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16D64" w14:textId="77777777" w:rsidR="00C6554A" w:rsidRPr="00E74CAA" w:rsidRDefault="002554CD" w:rsidP="00C6554A">
      <w:pPr>
        <w:pStyle w:val="Photo"/>
      </w:pPr>
      <w:r w:rsidRPr="00E74CAA">
        <w:drawing>
          <wp:inline distT="0" distB="0" distL="0" distR="0" wp14:anchorId="01905356" wp14:editId="0FE4430C">
            <wp:extent cx="3574093" cy="5486400"/>
            <wp:effectExtent l="57150" t="19050" r="64770" b="952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a:alphaModFix/>
                      <a:duotone>
                        <a:prstClr val="black"/>
                        <a:schemeClr val="accent1">
                          <a:tint val="45000"/>
                          <a:satMod val="400000"/>
                        </a:schemeClr>
                      </a:duotone>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3574093" cy="5486400"/>
                    </a:xfrm>
                    <a:prstGeom prst="rect">
                      <a:avLst/>
                    </a:prstGeom>
                    <a:noFill/>
                    <a:ln w="254000" cap="rnd">
                      <a:noFill/>
                    </a:ln>
                    <a:effectLst>
                      <a:outerShdw blurRad="50800" dist="38100" dir="5400000" algn="t" rotWithShape="0">
                        <a:prstClr val="black">
                          <a:alpha val="40000"/>
                        </a:prstClr>
                      </a:outerShdw>
                    </a:effectLst>
                  </pic:spPr>
                </pic:pic>
              </a:graphicData>
            </a:graphic>
          </wp:inline>
        </w:drawing>
      </w:r>
    </w:p>
    <w:p w14:paraId="775E7B61" w14:textId="77876EAD" w:rsidR="00C6554A" w:rsidRPr="00E74CAA" w:rsidRDefault="004D6719" w:rsidP="00C6554A">
      <w:pPr>
        <w:pStyle w:val="Title"/>
      </w:pPr>
      <w:r w:rsidRPr="00E74CAA">
        <w:t>Introduction to Web Concepts</w:t>
      </w:r>
    </w:p>
    <w:p w14:paraId="7EB02136" w14:textId="0586652E" w:rsidR="00C6554A" w:rsidRPr="00E74CAA" w:rsidRDefault="00B023C8" w:rsidP="00C6554A">
      <w:pPr>
        <w:pStyle w:val="Subtitle"/>
      </w:pPr>
      <w:r>
        <w:t>applied computing</w:t>
      </w:r>
    </w:p>
    <w:p w14:paraId="45F700E3" w14:textId="37082857" w:rsidR="00C6554A" w:rsidRPr="00E74CAA" w:rsidRDefault="004D6719" w:rsidP="00C6554A">
      <w:pPr>
        <w:pStyle w:val="ContactInfo"/>
      </w:pPr>
      <w:r w:rsidRPr="00E74CAA">
        <w:t>Olivia Collins</w:t>
      </w:r>
      <w:r w:rsidR="00C6554A" w:rsidRPr="00E74CAA">
        <w:rPr>
          <w:lang w:bidi="en-GB"/>
        </w:rPr>
        <w:t xml:space="preserve">| </w:t>
      </w:r>
      <w:r w:rsidRPr="00E74CAA">
        <w:t>2403891</w:t>
      </w:r>
      <w:r w:rsidR="00C6554A" w:rsidRPr="00E74CAA">
        <w:rPr>
          <w:lang w:bidi="en-GB"/>
        </w:rPr>
        <w:t xml:space="preserve"> | </w:t>
      </w:r>
      <w:r w:rsidRPr="00E74CAA">
        <w:t>10.01.2025</w:t>
      </w:r>
      <w:r w:rsidR="00C6554A" w:rsidRPr="00E74CAA">
        <w:rPr>
          <w:lang w:bidi="en-GB"/>
        </w:rPr>
        <w:br w:type="page"/>
      </w:r>
    </w:p>
    <w:p w14:paraId="585A11C1" w14:textId="77777777" w:rsidR="004D6719" w:rsidRPr="00E74CAA" w:rsidRDefault="004D6719" w:rsidP="004D6719">
      <w:pPr>
        <w:pStyle w:val="Heading1"/>
      </w:pPr>
    </w:p>
    <w:p w14:paraId="37EED72D" w14:textId="77777777" w:rsidR="004D6719" w:rsidRPr="00E74CAA" w:rsidRDefault="004D6719" w:rsidP="004D6719">
      <w:pPr>
        <w:pStyle w:val="Heading1"/>
      </w:pPr>
    </w:p>
    <w:p w14:paraId="02154956" w14:textId="10F4FD92" w:rsidR="004D6719" w:rsidRPr="00E74CAA" w:rsidRDefault="004D6719" w:rsidP="004D6719">
      <w:pPr>
        <w:pStyle w:val="Heading1"/>
      </w:pPr>
      <w:bookmarkStart w:id="0" w:name="_Toc187326097"/>
      <w:r w:rsidRPr="00E74CAA">
        <w:t>Table of Contents</w:t>
      </w:r>
      <w:bookmarkEnd w:id="0"/>
    </w:p>
    <w:sdt>
      <w:sdtPr>
        <w:id w:val="-859887668"/>
        <w:docPartObj>
          <w:docPartGallery w:val="Table of Contents"/>
          <w:docPartUnique/>
        </w:docPartObj>
      </w:sdtPr>
      <w:sdtEndPr>
        <w:rPr>
          <w:rFonts w:asciiTheme="minorHAnsi" w:eastAsiaTheme="minorHAnsi" w:hAnsiTheme="minorHAnsi" w:cstheme="minorBidi"/>
          <w:b/>
          <w:bCs/>
          <w:color w:val="595959" w:themeColor="text1" w:themeTint="A6"/>
          <w:sz w:val="22"/>
          <w:szCs w:val="22"/>
        </w:rPr>
      </w:sdtEndPr>
      <w:sdtContent>
        <w:p w14:paraId="253A5C15" w14:textId="5E330553" w:rsidR="004D6719" w:rsidRPr="00E74CAA" w:rsidRDefault="004D6719">
          <w:pPr>
            <w:pStyle w:val="TOCHeading"/>
          </w:pPr>
          <w:r w:rsidRPr="00E74CAA">
            <w:t>Contents</w:t>
          </w:r>
        </w:p>
        <w:p w14:paraId="442A90CF" w14:textId="66D92FC0" w:rsidR="00DE2C01" w:rsidRPr="00E74CAA" w:rsidRDefault="004D6719">
          <w:pPr>
            <w:pStyle w:val="TOC1"/>
            <w:tabs>
              <w:tab w:val="right" w:leader="dot" w:pos="8296"/>
            </w:tabs>
            <w:rPr>
              <w:rFonts w:eastAsiaTheme="minorEastAsia"/>
              <w:color w:val="auto"/>
              <w:kern w:val="2"/>
              <w:sz w:val="24"/>
              <w:szCs w:val="24"/>
              <w:lang w:eastAsia="en-GB"/>
              <w14:ligatures w14:val="standardContextual"/>
            </w:rPr>
          </w:pPr>
          <w:r w:rsidRPr="00E74CAA">
            <w:fldChar w:fldCharType="begin"/>
          </w:r>
          <w:r w:rsidRPr="00E74CAA">
            <w:instrText xml:space="preserve"> TOC \o "1-3" \h \z \u </w:instrText>
          </w:r>
          <w:r w:rsidRPr="00E74CAA">
            <w:fldChar w:fldCharType="separate"/>
          </w:r>
          <w:hyperlink w:anchor="_Toc187326097" w:history="1">
            <w:r w:rsidR="00DE2C01" w:rsidRPr="00E74CAA">
              <w:rPr>
                <w:rStyle w:val="Hyperlink"/>
              </w:rPr>
              <w:t>Table of Contents</w:t>
            </w:r>
            <w:r w:rsidR="00DE2C01" w:rsidRPr="00E74CAA">
              <w:rPr>
                <w:webHidden/>
              </w:rPr>
              <w:tab/>
            </w:r>
            <w:r w:rsidR="00DE2C01" w:rsidRPr="00E74CAA">
              <w:rPr>
                <w:webHidden/>
              </w:rPr>
              <w:fldChar w:fldCharType="begin"/>
            </w:r>
            <w:r w:rsidR="00DE2C01" w:rsidRPr="00E74CAA">
              <w:rPr>
                <w:webHidden/>
              </w:rPr>
              <w:instrText xml:space="preserve"> PAGEREF _Toc187326097 \h </w:instrText>
            </w:r>
            <w:r w:rsidR="00DE2C01" w:rsidRPr="00E74CAA">
              <w:rPr>
                <w:webHidden/>
              </w:rPr>
            </w:r>
            <w:r w:rsidR="00DE2C01" w:rsidRPr="00E74CAA">
              <w:rPr>
                <w:webHidden/>
              </w:rPr>
              <w:fldChar w:fldCharType="separate"/>
            </w:r>
            <w:r w:rsidR="00DE2C01" w:rsidRPr="00E74CAA">
              <w:rPr>
                <w:webHidden/>
              </w:rPr>
              <w:t>1</w:t>
            </w:r>
            <w:r w:rsidR="00DE2C01" w:rsidRPr="00E74CAA">
              <w:rPr>
                <w:webHidden/>
              </w:rPr>
              <w:fldChar w:fldCharType="end"/>
            </w:r>
          </w:hyperlink>
        </w:p>
        <w:p w14:paraId="30023F13" w14:textId="62447CE1" w:rsidR="00DE2C01" w:rsidRPr="00E74CAA" w:rsidRDefault="00DE2C01">
          <w:pPr>
            <w:pStyle w:val="TOC1"/>
            <w:tabs>
              <w:tab w:val="right" w:leader="dot" w:pos="8296"/>
            </w:tabs>
            <w:rPr>
              <w:rFonts w:eastAsiaTheme="minorEastAsia"/>
              <w:color w:val="auto"/>
              <w:kern w:val="2"/>
              <w:sz w:val="24"/>
              <w:szCs w:val="24"/>
              <w:lang w:eastAsia="en-GB"/>
              <w14:ligatures w14:val="standardContextual"/>
            </w:rPr>
          </w:pPr>
          <w:hyperlink w:anchor="_Toc187326098" w:history="1">
            <w:r w:rsidRPr="00E74CAA">
              <w:rPr>
                <w:rStyle w:val="Hyperlink"/>
              </w:rPr>
              <w:t>Introduction</w:t>
            </w:r>
            <w:r w:rsidRPr="00E74CAA">
              <w:rPr>
                <w:webHidden/>
              </w:rPr>
              <w:tab/>
            </w:r>
            <w:r w:rsidRPr="00E74CAA">
              <w:rPr>
                <w:webHidden/>
              </w:rPr>
              <w:fldChar w:fldCharType="begin"/>
            </w:r>
            <w:r w:rsidRPr="00E74CAA">
              <w:rPr>
                <w:webHidden/>
              </w:rPr>
              <w:instrText xml:space="preserve"> PAGEREF _Toc187326098 \h </w:instrText>
            </w:r>
            <w:r w:rsidRPr="00E74CAA">
              <w:rPr>
                <w:webHidden/>
              </w:rPr>
            </w:r>
            <w:r w:rsidRPr="00E74CAA">
              <w:rPr>
                <w:webHidden/>
              </w:rPr>
              <w:fldChar w:fldCharType="separate"/>
            </w:r>
            <w:r w:rsidRPr="00E74CAA">
              <w:rPr>
                <w:webHidden/>
              </w:rPr>
              <w:t>1</w:t>
            </w:r>
            <w:r w:rsidRPr="00E74CAA">
              <w:rPr>
                <w:webHidden/>
              </w:rPr>
              <w:fldChar w:fldCharType="end"/>
            </w:r>
          </w:hyperlink>
        </w:p>
        <w:p w14:paraId="613A88A1" w14:textId="14C90B4C" w:rsidR="00DE2C01" w:rsidRPr="00E74CAA" w:rsidRDefault="00DE2C01">
          <w:pPr>
            <w:pStyle w:val="TOC1"/>
            <w:tabs>
              <w:tab w:val="right" w:leader="dot" w:pos="8296"/>
            </w:tabs>
            <w:rPr>
              <w:rFonts w:eastAsiaTheme="minorEastAsia"/>
              <w:color w:val="auto"/>
              <w:kern w:val="2"/>
              <w:sz w:val="24"/>
              <w:szCs w:val="24"/>
              <w:lang w:eastAsia="en-GB"/>
              <w14:ligatures w14:val="standardContextual"/>
            </w:rPr>
          </w:pPr>
          <w:hyperlink w:anchor="_Toc187326099" w:history="1">
            <w:r w:rsidRPr="00E74CAA">
              <w:rPr>
                <w:rStyle w:val="Hyperlink"/>
              </w:rPr>
              <w:t>Requirements</w:t>
            </w:r>
            <w:r w:rsidRPr="00E74CAA">
              <w:rPr>
                <w:webHidden/>
              </w:rPr>
              <w:tab/>
            </w:r>
            <w:r w:rsidRPr="00E74CAA">
              <w:rPr>
                <w:webHidden/>
              </w:rPr>
              <w:fldChar w:fldCharType="begin"/>
            </w:r>
            <w:r w:rsidRPr="00E74CAA">
              <w:rPr>
                <w:webHidden/>
              </w:rPr>
              <w:instrText xml:space="preserve"> PAGEREF _Toc187326099 \h </w:instrText>
            </w:r>
            <w:r w:rsidRPr="00E74CAA">
              <w:rPr>
                <w:webHidden/>
              </w:rPr>
            </w:r>
            <w:r w:rsidRPr="00E74CAA">
              <w:rPr>
                <w:webHidden/>
              </w:rPr>
              <w:fldChar w:fldCharType="separate"/>
            </w:r>
            <w:r w:rsidRPr="00E74CAA">
              <w:rPr>
                <w:webHidden/>
              </w:rPr>
              <w:t>1</w:t>
            </w:r>
            <w:r w:rsidRPr="00E74CAA">
              <w:rPr>
                <w:webHidden/>
              </w:rPr>
              <w:fldChar w:fldCharType="end"/>
            </w:r>
          </w:hyperlink>
        </w:p>
        <w:p w14:paraId="1D986254" w14:textId="561102B8" w:rsidR="00DE2C01" w:rsidRPr="00E74CAA" w:rsidRDefault="00DE2C01">
          <w:pPr>
            <w:pStyle w:val="TOC1"/>
            <w:tabs>
              <w:tab w:val="right" w:leader="dot" w:pos="8296"/>
            </w:tabs>
            <w:rPr>
              <w:rFonts w:eastAsiaTheme="minorEastAsia"/>
              <w:color w:val="auto"/>
              <w:kern w:val="2"/>
              <w:sz w:val="24"/>
              <w:szCs w:val="24"/>
              <w:lang w:eastAsia="en-GB"/>
              <w14:ligatures w14:val="standardContextual"/>
            </w:rPr>
          </w:pPr>
          <w:hyperlink w:anchor="_Toc187326100" w:history="1">
            <w:r w:rsidRPr="00E74CAA">
              <w:rPr>
                <w:rStyle w:val="Hyperlink"/>
              </w:rPr>
              <w:t>Implementation</w:t>
            </w:r>
            <w:r w:rsidRPr="00E74CAA">
              <w:rPr>
                <w:webHidden/>
              </w:rPr>
              <w:tab/>
            </w:r>
            <w:r w:rsidRPr="00E74CAA">
              <w:rPr>
                <w:webHidden/>
              </w:rPr>
              <w:fldChar w:fldCharType="begin"/>
            </w:r>
            <w:r w:rsidRPr="00E74CAA">
              <w:rPr>
                <w:webHidden/>
              </w:rPr>
              <w:instrText xml:space="preserve"> PAGEREF _Toc187326100 \h </w:instrText>
            </w:r>
            <w:r w:rsidRPr="00E74CAA">
              <w:rPr>
                <w:webHidden/>
              </w:rPr>
            </w:r>
            <w:r w:rsidRPr="00E74CAA">
              <w:rPr>
                <w:webHidden/>
              </w:rPr>
              <w:fldChar w:fldCharType="separate"/>
            </w:r>
            <w:r w:rsidRPr="00E74CAA">
              <w:rPr>
                <w:webHidden/>
              </w:rPr>
              <w:t>1</w:t>
            </w:r>
            <w:r w:rsidRPr="00E74CAA">
              <w:rPr>
                <w:webHidden/>
              </w:rPr>
              <w:fldChar w:fldCharType="end"/>
            </w:r>
          </w:hyperlink>
        </w:p>
        <w:p w14:paraId="7A01022F" w14:textId="74B9EE5F" w:rsidR="00DE2C01" w:rsidRPr="00E74CAA" w:rsidRDefault="00DE2C01">
          <w:pPr>
            <w:pStyle w:val="TOC1"/>
            <w:tabs>
              <w:tab w:val="right" w:leader="dot" w:pos="8296"/>
            </w:tabs>
            <w:rPr>
              <w:rFonts w:eastAsiaTheme="minorEastAsia"/>
              <w:color w:val="auto"/>
              <w:kern w:val="2"/>
              <w:sz w:val="24"/>
              <w:szCs w:val="24"/>
              <w:lang w:eastAsia="en-GB"/>
              <w14:ligatures w14:val="standardContextual"/>
            </w:rPr>
          </w:pPr>
          <w:hyperlink w:anchor="_Toc187326101" w:history="1">
            <w:r w:rsidRPr="00E74CAA">
              <w:rPr>
                <w:rStyle w:val="Hyperlink"/>
              </w:rPr>
              <w:t>Evaluation</w:t>
            </w:r>
            <w:r w:rsidRPr="00E74CAA">
              <w:rPr>
                <w:webHidden/>
              </w:rPr>
              <w:tab/>
            </w:r>
            <w:r w:rsidRPr="00E74CAA">
              <w:rPr>
                <w:webHidden/>
              </w:rPr>
              <w:fldChar w:fldCharType="begin"/>
            </w:r>
            <w:r w:rsidRPr="00E74CAA">
              <w:rPr>
                <w:webHidden/>
              </w:rPr>
              <w:instrText xml:space="preserve"> PAGEREF _Toc187326101 \h </w:instrText>
            </w:r>
            <w:r w:rsidRPr="00E74CAA">
              <w:rPr>
                <w:webHidden/>
              </w:rPr>
            </w:r>
            <w:r w:rsidRPr="00E74CAA">
              <w:rPr>
                <w:webHidden/>
              </w:rPr>
              <w:fldChar w:fldCharType="separate"/>
            </w:r>
            <w:r w:rsidRPr="00E74CAA">
              <w:rPr>
                <w:webHidden/>
              </w:rPr>
              <w:t>5</w:t>
            </w:r>
            <w:r w:rsidRPr="00E74CAA">
              <w:rPr>
                <w:webHidden/>
              </w:rPr>
              <w:fldChar w:fldCharType="end"/>
            </w:r>
          </w:hyperlink>
        </w:p>
        <w:p w14:paraId="13BDC4D4" w14:textId="21FCDFB8" w:rsidR="00DE2C01" w:rsidRPr="00E74CAA" w:rsidRDefault="00DE2C01">
          <w:pPr>
            <w:pStyle w:val="TOC1"/>
            <w:tabs>
              <w:tab w:val="right" w:leader="dot" w:pos="8296"/>
            </w:tabs>
            <w:rPr>
              <w:rFonts w:eastAsiaTheme="minorEastAsia"/>
              <w:color w:val="auto"/>
              <w:kern w:val="2"/>
              <w:sz w:val="24"/>
              <w:szCs w:val="24"/>
              <w:lang w:eastAsia="en-GB"/>
              <w14:ligatures w14:val="standardContextual"/>
            </w:rPr>
          </w:pPr>
          <w:hyperlink w:anchor="_Toc187326102" w:history="1">
            <w:r w:rsidRPr="00E74CAA">
              <w:rPr>
                <w:rStyle w:val="Hyperlink"/>
              </w:rPr>
              <w:t>References</w:t>
            </w:r>
            <w:r w:rsidRPr="00E74CAA">
              <w:rPr>
                <w:webHidden/>
              </w:rPr>
              <w:tab/>
            </w:r>
            <w:r w:rsidRPr="00E74CAA">
              <w:rPr>
                <w:webHidden/>
              </w:rPr>
              <w:fldChar w:fldCharType="begin"/>
            </w:r>
            <w:r w:rsidRPr="00E74CAA">
              <w:rPr>
                <w:webHidden/>
              </w:rPr>
              <w:instrText xml:space="preserve"> PAGEREF _Toc187326102 \h </w:instrText>
            </w:r>
            <w:r w:rsidRPr="00E74CAA">
              <w:rPr>
                <w:webHidden/>
              </w:rPr>
            </w:r>
            <w:r w:rsidRPr="00E74CAA">
              <w:rPr>
                <w:webHidden/>
              </w:rPr>
              <w:fldChar w:fldCharType="separate"/>
            </w:r>
            <w:r w:rsidRPr="00E74CAA">
              <w:rPr>
                <w:webHidden/>
              </w:rPr>
              <w:t>5</w:t>
            </w:r>
            <w:r w:rsidRPr="00E74CAA">
              <w:rPr>
                <w:webHidden/>
              </w:rPr>
              <w:fldChar w:fldCharType="end"/>
            </w:r>
          </w:hyperlink>
        </w:p>
        <w:p w14:paraId="7234C750" w14:textId="72202F4B" w:rsidR="00DE2C01" w:rsidRPr="00E74CAA" w:rsidRDefault="00DE2C01">
          <w:pPr>
            <w:pStyle w:val="TOC1"/>
            <w:tabs>
              <w:tab w:val="right" w:leader="dot" w:pos="8296"/>
            </w:tabs>
            <w:rPr>
              <w:rFonts w:eastAsiaTheme="minorEastAsia"/>
              <w:color w:val="auto"/>
              <w:kern w:val="2"/>
              <w:sz w:val="24"/>
              <w:szCs w:val="24"/>
              <w:lang w:eastAsia="en-GB"/>
              <w14:ligatures w14:val="standardContextual"/>
            </w:rPr>
          </w:pPr>
          <w:hyperlink w:anchor="_Toc187326103" w:history="1">
            <w:r w:rsidRPr="00E74CAA">
              <w:rPr>
                <w:rStyle w:val="Hyperlink"/>
              </w:rPr>
              <w:t>Appendices</w:t>
            </w:r>
            <w:r w:rsidRPr="00E74CAA">
              <w:rPr>
                <w:webHidden/>
              </w:rPr>
              <w:tab/>
            </w:r>
            <w:r w:rsidRPr="00E74CAA">
              <w:rPr>
                <w:webHidden/>
              </w:rPr>
              <w:fldChar w:fldCharType="begin"/>
            </w:r>
            <w:r w:rsidRPr="00E74CAA">
              <w:rPr>
                <w:webHidden/>
              </w:rPr>
              <w:instrText xml:space="preserve"> PAGEREF _Toc187326103 \h </w:instrText>
            </w:r>
            <w:r w:rsidRPr="00E74CAA">
              <w:rPr>
                <w:webHidden/>
              </w:rPr>
            </w:r>
            <w:r w:rsidRPr="00E74CAA">
              <w:rPr>
                <w:webHidden/>
              </w:rPr>
              <w:fldChar w:fldCharType="separate"/>
            </w:r>
            <w:r w:rsidRPr="00E74CAA">
              <w:rPr>
                <w:webHidden/>
              </w:rPr>
              <w:t>5</w:t>
            </w:r>
            <w:r w:rsidRPr="00E74CAA">
              <w:rPr>
                <w:webHidden/>
              </w:rPr>
              <w:fldChar w:fldCharType="end"/>
            </w:r>
          </w:hyperlink>
        </w:p>
        <w:p w14:paraId="4AEB48DA" w14:textId="6DCF4125" w:rsidR="004D6719" w:rsidRPr="00E74CAA" w:rsidRDefault="004D6719">
          <w:r w:rsidRPr="00E74CAA">
            <w:rPr>
              <w:b/>
              <w:bCs/>
            </w:rPr>
            <w:fldChar w:fldCharType="end"/>
          </w:r>
        </w:p>
      </w:sdtContent>
    </w:sdt>
    <w:p w14:paraId="0BE895D3" w14:textId="77777777" w:rsidR="004D6719" w:rsidRPr="00E74CAA" w:rsidRDefault="004D6719" w:rsidP="004D6719"/>
    <w:p w14:paraId="29ECEEC2" w14:textId="60C1B3A2" w:rsidR="00000000" w:rsidRPr="00E74CAA" w:rsidRDefault="004D6719" w:rsidP="004D6719">
      <w:pPr>
        <w:pStyle w:val="Heading1"/>
      </w:pPr>
      <w:bookmarkStart w:id="1" w:name="_Toc187326098"/>
      <w:r w:rsidRPr="00E74CAA">
        <w:t>Introduction</w:t>
      </w:r>
      <w:bookmarkEnd w:id="1"/>
    </w:p>
    <w:p w14:paraId="14D3D988" w14:textId="35953071" w:rsidR="004D6719" w:rsidRPr="00E74CAA" w:rsidRDefault="00AF682A" w:rsidP="004D6719">
      <w:r w:rsidRPr="00E74CAA">
        <w:t>This report is for the module Introduction to Web and Database concepts. Th</w:t>
      </w:r>
      <w:r w:rsidR="004A3034" w:rsidRPr="00E74CAA">
        <w:t xml:space="preserve">e primary focus for this </w:t>
      </w:r>
      <w:r w:rsidR="00DC0258" w:rsidRPr="00E74CAA">
        <w:t>report is</w:t>
      </w:r>
      <w:r w:rsidR="004A3034" w:rsidRPr="00E74CAA">
        <w:t xml:space="preserve"> to expand the various web concepts and </w:t>
      </w:r>
      <w:r w:rsidRPr="00E74CAA">
        <w:t>website development</w:t>
      </w:r>
      <w:r w:rsidR="004A3034" w:rsidRPr="00E74CAA">
        <w:t xml:space="preserve"> skills</w:t>
      </w:r>
      <w:r w:rsidRPr="00E74CAA">
        <w:t xml:space="preserve">. I will be covering </w:t>
      </w:r>
      <w:r w:rsidR="004A3034" w:rsidRPr="00E74CAA">
        <w:t>the entire process of creating and developing a HTML and CSS website, from the idea to the finished product. I will also be covering the testing and improvement of the website.</w:t>
      </w:r>
      <w:r w:rsidRPr="00E74CAA">
        <w:t xml:space="preserve"> </w:t>
      </w:r>
      <w:r w:rsidR="00DC0258">
        <w:t>I will also be evaluating the end product of my website.</w:t>
      </w:r>
    </w:p>
    <w:p w14:paraId="4CBF667F" w14:textId="18961B31" w:rsidR="004D6719" w:rsidRPr="00E74CAA" w:rsidRDefault="004D6719" w:rsidP="004D6719">
      <w:pPr>
        <w:pStyle w:val="Heading1"/>
      </w:pPr>
      <w:bookmarkStart w:id="2" w:name="_Toc187326099"/>
      <w:r w:rsidRPr="00E74CAA">
        <w:t>Requirements</w:t>
      </w:r>
      <w:bookmarkEnd w:id="2"/>
    </w:p>
    <w:p w14:paraId="4985384E" w14:textId="5F2DE6F5" w:rsidR="00AF682A" w:rsidRPr="00E74CAA" w:rsidRDefault="00AF682A" w:rsidP="00AF682A">
      <w:r w:rsidRPr="00E74CAA">
        <w:t xml:space="preserve">The website that I have created is focused on a fake business model that I created called “Drawible”. Drawible is a business that focuses on creating horrible drawings for the purpose of </w:t>
      </w:r>
      <w:proofErr w:type="spellStart"/>
      <w:r w:rsidRPr="00E74CAA">
        <w:t>humor</w:t>
      </w:r>
      <w:proofErr w:type="spellEnd"/>
      <w:r w:rsidRPr="00E74CAA">
        <w:t xml:space="preserve"> or jokes. For example, if the customer needed a portrait of something but they wanted it to be funny and humorous, Drawible would be perfect for them. The purpose of the website is to act as an advertisement for Drawible and showcase the artwork that has previously been created. I decided to take a lighter and funnier way to create this website. The intended audience for this website is people who enjoy comedy or like to laugh. </w:t>
      </w:r>
      <w:r w:rsidR="00CD2A0D" w:rsidRPr="00E74CAA">
        <w:t>To</w:t>
      </w:r>
      <w:r w:rsidRPr="00E74CAA">
        <w:t xml:space="preserve"> cater to this audience, I added many jokes and quips into my website to get their attention. </w:t>
      </w:r>
    </w:p>
    <w:p w14:paraId="332FC069" w14:textId="78570E5B" w:rsidR="004D6719" w:rsidRPr="00E74CAA" w:rsidRDefault="004D6719" w:rsidP="004D6719">
      <w:pPr>
        <w:pStyle w:val="Heading1"/>
      </w:pPr>
      <w:bookmarkStart w:id="3" w:name="_Toc187326100"/>
      <w:r w:rsidRPr="00E74CAA">
        <w:lastRenderedPageBreak/>
        <w:t>Implementation</w:t>
      </w:r>
      <w:bookmarkEnd w:id="3"/>
    </w:p>
    <w:p w14:paraId="7592FE7B" w14:textId="6EAAB015" w:rsidR="00AF682A" w:rsidRPr="00E74CAA" w:rsidRDefault="00AF682A" w:rsidP="00AF682A">
      <w:r w:rsidRPr="00E74CAA">
        <w:t>Home page:</w:t>
      </w:r>
    </w:p>
    <w:p w14:paraId="0E00982E" w14:textId="217D32A5" w:rsidR="00AF682A" w:rsidRPr="00E74CAA" w:rsidRDefault="00AF682A" w:rsidP="00AF682A">
      <w:r w:rsidRPr="00E74CAA">
        <w:drawing>
          <wp:inline distT="0" distB="0" distL="0" distR="0" wp14:anchorId="5B0CAC65" wp14:editId="585DED17">
            <wp:extent cx="5274310" cy="2551430"/>
            <wp:effectExtent l="0" t="0" r="2540" b="1270"/>
            <wp:docPr id="1160951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51590" name="Picture 1" descr="A screenshot of a computer&#10;&#10;Description automatically generated"/>
                    <pic:cNvPicPr/>
                  </pic:nvPicPr>
                  <pic:blipFill>
                    <a:blip r:embed="rId10"/>
                    <a:stretch>
                      <a:fillRect/>
                    </a:stretch>
                  </pic:blipFill>
                  <pic:spPr>
                    <a:xfrm>
                      <a:off x="0" y="0"/>
                      <a:ext cx="5274310" cy="2551430"/>
                    </a:xfrm>
                    <a:prstGeom prst="rect">
                      <a:avLst/>
                    </a:prstGeom>
                  </pic:spPr>
                </pic:pic>
              </a:graphicData>
            </a:graphic>
          </wp:inline>
        </w:drawing>
      </w:r>
    </w:p>
    <w:p w14:paraId="6C1371E3" w14:textId="797279B5" w:rsidR="00AF682A" w:rsidRPr="00E74CAA" w:rsidRDefault="00AF682A" w:rsidP="00AF682A">
      <w:r w:rsidRPr="00E74CAA">
        <w:drawing>
          <wp:inline distT="0" distB="0" distL="0" distR="0" wp14:anchorId="37B40599" wp14:editId="0DE7CA53">
            <wp:extent cx="5274310" cy="2553335"/>
            <wp:effectExtent l="0" t="0" r="2540" b="0"/>
            <wp:docPr id="4896247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24798" name="Picture 1" descr="A screenshot of a computer&#10;&#10;Description automatically generated"/>
                    <pic:cNvPicPr/>
                  </pic:nvPicPr>
                  <pic:blipFill>
                    <a:blip r:embed="rId11"/>
                    <a:stretch>
                      <a:fillRect/>
                    </a:stretch>
                  </pic:blipFill>
                  <pic:spPr>
                    <a:xfrm>
                      <a:off x="0" y="0"/>
                      <a:ext cx="5274310" cy="2553335"/>
                    </a:xfrm>
                    <a:prstGeom prst="rect">
                      <a:avLst/>
                    </a:prstGeom>
                  </pic:spPr>
                </pic:pic>
              </a:graphicData>
            </a:graphic>
          </wp:inline>
        </w:drawing>
      </w:r>
    </w:p>
    <w:p w14:paraId="28A894DF" w14:textId="19525911" w:rsidR="00425D70" w:rsidRPr="00E74CAA" w:rsidRDefault="00425D70" w:rsidP="00AF682A">
      <w:r w:rsidRPr="00E74CAA">
        <w:t>On this page, I had troubles with the testimonials and the footer. Originally, the testimonials were stuck and overlapped each other on the right side of the webpage, I fixed this by changing the display from “auto” to “flex” this allowed the div containers to spread out and sit next to each other nicely. Another error I had was with the footer. On the about page, it looks how it should be but on every other page it looks squished. I couldn’t find a solution to this; I tried changing the size of the padding and changing the display, but nothing solved this issue.</w:t>
      </w:r>
    </w:p>
    <w:p w14:paraId="1C7EF1DC" w14:textId="7CE6FC4C" w:rsidR="00425D70" w:rsidRPr="00E74CAA" w:rsidRDefault="00425D70" w:rsidP="00AF682A">
      <w:r w:rsidRPr="00E74CAA">
        <w:t xml:space="preserve">This is how the footer should look: </w:t>
      </w:r>
      <w:r w:rsidRPr="00E74CAA">
        <w:drawing>
          <wp:inline distT="0" distB="0" distL="0" distR="0" wp14:anchorId="4469D7AF" wp14:editId="44EC6810">
            <wp:extent cx="5274310" cy="180975"/>
            <wp:effectExtent l="0" t="0" r="2540" b="9525"/>
            <wp:docPr id="14847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6010" name=""/>
                    <pic:cNvPicPr/>
                  </pic:nvPicPr>
                  <pic:blipFill>
                    <a:blip r:embed="rId12"/>
                    <a:stretch>
                      <a:fillRect/>
                    </a:stretch>
                  </pic:blipFill>
                  <pic:spPr>
                    <a:xfrm>
                      <a:off x="0" y="0"/>
                      <a:ext cx="5274310" cy="180975"/>
                    </a:xfrm>
                    <a:prstGeom prst="rect">
                      <a:avLst/>
                    </a:prstGeom>
                  </pic:spPr>
                </pic:pic>
              </a:graphicData>
            </a:graphic>
          </wp:inline>
        </w:drawing>
      </w:r>
    </w:p>
    <w:p w14:paraId="6FE2FFCC" w14:textId="541E128A" w:rsidR="00AF682A" w:rsidRPr="00E74CAA" w:rsidRDefault="00425D70" w:rsidP="00AF682A">
      <w:r w:rsidRPr="00E74CAA">
        <w:t xml:space="preserve">I also tried an online HTML validator to try and see if there’s any faults within my code. </w:t>
      </w:r>
    </w:p>
    <w:p w14:paraId="1D2810F1" w14:textId="6E0D26E1" w:rsidR="00425D70" w:rsidRPr="00E74CAA" w:rsidRDefault="00425D70" w:rsidP="00AF682A">
      <w:r w:rsidRPr="00E74CAA">
        <w:lastRenderedPageBreak/>
        <w:drawing>
          <wp:inline distT="0" distB="0" distL="0" distR="0" wp14:anchorId="099964E7" wp14:editId="5E7BD5FE">
            <wp:extent cx="5274310" cy="1155700"/>
            <wp:effectExtent l="0" t="0" r="2540" b="6350"/>
            <wp:docPr id="1893928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28977" name="Picture 1" descr="A screenshot of a computer&#10;&#10;Description automatically generated"/>
                    <pic:cNvPicPr/>
                  </pic:nvPicPr>
                  <pic:blipFill>
                    <a:blip r:embed="rId13"/>
                    <a:stretch>
                      <a:fillRect/>
                    </a:stretch>
                  </pic:blipFill>
                  <pic:spPr>
                    <a:xfrm>
                      <a:off x="0" y="0"/>
                      <a:ext cx="5274310" cy="1155700"/>
                    </a:xfrm>
                    <a:prstGeom prst="rect">
                      <a:avLst/>
                    </a:prstGeom>
                  </pic:spPr>
                </pic:pic>
              </a:graphicData>
            </a:graphic>
          </wp:inline>
        </w:drawing>
      </w:r>
    </w:p>
    <w:p w14:paraId="3D862665" w14:textId="298CD244" w:rsidR="00425D70" w:rsidRPr="00E74CAA" w:rsidRDefault="00425D70" w:rsidP="00AF682A">
      <w:r w:rsidRPr="00E74CAA">
        <w:t>This was the result. It told me to consider adding a language attribute to my html start tag</w:t>
      </w:r>
      <w:r w:rsidR="00CD2A0D" w:rsidRPr="00E74CAA">
        <w:t>, I didn’t notice that I hadn’t added this yet so I’m glad that the validator pointed this out. The second thing it told me to change is the link within the link that I used for the font. This means that I must put a %20 between “Darumadrop” and “One” at the end. Validating my code helped me realise what I must do to improve my overall website.</w:t>
      </w:r>
      <w:r w:rsidR="00475199" w:rsidRPr="00E74CAA">
        <w:t xml:space="preserve"> After doing this, I ran my HTML code back through the validator and it showed up with no errors or warnings found.</w:t>
      </w:r>
    </w:p>
    <w:p w14:paraId="2077E29D" w14:textId="49ED58E8" w:rsidR="00475199" w:rsidRPr="00E74CAA" w:rsidRDefault="00475199" w:rsidP="00AF682A">
      <w:r w:rsidRPr="00E74CAA">
        <w:drawing>
          <wp:inline distT="0" distB="0" distL="0" distR="0" wp14:anchorId="31789286" wp14:editId="7B699215">
            <wp:extent cx="5274310" cy="284480"/>
            <wp:effectExtent l="0" t="0" r="2540" b="1270"/>
            <wp:docPr id="21116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63591" name=""/>
                    <pic:cNvPicPr/>
                  </pic:nvPicPr>
                  <pic:blipFill>
                    <a:blip r:embed="rId14"/>
                    <a:stretch>
                      <a:fillRect/>
                    </a:stretch>
                  </pic:blipFill>
                  <pic:spPr>
                    <a:xfrm>
                      <a:off x="0" y="0"/>
                      <a:ext cx="5274310" cy="284480"/>
                    </a:xfrm>
                    <a:prstGeom prst="rect">
                      <a:avLst/>
                    </a:prstGeom>
                  </pic:spPr>
                </pic:pic>
              </a:graphicData>
            </a:graphic>
          </wp:inline>
        </w:drawing>
      </w:r>
    </w:p>
    <w:p w14:paraId="29E72314" w14:textId="66F9F4A8" w:rsidR="00AF682A" w:rsidRPr="00E74CAA" w:rsidRDefault="00425D70" w:rsidP="00AF682A">
      <w:r w:rsidRPr="00E74CAA">
        <w:t>About us page:</w:t>
      </w:r>
    </w:p>
    <w:p w14:paraId="0FD635B1" w14:textId="0601AE25" w:rsidR="00425D70" w:rsidRPr="00E74CAA" w:rsidRDefault="00425D70" w:rsidP="00AF682A">
      <w:r w:rsidRPr="00E74CAA">
        <w:drawing>
          <wp:inline distT="0" distB="0" distL="0" distR="0" wp14:anchorId="0982645D" wp14:editId="59C240CD">
            <wp:extent cx="5274310" cy="2461260"/>
            <wp:effectExtent l="0" t="0" r="2540" b="0"/>
            <wp:docPr id="425854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54410" name="Picture 1" descr="A screenshot of a computer&#10;&#10;Description automatically generated"/>
                    <pic:cNvPicPr/>
                  </pic:nvPicPr>
                  <pic:blipFill>
                    <a:blip r:embed="rId15"/>
                    <a:stretch>
                      <a:fillRect/>
                    </a:stretch>
                  </pic:blipFill>
                  <pic:spPr>
                    <a:xfrm>
                      <a:off x="0" y="0"/>
                      <a:ext cx="5274310" cy="2461260"/>
                    </a:xfrm>
                    <a:prstGeom prst="rect">
                      <a:avLst/>
                    </a:prstGeom>
                  </pic:spPr>
                </pic:pic>
              </a:graphicData>
            </a:graphic>
          </wp:inline>
        </w:drawing>
      </w:r>
    </w:p>
    <w:p w14:paraId="47219F72" w14:textId="4CFA1A9C" w:rsidR="00425D70" w:rsidRPr="00E74CAA" w:rsidRDefault="00425D70" w:rsidP="00AF682A">
      <w:r w:rsidRPr="00E74CAA">
        <w:t>For this page I had difficulties with the navigation bar. I can’t find the reason or issue within the CSS or HTML, so this one is unsolvable</w:t>
      </w:r>
      <w:r w:rsidR="00D214C2" w:rsidRPr="00E74CAA">
        <w:t xml:space="preserve"> for now</w:t>
      </w:r>
      <w:r w:rsidRPr="00E74CAA">
        <w:t xml:space="preserve">. I think </w:t>
      </w:r>
      <w:r w:rsidR="00D214C2" w:rsidRPr="00E74CAA">
        <w:t xml:space="preserve">the issue may have something </w:t>
      </w:r>
      <w:r w:rsidRPr="00E74CAA">
        <w:t xml:space="preserve">to do with </w:t>
      </w:r>
      <w:r w:rsidR="00D214C2" w:rsidRPr="00E74CAA">
        <w:t>the content or element that</w:t>
      </w:r>
      <w:r w:rsidRPr="00E74CAA">
        <w:t xml:space="preserve"> is on this</w:t>
      </w:r>
      <w:r w:rsidR="00D214C2" w:rsidRPr="00E74CAA">
        <w:t xml:space="preserve"> specific</w:t>
      </w:r>
      <w:r w:rsidRPr="00E74CAA">
        <w:t xml:space="preserve"> page rather than the CSS</w:t>
      </w:r>
      <w:r w:rsidR="00D214C2" w:rsidRPr="00E74CAA">
        <w:t xml:space="preserve"> itself</w:t>
      </w:r>
      <w:r w:rsidRPr="00E74CAA">
        <w:t>, since every other page works as expected.</w:t>
      </w:r>
      <w:r w:rsidR="00D214C2" w:rsidRPr="00E74CAA">
        <w:t xml:space="preserve"> I have tried looking and investigating all the code to try find the individual problem on each page but it seems to only happen on this singular page.</w:t>
      </w:r>
    </w:p>
    <w:p w14:paraId="30BB15FF" w14:textId="77777777" w:rsidR="00425D70" w:rsidRPr="00E74CAA" w:rsidRDefault="00425D70" w:rsidP="00AF682A"/>
    <w:p w14:paraId="336D7B19" w14:textId="77777777" w:rsidR="00CD2A0D" w:rsidRPr="00E74CAA" w:rsidRDefault="00CD2A0D" w:rsidP="00AF682A"/>
    <w:p w14:paraId="60FEF53B" w14:textId="77777777" w:rsidR="00CD2A0D" w:rsidRPr="00E74CAA" w:rsidRDefault="00CD2A0D" w:rsidP="00AF682A"/>
    <w:p w14:paraId="5C478B52" w14:textId="77777777" w:rsidR="00CD2A0D" w:rsidRPr="00E74CAA" w:rsidRDefault="00CD2A0D" w:rsidP="00AF682A"/>
    <w:p w14:paraId="290A4EC0" w14:textId="77777777" w:rsidR="00CD2A0D" w:rsidRPr="00E74CAA" w:rsidRDefault="00CD2A0D" w:rsidP="00AF682A"/>
    <w:p w14:paraId="2892ECB1" w14:textId="77777777" w:rsidR="00CD2A0D" w:rsidRPr="00E74CAA" w:rsidRDefault="00CD2A0D" w:rsidP="00AF682A"/>
    <w:p w14:paraId="352985ED" w14:textId="77777777" w:rsidR="00CD2A0D" w:rsidRPr="00E74CAA" w:rsidRDefault="00CD2A0D" w:rsidP="00AF682A"/>
    <w:p w14:paraId="4A8BB127" w14:textId="77777777" w:rsidR="00CD2A0D" w:rsidRPr="00E74CAA" w:rsidRDefault="00CD2A0D" w:rsidP="00AF682A"/>
    <w:p w14:paraId="14D5D34E" w14:textId="1503B6E2" w:rsidR="00425D70" w:rsidRPr="00E74CAA" w:rsidRDefault="00425D70" w:rsidP="00AF682A">
      <w:r w:rsidRPr="00E74CAA">
        <w:t>News page:</w:t>
      </w:r>
    </w:p>
    <w:p w14:paraId="3B90B4DF" w14:textId="712F88EE" w:rsidR="00425D70" w:rsidRPr="00E74CAA" w:rsidRDefault="00425D70" w:rsidP="00AF682A">
      <w:r w:rsidRPr="00E74CAA">
        <w:drawing>
          <wp:inline distT="0" distB="0" distL="0" distR="0" wp14:anchorId="47A5076D" wp14:editId="1EABA696">
            <wp:extent cx="5274310" cy="2073910"/>
            <wp:effectExtent l="0" t="0" r="2540" b="2540"/>
            <wp:docPr id="8823690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69039" name="Picture 1" descr="A screenshot of a computer&#10;&#10;Description automatically generated"/>
                    <pic:cNvPicPr/>
                  </pic:nvPicPr>
                  <pic:blipFill>
                    <a:blip r:embed="rId16"/>
                    <a:stretch>
                      <a:fillRect/>
                    </a:stretch>
                  </pic:blipFill>
                  <pic:spPr>
                    <a:xfrm>
                      <a:off x="0" y="0"/>
                      <a:ext cx="5274310" cy="2073910"/>
                    </a:xfrm>
                    <a:prstGeom prst="rect">
                      <a:avLst/>
                    </a:prstGeom>
                  </pic:spPr>
                </pic:pic>
              </a:graphicData>
            </a:graphic>
          </wp:inline>
        </w:drawing>
      </w:r>
    </w:p>
    <w:p w14:paraId="6D545BC7" w14:textId="7897213C" w:rsidR="00CD2A0D" w:rsidRPr="00E74CAA" w:rsidRDefault="00CD2A0D" w:rsidP="00AF682A">
      <w:r w:rsidRPr="00E74CAA">
        <w:t>I had difficulties with the text for this page. I used &lt;</w:t>
      </w:r>
      <w:proofErr w:type="spellStart"/>
      <w:r w:rsidRPr="00E74CAA">
        <w:t>i</w:t>
      </w:r>
      <w:proofErr w:type="spellEnd"/>
      <w:r w:rsidRPr="00E74CAA">
        <w:t>&gt; and &lt;b&gt;</w:t>
      </w:r>
      <w:r w:rsidR="00D214C2" w:rsidRPr="00E74CAA">
        <w:t xml:space="preserve"> tags</w:t>
      </w:r>
      <w:r w:rsidRPr="00E74CAA">
        <w:t xml:space="preserve"> quite a lot</w:t>
      </w:r>
      <w:r w:rsidR="00D214C2" w:rsidRPr="00E74CAA">
        <w:t xml:space="preserve">, </w:t>
      </w:r>
      <w:r w:rsidRPr="00E74CAA">
        <w:t xml:space="preserve">but I kept on forgetting to </w:t>
      </w:r>
      <w:r w:rsidR="00D214C2" w:rsidRPr="00E74CAA">
        <w:t xml:space="preserve">include the closing slashes </w:t>
      </w:r>
      <w:r w:rsidRPr="00E74CAA">
        <w:t>to end the italic or bold</w:t>
      </w:r>
      <w:r w:rsidR="00D214C2" w:rsidRPr="00E74CAA">
        <w:t xml:space="preserve"> formatting</w:t>
      </w:r>
      <w:r w:rsidRPr="00E74CAA">
        <w:t xml:space="preserve">, </w:t>
      </w:r>
      <w:r w:rsidR="00D214C2" w:rsidRPr="00E74CAA">
        <w:t>which</w:t>
      </w:r>
      <w:r w:rsidRPr="00E74CAA">
        <w:t xml:space="preserve"> resulted in the whole website being</w:t>
      </w:r>
      <w:r w:rsidR="00D214C2" w:rsidRPr="00E74CAA">
        <w:t xml:space="preserve"> either</w:t>
      </w:r>
      <w:r w:rsidRPr="00E74CAA">
        <w:t xml:space="preserve"> bold or italic.</w:t>
      </w:r>
      <w:r w:rsidR="00D214C2" w:rsidRPr="00E74CAA">
        <w:t xml:space="preserve"> This mistake took quite a while for me to try and fix, even though it was a simple problem. I</w:t>
      </w:r>
    </w:p>
    <w:p w14:paraId="5C55F896" w14:textId="6FFD1B22" w:rsidR="00425D70" w:rsidRPr="00E74CAA" w:rsidRDefault="00425D70" w:rsidP="00AF682A">
      <w:r w:rsidRPr="00E74CAA">
        <w:t>Gallery page:</w:t>
      </w:r>
    </w:p>
    <w:p w14:paraId="0C7E6BE9" w14:textId="54477C5F" w:rsidR="00425D70" w:rsidRPr="00E74CAA" w:rsidRDefault="00425D70" w:rsidP="00AF682A">
      <w:r w:rsidRPr="00E74CAA">
        <w:drawing>
          <wp:inline distT="0" distB="0" distL="0" distR="0" wp14:anchorId="557B2918" wp14:editId="6A1C6123">
            <wp:extent cx="5274310" cy="2513330"/>
            <wp:effectExtent l="0" t="0" r="2540" b="1270"/>
            <wp:docPr id="2021323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3653" name="Picture 1" descr="A screenshot of a computer&#10;&#10;Description automatically generated"/>
                    <pic:cNvPicPr/>
                  </pic:nvPicPr>
                  <pic:blipFill>
                    <a:blip r:embed="rId17"/>
                    <a:stretch>
                      <a:fillRect/>
                    </a:stretch>
                  </pic:blipFill>
                  <pic:spPr>
                    <a:xfrm>
                      <a:off x="0" y="0"/>
                      <a:ext cx="5274310" cy="2513330"/>
                    </a:xfrm>
                    <a:prstGeom prst="rect">
                      <a:avLst/>
                    </a:prstGeom>
                  </pic:spPr>
                </pic:pic>
              </a:graphicData>
            </a:graphic>
          </wp:inline>
        </w:drawing>
      </w:r>
    </w:p>
    <w:p w14:paraId="75F5F1D9" w14:textId="6E4E88E2" w:rsidR="004A3034" w:rsidRPr="00E74CAA" w:rsidRDefault="004A3034" w:rsidP="00AF682A">
      <w:r w:rsidRPr="00E74CAA">
        <w:t xml:space="preserve">For this page the gallery part just automatically skips the second image. I have tried searching </w:t>
      </w:r>
      <w:r w:rsidR="00D214C2" w:rsidRPr="00E74CAA">
        <w:t>online for potential reasons behind this particular problem, I have also spent a lot of time trying to troubleshoot and fix the code, so this doesn’t happen. But nothing has worked so far.</w:t>
      </w:r>
      <w:r w:rsidRPr="00E74CAA">
        <w:t xml:space="preserve"> I think the radio buttons </w:t>
      </w:r>
      <w:r w:rsidR="00D214C2" w:rsidRPr="00E74CAA">
        <w:t>may be</w:t>
      </w:r>
      <w:r w:rsidRPr="00E74CAA">
        <w:t xml:space="preserve"> interfering with the labels</w:t>
      </w:r>
      <w:r w:rsidR="00D214C2" w:rsidRPr="00E74CAA">
        <w:t>, preventing the gallery from working correctly.</w:t>
      </w:r>
    </w:p>
    <w:p w14:paraId="42D587A3" w14:textId="77777777" w:rsidR="004A3034" w:rsidRPr="00E74CAA" w:rsidRDefault="004A3034" w:rsidP="00AF682A"/>
    <w:p w14:paraId="5567AC6C" w14:textId="77777777" w:rsidR="004A3034" w:rsidRPr="00E74CAA" w:rsidRDefault="004A3034" w:rsidP="00AF682A"/>
    <w:p w14:paraId="340B70C5" w14:textId="77777777" w:rsidR="004A3034" w:rsidRPr="00E74CAA" w:rsidRDefault="004A3034" w:rsidP="00AF682A"/>
    <w:p w14:paraId="1F016017" w14:textId="77777777" w:rsidR="004A3034" w:rsidRPr="00E74CAA" w:rsidRDefault="004A3034" w:rsidP="00AF682A"/>
    <w:p w14:paraId="52E99DA0" w14:textId="77777777" w:rsidR="004A3034" w:rsidRPr="00E74CAA" w:rsidRDefault="004A3034" w:rsidP="00AF682A"/>
    <w:p w14:paraId="12A36F8F" w14:textId="12D00F5A" w:rsidR="00425D70" w:rsidRPr="00E74CAA" w:rsidRDefault="00425D70" w:rsidP="00AF682A">
      <w:r w:rsidRPr="00E74CAA">
        <w:t>Contact page:</w:t>
      </w:r>
    </w:p>
    <w:p w14:paraId="0F45958E" w14:textId="1269B9BB" w:rsidR="00425D70" w:rsidRPr="00E74CAA" w:rsidRDefault="00425D70" w:rsidP="00AF682A">
      <w:r w:rsidRPr="00E74CAA">
        <w:drawing>
          <wp:inline distT="0" distB="0" distL="0" distR="0" wp14:anchorId="7D070449" wp14:editId="7CAF7C56">
            <wp:extent cx="5274310" cy="1604645"/>
            <wp:effectExtent l="0" t="0" r="2540" b="0"/>
            <wp:docPr id="5230096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09622" name="Picture 1" descr="A screenshot of a computer&#10;&#10;Description automatically generated"/>
                    <pic:cNvPicPr/>
                  </pic:nvPicPr>
                  <pic:blipFill>
                    <a:blip r:embed="rId18"/>
                    <a:stretch>
                      <a:fillRect/>
                    </a:stretch>
                  </pic:blipFill>
                  <pic:spPr>
                    <a:xfrm>
                      <a:off x="0" y="0"/>
                      <a:ext cx="5274310" cy="1604645"/>
                    </a:xfrm>
                    <a:prstGeom prst="rect">
                      <a:avLst/>
                    </a:prstGeom>
                  </pic:spPr>
                </pic:pic>
              </a:graphicData>
            </a:graphic>
          </wp:inline>
        </w:drawing>
      </w:r>
    </w:p>
    <w:p w14:paraId="422FE9E2" w14:textId="77777777" w:rsidR="00425D70" w:rsidRPr="00E74CAA" w:rsidRDefault="00425D70" w:rsidP="00AF682A"/>
    <w:p w14:paraId="26368A83" w14:textId="16D608E6" w:rsidR="004A3034" w:rsidRPr="00E74CAA" w:rsidRDefault="004A3034" w:rsidP="00AF682A">
      <w:r w:rsidRPr="00E74CAA">
        <w:t>CSS Validator:</w:t>
      </w:r>
    </w:p>
    <w:p w14:paraId="647B979A" w14:textId="25F66D42" w:rsidR="004A3034" w:rsidRPr="00E74CAA" w:rsidRDefault="004A3034" w:rsidP="00AF682A">
      <w:r w:rsidRPr="00E74CAA">
        <w:drawing>
          <wp:inline distT="0" distB="0" distL="0" distR="0" wp14:anchorId="79CA33BF" wp14:editId="28CD12B2">
            <wp:extent cx="5274310" cy="868680"/>
            <wp:effectExtent l="0" t="0" r="2540" b="7620"/>
            <wp:docPr id="1963797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97760" name="Picture 1" descr="A screenshot of a computer&#10;&#10;Description automatically generated"/>
                    <pic:cNvPicPr/>
                  </pic:nvPicPr>
                  <pic:blipFill>
                    <a:blip r:embed="rId19"/>
                    <a:stretch>
                      <a:fillRect/>
                    </a:stretch>
                  </pic:blipFill>
                  <pic:spPr>
                    <a:xfrm>
                      <a:off x="0" y="0"/>
                      <a:ext cx="5274310" cy="868680"/>
                    </a:xfrm>
                    <a:prstGeom prst="rect">
                      <a:avLst/>
                    </a:prstGeom>
                  </pic:spPr>
                </pic:pic>
              </a:graphicData>
            </a:graphic>
          </wp:inline>
        </w:drawing>
      </w:r>
    </w:p>
    <w:p w14:paraId="208730EC" w14:textId="77777777" w:rsidR="00475199" w:rsidRPr="00E74CAA" w:rsidRDefault="004A3034" w:rsidP="00AF682A">
      <w:r w:rsidRPr="00E74CAA">
        <w:t>This CSS validator found two errors within my CSS. The first one is a parse error</w:t>
      </w:r>
      <w:r w:rsidR="00475199" w:rsidRPr="00E74CAA">
        <w:t xml:space="preserve"> cause by an unnecessary slash that was included in the code without any actual purpose.</w:t>
      </w:r>
      <w:r w:rsidRPr="00E74CAA">
        <w:t xml:space="preserve"> </w:t>
      </w:r>
      <w:r w:rsidR="00475199" w:rsidRPr="00E74CAA">
        <w:t>T</w:t>
      </w:r>
      <w:r w:rsidRPr="00E74CAA">
        <w:t xml:space="preserve">he second error is also a parse error this time for an unused </w:t>
      </w:r>
      <w:r w:rsidR="00DE2C01" w:rsidRPr="00E74CAA">
        <w:t>brace</w:t>
      </w:r>
      <w:r w:rsidRPr="00E74CAA">
        <w:t xml:space="preserve"> within the code</w:t>
      </w:r>
      <w:r w:rsidR="00475199" w:rsidRPr="00E74CAA">
        <w:t xml:space="preserve"> which could’ve been left from a previous edit of the CSS that I did</w:t>
      </w:r>
      <w:r w:rsidRPr="00E74CAA">
        <w:t xml:space="preserve">. </w:t>
      </w:r>
      <w:r w:rsidR="00475199" w:rsidRPr="00E74CAA">
        <w:t>I didn’t realise these errors at first since they didn’t affect my code massively but once I identified them they were very easy and simple to remove from the CSS. After removing these the validation was clear with no errors found which mean my CSS is now error-free.</w:t>
      </w:r>
    </w:p>
    <w:p w14:paraId="49AB0380" w14:textId="0895680F" w:rsidR="00475199" w:rsidRPr="00E74CAA" w:rsidRDefault="00475199" w:rsidP="00AF682A">
      <w:r w:rsidRPr="00E74CAA">
        <w:drawing>
          <wp:inline distT="0" distB="0" distL="0" distR="0" wp14:anchorId="66C5CF27" wp14:editId="682BF86F">
            <wp:extent cx="4153480" cy="590632"/>
            <wp:effectExtent l="0" t="0" r="0" b="0"/>
            <wp:docPr id="697965719" name="Picture 1" descr="A green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65719" name="Picture 1" descr="A green rectangle with white text&#10;&#10;Description automatically generated"/>
                    <pic:cNvPicPr/>
                  </pic:nvPicPr>
                  <pic:blipFill>
                    <a:blip r:embed="rId20"/>
                    <a:stretch>
                      <a:fillRect/>
                    </a:stretch>
                  </pic:blipFill>
                  <pic:spPr>
                    <a:xfrm>
                      <a:off x="0" y="0"/>
                      <a:ext cx="4153480" cy="590632"/>
                    </a:xfrm>
                    <a:prstGeom prst="rect">
                      <a:avLst/>
                    </a:prstGeom>
                  </pic:spPr>
                </pic:pic>
              </a:graphicData>
            </a:graphic>
          </wp:inline>
        </w:drawing>
      </w:r>
    </w:p>
    <w:p w14:paraId="01F8316E" w14:textId="4BC35B02" w:rsidR="004A3034" w:rsidRPr="00E74CAA" w:rsidRDefault="004A3034" w:rsidP="00AF682A">
      <w:r w:rsidRPr="00E74CAA">
        <w:t xml:space="preserve"> </w:t>
      </w:r>
    </w:p>
    <w:p w14:paraId="7F2246ED" w14:textId="7B91E919" w:rsidR="00475199" w:rsidRPr="00E74CAA" w:rsidRDefault="004A6E07" w:rsidP="00AF682A">
      <w:r w:rsidRPr="00E74CAA">
        <w:t xml:space="preserve">In conclusion, I was able to thoroughly test </w:t>
      </w:r>
      <w:r w:rsidR="00A95DBB" w:rsidRPr="00E74CAA">
        <w:t>all</w:t>
      </w:r>
      <w:r w:rsidRPr="00E74CAA">
        <w:t xml:space="preserve"> my web pages and the CSS to make sure there’s no major errors. </w:t>
      </w:r>
      <w:r w:rsidR="00A95DBB" w:rsidRPr="00E74CAA">
        <w:t>Although</w:t>
      </w:r>
      <w:r w:rsidRPr="00E74CAA">
        <w:t xml:space="preserve"> there were some errors that I couldn’t resolve, I dedicated a lot of time and effort into performing trial and error on different solutions.</w:t>
      </w:r>
      <w:r w:rsidR="00A95DBB" w:rsidRPr="00E74CAA">
        <w:t xml:space="preserve"> Even though some of these errors remain unsolved for now, I am happy with all of the </w:t>
      </w:r>
      <w:r w:rsidR="00A95DBB" w:rsidRPr="00E74CAA">
        <w:lastRenderedPageBreak/>
        <w:t>problems that I was able to solve. I’m looking forward to continuing to improve a</w:t>
      </w:r>
      <w:r w:rsidR="00326C03" w:rsidRPr="00E74CAA">
        <w:t>s</w:t>
      </w:r>
      <w:r w:rsidR="00A95DBB" w:rsidRPr="00E74CAA">
        <w:t xml:space="preserve"> I gain more skills and knowledge in web development.</w:t>
      </w:r>
    </w:p>
    <w:p w14:paraId="19587A29" w14:textId="77777777" w:rsidR="00475199" w:rsidRPr="00E74CAA" w:rsidRDefault="00475199" w:rsidP="004D6719">
      <w:pPr>
        <w:pStyle w:val="Heading1"/>
      </w:pPr>
      <w:bookmarkStart w:id="4" w:name="_Toc187326101"/>
    </w:p>
    <w:p w14:paraId="4B7A3C8C" w14:textId="1C162A10" w:rsidR="004D6719" w:rsidRPr="00E74CAA" w:rsidRDefault="004D6719" w:rsidP="004D6719">
      <w:pPr>
        <w:pStyle w:val="Heading1"/>
      </w:pPr>
      <w:r w:rsidRPr="00E74CAA">
        <w:t>Evaluation</w:t>
      </w:r>
      <w:bookmarkEnd w:id="4"/>
    </w:p>
    <w:p w14:paraId="100152C2" w14:textId="32225C64" w:rsidR="00DE2C01" w:rsidRPr="00E74CAA" w:rsidRDefault="00A95DBB" w:rsidP="00DE2C01">
      <w:r w:rsidRPr="00E74CAA">
        <w:t>When creating a website, there must be careful considerations into how you can make it user-friendly and effective, with multiple choices and factors that can impact both user experience and accessibility. Three of the most import</w:t>
      </w:r>
      <w:r w:rsidR="00563F3A" w:rsidRPr="00E74CAA">
        <w:t xml:space="preserve">ant aspects of web development are usability, accessibility and search engine optimization (SEO). Each of these aspects all have </w:t>
      </w:r>
      <w:r w:rsidR="001F2E0B" w:rsidRPr="00E74CAA">
        <w:t>an important</w:t>
      </w:r>
      <w:r w:rsidR="00563F3A" w:rsidRPr="00E74CAA">
        <w:t xml:space="preserve"> role to play to ensure that not only is a website functional </w:t>
      </w:r>
      <w:r w:rsidR="00AF3F4F" w:rsidRPr="00E74CAA">
        <w:t>but it</w:t>
      </w:r>
      <w:r w:rsidR="00563F3A" w:rsidRPr="00E74CAA">
        <w:t xml:space="preserve"> is also easy to navigate. </w:t>
      </w:r>
    </w:p>
    <w:p w14:paraId="55105D6B" w14:textId="0DEA2CA3" w:rsidR="00563F3A" w:rsidRPr="00E74CAA" w:rsidRDefault="00563F3A" w:rsidP="00DE2C01">
      <w:r w:rsidRPr="00E74CAA">
        <w:t>Usability:</w:t>
      </w:r>
    </w:p>
    <w:p w14:paraId="1C63937F" w14:textId="73449427" w:rsidR="00563F3A" w:rsidRPr="00E74CAA" w:rsidRDefault="00563F3A" w:rsidP="00DE2C01">
      <w:r w:rsidRPr="00E74CAA">
        <w:t xml:space="preserve">Website usability allows users to navigate and use a website with ease. It is a critical factor to consider while designing a website, depending on how you approach creating a website it can affect how people will or if they can use it. You have to consider your target audience and who will be using your website and for what purpose. For example, an e-commerce website has to be easy to use for less experienced people, like the elderly or people with disabilities. But on the other hand, if a computer parts website creates an eccentric and detailed website, the people who access that website will be able to navigate it easier. A usable website should be simple but intuitive, not so easy to navigate that there’s no content on the website but not too difficult to navigate where the user is overwhelmed with controls and functions. Taking usability into consideration also means to focus on factors like interface design, the clarity of navigation, site responsiveness and user interaction. </w:t>
      </w:r>
    </w:p>
    <w:p w14:paraId="62C2DBA3" w14:textId="410BB729" w:rsidR="001F2E0B" w:rsidRPr="00E74CAA" w:rsidRDefault="001F2E0B" w:rsidP="00DE2C01">
      <w:r w:rsidRPr="00E74CAA">
        <w:t xml:space="preserve">For a brands like Amazon or Tesco, “95.5% of users expect pricing and shipping information to be clearly presented, so usability must be an essential component of e-retail strategy.” [1] </w:t>
      </w:r>
      <w:r w:rsidR="00AF3F4F" w:rsidRPr="00E74CAA">
        <w:t>For these types of websites, whether that be groceries or just general e-commerce, website usability is essential. Users must be able to know what they are buying and all the details about the item itself and the shipping. “As a result of numerous</w:t>
      </w:r>
      <w:r w:rsidR="00040E83" w:rsidRPr="00E74CAA">
        <w:t xml:space="preserve"> online frauds and piracy crimes in the network, users need more and more sign to make sure that financial and personal information is under their control and that privacy and security are guaranteed.” [2] When users go onto shopping websites, they want to know that the business is legitimate and that they aren’t going to hacked or scammed. Many e-commerce websites do this by using reviews or having banners and photos on their website to tell their customers that they are a fully legal and licensed business.</w:t>
      </w:r>
    </w:p>
    <w:p w14:paraId="16287037" w14:textId="77777777" w:rsidR="00303A9F" w:rsidRDefault="00303A9F" w:rsidP="00DE2C01"/>
    <w:p w14:paraId="62456541" w14:textId="77777777" w:rsidR="00303A9F" w:rsidRDefault="00303A9F" w:rsidP="00DE2C01"/>
    <w:p w14:paraId="0ECCB928" w14:textId="77777777" w:rsidR="00303A9F" w:rsidRDefault="00303A9F" w:rsidP="00DE2C01"/>
    <w:p w14:paraId="055B841A" w14:textId="1B4A5C89" w:rsidR="00040E83" w:rsidRPr="00E74CAA" w:rsidRDefault="00040E83" w:rsidP="00DE2C01">
      <w:r w:rsidRPr="00E74CAA">
        <w:lastRenderedPageBreak/>
        <w:t>Accessibility:</w:t>
      </w:r>
    </w:p>
    <w:p w14:paraId="63E0D243" w14:textId="246ACDD2" w:rsidR="00040E83" w:rsidRDefault="00040E83" w:rsidP="00DE2C01">
      <w:r w:rsidRPr="00E74CAA">
        <w:t xml:space="preserve">Website accessibility involves the </w:t>
      </w:r>
      <w:r w:rsidR="00E74CAA" w:rsidRPr="00E74CAA">
        <w:t>designing</w:t>
      </w:r>
      <w:r w:rsidRPr="00E74CAA">
        <w:t xml:space="preserve"> of a website in a way that ensure that everyone using your website, including those with disabilities, can access and navigate the website. </w:t>
      </w:r>
      <w:r w:rsidR="00E74CAA" w:rsidRPr="00E74CAA">
        <w:t>There website guidelines that can help you design your website for accessibility called Web Content Accessibility Guidelines (WCAG)</w:t>
      </w:r>
      <w:r w:rsidR="00303A9F">
        <w:t xml:space="preserve">[3] </w:t>
      </w:r>
      <w:r w:rsidR="00E74CAA" w:rsidRPr="00E74CAA">
        <w:t>. WCAG recommend practices like alternative text for images, screen reader compatibility and colour contrast adjustments</w:t>
      </w:r>
      <w:r w:rsidR="00303A9F">
        <w:t xml:space="preserve"> to help your website become more accessible for users with visual ,auditory or cognitive impairment. For example some website may offer different coloured backgrounds and text size options. Another way of making your website accessible, is offering multiple translations of your website. A common way to do this is Translate which is a web tool that is powered by Google, which offers “instant translation of words phrases and web pages between English and over 100 languages.”[4] </w:t>
      </w:r>
    </w:p>
    <w:p w14:paraId="0D2A4B18" w14:textId="21C36C15" w:rsidR="00F247F6" w:rsidRDefault="00F247F6" w:rsidP="00DE2C01">
      <w:r>
        <w:t>Search Engine Optimisation (SEO)</w:t>
      </w:r>
      <w:r w:rsidR="002A2C36">
        <w:t>:</w:t>
      </w:r>
    </w:p>
    <w:p w14:paraId="388DC2DB" w14:textId="48C165E6" w:rsidR="00F247F6" w:rsidRDefault="00F247F6" w:rsidP="00DE2C01">
      <w:r>
        <w:t>SEO</w:t>
      </w:r>
      <w:r w:rsidR="0095015D">
        <w:t xml:space="preserve"> is the practice of optimising a website to rank higher in the search engines result page. The goal of SEO is to increase organic traffic to a website by improving its overall visibility on search engines by using keyword optimisation, creating high-quality content and optimising meta tags. “Meta tags are pieces of important you tell the search engine and those viewing your site more about your page”[5] These meta tags can also lead viewers to your website depending on what they search up. For example, if the user searches up “Dog Toys”, Pet stores will automatically pop due to the meta tags that they have on their website.</w:t>
      </w:r>
    </w:p>
    <w:p w14:paraId="45C11716" w14:textId="5948AD30" w:rsidR="0095015D" w:rsidRDefault="0095015D" w:rsidP="00DE2C01">
      <w:r>
        <w:t xml:space="preserve">SEO plays a huge role in the success of a website due to its direct impact on a website’s discoverability. Without proper SEO, a website that looks incredible and has amazing content on it can be hidden from users due to the lack of SEO, while a website with terrible design and bad content may be more successful due to the effective SEO. </w:t>
      </w:r>
    </w:p>
    <w:p w14:paraId="4320030E" w14:textId="611614E1" w:rsidR="0095015D" w:rsidRDefault="002A2C36" w:rsidP="00DE2C01">
      <w:r>
        <w:t>Website Evaluation:</w:t>
      </w:r>
    </w:p>
    <w:p w14:paraId="5911D066" w14:textId="0BB42811" w:rsidR="002A2C36" w:rsidRDefault="002A2C36" w:rsidP="00DE2C01">
      <w:r>
        <w:t>Now that, I have summarised and understood the three important terms within web development. I am going to apply what I know to my website and evaluate what I have done successfully and what I could improve on.</w:t>
      </w:r>
    </w:p>
    <w:p w14:paraId="0513F7AA" w14:textId="209C2AA3" w:rsidR="002A2C36" w:rsidRDefault="002A2C36" w:rsidP="00DE2C01">
      <w:r>
        <w:t>Usability – My websites usability is quite simple, it’s a small website so people can’t get overwhelmed and accessing the different web pages can be easily seen and used by the navigation bar. I could improve the amount of information that I include on my website about possible pricing and how the service works. I didn’t originally add this onto my website because I didn’t know what to write down but now that I know how e-commerce websites work and how they because useful to my target audience, I will be able to improve the content of my website.</w:t>
      </w:r>
    </w:p>
    <w:p w14:paraId="391C4E48" w14:textId="6D4E801A" w:rsidR="002A2C36" w:rsidRDefault="002A2C36" w:rsidP="00DE2C01">
      <w:r>
        <w:t xml:space="preserve">Accessibility – My website could use some vast improvements on accessibility. I mainly focused on designing my website to suit the brand that I made up, rather than focusing on the people who would be possibly navigating it. One thing that I could improve on </w:t>
      </w:r>
      <w:r>
        <w:lastRenderedPageBreak/>
        <w:t>is colour contrast, since the background of my website is a pattern I could’ve made it a plain background with a different colour text. Another aspects I could improve on is the fonts that I used. Although, it may look cute and funny for the type of website I have, it may seem hard to read for people with visual impairments. One last thing that I could improve is my possible use of audio or video cues. This will help for people with possible visual impairments or people who aren’t interested in reading a lot of text.</w:t>
      </w:r>
    </w:p>
    <w:p w14:paraId="38BCEAD0" w14:textId="17B9164E" w:rsidR="002A2C36" w:rsidRDefault="002A2C36" w:rsidP="00DE2C01">
      <w:r>
        <w:t>SEO – My website could be improved with the use of meta tags, since my original website does not include any. The tags that I could use for my website could be “funny”, “art”, “gift” and “drawing”. These tags could help my website become success due to the high amount of traffic that these tags could bring.</w:t>
      </w:r>
    </w:p>
    <w:p w14:paraId="3DBA59C9" w14:textId="4355F0EE" w:rsidR="004D6719" w:rsidRPr="00E74CAA" w:rsidRDefault="00891FB5" w:rsidP="00891FB5">
      <w:r>
        <w:t>In the end, I have learnt a lot about website development and all of the aspects and information about it. In the future, I would love to make a full fledged website with everything that it would need to be a success.</w:t>
      </w:r>
    </w:p>
    <w:p w14:paraId="007BEF15" w14:textId="1CF393C1" w:rsidR="004D6719" w:rsidRDefault="004D6719" w:rsidP="004D6719">
      <w:pPr>
        <w:pStyle w:val="Heading1"/>
      </w:pPr>
      <w:bookmarkStart w:id="5" w:name="_Toc187326102"/>
      <w:r w:rsidRPr="00E74CAA">
        <w:t>References</w:t>
      </w:r>
      <w:bookmarkEnd w:id="5"/>
    </w:p>
    <w:p w14:paraId="322057C3" w14:textId="77777777" w:rsidR="00C04580" w:rsidRPr="00C04580" w:rsidRDefault="00C04580" w:rsidP="00C04580">
      <w:r w:rsidRPr="00C04580">
        <w:t>References</w:t>
      </w:r>
    </w:p>
    <w:p w14:paraId="00DFF949" w14:textId="77777777" w:rsidR="00C04580" w:rsidRDefault="00C04580" w:rsidP="00C04580">
      <w:r w:rsidRPr="00C04580">
        <w:t>[1]</w:t>
      </w:r>
      <w:r>
        <w:t>[2]</w:t>
      </w:r>
      <w:r w:rsidRPr="00C04580">
        <w:t xml:space="preserve"> D. </w:t>
      </w:r>
      <w:proofErr w:type="spellStart"/>
      <w:r w:rsidRPr="00C04580">
        <w:t>Belanche</w:t>
      </w:r>
      <w:proofErr w:type="spellEnd"/>
      <w:r w:rsidRPr="00C04580">
        <w:t>, et al., "Website usability, consumer satisfaction and the intention to use a website: The moderating effect of perceived risk," 2011.</w:t>
      </w:r>
    </w:p>
    <w:p w14:paraId="71330A3C" w14:textId="1881EB98" w:rsidR="00C04580" w:rsidRPr="00C04580" w:rsidRDefault="00C04580" w:rsidP="00C04580">
      <w:r w:rsidRPr="00C04580">
        <w:t>[</w:t>
      </w:r>
      <w:r>
        <w:t>3</w:t>
      </w:r>
      <w:r w:rsidRPr="00C04580">
        <w:t>] "Web Content Accessibility Guidelines." </w:t>
      </w:r>
      <w:hyperlink r:id="rId21" w:tgtFrame="_blank" w:history="1">
        <w:r w:rsidRPr="00C04580">
          <w:rPr>
            <w:rStyle w:val="Hyperlink"/>
          </w:rPr>
          <w:t>https://www.w3.org/WAI/fundamentals/accessibility-intro/</w:t>
        </w:r>
      </w:hyperlink>
      <w:r>
        <w:t>, 2024</w:t>
      </w:r>
    </w:p>
    <w:p w14:paraId="58E26253" w14:textId="1BAA90B9" w:rsidR="00C04580" w:rsidRDefault="00C04580" w:rsidP="00C04580">
      <w:r w:rsidRPr="00C04580">
        <w:t>[</w:t>
      </w:r>
      <w:r>
        <w:t>4</w:t>
      </w:r>
      <w:r w:rsidRPr="00C04580">
        <w:t>] "Google Translate." </w:t>
      </w:r>
      <w:hyperlink r:id="rId22" w:tgtFrame="_blank" w:history="1">
        <w:r w:rsidRPr="00C04580">
          <w:rPr>
            <w:rStyle w:val="Hyperlink"/>
          </w:rPr>
          <w:t>https://translate.google.com.</w:t>
        </w:r>
      </w:hyperlink>
      <w:r w:rsidRPr="00C04580">
        <w:t> </w:t>
      </w:r>
      <w:hyperlink r:id="rId23" w:tgtFrame="_blank" w:history="1">
        <w:r w:rsidRPr="00C04580">
          <w:rPr>
            <w:rStyle w:val="Hyperlink"/>
          </w:rPr>
          <w:t>https://translate.google.com/about/</w:t>
        </w:r>
      </w:hyperlink>
      <w:r>
        <w:t>, 2024</w:t>
      </w:r>
    </w:p>
    <w:p w14:paraId="0D8922BA" w14:textId="57DAA58A" w:rsidR="00C04580" w:rsidRPr="00C04580" w:rsidRDefault="00C04580" w:rsidP="00C04580">
      <w:r w:rsidRPr="00C04580">
        <w:t>[</w:t>
      </w:r>
      <w:r>
        <w:t>5</w:t>
      </w:r>
      <w:r w:rsidRPr="00C04580">
        <w:t>] "Is an HTML Meta Tag Important?" </w:t>
      </w:r>
      <w:hyperlink r:id="rId24" w:tgtFrame="_blank" w:history="1">
        <w:r w:rsidRPr="00C04580">
          <w:rPr>
            <w:rStyle w:val="Hyperlink"/>
          </w:rPr>
          <w:t>https://www.brightedge.com/glossary/are-meta-tags-important</w:t>
        </w:r>
      </w:hyperlink>
      <w:r>
        <w:t>, 2023</w:t>
      </w:r>
    </w:p>
    <w:p w14:paraId="77C7ACA2" w14:textId="77777777" w:rsidR="00891FB5" w:rsidRPr="00891FB5" w:rsidRDefault="00891FB5" w:rsidP="00891FB5"/>
    <w:p w14:paraId="66E02FA4" w14:textId="1A0E1E1B" w:rsidR="004D6719" w:rsidRPr="00E74CAA" w:rsidRDefault="004D6719" w:rsidP="004D6719">
      <w:pPr>
        <w:pStyle w:val="Heading1"/>
      </w:pPr>
      <w:bookmarkStart w:id="6" w:name="_Toc187326103"/>
      <w:r w:rsidRPr="00E74CAA">
        <w:t>Appendices</w:t>
      </w:r>
      <w:bookmarkEnd w:id="6"/>
    </w:p>
    <w:p w14:paraId="30E7E600" w14:textId="26F1A4E1" w:rsidR="004D6719" w:rsidRDefault="0083495D">
      <w:r>
        <w:t>Index.html</w:t>
      </w:r>
      <w:r w:rsidR="00891FB5">
        <w:t>:</w:t>
      </w:r>
    </w:p>
    <w:p w14:paraId="5DF67045" w14:textId="77777777" w:rsidR="00891FB5" w:rsidRDefault="00891FB5" w:rsidP="00891FB5">
      <w:r>
        <w:t>&lt;!DOCTYPE html&gt;</w:t>
      </w:r>
    </w:p>
    <w:p w14:paraId="523DEBD8" w14:textId="77777777" w:rsidR="00891FB5" w:rsidRDefault="00891FB5" w:rsidP="00891FB5">
      <w:r>
        <w:t>&lt;html lang = "</w:t>
      </w:r>
      <w:proofErr w:type="spellStart"/>
      <w:r>
        <w:t>en</w:t>
      </w:r>
      <w:proofErr w:type="spellEnd"/>
      <w:r>
        <w:t>"&gt;</w:t>
      </w:r>
    </w:p>
    <w:p w14:paraId="2C8DA313" w14:textId="77777777" w:rsidR="00891FB5" w:rsidRDefault="00891FB5" w:rsidP="00891FB5">
      <w:r>
        <w:t>&lt;head&gt;</w:t>
      </w:r>
    </w:p>
    <w:p w14:paraId="50B5CF11" w14:textId="77777777" w:rsidR="00891FB5" w:rsidRDefault="00891FB5" w:rsidP="00891FB5">
      <w:r>
        <w:t xml:space="preserve"> &lt;meta charset="UTF-8"&gt;</w:t>
      </w:r>
    </w:p>
    <w:p w14:paraId="69D59DBC" w14:textId="77777777" w:rsidR="00891FB5" w:rsidRDefault="00891FB5" w:rsidP="00891FB5">
      <w:r>
        <w:t xml:space="preserve">    &lt;meta name="viewport" content="width=device-width, initial-scale=1.0"&gt;</w:t>
      </w:r>
    </w:p>
    <w:p w14:paraId="431117FA" w14:textId="77777777" w:rsidR="00891FB5" w:rsidRDefault="00891FB5" w:rsidP="00891FB5">
      <w:r>
        <w:lastRenderedPageBreak/>
        <w:tab/>
      </w:r>
    </w:p>
    <w:p w14:paraId="01D1B421" w14:textId="77777777" w:rsidR="00891FB5" w:rsidRDefault="00891FB5" w:rsidP="00891FB5">
      <w:r>
        <w:tab/>
      </w:r>
    </w:p>
    <w:p w14:paraId="64F81573" w14:textId="77777777" w:rsidR="00891FB5" w:rsidRDefault="00891FB5" w:rsidP="00891FB5">
      <w:r>
        <w:t xml:space="preserve">&lt;link </w:t>
      </w:r>
      <w:proofErr w:type="spellStart"/>
      <w:r>
        <w:t>rel</w:t>
      </w:r>
      <w:proofErr w:type="spellEnd"/>
      <w:r>
        <w:t xml:space="preserve">="stylesheet" </w:t>
      </w:r>
      <w:proofErr w:type="spellStart"/>
      <w:r>
        <w:t>href</w:t>
      </w:r>
      <w:proofErr w:type="spellEnd"/>
      <w:r>
        <w:t>="styles.css"&gt;</w:t>
      </w:r>
    </w:p>
    <w:p w14:paraId="1C5BD737" w14:textId="77777777" w:rsidR="00891FB5" w:rsidRDefault="00891FB5" w:rsidP="00891FB5">
      <w:r>
        <w:t xml:space="preserve">&lt;link </w:t>
      </w:r>
      <w:proofErr w:type="spellStart"/>
      <w:r>
        <w:t>href</w:t>
      </w:r>
      <w:proofErr w:type="spellEnd"/>
      <w:r>
        <w:t>='https://fonts.googleapis.com/</w:t>
      </w:r>
      <w:proofErr w:type="spellStart"/>
      <w:r>
        <w:t>css?family</w:t>
      </w:r>
      <w:proofErr w:type="spellEnd"/>
      <w:r>
        <w:t xml:space="preserve">=Darumadrop%20One' </w:t>
      </w:r>
      <w:proofErr w:type="spellStart"/>
      <w:r>
        <w:t>rel</w:t>
      </w:r>
      <w:proofErr w:type="spellEnd"/>
      <w:r>
        <w:t>='stylesheet'&gt;</w:t>
      </w:r>
    </w:p>
    <w:p w14:paraId="0A5C1BD2" w14:textId="77777777" w:rsidR="00891FB5" w:rsidRDefault="00891FB5" w:rsidP="00891FB5">
      <w:r>
        <w:t>&lt;style&gt;</w:t>
      </w:r>
    </w:p>
    <w:p w14:paraId="0AA3FBAB" w14:textId="77777777" w:rsidR="00891FB5" w:rsidRDefault="00891FB5" w:rsidP="00891FB5">
      <w:r>
        <w:t>div {</w:t>
      </w:r>
    </w:p>
    <w:p w14:paraId="4FFA8153" w14:textId="77777777" w:rsidR="00891FB5" w:rsidRDefault="00891FB5" w:rsidP="00891FB5">
      <w:r>
        <w:t xml:space="preserve">  background-</w:t>
      </w:r>
      <w:proofErr w:type="spellStart"/>
      <w:r>
        <w:t>color</w:t>
      </w:r>
      <w:proofErr w:type="spellEnd"/>
      <w:r>
        <w:t>: #FFFFFF;</w:t>
      </w:r>
    </w:p>
    <w:p w14:paraId="58401B74" w14:textId="77777777" w:rsidR="00891FB5" w:rsidRDefault="00891FB5" w:rsidP="00891FB5">
      <w:r>
        <w:t>}</w:t>
      </w:r>
    </w:p>
    <w:p w14:paraId="2E6A03DD" w14:textId="77777777" w:rsidR="00891FB5" w:rsidRDefault="00891FB5" w:rsidP="00891FB5">
      <w:r>
        <w:t>div {</w:t>
      </w:r>
    </w:p>
    <w:p w14:paraId="3422FD24" w14:textId="77777777" w:rsidR="00891FB5" w:rsidRDefault="00891FB5" w:rsidP="00891FB5">
      <w:r>
        <w:t xml:space="preserve">  width:350px;</w:t>
      </w:r>
    </w:p>
    <w:p w14:paraId="3D562F56" w14:textId="77777777" w:rsidR="00891FB5" w:rsidRDefault="00891FB5" w:rsidP="00891FB5">
      <w:r>
        <w:t xml:space="preserve">  </w:t>
      </w:r>
      <w:proofErr w:type="spellStart"/>
      <w:r>
        <w:t>margin:auto</w:t>
      </w:r>
      <w:proofErr w:type="spellEnd"/>
      <w:r>
        <w:t>;</w:t>
      </w:r>
    </w:p>
    <w:p w14:paraId="2E62C73E" w14:textId="77777777" w:rsidR="00891FB5" w:rsidRDefault="00891FB5" w:rsidP="00891FB5">
      <w:r>
        <w:t>}</w:t>
      </w:r>
    </w:p>
    <w:p w14:paraId="1E825690" w14:textId="77777777" w:rsidR="00891FB5" w:rsidRDefault="00891FB5" w:rsidP="00891FB5">
      <w:r>
        <w:t>.</w:t>
      </w:r>
      <w:proofErr w:type="spellStart"/>
      <w:r>
        <w:t>mycontainer</w:t>
      </w:r>
      <w:proofErr w:type="spellEnd"/>
      <w:r>
        <w:t xml:space="preserve"> {</w:t>
      </w:r>
    </w:p>
    <w:p w14:paraId="093F9F44" w14:textId="77777777" w:rsidR="00891FB5" w:rsidRDefault="00891FB5" w:rsidP="00891FB5">
      <w:r>
        <w:t xml:space="preserve">  width:150%;</w:t>
      </w:r>
    </w:p>
    <w:p w14:paraId="68CDBC15" w14:textId="77777777" w:rsidR="00891FB5" w:rsidRDefault="00891FB5" w:rsidP="00891FB5">
      <w:r>
        <w:t xml:space="preserve">  </w:t>
      </w:r>
      <w:proofErr w:type="spellStart"/>
      <w:r>
        <w:t>overflow:auto</w:t>
      </w:r>
      <w:proofErr w:type="spellEnd"/>
      <w:r>
        <w:t>;</w:t>
      </w:r>
    </w:p>
    <w:p w14:paraId="37B55D4D" w14:textId="77777777" w:rsidR="00891FB5" w:rsidRDefault="00891FB5" w:rsidP="00891FB5">
      <w:r>
        <w:t>}</w:t>
      </w:r>
    </w:p>
    <w:p w14:paraId="43C92D7C" w14:textId="77777777" w:rsidR="00891FB5" w:rsidRDefault="00891FB5" w:rsidP="00891FB5">
      <w:r>
        <w:t>.</w:t>
      </w:r>
      <w:proofErr w:type="spellStart"/>
      <w:r>
        <w:t>mycontainer</w:t>
      </w:r>
      <w:proofErr w:type="spellEnd"/>
      <w:r>
        <w:t xml:space="preserve"> div {</w:t>
      </w:r>
    </w:p>
    <w:p w14:paraId="17E2D813" w14:textId="77777777" w:rsidR="00891FB5" w:rsidRDefault="00891FB5" w:rsidP="00891FB5">
      <w:r>
        <w:t xml:space="preserve">  width:33%;</w:t>
      </w:r>
    </w:p>
    <w:p w14:paraId="74880533" w14:textId="77777777" w:rsidR="00891FB5" w:rsidRDefault="00891FB5" w:rsidP="00891FB5">
      <w:r>
        <w:t xml:space="preserve">  </w:t>
      </w:r>
      <w:proofErr w:type="spellStart"/>
      <w:r>
        <w:t>float:left</w:t>
      </w:r>
      <w:proofErr w:type="spellEnd"/>
      <w:r>
        <w:t>;</w:t>
      </w:r>
    </w:p>
    <w:p w14:paraId="213C6D7D" w14:textId="77777777" w:rsidR="00891FB5" w:rsidRDefault="00891FB5" w:rsidP="00891FB5">
      <w:r>
        <w:t>}</w:t>
      </w:r>
    </w:p>
    <w:p w14:paraId="264126E8" w14:textId="77777777" w:rsidR="00891FB5" w:rsidRDefault="00891FB5" w:rsidP="00891FB5">
      <w:r>
        <w:t>div {</w:t>
      </w:r>
    </w:p>
    <w:p w14:paraId="2C7E6B99" w14:textId="77777777" w:rsidR="00891FB5" w:rsidRDefault="00891FB5" w:rsidP="00891FB5">
      <w:r>
        <w:t xml:space="preserve">  width: 30%;</w:t>
      </w:r>
    </w:p>
    <w:p w14:paraId="08F293D8" w14:textId="77777777" w:rsidR="00891FB5" w:rsidRDefault="00891FB5" w:rsidP="00891FB5">
      <w:r>
        <w:t xml:space="preserve">  display: inline-block;</w:t>
      </w:r>
    </w:p>
    <w:p w14:paraId="5D1E6EFA" w14:textId="77777777" w:rsidR="00891FB5" w:rsidRDefault="00891FB5" w:rsidP="00891FB5">
      <w:r>
        <w:t>}</w:t>
      </w:r>
    </w:p>
    <w:p w14:paraId="73945EC9" w14:textId="77777777" w:rsidR="00891FB5" w:rsidRDefault="00891FB5" w:rsidP="00891FB5">
      <w:r>
        <w:t>body {</w:t>
      </w:r>
    </w:p>
    <w:p w14:paraId="1E05296D" w14:textId="77777777" w:rsidR="00891FB5" w:rsidRDefault="00891FB5" w:rsidP="00891FB5">
      <w:r>
        <w:t xml:space="preserve">    font-family: 'Darumadrop </w:t>
      </w:r>
      <w:proofErr w:type="spellStart"/>
      <w:r>
        <w:t>One';font-size</w:t>
      </w:r>
      <w:proofErr w:type="spellEnd"/>
      <w:r>
        <w:t>: 22px;</w:t>
      </w:r>
    </w:p>
    <w:p w14:paraId="4712FD5C" w14:textId="77777777" w:rsidR="00891FB5" w:rsidRDefault="00891FB5" w:rsidP="00891FB5">
      <w:r>
        <w:t>}</w:t>
      </w:r>
    </w:p>
    <w:p w14:paraId="3E8E8631" w14:textId="77777777" w:rsidR="00891FB5" w:rsidRDefault="00891FB5" w:rsidP="00891FB5">
      <w:r>
        <w:lastRenderedPageBreak/>
        <w:t>body, html {</w:t>
      </w:r>
    </w:p>
    <w:p w14:paraId="7CBEE27C" w14:textId="77777777" w:rsidR="00891FB5" w:rsidRDefault="00891FB5" w:rsidP="00891FB5">
      <w:r>
        <w:t xml:space="preserve">  margin: 0;</w:t>
      </w:r>
    </w:p>
    <w:p w14:paraId="4203A356" w14:textId="77777777" w:rsidR="00891FB5" w:rsidRDefault="00891FB5" w:rsidP="00891FB5">
      <w:r>
        <w:t xml:space="preserve">  padding: 0;</w:t>
      </w:r>
    </w:p>
    <w:p w14:paraId="209DF07D" w14:textId="77777777" w:rsidR="00891FB5" w:rsidRDefault="00891FB5" w:rsidP="00891FB5">
      <w:r>
        <w:t xml:space="preserve">  box-sizing: border-box; /* Ensures padding and borders are included in size */</w:t>
      </w:r>
    </w:p>
    <w:p w14:paraId="661FA182" w14:textId="77777777" w:rsidR="00891FB5" w:rsidRDefault="00891FB5" w:rsidP="00891FB5">
      <w:r>
        <w:t>}</w:t>
      </w:r>
    </w:p>
    <w:p w14:paraId="6683D79C" w14:textId="77777777" w:rsidR="00891FB5" w:rsidRDefault="00891FB5" w:rsidP="00891FB5"/>
    <w:p w14:paraId="6AF35E46" w14:textId="77777777" w:rsidR="00891FB5" w:rsidRDefault="00891FB5" w:rsidP="00891FB5">
      <w:r>
        <w:t xml:space="preserve"> </w:t>
      </w:r>
    </w:p>
    <w:p w14:paraId="1574A522" w14:textId="77777777" w:rsidR="00891FB5" w:rsidRDefault="00891FB5" w:rsidP="00891FB5">
      <w:r>
        <w:t>&lt;/style&gt;</w:t>
      </w:r>
    </w:p>
    <w:p w14:paraId="36EFCD03" w14:textId="77777777" w:rsidR="00891FB5" w:rsidRDefault="00891FB5" w:rsidP="00891FB5"/>
    <w:p w14:paraId="2898C6C1" w14:textId="77777777" w:rsidR="00891FB5" w:rsidRDefault="00891FB5" w:rsidP="00891FB5"/>
    <w:p w14:paraId="080DABB7" w14:textId="77777777" w:rsidR="00891FB5" w:rsidRDefault="00891FB5" w:rsidP="00891FB5"/>
    <w:p w14:paraId="0F81378B" w14:textId="77777777" w:rsidR="00891FB5" w:rsidRDefault="00891FB5" w:rsidP="00891FB5"/>
    <w:p w14:paraId="6B3C7B7A" w14:textId="77777777" w:rsidR="00891FB5" w:rsidRDefault="00891FB5" w:rsidP="00891FB5"/>
    <w:p w14:paraId="0A59E911" w14:textId="77777777" w:rsidR="00891FB5" w:rsidRDefault="00891FB5" w:rsidP="00891FB5">
      <w:r>
        <w:t>&lt;title&gt; Drawible &lt;/title&gt;</w:t>
      </w:r>
    </w:p>
    <w:p w14:paraId="364EDA76" w14:textId="77777777" w:rsidR="00891FB5" w:rsidRDefault="00891FB5" w:rsidP="00891FB5">
      <w:r>
        <w:t>&lt;/head&gt;</w:t>
      </w:r>
    </w:p>
    <w:p w14:paraId="0A1FBDEF" w14:textId="77777777" w:rsidR="00891FB5" w:rsidRDefault="00891FB5" w:rsidP="00891FB5">
      <w:r>
        <w:t>&lt;body&gt;</w:t>
      </w:r>
    </w:p>
    <w:p w14:paraId="7EC61DDC" w14:textId="77777777" w:rsidR="00891FB5" w:rsidRDefault="00891FB5" w:rsidP="00891FB5">
      <w:r>
        <w:t xml:space="preserve">   &lt;header&gt;</w:t>
      </w:r>
    </w:p>
    <w:p w14:paraId="11748F4A" w14:textId="77777777" w:rsidR="00891FB5" w:rsidRDefault="00891FB5" w:rsidP="00891FB5">
      <w:r>
        <w:t xml:space="preserve">        &lt;nav class="navbar"&gt;</w:t>
      </w:r>
    </w:p>
    <w:p w14:paraId="3FA9C1DB" w14:textId="77777777" w:rsidR="00891FB5" w:rsidRDefault="00891FB5" w:rsidP="00891FB5">
      <w:r>
        <w:t xml:space="preserve">           </w:t>
      </w:r>
    </w:p>
    <w:p w14:paraId="6E7EBC55" w14:textId="77777777" w:rsidR="00891FB5" w:rsidRDefault="00891FB5" w:rsidP="00891FB5">
      <w:r>
        <w:t xml:space="preserve">            &lt;div class="logo"&gt;</w:t>
      </w:r>
    </w:p>
    <w:p w14:paraId="0F0BF78D" w14:textId="77777777" w:rsidR="00891FB5" w:rsidRDefault="00891FB5" w:rsidP="00891FB5">
      <w:r>
        <w:t xml:space="preserve">                &lt;</w:t>
      </w:r>
      <w:proofErr w:type="spellStart"/>
      <w:r>
        <w:t>img</w:t>
      </w:r>
      <w:proofErr w:type="spellEnd"/>
      <w:r>
        <w:t xml:space="preserve"> </w:t>
      </w:r>
      <w:proofErr w:type="spellStart"/>
      <w:r>
        <w:t>src</w:t>
      </w:r>
      <w:proofErr w:type="spellEnd"/>
      <w:r>
        <w:t>="drawiblewhite.png" alt="Logo"&gt;</w:t>
      </w:r>
    </w:p>
    <w:p w14:paraId="59249AA3" w14:textId="77777777" w:rsidR="00891FB5" w:rsidRDefault="00891FB5" w:rsidP="00891FB5">
      <w:r>
        <w:t xml:space="preserve">                &lt;span class="logo-text"&gt;Drawible&lt;/span&gt;</w:t>
      </w:r>
    </w:p>
    <w:p w14:paraId="6C4D44D1" w14:textId="77777777" w:rsidR="00891FB5" w:rsidRDefault="00891FB5" w:rsidP="00891FB5">
      <w:r>
        <w:t xml:space="preserve">            &lt;/div&gt;</w:t>
      </w:r>
    </w:p>
    <w:p w14:paraId="6B55EB74" w14:textId="77777777" w:rsidR="00891FB5" w:rsidRDefault="00891FB5" w:rsidP="00891FB5">
      <w:r>
        <w:t xml:space="preserve">           </w:t>
      </w:r>
    </w:p>
    <w:p w14:paraId="5A369FC6" w14:textId="77777777" w:rsidR="00891FB5" w:rsidRDefault="00891FB5" w:rsidP="00891FB5">
      <w:r>
        <w:t xml:space="preserve">            &lt;</w:t>
      </w:r>
      <w:proofErr w:type="spellStart"/>
      <w:r>
        <w:t>ul</w:t>
      </w:r>
      <w:proofErr w:type="spellEnd"/>
      <w:r>
        <w:t xml:space="preserve"> class="nav-links"&gt;</w:t>
      </w:r>
    </w:p>
    <w:p w14:paraId="7C9C58A6" w14:textId="77777777" w:rsidR="00891FB5" w:rsidRDefault="00891FB5" w:rsidP="00891FB5">
      <w:r>
        <w:t xml:space="preserve">                &lt;li&gt;&lt;a </w:t>
      </w:r>
      <w:proofErr w:type="spellStart"/>
      <w:r>
        <w:t>href</w:t>
      </w:r>
      <w:proofErr w:type="spellEnd"/>
      <w:r>
        <w:t>="index.html"&gt;Home&lt;/a&gt;&lt;/li&gt;</w:t>
      </w:r>
    </w:p>
    <w:p w14:paraId="1501E3D3" w14:textId="77777777" w:rsidR="00891FB5" w:rsidRDefault="00891FB5" w:rsidP="00891FB5">
      <w:r>
        <w:t xml:space="preserve">                &lt;li&gt;&lt;a </w:t>
      </w:r>
      <w:proofErr w:type="spellStart"/>
      <w:r>
        <w:t>href</w:t>
      </w:r>
      <w:proofErr w:type="spellEnd"/>
      <w:r>
        <w:t>="about.html"&gt;About&lt;/a&gt;&lt;/li&gt;</w:t>
      </w:r>
    </w:p>
    <w:p w14:paraId="048DD186" w14:textId="77777777" w:rsidR="00891FB5" w:rsidRDefault="00891FB5" w:rsidP="00891FB5">
      <w:r>
        <w:t xml:space="preserve">                &lt;li&gt;&lt;a </w:t>
      </w:r>
      <w:proofErr w:type="spellStart"/>
      <w:r>
        <w:t>href</w:t>
      </w:r>
      <w:proofErr w:type="spellEnd"/>
      <w:r>
        <w:t>="news.html"&gt;News&lt;/a&gt;&lt;/li&gt;</w:t>
      </w:r>
    </w:p>
    <w:p w14:paraId="4FABBA2D" w14:textId="77777777" w:rsidR="00891FB5" w:rsidRDefault="00891FB5" w:rsidP="00891FB5">
      <w:r>
        <w:lastRenderedPageBreak/>
        <w:t xml:space="preserve">                &lt;li&gt;&lt;a </w:t>
      </w:r>
      <w:proofErr w:type="spellStart"/>
      <w:r>
        <w:t>href</w:t>
      </w:r>
      <w:proofErr w:type="spellEnd"/>
      <w:r>
        <w:t>="gallery.html"&gt;Gallery&lt;/a&gt;&lt;/li&gt;</w:t>
      </w:r>
    </w:p>
    <w:p w14:paraId="0A12288B" w14:textId="77777777" w:rsidR="00891FB5" w:rsidRDefault="00891FB5" w:rsidP="00891FB5">
      <w:r>
        <w:tab/>
      </w:r>
      <w:r>
        <w:tab/>
      </w:r>
      <w:r>
        <w:tab/>
      </w:r>
      <w:r>
        <w:tab/>
        <w:t xml:space="preserve">&lt;li&gt;&lt;a </w:t>
      </w:r>
      <w:proofErr w:type="spellStart"/>
      <w:r>
        <w:t>href</w:t>
      </w:r>
      <w:proofErr w:type="spellEnd"/>
      <w:r>
        <w:t>="contact.html"&gt;Contact&lt;/a&gt;&lt;/li&gt;</w:t>
      </w:r>
    </w:p>
    <w:p w14:paraId="75AA07F4" w14:textId="77777777" w:rsidR="00891FB5" w:rsidRDefault="00891FB5" w:rsidP="00891FB5">
      <w:r>
        <w:t xml:space="preserve">            &lt;/</w:t>
      </w:r>
      <w:proofErr w:type="spellStart"/>
      <w:r>
        <w:t>ul</w:t>
      </w:r>
      <w:proofErr w:type="spellEnd"/>
      <w:r>
        <w:t>&gt;</w:t>
      </w:r>
    </w:p>
    <w:p w14:paraId="170002F8" w14:textId="77777777" w:rsidR="00891FB5" w:rsidRDefault="00891FB5" w:rsidP="00891FB5">
      <w:r>
        <w:t xml:space="preserve">        &lt;/nav&gt;</w:t>
      </w:r>
    </w:p>
    <w:p w14:paraId="767EAA26" w14:textId="77777777" w:rsidR="00891FB5" w:rsidRDefault="00891FB5" w:rsidP="00891FB5">
      <w:r>
        <w:t xml:space="preserve">    &lt;/header&gt;</w:t>
      </w:r>
    </w:p>
    <w:p w14:paraId="74526DA3" w14:textId="77777777" w:rsidR="00891FB5" w:rsidRDefault="00891FB5" w:rsidP="00891FB5">
      <w:r>
        <w:tab/>
      </w:r>
    </w:p>
    <w:p w14:paraId="1944ED8B" w14:textId="77777777" w:rsidR="00891FB5" w:rsidRDefault="00891FB5" w:rsidP="00891FB5">
      <w:r>
        <w:t>&lt;h1&gt; Welcome to Drawible: Horribly Perfect Drawings for Everyone! &lt;/h1&gt;</w:t>
      </w:r>
    </w:p>
    <w:p w14:paraId="0459B38F" w14:textId="77777777" w:rsidR="00891FB5" w:rsidRDefault="00891FB5" w:rsidP="00891FB5">
      <w:r>
        <w:t xml:space="preserve">&lt;p&gt;Welcome to Drawible, where horrible drawings are our specialty! </w:t>
      </w:r>
    </w:p>
    <w:p w14:paraId="004A220F" w14:textId="77777777" w:rsidR="00891FB5" w:rsidRDefault="00891FB5" w:rsidP="00891FB5">
      <w:r>
        <w:t xml:space="preserve">We embrace the quirky, the imperfect, and the wonderfully weird in every line we create. </w:t>
      </w:r>
    </w:p>
    <w:p w14:paraId="37095A43" w14:textId="77777777" w:rsidR="00891FB5" w:rsidRDefault="00891FB5" w:rsidP="00891FB5">
      <w:r>
        <w:t xml:space="preserve">Our mission is to bring smiles, spark laughter, and remind everyone that art doesn’t have to be perfect to be meaningful. </w:t>
      </w:r>
    </w:p>
    <w:p w14:paraId="7CD89ABF" w14:textId="77777777" w:rsidR="00891FB5" w:rsidRDefault="00891FB5" w:rsidP="00891FB5">
      <w:r>
        <w:t xml:space="preserve">Whether you’re looking for a hilariously bad portrait, a delightfully chaotic scene, or just something uniquely you, Drawible is here to deliver! </w:t>
      </w:r>
    </w:p>
    <w:p w14:paraId="1CB59AE2" w14:textId="77777777" w:rsidR="00891FB5" w:rsidRDefault="00891FB5" w:rsidP="00891FB5">
      <w:r>
        <w:t>Dive into our world of creativity and let’s celebrate the beauty of imperfection together. &lt;/p&gt;</w:t>
      </w:r>
    </w:p>
    <w:p w14:paraId="7E038F90" w14:textId="77777777" w:rsidR="00891FB5" w:rsidRDefault="00891FB5" w:rsidP="00891FB5"/>
    <w:p w14:paraId="69A781BE" w14:textId="77777777" w:rsidR="00891FB5" w:rsidRDefault="00891FB5" w:rsidP="00891FB5"/>
    <w:p w14:paraId="5A294EBB" w14:textId="77777777" w:rsidR="00891FB5" w:rsidRDefault="00891FB5" w:rsidP="00891FB5"/>
    <w:p w14:paraId="7DBE4DAC" w14:textId="77777777" w:rsidR="00891FB5" w:rsidRDefault="00891FB5" w:rsidP="00891FB5">
      <w:r>
        <w:t>&lt;section class="testimonial-section"&gt;</w:t>
      </w:r>
    </w:p>
    <w:p w14:paraId="08B6B55A" w14:textId="77777777" w:rsidR="00891FB5" w:rsidRDefault="00891FB5" w:rsidP="00891FB5">
      <w:r>
        <w:t xml:space="preserve">  &lt;h2&gt;What Our Customers Say&lt;/h2&gt;</w:t>
      </w:r>
    </w:p>
    <w:p w14:paraId="6457E688" w14:textId="77777777" w:rsidR="00891FB5" w:rsidRDefault="00891FB5" w:rsidP="00891FB5">
      <w:r>
        <w:t xml:space="preserve">  &lt;div class="testimonials"&gt;</w:t>
      </w:r>
    </w:p>
    <w:p w14:paraId="1B33C906" w14:textId="77777777" w:rsidR="00891FB5" w:rsidRDefault="00891FB5" w:rsidP="00891FB5">
      <w:r>
        <w:t xml:space="preserve">    &lt;div class="testimonial"&gt;</w:t>
      </w:r>
    </w:p>
    <w:p w14:paraId="2CB3A7F3" w14:textId="77777777" w:rsidR="00891FB5" w:rsidRDefault="00891FB5" w:rsidP="00891FB5">
      <w:r>
        <w:t xml:space="preserve">      &lt;p class="quote"&gt;"Drawible turned my dog into the funniest piece of art I've ever owned. Absolutely love it!"&lt;/p&gt;</w:t>
      </w:r>
    </w:p>
    <w:p w14:paraId="033ED4AC" w14:textId="77777777" w:rsidR="00891FB5" w:rsidRDefault="00891FB5" w:rsidP="00891FB5">
      <w:r>
        <w:t xml:space="preserve">      &lt;p class="author"&gt;- Alex J.&lt;/p&gt;</w:t>
      </w:r>
    </w:p>
    <w:p w14:paraId="1C71713A" w14:textId="77777777" w:rsidR="00891FB5" w:rsidRDefault="00891FB5" w:rsidP="00891FB5">
      <w:r>
        <w:t xml:space="preserve">    &lt;/div&gt;</w:t>
      </w:r>
    </w:p>
    <w:p w14:paraId="47116E07" w14:textId="77777777" w:rsidR="00891FB5" w:rsidRDefault="00891FB5" w:rsidP="00891FB5">
      <w:r>
        <w:t xml:space="preserve">    &lt;div class="testimonial"&gt;</w:t>
      </w:r>
    </w:p>
    <w:p w14:paraId="02B6D69E" w14:textId="77777777" w:rsidR="00891FB5" w:rsidRDefault="00891FB5" w:rsidP="00891FB5">
      <w:r>
        <w:t xml:space="preserve">      &lt;p class="quote"&gt;"I laughed so hard when I saw the drawing. It's perfectly imperfect!"&lt;/p&gt;</w:t>
      </w:r>
    </w:p>
    <w:p w14:paraId="3B54173B" w14:textId="77777777" w:rsidR="00891FB5" w:rsidRDefault="00891FB5" w:rsidP="00891FB5">
      <w:r>
        <w:lastRenderedPageBreak/>
        <w:t xml:space="preserve">      &lt;p class="author"&gt;- Jamie L.&lt;/p&gt;</w:t>
      </w:r>
    </w:p>
    <w:p w14:paraId="240C163E" w14:textId="77777777" w:rsidR="00891FB5" w:rsidRDefault="00891FB5" w:rsidP="00891FB5">
      <w:r>
        <w:t xml:space="preserve">    &lt;/div&gt;</w:t>
      </w:r>
    </w:p>
    <w:p w14:paraId="7EBE10E7" w14:textId="77777777" w:rsidR="00891FB5" w:rsidRDefault="00891FB5" w:rsidP="00891FB5">
      <w:r>
        <w:t xml:space="preserve">    &lt;div class="testimonial"&gt;</w:t>
      </w:r>
    </w:p>
    <w:p w14:paraId="5C9B5997" w14:textId="77777777" w:rsidR="00891FB5" w:rsidRDefault="00891FB5" w:rsidP="00891FB5">
      <w:r>
        <w:t xml:space="preserve">      &lt;p class="quote"&gt;"Such a unique gift idea. Everyone I showed it to loved it!"&lt;/p&gt;</w:t>
      </w:r>
    </w:p>
    <w:p w14:paraId="4EC8D071" w14:textId="77777777" w:rsidR="00891FB5" w:rsidRDefault="00891FB5" w:rsidP="00891FB5">
      <w:r>
        <w:t xml:space="preserve">      &lt;p class="author"&gt;- Taylor S.&lt;/p&gt;</w:t>
      </w:r>
    </w:p>
    <w:p w14:paraId="08F1700C" w14:textId="77777777" w:rsidR="00891FB5" w:rsidRDefault="00891FB5" w:rsidP="00891FB5">
      <w:r>
        <w:t xml:space="preserve">    &lt;/div&gt;</w:t>
      </w:r>
    </w:p>
    <w:p w14:paraId="31642C8A" w14:textId="77777777" w:rsidR="00891FB5" w:rsidRDefault="00891FB5" w:rsidP="00891FB5">
      <w:r>
        <w:t xml:space="preserve">  &lt;/div&gt;</w:t>
      </w:r>
    </w:p>
    <w:p w14:paraId="6B0D7C1A" w14:textId="77777777" w:rsidR="00891FB5" w:rsidRDefault="00891FB5" w:rsidP="00891FB5">
      <w:r>
        <w:t>&lt;/section&gt;</w:t>
      </w:r>
    </w:p>
    <w:p w14:paraId="7F5EE6B4" w14:textId="77777777" w:rsidR="00891FB5" w:rsidRDefault="00891FB5" w:rsidP="00891FB5"/>
    <w:p w14:paraId="76C591EE" w14:textId="77777777" w:rsidR="00891FB5" w:rsidRDefault="00891FB5" w:rsidP="00891FB5"/>
    <w:p w14:paraId="147C521F" w14:textId="77777777" w:rsidR="00891FB5" w:rsidRDefault="00891FB5" w:rsidP="00891FB5"/>
    <w:p w14:paraId="00673014" w14:textId="77777777" w:rsidR="00891FB5" w:rsidRDefault="00891FB5" w:rsidP="00891FB5">
      <w:r>
        <w:t>&lt;h2&gt; Why do we do this?&lt;/h2&gt;</w:t>
      </w:r>
    </w:p>
    <w:p w14:paraId="11AC2751" w14:textId="77777777" w:rsidR="00891FB5" w:rsidRDefault="00891FB5" w:rsidP="00891FB5">
      <w:r>
        <w:t>&lt;p&gt;For fun, for example: Have a co-worker that you love? &lt;/p&gt;</w:t>
      </w:r>
    </w:p>
    <w:p w14:paraId="146CFCD0" w14:textId="77777777" w:rsidR="00891FB5" w:rsidRDefault="00891FB5" w:rsidP="00891FB5">
      <w:r>
        <w:t>&lt;p&gt; Get a Drawible! They will laugh and it will make everyone around you laugh too!&lt;/p&gt;</w:t>
      </w:r>
    </w:p>
    <w:p w14:paraId="342B63C1" w14:textId="77777777" w:rsidR="00891FB5" w:rsidRDefault="00891FB5" w:rsidP="00891FB5"/>
    <w:p w14:paraId="7F9EA4E1" w14:textId="77777777" w:rsidR="00891FB5" w:rsidRDefault="00891FB5" w:rsidP="00891FB5">
      <w:r>
        <w:t>&lt;h1&gt; OR... &lt;/h1&gt;</w:t>
      </w:r>
    </w:p>
    <w:p w14:paraId="04283FE2" w14:textId="77777777" w:rsidR="00891FB5" w:rsidRDefault="00891FB5" w:rsidP="00891FB5"/>
    <w:p w14:paraId="17276332" w14:textId="77777777" w:rsidR="00891FB5" w:rsidRDefault="00891FB5" w:rsidP="00891FB5">
      <w:r>
        <w:t>&lt;p&gt; Get a Drawible for yourself! We will personally make you beautiful (If you ask us too) &lt;/p&gt;</w:t>
      </w:r>
    </w:p>
    <w:p w14:paraId="5D154171" w14:textId="77777777" w:rsidR="00891FB5" w:rsidRDefault="00891FB5" w:rsidP="00891FB5"/>
    <w:p w14:paraId="137C6272" w14:textId="77777777" w:rsidR="00891FB5" w:rsidRDefault="00891FB5" w:rsidP="00891FB5"/>
    <w:p w14:paraId="25D97373" w14:textId="77777777" w:rsidR="00891FB5" w:rsidRDefault="00891FB5" w:rsidP="00891FB5"/>
    <w:p w14:paraId="222ED9EC" w14:textId="77777777" w:rsidR="00891FB5" w:rsidRDefault="00891FB5" w:rsidP="00891FB5">
      <w:r>
        <w:t xml:space="preserve"> &lt;footer&gt;</w:t>
      </w:r>
    </w:p>
    <w:p w14:paraId="7A6AEFB9" w14:textId="77777777" w:rsidR="00891FB5" w:rsidRDefault="00891FB5" w:rsidP="00891FB5">
      <w:r>
        <w:t xml:space="preserve">        &lt;div class="footer-content"&gt;</w:t>
      </w:r>
    </w:p>
    <w:p w14:paraId="737B86DD" w14:textId="77777777" w:rsidR="00891FB5" w:rsidRDefault="00891FB5" w:rsidP="00891FB5">
      <w:r>
        <w:t xml:space="preserve">          </w:t>
      </w:r>
    </w:p>
    <w:p w14:paraId="64F1B376" w14:textId="77777777" w:rsidR="00891FB5" w:rsidRDefault="00891FB5" w:rsidP="00891FB5">
      <w:r>
        <w:t xml:space="preserve">            &lt;</w:t>
      </w:r>
      <w:proofErr w:type="spellStart"/>
      <w:r>
        <w:t>ul</w:t>
      </w:r>
      <w:proofErr w:type="spellEnd"/>
      <w:r>
        <w:t xml:space="preserve"> class="footer-links"&gt;</w:t>
      </w:r>
    </w:p>
    <w:p w14:paraId="277E945B" w14:textId="77777777" w:rsidR="00891FB5" w:rsidRDefault="00891FB5" w:rsidP="00891FB5">
      <w:r>
        <w:t xml:space="preserve">                &lt;li&gt;&lt;a </w:t>
      </w:r>
      <w:proofErr w:type="spellStart"/>
      <w:r>
        <w:t>href</w:t>
      </w:r>
      <w:proofErr w:type="spellEnd"/>
      <w:r>
        <w:t>="#"&gt;Privacy Policy&lt;/a&gt;&lt;/li&gt;</w:t>
      </w:r>
    </w:p>
    <w:p w14:paraId="3E0E1C68" w14:textId="77777777" w:rsidR="00891FB5" w:rsidRDefault="00891FB5" w:rsidP="00891FB5">
      <w:r>
        <w:lastRenderedPageBreak/>
        <w:t xml:space="preserve">                &lt;li&gt;&lt;a </w:t>
      </w:r>
      <w:proofErr w:type="spellStart"/>
      <w:r>
        <w:t>href</w:t>
      </w:r>
      <w:proofErr w:type="spellEnd"/>
      <w:r>
        <w:t>="#"&gt;Terms of Service&lt;/a&gt;&lt;/li&gt;</w:t>
      </w:r>
    </w:p>
    <w:p w14:paraId="3E64A835" w14:textId="77777777" w:rsidR="00891FB5" w:rsidRDefault="00891FB5" w:rsidP="00891FB5">
      <w:r>
        <w:t xml:space="preserve">                &lt;li&gt;&lt;a </w:t>
      </w:r>
      <w:proofErr w:type="spellStart"/>
      <w:r>
        <w:t>href</w:t>
      </w:r>
      <w:proofErr w:type="spellEnd"/>
      <w:r>
        <w:t>="#"&gt;Help&lt;/a&gt;&lt;/li&gt;</w:t>
      </w:r>
    </w:p>
    <w:p w14:paraId="3695DEB5" w14:textId="77777777" w:rsidR="00891FB5" w:rsidRDefault="00891FB5" w:rsidP="00891FB5">
      <w:r>
        <w:t xml:space="preserve">                &lt;li&gt;&lt;a </w:t>
      </w:r>
      <w:proofErr w:type="spellStart"/>
      <w:r>
        <w:t>href</w:t>
      </w:r>
      <w:proofErr w:type="spellEnd"/>
      <w:r>
        <w:t>="#"&gt;Contact Us&lt;/a&gt;&lt;/li&gt;</w:t>
      </w:r>
    </w:p>
    <w:p w14:paraId="2E8D9D59" w14:textId="77777777" w:rsidR="00891FB5" w:rsidRDefault="00891FB5" w:rsidP="00891FB5">
      <w:r>
        <w:t xml:space="preserve">            &lt;/</w:t>
      </w:r>
      <w:proofErr w:type="spellStart"/>
      <w:r>
        <w:t>ul</w:t>
      </w:r>
      <w:proofErr w:type="spellEnd"/>
      <w:r>
        <w:t>&gt;</w:t>
      </w:r>
    </w:p>
    <w:p w14:paraId="09DA1FC6" w14:textId="77777777" w:rsidR="00891FB5" w:rsidRDefault="00891FB5" w:rsidP="00891FB5">
      <w:r>
        <w:t xml:space="preserve">            </w:t>
      </w:r>
    </w:p>
    <w:p w14:paraId="1001AA80" w14:textId="77777777" w:rsidR="00891FB5" w:rsidRDefault="00891FB5" w:rsidP="00891FB5">
      <w:r>
        <w:t xml:space="preserve">            &lt;div class="copyright"&gt;</w:t>
      </w:r>
    </w:p>
    <w:p w14:paraId="2AF6B37D" w14:textId="77777777" w:rsidR="00891FB5" w:rsidRDefault="00891FB5" w:rsidP="00891FB5">
      <w:r>
        <w:t xml:space="preserve">                &lt;p  style="</w:t>
      </w:r>
      <w:proofErr w:type="spellStart"/>
      <w:r>
        <w:t>color:White</w:t>
      </w:r>
      <w:proofErr w:type="spellEnd"/>
      <w:r>
        <w:t>;"&gt;&amp;copy; 2025 Drawible. All rights reserved.&lt;/p&gt;</w:t>
      </w:r>
    </w:p>
    <w:p w14:paraId="555084B9" w14:textId="77777777" w:rsidR="00891FB5" w:rsidRDefault="00891FB5" w:rsidP="00891FB5">
      <w:r>
        <w:t xml:space="preserve">            &lt;/div&gt;</w:t>
      </w:r>
    </w:p>
    <w:p w14:paraId="0D007D89" w14:textId="77777777" w:rsidR="00891FB5" w:rsidRDefault="00891FB5" w:rsidP="00891FB5">
      <w:r>
        <w:t xml:space="preserve">        &lt;/div&gt;</w:t>
      </w:r>
    </w:p>
    <w:p w14:paraId="66DC9974" w14:textId="77777777" w:rsidR="00891FB5" w:rsidRDefault="00891FB5" w:rsidP="00891FB5">
      <w:r>
        <w:t xml:space="preserve">    &lt;/footer&gt;</w:t>
      </w:r>
    </w:p>
    <w:p w14:paraId="37F7E92F" w14:textId="77777777" w:rsidR="00891FB5" w:rsidRDefault="00891FB5" w:rsidP="00891FB5">
      <w:r>
        <w:tab/>
      </w:r>
    </w:p>
    <w:p w14:paraId="3CB97515" w14:textId="77777777" w:rsidR="00891FB5" w:rsidRDefault="00891FB5" w:rsidP="00891FB5">
      <w:r>
        <w:t>&lt;/body&gt;</w:t>
      </w:r>
    </w:p>
    <w:p w14:paraId="36763D93" w14:textId="31CD8BA2" w:rsidR="00891FB5" w:rsidRDefault="00891FB5" w:rsidP="00891FB5">
      <w:r>
        <w:t>&lt;/html&gt;</w:t>
      </w:r>
    </w:p>
    <w:p w14:paraId="088AA4CE" w14:textId="77777777" w:rsidR="00891FB5" w:rsidRDefault="00891FB5" w:rsidP="00891FB5"/>
    <w:p w14:paraId="5E67D2A5" w14:textId="2F2D4666" w:rsidR="00891FB5" w:rsidRDefault="00891FB5" w:rsidP="00891FB5">
      <w:r>
        <w:t>about.html</w:t>
      </w:r>
    </w:p>
    <w:p w14:paraId="2299EF99" w14:textId="77777777" w:rsidR="00891FB5" w:rsidRDefault="00891FB5" w:rsidP="00891FB5">
      <w:r>
        <w:t>&lt;!DOCTYPE html&gt;</w:t>
      </w:r>
    </w:p>
    <w:p w14:paraId="06898525" w14:textId="77777777" w:rsidR="00891FB5" w:rsidRDefault="00891FB5" w:rsidP="00891FB5">
      <w:r>
        <w:t>&lt;html&gt;</w:t>
      </w:r>
    </w:p>
    <w:p w14:paraId="64C5A322" w14:textId="77777777" w:rsidR="00891FB5" w:rsidRDefault="00891FB5" w:rsidP="00891FB5">
      <w:r>
        <w:t>&lt;head&gt;</w:t>
      </w:r>
    </w:p>
    <w:p w14:paraId="0D104AE0" w14:textId="77777777" w:rsidR="00891FB5" w:rsidRDefault="00891FB5" w:rsidP="00891FB5">
      <w:r>
        <w:t xml:space="preserve"> &lt;meta charset="UTF-8"&gt;</w:t>
      </w:r>
    </w:p>
    <w:p w14:paraId="45152461" w14:textId="77777777" w:rsidR="00891FB5" w:rsidRDefault="00891FB5" w:rsidP="00891FB5">
      <w:r>
        <w:t xml:space="preserve">    &lt;meta name="viewport" content="width=device-width, initial-scale=1.0"&gt;</w:t>
      </w:r>
    </w:p>
    <w:p w14:paraId="57216F22" w14:textId="77777777" w:rsidR="00891FB5" w:rsidRDefault="00891FB5" w:rsidP="00891FB5">
      <w:r>
        <w:tab/>
      </w:r>
    </w:p>
    <w:p w14:paraId="38B159A6" w14:textId="77777777" w:rsidR="00891FB5" w:rsidRDefault="00891FB5" w:rsidP="00891FB5">
      <w:r>
        <w:t xml:space="preserve">&lt;link </w:t>
      </w:r>
      <w:proofErr w:type="spellStart"/>
      <w:r>
        <w:t>rel</w:t>
      </w:r>
      <w:proofErr w:type="spellEnd"/>
      <w:r>
        <w:t xml:space="preserve">="stylesheet" </w:t>
      </w:r>
      <w:proofErr w:type="spellStart"/>
      <w:r>
        <w:t>href</w:t>
      </w:r>
      <w:proofErr w:type="spellEnd"/>
      <w:r>
        <w:t>="styles.css"&gt;</w:t>
      </w:r>
    </w:p>
    <w:p w14:paraId="06C8F72C" w14:textId="77777777" w:rsidR="00891FB5" w:rsidRDefault="00891FB5" w:rsidP="00891FB5">
      <w:r>
        <w:t xml:space="preserve">&lt;link </w:t>
      </w:r>
      <w:proofErr w:type="spellStart"/>
      <w:r>
        <w:t>href</w:t>
      </w:r>
      <w:proofErr w:type="spellEnd"/>
      <w:r>
        <w:t>='https://fonts.googleapis.com/</w:t>
      </w:r>
      <w:proofErr w:type="spellStart"/>
      <w:r>
        <w:t>css?family</w:t>
      </w:r>
      <w:proofErr w:type="spellEnd"/>
      <w:r>
        <w:t xml:space="preserve">=Darumadrop%20One' </w:t>
      </w:r>
      <w:proofErr w:type="spellStart"/>
      <w:r>
        <w:t>rel</w:t>
      </w:r>
      <w:proofErr w:type="spellEnd"/>
      <w:r>
        <w:t>='stylesheet'&gt;</w:t>
      </w:r>
    </w:p>
    <w:p w14:paraId="66BEF97F" w14:textId="77777777" w:rsidR="00891FB5" w:rsidRDefault="00891FB5" w:rsidP="00891FB5"/>
    <w:p w14:paraId="477664EA" w14:textId="77777777" w:rsidR="00891FB5" w:rsidRDefault="00891FB5" w:rsidP="00891FB5"/>
    <w:p w14:paraId="240A2E71" w14:textId="77777777" w:rsidR="00891FB5" w:rsidRDefault="00891FB5" w:rsidP="00891FB5"/>
    <w:p w14:paraId="35A458D4" w14:textId="77777777" w:rsidR="00891FB5" w:rsidRDefault="00891FB5" w:rsidP="00891FB5">
      <w:r>
        <w:t>&lt;title&gt; About us&lt;/title&gt;</w:t>
      </w:r>
    </w:p>
    <w:p w14:paraId="7CF08432" w14:textId="77777777" w:rsidR="00891FB5" w:rsidRDefault="00891FB5" w:rsidP="00891FB5">
      <w:r>
        <w:lastRenderedPageBreak/>
        <w:t>&lt;/head&gt;</w:t>
      </w:r>
    </w:p>
    <w:p w14:paraId="320C616F" w14:textId="77777777" w:rsidR="00891FB5" w:rsidRDefault="00891FB5" w:rsidP="00891FB5">
      <w:r>
        <w:t>&lt;body&gt;</w:t>
      </w:r>
    </w:p>
    <w:p w14:paraId="2002AF20" w14:textId="77777777" w:rsidR="00891FB5" w:rsidRDefault="00891FB5" w:rsidP="00891FB5">
      <w:r>
        <w:t xml:space="preserve">   &lt;header&gt;</w:t>
      </w:r>
    </w:p>
    <w:p w14:paraId="22052343" w14:textId="77777777" w:rsidR="00891FB5" w:rsidRDefault="00891FB5" w:rsidP="00891FB5">
      <w:r>
        <w:t xml:space="preserve">        &lt;nav class="navbar"&gt;</w:t>
      </w:r>
    </w:p>
    <w:p w14:paraId="3A268381" w14:textId="77777777" w:rsidR="00891FB5" w:rsidRDefault="00891FB5" w:rsidP="00891FB5">
      <w:r>
        <w:t xml:space="preserve">           </w:t>
      </w:r>
    </w:p>
    <w:p w14:paraId="728FAE3F" w14:textId="77777777" w:rsidR="00891FB5" w:rsidRDefault="00891FB5" w:rsidP="00891FB5">
      <w:r>
        <w:t xml:space="preserve">            &lt;div class="logo"&gt;</w:t>
      </w:r>
    </w:p>
    <w:p w14:paraId="0D1CA48B" w14:textId="77777777" w:rsidR="00891FB5" w:rsidRDefault="00891FB5" w:rsidP="00891FB5">
      <w:r>
        <w:t xml:space="preserve">                &lt;</w:t>
      </w:r>
      <w:proofErr w:type="spellStart"/>
      <w:r>
        <w:t>img</w:t>
      </w:r>
      <w:proofErr w:type="spellEnd"/>
      <w:r>
        <w:t xml:space="preserve"> </w:t>
      </w:r>
      <w:proofErr w:type="spellStart"/>
      <w:r>
        <w:t>src</w:t>
      </w:r>
      <w:proofErr w:type="spellEnd"/>
      <w:r>
        <w:t>="drawiblewhite.png" alt="Logo"&gt;</w:t>
      </w:r>
    </w:p>
    <w:p w14:paraId="1EE13380" w14:textId="77777777" w:rsidR="00891FB5" w:rsidRDefault="00891FB5" w:rsidP="00891FB5">
      <w:r>
        <w:t xml:space="preserve">                &lt;span class="logo-text"&gt;Drawible&lt;/span&gt;</w:t>
      </w:r>
    </w:p>
    <w:p w14:paraId="40818885" w14:textId="77777777" w:rsidR="00891FB5" w:rsidRDefault="00891FB5" w:rsidP="00891FB5">
      <w:r>
        <w:t xml:space="preserve">          </w:t>
      </w:r>
    </w:p>
    <w:p w14:paraId="445F3A0C" w14:textId="77777777" w:rsidR="00891FB5" w:rsidRDefault="00891FB5" w:rsidP="00891FB5">
      <w:r>
        <w:t xml:space="preserve">            &lt;</w:t>
      </w:r>
      <w:proofErr w:type="spellStart"/>
      <w:r>
        <w:t>ul</w:t>
      </w:r>
      <w:proofErr w:type="spellEnd"/>
      <w:r>
        <w:t xml:space="preserve"> class="nav-links"&gt;</w:t>
      </w:r>
    </w:p>
    <w:p w14:paraId="1442AF23" w14:textId="77777777" w:rsidR="00891FB5" w:rsidRDefault="00891FB5" w:rsidP="00891FB5">
      <w:r>
        <w:t xml:space="preserve">                &lt;li&gt;&lt;a </w:t>
      </w:r>
      <w:proofErr w:type="spellStart"/>
      <w:r>
        <w:t>href</w:t>
      </w:r>
      <w:proofErr w:type="spellEnd"/>
      <w:r>
        <w:t>="index.html"&gt;Home&lt;/a&gt;&lt;/li&gt;</w:t>
      </w:r>
    </w:p>
    <w:p w14:paraId="5D457DD9" w14:textId="77777777" w:rsidR="00891FB5" w:rsidRDefault="00891FB5" w:rsidP="00891FB5">
      <w:r>
        <w:t xml:space="preserve">                &lt;li&gt;&lt;a </w:t>
      </w:r>
      <w:proofErr w:type="spellStart"/>
      <w:r>
        <w:t>href</w:t>
      </w:r>
      <w:proofErr w:type="spellEnd"/>
      <w:r>
        <w:t>="about.html"&gt;About&lt;/a&gt;&lt;/li&gt;</w:t>
      </w:r>
    </w:p>
    <w:p w14:paraId="4DF9C725" w14:textId="77777777" w:rsidR="00891FB5" w:rsidRDefault="00891FB5" w:rsidP="00891FB5">
      <w:r>
        <w:t xml:space="preserve">                &lt;li&gt;&lt;a </w:t>
      </w:r>
      <w:proofErr w:type="spellStart"/>
      <w:r>
        <w:t>href</w:t>
      </w:r>
      <w:proofErr w:type="spellEnd"/>
      <w:r>
        <w:t>="news.html"&gt;News&lt;/a&gt;&lt;/li&gt;</w:t>
      </w:r>
    </w:p>
    <w:p w14:paraId="0259C411" w14:textId="77777777" w:rsidR="00891FB5" w:rsidRDefault="00891FB5" w:rsidP="00891FB5">
      <w:r>
        <w:t xml:space="preserve">                &lt;li&gt;&lt;a </w:t>
      </w:r>
      <w:proofErr w:type="spellStart"/>
      <w:r>
        <w:t>href</w:t>
      </w:r>
      <w:proofErr w:type="spellEnd"/>
      <w:r>
        <w:t>="gallery.html"&gt;Gallery&lt;/a&gt;&lt;/li&gt;</w:t>
      </w:r>
    </w:p>
    <w:p w14:paraId="48C369B0" w14:textId="77777777" w:rsidR="00891FB5" w:rsidRDefault="00891FB5" w:rsidP="00891FB5">
      <w:r>
        <w:tab/>
      </w:r>
      <w:r>
        <w:tab/>
      </w:r>
      <w:r>
        <w:tab/>
      </w:r>
      <w:r>
        <w:tab/>
        <w:t xml:space="preserve">&lt;li&gt;&lt;a </w:t>
      </w:r>
      <w:proofErr w:type="spellStart"/>
      <w:r>
        <w:t>href</w:t>
      </w:r>
      <w:proofErr w:type="spellEnd"/>
      <w:r>
        <w:t>="contact.html"&gt;Contact&lt;/a&gt;&lt;/li&gt;</w:t>
      </w:r>
    </w:p>
    <w:p w14:paraId="0BBA508C" w14:textId="77777777" w:rsidR="00891FB5" w:rsidRDefault="00891FB5" w:rsidP="00891FB5">
      <w:r>
        <w:t xml:space="preserve">            &lt;/</w:t>
      </w:r>
      <w:proofErr w:type="spellStart"/>
      <w:r>
        <w:t>ul</w:t>
      </w:r>
      <w:proofErr w:type="spellEnd"/>
      <w:r>
        <w:t>&gt;</w:t>
      </w:r>
    </w:p>
    <w:p w14:paraId="05B0B98B" w14:textId="77777777" w:rsidR="00891FB5" w:rsidRDefault="00891FB5" w:rsidP="00891FB5">
      <w:r>
        <w:t xml:space="preserve">        &lt;/nav&gt;</w:t>
      </w:r>
    </w:p>
    <w:p w14:paraId="67CAC330" w14:textId="77777777" w:rsidR="00891FB5" w:rsidRDefault="00891FB5" w:rsidP="00891FB5">
      <w:r>
        <w:t xml:space="preserve">    &lt;/header&gt;</w:t>
      </w:r>
    </w:p>
    <w:p w14:paraId="68AF0365" w14:textId="77777777" w:rsidR="00891FB5" w:rsidRDefault="00891FB5" w:rsidP="00891FB5">
      <w:r>
        <w:tab/>
      </w:r>
    </w:p>
    <w:p w14:paraId="1D22164E" w14:textId="77777777" w:rsidR="00891FB5" w:rsidRDefault="00891FB5" w:rsidP="00891FB5">
      <w:r>
        <w:t>&lt;h1&gt; About us &lt;/h1&gt;</w:t>
      </w:r>
    </w:p>
    <w:p w14:paraId="3FBE754B" w14:textId="77777777" w:rsidR="00891FB5" w:rsidRDefault="00891FB5" w:rsidP="00891FB5"/>
    <w:p w14:paraId="08A6989D" w14:textId="77777777" w:rsidR="00891FB5" w:rsidRDefault="00891FB5" w:rsidP="00891FB5">
      <w:r>
        <w:t xml:space="preserve">&lt;p&gt; At Drawible, we believe that art should be fun, relatable, and accessible to everyone. </w:t>
      </w:r>
    </w:p>
    <w:p w14:paraId="7A3974C1" w14:textId="77777777" w:rsidR="00891FB5" w:rsidRDefault="00891FB5" w:rsidP="00891FB5">
      <w:r>
        <w:t xml:space="preserve">Our team takes pride in creating intentionally terrible drawings that capture the essence of </w:t>
      </w:r>
      <w:proofErr w:type="spellStart"/>
      <w:r>
        <w:t>humor</w:t>
      </w:r>
      <w:proofErr w:type="spellEnd"/>
      <w:r>
        <w:t xml:space="preserve"> and creativity. </w:t>
      </w:r>
    </w:p>
    <w:p w14:paraId="09411963" w14:textId="77777777" w:rsidR="00891FB5" w:rsidRDefault="00891FB5" w:rsidP="00891FB5">
      <w:r>
        <w:t xml:space="preserve">Founded on the idea that perfection is overrated, we’ve made it our mission to redefine how people view art. </w:t>
      </w:r>
    </w:p>
    <w:p w14:paraId="21779574" w14:textId="77777777" w:rsidR="00891FB5" w:rsidRDefault="00891FB5" w:rsidP="00891FB5">
      <w:r>
        <w:t xml:space="preserve">Whether it’s for a gag gift, a memorable keepsake, or just for the love of laughter, our horrendous yet heartwarming art brings joy to people of all ages. </w:t>
      </w:r>
    </w:p>
    <w:p w14:paraId="03AD363F" w14:textId="77777777" w:rsidR="00891FB5" w:rsidRDefault="00891FB5" w:rsidP="00891FB5">
      <w:r>
        <w:lastRenderedPageBreak/>
        <w:t>Drawible is proof that art doesn’t have to be flawless to be unforgettable. &lt;/p&gt;</w:t>
      </w:r>
    </w:p>
    <w:p w14:paraId="2706BDB8" w14:textId="77777777" w:rsidR="00891FB5" w:rsidRDefault="00891FB5" w:rsidP="00891FB5"/>
    <w:p w14:paraId="48A9037A" w14:textId="77777777" w:rsidR="00891FB5" w:rsidRDefault="00891FB5" w:rsidP="00891FB5"/>
    <w:p w14:paraId="16F72BAD" w14:textId="77777777" w:rsidR="00891FB5" w:rsidRDefault="00891FB5" w:rsidP="00891FB5">
      <w:r>
        <w:t>&lt;h2&gt; Here's services we offer for you &lt;/h2&gt;</w:t>
      </w:r>
    </w:p>
    <w:p w14:paraId="235342D9" w14:textId="77777777" w:rsidR="00891FB5" w:rsidRDefault="00891FB5" w:rsidP="00891FB5"/>
    <w:p w14:paraId="4C383EBF" w14:textId="77777777" w:rsidR="00891FB5" w:rsidRDefault="00891FB5" w:rsidP="00891FB5">
      <w:r>
        <w:t>&lt;</w:t>
      </w:r>
      <w:proofErr w:type="spellStart"/>
      <w:r>
        <w:t>ol</w:t>
      </w:r>
      <w:proofErr w:type="spellEnd"/>
      <w:r>
        <w:t>&gt;</w:t>
      </w:r>
    </w:p>
    <w:p w14:paraId="24CBFCE8" w14:textId="77777777" w:rsidR="00891FB5" w:rsidRDefault="00891FB5" w:rsidP="00891FB5">
      <w:r>
        <w:t>&lt;li&gt;Birthday Portrait&lt;/li&gt;</w:t>
      </w:r>
    </w:p>
    <w:p w14:paraId="40B209C0" w14:textId="77777777" w:rsidR="00891FB5" w:rsidRDefault="00891FB5" w:rsidP="00891FB5">
      <w:r>
        <w:t>&lt;li&gt;Anniversary Portrait&lt;/li&gt;</w:t>
      </w:r>
    </w:p>
    <w:p w14:paraId="092CF0CE" w14:textId="77777777" w:rsidR="00891FB5" w:rsidRDefault="00891FB5" w:rsidP="00891FB5">
      <w:r>
        <w:t>&lt;li&gt;Christmas Portrait&lt;/li&gt;</w:t>
      </w:r>
    </w:p>
    <w:p w14:paraId="1C1ED173" w14:textId="77777777" w:rsidR="00891FB5" w:rsidRDefault="00891FB5" w:rsidP="00891FB5">
      <w:r>
        <w:t>&lt;li&gt;Easter Portrait&lt;/li&gt;</w:t>
      </w:r>
    </w:p>
    <w:p w14:paraId="6555EE9C" w14:textId="77777777" w:rsidR="00891FB5" w:rsidRDefault="00891FB5" w:rsidP="00891FB5">
      <w:r>
        <w:t>&lt;li&gt;</w:t>
      </w:r>
      <w:proofErr w:type="spellStart"/>
      <w:r>
        <w:t>Valentines+'s</w:t>
      </w:r>
      <w:proofErr w:type="spellEnd"/>
      <w:r>
        <w:t xml:space="preserve"> Portrait&lt;/li&gt;</w:t>
      </w:r>
    </w:p>
    <w:p w14:paraId="2CAFBB9A" w14:textId="77777777" w:rsidR="00891FB5" w:rsidRDefault="00891FB5" w:rsidP="00891FB5">
      <w:r>
        <w:t>&lt;li&gt;Diwali Portrait&lt;/li&gt;</w:t>
      </w:r>
    </w:p>
    <w:p w14:paraId="6CBCD01E" w14:textId="77777777" w:rsidR="00891FB5" w:rsidRDefault="00891FB5" w:rsidP="00891FB5">
      <w:r>
        <w:t>&lt;li&gt;Hanukkah Portrait&lt;/li&gt;</w:t>
      </w:r>
    </w:p>
    <w:p w14:paraId="2289128D" w14:textId="77777777" w:rsidR="00891FB5" w:rsidRDefault="00891FB5" w:rsidP="00891FB5">
      <w:r>
        <w:t>&lt;li&gt; And many more... &lt;/li&gt;</w:t>
      </w:r>
    </w:p>
    <w:p w14:paraId="7F99643D" w14:textId="77777777" w:rsidR="00891FB5" w:rsidRDefault="00891FB5" w:rsidP="00891FB5">
      <w:r>
        <w:t>&lt;/</w:t>
      </w:r>
      <w:proofErr w:type="spellStart"/>
      <w:r>
        <w:t>ol</w:t>
      </w:r>
      <w:proofErr w:type="spellEnd"/>
      <w:r>
        <w:t>&gt;</w:t>
      </w:r>
    </w:p>
    <w:p w14:paraId="3AA78121" w14:textId="77777777" w:rsidR="00891FB5" w:rsidRDefault="00891FB5" w:rsidP="00891FB5"/>
    <w:p w14:paraId="4711AA53" w14:textId="77777777" w:rsidR="00891FB5" w:rsidRDefault="00891FB5" w:rsidP="00891FB5">
      <w:r>
        <w:t xml:space="preserve">&lt;p&gt; Wondering how we are </w:t>
      </w:r>
      <w:proofErr w:type="spellStart"/>
      <w:r>
        <w:t>financally</w:t>
      </w:r>
      <w:proofErr w:type="spellEnd"/>
      <w:r>
        <w:t xml:space="preserve"> stable? So are we.&lt;/p&gt;</w:t>
      </w:r>
    </w:p>
    <w:p w14:paraId="0BC01C1B" w14:textId="77777777" w:rsidR="00891FB5" w:rsidRDefault="00891FB5" w:rsidP="00891FB5"/>
    <w:p w14:paraId="6402E523" w14:textId="77777777" w:rsidR="00891FB5" w:rsidRDefault="00891FB5" w:rsidP="00891FB5">
      <w:r>
        <w:t>&lt;h2&gt; Here's some fun facts about our company&lt;/h2&gt;</w:t>
      </w:r>
    </w:p>
    <w:p w14:paraId="5E1D6BCB" w14:textId="77777777" w:rsidR="00891FB5" w:rsidRDefault="00891FB5" w:rsidP="00891FB5"/>
    <w:p w14:paraId="29BD4328" w14:textId="77777777" w:rsidR="00891FB5" w:rsidRDefault="00891FB5" w:rsidP="00891FB5"/>
    <w:p w14:paraId="5CC62B66" w14:textId="77777777" w:rsidR="00891FB5" w:rsidRDefault="00891FB5" w:rsidP="00891FB5">
      <w:r>
        <w:t>&lt;h2&gt; Started in 2025&lt;/h2&gt;</w:t>
      </w:r>
    </w:p>
    <w:p w14:paraId="397BC80A" w14:textId="77777777" w:rsidR="00891FB5" w:rsidRDefault="00891FB5" w:rsidP="00891FB5">
      <w:r>
        <w:t>&lt;p&gt;We actually came up with the idea and concept in 1998 but we couldn't convince anyone that it would be good.&lt;/p&gt;</w:t>
      </w:r>
    </w:p>
    <w:p w14:paraId="5CB5F542" w14:textId="77777777" w:rsidR="00891FB5" w:rsidRDefault="00891FB5" w:rsidP="00891FB5"/>
    <w:p w14:paraId="4B8EC5B5" w14:textId="77777777" w:rsidR="00891FB5" w:rsidRDefault="00891FB5" w:rsidP="00891FB5"/>
    <w:p w14:paraId="3F439DB3" w14:textId="77777777" w:rsidR="00891FB5" w:rsidRDefault="00891FB5" w:rsidP="00891FB5">
      <w:r>
        <w:t>&lt;h2&gt; Drawers&lt;/h2&gt;</w:t>
      </w:r>
    </w:p>
    <w:p w14:paraId="2005B9EA" w14:textId="77777777" w:rsidR="00891FB5" w:rsidRDefault="00891FB5" w:rsidP="00891FB5">
      <w:r>
        <w:t>&lt;p&gt;There's actually only one of us, Liv... The boss.&lt;/p&gt;</w:t>
      </w:r>
    </w:p>
    <w:p w14:paraId="16BA1057" w14:textId="77777777" w:rsidR="00891FB5" w:rsidRDefault="00891FB5" w:rsidP="00891FB5">
      <w:r>
        <w:lastRenderedPageBreak/>
        <w:t>&lt;p&gt;To be honest, I thought more people would be into this.&lt;/p&gt;</w:t>
      </w:r>
    </w:p>
    <w:p w14:paraId="7B119445" w14:textId="77777777" w:rsidR="00891FB5" w:rsidRDefault="00891FB5" w:rsidP="00891FB5"/>
    <w:p w14:paraId="6C7223E2" w14:textId="77777777" w:rsidR="00891FB5" w:rsidRDefault="00891FB5" w:rsidP="00891FB5"/>
    <w:p w14:paraId="71D78903" w14:textId="77777777" w:rsidR="00891FB5" w:rsidRDefault="00891FB5" w:rsidP="00891FB5"/>
    <w:p w14:paraId="74B0384A" w14:textId="77777777" w:rsidR="00891FB5" w:rsidRDefault="00891FB5" w:rsidP="00891FB5">
      <w:r>
        <w:t>&lt;h2&gt; Drawings&lt;/h2&gt;</w:t>
      </w:r>
    </w:p>
    <w:p w14:paraId="276C66FF" w14:textId="77777777" w:rsidR="00891FB5" w:rsidRDefault="00891FB5" w:rsidP="00891FB5">
      <w:r>
        <w:t>&lt;p&gt; We actually know how to draw perfectly,&lt;/p&gt;</w:t>
      </w:r>
    </w:p>
    <w:p w14:paraId="04B7FEB6" w14:textId="77777777" w:rsidR="00891FB5" w:rsidRDefault="00891FB5" w:rsidP="00891FB5">
      <w:r>
        <w:t>&lt;p&gt; We just cannot be bothered to put our full effort into this. &lt;/p&gt;</w:t>
      </w:r>
    </w:p>
    <w:p w14:paraId="21B336D4" w14:textId="77777777" w:rsidR="00891FB5" w:rsidRDefault="00891FB5" w:rsidP="00891FB5"/>
    <w:p w14:paraId="734B2B05" w14:textId="77777777" w:rsidR="00891FB5" w:rsidRDefault="00891FB5" w:rsidP="00891FB5"/>
    <w:p w14:paraId="25BE4E03" w14:textId="77777777" w:rsidR="00891FB5" w:rsidRDefault="00891FB5" w:rsidP="00891FB5">
      <w:r>
        <w:t>&lt;footer&gt;</w:t>
      </w:r>
    </w:p>
    <w:p w14:paraId="10C391D9" w14:textId="77777777" w:rsidR="00891FB5" w:rsidRDefault="00891FB5" w:rsidP="00891FB5">
      <w:r>
        <w:t xml:space="preserve">        &lt;div class="footer-content"&gt;</w:t>
      </w:r>
    </w:p>
    <w:p w14:paraId="39BEF39F" w14:textId="77777777" w:rsidR="00891FB5" w:rsidRDefault="00891FB5" w:rsidP="00891FB5">
      <w:r>
        <w:t xml:space="preserve">           </w:t>
      </w:r>
    </w:p>
    <w:p w14:paraId="6D94E0AB" w14:textId="77777777" w:rsidR="00891FB5" w:rsidRDefault="00891FB5" w:rsidP="00891FB5">
      <w:r>
        <w:t xml:space="preserve">            &lt;</w:t>
      </w:r>
      <w:proofErr w:type="spellStart"/>
      <w:r>
        <w:t>ul</w:t>
      </w:r>
      <w:proofErr w:type="spellEnd"/>
      <w:r>
        <w:t xml:space="preserve"> class="footer-links"&gt;</w:t>
      </w:r>
    </w:p>
    <w:p w14:paraId="037BEC06" w14:textId="77777777" w:rsidR="00891FB5" w:rsidRDefault="00891FB5" w:rsidP="00891FB5">
      <w:r>
        <w:t xml:space="preserve">                &lt;li&gt;&lt;a </w:t>
      </w:r>
      <w:proofErr w:type="spellStart"/>
      <w:r>
        <w:t>href</w:t>
      </w:r>
      <w:proofErr w:type="spellEnd"/>
      <w:r>
        <w:t>="#"&gt;Privacy Policy&lt;/a&gt;&lt;/li&gt;</w:t>
      </w:r>
    </w:p>
    <w:p w14:paraId="441A44DF" w14:textId="77777777" w:rsidR="00891FB5" w:rsidRDefault="00891FB5" w:rsidP="00891FB5">
      <w:r>
        <w:t xml:space="preserve">                &lt;li&gt;&lt;a </w:t>
      </w:r>
      <w:proofErr w:type="spellStart"/>
      <w:r>
        <w:t>href</w:t>
      </w:r>
      <w:proofErr w:type="spellEnd"/>
      <w:r>
        <w:t>="#"&gt;Terms of Service&lt;/a&gt;&lt;/li&gt;</w:t>
      </w:r>
    </w:p>
    <w:p w14:paraId="3ED0FCAC" w14:textId="77777777" w:rsidR="00891FB5" w:rsidRDefault="00891FB5" w:rsidP="00891FB5">
      <w:r>
        <w:t xml:space="preserve">                &lt;li&gt;&lt;a </w:t>
      </w:r>
      <w:proofErr w:type="spellStart"/>
      <w:r>
        <w:t>href</w:t>
      </w:r>
      <w:proofErr w:type="spellEnd"/>
      <w:r>
        <w:t>="#"&gt;Help&lt;/a&gt;&lt;/li&gt;</w:t>
      </w:r>
    </w:p>
    <w:p w14:paraId="727A2E45" w14:textId="77777777" w:rsidR="00891FB5" w:rsidRDefault="00891FB5" w:rsidP="00891FB5">
      <w:r>
        <w:t xml:space="preserve">                &lt;li&gt;&lt;a </w:t>
      </w:r>
      <w:proofErr w:type="spellStart"/>
      <w:r>
        <w:t>href</w:t>
      </w:r>
      <w:proofErr w:type="spellEnd"/>
      <w:r>
        <w:t>="#"&gt;Contact Us&lt;/a&gt;&lt;/li&gt;</w:t>
      </w:r>
    </w:p>
    <w:p w14:paraId="544DFA76" w14:textId="77777777" w:rsidR="00891FB5" w:rsidRDefault="00891FB5" w:rsidP="00891FB5">
      <w:r>
        <w:t xml:space="preserve">            &lt;/</w:t>
      </w:r>
      <w:proofErr w:type="spellStart"/>
      <w:r>
        <w:t>ul</w:t>
      </w:r>
      <w:proofErr w:type="spellEnd"/>
      <w:r>
        <w:t>&gt;</w:t>
      </w:r>
    </w:p>
    <w:p w14:paraId="4E8E6233" w14:textId="77777777" w:rsidR="00891FB5" w:rsidRDefault="00891FB5" w:rsidP="00891FB5">
      <w:r>
        <w:t xml:space="preserve">           </w:t>
      </w:r>
    </w:p>
    <w:p w14:paraId="475A167E" w14:textId="77777777" w:rsidR="00891FB5" w:rsidRDefault="00891FB5" w:rsidP="00891FB5">
      <w:r>
        <w:t xml:space="preserve">            &lt;div class="copyright"&gt;</w:t>
      </w:r>
    </w:p>
    <w:p w14:paraId="661DC30D" w14:textId="77777777" w:rsidR="00891FB5" w:rsidRDefault="00891FB5" w:rsidP="00891FB5">
      <w:r>
        <w:t xml:space="preserve">                &lt;p  style="</w:t>
      </w:r>
      <w:proofErr w:type="spellStart"/>
      <w:r>
        <w:t>color:White</w:t>
      </w:r>
      <w:proofErr w:type="spellEnd"/>
      <w:r>
        <w:t>;"&gt;&amp;copy; 2025 Drawible. All rights reserved.&lt;/p&gt;</w:t>
      </w:r>
    </w:p>
    <w:p w14:paraId="1ED0BD6A" w14:textId="77777777" w:rsidR="00891FB5" w:rsidRDefault="00891FB5" w:rsidP="00891FB5">
      <w:r>
        <w:t xml:space="preserve">            &lt;/div&gt;</w:t>
      </w:r>
    </w:p>
    <w:p w14:paraId="48FF505E" w14:textId="77777777" w:rsidR="00891FB5" w:rsidRDefault="00891FB5" w:rsidP="00891FB5">
      <w:r>
        <w:t xml:space="preserve">        &lt;/div&gt;</w:t>
      </w:r>
    </w:p>
    <w:p w14:paraId="05BAFD38" w14:textId="77777777" w:rsidR="00891FB5" w:rsidRDefault="00891FB5" w:rsidP="00891FB5">
      <w:r>
        <w:t xml:space="preserve">    &lt;/footer&gt;</w:t>
      </w:r>
    </w:p>
    <w:p w14:paraId="7191035D" w14:textId="77777777" w:rsidR="00891FB5" w:rsidRDefault="00891FB5" w:rsidP="00891FB5"/>
    <w:p w14:paraId="633B0590" w14:textId="77777777" w:rsidR="00891FB5" w:rsidRDefault="00891FB5" w:rsidP="00891FB5"/>
    <w:p w14:paraId="6A514C09" w14:textId="77777777" w:rsidR="00891FB5" w:rsidRDefault="00891FB5" w:rsidP="00891FB5">
      <w:r>
        <w:t>&lt;/body&gt;</w:t>
      </w:r>
    </w:p>
    <w:p w14:paraId="52F82F80" w14:textId="4BDEF698" w:rsidR="00891FB5" w:rsidRDefault="00891FB5" w:rsidP="00891FB5">
      <w:r>
        <w:t>&lt;/html&gt;</w:t>
      </w:r>
    </w:p>
    <w:p w14:paraId="7B84D23C" w14:textId="77777777" w:rsidR="00891FB5" w:rsidRDefault="00891FB5" w:rsidP="00891FB5"/>
    <w:p w14:paraId="6D2B0417" w14:textId="545AD695" w:rsidR="00891FB5" w:rsidRDefault="00891FB5" w:rsidP="00891FB5">
      <w:r>
        <w:t>news.html</w:t>
      </w:r>
    </w:p>
    <w:p w14:paraId="604C2EDF" w14:textId="77777777" w:rsidR="00891FB5" w:rsidRDefault="00891FB5" w:rsidP="00891FB5">
      <w:r>
        <w:t>&lt;!DOCTYPE html&gt;</w:t>
      </w:r>
    </w:p>
    <w:p w14:paraId="65AF0B68" w14:textId="77777777" w:rsidR="00891FB5" w:rsidRDefault="00891FB5" w:rsidP="00891FB5">
      <w:r>
        <w:t>&lt;html&gt;</w:t>
      </w:r>
    </w:p>
    <w:p w14:paraId="0755924A" w14:textId="77777777" w:rsidR="00891FB5" w:rsidRDefault="00891FB5" w:rsidP="00891FB5">
      <w:r>
        <w:t>&lt;head&gt;</w:t>
      </w:r>
    </w:p>
    <w:p w14:paraId="78D9DDDF" w14:textId="77777777" w:rsidR="00891FB5" w:rsidRDefault="00891FB5" w:rsidP="00891FB5">
      <w:r>
        <w:t xml:space="preserve"> &lt;meta charset="UTF-8"&gt;</w:t>
      </w:r>
    </w:p>
    <w:p w14:paraId="5921AEAB" w14:textId="77777777" w:rsidR="00891FB5" w:rsidRDefault="00891FB5" w:rsidP="00891FB5">
      <w:r>
        <w:t xml:space="preserve">    &lt;meta name="viewport" content="width=device-width, initial-scale=1.0"&gt;</w:t>
      </w:r>
    </w:p>
    <w:p w14:paraId="7C36BD4B" w14:textId="77777777" w:rsidR="00891FB5" w:rsidRDefault="00891FB5" w:rsidP="00891FB5"/>
    <w:p w14:paraId="5B08EB05" w14:textId="77777777" w:rsidR="00891FB5" w:rsidRDefault="00891FB5" w:rsidP="00891FB5">
      <w:r>
        <w:t xml:space="preserve">&lt;link </w:t>
      </w:r>
      <w:proofErr w:type="spellStart"/>
      <w:r>
        <w:t>rel</w:t>
      </w:r>
      <w:proofErr w:type="spellEnd"/>
      <w:r>
        <w:t xml:space="preserve">="stylesheet" </w:t>
      </w:r>
      <w:proofErr w:type="spellStart"/>
      <w:r>
        <w:t>href</w:t>
      </w:r>
      <w:proofErr w:type="spellEnd"/>
      <w:r>
        <w:t>="styles.css"&gt;</w:t>
      </w:r>
    </w:p>
    <w:p w14:paraId="002CF391" w14:textId="77777777" w:rsidR="00891FB5" w:rsidRDefault="00891FB5" w:rsidP="00891FB5">
      <w:r>
        <w:t xml:space="preserve">&lt;link </w:t>
      </w:r>
      <w:proofErr w:type="spellStart"/>
      <w:r>
        <w:t>href</w:t>
      </w:r>
      <w:proofErr w:type="spellEnd"/>
      <w:r>
        <w:t>='https://fonts.googleapis.com/</w:t>
      </w:r>
      <w:proofErr w:type="spellStart"/>
      <w:r>
        <w:t>css?family</w:t>
      </w:r>
      <w:proofErr w:type="spellEnd"/>
      <w:r>
        <w:t xml:space="preserve">=Darumadrop One' </w:t>
      </w:r>
      <w:proofErr w:type="spellStart"/>
      <w:r>
        <w:t>rel</w:t>
      </w:r>
      <w:proofErr w:type="spellEnd"/>
      <w:r>
        <w:t>='stylesheet'&gt;</w:t>
      </w:r>
    </w:p>
    <w:p w14:paraId="57889F7F" w14:textId="77777777" w:rsidR="00891FB5" w:rsidRDefault="00891FB5" w:rsidP="00891FB5"/>
    <w:p w14:paraId="2F5BB038" w14:textId="77777777" w:rsidR="00891FB5" w:rsidRDefault="00891FB5" w:rsidP="00891FB5">
      <w:r>
        <w:t>&lt;title&gt; News &lt;/title&gt;</w:t>
      </w:r>
    </w:p>
    <w:p w14:paraId="6B84177A" w14:textId="77777777" w:rsidR="00891FB5" w:rsidRDefault="00891FB5" w:rsidP="00891FB5">
      <w:r>
        <w:t>&lt;/head&gt;</w:t>
      </w:r>
    </w:p>
    <w:p w14:paraId="458599EF" w14:textId="77777777" w:rsidR="00891FB5" w:rsidRDefault="00891FB5" w:rsidP="00891FB5">
      <w:r>
        <w:t>&lt;body&gt;</w:t>
      </w:r>
    </w:p>
    <w:p w14:paraId="316F2DFB" w14:textId="77777777" w:rsidR="00891FB5" w:rsidRDefault="00891FB5" w:rsidP="00891FB5">
      <w:r>
        <w:t xml:space="preserve">   &lt;header&gt;</w:t>
      </w:r>
    </w:p>
    <w:p w14:paraId="1143CCF4" w14:textId="77777777" w:rsidR="00891FB5" w:rsidRDefault="00891FB5" w:rsidP="00891FB5">
      <w:r>
        <w:t xml:space="preserve">        &lt;nav class="navbar"&gt;</w:t>
      </w:r>
    </w:p>
    <w:p w14:paraId="711A6D27" w14:textId="77777777" w:rsidR="00891FB5" w:rsidRDefault="00891FB5" w:rsidP="00891FB5">
      <w:r>
        <w:t xml:space="preserve">           </w:t>
      </w:r>
    </w:p>
    <w:p w14:paraId="1DDA5A12" w14:textId="77777777" w:rsidR="00891FB5" w:rsidRDefault="00891FB5" w:rsidP="00891FB5">
      <w:r>
        <w:t xml:space="preserve">            &lt;div class="logo"&gt;</w:t>
      </w:r>
    </w:p>
    <w:p w14:paraId="5CBE2367" w14:textId="77777777" w:rsidR="00891FB5" w:rsidRDefault="00891FB5" w:rsidP="00891FB5">
      <w:r>
        <w:t xml:space="preserve">                &lt;</w:t>
      </w:r>
      <w:proofErr w:type="spellStart"/>
      <w:r>
        <w:t>img</w:t>
      </w:r>
      <w:proofErr w:type="spellEnd"/>
      <w:r>
        <w:t xml:space="preserve"> </w:t>
      </w:r>
      <w:proofErr w:type="spellStart"/>
      <w:r>
        <w:t>src</w:t>
      </w:r>
      <w:proofErr w:type="spellEnd"/>
      <w:r>
        <w:t>="drawiblewhite.png" alt="Logo"&gt;</w:t>
      </w:r>
    </w:p>
    <w:p w14:paraId="05610F79" w14:textId="77777777" w:rsidR="00891FB5" w:rsidRDefault="00891FB5" w:rsidP="00891FB5">
      <w:r>
        <w:t xml:space="preserve">                &lt;span class="logo-text"&gt;Drawible&lt;/span&gt;</w:t>
      </w:r>
    </w:p>
    <w:p w14:paraId="779B3B64" w14:textId="77777777" w:rsidR="00891FB5" w:rsidRDefault="00891FB5" w:rsidP="00891FB5">
      <w:r>
        <w:t xml:space="preserve">            &lt;/div&gt;</w:t>
      </w:r>
    </w:p>
    <w:p w14:paraId="19427280" w14:textId="77777777" w:rsidR="00891FB5" w:rsidRDefault="00891FB5" w:rsidP="00891FB5">
      <w:r>
        <w:t xml:space="preserve">            </w:t>
      </w:r>
    </w:p>
    <w:p w14:paraId="252F660E" w14:textId="77777777" w:rsidR="00891FB5" w:rsidRDefault="00891FB5" w:rsidP="00891FB5">
      <w:r>
        <w:t xml:space="preserve">            &lt;</w:t>
      </w:r>
      <w:proofErr w:type="spellStart"/>
      <w:r>
        <w:t>ul</w:t>
      </w:r>
      <w:proofErr w:type="spellEnd"/>
      <w:r>
        <w:t xml:space="preserve"> class="nav-links"&gt;</w:t>
      </w:r>
    </w:p>
    <w:p w14:paraId="266ADA7D" w14:textId="77777777" w:rsidR="00891FB5" w:rsidRDefault="00891FB5" w:rsidP="00891FB5">
      <w:r>
        <w:t xml:space="preserve">                &lt;li&gt;&lt;a </w:t>
      </w:r>
      <w:proofErr w:type="spellStart"/>
      <w:r>
        <w:t>href</w:t>
      </w:r>
      <w:proofErr w:type="spellEnd"/>
      <w:r>
        <w:t>="index.html"&gt;Home&lt;/a&gt;&lt;/li&gt;</w:t>
      </w:r>
    </w:p>
    <w:p w14:paraId="6C4CB81C" w14:textId="77777777" w:rsidR="00891FB5" w:rsidRDefault="00891FB5" w:rsidP="00891FB5">
      <w:r>
        <w:t xml:space="preserve">                &lt;li&gt;&lt;a </w:t>
      </w:r>
      <w:proofErr w:type="spellStart"/>
      <w:r>
        <w:t>href</w:t>
      </w:r>
      <w:proofErr w:type="spellEnd"/>
      <w:r>
        <w:t>="about.html"&gt;About&lt;/a&gt;&lt;/li&gt;</w:t>
      </w:r>
    </w:p>
    <w:p w14:paraId="56400E0B" w14:textId="77777777" w:rsidR="00891FB5" w:rsidRDefault="00891FB5" w:rsidP="00891FB5">
      <w:r>
        <w:t xml:space="preserve">                &lt;li&gt;&lt;a </w:t>
      </w:r>
      <w:proofErr w:type="spellStart"/>
      <w:r>
        <w:t>href</w:t>
      </w:r>
      <w:proofErr w:type="spellEnd"/>
      <w:r>
        <w:t>="news.html"&gt;News&lt;/a&gt;&lt;/li&gt;</w:t>
      </w:r>
    </w:p>
    <w:p w14:paraId="7267B035" w14:textId="77777777" w:rsidR="00891FB5" w:rsidRDefault="00891FB5" w:rsidP="00891FB5">
      <w:r>
        <w:t xml:space="preserve">                &lt;li&gt;&lt;a </w:t>
      </w:r>
      <w:proofErr w:type="spellStart"/>
      <w:r>
        <w:t>href</w:t>
      </w:r>
      <w:proofErr w:type="spellEnd"/>
      <w:r>
        <w:t>="gallery.html"&gt;Gallery&lt;/a&gt;&lt;/li&gt;</w:t>
      </w:r>
    </w:p>
    <w:p w14:paraId="0EDFD6E5" w14:textId="77777777" w:rsidR="00891FB5" w:rsidRDefault="00891FB5" w:rsidP="00891FB5">
      <w:r>
        <w:lastRenderedPageBreak/>
        <w:tab/>
      </w:r>
      <w:r>
        <w:tab/>
      </w:r>
      <w:r>
        <w:tab/>
      </w:r>
      <w:r>
        <w:tab/>
        <w:t xml:space="preserve">&lt;li&gt;&lt;a </w:t>
      </w:r>
      <w:proofErr w:type="spellStart"/>
      <w:r>
        <w:t>href</w:t>
      </w:r>
      <w:proofErr w:type="spellEnd"/>
      <w:r>
        <w:t>="contact.html"&gt;Contact&lt;/a&gt;&lt;/li&gt;</w:t>
      </w:r>
    </w:p>
    <w:p w14:paraId="3C43C990" w14:textId="77777777" w:rsidR="00891FB5" w:rsidRDefault="00891FB5" w:rsidP="00891FB5">
      <w:r>
        <w:t xml:space="preserve">            &lt;/</w:t>
      </w:r>
      <w:proofErr w:type="spellStart"/>
      <w:r>
        <w:t>ul</w:t>
      </w:r>
      <w:proofErr w:type="spellEnd"/>
      <w:r>
        <w:t>&gt;</w:t>
      </w:r>
    </w:p>
    <w:p w14:paraId="0F985FE6" w14:textId="77777777" w:rsidR="00891FB5" w:rsidRDefault="00891FB5" w:rsidP="00891FB5">
      <w:r>
        <w:t xml:space="preserve">        &lt;/nav&gt;</w:t>
      </w:r>
    </w:p>
    <w:p w14:paraId="63A3B213" w14:textId="77777777" w:rsidR="00891FB5" w:rsidRDefault="00891FB5" w:rsidP="00891FB5">
      <w:r>
        <w:t xml:space="preserve">    &lt;/header&gt;</w:t>
      </w:r>
    </w:p>
    <w:p w14:paraId="19F37399" w14:textId="77777777" w:rsidR="00891FB5" w:rsidRDefault="00891FB5" w:rsidP="00891FB5">
      <w:r>
        <w:tab/>
      </w:r>
    </w:p>
    <w:p w14:paraId="2BA66F41" w14:textId="77777777" w:rsidR="00891FB5" w:rsidRDefault="00891FB5" w:rsidP="00891FB5">
      <w:r>
        <w:t>&lt;h1&gt; News&lt;/h1&gt;</w:t>
      </w:r>
    </w:p>
    <w:p w14:paraId="2B06CCB5" w14:textId="77777777" w:rsidR="00891FB5" w:rsidRDefault="00891FB5" w:rsidP="00891FB5">
      <w:r>
        <w:t xml:space="preserve">&lt;p&gt; Stay up to date with all things Drawible by checking out our latest news and updates! </w:t>
      </w:r>
    </w:p>
    <w:p w14:paraId="3EE80928" w14:textId="77777777" w:rsidR="00891FB5" w:rsidRDefault="00891FB5" w:rsidP="00891FB5">
      <w:r>
        <w:t xml:space="preserve">From upcoming projects and collaborations to behind-the-scenes peeks at our creative process, we’ve got plenty to share. </w:t>
      </w:r>
    </w:p>
    <w:p w14:paraId="66B40F5B" w14:textId="77777777" w:rsidR="00891FB5" w:rsidRDefault="00891FB5" w:rsidP="00891FB5">
      <w:r>
        <w:t xml:space="preserve">Keep an eye out for new collections, special events, and limited-time offers that bring even more hilariously terrible art your way. </w:t>
      </w:r>
    </w:p>
    <w:p w14:paraId="24BE0F5F" w14:textId="77777777" w:rsidR="00891FB5" w:rsidRDefault="00891FB5" w:rsidP="00891FB5">
      <w:r>
        <w:t xml:space="preserve">Don’t forget to follow us on social media for live updates, contests, and a daily dose of wonderfully horrible drawings. </w:t>
      </w:r>
    </w:p>
    <w:p w14:paraId="2A6065E9" w14:textId="77777777" w:rsidR="00891FB5" w:rsidRDefault="00891FB5" w:rsidP="00891FB5">
      <w:r>
        <w:t xml:space="preserve">At Drawible, there’s always something new and exciting to look forward to! &lt;/p&gt; </w:t>
      </w:r>
    </w:p>
    <w:p w14:paraId="4F32708A" w14:textId="77777777" w:rsidR="00891FB5" w:rsidRDefault="00891FB5" w:rsidP="00891FB5"/>
    <w:p w14:paraId="5D143041" w14:textId="77777777" w:rsidR="00891FB5" w:rsidRDefault="00891FB5" w:rsidP="00891FB5">
      <w:r>
        <w:t>&lt;p&gt; &lt;</w:t>
      </w:r>
      <w:proofErr w:type="spellStart"/>
      <w:r>
        <w:t>i</w:t>
      </w:r>
      <w:proofErr w:type="spellEnd"/>
      <w:r>
        <w:t>&gt;&lt;b&gt; Published: January 13th 2025 &lt;/b&gt;&lt;/</w:t>
      </w:r>
      <w:proofErr w:type="spellStart"/>
      <w:r>
        <w:t>i</w:t>
      </w:r>
      <w:proofErr w:type="spellEnd"/>
      <w:r>
        <w:t>&gt; &lt;/p&gt;</w:t>
      </w:r>
    </w:p>
    <w:p w14:paraId="6A8C0A72" w14:textId="77777777" w:rsidR="00891FB5" w:rsidRDefault="00891FB5" w:rsidP="00891FB5">
      <w:r>
        <w:t xml:space="preserve">&lt;h2&gt;  &lt;b&gt; </w:t>
      </w:r>
      <w:proofErr w:type="spellStart"/>
      <w:r>
        <w:t>Drawible's</w:t>
      </w:r>
      <w:proofErr w:type="spellEnd"/>
      <w:r>
        <w:t xml:space="preserve"> 'Ugly Art' Movement Gains Momentum as Trendsetter in Modern Art &lt;/b&gt; &lt;/h2&gt;</w:t>
      </w:r>
    </w:p>
    <w:p w14:paraId="1979B9A4" w14:textId="77777777" w:rsidR="00891FB5" w:rsidRDefault="00891FB5" w:rsidP="00891FB5">
      <w:r>
        <w:t xml:space="preserve">&lt;p&gt; What started as a joke has turned into an international art movement, with Drawible leading the charge. </w:t>
      </w:r>
    </w:p>
    <w:p w14:paraId="6DD39693" w14:textId="77777777" w:rsidR="00891FB5" w:rsidRDefault="00891FB5" w:rsidP="00891FB5">
      <w:r>
        <w:t xml:space="preserve">The brand’s unique approach of embracing poor craftsmanship and intentionally bad designs has struck a chord with audiences tired of conventional aesthetics. </w:t>
      </w:r>
    </w:p>
    <w:p w14:paraId="694488F9" w14:textId="77777777" w:rsidR="00891FB5" w:rsidRDefault="00891FB5" w:rsidP="00891FB5">
      <w:r>
        <w:t>Art critics and collectors alike are scrambling to understand why "ugly art" is suddenly in demand. &lt;/p&gt;</w:t>
      </w:r>
    </w:p>
    <w:p w14:paraId="0547B72A" w14:textId="77777777" w:rsidR="00891FB5" w:rsidRDefault="00891FB5" w:rsidP="00891FB5">
      <w:r>
        <w:t>&lt;p&gt; &lt;</w:t>
      </w:r>
      <w:proofErr w:type="spellStart"/>
      <w:r>
        <w:t>i</w:t>
      </w:r>
      <w:proofErr w:type="spellEnd"/>
      <w:r>
        <w:t>&gt; Click to read more... &lt;/</w:t>
      </w:r>
      <w:proofErr w:type="spellStart"/>
      <w:r>
        <w:t>i</w:t>
      </w:r>
      <w:proofErr w:type="spellEnd"/>
      <w:r>
        <w:t>&gt; &lt;/p&gt;</w:t>
      </w:r>
    </w:p>
    <w:p w14:paraId="2B4A7FA8" w14:textId="77777777" w:rsidR="00891FB5" w:rsidRDefault="00891FB5" w:rsidP="00891FB5"/>
    <w:p w14:paraId="641008C0" w14:textId="77777777" w:rsidR="00891FB5" w:rsidRDefault="00891FB5" w:rsidP="00891FB5">
      <w:r>
        <w:t>&lt;p&gt; &lt;</w:t>
      </w:r>
      <w:proofErr w:type="spellStart"/>
      <w:r>
        <w:t>i</w:t>
      </w:r>
      <w:proofErr w:type="spellEnd"/>
      <w:r>
        <w:t>&gt; &lt;b&gt;Published: December 26th 2024&lt;/b&gt; &lt;/</w:t>
      </w:r>
      <w:proofErr w:type="spellStart"/>
      <w:r>
        <w:t>i</w:t>
      </w:r>
      <w:proofErr w:type="spellEnd"/>
      <w:r>
        <w:t>&gt; &lt;/p&gt;</w:t>
      </w:r>
    </w:p>
    <w:p w14:paraId="562C9AD8" w14:textId="77777777" w:rsidR="00891FB5" w:rsidRDefault="00891FB5" w:rsidP="00891FB5">
      <w:r>
        <w:t>&lt;h2&gt;  &lt;b&gt; Drawible is officially launching! &lt;/b&gt; &lt;/h2&gt;</w:t>
      </w:r>
    </w:p>
    <w:p w14:paraId="083D3C4B" w14:textId="77777777" w:rsidR="00891FB5" w:rsidRDefault="00891FB5" w:rsidP="00891FB5">
      <w:r>
        <w:t xml:space="preserve">&lt;p&gt; We have finally found a website developer that wants to help us </w:t>
      </w:r>
    </w:p>
    <w:p w14:paraId="303ECB56" w14:textId="77777777" w:rsidR="00891FB5" w:rsidRDefault="00891FB5" w:rsidP="00891FB5">
      <w:r>
        <w:t>get out website and business up! &lt;/p&gt;</w:t>
      </w:r>
    </w:p>
    <w:p w14:paraId="740B5DA8" w14:textId="77777777" w:rsidR="00891FB5" w:rsidRDefault="00891FB5" w:rsidP="00891FB5">
      <w:r>
        <w:lastRenderedPageBreak/>
        <w:t>&lt;p&gt; &lt;</w:t>
      </w:r>
      <w:proofErr w:type="spellStart"/>
      <w:r>
        <w:t>i</w:t>
      </w:r>
      <w:proofErr w:type="spellEnd"/>
      <w:r>
        <w:t>&gt; Click to read more... &lt;/</w:t>
      </w:r>
      <w:proofErr w:type="spellStart"/>
      <w:r>
        <w:t>i</w:t>
      </w:r>
      <w:proofErr w:type="spellEnd"/>
      <w:r>
        <w:t>&gt; &lt;/p&gt;</w:t>
      </w:r>
    </w:p>
    <w:p w14:paraId="7314F7CE" w14:textId="77777777" w:rsidR="00891FB5" w:rsidRDefault="00891FB5" w:rsidP="00891FB5"/>
    <w:p w14:paraId="06738AC2" w14:textId="77777777" w:rsidR="00891FB5" w:rsidRDefault="00891FB5" w:rsidP="00891FB5"/>
    <w:p w14:paraId="199EDDC4" w14:textId="77777777" w:rsidR="00891FB5" w:rsidRDefault="00891FB5" w:rsidP="00891FB5"/>
    <w:p w14:paraId="7EAE5EE6" w14:textId="77777777" w:rsidR="00891FB5" w:rsidRDefault="00891FB5" w:rsidP="00891FB5">
      <w:r>
        <w:t>&lt;footer&gt;</w:t>
      </w:r>
    </w:p>
    <w:p w14:paraId="027B8E53" w14:textId="77777777" w:rsidR="00891FB5" w:rsidRDefault="00891FB5" w:rsidP="00891FB5">
      <w:r>
        <w:t xml:space="preserve">        &lt;div class="footer-content"&gt;</w:t>
      </w:r>
    </w:p>
    <w:p w14:paraId="590FC7DD" w14:textId="77777777" w:rsidR="00891FB5" w:rsidRDefault="00891FB5" w:rsidP="00891FB5">
      <w:r>
        <w:t xml:space="preserve">            </w:t>
      </w:r>
    </w:p>
    <w:p w14:paraId="4D734E97" w14:textId="77777777" w:rsidR="00891FB5" w:rsidRDefault="00891FB5" w:rsidP="00891FB5">
      <w:r>
        <w:t xml:space="preserve">            &lt;</w:t>
      </w:r>
      <w:proofErr w:type="spellStart"/>
      <w:r>
        <w:t>ul</w:t>
      </w:r>
      <w:proofErr w:type="spellEnd"/>
      <w:r>
        <w:t xml:space="preserve"> class="footer-links"&gt;</w:t>
      </w:r>
    </w:p>
    <w:p w14:paraId="5B9AD783" w14:textId="77777777" w:rsidR="00891FB5" w:rsidRDefault="00891FB5" w:rsidP="00891FB5">
      <w:r>
        <w:t xml:space="preserve">                &lt;li&gt;&lt;a </w:t>
      </w:r>
      <w:proofErr w:type="spellStart"/>
      <w:r>
        <w:t>href</w:t>
      </w:r>
      <w:proofErr w:type="spellEnd"/>
      <w:r>
        <w:t>="#"&gt;Privacy Policy&lt;/a&gt;&lt;/li&gt;</w:t>
      </w:r>
    </w:p>
    <w:p w14:paraId="5E4AA291" w14:textId="77777777" w:rsidR="00891FB5" w:rsidRDefault="00891FB5" w:rsidP="00891FB5">
      <w:r>
        <w:t xml:space="preserve">                &lt;li&gt;&lt;a </w:t>
      </w:r>
      <w:proofErr w:type="spellStart"/>
      <w:r>
        <w:t>href</w:t>
      </w:r>
      <w:proofErr w:type="spellEnd"/>
      <w:r>
        <w:t>="#"&gt;Terms of Service&lt;/a&gt;&lt;/li&gt;</w:t>
      </w:r>
    </w:p>
    <w:p w14:paraId="704B76AE" w14:textId="77777777" w:rsidR="00891FB5" w:rsidRDefault="00891FB5" w:rsidP="00891FB5">
      <w:r>
        <w:t xml:space="preserve">                &lt;li&gt;&lt;a </w:t>
      </w:r>
      <w:proofErr w:type="spellStart"/>
      <w:r>
        <w:t>href</w:t>
      </w:r>
      <w:proofErr w:type="spellEnd"/>
      <w:r>
        <w:t>="#"&gt;Help&lt;/a&gt;&lt;/li&gt;</w:t>
      </w:r>
    </w:p>
    <w:p w14:paraId="1A14E188" w14:textId="77777777" w:rsidR="00891FB5" w:rsidRDefault="00891FB5" w:rsidP="00891FB5">
      <w:r>
        <w:t xml:space="preserve">                &lt;li&gt;&lt;a </w:t>
      </w:r>
      <w:proofErr w:type="spellStart"/>
      <w:r>
        <w:t>href</w:t>
      </w:r>
      <w:proofErr w:type="spellEnd"/>
      <w:r>
        <w:t>="#"&gt;Contact Us&lt;/a&gt;&lt;/li&gt;</w:t>
      </w:r>
    </w:p>
    <w:p w14:paraId="2E1CDCAC" w14:textId="77777777" w:rsidR="00891FB5" w:rsidRDefault="00891FB5" w:rsidP="00891FB5">
      <w:r>
        <w:t xml:space="preserve">            &lt;/</w:t>
      </w:r>
      <w:proofErr w:type="spellStart"/>
      <w:r>
        <w:t>ul</w:t>
      </w:r>
      <w:proofErr w:type="spellEnd"/>
      <w:r>
        <w:t>&gt;</w:t>
      </w:r>
    </w:p>
    <w:p w14:paraId="244A8A27" w14:textId="77777777" w:rsidR="00891FB5" w:rsidRDefault="00891FB5" w:rsidP="00891FB5">
      <w:r>
        <w:t xml:space="preserve">           </w:t>
      </w:r>
    </w:p>
    <w:p w14:paraId="5AA2C193" w14:textId="77777777" w:rsidR="00891FB5" w:rsidRDefault="00891FB5" w:rsidP="00891FB5">
      <w:r>
        <w:t xml:space="preserve">            &lt;div class="copyright"&gt;</w:t>
      </w:r>
    </w:p>
    <w:p w14:paraId="30E90237" w14:textId="77777777" w:rsidR="00891FB5" w:rsidRDefault="00891FB5" w:rsidP="00891FB5">
      <w:r>
        <w:t xml:space="preserve">                &lt;p  style="</w:t>
      </w:r>
      <w:proofErr w:type="spellStart"/>
      <w:r>
        <w:t>color:White</w:t>
      </w:r>
      <w:proofErr w:type="spellEnd"/>
      <w:r>
        <w:t>;"&gt;&amp;copy; 2025 Drawible. All rights reserved.&lt;/p&gt;</w:t>
      </w:r>
    </w:p>
    <w:p w14:paraId="7606BB57" w14:textId="77777777" w:rsidR="00891FB5" w:rsidRDefault="00891FB5" w:rsidP="00891FB5">
      <w:r>
        <w:t xml:space="preserve">            &lt;/div&gt;</w:t>
      </w:r>
    </w:p>
    <w:p w14:paraId="7B4DDDC1" w14:textId="77777777" w:rsidR="00891FB5" w:rsidRDefault="00891FB5" w:rsidP="00891FB5">
      <w:r>
        <w:t xml:space="preserve">        &lt;/div&gt;</w:t>
      </w:r>
    </w:p>
    <w:p w14:paraId="75413DB4" w14:textId="77777777" w:rsidR="00891FB5" w:rsidRDefault="00891FB5" w:rsidP="00891FB5">
      <w:r>
        <w:t xml:space="preserve">    &lt;/footer&gt;</w:t>
      </w:r>
    </w:p>
    <w:p w14:paraId="62E927B0" w14:textId="77777777" w:rsidR="00891FB5" w:rsidRDefault="00891FB5" w:rsidP="00891FB5"/>
    <w:p w14:paraId="25A46A2C" w14:textId="77777777" w:rsidR="00891FB5" w:rsidRDefault="00891FB5" w:rsidP="00891FB5"/>
    <w:p w14:paraId="2F89EEA8" w14:textId="77777777" w:rsidR="00891FB5" w:rsidRDefault="00891FB5" w:rsidP="00891FB5"/>
    <w:p w14:paraId="5995603F" w14:textId="77777777" w:rsidR="00891FB5" w:rsidRDefault="00891FB5" w:rsidP="00891FB5">
      <w:r>
        <w:t>&lt;/body&gt;</w:t>
      </w:r>
    </w:p>
    <w:p w14:paraId="2855B3F8" w14:textId="529A3A16" w:rsidR="00891FB5" w:rsidRDefault="00891FB5" w:rsidP="00891FB5">
      <w:r>
        <w:t>&lt;/html&gt;</w:t>
      </w:r>
    </w:p>
    <w:p w14:paraId="5394367F" w14:textId="77777777" w:rsidR="00891FB5" w:rsidRDefault="00891FB5" w:rsidP="00891FB5"/>
    <w:p w14:paraId="0A6E9433" w14:textId="4623BE46" w:rsidR="00891FB5" w:rsidRDefault="00891FB5" w:rsidP="00891FB5">
      <w:r>
        <w:t>gallery.html</w:t>
      </w:r>
    </w:p>
    <w:p w14:paraId="401168A0" w14:textId="77777777" w:rsidR="00891FB5" w:rsidRDefault="00891FB5" w:rsidP="00891FB5">
      <w:r>
        <w:t>&lt;!DOCTYPE html&gt;</w:t>
      </w:r>
    </w:p>
    <w:p w14:paraId="76E7A062" w14:textId="77777777" w:rsidR="00891FB5" w:rsidRDefault="00891FB5" w:rsidP="00891FB5">
      <w:r>
        <w:t>&lt;html&gt;</w:t>
      </w:r>
    </w:p>
    <w:p w14:paraId="2F00BCC6" w14:textId="77777777" w:rsidR="00891FB5" w:rsidRDefault="00891FB5" w:rsidP="00891FB5">
      <w:r>
        <w:lastRenderedPageBreak/>
        <w:t>&lt;head&gt;</w:t>
      </w:r>
    </w:p>
    <w:p w14:paraId="4A56C46E" w14:textId="77777777" w:rsidR="00891FB5" w:rsidRDefault="00891FB5" w:rsidP="00891FB5">
      <w:r>
        <w:t xml:space="preserve"> &lt;meta charset="UTF-8"&gt;</w:t>
      </w:r>
    </w:p>
    <w:p w14:paraId="7DBA9B41" w14:textId="77777777" w:rsidR="00891FB5" w:rsidRDefault="00891FB5" w:rsidP="00891FB5">
      <w:r>
        <w:t xml:space="preserve">    &lt;meta name="viewport" content="width=device-width, initial-scale=1.0"&gt;</w:t>
      </w:r>
    </w:p>
    <w:p w14:paraId="7AE31102" w14:textId="77777777" w:rsidR="00891FB5" w:rsidRDefault="00891FB5" w:rsidP="00891FB5">
      <w:r>
        <w:tab/>
      </w:r>
    </w:p>
    <w:p w14:paraId="7410786D" w14:textId="77777777" w:rsidR="00891FB5" w:rsidRDefault="00891FB5" w:rsidP="00891FB5">
      <w:r>
        <w:tab/>
        <w:t xml:space="preserve">&lt;link </w:t>
      </w:r>
      <w:proofErr w:type="spellStart"/>
      <w:r>
        <w:t>rel</w:t>
      </w:r>
      <w:proofErr w:type="spellEnd"/>
      <w:r>
        <w:t xml:space="preserve">="stylesheet" </w:t>
      </w:r>
      <w:proofErr w:type="spellStart"/>
      <w:r>
        <w:t>href</w:t>
      </w:r>
      <w:proofErr w:type="spellEnd"/>
      <w:r>
        <w:t>="styles.css"&gt;</w:t>
      </w:r>
    </w:p>
    <w:p w14:paraId="36E8F3CC" w14:textId="77777777" w:rsidR="00891FB5" w:rsidRDefault="00891FB5" w:rsidP="00891FB5">
      <w:r>
        <w:t xml:space="preserve">&lt;link </w:t>
      </w:r>
      <w:proofErr w:type="spellStart"/>
      <w:r>
        <w:t>href</w:t>
      </w:r>
      <w:proofErr w:type="spellEnd"/>
      <w:r>
        <w:t>='https://fonts.googleapis.com/</w:t>
      </w:r>
      <w:proofErr w:type="spellStart"/>
      <w:r>
        <w:t>css?family</w:t>
      </w:r>
      <w:proofErr w:type="spellEnd"/>
      <w:r>
        <w:t xml:space="preserve">=Darumadrop One' </w:t>
      </w:r>
      <w:proofErr w:type="spellStart"/>
      <w:r>
        <w:t>rel</w:t>
      </w:r>
      <w:proofErr w:type="spellEnd"/>
      <w:r>
        <w:t>='stylesheet'&gt;</w:t>
      </w:r>
    </w:p>
    <w:p w14:paraId="21DD98E0" w14:textId="77777777" w:rsidR="00891FB5" w:rsidRDefault="00891FB5" w:rsidP="00891FB5">
      <w:r>
        <w:t>&lt;style&gt;</w:t>
      </w:r>
    </w:p>
    <w:p w14:paraId="4D3E92F4" w14:textId="77777777" w:rsidR="00891FB5" w:rsidRDefault="00891FB5" w:rsidP="00891FB5"/>
    <w:p w14:paraId="749882B7" w14:textId="77777777" w:rsidR="00891FB5" w:rsidRDefault="00891FB5" w:rsidP="00891FB5">
      <w:r>
        <w:t>&lt;/style&gt;</w:t>
      </w:r>
    </w:p>
    <w:p w14:paraId="19DB8BC9" w14:textId="77777777" w:rsidR="00891FB5" w:rsidRDefault="00891FB5" w:rsidP="00891FB5"/>
    <w:p w14:paraId="168E67AD" w14:textId="77777777" w:rsidR="00891FB5" w:rsidRDefault="00891FB5" w:rsidP="00891FB5"/>
    <w:p w14:paraId="702C2087" w14:textId="77777777" w:rsidR="00891FB5" w:rsidRDefault="00891FB5" w:rsidP="00891FB5"/>
    <w:p w14:paraId="67E8BC39" w14:textId="77777777" w:rsidR="00891FB5" w:rsidRDefault="00891FB5" w:rsidP="00891FB5">
      <w:r>
        <w:t>&lt;title&gt; Gallery &lt;/title&gt;</w:t>
      </w:r>
    </w:p>
    <w:p w14:paraId="6689C72C" w14:textId="77777777" w:rsidR="00891FB5" w:rsidRDefault="00891FB5" w:rsidP="00891FB5">
      <w:r>
        <w:t>&lt;/head&gt;</w:t>
      </w:r>
    </w:p>
    <w:p w14:paraId="4EAAD579" w14:textId="77777777" w:rsidR="00891FB5" w:rsidRDefault="00891FB5" w:rsidP="00891FB5">
      <w:r>
        <w:t>&lt;body&gt;</w:t>
      </w:r>
    </w:p>
    <w:p w14:paraId="0ACC71C8" w14:textId="77777777" w:rsidR="00891FB5" w:rsidRDefault="00891FB5" w:rsidP="00891FB5">
      <w:r>
        <w:t xml:space="preserve">   &lt;header&gt;</w:t>
      </w:r>
    </w:p>
    <w:p w14:paraId="6035AB91" w14:textId="77777777" w:rsidR="00891FB5" w:rsidRDefault="00891FB5" w:rsidP="00891FB5">
      <w:r>
        <w:t xml:space="preserve">        &lt;nav class="navbar"&gt;</w:t>
      </w:r>
    </w:p>
    <w:p w14:paraId="0603D66F" w14:textId="77777777" w:rsidR="00891FB5" w:rsidRDefault="00891FB5" w:rsidP="00891FB5">
      <w:r>
        <w:t xml:space="preserve">          </w:t>
      </w:r>
    </w:p>
    <w:p w14:paraId="5C46245C" w14:textId="77777777" w:rsidR="00891FB5" w:rsidRDefault="00891FB5" w:rsidP="00891FB5">
      <w:r>
        <w:t xml:space="preserve">            &lt;div class="logo"&gt;</w:t>
      </w:r>
    </w:p>
    <w:p w14:paraId="09EDB491" w14:textId="77777777" w:rsidR="00891FB5" w:rsidRDefault="00891FB5" w:rsidP="00891FB5">
      <w:r>
        <w:t xml:space="preserve">                &lt;</w:t>
      </w:r>
      <w:proofErr w:type="spellStart"/>
      <w:r>
        <w:t>img</w:t>
      </w:r>
      <w:proofErr w:type="spellEnd"/>
      <w:r>
        <w:t xml:space="preserve"> </w:t>
      </w:r>
      <w:proofErr w:type="spellStart"/>
      <w:r>
        <w:t>src</w:t>
      </w:r>
      <w:proofErr w:type="spellEnd"/>
      <w:r>
        <w:t>="drawiblewhite.png" alt="Logo"&gt;</w:t>
      </w:r>
    </w:p>
    <w:p w14:paraId="7F34DBAA" w14:textId="77777777" w:rsidR="00891FB5" w:rsidRDefault="00891FB5" w:rsidP="00891FB5">
      <w:r>
        <w:t xml:space="preserve">                &lt;span class="logo-text"&gt;Drawible&lt;/span&gt;</w:t>
      </w:r>
    </w:p>
    <w:p w14:paraId="29DC036B" w14:textId="77777777" w:rsidR="00891FB5" w:rsidRDefault="00891FB5" w:rsidP="00891FB5">
      <w:r>
        <w:t xml:space="preserve">            &lt;/div&gt;</w:t>
      </w:r>
    </w:p>
    <w:p w14:paraId="787BE0AE" w14:textId="77777777" w:rsidR="00891FB5" w:rsidRDefault="00891FB5" w:rsidP="00891FB5">
      <w:r>
        <w:t xml:space="preserve">        </w:t>
      </w:r>
    </w:p>
    <w:p w14:paraId="436777FC" w14:textId="77777777" w:rsidR="00891FB5" w:rsidRDefault="00891FB5" w:rsidP="00891FB5">
      <w:r>
        <w:t xml:space="preserve">            &lt;</w:t>
      </w:r>
      <w:proofErr w:type="spellStart"/>
      <w:r>
        <w:t>ul</w:t>
      </w:r>
      <w:proofErr w:type="spellEnd"/>
      <w:r>
        <w:t xml:space="preserve"> class="nav-links"&gt;</w:t>
      </w:r>
    </w:p>
    <w:p w14:paraId="7372D34A" w14:textId="77777777" w:rsidR="00891FB5" w:rsidRDefault="00891FB5" w:rsidP="00891FB5">
      <w:r>
        <w:t xml:space="preserve">                &lt;li&gt;&lt;a </w:t>
      </w:r>
      <w:proofErr w:type="spellStart"/>
      <w:r>
        <w:t>href</w:t>
      </w:r>
      <w:proofErr w:type="spellEnd"/>
      <w:r>
        <w:t>="index.html"&gt;Home&lt;/a&gt;&lt;/li&gt;</w:t>
      </w:r>
    </w:p>
    <w:p w14:paraId="1720A86F" w14:textId="77777777" w:rsidR="00891FB5" w:rsidRDefault="00891FB5" w:rsidP="00891FB5">
      <w:r>
        <w:t xml:space="preserve">                &lt;li&gt;&lt;a </w:t>
      </w:r>
      <w:proofErr w:type="spellStart"/>
      <w:r>
        <w:t>href</w:t>
      </w:r>
      <w:proofErr w:type="spellEnd"/>
      <w:r>
        <w:t>="about.html"&gt;About&lt;/a&gt;&lt;/li&gt;</w:t>
      </w:r>
    </w:p>
    <w:p w14:paraId="5AEA6930" w14:textId="77777777" w:rsidR="00891FB5" w:rsidRDefault="00891FB5" w:rsidP="00891FB5">
      <w:r>
        <w:t xml:space="preserve">                &lt;li&gt;&lt;a </w:t>
      </w:r>
      <w:proofErr w:type="spellStart"/>
      <w:r>
        <w:t>href</w:t>
      </w:r>
      <w:proofErr w:type="spellEnd"/>
      <w:r>
        <w:t>="news.html"&gt;News&lt;/a&gt;&lt;/li&gt;</w:t>
      </w:r>
    </w:p>
    <w:p w14:paraId="6DD23F7C" w14:textId="77777777" w:rsidR="00891FB5" w:rsidRDefault="00891FB5" w:rsidP="00891FB5">
      <w:r>
        <w:lastRenderedPageBreak/>
        <w:t xml:space="preserve">                &lt;li&gt;&lt;a </w:t>
      </w:r>
      <w:proofErr w:type="spellStart"/>
      <w:r>
        <w:t>href</w:t>
      </w:r>
      <w:proofErr w:type="spellEnd"/>
      <w:r>
        <w:t>="gallery.html"&gt;Gallery&lt;/a&gt;&lt;/li&gt;</w:t>
      </w:r>
    </w:p>
    <w:p w14:paraId="35DA6B36" w14:textId="77777777" w:rsidR="00891FB5" w:rsidRDefault="00891FB5" w:rsidP="00891FB5">
      <w:r>
        <w:tab/>
      </w:r>
      <w:r>
        <w:tab/>
      </w:r>
      <w:r>
        <w:tab/>
      </w:r>
      <w:r>
        <w:tab/>
        <w:t xml:space="preserve">&lt;li&gt;&lt;a </w:t>
      </w:r>
      <w:proofErr w:type="spellStart"/>
      <w:r>
        <w:t>href</w:t>
      </w:r>
      <w:proofErr w:type="spellEnd"/>
      <w:r>
        <w:t>="contact.html"&gt;Contact&lt;/a&gt;&lt;/li&gt;</w:t>
      </w:r>
    </w:p>
    <w:p w14:paraId="174FD781" w14:textId="77777777" w:rsidR="00891FB5" w:rsidRDefault="00891FB5" w:rsidP="00891FB5">
      <w:r>
        <w:t xml:space="preserve">            &lt;/</w:t>
      </w:r>
      <w:proofErr w:type="spellStart"/>
      <w:r>
        <w:t>ul</w:t>
      </w:r>
      <w:proofErr w:type="spellEnd"/>
      <w:r>
        <w:t>&gt;</w:t>
      </w:r>
    </w:p>
    <w:p w14:paraId="6D0B1E04" w14:textId="77777777" w:rsidR="00891FB5" w:rsidRDefault="00891FB5" w:rsidP="00891FB5">
      <w:r>
        <w:t xml:space="preserve">        &lt;/nav&gt;</w:t>
      </w:r>
    </w:p>
    <w:p w14:paraId="5E8B7B75" w14:textId="77777777" w:rsidR="00891FB5" w:rsidRDefault="00891FB5" w:rsidP="00891FB5">
      <w:r>
        <w:t xml:space="preserve">    &lt;/header&gt;</w:t>
      </w:r>
    </w:p>
    <w:p w14:paraId="280C2906" w14:textId="77777777" w:rsidR="00891FB5" w:rsidRDefault="00891FB5" w:rsidP="00891FB5">
      <w:r>
        <w:tab/>
      </w:r>
    </w:p>
    <w:p w14:paraId="758E85C5" w14:textId="77777777" w:rsidR="00891FB5" w:rsidRDefault="00891FB5" w:rsidP="00891FB5">
      <w:r>
        <w:t>&lt;h1&gt; Gallery &lt;/h1&gt;</w:t>
      </w:r>
    </w:p>
    <w:p w14:paraId="77AED86A" w14:textId="77777777" w:rsidR="00891FB5" w:rsidRDefault="00891FB5" w:rsidP="00891FB5">
      <w:r>
        <w:t xml:space="preserve">&lt;p&gt; Take a stroll through our gallery and explore the wonderfully awful masterpieces that make Drawible so unique. </w:t>
      </w:r>
    </w:p>
    <w:p w14:paraId="09B15279" w14:textId="77777777" w:rsidR="00891FB5" w:rsidRDefault="00891FB5" w:rsidP="00891FB5">
      <w:r>
        <w:t xml:space="preserve">From outrageously bad pet portraits to hilariously lopsided landscapes, our collection is a celebration of artistic imperfection. </w:t>
      </w:r>
    </w:p>
    <w:p w14:paraId="72B59816" w14:textId="77777777" w:rsidR="00891FB5" w:rsidRDefault="00891FB5" w:rsidP="00891FB5">
      <w:r>
        <w:t xml:space="preserve">Each piece tells its own story, capturing the </w:t>
      </w:r>
      <w:proofErr w:type="spellStart"/>
      <w:r>
        <w:t>humor</w:t>
      </w:r>
      <w:proofErr w:type="spellEnd"/>
      <w:r>
        <w:t xml:space="preserve"> and charm of embracing the flawed. </w:t>
      </w:r>
    </w:p>
    <w:p w14:paraId="3B9883AC" w14:textId="77777777" w:rsidR="00891FB5" w:rsidRDefault="00891FB5" w:rsidP="00891FB5">
      <w:r>
        <w:t xml:space="preserve">Whether you’re here to laugh, get inspired, or find the perfect example of quirky creativity, </w:t>
      </w:r>
    </w:p>
    <w:p w14:paraId="650024BD" w14:textId="77777777" w:rsidR="00891FB5" w:rsidRDefault="00891FB5" w:rsidP="00891FB5">
      <w:r>
        <w:t xml:space="preserve">our gallery showcases the heart and soul of </w:t>
      </w:r>
      <w:proofErr w:type="spellStart"/>
      <w:r>
        <w:t>Drawible’s</w:t>
      </w:r>
      <w:proofErr w:type="spellEnd"/>
      <w:r>
        <w:t xml:space="preserve"> mission to turn horrible drawings into something truly special. &lt;/p&gt;</w:t>
      </w:r>
    </w:p>
    <w:p w14:paraId="518E5CE5" w14:textId="77777777" w:rsidR="00891FB5" w:rsidRDefault="00891FB5" w:rsidP="00891FB5"/>
    <w:p w14:paraId="5D8EAF28" w14:textId="77777777" w:rsidR="00891FB5" w:rsidRDefault="00891FB5" w:rsidP="00891FB5">
      <w:r>
        <w:t xml:space="preserve"> &lt;div class="carousel-container"&gt;</w:t>
      </w:r>
    </w:p>
    <w:p w14:paraId="45E275EF" w14:textId="77777777" w:rsidR="00891FB5" w:rsidRDefault="00891FB5" w:rsidP="00891FB5">
      <w:r>
        <w:t xml:space="preserve">        &lt;!-- Radio buttons to control the slides --&gt;</w:t>
      </w:r>
    </w:p>
    <w:p w14:paraId="1BD33AF3" w14:textId="77777777" w:rsidR="00891FB5" w:rsidRDefault="00891FB5" w:rsidP="00891FB5">
      <w:r>
        <w:t xml:space="preserve">        &lt;input type="radio" id="slide1" name="carousel" checked&gt;</w:t>
      </w:r>
    </w:p>
    <w:p w14:paraId="1189500D" w14:textId="77777777" w:rsidR="00891FB5" w:rsidRDefault="00891FB5" w:rsidP="00891FB5">
      <w:r>
        <w:t xml:space="preserve">        &lt;input type="radio" id="slide2" name="carousel"&gt;</w:t>
      </w:r>
    </w:p>
    <w:p w14:paraId="5BD0B90B" w14:textId="77777777" w:rsidR="00891FB5" w:rsidRDefault="00891FB5" w:rsidP="00891FB5">
      <w:r>
        <w:t xml:space="preserve">        &lt;input type="radio" id="slide3" name="carousel"&gt;</w:t>
      </w:r>
    </w:p>
    <w:p w14:paraId="7157CF48" w14:textId="77777777" w:rsidR="00891FB5" w:rsidRDefault="00891FB5" w:rsidP="00891FB5"/>
    <w:p w14:paraId="50B7F9C3" w14:textId="77777777" w:rsidR="00891FB5" w:rsidRDefault="00891FB5" w:rsidP="00891FB5">
      <w:r>
        <w:t xml:space="preserve">        &lt;!-- Carousel Slides --&gt;</w:t>
      </w:r>
    </w:p>
    <w:p w14:paraId="3CF58A60" w14:textId="77777777" w:rsidR="00891FB5" w:rsidRDefault="00891FB5" w:rsidP="00891FB5">
      <w:r>
        <w:t xml:space="preserve">        &lt;div class="carousel"&gt;</w:t>
      </w:r>
    </w:p>
    <w:p w14:paraId="32CA6B3A" w14:textId="77777777" w:rsidR="00891FB5" w:rsidRDefault="00891FB5" w:rsidP="00891FB5">
      <w:r>
        <w:t xml:space="preserve">            &lt;div class="carousel-slide"&gt;</w:t>
      </w:r>
    </w:p>
    <w:p w14:paraId="1A806E8F" w14:textId="77777777" w:rsidR="00891FB5" w:rsidRDefault="00891FB5" w:rsidP="00891FB5">
      <w:r>
        <w:t xml:space="preserve">                &lt;</w:t>
      </w:r>
      <w:proofErr w:type="spellStart"/>
      <w:r>
        <w:t>img</w:t>
      </w:r>
      <w:proofErr w:type="spellEnd"/>
      <w:r>
        <w:t xml:space="preserve"> </w:t>
      </w:r>
      <w:proofErr w:type="spellStart"/>
      <w:r>
        <w:t>src</w:t>
      </w:r>
      <w:proofErr w:type="spellEnd"/>
      <w:r>
        <w:t>="dog.png" alt="Image 1"&gt;</w:t>
      </w:r>
    </w:p>
    <w:p w14:paraId="4C1E194C" w14:textId="77777777" w:rsidR="00891FB5" w:rsidRDefault="00891FB5" w:rsidP="00891FB5">
      <w:r>
        <w:t xml:space="preserve">            &lt;/div&gt;</w:t>
      </w:r>
    </w:p>
    <w:p w14:paraId="39BD5F09" w14:textId="77777777" w:rsidR="00891FB5" w:rsidRDefault="00891FB5" w:rsidP="00891FB5">
      <w:r>
        <w:t xml:space="preserve">            &lt;div class="carousel-slide"&gt;</w:t>
      </w:r>
    </w:p>
    <w:p w14:paraId="30F3C1B9" w14:textId="77777777" w:rsidR="00891FB5" w:rsidRDefault="00891FB5" w:rsidP="00891FB5">
      <w:r>
        <w:lastRenderedPageBreak/>
        <w:t xml:space="preserve">                &lt;</w:t>
      </w:r>
      <w:proofErr w:type="spellStart"/>
      <w:r>
        <w:t>img</w:t>
      </w:r>
      <w:proofErr w:type="spellEnd"/>
      <w:r>
        <w:t xml:space="preserve"> </w:t>
      </w:r>
      <w:proofErr w:type="spellStart"/>
      <w:r>
        <w:t>src</w:t>
      </w:r>
      <w:proofErr w:type="spellEnd"/>
      <w:r>
        <w:t>="bday.png" alt="Image 2"&gt;</w:t>
      </w:r>
    </w:p>
    <w:p w14:paraId="125BADCD" w14:textId="77777777" w:rsidR="00891FB5" w:rsidRDefault="00891FB5" w:rsidP="00891FB5">
      <w:r>
        <w:t xml:space="preserve">            &lt;/div&gt;</w:t>
      </w:r>
    </w:p>
    <w:p w14:paraId="622751E9" w14:textId="77777777" w:rsidR="00891FB5" w:rsidRDefault="00891FB5" w:rsidP="00891FB5">
      <w:r>
        <w:t xml:space="preserve">            &lt;div class="carousel-slide"&gt;</w:t>
      </w:r>
    </w:p>
    <w:p w14:paraId="197E3994" w14:textId="77777777" w:rsidR="00891FB5" w:rsidRDefault="00891FB5" w:rsidP="00891FB5">
      <w:r>
        <w:t xml:space="preserve">                &lt;</w:t>
      </w:r>
      <w:proofErr w:type="spellStart"/>
      <w:r>
        <w:t>img</w:t>
      </w:r>
      <w:proofErr w:type="spellEnd"/>
      <w:r>
        <w:t xml:space="preserve"> </w:t>
      </w:r>
      <w:proofErr w:type="spellStart"/>
      <w:r>
        <w:t>src</w:t>
      </w:r>
      <w:proofErr w:type="spellEnd"/>
      <w:r>
        <w:t>="cat.png" alt="Image 3"&gt;</w:t>
      </w:r>
    </w:p>
    <w:p w14:paraId="1A73A5C1" w14:textId="77777777" w:rsidR="00891FB5" w:rsidRDefault="00891FB5" w:rsidP="00891FB5">
      <w:r>
        <w:t xml:space="preserve">            &lt;/div&gt;</w:t>
      </w:r>
    </w:p>
    <w:p w14:paraId="61AA9F6C" w14:textId="77777777" w:rsidR="00891FB5" w:rsidRDefault="00891FB5" w:rsidP="00891FB5">
      <w:r>
        <w:t xml:space="preserve">        &lt;/div&gt;</w:t>
      </w:r>
    </w:p>
    <w:p w14:paraId="69B2E8EB" w14:textId="77777777" w:rsidR="00891FB5" w:rsidRDefault="00891FB5" w:rsidP="00891FB5"/>
    <w:p w14:paraId="0F9E74C9" w14:textId="77777777" w:rsidR="00891FB5" w:rsidRDefault="00891FB5" w:rsidP="00891FB5">
      <w:r>
        <w:t xml:space="preserve">        &lt;!-- Navigation buttons (radio labels) --&gt;</w:t>
      </w:r>
    </w:p>
    <w:p w14:paraId="4CF30EB2" w14:textId="77777777" w:rsidR="00891FB5" w:rsidRDefault="00891FB5" w:rsidP="00891FB5">
      <w:r>
        <w:t xml:space="preserve">        &lt;label for="slide1" class="</w:t>
      </w:r>
      <w:proofErr w:type="spellStart"/>
      <w:r>
        <w:t>prev</w:t>
      </w:r>
      <w:proofErr w:type="spellEnd"/>
      <w:r>
        <w:t>"&gt;&amp;#10094;&lt;/label&gt;</w:t>
      </w:r>
    </w:p>
    <w:p w14:paraId="2387AE0A" w14:textId="77777777" w:rsidR="00891FB5" w:rsidRDefault="00891FB5" w:rsidP="00891FB5">
      <w:r>
        <w:t xml:space="preserve">        &lt;label for="slide2" class="next"&gt;&amp;#10095;&lt;/label&gt;</w:t>
      </w:r>
    </w:p>
    <w:p w14:paraId="272C7446" w14:textId="77777777" w:rsidR="00891FB5" w:rsidRDefault="00891FB5" w:rsidP="00891FB5">
      <w:r>
        <w:t xml:space="preserve">        &lt;label for="slide3" class="next"&gt;&amp;#10095;&lt;/label&gt;</w:t>
      </w:r>
    </w:p>
    <w:p w14:paraId="6F757592" w14:textId="77777777" w:rsidR="00891FB5" w:rsidRDefault="00891FB5" w:rsidP="00891FB5">
      <w:r>
        <w:t xml:space="preserve">        &lt;label for="slide2" class="</w:t>
      </w:r>
      <w:proofErr w:type="spellStart"/>
      <w:r>
        <w:t>prev</w:t>
      </w:r>
      <w:proofErr w:type="spellEnd"/>
      <w:r>
        <w:t>"&gt;&amp;#10094;&lt;/label&gt;</w:t>
      </w:r>
    </w:p>
    <w:p w14:paraId="082C6192" w14:textId="77777777" w:rsidR="00891FB5" w:rsidRDefault="00891FB5" w:rsidP="00891FB5">
      <w:r>
        <w:t xml:space="preserve">    &lt;/div&gt;</w:t>
      </w:r>
    </w:p>
    <w:p w14:paraId="29A7D783" w14:textId="77777777" w:rsidR="00891FB5" w:rsidRDefault="00891FB5" w:rsidP="00891FB5"/>
    <w:p w14:paraId="27037C48" w14:textId="77777777" w:rsidR="00891FB5" w:rsidRDefault="00891FB5" w:rsidP="00891FB5"/>
    <w:p w14:paraId="4BC398C4" w14:textId="77777777" w:rsidR="00891FB5" w:rsidRDefault="00891FB5" w:rsidP="00891FB5"/>
    <w:p w14:paraId="29C88367" w14:textId="77777777" w:rsidR="00891FB5" w:rsidRDefault="00891FB5" w:rsidP="00891FB5">
      <w:r>
        <w:t>&lt;h2&gt; Please feel free to ask any questions about our art on our contact page! &lt;/h2&gt;</w:t>
      </w:r>
    </w:p>
    <w:p w14:paraId="0C65C4FD" w14:textId="77777777" w:rsidR="00891FB5" w:rsidRDefault="00891FB5" w:rsidP="00891FB5"/>
    <w:p w14:paraId="3742C4B9" w14:textId="77777777" w:rsidR="00891FB5" w:rsidRDefault="00891FB5" w:rsidP="00891FB5">
      <w:r>
        <w:t>&lt;footer&gt;</w:t>
      </w:r>
    </w:p>
    <w:p w14:paraId="1781CA7F" w14:textId="77777777" w:rsidR="00891FB5" w:rsidRDefault="00891FB5" w:rsidP="00891FB5">
      <w:r>
        <w:t xml:space="preserve">        &lt;div class="footer-content"&gt;</w:t>
      </w:r>
    </w:p>
    <w:p w14:paraId="69422314" w14:textId="77777777" w:rsidR="00891FB5" w:rsidRDefault="00891FB5" w:rsidP="00891FB5">
      <w:r>
        <w:t xml:space="preserve">        </w:t>
      </w:r>
    </w:p>
    <w:p w14:paraId="2948B845" w14:textId="77777777" w:rsidR="00891FB5" w:rsidRDefault="00891FB5" w:rsidP="00891FB5">
      <w:r>
        <w:t xml:space="preserve">            &lt;</w:t>
      </w:r>
      <w:proofErr w:type="spellStart"/>
      <w:r>
        <w:t>ul</w:t>
      </w:r>
      <w:proofErr w:type="spellEnd"/>
      <w:r>
        <w:t xml:space="preserve"> class="footer-links"&gt;</w:t>
      </w:r>
    </w:p>
    <w:p w14:paraId="65D1E829" w14:textId="77777777" w:rsidR="00891FB5" w:rsidRDefault="00891FB5" w:rsidP="00891FB5">
      <w:r>
        <w:t xml:space="preserve">                &lt;li&gt;&lt;a </w:t>
      </w:r>
      <w:proofErr w:type="spellStart"/>
      <w:r>
        <w:t>href</w:t>
      </w:r>
      <w:proofErr w:type="spellEnd"/>
      <w:r>
        <w:t>="#"&gt;Privacy Policy&lt;/a&gt;&lt;/li&gt;</w:t>
      </w:r>
    </w:p>
    <w:p w14:paraId="40C45678" w14:textId="77777777" w:rsidR="00891FB5" w:rsidRDefault="00891FB5" w:rsidP="00891FB5">
      <w:r>
        <w:t xml:space="preserve">                &lt;li&gt;&lt;a </w:t>
      </w:r>
      <w:proofErr w:type="spellStart"/>
      <w:r>
        <w:t>href</w:t>
      </w:r>
      <w:proofErr w:type="spellEnd"/>
      <w:r>
        <w:t>="#"&gt;Terms of Service&lt;/a&gt;&lt;/li&gt;</w:t>
      </w:r>
    </w:p>
    <w:p w14:paraId="473610CF" w14:textId="77777777" w:rsidR="00891FB5" w:rsidRDefault="00891FB5" w:rsidP="00891FB5">
      <w:r>
        <w:t xml:space="preserve">                &lt;li&gt;&lt;a </w:t>
      </w:r>
      <w:proofErr w:type="spellStart"/>
      <w:r>
        <w:t>href</w:t>
      </w:r>
      <w:proofErr w:type="spellEnd"/>
      <w:r>
        <w:t>="#"&gt;Help&lt;/a&gt;&lt;/li&gt;</w:t>
      </w:r>
    </w:p>
    <w:p w14:paraId="002FBF87" w14:textId="77777777" w:rsidR="00891FB5" w:rsidRDefault="00891FB5" w:rsidP="00891FB5">
      <w:r>
        <w:t xml:space="preserve">                &lt;li&gt;&lt;a </w:t>
      </w:r>
      <w:proofErr w:type="spellStart"/>
      <w:r>
        <w:t>href</w:t>
      </w:r>
      <w:proofErr w:type="spellEnd"/>
      <w:r>
        <w:t>="#"&gt;Contact Us&lt;/a&gt;&lt;/li&gt;</w:t>
      </w:r>
    </w:p>
    <w:p w14:paraId="42D347DA" w14:textId="77777777" w:rsidR="00891FB5" w:rsidRDefault="00891FB5" w:rsidP="00891FB5">
      <w:r>
        <w:t xml:space="preserve">            &lt;/</w:t>
      </w:r>
      <w:proofErr w:type="spellStart"/>
      <w:r>
        <w:t>ul</w:t>
      </w:r>
      <w:proofErr w:type="spellEnd"/>
      <w:r>
        <w:t>&gt;</w:t>
      </w:r>
    </w:p>
    <w:p w14:paraId="3E785DAC" w14:textId="77777777" w:rsidR="00891FB5" w:rsidRDefault="00891FB5" w:rsidP="00891FB5">
      <w:r>
        <w:t xml:space="preserve">          </w:t>
      </w:r>
    </w:p>
    <w:p w14:paraId="2AAE71CB" w14:textId="77777777" w:rsidR="00891FB5" w:rsidRDefault="00891FB5" w:rsidP="00891FB5">
      <w:r>
        <w:lastRenderedPageBreak/>
        <w:t xml:space="preserve">            &lt;div class="copyright"&gt;</w:t>
      </w:r>
    </w:p>
    <w:p w14:paraId="01503837" w14:textId="77777777" w:rsidR="00891FB5" w:rsidRDefault="00891FB5" w:rsidP="00891FB5">
      <w:r>
        <w:t xml:space="preserve">                &lt;p  style="</w:t>
      </w:r>
      <w:proofErr w:type="spellStart"/>
      <w:r>
        <w:t>color:White</w:t>
      </w:r>
      <w:proofErr w:type="spellEnd"/>
      <w:r>
        <w:t>;"&gt;&amp;copy; 2025 Drawible. All rights reserved.&lt;/p&gt;</w:t>
      </w:r>
    </w:p>
    <w:p w14:paraId="7D8943AF" w14:textId="77777777" w:rsidR="00891FB5" w:rsidRDefault="00891FB5" w:rsidP="00891FB5">
      <w:r>
        <w:t xml:space="preserve">            &lt;/div&gt;</w:t>
      </w:r>
    </w:p>
    <w:p w14:paraId="15F68923" w14:textId="77777777" w:rsidR="00891FB5" w:rsidRDefault="00891FB5" w:rsidP="00891FB5">
      <w:r>
        <w:t xml:space="preserve">        &lt;/div&gt;</w:t>
      </w:r>
    </w:p>
    <w:p w14:paraId="2DF7CCC5" w14:textId="77777777" w:rsidR="00891FB5" w:rsidRDefault="00891FB5" w:rsidP="00891FB5">
      <w:r>
        <w:t xml:space="preserve">    &lt;/footer&gt;</w:t>
      </w:r>
    </w:p>
    <w:p w14:paraId="16777F3B" w14:textId="77777777" w:rsidR="00891FB5" w:rsidRDefault="00891FB5" w:rsidP="00891FB5"/>
    <w:p w14:paraId="0158AFDD" w14:textId="77777777" w:rsidR="00891FB5" w:rsidRDefault="00891FB5" w:rsidP="00891FB5">
      <w:r>
        <w:t>&lt;/body&gt;</w:t>
      </w:r>
    </w:p>
    <w:p w14:paraId="5FEB4A26" w14:textId="425F51F4" w:rsidR="00891FB5" w:rsidRDefault="00891FB5" w:rsidP="00891FB5">
      <w:r>
        <w:t>&lt;/html&gt;</w:t>
      </w:r>
    </w:p>
    <w:p w14:paraId="3D91D9E3" w14:textId="5C02268D" w:rsidR="00891FB5" w:rsidRDefault="00891FB5" w:rsidP="00891FB5"/>
    <w:p w14:paraId="2F199FFA" w14:textId="7746E088" w:rsidR="00891FB5" w:rsidRDefault="00891FB5" w:rsidP="00891FB5">
      <w:r>
        <w:t>contact.html</w:t>
      </w:r>
    </w:p>
    <w:p w14:paraId="0254AA95" w14:textId="77777777" w:rsidR="00891FB5" w:rsidRDefault="00891FB5" w:rsidP="00891FB5"/>
    <w:p w14:paraId="0131CCEE" w14:textId="77777777" w:rsidR="00891FB5" w:rsidRDefault="00891FB5" w:rsidP="00891FB5">
      <w:r>
        <w:t>&lt;!DOCTYPE html&gt;</w:t>
      </w:r>
    </w:p>
    <w:p w14:paraId="6E8F865F" w14:textId="77777777" w:rsidR="00891FB5" w:rsidRDefault="00891FB5" w:rsidP="00891FB5">
      <w:r>
        <w:t>&lt;html&gt;</w:t>
      </w:r>
    </w:p>
    <w:p w14:paraId="1322E865" w14:textId="77777777" w:rsidR="00891FB5" w:rsidRDefault="00891FB5" w:rsidP="00891FB5">
      <w:r>
        <w:t>&lt;head&gt;</w:t>
      </w:r>
    </w:p>
    <w:p w14:paraId="3D3A2FB3" w14:textId="77777777" w:rsidR="00891FB5" w:rsidRDefault="00891FB5" w:rsidP="00891FB5">
      <w:r>
        <w:t xml:space="preserve"> &lt;meta charset="UTF-8"&gt;</w:t>
      </w:r>
    </w:p>
    <w:p w14:paraId="7C44CB07" w14:textId="77777777" w:rsidR="00891FB5" w:rsidRDefault="00891FB5" w:rsidP="00891FB5">
      <w:r>
        <w:t xml:space="preserve">    &lt;meta name="viewport" content="width=device-width, initial-scale=1.0"&gt;</w:t>
      </w:r>
    </w:p>
    <w:p w14:paraId="762DC60C" w14:textId="77777777" w:rsidR="00891FB5" w:rsidRDefault="00891FB5" w:rsidP="00891FB5">
      <w:r>
        <w:t>&lt;style&gt;</w:t>
      </w:r>
    </w:p>
    <w:p w14:paraId="5513B9F6" w14:textId="77777777" w:rsidR="00891FB5" w:rsidRDefault="00891FB5" w:rsidP="00891FB5">
      <w:r>
        <w:t>div {</w:t>
      </w:r>
    </w:p>
    <w:p w14:paraId="70D1F917" w14:textId="77777777" w:rsidR="00891FB5" w:rsidRDefault="00891FB5" w:rsidP="00891FB5">
      <w:r>
        <w:t xml:space="preserve">  background-</w:t>
      </w:r>
      <w:proofErr w:type="spellStart"/>
      <w:r>
        <w:t>color</w:t>
      </w:r>
      <w:proofErr w:type="spellEnd"/>
      <w:r>
        <w:t>: #FFFFFF;</w:t>
      </w:r>
    </w:p>
    <w:p w14:paraId="424DE8AF" w14:textId="77777777" w:rsidR="00891FB5" w:rsidRDefault="00891FB5" w:rsidP="00891FB5">
      <w:r>
        <w:t>}</w:t>
      </w:r>
    </w:p>
    <w:p w14:paraId="41E448D5" w14:textId="77777777" w:rsidR="00891FB5" w:rsidRDefault="00891FB5" w:rsidP="00891FB5">
      <w:r>
        <w:t>div {</w:t>
      </w:r>
    </w:p>
    <w:p w14:paraId="6DCAE340" w14:textId="77777777" w:rsidR="00891FB5" w:rsidRDefault="00891FB5" w:rsidP="00891FB5">
      <w:r>
        <w:t xml:space="preserve">  width:350px;</w:t>
      </w:r>
    </w:p>
    <w:p w14:paraId="1B7D0038" w14:textId="77777777" w:rsidR="00891FB5" w:rsidRDefault="00891FB5" w:rsidP="00891FB5">
      <w:r>
        <w:t xml:space="preserve">  </w:t>
      </w:r>
      <w:proofErr w:type="spellStart"/>
      <w:r>
        <w:t>margin:auto</w:t>
      </w:r>
      <w:proofErr w:type="spellEnd"/>
      <w:r>
        <w:t>;</w:t>
      </w:r>
    </w:p>
    <w:p w14:paraId="257E2276" w14:textId="77777777" w:rsidR="00891FB5" w:rsidRDefault="00891FB5" w:rsidP="00891FB5">
      <w:r>
        <w:t>}</w:t>
      </w:r>
    </w:p>
    <w:p w14:paraId="72FCD298" w14:textId="77777777" w:rsidR="00891FB5" w:rsidRDefault="00891FB5" w:rsidP="00891FB5">
      <w:r>
        <w:t>.</w:t>
      </w:r>
      <w:proofErr w:type="spellStart"/>
      <w:r>
        <w:t>mycontainer</w:t>
      </w:r>
      <w:proofErr w:type="spellEnd"/>
      <w:r>
        <w:t xml:space="preserve"> {</w:t>
      </w:r>
    </w:p>
    <w:p w14:paraId="6828073B" w14:textId="77777777" w:rsidR="00891FB5" w:rsidRDefault="00891FB5" w:rsidP="00891FB5">
      <w:r>
        <w:t xml:space="preserve">  width:150%;</w:t>
      </w:r>
    </w:p>
    <w:p w14:paraId="62AA3F91" w14:textId="77777777" w:rsidR="00891FB5" w:rsidRDefault="00891FB5" w:rsidP="00891FB5">
      <w:r>
        <w:t xml:space="preserve">  </w:t>
      </w:r>
      <w:proofErr w:type="spellStart"/>
      <w:r>
        <w:t>overflow:auto</w:t>
      </w:r>
      <w:proofErr w:type="spellEnd"/>
      <w:r>
        <w:t>;</w:t>
      </w:r>
    </w:p>
    <w:p w14:paraId="38559569" w14:textId="77777777" w:rsidR="00891FB5" w:rsidRDefault="00891FB5" w:rsidP="00891FB5">
      <w:r>
        <w:t>}</w:t>
      </w:r>
    </w:p>
    <w:p w14:paraId="4651C106" w14:textId="77777777" w:rsidR="00891FB5" w:rsidRDefault="00891FB5" w:rsidP="00891FB5">
      <w:r>
        <w:lastRenderedPageBreak/>
        <w:t>.</w:t>
      </w:r>
      <w:proofErr w:type="spellStart"/>
      <w:r>
        <w:t>mycontainer</w:t>
      </w:r>
      <w:proofErr w:type="spellEnd"/>
      <w:r>
        <w:t xml:space="preserve"> div {</w:t>
      </w:r>
    </w:p>
    <w:p w14:paraId="4966E1E4" w14:textId="77777777" w:rsidR="00891FB5" w:rsidRDefault="00891FB5" w:rsidP="00891FB5">
      <w:r>
        <w:t xml:space="preserve">  width:33%;</w:t>
      </w:r>
    </w:p>
    <w:p w14:paraId="0AF4B216" w14:textId="77777777" w:rsidR="00891FB5" w:rsidRDefault="00891FB5" w:rsidP="00891FB5">
      <w:r>
        <w:t xml:space="preserve">  </w:t>
      </w:r>
      <w:proofErr w:type="spellStart"/>
      <w:r>
        <w:t>float:left</w:t>
      </w:r>
      <w:proofErr w:type="spellEnd"/>
      <w:r>
        <w:t>;</w:t>
      </w:r>
    </w:p>
    <w:p w14:paraId="6860A9B1" w14:textId="77777777" w:rsidR="00891FB5" w:rsidRDefault="00891FB5" w:rsidP="00891FB5">
      <w:r>
        <w:t>}</w:t>
      </w:r>
    </w:p>
    <w:p w14:paraId="5F5AD1E0" w14:textId="77777777" w:rsidR="00891FB5" w:rsidRDefault="00891FB5" w:rsidP="00891FB5">
      <w:r>
        <w:t>div {</w:t>
      </w:r>
    </w:p>
    <w:p w14:paraId="3A3271C4" w14:textId="77777777" w:rsidR="00891FB5" w:rsidRDefault="00891FB5" w:rsidP="00891FB5">
      <w:r>
        <w:t xml:space="preserve">  width: 30%;</w:t>
      </w:r>
    </w:p>
    <w:p w14:paraId="3C433B8E" w14:textId="77777777" w:rsidR="00891FB5" w:rsidRDefault="00891FB5" w:rsidP="00891FB5">
      <w:r>
        <w:t xml:space="preserve">  display: inline-block;</w:t>
      </w:r>
    </w:p>
    <w:p w14:paraId="7A5077C5" w14:textId="77777777" w:rsidR="00891FB5" w:rsidRDefault="00891FB5" w:rsidP="00891FB5">
      <w:r>
        <w:t>}</w:t>
      </w:r>
    </w:p>
    <w:p w14:paraId="7C0FC1D0" w14:textId="77777777" w:rsidR="00891FB5" w:rsidRDefault="00891FB5" w:rsidP="00891FB5">
      <w:r>
        <w:t xml:space="preserve"> </w:t>
      </w:r>
    </w:p>
    <w:p w14:paraId="038B5582" w14:textId="77777777" w:rsidR="00891FB5" w:rsidRDefault="00891FB5" w:rsidP="00891FB5">
      <w:r>
        <w:t>&lt;/style&gt;</w:t>
      </w:r>
    </w:p>
    <w:p w14:paraId="135C02F8" w14:textId="77777777" w:rsidR="00891FB5" w:rsidRDefault="00891FB5" w:rsidP="00891FB5"/>
    <w:p w14:paraId="4BEA940C" w14:textId="77777777" w:rsidR="00891FB5" w:rsidRDefault="00891FB5" w:rsidP="00891FB5">
      <w:r>
        <w:t xml:space="preserve">&lt;link </w:t>
      </w:r>
      <w:proofErr w:type="spellStart"/>
      <w:r>
        <w:t>rel</w:t>
      </w:r>
      <w:proofErr w:type="spellEnd"/>
      <w:r>
        <w:t xml:space="preserve">="stylesheet" </w:t>
      </w:r>
      <w:proofErr w:type="spellStart"/>
      <w:r>
        <w:t>href</w:t>
      </w:r>
      <w:proofErr w:type="spellEnd"/>
      <w:r>
        <w:t>="styles.css"&gt;</w:t>
      </w:r>
    </w:p>
    <w:p w14:paraId="013E73CB" w14:textId="77777777" w:rsidR="00891FB5" w:rsidRDefault="00891FB5" w:rsidP="00891FB5">
      <w:r>
        <w:t xml:space="preserve">&lt;link </w:t>
      </w:r>
      <w:proofErr w:type="spellStart"/>
      <w:r>
        <w:t>href</w:t>
      </w:r>
      <w:proofErr w:type="spellEnd"/>
      <w:r>
        <w:t>='https://fonts.googleapis.com/</w:t>
      </w:r>
      <w:proofErr w:type="spellStart"/>
      <w:r>
        <w:t>css?family</w:t>
      </w:r>
      <w:proofErr w:type="spellEnd"/>
      <w:r>
        <w:t xml:space="preserve">=Darumadrop One' </w:t>
      </w:r>
      <w:proofErr w:type="spellStart"/>
      <w:r>
        <w:t>rel</w:t>
      </w:r>
      <w:proofErr w:type="spellEnd"/>
      <w:r>
        <w:t>='stylesheet'&gt;</w:t>
      </w:r>
    </w:p>
    <w:p w14:paraId="53ECE7A5" w14:textId="77777777" w:rsidR="00891FB5" w:rsidRDefault="00891FB5" w:rsidP="00891FB5"/>
    <w:p w14:paraId="427F87EC" w14:textId="77777777" w:rsidR="00891FB5" w:rsidRDefault="00891FB5" w:rsidP="00891FB5">
      <w:r>
        <w:t>&lt;title&gt;  &lt;/title&gt;</w:t>
      </w:r>
    </w:p>
    <w:p w14:paraId="318E4C04" w14:textId="77777777" w:rsidR="00891FB5" w:rsidRDefault="00891FB5" w:rsidP="00891FB5">
      <w:r>
        <w:t>&lt;/head&gt;</w:t>
      </w:r>
    </w:p>
    <w:p w14:paraId="3B0702C8" w14:textId="77777777" w:rsidR="00891FB5" w:rsidRDefault="00891FB5" w:rsidP="00891FB5">
      <w:r>
        <w:t>&lt;body&gt;</w:t>
      </w:r>
    </w:p>
    <w:p w14:paraId="17027785" w14:textId="77777777" w:rsidR="00891FB5" w:rsidRDefault="00891FB5" w:rsidP="00891FB5">
      <w:r>
        <w:t xml:space="preserve">    &lt;header&gt;</w:t>
      </w:r>
    </w:p>
    <w:p w14:paraId="54AFDA05" w14:textId="77777777" w:rsidR="00891FB5" w:rsidRDefault="00891FB5" w:rsidP="00891FB5">
      <w:r>
        <w:t xml:space="preserve">        &lt;nav class="navbar"&gt;</w:t>
      </w:r>
    </w:p>
    <w:p w14:paraId="794BCE33" w14:textId="77777777" w:rsidR="00891FB5" w:rsidRDefault="00891FB5" w:rsidP="00891FB5">
      <w:r>
        <w:t xml:space="preserve">           </w:t>
      </w:r>
    </w:p>
    <w:p w14:paraId="6C32794E" w14:textId="77777777" w:rsidR="00891FB5" w:rsidRDefault="00891FB5" w:rsidP="00891FB5">
      <w:r>
        <w:t xml:space="preserve">            &lt;div class="logo"&gt;</w:t>
      </w:r>
    </w:p>
    <w:p w14:paraId="67648C10" w14:textId="77777777" w:rsidR="00891FB5" w:rsidRDefault="00891FB5" w:rsidP="00891FB5">
      <w:r>
        <w:t xml:space="preserve">                &lt;</w:t>
      </w:r>
      <w:proofErr w:type="spellStart"/>
      <w:r>
        <w:t>img</w:t>
      </w:r>
      <w:proofErr w:type="spellEnd"/>
      <w:r>
        <w:t xml:space="preserve"> </w:t>
      </w:r>
      <w:proofErr w:type="spellStart"/>
      <w:r>
        <w:t>src</w:t>
      </w:r>
      <w:proofErr w:type="spellEnd"/>
      <w:r>
        <w:t>="drawiblewhite.png" alt="Logo"&gt;</w:t>
      </w:r>
    </w:p>
    <w:p w14:paraId="175E1CDA" w14:textId="77777777" w:rsidR="00891FB5" w:rsidRDefault="00891FB5" w:rsidP="00891FB5">
      <w:r>
        <w:t xml:space="preserve">                &lt;span class="logo-text"&gt;Drawible&lt;/span&gt;</w:t>
      </w:r>
    </w:p>
    <w:p w14:paraId="1085A546" w14:textId="77777777" w:rsidR="00891FB5" w:rsidRDefault="00891FB5" w:rsidP="00891FB5">
      <w:r>
        <w:t xml:space="preserve">            &lt;/div&gt;</w:t>
      </w:r>
    </w:p>
    <w:p w14:paraId="72222C3E" w14:textId="77777777" w:rsidR="00891FB5" w:rsidRDefault="00891FB5" w:rsidP="00891FB5">
      <w:r>
        <w:t xml:space="preserve">          </w:t>
      </w:r>
    </w:p>
    <w:p w14:paraId="2408411C" w14:textId="77777777" w:rsidR="00891FB5" w:rsidRDefault="00891FB5" w:rsidP="00891FB5">
      <w:r>
        <w:t xml:space="preserve">            &lt;</w:t>
      </w:r>
      <w:proofErr w:type="spellStart"/>
      <w:r>
        <w:t>ul</w:t>
      </w:r>
      <w:proofErr w:type="spellEnd"/>
      <w:r>
        <w:t xml:space="preserve"> class="nav-links"&gt;</w:t>
      </w:r>
    </w:p>
    <w:p w14:paraId="6BB688F0" w14:textId="77777777" w:rsidR="00891FB5" w:rsidRDefault="00891FB5" w:rsidP="00891FB5">
      <w:r>
        <w:t xml:space="preserve">                &lt;li&gt;&lt;a </w:t>
      </w:r>
      <w:proofErr w:type="spellStart"/>
      <w:r>
        <w:t>href</w:t>
      </w:r>
      <w:proofErr w:type="spellEnd"/>
      <w:r>
        <w:t>="index.html"&gt;Home&lt;/a&gt;&lt;/li&gt;</w:t>
      </w:r>
    </w:p>
    <w:p w14:paraId="54B0611D" w14:textId="77777777" w:rsidR="00891FB5" w:rsidRDefault="00891FB5" w:rsidP="00891FB5">
      <w:r>
        <w:lastRenderedPageBreak/>
        <w:t xml:space="preserve">                &lt;li&gt;&lt;a </w:t>
      </w:r>
      <w:proofErr w:type="spellStart"/>
      <w:r>
        <w:t>href</w:t>
      </w:r>
      <w:proofErr w:type="spellEnd"/>
      <w:r>
        <w:t>="about.html"&gt;About&lt;/a&gt;&lt;/li&gt;</w:t>
      </w:r>
    </w:p>
    <w:p w14:paraId="0D8A6E2E" w14:textId="77777777" w:rsidR="00891FB5" w:rsidRDefault="00891FB5" w:rsidP="00891FB5">
      <w:r>
        <w:t xml:space="preserve">                &lt;li&gt;&lt;a </w:t>
      </w:r>
      <w:proofErr w:type="spellStart"/>
      <w:r>
        <w:t>href</w:t>
      </w:r>
      <w:proofErr w:type="spellEnd"/>
      <w:r>
        <w:t>="news.html"&gt;News&lt;/a&gt;&lt;/li&gt;</w:t>
      </w:r>
    </w:p>
    <w:p w14:paraId="12B1899F" w14:textId="77777777" w:rsidR="00891FB5" w:rsidRDefault="00891FB5" w:rsidP="00891FB5">
      <w:r>
        <w:t xml:space="preserve">                &lt;li&gt;&lt;a </w:t>
      </w:r>
      <w:proofErr w:type="spellStart"/>
      <w:r>
        <w:t>href</w:t>
      </w:r>
      <w:proofErr w:type="spellEnd"/>
      <w:r>
        <w:t>="gallery.html"&gt;Gallery&lt;/a&gt;&lt;/li&gt;</w:t>
      </w:r>
    </w:p>
    <w:p w14:paraId="3FF94100" w14:textId="77777777" w:rsidR="00891FB5" w:rsidRDefault="00891FB5" w:rsidP="00891FB5">
      <w:r>
        <w:tab/>
      </w:r>
      <w:r>
        <w:tab/>
      </w:r>
      <w:r>
        <w:tab/>
      </w:r>
      <w:r>
        <w:tab/>
        <w:t xml:space="preserve">&lt;li&gt;&lt;a </w:t>
      </w:r>
      <w:proofErr w:type="spellStart"/>
      <w:r>
        <w:t>href</w:t>
      </w:r>
      <w:proofErr w:type="spellEnd"/>
      <w:r>
        <w:t>="contact.html"&gt;Contact&lt;/a&gt;&lt;/li&gt;</w:t>
      </w:r>
    </w:p>
    <w:p w14:paraId="583F653B" w14:textId="77777777" w:rsidR="00891FB5" w:rsidRDefault="00891FB5" w:rsidP="00891FB5">
      <w:r>
        <w:t xml:space="preserve">            &lt;/</w:t>
      </w:r>
      <w:proofErr w:type="spellStart"/>
      <w:r>
        <w:t>ul</w:t>
      </w:r>
      <w:proofErr w:type="spellEnd"/>
      <w:r>
        <w:t>&gt;</w:t>
      </w:r>
    </w:p>
    <w:p w14:paraId="131B662C" w14:textId="77777777" w:rsidR="00891FB5" w:rsidRDefault="00891FB5" w:rsidP="00891FB5">
      <w:r>
        <w:t xml:space="preserve">        &lt;/nav&gt;</w:t>
      </w:r>
    </w:p>
    <w:p w14:paraId="1D2B6261" w14:textId="77777777" w:rsidR="00891FB5" w:rsidRDefault="00891FB5" w:rsidP="00891FB5">
      <w:r>
        <w:t xml:space="preserve">    &lt;/header&gt;</w:t>
      </w:r>
    </w:p>
    <w:p w14:paraId="2469E627" w14:textId="77777777" w:rsidR="00891FB5" w:rsidRDefault="00891FB5" w:rsidP="00891FB5">
      <w:r>
        <w:tab/>
      </w:r>
    </w:p>
    <w:p w14:paraId="0DAF2184" w14:textId="77777777" w:rsidR="00891FB5" w:rsidRDefault="00891FB5" w:rsidP="00891FB5">
      <w:r>
        <w:t>&lt;h1&gt; Contact me! &lt;/h1&gt;</w:t>
      </w:r>
    </w:p>
    <w:p w14:paraId="12A5730A" w14:textId="77777777" w:rsidR="00891FB5" w:rsidRDefault="00891FB5" w:rsidP="00891FB5">
      <w:r>
        <w:t xml:space="preserve">&lt;p&gt; Want to get in touch with us? Whether you have a question, a custom request, or just want to say hello, we’d love to hear from you! </w:t>
      </w:r>
    </w:p>
    <w:p w14:paraId="703AEEF1" w14:textId="77777777" w:rsidR="00891FB5" w:rsidRDefault="00891FB5" w:rsidP="00891FB5">
      <w:r>
        <w:t xml:space="preserve">Reach out to us through our email, phone, or social media channels, and our team will get back to you as soon as possible. </w:t>
      </w:r>
    </w:p>
    <w:p w14:paraId="1FED891E" w14:textId="77777777" w:rsidR="00891FB5" w:rsidRDefault="00891FB5" w:rsidP="00891FB5">
      <w:r>
        <w:t xml:space="preserve">Don’t forget to share your ideas for horribly delightful drawings—we’re always excited to take on new challenges. </w:t>
      </w:r>
    </w:p>
    <w:p w14:paraId="76B1F739" w14:textId="77777777" w:rsidR="00891FB5" w:rsidRDefault="00891FB5" w:rsidP="00891FB5">
      <w:r>
        <w:t xml:space="preserve">At Drawible, we’re here to turn your wildest concepts into gloriously imperfect art. </w:t>
      </w:r>
    </w:p>
    <w:p w14:paraId="24662FCF" w14:textId="77777777" w:rsidR="00891FB5" w:rsidRDefault="00891FB5" w:rsidP="00891FB5">
      <w:r>
        <w:t>Let’s connect and create something hilariously unforgettable!&lt;b&gt;@Drawible.art!&lt;/b&gt; &lt;/p&gt;</w:t>
      </w:r>
    </w:p>
    <w:p w14:paraId="7F44D377" w14:textId="77777777" w:rsidR="00891FB5" w:rsidRDefault="00891FB5" w:rsidP="00891FB5">
      <w:r>
        <w:t>&lt;p&gt;  (Insta, Twitter, TikTok &amp; BlueSky) (for educational sake, it's not real) &lt;/p&gt;</w:t>
      </w:r>
    </w:p>
    <w:p w14:paraId="0E717013" w14:textId="77777777" w:rsidR="00891FB5" w:rsidRDefault="00891FB5" w:rsidP="00891FB5"/>
    <w:p w14:paraId="30E5357C" w14:textId="77777777" w:rsidR="00891FB5" w:rsidRDefault="00891FB5" w:rsidP="00891FB5">
      <w:r>
        <w:t>&lt;footer&gt;</w:t>
      </w:r>
    </w:p>
    <w:p w14:paraId="6441B2CE" w14:textId="77777777" w:rsidR="00891FB5" w:rsidRDefault="00891FB5" w:rsidP="00891FB5">
      <w:r>
        <w:t xml:space="preserve">        &lt;div class="footer-content"&gt;</w:t>
      </w:r>
    </w:p>
    <w:p w14:paraId="47758418" w14:textId="77777777" w:rsidR="00891FB5" w:rsidRDefault="00891FB5" w:rsidP="00891FB5">
      <w:r>
        <w:t xml:space="preserve">           </w:t>
      </w:r>
    </w:p>
    <w:p w14:paraId="02595ED8" w14:textId="77777777" w:rsidR="00891FB5" w:rsidRDefault="00891FB5" w:rsidP="00891FB5">
      <w:r>
        <w:t xml:space="preserve">            &lt;</w:t>
      </w:r>
      <w:proofErr w:type="spellStart"/>
      <w:r>
        <w:t>ul</w:t>
      </w:r>
      <w:proofErr w:type="spellEnd"/>
      <w:r>
        <w:t xml:space="preserve"> class="footer-links"&gt;</w:t>
      </w:r>
    </w:p>
    <w:p w14:paraId="39983AF1" w14:textId="77777777" w:rsidR="00891FB5" w:rsidRDefault="00891FB5" w:rsidP="00891FB5">
      <w:r>
        <w:t xml:space="preserve">                &lt;li&gt;&lt;a </w:t>
      </w:r>
      <w:proofErr w:type="spellStart"/>
      <w:r>
        <w:t>href</w:t>
      </w:r>
      <w:proofErr w:type="spellEnd"/>
      <w:r>
        <w:t>="#"&gt;Privacy Policy&lt;/a&gt;&lt;/li&gt;</w:t>
      </w:r>
    </w:p>
    <w:p w14:paraId="201A0B6B" w14:textId="77777777" w:rsidR="00891FB5" w:rsidRDefault="00891FB5" w:rsidP="00891FB5">
      <w:r>
        <w:t xml:space="preserve">                &lt;li&gt;&lt;a </w:t>
      </w:r>
      <w:proofErr w:type="spellStart"/>
      <w:r>
        <w:t>href</w:t>
      </w:r>
      <w:proofErr w:type="spellEnd"/>
      <w:r>
        <w:t>="#"&gt;Terms of Service&lt;/a&gt;&lt;/li&gt;</w:t>
      </w:r>
    </w:p>
    <w:p w14:paraId="2234C683" w14:textId="77777777" w:rsidR="00891FB5" w:rsidRDefault="00891FB5" w:rsidP="00891FB5">
      <w:r>
        <w:t xml:space="preserve">                &lt;li&gt;&lt;a </w:t>
      </w:r>
      <w:proofErr w:type="spellStart"/>
      <w:r>
        <w:t>href</w:t>
      </w:r>
      <w:proofErr w:type="spellEnd"/>
      <w:r>
        <w:t>="#"&gt;Help&lt;/a&gt;&lt;/li&gt;</w:t>
      </w:r>
    </w:p>
    <w:p w14:paraId="5DB063BC" w14:textId="77777777" w:rsidR="00891FB5" w:rsidRDefault="00891FB5" w:rsidP="00891FB5">
      <w:r>
        <w:t xml:space="preserve">                &lt;li&gt;&lt;a </w:t>
      </w:r>
      <w:proofErr w:type="spellStart"/>
      <w:r>
        <w:t>href</w:t>
      </w:r>
      <w:proofErr w:type="spellEnd"/>
      <w:r>
        <w:t>="#"&gt;Contact Us&lt;/a&gt;&lt;/li&gt;</w:t>
      </w:r>
    </w:p>
    <w:p w14:paraId="52EEFC76" w14:textId="77777777" w:rsidR="00891FB5" w:rsidRDefault="00891FB5" w:rsidP="00891FB5">
      <w:r>
        <w:t xml:space="preserve">            &lt;/</w:t>
      </w:r>
      <w:proofErr w:type="spellStart"/>
      <w:r>
        <w:t>ul</w:t>
      </w:r>
      <w:proofErr w:type="spellEnd"/>
      <w:r>
        <w:t>&gt;</w:t>
      </w:r>
    </w:p>
    <w:p w14:paraId="35581A8D" w14:textId="77777777" w:rsidR="00891FB5" w:rsidRDefault="00891FB5" w:rsidP="00891FB5">
      <w:r>
        <w:lastRenderedPageBreak/>
        <w:t xml:space="preserve">       </w:t>
      </w:r>
    </w:p>
    <w:p w14:paraId="0FFF6B57" w14:textId="77777777" w:rsidR="00891FB5" w:rsidRDefault="00891FB5" w:rsidP="00891FB5">
      <w:r>
        <w:t xml:space="preserve">            &lt;div class="copyright"&gt;</w:t>
      </w:r>
    </w:p>
    <w:p w14:paraId="54C5B375" w14:textId="77777777" w:rsidR="00891FB5" w:rsidRDefault="00891FB5" w:rsidP="00891FB5">
      <w:r>
        <w:t xml:space="preserve">                &lt;p  style="</w:t>
      </w:r>
      <w:proofErr w:type="spellStart"/>
      <w:r>
        <w:t>color:White</w:t>
      </w:r>
      <w:proofErr w:type="spellEnd"/>
      <w:r>
        <w:t>;"&gt;&amp;copy; 2025 Drawible. All rights reserved.&lt;/p&gt;</w:t>
      </w:r>
    </w:p>
    <w:p w14:paraId="3F827AF4" w14:textId="77777777" w:rsidR="00891FB5" w:rsidRDefault="00891FB5" w:rsidP="00891FB5">
      <w:r>
        <w:t xml:space="preserve">            &lt;/div&gt;</w:t>
      </w:r>
    </w:p>
    <w:p w14:paraId="0BB3A841" w14:textId="77777777" w:rsidR="00891FB5" w:rsidRDefault="00891FB5" w:rsidP="00891FB5">
      <w:r>
        <w:t xml:space="preserve">        &lt;/div&gt;</w:t>
      </w:r>
    </w:p>
    <w:p w14:paraId="064A6F47" w14:textId="77777777" w:rsidR="00891FB5" w:rsidRDefault="00891FB5" w:rsidP="00891FB5">
      <w:r>
        <w:t xml:space="preserve">    &lt;/footer&gt;</w:t>
      </w:r>
    </w:p>
    <w:p w14:paraId="709BA9F7" w14:textId="77777777" w:rsidR="00891FB5" w:rsidRDefault="00891FB5" w:rsidP="00891FB5"/>
    <w:p w14:paraId="1ED46B42" w14:textId="77777777" w:rsidR="00891FB5" w:rsidRDefault="00891FB5" w:rsidP="00891FB5">
      <w:r>
        <w:t>&lt;/body&gt;</w:t>
      </w:r>
    </w:p>
    <w:p w14:paraId="545662D4" w14:textId="562386A3" w:rsidR="00891FB5" w:rsidRDefault="00891FB5" w:rsidP="00891FB5">
      <w:r>
        <w:t>&lt;/html&gt;</w:t>
      </w:r>
    </w:p>
    <w:p w14:paraId="56158A56" w14:textId="77777777" w:rsidR="00891FB5" w:rsidRDefault="00891FB5" w:rsidP="00891FB5"/>
    <w:p w14:paraId="3826671B" w14:textId="3C91188B" w:rsidR="00891FB5" w:rsidRDefault="00891FB5" w:rsidP="00891FB5">
      <w:r>
        <w:t>styles.css</w:t>
      </w:r>
    </w:p>
    <w:p w14:paraId="04E5687F" w14:textId="77777777" w:rsidR="00891FB5" w:rsidRDefault="00891FB5" w:rsidP="00891FB5">
      <w:r>
        <w:t>body {</w:t>
      </w:r>
    </w:p>
    <w:p w14:paraId="6FE67706" w14:textId="77777777" w:rsidR="00891FB5" w:rsidRDefault="00891FB5" w:rsidP="00891FB5">
      <w:r>
        <w:t xml:space="preserve">  background-image: </w:t>
      </w:r>
      <w:proofErr w:type="spellStart"/>
      <w:r>
        <w:t>url</w:t>
      </w:r>
      <w:proofErr w:type="spellEnd"/>
      <w:r>
        <w:t xml:space="preserve">('paper2.jpg'); </w:t>
      </w:r>
    </w:p>
    <w:p w14:paraId="7771056E" w14:textId="77777777" w:rsidR="00891FB5" w:rsidRDefault="00891FB5" w:rsidP="00891FB5">
      <w:r>
        <w:t xml:space="preserve">  background-size: cover; </w:t>
      </w:r>
    </w:p>
    <w:p w14:paraId="45EA4EA9" w14:textId="77777777" w:rsidR="00891FB5" w:rsidRDefault="00891FB5" w:rsidP="00891FB5">
      <w:r>
        <w:t xml:space="preserve">  background-repeat: no-repeat; </w:t>
      </w:r>
    </w:p>
    <w:p w14:paraId="48D8936B" w14:textId="77777777" w:rsidR="00891FB5" w:rsidRDefault="00891FB5" w:rsidP="00891FB5">
      <w:r>
        <w:t xml:space="preserve">  background-position: </w:t>
      </w:r>
      <w:proofErr w:type="spellStart"/>
      <w:r>
        <w:t>center</w:t>
      </w:r>
      <w:proofErr w:type="spellEnd"/>
      <w:r>
        <w:t xml:space="preserve">; </w:t>
      </w:r>
    </w:p>
    <w:p w14:paraId="379C4A89" w14:textId="77777777" w:rsidR="00891FB5" w:rsidRDefault="00891FB5" w:rsidP="00891FB5">
      <w:r>
        <w:t xml:space="preserve">  margin: 0; </w:t>
      </w:r>
    </w:p>
    <w:p w14:paraId="01E43B5F" w14:textId="77777777" w:rsidR="00891FB5" w:rsidRDefault="00891FB5" w:rsidP="00891FB5">
      <w:r>
        <w:t>}</w:t>
      </w:r>
    </w:p>
    <w:p w14:paraId="2BC65792" w14:textId="77777777" w:rsidR="00891FB5" w:rsidRDefault="00891FB5" w:rsidP="00891FB5"/>
    <w:p w14:paraId="731A4E63" w14:textId="77777777" w:rsidR="00891FB5" w:rsidRDefault="00891FB5" w:rsidP="00891FB5"/>
    <w:p w14:paraId="533E0E58" w14:textId="77777777" w:rsidR="00891FB5" w:rsidRDefault="00891FB5" w:rsidP="00891FB5">
      <w:r>
        <w:t>h1 {</w:t>
      </w:r>
    </w:p>
    <w:p w14:paraId="0EB932D8" w14:textId="77777777" w:rsidR="00891FB5" w:rsidRDefault="00891FB5" w:rsidP="00891FB5">
      <w:r>
        <w:t xml:space="preserve">  </w:t>
      </w:r>
      <w:proofErr w:type="spellStart"/>
      <w:r>
        <w:t>color</w:t>
      </w:r>
      <w:proofErr w:type="spellEnd"/>
      <w:r>
        <w:t>: black;</w:t>
      </w:r>
    </w:p>
    <w:p w14:paraId="71E03905" w14:textId="77777777" w:rsidR="00891FB5" w:rsidRDefault="00891FB5" w:rsidP="00891FB5">
      <w:r>
        <w:t xml:space="preserve">  font-family: Darumadrop One;</w:t>
      </w:r>
    </w:p>
    <w:p w14:paraId="41F869A1" w14:textId="77777777" w:rsidR="00891FB5" w:rsidRDefault="00891FB5" w:rsidP="00891FB5">
      <w:r>
        <w:t xml:space="preserve">  font-size: 200%;</w:t>
      </w:r>
    </w:p>
    <w:p w14:paraId="71F92638" w14:textId="77777777" w:rsidR="00891FB5" w:rsidRDefault="00891FB5" w:rsidP="00891FB5">
      <w:r>
        <w:t>}</w:t>
      </w:r>
    </w:p>
    <w:p w14:paraId="7E3C1F49" w14:textId="77777777" w:rsidR="00891FB5" w:rsidRDefault="00891FB5" w:rsidP="00891FB5">
      <w:r>
        <w:t>h2 {</w:t>
      </w:r>
    </w:p>
    <w:p w14:paraId="638937EA" w14:textId="77777777" w:rsidR="00891FB5" w:rsidRDefault="00891FB5" w:rsidP="00891FB5">
      <w:r>
        <w:t xml:space="preserve">  </w:t>
      </w:r>
      <w:proofErr w:type="spellStart"/>
      <w:r>
        <w:t>color</w:t>
      </w:r>
      <w:proofErr w:type="spellEnd"/>
      <w:r>
        <w:t>: black;</w:t>
      </w:r>
    </w:p>
    <w:p w14:paraId="22330AB7" w14:textId="77777777" w:rsidR="00891FB5" w:rsidRDefault="00891FB5" w:rsidP="00891FB5">
      <w:r>
        <w:t xml:space="preserve">  font-family: Darumadrop One;</w:t>
      </w:r>
    </w:p>
    <w:p w14:paraId="1B2EC7E1" w14:textId="77777777" w:rsidR="00891FB5" w:rsidRDefault="00891FB5" w:rsidP="00891FB5">
      <w:r>
        <w:lastRenderedPageBreak/>
        <w:t xml:space="preserve">  font-size: 150%;</w:t>
      </w:r>
    </w:p>
    <w:p w14:paraId="6CB6BB75" w14:textId="77777777" w:rsidR="00891FB5" w:rsidRDefault="00891FB5" w:rsidP="00891FB5">
      <w:r>
        <w:t>}</w:t>
      </w:r>
    </w:p>
    <w:p w14:paraId="3942649A" w14:textId="77777777" w:rsidR="00891FB5" w:rsidRDefault="00891FB5" w:rsidP="00891FB5">
      <w:r>
        <w:t>p {</w:t>
      </w:r>
    </w:p>
    <w:p w14:paraId="431A2D67" w14:textId="77777777" w:rsidR="00891FB5" w:rsidRDefault="00891FB5" w:rsidP="00891FB5">
      <w:r>
        <w:t xml:space="preserve">  </w:t>
      </w:r>
      <w:proofErr w:type="spellStart"/>
      <w:r>
        <w:t>color</w:t>
      </w:r>
      <w:proofErr w:type="spellEnd"/>
      <w:r>
        <w:t>: black;</w:t>
      </w:r>
    </w:p>
    <w:p w14:paraId="5E4CB0DE" w14:textId="77777777" w:rsidR="00891FB5" w:rsidRDefault="00891FB5" w:rsidP="00891FB5">
      <w:r>
        <w:t xml:space="preserve">  font-family: courier;</w:t>
      </w:r>
    </w:p>
    <w:p w14:paraId="3F2A166E" w14:textId="77777777" w:rsidR="00891FB5" w:rsidRDefault="00891FB5" w:rsidP="00891FB5">
      <w:r>
        <w:t xml:space="preserve">  font-size: 100%;</w:t>
      </w:r>
    </w:p>
    <w:p w14:paraId="4CAB555F" w14:textId="77777777" w:rsidR="00891FB5" w:rsidRDefault="00891FB5" w:rsidP="00891FB5">
      <w:r>
        <w:t>}</w:t>
      </w:r>
    </w:p>
    <w:p w14:paraId="63F70E6D" w14:textId="77777777" w:rsidR="00891FB5" w:rsidRDefault="00891FB5" w:rsidP="00891FB5">
      <w:r>
        <w:t>li {</w:t>
      </w:r>
    </w:p>
    <w:p w14:paraId="17F1618A" w14:textId="77777777" w:rsidR="00891FB5" w:rsidRDefault="00891FB5" w:rsidP="00891FB5">
      <w:r>
        <w:t xml:space="preserve">  </w:t>
      </w:r>
      <w:proofErr w:type="spellStart"/>
      <w:r>
        <w:t>color</w:t>
      </w:r>
      <w:proofErr w:type="spellEnd"/>
      <w:r>
        <w:t>: black;</w:t>
      </w:r>
    </w:p>
    <w:p w14:paraId="22379ADD" w14:textId="77777777" w:rsidR="00891FB5" w:rsidRDefault="00891FB5" w:rsidP="00891FB5">
      <w:r>
        <w:t xml:space="preserve">  font-family: courier;</w:t>
      </w:r>
    </w:p>
    <w:p w14:paraId="4A3CDECF" w14:textId="77777777" w:rsidR="00891FB5" w:rsidRDefault="00891FB5" w:rsidP="00891FB5">
      <w:r>
        <w:t xml:space="preserve">  font-size:100%;</w:t>
      </w:r>
    </w:p>
    <w:p w14:paraId="1C3C92D4" w14:textId="77777777" w:rsidR="00891FB5" w:rsidRDefault="00891FB5" w:rsidP="00891FB5">
      <w:r>
        <w:t>}</w:t>
      </w:r>
    </w:p>
    <w:p w14:paraId="5AD98A82" w14:textId="77777777" w:rsidR="00891FB5" w:rsidRDefault="00891FB5" w:rsidP="00891FB5"/>
    <w:p w14:paraId="66A37F9B" w14:textId="77777777" w:rsidR="00891FB5" w:rsidRDefault="00891FB5" w:rsidP="00891FB5">
      <w:r>
        <w:t>* {</w:t>
      </w:r>
    </w:p>
    <w:p w14:paraId="29634A1B" w14:textId="77777777" w:rsidR="00891FB5" w:rsidRDefault="00891FB5" w:rsidP="00891FB5">
      <w:r>
        <w:t xml:space="preserve">    margin: 0;</w:t>
      </w:r>
    </w:p>
    <w:p w14:paraId="611EBDC1" w14:textId="77777777" w:rsidR="00891FB5" w:rsidRDefault="00891FB5" w:rsidP="00891FB5">
      <w:r>
        <w:t xml:space="preserve">    padding: 0;</w:t>
      </w:r>
    </w:p>
    <w:p w14:paraId="73628E0B" w14:textId="77777777" w:rsidR="00891FB5" w:rsidRDefault="00891FB5" w:rsidP="00891FB5">
      <w:r>
        <w:t xml:space="preserve">    box-sizing: border-box;</w:t>
      </w:r>
    </w:p>
    <w:p w14:paraId="26F042A5" w14:textId="77777777" w:rsidR="00891FB5" w:rsidRDefault="00891FB5" w:rsidP="00891FB5">
      <w:r>
        <w:t>}</w:t>
      </w:r>
    </w:p>
    <w:p w14:paraId="6A397726" w14:textId="77777777" w:rsidR="00891FB5" w:rsidRDefault="00891FB5" w:rsidP="00891FB5"/>
    <w:p w14:paraId="399CEA63" w14:textId="77777777" w:rsidR="00891FB5" w:rsidRDefault="00891FB5" w:rsidP="00891FB5"/>
    <w:p w14:paraId="53D89BED" w14:textId="77777777" w:rsidR="00891FB5" w:rsidRDefault="00891FB5" w:rsidP="00891FB5">
      <w:r>
        <w:t>.navbar {</w:t>
      </w:r>
    </w:p>
    <w:p w14:paraId="37E2A346" w14:textId="77777777" w:rsidR="00891FB5" w:rsidRDefault="00891FB5" w:rsidP="00891FB5">
      <w:r>
        <w:t xml:space="preserve">    display: flex;</w:t>
      </w:r>
    </w:p>
    <w:p w14:paraId="0C9E758C" w14:textId="77777777" w:rsidR="00891FB5" w:rsidRDefault="00891FB5" w:rsidP="00891FB5">
      <w:r>
        <w:t xml:space="preserve">    align-items: </w:t>
      </w:r>
      <w:proofErr w:type="spellStart"/>
      <w:r>
        <w:t>center</w:t>
      </w:r>
      <w:proofErr w:type="spellEnd"/>
      <w:r>
        <w:t>;</w:t>
      </w:r>
    </w:p>
    <w:p w14:paraId="3610296B" w14:textId="77777777" w:rsidR="00891FB5" w:rsidRDefault="00891FB5" w:rsidP="00891FB5">
      <w:r>
        <w:t xml:space="preserve">    padding: 10px 20px;</w:t>
      </w:r>
    </w:p>
    <w:p w14:paraId="2511B222" w14:textId="77777777" w:rsidR="00891FB5" w:rsidRDefault="00891FB5" w:rsidP="00891FB5">
      <w:r>
        <w:t xml:space="preserve">    background-</w:t>
      </w:r>
      <w:proofErr w:type="spellStart"/>
      <w:r>
        <w:t>color</w:t>
      </w:r>
      <w:proofErr w:type="spellEnd"/>
      <w:r>
        <w:t xml:space="preserve">: #333; </w:t>
      </w:r>
    </w:p>
    <w:p w14:paraId="32EB8809" w14:textId="77777777" w:rsidR="00891FB5" w:rsidRDefault="00891FB5" w:rsidP="00891FB5">
      <w:r>
        <w:t xml:space="preserve">    justify-content: space-between;</w:t>
      </w:r>
    </w:p>
    <w:p w14:paraId="10CE9844" w14:textId="77777777" w:rsidR="00891FB5" w:rsidRDefault="00891FB5" w:rsidP="00891FB5">
      <w:r>
        <w:t>}</w:t>
      </w:r>
    </w:p>
    <w:p w14:paraId="60B417C2" w14:textId="77777777" w:rsidR="00891FB5" w:rsidRDefault="00891FB5" w:rsidP="00891FB5"/>
    <w:p w14:paraId="78004A03" w14:textId="77777777" w:rsidR="00891FB5" w:rsidRDefault="00891FB5" w:rsidP="00891FB5">
      <w:r>
        <w:lastRenderedPageBreak/>
        <w:t>.logo {</w:t>
      </w:r>
    </w:p>
    <w:p w14:paraId="3E243B71" w14:textId="77777777" w:rsidR="00891FB5" w:rsidRDefault="00891FB5" w:rsidP="00891FB5">
      <w:r>
        <w:t xml:space="preserve">    display: flex;</w:t>
      </w:r>
    </w:p>
    <w:p w14:paraId="0F093CB0" w14:textId="77777777" w:rsidR="00891FB5" w:rsidRDefault="00891FB5" w:rsidP="00891FB5">
      <w:r>
        <w:t xml:space="preserve">    align-items: </w:t>
      </w:r>
      <w:proofErr w:type="spellStart"/>
      <w:r>
        <w:t>center</w:t>
      </w:r>
      <w:proofErr w:type="spellEnd"/>
      <w:r>
        <w:t xml:space="preserve">; </w:t>
      </w:r>
    </w:p>
    <w:p w14:paraId="7069EF38" w14:textId="77777777" w:rsidR="00891FB5" w:rsidRDefault="00891FB5" w:rsidP="00891FB5">
      <w:r>
        <w:tab/>
        <w:t>background-</w:t>
      </w:r>
      <w:proofErr w:type="spellStart"/>
      <w:r>
        <w:t>color</w:t>
      </w:r>
      <w:proofErr w:type="spellEnd"/>
      <w:r>
        <w:t>: transparent;</w:t>
      </w:r>
    </w:p>
    <w:p w14:paraId="2B0B3BE5" w14:textId="77777777" w:rsidR="00891FB5" w:rsidRDefault="00891FB5" w:rsidP="00891FB5">
      <w:r>
        <w:t>}</w:t>
      </w:r>
    </w:p>
    <w:p w14:paraId="6905801A" w14:textId="77777777" w:rsidR="00891FB5" w:rsidRDefault="00891FB5" w:rsidP="00891FB5"/>
    <w:p w14:paraId="13106354" w14:textId="77777777" w:rsidR="00891FB5" w:rsidRDefault="00891FB5" w:rsidP="00891FB5"/>
    <w:p w14:paraId="76BF46FC" w14:textId="77777777" w:rsidR="00891FB5" w:rsidRDefault="00891FB5" w:rsidP="00891FB5">
      <w:r>
        <w:t xml:space="preserve">.logo </w:t>
      </w:r>
      <w:proofErr w:type="spellStart"/>
      <w:r>
        <w:t>img</w:t>
      </w:r>
      <w:proofErr w:type="spellEnd"/>
      <w:r>
        <w:t xml:space="preserve"> {</w:t>
      </w:r>
    </w:p>
    <w:p w14:paraId="2313179A" w14:textId="77777777" w:rsidR="00891FB5" w:rsidRDefault="00891FB5" w:rsidP="00891FB5">
      <w:r>
        <w:t xml:space="preserve">    width: 150px;  </w:t>
      </w:r>
    </w:p>
    <w:p w14:paraId="2E7D31B5" w14:textId="77777777" w:rsidR="00891FB5" w:rsidRDefault="00891FB5" w:rsidP="00891FB5">
      <w:r>
        <w:t xml:space="preserve">    height: auto;   </w:t>
      </w:r>
    </w:p>
    <w:p w14:paraId="13E8C087" w14:textId="77777777" w:rsidR="00891FB5" w:rsidRDefault="00891FB5" w:rsidP="00891FB5">
      <w:r>
        <w:t xml:space="preserve">    display: block; </w:t>
      </w:r>
    </w:p>
    <w:p w14:paraId="632EB15D" w14:textId="77777777" w:rsidR="00891FB5" w:rsidRDefault="00891FB5" w:rsidP="00891FB5">
      <w:r>
        <w:t xml:space="preserve">    margin-right: 10px; </w:t>
      </w:r>
    </w:p>
    <w:p w14:paraId="11573114" w14:textId="77777777" w:rsidR="00891FB5" w:rsidRDefault="00891FB5" w:rsidP="00891FB5">
      <w:r>
        <w:t>}</w:t>
      </w:r>
    </w:p>
    <w:p w14:paraId="59027C25" w14:textId="77777777" w:rsidR="00891FB5" w:rsidRDefault="00891FB5" w:rsidP="00891FB5"/>
    <w:p w14:paraId="4F6173E7" w14:textId="77777777" w:rsidR="00891FB5" w:rsidRDefault="00891FB5" w:rsidP="00891FB5">
      <w:r>
        <w:t>.logo-text {</w:t>
      </w:r>
    </w:p>
    <w:p w14:paraId="68A8444D" w14:textId="77777777" w:rsidR="00891FB5" w:rsidRDefault="00891FB5" w:rsidP="00891FB5">
      <w:r>
        <w:t xml:space="preserve">    </w:t>
      </w:r>
      <w:proofErr w:type="spellStart"/>
      <w:r>
        <w:t>color</w:t>
      </w:r>
      <w:proofErr w:type="spellEnd"/>
      <w:r>
        <w:t xml:space="preserve">: white; </w:t>
      </w:r>
    </w:p>
    <w:p w14:paraId="1A512095" w14:textId="77777777" w:rsidR="00891FB5" w:rsidRDefault="00891FB5" w:rsidP="00891FB5">
      <w:r>
        <w:t xml:space="preserve">    font-size: 35px; </w:t>
      </w:r>
    </w:p>
    <w:p w14:paraId="355BA91B" w14:textId="77777777" w:rsidR="00891FB5" w:rsidRDefault="00891FB5" w:rsidP="00891FB5">
      <w:r>
        <w:t xml:space="preserve">    font-weight: bold; </w:t>
      </w:r>
    </w:p>
    <w:p w14:paraId="18733466" w14:textId="77777777" w:rsidR="00891FB5" w:rsidRDefault="00891FB5" w:rsidP="00891FB5">
      <w:r>
        <w:t xml:space="preserve">    font-family: Darumadrop One; </w:t>
      </w:r>
    </w:p>
    <w:p w14:paraId="16ADDA64" w14:textId="77777777" w:rsidR="00891FB5" w:rsidRDefault="00891FB5" w:rsidP="00891FB5">
      <w:r>
        <w:t>}</w:t>
      </w:r>
    </w:p>
    <w:p w14:paraId="269FDDAF" w14:textId="77777777" w:rsidR="00891FB5" w:rsidRDefault="00891FB5" w:rsidP="00891FB5"/>
    <w:p w14:paraId="5E08549F" w14:textId="77777777" w:rsidR="00891FB5" w:rsidRDefault="00891FB5" w:rsidP="00891FB5"/>
    <w:p w14:paraId="00A32DA2" w14:textId="77777777" w:rsidR="00891FB5" w:rsidRDefault="00891FB5" w:rsidP="00891FB5">
      <w:r>
        <w:t>.nav-links {</w:t>
      </w:r>
    </w:p>
    <w:p w14:paraId="0F1A597A" w14:textId="77777777" w:rsidR="00891FB5" w:rsidRDefault="00891FB5" w:rsidP="00891FB5">
      <w:r>
        <w:t xml:space="preserve">    list-style-type: none;</w:t>
      </w:r>
    </w:p>
    <w:p w14:paraId="00E74497" w14:textId="77777777" w:rsidR="00891FB5" w:rsidRDefault="00891FB5" w:rsidP="00891FB5">
      <w:r>
        <w:t xml:space="preserve">    display: flex;</w:t>
      </w:r>
    </w:p>
    <w:p w14:paraId="433EF45D" w14:textId="77777777" w:rsidR="00891FB5" w:rsidRDefault="00891FB5" w:rsidP="00891FB5">
      <w:r>
        <w:t xml:space="preserve">    gap: 20px;</w:t>
      </w:r>
    </w:p>
    <w:p w14:paraId="61316904" w14:textId="77777777" w:rsidR="00891FB5" w:rsidRDefault="00891FB5" w:rsidP="00891FB5">
      <w:r>
        <w:t xml:space="preserve">    justify-content: </w:t>
      </w:r>
      <w:proofErr w:type="spellStart"/>
      <w:r>
        <w:t>center</w:t>
      </w:r>
      <w:proofErr w:type="spellEnd"/>
      <w:r>
        <w:t xml:space="preserve">; </w:t>
      </w:r>
    </w:p>
    <w:p w14:paraId="3F96A841" w14:textId="77777777" w:rsidR="00891FB5" w:rsidRDefault="00891FB5" w:rsidP="00891FB5">
      <w:r>
        <w:t xml:space="preserve">    flex-grow: 1; </w:t>
      </w:r>
    </w:p>
    <w:p w14:paraId="11C18B60" w14:textId="77777777" w:rsidR="00891FB5" w:rsidRDefault="00891FB5" w:rsidP="00891FB5">
      <w:r>
        <w:lastRenderedPageBreak/>
        <w:t>}</w:t>
      </w:r>
    </w:p>
    <w:p w14:paraId="490C9979" w14:textId="77777777" w:rsidR="00891FB5" w:rsidRDefault="00891FB5" w:rsidP="00891FB5"/>
    <w:p w14:paraId="03688842" w14:textId="77777777" w:rsidR="00891FB5" w:rsidRDefault="00891FB5" w:rsidP="00891FB5">
      <w:r>
        <w:t>.nav-links li {</w:t>
      </w:r>
    </w:p>
    <w:p w14:paraId="5C400286" w14:textId="77777777" w:rsidR="00891FB5" w:rsidRDefault="00891FB5" w:rsidP="00891FB5">
      <w:r>
        <w:t xml:space="preserve">    display: inline;</w:t>
      </w:r>
    </w:p>
    <w:p w14:paraId="1EADB183" w14:textId="77777777" w:rsidR="00891FB5" w:rsidRDefault="00891FB5" w:rsidP="00891FB5">
      <w:r>
        <w:t>}</w:t>
      </w:r>
    </w:p>
    <w:p w14:paraId="087FB879" w14:textId="77777777" w:rsidR="00891FB5" w:rsidRDefault="00891FB5" w:rsidP="00891FB5"/>
    <w:p w14:paraId="26D4B12E" w14:textId="77777777" w:rsidR="00891FB5" w:rsidRDefault="00891FB5" w:rsidP="00891FB5">
      <w:r>
        <w:t>.nav-links a {</w:t>
      </w:r>
    </w:p>
    <w:p w14:paraId="489E0688" w14:textId="77777777" w:rsidR="00891FB5" w:rsidRDefault="00891FB5" w:rsidP="00891FB5">
      <w:r>
        <w:t xml:space="preserve">    text-decoration: none;</w:t>
      </w:r>
    </w:p>
    <w:p w14:paraId="716D5A8E" w14:textId="77777777" w:rsidR="00891FB5" w:rsidRDefault="00891FB5" w:rsidP="00891FB5">
      <w:r>
        <w:t xml:space="preserve">    </w:t>
      </w:r>
      <w:proofErr w:type="spellStart"/>
      <w:r>
        <w:t>color</w:t>
      </w:r>
      <w:proofErr w:type="spellEnd"/>
      <w:r>
        <w:t>: white;</w:t>
      </w:r>
    </w:p>
    <w:p w14:paraId="0B3800E9" w14:textId="77777777" w:rsidR="00891FB5" w:rsidRDefault="00891FB5" w:rsidP="00891FB5">
      <w:r>
        <w:t xml:space="preserve">    font-size: 18px;</w:t>
      </w:r>
    </w:p>
    <w:p w14:paraId="7E879FEA" w14:textId="77777777" w:rsidR="00891FB5" w:rsidRDefault="00891FB5" w:rsidP="00891FB5">
      <w:r>
        <w:t xml:space="preserve">    padding: 5px 10px;</w:t>
      </w:r>
    </w:p>
    <w:p w14:paraId="340ED9D5" w14:textId="77777777" w:rsidR="00891FB5" w:rsidRDefault="00891FB5" w:rsidP="00891FB5">
      <w:r>
        <w:t xml:space="preserve">    transition: background-</w:t>
      </w:r>
      <w:proofErr w:type="spellStart"/>
      <w:r>
        <w:t>color</w:t>
      </w:r>
      <w:proofErr w:type="spellEnd"/>
      <w:r>
        <w:t xml:space="preserve"> 0.3s ease;</w:t>
      </w:r>
    </w:p>
    <w:p w14:paraId="38C783BD" w14:textId="77777777" w:rsidR="00891FB5" w:rsidRDefault="00891FB5" w:rsidP="00891FB5">
      <w:r>
        <w:t>}</w:t>
      </w:r>
    </w:p>
    <w:p w14:paraId="5915CED0" w14:textId="77777777" w:rsidR="00891FB5" w:rsidRDefault="00891FB5" w:rsidP="00891FB5"/>
    <w:p w14:paraId="34ABE3A5" w14:textId="77777777" w:rsidR="00891FB5" w:rsidRDefault="00891FB5" w:rsidP="00891FB5">
      <w:r>
        <w:t>.nav-links a:hover {</w:t>
      </w:r>
    </w:p>
    <w:p w14:paraId="414901DD" w14:textId="77777777" w:rsidR="00891FB5" w:rsidRDefault="00891FB5" w:rsidP="00891FB5">
      <w:r>
        <w:t xml:space="preserve">    background-</w:t>
      </w:r>
      <w:proofErr w:type="spellStart"/>
      <w:r>
        <w:t>color</w:t>
      </w:r>
      <w:proofErr w:type="spellEnd"/>
      <w:r>
        <w:t>: #555;</w:t>
      </w:r>
    </w:p>
    <w:p w14:paraId="28D95BB8" w14:textId="77777777" w:rsidR="00891FB5" w:rsidRDefault="00891FB5" w:rsidP="00891FB5">
      <w:r>
        <w:t xml:space="preserve">    border-radius: 4px;</w:t>
      </w:r>
    </w:p>
    <w:p w14:paraId="35A072EB" w14:textId="77777777" w:rsidR="00891FB5" w:rsidRDefault="00891FB5" w:rsidP="00891FB5">
      <w:r>
        <w:t>}</w:t>
      </w:r>
    </w:p>
    <w:p w14:paraId="67656960" w14:textId="77777777" w:rsidR="00891FB5" w:rsidRDefault="00891FB5" w:rsidP="00891FB5"/>
    <w:p w14:paraId="38887712" w14:textId="77777777" w:rsidR="00891FB5" w:rsidRDefault="00891FB5" w:rsidP="00891FB5">
      <w:r>
        <w:t>* {</w:t>
      </w:r>
    </w:p>
    <w:p w14:paraId="664CB64B" w14:textId="77777777" w:rsidR="00891FB5" w:rsidRDefault="00891FB5" w:rsidP="00891FB5">
      <w:r>
        <w:t xml:space="preserve">    margin: 0;</w:t>
      </w:r>
    </w:p>
    <w:p w14:paraId="27FA4366" w14:textId="77777777" w:rsidR="00891FB5" w:rsidRDefault="00891FB5" w:rsidP="00891FB5">
      <w:r>
        <w:t xml:space="preserve">    padding: 0;</w:t>
      </w:r>
    </w:p>
    <w:p w14:paraId="46F865F6" w14:textId="77777777" w:rsidR="00891FB5" w:rsidRDefault="00891FB5" w:rsidP="00891FB5">
      <w:r>
        <w:t xml:space="preserve">    box-sizing: border-box;</w:t>
      </w:r>
    </w:p>
    <w:p w14:paraId="426C7A44" w14:textId="77777777" w:rsidR="00891FB5" w:rsidRDefault="00891FB5" w:rsidP="00891FB5">
      <w:r>
        <w:t>}</w:t>
      </w:r>
    </w:p>
    <w:p w14:paraId="569B4BC2" w14:textId="77777777" w:rsidR="00891FB5" w:rsidRDefault="00891FB5" w:rsidP="00891FB5"/>
    <w:p w14:paraId="1EB62F24" w14:textId="77777777" w:rsidR="00891FB5" w:rsidRDefault="00891FB5" w:rsidP="00891FB5">
      <w:r>
        <w:t>footer {</w:t>
      </w:r>
    </w:p>
    <w:p w14:paraId="4E3B2D80" w14:textId="77777777" w:rsidR="00891FB5" w:rsidRDefault="00891FB5" w:rsidP="00891FB5">
      <w:r>
        <w:t xml:space="preserve">    background-</w:t>
      </w:r>
      <w:proofErr w:type="spellStart"/>
      <w:r>
        <w:t>color</w:t>
      </w:r>
      <w:proofErr w:type="spellEnd"/>
      <w:r>
        <w:t xml:space="preserve">: #333; </w:t>
      </w:r>
    </w:p>
    <w:p w14:paraId="4F4D74E5" w14:textId="77777777" w:rsidR="00891FB5" w:rsidRDefault="00891FB5" w:rsidP="00891FB5">
      <w:r>
        <w:t xml:space="preserve">    </w:t>
      </w:r>
      <w:proofErr w:type="spellStart"/>
      <w:r>
        <w:t>color</w:t>
      </w:r>
      <w:proofErr w:type="spellEnd"/>
      <w:r>
        <w:t>: white;</w:t>
      </w:r>
    </w:p>
    <w:p w14:paraId="698A5685" w14:textId="77777777" w:rsidR="00891FB5" w:rsidRDefault="00891FB5" w:rsidP="00891FB5">
      <w:r>
        <w:lastRenderedPageBreak/>
        <w:t xml:space="preserve">    padding: 20px 0;</w:t>
      </w:r>
    </w:p>
    <w:p w14:paraId="7B262AA4" w14:textId="77777777" w:rsidR="00891FB5" w:rsidRDefault="00891FB5" w:rsidP="00891FB5">
      <w:r>
        <w:t xml:space="preserve">    margin-top: 40px; </w:t>
      </w:r>
    </w:p>
    <w:p w14:paraId="023EDF3A" w14:textId="77777777" w:rsidR="00891FB5" w:rsidRDefault="00891FB5" w:rsidP="00891FB5">
      <w:r>
        <w:t xml:space="preserve">    width: 100%; </w:t>
      </w:r>
    </w:p>
    <w:p w14:paraId="41065B1C" w14:textId="77777777" w:rsidR="00891FB5" w:rsidRDefault="00891FB5" w:rsidP="00891FB5">
      <w:r>
        <w:t xml:space="preserve">    clear: both; </w:t>
      </w:r>
    </w:p>
    <w:p w14:paraId="2BE20D01" w14:textId="77777777" w:rsidR="00891FB5" w:rsidRDefault="00891FB5" w:rsidP="00891FB5">
      <w:r>
        <w:t>}</w:t>
      </w:r>
    </w:p>
    <w:p w14:paraId="1A19A2F4" w14:textId="77777777" w:rsidR="00891FB5" w:rsidRDefault="00891FB5" w:rsidP="00891FB5"/>
    <w:p w14:paraId="648D17F8" w14:textId="77777777" w:rsidR="00891FB5" w:rsidRDefault="00891FB5" w:rsidP="00891FB5">
      <w:r>
        <w:t>.footer-content {</w:t>
      </w:r>
    </w:p>
    <w:p w14:paraId="13DD812E" w14:textId="77777777" w:rsidR="00891FB5" w:rsidRDefault="00891FB5" w:rsidP="00891FB5">
      <w:r>
        <w:t xml:space="preserve">    display: flex;</w:t>
      </w:r>
    </w:p>
    <w:p w14:paraId="33B16D65" w14:textId="77777777" w:rsidR="00891FB5" w:rsidRDefault="00891FB5" w:rsidP="00891FB5">
      <w:r>
        <w:t xml:space="preserve">    justify-content: space-between; </w:t>
      </w:r>
    </w:p>
    <w:p w14:paraId="38BE918F" w14:textId="77777777" w:rsidR="00891FB5" w:rsidRDefault="00891FB5" w:rsidP="00891FB5">
      <w:r>
        <w:t xml:space="preserve">    align-items: </w:t>
      </w:r>
      <w:proofErr w:type="spellStart"/>
      <w:r>
        <w:t>center</w:t>
      </w:r>
      <w:proofErr w:type="spellEnd"/>
      <w:r>
        <w:t>;</w:t>
      </w:r>
    </w:p>
    <w:p w14:paraId="01E2FAF0" w14:textId="77777777" w:rsidR="00891FB5" w:rsidRDefault="00891FB5" w:rsidP="00891FB5">
      <w:r>
        <w:t xml:space="preserve">    padding: 0 20px;</w:t>
      </w:r>
    </w:p>
    <w:p w14:paraId="7BC17072" w14:textId="77777777" w:rsidR="00891FB5" w:rsidRDefault="00891FB5" w:rsidP="00891FB5">
      <w:r>
        <w:t xml:space="preserve">    max-width: 100%; </w:t>
      </w:r>
    </w:p>
    <w:p w14:paraId="4703CC83" w14:textId="77777777" w:rsidR="00891FB5" w:rsidRDefault="00891FB5" w:rsidP="00891FB5">
      <w:r>
        <w:tab/>
        <w:t>background-</w:t>
      </w:r>
      <w:proofErr w:type="spellStart"/>
      <w:r>
        <w:t>color</w:t>
      </w:r>
      <w:proofErr w:type="spellEnd"/>
      <w:r>
        <w:t>: transparent;</w:t>
      </w:r>
    </w:p>
    <w:p w14:paraId="77C99B2C" w14:textId="77777777" w:rsidR="00891FB5" w:rsidRDefault="00891FB5" w:rsidP="00891FB5">
      <w:r>
        <w:t>}</w:t>
      </w:r>
    </w:p>
    <w:p w14:paraId="0C52E22C" w14:textId="77777777" w:rsidR="00891FB5" w:rsidRDefault="00891FB5" w:rsidP="00891FB5"/>
    <w:p w14:paraId="62BB56C6" w14:textId="77777777" w:rsidR="00891FB5" w:rsidRDefault="00891FB5" w:rsidP="00891FB5">
      <w:r>
        <w:t>.footer-links {</w:t>
      </w:r>
    </w:p>
    <w:p w14:paraId="47FCCAE3" w14:textId="77777777" w:rsidR="00891FB5" w:rsidRDefault="00891FB5" w:rsidP="00891FB5">
      <w:r>
        <w:t xml:space="preserve">    list-style-type: none;</w:t>
      </w:r>
    </w:p>
    <w:p w14:paraId="480041F4" w14:textId="77777777" w:rsidR="00891FB5" w:rsidRDefault="00891FB5" w:rsidP="00891FB5">
      <w:r>
        <w:t xml:space="preserve">    display: flex;</w:t>
      </w:r>
    </w:p>
    <w:p w14:paraId="4CEEFF2A" w14:textId="77777777" w:rsidR="00891FB5" w:rsidRDefault="00891FB5" w:rsidP="00891FB5">
      <w:r>
        <w:t xml:space="preserve">    gap: 20px;</w:t>
      </w:r>
    </w:p>
    <w:p w14:paraId="07BFB9B7" w14:textId="77777777" w:rsidR="00891FB5" w:rsidRDefault="00891FB5" w:rsidP="00891FB5">
      <w:r>
        <w:t xml:space="preserve">    justify-content: </w:t>
      </w:r>
      <w:proofErr w:type="spellStart"/>
      <w:r>
        <w:t>center</w:t>
      </w:r>
      <w:proofErr w:type="spellEnd"/>
      <w:r>
        <w:t xml:space="preserve">; </w:t>
      </w:r>
    </w:p>
    <w:p w14:paraId="61445195" w14:textId="77777777" w:rsidR="00891FB5" w:rsidRDefault="00891FB5" w:rsidP="00891FB5">
      <w:r>
        <w:tab/>
        <w:t>background-</w:t>
      </w:r>
      <w:proofErr w:type="spellStart"/>
      <w:r>
        <w:t>color</w:t>
      </w:r>
      <w:proofErr w:type="spellEnd"/>
      <w:r>
        <w:t>: transparent;</w:t>
      </w:r>
    </w:p>
    <w:p w14:paraId="14FAB280" w14:textId="77777777" w:rsidR="00891FB5" w:rsidRDefault="00891FB5" w:rsidP="00891FB5">
      <w:r>
        <w:t>}</w:t>
      </w:r>
    </w:p>
    <w:p w14:paraId="709E8528" w14:textId="77777777" w:rsidR="00891FB5" w:rsidRDefault="00891FB5" w:rsidP="00891FB5"/>
    <w:p w14:paraId="0C673344" w14:textId="77777777" w:rsidR="00891FB5" w:rsidRDefault="00891FB5" w:rsidP="00891FB5">
      <w:r>
        <w:t>.footer-links li {</w:t>
      </w:r>
    </w:p>
    <w:p w14:paraId="6E26622F" w14:textId="77777777" w:rsidR="00891FB5" w:rsidRDefault="00891FB5" w:rsidP="00891FB5">
      <w:r>
        <w:t xml:space="preserve">    display: inline;</w:t>
      </w:r>
    </w:p>
    <w:p w14:paraId="5191A4E7" w14:textId="77777777" w:rsidR="00891FB5" w:rsidRDefault="00891FB5" w:rsidP="00891FB5">
      <w:r>
        <w:t>}</w:t>
      </w:r>
    </w:p>
    <w:p w14:paraId="5B700743" w14:textId="77777777" w:rsidR="00891FB5" w:rsidRDefault="00891FB5" w:rsidP="00891FB5"/>
    <w:p w14:paraId="73D36AE8" w14:textId="77777777" w:rsidR="00891FB5" w:rsidRDefault="00891FB5" w:rsidP="00891FB5">
      <w:r>
        <w:t>.footer-links a {</w:t>
      </w:r>
    </w:p>
    <w:p w14:paraId="10B930C2" w14:textId="77777777" w:rsidR="00891FB5" w:rsidRDefault="00891FB5" w:rsidP="00891FB5">
      <w:r>
        <w:lastRenderedPageBreak/>
        <w:t xml:space="preserve">    text-decoration: none;</w:t>
      </w:r>
    </w:p>
    <w:p w14:paraId="2B903A4D" w14:textId="77777777" w:rsidR="00891FB5" w:rsidRDefault="00891FB5" w:rsidP="00891FB5">
      <w:r>
        <w:t xml:space="preserve">    </w:t>
      </w:r>
      <w:proofErr w:type="spellStart"/>
      <w:r>
        <w:t>color</w:t>
      </w:r>
      <w:proofErr w:type="spellEnd"/>
      <w:r>
        <w:t>: white;</w:t>
      </w:r>
    </w:p>
    <w:p w14:paraId="57195BCF" w14:textId="77777777" w:rsidR="00891FB5" w:rsidRDefault="00891FB5" w:rsidP="00891FB5">
      <w:r>
        <w:t xml:space="preserve">    font-size: 16px;</w:t>
      </w:r>
    </w:p>
    <w:p w14:paraId="02E40B1D" w14:textId="77777777" w:rsidR="00891FB5" w:rsidRDefault="00891FB5" w:rsidP="00891FB5">
      <w:r>
        <w:t xml:space="preserve">    padding: 5px 10px;</w:t>
      </w:r>
    </w:p>
    <w:p w14:paraId="018B1521" w14:textId="77777777" w:rsidR="00891FB5" w:rsidRDefault="00891FB5" w:rsidP="00891FB5">
      <w:r>
        <w:tab/>
        <w:t>background-</w:t>
      </w:r>
      <w:proofErr w:type="spellStart"/>
      <w:r>
        <w:t>color</w:t>
      </w:r>
      <w:proofErr w:type="spellEnd"/>
      <w:r>
        <w:t>: transparent;</w:t>
      </w:r>
    </w:p>
    <w:p w14:paraId="4FB6524E" w14:textId="77777777" w:rsidR="00891FB5" w:rsidRDefault="00891FB5" w:rsidP="00891FB5">
      <w:r>
        <w:t xml:space="preserve">    </w:t>
      </w:r>
    </w:p>
    <w:p w14:paraId="20805778" w14:textId="77777777" w:rsidR="00891FB5" w:rsidRDefault="00891FB5" w:rsidP="00891FB5">
      <w:r>
        <w:t>}</w:t>
      </w:r>
    </w:p>
    <w:p w14:paraId="76A854DB" w14:textId="77777777" w:rsidR="00891FB5" w:rsidRDefault="00891FB5" w:rsidP="00891FB5"/>
    <w:p w14:paraId="32CC5397" w14:textId="77777777" w:rsidR="00891FB5" w:rsidRDefault="00891FB5" w:rsidP="00891FB5">
      <w:r>
        <w:t>.footer-links a:hover {</w:t>
      </w:r>
    </w:p>
    <w:p w14:paraId="63AF8F69" w14:textId="77777777" w:rsidR="00891FB5" w:rsidRDefault="00891FB5" w:rsidP="00891FB5">
      <w:r>
        <w:t xml:space="preserve">    background-</w:t>
      </w:r>
      <w:proofErr w:type="spellStart"/>
      <w:r>
        <w:t>color</w:t>
      </w:r>
      <w:proofErr w:type="spellEnd"/>
      <w:r>
        <w:t>: #555;</w:t>
      </w:r>
    </w:p>
    <w:p w14:paraId="611D9AE4" w14:textId="77777777" w:rsidR="00891FB5" w:rsidRDefault="00891FB5" w:rsidP="00891FB5">
      <w:r>
        <w:t xml:space="preserve">    border-radius: 4px;</w:t>
      </w:r>
    </w:p>
    <w:p w14:paraId="47CBFE4F" w14:textId="77777777" w:rsidR="00891FB5" w:rsidRDefault="00891FB5" w:rsidP="00891FB5">
      <w:r>
        <w:tab/>
      </w:r>
    </w:p>
    <w:p w14:paraId="77E80299" w14:textId="77777777" w:rsidR="00891FB5" w:rsidRDefault="00891FB5" w:rsidP="00891FB5">
      <w:r>
        <w:t>}</w:t>
      </w:r>
    </w:p>
    <w:p w14:paraId="1AB8A8FC" w14:textId="77777777" w:rsidR="00891FB5" w:rsidRDefault="00891FB5" w:rsidP="00891FB5"/>
    <w:p w14:paraId="393799B3" w14:textId="77777777" w:rsidR="00891FB5" w:rsidRDefault="00891FB5" w:rsidP="00891FB5">
      <w:r>
        <w:t>.copyright {</w:t>
      </w:r>
    </w:p>
    <w:p w14:paraId="25102CD0" w14:textId="77777777" w:rsidR="00891FB5" w:rsidRDefault="00891FB5" w:rsidP="00891FB5">
      <w:r>
        <w:t xml:space="preserve">    text-align: </w:t>
      </w:r>
      <w:proofErr w:type="spellStart"/>
      <w:r>
        <w:t>center</w:t>
      </w:r>
      <w:proofErr w:type="spellEnd"/>
      <w:r>
        <w:t>;</w:t>
      </w:r>
    </w:p>
    <w:p w14:paraId="7893F7A8" w14:textId="77777777" w:rsidR="00891FB5" w:rsidRDefault="00891FB5" w:rsidP="00891FB5">
      <w:r>
        <w:t xml:space="preserve">    font-size: 14px;</w:t>
      </w:r>
    </w:p>
    <w:p w14:paraId="5F90EEE7" w14:textId="77777777" w:rsidR="00891FB5" w:rsidRDefault="00891FB5" w:rsidP="00891FB5">
      <w:r>
        <w:t xml:space="preserve">    </w:t>
      </w:r>
      <w:proofErr w:type="spellStart"/>
      <w:r>
        <w:t>color</w:t>
      </w:r>
      <w:proofErr w:type="spellEnd"/>
      <w:r>
        <w:t>: white;</w:t>
      </w:r>
    </w:p>
    <w:p w14:paraId="5629EBF5" w14:textId="77777777" w:rsidR="00891FB5" w:rsidRDefault="00891FB5" w:rsidP="00891FB5">
      <w:r>
        <w:tab/>
        <w:t>background-</w:t>
      </w:r>
      <w:proofErr w:type="spellStart"/>
      <w:r>
        <w:t>color</w:t>
      </w:r>
      <w:proofErr w:type="spellEnd"/>
      <w:r>
        <w:t>: transparent;</w:t>
      </w:r>
    </w:p>
    <w:p w14:paraId="214E0041" w14:textId="77777777" w:rsidR="00891FB5" w:rsidRDefault="00891FB5" w:rsidP="00891FB5">
      <w:r>
        <w:t>}</w:t>
      </w:r>
    </w:p>
    <w:p w14:paraId="486C86D1" w14:textId="77777777" w:rsidR="00891FB5" w:rsidRDefault="00891FB5" w:rsidP="00891FB5"/>
    <w:p w14:paraId="067CEB87" w14:textId="77777777" w:rsidR="00891FB5" w:rsidRDefault="00891FB5" w:rsidP="00891FB5">
      <w:r>
        <w:t>@media (max-width: 600px) {</w:t>
      </w:r>
    </w:p>
    <w:p w14:paraId="0164473B" w14:textId="77777777" w:rsidR="00891FB5" w:rsidRDefault="00891FB5" w:rsidP="00891FB5">
      <w:r>
        <w:t xml:space="preserve">    .footer-content {</w:t>
      </w:r>
    </w:p>
    <w:p w14:paraId="7F0D43D9" w14:textId="77777777" w:rsidR="00891FB5" w:rsidRDefault="00891FB5" w:rsidP="00891FB5">
      <w:r>
        <w:t xml:space="preserve">        flex-direction: column;</w:t>
      </w:r>
    </w:p>
    <w:p w14:paraId="3AF0DC7C" w14:textId="77777777" w:rsidR="00891FB5" w:rsidRDefault="00891FB5" w:rsidP="00891FB5">
      <w:r>
        <w:t xml:space="preserve">        text-align: </w:t>
      </w:r>
      <w:proofErr w:type="spellStart"/>
      <w:r>
        <w:t>center</w:t>
      </w:r>
      <w:proofErr w:type="spellEnd"/>
      <w:r>
        <w:t>;</w:t>
      </w:r>
    </w:p>
    <w:p w14:paraId="454761C8" w14:textId="77777777" w:rsidR="00891FB5" w:rsidRDefault="00891FB5" w:rsidP="00891FB5">
      <w:r>
        <w:t xml:space="preserve">    }</w:t>
      </w:r>
    </w:p>
    <w:p w14:paraId="5E7EFC3D" w14:textId="77777777" w:rsidR="00891FB5" w:rsidRDefault="00891FB5" w:rsidP="00891FB5"/>
    <w:p w14:paraId="489F8E0C" w14:textId="77777777" w:rsidR="00891FB5" w:rsidRDefault="00891FB5" w:rsidP="00891FB5">
      <w:r>
        <w:t xml:space="preserve">    .footer-links {</w:t>
      </w:r>
    </w:p>
    <w:p w14:paraId="2C192CB1" w14:textId="77777777" w:rsidR="00891FB5" w:rsidRDefault="00891FB5" w:rsidP="00891FB5">
      <w:r>
        <w:lastRenderedPageBreak/>
        <w:t xml:space="preserve">        margin-bottom: 10px;</w:t>
      </w:r>
    </w:p>
    <w:p w14:paraId="5CD43CF8" w14:textId="77777777" w:rsidR="00891FB5" w:rsidRDefault="00891FB5" w:rsidP="00891FB5">
      <w:r>
        <w:t xml:space="preserve">    }</w:t>
      </w:r>
    </w:p>
    <w:p w14:paraId="5533D88C" w14:textId="77777777" w:rsidR="00891FB5" w:rsidRDefault="00891FB5" w:rsidP="00891FB5">
      <w:r>
        <w:t>}</w:t>
      </w:r>
    </w:p>
    <w:p w14:paraId="410766A0" w14:textId="77777777" w:rsidR="00891FB5" w:rsidRDefault="00891FB5" w:rsidP="00891FB5"/>
    <w:p w14:paraId="53F8D3F4" w14:textId="77777777" w:rsidR="00891FB5" w:rsidRDefault="00891FB5" w:rsidP="00891FB5"/>
    <w:p w14:paraId="0BE80A97" w14:textId="77777777" w:rsidR="00891FB5" w:rsidRDefault="00891FB5" w:rsidP="00891FB5"/>
    <w:p w14:paraId="5FEAF940" w14:textId="77777777" w:rsidR="00891FB5" w:rsidRDefault="00891FB5" w:rsidP="00891FB5">
      <w:r>
        <w:t>.testimonial-section {</w:t>
      </w:r>
    </w:p>
    <w:p w14:paraId="54690782" w14:textId="77777777" w:rsidR="00891FB5" w:rsidRDefault="00891FB5" w:rsidP="00891FB5">
      <w:r>
        <w:t xml:space="preserve">  background-</w:t>
      </w:r>
      <w:proofErr w:type="spellStart"/>
      <w:r>
        <w:t>color</w:t>
      </w:r>
      <w:proofErr w:type="spellEnd"/>
      <w:r>
        <w:t>: #f9f9f9;</w:t>
      </w:r>
    </w:p>
    <w:p w14:paraId="5C51D859" w14:textId="77777777" w:rsidR="00891FB5" w:rsidRDefault="00891FB5" w:rsidP="00891FB5">
      <w:r>
        <w:t xml:space="preserve">  padding: 40px 20px;</w:t>
      </w:r>
    </w:p>
    <w:p w14:paraId="4AE5AB2B" w14:textId="77777777" w:rsidR="00891FB5" w:rsidRDefault="00891FB5" w:rsidP="00891FB5">
      <w:r>
        <w:t xml:space="preserve">  text-align: </w:t>
      </w:r>
      <w:proofErr w:type="spellStart"/>
      <w:r>
        <w:t>center</w:t>
      </w:r>
      <w:proofErr w:type="spellEnd"/>
      <w:r>
        <w:t>;</w:t>
      </w:r>
    </w:p>
    <w:p w14:paraId="67E46C7B" w14:textId="77777777" w:rsidR="00891FB5" w:rsidRDefault="00891FB5" w:rsidP="00891FB5">
      <w:r>
        <w:t xml:space="preserve">  font-family: courier;</w:t>
      </w:r>
    </w:p>
    <w:p w14:paraId="41229F0C" w14:textId="77777777" w:rsidR="00891FB5" w:rsidRDefault="00891FB5" w:rsidP="00891FB5">
      <w:r>
        <w:t>}</w:t>
      </w:r>
    </w:p>
    <w:p w14:paraId="683C6C91" w14:textId="77777777" w:rsidR="00891FB5" w:rsidRDefault="00891FB5" w:rsidP="00891FB5"/>
    <w:p w14:paraId="711DF560" w14:textId="77777777" w:rsidR="00891FB5" w:rsidRDefault="00891FB5" w:rsidP="00891FB5">
      <w:r>
        <w:t>.testimonial-section h2 {</w:t>
      </w:r>
    </w:p>
    <w:p w14:paraId="255B6A00" w14:textId="77777777" w:rsidR="00891FB5" w:rsidRDefault="00891FB5" w:rsidP="00891FB5">
      <w:r>
        <w:t xml:space="preserve">  font-size: 2rem;</w:t>
      </w:r>
    </w:p>
    <w:p w14:paraId="3EFE3ADF" w14:textId="77777777" w:rsidR="00891FB5" w:rsidRDefault="00891FB5" w:rsidP="00891FB5">
      <w:r>
        <w:t xml:space="preserve">  margin-bottom: 20px;</w:t>
      </w:r>
    </w:p>
    <w:p w14:paraId="3A2551AE" w14:textId="77777777" w:rsidR="00891FB5" w:rsidRDefault="00891FB5" w:rsidP="00891FB5">
      <w:r>
        <w:t xml:space="preserve">  </w:t>
      </w:r>
      <w:proofErr w:type="spellStart"/>
      <w:r>
        <w:t>color</w:t>
      </w:r>
      <w:proofErr w:type="spellEnd"/>
      <w:r>
        <w:t>: #333;</w:t>
      </w:r>
    </w:p>
    <w:p w14:paraId="44BB63CA" w14:textId="77777777" w:rsidR="00891FB5" w:rsidRDefault="00891FB5" w:rsidP="00891FB5">
      <w:r>
        <w:t>}</w:t>
      </w:r>
    </w:p>
    <w:p w14:paraId="63F02595" w14:textId="77777777" w:rsidR="00891FB5" w:rsidRDefault="00891FB5" w:rsidP="00891FB5"/>
    <w:p w14:paraId="0EDE9FDF" w14:textId="77777777" w:rsidR="00891FB5" w:rsidRDefault="00891FB5" w:rsidP="00891FB5"/>
    <w:p w14:paraId="0DA7E038" w14:textId="77777777" w:rsidR="00891FB5" w:rsidRDefault="00891FB5" w:rsidP="00891FB5">
      <w:r>
        <w:t>.testimonials {</w:t>
      </w:r>
    </w:p>
    <w:p w14:paraId="7C516C47" w14:textId="77777777" w:rsidR="00891FB5" w:rsidRDefault="00891FB5" w:rsidP="00891FB5">
      <w:r>
        <w:t xml:space="preserve">  display: flex; </w:t>
      </w:r>
    </w:p>
    <w:p w14:paraId="5AB3D8E0" w14:textId="77777777" w:rsidR="00891FB5" w:rsidRDefault="00891FB5" w:rsidP="00891FB5">
      <w:r>
        <w:t xml:space="preserve">  gap: 20px; </w:t>
      </w:r>
    </w:p>
    <w:p w14:paraId="4093F798" w14:textId="77777777" w:rsidR="00891FB5" w:rsidRDefault="00891FB5" w:rsidP="00891FB5">
      <w:r>
        <w:t xml:space="preserve">  justify-content: </w:t>
      </w:r>
      <w:proofErr w:type="spellStart"/>
      <w:r>
        <w:t>center</w:t>
      </w:r>
      <w:proofErr w:type="spellEnd"/>
      <w:r>
        <w:t xml:space="preserve">; </w:t>
      </w:r>
    </w:p>
    <w:p w14:paraId="078E637B" w14:textId="77777777" w:rsidR="00891FB5" w:rsidRDefault="00891FB5" w:rsidP="00891FB5">
      <w:r>
        <w:t xml:space="preserve">  flex-wrap: wrap; </w:t>
      </w:r>
    </w:p>
    <w:p w14:paraId="7C8B1050" w14:textId="77777777" w:rsidR="00891FB5" w:rsidRDefault="00891FB5" w:rsidP="00891FB5">
      <w:r>
        <w:t>}</w:t>
      </w:r>
    </w:p>
    <w:p w14:paraId="7DFDDAD3" w14:textId="77777777" w:rsidR="00891FB5" w:rsidRDefault="00891FB5" w:rsidP="00891FB5"/>
    <w:p w14:paraId="0EC0C3F8" w14:textId="77777777" w:rsidR="00891FB5" w:rsidRDefault="00891FB5" w:rsidP="00891FB5"/>
    <w:p w14:paraId="142AC98D" w14:textId="77777777" w:rsidR="00891FB5" w:rsidRDefault="00891FB5" w:rsidP="00891FB5"/>
    <w:p w14:paraId="4882F280" w14:textId="77777777" w:rsidR="00891FB5" w:rsidRDefault="00891FB5" w:rsidP="00891FB5"/>
    <w:p w14:paraId="629DEEE4" w14:textId="77777777" w:rsidR="00891FB5" w:rsidRDefault="00891FB5" w:rsidP="00891FB5">
      <w:r>
        <w:t>.testimonial {</w:t>
      </w:r>
    </w:p>
    <w:p w14:paraId="5FE28B3A" w14:textId="77777777" w:rsidR="00891FB5" w:rsidRDefault="00891FB5" w:rsidP="00891FB5">
      <w:r>
        <w:t xml:space="preserve">  background-</w:t>
      </w:r>
      <w:proofErr w:type="spellStart"/>
      <w:r>
        <w:t>color</w:t>
      </w:r>
      <w:proofErr w:type="spellEnd"/>
      <w:r>
        <w:t>: #fff;</w:t>
      </w:r>
    </w:p>
    <w:p w14:paraId="11040737" w14:textId="77777777" w:rsidR="00891FB5" w:rsidRDefault="00891FB5" w:rsidP="00891FB5">
      <w:r>
        <w:t xml:space="preserve">  border: 1px solid #ddd;</w:t>
      </w:r>
    </w:p>
    <w:p w14:paraId="629585F8" w14:textId="77777777" w:rsidR="00891FB5" w:rsidRDefault="00891FB5" w:rsidP="00891FB5">
      <w:r>
        <w:t xml:space="preserve">  border-radius: 8px;</w:t>
      </w:r>
    </w:p>
    <w:p w14:paraId="1D4175C1" w14:textId="77777777" w:rsidR="00891FB5" w:rsidRDefault="00891FB5" w:rsidP="00891FB5">
      <w:r>
        <w:t xml:space="preserve">  padding: 20px;</w:t>
      </w:r>
    </w:p>
    <w:p w14:paraId="734F2DD9" w14:textId="77777777" w:rsidR="00891FB5" w:rsidRDefault="00891FB5" w:rsidP="00891FB5">
      <w:r>
        <w:t xml:space="preserve">  max-width: 300px;</w:t>
      </w:r>
    </w:p>
    <w:p w14:paraId="3F9EDBA3" w14:textId="77777777" w:rsidR="00891FB5" w:rsidRDefault="00891FB5" w:rsidP="00891FB5">
      <w:r>
        <w:t xml:space="preserve">  box-shadow: 0 4px 6px </w:t>
      </w:r>
      <w:proofErr w:type="spellStart"/>
      <w:r>
        <w:t>rgba</w:t>
      </w:r>
      <w:proofErr w:type="spellEnd"/>
      <w:r>
        <w:t>(0, 0, 0, 0.1);</w:t>
      </w:r>
    </w:p>
    <w:p w14:paraId="4C5CD528" w14:textId="77777777" w:rsidR="00891FB5" w:rsidRDefault="00891FB5" w:rsidP="00891FB5">
      <w:r>
        <w:t>}</w:t>
      </w:r>
    </w:p>
    <w:p w14:paraId="206A2A50" w14:textId="77777777" w:rsidR="00891FB5" w:rsidRDefault="00891FB5" w:rsidP="00891FB5"/>
    <w:p w14:paraId="23E5FD2E" w14:textId="77777777" w:rsidR="00891FB5" w:rsidRDefault="00891FB5" w:rsidP="00891FB5">
      <w:r>
        <w:t>.testimonial .quote {</w:t>
      </w:r>
    </w:p>
    <w:p w14:paraId="492E9771" w14:textId="77777777" w:rsidR="00891FB5" w:rsidRDefault="00891FB5" w:rsidP="00891FB5">
      <w:r>
        <w:t xml:space="preserve">  font-style: italic;</w:t>
      </w:r>
    </w:p>
    <w:p w14:paraId="1B7499B4" w14:textId="77777777" w:rsidR="00891FB5" w:rsidRDefault="00891FB5" w:rsidP="00891FB5">
      <w:r>
        <w:t xml:space="preserve">  </w:t>
      </w:r>
      <w:proofErr w:type="spellStart"/>
      <w:r>
        <w:t>color</w:t>
      </w:r>
      <w:proofErr w:type="spellEnd"/>
      <w:r>
        <w:t>: #555;</w:t>
      </w:r>
    </w:p>
    <w:p w14:paraId="63394516" w14:textId="77777777" w:rsidR="00891FB5" w:rsidRDefault="00891FB5" w:rsidP="00891FB5">
      <w:r>
        <w:t xml:space="preserve">  margin-bottom: 10px;</w:t>
      </w:r>
    </w:p>
    <w:p w14:paraId="271C4DC3" w14:textId="77777777" w:rsidR="00891FB5" w:rsidRDefault="00891FB5" w:rsidP="00891FB5">
      <w:r>
        <w:t>}</w:t>
      </w:r>
    </w:p>
    <w:p w14:paraId="03DFF37B" w14:textId="77777777" w:rsidR="00891FB5" w:rsidRDefault="00891FB5" w:rsidP="00891FB5"/>
    <w:p w14:paraId="418C6DA8" w14:textId="77777777" w:rsidR="00891FB5" w:rsidRDefault="00891FB5" w:rsidP="00891FB5">
      <w:r>
        <w:t>.testimonial .author {</w:t>
      </w:r>
    </w:p>
    <w:p w14:paraId="435793CF" w14:textId="77777777" w:rsidR="00891FB5" w:rsidRDefault="00891FB5" w:rsidP="00891FB5">
      <w:r>
        <w:t xml:space="preserve">  font-weight: bold;</w:t>
      </w:r>
    </w:p>
    <w:p w14:paraId="11CE3482" w14:textId="77777777" w:rsidR="00891FB5" w:rsidRDefault="00891FB5" w:rsidP="00891FB5">
      <w:r>
        <w:t xml:space="preserve">  </w:t>
      </w:r>
      <w:proofErr w:type="spellStart"/>
      <w:r>
        <w:t>color</w:t>
      </w:r>
      <w:proofErr w:type="spellEnd"/>
      <w:r>
        <w:t>: #333;</w:t>
      </w:r>
    </w:p>
    <w:p w14:paraId="2EC11D91" w14:textId="77777777" w:rsidR="00891FB5" w:rsidRDefault="00891FB5" w:rsidP="00891FB5">
      <w:r>
        <w:t>}</w:t>
      </w:r>
    </w:p>
    <w:p w14:paraId="4198224F" w14:textId="77777777" w:rsidR="00891FB5" w:rsidRDefault="00891FB5" w:rsidP="00891FB5"/>
    <w:p w14:paraId="04691A5A" w14:textId="77777777" w:rsidR="00891FB5" w:rsidRDefault="00891FB5" w:rsidP="00891FB5"/>
    <w:p w14:paraId="4F24A684" w14:textId="77777777" w:rsidR="00891FB5" w:rsidRDefault="00891FB5" w:rsidP="00891FB5">
      <w:r>
        <w:t>@media (max-width: 600px) {</w:t>
      </w:r>
    </w:p>
    <w:p w14:paraId="4C14FC28" w14:textId="77777777" w:rsidR="00891FB5" w:rsidRDefault="00891FB5" w:rsidP="00891FB5">
      <w:r>
        <w:t xml:space="preserve">  .testimonials {</w:t>
      </w:r>
    </w:p>
    <w:p w14:paraId="5C1A5B14" w14:textId="77777777" w:rsidR="00891FB5" w:rsidRDefault="00891FB5" w:rsidP="00891FB5">
      <w:r>
        <w:t xml:space="preserve">    flex-direction: column;</w:t>
      </w:r>
    </w:p>
    <w:p w14:paraId="7A24F237" w14:textId="77777777" w:rsidR="00891FB5" w:rsidRDefault="00891FB5" w:rsidP="00891FB5">
      <w:r>
        <w:t xml:space="preserve">    align-items: </w:t>
      </w:r>
      <w:proofErr w:type="spellStart"/>
      <w:r>
        <w:t>center</w:t>
      </w:r>
      <w:proofErr w:type="spellEnd"/>
      <w:r>
        <w:t>;</w:t>
      </w:r>
    </w:p>
    <w:p w14:paraId="766D3405" w14:textId="77777777" w:rsidR="00891FB5" w:rsidRDefault="00891FB5" w:rsidP="00891FB5">
      <w:r>
        <w:t xml:space="preserve">  }</w:t>
      </w:r>
    </w:p>
    <w:p w14:paraId="56719063" w14:textId="77777777" w:rsidR="00891FB5" w:rsidRDefault="00891FB5" w:rsidP="00891FB5">
      <w:r>
        <w:lastRenderedPageBreak/>
        <w:t>}</w:t>
      </w:r>
    </w:p>
    <w:p w14:paraId="5DBD0772" w14:textId="77777777" w:rsidR="00891FB5" w:rsidRDefault="00891FB5" w:rsidP="00891FB5">
      <w:r>
        <w:t>* {</w:t>
      </w:r>
    </w:p>
    <w:p w14:paraId="37D38651" w14:textId="77777777" w:rsidR="00891FB5" w:rsidRDefault="00891FB5" w:rsidP="00891FB5">
      <w:r>
        <w:t xml:space="preserve">    margin: 0;</w:t>
      </w:r>
    </w:p>
    <w:p w14:paraId="48D4AC77" w14:textId="77777777" w:rsidR="00891FB5" w:rsidRDefault="00891FB5" w:rsidP="00891FB5">
      <w:r>
        <w:t xml:space="preserve">    padding: 0;</w:t>
      </w:r>
    </w:p>
    <w:p w14:paraId="21E91F4F" w14:textId="77777777" w:rsidR="00891FB5" w:rsidRDefault="00891FB5" w:rsidP="00891FB5">
      <w:r>
        <w:t xml:space="preserve">    box-sizing: border-box;</w:t>
      </w:r>
    </w:p>
    <w:p w14:paraId="0762D785" w14:textId="77777777" w:rsidR="00891FB5" w:rsidRDefault="00891FB5" w:rsidP="00891FB5">
      <w:r>
        <w:t>}</w:t>
      </w:r>
    </w:p>
    <w:p w14:paraId="75F2B72B" w14:textId="77777777" w:rsidR="00891FB5" w:rsidRDefault="00891FB5" w:rsidP="00891FB5"/>
    <w:p w14:paraId="7B69F31D" w14:textId="77777777" w:rsidR="00891FB5" w:rsidRDefault="00891FB5" w:rsidP="00891FB5">
      <w:r>
        <w:t>.carousel-container {</w:t>
      </w:r>
    </w:p>
    <w:p w14:paraId="2AA0A18A" w14:textId="77777777" w:rsidR="00891FB5" w:rsidRDefault="00891FB5" w:rsidP="00891FB5">
      <w:r>
        <w:t xml:space="preserve">    position: relative;</w:t>
      </w:r>
    </w:p>
    <w:p w14:paraId="6F61E44D" w14:textId="77777777" w:rsidR="00891FB5" w:rsidRDefault="00891FB5" w:rsidP="00891FB5">
      <w:r>
        <w:t xml:space="preserve">    width: 80%;</w:t>
      </w:r>
    </w:p>
    <w:p w14:paraId="19804E85" w14:textId="77777777" w:rsidR="00891FB5" w:rsidRDefault="00891FB5" w:rsidP="00891FB5">
      <w:r>
        <w:t xml:space="preserve">    max-width: 600px;</w:t>
      </w:r>
    </w:p>
    <w:p w14:paraId="6A50F132" w14:textId="77777777" w:rsidR="00891FB5" w:rsidRDefault="00891FB5" w:rsidP="00891FB5">
      <w:r>
        <w:t xml:space="preserve">    margin: auto;</w:t>
      </w:r>
    </w:p>
    <w:p w14:paraId="3E4203CD" w14:textId="77777777" w:rsidR="00891FB5" w:rsidRDefault="00891FB5" w:rsidP="00891FB5">
      <w:r>
        <w:t xml:space="preserve">    overflow: hidden;</w:t>
      </w:r>
    </w:p>
    <w:p w14:paraId="059893E3" w14:textId="77777777" w:rsidR="00891FB5" w:rsidRDefault="00891FB5" w:rsidP="00891FB5">
      <w:r>
        <w:t>}</w:t>
      </w:r>
    </w:p>
    <w:p w14:paraId="496E18B9" w14:textId="77777777" w:rsidR="00891FB5" w:rsidRDefault="00891FB5" w:rsidP="00891FB5"/>
    <w:p w14:paraId="1FB73FF5" w14:textId="77777777" w:rsidR="00891FB5" w:rsidRDefault="00891FB5" w:rsidP="00891FB5"/>
    <w:p w14:paraId="541D702C" w14:textId="77777777" w:rsidR="00891FB5" w:rsidRDefault="00891FB5" w:rsidP="00891FB5">
      <w:r>
        <w:t>input[type="radio"] {</w:t>
      </w:r>
    </w:p>
    <w:p w14:paraId="08651D7B" w14:textId="77777777" w:rsidR="00891FB5" w:rsidRDefault="00891FB5" w:rsidP="00891FB5">
      <w:r>
        <w:t xml:space="preserve">    display: none;</w:t>
      </w:r>
    </w:p>
    <w:p w14:paraId="2A28B4D4" w14:textId="77777777" w:rsidR="00891FB5" w:rsidRDefault="00891FB5" w:rsidP="00891FB5">
      <w:r>
        <w:t>}</w:t>
      </w:r>
    </w:p>
    <w:p w14:paraId="76ADE4E1" w14:textId="77777777" w:rsidR="00891FB5" w:rsidRDefault="00891FB5" w:rsidP="00891FB5"/>
    <w:p w14:paraId="083290F7" w14:textId="77777777" w:rsidR="00891FB5" w:rsidRDefault="00891FB5" w:rsidP="00891FB5">
      <w:r>
        <w:t>.carousel {</w:t>
      </w:r>
    </w:p>
    <w:p w14:paraId="16F005B6" w14:textId="77777777" w:rsidR="00891FB5" w:rsidRDefault="00891FB5" w:rsidP="00891FB5">
      <w:r>
        <w:t xml:space="preserve">    display: flex;</w:t>
      </w:r>
    </w:p>
    <w:p w14:paraId="1117D084" w14:textId="77777777" w:rsidR="00891FB5" w:rsidRDefault="00891FB5" w:rsidP="00891FB5">
      <w:r>
        <w:t xml:space="preserve">    transition: transform 0.5s ease;</w:t>
      </w:r>
    </w:p>
    <w:p w14:paraId="59A710AC" w14:textId="77777777" w:rsidR="00891FB5" w:rsidRDefault="00891FB5" w:rsidP="00891FB5">
      <w:r>
        <w:t>}</w:t>
      </w:r>
    </w:p>
    <w:p w14:paraId="79378394" w14:textId="77777777" w:rsidR="00891FB5" w:rsidRDefault="00891FB5" w:rsidP="00891FB5"/>
    <w:p w14:paraId="61BFB096" w14:textId="77777777" w:rsidR="00891FB5" w:rsidRDefault="00891FB5" w:rsidP="00891FB5">
      <w:r>
        <w:t>.carousel-slide {</w:t>
      </w:r>
    </w:p>
    <w:p w14:paraId="11E65305" w14:textId="77777777" w:rsidR="00891FB5" w:rsidRDefault="00891FB5" w:rsidP="00891FB5">
      <w:r>
        <w:t xml:space="preserve">    min-width: 100%;</w:t>
      </w:r>
    </w:p>
    <w:p w14:paraId="4C0BA934" w14:textId="77777777" w:rsidR="00891FB5" w:rsidRDefault="00891FB5" w:rsidP="00891FB5">
      <w:r>
        <w:t xml:space="preserve">    transition: opacity 0.5s ease-in-out;</w:t>
      </w:r>
    </w:p>
    <w:p w14:paraId="7667072E" w14:textId="77777777" w:rsidR="00891FB5" w:rsidRDefault="00891FB5" w:rsidP="00891FB5">
      <w:r>
        <w:lastRenderedPageBreak/>
        <w:t>}</w:t>
      </w:r>
    </w:p>
    <w:p w14:paraId="698B6100" w14:textId="77777777" w:rsidR="00891FB5" w:rsidRDefault="00891FB5" w:rsidP="00891FB5"/>
    <w:p w14:paraId="23152F6B" w14:textId="77777777" w:rsidR="00891FB5" w:rsidRDefault="00891FB5" w:rsidP="00891FB5">
      <w:r>
        <w:t xml:space="preserve">.carousel-slide </w:t>
      </w:r>
      <w:proofErr w:type="spellStart"/>
      <w:r>
        <w:t>img</w:t>
      </w:r>
      <w:proofErr w:type="spellEnd"/>
      <w:r>
        <w:t xml:space="preserve"> {</w:t>
      </w:r>
    </w:p>
    <w:p w14:paraId="7EC8DD5B" w14:textId="77777777" w:rsidR="00891FB5" w:rsidRDefault="00891FB5" w:rsidP="00891FB5">
      <w:r>
        <w:t xml:space="preserve">    width: 100%;</w:t>
      </w:r>
    </w:p>
    <w:p w14:paraId="7AE0E2D1" w14:textId="77777777" w:rsidR="00891FB5" w:rsidRDefault="00891FB5" w:rsidP="00891FB5">
      <w:r>
        <w:t xml:space="preserve">    display: block;</w:t>
      </w:r>
    </w:p>
    <w:p w14:paraId="206A6862" w14:textId="77777777" w:rsidR="00891FB5" w:rsidRDefault="00891FB5" w:rsidP="00891FB5">
      <w:r>
        <w:t>}</w:t>
      </w:r>
    </w:p>
    <w:p w14:paraId="2D334634" w14:textId="77777777" w:rsidR="00891FB5" w:rsidRDefault="00891FB5" w:rsidP="00891FB5"/>
    <w:p w14:paraId="23190120" w14:textId="77777777" w:rsidR="00891FB5" w:rsidRDefault="00891FB5" w:rsidP="00891FB5">
      <w:r>
        <w:t>label {</w:t>
      </w:r>
    </w:p>
    <w:p w14:paraId="114CE000" w14:textId="77777777" w:rsidR="00891FB5" w:rsidRDefault="00891FB5" w:rsidP="00891FB5">
      <w:r>
        <w:t xml:space="preserve">    position: absolute;</w:t>
      </w:r>
    </w:p>
    <w:p w14:paraId="4D3A1C64" w14:textId="77777777" w:rsidR="00891FB5" w:rsidRDefault="00891FB5" w:rsidP="00891FB5">
      <w:r>
        <w:t xml:space="preserve">    top: 50%;</w:t>
      </w:r>
    </w:p>
    <w:p w14:paraId="4960119A" w14:textId="77777777" w:rsidR="00891FB5" w:rsidRDefault="00891FB5" w:rsidP="00891FB5">
      <w:r>
        <w:t xml:space="preserve">    transform: </w:t>
      </w:r>
      <w:proofErr w:type="spellStart"/>
      <w:r>
        <w:t>translateY</w:t>
      </w:r>
      <w:proofErr w:type="spellEnd"/>
      <w:r>
        <w:t>(-50%);</w:t>
      </w:r>
    </w:p>
    <w:p w14:paraId="059022A8" w14:textId="77777777" w:rsidR="00891FB5" w:rsidRDefault="00891FB5" w:rsidP="00891FB5">
      <w:r>
        <w:t xml:space="preserve">    background-</w:t>
      </w:r>
      <w:proofErr w:type="spellStart"/>
      <w:r>
        <w:t>color</w:t>
      </w:r>
      <w:proofErr w:type="spellEnd"/>
      <w:r>
        <w:t xml:space="preserve">: </w:t>
      </w:r>
      <w:proofErr w:type="spellStart"/>
      <w:r>
        <w:t>rgba</w:t>
      </w:r>
      <w:proofErr w:type="spellEnd"/>
      <w:r>
        <w:t>(0, 0, 0, 0.5);</w:t>
      </w:r>
    </w:p>
    <w:p w14:paraId="058E351E" w14:textId="77777777" w:rsidR="00891FB5" w:rsidRDefault="00891FB5" w:rsidP="00891FB5">
      <w:r>
        <w:t xml:space="preserve">    </w:t>
      </w:r>
      <w:proofErr w:type="spellStart"/>
      <w:r>
        <w:t>color</w:t>
      </w:r>
      <w:proofErr w:type="spellEnd"/>
      <w:r>
        <w:t>: white;</w:t>
      </w:r>
    </w:p>
    <w:p w14:paraId="3B986836" w14:textId="77777777" w:rsidR="00891FB5" w:rsidRDefault="00891FB5" w:rsidP="00891FB5">
      <w:r>
        <w:t xml:space="preserve">    font-size: 30px;</w:t>
      </w:r>
    </w:p>
    <w:p w14:paraId="60E2AED1" w14:textId="77777777" w:rsidR="00891FB5" w:rsidRDefault="00891FB5" w:rsidP="00891FB5">
      <w:r>
        <w:t xml:space="preserve">    padding: 10px;</w:t>
      </w:r>
    </w:p>
    <w:p w14:paraId="7359618A" w14:textId="77777777" w:rsidR="00891FB5" w:rsidRDefault="00891FB5" w:rsidP="00891FB5">
      <w:r>
        <w:t xml:space="preserve">    cursor: pointer;</w:t>
      </w:r>
    </w:p>
    <w:p w14:paraId="46FFCE43" w14:textId="77777777" w:rsidR="00891FB5" w:rsidRDefault="00891FB5" w:rsidP="00891FB5">
      <w:r>
        <w:t xml:space="preserve">    z-index: 1;</w:t>
      </w:r>
    </w:p>
    <w:p w14:paraId="5E98C62A" w14:textId="77777777" w:rsidR="00891FB5" w:rsidRDefault="00891FB5" w:rsidP="00891FB5">
      <w:r>
        <w:t>}</w:t>
      </w:r>
    </w:p>
    <w:p w14:paraId="25F733B1" w14:textId="77777777" w:rsidR="00891FB5" w:rsidRDefault="00891FB5" w:rsidP="00891FB5"/>
    <w:p w14:paraId="1786DF80" w14:textId="77777777" w:rsidR="00891FB5" w:rsidRDefault="00891FB5" w:rsidP="00891FB5">
      <w:r>
        <w:t>.</w:t>
      </w:r>
      <w:proofErr w:type="spellStart"/>
      <w:r>
        <w:t>prev</w:t>
      </w:r>
      <w:proofErr w:type="spellEnd"/>
      <w:r>
        <w:t xml:space="preserve"> {</w:t>
      </w:r>
    </w:p>
    <w:p w14:paraId="2C38EEF1" w14:textId="77777777" w:rsidR="00891FB5" w:rsidRDefault="00891FB5" w:rsidP="00891FB5">
      <w:r>
        <w:t xml:space="preserve">    left: 10px;</w:t>
      </w:r>
    </w:p>
    <w:p w14:paraId="1F336B4B" w14:textId="77777777" w:rsidR="00891FB5" w:rsidRDefault="00891FB5" w:rsidP="00891FB5">
      <w:r>
        <w:t>}</w:t>
      </w:r>
    </w:p>
    <w:p w14:paraId="12A7EAA0" w14:textId="77777777" w:rsidR="00891FB5" w:rsidRDefault="00891FB5" w:rsidP="00891FB5"/>
    <w:p w14:paraId="4EE0AF73" w14:textId="77777777" w:rsidR="00891FB5" w:rsidRDefault="00891FB5" w:rsidP="00891FB5">
      <w:r>
        <w:t>.next {</w:t>
      </w:r>
    </w:p>
    <w:p w14:paraId="1CB7B8E1" w14:textId="77777777" w:rsidR="00891FB5" w:rsidRDefault="00891FB5" w:rsidP="00891FB5">
      <w:r>
        <w:t xml:space="preserve">    right: 10px;</w:t>
      </w:r>
    </w:p>
    <w:p w14:paraId="4F3C4B02" w14:textId="77777777" w:rsidR="00891FB5" w:rsidRDefault="00891FB5" w:rsidP="00891FB5">
      <w:r>
        <w:t>}</w:t>
      </w:r>
    </w:p>
    <w:p w14:paraId="57165934" w14:textId="77777777" w:rsidR="00891FB5" w:rsidRDefault="00891FB5" w:rsidP="00891FB5"/>
    <w:p w14:paraId="0F68F2B1" w14:textId="77777777" w:rsidR="00891FB5" w:rsidRDefault="00891FB5" w:rsidP="00891FB5">
      <w:proofErr w:type="spellStart"/>
      <w:r>
        <w:t>label:hover</w:t>
      </w:r>
      <w:proofErr w:type="spellEnd"/>
      <w:r>
        <w:t xml:space="preserve"> {</w:t>
      </w:r>
    </w:p>
    <w:p w14:paraId="483318C3" w14:textId="77777777" w:rsidR="00891FB5" w:rsidRDefault="00891FB5" w:rsidP="00891FB5">
      <w:r>
        <w:lastRenderedPageBreak/>
        <w:t xml:space="preserve">    background-</w:t>
      </w:r>
      <w:proofErr w:type="spellStart"/>
      <w:r>
        <w:t>color</w:t>
      </w:r>
      <w:proofErr w:type="spellEnd"/>
      <w:r>
        <w:t xml:space="preserve">: </w:t>
      </w:r>
      <w:proofErr w:type="spellStart"/>
      <w:r>
        <w:t>rgba</w:t>
      </w:r>
      <w:proofErr w:type="spellEnd"/>
      <w:r>
        <w:t>(0, 0, 0, 0.8);</w:t>
      </w:r>
    </w:p>
    <w:p w14:paraId="6B49CDF9" w14:textId="77777777" w:rsidR="00891FB5" w:rsidRDefault="00891FB5" w:rsidP="00891FB5">
      <w:r>
        <w:t>}</w:t>
      </w:r>
    </w:p>
    <w:p w14:paraId="096FC132" w14:textId="77777777" w:rsidR="00891FB5" w:rsidRDefault="00891FB5" w:rsidP="00891FB5"/>
    <w:p w14:paraId="1F5358D5" w14:textId="77777777" w:rsidR="00891FB5" w:rsidRDefault="00891FB5" w:rsidP="00891FB5">
      <w:r>
        <w:t>#slide1:checked ~ .carousel {</w:t>
      </w:r>
    </w:p>
    <w:p w14:paraId="5B83A9A9" w14:textId="77777777" w:rsidR="00891FB5" w:rsidRDefault="00891FB5" w:rsidP="00891FB5">
      <w:r>
        <w:t xml:space="preserve">    transform: </w:t>
      </w:r>
      <w:proofErr w:type="spellStart"/>
      <w:r>
        <w:t>translateX</w:t>
      </w:r>
      <w:proofErr w:type="spellEnd"/>
      <w:r>
        <w:t>(0%);</w:t>
      </w:r>
    </w:p>
    <w:p w14:paraId="6510A0C5" w14:textId="77777777" w:rsidR="00891FB5" w:rsidRDefault="00891FB5" w:rsidP="00891FB5">
      <w:r>
        <w:t>}</w:t>
      </w:r>
    </w:p>
    <w:p w14:paraId="49F48061" w14:textId="77777777" w:rsidR="00891FB5" w:rsidRDefault="00891FB5" w:rsidP="00891FB5"/>
    <w:p w14:paraId="43EDE8C6" w14:textId="77777777" w:rsidR="00891FB5" w:rsidRDefault="00891FB5" w:rsidP="00891FB5">
      <w:r>
        <w:t>#slide2:checked ~ .carousel {</w:t>
      </w:r>
    </w:p>
    <w:p w14:paraId="1907BE1D" w14:textId="77777777" w:rsidR="00891FB5" w:rsidRDefault="00891FB5" w:rsidP="00891FB5">
      <w:r>
        <w:t xml:space="preserve">    transform: </w:t>
      </w:r>
      <w:proofErr w:type="spellStart"/>
      <w:r>
        <w:t>translateX</w:t>
      </w:r>
      <w:proofErr w:type="spellEnd"/>
      <w:r>
        <w:t>(-100%);</w:t>
      </w:r>
    </w:p>
    <w:p w14:paraId="59150B44" w14:textId="77777777" w:rsidR="00891FB5" w:rsidRDefault="00891FB5" w:rsidP="00891FB5">
      <w:r>
        <w:t>}</w:t>
      </w:r>
    </w:p>
    <w:p w14:paraId="175E1A67" w14:textId="77777777" w:rsidR="00891FB5" w:rsidRDefault="00891FB5" w:rsidP="00891FB5"/>
    <w:p w14:paraId="1027AE13" w14:textId="77777777" w:rsidR="00891FB5" w:rsidRDefault="00891FB5" w:rsidP="00891FB5">
      <w:r>
        <w:t>#slide3:checked ~ .carousel {</w:t>
      </w:r>
    </w:p>
    <w:p w14:paraId="5D4DBB69" w14:textId="77777777" w:rsidR="00891FB5" w:rsidRDefault="00891FB5" w:rsidP="00891FB5">
      <w:r>
        <w:t xml:space="preserve">    transform: </w:t>
      </w:r>
      <w:proofErr w:type="spellStart"/>
      <w:r>
        <w:t>translateX</w:t>
      </w:r>
      <w:proofErr w:type="spellEnd"/>
      <w:r>
        <w:t>(-200%);</w:t>
      </w:r>
    </w:p>
    <w:p w14:paraId="0A1B80F1" w14:textId="77777777" w:rsidR="00891FB5" w:rsidRDefault="00891FB5" w:rsidP="00891FB5">
      <w:r>
        <w:t>}</w:t>
      </w:r>
    </w:p>
    <w:p w14:paraId="0B605C52" w14:textId="77777777" w:rsidR="00891FB5" w:rsidRDefault="00891FB5" w:rsidP="00891FB5"/>
    <w:sectPr w:rsidR="00891FB5" w:rsidSect="00C8610B">
      <w:footerReference w:type="default" r:id="rId25"/>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2766" w14:textId="77777777" w:rsidR="00406E5A" w:rsidRPr="00E74CAA" w:rsidRDefault="00406E5A" w:rsidP="00C6554A">
      <w:pPr>
        <w:spacing w:before="0" w:after="0" w:line="240" w:lineRule="auto"/>
      </w:pPr>
      <w:r w:rsidRPr="00E74CAA">
        <w:separator/>
      </w:r>
    </w:p>
  </w:endnote>
  <w:endnote w:type="continuationSeparator" w:id="0">
    <w:p w14:paraId="5689E4EA" w14:textId="77777777" w:rsidR="00406E5A" w:rsidRPr="00E74CAA" w:rsidRDefault="00406E5A" w:rsidP="00C6554A">
      <w:pPr>
        <w:spacing w:before="0" w:after="0" w:line="240" w:lineRule="auto"/>
      </w:pPr>
      <w:r w:rsidRPr="00E74C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8D52F" w14:textId="77777777" w:rsidR="00000000" w:rsidRPr="00E74CAA" w:rsidRDefault="00ED7C44">
    <w:pPr>
      <w:pStyle w:val="Footer"/>
    </w:pPr>
    <w:r w:rsidRPr="00E74CAA">
      <w:rPr>
        <w:lang w:bidi="en-GB"/>
      </w:rPr>
      <w:t xml:space="preserve">Page </w:t>
    </w:r>
    <w:r w:rsidRPr="00E74CAA">
      <w:rPr>
        <w:lang w:bidi="en-GB"/>
      </w:rPr>
      <w:fldChar w:fldCharType="begin"/>
    </w:r>
    <w:r w:rsidRPr="00E74CAA">
      <w:rPr>
        <w:lang w:bidi="en-GB"/>
      </w:rPr>
      <w:instrText xml:space="preserve"> PAGE  \* Arabic  \* MERGEFORMAT </w:instrText>
    </w:r>
    <w:r w:rsidRPr="00E74CAA">
      <w:rPr>
        <w:lang w:bidi="en-GB"/>
      </w:rPr>
      <w:fldChar w:fldCharType="separate"/>
    </w:r>
    <w:r w:rsidR="00624D0B" w:rsidRPr="00E74CAA">
      <w:rPr>
        <w:lang w:bidi="en-GB"/>
      </w:rPr>
      <w:t>1</w:t>
    </w:r>
    <w:r w:rsidRPr="00E74CAA">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E5C00" w14:textId="77777777" w:rsidR="00406E5A" w:rsidRPr="00E74CAA" w:rsidRDefault="00406E5A" w:rsidP="00C6554A">
      <w:pPr>
        <w:spacing w:before="0" w:after="0" w:line="240" w:lineRule="auto"/>
      </w:pPr>
      <w:r w:rsidRPr="00E74CAA">
        <w:separator/>
      </w:r>
    </w:p>
  </w:footnote>
  <w:footnote w:type="continuationSeparator" w:id="0">
    <w:p w14:paraId="69CF8997" w14:textId="77777777" w:rsidR="00406E5A" w:rsidRPr="00E74CAA" w:rsidRDefault="00406E5A" w:rsidP="00C6554A">
      <w:pPr>
        <w:spacing w:before="0" w:after="0" w:line="240" w:lineRule="auto"/>
      </w:pPr>
      <w:r w:rsidRPr="00E74CA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82860836">
    <w:abstractNumId w:val="9"/>
  </w:num>
  <w:num w:numId="2" w16cid:durableId="1139809435">
    <w:abstractNumId w:val="8"/>
  </w:num>
  <w:num w:numId="3" w16cid:durableId="858154658">
    <w:abstractNumId w:val="8"/>
  </w:num>
  <w:num w:numId="4" w16cid:durableId="1592548695">
    <w:abstractNumId w:val="9"/>
  </w:num>
  <w:num w:numId="5" w16cid:durableId="588008185">
    <w:abstractNumId w:val="12"/>
  </w:num>
  <w:num w:numId="6" w16cid:durableId="1491213353">
    <w:abstractNumId w:val="10"/>
  </w:num>
  <w:num w:numId="7" w16cid:durableId="695154132">
    <w:abstractNumId w:val="11"/>
  </w:num>
  <w:num w:numId="8" w16cid:durableId="1857960186">
    <w:abstractNumId w:val="7"/>
  </w:num>
  <w:num w:numId="9" w16cid:durableId="1910455218">
    <w:abstractNumId w:val="6"/>
  </w:num>
  <w:num w:numId="10" w16cid:durableId="1385759891">
    <w:abstractNumId w:val="5"/>
  </w:num>
  <w:num w:numId="11" w16cid:durableId="1973124983">
    <w:abstractNumId w:val="4"/>
  </w:num>
  <w:num w:numId="12" w16cid:durableId="1683239750">
    <w:abstractNumId w:val="3"/>
  </w:num>
  <w:num w:numId="13" w16cid:durableId="1909804496">
    <w:abstractNumId w:val="2"/>
  </w:num>
  <w:num w:numId="14" w16cid:durableId="999623898">
    <w:abstractNumId w:val="1"/>
  </w:num>
  <w:num w:numId="15" w16cid:durableId="172965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19"/>
    <w:rsid w:val="00040E83"/>
    <w:rsid w:val="000C6C1D"/>
    <w:rsid w:val="001F2E0B"/>
    <w:rsid w:val="002554CD"/>
    <w:rsid w:val="00293B83"/>
    <w:rsid w:val="002A2C36"/>
    <w:rsid w:val="002B4294"/>
    <w:rsid w:val="00303A9F"/>
    <w:rsid w:val="003143F4"/>
    <w:rsid w:val="00326C03"/>
    <w:rsid w:val="00333D0D"/>
    <w:rsid w:val="00406E5A"/>
    <w:rsid w:val="00425D70"/>
    <w:rsid w:val="00475199"/>
    <w:rsid w:val="004A3034"/>
    <w:rsid w:val="004A6E07"/>
    <w:rsid w:val="004C049F"/>
    <w:rsid w:val="004D6719"/>
    <w:rsid w:val="005000E2"/>
    <w:rsid w:val="00563F3A"/>
    <w:rsid w:val="00624D0B"/>
    <w:rsid w:val="006A3CE7"/>
    <w:rsid w:val="00817AB7"/>
    <w:rsid w:val="0083495D"/>
    <w:rsid w:val="00891FB5"/>
    <w:rsid w:val="008D66E2"/>
    <w:rsid w:val="0095015D"/>
    <w:rsid w:val="00A95DBB"/>
    <w:rsid w:val="00AF3F4F"/>
    <w:rsid w:val="00AF682A"/>
    <w:rsid w:val="00B023C8"/>
    <w:rsid w:val="00B86DEA"/>
    <w:rsid w:val="00C04580"/>
    <w:rsid w:val="00C6554A"/>
    <w:rsid w:val="00C8610B"/>
    <w:rsid w:val="00CD2A0D"/>
    <w:rsid w:val="00D214C2"/>
    <w:rsid w:val="00DC0258"/>
    <w:rsid w:val="00DE2C01"/>
    <w:rsid w:val="00E74CAA"/>
    <w:rsid w:val="00ED7C44"/>
    <w:rsid w:val="00F247F6"/>
    <w:rsid w:val="00F76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166E1"/>
  <w15:chartTrackingRefBased/>
  <w15:docId w15:val="{05EC3F00-F706-4944-B666-BEDA1F0C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4D6719"/>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4D6719"/>
    <w:pPr>
      <w:spacing w:after="100"/>
    </w:pPr>
  </w:style>
  <w:style w:type="character" w:styleId="UnresolvedMention">
    <w:name w:val="Unresolved Mention"/>
    <w:basedOn w:val="DefaultParagraphFont"/>
    <w:uiPriority w:val="99"/>
    <w:semiHidden/>
    <w:unhideWhenUsed/>
    <w:rsid w:val="00C045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47775">
      <w:bodyDiv w:val="1"/>
      <w:marLeft w:val="0"/>
      <w:marRight w:val="0"/>
      <w:marTop w:val="0"/>
      <w:marBottom w:val="0"/>
      <w:divBdr>
        <w:top w:val="none" w:sz="0" w:space="0" w:color="auto"/>
        <w:left w:val="none" w:sz="0" w:space="0" w:color="auto"/>
        <w:bottom w:val="none" w:sz="0" w:space="0" w:color="auto"/>
        <w:right w:val="none" w:sz="0" w:space="0" w:color="auto"/>
      </w:divBdr>
    </w:div>
    <w:div w:id="55011463">
      <w:bodyDiv w:val="1"/>
      <w:marLeft w:val="0"/>
      <w:marRight w:val="0"/>
      <w:marTop w:val="0"/>
      <w:marBottom w:val="0"/>
      <w:divBdr>
        <w:top w:val="none" w:sz="0" w:space="0" w:color="auto"/>
        <w:left w:val="none" w:sz="0" w:space="0" w:color="auto"/>
        <w:bottom w:val="none" w:sz="0" w:space="0" w:color="auto"/>
        <w:right w:val="none" w:sz="0" w:space="0" w:color="auto"/>
      </w:divBdr>
    </w:div>
    <w:div w:id="438337300">
      <w:bodyDiv w:val="1"/>
      <w:marLeft w:val="0"/>
      <w:marRight w:val="0"/>
      <w:marTop w:val="0"/>
      <w:marBottom w:val="0"/>
      <w:divBdr>
        <w:top w:val="none" w:sz="0" w:space="0" w:color="auto"/>
        <w:left w:val="none" w:sz="0" w:space="0" w:color="auto"/>
        <w:bottom w:val="none" w:sz="0" w:space="0" w:color="auto"/>
        <w:right w:val="none" w:sz="0" w:space="0" w:color="auto"/>
      </w:divBdr>
    </w:div>
    <w:div w:id="505020503">
      <w:bodyDiv w:val="1"/>
      <w:marLeft w:val="0"/>
      <w:marRight w:val="0"/>
      <w:marTop w:val="0"/>
      <w:marBottom w:val="0"/>
      <w:divBdr>
        <w:top w:val="none" w:sz="0" w:space="0" w:color="auto"/>
        <w:left w:val="none" w:sz="0" w:space="0" w:color="auto"/>
        <w:bottom w:val="none" w:sz="0" w:space="0" w:color="auto"/>
        <w:right w:val="none" w:sz="0" w:space="0" w:color="auto"/>
      </w:divBdr>
    </w:div>
    <w:div w:id="822158791">
      <w:bodyDiv w:val="1"/>
      <w:marLeft w:val="0"/>
      <w:marRight w:val="0"/>
      <w:marTop w:val="0"/>
      <w:marBottom w:val="0"/>
      <w:divBdr>
        <w:top w:val="none" w:sz="0" w:space="0" w:color="auto"/>
        <w:left w:val="none" w:sz="0" w:space="0" w:color="auto"/>
        <w:bottom w:val="none" w:sz="0" w:space="0" w:color="auto"/>
        <w:right w:val="none" w:sz="0" w:space="0" w:color="auto"/>
      </w:divBdr>
    </w:div>
    <w:div w:id="1380974808">
      <w:bodyDiv w:val="1"/>
      <w:marLeft w:val="0"/>
      <w:marRight w:val="0"/>
      <w:marTop w:val="0"/>
      <w:marBottom w:val="0"/>
      <w:divBdr>
        <w:top w:val="none" w:sz="0" w:space="0" w:color="auto"/>
        <w:left w:val="none" w:sz="0" w:space="0" w:color="auto"/>
        <w:bottom w:val="none" w:sz="0" w:space="0" w:color="auto"/>
        <w:right w:val="none" w:sz="0" w:space="0" w:color="auto"/>
      </w:divBdr>
    </w:div>
    <w:div w:id="1829128354">
      <w:bodyDiv w:val="1"/>
      <w:marLeft w:val="0"/>
      <w:marRight w:val="0"/>
      <w:marTop w:val="0"/>
      <w:marBottom w:val="0"/>
      <w:divBdr>
        <w:top w:val="none" w:sz="0" w:space="0" w:color="auto"/>
        <w:left w:val="none" w:sz="0" w:space="0" w:color="auto"/>
        <w:bottom w:val="none" w:sz="0" w:space="0" w:color="auto"/>
        <w:right w:val="none" w:sz="0" w:space="0" w:color="auto"/>
      </w:divBdr>
    </w:div>
    <w:div w:id="207867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w3.org/WAI/fundamentals/accessibility-intr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rightedge.com/glossary/are-meta-tags-important"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translate.google.com/about/"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hyperlink" Target="https://translate.google.com./"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vv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65410-2C09-4B0C-81B0-5ECE68F43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386</TotalTime>
  <Pages>37</Pages>
  <Words>4480</Words>
  <Characters>26925</Characters>
  <Application>Microsoft Office Word</Application>
  <DocSecurity>0</DocSecurity>
  <Lines>1170</Lines>
  <Paragraphs>848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Collins</dc:creator>
  <cp:keywords/>
  <dc:description/>
  <cp:lastModifiedBy>Liv Collins (2403891)</cp:lastModifiedBy>
  <cp:revision>4</cp:revision>
  <dcterms:created xsi:type="dcterms:W3CDTF">2025-01-09T13:21:00Z</dcterms:created>
  <dcterms:modified xsi:type="dcterms:W3CDTF">2025-01-09T19:53:00Z</dcterms:modified>
</cp:coreProperties>
</file>