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Default="00EF0BE1" w:rsidP="00EF0BE1">
      <w:pPr>
        <w:sectPr w:rsidR="00EF0BE1" w:rsidSect="00EC0A98">
          <w:headerReference w:type="default" r:id="rId10"/>
          <w:footerReference w:type="default" r:id="rId11"/>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34B47DC4" w:rsidR="00D46A8E" w:rsidRDefault="00D46A8E" w:rsidP="00D46A8E">
      <w:pPr>
        <w:rPr>
          <w:b/>
          <w:sz w:val="28"/>
          <w:szCs w:val="28"/>
          <w:lang w:val="cy-GB"/>
        </w:rPr>
      </w:pPr>
      <w:r w:rsidRPr="00D46A8E">
        <w:rPr>
          <w:b/>
          <w:sz w:val="28"/>
          <w:szCs w:val="28"/>
          <w:lang w:val="cy-GB"/>
        </w:rPr>
        <w:t>Lesson Plan – Step 1 Cynllun Gwers – Cam 1</w:t>
      </w:r>
    </w:p>
    <w:p w14:paraId="0B499742" w14:textId="213C644B" w:rsidR="002A2944" w:rsidRDefault="002A2944" w:rsidP="00D46A8E">
      <w:pPr>
        <w:rPr>
          <w:bCs/>
          <w:sz w:val="22"/>
          <w:szCs w:val="22"/>
          <w:lang w:val="cy-GB"/>
        </w:rPr>
      </w:pPr>
    </w:p>
    <w:p w14:paraId="24E05642" w14:textId="722DB386" w:rsidR="002A2944" w:rsidRPr="002A2944" w:rsidRDefault="002A2944" w:rsidP="00D46A8E">
      <w:pPr>
        <w:rPr>
          <w:bCs/>
          <w:sz w:val="22"/>
          <w:szCs w:val="22"/>
          <w:lang w:val="cy-GB"/>
        </w:rPr>
      </w:pPr>
      <w:r>
        <w:rPr>
          <w:bCs/>
          <w:sz w:val="22"/>
          <w:szCs w:val="22"/>
          <w:lang w:val="cy-GB"/>
        </w:rPr>
        <w:t xml:space="preserve">Link to video: </w:t>
      </w:r>
    </w:p>
    <w:p w14:paraId="55C1A8F9" w14:textId="57027DB7" w:rsidR="002A2944" w:rsidRPr="002A2944" w:rsidRDefault="002E5EF7" w:rsidP="00D46A8E">
      <w:pPr>
        <w:rPr>
          <w:bCs/>
          <w:sz w:val="22"/>
          <w:szCs w:val="22"/>
          <w:lang w:val="cy-GB"/>
        </w:rPr>
      </w:pPr>
      <w:hyperlink r:id="rId12" w:history="1">
        <w:r w:rsidR="002A2944" w:rsidRPr="002A2944">
          <w:rPr>
            <w:rStyle w:val="Hyperlink"/>
            <w:bCs/>
            <w:sz w:val="22"/>
            <w:szCs w:val="22"/>
            <w:lang w:val="cy-GB"/>
          </w:rPr>
          <w:t>https://uowtsd-my.sharepoint.com/:v:/g/personal/1800913_student_uwtsd_ac_uk/ER1wj9XdToVDheOYoZUky1oBXwX9roXxOBlmyQgyqgG-4w?e=smMTLf</w:t>
        </w:r>
      </w:hyperlink>
      <w:r w:rsidR="002A2944" w:rsidRPr="002A2944">
        <w:rPr>
          <w:bCs/>
          <w:sz w:val="22"/>
          <w:szCs w:val="22"/>
          <w:lang w:val="cy-GB"/>
        </w:rPr>
        <w:t xml:space="preserve"> </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52B166FC" w:rsidR="00D46A8E" w:rsidRPr="00773805" w:rsidRDefault="00773805" w:rsidP="00E4674D">
            <w:pPr>
              <w:rPr>
                <w:lang w:val="cy-GB"/>
              </w:rPr>
            </w:pPr>
            <w:r>
              <w:rPr>
                <w:lang w:val="cy-GB"/>
              </w:rPr>
              <w:t xml:space="preserve">Kelsey Tucker </w:t>
            </w:r>
          </w:p>
        </w:tc>
        <w:tc>
          <w:tcPr>
            <w:tcW w:w="950" w:type="dxa"/>
            <w:shd w:val="clear" w:color="auto" w:fill="auto"/>
          </w:tcPr>
          <w:p w14:paraId="6881753A" w14:textId="77777777" w:rsidR="00D46A8E" w:rsidRPr="00773805" w:rsidRDefault="00D46A8E" w:rsidP="00E4674D">
            <w:pPr>
              <w:rPr>
                <w:lang w:val="cy-GB"/>
              </w:rPr>
            </w:pPr>
            <w:r w:rsidRPr="00773805">
              <w:rPr>
                <w:lang w:val="cy-GB"/>
              </w:rPr>
              <w:t>Class:</w:t>
            </w:r>
          </w:p>
        </w:tc>
        <w:tc>
          <w:tcPr>
            <w:tcW w:w="2253" w:type="dxa"/>
          </w:tcPr>
          <w:p w14:paraId="497B23F6" w14:textId="5DDC6866" w:rsidR="00D46A8E" w:rsidRPr="00773805" w:rsidRDefault="00773805" w:rsidP="00E4674D">
            <w:pPr>
              <w:rPr>
                <w:lang w:val="cy-GB"/>
              </w:rPr>
            </w:pPr>
            <w:r>
              <w:rPr>
                <w:lang w:val="cy-GB"/>
              </w:rPr>
              <w:t xml:space="preserve">Year </w:t>
            </w:r>
            <w:r w:rsidR="00F33089">
              <w:rPr>
                <w:lang w:val="cy-GB"/>
              </w:rPr>
              <w:t>2</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3BA24DCE" w:rsidR="00D46A8E" w:rsidRPr="00773805" w:rsidRDefault="00E059F3" w:rsidP="00E4674D">
            <w:pPr>
              <w:rPr>
                <w:lang w:val="cy-GB"/>
              </w:rPr>
            </w:pPr>
            <w:r>
              <w:rPr>
                <w:lang w:val="cy-GB"/>
              </w:rPr>
              <w:t xml:space="preserve">Welsh </w:t>
            </w:r>
          </w:p>
        </w:tc>
        <w:tc>
          <w:tcPr>
            <w:tcW w:w="950" w:type="dxa"/>
            <w:shd w:val="clear" w:color="auto" w:fill="auto"/>
          </w:tcPr>
          <w:p w14:paraId="38E1D45E" w14:textId="77777777" w:rsidR="00D46A8E" w:rsidRPr="00773805" w:rsidRDefault="00D46A8E" w:rsidP="00E4674D">
            <w:pPr>
              <w:rPr>
                <w:lang w:val="cy-GB"/>
              </w:rPr>
            </w:pPr>
            <w:r w:rsidRPr="00773805">
              <w:rPr>
                <w:lang w:val="cy-GB"/>
              </w:rPr>
              <w:t>Date:</w:t>
            </w:r>
          </w:p>
        </w:tc>
        <w:tc>
          <w:tcPr>
            <w:tcW w:w="2253" w:type="dxa"/>
          </w:tcPr>
          <w:p w14:paraId="4A9CFCAE" w14:textId="6A168780" w:rsidR="00D46A8E" w:rsidRPr="00773805" w:rsidRDefault="00E059F3" w:rsidP="00E4674D">
            <w:pPr>
              <w:rPr>
                <w:lang w:val="cy-GB"/>
              </w:rPr>
            </w:pPr>
            <w:r>
              <w:rPr>
                <w:lang w:val="cy-GB"/>
              </w:rPr>
              <w:t>24/01/2020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37A1F7B3" w:rsidR="00D46A8E" w:rsidRPr="00773805" w:rsidRDefault="00E059F3" w:rsidP="00E4674D">
            <w:pPr>
              <w:rPr>
                <w:lang w:val="cy-GB"/>
              </w:rPr>
            </w:pPr>
            <w:r>
              <w:rPr>
                <w:lang w:val="cy-GB"/>
              </w:rPr>
              <w:t xml:space="preserve">The Weather </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0AECBF79" w14:textId="77777777" w:rsidR="001850C7" w:rsidRDefault="00A4724B" w:rsidP="00E4674D">
            <w:pPr>
              <w:rPr>
                <w:lang w:val="cy-GB"/>
              </w:rPr>
            </w:pPr>
            <w:r w:rsidRPr="00A4724B">
              <w:rPr>
                <w:highlight w:val="yellow"/>
                <w:lang w:val="cy-GB"/>
              </w:rPr>
              <w:t>Foundation Phase Framework (2008)</w:t>
            </w:r>
            <w:r>
              <w:rPr>
                <w:lang w:val="cy-GB"/>
              </w:rPr>
              <w:t xml:space="preserve"> </w:t>
            </w:r>
          </w:p>
          <w:p w14:paraId="35A97EDE" w14:textId="77777777" w:rsidR="00014466" w:rsidRDefault="00A4724B" w:rsidP="00014466">
            <w:pPr>
              <w:rPr>
                <w:lang w:val="cy-GB"/>
              </w:rPr>
            </w:pPr>
            <w:r>
              <w:rPr>
                <w:lang w:val="cy-GB"/>
              </w:rPr>
              <w:t xml:space="preserve">Welsh Language Development </w:t>
            </w:r>
          </w:p>
          <w:p w14:paraId="3B6480BE" w14:textId="77777777" w:rsidR="00014466" w:rsidRDefault="00014466" w:rsidP="00014466">
            <w:pPr>
              <w:rPr>
                <w:lang w:val="cy-GB"/>
              </w:rPr>
            </w:pPr>
            <w:r>
              <w:rPr>
                <w:lang w:val="cy-GB"/>
              </w:rPr>
              <w:t xml:space="preserve">Oracy </w:t>
            </w:r>
          </w:p>
          <w:p w14:paraId="342587BC" w14:textId="77777777" w:rsidR="00014466" w:rsidRDefault="00F27B2A" w:rsidP="00014466">
            <w:pPr>
              <w:pStyle w:val="ListParagraph"/>
              <w:numPr>
                <w:ilvl w:val="0"/>
                <w:numId w:val="8"/>
              </w:numPr>
              <w:rPr>
                <w:lang w:val="cy-GB"/>
              </w:rPr>
            </w:pPr>
            <w:r w:rsidRPr="00F27B2A">
              <w:rPr>
                <w:lang w:val="cy-GB"/>
              </w:rPr>
              <w:t>asking and answering questions</w:t>
            </w:r>
          </w:p>
          <w:p w14:paraId="6324FB5C" w14:textId="77777777" w:rsidR="00F27B2A" w:rsidRDefault="006329E2" w:rsidP="00014466">
            <w:pPr>
              <w:pStyle w:val="ListParagraph"/>
              <w:numPr>
                <w:ilvl w:val="0"/>
                <w:numId w:val="8"/>
              </w:numPr>
              <w:rPr>
                <w:lang w:val="cy-GB"/>
              </w:rPr>
            </w:pPr>
            <w:r w:rsidRPr="006329E2">
              <w:rPr>
                <w:lang w:val="cy-GB"/>
              </w:rPr>
              <w:t>stories, both real and imagined</w:t>
            </w:r>
          </w:p>
          <w:p w14:paraId="41F4B24A" w14:textId="77777777" w:rsidR="00A8653B" w:rsidRDefault="00A8653B" w:rsidP="00A8653B">
            <w:pPr>
              <w:rPr>
                <w:lang w:val="cy-GB"/>
              </w:rPr>
            </w:pPr>
            <w:r>
              <w:rPr>
                <w:lang w:val="cy-GB"/>
              </w:rPr>
              <w:t>Reading</w:t>
            </w:r>
          </w:p>
          <w:p w14:paraId="25DE6CA8" w14:textId="77777777" w:rsidR="00A8653B" w:rsidRDefault="0097377E" w:rsidP="00A8653B">
            <w:pPr>
              <w:pStyle w:val="ListParagraph"/>
              <w:numPr>
                <w:ilvl w:val="0"/>
                <w:numId w:val="9"/>
              </w:numPr>
              <w:rPr>
                <w:lang w:val="cy-GB"/>
              </w:rPr>
            </w:pPr>
            <w:r w:rsidRPr="0097377E">
              <w:rPr>
                <w:lang w:val="cy-GB"/>
              </w:rPr>
              <w:t>appreciate books, stories and words around them</w:t>
            </w:r>
          </w:p>
          <w:p w14:paraId="39403C1C" w14:textId="704EE2B9" w:rsidR="0097377E" w:rsidRDefault="00FC0E81" w:rsidP="00A8653B">
            <w:pPr>
              <w:pStyle w:val="ListParagraph"/>
              <w:numPr>
                <w:ilvl w:val="0"/>
                <w:numId w:val="9"/>
              </w:numPr>
              <w:rPr>
                <w:lang w:val="cy-GB"/>
              </w:rPr>
            </w:pPr>
            <w:r w:rsidRPr="00FC0E81">
              <w:rPr>
                <w:lang w:val="cy-GB"/>
              </w:rPr>
              <w:t>read individually and collaborativel</w:t>
            </w:r>
            <w:r>
              <w:rPr>
                <w:lang w:val="cy-GB"/>
              </w:rPr>
              <w:t>y</w:t>
            </w:r>
          </w:p>
          <w:p w14:paraId="2EEC25D2" w14:textId="77777777" w:rsidR="00FC0E81" w:rsidRDefault="001126BC" w:rsidP="00A8653B">
            <w:pPr>
              <w:pStyle w:val="ListParagraph"/>
              <w:numPr>
                <w:ilvl w:val="0"/>
                <w:numId w:val="9"/>
              </w:numPr>
              <w:rPr>
                <w:lang w:val="cy-GB"/>
              </w:rPr>
            </w:pPr>
            <w:r w:rsidRPr="001126BC">
              <w:rPr>
                <w:lang w:val="cy-GB"/>
              </w:rPr>
              <w:t>choose from a wide range of books and immerse themselves in them</w:t>
            </w:r>
          </w:p>
          <w:p w14:paraId="340AAA29" w14:textId="77777777" w:rsidR="0065222B" w:rsidRDefault="002959A2" w:rsidP="00A8653B">
            <w:pPr>
              <w:pStyle w:val="ListParagraph"/>
              <w:numPr>
                <w:ilvl w:val="0"/>
                <w:numId w:val="9"/>
              </w:numPr>
              <w:rPr>
                <w:lang w:val="cy-GB"/>
              </w:rPr>
            </w:pPr>
            <w:r w:rsidRPr="002959A2">
              <w:rPr>
                <w:lang w:val="cy-GB"/>
              </w:rPr>
              <w:t>begin to read independently</w:t>
            </w:r>
          </w:p>
          <w:p w14:paraId="5F6937A6" w14:textId="77777777" w:rsidR="002959A2" w:rsidRDefault="00661499" w:rsidP="00661499">
            <w:pPr>
              <w:rPr>
                <w:lang w:val="cy-GB"/>
              </w:rPr>
            </w:pPr>
            <w:r>
              <w:rPr>
                <w:lang w:val="cy-GB"/>
              </w:rPr>
              <w:t xml:space="preserve">Writing </w:t>
            </w:r>
          </w:p>
          <w:p w14:paraId="549E8B46" w14:textId="77777777" w:rsidR="00661499" w:rsidRDefault="00B30CD6" w:rsidP="00E72B7C">
            <w:pPr>
              <w:pStyle w:val="ListParagraph"/>
              <w:numPr>
                <w:ilvl w:val="0"/>
                <w:numId w:val="10"/>
              </w:numPr>
              <w:rPr>
                <w:lang w:val="cy-GB"/>
              </w:rPr>
            </w:pPr>
            <w:r w:rsidRPr="00B30CD6">
              <w:rPr>
                <w:lang w:val="cy-GB"/>
              </w:rPr>
              <w:t>write through a range of planned activities and those that are child initiated</w:t>
            </w:r>
          </w:p>
          <w:p w14:paraId="0BDA1580" w14:textId="77777777" w:rsidR="00B30CD6" w:rsidRDefault="000852C3" w:rsidP="00E72B7C">
            <w:pPr>
              <w:pStyle w:val="ListParagraph"/>
              <w:numPr>
                <w:ilvl w:val="0"/>
                <w:numId w:val="10"/>
              </w:numPr>
              <w:rPr>
                <w:lang w:val="cy-GB"/>
              </w:rPr>
            </w:pPr>
            <w:r w:rsidRPr="000852C3">
              <w:rPr>
                <w:lang w:val="cy-GB"/>
              </w:rPr>
              <w:t>begin to write in a conventional way, communicating by using words, phrases and short sentences, linked to familiar patterns</w:t>
            </w:r>
          </w:p>
          <w:p w14:paraId="7102E20E" w14:textId="3440DD09" w:rsidR="00F75AFF" w:rsidRPr="00CF319A" w:rsidRDefault="00F75AFF" w:rsidP="00CF319A">
            <w:pPr>
              <w:pStyle w:val="ListParagraph"/>
              <w:numPr>
                <w:ilvl w:val="0"/>
                <w:numId w:val="10"/>
              </w:numPr>
              <w:rPr>
                <w:lang w:val="cy-GB"/>
              </w:rPr>
            </w:pPr>
            <w:r w:rsidRPr="00F75AFF">
              <w:rPr>
                <w:lang w:val="cy-GB"/>
              </w:rPr>
              <w:t>write with increasing confidence, fluency and accuracy</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39EC9287" w14:textId="77777777" w:rsidR="00EB6268" w:rsidRDefault="007B19E3" w:rsidP="00E4674D">
            <w:pPr>
              <w:rPr>
                <w:lang w:val="cy-GB"/>
              </w:rPr>
            </w:pPr>
            <w:r>
              <w:rPr>
                <w:lang w:val="cy-GB"/>
              </w:rPr>
              <w:t xml:space="preserve">ICT- using ICT skills to access QR codes to read Welsh stories </w:t>
            </w:r>
          </w:p>
          <w:p w14:paraId="4B837964" w14:textId="6894944E" w:rsidR="007B19E3" w:rsidRPr="00773805" w:rsidRDefault="00200EA1" w:rsidP="00E4674D">
            <w:pPr>
              <w:rPr>
                <w:lang w:val="cy-GB"/>
              </w:rPr>
            </w:pPr>
            <w:r>
              <w:rPr>
                <w:lang w:val="cy-GB"/>
              </w:rPr>
              <w:t xml:space="preserve">Literacy- writing </w:t>
            </w:r>
            <w:r w:rsidR="00243100">
              <w:rPr>
                <w:lang w:val="cy-GB"/>
              </w:rPr>
              <w:t xml:space="preserve">including capital letters and full stops in sentences </w:t>
            </w:r>
          </w:p>
        </w:tc>
      </w:tr>
      <w:tr w:rsidR="00D46A8E" w:rsidRPr="00D46A8E" w14:paraId="28CD5959" w14:textId="77777777" w:rsidTr="004E1B77">
        <w:tc>
          <w:tcPr>
            <w:tcW w:w="9010" w:type="dxa"/>
            <w:gridSpan w:val="4"/>
            <w:shd w:val="clear" w:color="auto" w:fill="auto"/>
          </w:tcPr>
          <w:p w14:paraId="1523F361" w14:textId="7607E938" w:rsidR="00D46A8E" w:rsidRPr="00773805" w:rsidRDefault="000B6B62" w:rsidP="00E4674D">
            <w:pPr>
              <w:rPr>
                <w:lang w:val="cy-GB"/>
              </w:rPr>
            </w:pPr>
            <w:r w:rsidRPr="00773805">
              <w:rPr>
                <w:lang w:val="cy-GB"/>
              </w:rPr>
              <w:t>Personal</w:t>
            </w:r>
            <w:r w:rsidR="000432F2" w:rsidRPr="00773805">
              <w:rPr>
                <w:lang w:val="cy-GB"/>
              </w:rPr>
              <w:t xml:space="preserve"> Targets (</w:t>
            </w:r>
            <w:r w:rsidR="00D46A8E" w:rsidRPr="00773805">
              <w:rPr>
                <w:lang w:val="cy-GB"/>
              </w:rPr>
              <w:t>Linked to QTS</w:t>
            </w:r>
            <w:r w:rsidR="00816DB9" w:rsidRPr="00773805">
              <w:rPr>
                <w:lang w:val="cy-GB"/>
              </w:rPr>
              <w:t xml:space="preserve"> and identifed in </w:t>
            </w:r>
            <w:r w:rsidRPr="00773805">
              <w:rPr>
                <w:lang w:val="cy-GB"/>
              </w:rPr>
              <w:t>weekly review)</w:t>
            </w:r>
          </w:p>
          <w:p w14:paraId="4229D783" w14:textId="77777777" w:rsidR="00E059F3" w:rsidRDefault="00E059F3" w:rsidP="00E059F3">
            <w:pPr>
              <w:pStyle w:val="ListParagraph"/>
              <w:numPr>
                <w:ilvl w:val="0"/>
                <w:numId w:val="2"/>
              </w:numPr>
              <w:rPr>
                <w:lang w:val="cy-GB"/>
              </w:rPr>
            </w:pPr>
            <w:r>
              <w:rPr>
                <w:lang w:val="cy-GB"/>
              </w:rPr>
              <w:t xml:space="preserve">Pedagogy- </w:t>
            </w:r>
            <w:r w:rsidRPr="000C16F7">
              <w:rPr>
                <w:i/>
                <w:iCs/>
                <w:lang w:val="cy-GB"/>
              </w:rPr>
              <w:t>Refining</w:t>
            </w:r>
            <w:r>
              <w:rPr>
                <w:lang w:val="cy-GB"/>
              </w:rPr>
              <w:t xml:space="preserve">- Managing the working environment </w:t>
            </w:r>
          </w:p>
          <w:p w14:paraId="5A3D91DB" w14:textId="77777777" w:rsidR="00E059F3" w:rsidRDefault="00E059F3" w:rsidP="00E059F3">
            <w:pPr>
              <w:pStyle w:val="ListParagraph"/>
              <w:numPr>
                <w:ilvl w:val="0"/>
                <w:numId w:val="2"/>
              </w:numPr>
              <w:rPr>
                <w:lang w:val="cy-GB"/>
              </w:rPr>
            </w:pPr>
            <w:r>
              <w:rPr>
                <w:lang w:val="cy-GB"/>
              </w:rPr>
              <w:t xml:space="preserve">Collaboration- Working with in school colleagues </w:t>
            </w:r>
          </w:p>
          <w:p w14:paraId="04ECFEE9" w14:textId="77777777" w:rsidR="00E059F3" w:rsidRDefault="00E059F3" w:rsidP="00E059F3">
            <w:pPr>
              <w:pStyle w:val="ListParagraph"/>
              <w:numPr>
                <w:ilvl w:val="0"/>
                <w:numId w:val="2"/>
              </w:numPr>
              <w:rPr>
                <w:lang w:val="cy-GB"/>
              </w:rPr>
            </w:pPr>
            <w:r>
              <w:rPr>
                <w:lang w:val="cy-GB"/>
              </w:rPr>
              <w:t>Professional Learning- Welsh language skills</w:t>
            </w:r>
          </w:p>
          <w:p w14:paraId="4BCFC467" w14:textId="77777777" w:rsidR="00D46A8E" w:rsidRDefault="00E059F3" w:rsidP="00E4674D">
            <w:pPr>
              <w:pStyle w:val="ListParagraph"/>
              <w:numPr>
                <w:ilvl w:val="0"/>
                <w:numId w:val="2"/>
              </w:numPr>
              <w:rPr>
                <w:lang w:val="cy-GB"/>
              </w:rPr>
            </w:pPr>
            <w:r w:rsidRPr="00E059F3">
              <w:rPr>
                <w:lang w:val="cy-GB"/>
              </w:rPr>
              <w:t>Leadership- Exercise corporate responsibility</w:t>
            </w:r>
          </w:p>
          <w:p w14:paraId="415DEB76" w14:textId="77777777" w:rsidR="00E93CBB" w:rsidRDefault="00E93CBB" w:rsidP="00E93CBB">
            <w:pPr>
              <w:rPr>
                <w:lang w:val="cy-GB"/>
              </w:rPr>
            </w:pPr>
          </w:p>
          <w:p w14:paraId="79D75181" w14:textId="77777777" w:rsidR="00E93CBB" w:rsidRDefault="00E93CBB" w:rsidP="00E93CBB">
            <w:pPr>
              <w:rPr>
                <w:lang w:val="cy-GB"/>
              </w:rPr>
            </w:pPr>
          </w:p>
          <w:p w14:paraId="4F65193C" w14:textId="77777777" w:rsidR="00E93CBB" w:rsidRDefault="00E93CBB" w:rsidP="00E93CBB">
            <w:pPr>
              <w:rPr>
                <w:lang w:val="cy-GB"/>
              </w:rPr>
            </w:pPr>
          </w:p>
          <w:p w14:paraId="159C509D" w14:textId="545EAECF" w:rsidR="00E93CBB" w:rsidRPr="00E93CBB" w:rsidRDefault="00E93CBB" w:rsidP="00E93CBB">
            <w:pPr>
              <w:rPr>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lastRenderedPageBreak/>
              <w:t>The pupils will learn to:</w:t>
            </w:r>
          </w:p>
          <w:p w14:paraId="145FAC42" w14:textId="29D93270" w:rsidR="00D46A8E" w:rsidRPr="00E059F3" w:rsidRDefault="00E059F3" w:rsidP="00E059F3">
            <w:pPr>
              <w:pStyle w:val="ListParagraph"/>
              <w:numPr>
                <w:ilvl w:val="0"/>
                <w:numId w:val="3"/>
              </w:numPr>
              <w:rPr>
                <w:szCs w:val="28"/>
                <w:lang w:val="cy-GB"/>
              </w:rPr>
            </w:pPr>
            <w:r>
              <w:rPr>
                <w:szCs w:val="28"/>
                <w:lang w:val="cy-GB"/>
              </w:rPr>
              <w:t xml:space="preserve">To recall the weather in Welsh </w:t>
            </w: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5E9E6941" w14:textId="51BEE212" w:rsidR="00D46A8E" w:rsidRDefault="00E059F3" w:rsidP="00E4674D">
            <w:pPr>
              <w:rPr>
                <w:lang w:val="cy-GB"/>
              </w:rPr>
            </w:pPr>
            <w:r>
              <w:rPr>
                <w:lang w:val="cy-GB"/>
              </w:rPr>
              <w:t>Steps 2 Success:</w:t>
            </w:r>
          </w:p>
          <w:p w14:paraId="22F3BE35" w14:textId="26D4EC44" w:rsidR="00E059F3" w:rsidRDefault="00E059F3" w:rsidP="00E059F3">
            <w:pPr>
              <w:pStyle w:val="ListParagraph"/>
              <w:numPr>
                <w:ilvl w:val="0"/>
                <w:numId w:val="3"/>
              </w:numPr>
              <w:rPr>
                <w:lang w:val="cy-GB"/>
              </w:rPr>
            </w:pPr>
            <w:r>
              <w:rPr>
                <w:lang w:val="cy-GB"/>
              </w:rPr>
              <w:t xml:space="preserve">Speak with confidence </w:t>
            </w:r>
          </w:p>
          <w:p w14:paraId="5178A8DF" w14:textId="16E62BEB" w:rsidR="00E059F3" w:rsidRDefault="00E059F3" w:rsidP="00E059F3">
            <w:pPr>
              <w:pStyle w:val="ListParagraph"/>
              <w:numPr>
                <w:ilvl w:val="0"/>
                <w:numId w:val="3"/>
              </w:numPr>
              <w:rPr>
                <w:lang w:val="cy-GB"/>
              </w:rPr>
            </w:pPr>
            <w:r>
              <w:rPr>
                <w:lang w:val="cy-GB"/>
              </w:rPr>
              <w:t>Write simple Welsh sentences</w:t>
            </w:r>
          </w:p>
          <w:p w14:paraId="172FA426" w14:textId="195B12F5" w:rsidR="00E059F3" w:rsidRDefault="00E059F3" w:rsidP="00E059F3">
            <w:pPr>
              <w:pStyle w:val="ListParagraph"/>
              <w:numPr>
                <w:ilvl w:val="0"/>
                <w:numId w:val="3"/>
              </w:numPr>
              <w:rPr>
                <w:lang w:val="cy-GB"/>
              </w:rPr>
            </w:pPr>
            <w:r>
              <w:rPr>
                <w:lang w:val="cy-GB"/>
              </w:rPr>
              <w:t xml:space="preserve">Use capital letters at the start of a sentence </w:t>
            </w:r>
          </w:p>
          <w:p w14:paraId="7BD7E8D0" w14:textId="4936D533" w:rsidR="00D46A8E" w:rsidRPr="00E059F3" w:rsidRDefault="00E059F3" w:rsidP="00E4674D">
            <w:pPr>
              <w:pStyle w:val="ListParagraph"/>
              <w:numPr>
                <w:ilvl w:val="0"/>
                <w:numId w:val="3"/>
              </w:numPr>
              <w:rPr>
                <w:lang w:val="cy-GB"/>
              </w:rPr>
            </w:pPr>
            <w:r>
              <w:rPr>
                <w:lang w:val="cy-GB"/>
              </w:rPr>
              <w:t>Use full stops at the end of a sentence</w:t>
            </w:r>
          </w:p>
        </w:tc>
        <w:tc>
          <w:tcPr>
            <w:tcW w:w="4505" w:type="dxa"/>
          </w:tcPr>
          <w:p w14:paraId="250B79C3" w14:textId="1267BA6E" w:rsidR="00D46A8E" w:rsidRPr="00A25768" w:rsidRDefault="00E059F3" w:rsidP="00E4674D">
            <w:pPr>
              <w:rPr>
                <w:lang w:val="cy-GB"/>
              </w:rPr>
            </w:pPr>
            <w:r>
              <w:rPr>
                <w:lang w:val="cy-GB"/>
              </w:rPr>
              <w:t xml:space="preserve">The learners must be able to write simple Welsh sentences about the weather. E.g. Mae hi’n bwrw glaw and dydy ddim yn heulog. </w:t>
            </w:r>
          </w:p>
        </w:tc>
      </w:tr>
    </w:tbl>
    <w:p w14:paraId="30135971" w14:textId="77777777" w:rsidR="00045D70" w:rsidRDefault="00045D70" w:rsidP="00D46A8E">
      <w:pPr>
        <w:rPr>
          <w:sz w:val="28"/>
          <w:szCs w:val="28"/>
          <w:lang w:val="cy-GB"/>
        </w:rPr>
        <w:sectPr w:rsidR="00045D70" w:rsidSect="00D46A8E">
          <w:headerReference w:type="default" r:id="rId1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63DB07DC" w:rsidR="002B2D5B" w:rsidRPr="002B2D5B" w:rsidRDefault="002B2D5B" w:rsidP="002B2D5B">
            <w:pPr>
              <w:jc w:val="center"/>
              <w:rPr>
                <w:sz w:val="22"/>
                <w:szCs w:val="22"/>
                <w:lang w:val="cy-GB"/>
              </w:rPr>
            </w:pPr>
            <w:r w:rsidRPr="002B2D5B">
              <w:rPr>
                <w:sz w:val="22"/>
                <w:szCs w:val="22"/>
                <w:lang w:val="cy-GB"/>
              </w:rPr>
              <w:t>(</w:t>
            </w:r>
            <w:r w:rsidR="00AA5380">
              <w:rPr>
                <w:sz w:val="22"/>
                <w:szCs w:val="22"/>
                <w:lang w:val="cy-GB"/>
              </w:rPr>
              <w:t>Teacher’s Role – including key teaching points 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13F88BBC"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-including differentiation</w:t>
            </w:r>
            <w:r w:rsidR="002B2D5B" w:rsidRPr="002B2D5B">
              <w:rPr>
                <w:sz w:val="22"/>
                <w:szCs w:val="22"/>
                <w:lang w:val="cy-GB"/>
              </w:rPr>
              <w:t xml:space="preserve"> strategies,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02204C" w14:textId="6218F2E1" w:rsidR="002B2D5B" w:rsidRPr="00F319A1" w:rsidRDefault="005B0241" w:rsidP="00F319A1">
            <w:pPr>
              <w:rPr>
                <w:lang w:val="cy-GB"/>
              </w:rPr>
            </w:pPr>
            <w:r>
              <w:rPr>
                <w:lang w:val="cy-GB"/>
              </w:rPr>
              <w:t xml:space="preserve">Revise and drill previous language patterns. E.g. </w:t>
            </w:r>
            <w:r w:rsidRPr="004A33B1">
              <w:rPr>
                <w:highlight w:val="yellow"/>
                <w:lang w:val="cy-GB"/>
              </w:rPr>
              <w:t>Pwy wyt ti?</w:t>
            </w:r>
            <w:r>
              <w:rPr>
                <w:lang w:val="cy-GB"/>
              </w:rPr>
              <w:t xml:space="preserve"> </w:t>
            </w:r>
            <w:r w:rsidRPr="004A33B1">
              <w:rPr>
                <w:highlight w:val="yellow"/>
                <w:lang w:val="cy-GB"/>
              </w:rPr>
              <w:t>Sut wyt ti?</w:t>
            </w:r>
            <w:r>
              <w:rPr>
                <w:lang w:val="cy-GB"/>
              </w:rPr>
              <w:t xml:space="preserve"> </w:t>
            </w:r>
            <w:r w:rsidR="004A33B1" w:rsidRPr="004A33B1">
              <w:rPr>
                <w:highlight w:val="yellow"/>
                <w:lang w:val="cy-GB"/>
              </w:rPr>
              <w:t>Beth wyt ti’n hoffi fwyta?</w:t>
            </w:r>
          </w:p>
          <w:p w14:paraId="049DFB93" w14:textId="1719B8FB" w:rsidR="002B2D5B" w:rsidRDefault="002B2D5B" w:rsidP="00F319A1">
            <w:pPr>
              <w:rPr>
                <w:lang w:val="cy-GB"/>
              </w:rPr>
            </w:pPr>
          </w:p>
          <w:p w14:paraId="50DA225D" w14:textId="768BA1C1" w:rsidR="00F10B7B" w:rsidRDefault="00F10B7B" w:rsidP="00F319A1">
            <w:pPr>
              <w:rPr>
                <w:lang w:val="cy-GB"/>
              </w:rPr>
            </w:pPr>
            <w:r>
              <w:rPr>
                <w:lang w:val="cy-GB"/>
              </w:rPr>
              <w:t xml:space="preserve">Introduce and drill new language </w:t>
            </w:r>
            <w:r w:rsidR="00462567">
              <w:rPr>
                <w:lang w:val="cy-GB"/>
              </w:rPr>
              <w:t xml:space="preserve">patterns, including </w:t>
            </w:r>
            <w:r w:rsidR="005E641B">
              <w:rPr>
                <w:lang w:val="cy-GB"/>
              </w:rPr>
              <w:t>the negative</w:t>
            </w:r>
            <w:r w:rsidR="00A94672">
              <w:rPr>
                <w:lang w:val="cy-GB"/>
              </w:rPr>
              <w:t>. E.g. Sut mae tywydd heddiw? Mae hi’n bwrw glaw</w:t>
            </w:r>
            <w:r w:rsidR="00877BE9">
              <w:rPr>
                <w:lang w:val="cy-GB"/>
              </w:rPr>
              <w:t xml:space="preserve">. Dydy hi ddim yn heulog. </w:t>
            </w:r>
          </w:p>
          <w:p w14:paraId="65C96784" w14:textId="7A951D46" w:rsidR="00AE1663" w:rsidRDefault="00AE1663" w:rsidP="00F319A1">
            <w:pPr>
              <w:rPr>
                <w:lang w:val="cy-GB"/>
              </w:rPr>
            </w:pPr>
          </w:p>
          <w:p w14:paraId="4590FCF7" w14:textId="6D433C13" w:rsidR="00AE1663" w:rsidRPr="00F319A1" w:rsidRDefault="00AE1663" w:rsidP="00F319A1">
            <w:pPr>
              <w:rPr>
                <w:lang w:val="cy-GB"/>
              </w:rPr>
            </w:pPr>
            <w:r>
              <w:rPr>
                <w:lang w:val="cy-GB"/>
              </w:rPr>
              <w:t xml:space="preserve">Play </w:t>
            </w:r>
            <w:r w:rsidR="00C31D27">
              <w:rPr>
                <w:lang w:val="cy-GB"/>
              </w:rPr>
              <w:t>games to consolidate all language patterns</w:t>
            </w:r>
            <w:r w:rsidR="001609C0">
              <w:rPr>
                <w:lang w:val="cy-GB"/>
              </w:rPr>
              <w:t xml:space="preserve">: ping pong weather </w:t>
            </w:r>
            <w:r w:rsidR="00C26138">
              <w:rPr>
                <w:lang w:val="cy-GB"/>
              </w:rPr>
              <w:t xml:space="preserve">and clothes. </w:t>
            </w:r>
          </w:p>
          <w:p w14:paraId="769582CD" w14:textId="77777777" w:rsidR="002B2D5B" w:rsidRDefault="002B2D5B" w:rsidP="00F319A1">
            <w:pPr>
              <w:rPr>
                <w:lang w:val="cy-GB"/>
              </w:rPr>
            </w:pPr>
          </w:p>
          <w:p w14:paraId="3BC8E289" w14:textId="1C68BED7" w:rsidR="00C26138" w:rsidRPr="00F319A1" w:rsidRDefault="001B181A" w:rsidP="00F319A1">
            <w:pPr>
              <w:rPr>
                <w:lang w:val="cy-GB"/>
              </w:rPr>
            </w:pPr>
            <w:r>
              <w:rPr>
                <w:lang w:val="cy-GB"/>
              </w:rPr>
              <w:t xml:space="preserve">Read book ‘Y Tywydd’ </w:t>
            </w:r>
            <w:r w:rsidR="009A7B83">
              <w:rPr>
                <w:lang w:val="cy-GB"/>
              </w:rPr>
              <w:t>Dewi Dinosor with the class on the IWB. Discuss what is happening in the picture. Ask</w:t>
            </w:r>
            <w:r w:rsidR="00582828">
              <w:rPr>
                <w:lang w:val="cy-GB"/>
              </w:rPr>
              <w:t xml:space="preserve"> questions such as ‘Beth </w:t>
            </w:r>
            <w:r w:rsidR="00B93ABE">
              <w:rPr>
                <w:lang w:val="cy-GB"/>
              </w:rPr>
              <w:t>mae Dewi yn gwisgo?</w:t>
            </w:r>
            <w:r w:rsidR="003659AD">
              <w:rPr>
                <w:lang w:val="cy-GB"/>
              </w:rPr>
              <w:t xml:space="preserve">’ </w:t>
            </w:r>
          </w:p>
        </w:tc>
        <w:tc>
          <w:tcPr>
            <w:tcW w:w="4971" w:type="dxa"/>
          </w:tcPr>
          <w:p w14:paraId="24A77B16" w14:textId="7F7B1C6A" w:rsidR="002B2D5B" w:rsidRPr="00F319A1" w:rsidRDefault="001620F2" w:rsidP="00F319A1">
            <w:pPr>
              <w:rPr>
                <w:lang w:val="cy-GB"/>
              </w:rPr>
            </w:pPr>
            <w:r>
              <w:rPr>
                <w:lang w:val="cy-GB"/>
              </w:rPr>
              <w:t xml:space="preserve">Children to </w:t>
            </w:r>
            <w:r w:rsidR="0003128E">
              <w:rPr>
                <w:lang w:val="cy-GB"/>
              </w:rPr>
              <w:t>participate in ping pong. Children to work in pairs and ping pong back and forth 5 different types of weather and clothing. E.g. heulog, bwrw glaw, oer</w:t>
            </w:r>
            <w:r w:rsidR="0080579C">
              <w:rPr>
                <w:lang w:val="cy-GB"/>
              </w:rPr>
              <w:t xml:space="preserve">. </w:t>
            </w:r>
          </w:p>
          <w:p w14:paraId="4829C240" w14:textId="77777777" w:rsidR="002B2D5B" w:rsidRPr="00F319A1" w:rsidRDefault="002B2D5B" w:rsidP="00F319A1">
            <w:pPr>
              <w:rPr>
                <w:lang w:val="cy-GB"/>
              </w:rPr>
            </w:pPr>
          </w:p>
          <w:p w14:paraId="050DE121" w14:textId="77777777" w:rsidR="002B2D5B" w:rsidRPr="00F319A1" w:rsidRDefault="002B2D5B" w:rsidP="00F319A1">
            <w:pPr>
              <w:rPr>
                <w:lang w:val="cy-GB"/>
              </w:rPr>
            </w:pPr>
          </w:p>
          <w:p w14:paraId="0082543B" w14:textId="77777777" w:rsidR="002B2D5B" w:rsidRPr="00F319A1" w:rsidRDefault="002B2D5B" w:rsidP="00F319A1">
            <w:pPr>
              <w:rPr>
                <w:lang w:val="cy-GB"/>
              </w:rPr>
            </w:pPr>
          </w:p>
          <w:p w14:paraId="22E6197A" w14:textId="77777777" w:rsidR="002B2D5B" w:rsidRPr="00F319A1" w:rsidRDefault="002B2D5B" w:rsidP="00F319A1">
            <w:pPr>
              <w:rPr>
                <w:lang w:val="cy-GB"/>
              </w:rPr>
            </w:pPr>
          </w:p>
          <w:p w14:paraId="706C2014" w14:textId="77777777" w:rsidR="002B2D5B" w:rsidRPr="00F319A1" w:rsidRDefault="002B2D5B" w:rsidP="00F319A1">
            <w:pPr>
              <w:rPr>
                <w:lang w:val="cy-GB"/>
              </w:rPr>
            </w:pPr>
          </w:p>
          <w:p w14:paraId="7F17A4E6" w14:textId="77777777" w:rsidR="002B2D5B" w:rsidRPr="00F319A1" w:rsidRDefault="002B2D5B" w:rsidP="00F319A1">
            <w:pPr>
              <w:rPr>
                <w:lang w:val="cy-GB"/>
              </w:rPr>
            </w:pPr>
          </w:p>
        </w:tc>
        <w:tc>
          <w:tcPr>
            <w:tcW w:w="2903" w:type="dxa"/>
          </w:tcPr>
          <w:p w14:paraId="08AE6B72" w14:textId="77777777" w:rsidR="002B2D5B" w:rsidRDefault="0080579C" w:rsidP="00F319A1">
            <w:pPr>
              <w:rPr>
                <w:b/>
                <w:bCs/>
                <w:lang w:val="cy-GB"/>
              </w:rPr>
            </w:pPr>
            <w:r>
              <w:rPr>
                <w:b/>
                <w:bCs/>
                <w:lang w:val="cy-GB"/>
              </w:rPr>
              <w:t xml:space="preserve">Resources </w:t>
            </w:r>
          </w:p>
          <w:p w14:paraId="491DF6ED" w14:textId="7568856B" w:rsidR="0080579C" w:rsidRPr="0080579C" w:rsidRDefault="00DF5061" w:rsidP="00F319A1">
            <w:pPr>
              <w:rPr>
                <w:lang w:val="cy-GB"/>
              </w:rPr>
            </w:pPr>
            <w:r>
              <w:rPr>
                <w:lang w:val="cy-GB"/>
              </w:rPr>
              <w:t xml:space="preserve">Book ‘Y Tywydd’ Dewi Dinosor </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1DDDE359" w:rsidR="002B2D5B" w:rsidRPr="00D14C1B" w:rsidRDefault="00D14C1B" w:rsidP="00F319A1">
            <w:pPr>
              <w:rPr>
                <w:b/>
                <w:bCs/>
                <w:lang w:val="cy-GB"/>
              </w:rPr>
            </w:pPr>
            <w:r w:rsidRPr="00D14C1B">
              <w:rPr>
                <w:b/>
                <w:bCs/>
                <w:lang w:val="cy-GB"/>
              </w:rPr>
              <w:t>Rotation</w:t>
            </w:r>
          </w:p>
          <w:p w14:paraId="0CF76629" w14:textId="51010751" w:rsidR="002B2D5B" w:rsidRPr="00F319A1" w:rsidRDefault="00432493" w:rsidP="00F319A1">
            <w:pPr>
              <w:rPr>
                <w:lang w:val="cy-GB"/>
              </w:rPr>
            </w:pPr>
            <w:r w:rsidRPr="00454C73">
              <w:rPr>
                <w:highlight w:val="yellow"/>
                <w:lang w:val="cy-GB"/>
              </w:rPr>
              <w:t>Teacher focus: Writing</w:t>
            </w:r>
            <w:r w:rsidR="0058742F">
              <w:rPr>
                <w:lang w:val="cy-GB"/>
              </w:rPr>
              <w:t>- Weather chart (differentiated) MA to write positive and negative</w:t>
            </w:r>
            <w:r w:rsidR="0044733D">
              <w:rPr>
                <w:lang w:val="cy-GB"/>
              </w:rPr>
              <w:t xml:space="preserve">. LA to </w:t>
            </w:r>
            <w:r w:rsidR="00A61204">
              <w:rPr>
                <w:lang w:val="cy-GB"/>
              </w:rPr>
              <w:t>write Nag ydy</w:t>
            </w:r>
            <w:r w:rsidR="00454C73">
              <w:rPr>
                <w:lang w:val="cy-GB"/>
              </w:rPr>
              <w:t xml:space="preserve">/ Ydy in each box. </w:t>
            </w:r>
          </w:p>
          <w:p w14:paraId="0A16F9DB" w14:textId="25AB79E2" w:rsidR="002B2D5B" w:rsidRDefault="002B2D5B" w:rsidP="00F319A1">
            <w:pPr>
              <w:rPr>
                <w:b/>
                <w:bCs/>
                <w:lang w:val="cy-GB"/>
              </w:rPr>
            </w:pPr>
          </w:p>
          <w:p w14:paraId="346B8138" w14:textId="77777777" w:rsidR="00525B19" w:rsidRDefault="00525B19" w:rsidP="00F319A1">
            <w:pPr>
              <w:rPr>
                <w:b/>
                <w:bCs/>
                <w:lang w:val="cy-GB"/>
              </w:rPr>
            </w:pPr>
          </w:p>
          <w:p w14:paraId="5E48AFE2" w14:textId="77777777" w:rsidR="00525B19" w:rsidRDefault="00525B19" w:rsidP="00F319A1">
            <w:pPr>
              <w:rPr>
                <w:b/>
                <w:bCs/>
                <w:lang w:val="cy-GB"/>
              </w:rPr>
            </w:pPr>
          </w:p>
          <w:p w14:paraId="3E6FA6A6" w14:textId="1B4918CA" w:rsidR="001C7D67" w:rsidRDefault="001C7D67" w:rsidP="00F319A1">
            <w:pPr>
              <w:rPr>
                <w:b/>
                <w:bCs/>
                <w:lang w:val="cy-GB"/>
              </w:rPr>
            </w:pPr>
            <w:r>
              <w:rPr>
                <w:b/>
                <w:bCs/>
                <w:lang w:val="cy-GB"/>
              </w:rPr>
              <w:lastRenderedPageBreak/>
              <w:t xml:space="preserve">Enhanced Activities </w:t>
            </w:r>
          </w:p>
          <w:p w14:paraId="4F2B12B2" w14:textId="19135A75" w:rsidR="001C7D67" w:rsidRPr="00525B19" w:rsidRDefault="007E35E1" w:rsidP="00525B19">
            <w:pPr>
              <w:pStyle w:val="ListParagraph"/>
              <w:numPr>
                <w:ilvl w:val="0"/>
                <w:numId w:val="4"/>
              </w:numPr>
              <w:rPr>
                <w:lang w:val="cy-GB"/>
              </w:rPr>
            </w:pPr>
            <w:r w:rsidRPr="00525B19">
              <w:rPr>
                <w:highlight w:val="yellow"/>
                <w:lang w:val="cy-GB"/>
              </w:rPr>
              <w:t>LSO: Oracy-</w:t>
            </w:r>
            <w:r w:rsidR="00CA553E" w:rsidRPr="00525B19">
              <w:rPr>
                <w:lang w:val="cy-GB"/>
              </w:rPr>
              <w:t xml:space="preserve"> Stomp using the weather/clothing </w:t>
            </w:r>
            <w:r w:rsidR="00940EB2" w:rsidRPr="00525B19">
              <w:rPr>
                <w:lang w:val="cy-GB"/>
              </w:rPr>
              <w:t xml:space="preserve">flashcards. </w:t>
            </w:r>
          </w:p>
          <w:p w14:paraId="7DA9704E" w14:textId="3A76B9EC" w:rsidR="00CE7938" w:rsidRPr="007E35E1" w:rsidRDefault="00CE7938" w:rsidP="00F319A1">
            <w:pPr>
              <w:rPr>
                <w:lang w:val="cy-GB"/>
              </w:rPr>
            </w:pPr>
            <w:r>
              <w:rPr>
                <w:lang w:val="cy-GB"/>
              </w:rPr>
              <w:t xml:space="preserve">Stomp- </w:t>
            </w:r>
            <w:r w:rsidR="0078622D">
              <w:rPr>
                <w:lang w:val="cy-GB"/>
              </w:rPr>
              <w:t>Flashcards for drilling vocabulary</w:t>
            </w:r>
            <w:r w:rsidR="00897787">
              <w:rPr>
                <w:lang w:val="cy-GB"/>
              </w:rPr>
              <w:t>- clothes/weather</w:t>
            </w:r>
            <w:r w:rsidR="00867749">
              <w:rPr>
                <w:lang w:val="cy-GB"/>
              </w:rPr>
              <w:t xml:space="preserve">. Lay all flashcards on the floor. Split group into </w:t>
            </w:r>
            <w:r w:rsidR="0024071F">
              <w:rPr>
                <w:lang w:val="cy-GB"/>
              </w:rPr>
              <w:t>2 teams. Helpwr Heddiw</w:t>
            </w:r>
            <w:r w:rsidR="007B1BCC">
              <w:rPr>
                <w:lang w:val="cy-GB"/>
              </w:rPr>
              <w:t xml:space="preserve"> chooses 1 person from each team to </w:t>
            </w:r>
            <w:r w:rsidR="00016CA8">
              <w:rPr>
                <w:lang w:val="cy-GB"/>
              </w:rPr>
              <w:t>come to the front and says ‘Dewch</w:t>
            </w:r>
            <w:r w:rsidR="00927102">
              <w:rPr>
                <w:lang w:val="cy-GB"/>
              </w:rPr>
              <w:t xml:space="preserve"> yma Sarah.’</w:t>
            </w:r>
            <w:r w:rsidR="00015E5D">
              <w:rPr>
                <w:lang w:val="cy-GB"/>
              </w:rPr>
              <w:t xml:space="preserve"> Helpwr Heddiw calls out ‘heulog’ </w:t>
            </w:r>
            <w:r w:rsidR="00E03E82">
              <w:rPr>
                <w:lang w:val="cy-GB"/>
              </w:rPr>
              <w:t xml:space="preserve">and the first person to </w:t>
            </w:r>
            <w:r w:rsidR="00CC7F79">
              <w:rPr>
                <w:lang w:val="cy-GB"/>
              </w:rPr>
              <w:t xml:space="preserve">put their foot on heulog </w:t>
            </w:r>
            <w:r w:rsidR="00E02222">
              <w:rPr>
                <w:lang w:val="cy-GB"/>
              </w:rPr>
              <w:t>and copy what the Helpwr Heddiw has said</w:t>
            </w:r>
            <w:r w:rsidR="00000FA6">
              <w:rPr>
                <w:lang w:val="cy-GB"/>
              </w:rPr>
              <w:t xml:space="preserve"> gets a point for their team. </w:t>
            </w:r>
            <w:r w:rsidR="00876C80">
              <w:rPr>
                <w:lang w:val="cy-GB"/>
              </w:rPr>
              <w:t>These players sit down and another 2</w:t>
            </w:r>
            <w:r w:rsidR="005F0CC5">
              <w:rPr>
                <w:lang w:val="cy-GB"/>
              </w:rPr>
              <w:t xml:space="preserve"> players are selected. </w:t>
            </w:r>
            <w:r w:rsidR="00E03E82">
              <w:rPr>
                <w:lang w:val="cy-GB"/>
              </w:rPr>
              <w:t xml:space="preserve"> </w:t>
            </w:r>
          </w:p>
          <w:p w14:paraId="2E7BFA8F" w14:textId="25905B47" w:rsidR="002B2D5B" w:rsidRDefault="002B2D5B" w:rsidP="00F319A1">
            <w:pPr>
              <w:rPr>
                <w:lang w:val="cy-GB"/>
              </w:rPr>
            </w:pPr>
          </w:p>
          <w:p w14:paraId="2E0A7508" w14:textId="2D81AD95" w:rsidR="00525B19" w:rsidRDefault="006A7398" w:rsidP="00525B19">
            <w:pPr>
              <w:pStyle w:val="ListParagraph"/>
              <w:numPr>
                <w:ilvl w:val="0"/>
                <w:numId w:val="4"/>
              </w:numPr>
              <w:rPr>
                <w:lang w:val="cy-GB"/>
              </w:rPr>
            </w:pPr>
            <w:r w:rsidRPr="00995EFE">
              <w:rPr>
                <w:highlight w:val="yellow"/>
                <w:lang w:val="cy-GB"/>
              </w:rPr>
              <w:t>Reading activities-</w:t>
            </w:r>
            <w:r w:rsidR="00B03E16">
              <w:rPr>
                <w:lang w:val="cy-GB"/>
              </w:rPr>
              <w:t xml:space="preserve"> paired or individual use QR codes/welsh dictionaries</w:t>
            </w:r>
            <w:r w:rsidR="00A022E5">
              <w:rPr>
                <w:lang w:val="cy-GB"/>
              </w:rPr>
              <w:t>/story books</w:t>
            </w:r>
            <w:r w:rsidR="00F365E1">
              <w:rPr>
                <w:lang w:val="cy-GB"/>
              </w:rPr>
              <w:t xml:space="preserve"> to increase independ</w:t>
            </w:r>
            <w:r w:rsidR="00995EFE">
              <w:rPr>
                <w:lang w:val="cy-GB"/>
              </w:rPr>
              <w:t>ent reading skills</w:t>
            </w:r>
          </w:p>
          <w:p w14:paraId="62ECFD60" w14:textId="399F218D" w:rsidR="00995EFE" w:rsidRDefault="00995EFE" w:rsidP="001F76F7">
            <w:pPr>
              <w:rPr>
                <w:lang w:val="cy-GB"/>
              </w:rPr>
            </w:pPr>
          </w:p>
          <w:p w14:paraId="28D6E21C" w14:textId="0E1D39EA" w:rsidR="001F76F7" w:rsidRPr="001F76F7" w:rsidRDefault="00CC3613" w:rsidP="001F76F7">
            <w:pPr>
              <w:pStyle w:val="ListParagraph"/>
              <w:numPr>
                <w:ilvl w:val="0"/>
                <w:numId w:val="4"/>
              </w:numPr>
              <w:rPr>
                <w:lang w:val="cy-GB"/>
              </w:rPr>
            </w:pPr>
            <w:r>
              <w:rPr>
                <w:lang w:val="cy-GB"/>
              </w:rPr>
              <w:t xml:space="preserve">Writing- </w:t>
            </w:r>
            <w:r w:rsidR="00901E5F">
              <w:rPr>
                <w:lang w:val="cy-GB"/>
              </w:rPr>
              <w:t>make their own weather poster</w:t>
            </w:r>
            <w:r w:rsidR="004F0F96">
              <w:rPr>
                <w:lang w:val="cy-GB"/>
              </w:rPr>
              <w:t xml:space="preserve"> to take home with</w:t>
            </w:r>
            <w:r w:rsidR="003B64E1">
              <w:rPr>
                <w:lang w:val="cy-GB"/>
              </w:rPr>
              <w:t xml:space="preserve"> as many weather symbols and weather written on them as</w:t>
            </w:r>
            <w:r w:rsidR="0051112F">
              <w:rPr>
                <w:lang w:val="cy-GB"/>
              </w:rPr>
              <w:t xml:space="preserve"> they can</w:t>
            </w:r>
          </w:p>
          <w:p w14:paraId="65481C09" w14:textId="77777777" w:rsidR="002B2D5B" w:rsidRPr="00F319A1" w:rsidRDefault="002B2D5B" w:rsidP="00F319A1">
            <w:pPr>
              <w:rPr>
                <w:lang w:val="cy-GB"/>
              </w:rPr>
            </w:pPr>
          </w:p>
        </w:tc>
        <w:tc>
          <w:tcPr>
            <w:tcW w:w="4971" w:type="dxa"/>
          </w:tcPr>
          <w:p w14:paraId="1A68682D" w14:textId="0ABA11A1" w:rsidR="002B2D5B" w:rsidRPr="00F319A1" w:rsidRDefault="00D3143E" w:rsidP="00F319A1">
            <w:pPr>
              <w:rPr>
                <w:lang w:val="cy-GB"/>
              </w:rPr>
            </w:pPr>
            <w:r>
              <w:rPr>
                <w:lang w:val="cy-GB"/>
              </w:rPr>
              <w:lastRenderedPageBreak/>
              <w:t>Children to</w:t>
            </w:r>
            <w:r w:rsidR="00044295">
              <w:rPr>
                <w:lang w:val="cy-GB"/>
              </w:rPr>
              <w:t xml:space="preserve"> fill in the weather chart appropriate to their ability. </w:t>
            </w:r>
            <w:r w:rsidR="00087DBF">
              <w:rPr>
                <w:lang w:val="cy-GB"/>
              </w:rPr>
              <w:t>The children s</w:t>
            </w:r>
            <w:r w:rsidR="006569D1">
              <w:rPr>
                <w:lang w:val="cy-GB"/>
              </w:rPr>
              <w:t>hould be able to tell me what they have written.</w:t>
            </w:r>
          </w:p>
          <w:p w14:paraId="32715732" w14:textId="77777777" w:rsidR="002B2D5B" w:rsidRPr="00F319A1" w:rsidRDefault="002B2D5B" w:rsidP="00F319A1">
            <w:pPr>
              <w:rPr>
                <w:lang w:val="cy-GB"/>
              </w:rPr>
            </w:pPr>
          </w:p>
          <w:p w14:paraId="412AF2A1" w14:textId="77777777" w:rsidR="002B2D5B" w:rsidRPr="00F319A1" w:rsidRDefault="002B2D5B" w:rsidP="00F319A1">
            <w:pPr>
              <w:rPr>
                <w:lang w:val="cy-GB"/>
              </w:rPr>
            </w:pPr>
          </w:p>
          <w:p w14:paraId="27AADFAF" w14:textId="77777777" w:rsidR="002B2D5B" w:rsidRPr="00F319A1" w:rsidRDefault="002B2D5B" w:rsidP="00F319A1">
            <w:pPr>
              <w:rPr>
                <w:lang w:val="cy-GB"/>
              </w:rPr>
            </w:pPr>
          </w:p>
          <w:p w14:paraId="61540434" w14:textId="77777777" w:rsidR="002B2D5B" w:rsidRPr="00F319A1" w:rsidRDefault="002B2D5B" w:rsidP="00F319A1">
            <w:pPr>
              <w:rPr>
                <w:lang w:val="cy-GB"/>
              </w:rPr>
            </w:pPr>
          </w:p>
          <w:p w14:paraId="38DDCFD6" w14:textId="77777777" w:rsidR="002B2D5B" w:rsidRDefault="002B3826" w:rsidP="00F319A1">
            <w:pPr>
              <w:rPr>
                <w:lang w:val="cy-GB"/>
              </w:rPr>
            </w:pPr>
            <w:r>
              <w:rPr>
                <w:lang w:val="cy-GB"/>
              </w:rPr>
              <w:lastRenderedPageBreak/>
              <w:t xml:space="preserve">Children to participate in the game Stomp with the LSO. They must be able to recall the Welsh words for weather, e.g. heulog. </w:t>
            </w:r>
            <w:r w:rsidR="008D7560">
              <w:rPr>
                <w:lang w:val="cy-GB"/>
              </w:rPr>
              <w:t xml:space="preserve">The children need to ensure they are using their Welsh language skills throughout </w:t>
            </w:r>
            <w:r w:rsidR="005F4F2F">
              <w:rPr>
                <w:lang w:val="cy-GB"/>
              </w:rPr>
              <w:t xml:space="preserve">the activity. </w:t>
            </w:r>
          </w:p>
          <w:p w14:paraId="7E56CB8A" w14:textId="77777777" w:rsidR="005F4F2F" w:rsidRDefault="005F4F2F" w:rsidP="00F319A1">
            <w:pPr>
              <w:rPr>
                <w:lang w:val="cy-GB"/>
              </w:rPr>
            </w:pPr>
          </w:p>
          <w:p w14:paraId="2FE0DCFE" w14:textId="77777777" w:rsidR="005F4F2F" w:rsidRDefault="005F4F2F" w:rsidP="00F319A1">
            <w:pPr>
              <w:rPr>
                <w:lang w:val="cy-GB"/>
              </w:rPr>
            </w:pPr>
          </w:p>
          <w:p w14:paraId="4725A0A6" w14:textId="77777777" w:rsidR="005F4F2F" w:rsidRDefault="005F4F2F" w:rsidP="00F319A1">
            <w:pPr>
              <w:rPr>
                <w:lang w:val="cy-GB"/>
              </w:rPr>
            </w:pPr>
          </w:p>
          <w:p w14:paraId="16B9DBD9" w14:textId="77777777" w:rsidR="005F4F2F" w:rsidRDefault="005F4F2F" w:rsidP="00F319A1">
            <w:pPr>
              <w:rPr>
                <w:lang w:val="cy-GB"/>
              </w:rPr>
            </w:pPr>
          </w:p>
          <w:p w14:paraId="24581489" w14:textId="77777777" w:rsidR="005F4F2F" w:rsidRDefault="005F4F2F" w:rsidP="00F319A1">
            <w:pPr>
              <w:rPr>
                <w:lang w:val="cy-GB"/>
              </w:rPr>
            </w:pPr>
          </w:p>
          <w:p w14:paraId="6656E630" w14:textId="77777777" w:rsidR="005F4F2F" w:rsidRDefault="005F4F2F" w:rsidP="00F319A1">
            <w:pPr>
              <w:rPr>
                <w:lang w:val="cy-GB"/>
              </w:rPr>
            </w:pPr>
          </w:p>
          <w:p w14:paraId="090F7331" w14:textId="77777777" w:rsidR="005F4F2F" w:rsidRDefault="005F4F2F" w:rsidP="00F319A1">
            <w:pPr>
              <w:rPr>
                <w:lang w:val="cy-GB"/>
              </w:rPr>
            </w:pPr>
          </w:p>
          <w:p w14:paraId="3B0A167C" w14:textId="77777777" w:rsidR="005F4F2F" w:rsidRDefault="005F4F2F" w:rsidP="00F319A1">
            <w:pPr>
              <w:rPr>
                <w:lang w:val="cy-GB"/>
              </w:rPr>
            </w:pPr>
          </w:p>
          <w:p w14:paraId="57B80AE5" w14:textId="77777777" w:rsidR="005F4F2F" w:rsidRDefault="005F4F2F" w:rsidP="00F319A1">
            <w:pPr>
              <w:rPr>
                <w:lang w:val="cy-GB"/>
              </w:rPr>
            </w:pPr>
          </w:p>
          <w:p w14:paraId="7E2AD53D" w14:textId="77777777" w:rsidR="005F4F2F" w:rsidRDefault="005F4F2F" w:rsidP="00F319A1">
            <w:pPr>
              <w:rPr>
                <w:lang w:val="cy-GB"/>
              </w:rPr>
            </w:pPr>
            <w:r>
              <w:rPr>
                <w:lang w:val="cy-GB"/>
              </w:rPr>
              <w:t>The children should be able to work in pairs or individual to read different welsh stories in the reading cwtch area</w:t>
            </w:r>
            <w:r w:rsidR="003B4A62">
              <w:rPr>
                <w:lang w:val="cy-GB"/>
              </w:rPr>
              <w:t>. The children will be challenging their independent reading skills.</w:t>
            </w:r>
          </w:p>
          <w:p w14:paraId="55DE8CD7" w14:textId="77777777" w:rsidR="003B4A62" w:rsidRDefault="003B4A62" w:rsidP="00F319A1">
            <w:pPr>
              <w:rPr>
                <w:lang w:val="cy-GB"/>
              </w:rPr>
            </w:pPr>
          </w:p>
          <w:p w14:paraId="6F32319A" w14:textId="3543D8E0" w:rsidR="003B4A62" w:rsidRPr="00F319A1" w:rsidRDefault="003B4A62" w:rsidP="00F319A1">
            <w:pPr>
              <w:rPr>
                <w:lang w:val="cy-GB"/>
              </w:rPr>
            </w:pPr>
            <w:r>
              <w:rPr>
                <w:lang w:val="cy-GB"/>
              </w:rPr>
              <w:t xml:space="preserve">The children will need to independently work to create a weather poster on A4 paper. The children must draw images of weather which match the correct word. E.g. a drawing of the sun labelled ‘heulog.’ </w:t>
            </w:r>
          </w:p>
        </w:tc>
        <w:tc>
          <w:tcPr>
            <w:tcW w:w="2903" w:type="dxa"/>
          </w:tcPr>
          <w:p w14:paraId="3CF3E823" w14:textId="77777777" w:rsidR="002B2D5B" w:rsidRDefault="0051112F" w:rsidP="00F319A1">
            <w:pPr>
              <w:rPr>
                <w:b/>
                <w:bCs/>
                <w:lang w:val="cy-GB"/>
              </w:rPr>
            </w:pPr>
            <w:r>
              <w:rPr>
                <w:b/>
                <w:bCs/>
                <w:lang w:val="cy-GB"/>
              </w:rPr>
              <w:lastRenderedPageBreak/>
              <w:t xml:space="preserve">Resources </w:t>
            </w:r>
          </w:p>
          <w:p w14:paraId="06C8A00B" w14:textId="77777777" w:rsidR="0051112F" w:rsidRDefault="00B97CE4" w:rsidP="00F319A1">
            <w:pPr>
              <w:rPr>
                <w:lang w:val="cy-GB"/>
              </w:rPr>
            </w:pPr>
            <w:r>
              <w:rPr>
                <w:lang w:val="cy-GB"/>
              </w:rPr>
              <w:t>Weather chart differentiated worksheets</w:t>
            </w:r>
          </w:p>
          <w:p w14:paraId="4190CB08" w14:textId="77777777" w:rsidR="00B97CE4" w:rsidRDefault="00B97CE4" w:rsidP="00F319A1">
            <w:pPr>
              <w:rPr>
                <w:lang w:val="cy-GB"/>
              </w:rPr>
            </w:pPr>
          </w:p>
          <w:p w14:paraId="59E7F813" w14:textId="77777777" w:rsidR="002F7DF2" w:rsidRDefault="002F7DF2" w:rsidP="00F319A1">
            <w:pPr>
              <w:rPr>
                <w:lang w:val="cy-GB"/>
              </w:rPr>
            </w:pPr>
          </w:p>
          <w:p w14:paraId="293D01C3" w14:textId="77777777" w:rsidR="002F7DF2" w:rsidRDefault="002F7DF2" w:rsidP="00F319A1">
            <w:pPr>
              <w:rPr>
                <w:lang w:val="cy-GB"/>
              </w:rPr>
            </w:pPr>
          </w:p>
          <w:p w14:paraId="5DDBA4A1" w14:textId="77777777" w:rsidR="002F7DF2" w:rsidRDefault="002F7DF2" w:rsidP="00F319A1">
            <w:pPr>
              <w:rPr>
                <w:lang w:val="cy-GB"/>
              </w:rPr>
            </w:pPr>
          </w:p>
          <w:p w14:paraId="4CA005C9" w14:textId="77777777" w:rsidR="002F7DF2" w:rsidRDefault="002F7DF2" w:rsidP="00F319A1">
            <w:pPr>
              <w:rPr>
                <w:b/>
                <w:bCs/>
                <w:lang w:val="cy-GB"/>
              </w:rPr>
            </w:pPr>
            <w:r>
              <w:rPr>
                <w:b/>
                <w:bCs/>
                <w:lang w:val="cy-GB"/>
              </w:rPr>
              <w:lastRenderedPageBreak/>
              <w:t xml:space="preserve">Resources </w:t>
            </w:r>
          </w:p>
          <w:p w14:paraId="66611752" w14:textId="77777777" w:rsidR="002F7DF2" w:rsidRDefault="00750138" w:rsidP="00F319A1">
            <w:pPr>
              <w:rPr>
                <w:lang w:val="cy-GB"/>
              </w:rPr>
            </w:pPr>
            <w:r>
              <w:rPr>
                <w:lang w:val="cy-GB"/>
              </w:rPr>
              <w:t>iPads</w:t>
            </w:r>
          </w:p>
          <w:p w14:paraId="3EADF284" w14:textId="77777777" w:rsidR="00750138" w:rsidRDefault="00841A05" w:rsidP="00F319A1">
            <w:pPr>
              <w:rPr>
                <w:lang w:val="cy-GB"/>
              </w:rPr>
            </w:pPr>
            <w:r>
              <w:rPr>
                <w:lang w:val="cy-GB"/>
              </w:rPr>
              <w:t xml:space="preserve">Welsh dictionaries </w:t>
            </w:r>
          </w:p>
          <w:p w14:paraId="1D118130" w14:textId="77777777" w:rsidR="00841A05" w:rsidRDefault="00792D28" w:rsidP="00F319A1">
            <w:pPr>
              <w:rPr>
                <w:lang w:val="cy-GB"/>
              </w:rPr>
            </w:pPr>
            <w:r>
              <w:rPr>
                <w:lang w:val="cy-GB"/>
              </w:rPr>
              <w:t>Welsh story books</w:t>
            </w:r>
          </w:p>
          <w:p w14:paraId="2F02BB08" w14:textId="77777777" w:rsidR="00FB29E2" w:rsidRDefault="00FB29E2" w:rsidP="00F319A1">
            <w:pPr>
              <w:rPr>
                <w:lang w:val="cy-GB"/>
              </w:rPr>
            </w:pPr>
            <w:r>
              <w:rPr>
                <w:lang w:val="cy-GB"/>
              </w:rPr>
              <w:t>Helpwr Heddiw cards</w:t>
            </w:r>
          </w:p>
          <w:p w14:paraId="400056A8" w14:textId="77777777" w:rsidR="00107A37" w:rsidRDefault="00107A37" w:rsidP="00F319A1">
            <w:pPr>
              <w:rPr>
                <w:lang w:val="cy-GB"/>
              </w:rPr>
            </w:pPr>
            <w:r>
              <w:rPr>
                <w:lang w:val="cy-GB"/>
              </w:rPr>
              <w:t xml:space="preserve">A4 paper </w:t>
            </w:r>
          </w:p>
          <w:p w14:paraId="73A5E4AB" w14:textId="77B160D6" w:rsidR="00107A37" w:rsidRPr="002F7DF2" w:rsidRDefault="00107A37" w:rsidP="00F319A1">
            <w:pPr>
              <w:rPr>
                <w:lang w:val="cy-GB"/>
              </w:rPr>
            </w:pPr>
            <w:r>
              <w:rPr>
                <w:lang w:val="cy-GB"/>
              </w:rPr>
              <w:t xml:space="preserve">Colouring Pencils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6D94BB" w14:textId="1A667422" w:rsidR="002B2D5B" w:rsidRPr="00F319A1" w:rsidRDefault="0088697F" w:rsidP="00F319A1">
            <w:pPr>
              <w:rPr>
                <w:lang w:val="cy-GB"/>
              </w:rPr>
            </w:pPr>
            <w:r>
              <w:rPr>
                <w:lang w:val="cy-GB"/>
              </w:rPr>
              <w:t xml:space="preserve">Ask the children on focus task to recap on their </w:t>
            </w:r>
            <w:r w:rsidR="0046179F">
              <w:rPr>
                <w:lang w:val="cy-GB"/>
              </w:rPr>
              <w:t xml:space="preserve">welsh weather sentences. I will ask the question ‘Sut mae tywydd heddiw?’ and the children should be able to respond accordingly. </w:t>
            </w:r>
          </w:p>
          <w:p w14:paraId="483EB441" w14:textId="77777777" w:rsidR="002B2D5B" w:rsidRPr="00F319A1" w:rsidRDefault="002B2D5B" w:rsidP="00F319A1">
            <w:pPr>
              <w:rPr>
                <w:lang w:val="cy-GB"/>
              </w:rPr>
            </w:pPr>
          </w:p>
        </w:tc>
        <w:tc>
          <w:tcPr>
            <w:tcW w:w="4971" w:type="dxa"/>
          </w:tcPr>
          <w:p w14:paraId="28960558" w14:textId="0676F296" w:rsidR="002B2D5B" w:rsidRPr="00F319A1" w:rsidRDefault="0046179F" w:rsidP="00F319A1">
            <w:pPr>
              <w:rPr>
                <w:lang w:val="cy-GB"/>
              </w:rPr>
            </w:pPr>
            <w:r>
              <w:rPr>
                <w:lang w:val="cy-GB"/>
              </w:rPr>
              <w:t xml:space="preserve">The children should be able to </w:t>
            </w:r>
            <w:r w:rsidR="003D6A00">
              <w:rPr>
                <w:lang w:val="cy-GB"/>
              </w:rPr>
              <w:t xml:space="preserve">recall the correct sentence patterns when responding to the question. This will challenge their learning </w:t>
            </w:r>
            <w:r w:rsidR="004F0BFA">
              <w:rPr>
                <w:lang w:val="cy-GB"/>
              </w:rPr>
              <w:t xml:space="preserve">of the welsh language </w:t>
            </w:r>
            <w:r w:rsidR="00B824B9">
              <w:rPr>
                <w:lang w:val="cy-GB"/>
              </w:rPr>
              <w:t xml:space="preserve">pattern that we will have learnt. </w:t>
            </w:r>
          </w:p>
          <w:p w14:paraId="1E57D1BE" w14:textId="77777777" w:rsidR="002B2D5B" w:rsidRPr="00F319A1" w:rsidRDefault="002B2D5B" w:rsidP="00F319A1">
            <w:pPr>
              <w:rPr>
                <w:lang w:val="cy-GB"/>
              </w:rPr>
            </w:pPr>
          </w:p>
          <w:p w14:paraId="2A163885" w14:textId="77777777" w:rsidR="002B2D5B" w:rsidRPr="00F319A1" w:rsidRDefault="002B2D5B" w:rsidP="00F319A1">
            <w:pPr>
              <w:rPr>
                <w:lang w:val="cy-GB"/>
              </w:rPr>
            </w:pPr>
          </w:p>
          <w:p w14:paraId="31831FA2" w14:textId="77777777" w:rsidR="002B2D5B" w:rsidRPr="00F319A1" w:rsidRDefault="002B2D5B" w:rsidP="00F319A1">
            <w:pPr>
              <w:rPr>
                <w:lang w:val="cy-GB"/>
              </w:rPr>
            </w:pPr>
          </w:p>
          <w:p w14:paraId="0E61511D" w14:textId="77777777" w:rsidR="002B2D5B" w:rsidRPr="00F319A1" w:rsidRDefault="002B2D5B" w:rsidP="00F319A1">
            <w:pPr>
              <w:rPr>
                <w:lang w:val="cy-GB"/>
              </w:rPr>
            </w:pPr>
          </w:p>
          <w:p w14:paraId="46716F0C" w14:textId="77777777" w:rsidR="002B2D5B" w:rsidRPr="00F319A1" w:rsidRDefault="002B2D5B" w:rsidP="00F319A1">
            <w:pPr>
              <w:rPr>
                <w:lang w:val="cy-GB"/>
              </w:rPr>
            </w:pPr>
          </w:p>
        </w:tc>
        <w:tc>
          <w:tcPr>
            <w:tcW w:w="2903" w:type="dxa"/>
          </w:tcPr>
          <w:p w14:paraId="08BDEAF7" w14:textId="77777777" w:rsidR="002B2D5B" w:rsidRPr="00F319A1" w:rsidRDefault="002B2D5B" w:rsidP="00F319A1">
            <w:pPr>
              <w:rPr>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4C4726EA" w14:textId="77777777" w:rsidR="00825827" w:rsidRPr="00825827" w:rsidRDefault="00825827" w:rsidP="00825827">
      <w:pPr>
        <w:rPr>
          <w:sz w:val="28"/>
          <w:szCs w:val="28"/>
          <w:lang w:val="cy-GB"/>
        </w:rPr>
      </w:pPr>
    </w:p>
    <w:p w14:paraId="32D72D61" w14:textId="5B2C7DDF" w:rsidR="00DD13BA" w:rsidRPr="00DD13BA" w:rsidRDefault="00DD13BA" w:rsidP="00DD13BA">
      <w:pPr>
        <w:spacing w:line="360" w:lineRule="auto"/>
        <w:jc w:val="center"/>
        <w:rPr>
          <w:rFonts w:ascii="Arial" w:hAnsi="Arial" w:cs="Arial"/>
          <w:u w:val="single"/>
        </w:rPr>
      </w:pPr>
      <w:r w:rsidRPr="00DD13BA">
        <w:rPr>
          <w:rFonts w:ascii="Arial" w:hAnsi="Arial" w:cs="Arial"/>
          <w:u w:val="single"/>
        </w:rPr>
        <w:t>Reflection</w:t>
      </w:r>
    </w:p>
    <w:p w14:paraId="54E5BBA3" w14:textId="77777777" w:rsidR="00DD13BA" w:rsidRPr="00DD13BA" w:rsidRDefault="00DD13BA" w:rsidP="00DD13BA">
      <w:pPr>
        <w:spacing w:line="360" w:lineRule="auto"/>
        <w:jc w:val="center"/>
        <w:rPr>
          <w:rFonts w:ascii="Arial" w:hAnsi="Arial" w:cs="Arial"/>
          <w:u w:val="single"/>
        </w:rPr>
      </w:pPr>
    </w:p>
    <w:p w14:paraId="03F4A1C8" w14:textId="0ABC20CA" w:rsidR="00DD13BA" w:rsidRDefault="00DD13BA" w:rsidP="00DD13BA">
      <w:pPr>
        <w:spacing w:line="360" w:lineRule="auto"/>
        <w:rPr>
          <w:rFonts w:ascii="Arial" w:hAnsi="Arial" w:cs="Arial"/>
        </w:rPr>
      </w:pPr>
      <w:r w:rsidRPr="00DD13BA">
        <w:rPr>
          <w:rFonts w:ascii="Arial" w:hAnsi="Arial" w:cs="Arial"/>
        </w:rPr>
        <w:t xml:space="preserve">During my placement on PTE2 I decided to film this video when I was teaching in Year 2. My class consisted of 29 six to seven-year olds all of mixed ability. As part of the mid-term planning, it was planned that the two Year 2 classes in the cohort were to learn the weather. Knowing this, I met with the other Year 2 teacher to discuss and plan the activities for teaching the topic of the weather. The planning for the delivery of the Welsh lessons were done so by me and the other year 2 class teacher. </w:t>
      </w:r>
    </w:p>
    <w:p w14:paraId="6E4292F0" w14:textId="77777777" w:rsidR="00062299" w:rsidRPr="00DD13BA" w:rsidRDefault="00062299" w:rsidP="00DD13BA">
      <w:pPr>
        <w:spacing w:line="360" w:lineRule="auto"/>
        <w:rPr>
          <w:rFonts w:ascii="Arial" w:hAnsi="Arial" w:cs="Arial"/>
        </w:rPr>
      </w:pPr>
    </w:p>
    <w:p w14:paraId="5AEF2A54" w14:textId="0B0BEBD0" w:rsidR="00DD13BA" w:rsidRDefault="00DD13BA" w:rsidP="00DD13BA">
      <w:pPr>
        <w:spacing w:line="360" w:lineRule="auto"/>
        <w:rPr>
          <w:rFonts w:ascii="Arial" w:hAnsi="Arial" w:cs="Arial"/>
        </w:rPr>
      </w:pPr>
      <w:r w:rsidRPr="00DD13BA">
        <w:rPr>
          <w:rFonts w:ascii="Arial" w:hAnsi="Arial" w:cs="Arial"/>
        </w:rPr>
        <w:t xml:space="preserve">The video evidence I have was filmed during my teaching of the introduction to the topic. I had all the children in my class sat on the carpet in front of the interactive whiteboard. I was positioned at the front of the class by the interactive whiteboard which ensured that I could see all children as well as having the ability to use the interactive whiteboard for my introduction. </w:t>
      </w:r>
    </w:p>
    <w:p w14:paraId="63625052" w14:textId="77777777" w:rsidR="00062299" w:rsidRPr="00DD13BA" w:rsidRDefault="00062299" w:rsidP="00DD13BA">
      <w:pPr>
        <w:spacing w:line="360" w:lineRule="auto"/>
        <w:rPr>
          <w:rFonts w:ascii="Arial" w:hAnsi="Arial" w:cs="Arial"/>
        </w:rPr>
      </w:pPr>
    </w:p>
    <w:p w14:paraId="2437CCF5" w14:textId="4DB037C0" w:rsidR="00DD13BA" w:rsidRDefault="00DD13BA" w:rsidP="00DD13BA">
      <w:pPr>
        <w:spacing w:line="360" w:lineRule="auto"/>
        <w:rPr>
          <w:rFonts w:ascii="Arial" w:hAnsi="Arial" w:cs="Arial"/>
        </w:rPr>
      </w:pPr>
      <w:r w:rsidRPr="00DD13BA">
        <w:rPr>
          <w:rFonts w:ascii="Arial" w:hAnsi="Arial" w:cs="Arial"/>
        </w:rPr>
        <w:t xml:space="preserve">I began my teaching by drilling well-known sentence patterns with the children. I asked the children; ‘Pwy wyt ti?’ and ‘Sut wyt ti?’ I began the session with this as I thought it would be a good way to get the children warmed up with speaking Welsh. The children were well responsive and answered the questions using their previous knowledge on the language patterns. I managed to ask the majority of the class one of these questions which meant that the children were engaged well as they didn’t know who I was going to ask a question to and what question it would be. This ensured that the children were all focused and anticipating being asked a question, this kept them all focused on the activity. </w:t>
      </w:r>
    </w:p>
    <w:p w14:paraId="7C57920B" w14:textId="77777777" w:rsidR="00062299" w:rsidRPr="00DD13BA" w:rsidRDefault="00062299" w:rsidP="00DD13BA">
      <w:pPr>
        <w:spacing w:line="360" w:lineRule="auto"/>
        <w:rPr>
          <w:rFonts w:ascii="Arial" w:hAnsi="Arial" w:cs="Arial"/>
        </w:rPr>
      </w:pPr>
    </w:p>
    <w:p w14:paraId="0BBE90D3" w14:textId="77777777" w:rsidR="00DD13BA" w:rsidRPr="00DD13BA" w:rsidRDefault="00DD13BA" w:rsidP="00DD13BA">
      <w:pPr>
        <w:spacing w:line="360" w:lineRule="auto"/>
        <w:rPr>
          <w:rFonts w:ascii="Arial" w:hAnsi="Arial" w:cs="Arial"/>
          <w:lang w:val="cy-GB"/>
        </w:rPr>
      </w:pPr>
      <w:r w:rsidRPr="00DD13BA">
        <w:rPr>
          <w:rFonts w:ascii="Arial" w:hAnsi="Arial" w:cs="Arial"/>
          <w:lang w:val="cy-GB"/>
        </w:rPr>
        <w:t xml:space="preserve">The children engaged well in the introduction and followed the story with me. The children were enthusiastic and enjoyed participating. The children were able to complete the ping-pong game well in their partners and enjoyed doing so. </w:t>
      </w:r>
    </w:p>
    <w:p w14:paraId="28C69C83" w14:textId="77777777" w:rsidR="00DD13BA" w:rsidRPr="00DD13BA" w:rsidRDefault="00DD13BA" w:rsidP="00DD13BA">
      <w:pPr>
        <w:spacing w:line="360" w:lineRule="auto"/>
        <w:rPr>
          <w:rFonts w:ascii="Arial" w:hAnsi="Arial" w:cs="Arial"/>
          <w:lang w:val="cy-GB"/>
        </w:rPr>
      </w:pPr>
      <w:r w:rsidRPr="00DD13BA">
        <w:rPr>
          <w:rFonts w:ascii="Arial" w:hAnsi="Arial" w:cs="Arial"/>
          <w:lang w:val="cy-GB"/>
        </w:rPr>
        <w:t xml:space="preserve">The lesson aimed to be working in rotations of all three aspects of Welsh: Oracy, reading and writing. There was also a focus activity where the children worked with me. The children were put into their mixed ability groups to complete the rotation. </w:t>
      </w:r>
    </w:p>
    <w:p w14:paraId="666F075C" w14:textId="468AB345" w:rsidR="00DD13BA" w:rsidRDefault="00DD13BA" w:rsidP="00DD13BA">
      <w:pPr>
        <w:spacing w:line="360" w:lineRule="auto"/>
        <w:rPr>
          <w:rFonts w:ascii="Arial" w:hAnsi="Arial" w:cs="Arial"/>
          <w:lang w:val="cy-GB"/>
        </w:rPr>
      </w:pPr>
      <w:r w:rsidRPr="00DD13BA">
        <w:rPr>
          <w:rFonts w:ascii="Arial" w:hAnsi="Arial" w:cs="Arial"/>
          <w:lang w:val="cy-GB"/>
        </w:rPr>
        <w:lastRenderedPageBreak/>
        <w:t xml:space="preserve">The rotation of activities was decided as it meant that the children were able to participate in all aspects of the Welsh language. The children were able to learn new skills and work independently at times. The oracy rotation was completed with the teaching assistant. The children played a game of ‘Stomp’ where they had weather flashcards which were used for drilling vocabulary. The cards were layed on the floor and the group were split into two teams. One person from each team plays at one time and the Helpwr Heddiw calls out ‘heulog’ and the first person to put their foot on the correct card wins. My personal teaching practice here was effective in the children’s learning and development of the Welsh language as the use of Welsh games can promote social skills as well as develop Welsh language skills. The Welsh Language Development in the Foundation Phase (2013) Estyn report discusses the importance of using Welsh games in the classroom to develop children’s Welsh language skills. It states, ‘Welsh language games also help children to work together in different ways and to develop important social skills, such as turn-taking’ (p.17). This report is important to consider when planning activities for developing children’s Welsh language skills. When I was planning the activities for this Welsh lesson, I ensured that I considered the importance of including a Welsh language game. The importance of Welsh games promoting social skills and turn-taking was important as children at a Year 2 age and level must learn the importance of turn-taking in everyday activities. </w:t>
      </w:r>
    </w:p>
    <w:p w14:paraId="520C40E5" w14:textId="77777777" w:rsidR="00062299" w:rsidRPr="00DD13BA" w:rsidRDefault="00062299" w:rsidP="00DD13BA">
      <w:pPr>
        <w:spacing w:line="360" w:lineRule="auto"/>
        <w:rPr>
          <w:rFonts w:ascii="Arial" w:hAnsi="Arial" w:cs="Arial"/>
          <w:lang w:val="cy-GB"/>
        </w:rPr>
      </w:pPr>
    </w:p>
    <w:p w14:paraId="4C7A2FFC" w14:textId="3B22816F" w:rsidR="00DD13BA" w:rsidRDefault="00DD13BA" w:rsidP="00DD13BA">
      <w:pPr>
        <w:spacing w:line="360" w:lineRule="auto"/>
        <w:rPr>
          <w:rFonts w:ascii="Arial" w:hAnsi="Arial" w:cs="Arial"/>
          <w:lang w:val="cy-GB"/>
        </w:rPr>
      </w:pPr>
      <w:r w:rsidRPr="00DD13BA">
        <w:rPr>
          <w:rFonts w:ascii="Arial" w:hAnsi="Arial" w:cs="Arial"/>
          <w:lang w:val="cy-GB"/>
        </w:rPr>
        <w:t xml:space="preserve">The reading activity for this Welsh session involved working either individually or in pairs. The children had iPads which they could use to scan QR codes for Welsh stories, such as ‘Tedi Twt.’ The children also had access to Welsh dictionaries and story books. The children were able to complete this reading task in the reading area in the classroom. The purpose of including this reading activity in the Welsh session was to increase and encourage the children’s independent reading skills. The Welsh Language Development in the Foundation Phase (2013) Estyn report stated that, ‘practitioners offer children opportunities to hear and see Welsh texts when they read simple Welsh stories and interesting non-fiction materials’ (p.19). When planning the Welsh session and the activities to include, it was important to ensure that the children could be immersed in stories written in the Welsh language. Including a story in the introduction was a great way to introduce the topic of ‘The Weather’ and a great way to encourage the children to participate in reading. The Estyn report also </w:t>
      </w:r>
      <w:r w:rsidRPr="00DD13BA">
        <w:rPr>
          <w:rFonts w:ascii="Arial" w:hAnsi="Arial" w:cs="Arial"/>
          <w:lang w:val="cy-GB"/>
        </w:rPr>
        <w:lastRenderedPageBreak/>
        <w:t xml:space="preserve">states, ‘The success of early reading in Welsh depends largely on enticing children to read and it helps if they can choose what they want to read’ (p.19). It was important that when considering what books to have available for the children to read, that the children had the opportunity to choose what they wanted to read. By having the QR codes for the different ‘Tedi Twt’ stories, the Welsh dictionaries and the Welsh stories available to the children, they were able to make their own decisions on what they wanted to read. This was important as it met the importance of reading being discussed in the Estyn report. </w:t>
      </w:r>
    </w:p>
    <w:p w14:paraId="35CC5CE9" w14:textId="77777777" w:rsidR="00062299" w:rsidRPr="00DD13BA" w:rsidRDefault="00062299" w:rsidP="00DD13BA">
      <w:pPr>
        <w:spacing w:line="360" w:lineRule="auto"/>
        <w:rPr>
          <w:rFonts w:ascii="Arial" w:hAnsi="Arial" w:cs="Arial"/>
          <w:lang w:val="cy-GB"/>
        </w:rPr>
      </w:pPr>
    </w:p>
    <w:p w14:paraId="068FAF0B" w14:textId="7C152B76" w:rsidR="00DD13BA" w:rsidRDefault="00DD13BA" w:rsidP="00DD13BA">
      <w:pPr>
        <w:spacing w:line="360" w:lineRule="auto"/>
        <w:rPr>
          <w:rFonts w:ascii="Arial" w:hAnsi="Arial" w:cs="Arial"/>
          <w:lang w:val="cy-GB"/>
        </w:rPr>
      </w:pPr>
      <w:r w:rsidRPr="00DD13BA">
        <w:rPr>
          <w:rFonts w:ascii="Arial" w:hAnsi="Arial" w:cs="Arial"/>
          <w:lang w:val="cy-GB"/>
        </w:rPr>
        <w:t xml:space="preserve">The writing activity involved the children making their own weather poster. The poster had to include as many weather symbols as they could think of based on what was learnt during the introduction to the topic. They had to then write which weather it was under their drawing. So if they drew the sun, they’d write ‘heulog’ underneath it. The children had to work independently to create their weather posters. This activity therefore, promoted the children’s ability to work independently. The Welsh Language Development in the Foundation Phase (2013) Estyn report states ‘the Annual Report for 2010-2011 states that writing is the least developed of the three Welsh language skills in most settings and skills’ (p.23). It is vital that as a student teacher on placement, I ensured that my planning and preparation for the teaching of the Welsh langauge included the development of the children’s writing skills. It was important to consider the abilities of the children in the class and to ensure that effective planning was made to ensure that all children could develop their Welsh language writing skills. </w:t>
      </w:r>
    </w:p>
    <w:p w14:paraId="53313F62" w14:textId="77777777" w:rsidR="00062299" w:rsidRPr="00DD13BA" w:rsidRDefault="00062299" w:rsidP="00DD13BA">
      <w:pPr>
        <w:spacing w:line="360" w:lineRule="auto"/>
        <w:rPr>
          <w:rFonts w:ascii="Arial" w:hAnsi="Arial" w:cs="Arial"/>
          <w:lang w:val="cy-GB"/>
        </w:rPr>
      </w:pPr>
    </w:p>
    <w:p w14:paraId="513AD9F7" w14:textId="235973A3" w:rsidR="00DD13BA" w:rsidRDefault="00DD13BA" w:rsidP="00DD13BA">
      <w:pPr>
        <w:spacing w:line="360" w:lineRule="auto"/>
        <w:rPr>
          <w:rFonts w:ascii="Arial" w:hAnsi="Arial" w:cs="Arial"/>
          <w:lang w:val="cy-GB"/>
        </w:rPr>
      </w:pPr>
      <w:r w:rsidRPr="00DD13BA">
        <w:rPr>
          <w:rFonts w:ascii="Arial" w:hAnsi="Arial" w:cs="Arial"/>
          <w:lang w:val="cy-GB"/>
        </w:rPr>
        <w:t xml:space="preserve">During the teacher focus activity of completing a weather chart, the children worked well. I explained what my expectations were and what the children needed to do to meet them. I demonstrated what I wanted the children to do on the IWB which meant that they had an example to follow to help them with their work. They were able to use the positive and negatives when writing about the weather. I had differentiated the weather chart activities, ensuring that the work was suitable for the lower ability children. These pupil’s engaged well and completed the work to the standard I had expected. The Welsh Language Development in the Foundation Phase (2013) Estyn report states that Welsh writing should occur ‘where children write more than single words, this work often links well to their reading’ (p.23). The importance of writing the </w:t>
      </w:r>
      <w:r w:rsidRPr="00DD13BA">
        <w:rPr>
          <w:rFonts w:ascii="Arial" w:hAnsi="Arial" w:cs="Arial"/>
          <w:lang w:val="cy-GB"/>
        </w:rPr>
        <w:lastRenderedPageBreak/>
        <w:t xml:space="preserve">weather language patterns as the focus activity meant that it would also help the children with their reading of the Welsh language. The use of writing out the language pattern for each day of the week in their weather chart meant that the children were becoming aware of the language pattern which in effect would support their Welsh language reading skills. </w:t>
      </w:r>
    </w:p>
    <w:p w14:paraId="39B5F04F" w14:textId="77777777" w:rsidR="00062299" w:rsidRPr="00DD13BA" w:rsidRDefault="00062299" w:rsidP="00DD13BA">
      <w:pPr>
        <w:spacing w:line="360" w:lineRule="auto"/>
        <w:rPr>
          <w:rFonts w:ascii="Arial" w:hAnsi="Arial" w:cs="Arial"/>
          <w:lang w:val="cy-GB"/>
        </w:rPr>
      </w:pPr>
    </w:p>
    <w:p w14:paraId="59C8AF92" w14:textId="13D0D41A" w:rsidR="00DD13BA" w:rsidRDefault="00DD13BA" w:rsidP="00DD13BA">
      <w:pPr>
        <w:spacing w:line="360" w:lineRule="auto"/>
        <w:rPr>
          <w:rFonts w:ascii="Arial" w:hAnsi="Arial" w:cs="Arial"/>
          <w:lang w:val="cy-GB"/>
        </w:rPr>
      </w:pPr>
      <w:r w:rsidRPr="00DD13BA">
        <w:rPr>
          <w:rFonts w:ascii="Arial" w:hAnsi="Arial" w:cs="Arial"/>
          <w:lang w:val="cy-GB"/>
        </w:rPr>
        <w:t xml:space="preserve">In regard to my personal practice, my classroom management was good and I was able to ensure that the children were engaged throughout the introduction. I ensured that I had the children practising their language patterns they had previously learned to ensure that the children were not forgetting previous language patterns. I ensured that during the lesson, all children were focused on the activities they were assigned to. I had to ensure that the children understood the activities and I had to ensure that I was able to offer support to the children when it was needed. </w:t>
      </w:r>
    </w:p>
    <w:p w14:paraId="4D65B546" w14:textId="77777777" w:rsidR="00062299" w:rsidRPr="00DD13BA" w:rsidRDefault="00062299" w:rsidP="00DD13BA">
      <w:pPr>
        <w:spacing w:line="360" w:lineRule="auto"/>
        <w:rPr>
          <w:rFonts w:ascii="Arial" w:hAnsi="Arial" w:cs="Arial"/>
          <w:lang w:val="cy-GB"/>
        </w:rPr>
      </w:pPr>
    </w:p>
    <w:p w14:paraId="030461E3" w14:textId="11204A39" w:rsidR="00DD13BA" w:rsidRDefault="00DD13BA" w:rsidP="00DD13BA">
      <w:pPr>
        <w:spacing w:line="360" w:lineRule="auto"/>
        <w:rPr>
          <w:rFonts w:ascii="Arial" w:hAnsi="Arial" w:cs="Arial"/>
          <w:lang w:val="cy-GB"/>
        </w:rPr>
      </w:pPr>
      <w:r w:rsidRPr="00DD13BA">
        <w:rPr>
          <w:rFonts w:ascii="Arial" w:hAnsi="Arial" w:cs="Arial"/>
          <w:lang w:val="cy-GB"/>
        </w:rPr>
        <w:t xml:space="preserve">In regard to what could have been better, during my introduction I could have used more incidental Welsh. Although I was teaching a Welsh lesson, I definitely had the opportunity to use more Welsh. I should have ensured that I was focusing more on the opportunities I had to use Welsh and taken more time to focus on this. Although I feel like I could have used more incidental Welsh for my own personal progression and development, I was happy witht the outcomes of the lesson. The activities were suited for the children and the age and ability of the Year 2 class which meant that the children were able to develop their Welsh language skills in accordance to the curriculum. I think my planning and preparation for this Welsh lesson was good and I ensured that I was focusing on my own personal development as well as ensuring that the children were involved in a Welsh language rich environment with plenty of suitable activities to develop their skills in the three areas of the Welsh language. </w:t>
      </w:r>
    </w:p>
    <w:p w14:paraId="1ECC3743" w14:textId="77777777" w:rsidR="00564830" w:rsidRPr="00DD13BA" w:rsidRDefault="00564830" w:rsidP="00DD13BA">
      <w:pPr>
        <w:spacing w:line="360" w:lineRule="auto"/>
        <w:rPr>
          <w:rFonts w:ascii="Arial" w:hAnsi="Arial" w:cs="Arial"/>
          <w:lang w:val="cy-GB"/>
        </w:rPr>
      </w:pPr>
    </w:p>
    <w:p w14:paraId="7CD3C0CB" w14:textId="77777777" w:rsidR="00B62CB7" w:rsidRDefault="00B62CB7" w:rsidP="00DD13BA">
      <w:pPr>
        <w:spacing w:line="360" w:lineRule="auto"/>
        <w:rPr>
          <w:rFonts w:ascii="Arial" w:hAnsi="Arial" w:cs="Arial"/>
          <w:u w:val="single"/>
          <w:lang w:val="cy-GB"/>
        </w:rPr>
      </w:pPr>
    </w:p>
    <w:p w14:paraId="0228A30C" w14:textId="77777777" w:rsidR="00B62CB7" w:rsidRDefault="00B62CB7" w:rsidP="00DD13BA">
      <w:pPr>
        <w:spacing w:line="360" w:lineRule="auto"/>
        <w:rPr>
          <w:rFonts w:ascii="Arial" w:hAnsi="Arial" w:cs="Arial"/>
          <w:u w:val="single"/>
          <w:lang w:val="cy-GB"/>
        </w:rPr>
      </w:pPr>
    </w:p>
    <w:p w14:paraId="648FECAA" w14:textId="77777777" w:rsidR="00B62CB7" w:rsidRDefault="00B62CB7" w:rsidP="00DD13BA">
      <w:pPr>
        <w:spacing w:line="360" w:lineRule="auto"/>
        <w:rPr>
          <w:rFonts w:ascii="Arial" w:hAnsi="Arial" w:cs="Arial"/>
          <w:u w:val="single"/>
          <w:lang w:val="cy-GB"/>
        </w:rPr>
      </w:pPr>
    </w:p>
    <w:p w14:paraId="77FC346F" w14:textId="77777777" w:rsidR="00B62CB7" w:rsidRDefault="00B62CB7" w:rsidP="00DD13BA">
      <w:pPr>
        <w:spacing w:line="360" w:lineRule="auto"/>
        <w:rPr>
          <w:rFonts w:ascii="Arial" w:hAnsi="Arial" w:cs="Arial"/>
          <w:u w:val="single"/>
          <w:lang w:val="cy-GB"/>
        </w:rPr>
      </w:pPr>
    </w:p>
    <w:p w14:paraId="0C48DE21" w14:textId="77777777" w:rsidR="00B62CB7" w:rsidRDefault="00B62CB7" w:rsidP="00DD13BA">
      <w:pPr>
        <w:spacing w:line="360" w:lineRule="auto"/>
        <w:rPr>
          <w:rFonts w:ascii="Arial" w:hAnsi="Arial" w:cs="Arial"/>
          <w:u w:val="single"/>
          <w:lang w:val="cy-GB"/>
        </w:rPr>
      </w:pPr>
    </w:p>
    <w:p w14:paraId="219ACBFC" w14:textId="77777777" w:rsidR="00B62CB7" w:rsidRDefault="00B62CB7" w:rsidP="00DD13BA">
      <w:pPr>
        <w:spacing w:line="360" w:lineRule="auto"/>
        <w:rPr>
          <w:rFonts w:ascii="Arial" w:hAnsi="Arial" w:cs="Arial"/>
          <w:u w:val="single"/>
          <w:lang w:val="cy-GB"/>
        </w:rPr>
      </w:pPr>
    </w:p>
    <w:p w14:paraId="19ABF366" w14:textId="77777777" w:rsidR="00B62CB7" w:rsidRDefault="00B62CB7" w:rsidP="00DD13BA">
      <w:pPr>
        <w:spacing w:line="360" w:lineRule="auto"/>
        <w:rPr>
          <w:rFonts w:ascii="Arial" w:hAnsi="Arial" w:cs="Arial"/>
          <w:u w:val="single"/>
          <w:lang w:val="cy-GB"/>
        </w:rPr>
      </w:pPr>
    </w:p>
    <w:p w14:paraId="5A2BFFE1" w14:textId="4A903772" w:rsidR="00DD13BA" w:rsidRPr="00DD13BA" w:rsidRDefault="00DD13BA" w:rsidP="00DD13BA">
      <w:pPr>
        <w:spacing w:line="360" w:lineRule="auto"/>
        <w:rPr>
          <w:rFonts w:ascii="Arial" w:hAnsi="Arial" w:cs="Arial"/>
          <w:u w:val="single"/>
          <w:lang w:val="cy-GB"/>
        </w:rPr>
      </w:pPr>
      <w:r w:rsidRPr="00DD13BA">
        <w:rPr>
          <w:rFonts w:ascii="Arial" w:hAnsi="Arial" w:cs="Arial"/>
          <w:u w:val="single"/>
          <w:lang w:val="cy-GB"/>
        </w:rPr>
        <w:lastRenderedPageBreak/>
        <w:t xml:space="preserve">References </w:t>
      </w:r>
    </w:p>
    <w:p w14:paraId="65044057" w14:textId="77777777" w:rsidR="00DD13BA" w:rsidRPr="00DD13BA" w:rsidRDefault="00DD13BA" w:rsidP="00DD13BA">
      <w:pPr>
        <w:spacing w:line="360" w:lineRule="auto"/>
        <w:rPr>
          <w:rFonts w:ascii="Arial" w:hAnsi="Arial" w:cs="Arial"/>
          <w:lang w:val="cy-GB"/>
        </w:rPr>
      </w:pPr>
      <w:r w:rsidRPr="00DD13BA">
        <w:rPr>
          <w:rFonts w:ascii="Arial" w:hAnsi="Arial" w:cs="Arial"/>
          <w:lang w:val="cy-GB"/>
        </w:rPr>
        <w:t xml:space="preserve">Estyn, Welsh Government. </w:t>
      </w:r>
      <w:r w:rsidRPr="00DD13BA">
        <w:rPr>
          <w:rFonts w:ascii="Arial" w:hAnsi="Arial" w:cs="Arial"/>
          <w:i/>
          <w:iCs/>
          <w:lang w:val="cy-GB"/>
        </w:rPr>
        <w:t xml:space="preserve">Welsh Langauge Development in the Foundation Phase (January 2013). </w:t>
      </w:r>
      <w:r w:rsidRPr="00DD13BA">
        <w:rPr>
          <w:rFonts w:ascii="Arial" w:hAnsi="Arial" w:cs="Arial"/>
          <w:lang w:val="cy-GB"/>
        </w:rPr>
        <w:t xml:space="preserve">Available at: </w:t>
      </w:r>
      <w:hyperlink r:id="rId14" w:history="1">
        <w:r w:rsidRPr="00DD13BA">
          <w:rPr>
            <w:rStyle w:val="Hyperlink"/>
            <w:rFonts w:ascii="Arial" w:hAnsi="Arial" w:cs="Arial"/>
            <w:lang w:val="cy-GB"/>
          </w:rPr>
          <w:t>https://www.estyn.gov.wales/sites/www.estyn.gov.wales/files/documents/Welsh%20Language%20Development%20in%20the%20Foundation%20Phase%20-%20January%202013.pdf</w:t>
        </w:r>
      </w:hyperlink>
      <w:r w:rsidRPr="00DD13BA">
        <w:rPr>
          <w:rFonts w:ascii="Arial" w:hAnsi="Arial" w:cs="Arial"/>
          <w:lang w:val="cy-GB"/>
        </w:rPr>
        <w:t xml:space="preserve"> (Accessed: 13 April 2020) </w:t>
      </w:r>
    </w:p>
    <w:p w14:paraId="7AFDDA83" w14:textId="77777777" w:rsidR="00825827" w:rsidRPr="00DD13BA" w:rsidRDefault="00825827" w:rsidP="00DD13BA">
      <w:pPr>
        <w:spacing w:line="360" w:lineRule="auto"/>
        <w:rPr>
          <w:rFonts w:ascii="Arial" w:hAnsi="Arial" w:cs="Arial"/>
          <w:sz w:val="22"/>
          <w:szCs w:val="22"/>
          <w:lang w:val="cy-GB"/>
        </w:rPr>
      </w:pPr>
    </w:p>
    <w:p w14:paraId="77B4D4EA" w14:textId="77777777" w:rsidR="00825827" w:rsidRPr="00E93CBB" w:rsidRDefault="00825827" w:rsidP="00825827">
      <w:pPr>
        <w:rPr>
          <w:sz w:val="22"/>
          <w:szCs w:val="22"/>
          <w:lang w:val="cy-GB"/>
        </w:rPr>
      </w:pPr>
    </w:p>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p w14:paraId="12D98BD2" w14:textId="77777777" w:rsidR="00EF0BE1" w:rsidRPr="00EF0BE1" w:rsidRDefault="00EF0BE1" w:rsidP="00EF0BE1"/>
    <w:sectPr w:rsidR="00EF0BE1" w:rsidRP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FF43CC" w14:textId="77777777" w:rsidR="002E5EF7" w:rsidRDefault="002E5EF7" w:rsidP="00B24C18">
      <w:r>
        <w:separator/>
      </w:r>
    </w:p>
  </w:endnote>
  <w:endnote w:type="continuationSeparator" w:id="0">
    <w:p w14:paraId="421B96BE" w14:textId="77777777" w:rsidR="002E5EF7" w:rsidRDefault="002E5EF7"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C8FA016"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C6D5BD" w14:textId="77777777" w:rsidR="002E5EF7" w:rsidRDefault="002E5EF7" w:rsidP="00B24C18">
      <w:r>
        <w:separator/>
      </w:r>
    </w:p>
  </w:footnote>
  <w:footnote w:type="continuationSeparator" w:id="0">
    <w:p w14:paraId="5B3CD3BE" w14:textId="77777777" w:rsidR="002E5EF7" w:rsidRDefault="002E5EF7"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B6211"/>
    <w:multiLevelType w:val="hybridMultilevel"/>
    <w:tmpl w:val="F7A6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1157B"/>
    <w:multiLevelType w:val="hybridMultilevel"/>
    <w:tmpl w:val="1D580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55E47"/>
    <w:multiLevelType w:val="hybridMultilevel"/>
    <w:tmpl w:val="48902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D7F72"/>
    <w:multiLevelType w:val="hybridMultilevel"/>
    <w:tmpl w:val="0E74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47BD2"/>
    <w:multiLevelType w:val="hybridMultilevel"/>
    <w:tmpl w:val="063EF8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D1435"/>
    <w:multiLevelType w:val="hybridMultilevel"/>
    <w:tmpl w:val="1668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8197B"/>
    <w:multiLevelType w:val="hybridMultilevel"/>
    <w:tmpl w:val="982A24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7417C"/>
    <w:multiLevelType w:val="hybridMultilevel"/>
    <w:tmpl w:val="DD721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FB5A2C"/>
    <w:multiLevelType w:val="hybridMultilevel"/>
    <w:tmpl w:val="3918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A068AF"/>
    <w:multiLevelType w:val="hybridMultilevel"/>
    <w:tmpl w:val="A16C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1"/>
  </w:num>
  <w:num w:numId="5">
    <w:abstractNumId w:val="9"/>
  </w:num>
  <w:num w:numId="6">
    <w:abstractNumId w:val="5"/>
  </w:num>
  <w:num w:numId="7">
    <w:abstractNumId w:val="3"/>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0FA6"/>
    <w:rsid w:val="00002327"/>
    <w:rsid w:val="00014466"/>
    <w:rsid w:val="00015E5D"/>
    <w:rsid w:val="00016CA8"/>
    <w:rsid w:val="00023B7E"/>
    <w:rsid w:val="0003128E"/>
    <w:rsid w:val="000432F2"/>
    <w:rsid w:val="00044295"/>
    <w:rsid w:val="00045D70"/>
    <w:rsid w:val="00060C99"/>
    <w:rsid w:val="00062299"/>
    <w:rsid w:val="00063D4A"/>
    <w:rsid w:val="000852C3"/>
    <w:rsid w:val="00087DBF"/>
    <w:rsid w:val="000973E5"/>
    <w:rsid w:val="000A2897"/>
    <w:rsid w:val="000B6B62"/>
    <w:rsid w:val="000C5396"/>
    <w:rsid w:val="000E5C05"/>
    <w:rsid w:val="00103E5A"/>
    <w:rsid w:val="00107A37"/>
    <w:rsid w:val="001126BC"/>
    <w:rsid w:val="001238F5"/>
    <w:rsid w:val="0013399E"/>
    <w:rsid w:val="001609C0"/>
    <w:rsid w:val="001620F2"/>
    <w:rsid w:val="00167F75"/>
    <w:rsid w:val="001850C7"/>
    <w:rsid w:val="001B181A"/>
    <w:rsid w:val="001B5087"/>
    <w:rsid w:val="001C7D67"/>
    <w:rsid w:val="001F76F7"/>
    <w:rsid w:val="00200EA1"/>
    <w:rsid w:val="00213855"/>
    <w:rsid w:val="0024071F"/>
    <w:rsid w:val="00243100"/>
    <w:rsid w:val="002959A2"/>
    <w:rsid w:val="002A2944"/>
    <w:rsid w:val="002B2D5B"/>
    <w:rsid w:val="002B3826"/>
    <w:rsid w:val="002E5EF7"/>
    <w:rsid w:val="002F72F8"/>
    <w:rsid w:val="002F7DF2"/>
    <w:rsid w:val="0031228F"/>
    <w:rsid w:val="00337DF7"/>
    <w:rsid w:val="003502C7"/>
    <w:rsid w:val="003627C4"/>
    <w:rsid w:val="003659AD"/>
    <w:rsid w:val="003728AA"/>
    <w:rsid w:val="003770F9"/>
    <w:rsid w:val="00394E08"/>
    <w:rsid w:val="003B005D"/>
    <w:rsid w:val="003B4A62"/>
    <w:rsid w:val="003B64E1"/>
    <w:rsid w:val="003D6A00"/>
    <w:rsid w:val="003D773E"/>
    <w:rsid w:val="0040291F"/>
    <w:rsid w:val="00405745"/>
    <w:rsid w:val="00413750"/>
    <w:rsid w:val="00432493"/>
    <w:rsid w:val="0044733D"/>
    <w:rsid w:val="0045251E"/>
    <w:rsid w:val="00454C73"/>
    <w:rsid w:val="0046179F"/>
    <w:rsid w:val="00462567"/>
    <w:rsid w:val="00467647"/>
    <w:rsid w:val="004847B6"/>
    <w:rsid w:val="004956B6"/>
    <w:rsid w:val="004A33B1"/>
    <w:rsid w:val="004B73CD"/>
    <w:rsid w:val="004C457C"/>
    <w:rsid w:val="004D3ED5"/>
    <w:rsid w:val="004E1B77"/>
    <w:rsid w:val="004F0BFA"/>
    <w:rsid w:val="004F0F96"/>
    <w:rsid w:val="0051112F"/>
    <w:rsid w:val="00525B19"/>
    <w:rsid w:val="005404E0"/>
    <w:rsid w:val="00564830"/>
    <w:rsid w:val="00582828"/>
    <w:rsid w:val="0058742F"/>
    <w:rsid w:val="005A0B3C"/>
    <w:rsid w:val="005B0241"/>
    <w:rsid w:val="005B7769"/>
    <w:rsid w:val="005C5396"/>
    <w:rsid w:val="005E641B"/>
    <w:rsid w:val="005F0CC5"/>
    <w:rsid w:val="005F4F2F"/>
    <w:rsid w:val="00610C4A"/>
    <w:rsid w:val="006329E2"/>
    <w:rsid w:val="00645E24"/>
    <w:rsid w:val="0065222B"/>
    <w:rsid w:val="006569D1"/>
    <w:rsid w:val="00661499"/>
    <w:rsid w:val="006953EE"/>
    <w:rsid w:val="006A7398"/>
    <w:rsid w:val="006B3AD8"/>
    <w:rsid w:val="006D3275"/>
    <w:rsid w:val="006E32EF"/>
    <w:rsid w:val="00713823"/>
    <w:rsid w:val="00750138"/>
    <w:rsid w:val="00773805"/>
    <w:rsid w:val="0078622D"/>
    <w:rsid w:val="00792D28"/>
    <w:rsid w:val="007B19E3"/>
    <w:rsid w:val="007B1BCC"/>
    <w:rsid w:val="007B65F8"/>
    <w:rsid w:val="007B74B3"/>
    <w:rsid w:val="007E35E1"/>
    <w:rsid w:val="0080579C"/>
    <w:rsid w:val="00816DB9"/>
    <w:rsid w:val="00825827"/>
    <w:rsid w:val="00825DEF"/>
    <w:rsid w:val="00841A05"/>
    <w:rsid w:val="00867749"/>
    <w:rsid w:val="008719A9"/>
    <w:rsid w:val="008723DA"/>
    <w:rsid w:val="00876C80"/>
    <w:rsid w:val="00877BE9"/>
    <w:rsid w:val="00883F1A"/>
    <w:rsid w:val="0088697F"/>
    <w:rsid w:val="00896514"/>
    <w:rsid w:val="00897787"/>
    <w:rsid w:val="008A3BD6"/>
    <w:rsid w:val="008B2B15"/>
    <w:rsid w:val="008D7560"/>
    <w:rsid w:val="00901E5F"/>
    <w:rsid w:val="00927102"/>
    <w:rsid w:val="00940EB2"/>
    <w:rsid w:val="009723DF"/>
    <w:rsid w:val="0097377E"/>
    <w:rsid w:val="00995EFE"/>
    <w:rsid w:val="009A03EA"/>
    <w:rsid w:val="009A7B83"/>
    <w:rsid w:val="009C26DA"/>
    <w:rsid w:val="009D68DF"/>
    <w:rsid w:val="00A022E5"/>
    <w:rsid w:val="00A11599"/>
    <w:rsid w:val="00A25768"/>
    <w:rsid w:val="00A33082"/>
    <w:rsid w:val="00A46632"/>
    <w:rsid w:val="00A4724B"/>
    <w:rsid w:val="00A53AE4"/>
    <w:rsid w:val="00A61204"/>
    <w:rsid w:val="00A73299"/>
    <w:rsid w:val="00A8653B"/>
    <w:rsid w:val="00A94672"/>
    <w:rsid w:val="00AA5380"/>
    <w:rsid w:val="00AA5795"/>
    <w:rsid w:val="00AE1663"/>
    <w:rsid w:val="00AE24AA"/>
    <w:rsid w:val="00AF532A"/>
    <w:rsid w:val="00B02BEF"/>
    <w:rsid w:val="00B03E16"/>
    <w:rsid w:val="00B0430A"/>
    <w:rsid w:val="00B24C18"/>
    <w:rsid w:val="00B30CD6"/>
    <w:rsid w:val="00B62CB7"/>
    <w:rsid w:val="00B824B9"/>
    <w:rsid w:val="00B85948"/>
    <w:rsid w:val="00B93ABE"/>
    <w:rsid w:val="00B97CE4"/>
    <w:rsid w:val="00BB0A58"/>
    <w:rsid w:val="00BC35BE"/>
    <w:rsid w:val="00BF5170"/>
    <w:rsid w:val="00C26138"/>
    <w:rsid w:val="00C31D27"/>
    <w:rsid w:val="00C50255"/>
    <w:rsid w:val="00C71E91"/>
    <w:rsid w:val="00CA553E"/>
    <w:rsid w:val="00CC3613"/>
    <w:rsid w:val="00CC7F79"/>
    <w:rsid w:val="00CE7938"/>
    <w:rsid w:val="00CF319A"/>
    <w:rsid w:val="00D060A6"/>
    <w:rsid w:val="00D14C1B"/>
    <w:rsid w:val="00D3143E"/>
    <w:rsid w:val="00D46A8E"/>
    <w:rsid w:val="00D91956"/>
    <w:rsid w:val="00DB1D3B"/>
    <w:rsid w:val="00DC1B19"/>
    <w:rsid w:val="00DD13BA"/>
    <w:rsid w:val="00DD4517"/>
    <w:rsid w:val="00DF5061"/>
    <w:rsid w:val="00E02222"/>
    <w:rsid w:val="00E03E82"/>
    <w:rsid w:val="00E059F3"/>
    <w:rsid w:val="00E2692B"/>
    <w:rsid w:val="00E72B7C"/>
    <w:rsid w:val="00E75960"/>
    <w:rsid w:val="00E93CBB"/>
    <w:rsid w:val="00EB2F1B"/>
    <w:rsid w:val="00EB6268"/>
    <w:rsid w:val="00EC0943"/>
    <w:rsid w:val="00EC0A98"/>
    <w:rsid w:val="00EC5805"/>
    <w:rsid w:val="00EE0418"/>
    <w:rsid w:val="00EE0AC1"/>
    <w:rsid w:val="00EF0BE1"/>
    <w:rsid w:val="00F10B7B"/>
    <w:rsid w:val="00F27B2A"/>
    <w:rsid w:val="00F319A1"/>
    <w:rsid w:val="00F33089"/>
    <w:rsid w:val="00F365E1"/>
    <w:rsid w:val="00F60BB9"/>
    <w:rsid w:val="00F636FF"/>
    <w:rsid w:val="00F707F4"/>
    <w:rsid w:val="00F75AFF"/>
    <w:rsid w:val="00F8496A"/>
    <w:rsid w:val="00FB29E2"/>
    <w:rsid w:val="00FB79B2"/>
    <w:rsid w:val="00FC0E81"/>
    <w:rsid w:val="00FE4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A25768"/>
    <w:pPr>
      <w:ind w:left="720"/>
      <w:contextualSpacing/>
    </w:pPr>
  </w:style>
  <w:style w:type="character" w:styleId="Hyperlink">
    <w:name w:val="Hyperlink"/>
    <w:basedOn w:val="DefaultParagraphFont"/>
    <w:uiPriority w:val="99"/>
    <w:unhideWhenUsed/>
    <w:rsid w:val="002A2944"/>
    <w:rPr>
      <w:color w:val="0563C1" w:themeColor="hyperlink"/>
      <w:u w:val="single"/>
    </w:rPr>
  </w:style>
  <w:style w:type="character" w:styleId="UnresolvedMention">
    <w:name w:val="Unresolved Mention"/>
    <w:basedOn w:val="DefaultParagraphFont"/>
    <w:uiPriority w:val="99"/>
    <w:semiHidden/>
    <w:unhideWhenUsed/>
    <w:rsid w:val="002A29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owtsd-my.sharepoint.com/:v:/g/personal/1800913_student_uwtsd_ac_uk/ER1wj9XdToVDheOYoZUky1oBXwX9roXxOBlmyQgyqgG-4w?e=smMTL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sites/www.estyn.gov.wales/files/documents/Welsh%20Language%20Development%20in%20the%20Foundation%20Phase%20-%20January%20201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4" ma:contentTypeDescription="Create a new document." ma:contentTypeScope="" ma:versionID="240b528b63b9aa51a58652449565a743">
  <xsd:schema xmlns:xsd="http://www.w3.org/2001/XMLSchema" xmlns:xs="http://www.w3.org/2001/XMLSchema" xmlns:p="http://schemas.microsoft.com/office/2006/metadata/properties" xmlns:ns3="ada16477-4a9e-4f32-8a2f-23c8ffb0c900" targetNamespace="http://schemas.microsoft.com/office/2006/metadata/properties" ma:root="true" ma:fieldsID="3f2d3c052068a9d32f83dfafb71f35d7"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20EA78-EE17-42AA-980B-3D083F384F26}">
  <ds:schemaRefs>
    <ds:schemaRef ds:uri="http://schemas.microsoft.com/sharepoint/v3/contenttype/forms"/>
  </ds:schemaRefs>
</ds:datastoreItem>
</file>

<file path=customXml/itemProps2.xml><?xml version="1.0" encoding="utf-8"?>
<ds:datastoreItem xmlns:ds="http://schemas.openxmlformats.org/officeDocument/2006/customXml" ds:itemID="{E2098F9F-EA42-41B0-A4D6-9B3A7BC88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E793AD-152A-495B-B113-36F5912C0A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1</TotalTime>
  <Pages>10</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Kelsey Tucker (1800913)</cp:lastModifiedBy>
  <cp:revision>2</cp:revision>
  <dcterms:created xsi:type="dcterms:W3CDTF">2020-04-27T11:17:00Z</dcterms:created>
  <dcterms:modified xsi:type="dcterms:W3CDTF">2020-04-27T11:17:00Z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