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9EED5" w14:textId="789788BC" w:rsidR="000B1997" w:rsidRPr="008062DA" w:rsidRDefault="000B1997" w:rsidP="000B1997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EAEE6</w:t>
      </w:r>
      <w:r w:rsidR="008062DA" w:rsidRPr="008062DA">
        <w:rPr>
          <w:rFonts w:asciiTheme="majorHAnsi" w:hAnsiTheme="majorHAnsi" w:cstheme="majorHAnsi"/>
          <w:bCs/>
          <w:sz w:val="24"/>
          <w:szCs w:val="24"/>
        </w:rPr>
        <w:t>012/C</w:t>
      </w:r>
    </w:p>
    <w:p w14:paraId="796C1FDE" w14:textId="77777777" w:rsidR="000B1997" w:rsidRPr="008062DA" w:rsidRDefault="000B1997" w:rsidP="000B1997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Leadership skills in entrepreneurship</w:t>
      </w:r>
    </w:p>
    <w:p w14:paraId="1FEA69D4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Assessment Guidance</w:t>
      </w:r>
    </w:p>
    <w:p w14:paraId="7EEAA98D" w14:textId="77777777" w:rsidR="00B43C95" w:rsidRPr="008062DA" w:rsidRDefault="00B43C95" w:rsidP="000B1997">
      <w:pPr>
        <w:rPr>
          <w:rFonts w:asciiTheme="majorHAnsi" w:hAnsiTheme="majorHAnsi" w:cstheme="majorHAnsi"/>
          <w:b/>
          <w:sz w:val="24"/>
          <w:szCs w:val="24"/>
        </w:rPr>
      </w:pPr>
    </w:p>
    <w:p w14:paraId="0B7787A1" w14:textId="1483D641" w:rsidR="00B43C95" w:rsidRPr="00815F2D" w:rsidRDefault="00815F2D" w:rsidP="000B1997">
      <w:pPr>
        <w:rPr>
          <w:rFonts w:asciiTheme="majorHAnsi" w:hAnsiTheme="majorHAnsi" w:cstheme="majorHAnsi"/>
          <w:b/>
          <w:sz w:val="32"/>
          <w:szCs w:val="32"/>
          <w:u w:val="single"/>
        </w:rPr>
      </w:pPr>
      <w:r w:rsidRPr="00815F2D">
        <w:rPr>
          <w:rFonts w:asciiTheme="majorHAnsi" w:hAnsiTheme="majorHAnsi" w:cstheme="majorHAnsi"/>
          <w:b/>
          <w:sz w:val="32"/>
          <w:szCs w:val="32"/>
          <w:u w:val="single"/>
        </w:rPr>
        <w:t xml:space="preserve">Part 1 Your </w:t>
      </w:r>
      <w:r w:rsidR="00B43C95" w:rsidRPr="00815F2D">
        <w:rPr>
          <w:rFonts w:asciiTheme="majorHAnsi" w:hAnsiTheme="majorHAnsi" w:cstheme="majorHAnsi"/>
          <w:b/>
          <w:sz w:val="32"/>
          <w:szCs w:val="32"/>
          <w:u w:val="single"/>
        </w:rPr>
        <w:t>Business Pitch – 10 minutes</w:t>
      </w:r>
    </w:p>
    <w:p w14:paraId="039AD347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</w:p>
    <w:p w14:paraId="65A80F93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Consider the following as ‘a guidance’</w:t>
      </w:r>
    </w:p>
    <w:p w14:paraId="7B6A70DC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</w:p>
    <w:p w14:paraId="3D78AECB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You will present this is first person – this is your idea.</w:t>
      </w:r>
    </w:p>
    <w:p w14:paraId="59D679C9" w14:textId="77777777" w:rsidR="00B43C95" w:rsidRPr="008062DA" w:rsidRDefault="00B43C95" w:rsidP="00B43C95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Introduce yourself and your idea</w:t>
      </w:r>
    </w:p>
    <w:p w14:paraId="140AFE45" w14:textId="77777777" w:rsidR="00B43C95" w:rsidRPr="008062DA" w:rsidRDefault="00B43C95" w:rsidP="00B43C95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Explain your idea and where/how this came about</w:t>
      </w:r>
    </w:p>
    <w:p w14:paraId="04C96646" w14:textId="77777777" w:rsidR="00B43C95" w:rsidRPr="008062DA" w:rsidRDefault="00B43C95" w:rsidP="00B43C95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Provide reasons as to why you believe this would be successful </w:t>
      </w:r>
    </w:p>
    <w:p w14:paraId="3D6550AA" w14:textId="77777777" w:rsidR="00B43C95" w:rsidRPr="008062DA" w:rsidRDefault="00B43C95" w:rsidP="00B43C95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Explain who you are in terms of your background, your knowledge and your expertise for this – why are you the best person for this?</w:t>
      </w:r>
    </w:p>
    <w:p w14:paraId="72D45D4D" w14:textId="1FCF4916" w:rsidR="00B43C95" w:rsidRPr="008062DA" w:rsidRDefault="00B43C95" w:rsidP="00B43C95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Cs/>
          <w:sz w:val="24"/>
          <w:szCs w:val="24"/>
        </w:rPr>
      </w:pPr>
      <w:r w:rsidRPr="0064711E">
        <w:rPr>
          <w:rFonts w:asciiTheme="majorHAnsi" w:hAnsiTheme="majorHAnsi" w:cstheme="majorHAnsi"/>
          <w:b/>
          <w:sz w:val="24"/>
          <w:szCs w:val="24"/>
        </w:rPr>
        <w:t>Marketing</w:t>
      </w:r>
      <w:r w:rsidRPr="008062DA">
        <w:rPr>
          <w:rFonts w:asciiTheme="majorHAnsi" w:hAnsiTheme="majorHAnsi" w:cstheme="majorHAnsi"/>
          <w:bCs/>
          <w:sz w:val="24"/>
          <w:szCs w:val="24"/>
        </w:rPr>
        <w:t xml:space="preserve"> – refer to the research you have already carried out in terms of your market research: is this idea unique, it is used/practiced elsewhere/what is the demand for this?</w:t>
      </w:r>
    </w:p>
    <w:p w14:paraId="10B7AA2F" w14:textId="77777777" w:rsidR="00D363FF" w:rsidRDefault="00B43C95" w:rsidP="008062DA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Cs/>
          <w:sz w:val="24"/>
          <w:szCs w:val="24"/>
        </w:rPr>
      </w:pPr>
      <w:r w:rsidRPr="0064711E">
        <w:rPr>
          <w:rFonts w:asciiTheme="majorHAnsi" w:hAnsiTheme="majorHAnsi" w:cstheme="majorHAnsi"/>
          <w:b/>
          <w:sz w:val="24"/>
          <w:szCs w:val="24"/>
        </w:rPr>
        <w:t>Financial feasibility</w:t>
      </w:r>
      <w:r w:rsidRPr="008062DA">
        <w:rPr>
          <w:rFonts w:asciiTheme="majorHAnsi" w:hAnsiTheme="majorHAnsi" w:cstheme="majorHAnsi"/>
          <w:bCs/>
          <w:sz w:val="24"/>
          <w:szCs w:val="24"/>
        </w:rPr>
        <w:t>: refer to your initial research on the costs involved in making this idea a reality – what would it involve? Training of staff? Making a product? Would it be low cost or involve substantial expenditure?</w:t>
      </w:r>
      <w:r w:rsidR="00D363FF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14:paraId="31EB0A7E" w14:textId="77777777" w:rsidR="00D363FF" w:rsidRDefault="00D363FF" w:rsidP="0064711E">
      <w:pPr>
        <w:pStyle w:val="ListParagraph"/>
        <w:numPr>
          <w:ilvl w:val="1"/>
          <w:numId w:val="4"/>
        </w:numPr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T</w:t>
      </w:r>
      <w:r w:rsidR="008062DA" w:rsidRPr="008062DA">
        <w:rPr>
          <w:rFonts w:asciiTheme="majorHAnsi" w:hAnsiTheme="majorHAnsi" w:cstheme="majorHAnsi"/>
          <w:bCs/>
          <w:sz w:val="24"/>
          <w:szCs w:val="24"/>
        </w:rPr>
        <w:t>hink about</w:t>
      </w:r>
      <w:r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8062DA" w:rsidRPr="008062DA">
        <w:rPr>
          <w:rFonts w:asciiTheme="majorHAnsi" w:hAnsiTheme="majorHAnsi" w:cstheme="majorHAnsi"/>
          <w:bCs/>
          <w:sz w:val="24"/>
          <w:szCs w:val="24"/>
        </w:rPr>
        <w:t>where you could access the mone</w:t>
      </w:r>
      <w:r>
        <w:rPr>
          <w:rFonts w:asciiTheme="majorHAnsi" w:hAnsiTheme="majorHAnsi" w:cstheme="majorHAnsi"/>
          <w:bCs/>
          <w:sz w:val="24"/>
          <w:szCs w:val="24"/>
        </w:rPr>
        <w:t xml:space="preserve">y – a grant? Bank loan? </w:t>
      </w:r>
    </w:p>
    <w:p w14:paraId="7D2078ED" w14:textId="20FE5573" w:rsidR="008062DA" w:rsidRDefault="00D363FF" w:rsidP="0064711E">
      <w:pPr>
        <w:pStyle w:val="ListParagraph"/>
        <w:numPr>
          <w:ilvl w:val="1"/>
          <w:numId w:val="4"/>
        </w:numPr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Also provide an overview of a cashflow here. It does not have to be in-depth but there is an exercise in one of the lessons that may be useful for this section.</w:t>
      </w:r>
    </w:p>
    <w:p w14:paraId="7DD0E00F" w14:textId="1F4F2A6D" w:rsidR="00D363FF" w:rsidRPr="008062DA" w:rsidRDefault="00D363FF" w:rsidP="0064711E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YES – you will need to reference here but you can go into more detail with referencing in your Part 1 of the business plan project guidance.</w:t>
      </w:r>
    </w:p>
    <w:p w14:paraId="74D2DDEB" w14:textId="77777777" w:rsidR="008062DA" w:rsidRPr="008062DA" w:rsidRDefault="008062DA" w:rsidP="008062DA">
      <w:pPr>
        <w:rPr>
          <w:rFonts w:asciiTheme="majorHAnsi" w:hAnsiTheme="majorHAnsi" w:cstheme="majorHAnsi"/>
          <w:bCs/>
          <w:sz w:val="24"/>
          <w:szCs w:val="24"/>
        </w:rPr>
      </w:pPr>
    </w:p>
    <w:p w14:paraId="6C16A0D5" w14:textId="77777777" w:rsidR="008062DA" w:rsidRPr="008062DA" w:rsidRDefault="008062DA" w:rsidP="008062DA">
      <w:pPr>
        <w:rPr>
          <w:rFonts w:asciiTheme="majorHAnsi" w:hAnsiTheme="majorHAnsi" w:cstheme="majorHAnsi"/>
          <w:bCs/>
          <w:sz w:val="24"/>
          <w:szCs w:val="24"/>
        </w:rPr>
      </w:pPr>
    </w:p>
    <w:p w14:paraId="3039244C" w14:textId="225A79F7" w:rsidR="00B43C95" w:rsidRPr="008062DA" w:rsidRDefault="00B43C95" w:rsidP="000B1997">
      <w:pPr>
        <w:rPr>
          <w:rFonts w:asciiTheme="majorHAnsi" w:hAnsiTheme="majorHAnsi" w:cstheme="majorHAnsi"/>
          <w:bCs/>
          <w:color w:val="7030A0"/>
          <w:sz w:val="24"/>
          <w:szCs w:val="24"/>
          <w:u w:val="single"/>
        </w:rPr>
      </w:pPr>
      <w:r w:rsidRPr="008062DA">
        <w:rPr>
          <w:rFonts w:asciiTheme="majorHAnsi" w:hAnsiTheme="majorHAnsi" w:cstheme="majorHAnsi"/>
          <w:bCs/>
          <w:color w:val="7030A0"/>
          <w:sz w:val="24"/>
          <w:szCs w:val="24"/>
        </w:rPr>
        <w:t xml:space="preserve">Remember that you can use resources, images, additional information to support your idea </w:t>
      </w:r>
      <w:r w:rsidRPr="00C55EB9">
        <w:rPr>
          <w:rFonts w:asciiTheme="majorHAnsi" w:hAnsiTheme="majorHAnsi" w:cstheme="majorHAnsi"/>
          <w:bCs/>
          <w:color w:val="7030A0"/>
          <w:sz w:val="24"/>
          <w:szCs w:val="24"/>
        </w:rPr>
        <w:t xml:space="preserve">but you do not need a </w:t>
      </w:r>
      <w:r w:rsidR="0064711E" w:rsidRPr="00C55EB9">
        <w:rPr>
          <w:rFonts w:asciiTheme="majorHAnsi" w:hAnsiTheme="majorHAnsi" w:cstheme="majorHAnsi"/>
          <w:bCs/>
          <w:color w:val="7030A0"/>
          <w:sz w:val="24"/>
          <w:szCs w:val="24"/>
        </w:rPr>
        <w:t>P</w:t>
      </w:r>
      <w:r w:rsidRPr="00C55EB9">
        <w:rPr>
          <w:rFonts w:asciiTheme="majorHAnsi" w:hAnsiTheme="majorHAnsi" w:cstheme="majorHAnsi"/>
          <w:bCs/>
          <w:color w:val="7030A0"/>
          <w:sz w:val="24"/>
          <w:szCs w:val="24"/>
        </w:rPr>
        <w:t>ower</w:t>
      </w:r>
      <w:r w:rsidR="0064711E" w:rsidRPr="00C55EB9">
        <w:rPr>
          <w:rFonts w:asciiTheme="majorHAnsi" w:hAnsiTheme="majorHAnsi" w:cstheme="majorHAnsi"/>
          <w:bCs/>
          <w:color w:val="7030A0"/>
          <w:sz w:val="24"/>
          <w:szCs w:val="24"/>
        </w:rPr>
        <w:t>P</w:t>
      </w:r>
      <w:r w:rsidRPr="00C55EB9">
        <w:rPr>
          <w:rFonts w:asciiTheme="majorHAnsi" w:hAnsiTheme="majorHAnsi" w:cstheme="majorHAnsi"/>
          <w:bCs/>
          <w:color w:val="7030A0"/>
          <w:sz w:val="24"/>
          <w:szCs w:val="24"/>
        </w:rPr>
        <w:t>oint.</w:t>
      </w:r>
      <w:r w:rsidRPr="008062DA">
        <w:rPr>
          <w:rFonts w:asciiTheme="majorHAnsi" w:hAnsiTheme="majorHAnsi" w:cstheme="majorHAnsi"/>
          <w:bCs/>
          <w:color w:val="7030A0"/>
          <w:sz w:val="24"/>
          <w:szCs w:val="24"/>
          <w:u w:val="single"/>
        </w:rPr>
        <w:t xml:space="preserve"> </w:t>
      </w:r>
    </w:p>
    <w:p w14:paraId="1B325665" w14:textId="77777777" w:rsidR="00B43C95" w:rsidRPr="008062DA" w:rsidRDefault="00B43C95" w:rsidP="000B1997">
      <w:pPr>
        <w:rPr>
          <w:rFonts w:asciiTheme="majorHAnsi" w:hAnsiTheme="majorHAnsi" w:cstheme="majorHAnsi"/>
          <w:bCs/>
          <w:color w:val="7030A0"/>
          <w:sz w:val="24"/>
          <w:szCs w:val="24"/>
        </w:rPr>
      </w:pPr>
    </w:p>
    <w:p w14:paraId="752931E9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</w:p>
    <w:p w14:paraId="486CB3F3" w14:textId="0F33757B" w:rsidR="00B43C95" w:rsidRPr="00815F2D" w:rsidRDefault="00815F2D" w:rsidP="000B1997">
      <w:pPr>
        <w:rPr>
          <w:rFonts w:asciiTheme="majorHAnsi" w:hAnsiTheme="majorHAnsi" w:cstheme="majorHAnsi"/>
          <w:b/>
          <w:sz w:val="32"/>
          <w:szCs w:val="32"/>
          <w:u w:val="single"/>
        </w:rPr>
      </w:pPr>
      <w:r w:rsidRPr="00815F2D">
        <w:rPr>
          <w:rFonts w:asciiTheme="majorHAnsi" w:hAnsiTheme="majorHAnsi" w:cstheme="majorHAnsi"/>
          <w:b/>
          <w:sz w:val="32"/>
          <w:szCs w:val="32"/>
          <w:u w:val="single"/>
        </w:rPr>
        <w:t xml:space="preserve">Part 2 </w:t>
      </w:r>
      <w:r w:rsidR="00B43C95" w:rsidRPr="00815F2D">
        <w:rPr>
          <w:rFonts w:asciiTheme="majorHAnsi" w:hAnsiTheme="majorHAnsi" w:cstheme="majorHAnsi"/>
          <w:b/>
          <w:sz w:val="32"/>
          <w:szCs w:val="32"/>
          <w:u w:val="single"/>
        </w:rPr>
        <w:t xml:space="preserve"> Business Plan Project Guidance</w:t>
      </w:r>
      <w:r w:rsidR="00BB44A2" w:rsidRPr="00815F2D">
        <w:rPr>
          <w:rFonts w:asciiTheme="majorHAnsi" w:hAnsiTheme="majorHAnsi" w:cstheme="majorHAnsi"/>
          <w:b/>
          <w:sz w:val="32"/>
          <w:szCs w:val="32"/>
          <w:u w:val="single"/>
        </w:rPr>
        <w:t xml:space="preserve"> </w:t>
      </w:r>
    </w:p>
    <w:p w14:paraId="6E65332C" w14:textId="77777777" w:rsidR="00BB44A2" w:rsidRDefault="00BB44A2" w:rsidP="000B1997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5FCBE0" w14:textId="2DB82FD0" w:rsidR="00BB44A2" w:rsidRPr="00BB44A2" w:rsidRDefault="00BB44A2" w:rsidP="000B1997">
      <w:pPr>
        <w:rPr>
          <w:rFonts w:asciiTheme="majorHAnsi" w:hAnsiTheme="majorHAnsi" w:cstheme="majorHAnsi"/>
          <w:b/>
          <w:sz w:val="24"/>
          <w:szCs w:val="24"/>
        </w:rPr>
      </w:pPr>
      <w:r w:rsidRPr="00BB44A2">
        <w:rPr>
          <w:rFonts w:asciiTheme="majorHAnsi" w:hAnsiTheme="majorHAnsi" w:cstheme="majorHAnsi"/>
          <w:b/>
          <w:sz w:val="24"/>
          <w:szCs w:val="24"/>
        </w:rPr>
        <w:t xml:space="preserve">You can structure your business plan as you wish but these are guidelines. Business plans are usually simple at the start and then go into more detail. </w:t>
      </w:r>
    </w:p>
    <w:p w14:paraId="11B636AF" w14:textId="77777777" w:rsidR="0064711E" w:rsidRDefault="0064711E" w:rsidP="000B1997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873CC15" w14:textId="77777777" w:rsidR="0064711E" w:rsidRPr="008062DA" w:rsidRDefault="0064711E" w:rsidP="0064711E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A front cover with the name of your ‘business’ or name for your ‘idea’, ‘concept’,  ‘product’ (you could include a new logo or an image – this is optional)</w:t>
      </w:r>
    </w:p>
    <w:p w14:paraId="1D6927E9" w14:textId="77777777" w:rsidR="0064711E" w:rsidRPr="008062DA" w:rsidRDefault="0064711E" w:rsidP="0064711E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Contents page (optional) </w:t>
      </w:r>
    </w:p>
    <w:p w14:paraId="0D40584F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788878CE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This forms 2 parts (total 3000 words)</w:t>
      </w:r>
    </w:p>
    <w:p w14:paraId="268F7A30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</w:p>
    <w:p w14:paraId="694F46F2" w14:textId="667DC811" w:rsidR="00B43C95" w:rsidRPr="0064711E" w:rsidRDefault="00B43C95" w:rsidP="000B1997">
      <w:pPr>
        <w:rPr>
          <w:rFonts w:asciiTheme="majorHAnsi" w:hAnsiTheme="majorHAnsi" w:cstheme="majorHAnsi"/>
          <w:b/>
          <w:sz w:val="24"/>
          <w:szCs w:val="24"/>
        </w:rPr>
      </w:pPr>
      <w:r w:rsidRPr="0064711E">
        <w:rPr>
          <w:rFonts w:asciiTheme="majorHAnsi" w:hAnsiTheme="majorHAnsi" w:cstheme="majorHAnsi"/>
          <w:b/>
          <w:sz w:val="24"/>
          <w:szCs w:val="24"/>
        </w:rPr>
        <w:t xml:space="preserve">Part </w:t>
      </w:r>
      <w:r w:rsidR="00815F2D">
        <w:rPr>
          <w:rFonts w:asciiTheme="majorHAnsi" w:hAnsiTheme="majorHAnsi" w:cstheme="majorHAnsi"/>
          <w:b/>
          <w:sz w:val="24"/>
          <w:szCs w:val="24"/>
        </w:rPr>
        <w:t>A</w:t>
      </w:r>
      <w:r w:rsidRPr="0064711E">
        <w:rPr>
          <w:rFonts w:asciiTheme="majorHAnsi" w:hAnsiTheme="majorHAnsi" w:cstheme="majorHAnsi"/>
          <w:b/>
          <w:sz w:val="24"/>
          <w:szCs w:val="24"/>
        </w:rPr>
        <w:t xml:space="preserve"> – can be in a brochure format and almost a written form of your business pitch.</w:t>
      </w:r>
    </w:p>
    <w:p w14:paraId="2161A502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</w:p>
    <w:p w14:paraId="3A03F134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This must be written formally but can include first person.</w:t>
      </w:r>
    </w:p>
    <w:p w14:paraId="44492990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</w:p>
    <w:p w14:paraId="45CC52B4" w14:textId="7B2131F8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lastRenderedPageBreak/>
        <w:t>As little as 800 words - up to 1500 words</w:t>
      </w:r>
      <w:r w:rsidR="0064711E">
        <w:rPr>
          <w:rFonts w:asciiTheme="majorHAnsi" w:hAnsiTheme="majorHAnsi" w:cstheme="majorHAnsi"/>
          <w:bCs/>
          <w:sz w:val="24"/>
          <w:szCs w:val="24"/>
        </w:rPr>
        <w:t xml:space="preserve"> however depending on how you structure your brochure, Part 1 can be shorter than Part 2. </w:t>
      </w:r>
    </w:p>
    <w:p w14:paraId="4A8D919E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</w:p>
    <w:p w14:paraId="34182627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This could include:</w:t>
      </w:r>
    </w:p>
    <w:p w14:paraId="41B202AC" w14:textId="77777777" w:rsidR="00B43C95" w:rsidRPr="008062DA" w:rsidRDefault="00B43C95" w:rsidP="00B43C95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References which will possibly be more generic to your topic (these may refer to </w:t>
      </w:r>
      <w:r w:rsidR="007A1CCC" w:rsidRPr="008062DA">
        <w:rPr>
          <w:rFonts w:asciiTheme="majorHAnsi" w:hAnsiTheme="majorHAnsi" w:cstheme="majorHAnsi"/>
          <w:bCs/>
          <w:sz w:val="24"/>
          <w:szCs w:val="24"/>
        </w:rPr>
        <w:t xml:space="preserve">further </w:t>
      </w:r>
      <w:r w:rsidRPr="008062DA">
        <w:rPr>
          <w:rFonts w:asciiTheme="majorHAnsi" w:hAnsiTheme="majorHAnsi" w:cstheme="majorHAnsi"/>
          <w:bCs/>
          <w:sz w:val="24"/>
          <w:szCs w:val="24"/>
        </w:rPr>
        <w:t>links</w:t>
      </w:r>
      <w:r w:rsidR="007A1CCC" w:rsidRPr="008062DA">
        <w:rPr>
          <w:rFonts w:asciiTheme="majorHAnsi" w:hAnsiTheme="majorHAnsi" w:cstheme="majorHAnsi"/>
          <w:bCs/>
          <w:sz w:val="24"/>
          <w:szCs w:val="24"/>
        </w:rPr>
        <w:t xml:space="preserve"> to your topic</w:t>
      </w:r>
      <w:r w:rsidRPr="008062DA">
        <w:rPr>
          <w:rFonts w:asciiTheme="majorHAnsi" w:hAnsiTheme="majorHAnsi" w:cstheme="majorHAnsi"/>
          <w:bCs/>
          <w:sz w:val="24"/>
          <w:szCs w:val="24"/>
        </w:rPr>
        <w:t xml:space="preserve"> or for images that you may wish to include) </w:t>
      </w:r>
    </w:p>
    <w:p w14:paraId="651D5620" w14:textId="77777777" w:rsidR="00B43C95" w:rsidRPr="008062DA" w:rsidRDefault="00B43C95" w:rsidP="00B43C95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Use of sections and sub-headings  </w:t>
      </w:r>
    </w:p>
    <w:p w14:paraId="317DFB11" w14:textId="77777777" w:rsidR="00B43C95" w:rsidRPr="008062DA" w:rsidRDefault="00B43C95" w:rsidP="00B43C95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Introduce your idea</w:t>
      </w:r>
    </w:p>
    <w:p w14:paraId="4915952A" w14:textId="77777777" w:rsidR="00B43C95" w:rsidRPr="008062DA" w:rsidRDefault="00B43C95" w:rsidP="00B43C95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Explain why your idea is innovative and how this could link to the early years (you will expand on this</w:t>
      </w:r>
      <w:r w:rsidR="007A1CCC" w:rsidRPr="008062DA">
        <w:rPr>
          <w:rFonts w:asciiTheme="majorHAnsi" w:hAnsiTheme="majorHAnsi" w:cstheme="majorHAnsi"/>
          <w:bCs/>
          <w:sz w:val="24"/>
          <w:szCs w:val="24"/>
        </w:rPr>
        <w:t xml:space="preserve"> in further depth</w:t>
      </w:r>
      <w:r w:rsidRPr="008062DA">
        <w:rPr>
          <w:rFonts w:asciiTheme="majorHAnsi" w:hAnsiTheme="majorHAnsi" w:cstheme="majorHAnsi"/>
          <w:bCs/>
          <w:sz w:val="24"/>
          <w:szCs w:val="24"/>
        </w:rPr>
        <w:t xml:space="preserve"> in Part 2) </w:t>
      </w:r>
    </w:p>
    <w:p w14:paraId="5C084BDD" w14:textId="77777777" w:rsidR="00B43C95" w:rsidRPr="008062DA" w:rsidRDefault="00B43C95" w:rsidP="00B43C95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Consider benefits of your idea</w:t>
      </w:r>
      <w:r w:rsidR="00B83F48" w:rsidRPr="008062DA">
        <w:rPr>
          <w:rFonts w:asciiTheme="majorHAnsi" w:hAnsiTheme="majorHAnsi" w:cstheme="majorHAnsi"/>
          <w:bCs/>
          <w:sz w:val="24"/>
          <w:szCs w:val="24"/>
        </w:rPr>
        <w:t xml:space="preserve"> and how the benefits link </w:t>
      </w:r>
      <w:r w:rsidR="00B83F48" w:rsidRPr="0064711E">
        <w:rPr>
          <w:rFonts w:asciiTheme="majorHAnsi" w:hAnsiTheme="majorHAnsi" w:cstheme="majorHAnsi"/>
          <w:b/>
          <w:sz w:val="24"/>
          <w:szCs w:val="24"/>
        </w:rPr>
        <w:t>to early years development</w:t>
      </w:r>
      <w:r w:rsidR="00B83F48" w:rsidRPr="008062DA">
        <w:rPr>
          <w:rFonts w:asciiTheme="majorHAnsi" w:hAnsiTheme="majorHAnsi" w:cstheme="majorHAnsi"/>
          <w:bCs/>
          <w:sz w:val="24"/>
          <w:szCs w:val="24"/>
        </w:rPr>
        <w:t xml:space="preserve">. </w:t>
      </w:r>
    </w:p>
    <w:p w14:paraId="455354CC" w14:textId="77777777" w:rsidR="00B43C95" w:rsidRPr="008062DA" w:rsidRDefault="00B43C95" w:rsidP="00B43C95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Consider </w:t>
      </w:r>
      <w:r w:rsidRPr="0064711E">
        <w:rPr>
          <w:rFonts w:asciiTheme="majorHAnsi" w:hAnsiTheme="majorHAnsi" w:cstheme="majorHAnsi"/>
          <w:b/>
          <w:sz w:val="24"/>
          <w:szCs w:val="24"/>
        </w:rPr>
        <w:t>challenges and barriers</w:t>
      </w:r>
      <w:r w:rsidRPr="008062DA">
        <w:rPr>
          <w:rFonts w:asciiTheme="majorHAnsi" w:hAnsiTheme="majorHAnsi" w:cstheme="majorHAnsi"/>
          <w:bCs/>
          <w:sz w:val="24"/>
          <w:szCs w:val="24"/>
        </w:rPr>
        <w:t xml:space="preserve"> of your idea (expand on this further in Part 2 – this forms part of your critique). </w:t>
      </w:r>
    </w:p>
    <w:p w14:paraId="28E8E516" w14:textId="7FED8E53" w:rsidR="00B43C95" w:rsidRPr="008062DA" w:rsidRDefault="00B43C95" w:rsidP="00B43C95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Consider who </w:t>
      </w:r>
      <w:r w:rsidRPr="00C55EB9">
        <w:rPr>
          <w:rFonts w:asciiTheme="majorHAnsi" w:hAnsiTheme="majorHAnsi" w:cstheme="majorHAnsi"/>
          <w:b/>
          <w:sz w:val="24"/>
          <w:szCs w:val="24"/>
        </w:rPr>
        <w:t>your audience</w:t>
      </w:r>
      <w:r w:rsidRPr="008062DA">
        <w:rPr>
          <w:rFonts w:asciiTheme="majorHAnsi" w:hAnsiTheme="majorHAnsi" w:cstheme="majorHAnsi"/>
          <w:bCs/>
          <w:sz w:val="24"/>
          <w:szCs w:val="24"/>
        </w:rPr>
        <w:t xml:space="preserve"> would be (</w:t>
      </w:r>
      <w:r w:rsidR="007A1CCC" w:rsidRPr="008062DA">
        <w:rPr>
          <w:rFonts w:asciiTheme="majorHAnsi" w:hAnsiTheme="majorHAnsi" w:cstheme="majorHAnsi"/>
          <w:bCs/>
          <w:sz w:val="24"/>
          <w:szCs w:val="24"/>
        </w:rPr>
        <w:t xml:space="preserve">who are the </w:t>
      </w:r>
      <w:r w:rsidRPr="008062DA">
        <w:rPr>
          <w:rFonts w:asciiTheme="majorHAnsi" w:hAnsiTheme="majorHAnsi" w:cstheme="majorHAnsi"/>
          <w:bCs/>
          <w:sz w:val="24"/>
          <w:szCs w:val="24"/>
        </w:rPr>
        <w:t>stakeholders</w:t>
      </w:r>
      <w:r w:rsidR="007A1CCC" w:rsidRPr="008062DA">
        <w:rPr>
          <w:rFonts w:asciiTheme="majorHAnsi" w:hAnsiTheme="majorHAnsi" w:cstheme="majorHAnsi"/>
          <w:bCs/>
          <w:sz w:val="24"/>
          <w:szCs w:val="24"/>
        </w:rPr>
        <w:t xml:space="preserve">, children? </w:t>
      </w:r>
      <w:r w:rsidR="008062DA" w:rsidRPr="008062DA">
        <w:rPr>
          <w:rFonts w:asciiTheme="majorHAnsi" w:hAnsiTheme="majorHAnsi" w:cstheme="majorHAnsi"/>
          <w:bCs/>
          <w:sz w:val="24"/>
          <w:szCs w:val="24"/>
        </w:rPr>
        <w:t>practitioners</w:t>
      </w:r>
      <w:r w:rsidR="007A1CCC" w:rsidRPr="008062DA">
        <w:rPr>
          <w:rFonts w:asciiTheme="majorHAnsi" w:hAnsiTheme="majorHAnsi" w:cstheme="majorHAnsi"/>
          <w:bCs/>
          <w:sz w:val="24"/>
          <w:szCs w:val="24"/>
        </w:rPr>
        <w:t>?</w:t>
      </w:r>
      <w:r w:rsidRPr="008062DA">
        <w:rPr>
          <w:rFonts w:asciiTheme="majorHAnsi" w:hAnsiTheme="majorHAnsi" w:cstheme="majorHAnsi"/>
          <w:bCs/>
          <w:sz w:val="24"/>
          <w:szCs w:val="24"/>
        </w:rPr>
        <w:t>)</w:t>
      </w:r>
    </w:p>
    <w:p w14:paraId="09A941B4" w14:textId="77777777" w:rsidR="00B43C95" w:rsidRDefault="00B43C95" w:rsidP="00B43C95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Include a very short section on why you are best placed for this…your expertise</w:t>
      </w:r>
    </w:p>
    <w:p w14:paraId="5AD1258F" w14:textId="7EA86E9B" w:rsidR="00C55EB9" w:rsidRPr="008062DA" w:rsidRDefault="00C55EB9" w:rsidP="00B43C95">
      <w:pPr>
        <w:pStyle w:val="ListParagraph"/>
        <w:numPr>
          <w:ilvl w:val="0"/>
          <w:numId w:val="5"/>
        </w:numPr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YES there </w:t>
      </w:r>
      <w:r w:rsidR="00815F2D">
        <w:rPr>
          <w:rFonts w:asciiTheme="majorHAnsi" w:hAnsiTheme="majorHAnsi" w:cstheme="majorHAnsi"/>
          <w:bCs/>
          <w:sz w:val="24"/>
          <w:szCs w:val="24"/>
        </w:rPr>
        <w:t>should</w:t>
      </w:r>
      <w:r>
        <w:rPr>
          <w:rFonts w:asciiTheme="majorHAnsi" w:hAnsiTheme="majorHAnsi" w:cstheme="majorHAnsi"/>
          <w:bCs/>
          <w:sz w:val="24"/>
          <w:szCs w:val="24"/>
        </w:rPr>
        <w:t xml:space="preserve"> be references in this section.</w:t>
      </w:r>
    </w:p>
    <w:p w14:paraId="3D4A5F85" w14:textId="77777777" w:rsidR="007A1CCC" w:rsidRPr="008062DA" w:rsidRDefault="007A1CCC" w:rsidP="00B43C95">
      <w:pPr>
        <w:rPr>
          <w:rFonts w:asciiTheme="majorHAnsi" w:hAnsiTheme="majorHAnsi" w:cstheme="majorHAnsi"/>
          <w:bCs/>
          <w:color w:val="FF0000"/>
          <w:sz w:val="24"/>
          <w:szCs w:val="24"/>
        </w:rPr>
      </w:pPr>
    </w:p>
    <w:p w14:paraId="72C128E5" w14:textId="77777777" w:rsidR="008062DA" w:rsidRPr="008062DA" w:rsidRDefault="008062DA" w:rsidP="00B43C95">
      <w:pPr>
        <w:rPr>
          <w:rFonts w:asciiTheme="majorHAnsi" w:hAnsiTheme="majorHAnsi" w:cstheme="majorHAnsi"/>
          <w:bCs/>
          <w:color w:val="FF0000"/>
          <w:sz w:val="24"/>
          <w:szCs w:val="24"/>
        </w:rPr>
      </w:pPr>
    </w:p>
    <w:p w14:paraId="0E37E15E" w14:textId="77777777" w:rsidR="008062DA" w:rsidRPr="008062DA" w:rsidRDefault="008062DA" w:rsidP="00B43C95">
      <w:pPr>
        <w:rPr>
          <w:rFonts w:asciiTheme="majorHAnsi" w:hAnsiTheme="majorHAnsi" w:cstheme="majorHAnsi"/>
          <w:bCs/>
          <w:color w:val="7030A0"/>
          <w:sz w:val="24"/>
          <w:szCs w:val="24"/>
        </w:rPr>
      </w:pPr>
    </w:p>
    <w:p w14:paraId="2D0C812A" w14:textId="3F87C361" w:rsidR="008062DA" w:rsidRPr="008062DA" w:rsidRDefault="008062DA" w:rsidP="00B43C95">
      <w:pPr>
        <w:rPr>
          <w:rFonts w:asciiTheme="majorHAnsi" w:hAnsiTheme="majorHAnsi" w:cstheme="majorHAnsi"/>
          <w:bCs/>
          <w:color w:val="7030A0"/>
          <w:sz w:val="24"/>
          <w:szCs w:val="24"/>
        </w:rPr>
      </w:pPr>
      <w:r w:rsidRPr="008062DA">
        <w:rPr>
          <w:rFonts w:asciiTheme="majorHAnsi" w:hAnsiTheme="majorHAnsi" w:cstheme="majorHAnsi"/>
          <w:bCs/>
          <w:color w:val="7030A0"/>
          <w:sz w:val="24"/>
          <w:szCs w:val="24"/>
        </w:rPr>
        <w:t>Please note: Whilst example of business plans are available online and on Moodle, these demonstrate the type of information and content required for business ideas.</w:t>
      </w:r>
    </w:p>
    <w:p w14:paraId="27A11AD0" w14:textId="77777777" w:rsidR="008062DA" w:rsidRPr="008062DA" w:rsidRDefault="008062DA" w:rsidP="00B43C95">
      <w:pPr>
        <w:rPr>
          <w:rFonts w:asciiTheme="majorHAnsi" w:hAnsiTheme="majorHAnsi" w:cstheme="majorHAnsi"/>
          <w:bCs/>
          <w:color w:val="7030A0"/>
          <w:sz w:val="24"/>
          <w:szCs w:val="24"/>
        </w:rPr>
      </w:pPr>
    </w:p>
    <w:p w14:paraId="74CCD001" w14:textId="6E4795DA" w:rsidR="008062DA" w:rsidRPr="008062DA" w:rsidRDefault="008062DA" w:rsidP="00B43C95">
      <w:pPr>
        <w:rPr>
          <w:rFonts w:asciiTheme="majorHAnsi" w:hAnsiTheme="majorHAnsi" w:cstheme="majorHAnsi"/>
          <w:bCs/>
          <w:color w:val="7030A0"/>
          <w:sz w:val="24"/>
          <w:szCs w:val="24"/>
        </w:rPr>
      </w:pPr>
      <w:r w:rsidRPr="008062DA">
        <w:rPr>
          <w:rFonts w:asciiTheme="majorHAnsi" w:hAnsiTheme="majorHAnsi" w:cstheme="majorHAnsi"/>
          <w:bCs/>
          <w:color w:val="7030A0"/>
          <w:sz w:val="24"/>
          <w:szCs w:val="24"/>
        </w:rPr>
        <w:t xml:space="preserve">In this assignment you are only required to create a brief overview of what should be required. </w:t>
      </w:r>
    </w:p>
    <w:p w14:paraId="5C66F582" w14:textId="77777777" w:rsidR="008062DA" w:rsidRPr="008062DA" w:rsidRDefault="008062DA" w:rsidP="00B43C95">
      <w:pPr>
        <w:rPr>
          <w:rFonts w:asciiTheme="majorHAnsi" w:hAnsiTheme="majorHAnsi" w:cstheme="majorHAnsi"/>
          <w:bCs/>
          <w:color w:val="7030A0"/>
          <w:sz w:val="24"/>
          <w:szCs w:val="24"/>
        </w:rPr>
      </w:pPr>
    </w:p>
    <w:p w14:paraId="3B10D300" w14:textId="3D11081B" w:rsidR="008062DA" w:rsidRPr="008062DA" w:rsidRDefault="008062DA" w:rsidP="00B43C95">
      <w:pPr>
        <w:rPr>
          <w:rFonts w:asciiTheme="majorHAnsi" w:hAnsiTheme="majorHAnsi" w:cstheme="majorHAnsi"/>
          <w:bCs/>
          <w:color w:val="FF0000"/>
          <w:sz w:val="24"/>
          <w:szCs w:val="24"/>
        </w:rPr>
      </w:pPr>
      <w:r w:rsidRPr="004C146E">
        <w:rPr>
          <w:rFonts w:asciiTheme="majorHAnsi" w:hAnsiTheme="majorHAnsi" w:cstheme="majorHAnsi"/>
          <w:bCs/>
          <w:color w:val="7030A0"/>
          <w:sz w:val="24"/>
          <w:szCs w:val="24"/>
        </w:rPr>
        <w:t xml:space="preserve">You </w:t>
      </w:r>
      <w:r w:rsidR="004C146E" w:rsidRPr="004C146E">
        <w:rPr>
          <w:rFonts w:asciiTheme="majorHAnsi" w:hAnsiTheme="majorHAnsi" w:cstheme="majorHAnsi"/>
          <w:bCs/>
          <w:color w:val="7030A0"/>
          <w:sz w:val="24"/>
          <w:szCs w:val="24"/>
        </w:rPr>
        <w:t xml:space="preserve">could use </w:t>
      </w:r>
      <w:r w:rsidR="004C146E">
        <w:rPr>
          <w:rFonts w:asciiTheme="majorHAnsi" w:hAnsiTheme="majorHAnsi" w:cstheme="majorHAnsi"/>
          <w:bCs/>
          <w:color w:val="7030A0"/>
          <w:sz w:val="24"/>
          <w:szCs w:val="24"/>
        </w:rPr>
        <w:t>the</w:t>
      </w:r>
      <w:r w:rsidR="004C146E" w:rsidRPr="004C146E">
        <w:rPr>
          <w:rFonts w:asciiTheme="majorHAnsi" w:hAnsiTheme="majorHAnsi" w:cstheme="majorHAnsi"/>
          <w:bCs/>
          <w:color w:val="7030A0"/>
          <w:sz w:val="24"/>
          <w:szCs w:val="24"/>
        </w:rPr>
        <w:t xml:space="preserve"> basic </w:t>
      </w:r>
      <w:r w:rsidRPr="004C146E">
        <w:rPr>
          <w:rFonts w:asciiTheme="majorHAnsi" w:hAnsiTheme="majorHAnsi" w:cstheme="majorHAnsi"/>
          <w:bCs/>
          <w:color w:val="7030A0"/>
          <w:sz w:val="24"/>
          <w:szCs w:val="24"/>
        </w:rPr>
        <w:t>cashflow document</w:t>
      </w:r>
      <w:r w:rsidR="004C146E">
        <w:rPr>
          <w:rFonts w:asciiTheme="majorHAnsi" w:hAnsiTheme="majorHAnsi" w:cstheme="majorHAnsi"/>
          <w:bCs/>
          <w:color w:val="7030A0"/>
          <w:sz w:val="24"/>
          <w:szCs w:val="24"/>
        </w:rPr>
        <w:t xml:space="preserve"> we use in class</w:t>
      </w:r>
      <w:r w:rsidR="004C146E" w:rsidRPr="004C146E">
        <w:rPr>
          <w:rFonts w:asciiTheme="majorHAnsi" w:hAnsiTheme="majorHAnsi" w:cstheme="majorHAnsi"/>
          <w:bCs/>
          <w:color w:val="7030A0"/>
          <w:sz w:val="24"/>
          <w:szCs w:val="24"/>
        </w:rPr>
        <w:t xml:space="preserve"> as part of your presentation but do not need an in depth</w:t>
      </w:r>
      <w:r w:rsidR="004C146E">
        <w:rPr>
          <w:rFonts w:asciiTheme="majorHAnsi" w:hAnsiTheme="majorHAnsi" w:cstheme="majorHAnsi"/>
          <w:bCs/>
          <w:color w:val="7030A0"/>
          <w:sz w:val="24"/>
          <w:szCs w:val="24"/>
        </w:rPr>
        <w:t xml:space="preserve"> information about it in this section.</w:t>
      </w:r>
      <w:r w:rsidR="004C146E" w:rsidRPr="004C146E">
        <w:rPr>
          <w:rFonts w:asciiTheme="majorHAnsi" w:hAnsiTheme="majorHAnsi" w:cstheme="majorHAnsi"/>
          <w:bCs/>
          <w:color w:val="7030A0"/>
          <w:sz w:val="24"/>
          <w:szCs w:val="24"/>
        </w:rPr>
        <w:t xml:space="preserve"> </w:t>
      </w:r>
      <w:r w:rsidR="004C146E">
        <w:rPr>
          <w:rFonts w:asciiTheme="majorHAnsi" w:hAnsiTheme="majorHAnsi" w:cstheme="majorHAnsi"/>
          <w:bCs/>
          <w:color w:val="7030A0"/>
          <w:sz w:val="24"/>
          <w:szCs w:val="24"/>
        </w:rPr>
        <w:t xml:space="preserve">It is more important that you look at critiquing the issues of funding. </w:t>
      </w:r>
    </w:p>
    <w:p w14:paraId="3EDB8B90" w14:textId="77777777" w:rsidR="00B43C95" w:rsidRPr="008062DA" w:rsidRDefault="00B43C95" w:rsidP="00B43C95">
      <w:pPr>
        <w:rPr>
          <w:rFonts w:asciiTheme="majorHAnsi" w:hAnsiTheme="majorHAnsi" w:cstheme="majorHAnsi"/>
          <w:bCs/>
          <w:sz w:val="24"/>
          <w:szCs w:val="24"/>
        </w:rPr>
      </w:pPr>
    </w:p>
    <w:p w14:paraId="0785F58C" w14:textId="77777777" w:rsidR="00B43C95" w:rsidRPr="008062DA" w:rsidRDefault="00B43C95" w:rsidP="00B43C95">
      <w:pPr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3929B45B" w14:textId="243F7247" w:rsidR="00B43C95" w:rsidRPr="00815F2D" w:rsidRDefault="00B43C95" w:rsidP="00B43C95">
      <w:pPr>
        <w:rPr>
          <w:rFonts w:asciiTheme="majorHAnsi" w:hAnsiTheme="majorHAnsi" w:cstheme="majorHAnsi"/>
          <w:b/>
          <w:sz w:val="24"/>
          <w:szCs w:val="24"/>
        </w:rPr>
      </w:pPr>
      <w:r w:rsidRPr="00815F2D">
        <w:rPr>
          <w:rFonts w:asciiTheme="majorHAnsi" w:hAnsiTheme="majorHAnsi" w:cstheme="majorHAnsi"/>
          <w:b/>
          <w:sz w:val="24"/>
          <w:szCs w:val="24"/>
        </w:rPr>
        <w:t xml:space="preserve">Part </w:t>
      </w:r>
      <w:r w:rsidR="00815F2D" w:rsidRPr="00815F2D">
        <w:rPr>
          <w:rFonts w:asciiTheme="majorHAnsi" w:hAnsiTheme="majorHAnsi" w:cstheme="majorHAnsi"/>
          <w:b/>
          <w:sz w:val="24"/>
          <w:szCs w:val="24"/>
        </w:rPr>
        <w:t xml:space="preserve">B </w:t>
      </w:r>
      <w:r w:rsidRPr="00815F2D">
        <w:rPr>
          <w:rFonts w:asciiTheme="majorHAnsi" w:hAnsiTheme="majorHAnsi" w:cstheme="majorHAnsi"/>
          <w:b/>
          <w:sz w:val="24"/>
          <w:szCs w:val="24"/>
        </w:rPr>
        <w:t>– Your research</w:t>
      </w:r>
    </w:p>
    <w:p w14:paraId="0EABD98F" w14:textId="77777777" w:rsidR="008062DA" w:rsidRPr="008062DA" w:rsidRDefault="008062DA" w:rsidP="00B43C95">
      <w:pPr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53157F10" w14:textId="77777777" w:rsidR="008062DA" w:rsidRPr="008062DA" w:rsidRDefault="008062DA" w:rsidP="00B43C95">
      <w:pPr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0FF8DF41" w14:textId="1FDA0D66" w:rsidR="00B43C95" w:rsidRPr="008062DA" w:rsidRDefault="00B43C95" w:rsidP="00B43C95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This could be between </w:t>
      </w:r>
      <w:r w:rsidR="002E2867">
        <w:rPr>
          <w:rFonts w:asciiTheme="majorHAnsi" w:hAnsiTheme="majorHAnsi" w:cstheme="majorHAnsi"/>
          <w:bCs/>
          <w:sz w:val="24"/>
          <w:szCs w:val="24"/>
        </w:rPr>
        <w:t>800-</w:t>
      </w:r>
      <w:r w:rsidRPr="008062DA">
        <w:rPr>
          <w:rFonts w:asciiTheme="majorHAnsi" w:hAnsiTheme="majorHAnsi" w:cstheme="majorHAnsi"/>
          <w:bCs/>
          <w:sz w:val="24"/>
          <w:szCs w:val="24"/>
        </w:rPr>
        <w:t xml:space="preserve">1500words words providing the total number of words for the 2 parts is </w:t>
      </w:r>
      <w:r w:rsidR="002E2867">
        <w:rPr>
          <w:rFonts w:asciiTheme="majorHAnsi" w:hAnsiTheme="majorHAnsi" w:cstheme="majorHAnsi"/>
          <w:bCs/>
          <w:sz w:val="24"/>
          <w:szCs w:val="24"/>
        </w:rPr>
        <w:t xml:space="preserve">less than </w:t>
      </w:r>
      <w:r w:rsidRPr="008062DA">
        <w:rPr>
          <w:rFonts w:asciiTheme="majorHAnsi" w:hAnsiTheme="majorHAnsi" w:cstheme="majorHAnsi"/>
          <w:bCs/>
          <w:sz w:val="24"/>
          <w:szCs w:val="24"/>
        </w:rPr>
        <w:t>3300 words</w:t>
      </w:r>
      <w:r w:rsidR="002E2867">
        <w:rPr>
          <w:rFonts w:asciiTheme="majorHAnsi" w:hAnsiTheme="majorHAnsi" w:cstheme="majorHAnsi"/>
          <w:bCs/>
          <w:sz w:val="24"/>
          <w:szCs w:val="24"/>
        </w:rPr>
        <w:t xml:space="preserve"> and more than 2700 words.</w:t>
      </w:r>
      <w:r w:rsidRPr="008062DA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14:paraId="59996C12" w14:textId="77777777" w:rsidR="00B43C95" w:rsidRPr="008062DA" w:rsidRDefault="00B43C95" w:rsidP="00B43C95">
      <w:pPr>
        <w:rPr>
          <w:rFonts w:asciiTheme="majorHAnsi" w:hAnsiTheme="majorHAnsi" w:cstheme="majorHAnsi"/>
          <w:bCs/>
          <w:sz w:val="24"/>
          <w:szCs w:val="24"/>
        </w:rPr>
      </w:pPr>
    </w:p>
    <w:p w14:paraId="643E5E3F" w14:textId="47B28674" w:rsidR="00C55EB9" w:rsidRDefault="00B43C95" w:rsidP="00B43C95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This must follow a formal, academic style of writing in third person and will include:</w:t>
      </w:r>
    </w:p>
    <w:p w14:paraId="06B25536" w14:textId="77777777" w:rsidR="00C55EB9" w:rsidRPr="008062DA" w:rsidRDefault="00C55EB9" w:rsidP="00B43C95">
      <w:pPr>
        <w:rPr>
          <w:rFonts w:asciiTheme="majorHAnsi" w:hAnsiTheme="majorHAnsi" w:cstheme="majorHAnsi"/>
          <w:bCs/>
          <w:sz w:val="24"/>
          <w:szCs w:val="24"/>
        </w:rPr>
      </w:pPr>
    </w:p>
    <w:p w14:paraId="72C06BA1" w14:textId="77777777" w:rsidR="00B43C95" w:rsidRPr="008062DA" w:rsidRDefault="00B43C95" w:rsidP="00B43C95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Academic referencing</w:t>
      </w:r>
    </w:p>
    <w:p w14:paraId="5AEDF280" w14:textId="77777777" w:rsidR="00B43C95" w:rsidRPr="008062DA" w:rsidRDefault="00B83F48" w:rsidP="00B43C95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This is where you now make </w:t>
      </w:r>
      <w:r w:rsidRPr="00BB44A2">
        <w:rPr>
          <w:rFonts w:asciiTheme="majorHAnsi" w:hAnsiTheme="majorHAnsi" w:cstheme="majorHAnsi"/>
          <w:b/>
          <w:sz w:val="24"/>
          <w:szCs w:val="24"/>
        </w:rPr>
        <w:t>c</w:t>
      </w:r>
      <w:r w:rsidR="00B43C95" w:rsidRPr="00BB44A2">
        <w:rPr>
          <w:rFonts w:asciiTheme="majorHAnsi" w:hAnsiTheme="majorHAnsi" w:cstheme="majorHAnsi"/>
          <w:b/>
          <w:sz w:val="24"/>
          <w:szCs w:val="24"/>
        </w:rPr>
        <w:t>lear links between your topic and the early years</w:t>
      </w:r>
      <w:r w:rsidR="00B43C95" w:rsidRPr="008062DA">
        <w:rPr>
          <w:rFonts w:asciiTheme="majorHAnsi" w:hAnsiTheme="majorHAnsi" w:cstheme="majorHAnsi"/>
          <w:bCs/>
          <w:sz w:val="24"/>
          <w:szCs w:val="24"/>
        </w:rPr>
        <w:t xml:space="preserve"> - how could </w:t>
      </w:r>
      <w:r w:rsidR="00B43C95" w:rsidRPr="00BB44A2">
        <w:rPr>
          <w:rFonts w:asciiTheme="majorHAnsi" w:hAnsiTheme="majorHAnsi" w:cstheme="majorHAnsi"/>
          <w:b/>
          <w:sz w:val="24"/>
          <w:szCs w:val="24"/>
        </w:rPr>
        <w:t>your idea benefit aspects of early years development</w:t>
      </w:r>
      <w:r w:rsidR="00B43C95" w:rsidRPr="008062DA">
        <w:rPr>
          <w:rFonts w:asciiTheme="majorHAnsi" w:hAnsiTheme="majorHAnsi" w:cstheme="majorHAnsi"/>
          <w:bCs/>
          <w:sz w:val="24"/>
          <w:szCs w:val="24"/>
        </w:rPr>
        <w:t>. Why? How?</w:t>
      </w:r>
    </w:p>
    <w:p w14:paraId="757D11CE" w14:textId="77777777" w:rsidR="00B43C95" w:rsidRPr="008062DA" w:rsidRDefault="00B83F48" w:rsidP="00B43C95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Reflective, c</w:t>
      </w:r>
      <w:r w:rsidR="00B43C95" w:rsidRPr="008062DA">
        <w:rPr>
          <w:rFonts w:asciiTheme="majorHAnsi" w:hAnsiTheme="majorHAnsi" w:cstheme="majorHAnsi"/>
          <w:bCs/>
          <w:sz w:val="24"/>
          <w:szCs w:val="24"/>
        </w:rPr>
        <w:t>ritical analysis – the barriers, challenges, interpretation etc</w:t>
      </w:r>
    </w:p>
    <w:p w14:paraId="5A210EF6" w14:textId="77777777" w:rsidR="00B43C95" w:rsidRPr="008062DA" w:rsidRDefault="00B43C95" w:rsidP="00B43C95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Links </w:t>
      </w:r>
      <w:r w:rsidR="00B83F48" w:rsidRPr="008062DA">
        <w:rPr>
          <w:rFonts w:asciiTheme="majorHAnsi" w:hAnsiTheme="majorHAnsi" w:cstheme="majorHAnsi"/>
          <w:bCs/>
          <w:sz w:val="24"/>
          <w:szCs w:val="24"/>
        </w:rPr>
        <w:t xml:space="preserve">between your idea and </w:t>
      </w:r>
      <w:r w:rsidRPr="008062DA">
        <w:rPr>
          <w:rFonts w:asciiTheme="majorHAnsi" w:hAnsiTheme="majorHAnsi" w:cstheme="majorHAnsi"/>
          <w:bCs/>
          <w:sz w:val="24"/>
          <w:szCs w:val="24"/>
        </w:rPr>
        <w:t>current practice, research, possible policies, possible legislative documents and possible reports.</w:t>
      </w:r>
    </w:p>
    <w:p w14:paraId="4147C869" w14:textId="77777777" w:rsidR="00B43C95" w:rsidRPr="008062DA" w:rsidRDefault="00B43C95" w:rsidP="00B43C95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Conclude with possible further opportunities for further/future developments and ideas, further research. Is this a small scale idea for a setting or could this be implemented across the early years field/market?</w:t>
      </w:r>
    </w:p>
    <w:p w14:paraId="79E04433" w14:textId="77777777" w:rsidR="00B43C95" w:rsidRPr="008062DA" w:rsidRDefault="00B43C95" w:rsidP="00B43C95">
      <w:pPr>
        <w:rPr>
          <w:rFonts w:asciiTheme="majorHAnsi" w:hAnsiTheme="majorHAnsi" w:cstheme="majorHAnsi"/>
          <w:bCs/>
          <w:sz w:val="24"/>
          <w:szCs w:val="24"/>
        </w:rPr>
      </w:pPr>
    </w:p>
    <w:p w14:paraId="2BA5537C" w14:textId="77777777" w:rsidR="00B43C95" w:rsidRPr="008062DA" w:rsidRDefault="00B43C95" w:rsidP="00B43C95">
      <w:pPr>
        <w:rPr>
          <w:rFonts w:asciiTheme="majorHAnsi" w:hAnsiTheme="majorHAnsi" w:cstheme="majorHAnsi"/>
          <w:bCs/>
          <w:sz w:val="24"/>
          <w:szCs w:val="24"/>
          <w:u w:val="single"/>
        </w:rPr>
      </w:pPr>
      <w:r w:rsidRPr="008062DA">
        <w:rPr>
          <w:rFonts w:asciiTheme="majorHAnsi" w:hAnsiTheme="majorHAnsi" w:cstheme="majorHAnsi"/>
          <w:bCs/>
          <w:sz w:val="24"/>
          <w:szCs w:val="24"/>
          <w:u w:val="single"/>
        </w:rPr>
        <w:t>REFERENCE LIST</w:t>
      </w:r>
    </w:p>
    <w:p w14:paraId="008098BD" w14:textId="77777777" w:rsidR="00B43C95" w:rsidRPr="008062DA" w:rsidRDefault="00B43C95" w:rsidP="00B43C95">
      <w:pPr>
        <w:rPr>
          <w:rFonts w:asciiTheme="majorHAnsi" w:hAnsiTheme="majorHAnsi" w:cstheme="majorHAnsi"/>
          <w:bCs/>
          <w:sz w:val="24"/>
          <w:szCs w:val="24"/>
        </w:rPr>
      </w:pPr>
    </w:p>
    <w:p w14:paraId="60703238" w14:textId="290DB6B0" w:rsidR="00B83F48" w:rsidRPr="008062DA" w:rsidRDefault="00B43C95" w:rsidP="00B43C95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Include the </w:t>
      </w:r>
      <w:r w:rsidR="00B83F48" w:rsidRPr="008062DA">
        <w:rPr>
          <w:rFonts w:asciiTheme="majorHAnsi" w:hAnsiTheme="majorHAnsi" w:cstheme="majorHAnsi"/>
          <w:bCs/>
          <w:sz w:val="24"/>
          <w:szCs w:val="24"/>
        </w:rPr>
        <w:t>references</w:t>
      </w:r>
      <w:r w:rsidRPr="008062DA">
        <w:rPr>
          <w:rFonts w:asciiTheme="majorHAnsi" w:hAnsiTheme="majorHAnsi" w:cstheme="majorHAnsi"/>
          <w:bCs/>
          <w:sz w:val="24"/>
          <w:szCs w:val="24"/>
        </w:rPr>
        <w:t xml:space="preserve"> from</w:t>
      </w:r>
      <w:r w:rsidR="0064711E">
        <w:rPr>
          <w:rFonts w:asciiTheme="majorHAnsi" w:hAnsiTheme="majorHAnsi" w:cstheme="majorHAnsi"/>
          <w:bCs/>
          <w:sz w:val="24"/>
          <w:szCs w:val="24"/>
        </w:rPr>
        <w:t xml:space="preserve"> your business pitch and</w:t>
      </w:r>
      <w:r w:rsidRPr="008062DA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B83F48" w:rsidRPr="008062DA">
        <w:rPr>
          <w:rFonts w:asciiTheme="majorHAnsi" w:hAnsiTheme="majorHAnsi" w:cstheme="majorHAnsi"/>
          <w:bCs/>
          <w:sz w:val="24"/>
          <w:szCs w:val="24"/>
        </w:rPr>
        <w:t>P</w:t>
      </w:r>
      <w:r w:rsidRPr="008062DA">
        <w:rPr>
          <w:rFonts w:asciiTheme="majorHAnsi" w:hAnsiTheme="majorHAnsi" w:cstheme="majorHAnsi"/>
          <w:bCs/>
          <w:sz w:val="24"/>
          <w:szCs w:val="24"/>
        </w:rPr>
        <w:t>art</w:t>
      </w:r>
      <w:r w:rsidR="00B83F48" w:rsidRPr="008062DA">
        <w:rPr>
          <w:rFonts w:asciiTheme="majorHAnsi" w:hAnsiTheme="majorHAnsi" w:cstheme="majorHAnsi"/>
          <w:bCs/>
          <w:sz w:val="24"/>
          <w:szCs w:val="24"/>
        </w:rPr>
        <w:t>s</w:t>
      </w:r>
      <w:r w:rsidRPr="008062DA">
        <w:rPr>
          <w:rFonts w:asciiTheme="majorHAnsi" w:hAnsiTheme="majorHAnsi" w:cstheme="majorHAnsi"/>
          <w:bCs/>
          <w:sz w:val="24"/>
          <w:szCs w:val="24"/>
        </w:rPr>
        <w:t xml:space="preserve"> 1 and 2 of your written work in your reference list. </w:t>
      </w:r>
    </w:p>
    <w:p w14:paraId="1314D020" w14:textId="77777777" w:rsidR="008062DA" w:rsidRDefault="008062DA" w:rsidP="00B43C95">
      <w:pPr>
        <w:rPr>
          <w:rFonts w:asciiTheme="majorHAnsi" w:hAnsiTheme="majorHAnsi" w:cstheme="majorHAnsi"/>
          <w:bCs/>
          <w:sz w:val="24"/>
          <w:szCs w:val="24"/>
        </w:rPr>
      </w:pPr>
    </w:p>
    <w:p w14:paraId="156904E0" w14:textId="77777777" w:rsidR="008062DA" w:rsidRPr="008062DA" w:rsidRDefault="008062DA" w:rsidP="00B43C95">
      <w:pPr>
        <w:rPr>
          <w:rFonts w:asciiTheme="majorHAnsi" w:hAnsiTheme="majorHAnsi" w:cstheme="majorHAnsi"/>
          <w:bCs/>
          <w:sz w:val="24"/>
          <w:szCs w:val="24"/>
        </w:rPr>
      </w:pPr>
    </w:p>
    <w:p w14:paraId="79367433" w14:textId="77777777" w:rsidR="00B83F48" w:rsidRPr="008062DA" w:rsidRDefault="00B83F48" w:rsidP="00B43C95">
      <w:pPr>
        <w:rPr>
          <w:rFonts w:asciiTheme="majorHAnsi" w:hAnsiTheme="majorHAnsi" w:cstheme="majorHAnsi"/>
          <w:bCs/>
          <w:color w:val="FF0000"/>
          <w:sz w:val="24"/>
          <w:szCs w:val="24"/>
        </w:rPr>
      </w:pPr>
      <w:r w:rsidRPr="008062DA">
        <w:rPr>
          <w:rFonts w:asciiTheme="majorHAnsi" w:hAnsiTheme="majorHAnsi" w:cstheme="majorHAnsi"/>
          <w:bCs/>
          <w:color w:val="FF0000"/>
          <w:sz w:val="24"/>
          <w:szCs w:val="24"/>
        </w:rPr>
        <w:t>REMEMBER:</w:t>
      </w:r>
    </w:p>
    <w:p w14:paraId="3914C642" w14:textId="77777777" w:rsidR="00B83F48" w:rsidRPr="008062DA" w:rsidRDefault="00B83F48" w:rsidP="00B43C95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Your idea will be unique to you – your assessment will therefore be original. The guidance provided for your </w:t>
      </w:r>
      <w:r w:rsidR="007A1CCC" w:rsidRPr="008062DA">
        <w:rPr>
          <w:rFonts w:asciiTheme="majorHAnsi" w:hAnsiTheme="majorHAnsi" w:cstheme="majorHAnsi"/>
          <w:bCs/>
          <w:sz w:val="24"/>
          <w:szCs w:val="24"/>
        </w:rPr>
        <w:t xml:space="preserve">oral presentation </w:t>
      </w:r>
      <w:r w:rsidRPr="008062DA">
        <w:rPr>
          <w:rFonts w:asciiTheme="majorHAnsi" w:hAnsiTheme="majorHAnsi" w:cstheme="majorHAnsi"/>
          <w:bCs/>
          <w:sz w:val="24"/>
          <w:szCs w:val="24"/>
        </w:rPr>
        <w:t>and for Part 1 of your Business Plan Project offers ideas of the type of information you may wish to include.</w:t>
      </w:r>
    </w:p>
    <w:p w14:paraId="6D06A405" w14:textId="77777777" w:rsidR="00B83F48" w:rsidRPr="008062DA" w:rsidRDefault="00B83F48" w:rsidP="00B43C95">
      <w:pPr>
        <w:rPr>
          <w:rFonts w:asciiTheme="majorHAnsi" w:hAnsiTheme="majorHAnsi" w:cstheme="majorHAnsi"/>
          <w:bCs/>
          <w:sz w:val="24"/>
          <w:szCs w:val="24"/>
        </w:rPr>
      </w:pPr>
    </w:p>
    <w:p w14:paraId="32CF500C" w14:textId="0CA54D22" w:rsidR="007A1CCC" w:rsidRPr="008062DA" w:rsidRDefault="00B83F48" w:rsidP="00B43C95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What is important is that you sell your idea in a concise and succinct manner. Remember that you</w:t>
      </w:r>
      <w:r w:rsidR="007A1CCC" w:rsidRPr="008062DA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Pr="008062DA">
        <w:rPr>
          <w:rFonts w:asciiTheme="majorHAnsi" w:hAnsiTheme="majorHAnsi" w:cstheme="majorHAnsi"/>
          <w:bCs/>
          <w:sz w:val="24"/>
          <w:szCs w:val="24"/>
        </w:rPr>
        <w:t>your personal knowledge and expertise</w:t>
      </w:r>
      <w:r w:rsidR="007A1CCC" w:rsidRPr="008062DA">
        <w:rPr>
          <w:rFonts w:asciiTheme="majorHAnsi" w:hAnsiTheme="majorHAnsi" w:cstheme="majorHAnsi"/>
          <w:bCs/>
          <w:sz w:val="24"/>
          <w:szCs w:val="24"/>
        </w:rPr>
        <w:t xml:space="preserve"> and the reasons for choosing your idea are personal and should be reflected in </w:t>
      </w:r>
      <w:r w:rsidR="008062DA" w:rsidRPr="008062DA">
        <w:rPr>
          <w:rFonts w:asciiTheme="majorHAnsi" w:hAnsiTheme="majorHAnsi" w:cstheme="majorHAnsi"/>
          <w:bCs/>
          <w:sz w:val="24"/>
          <w:szCs w:val="24"/>
        </w:rPr>
        <w:t>the</w:t>
      </w:r>
      <w:r w:rsidR="007A1CCC" w:rsidRPr="008062DA">
        <w:rPr>
          <w:rFonts w:asciiTheme="majorHAnsi" w:hAnsiTheme="majorHAnsi" w:cstheme="majorHAnsi"/>
          <w:bCs/>
          <w:sz w:val="24"/>
          <w:szCs w:val="24"/>
        </w:rPr>
        <w:t xml:space="preserve"> sections of your project. </w:t>
      </w:r>
    </w:p>
    <w:p w14:paraId="563EBC7E" w14:textId="77777777" w:rsidR="007A1CCC" w:rsidRPr="008062DA" w:rsidRDefault="007A1CCC" w:rsidP="00B43C95">
      <w:pPr>
        <w:rPr>
          <w:rFonts w:asciiTheme="majorHAnsi" w:hAnsiTheme="majorHAnsi" w:cstheme="majorHAnsi"/>
          <w:bCs/>
          <w:sz w:val="24"/>
          <w:szCs w:val="24"/>
        </w:rPr>
      </w:pPr>
    </w:p>
    <w:p w14:paraId="3FD20956" w14:textId="77777777" w:rsidR="007A1CCC" w:rsidRPr="008062DA" w:rsidRDefault="007A1CCC" w:rsidP="00B43C95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>Good Luck.</w:t>
      </w:r>
    </w:p>
    <w:p w14:paraId="77BD00BB" w14:textId="77777777" w:rsidR="00B43C95" w:rsidRPr="008062DA" w:rsidRDefault="007A1CCC" w:rsidP="00B43C95">
      <w:pPr>
        <w:rPr>
          <w:rFonts w:asciiTheme="majorHAnsi" w:hAnsiTheme="majorHAnsi" w:cstheme="majorHAnsi"/>
          <w:bCs/>
          <w:sz w:val="24"/>
          <w:szCs w:val="24"/>
        </w:rPr>
      </w:pPr>
      <w:r w:rsidRPr="008062DA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B83F48" w:rsidRPr="008062DA">
        <w:rPr>
          <w:rFonts w:asciiTheme="majorHAnsi" w:hAnsiTheme="majorHAnsi" w:cstheme="majorHAnsi"/>
          <w:bCs/>
          <w:sz w:val="24"/>
          <w:szCs w:val="24"/>
        </w:rPr>
        <w:t xml:space="preserve">  </w:t>
      </w:r>
      <w:r w:rsidR="00B43C95" w:rsidRPr="008062DA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14:paraId="28D1F3A1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</w:p>
    <w:p w14:paraId="197C3E55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E700A5C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3B4A5033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2CF39A22" w14:textId="77777777" w:rsidR="00B43C95" w:rsidRPr="008062DA" w:rsidRDefault="00B43C95" w:rsidP="000B1997">
      <w:pPr>
        <w:rPr>
          <w:rFonts w:asciiTheme="majorHAnsi" w:hAnsiTheme="majorHAnsi" w:cstheme="majorHAnsi"/>
          <w:bCs/>
          <w:sz w:val="24"/>
          <w:szCs w:val="24"/>
        </w:rPr>
      </w:pPr>
    </w:p>
    <w:sectPr w:rsidR="00B43C95" w:rsidRPr="008062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772E1" w14:textId="77777777" w:rsidR="0036568C" w:rsidRDefault="0036568C" w:rsidP="00C17DC3">
      <w:r>
        <w:separator/>
      </w:r>
    </w:p>
  </w:endnote>
  <w:endnote w:type="continuationSeparator" w:id="0">
    <w:p w14:paraId="1034686F" w14:textId="77777777" w:rsidR="0036568C" w:rsidRDefault="0036568C" w:rsidP="00C17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46F54" w14:textId="77777777" w:rsidR="0036568C" w:rsidRDefault="0036568C" w:rsidP="00C17DC3">
      <w:r>
        <w:separator/>
      </w:r>
    </w:p>
  </w:footnote>
  <w:footnote w:type="continuationSeparator" w:id="0">
    <w:p w14:paraId="242E373A" w14:textId="77777777" w:rsidR="0036568C" w:rsidRDefault="0036568C" w:rsidP="00C17D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F073976"/>
    <w:multiLevelType w:val="hybridMultilevel"/>
    <w:tmpl w:val="3ACCF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DC2856"/>
    <w:multiLevelType w:val="hybridMultilevel"/>
    <w:tmpl w:val="3F04FF2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7B54149"/>
    <w:multiLevelType w:val="hybridMultilevel"/>
    <w:tmpl w:val="830A7D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D610B4A"/>
    <w:multiLevelType w:val="hybridMultilevel"/>
    <w:tmpl w:val="91C83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F63F44"/>
    <w:multiLevelType w:val="hybridMultilevel"/>
    <w:tmpl w:val="C2C6A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588340">
    <w:abstractNumId w:val="2"/>
  </w:num>
  <w:num w:numId="2" w16cid:durableId="240660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24269508">
    <w:abstractNumId w:val="3"/>
  </w:num>
  <w:num w:numId="4" w16cid:durableId="1184049119">
    <w:abstractNumId w:val="5"/>
  </w:num>
  <w:num w:numId="5" w16cid:durableId="195387583">
    <w:abstractNumId w:val="4"/>
  </w:num>
  <w:num w:numId="6" w16cid:durableId="336076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997"/>
    <w:rsid w:val="000B1997"/>
    <w:rsid w:val="002C6B84"/>
    <w:rsid w:val="002E2867"/>
    <w:rsid w:val="0036568C"/>
    <w:rsid w:val="004C146E"/>
    <w:rsid w:val="005163F3"/>
    <w:rsid w:val="0064711E"/>
    <w:rsid w:val="007A1CCC"/>
    <w:rsid w:val="007D3E8B"/>
    <w:rsid w:val="008062DA"/>
    <w:rsid w:val="00815F2D"/>
    <w:rsid w:val="00A41602"/>
    <w:rsid w:val="00AD53BF"/>
    <w:rsid w:val="00B43C95"/>
    <w:rsid w:val="00B83F48"/>
    <w:rsid w:val="00BB2D66"/>
    <w:rsid w:val="00BB44A2"/>
    <w:rsid w:val="00C17DC3"/>
    <w:rsid w:val="00C55EB9"/>
    <w:rsid w:val="00D363FF"/>
    <w:rsid w:val="00DF405C"/>
    <w:rsid w:val="00E5197D"/>
    <w:rsid w:val="00E76FAB"/>
    <w:rsid w:val="00E875E1"/>
    <w:rsid w:val="00EB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6FA345"/>
  <w15:chartTrackingRefBased/>
  <w15:docId w15:val="{CC424034-AE28-42F5-9CBE-E694B3C58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60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A41602"/>
  </w:style>
  <w:style w:type="paragraph" w:customStyle="1" w:styleId="heading">
    <w:name w:val="heading"/>
    <w:basedOn w:val="fixed"/>
    <w:rsid w:val="00A41602"/>
    <w:pPr>
      <w:spacing w:before="240" w:after="120"/>
    </w:pPr>
  </w:style>
  <w:style w:type="paragraph" w:customStyle="1" w:styleId="fixed">
    <w:name w:val="fixed"/>
    <w:rsid w:val="00A41602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Arial" w:eastAsia="Times New Roman" w:hAnsi="Arial" w:cs="Times New Roman"/>
      <w:b/>
      <w:szCs w:val="20"/>
      <w:lang w:eastAsia="en-GB"/>
    </w:rPr>
  </w:style>
  <w:style w:type="paragraph" w:customStyle="1" w:styleId="variable">
    <w:name w:val="variable"/>
    <w:rsid w:val="00A41602"/>
    <w:pPr>
      <w:overflowPunct w:val="0"/>
      <w:autoSpaceDE w:val="0"/>
      <w:autoSpaceDN w:val="0"/>
      <w:adjustRightInd w:val="0"/>
      <w:spacing w:after="0" w:line="240" w:lineRule="auto"/>
      <w:ind w:left="3600" w:hanging="3600"/>
      <w:jc w:val="both"/>
      <w:textAlignment w:val="baseline"/>
    </w:pPr>
    <w:rPr>
      <w:rFonts w:ascii="Arial" w:eastAsia="Times New Roman" w:hAnsi="Arial" w:cs="Times New Roman"/>
      <w:b/>
      <w:szCs w:val="20"/>
      <w:lang w:eastAsia="en-GB"/>
    </w:rPr>
  </w:style>
  <w:style w:type="paragraph" w:customStyle="1" w:styleId="bullet">
    <w:name w:val="bullet"/>
    <w:rsid w:val="00A41602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paragraph" w:customStyle="1" w:styleId="more">
    <w:name w:val="more"/>
    <w:rsid w:val="00A41602"/>
    <w:pPr>
      <w:overflowPunct w:val="0"/>
      <w:autoSpaceDE w:val="0"/>
      <w:autoSpaceDN w:val="0"/>
      <w:adjustRightInd w:val="0"/>
      <w:spacing w:before="60" w:after="0" w:line="240" w:lineRule="auto"/>
      <w:ind w:left="1288" w:hanging="284"/>
      <w:jc w:val="both"/>
      <w:textAlignment w:val="baseline"/>
    </w:pPr>
    <w:rPr>
      <w:rFonts w:ascii="Arial" w:eastAsia="Times New Roman" w:hAnsi="Arial" w:cs="Times New Roman"/>
      <w:szCs w:val="20"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A41602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41602"/>
    <w:rPr>
      <w:rFonts w:ascii="Arial" w:eastAsia="Times New Roman" w:hAnsi="Arial" w:cs="Consolas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B43C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7D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7DC3"/>
    <w:rPr>
      <w:rFonts w:ascii="Arial" w:eastAsia="Times New Roman" w:hAnsi="Arial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17D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7DC3"/>
    <w:rPr>
      <w:rFonts w:ascii="Arial" w:eastAsia="Times New Roman" w:hAnsi="Arial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3</Pages>
  <Words>823</Words>
  <Characters>4042</Characters>
  <Application>Microsoft Office Word</Application>
  <DocSecurity>0</DocSecurity>
  <Lines>122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Rouland</dc:creator>
  <cp:keywords/>
  <dc:description/>
  <cp:lastModifiedBy>Ken Dicks</cp:lastModifiedBy>
  <cp:revision>3</cp:revision>
  <dcterms:created xsi:type="dcterms:W3CDTF">2025-01-22T13:36:00Z</dcterms:created>
  <dcterms:modified xsi:type="dcterms:W3CDTF">2026-01-21T15:31:00Z</dcterms:modified>
</cp:coreProperties>
</file>