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E3292" w14:textId="77777777" w:rsidR="00D67D5C" w:rsidRPr="0080709E" w:rsidRDefault="007A37AB" w:rsidP="001B21A9">
      <w:pPr>
        <w:pStyle w:val="Heading1"/>
        <w:jc w:val="both"/>
        <w:rPr>
          <w:color w:val="1A1A1A" w:themeColor="background1" w:themeShade="1A"/>
        </w:rPr>
      </w:pPr>
      <w:bookmarkStart w:id="0" w:name="_Toc103722806"/>
      <w:r w:rsidRPr="0080709E">
        <w:rPr>
          <w:color w:val="1A1A1A" w:themeColor="background1" w:themeShade="1A"/>
        </w:rPr>
        <w:t xml:space="preserve">Impact of engagement </w:t>
      </w:r>
      <w:r w:rsidR="00B437BE" w:rsidRPr="0080709E">
        <w:rPr>
          <w:color w:val="1A1A1A" w:themeColor="background1" w:themeShade="1A"/>
        </w:rPr>
        <w:t>in nobu hotel</w:t>
      </w:r>
      <w:bookmarkEnd w:id="0"/>
    </w:p>
    <w:p w14:paraId="5AC6CBED" w14:textId="77777777" w:rsidR="00813879" w:rsidRPr="0080709E" w:rsidRDefault="00813879" w:rsidP="001B21A9">
      <w:pPr>
        <w:pStyle w:val="Heading2"/>
        <w:jc w:val="both"/>
        <w:rPr>
          <w:color w:val="1A1A1A" w:themeColor="background1" w:themeShade="1A"/>
        </w:rPr>
      </w:pPr>
      <w:bookmarkStart w:id="1" w:name="_Toc103722807"/>
      <w:r w:rsidRPr="0080709E">
        <w:rPr>
          <w:color w:val="1A1A1A" w:themeColor="background1" w:themeShade="1A"/>
        </w:rPr>
        <w:t>A project research pROposal</w:t>
      </w:r>
      <w:bookmarkEnd w:id="1"/>
    </w:p>
    <w:p w14:paraId="178A287A" w14:textId="77777777" w:rsidR="00D67D5C" w:rsidRDefault="00D67D5C" w:rsidP="001B21A9">
      <w:pPr>
        <w:pStyle w:val="ListBullet"/>
        <w:numPr>
          <w:ilvl w:val="0"/>
          <w:numId w:val="0"/>
        </w:numPr>
        <w:jc w:val="both"/>
      </w:pPr>
    </w:p>
    <w:p w14:paraId="2A3FA0F2" w14:textId="77777777" w:rsidR="00813879" w:rsidRDefault="00671789" w:rsidP="001B21A9">
      <w:pPr>
        <w:pStyle w:val="ListBullet"/>
        <w:numPr>
          <w:ilvl w:val="0"/>
          <w:numId w:val="0"/>
        </w:numPr>
        <w:jc w:val="both"/>
      </w:pPr>
      <w:r>
        <w:t xml:space="preserve">By: Christopher Rodriguez </w:t>
      </w:r>
      <w:r w:rsidR="00F7793E">
        <w:t>2016805</w:t>
      </w:r>
    </w:p>
    <w:p w14:paraId="660E2879" w14:textId="77777777" w:rsidR="00F7793E" w:rsidRDefault="00F7793E" w:rsidP="001B21A9">
      <w:pPr>
        <w:pStyle w:val="ListBullet"/>
        <w:numPr>
          <w:ilvl w:val="0"/>
          <w:numId w:val="0"/>
        </w:numPr>
        <w:jc w:val="both"/>
      </w:pPr>
      <w:r>
        <w:t xml:space="preserve">Module : PRD </w:t>
      </w:r>
      <w:r w:rsidR="00D25CAD">
        <w:t xml:space="preserve">BMIH5005 </w:t>
      </w:r>
    </w:p>
    <w:p w14:paraId="48338B83" w14:textId="77777777" w:rsidR="00D25CAD" w:rsidRDefault="00D25CAD" w:rsidP="001B21A9">
      <w:pPr>
        <w:pStyle w:val="ListBullet"/>
        <w:numPr>
          <w:ilvl w:val="0"/>
          <w:numId w:val="0"/>
        </w:numPr>
        <w:jc w:val="both"/>
      </w:pPr>
      <w:r>
        <w:t>Lecturer: Emily Williams</w:t>
      </w:r>
    </w:p>
    <w:p w14:paraId="7C7C0D75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3E1D3EC9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02FE7379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76A0A340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0BA3B43C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22460E15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7496FC84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5F623954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563E4293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2D8CF34B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135E61AF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26D63D75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040084E7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22F74BC4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04225A60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34F1C2E2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39CE1FCF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33A71B85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2CD7968F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65B7AC3C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52577427" w14:textId="77777777" w:rsidR="00423E79" w:rsidRDefault="00423E79" w:rsidP="001B21A9">
      <w:pPr>
        <w:pStyle w:val="ListBullet"/>
        <w:numPr>
          <w:ilvl w:val="0"/>
          <w:numId w:val="0"/>
        </w:numPr>
        <w:jc w:val="both"/>
      </w:pPr>
    </w:p>
    <w:p w14:paraId="000FEDC3" w14:textId="77777777" w:rsidR="00663D23" w:rsidRDefault="00423E79" w:rsidP="001B21A9">
      <w:pPr>
        <w:pStyle w:val="ListBullet"/>
        <w:numPr>
          <w:ilvl w:val="0"/>
          <w:numId w:val="0"/>
        </w:numPr>
        <w:jc w:val="both"/>
      </w:pPr>
      <w:r>
        <w:t>University of Wales Trinity saint David</w:t>
      </w:r>
      <w:r w:rsidR="005159A2">
        <w:t>, Swansea Wales</w:t>
      </w:r>
      <w:r w:rsidR="001C39C9">
        <w:t>,UK</w:t>
      </w:r>
    </w:p>
    <w:sdt>
      <w:sdtPr>
        <w:rPr>
          <w:rFonts w:asciiTheme="minorHAnsi" w:eastAsiaTheme="minorHAnsi" w:hAnsiTheme="minorHAnsi" w:cstheme="minorBidi"/>
          <w:caps w:val="0"/>
          <w:color w:val="7F7F7F" w:themeColor="text1" w:themeTint="80"/>
          <w:spacing w:val="0"/>
          <w:sz w:val="24"/>
          <w:szCs w:val="24"/>
        </w:rPr>
        <w:id w:val="175955470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0CFF4F" w14:textId="11A90E5B" w:rsidR="0004294F" w:rsidRDefault="0004294F" w:rsidP="001B21A9">
          <w:pPr>
            <w:pStyle w:val="TOCHeading"/>
            <w:jc w:val="both"/>
          </w:pPr>
          <w:r>
            <w:t>Contents</w:t>
          </w:r>
        </w:p>
        <w:p w14:paraId="3AEE4876" w14:textId="084E952E" w:rsidR="00887E11" w:rsidRDefault="0004294F">
          <w:pPr>
            <w:pStyle w:val="TOC1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3722806" w:history="1">
            <w:r w:rsidR="00887E11" w:rsidRPr="00550CDE">
              <w:rPr>
                <w:rStyle w:val="Hyperlink"/>
                <w:noProof/>
              </w:rPr>
              <w:t>Impact of engagement in nobu hotel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_Toc103722806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1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625EB952" w14:textId="41B8F047" w:rsidR="00887E11" w:rsidRDefault="007C68FB">
          <w:pPr>
            <w:pStyle w:val="TOC2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07" w:history="1">
            <w:r w:rsidR="00887E11" w:rsidRPr="00550CDE">
              <w:rPr>
                <w:rStyle w:val="Hyperlink"/>
                <w:noProof/>
              </w:rPr>
              <w:t>A project research pROposal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_Toc103722807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1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66F8728D" w14:textId="75172E98" w:rsidR="00887E11" w:rsidRDefault="007C68FB">
          <w:pPr>
            <w:pStyle w:val="TOC1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08" w:history="1">
            <w:r w:rsidR="00887E11" w:rsidRPr="00550CDE">
              <w:rPr>
                <w:rStyle w:val="Hyperlink"/>
                <w:noProof/>
              </w:rPr>
              <w:t>INTRODUCTION: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_Toc103722808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3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644F7D69" w14:textId="01862940" w:rsidR="00887E11" w:rsidRDefault="007C68FB">
          <w:pPr>
            <w:pStyle w:val="TOC2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09" w:history="1">
            <w:r w:rsidR="00887E11" w:rsidRPr="00550CDE">
              <w:rPr>
                <w:rStyle w:val="Hyperlink"/>
                <w:noProof/>
              </w:rPr>
              <w:t>BENEFITS OF ENGAGED EMPLOYEES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_Toc103722809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5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588B1E74" w14:textId="42B15D3A" w:rsidR="00887E11" w:rsidRDefault="007C68FB">
          <w:pPr>
            <w:pStyle w:val="TOC2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10" w:history="1">
            <w:r w:rsidR="00887E11" w:rsidRPr="00550CDE">
              <w:rPr>
                <w:rStyle w:val="Hyperlink"/>
                <w:noProof/>
              </w:rPr>
              <w:t>DISENGAGED EMPLOYEES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_Toc103722810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5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6C1C24E6" w14:textId="79551148" w:rsidR="00887E11" w:rsidRDefault="007C68FB">
          <w:pPr>
            <w:pStyle w:val="TOC3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11" w:history="1">
            <w:r w:rsidR="00887E11" w:rsidRPr="00550CDE">
              <w:rPr>
                <w:rStyle w:val="Hyperlink"/>
                <w:noProof/>
              </w:rPr>
              <w:t>WHAT IS THE IMPACT OF EMPLOYEE ENGAGEMENT TO AN ORGANISATION?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_Toc103722811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5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0EC086D1" w14:textId="132DDA10" w:rsidR="00887E11" w:rsidRDefault="007C68FB">
          <w:pPr>
            <w:pStyle w:val="TOC3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12" w:history="1">
            <w:r w:rsidR="00887E11" w:rsidRPr="00550CDE">
              <w:rPr>
                <w:rStyle w:val="Hyperlink"/>
                <w:noProof/>
              </w:rPr>
              <w:t>What is our understanding of staff engagement?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_Toc103722812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6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0B00ABC3" w14:textId="105C3E98" w:rsidR="00887E11" w:rsidRDefault="007C68FB">
          <w:pPr>
            <w:pStyle w:val="TOC3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13" w:history="1">
            <w:r w:rsidR="00887E11" w:rsidRPr="00550CDE">
              <w:rPr>
                <w:rStyle w:val="Hyperlink"/>
                <w:noProof/>
              </w:rPr>
              <w:t>2 main Goals that organisations must consider around employee engagement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_Toc103722813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6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33CA1548" w14:textId="023C21C8" w:rsidR="00887E11" w:rsidRDefault="007C68FB">
          <w:pPr>
            <w:pStyle w:val="TOC2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14" w:history="1">
            <w:r w:rsidR="00887E11" w:rsidRPr="00550CDE">
              <w:rPr>
                <w:rStyle w:val="Hyperlink"/>
                <w:noProof/>
              </w:rPr>
              <w:t>STRATEGY TO USE TO IMPROVE ENGAGEMENT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_Toc103722814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7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6A9F42E5" w14:textId="4F96BFE0" w:rsidR="00887E11" w:rsidRDefault="007C68FB">
          <w:pPr>
            <w:pStyle w:val="TOC3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15" w:history="1">
            <w:r w:rsidR="00887E11" w:rsidRPr="00550CDE">
              <w:rPr>
                <w:rStyle w:val="Hyperlink"/>
                <w:noProof/>
              </w:rPr>
              <w:t>CREATE OR REBUILD THE MANAGEMENT TEAMS COMMITMENT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_Toc103722815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7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7AD63FED" w14:textId="1808EFBD" w:rsidR="00887E11" w:rsidRDefault="007C68FB">
          <w:pPr>
            <w:pStyle w:val="TOC3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16" w:history="1">
            <w:r w:rsidR="00887E11" w:rsidRPr="00550CDE">
              <w:rPr>
                <w:rStyle w:val="Hyperlink"/>
                <w:noProof/>
              </w:rPr>
              <w:t>DESIGN SHORT QUESTIONNAIRE EMPLOYEE SURVEYS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_Toc103722816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7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085F6727" w14:textId="1D73895D" w:rsidR="00887E11" w:rsidRDefault="007C68FB">
          <w:pPr>
            <w:pStyle w:val="TOC3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17" w:history="1">
            <w:r w:rsidR="00887E11" w:rsidRPr="00550CDE">
              <w:rPr>
                <w:rStyle w:val="Hyperlink"/>
                <w:noProof/>
              </w:rPr>
              <w:t>SET A SHORT-TERM EXPECTATIONS AND GOALS TO AIM FOR.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_Toc103722817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8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4F0506FA" w14:textId="6CDAF4EB" w:rsidR="00887E11" w:rsidRDefault="007C68FB">
          <w:pPr>
            <w:pStyle w:val="TOC3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18" w:history="1">
            <w:r w:rsidR="00887E11" w:rsidRPr="00550CDE">
              <w:rPr>
                <w:rStyle w:val="Hyperlink"/>
                <w:noProof/>
              </w:rPr>
              <w:t>SET A LONG-TERM EXPECTATIONS TO SHARE WITHIN THE MEMBERS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_Toc103722818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8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0EE98D6C" w14:textId="616B863E" w:rsidR="00887E11" w:rsidRDefault="007C68FB">
          <w:pPr>
            <w:pStyle w:val="TOC1"/>
            <w:tabs>
              <w:tab w:val="right" w:leader="dot" w:pos="9881"/>
            </w:tabs>
            <w:rPr>
              <w:rFonts w:eastAsiaTheme="minorEastAsia"/>
              <w:noProof/>
              <w:color w:val="auto"/>
              <w:sz w:val="22"/>
              <w:szCs w:val="22"/>
              <w:lang w:eastAsia="en-GB"/>
            </w:rPr>
          </w:pPr>
          <w:hyperlink w:anchor="_Toc103722819" w:history="1">
            <w:r w:rsidR="00887E11" w:rsidRPr="00550CDE">
              <w:rPr>
                <w:rStyle w:val="Hyperlink"/>
                <w:noProof/>
              </w:rPr>
              <w:t>Reference:</w:t>
            </w:r>
            <w:r w:rsidR="00887E11">
              <w:rPr>
                <w:noProof/>
                <w:webHidden/>
              </w:rPr>
              <w:tab/>
            </w:r>
            <w:r w:rsidR="00887E11">
              <w:rPr>
                <w:noProof/>
                <w:webHidden/>
              </w:rPr>
              <w:fldChar w:fldCharType="begin"/>
            </w:r>
            <w:r w:rsidR="00887E11">
              <w:rPr>
                <w:noProof/>
                <w:webHidden/>
              </w:rPr>
              <w:instrText xml:space="preserve"> PAGEREF _Toc103722819 \h </w:instrText>
            </w:r>
            <w:r w:rsidR="00887E11">
              <w:rPr>
                <w:noProof/>
                <w:webHidden/>
              </w:rPr>
            </w:r>
            <w:r w:rsidR="00887E11">
              <w:rPr>
                <w:noProof/>
                <w:webHidden/>
              </w:rPr>
              <w:fldChar w:fldCharType="separate"/>
            </w:r>
            <w:r w:rsidR="00887E11">
              <w:rPr>
                <w:noProof/>
                <w:webHidden/>
              </w:rPr>
              <w:t>11</w:t>
            </w:r>
            <w:r w:rsidR="00887E11">
              <w:rPr>
                <w:noProof/>
                <w:webHidden/>
              </w:rPr>
              <w:fldChar w:fldCharType="end"/>
            </w:r>
          </w:hyperlink>
        </w:p>
        <w:p w14:paraId="62AB6718" w14:textId="30E33197" w:rsidR="0004294F" w:rsidRDefault="0004294F" w:rsidP="001B21A9">
          <w:pPr>
            <w:jc w:val="both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DA6A7ED" w14:textId="17860921" w:rsidR="0004294F" w:rsidRDefault="0004294F" w:rsidP="001B21A9">
      <w:pPr>
        <w:pStyle w:val="Heading1"/>
        <w:jc w:val="both"/>
      </w:pPr>
    </w:p>
    <w:p w14:paraId="0C18EA65" w14:textId="32E4C908" w:rsidR="00D14DA6" w:rsidRDefault="00D14DA6" w:rsidP="001B21A9">
      <w:pPr>
        <w:jc w:val="both"/>
      </w:pPr>
    </w:p>
    <w:p w14:paraId="0E01156C" w14:textId="77777777" w:rsidR="00D14DA6" w:rsidRPr="00D14DA6" w:rsidRDefault="00D14DA6" w:rsidP="001B21A9">
      <w:pPr>
        <w:jc w:val="both"/>
      </w:pPr>
    </w:p>
    <w:p w14:paraId="7E211366" w14:textId="50A88FEF" w:rsidR="00F34A40" w:rsidRDefault="00F34A40" w:rsidP="001B21A9">
      <w:pPr>
        <w:pStyle w:val="Heading1"/>
        <w:jc w:val="both"/>
      </w:pPr>
      <w:bookmarkStart w:id="2" w:name="_Toc103722808"/>
      <w:r w:rsidRPr="004D67CA">
        <w:t>INTRODUCTION</w:t>
      </w:r>
      <w:r w:rsidR="004F3EC9">
        <w:t>:</w:t>
      </w:r>
      <w:bookmarkEnd w:id="2"/>
    </w:p>
    <w:p w14:paraId="45694E21" w14:textId="77777777" w:rsidR="004F3EC9" w:rsidRPr="00663D23" w:rsidRDefault="004F3EC9" w:rsidP="001B21A9">
      <w:pPr>
        <w:pStyle w:val="ListBullet"/>
        <w:numPr>
          <w:ilvl w:val="0"/>
          <w:numId w:val="0"/>
        </w:numPr>
        <w:jc w:val="both"/>
      </w:pPr>
    </w:p>
    <w:p w14:paraId="55F22DC9" w14:textId="4FFC04F8" w:rsidR="00BA3A64" w:rsidRDefault="00B349BB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 xml:space="preserve">  </w:t>
      </w:r>
      <w:r w:rsidR="00320E4C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543FE1" w:rsidRPr="00BB0C4B">
        <w:t>T</w:t>
      </w:r>
      <w:r w:rsidR="00136EE9" w:rsidRPr="00BB0C4B">
        <w:t>HE RESEARCH PROJECT IS</w:t>
      </w:r>
      <w:r w:rsidR="003D0443" w:rsidRPr="00BB0C4B">
        <w:t xml:space="preserve"> </w:t>
      </w:r>
      <w:r w:rsidR="00E207CE" w:rsidRPr="00BB0C4B">
        <w:t>AIMING</w:t>
      </w:r>
      <w:r w:rsidR="00136EE9" w:rsidRPr="00BB0C4B">
        <w:t xml:space="preserve"> </w:t>
      </w:r>
      <w:r w:rsidR="00E207CE" w:rsidRPr="00BB0C4B">
        <w:t xml:space="preserve">TO </w:t>
      </w:r>
      <w:r w:rsidR="000626AF" w:rsidRPr="00BB0C4B">
        <w:t>IMPROVE</w:t>
      </w:r>
      <w:r w:rsidR="007A71D6" w:rsidRPr="00BB0C4B">
        <w:t xml:space="preserve"> </w:t>
      </w:r>
      <w:r w:rsidR="00071325" w:rsidRPr="00BB0C4B">
        <w:t>THE UNDERSTANDING</w:t>
      </w:r>
      <w:r w:rsidR="007A71D6" w:rsidRPr="00BB0C4B">
        <w:t xml:space="preserve"> OF</w:t>
      </w:r>
      <w:r w:rsidR="006C21AA" w:rsidRPr="00BB0C4B">
        <w:t xml:space="preserve"> TH</w:t>
      </w:r>
      <w:r w:rsidR="00901B1D" w:rsidRPr="00BB0C4B">
        <w:t xml:space="preserve">E IMPACT TO AN </w:t>
      </w:r>
      <w:r w:rsidR="00071325" w:rsidRPr="00BB0C4B">
        <w:t>ORGANISATION OF</w:t>
      </w:r>
      <w:r w:rsidR="002A64CC" w:rsidRPr="00BB0C4B">
        <w:t xml:space="preserve"> </w:t>
      </w:r>
      <w:r w:rsidR="00D601C5" w:rsidRPr="00BB0C4B">
        <w:t xml:space="preserve">EMPLOYEE </w:t>
      </w:r>
      <w:r w:rsidR="007E205F" w:rsidRPr="00BB0C4B">
        <w:t>ENGAGEMENT WITHIN</w:t>
      </w:r>
      <w:r w:rsidR="007A7796" w:rsidRPr="00BB0C4B">
        <w:t xml:space="preserve"> THE EXECUTIVE TEAM O</w:t>
      </w:r>
      <w:r w:rsidR="004219C7" w:rsidRPr="00BB0C4B">
        <w:t xml:space="preserve">F NOBU HOTEL AS WELL AS </w:t>
      </w:r>
      <w:r w:rsidR="00DE7705" w:rsidRPr="00BB0C4B">
        <w:t xml:space="preserve"> STUDY WAYS TO IMPROVE THE</w:t>
      </w:r>
      <w:r w:rsidR="004F3EC9" w:rsidRPr="00BB0C4B">
        <w:t xml:space="preserve"> ENGAGEMENT </w:t>
      </w:r>
      <w:r w:rsidR="00A103AA" w:rsidRPr="00BB0C4B">
        <w:t>WITHIN</w:t>
      </w:r>
      <w:r w:rsidR="004F3EC9" w:rsidRPr="00BB0C4B">
        <w:t xml:space="preserve"> THEIR OWN EMPLOYEES</w:t>
      </w:r>
      <w:r w:rsidR="00A103AA" w:rsidRPr="00BB0C4B">
        <w:t xml:space="preserve"> AND WORKFORCE.</w:t>
      </w:r>
    </w:p>
    <w:p w14:paraId="7A90B79A" w14:textId="5C4E28FC" w:rsidR="006500C4" w:rsidRPr="00BB0C4B" w:rsidRDefault="00320E4C" w:rsidP="001B21A9">
      <w:pPr>
        <w:pStyle w:val="ListBullet"/>
        <w:numPr>
          <w:ilvl w:val="0"/>
          <w:numId w:val="0"/>
        </w:numPr>
        <w:jc w:val="both"/>
      </w:pPr>
      <w:r>
        <w:t xml:space="preserve">    </w:t>
      </w:r>
      <w:r w:rsidR="006500C4">
        <w:t>THE RESULTS ARE EXPECTED TO BE C</w:t>
      </w:r>
      <w:r w:rsidR="000626AF">
        <w:t xml:space="preserve">LEAR AND VISIBLE WITHIN A </w:t>
      </w:r>
      <w:r w:rsidR="00E82D40">
        <w:t>FULL YEAR PERIOD</w:t>
      </w:r>
      <w:r w:rsidR="00445632">
        <w:t xml:space="preserve"> BUT BENEFICIAL RESU</w:t>
      </w:r>
      <w:r w:rsidR="00E064BB">
        <w:t xml:space="preserve">LTS IN ORGANISATIONAL GROWTH IS WITHIN A </w:t>
      </w:r>
      <w:r w:rsidR="00071325">
        <w:t>FIVE-YEAR</w:t>
      </w:r>
      <w:r w:rsidR="00E064BB">
        <w:t xml:space="preserve"> PERIOD</w:t>
      </w:r>
      <w:r>
        <w:t>.</w:t>
      </w:r>
    </w:p>
    <w:p w14:paraId="4682109E" w14:textId="77777777" w:rsidR="007864A4" w:rsidRPr="00BB0C4B" w:rsidRDefault="007864A4" w:rsidP="001B21A9">
      <w:pPr>
        <w:pStyle w:val="ListBullet"/>
        <w:numPr>
          <w:ilvl w:val="0"/>
          <w:numId w:val="0"/>
        </w:numPr>
        <w:jc w:val="both"/>
      </w:pPr>
    </w:p>
    <w:p w14:paraId="50D96FB3" w14:textId="77777777" w:rsidR="007864A4" w:rsidRPr="00BB0C4B" w:rsidRDefault="007864A4" w:rsidP="001B21A9">
      <w:pPr>
        <w:pStyle w:val="ListBullet"/>
        <w:numPr>
          <w:ilvl w:val="0"/>
          <w:numId w:val="0"/>
        </w:numPr>
        <w:jc w:val="both"/>
      </w:pPr>
    </w:p>
    <w:p w14:paraId="4E19D9F2" w14:textId="6EC63B2E" w:rsidR="00C56312" w:rsidRPr="00BB0C4B" w:rsidRDefault="00B349BB" w:rsidP="001B21A9">
      <w:pPr>
        <w:pStyle w:val="ListBullet"/>
        <w:numPr>
          <w:ilvl w:val="0"/>
          <w:numId w:val="0"/>
        </w:numPr>
        <w:jc w:val="both"/>
      </w:pPr>
      <w:r w:rsidRPr="00BB0C4B">
        <w:t xml:space="preserve">   </w:t>
      </w:r>
      <w:r w:rsidR="005125A0" w:rsidRPr="00BB0C4B">
        <w:t>Are</w:t>
      </w:r>
      <w:r w:rsidR="00850947" w:rsidRPr="00BB0C4B">
        <w:t xml:space="preserve">as </w:t>
      </w:r>
      <w:r w:rsidR="00A054E8" w:rsidRPr="00BB0C4B">
        <w:t>to</w:t>
      </w:r>
      <w:r w:rsidR="002B2D56" w:rsidRPr="00BB0C4B">
        <w:t xml:space="preserve"> focus,</w:t>
      </w:r>
      <w:r w:rsidR="00A054E8" w:rsidRPr="00BB0C4B">
        <w:t xml:space="preserve"> examine and consider</w:t>
      </w:r>
      <w:r w:rsidR="002B2D56" w:rsidRPr="00BB0C4B">
        <w:t xml:space="preserve"> </w:t>
      </w:r>
      <w:r w:rsidR="00A624E1" w:rsidRPr="00BB0C4B">
        <w:t>t</w:t>
      </w:r>
      <w:r w:rsidR="00B036ED" w:rsidRPr="00BB0C4B">
        <w:t xml:space="preserve">o set goals to aim </w:t>
      </w:r>
      <w:r w:rsidR="00071325" w:rsidRPr="00BB0C4B">
        <w:t>for in</w:t>
      </w:r>
      <w:r w:rsidR="00614580" w:rsidRPr="00BB0C4B">
        <w:t xml:space="preserve"> order to</w:t>
      </w:r>
      <w:r w:rsidR="001A4BB3" w:rsidRPr="00BB0C4B">
        <w:t xml:space="preserve"> measure the </w:t>
      </w:r>
      <w:r w:rsidR="00071325" w:rsidRPr="00BB0C4B">
        <w:t>results by</w:t>
      </w:r>
      <w:r w:rsidR="001A4BB3" w:rsidRPr="00BB0C4B">
        <w:t xml:space="preserve"> </w:t>
      </w:r>
      <w:r w:rsidR="00614580" w:rsidRPr="00BB0C4B">
        <w:t>confidently conduct</w:t>
      </w:r>
      <w:r w:rsidR="001A4BB3" w:rsidRPr="00BB0C4B">
        <w:t>ing</w:t>
      </w:r>
      <w:r w:rsidR="00614580" w:rsidRPr="00BB0C4B">
        <w:t xml:space="preserve"> employee </w:t>
      </w:r>
      <w:r w:rsidR="00091481" w:rsidRPr="00BB0C4B">
        <w:t xml:space="preserve">surveys </w:t>
      </w:r>
      <w:r w:rsidR="00740BF2" w:rsidRPr="00BB0C4B">
        <w:t xml:space="preserve">as well as </w:t>
      </w:r>
      <w:r w:rsidR="00071325" w:rsidRPr="00BB0C4B">
        <w:t>vital topics</w:t>
      </w:r>
      <w:r w:rsidR="00091481" w:rsidRPr="00BB0C4B">
        <w:t xml:space="preserve"> </w:t>
      </w:r>
      <w:r w:rsidR="008D3EB8" w:rsidRPr="00BB0C4B">
        <w:t>t</w:t>
      </w:r>
      <w:r w:rsidR="00A75212" w:rsidRPr="00BB0C4B">
        <w:t xml:space="preserve">o involve in </w:t>
      </w:r>
      <w:r w:rsidR="007C263D" w:rsidRPr="00BB0C4B">
        <w:t>designing the</w:t>
      </w:r>
      <w:r w:rsidR="00723DAB" w:rsidRPr="00BB0C4B">
        <w:t xml:space="preserve"> questions t</w:t>
      </w:r>
      <w:r w:rsidR="005E4921" w:rsidRPr="00BB0C4B">
        <w:t xml:space="preserve">o use on the surveys in order to get all the vital </w:t>
      </w:r>
      <w:r w:rsidR="00C90A81" w:rsidRPr="00BB0C4B">
        <w:t>information and concerns from the employees:</w:t>
      </w:r>
      <w:r w:rsidR="00AB029D" w:rsidRPr="00BB0C4B">
        <w:t>.</w:t>
      </w:r>
    </w:p>
    <w:p w14:paraId="46D357B4" w14:textId="77777777" w:rsidR="008F0552" w:rsidRPr="00C90665" w:rsidRDefault="008F0552" w:rsidP="001B21A9">
      <w:pPr>
        <w:pStyle w:val="ListBullet"/>
        <w:numPr>
          <w:ilvl w:val="0"/>
          <w:numId w:val="0"/>
        </w:numPr>
        <w:jc w:val="both"/>
      </w:pPr>
    </w:p>
    <w:p w14:paraId="34D86C82" w14:textId="270AB000" w:rsidR="00CE25A9" w:rsidRPr="00C90665" w:rsidRDefault="007307D7" w:rsidP="001B21A9">
      <w:pPr>
        <w:pStyle w:val="ListBullet"/>
        <w:numPr>
          <w:ilvl w:val="0"/>
          <w:numId w:val="0"/>
        </w:numPr>
        <w:ind w:left="936" w:hanging="360"/>
        <w:jc w:val="both"/>
      </w:pPr>
      <w:r w:rsidRPr="00C90665">
        <w:t>1</w:t>
      </w:r>
      <w:r w:rsidR="00A20F5B" w:rsidRPr="00C90665">
        <w:t>.</w:t>
      </w:r>
      <w:r w:rsidR="00B3667F" w:rsidRPr="00C90665">
        <w:t xml:space="preserve"> </w:t>
      </w:r>
      <w:r w:rsidR="00B25865" w:rsidRPr="00C90665">
        <w:t>Org</w:t>
      </w:r>
      <w:r w:rsidR="007E281D" w:rsidRPr="00C90665">
        <w:t xml:space="preserve">anise an executive meeting </w:t>
      </w:r>
      <w:r w:rsidR="007A44ED" w:rsidRPr="00C90665">
        <w:t xml:space="preserve">to </w:t>
      </w:r>
      <w:r w:rsidR="00BD0B73" w:rsidRPr="00C90665">
        <w:t xml:space="preserve">look at the </w:t>
      </w:r>
      <w:r w:rsidR="00E51EDB" w:rsidRPr="00C90665">
        <w:t xml:space="preserve">level of </w:t>
      </w:r>
      <w:r w:rsidR="00BD0B73" w:rsidRPr="00C90665">
        <w:t xml:space="preserve">understanding </w:t>
      </w:r>
      <w:r w:rsidR="00667ADB" w:rsidRPr="00C90665">
        <w:t xml:space="preserve">and to </w:t>
      </w:r>
      <w:r w:rsidR="00C33885" w:rsidRPr="00C90665">
        <w:t>b</w:t>
      </w:r>
      <w:r w:rsidR="00086AF1" w:rsidRPr="00C90665">
        <w:t>roaden the leaders and managers</w:t>
      </w:r>
      <w:r w:rsidR="001F13A3" w:rsidRPr="00C90665">
        <w:t xml:space="preserve"> awareness and re</w:t>
      </w:r>
      <w:r w:rsidR="007240F7" w:rsidRPr="00C90665">
        <w:t xml:space="preserve"> </w:t>
      </w:r>
      <w:r w:rsidR="008F0552" w:rsidRPr="00C90665">
        <w:t xml:space="preserve">evaluate </w:t>
      </w:r>
      <w:r w:rsidR="007240F7" w:rsidRPr="00C90665">
        <w:t xml:space="preserve">the impact </w:t>
      </w:r>
      <w:r w:rsidR="001014C5" w:rsidRPr="00C90665">
        <w:t>of</w:t>
      </w:r>
      <w:r w:rsidR="00151A14" w:rsidRPr="00C90665">
        <w:t xml:space="preserve"> </w:t>
      </w:r>
      <w:r w:rsidR="00071325" w:rsidRPr="00C90665">
        <w:t>employee engagement</w:t>
      </w:r>
      <w:r w:rsidR="001014C5" w:rsidRPr="00C90665">
        <w:t xml:space="preserve"> </w:t>
      </w:r>
      <w:r w:rsidR="004D51B2" w:rsidRPr="00C90665">
        <w:t>within the</w:t>
      </w:r>
      <w:r w:rsidR="001F13A3" w:rsidRPr="00C90665">
        <w:t xml:space="preserve"> </w:t>
      </w:r>
      <w:r w:rsidR="00071325" w:rsidRPr="00C90665">
        <w:t>whole team</w:t>
      </w:r>
      <w:r w:rsidR="004D51B2" w:rsidRPr="00C90665">
        <w:t xml:space="preserve"> </w:t>
      </w:r>
      <w:r w:rsidR="00071325" w:rsidRPr="00C90665">
        <w:t>in</w:t>
      </w:r>
      <w:r w:rsidR="001014C5" w:rsidRPr="00C90665">
        <w:t xml:space="preserve"> the hotel business</w:t>
      </w:r>
      <w:r w:rsidR="003E7BD7" w:rsidRPr="00C90665">
        <w:t>.</w:t>
      </w:r>
      <w:r w:rsidR="00065F63" w:rsidRPr="00C90665">
        <w:t xml:space="preserve"> </w:t>
      </w:r>
      <w:r w:rsidR="00914F4A" w:rsidRPr="00C90665">
        <w:t xml:space="preserve"> </w:t>
      </w:r>
      <w:r w:rsidR="003E7BD7" w:rsidRPr="00C90665">
        <w:t xml:space="preserve"> Examine </w:t>
      </w:r>
      <w:r w:rsidR="00071325" w:rsidRPr="00C90665">
        <w:t>each individual’s</w:t>
      </w:r>
      <w:r w:rsidR="00DE6586" w:rsidRPr="00C90665">
        <w:t xml:space="preserve"> commitment</w:t>
      </w:r>
      <w:r w:rsidR="00BA0804" w:rsidRPr="00C90665">
        <w:t xml:space="preserve"> </w:t>
      </w:r>
      <w:r w:rsidR="0034430E" w:rsidRPr="00C90665">
        <w:t>in the management team</w:t>
      </w:r>
      <w:r w:rsidR="006A25A3" w:rsidRPr="00C90665">
        <w:t xml:space="preserve"> towards their </w:t>
      </w:r>
      <w:r w:rsidR="00071325" w:rsidRPr="00C90665">
        <w:t>team’s</w:t>
      </w:r>
      <w:r w:rsidR="006A25A3" w:rsidRPr="00C90665">
        <w:t xml:space="preserve"> engagement</w:t>
      </w:r>
      <w:r w:rsidR="003752C5" w:rsidRPr="00C90665">
        <w:t>.</w:t>
      </w:r>
      <w:r w:rsidR="00914F4A" w:rsidRPr="00C90665">
        <w:t xml:space="preserve"> </w:t>
      </w:r>
      <w:r w:rsidR="00D7692B" w:rsidRPr="00C90665">
        <w:t xml:space="preserve">And </w:t>
      </w:r>
      <w:r w:rsidR="00071325" w:rsidRPr="00C90665">
        <w:t>crucially identify</w:t>
      </w:r>
      <w:r w:rsidR="00D96F5C" w:rsidRPr="00C90665">
        <w:t xml:space="preserve"> </w:t>
      </w:r>
      <w:r w:rsidR="00A532F1" w:rsidRPr="00C90665">
        <w:t>how engage</w:t>
      </w:r>
      <w:r w:rsidR="00064F52" w:rsidRPr="00C90665">
        <w:t xml:space="preserve">d the whole executive team </w:t>
      </w:r>
      <w:r w:rsidR="00F946A5" w:rsidRPr="00C90665">
        <w:t xml:space="preserve">and </w:t>
      </w:r>
      <w:r w:rsidR="003E0145" w:rsidRPr="00C90665">
        <w:t>significantly retrain</w:t>
      </w:r>
      <w:r w:rsidR="000C6869" w:rsidRPr="00C90665">
        <w:t xml:space="preserve"> </w:t>
      </w:r>
      <w:r w:rsidR="00D64DB8" w:rsidRPr="00C90665">
        <w:t xml:space="preserve">to </w:t>
      </w:r>
      <w:r w:rsidR="000C6869" w:rsidRPr="00C90665">
        <w:t>rebuild the</w:t>
      </w:r>
      <w:r w:rsidR="00C61129" w:rsidRPr="00C90665">
        <w:t>ir</w:t>
      </w:r>
      <w:r w:rsidR="000C6869" w:rsidRPr="00C90665">
        <w:t xml:space="preserve"> confidence </w:t>
      </w:r>
      <w:r w:rsidR="00550C70" w:rsidRPr="00C90665">
        <w:t>to positively influence</w:t>
      </w:r>
      <w:r w:rsidR="008852BA" w:rsidRPr="00C90665">
        <w:t xml:space="preserve"> and </w:t>
      </w:r>
      <w:r w:rsidR="00705F5C" w:rsidRPr="00C90665">
        <w:t>improve connection with</w:t>
      </w:r>
      <w:r w:rsidR="00550C70" w:rsidRPr="00C90665">
        <w:t xml:space="preserve"> their teams</w:t>
      </w:r>
      <w:r w:rsidR="00705F5C" w:rsidRPr="00C90665">
        <w:t>.</w:t>
      </w:r>
      <w:r w:rsidR="000C778E" w:rsidRPr="00C90665">
        <w:t xml:space="preserve"> Educate leaders on pro</w:t>
      </w:r>
      <w:r w:rsidR="002706E1" w:rsidRPr="00C90665">
        <w:t xml:space="preserve">per prioritisation </w:t>
      </w:r>
      <w:r w:rsidR="000E56DD" w:rsidRPr="00C90665">
        <w:t>techniques in decision</w:t>
      </w:r>
      <w:r w:rsidR="001E6B9A" w:rsidRPr="00C90665">
        <w:t xml:space="preserve"> making that Cou</w:t>
      </w:r>
      <w:r w:rsidR="00147967" w:rsidRPr="00C90665">
        <w:t xml:space="preserve">ld </w:t>
      </w:r>
      <w:r w:rsidR="001E6B9A" w:rsidRPr="00C90665">
        <w:t xml:space="preserve">help them </w:t>
      </w:r>
      <w:r w:rsidR="00147967" w:rsidRPr="00C90665">
        <w:t xml:space="preserve">rebuild connections with their teams. </w:t>
      </w:r>
    </w:p>
    <w:p w14:paraId="4AB1A82B" w14:textId="77777777" w:rsidR="0092219C" w:rsidRPr="00C90665" w:rsidRDefault="0092219C" w:rsidP="001B21A9">
      <w:pPr>
        <w:pStyle w:val="ListBullet"/>
        <w:numPr>
          <w:ilvl w:val="0"/>
          <w:numId w:val="0"/>
        </w:numPr>
        <w:ind w:left="936" w:hanging="360"/>
        <w:jc w:val="both"/>
      </w:pPr>
    </w:p>
    <w:p w14:paraId="6DC78214" w14:textId="095DC99E" w:rsidR="00F02589" w:rsidRPr="00C90665" w:rsidRDefault="009116C2" w:rsidP="001B21A9">
      <w:pPr>
        <w:pStyle w:val="ListBullet"/>
        <w:numPr>
          <w:ilvl w:val="0"/>
          <w:numId w:val="12"/>
        </w:numPr>
        <w:jc w:val="both"/>
      </w:pPr>
      <w:r w:rsidRPr="00C90665">
        <w:t xml:space="preserve">Explore and </w:t>
      </w:r>
      <w:r w:rsidR="009F67B0" w:rsidRPr="00C90665">
        <w:t xml:space="preserve">learn </w:t>
      </w:r>
      <w:r w:rsidR="00DF5B0E" w:rsidRPr="00C90665">
        <w:t>a reinvent</w:t>
      </w:r>
      <w:r w:rsidR="00E77144" w:rsidRPr="00C90665">
        <w:t xml:space="preserve"> old </w:t>
      </w:r>
      <w:r w:rsidR="00DF5B0E" w:rsidRPr="00C90665">
        <w:t>method</w:t>
      </w:r>
      <w:r w:rsidR="00E77144" w:rsidRPr="00C90665">
        <w:t>s</w:t>
      </w:r>
      <w:r w:rsidR="009365F6" w:rsidRPr="00C90665">
        <w:t xml:space="preserve"> </w:t>
      </w:r>
      <w:r w:rsidR="002407C3" w:rsidRPr="00C90665">
        <w:t xml:space="preserve">to </w:t>
      </w:r>
      <w:r w:rsidR="00DC2A50" w:rsidRPr="00C90665">
        <w:t xml:space="preserve">create, build and </w:t>
      </w:r>
      <w:r w:rsidR="009365F6" w:rsidRPr="00C90665">
        <w:t xml:space="preserve">increase the engagement </w:t>
      </w:r>
      <w:r w:rsidR="00460902" w:rsidRPr="00C90665">
        <w:t>every employees</w:t>
      </w:r>
      <w:r w:rsidR="005C3DAE" w:rsidRPr="00C90665">
        <w:t xml:space="preserve"> in all area</w:t>
      </w:r>
      <w:r w:rsidR="00BE6FEB" w:rsidRPr="00C90665">
        <w:t xml:space="preserve">s of the </w:t>
      </w:r>
      <w:r w:rsidR="007C263D" w:rsidRPr="00C90665">
        <w:t>organisation, minimising</w:t>
      </w:r>
      <w:r w:rsidR="004B58E5" w:rsidRPr="00C90665">
        <w:t xml:space="preserve"> cultural gaps </w:t>
      </w:r>
      <w:r w:rsidR="00767B10" w:rsidRPr="00C90665">
        <w:t>in a workplace</w:t>
      </w:r>
      <w:r w:rsidR="00B23E4A" w:rsidRPr="00C90665">
        <w:t xml:space="preserve"> </w:t>
      </w:r>
      <w:r w:rsidR="00A720CA" w:rsidRPr="00C90665">
        <w:t xml:space="preserve">and </w:t>
      </w:r>
      <w:r w:rsidR="00A31F9B" w:rsidRPr="00C90665">
        <w:t xml:space="preserve"> se</w:t>
      </w:r>
      <w:r w:rsidR="00E16665" w:rsidRPr="00C90665">
        <w:t xml:space="preserve">arch for </w:t>
      </w:r>
      <w:r w:rsidR="00B465DD" w:rsidRPr="00C90665">
        <w:t xml:space="preserve">what </w:t>
      </w:r>
      <w:r w:rsidR="00E16665" w:rsidRPr="00C90665">
        <w:t xml:space="preserve"> methods</w:t>
      </w:r>
      <w:r w:rsidR="00755306" w:rsidRPr="00C90665">
        <w:t xml:space="preserve"> and prio</w:t>
      </w:r>
      <w:r w:rsidR="00B52274" w:rsidRPr="00C90665">
        <w:t xml:space="preserve">ritisation </w:t>
      </w:r>
      <w:r w:rsidR="00A720CA" w:rsidRPr="00C90665">
        <w:t xml:space="preserve"> </w:t>
      </w:r>
      <w:r w:rsidR="00B465DD" w:rsidRPr="00C90665">
        <w:t xml:space="preserve">techniques </w:t>
      </w:r>
      <w:r w:rsidR="00A720CA" w:rsidRPr="00C90665">
        <w:t xml:space="preserve">can be initiated immediately </w:t>
      </w:r>
      <w:r w:rsidR="00C11793" w:rsidRPr="00C90665">
        <w:t>and</w:t>
      </w:r>
      <w:r w:rsidR="0019541D" w:rsidRPr="00C90665">
        <w:t xml:space="preserve"> </w:t>
      </w:r>
      <w:r w:rsidR="00DC5F4B" w:rsidRPr="00C90665">
        <w:t xml:space="preserve">how it can be </w:t>
      </w:r>
      <w:r w:rsidR="00B17023" w:rsidRPr="00C90665">
        <w:t>applie</w:t>
      </w:r>
      <w:r w:rsidR="005115C8" w:rsidRPr="00C90665">
        <w:t xml:space="preserve">d </w:t>
      </w:r>
      <w:r w:rsidR="00B17023" w:rsidRPr="00C90665">
        <w:t xml:space="preserve"> in to actio</w:t>
      </w:r>
      <w:r w:rsidR="00767B10" w:rsidRPr="00C90665">
        <w:t>n</w:t>
      </w:r>
      <w:r w:rsidR="00285FC8" w:rsidRPr="00C90665">
        <w:t xml:space="preserve"> </w:t>
      </w:r>
      <w:r w:rsidR="0078531D" w:rsidRPr="00C90665">
        <w:t xml:space="preserve">to work on </w:t>
      </w:r>
      <w:r w:rsidR="00285FC8" w:rsidRPr="00C90665">
        <w:t>increasing</w:t>
      </w:r>
      <w:r w:rsidR="0059301D" w:rsidRPr="00C90665">
        <w:t xml:space="preserve"> the knowledge &amp;</w:t>
      </w:r>
      <w:r w:rsidR="00285FC8" w:rsidRPr="00C90665">
        <w:t xml:space="preserve"> cultural awareness with</w:t>
      </w:r>
      <w:r w:rsidR="0059301D" w:rsidRPr="00C90665">
        <w:t xml:space="preserve">in </w:t>
      </w:r>
      <w:r w:rsidR="00A35CC3" w:rsidRPr="00C90665">
        <w:t xml:space="preserve">employees </w:t>
      </w:r>
    </w:p>
    <w:p w14:paraId="1045051C" w14:textId="77777777" w:rsidR="00050CE0" w:rsidRPr="00C90665" w:rsidRDefault="00050CE0" w:rsidP="001B21A9">
      <w:pPr>
        <w:pStyle w:val="ListBullet"/>
        <w:numPr>
          <w:ilvl w:val="0"/>
          <w:numId w:val="0"/>
        </w:numPr>
        <w:ind w:left="936"/>
        <w:jc w:val="both"/>
      </w:pPr>
    </w:p>
    <w:p w14:paraId="19D624B7" w14:textId="692A4683" w:rsidR="00B17023" w:rsidRPr="00C90665" w:rsidRDefault="00A20F5B" w:rsidP="001B21A9">
      <w:pPr>
        <w:pStyle w:val="ListBullet"/>
        <w:numPr>
          <w:ilvl w:val="0"/>
          <w:numId w:val="12"/>
        </w:numPr>
        <w:jc w:val="both"/>
      </w:pPr>
      <w:r w:rsidRPr="00C90665">
        <w:t xml:space="preserve"> </w:t>
      </w:r>
      <w:r w:rsidR="00CF78D8" w:rsidRPr="00C90665">
        <w:t xml:space="preserve">Study and </w:t>
      </w:r>
      <w:r w:rsidR="00F57113" w:rsidRPr="00C90665">
        <w:t xml:space="preserve">Revise </w:t>
      </w:r>
      <w:r w:rsidR="00F34F20" w:rsidRPr="00C90665">
        <w:t xml:space="preserve">and </w:t>
      </w:r>
      <w:r w:rsidR="00CF78D8" w:rsidRPr="00C90665">
        <w:t>re</w:t>
      </w:r>
      <w:r w:rsidR="00BD1239" w:rsidRPr="00C90665">
        <w:t>visit different</w:t>
      </w:r>
      <w:r w:rsidR="0026265A" w:rsidRPr="00C90665">
        <w:t xml:space="preserve"> action </w:t>
      </w:r>
      <w:r w:rsidR="00460902" w:rsidRPr="00C90665">
        <w:t>plans and</w:t>
      </w:r>
      <w:r w:rsidR="0092245C" w:rsidRPr="00C90665">
        <w:t xml:space="preserve"> </w:t>
      </w:r>
      <w:r w:rsidR="00460902" w:rsidRPr="00C90665">
        <w:t>tactics used</w:t>
      </w:r>
      <w:r w:rsidR="0092245C" w:rsidRPr="00C90665">
        <w:t xml:space="preserve"> in the past</w:t>
      </w:r>
      <w:r w:rsidR="00FF40CC" w:rsidRPr="00C90665">
        <w:t>, l</w:t>
      </w:r>
      <w:r w:rsidR="00535C52" w:rsidRPr="00C90665">
        <w:t xml:space="preserve">ook at </w:t>
      </w:r>
      <w:r w:rsidR="009811BF" w:rsidRPr="00C90665">
        <w:t>thei</w:t>
      </w:r>
      <w:r w:rsidR="00501A9F" w:rsidRPr="00C90665">
        <w:t>r</w:t>
      </w:r>
      <w:r w:rsidR="00535C52" w:rsidRPr="00C90665">
        <w:t xml:space="preserve"> results </w:t>
      </w:r>
      <w:r w:rsidR="00D94093" w:rsidRPr="00C90665">
        <w:t xml:space="preserve">and make </w:t>
      </w:r>
      <w:r w:rsidR="00FF40CC" w:rsidRPr="00C90665">
        <w:t>comparisons and</w:t>
      </w:r>
      <w:r w:rsidR="00535C52" w:rsidRPr="00C90665">
        <w:t xml:space="preserve"> </w:t>
      </w:r>
      <w:r w:rsidR="00D94093" w:rsidRPr="00C90665">
        <w:t xml:space="preserve">use </w:t>
      </w:r>
      <w:r w:rsidR="000E1D46" w:rsidRPr="00C90665">
        <w:t xml:space="preserve">these as guidance to </w:t>
      </w:r>
      <w:r w:rsidR="00B738B2" w:rsidRPr="00C90665">
        <w:t xml:space="preserve">create or </w:t>
      </w:r>
      <w:r w:rsidR="00460902" w:rsidRPr="00C90665">
        <w:t>design new</w:t>
      </w:r>
      <w:r w:rsidR="00F34F20" w:rsidRPr="00C90665">
        <w:t xml:space="preserve"> ways </w:t>
      </w:r>
      <w:r w:rsidR="00460902" w:rsidRPr="00C90665">
        <w:t>to conduct</w:t>
      </w:r>
      <w:r w:rsidR="006D52B9" w:rsidRPr="00C90665">
        <w:t xml:space="preserve"> surveys and </w:t>
      </w:r>
      <w:r w:rsidR="00460902" w:rsidRPr="00C90665">
        <w:t>collect</w:t>
      </w:r>
      <w:r w:rsidR="00460902">
        <w:t xml:space="preserve">ing </w:t>
      </w:r>
      <w:r w:rsidR="00460902" w:rsidRPr="00C90665">
        <w:t>vital</w:t>
      </w:r>
      <w:r w:rsidR="00973E94" w:rsidRPr="00C90665">
        <w:t xml:space="preserve"> </w:t>
      </w:r>
      <w:r w:rsidR="00C64888">
        <w:t xml:space="preserve">data of </w:t>
      </w:r>
      <w:r w:rsidR="00460902" w:rsidRPr="00C90665">
        <w:t>employees’</w:t>
      </w:r>
      <w:r w:rsidR="00B738B2" w:rsidRPr="00C90665">
        <w:t xml:space="preserve"> </w:t>
      </w:r>
      <w:r w:rsidR="00973E94" w:rsidRPr="00C90665">
        <w:t xml:space="preserve">feedback and how it can be </w:t>
      </w:r>
      <w:r w:rsidR="009E2271" w:rsidRPr="00C90665">
        <w:t>respon</w:t>
      </w:r>
      <w:r w:rsidR="009C6531" w:rsidRPr="00C90665">
        <w:t xml:space="preserve">ded or </w:t>
      </w:r>
      <w:r w:rsidR="00BA2049" w:rsidRPr="00C90665">
        <w:t xml:space="preserve">approached </w:t>
      </w:r>
      <w:r w:rsidR="003D776E" w:rsidRPr="00C90665">
        <w:t>prioritise</w:t>
      </w:r>
      <w:r w:rsidR="00AA0C48" w:rsidRPr="00C90665">
        <w:t xml:space="preserve"> </w:t>
      </w:r>
      <w:r w:rsidR="00973E94" w:rsidRPr="00C90665">
        <w:t>accordingly</w:t>
      </w:r>
      <w:r w:rsidR="00743FA5" w:rsidRPr="00C90665">
        <w:t>.</w:t>
      </w:r>
    </w:p>
    <w:p w14:paraId="751823EA" w14:textId="77777777" w:rsidR="0092219C" w:rsidRPr="00C90665" w:rsidRDefault="0092219C" w:rsidP="001B21A9">
      <w:pPr>
        <w:pStyle w:val="ListBullet"/>
        <w:numPr>
          <w:ilvl w:val="0"/>
          <w:numId w:val="0"/>
        </w:numPr>
        <w:ind w:left="936"/>
        <w:jc w:val="both"/>
      </w:pPr>
    </w:p>
    <w:p w14:paraId="3E36F4E5" w14:textId="539639DD" w:rsidR="00EE4CC9" w:rsidRDefault="007217FD" w:rsidP="001B21A9">
      <w:pPr>
        <w:pStyle w:val="ListBullet"/>
        <w:numPr>
          <w:ilvl w:val="0"/>
          <w:numId w:val="11"/>
        </w:numPr>
        <w:jc w:val="both"/>
      </w:pPr>
      <w:r w:rsidRPr="00C90665">
        <w:t xml:space="preserve">Learn </w:t>
      </w:r>
      <w:r w:rsidR="00335F1F" w:rsidRPr="00C90665">
        <w:t xml:space="preserve">what </w:t>
      </w:r>
      <w:r w:rsidRPr="00C90665">
        <w:t>effectiv</w:t>
      </w:r>
      <w:r w:rsidR="00012412" w:rsidRPr="00C90665">
        <w:t>e</w:t>
      </w:r>
      <w:r w:rsidR="00335F1F" w:rsidRPr="00C90665">
        <w:t xml:space="preserve"> strategies </w:t>
      </w:r>
      <w:r w:rsidR="00D40262" w:rsidRPr="00C90665">
        <w:t xml:space="preserve">can be use in designing an action plan </w:t>
      </w:r>
      <w:r w:rsidR="00BF5B54" w:rsidRPr="00C90665">
        <w:t>to</w:t>
      </w:r>
      <w:r w:rsidR="00241F38" w:rsidRPr="00C90665">
        <w:t xml:space="preserve"> measure </w:t>
      </w:r>
      <w:r w:rsidR="00460902" w:rsidRPr="00C90665">
        <w:t>and maintain</w:t>
      </w:r>
      <w:r w:rsidRPr="00C90665">
        <w:t xml:space="preserve"> </w:t>
      </w:r>
      <w:r w:rsidR="00672661" w:rsidRPr="00C90665">
        <w:t xml:space="preserve">engagement </w:t>
      </w:r>
      <w:r w:rsidR="00460902" w:rsidRPr="00C90665">
        <w:t>within</w:t>
      </w:r>
      <w:r w:rsidR="00672661" w:rsidRPr="00C90665">
        <w:t xml:space="preserve"> employees and increase</w:t>
      </w:r>
      <w:r w:rsidR="00241F38" w:rsidRPr="00C90665">
        <w:t xml:space="preserve"> </w:t>
      </w:r>
      <w:r w:rsidR="00460902" w:rsidRPr="00C90665">
        <w:t>employee retention</w:t>
      </w:r>
      <w:r w:rsidR="00BF5B54" w:rsidRPr="00C90665">
        <w:t>.</w:t>
      </w:r>
      <w:r w:rsidR="004264B0" w:rsidRPr="00C90665">
        <w:t xml:space="preserve"> </w:t>
      </w:r>
      <w:r w:rsidR="00B32378" w:rsidRPr="00C90665">
        <w:t xml:space="preserve">Look for </w:t>
      </w:r>
      <w:r w:rsidR="00163B30" w:rsidRPr="00C90665">
        <w:t xml:space="preserve"> </w:t>
      </w:r>
      <w:r w:rsidR="004264B0" w:rsidRPr="00C90665">
        <w:t xml:space="preserve"> significant training</w:t>
      </w:r>
      <w:r w:rsidR="00B32378" w:rsidRPr="00C90665">
        <w:t xml:space="preserve"> </w:t>
      </w:r>
      <w:r w:rsidR="00460902" w:rsidRPr="00C90665">
        <w:t>models’ leaders</w:t>
      </w:r>
      <w:r w:rsidR="00177130" w:rsidRPr="00C90665">
        <w:t xml:space="preserve"> </w:t>
      </w:r>
      <w:r w:rsidR="00B32378" w:rsidRPr="00C90665">
        <w:t xml:space="preserve">can use </w:t>
      </w:r>
      <w:r w:rsidR="00164ECB" w:rsidRPr="00C90665">
        <w:t xml:space="preserve">to </w:t>
      </w:r>
      <w:r w:rsidR="004708A5" w:rsidRPr="00C90665">
        <w:t xml:space="preserve">make employees </w:t>
      </w:r>
      <w:r w:rsidR="00164ECB" w:rsidRPr="00C90665">
        <w:t xml:space="preserve">understand </w:t>
      </w:r>
      <w:r w:rsidR="000D023A" w:rsidRPr="00C90665">
        <w:t xml:space="preserve">their role in </w:t>
      </w:r>
      <w:r w:rsidR="009344A7" w:rsidRPr="00C90665">
        <w:t xml:space="preserve">creating </w:t>
      </w:r>
      <w:r w:rsidR="00460902" w:rsidRPr="00C90665">
        <w:t>engagement and</w:t>
      </w:r>
      <w:r w:rsidR="00A10BC5" w:rsidRPr="00C90665">
        <w:t xml:space="preserve"> how employees </w:t>
      </w:r>
      <w:r w:rsidR="007125F3" w:rsidRPr="00C90665">
        <w:t xml:space="preserve">can virtually influence other employees </w:t>
      </w:r>
      <w:r w:rsidR="00E92886" w:rsidRPr="00C90665">
        <w:t>o</w:t>
      </w:r>
      <w:r w:rsidR="004B0E01" w:rsidRPr="00C90665">
        <w:t>n their engagement</w:t>
      </w:r>
      <w:r w:rsidR="00103E5B" w:rsidRPr="00C90665">
        <w:t xml:space="preserve">. </w:t>
      </w:r>
      <w:r w:rsidR="00005D8E" w:rsidRPr="00C90665">
        <w:t>Create ways</w:t>
      </w:r>
      <w:r w:rsidR="00D81787" w:rsidRPr="00C90665">
        <w:t xml:space="preserve"> to increase </w:t>
      </w:r>
      <w:r w:rsidR="00807051" w:rsidRPr="00C90665">
        <w:t xml:space="preserve">level of </w:t>
      </w:r>
      <w:r w:rsidR="00092149" w:rsidRPr="00C90665">
        <w:t xml:space="preserve">accountability </w:t>
      </w:r>
      <w:r w:rsidR="00807051" w:rsidRPr="00C90665">
        <w:t xml:space="preserve">leaders have </w:t>
      </w:r>
      <w:r w:rsidR="00C30EB3" w:rsidRPr="00C90665">
        <w:t xml:space="preserve">and their ownership </w:t>
      </w:r>
      <w:r w:rsidR="003E707E" w:rsidRPr="00C90665">
        <w:t xml:space="preserve">of this responsibility </w:t>
      </w:r>
      <w:r w:rsidR="002F4768" w:rsidRPr="00C90665">
        <w:t>a</w:t>
      </w:r>
      <w:r w:rsidR="00813223" w:rsidRPr="00C90665">
        <w:t xml:space="preserve">nd prioritising </w:t>
      </w:r>
      <w:r w:rsidR="007A0CE2" w:rsidRPr="00C90665">
        <w:t xml:space="preserve">what can be </w:t>
      </w:r>
      <w:r w:rsidR="00E71413" w:rsidRPr="00C90665">
        <w:t xml:space="preserve">practice regularly that </w:t>
      </w:r>
      <w:r w:rsidR="004F0AB9" w:rsidRPr="00C90665">
        <w:t>can impact the imp</w:t>
      </w:r>
      <w:r w:rsidR="00FC60B0" w:rsidRPr="00C90665">
        <w:t>rovement of engagement.</w:t>
      </w:r>
    </w:p>
    <w:p w14:paraId="6741BDE5" w14:textId="77777777" w:rsidR="00DB14E9" w:rsidRPr="00C90665" w:rsidRDefault="00DB14E9" w:rsidP="001B21A9">
      <w:pPr>
        <w:pStyle w:val="ListBullet"/>
        <w:numPr>
          <w:ilvl w:val="0"/>
          <w:numId w:val="0"/>
        </w:numPr>
        <w:ind w:left="1080"/>
        <w:jc w:val="both"/>
      </w:pPr>
    </w:p>
    <w:p w14:paraId="2DD2701F" w14:textId="0BEAA9F6" w:rsidR="00672661" w:rsidRPr="00C90665" w:rsidRDefault="003C4F21" w:rsidP="001B21A9">
      <w:pPr>
        <w:pStyle w:val="ListBullet"/>
        <w:numPr>
          <w:ilvl w:val="0"/>
          <w:numId w:val="11"/>
        </w:numPr>
        <w:jc w:val="both"/>
      </w:pPr>
      <w:r w:rsidRPr="00C90665">
        <w:t xml:space="preserve">To understand and </w:t>
      </w:r>
      <w:r w:rsidR="00CC1738" w:rsidRPr="00C90665">
        <w:t xml:space="preserve">Identify </w:t>
      </w:r>
      <w:r w:rsidR="00913EE3" w:rsidRPr="00C90665">
        <w:t xml:space="preserve">factors that </w:t>
      </w:r>
      <w:r w:rsidR="00460902" w:rsidRPr="00C90665">
        <w:t>makes satisfied</w:t>
      </w:r>
      <w:r w:rsidR="00582C4B" w:rsidRPr="00C90665">
        <w:t xml:space="preserve"> employees </w:t>
      </w:r>
      <w:r w:rsidR="00E75167" w:rsidRPr="00C90665">
        <w:t xml:space="preserve">and learn how </w:t>
      </w:r>
      <w:r w:rsidR="00460902" w:rsidRPr="00C90665">
        <w:t>to turn</w:t>
      </w:r>
      <w:r w:rsidR="00E75167" w:rsidRPr="00C90665">
        <w:t xml:space="preserve"> them</w:t>
      </w:r>
      <w:r w:rsidR="008874AA" w:rsidRPr="00C90665">
        <w:t xml:space="preserve"> </w:t>
      </w:r>
      <w:r w:rsidR="00460902" w:rsidRPr="00C90665">
        <w:t>around into</w:t>
      </w:r>
      <w:r w:rsidR="00E75167" w:rsidRPr="00C90665">
        <w:t xml:space="preserve"> </w:t>
      </w:r>
      <w:r w:rsidRPr="00C90665">
        <w:t>engaged employees.</w:t>
      </w:r>
    </w:p>
    <w:p w14:paraId="6AF183E4" w14:textId="77777777" w:rsidR="00050CE0" w:rsidRPr="00C90665" w:rsidRDefault="00050CE0" w:rsidP="001B21A9">
      <w:pPr>
        <w:pStyle w:val="ListBullet"/>
        <w:numPr>
          <w:ilvl w:val="0"/>
          <w:numId w:val="0"/>
        </w:numPr>
        <w:ind w:left="1080"/>
        <w:jc w:val="both"/>
      </w:pPr>
    </w:p>
    <w:p w14:paraId="2DD36C93" w14:textId="0F562D1B" w:rsidR="005365BE" w:rsidRPr="00C90665" w:rsidRDefault="005A4F69" w:rsidP="001B21A9">
      <w:pPr>
        <w:pStyle w:val="ListBullet"/>
        <w:numPr>
          <w:ilvl w:val="0"/>
          <w:numId w:val="11"/>
        </w:numPr>
        <w:jc w:val="both"/>
      </w:pPr>
      <w:r w:rsidRPr="00C90665">
        <w:t xml:space="preserve">To take </w:t>
      </w:r>
      <w:r w:rsidR="009C401D" w:rsidRPr="00C90665">
        <w:t>a look at ways where</w:t>
      </w:r>
      <w:r w:rsidR="00846E83" w:rsidRPr="00C90665">
        <w:t xml:space="preserve"> </w:t>
      </w:r>
      <w:r w:rsidR="007E0F15" w:rsidRPr="00C90665">
        <w:t>accountability</w:t>
      </w:r>
      <w:r w:rsidR="00F94011" w:rsidRPr="00C90665">
        <w:t xml:space="preserve"> on the</w:t>
      </w:r>
      <w:r w:rsidR="00855CB1" w:rsidRPr="00C90665">
        <w:t xml:space="preserve"> manager</w:t>
      </w:r>
      <w:r w:rsidR="00F94011" w:rsidRPr="00C90665">
        <w:t xml:space="preserve">s </w:t>
      </w:r>
      <w:r w:rsidR="007E0F15" w:rsidRPr="00C90665">
        <w:t>could be</w:t>
      </w:r>
      <w:r w:rsidR="009159DD" w:rsidRPr="00C90665">
        <w:t xml:space="preserve">, </w:t>
      </w:r>
      <w:r w:rsidR="00460902" w:rsidRPr="00C90665">
        <w:t>expanded and</w:t>
      </w:r>
      <w:r w:rsidR="009159DD" w:rsidRPr="00C90665">
        <w:t xml:space="preserve"> </w:t>
      </w:r>
      <w:r w:rsidR="00EB714F" w:rsidRPr="00C90665">
        <w:t>measure</w:t>
      </w:r>
      <w:r w:rsidR="00C25259" w:rsidRPr="00C90665">
        <w:t xml:space="preserve"> their </w:t>
      </w:r>
      <w:r w:rsidR="00F06753" w:rsidRPr="00C90665">
        <w:t xml:space="preserve">focus and </w:t>
      </w:r>
      <w:r w:rsidR="00C25259" w:rsidRPr="00C90665">
        <w:t xml:space="preserve">commitment </w:t>
      </w:r>
      <w:r w:rsidR="00F06753" w:rsidRPr="00C90665">
        <w:t xml:space="preserve">in achieving good </w:t>
      </w:r>
      <w:r w:rsidR="00460902" w:rsidRPr="00C90665">
        <w:t>positive results</w:t>
      </w:r>
      <w:r w:rsidR="00D90876" w:rsidRPr="00C90665">
        <w:t xml:space="preserve">. Look </w:t>
      </w:r>
      <w:r w:rsidR="00460902" w:rsidRPr="00C90665">
        <w:t>at methods</w:t>
      </w:r>
      <w:r w:rsidR="00CD75AE" w:rsidRPr="00C90665">
        <w:t xml:space="preserve"> and action plans following</w:t>
      </w:r>
      <w:r w:rsidR="005365BE" w:rsidRPr="00C90665">
        <w:t xml:space="preserve"> up on </w:t>
      </w:r>
      <w:r w:rsidR="00CD75AE" w:rsidRPr="00C90665">
        <w:t xml:space="preserve"> the s</w:t>
      </w:r>
      <w:r w:rsidR="00A86C91" w:rsidRPr="00C90665">
        <w:t>urveys that could benefit bo</w:t>
      </w:r>
      <w:r w:rsidR="00F35F2C" w:rsidRPr="00C90665">
        <w:t>th leaders and team members</w:t>
      </w:r>
      <w:r w:rsidR="005365BE" w:rsidRPr="00C90665">
        <w:t xml:space="preserve">. </w:t>
      </w:r>
    </w:p>
    <w:p w14:paraId="7B6B5B5C" w14:textId="77777777" w:rsidR="00050CE0" w:rsidRPr="00C90665" w:rsidRDefault="00050CE0" w:rsidP="001B21A9">
      <w:pPr>
        <w:pStyle w:val="ListBullet"/>
        <w:numPr>
          <w:ilvl w:val="0"/>
          <w:numId w:val="0"/>
        </w:numPr>
        <w:ind w:left="720"/>
        <w:jc w:val="both"/>
      </w:pPr>
    </w:p>
    <w:p w14:paraId="2B7B07C0" w14:textId="50E35D59" w:rsidR="00706961" w:rsidRPr="00C90665" w:rsidRDefault="005365BE" w:rsidP="001B21A9">
      <w:pPr>
        <w:pStyle w:val="ListBullet"/>
        <w:numPr>
          <w:ilvl w:val="0"/>
          <w:numId w:val="11"/>
        </w:numPr>
        <w:jc w:val="both"/>
      </w:pPr>
      <w:r w:rsidRPr="00C90665">
        <w:t xml:space="preserve"> </w:t>
      </w:r>
      <w:r w:rsidR="00F35F2C" w:rsidRPr="00C90665">
        <w:t xml:space="preserve"> </w:t>
      </w:r>
      <w:r w:rsidR="001555A1">
        <w:t xml:space="preserve"> </w:t>
      </w:r>
      <w:r w:rsidR="0075353B" w:rsidRPr="00C90665">
        <w:t xml:space="preserve">Learn </w:t>
      </w:r>
      <w:r w:rsidR="002D29B7" w:rsidRPr="00C90665">
        <w:t xml:space="preserve">how to </w:t>
      </w:r>
      <w:r w:rsidR="003D6B19" w:rsidRPr="00C90665">
        <w:t>approach</w:t>
      </w:r>
      <w:r w:rsidR="0075353B" w:rsidRPr="00C90665">
        <w:t xml:space="preserve"> </w:t>
      </w:r>
      <w:r w:rsidR="000A2AED" w:rsidRPr="00C90665">
        <w:t xml:space="preserve">employees concerns </w:t>
      </w:r>
      <w:r w:rsidR="000E5865" w:rsidRPr="00C90665">
        <w:t>correctly and to enable team m</w:t>
      </w:r>
      <w:r w:rsidR="0023409E" w:rsidRPr="00C90665">
        <w:t>embers become part of the solution on the</w:t>
      </w:r>
      <w:r w:rsidR="0009475B" w:rsidRPr="00C90665">
        <w:t xml:space="preserve"> ongoing issues</w:t>
      </w:r>
      <w:r w:rsidR="009F3F16" w:rsidRPr="00C90665">
        <w:t xml:space="preserve"> or occurring </w:t>
      </w:r>
      <w:r w:rsidR="00120611" w:rsidRPr="00C90665">
        <w:t xml:space="preserve">issues </w:t>
      </w:r>
      <w:r w:rsidR="0009475B" w:rsidRPr="00C90665">
        <w:t>aroun</w:t>
      </w:r>
      <w:r w:rsidR="0092219C" w:rsidRPr="00C90665">
        <w:t xml:space="preserve">d the organisation or </w:t>
      </w:r>
      <w:r w:rsidR="00120611" w:rsidRPr="00C90665">
        <w:t xml:space="preserve">amongst employees </w:t>
      </w:r>
      <w:r w:rsidR="00E84751" w:rsidRPr="00C90665">
        <w:t xml:space="preserve">which </w:t>
      </w:r>
      <w:r w:rsidR="002D29B7" w:rsidRPr="00C90665">
        <w:t>co</w:t>
      </w:r>
      <w:r w:rsidR="00F563AF" w:rsidRPr="00C90665">
        <w:t xml:space="preserve">uld </w:t>
      </w:r>
      <w:r w:rsidR="00E84751" w:rsidRPr="00C90665">
        <w:t>affect</w:t>
      </w:r>
      <w:r w:rsidR="002D666F" w:rsidRPr="00C90665">
        <w:t xml:space="preserve"> th</w:t>
      </w:r>
      <w:r w:rsidR="000C61F1" w:rsidRPr="00C90665">
        <w:t xml:space="preserve">e harmony </w:t>
      </w:r>
      <w:r w:rsidR="00460902" w:rsidRPr="00C90665">
        <w:t>of workplace</w:t>
      </w:r>
      <w:r w:rsidR="002D666F" w:rsidRPr="00C90665">
        <w:t xml:space="preserve"> </w:t>
      </w:r>
      <w:r w:rsidR="003030B5" w:rsidRPr="00C90665">
        <w:t xml:space="preserve"> and it’s </w:t>
      </w:r>
      <w:r w:rsidR="00E84751" w:rsidRPr="00C90665">
        <w:t>cul</w:t>
      </w:r>
      <w:r w:rsidR="001163C6" w:rsidRPr="00C90665">
        <w:t>ture</w:t>
      </w:r>
      <w:r w:rsidR="00F563AF" w:rsidRPr="00C90665">
        <w:t xml:space="preserve"> and </w:t>
      </w:r>
      <w:r w:rsidR="003030B5" w:rsidRPr="00C90665">
        <w:t xml:space="preserve"> </w:t>
      </w:r>
      <w:r w:rsidR="001163C6" w:rsidRPr="00C90665">
        <w:t>escalate t</w:t>
      </w:r>
      <w:r w:rsidR="008C6C20" w:rsidRPr="00C90665">
        <w:t>o a bigger issue</w:t>
      </w:r>
      <w:r w:rsidR="00E8524E" w:rsidRPr="00C90665">
        <w:t xml:space="preserve"> affecting </w:t>
      </w:r>
      <w:r w:rsidR="00FB4604" w:rsidRPr="00C90665">
        <w:t>their</w:t>
      </w:r>
      <w:r w:rsidR="00F33C49" w:rsidRPr="00C90665">
        <w:t xml:space="preserve"> overall </w:t>
      </w:r>
      <w:r w:rsidR="00FB4604" w:rsidRPr="00C90665">
        <w:t xml:space="preserve"> working environment and experience</w:t>
      </w:r>
    </w:p>
    <w:p w14:paraId="7D24268E" w14:textId="77777777" w:rsidR="00DF69A3" w:rsidRPr="00C90665" w:rsidRDefault="00DF69A3" w:rsidP="001B21A9">
      <w:pPr>
        <w:pStyle w:val="ListBullet"/>
        <w:numPr>
          <w:ilvl w:val="0"/>
          <w:numId w:val="0"/>
        </w:numPr>
        <w:jc w:val="both"/>
      </w:pPr>
    </w:p>
    <w:p w14:paraId="3873A9C3" w14:textId="77777777" w:rsidR="00BB0C4B" w:rsidRDefault="00BB0C4B" w:rsidP="001B21A9">
      <w:pPr>
        <w:pStyle w:val="ListBullet"/>
        <w:numPr>
          <w:ilvl w:val="0"/>
          <w:numId w:val="0"/>
        </w:numPr>
        <w:jc w:val="both"/>
      </w:pPr>
    </w:p>
    <w:p w14:paraId="5E91F633" w14:textId="14E13114" w:rsidR="00F26864" w:rsidRDefault="00F26864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1E2482BE" w14:textId="77777777" w:rsidR="00A848C5" w:rsidRDefault="00A848C5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096D5457" w14:textId="77777777" w:rsidR="00F26864" w:rsidRDefault="00F26864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64EEEDD7" w14:textId="77777777" w:rsidR="002516B6" w:rsidRDefault="002516B6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5E46AA41" w14:textId="77777777" w:rsidR="00D40CA5" w:rsidRDefault="00957CEF" w:rsidP="001B21A9">
      <w:pPr>
        <w:pStyle w:val="Heading2"/>
        <w:jc w:val="both"/>
      </w:pPr>
      <w:bookmarkStart w:id="3" w:name="_Toc103722809"/>
      <w:r>
        <w:t xml:space="preserve">BENEFITS OF </w:t>
      </w:r>
      <w:r w:rsidR="00253FF4">
        <w:t xml:space="preserve">ENGAGED </w:t>
      </w:r>
      <w:r>
        <w:t>EMPLOYEES</w:t>
      </w:r>
      <w:bookmarkEnd w:id="3"/>
    </w:p>
    <w:p w14:paraId="468A4D41" w14:textId="6A73216C" w:rsidR="00331401" w:rsidRPr="00D40CA5" w:rsidRDefault="00D40CA5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  <w:r>
        <w:rPr>
          <w:b/>
          <w:bCs/>
        </w:rPr>
        <w:t xml:space="preserve">.        </w:t>
      </w:r>
      <w:r w:rsidR="005342BB">
        <w:t xml:space="preserve">Higher and faster growth for the organisation </w:t>
      </w:r>
    </w:p>
    <w:p w14:paraId="467530BB" w14:textId="01B98E07" w:rsidR="005342BB" w:rsidRPr="00AA65E5" w:rsidRDefault="001622E0" w:rsidP="001B21A9">
      <w:pPr>
        <w:pStyle w:val="ListBullet"/>
        <w:numPr>
          <w:ilvl w:val="0"/>
          <w:numId w:val="0"/>
        </w:numPr>
        <w:ind w:left="936" w:hanging="360"/>
        <w:jc w:val="both"/>
        <w:rPr>
          <w:b/>
          <w:bCs/>
        </w:rPr>
      </w:pPr>
      <w:r>
        <w:t>Better reputation of the organisatio</w:t>
      </w:r>
      <w:r w:rsidR="00331401">
        <w:t xml:space="preserve">n </w:t>
      </w:r>
      <w:r>
        <w:t xml:space="preserve">amongst </w:t>
      </w:r>
      <w:r w:rsidR="00AA65E5">
        <w:t>customers and competitors</w:t>
      </w:r>
    </w:p>
    <w:p w14:paraId="18DB46A2" w14:textId="3CAD1042" w:rsidR="00AA65E5" w:rsidRPr="00F06F52" w:rsidRDefault="00331401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  <w:r>
        <w:t xml:space="preserve">         </w:t>
      </w:r>
      <w:r w:rsidR="00F27285">
        <w:t>Less staff turnover</w:t>
      </w:r>
    </w:p>
    <w:p w14:paraId="2F318061" w14:textId="77777777" w:rsidR="00F06F52" w:rsidRPr="00ED3590" w:rsidRDefault="00F06F52" w:rsidP="001B21A9">
      <w:pPr>
        <w:pStyle w:val="ListBullet"/>
        <w:numPr>
          <w:ilvl w:val="0"/>
          <w:numId w:val="0"/>
        </w:numPr>
        <w:ind w:left="936" w:hanging="360"/>
        <w:jc w:val="both"/>
        <w:rPr>
          <w:b/>
          <w:bCs/>
        </w:rPr>
      </w:pPr>
      <w:r>
        <w:t xml:space="preserve">Happier customers and growth in </w:t>
      </w:r>
      <w:r w:rsidR="00C1531D">
        <w:t xml:space="preserve">good feedbacks </w:t>
      </w:r>
    </w:p>
    <w:p w14:paraId="1916E6AD" w14:textId="77777777" w:rsidR="00ED3590" w:rsidRPr="00F27285" w:rsidRDefault="00ED3590" w:rsidP="001B21A9">
      <w:pPr>
        <w:pStyle w:val="ListBullet"/>
        <w:numPr>
          <w:ilvl w:val="0"/>
          <w:numId w:val="0"/>
        </w:numPr>
        <w:ind w:left="936" w:hanging="360"/>
        <w:jc w:val="both"/>
        <w:rPr>
          <w:b/>
          <w:bCs/>
        </w:rPr>
      </w:pPr>
      <w:r>
        <w:t xml:space="preserve">Faster Company growth </w:t>
      </w:r>
    </w:p>
    <w:p w14:paraId="7D0F7FC6" w14:textId="77777777" w:rsidR="00660F3E" w:rsidRDefault="00660F3E" w:rsidP="001B21A9">
      <w:pPr>
        <w:pStyle w:val="ListBullet"/>
        <w:numPr>
          <w:ilvl w:val="0"/>
          <w:numId w:val="0"/>
        </w:numPr>
        <w:ind w:left="360"/>
        <w:jc w:val="both"/>
        <w:rPr>
          <w:b/>
          <w:bCs/>
        </w:rPr>
      </w:pPr>
    </w:p>
    <w:p w14:paraId="1E9C41BB" w14:textId="7B5EC098" w:rsidR="00ED3590" w:rsidRDefault="00ED3590" w:rsidP="001B21A9">
      <w:pPr>
        <w:pStyle w:val="Heading2"/>
        <w:jc w:val="both"/>
      </w:pPr>
      <w:bookmarkStart w:id="4" w:name="_Toc103722810"/>
      <w:r>
        <w:t>DIS</w:t>
      </w:r>
      <w:r w:rsidR="00C945FF">
        <w:t xml:space="preserve">ENGAGED </w:t>
      </w:r>
      <w:r w:rsidR="00D76B68">
        <w:t>EMPLOYEES</w:t>
      </w:r>
      <w:bookmarkEnd w:id="4"/>
      <w:r w:rsidR="00D76B68">
        <w:t xml:space="preserve"> </w:t>
      </w:r>
    </w:p>
    <w:p w14:paraId="6CD254B9" w14:textId="42164FBE" w:rsidR="00D76B68" w:rsidRPr="00D76B68" w:rsidRDefault="00D40CA5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  <w:r>
        <w:rPr>
          <w:b/>
          <w:bCs/>
        </w:rPr>
        <w:t xml:space="preserve">          </w:t>
      </w:r>
      <w:r w:rsidR="00D76B68">
        <w:t xml:space="preserve">Higher </w:t>
      </w:r>
      <w:r w:rsidR="00660F3E">
        <w:t>st</w:t>
      </w:r>
      <w:r w:rsidR="00C575B8">
        <w:t xml:space="preserve">aff </w:t>
      </w:r>
      <w:r w:rsidR="00D76B68">
        <w:t>turnover</w:t>
      </w:r>
    </w:p>
    <w:p w14:paraId="5C091FBD" w14:textId="77777777" w:rsidR="00D76B68" w:rsidRPr="00D76B68" w:rsidRDefault="00D76B68" w:rsidP="001B21A9">
      <w:pPr>
        <w:pStyle w:val="ListBullet"/>
        <w:numPr>
          <w:ilvl w:val="0"/>
          <w:numId w:val="0"/>
        </w:numPr>
        <w:ind w:left="720"/>
        <w:jc w:val="both"/>
        <w:rPr>
          <w:b/>
          <w:bCs/>
        </w:rPr>
      </w:pPr>
      <w:r>
        <w:t xml:space="preserve">Bigger costs </w:t>
      </w:r>
    </w:p>
    <w:p w14:paraId="65136A1A" w14:textId="77777777" w:rsidR="00D76B68" w:rsidRPr="009E21CF" w:rsidRDefault="009E21CF" w:rsidP="001B21A9">
      <w:pPr>
        <w:pStyle w:val="ListBullet"/>
        <w:numPr>
          <w:ilvl w:val="0"/>
          <w:numId w:val="0"/>
        </w:numPr>
        <w:ind w:left="720"/>
        <w:jc w:val="both"/>
        <w:rPr>
          <w:b/>
          <w:bCs/>
        </w:rPr>
      </w:pPr>
      <w:r>
        <w:t>Lesser operating income</w:t>
      </w:r>
    </w:p>
    <w:p w14:paraId="34DA5C7C" w14:textId="77777777" w:rsidR="009E21CF" w:rsidRPr="009E21CF" w:rsidRDefault="009E21CF" w:rsidP="001B21A9">
      <w:pPr>
        <w:pStyle w:val="ListBullet"/>
        <w:numPr>
          <w:ilvl w:val="0"/>
          <w:numId w:val="0"/>
        </w:numPr>
        <w:ind w:left="720"/>
        <w:jc w:val="both"/>
        <w:rPr>
          <w:b/>
          <w:bCs/>
        </w:rPr>
      </w:pPr>
      <w:r>
        <w:t xml:space="preserve">Lesser profitability </w:t>
      </w:r>
    </w:p>
    <w:p w14:paraId="381AD03F" w14:textId="77777777" w:rsidR="009E21CF" w:rsidRDefault="009E21CF" w:rsidP="001B21A9">
      <w:pPr>
        <w:pStyle w:val="ListBullet"/>
        <w:numPr>
          <w:ilvl w:val="0"/>
          <w:numId w:val="0"/>
        </w:numPr>
        <w:ind w:left="720"/>
        <w:jc w:val="both"/>
        <w:rPr>
          <w:b/>
          <w:bCs/>
        </w:rPr>
      </w:pPr>
    </w:p>
    <w:p w14:paraId="22795D51" w14:textId="081C8B5D" w:rsidR="00DF69A3" w:rsidRPr="004D67CA" w:rsidRDefault="00EA0C39" w:rsidP="001B21A9">
      <w:pPr>
        <w:pStyle w:val="Heading3"/>
        <w:jc w:val="both"/>
      </w:pPr>
      <w:bookmarkStart w:id="5" w:name="_Toc103722811"/>
      <w:r w:rsidRPr="004D67CA">
        <w:t xml:space="preserve">WHAT IS THE IMPACT OF </w:t>
      </w:r>
      <w:r w:rsidR="00263A0B" w:rsidRPr="004D67CA">
        <w:t>EMPLOYEE ENGAGE</w:t>
      </w:r>
      <w:r w:rsidR="00F0093F" w:rsidRPr="004D67CA">
        <w:t xml:space="preserve">MENT TO AN </w:t>
      </w:r>
      <w:r w:rsidR="000510FB" w:rsidRPr="004D67CA">
        <w:t>ORGANISATION?</w:t>
      </w:r>
      <w:bookmarkEnd w:id="5"/>
      <w:r w:rsidR="00F0093F" w:rsidRPr="004D67CA">
        <w:t xml:space="preserve"> </w:t>
      </w:r>
      <w:r w:rsidR="00263A0B" w:rsidRPr="004D67CA">
        <w:t xml:space="preserve"> </w:t>
      </w:r>
    </w:p>
    <w:p w14:paraId="24FDC07F" w14:textId="77777777" w:rsidR="002C4729" w:rsidRPr="004D67CA" w:rsidRDefault="002C4729" w:rsidP="001B21A9">
      <w:pPr>
        <w:pStyle w:val="ListBullet"/>
        <w:numPr>
          <w:ilvl w:val="0"/>
          <w:numId w:val="0"/>
        </w:numPr>
        <w:jc w:val="both"/>
        <w:rPr>
          <w:u w:val="single"/>
        </w:rPr>
      </w:pPr>
    </w:p>
    <w:p w14:paraId="35CE9A56" w14:textId="2F84CC60" w:rsidR="00FC2F2A" w:rsidRDefault="00404E82" w:rsidP="001B21A9">
      <w:pPr>
        <w:pStyle w:val="ListBullet"/>
        <w:numPr>
          <w:ilvl w:val="0"/>
          <w:numId w:val="0"/>
        </w:numPr>
        <w:jc w:val="both"/>
      </w:pPr>
      <w:r>
        <w:t xml:space="preserve">      </w:t>
      </w:r>
      <w:r w:rsidR="004A61EB">
        <w:t xml:space="preserve">According to statistics </w:t>
      </w:r>
      <w:r w:rsidR="000A43FA">
        <w:t>i</w:t>
      </w:r>
      <w:r w:rsidR="000652A0">
        <w:t>n the global business economic</w:t>
      </w:r>
      <w:r w:rsidR="009314B0">
        <w:t xml:space="preserve">s, </w:t>
      </w:r>
      <w:r w:rsidR="001B7F95">
        <w:t xml:space="preserve">Organisations with </w:t>
      </w:r>
      <w:r w:rsidR="009314B0">
        <w:t xml:space="preserve">majority </w:t>
      </w:r>
      <w:r w:rsidR="00866C1F">
        <w:t xml:space="preserve">of </w:t>
      </w:r>
      <w:r w:rsidR="001B7F95">
        <w:t xml:space="preserve">engaged </w:t>
      </w:r>
      <w:r w:rsidR="00C77F40">
        <w:t>employees</w:t>
      </w:r>
      <w:r w:rsidR="00866C1F">
        <w:t xml:space="preserve"> in their </w:t>
      </w:r>
      <w:r w:rsidR="000510FB">
        <w:t>workplace have</w:t>
      </w:r>
      <w:r w:rsidR="00C77F40">
        <w:t xml:space="preserve"> up to 19.2%</w:t>
      </w:r>
      <w:r w:rsidR="00BF3D32">
        <w:t xml:space="preserve"> more </w:t>
      </w:r>
      <w:r w:rsidR="000510FB">
        <w:t>and faster</w:t>
      </w:r>
      <w:r w:rsidR="00B336DF">
        <w:t xml:space="preserve"> grow</w:t>
      </w:r>
      <w:r w:rsidR="00BF3D32">
        <w:t>th in their</w:t>
      </w:r>
      <w:r w:rsidR="00B336DF">
        <w:t xml:space="preserve"> </w:t>
      </w:r>
      <w:r w:rsidR="001A5285">
        <w:t>operating income</w:t>
      </w:r>
      <w:r w:rsidR="00E604B8">
        <w:t xml:space="preserve"> on a yearly basis. </w:t>
      </w:r>
    </w:p>
    <w:p w14:paraId="109BFDC7" w14:textId="7CB2270D" w:rsidR="001C3CC1" w:rsidRDefault="003031DD" w:rsidP="001B21A9">
      <w:pPr>
        <w:pStyle w:val="ListBullet"/>
        <w:numPr>
          <w:ilvl w:val="0"/>
          <w:numId w:val="0"/>
        </w:numPr>
        <w:jc w:val="both"/>
      </w:pPr>
      <w:r>
        <w:t>87% more likely to keep or ret</w:t>
      </w:r>
      <w:r w:rsidR="00C36575">
        <w:t xml:space="preserve">ain their employees because of </w:t>
      </w:r>
      <w:r w:rsidR="000510FB">
        <w:t>employee-to-employee</w:t>
      </w:r>
      <w:r w:rsidR="001C3CC1">
        <w:t xml:space="preserve"> influence and connections.</w:t>
      </w:r>
    </w:p>
    <w:p w14:paraId="0D0D36CF" w14:textId="611262EF" w:rsidR="00AB3A8C" w:rsidRDefault="008727D8" w:rsidP="001B21A9">
      <w:pPr>
        <w:pStyle w:val="ListBullet"/>
        <w:numPr>
          <w:ilvl w:val="0"/>
          <w:numId w:val="0"/>
        </w:numPr>
        <w:jc w:val="both"/>
      </w:pPr>
      <w:r>
        <w:t>Company saves up to £</w:t>
      </w:r>
      <w:r w:rsidR="00F528FF">
        <w:t>3400 for ea</w:t>
      </w:r>
      <w:r w:rsidR="00587EC0">
        <w:t xml:space="preserve">ch </w:t>
      </w:r>
      <w:r w:rsidR="000510FB">
        <w:t>employee</w:t>
      </w:r>
      <w:r w:rsidR="00587EC0">
        <w:t xml:space="preserve"> per year as </w:t>
      </w:r>
      <w:r w:rsidR="006A2F32">
        <w:t>for the cost of training and recruitment process. High</w:t>
      </w:r>
      <w:r w:rsidR="00162426">
        <w:t>l</w:t>
      </w:r>
      <w:r w:rsidR="000510FB">
        <w:t xml:space="preserve">y </w:t>
      </w:r>
      <w:r w:rsidR="00162426">
        <w:t xml:space="preserve">and most likely </w:t>
      </w:r>
      <w:r w:rsidR="000510FB">
        <w:t>to achieve up</w:t>
      </w:r>
      <w:r w:rsidR="00763D7A">
        <w:t xml:space="preserve"> to </w:t>
      </w:r>
      <w:r w:rsidR="00AF5B90">
        <w:t>3 times faster growth in the company’s profitability.</w:t>
      </w:r>
    </w:p>
    <w:p w14:paraId="01A1E31A" w14:textId="5E5F1AC1" w:rsidR="00F54EB6" w:rsidRPr="004050DE" w:rsidRDefault="007A41F0" w:rsidP="001B21A9">
      <w:pPr>
        <w:pStyle w:val="ListBullet"/>
        <w:numPr>
          <w:ilvl w:val="0"/>
          <w:numId w:val="0"/>
        </w:numPr>
        <w:jc w:val="both"/>
      </w:pPr>
      <w:r>
        <w:t xml:space="preserve">And according to recent surveys </w:t>
      </w:r>
      <w:r w:rsidR="00EB2A3C">
        <w:t xml:space="preserve">in the </w:t>
      </w:r>
      <w:r w:rsidR="000510FB">
        <w:t>UK, businesses</w:t>
      </w:r>
      <w:r w:rsidR="00120F02">
        <w:t xml:space="preserve"> </w:t>
      </w:r>
      <w:r w:rsidR="0054522D">
        <w:t xml:space="preserve">around the UK </w:t>
      </w:r>
      <w:r w:rsidR="00120F02">
        <w:t xml:space="preserve">with </w:t>
      </w:r>
      <w:r w:rsidR="000822FA">
        <w:t xml:space="preserve">engaged employees </w:t>
      </w:r>
      <w:r w:rsidR="005C26CB">
        <w:t>receives up to 60</w:t>
      </w:r>
      <w:r w:rsidR="000510FB">
        <w:t>% or</w:t>
      </w:r>
      <w:r w:rsidR="003428AD">
        <w:t xml:space="preserve"> 6 of every 10 clie</w:t>
      </w:r>
      <w:r w:rsidR="00AA3757">
        <w:t xml:space="preserve">nts </w:t>
      </w:r>
      <w:r w:rsidR="00E011E9">
        <w:t xml:space="preserve">more positive </w:t>
      </w:r>
      <w:r w:rsidR="00AA3757">
        <w:t xml:space="preserve">customer </w:t>
      </w:r>
      <w:r w:rsidR="00E011E9">
        <w:t xml:space="preserve">feedbacks </w:t>
      </w:r>
      <w:r w:rsidR="005D4FA0">
        <w:t>on</w:t>
      </w:r>
      <w:r w:rsidR="0019463C">
        <w:t xml:space="preserve">line which affects the </w:t>
      </w:r>
      <w:r w:rsidR="000510FB">
        <w:t>organisation’s reputation</w:t>
      </w:r>
      <w:r w:rsidR="0019463C">
        <w:t xml:space="preserve"> therefore growth and success in </w:t>
      </w:r>
      <w:r w:rsidR="00DF3E70">
        <w:t>compare  to with just 1</w:t>
      </w:r>
      <w:r w:rsidR="000115C0">
        <w:t xml:space="preserve"> of 60 cust</w:t>
      </w:r>
      <w:r w:rsidR="0062450B">
        <w:t>omers to leave a feedback on businesses wi</w:t>
      </w:r>
      <w:r w:rsidR="00412269">
        <w:t>th disengaged or only just satisfied work</w:t>
      </w:r>
      <w:r w:rsidR="003428AD">
        <w:t>ers.</w:t>
      </w:r>
      <w:r w:rsidR="005F6A02">
        <w:t xml:space="preserve"> Th</w:t>
      </w:r>
      <w:r w:rsidR="000C3289">
        <w:t xml:space="preserve">is figure is highly influenced by customer </w:t>
      </w:r>
      <w:r w:rsidR="0085102E">
        <w:t xml:space="preserve">satisfaction for </w:t>
      </w:r>
      <w:r w:rsidR="007F24A5">
        <w:t>the service they received from an eng</w:t>
      </w:r>
      <w:r w:rsidR="005B5696">
        <w:t xml:space="preserve">aged </w:t>
      </w:r>
      <w:r w:rsidR="000510FB">
        <w:t>staff and</w:t>
      </w:r>
      <w:r w:rsidR="005B5696">
        <w:t xml:space="preserve"> will</w:t>
      </w:r>
      <w:r w:rsidR="00A420C4">
        <w:t xml:space="preserve"> have the tendencies to </w:t>
      </w:r>
      <w:r w:rsidR="005E1301">
        <w:t>recommend and come again</w:t>
      </w:r>
      <w:r w:rsidR="009303CB">
        <w:t>.</w:t>
      </w:r>
    </w:p>
    <w:p w14:paraId="10C45F0C" w14:textId="77777777" w:rsidR="00F54EB6" w:rsidRDefault="00F54EB6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3A67C0CD" w14:textId="3A9211DF" w:rsidR="00CE25A9" w:rsidRPr="004D67CA" w:rsidRDefault="006B129E" w:rsidP="001B21A9">
      <w:pPr>
        <w:pStyle w:val="Heading3"/>
        <w:jc w:val="both"/>
      </w:pPr>
      <w:bookmarkStart w:id="6" w:name="_Toc103722812"/>
      <w:r w:rsidRPr="004D67CA">
        <w:t xml:space="preserve">What </w:t>
      </w:r>
      <w:r w:rsidR="001E5BFC" w:rsidRPr="004D67CA">
        <w:t xml:space="preserve">is our understanding of staff </w:t>
      </w:r>
      <w:r w:rsidRPr="004D67CA">
        <w:t>engagement?</w:t>
      </w:r>
      <w:bookmarkEnd w:id="6"/>
      <w:r w:rsidRPr="004D67CA">
        <w:t xml:space="preserve"> </w:t>
      </w:r>
    </w:p>
    <w:p w14:paraId="25CE98BC" w14:textId="46E1CC24" w:rsidR="006B129E" w:rsidRDefault="00140B03" w:rsidP="001B21A9">
      <w:pPr>
        <w:pStyle w:val="ListBullet"/>
        <w:numPr>
          <w:ilvl w:val="0"/>
          <w:numId w:val="0"/>
        </w:numPr>
        <w:jc w:val="both"/>
      </w:pPr>
      <w:r>
        <w:t xml:space="preserve">      </w:t>
      </w:r>
      <w:r w:rsidR="00AF128E">
        <w:t>A</w:t>
      </w:r>
      <w:r w:rsidR="00F54EB6">
        <w:t xml:space="preserve">ccording to </w:t>
      </w:r>
      <w:r w:rsidR="00224595">
        <w:t xml:space="preserve">Stamford </w:t>
      </w:r>
      <w:r w:rsidR="00330976">
        <w:t xml:space="preserve">University, </w:t>
      </w:r>
      <w:r w:rsidR="003B766B">
        <w:t xml:space="preserve">their survey </w:t>
      </w:r>
      <w:r w:rsidR="00EF403D">
        <w:t xml:space="preserve">had revealed that in </w:t>
      </w:r>
      <w:r w:rsidR="00BF60D6">
        <w:t xml:space="preserve">America USA  alone, </w:t>
      </w:r>
      <w:r w:rsidR="00224595">
        <w:t>bu</w:t>
      </w:r>
      <w:r w:rsidR="00330976">
        <w:t>siness</w:t>
      </w:r>
      <w:r w:rsidR="003B766B">
        <w:t xml:space="preserve">es </w:t>
      </w:r>
      <w:r w:rsidR="00B041D9">
        <w:t xml:space="preserve"> identified engagement as a </w:t>
      </w:r>
      <w:r w:rsidR="003053EA">
        <w:t xml:space="preserve">significantly </w:t>
      </w:r>
      <w:r w:rsidR="006071C7">
        <w:t xml:space="preserve">huge </w:t>
      </w:r>
      <w:r w:rsidR="00E95945">
        <w:t xml:space="preserve">content or a </w:t>
      </w:r>
      <w:r w:rsidR="006071C7">
        <w:t xml:space="preserve"> highly important ingredient </w:t>
      </w:r>
      <w:r w:rsidR="00100AE3">
        <w:t>in a</w:t>
      </w:r>
      <w:r w:rsidR="00E95945">
        <w:t xml:space="preserve"> business or </w:t>
      </w:r>
      <w:r w:rsidR="00100AE3">
        <w:t xml:space="preserve"> organisation’s success </w:t>
      </w:r>
      <w:r w:rsidR="00023C84">
        <w:t>but</w:t>
      </w:r>
      <w:r w:rsidR="00100AE3">
        <w:t xml:space="preserve"> seems a </w:t>
      </w:r>
      <w:r w:rsidR="00AF128E">
        <w:t xml:space="preserve">very complex concept </w:t>
      </w:r>
      <w:r w:rsidR="001F0125">
        <w:t xml:space="preserve">because </w:t>
      </w:r>
      <w:r w:rsidR="00D21037">
        <w:t xml:space="preserve"> only 25% of</w:t>
      </w:r>
      <w:r w:rsidR="005712F9">
        <w:t xml:space="preserve"> 100</w:t>
      </w:r>
      <w:r w:rsidR="00D21037">
        <w:t xml:space="preserve"> </w:t>
      </w:r>
      <w:r w:rsidR="009F10FB">
        <w:t xml:space="preserve">organisations </w:t>
      </w:r>
      <w:r w:rsidR="00C7355A">
        <w:t xml:space="preserve">which have </w:t>
      </w:r>
      <w:r w:rsidR="00257A42">
        <w:t xml:space="preserve">given an acceptable </w:t>
      </w:r>
      <w:r w:rsidR="00C05F60">
        <w:t xml:space="preserve"> definition of </w:t>
      </w:r>
      <w:r w:rsidR="00257A42">
        <w:t>e</w:t>
      </w:r>
      <w:r w:rsidR="002030C5">
        <w:t xml:space="preserve">ngagement </w:t>
      </w:r>
      <w:r w:rsidR="00C05F60">
        <w:t xml:space="preserve"> and only 14% of ma</w:t>
      </w:r>
      <w:r w:rsidR="00467B8B">
        <w:t xml:space="preserve">nagement </w:t>
      </w:r>
      <w:r w:rsidR="002030C5">
        <w:t xml:space="preserve">among that 25 </w:t>
      </w:r>
      <w:r w:rsidR="00607C2B">
        <w:t xml:space="preserve">organisation </w:t>
      </w:r>
      <w:r w:rsidR="00221D7F">
        <w:t xml:space="preserve">actually understood the importance and impact of </w:t>
      </w:r>
      <w:r w:rsidR="00607C2B">
        <w:t xml:space="preserve">employ engagement </w:t>
      </w:r>
      <w:r w:rsidR="004026B3">
        <w:t xml:space="preserve"> in their organisation.</w:t>
      </w:r>
      <w:r w:rsidR="00F22730">
        <w:t xml:space="preserve"> </w:t>
      </w:r>
    </w:p>
    <w:p w14:paraId="2D39572A" w14:textId="5D892038" w:rsidR="00B53678" w:rsidRDefault="00140B03" w:rsidP="001B21A9">
      <w:pPr>
        <w:pStyle w:val="ListBullet"/>
        <w:numPr>
          <w:ilvl w:val="0"/>
          <w:numId w:val="0"/>
        </w:numPr>
        <w:jc w:val="both"/>
      </w:pPr>
      <w:r>
        <w:t xml:space="preserve">    </w:t>
      </w:r>
      <w:r w:rsidR="00FE6400">
        <w:t xml:space="preserve">But </w:t>
      </w:r>
      <w:r w:rsidR="000510FB">
        <w:t>in north</w:t>
      </w:r>
      <w:r w:rsidR="00B53678">
        <w:t xml:space="preserve"> America </w:t>
      </w:r>
      <w:r w:rsidR="003D74CE">
        <w:t>alone,</w:t>
      </w:r>
      <w:r w:rsidR="00FE6400">
        <w:t xml:space="preserve"> </w:t>
      </w:r>
      <w:r w:rsidR="000510FB">
        <w:t>according to</w:t>
      </w:r>
      <w:r w:rsidR="00FE6400">
        <w:t xml:space="preserve"> </w:t>
      </w:r>
      <w:r w:rsidR="000510FB">
        <w:t>their bureau</w:t>
      </w:r>
      <w:r w:rsidR="00687F36">
        <w:t xml:space="preserve"> </w:t>
      </w:r>
      <w:r w:rsidR="00C64118">
        <w:t xml:space="preserve">of </w:t>
      </w:r>
      <w:r w:rsidR="000510FB">
        <w:t>statistics, business</w:t>
      </w:r>
      <w:r w:rsidR="007D64B3">
        <w:t xml:space="preserve"> </w:t>
      </w:r>
      <w:r w:rsidR="003D74CE">
        <w:t xml:space="preserve">organisations </w:t>
      </w:r>
      <w:r w:rsidR="000510FB">
        <w:t>spend</w:t>
      </w:r>
      <w:r w:rsidR="003D74CE">
        <w:t xml:space="preserve"> a total of $</w:t>
      </w:r>
      <w:r w:rsidR="004A6A81">
        <w:t>7 billion a year on engagement and training</w:t>
      </w:r>
      <w:r w:rsidR="0075311D">
        <w:t xml:space="preserve"> programmes for</w:t>
      </w:r>
      <w:r w:rsidR="00F9562F">
        <w:t xml:space="preserve"> employees. </w:t>
      </w:r>
    </w:p>
    <w:p w14:paraId="25DC7293" w14:textId="1062FDE3" w:rsidR="007D64B3" w:rsidRDefault="00140B03" w:rsidP="001B21A9">
      <w:pPr>
        <w:pStyle w:val="ListBullet"/>
        <w:numPr>
          <w:ilvl w:val="0"/>
          <w:numId w:val="0"/>
        </w:numPr>
        <w:jc w:val="both"/>
      </w:pPr>
      <w:r>
        <w:t xml:space="preserve">     </w:t>
      </w:r>
      <w:r w:rsidR="000510FB">
        <w:t>Therefore,</w:t>
      </w:r>
      <w:r w:rsidR="001E0401">
        <w:t xml:space="preserve"> </w:t>
      </w:r>
      <w:r w:rsidR="007D64B3">
        <w:t xml:space="preserve">to </w:t>
      </w:r>
      <w:r w:rsidR="001E0401">
        <w:t>be able to solve the issue</w:t>
      </w:r>
      <w:r w:rsidR="00A82E6C">
        <w:t xml:space="preserve"> on </w:t>
      </w:r>
      <w:r w:rsidR="000510FB">
        <w:t>employee engagement and</w:t>
      </w:r>
      <w:r w:rsidR="000F6EF0">
        <w:t xml:space="preserve"> how to achieve, improve</w:t>
      </w:r>
      <w:r w:rsidR="00746238">
        <w:t xml:space="preserve"> and maintain the level of engagement </w:t>
      </w:r>
      <w:r w:rsidR="003B3EAF">
        <w:t xml:space="preserve">in every individual </w:t>
      </w:r>
      <w:r w:rsidR="00CB5442">
        <w:t>employee</w:t>
      </w:r>
      <w:r w:rsidR="00930625">
        <w:t>, th</w:t>
      </w:r>
      <w:r w:rsidR="00E567F9">
        <w:t>e leaders must be educated</w:t>
      </w:r>
      <w:r w:rsidR="006D0E63">
        <w:t xml:space="preserve"> </w:t>
      </w:r>
      <w:r w:rsidR="001F53DA">
        <w:t xml:space="preserve">and </w:t>
      </w:r>
      <w:r w:rsidR="000510FB">
        <w:t>understand and</w:t>
      </w:r>
      <w:r w:rsidR="009F44CF">
        <w:t xml:space="preserve"> </w:t>
      </w:r>
      <w:r w:rsidR="00951767">
        <w:t xml:space="preserve">knowledgeable </w:t>
      </w:r>
      <w:r w:rsidR="00E567F9">
        <w:t>and become a mas</w:t>
      </w:r>
      <w:r w:rsidR="00951767">
        <w:t xml:space="preserve">ter of </w:t>
      </w:r>
      <w:r w:rsidR="00956740">
        <w:t>this subject</w:t>
      </w:r>
      <w:r w:rsidR="009F44CF">
        <w:t xml:space="preserve"> and </w:t>
      </w:r>
      <w:r w:rsidR="000510FB">
        <w:t>its</w:t>
      </w:r>
      <w:r w:rsidR="009F44CF">
        <w:t xml:space="preserve"> </w:t>
      </w:r>
      <w:r w:rsidR="000510FB">
        <w:t>impact to</w:t>
      </w:r>
      <w:r w:rsidR="00956740">
        <w:t xml:space="preserve"> enable them to </w:t>
      </w:r>
      <w:r w:rsidR="00E25716">
        <w:t xml:space="preserve">show, teach, act, </w:t>
      </w:r>
      <w:r w:rsidR="005A25F1">
        <w:t>c</w:t>
      </w:r>
      <w:r w:rsidR="00CE6687">
        <w:t>onnect, value</w:t>
      </w:r>
      <w:r w:rsidR="005A0E91">
        <w:t xml:space="preserve">, commit </w:t>
      </w:r>
      <w:r w:rsidR="00CE6687">
        <w:t>a</w:t>
      </w:r>
      <w:r w:rsidR="005A0E91">
        <w:t xml:space="preserve">nd communicate </w:t>
      </w:r>
      <w:r w:rsidR="006D0E63">
        <w:t xml:space="preserve">about engagement </w:t>
      </w:r>
    </w:p>
    <w:p w14:paraId="06A70013" w14:textId="77777777" w:rsidR="0008608A" w:rsidRDefault="0008608A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4FBA8A5B" w14:textId="55C4B4A3" w:rsidR="0008608A" w:rsidRPr="004D67CA" w:rsidRDefault="003F330D" w:rsidP="001B21A9">
      <w:pPr>
        <w:pStyle w:val="Heading3"/>
        <w:jc w:val="both"/>
      </w:pPr>
      <w:bookmarkStart w:id="7" w:name="_Toc103722813"/>
      <w:r>
        <w:t xml:space="preserve">2 </w:t>
      </w:r>
      <w:r w:rsidR="005D7284" w:rsidRPr="004D67CA">
        <w:t xml:space="preserve">main </w:t>
      </w:r>
      <w:r w:rsidRPr="004D67CA">
        <w:t xml:space="preserve">Goals </w:t>
      </w:r>
      <w:r w:rsidR="005D7284" w:rsidRPr="004D67CA">
        <w:t>th</w:t>
      </w:r>
      <w:r w:rsidR="00EC215C" w:rsidRPr="004D67CA">
        <w:t>at</w:t>
      </w:r>
      <w:r w:rsidRPr="004D67CA">
        <w:t xml:space="preserve"> organisation</w:t>
      </w:r>
      <w:r w:rsidR="00EC215C" w:rsidRPr="004D67CA">
        <w:t xml:space="preserve">s </w:t>
      </w:r>
      <w:r w:rsidRPr="004D67CA">
        <w:t>mus</w:t>
      </w:r>
      <w:r w:rsidR="009F0D4A" w:rsidRPr="004D67CA">
        <w:t>t con</w:t>
      </w:r>
      <w:r w:rsidR="00AD1275" w:rsidRPr="004D67CA">
        <w:t xml:space="preserve">sider around </w:t>
      </w:r>
      <w:r w:rsidR="00DD4A02" w:rsidRPr="004D67CA">
        <w:t xml:space="preserve">employee </w:t>
      </w:r>
      <w:r w:rsidR="00AD1275" w:rsidRPr="004D67CA">
        <w:t>engagement</w:t>
      </w:r>
      <w:bookmarkEnd w:id="7"/>
      <w:r w:rsidR="00AD1275" w:rsidRPr="004D67CA">
        <w:t xml:space="preserve"> </w:t>
      </w:r>
    </w:p>
    <w:p w14:paraId="425A9A67" w14:textId="77777777" w:rsidR="00FF1B53" w:rsidRPr="004D67CA" w:rsidRDefault="00FF1B53" w:rsidP="001B21A9">
      <w:pPr>
        <w:pStyle w:val="ListBullet"/>
        <w:numPr>
          <w:ilvl w:val="0"/>
          <w:numId w:val="0"/>
        </w:numPr>
        <w:jc w:val="both"/>
        <w:rPr>
          <w:b/>
          <w:bCs/>
          <w:u w:val="single"/>
        </w:rPr>
      </w:pPr>
    </w:p>
    <w:p w14:paraId="28E236FD" w14:textId="35E9BD54" w:rsidR="00FF1B53" w:rsidRDefault="00C93FAE" w:rsidP="001B21A9">
      <w:pPr>
        <w:pStyle w:val="ListBullet"/>
        <w:numPr>
          <w:ilvl w:val="0"/>
          <w:numId w:val="13"/>
        </w:numPr>
        <w:jc w:val="both"/>
      </w:pPr>
      <w:r>
        <w:t>A</w:t>
      </w:r>
      <w:r w:rsidR="000C79AB">
        <w:t xml:space="preserve">lways </w:t>
      </w:r>
      <w:r w:rsidR="000510FB">
        <w:t>respond on</w:t>
      </w:r>
      <w:r w:rsidR="000C79AB">
        <w:t xml:space="preserve"> employee feedbacks and concerns</w:t>
      </w:r>
      <w:r w:rsidR="00B51251">
        <w:t xml:space="preserve">. Make </w:t>
      </w:r>
      <w:r w:rsidR="00DE175F">
        <w:t xml:space="preserve">action plan </w:t>
      </w:r>
      <w:r w:rsidR="00D45BBC">
        <w:t>quickly &amp;</w:t>
      </w:r>
      <w:r w:rsidR="000C79AB">
        <w:t xml:space="preserve"> </w:t>
      </w:r>
      <w:r w:rsidR="00817F76">
        <w:t xml:space="preserve">immediately. Approach and </w:t>
      </w:r>
      <w:r w:rsidR="00F841B2">
        <w:t xml:space="preserve">recognise the any concerns </w:t>
      </w:r>
      <w:r w:rsidR="004E63DC">
        <w:t xml:space="preserve">and make it visible and fairly actioned </w:t>
      </w:r>
      <w:r w:rsidR="000A21D5">
        <w:t xml:space="preserve">if ever. </w:t>
      </w:r>
    </w:p>
    <w:p w14:paraId="09644C06" w14:textId="6F8CE0B5" w:rsidR="008C3798" w:rsidRDefault="00D45BBC" w:rsidP="001B21A9">
      <w:pPr>
        <w:pStyle w:val="ListBullet"/>
        <w:numPr>
          <w:ilvl w:val="0"/>
          <w:numId w:val="0"/>
        </w:numPr>
        <w:ind w:left="936" w:hanging="360"/>
        <w:jc w:val="both"/>
      </w:pPr>
      <w:r>
        <w:t xml:space="preserve">    </w:t>
      </w:r>
      <w:r w:rsidR="00F31737">
        <w:t xml:space="preserve"> measure the engagement level of </w:t>
      </w:r>
      <w:r w:rsidR="001456FD">
        <w:t xml:space="preserve">an organisation leaders must take actions on the feedback </w:t>
      </w:r>
      <w:r w:rsidR="006872BA">
        <w:t xml:space="preserve">from employees after a </w:t>
      </w:r>
      <w:r w:rsidR="00CB5442">
        <w:t>employee’s</w:t>
      </w:r>
      <w:r w:rsidR="006872BA">
        <w:t xml:space="preserve"> surveys. </w:t>
      </w:r>
      <w:r w:rsidR="00087165">
        <w:t xml:space="preserve">An </w:t>
      </w:r>
      <w:r w:rsidR="00F45756">
        <w:t xml:space="preserve">immediate approach to the </w:t>
      </w:r>
      <w:r w:rsidR="00CB5442">
        <w:t>employees’</w:t>
      </w:r>
      <w:r w:rsidR="00F45756">
        <w:t xml:space="preserve"> </w:t>
      </w:r>
      <w:r w:rsidR="0092151B">
        <w:t xml:space="preserve">concerns will build closer relationship towards their leaders </w:t>
      </w:r>
      <w:r w:rsidR="00D50444">
        <w:t xml:space="preserve">giving them </w:t>
      </w:r>
      <w:r w:rsidR="005F41B4">
        <w:t xml:space="preserve">reason to have connection emotionally </w:t>
      </w:r>
      <w:r w:rsidR="00980B26">
        <w:t xml:space="preserve">in their workplace </w:t>
      </w:r>
    </w:p>
    <w:p w14:paraId="67C539ED" w14:textId="77777777" w:rsidR="00980B26" w:rsidRDefault="00980B26" w:rsidP="001B21A9">
      <w:pPr>
        <w:pStyle w:val="ListBullet"/>
        <w:numPr>
          <w:ilvl w:val="0"/>
          <w:numId w:val="0"/>
        </w:numPr>
        <w:ind w:left="936" w:hanging="360"/>
        <w:jc w:val="both"/>
      </w:pPr>
    </w:p>
    <w:p w14:paraId="144C1856" w14:textId="730104BC" w:rsidR="00DB0598" w:rsidRDefault="00CB5442" w:rsidP="001B21A9">
      <w:pPr>
        <w:pStyle w:val="ListBullet"/>
        <w:numPr>
          <w:ilvl w:val="0"/>
          <w:numId w:val="13"/>
        </w:numPr>
        <w:jc w:val="both"/>
      </w:pPr>
      <w:r>
        <w:t>Expanding accountability</w:t>
      </w:r>
      <w:r w:rsidR="00835BA4">
        <w:t xml:space="preserve"> </w:t>
      </w:r>
      <w:r w:rsidR="00835C70">
        <w:t>with</w:t>
      </w:r>
      <w:r w:rsidR="00835BA4">
        <w:t xml:space="preserve">in the organisation </w:t>
      </w:r>
      <w:r w:rsidR="00DB0598">
        <w:t xml:space="preserve">towards </w:t>
      </w:r>
      <w:r w:rsidR="00AC2453">
        <w:t xml:space="preserve">employee </w:t>
      </w:r>
      <w:r w:rsidR="00DB0598">
        <w:t>engagement</w:t>
      </w:r>
      <w:r w:rsidR="00D542D5">
        <w:t xml:space="preserve">. </w:t>
      </w:r>
      <w:r w:rsidR="00835C70">
        <w:t>Spreading</w:t>
      </w:r>
      <w:r w:rsidR="00A044F6">
        <w:t xml:space="preserve"> ownership of the responsibility </w:t>
      </w:r>
      <w:r w:rsidR="004A5131">
        <w:t>towards the maint</w:t>
      </w:r>
      <w:r w:rsidR="00637DDF">
        <w:t>aining good</w:t>
      </w:r>
      <w:r w:rsidR="00DB22C5">
        <w:t xml:space="preserve"> engagemen</w:t>
      </w:r>
      <w:r w:rsidR="007A7D51">
        <w:t>t and workplace environment.</w:t>
      </w:r>
      <w:r w:rsidR="00CD299F">
        <w:t xml:space="preserve"> Ensure</w:t>
      </w:r>
      <w:r w:rsidR="00DB22C5">
        <w:t xml:space="preserve"> </w:t>
      </w:r>
      <w:r w:rsidR="00D542D5">
        <w:t>Constant communication</w:t>
      </w:r>
      <w:r w:rsidR="0072309B">
        <w:t xml:space="preserve"> &amp; </w:t>
      </w:r>
      <w:r>
        <w:t>interactions with</w:t>
      </w:r>
      <w:r w:rsidR="008952B8">
        <w:t xml:space="preserve"> the employees</w:t>
      </w:r>
      <w:r w:rsidR="0000088E">
        <w:t>.</w:t>
      </w:r>
      <w:r w:rsidR="008952B8">
        <w:t xml:space="preserve"> </w:t>
      </w:r>
    </w:p>
    <w:p w14:paraId="44686370" w14:textId="4180DDB6" w:rsidR="001E5BFC" w:rsidRPr="00D14DA6" w:rsidRDefault="001E5BFC" w:rsidP="001B21A9">
      <w:pPr>
        <w:pStyle w:val="ListBullet"/>
        <w:numPr>
          <w:ilvl w:val="0"/>
          <w:numId w:val="0"/>
        </w:numPr>
        <w:jc w:val="both"/>
      </w:pPr>
    </w:p>
    <w:p w14:paraId="132B6F50" w14:textId="114D9B35" w:rsidR="004B028D" w:rsidRPr="004D67CA" w:rsidRDefault="0036281A" w:rsidP="001B21A9">
      <w:pPr>
        <w:pStyle w:val="Heading2"/>
        <w:jc w:val="both"/>
      </w:pPr>
      <w:bookmarkStart w:id="8" w:name="_Toc103722814"/>
      <w:r w:rsidRPr="004D67CA">
        <w:t>STRATEG</w:t>
      </w:r>
      <w:r w:rsidR="004E7043" w:rsidRPr="004D67CA">
        <w:t xml:space="preserve">Y </w:t>
      </w:r>
      <w:r w:rsidR="008616CD" w:rsidRPr="004D67CA">
        <w:t xml:space="preserve">TO USE </w:t>
      </w:r>
      <w:r w:rsidR="00CB5442" w:rsidRPr="004D67CA">
        <w:t>TO IMPROVE</w:t>
      </w:r>
      <w:r w:rsidRPr="004D67CA">
        <w:t xml:space="preserve"> ENGA</w:t>
      </w:r>
      <w:r w:rsidR="004B028D" w:rsidRPr="004D67CA">
        <w:t>GEMENT</w:t>
      </w:r>
      <w:bookmarkEnd w:id="8"/>
      <w:r w:rsidR="004B028D" w:rsidRPr="004D67CA">
        <w:t xml:space="preserve"> </w:t>
      </w:r>
    </w:p>
    <w:p w14:paraId="0AAE692C" w14:textId="7DBA4193" w:rsidR="004B028D" w:rsidRDefault="004B028D" w:rsidP="001B21A9">
      <w:pPr>
        <w:pStyle w:val="Heading3"/>
        <w:jc w:val="both"/>
      </w:pPr>
      <w:r>
        <w:t xml:space="preserve"> </w:t>
      </w:r>
      <w:bookmarkStart w:id="9" w:name="_Toc103722815"/>
      <w:r>
        <w:t>CR</w:t>
      </w:r>
      <w:r w:rsidR="00003360">
        <w:t>EATE OR REBUI</w:t>
      </w:r>
      <w:r w:rsidR="00762330">
        <w:t>LD THE MANAGEMENT TEAMS COMMITMENT</w:t>
      </w:r>
      <w:bookmarkEnd w:id="9"/>
      <w:r w:rsidR="00762330">
        <w:t xml:space="preserve"> </w:t>
      </w:r>
    </w:p>
    <w:p w14:paraId="52747575" w14:textId="29AEC683" w:rsidR="00762330" w:rsidRDefault="000E4761" w:rsidP="001B21A9">
      <w:pPr>
        <w:pStyle w:val="ListBullet"/>
        <w:numPr>
          <w:ilvl w:val="0"/>
          <w:numId w:val="0"/>
        </w:numPr>
        <w:jc w:val="both"/>
      </w:pPr>
      <w:r>
        <w:t xml:space="preserve">       </w:t>
      </w:r>
      <w:r w:rsidR="001B4949">
        <w:t>Beginning from th</w:t>
      </w:r>
      <w:r w:rsidR="007C4488">
        <w:t xml:space="preserve">e top, identifying the engagement on the executive team </w:t>
      </w:r>
      <w:r w:rsidR="00965303">
        <w:t>and measuring it by a</w:t>
      </w:r>
      <w:r w:rsidR="00B26022">
        <w:t xml:space="preserve"> </w:t>
      </w:r>
      <w:r w:rsidR="00CB5442">
        <w:t>quick simple</w:t>
      </w:r>
      <w:r w:rsidR="00965303">
        <w:t xml:space="preserve"> </w:t>
      </w:r>
      <w:r w:rsidR="00D360C4">
        <w:t xml:space="preserve">one on one interview during the meeting </w:t>
      </w:r>
      <w:r w:rsidR="00B26022">
        <w:t xml:space="preserve">asking no more than five questions </w:t>
      </w:r>
      <w:r w:rsidR="007A4061">
        <w:t xml:space="preserve">and through the answers </w:t>
      </w:r>
      <w:r w:rsidR="003E013B">
        <w:t xml:space="preserve">determine the level of </w:t>
      </w:r>
      <w:r w:rsidR="00801E42">
        <w:t xml:space="preserve">understanding, </w:t>
      </w:r>
      <w:r w:rsidR="003E013B">
        <w:t>commitment and engagement</w:t>
      </w:r>
      <w:r w:rsidR="00D21431">
        <w:t xml:space="preserve">. </w:t>
      </w:r>
    </w:p>
    <w:p w14:paraId="42792092" w14:textId="3FD0183E" w:rsidR="00E93BD9" w:rsidRDefault="007E5229" w:rsidP="001B21A9">
      <w:pPr>
        <w:pStyle w:val="ListBullet"/>
        <w:numPr>
          <w:ilvl w:val="0"/>
          <w:numId w:val="0"/>
        </w:numPr>
        <w:jc w:val="both"/>
      </w:pPr>
      <w:r>
        <w:t xml:space="preserve">     Create a</w:t>
      </w:r>
      <w:r w:rsidR="00635D08">
        <w:t xml:space="preserve"> </w:t>
      </w:r>
      <w:r w:rsidR="00B20498">
        <w:t xml:space="preserve">level of commitment to design an </w:t>
      </w:r>
      <w:r>
        <w:t xml:space="preserve">action plan </w:t>
      </w:r>
      <w:r w:rsidR="00B26347">
        <w:t xml:space="preserve">and </w:t>
      </w:r>
      <w:r>
        <w:t xml:space="preserve">respond quickly </w:t>
      </w:r>
      <w:r w:rsidR="00E916CB">
        <w:t>on the feedba</w:t>
      </w:r>
      <w:r w:rsidR="00C81DF0">
        <w:t>cks.</w:t>
      </w:r>
    </w:p>
    <w:p w14:paraId="1C76EFCA" w14:textId="7EB57743" w:rsidR="00D21431" w:rsidRDefault="00D21431" w:rsidP="001B21A9">
      <w:pPr>
        <w:pStyle w:val="ListBullet"/>
        <w:numPr>
          <w:ilvl w:val="0"/>
          <w:numId w:val="0"/>
        </w:numPr>
        <w:jc w:val="both"/>
      </w:pPr>
      <w:r>
        <w:t xml:space="preserve">     Set a</w:t>
      </w:r>
      <w:r w:rsidR="00C20961">
        <w:t xml:space="preserve">n </w:t>
      </w:r>
      <w:r w:rsidR="00CB5442">
        <w:t>expectation in</w:t>
      </w:r>
      <w:r w:rsidR="00C20961">
        <w:t xml:space="preserve"> order to a</w:t>
      </w:r>
      <w:r w:rsidR="00D77B92">
        <w:t xml:space="preserve">nalyse what support and training </w:t>
      </w:r>
      <w:r w:rsidR="006372C6">
        <w:t>must</w:t>
      </w:r>
      <w:r w:rsidR="00A3176C">
        <w:t xml:space="preserve"> take place in order to rebuild </w:t>
      </w:r>
      <w:r w:rsidR="00646DEC">
        <w:t>their engagement.</w:t>
      </w:r>
    </w:p>
    <w:p w14:paraId="4868D914" w14:textId="47602B0C" w:rsidR="00646DEC" w:rsidRDefault="007608F5" w:rsidP="001B21A9">
      <w:pPr>
        <w:pStyle w:val="ListBullet"/>
        <w:numPr>
          <w:ilvl w:val="0"/>
          <w:numId w:val="0"/>
        </w:numPr>
        <w:jc w:val="both"/>
      </w:pPr>
      <w:r>
        <w:t xml:space="preserve"> </w:t>
      </w:r>
    </w:p>
    <w:p w14:paraId="19647C81" w14:textId="173BCD26" w:rsidR="000B5A58" w:rsidRDefault="000B5A58" w:rsidP="001B21A9">
      <w:pPr>
        <w:pStyle w:val="Heading3"/>
        <w:jc w:val="both"/>
      </w:pPr>
      <w:bookmarkStart w:id="10" w:name="_Toc103722816"/>
      <w:r>
        <w:t>DESIGN SHORT QUESTIONNAIRE EMPLOYEE S</w:t>
      </w:r>
      <w:r w:rsidR="000E4761">
        <w:t>URVEYS</w:t>
      </w:r>
      <w:bookmarkEnd w:id="10"/>
      <w:r w:rsidR="000E4761">
        <w:t xml:space="preserve"> </w:t>
      </w:r>
    </w:p>
    <w:p w14:paraId="3F89E790" w14:textId="0FCC91A7" w:rsidR="000E4761" w:rsidRDefault="00F8167C" w:rsidP="001B21A9">
      <w:pPr>
        <w:pStyle w:val="ListBullet"/>
        <w:numPr>
          <w:ilvl w:val="0"/>
          <w:numId w:val="0"/>
        </w:numPr>
        <w:jc w:val="both"/>
      </w:pPr>
      <w:r>
        <w:t xml:space="preserve">      After building the management</w:t>
      </w:r>
      <w:r w:rsidR="003C39B4">
        <w:t>’s commitment</w:t>
      </w:r>
      <w:r w:rsidR="006046CD">
        <w:t xml:space="preserve">, </w:t>
      </w:r>
      <w:r w:rsidR="00CB5442">
        <w:t>improve employee’s</w:t>
      </w:r>
      <w:r w:rsidR="00A64820">
        <w:t xml:space="preserve"> engagement </w:t>
      </w:r>
      <w:r w:rsidR="006046CD">
        <w:t>can begin</w:t>
      </w:r>
      <w:r w:rsidR="003E4309">
        <w:t xml:space="preserve"> to take place by conducting quick simp</w:t>
      </w:r>
      <w:r w:rsidR="00606A8C">
        <w:t>le questions surveys to an</w:t>
      </w:r>
      <w:r w:rsidR="00F43FD6">
        <w:t xml:space="preserve">alyse the level of engagement within the staffs. A </w:t>
      </w:r>
      <w:r w:rsidR="004D55A7">
        <w:t>360 survey can also be applied after few m</w:t>
      </w:r>
      <w:r w:rsidR="00F56C3B">
        <w:t>onths following the initial survey conducted.</w:t>
      </w:r>
      <w:r w:rsidR="00611C8A">
        <w:t xml:space="preserve"> Practice a more interactive way of management </w:t>
      </w:r>
      <w:r w:rsidR="00F352E2">
        <w:t xml:space="preserve">to improve </w:t>
      </w:r>
      <w:r w:rsidR="001A059D">
        <w:t xml:space="preserve">connection with the team. </w:t>
      </w:r>
    </w:p>
    <w:p w14:paraId="158292ED" w14:textId="37CA9785" w:rsidR="006E3234" w:rsidRDefault="006E3234" w:rsidP="001B21A9">
      <w:pPr>
        <w:pStyle w:val="ListBullet"/>
        <w:numPr>
          <w:ilvl w:val="0"/>
          <w:numId w:val="0"/>
        </w:numPr>
        <w:jc w:val="both"/>
      </w:pPr>
      <w:r>
        <w:t xml:space="preserve">        Design an action plan</w:t>
      </w:r>
      <w:r w:rsidR="00A038F2">
        <w:t xml:space="preserve"> in responding quickly to </w:t>
      </w:r>
      <w:r w:rsidR="00476380">
        <w:t xml:space="preserve">the feedbacks and communicate </w:t>
      </w:r>
      <w:r w:rsidR="006137CF">
        <w:t xml:space="preserve">to the whole executive team. </w:t>
      </w:r>
    </w:p>
    <w:p w14:paraId="5BF20A4E" w14:textId="4E15F878" w:rsidR="006137CF" w:rsidRDefault="00E92310" w:rsidP="001B21A9">
      <w:pPr>
        <w:pStyle w:val="ListBullet"/>
        <w:numPr>
          <w:ilvl w:val="0"/>
          <w:numId w:val="0"/>
        </w:numPr>
        <w:jc w:val="both"/>
      </w:pPr>
      <w:r>
        <w:t xml:space="preserve">       </w:t>
      </w:r>
      <w:r w:rsidR="006A15C1">
        <w:t xml:space="preserve">Prioritise </w:t>
      </w:r>
      <w:r w:rsidR="0015006E">
        <w:t>cre</w:t>
      </w:r>
      <w:r w:rsidR="000B1536">
        <w:t xml:space="preserve">ating activities </w:t>
      </w:r>
      <w:r w:rsidR="00484A73">
        <w:t>focusing on re</w:t>
      </w:r>
      <w:r w:rsidR="00E91A60">
        <w:t>build communication and connection between employees and m</w:t>
      </w:r>
      <w:r w:rsidR="00F22842">
        <w:t xml:space="preserve">anagers. This can be done </w:t>
      </w:r>
      <w:r w:rsidR="0027442A">
        <w:t xml:space="preserve">through organising staff meeting and presentations or </w:t>
      </w:r>
      <w:r w:rsidR="003616F4">
        <w:t>email</w:t>
      </w:r>
      <w:r w:rsidR="001B7CD3">
        <w:t xml:space="preserve">. </w:t>
      </w:r>
      <w:r w:rsidR="00CB5442">
        <w:t>Regular brief</w:t>
      </w:r>
      <w:r w:rsidR="001B7CD3">
        <w:t xml:space="preserve"> meetings g</w:t>
      </w:r>
      <w:r w:rsidR="00345C40">
        <w:t xml:space="preserve">etting </w:t>
      </w:r>
      <w:r w:rsidR="00CB5442">
        <w:t>all</w:t>
      </w:r>
      <w:r w:rsidR="00345C40">
        <w:t xml:space="preserve"> employees involve in solving the organisation’s issues </w:t>
      </w:r>
      <w:r w:rsidR="00270846">
        <w:t>enable them to share ideas.</w:t>
      </w:r>
    </w:p>
    <w:p w14:paraId="518DFB6C" w14:textId="77777777" w:rsidR="00BD700A" w:rsidRDefault="00BD700A" w:rsidP="001B21A9">
      <w:pPr>
        <w:pStyle w:val="ListBullet"/>
        <w:numPr>
          <w:ilvl w:val="0"/>
          <w:numId w:val="0"/>
        </w:numPr>
        <w:jc w:val="both"/>
      </w:pPr>
    </w:p>
    <w:p w14:paraId="6AFD9AEB" w14:textId="763F8080" w:rsidR="00C14001" w:rsidRDefault="0032413D" w:rsidP="001B21A9">
      <w:pPr>
        <w:pStyle w:val="Heading3"/>
        <w:jc w:val="both"/>
      </w:pPr>
      <w:bookmarkStart w:id="11" w:name="_Toc103722817"/>
      <w:r>
        <w:t xml:space="preserve">SET A </w:t>
      </w:r>
      <w:r w:rsidR="00CB5442">
        <w:t>SHORT-TERM</w:t>
      </w:r>
      <w:r>
        <w:t xml:space="preserve"> EXPECTATIONS AND </w:t>
      </w:r>
      <w:r w:rsidR="00C14001">
        <w:t>GOALS TO AIM FOR.</w:t>
      </w:r>
      <w:bookmarkEnd w:id="11"/>
      <w:r w:rsidR="00C14001">
        <w:t xml:space="preserve">  </w:t>
      </w:r>
      <w:r w:rsidR="00E61A34">
        <w:t xml:space="preserve"> </w:t>
      </w:r>
    </w:p>
    <w:p w14:paraId="663EBEFD" w14:textId="6B8ED26E" w:rsidR="00E61A34" w:rsidRDefault="00E61A34" w:rsidP="001B21A9">
      <w:pPr>
        <w:pStyle w:val="ListBullet"/>
        <w:numPr>
          <w:ilvl w:val="0"/>
          <w:numId w:val="0"/>
        </w:numPr>
        <w:jc w:val="both"/>
      </w:pPr>
      <w:r>
        <w:t xml:space="preserve">   Set a </w:t>
      </w:r>
      <w:r w:rsidR="00CB5442">
        <w:t>short-term expectation</w:t>
      </w:r>
      <w:r>
        <w:t xml:space="preserve"> </w:t>
      </w:r>
      <w:r w:rsidR="00605870">
        <w:t xml:space="preserve">to </w:t>
      </w:r>
      <w:r w:rsidR="008B665E">
        <w:t xml:space="preserve">measure whether the strategies are working. </w:t>
      </w:r>
      <w:r w:rsidR="00906EB4">
        <w:t>Ch</w:t>
      </w:r>
      <w:r w:rsidR="002832F6">
        <w:t xml:space="preserve">oose random employees to act as </w:t>
      </w:r>
      <w:r w:rsidR="006F5FD0">
        <w:t xml:space="preserve">representative or ambassadors and </w:t>
      </w:r>
      <w:r w:rsidR="00D61F2E">
        <w:t>educate around the goals and aim</w:t>
      </w:r>
      <w:r w:rsidR="00203C88">
        <w:t>s of the organisation</w:t>
      </w:r>
      <w:r w:rsidR="00B97537">
        <w:t xml:space="preserve"> and build the conn</w:t>
      </w:r>
      <w:r w:rsidR="00057A67">
        <w:t xml:space="preserve">ection and commitment around </w:t>
      </w:r>
      <w:r w:rsidR="00CB5442">
        <w:t>them share</w:t>
      </w:r>
      <w:r w:rsidR="00506145">
        <w:t xml:space="preserve"> ideas and suggestions</w:t>
      </w:r>
      <w:r w:rsidR="003F15A3">
        <w:t xml:space="preserve"> as well as the responsibility </w:t>
      </w:r>
      <w:r w:rsidR="000930C9">
        <w:t xml:space="preserve">to ensure maintenance of engagement. </w:t>
      </w:r>
      <w:r w:rsidR="0018436C">
        <w:t>Chosen randomly</w:t>
      </w:r>
      <w:r w:rsidR="00506145">
        <w:t xml:space="preserve"> </w:t>
      </w:r>
      <w:r w:rsidR="00203C88">
        <w:t>minimising BYASS appr</w:t>
      </w:r>
      <w:r w:rsidR="002812A5">
        <w:t xml:space="preserve">oaches and </w:t>
      </w:r>
      <w:r w:rsidR="00142400">
        <w:t>s</w:t>
      </w:r>
      <w:r w:rsidR="00E64C32">
        <w:t>how transparency</w:t>
      </w:r>
      <w:r w:rsidR="0018436C">
        <w:t xml:space="preserve">, equality </w:t>
      </w:r>
      <w:r w:rsidR="00E64C32">
        <w:t xml:space="preserve">on </w:t>
      </w:r>
      <w:r w:rsidR="00DB14E9">
        <w:t xml:space="preserve">every </w:t>
      </w:r>
      <w:r w:rsidR="00E64C32">
        <w:t>action</w:t>
      </w:r>
      <w:r w:rsidR="00DB14E9">
        <w:t xml:space="preserve"> plans.</w:t>
      </w:r>
    </w:p>
    <w:p w14:paraId="4700C23A" w14:textId="03184033" w:rsidR="00114128" w:rsidRDefault="00114128" w:rsidP="001B21A9">
      <w:pPr>
        <w:pStyle w:val="ListBullet"/>
        <w:numPr>
          <w:ilvl w:val="0"/>
          <w:numId w:val="0"/>
        </w:numPr>
        <w:jc w:val="both"/>
      </w:pPr>
    </w:p>
    <w:p w14:paraId="6E8BA955" w14:textId="64644D59" w:rsidR="00114128" w:rsidRDefault="00114128" w:rsidP="001B21A9">
      <w:pPr>
        <w:pStyle w:val="Heading3"/>
        <w:jc w:val="both"/>
      </w:pPr>
      <w:bookmarkStart w:id="12" w:name="_Toc103722818"/>
      <w:r>
        <w:t xml:space="preserve">SET A </w:t>
      </w:r>
      <w:r w:rsidR="00CB5442">
        <w:t>LONG-TERM</w:t>
      </w:r>
      <w:r>
        <w:t xml:space="preserve"> EX</w:t>
      </w:r>
      <w:r w:rsidR="001073E0">
        <w:t>PECTATIONS TO SHARE WITHIN THE MEMBERS</w:t>
      </w:r>
      <w:bookmarkEnd w:id="12"/>
    </w:p>
    <w:p w14:paraId="58C4BE61" w14:textId="14A1E557" w:rsidR="001073E0" w:rsidRPr="004B028D" w:rsidRDefault="001073E0" w:rsidP="001B21A9">
      <w:pPr>
        <w:pStyle w:val="ListBullet"/>
        <w:numPr>
          <w:ilvl w:val="0"/>
          <w:numId w:val="0"/>
        </w:numPr>
        <w:jc w:val="both"/>
      </w:pPr>
      <w:r>
        <w:t xml:space="preserve">.     </w:t>
      </w:r>
      <w:r w:rsidR="00A61380">
        <w:t>A</w:t>
      </w:r>
      <w:r w:rsidR="00642019">
        <w:t>fter looking at the</w:t>
      </w:r>
      <w:r w:rsidR="00054783">
        <w:t xml:space="preserve"> </w:t>
      </w:r>
      <w:r w:rsidR="00A547EE">
        <w:t>short-term</w:t>
      </w:r>
      <w:r w:rsidR="009C43DA">
        <w:t xml:space="preserve"> expectations</w:t>
      </w:r>
      <w:r w:rsidR="00642019">
        <w:t xml:space="preserve"> results</w:t>
      </w:r>
      <w:r w:rsidR="009C43DA">
        <w:t>,</w:t>
      </w:r>
      <w:r w:rsidR="007B38F6">
        <w:t xml:space="preserve"> expand the accountability for </w:t>
      </w:r>
      <w:r w:rsidR="00BB5753">
        <w:t xml:space="preserve">the responsibility around engagement within the </w:t>
      </w:r>
      <w:r w:rsidR="005C4885">
        <w:t xml:space="preserve">management and chosen representative or </w:t>
      </w:r>
      <w:r w:rsidR="00CB5442">
        <w:t>ambassadors and</w:t>
      </w:r>
      <w:r w:rsidR="00701C11">
        <w:t xml:space="preserve"> </w:t>
      </w:r>
      <w:r w:rsidR="009C43DA">
        <w:t>set a</w:t>
      </w:r>
      <w:r w:rsidR="00C5148C">
        <w:t xml:space="preserve"> good level of long term ex</w:t>
      </w:r>
      <w:r w:rsidR="00106787">
        <w:t xml:space="preserve">pectation to </w:t>
      </w:r>
      <w:r w:rsidR="008F6135">
        <w:t>both the management and e</w:t>
      </w:r>
      <w:r w:rsidR="008D02F9">
        <w:t>mployees to follow up</w:t>
      </w:r>
      <w:r w:rsidR="00134B5A">
        <w:t xml:space="preserve"> after a year</w:t>
      </w:r>
      <w:r w:rsidR="002C272C">
        <w:t xml:space="preserve">. Look into the progress that took place </w:t>
      </w:r>
      <w:r w:rsidR="00001CBD">
        <w:t xml:space="preserve">and what are the beneficial changes </w:t>
      </w:r>
      <w:r w:rsidR="009773F2">
        <w:t xml:space="preserve">that happened. Record and document the </w:t>
      </w:r>
      <w:r w:rsidR="005E0A4D">
        <w:t xml:space="preserve">action plans and results and compare to future </w:t>
      </w:r>
      <w:r w:rsidR="00944CCE">
        <w:t>results as guidance towa</w:t>
      </w:r>
      <w:r w:rsidR="00D51C33">
        <w:t xml:space="preserve">rds maintained engagement amongst employees. </w:t>
      </w:r>
    </w:p>
    <w:p w14:paraId="4D1CA081" w14:textId="77777777" w:rsidR="004B028D" w:rsidRDefault="004B028D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73BBA8E2" w14:textId="600579C0" w:rsidR="0072338C" w:rsidRDefault="0008608A" w:rsidP="001B21A9">
      <w:pPr>
        <w:pStyle w:val="Heading4"/>
        <w:jc w:val="both"/>
      </w:pPr>
      <w:r>
        <w:t>DEFINITIONS OF TERMS</w:t>
      </w:r>
    </w:p>
    <w:p w14:paraId="014AE735" w14:textId="77777777" w:rsidR="0099306E" w:rsidRDefault="0099306E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4123A729" w14:textId="23F8F8C7" w:rsidR="008F0C54" w:rsidRDefault="0099306E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 xml:space="preserve">CULTURE- </w:t>
      </w:r>
      <w:r>
        <w:t xml:space="preserve">A set of values and </w:t>
      </w:r>
      <w:r w:rsidR="00647D19">
        <w:t xml:space="preserve">guiding beliefs </w:t>
      </w:r>
      <w:r w:rsidR="00E725A3">
        <w:t>wh</w:t>
      </w:r>
      <w:r w:rsidR="000C7CDC">
        <w:t xml:space="preserve">ich is shared amongst </w:t>
      </w:r>
      <w:r w:rsidR="00E725A3">
        <w:t>a group</w:t>
      </w:r>
      <w:r w:rsidR="000C7CDC">
        <w:t xml:space="preserve"> or </w:t>
      </w:r>
      <w:r w:rsidR="000E524E">
        <w:t>groups of</w:t>
      </w:r>
      <w:r w:rsidR="00E725A3">
        <w:t xml:space="preserve"> </w:t>
      </w:r>
      <w:r w:rsidR="000E524E">
        <w:t>people and</w:t>
      </w:r>
      <w:r w:rsidR="00453D63">
        <w:t xml:space="preserve"> set how they learn</w:t>
      </w:r>
      <w:r w:rsidR="00D76821">
        <w:t xml:space="preserve">, do, react </w:t>
      </w:r>
      <w:r w:rsidR="0087771C">
        <w:t xml:space="preserve">and </w:t>
      </w:r>
      <w:r w:rsidR="001775DD">
        <w:t xml:space="preserve">live with each other </w:t>
      </w:r>
      <w:r w:rsidR="009C358B">
        <w:t xml:space="preserve">with </w:t>
      </w:r>
      <w:r w:rsidR="00B71F9B">
        <w:t xml:space="preserve">respectful and loving manners, taught </w:t>
      </w:r>
      <w:r w:rsidR="008F0C54">
        <w:t>people of their responsibilities to one another.</w:t>
      </w:r>
    </w:p>
    <w:p w14:paraId="31948E88" w14:textId="01F0DDB3" w:rsidR="0099306E" w:rsidRPr="0099306E" w:rsidRDefault="00E7276B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 xml:space="preserve">WORKPLACE CULTURE- </w:t>
      </w:r>
      <w:r>
        <w:t>V</w:t>
      </w:r>
      <w:r w:rsidR="00B76A0D">
        <w:t xml:space="preserve">alues and manners </w:t>
      </w:r>
      <w:r w:rsidR="00A67A8A">
        <w:t>an</w:t>
      </w:r>
      <w:r w:rsidR="00D2537B">
        <w:t>d set of guidance</w:t>
      </w:r>
      <w:r w:rsidR="00A00520">
        <w:t xml:space="preserve"> followed,</w:t>
      </w:r>
      <w:r w:rsidR="00D2537B">
        <w:t xml:space="preserve"> </w:t>
      </w:r>
      <w:r w:rsidR="002D776E">
        <w:t>shared</w:t>
      </w:r>
      <w:r w:rsidR="00CE4A7F">
        <w:t xml:space="preserve"> </w:t>
      </w:r>
      <w:r w:rsidR="00A00520">
        <w:t xml:space="preserve">and respected </w:t>
      </w:r>
      <w:r w:rsidR="00336A3F">
        <w:t xml:space="preserve">by staffs or </w:t>
      </w:r>
      <w:r w:rsidR="00CE4A7F">
        <w:t xml:space="preserve">between </w:t>
      </w:r>
      <w:r w:rsidR="000665B5">
        <w:t>employees</w:t>
      </w:r>
      <w:r w:rsidR="00CE4A7F">
        <w:t xml:space="preserve"> and taught to new me</w:t>
      </w:r>
      <w:r w:rsidR="009D5DD0">
        <w:t xml:space="preserve">mbers </w:t>
      </w:r>
      <w:r w:rsidR="00AC538E">
        <w:t>towards</w:t>
      </w:r>
      <w:r w:rsidR="009D005A">
        <w:t xml:space="preserve"> </w:t>
      </w:r>
      <w:r w:rsidR="00C546FC">
        <w:t xml:space="preserve">working in harmony </w:t>
      </w:r>
      <w:r w:rsidR="006821F3">
        <w:t xml:space="preserve">in a </w:t>
      </w:r>
      <w:r w:rsidR="00136A3C">
        <w:t>peaceful and happy workpl</w:t>
      </w:r>
      <w:r w:rsidR="004C7A08">
        <w:t>ace environment</w:t>
      </w:r>
      <w:r w:rsidR="006821F3">
        <w:t>.</w:t>
      </w:r>
    </w:p>
    <w:p w14:paraId="70B4E2F2" w14:textId="77777777" w:rsidR="00C37743" w:rsidRDefault="001C39C9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 xml:space="preserve">ENGAGEMENT </w:t>
      </w:r>
      <w:r w:rsidR="00E257E4">
        <w:rPr>
          <w:b/>
          <w:bCs/>
        </w:rPr>
        <w:t>–</w:t>
      </w:r>
      <w:r w:rsidR="00E257E4">
        <w:t xml:space="preserve"> A state of mind of an employee </w:t>
      </w:r>
      <w:r w:rsidR="001753A3">
        <w:t xml:space="preserve">which enable them to </w:t>
      </w:r>
    </w:p>
    <w:p w14:paraId="66735B28" w14:textId="7DFCB482" w:rsidR="001C180B" w:rsidRDefault="001753A3" w:rsidP="001B21A9">
      <w:pPr>
        <w:pStyle w:val="ListBullet"/>
        <w:numPr>
          <w:ilvl w:val="0"/>
          <w:numId w:val="0"/>
        </w:numPr>
        <w:jc w:val="both"/>
      </w:pPr>
      <w:r>
        <w:t xml:space="preserve">willingly bring in their time, </w:t>
      </w:r>
      <w:r w:rsidR="00333F32">
        <w:t>creativity and talent at their workplace which</w:t>
      </w:r>
      <w:r w:rsidR="00A37198">
        <w:t xml:space="preserve"> contribute </w:t>
      </w:r>
      <w:r w:rsidR="000E524E">
        <w:t>towards the</w:t>
      </w:r>
      <w:r w:rsidR="00333F32">
        <w:t xml:space="preserve"> company</w:t>
      </w:r>
      <w:r w:rsidR="00F0289C">
        <w:t xml:space="preserve">’s </w:t>
      </w:r>
      <w:r w:rsidR="00A37198">
        <w:t xml:space="preserve">growth in </w:t>
      </w:r>
      <w:r w:rsidR="00DB5621">
        <w:t>operat</w:t>
      </w:r>
      <w:r w:rsidR="00485090">
        <w:t>ing income, profitability</w:t>
      </w:r>
      <w:r w:rsidR="009F39D2">
        <w:t xml:space="preserve"> and reputation.  </w:t>
      </w:r>
    </w:p>
    <w:p w14:paraId="727CEBB7" w14:textId="228AEBB0" w:rsidR="000F6B5D" w:rsidRPr="004969C7" w:rsidRDefault="000E524E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>TOP-DOWN</w:t>
      </w:r>
      <w:r w:rsidR="004969C7">
        <w:rPr>
          <w:b/>
          <w:bCs/>
        </w:rPr>
        <w:t xml:space="preserve"> COMMUNICATION –</w:t>
      </w:r>
      <w:r w:rsidR="004969C7">
        <w:t xml:space="preserve"> A way of </w:t>
      </w:r>
      <w:r w:rsidR="00CB4B6F">
        <w:t xml:space="preserve">constant </w:t>
      </w:r>
      <w:r>
        <w:t>communication of</w:t>
      </w:r>
      <w:r w:rsidR="00CB4B6F">
        <w:t xml:space="preserve"> leaders to all employees </w:t>
      </w:r>
      <w:r w:rsidR="00664B08">
        <w:t xml:space="preserve">regardless of role </w:t>
      </w:r>
      <w:r>
        <w:t>about anything</w:t>
      </w:r>
      <w:r w:rsidR="000F0C06">
        <w:t xml:space="preserve"> and </w:t>
      </w:r>
      <w:r w:rsidR="00664B08">
        <w:t>ever</w:t>
      </w:r>
      <w:r w:rsidR="000F0C06">
        <w:t xml:space="preserve">ything </w:t>
      </w:r>
      <w:r w:rsidR="00440040">
        <w:t xml:space="preserve">and </w:t>
      </w:r>
      <w:r w:rsidR="000F0C06">
        <w:t xml:space="preserve">what’s going on </w:t>
      </w:r>
      <w:r w:rsidR="0000601A">
        <w:t>about the company</w:t>
      </w:r>
      <w:r w:rsidR="00440040">
        <w:t>.</w:t>
      </w:r>
      <w:r w:rsidR="00733A36">
        <w:t xml:space="preserve"> </w:t>
      </w:r>
      <w:r w:rsidR="00E129EA">
        <w:t xml:space="preserve"> </w:t>
      </w:r>
      <w:r w:rsidR="00733A36">
        <w:t>S</w:t>
      </w:r>
      <w:r w:rsidR="00925E24">
        <w:t>ession</w:t>
      </w:r>
      <w:r w:rsidR="009660CA">
        <w:t xml:space="preserve"> of connection </w:t>
      </w:r>
      <w:r w:rsidR="00DB0642">
        <w:t xml:space="preserve">between leaders, employees </w:t>
      </w:r>
      <w:r w:rsidR="00082E99">
        <w:t xml:space="preserve">and HR enabling anyone to share </w:t>
      </w:r>
      <w:r w:rsidR="003B76B8">
        <w:t xml:space="preserve">thoughts and ideas. </w:t>
      </w:r>
    </w:p>
    <w:p w14:paraId="3D6BB1AF" w14:textId="693AB287" w:rsidR="000F6B5D" w:rsidRDefault="00B41E85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 xml:space="preserve">EMPLOYEE ENGAGEMENT </w:t>
      </w:r>
      <w:r w:rsidR="000E0A64">
        <w:rPr>
          <w:b/>
          <w:bCs/>
        </w:rPr>
        <w:t xml:space="preserve">– </w:t>
      </w:r>
      <w:r w:rsidR="000E0A64">
        <w:t>A</w:t>
      </w:r>
      <w:r w:rsidR="00192A81">
        <w:t xml:space="preserve">n employee state of </w:t>
      </w:r>
      <w:r w:rsidR="00AB1AB4">
        <w:t xml:space="preserve">mind in which is </w:t>
      </w:r>
      <w:r w:rsidR="007A5820">
        <w:t xml:space="preserve">influenced or </w:t>
      </w:r>
      <w:r w:rsidR="000E524E">
        <w:t>an outcome</w:t>
      </w:r>
      <w:r w:rsidR="000E0A64">
        <w:t xml:space="preserve"> of employee experience</w:t>
      </w:r>
      <w:r w:rsidR="005572E1">
        <w:t xml:space="preserve">. </w:t>
      </w:r>
    </w:p>
    <w:p w14:paraId="0DF72438" w14:textId="5952110D" w:rsidR="001C180B" w:rsidRDefault="00B60794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 xml:space="preserve">EMPLOYEE EXPERIENCE </w:t>
      </w:r>
      <w:r w:rsidR="000E524E">
        <w:rPr>
          <w:b/>
          <w:bCs/>
        </w:rPr>
        <w:t xml:space="preserve">- </w:t>
      </w:r>
      <w:r w:rsidR="000E524E">
        <w:t>A</w:t>
      </w:r>
      <w:r w:rsidR="005804FA">
        <w:t xml:space="preserve"> sum of </w:t>
      </w:r>
      <w:r w:rsidR="000E524E">
        <w:t>perception of</w:t>
      </w:r>
      <w:r w:rsidR="005804FA">
        <w:t xml:space="preserve"> employee</w:t>
      </w:r>
      <w:r w:rsidR="00677B9E">
        <w:t xml:space="preserve">s about their interactions with </w:t>
      </w:r>
      <w:r w:rsidR="004806CC">
        <w:t xml:space="preserve">the organisation in which </w:t>
      </w:r>
      <w:r w:rsidR="00A547EE">
        <w:t>the work</w:t>
      </w:r>
      <w:r w:rsidR="004806CC">
        <w:t xml:space="preserve">. </w:t>
      </w:r>
      <w:r w:rsidR="00DD025D">
        <w:t>Or the impact of culture on employee.</w:t>
      </w:r>
    </w:p>
    <w:p w14:paraId="5D3537A8" w14:textId="46AE6B3F" w:rsidR="000F6B5D" w:rsidRPr="00AF421A" w:rsidRDefault="00E41B3B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>STAFF TURN</w:t>
      </w:r>
      <w:r w:rsidR="00AF421A">
        <w:rPr>
          <w:b/>
          <w:bCs/>
        </w:rPr>
        <w:t xml:space="preserve">OVER </w:t>
      </w:r>
      <w:r w:rsidR="00AF421A">
        <w:t>– number of leaving e</w:t>
      </w:r>
      <w:r w:rsidR="006313B2">
        <w:t>mployees against the number of staying for long term.</w:t>
      </w:r>
    </w:p>
    <w:p w14:paraId="5DA51487" w14:textId="55B084C9" w:rsidR="006D575D" w:rsidRDefault="00263A0B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>STAFF RETENTION</w:t>
      </w:r>
      <w:r w:rsidR="00A96723">
        <w:rPr>
          <w:b/>
          <w:bCs/>
        </w:rPr>
        <w:t xml:space="preserve"> </w:t>
      </w:r>
      <w:r w:rsidR="000E524E">
        <w:rPr>
          <w:b/>
          <w:bCs/>
        </w:rPr>
        <w:t xml:space="preserve">– </w:t>
      </w:r>
      <w:r w:rsidR="000E524E">
        <w:t>a</w:t>
      </w:r>
      <w:r w:rsidR="005A347E">
        <w:t xml:space="preserve"> way of </w:t>
      </w:r>
      <w:r w:rsidR="00AF5D25">
        <w:t>keeping the employees</w:t>
      </w:r>
      <w:r w:rsidR="00AA7193">
        <w:t xml:space="preserve"> on longterm in a workplace. </w:t>
      </w:r>
    </w:p>
    <w:p w14:paraId="1DB1AEA5" w14:textId="77777777" w:rsidR="001C3797" w:rsidRDefault="006D575D" w:rsidP="001B21A9">
      <w:pPr>
        <w:pStyle w:val="ListBullet"/>
        <w:numPr>
          <w:ilvl w:val="0"/>
          <w:numId w:val="0"/>
        </w:numPr>
        <w:jc w:val="both"/>
      </w:pPr>
      <w:r>
        <w:t xml:space="preserve">A way of </w:t>
      </w:r>
      <w:r w:rsidR="00D820A3">
        <w:t xml:space="preserve">saving money </w:t>
      </w:r>
      <w:r w:rsidR="0058301D">
        <w:t xml:space="preserve">by having lower </w:t>
      </w:r>
      <w:r w:rsidR="00FE7DCB">
        <w:t>turnover in employees</w:t>
      </w:r>
      <w:r w:rsidR="00863859">
        <w:t>. Employees less likely to leave</w:t>
      </w:r>
      <w:r w:rsidR="00B53678">
        <w:t>.</w:t>
      </w:r>
    </w:p>
    <w:p w14:paraId="47E37F72" w14:textId="2DA7E966" w:rsidR="00C2459A" w:rsidRPr="00566F60" w:rsidRDefault="00566F60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 xml:space="preserve">360 </w:t>
      </w:r>
      <w:r w:rsidR="00ED02E8">
        <w:rPr>
          <w:b/>
          <w:bCs/>
        </w:rPr>
        <w:t xml:space="preserve">SURVEY </w:t>
      </w:r>
      <w:r>
        <w:rPr>
          <w:b/>
          <w:bCs/>
        </w:rPr>
        <w:t xml:space="preserve">FEEDBACK – </w:t>
      </w:r>
      <w:r>
        <w:t xml:space="preserve">A one on one session with the manager </w:t>
      </w:r>
      <w:r w:rsidR="000F6B5D">
        <w:t>and employees Giving each other feedbacks.</w:t>
      </w:r>
    </w:p>
    <w:p w14:paraId="7D9D09A2" w14:textId="4CC306D1" w:rsidR="00C2459A" w:rsidRDefault="00C2459A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0C878829" w14:textId="3502482A" w:rsidR="007C4705" w:rsidRPr="006F2A50" w:rsidRDefault="001C3797" w:rsidP="001B21A9">
      <w:pPr>
        <w:pStyle w:val="ListBullet"/>
        <w:numPr>
          <w:ilvl w:val="0"/>
          <w:numId w:val="0"/>
        </w:numPr>
        <w:jc w:val="both"/>
        <w:rPr>
          <w:b/>
          <w:bCs/>
          <w:i/>
          <w:iCs/>
          <w:u w:val="single"/>
        </w:rPr>
      </w:pPr>
      <w:r w:rsidRPr="006F2A50">
        <w:rPr>
          <w:b/>
          <w:bCs/>
          <w:i/>
          <w:iCs/>
          <w:u w:val="single"/>
        </w:rPr>
        <w:t xml:space="preserve">  In</w:t>
      </w:r>
      <w:r w:rsidR="009F39D2" w:rsidRPr="006F2A50">
        <w:rPr>
          <w:b/>
          <w:bCs/>
          <w:i/>
          <w:iCs/>
          <w:u w:val="single"/>
        </w:rPr>
        <w:t xml:space="preserve"> staff retention </w:t>
      </w:r>
      <w:r w:rsidR="00B44D7E" w:rsidRPr="006F2A50">
        <w:rPr>
          <w:b/>
          <w:bCs/>
          <w:i/>
          <w:iCs/>
          <w:u w:val="single"/>
        </w:rPr>
        <w:t xml:space="preserve">and lower staff turnover </w:t>
      </w:r>
      <w:r w:rsidR="006B3EB8" w:rsidRPr="006F2A50">
        <w:rPr>
          <w:b/>
          <w:bCs/>
          <w:i/>
          <w:iCs/>
          <w:u w:val="single"/>
        </w:rPr>
        <w:t>alone,</w:t>
      </w:r>
      <w:r w:rsidR="00B44D7E" w:rsidRPr="006F2A50">
        <w:rPr>
          <w:b/>
          <w:bCs/>
          <w:i/>
          <w:iCs/>
          <w:u w:val="single"/>
        </w:rPr>
        <w:t xml:space="preserve"> </w:t>
      </w:r>
      <w:r w:rsidR="000E524E" w:rsidRPr="006F2A50">
        <w:rPr>
          <w:b/>
          <w:bCs/>
          <w:i/>
          <w:iCs/>
          <w:u w:val="single"/>
        </w:rPr>
        <w:t>UK companies</w:t>
      </w:r>
      <w:r w:rsidR="006B3EB8" w:rsidRPr="006F2A50">
        <w:rPr>
          <w:b/>
          <w:bCs/>
          <w:i/>
          <w:iCs/>
          <w:u w:val="single"/>
        </w:rPr>
        <w:t xml:space="preserve"> with engaged employees</w:t>
      </w:r>
      <w:r w:rsidR="00861EE6" w:rsidRPr="006F2A50">
        <w:rPr>
          <w:b/>
          <w:bCs/>
          <w:i/>
          <w:iCs/>
          <w:u w:val="single"/>
        </w:rPr>
        <w:t xml:space="preserve"> has up to 87%</w:t>
      </w:r>
      <w:r w:rsidR="001C473F" w:rsidRPr="006F2A50">
        <w:rPr>
          <w:b/>
          <w:bCs/>
          <w:i/>
          <w:iCs/>
          <w:u w:val="single"/>
        </w:rPr>
        <w:t xml:space="preserve"> less staff turnover </w:t>
      </w:r>
      <w:r w:rsidR="00FD6C9A" w:rsidRPr="006F2A50">
        <w:rPr>
          <w:b/>
          <w:bCs/>
          <w:i/>
          <w:iCs/>
          <w:u w:val="single"/>
        </w:rPr>
        <w:t xml:space="preserve">which </w:t>
      </w:r>
      <w:r w:rsidR="00A547EE" w:rsidRPr="006F2A50">
        <w:rPr>
          <w:b/>
          <w:bCs/>
          <w:i/>
          <w:iCs/>
          <w:u w:val="single"/>
        </w:rPr>
        <w:t>many of</w:t>
      </w:r>
      <w:r w:rsidR="00056986" w:rsidRPr="006F2A50">
        <w:rPr>
          <w:b/>
          <w:bCs/>
          <w:i/>
          <w:iCs/>
          <w:u w:val="single"/>
        </w:rPr>
        <w:t xml:space="preserve"> </w:t>
      </w:r>
      <w:r w:rsidR="00FE0580" w:rsidRPr="006F2A50">
        <w:rPr>
          <w:b/>
          <w:bCs/>
          <w:i/>
          <w:iCs/>
          <w:u w:val="single"/>
        </w:rPr>
        <w:t xml:space="preserve">their employees </w:t>
      </w:r>
      <w:r w:rsidR="00052B13" w:rsidRPr="006F2A50">
        <w:rPr>
          <w:b/>
          <w:bCs/>
          <w:i/>
          <w:iCs/>
          <w:u w:val="single"/>
        </w:rPr>
        <w:t xml:space="preserve"> to more </w:t>
      </w:r>
      <w:r w:rsidR="00D60295" w:rsidRPr="006F2A50">
        <w:rPr>
          <w:b/>
          <w:bCs/>
          <w:i/>
          <w:iCs/>
          <w:u w:val="single"/>
        </w:rPr>
        <w:t xml:space="preserve">likely to stay </w:t>
      </w:r>
      <w:r w:rsidR="001A61D9" w:rsidRPr="006F2A50">
        <w:rPr>
          <w:b/>
          <w:bCs/>
          <w:i/>
          <w:iCs/>
          <w:u w:val="single"/>
        </w:rPr>
        <w:t xml:space="preserve">for long term </w:t>
      </w:r>
      <w:r w:rsidR="00C04B1A" w:rsidRPr="006F2A50">
        <w:rPr>
          <w:b/>
          <w:bCs/>
          <w:i/>
          <w:iCs/>
          <w:u w:val="single"/>
        </w:rPr>
        <w:t xml:space="preserve">which could save the organisation up to </w:t>
      </w:r>
      <w:r w:rsidR="0023550A" w:rsidRPr="006F2A50">
        <w:rPr>
          <w:b/>
          <w:bCs/>
          <w:i/>
          <w:iCs/>
          <w:u w:val="single"/>
        </w:rPr>
        <w:t>£3400</w:t>
      </w:r>
      <w:r w:rsidR="00ED67B5" w:rsidRPr="006F2A50">
        <w:rPr>
          <w:b/>
          <w:bCs/>
          <w:i/>
          <w:iCs/>
          <w:u w:val="single"/>
        </w:rPr>
        <w:t xml:space="preserve"> for each one with £10000 annual salary.</w:t>
      </w:r>
    </w:p>
    <w:p w14:paraId="139F3D62" w14:textId="77777777" w:rsidR="004223D1" w:rsidRDefault="004223D1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44476497" w14:textId="0D6916E0" w:rsidR="007C4705" w:rsidRPr="00426D48" w:rsidRDefault="00426D48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  <w:r>
        <w:rPr>
          <w:b/>
          <w:bCs/>
        </w:rPr>
        <w:t xml:space="preserve">IMPORTANT ELEMENTS </w:t>
      </w:r>
      <w:r w:rsidR="00343089">
        <w:rPr>
          <w:b/>
          <w:bCs/>
        </w:rPr>
        <w:t xml:space="preserve">AND </w:t>
      </w:r>
    </w:p>
    <w:p w14:paraId="01EABEBD" w14:textId="77777777" w:rsidR="00C55119" w:rsidRDefault="00440B12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  <w:r>
        <w:rPr>
          <w:b/>
          <w:bCs/>
        </w:rPr>
        <w:t xml:space="preserve">DRIVING FACTORS OF ENGAGEMENT </w:t>
      </w:r>
    </w:p>
    <w:p w14:paraId="220225ED" w14:textId="28EAA158" w:rsidR="00C17ED1" w:rsidRDefault="00E23CE5" w:rsidP="001B21A9">
      <w:pPr>
        <w:pStyle w:val="ListBullet"/>
        <w:numPr>
          <w:ilvl w:val="0"/>
          <w:numId w:val="0"/>
        </w:numPr>
        <w:jc w:val="both"/>
      </w:pPr>
      <w:r>
        <w:t xml:space="preserve">SECURITY </w:t>
      </w:r>
      <w:r w:rsidR="000E524E">
        <w:t>– a</w:t>
      </w:r>
      <w:r w:rsidR="003A015F">
        <w:t xml:space="preserve"> security in terms of</w:t>
      </w:r>
      <w:r w:rsidR="00D338A1">
        <w:t xml:space="preserve"> benefits </w:t>
      </w:r>
      <w:r w:rsidR="00F076E7">
        <w:t>offered by employers incase of any trage</w:t>
      </w:r>
      <w:r w:rsidR="00DB1723">
        <w:t xml:space="preserve">dy and natural </w:t>
      </w:r>
      <w:r w:rsidR="00F41471">
        <w:t xml:space="preserve">calamities </w:t>
      </w:r>
      <w:r w:rsidR="00C17ED1">
        <w:t>or pandemic re occurring.</w:t>
      </w:r>
    </w:p>
    <w:p w14:paraId="090FF2B9" w14:textId="77777777" w:rsidR="00695B19" w:rsidRDefault="00C17ED1" w:rsidP="001B21A9">
      <w:pPr>
        <w:pStyle w:val="ListBullet"/>
        <w:numPr>
          <w:ilvl w:val="0"/>
          <w:numId w:val="0"/>
        </w:numPr>
        <w:jc w:val="both"/>
      </w:pPr>
      <w:r>
        <w:t xml:space="preserve">PURPOSE </w:t>
      </w:r>
      <w:r w:rsidR="0054031C">
        <w:t>–</w:t>
      </w:r>
      <w:r>
        <w:t xml:space="preserve"> </w:t>
      </w:r>
      <w:r w:rsidR="0054031C">
        <w:t xml:space="preserve">A recognised </w:t>
      </w:r>
      <w:r w:rsidR="0011635F">
        <w:t>role and</w:t>
      </w:r>
      <w:r w:rsidR="00FE1328">
        <w:t xml:space="preserve"> </w:t>
      </w:r>
      <w:r w:rsidR="00277F66">
        <w:t>important</w:t>
      </w:r>
      <w:r w:rsidR="00343089">
        <w:t xml:space="preserve"> meaning </w:t>
      </w:r>
      <w:r w:rsidR="00A20410">
        <w:t>in their workplace.</w:t>
      </w:r>
    </w:p>
    <w:p w14:paraId="6A6C24FA" w14:textId="574F3CD0" w:rsidR="00423E79" w:rsidRDefault="00695B19" w:rsidP="001B21A9">
      <w:pPr>
        <w:pStyle w:val="ListBullet"/>
        <w:numPr>
          <w:ilvl w:val="0"/>
          <w:numId w:val="0"/>
        </w:numPr>
        <w:jc w:val="both"/>
      </w:pPr>
      <w:r>
        <w:t xml:space="preserve">MONEY- </w:t>
      </w:r>
      <w:r w:rsidR="009F7B6B">
        <w:t xml:space="preserve">Mostly and more </w:t>
      </w:r>
      <w:r>
        <w:t xml:space="preserve">classic </w:t>
      </w:r>
      <w:r w:rsidR="00B44589">
        <w:t>source of motivation for</w:t>
      </w:r>
      <w:r w:rsidR="009F7B6B">
        <w:t xml:space="preserve"> majority </w:t>
      </w:r>
      <w:r w:rsidR="000E524E">
        <w:t>of people</w:t>
      </w:r>
    </w:p>
    <w:p w14:paraId="55A63FBF" w14:textId="43DF607E" w:rsidR="00150EEB" w:rsidRDefault="008F4DC3" w:rsidP="001B21A9">
      <w:pPr>
        <w:pStyle w:val="ListBullet"/>
        <w:numPr>
          <w:ilvl w:val="0"/>
          <w:numId w:val="0"/>
        </w:numPr>
        <w:jc w:val="both"/>
      </w:pPr>
      <w:r>
        <w:t xml:space="preserve">RELATIONSHIP WITH LEADERS </w:t>
      </w:r>
      <w:r w:rsidR="006E3D3A">
        <w:t xml:space="preserve">– generally build </w:t>
      </w:r>
      <w:r w:rsidR="00CF7710">
        <w:t xml:space="preserve">emotional connection to the organisation when </w:t>
      </w:r>
      <w:r w:rsidR="00B542B8">
        <w:t xml:space="preserve">there’s a </w:t>
      </w:r>
      <w:r w:rsidR="000E524E">
        <w:t>good relationship</w:t>
      </w:r>
      <w:r w:rsidR="00B542B8">
        <w:t xml:space="preserve"> between management </w:t>
      </w:r>
      <w:r w:rsidR="00150EEB">
        <w:t>and employees</w:t>
      </w:r>
    </w:p>
    <w:p w14:paraId="65E858ED" w14:textId="77777777" w:rsidR="00176DF2" w:rsidRDefault="004365B9" w:rsidP="001B21A9">
      <w:pPr>
        <w:pStyle w:val="ListBullet"/>
        <w:numPr>
          <w:ilvl w:val="0"/>
          <w:numId w:val="0"/>
        </w:numPr>
        <w:jc w:val="both"/>
      </w:pPr>
      <w:r>
        <w:t>AUTONOMY – B</w:t>
      </w:r>
      <w:r w:rsidR="0011635F">
        <w:t xml:space="preserve">eing in control of </w:t>
      </w:r>
      <w:r w:rsidR="00277F66">
        <w:t>something in the w</w:t>
      </w:r>
      <w:r w:rsidR="00186692">
        <w:t>orkplace.</w:t>
      </w:r>
    </w:p>
    <w:p w14:paraId="62879539" w14:textId="77777777" w:rsidR="000F6B5D" w:rsidRDefault="000F6B5D" w:rsidP="001B21A9">
      <w:pPr>
        <w:pStyle w:val="ListBullet"/>
        <w:numPr>
          <w:ilvl w:val="0"/>
          <w:numId w:val="0"/>
        </w:numPr>
        <w:jc w:val="both"/>
      </w:pPr>
      <w:r>
        <w:t xml:space="preserve">WORK </w:t>
      </w:r>
      <w:r w:rsidR="000751DB">
        <w:t xml:space="preserve"> </w:t>
      </w:r>
      <w:r w:rsidR="00F62488">
        <w:t xml:space="preserve">    </w:t>
      </w:r>
      <w:r>
        <w:t xml:space="preserve">CULTURE </w:t>
      </w:r>
      <w:r w:rsidR="003B4956">
        <w:t>–</w:t>
      </w:r>
      <w:r>
        <w:t xml:space="preserve"> </w:t>
      </w:r>
      <w:r w:rsidR="003B4956">
        <w:t xml:space="preserve">set of values and beliefs </w:t>
      </w:r>
      <w:r w:rsidR="000B3A84">
        <w:t xml:space="preserve">shared and practiced in a workplace </w:t>
      </w:r>
    </w:p>
    <w:p w14:paraId="40BDEBD0" w14:textId="77777777" w:rsidR="00C97543" w:rsidRDefault="00F12754" w:rsidP="001B21A9">
      <w:pPr>
        <w:pStyle w:val="ListBullet"/>
        <w:numPr>
          <w:ilvl w:val="0"/>
          <w:numId w:val="0"/>
        </w:numPr>
        <w:jc w:val="both"/>
      </w:pPr>
      <w:r>
        <w:t xml:space="preserve">GROWTH – feeling of improvement both personal and professional </w:t>
      </w:r>
    </w:p>
    <w:p w14:paraId="6DB2B319" w14:textId="77777777" w:rsidR="00E37A46" w:rsidRDefault="00E37A46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737A2D34" w14:textId="77777777" w:rsidR="004C74BE" w:rsidRDefault="00EE3C78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 xml:space="preserve">       </w:t>
      </w:r>
      <w:r w:rsidR="00E37A46">
        <w:rPr>
          <w:b/>
          <w:bCs/>
        </w:rPr>
        <w:t xml:space="preserve"> </w:t>
      </w:r>
      <w:r w:rsidR="00A51FFA">
        <w:t xml:space="preserve">For many years </w:t>
      </w:r>
      <w:r w:rsidR="00617834">
        <w:t>organisations tried solving the engagement problems</w:t>
      </w:r>
      <w:r w:rsidR="00D54764">
        <w:t xml:space="preserve"> by running a survey </w:t>
      </w:r>
      <w:r w:rsidR="00BF38CC">
        <w:t xml:space="preserve">conducted by the HR team and held on to the data </w:t>
      </w:r>
      <w:r w:rsidR="00346B8F">
        <w:t>after getting the feedback</w:t>
      </w:r>
      <w:r w:rsidR="00403A35">
        <w:t xml:space="preserve"> from employees but nothing </w:t>
      </w:r>
      <w:r w:rsidR="008319D8">
        <w:t>has been done</w:t>
      </w:r>
      <w:r w:rsidR="000D124A">
        <w:t xml:space="preserve"> so no resu</w:t>
      </w:r>
      <w:r w:rsidR="004C74BE">
        <w:t>lts</w:t>
      </w:r>
      <w:r w:rsidR="00204E84">
        <w:t xml:space="preserve">. </w:t>
      </w:r>
    </w:p>
    <w:p w14:paraId="39E9717B" w14:textId="38DC4B46" w:rsidR="004D2E18" w:rsidRPr="00EE3C78" w:rsidRDefault="004C74BE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  <w:r>
        <w:t xml:space="preserve">      </w:t>
      </w:r>
      <w:r w:rsidR="00204E84">
        <w:t xml:space="preserve"> </w:t>
      </w:r>
      <w:r w:rsidR="00AD1510">
        <w:t>Expanding the accountability of the responsibility ar</w:t>
      </w:r>
      <w:r w:rsidR="00004942">
        <w:t>ound engagement will improve the communication</w:t>
      </w:r>
      <w:r w:rsidR="004F4240">
        <w:t xml:space="preserve">, </w:t>
      </w:r>
      <w:r w:rsidR="000E524E">
        <w:t>commitment and</w:t>
      </w:r>
      <w:r w:rsidR="004F4240">
        <w:t xml:space="preserve"> engagement throughout the company</w:t>
      </w:r>
      <w:r w:rsidR="00B215C2">
        <w:t xml:space="preserve">. </w:t>
      </w:r>
      <w:r w:rsidR="00A412F4">
        <w:t xml:space="preserve">Annual </w:t>
      </w:r>
      <w:r w:rsidR="00BD5014">
        <w:t xml:space="preserve">surveys and performance </w:t>
      </w:r>
      <w:r w:rsidR="000E524E">
        <w:t>reviews to</w:t>
      </w:r>
      <w:r w:rsidR="00B215C2">
        <w:t xml:space="preserve"> measure </w:t>
      </w:r>
      <w:r w:rsidR="00C7309F">
        <w:t xml:space="preserve">results </w:t>
      </w:r>
      <w:r w:rsidR="00BD5014">
        <w:t xml:space="preserve">are </w:t>
      </w:r>
      <w:r w:rsidR="00C7309F">
        <w:t xml:space="preserve">still </w:t>
      </w:r>
      <w:r w:rsidR="00BD5014">
        <w:t>practice</w:t>
      </w:r>
      <w:r w:rsidR="00000426">
        <w:t xml:space="preserve"> nowadays how ever</w:t>
      </w:r>
      <w:r w:rsidR="009D28DC">
        <w:t xml:space="preserve"> very poor effort to acknowledge </w:t>
      </w:r>
      <w:r w:rsidR="00833A3B">
        <w:t xml:space="preserve">and respond </w:t>
      </w:r>
      <w:r w:rsidR="000E524E">
        <w:t>on feedbacks</w:t>
      </w:r>
      <w:r w:rsidR="009D28DC">
        <w:t xml:space="preserve"> a</w:t>
      </w:r>
      <w:r w:rsidR="00833A3B">
        <w:t xml:space="preserve">re </w:t>
      </w:r>
      <w:r w:rsidR="008035A4">
        <w:t>big concern.</w:t>
      </w:r>
    </w:p>
    <w:p w14:paraId="113091E2" w14:textId="77777777" w:rsidR="008035A4" w:rsidRDefault="008035A4" w:rsidP="001B21A9">
      <w:pPr>
        <w:pStyle w:val="ListBullet"/>
        <w:numPr>
          <w:ilvl w:val="0"/>
          <w:numId w:val="0"/>
        </w:numPr>
        <w:jc w:val="both"/>
        <w:rPr>
          <w:b/>
          <w:bCs/>
        </w:rPr>
      </w:pPr>
    </w:p>
    <w:p w14:paraId="36417141" w14:textId="4BF9A556" w:rsidR="008B3202" w:rsidRDefault="00727212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 xml:space="preserve">360 </w:t>
      </w:r>
      <w:r w:rsidR="00E92880">
        <w:rPr>
          <w:b/>
          <w:bCs/>
        </w:rPr>
        <w:t>EMPLOYEE SURV</w:t>
      </w:r>
      <w:r w:rsidR="006F7676">
        <w:rPr>
          <w:b/>
          <w:bCs/>
        </w:rPr>
        <w:t>EY</w:t>
      </w:r>
      <w:r w:rsidR="000E524E">
        <w:rPr>
          <w:b/>
          <w:bCs/>
        </w:rPr>
        <w:t>- leaders</w:t>
      </w:r>
      <w:r w:rsidR="00FE481B">
        <w:t xml:space="preserve"> to constantly </w:t>
      </w:r>
      <w:r w:rsidR="00E92880">
        <w:rPr>
          <w:b/>
          <w:bCs/>
        </w:rPr>
        <w:t xml:space="preserve"> </w:t>
      </w:r>
      <w:r w:rsidR="00E92880">
        <w:t xml:space="preserve"> Implement a regular one on one </w:t>
      </w:r>
      <w:r w:rsidR="006F7676">
        <w:t xml:space="preserve">session with employees </w:t>
      </w:r>
      <w:r w:rsidR="00FE481B">
        <w:t xml:space="preserve">Giving and taking feedbacks </w:t>
      </w:r>
      <w:r w:rsidR="00111FA4">
        <w:t>and set up action plans in terms of a c</w:t>
      </w:r>
      <w:r w:rsidR="00D561AE">
        <w:t>oncerning matters.</w:t>
      </w:r>
    </w:p>
    <w:p w14:paraId="045B1586" w14:textId="58873390" w:rsidR="00D561AE" w:rsidRDefault="000E524E" w:rsidP="001B21A9">
      <w:pPr>
        <w:pStyle w:val="ListBullet"/>
        <w:numPr>
          <w:ilvl w:val="0"/>
          <w:numId w:val="0"/>
        </w:numPr>
        <w:jc w:val="both"/>
      </w:pPr>
      <w:r>
        <w:rPr>
          <w:b/>
          <w:bCs/>
        </w:rPr>
        <w:t>TOP-DOWN</w:t>
      </w:r>
      <w:r w:rsidR="00D561AE">
        <w:rPr>
          <w:b/>
          <w:bCs/>
        </w:rPr>
        <w:t xml:space="preserve"> COMMUNICATION </w:t>
      </w:r>
      <w:r w:rsidR="009F43D4">
        <w:rPr>
          <w:b/>
          <w:bCs/>
        </w:rPr>
        <w:t>–</w:t>
      </w:r>
      <w:r w:rsidR="00D561AE">
        <w:t xml:space="preserve"> </w:t>
      </w:r>
      <w:r w:rsidR="009F43D4">
        <w:t xml:space="preserve">A Regular communication of what’s by owing on with the organisation </w:t>
      </w:r>
      <w:r w:rsidR="004937E5">
        <w:t xml:space="preserve">with he employees </w:t>
      </w:r>
    </w:p>
    <w:p w14:paraId="71988624" w14:textId="4860018B" w:rsidR="00A10FED" w:rsidRDefault="00A10FED" w:rsidP="001B21A9">
      <w:pPr>
        <w:pStyle w:val="ListBullet"/>
        <w:numPr>
          <w:ilvl w:val="0"/>
          <w:numId w:val="0"/>
        </w:numPr>
        <w:jc w:val="both"/>
      </w:pPr>
    </w:p>
    <w:p w14:paraId="26281F1E" w14:textId="6C3E91C5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376B2488" w14:textId="246559E3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5F362331" w14:textId="3AF104D0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4B527CA0" w14:textId="3683D088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79E3B30A" w14:textId="2F588B55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72E609BA" w14:textId="7E101A34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4ACA43FC" w14:textId="4C9F0791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0BF22A88" w14:textId="6456699D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621E8D71" w14:textId="492506FC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2C89D0B5" w14:textId="3E187D74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4C91B2D7" w14:textId="0C86CAEF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2A23EAB9" w14:textId="3EF08204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2BB89FE2" w14:textId="64DA5F11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287DF155" w14:textId="02A021C6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543C5EE1" w14:textId="77777777" w:rsidR="00D864C5" w:rsidRDefault="00D864C5" w:rsidP="001B21A9">
      <w:pPr>
        <w:pStyle w:val="ListBullet"/>
        <w:numPr>
          <w:ilvl w:val="0"/>
          <w:numId w:val="0"/>
        </w:numPr>
        <w:jc w:val="both"/>
      </w:pPr>
    </w:p>
    <w:p w14:paraId="328690C4" w14:textId="2F310930" w:rsidR="004937E5" w:rsidRDefault="00663A24" w:rsidP="001B21A9">
      <w:pPr>
        <w:pStyle w:val="Heading1"/>
        <w:jc w:val="both"/>
      </w:pPr>
      <w:bookmarkStart w:id="13" w:name="_Toc103722819"/>
      <w:r>
        <w:t>Reference:</w:t>
      </w:r>
      <w:bookmarkEnd w:id="13"/>
      <w:r w:rsidR="00E52388">
        <w:t xml:space="preserve"> </w:t>
      </w:r>
    </w:p>
    <w:p w14:paraId="0E4E922F" w14:textId="684776B3" w:rsidR="00663A24" w:rsidRDefault="001B21A9" w:rsidP="001B21A9">
      <w:pPr>
        <w:pStyle w:val="ListBullet"/>
        <w:numPr>
          <w:ilvl w:val="0"/>
          <w:numId w:val="0"/>
        </w:numPr>
        <w:jc w:val="both"/>
        <w:rPr>
          <w:rFonts w:ascii="Calibri" w:hAnsi="Calibri" w:cs="Calibri"/>
          <w:color w:val="auto"/>
          <w:sz w:val="27"/>
          <w:szCs w:val="27"/>
        </w:rPr>
      </w:pPr>
      <w:r w:rsidRPr="001B21A9">
        <w:rPr>
          <w:rFonts w:ascii="Calibri" w:hAnsi="Calibri" w:cs="Calibri"/>
          <w:color w:val="auto"/>
          <w:sz w:val="27"/>
          <w:szCs w:val="27"/>
        </w:rPr>
        <w:t>GRUNDY, T. (2006) Rethinking and reinventing Michael Porter's five forces model. Strategic Change. Vol 15, No 5, August. pp213-229.</w:t>
      </w:r>
    </w:p>
    <w:p w14:paraId="5F5681E1" w14:textId="008F312B" w:rsidR="00663A24" w:rsidRDefault="00663A24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Ian (2022).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Secrets for Building Strong Employee Engagement | </w:t>
      </w: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Syncro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. [online]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SyncroMSP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. Available at: https://syncromsp.com/blog/building-strong-employee-engagement/?utm_source=Google- [Accessed 17 May 2022].</w:t>
      </w:r>
    </w:p>
    <w:p w14:paraId="105DF2C6" w14:textId="7F375996" w:rsidR="00663A24" w:rsidRDefault="00663A24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40BA22EF" w14:textId="7E0D3B35" w:rsidR="00663A24" w:rsidRDefault="00663A24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Kappel, 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5 Ways To Reduce Employee Turnover</w:t>
      </w:r>
      <w:r>
        <w:rPr>
          <w:rFonts w:ascii="Calibri" w:hAnsi="Calibri" w:cs="Calibri"/>
          <w:color w:val="000000"/>
          <w:sz w:val="27"/>
          <w:szCs w:val="27"/>
        </w:rPr>
        <w:t>. [online] Forbes. Available at: https://www.forbes.com/sites/mikekappel/2017/08/09/5-ways-to-reduce-employee-turnover/?sh=1cb580e85001 [Accessed 17 May 2022].</w:t>
      </w:r>
    </w:p>
    <w:p w14:paraId="5CA55DFB" w14:textId="4F135E98" w:rsidR="00AE655D" w:rsidRDefault="00AE655D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374F55B6" w14:textId="77777777" w:rsidR="00AE655D" w:rsidRDefault="00AE655D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NetSuite.com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How to Reduce Employee Turnover</w:t>
      </w:r>
      <w:r>
        <w:rPr>
          <w:rFonts w:ascii="Calibri" w:hAnsi="Calibri" w:cs="Calibri"/>
          <w:color w:val="000000"/>
          <w:sz w:val="27"/>
          <w:szCs w:val="27"/>
        </w:rPr>
        <w:t>. [online] Oracle NetSuite. Available at: https://www.netsuite.com/portal/resource/articles/human-resources/reduce-employee-turnover.shtml?mc24943=v0.</w:t>
      </w:r>
    </w:p>
    <w:p w14:paraId="5E9ACEDF" w14:textId="5718BDD2" w:rsidR="00663A24" w:rsidRDefault="00AE655D" w:rsidP="001B21A9">
      <w:pPr>
        <w:pStyle w:val="NormalWeb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663A24">
        <w:rPr>
          <w:rFonts w:ascii="Calibri" w:hAnsi="Calibri" w:cs="Calibri"/>
          <w:color w:val="000000"/>
          <w:sz w:val="27"/>
          <w:szCs w:val="27"/>
        </w:rPr>
        <w:t>Reed.com. (n.d.). </w:t>
      </w:r>
      <w:r w:rsidR="00663A24">
        <w:rPr>
          <w:rFonts w:ascii="Calibri" w:hAnsi="Calibri" w:cs="Calibri"/>
          <w:i/>
          <w:iCs/>
          <w:color w:val="000000"/>
          <w:sz w:val="27"/>
          <w:szCs w:val="27"/>
        </w:rPr>
        <w:t>What employee benefits and compensation packages to offer</w:t>
      </w:r>
      <w:r w:rsidR="00663A24">
        <w:rPr>
          <w:rFonts w:ascii="Calibri" w:hAnsi="Calibri" w:cs="Calibri"/>
          <w:color w:val="000000"/>
          <w:sz w:val="27"/>
          <w:szCs w:val="27"/>
        </w:rPr>
        <w:t>. [online] Available at: https://www.reed.com/articles/compensation-packages-for-employees [Accessed 17 May 2022].</w:t>
      </w:r>
    </w:p>
    <w:p w14:paraId="45D892C1" w14:textId="383B8645" w:rsidR="00663A24" w:rsidRDefault="00663A24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Smith, T.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Employee Engagement</w:t>
      </w:r>
      <w:r>
        <w:rPr>
          <w:rFonts w:ascii="Calibri" w:hAnsi="Calibri" w:cs="Calibri"/>
          <w:color w:val="000000"/>
          <w:sz w:val="27"/>
          <w:szCs w:val="27"/>
        </w:rPr>
        <w:t>. [online] Investopedia. Available at: https://www.investopedia.com/terms/e/employee-engagement.asp.</w:t>
      </w:r>
    </w:p>
    <w:p w14:paraId="6CBF2E31" w14:textId="77777777" w:rsidR="00663A24" w:rsidRDefault="00663A24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47CE136F" w14:textId="723917B8" w:rsidR="00663A24" w:rsidRDefault="00663A24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www.youtube.com.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Employee Engagement Survey Action Planning Best Practices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https://youtu.be/9M4AZpt5e3I [Accessed 17 May 2022].</w:t>
      </w:r>
    </w:p>
    <w:p w14:paraId="134FD5C6" w14:textId="77777777" w:rsidR="002A7060" w:rsidRDefault="002A7060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2273559C" w14:textId="699A0847" w:rsidR="002A7060" w:rsidRDefault="002A7060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www.youtube.com.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How to LEAD With CHARISMA (Even IF You’re Not Charismatic) | Simon Sinek MOTIVATION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https://youtu.be/lkNfW5ych64 [Accessed 17 May 2022].</w:t>
      </w:r>
    </w:p>
    <w:p w14:paraId="553C6CAD" w14:textId="420C093A" w:rsidR="0050529E" w:rsidRDefault="0050529E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3A452256" w14:textId="77777777" w:rsidR="00074742" w:rsidRPr="00074742" w:rsidRDefault="00074742" w:rsidP="00074742">
      <w:pPr>
        <w:pStyle w:val="NormalWeb"/>
        <w:spacing w:before="0" w:after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 w:rsidRPr="00074742">
        <w:rPr>
          <w:rFonts w:ascii="Calibri" w:hAnsi="Calibri" w:cs="Calibri"/>
          <w:color w:val="000000"/>
          <w:sz w:val="27"/>
          <w:szCs w:val="27"/>
        </w:rPr>
        <w:t>GRUNDY, T. (2006) Rethinking and reinventing Michael Porter's five forces model. Strategic Change. Vol 15, No 5, August. pp213-229.</w:t>
      </w:r>
    </w:p>
    <w:p w14:paraId="09430208" w14:textId="77777777" w:rsidR="00074742" w:rsidRPr="00074742" w:rsidRDefault="00074742" w:rsidP="00074742">
      <w:pPr>
        <w:pStyle w:val="NormalWeb"/>
        <w:spacing w:before="0" w:after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 w:rsidRPr="00074742">
        <w:rPr>
          <w:rFonts w:ascii="Calibri" w:hAnsi="Calibri" w:cs="Calibri"/>
          <w:color w:val="000000"/>
          <w:sz w:val="27"/>
          <w:szCs w:val="27"/>
        </w:rPr>
        <w:t>HUSSEY, D. (2002) Company analysis: determining strategic capability. Strategic Change. Vol 11, No 1, January/February. pp43-52.</w:t>
      </w:r>
    </w:p>
    <w:p w14:paraId="6AB196A4" w14:textId="77777777" w:rsidR="00074742" w:rsidRPr="00074742" w:rsidRDefault="00074742" w:rsidP="00074742">
      <w:pPr>
        <w:pStyle w:val="NormalWeb"/>
        <w:spacing w:before="0" w:after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 w:rsidRPr="00074742">
        <w:rPr>
          <w:rFonts w:ascii="Calibri" w:hAnsi="Calibri" w:cs="Calibri"/>
          <w:color w:val="000000"/>
          <w:sz w:val="27"/>
          <w:szCs w:val="27"/>
        </w:rPr>
        <w:t>REED, D. (2013) SWOT your way to the future. Industrial Management. March/April, Vol 55, Issue 2, pp23-26.</w:t>
      </w:r>
    </w:p>
    <w:p w14:paraId="39ECF216" w14:textId="77777777" w:rsidR="00074742" w:rsidRPr="00074742" w:rsidRDefault="00074742" w:rsidP="00074742">
      <w:pPr>
        <w:pStyle w:val="NormalWeb"/>
        <w:spacing w:before="0" w:after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 w:rsidRPr="00074742">
        <w:rPr>
          <w:rFonts w:ascii="Calibri" w:hAnsi="Calibri" w:cs="Calibri"/>
          <w:color w:val="000000"/>
          <w:sz w:val="27"/>
          <w:szCs w:val="27"/>
        </w:rPr>
        <w:t>CIPD members can use our online journals to find articles from over 300 journal titles relevant to HR.</w:t>
      </w:r>
    </w:p>
    <w:p w14:paraId="52100E08" w14:textId="77777777" w:rsidR="00074742" w:rsidRPr="00074742" w:rsidRDefault="00074742" w:rsidP="00074742">
      <w:pPr>
        <w:pStyle w:val="NormalWeb"/>
        <w:spacing w:before="0" w:after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 w:rsidRPr="00074742">
        <w:rPr>
          <w:rFonts w:ascii="Calibri" w:hAnsi="Calibri" w:cs="Calibri"/>
          <w:color w:val="000000"/>
          <w:sz w:val="27"/>
          <w:szCs w:val="27"/>
        </w:rPr>
        <w:t>Members and People Management subscribers can see articles on the People Management website.</w:t>
      </w:r>
    </w:p>
    <w:p w14:paraId="4CF73327" w14:textId="77777777" w:rsidR="00074742" w:rsidRPr="00074742" w:rsidRDefault="00074742" w:rsidP="00074742">
      <w:pPr>
        <w:pStyle w:val="NormalWeb"/>
        <w:spacing w:before="0" w:after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  <w:r w:rsidRPr="00074742">
        <w:rPr>
          <w:rFonts w:ascii="Calibri" w:hAnsi="Calibri" w:cs="Calibri"/>
          <w:color w:val="000000"/>
          <w:sz w:val="27"/>
          <w:szCs w:val="27"/>
        </w:rPr>
        <w:t>​​</w:t>
      </w:r>
    </w:p>
    <w:p w14:paraId="62CAC904" w14:textId="31CB586E" w:rsidR="007169E8" w:rsidRDefault="007169E8" w:rsidP="001B21A9">
      <w:pPr>
        <w:pStyle w:val="NormalWeb"/>
        <w:spacing w:before="0" w:beforeAutospacing="0" w:after="0" w:afterAutospacing="0" w:line="360" w:lineRule="atLeast"/>
        <w:jc w:val="both"/>
        <w:rPr>
          <w:rFonts w:ascii="Calibri" w:hAnsi="Calibri" w:cs="Calibri"/>
          <w:color w:val="000000"/>
          <w:sz w:val="27"/>
          <w:szCs w:val="27"/>
        </w:rPr>
      </w:pPr>
    </w:p>
    <w:sectPr w:rsidR="007169E8">
      <w:footerReference w:type="default" r:id="rId8"/>
      <w:footerReference w:type="first" r:id="rId9"/>
      <w:pgSz w:w="11907" w:h="16839"/>
      <w:pgMar w:top="1901" w:right="1008" w:bottom="1440" w:left="1008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69B9D" w14:textId="77777777" w:rsidR="007C68FB" w:rsidRDefault="007C68FB">
      <w:pPr>
        <w:spacing w:before="0" w:after="0" w:line="240" w:lineRule="auto"/>
      </w:pPr>
      <w:r>
        <w:separator/>
      </w:r>
    </w:p>
    <w:p w14:paraId="790CC66D" w14:textId="77777777" w:rsidR="007C68FB" w:rsidRDefault="007C68FB"/>
  </w:endnote>
  <w:endnote w:type="continuationSeparator" w:id="0">
    <w:p w14:paraId="7F8D84E9" w14:textId="77777777" w:rsidR="007C68FB" w:rsidRDefault="007C68FB">
      <w:pPr>
        <w:spacing w:before="0" w:after="0" w:line="240" w:lineRule="auto"/>
      </w:pPr>
      <w:r>
        <w:continuationSeparator/>
      </w:r>
    </w:p>
    <w:p w14:paraId="7330D7F3" w14:textId="77777777" w:rsidR="007C68FB" w:rsidRDefault="007C68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ZShuTi">
    <w:altName w:val="方正舒体"/>
    <w:panose1 w:val="020B0604020202020204"/>
    <w:charset w:val="86"/>
    <w:family w:val="roman"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11717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1D5538" w14:textId="77777777" w:rsidR="00D67D5C" w:rsidRDefault="0017776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8DE57" w14:textId="77777777" w:rsidR="00D67D5C" w:rsidRDefault="007C68FB">
    <w:pPr>
      <w:pStyle w:val="Footer"/>
    </w:pPr>
    <w:sdt>
      <w:sdtPr>
        <w:id w:val="7803617"/>
        <w:temporary/>
        <w:showingPlcHdr/>
        <w15:appearance w15:val="hidden"/>
      </w:sdtPr>
      <w:sdtEndPr/>
      <w:sdtContent>
        <w:r w:rsidR="00177763">
          <w:t>Address | City, St Postcode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10FE4" w14:textId="77777777" w:rsidR="007C68FB" w:rsidRDefault="007C68FB">
      <w:pPr>
        <w:spacing w:before="0" w:after="0" w:line="240" w:lineRule="auto"/>
      </w:pPr>
      <w:r>
        <w:separator/>
      </w:r>
    </w:p>
    <w:p w14:paraId="50AB6768" w14:textId="77777777" w:rsidR="007C68FB" w:rsidRDefault="007C68FB"/>
  </w:footnote>
  <w:footnote w:type="continuationSeparator" w:id="0">
    <w:p w14:paraId="69B3FEDC" w14:textId="77777777" w:rsidR="007C68FB" w:rsidRDefault="007C68FB">
      <w:pPr>
        <w:spacing w:before="0" w:after="0" w:line="240" w:lineRule="auto"/>
      </w:pPr>
      <w:r>
        <w:continuationSeparator/>
      </w:r>
    </w:p>
    <w:p w14:paraId="39452DF1" w14:textId="77777777" w:rsidR="007C68FB" w:rsidRDefault="007C68F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590CC1C"/>
    <w:lvl w:ilvl="0">
      <w:start w:val="1"/>
      <w:numFmt w:val="decimal"/>
      <w:lvlText w:val="%1."/>
      <w:lvlJc w:val="left"/>
      <w:pPr>
        <w:tabs>
          <w:tab w:val="num" w:pos="605"/>
        </w:tabs>
        <w:ind w:left="864" w:hanging="259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81DAE7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4D4A94"/>
    <w:multiLevelType w:val="hybridMultilevel"/>
    <w:tmpl w:val="FBE08BB8"/>
    <w:lvl w:ilvl="0" w:tplc="FFFFFFFF">
      <w:start w:val="2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6" w:hanging="360"/>
      </w:pPr>
    </w:lvl>
    <w:lvl w:ilvl="2" w:tplc="0809001B" w:tentative="1">
      <w:start w:val="1"/>
      <w:numFmt w:val="lowerRoman"/>
      <w:lvlText w:val="%3."/>
      <w:lvlJc w:val="right"/>
      <w:pPr>
        <w:ind w:left="2376" w:hanging="180"/>
      </w:pPr>
    </w:lvl>
    <w:lvl w:ilvl="3" w:tplc="0809000F" w:tentative="1">
      <w:start w:val="1"/>
      <w:numFmt w:val="decimal"/>
      <w:lvlText w:val="%4."/>
      <w:lvlJc w:val="left"/>
      <w:pPr>
        <w:ind w:left="3096" w:hanging="360"/>
      </w:pPr>
    </w:lvl>
    <w:lvl w:ilvl="4" w:tplc="08090019" w:tentative="1">
      <w:start w:val="1"/>
      <w:numFmt w:val="lowerLetter"/>
      <w:lvlText w:val="%5."/>
      <w:lvlJc w:val="left"/>
      <w:pPr>
        <w:ind w:left="3816" w:hanging="360"/>
      </w:pPr>
    </w:lvl>
    <w:lvl w:ilvl="5" w:tplc="0809001B" w:tentative="1">
      <w:start w:val="1"/>
      <w:numFmt w:val="lowerRoman"/>
      <w:lvlText w:val="%6."/>
      <w:lvlJc w:val="right"/>
      <w:pPr>
        <w:ind w:left="4536" w:hanging="180"/>
      </w:pPr>
    </w:lvl>
    <w:lvl w:ilvl="6" w:tplc="0809000F" w:tentative="1">
      <w:start w:val="1"/>
      <w:numFmt w:val="decimal"/>
      <w:lvlText w:val="%7."/>
      <w:lvlJc w:val="left"/>
      <w:pPr>
        <w:ind w:left="5256" w:hanging="360"/>
      </w:pPr>
    </w:lvl>
    <w:lvl w:ilvl="7" w:tplc="08090019" w:tentative="1">
      <w:start w:val="1"/>
      <w:numFmt w:val="lowerLetter"/>
      <w:lvlText w:val="%8."/>
      <w:lvlJc w:val="left"/>
      <w:pPr>
        <w:ind w:left="5976" w:hanging="360"/>
      </w:pPr>
    </w:lvl>
    <w:lvl w:ilvl="8" w:tplc="08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00ED42FB"/>
    <w:multiLevelType w:val="hybridMultilevel"/>
    <w:tmpl w:val="3D72985C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B5103"/>
    <w:multiLevelType w:val="hybridMultilevel"/>
    <w:tmpl w:val="AD0AC416"/>
    <w:lvl w:ilvl="0" w:tplc="1A6C1D10">
      <w:start w:val="1"/>
      <w:numFmt w:val="decimal"/>
      <w:pStyle w:val="ListNumber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36D5E"/>
    <w:multiLevelType w:val="hybridMultilevel"/>
    <w:tmpl w:val="30941194"/>
    <w:lvl w:ilvl="0" w:tplc="FFFFFFFF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1272CE"/>
    <w:multiLevelType w:val="hybridMultilevel"/>
    <w:tmpl w:val="346EC5CE"/>
    <w:lvl w:ilvl="0" w:tplc="A78C31DE">
      <w:start w:val="1"/>
      <w:numFmt w:val="bullet"/>
      <w:lvlText w:val=""/>
      <w:lvlJc w:val="left"/>
      <w:pPr>
        <w:tabs>
          <w:tab w:val="num" w:pos="605"/>
        </w:tabs>
        <w:ind w:left="864" w:hanging="25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36103"/>
    <w:multiLevelType w:val="hybridMultilevel"/>
    <w:tmpl w:val="1BB41C72"/>
    <w:lvl w:ilvl="0" w:tplc="2908863E">
      <w:start w:val="1"/>
      <w:numFmt w:val="bullet"/>
      <w:lvlText w:val=""/>
      <w:lvlJc w:val="left"/>
      <w:pPr>
        <w:tabs>
          <w:tab w:val="num" w:pos="864"/>
        </w:tabs>
        <w:ind w:left="864" w:hanging="259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CA2A5B"/>
    <w:multiLevelType w:val="hybridMultilevel"/>
    <w:tmpl w:val="4AD2C0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E43B7"/>
    <w:multiLevelType w:val="hybridMultilevel"/>
    <w:tmpl w:val="075C9506"/>
    <w:lvl w:ilvl="0" w:tplc="610C7A40">
      <w:start w:val="1"/>
      <w:numFmt w:val="bullet"/>
      <w:lvlText w:val=""/>
      <w:lvlJc w:val="left"/>
      <w:pPr>
        <w:tabs>
          <w:tab w:val="num" w:pos="864"/>
        </w:tabs>
        <w:ind w:left="864" w:hanging="288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D10333"/>
    <w:multiLevelType w:val="hybridMultilevel"/>
    <w:tmpl w:val="03F2B7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1C7749"/>
    <w:multiLevelType w:val="hybridMultilevel"/>
    <w:tmpl w:val="409C01BE"/>
    <w:lvl w:ilvl="0" w:tplc="FFFFFFFF">
      <w:start w:val="2"/>
      <w:numFmt w:val="bullet"/>
      <w:lvlText w:val="-"/>
      <w:lvlJc w:val="left"/>
      <w:pPr>
        <w:ind w:left="936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2" w15:restartNumberingAfterBreak="0">
    <w:nsid w:val="79F61C5D"/>
    <w:multiLevelType w:val="hybridMultilevel"/>
    <w:tmpl w:val="9F4A8688"/>
    <w:lvl w:ilvl="0" w:tplc="ABE84DA8">
      <w:start w:val="1"/>
      <w:numFmt w:val="bullet"/>
      <w:pStyle w:val="List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0094609">
    <w:abstractNumId w:val="1"/>
  </w:num>
  <w:num w:numId="2" w16cid:durableId="648947464">
    <w:abstractNumId w:val="6"/>
  </w:num>
  <w:num w:numId="3" w16cid:durableId="1015882411">
    <w:abstractNumId w:val="0"/>
  </w:num>
  <w:num w:numId="4" w16cid:durableId="816455394">
    <w:abstractNumId w:val="8"/>
  </w:num>
  <w:num w:numId="5" w16cid:durableId="724258017">
    <w:abstractNumId w:val="7"/>
  </w:num>
  <w:num w:numId="6" w16cid:durableId="906964006">
    <w:abstractNumId w:val="9"/>
  </w:num>
  <w:num w:numId="7" w16cid:durableId="573901618">
    <w:abstractNumId w:val="4"/>
  </w:num>
  <w:num w:numId="8" w16cid:durableId="2074813461">
    <w:abstractNumId w:val="12"/>
  </w:num>
  <w:num w:numId="9" w16cid:durableId="1217081226">
    <w:abstractNumId w:val="3"/>
  </w:num>
  <w:num w:numId="10" w16cid:durableId="434325177">
    <w:abstractNumId w:val="10"/>
  </w:num>
  <w:num w:numId="11" w16cid:durableId="482357537">
    <w:abstractNumId w:val="5"/>
  </w:num>
  <w:num w:numId="12" w16cid:durableId="1245263721">
    <w:abstractNumId w:val="2"/>
  </w:num>
  <w:num w:numId="13" w16cid:durableId="13344514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attachedTemplate r:id="rId1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7AB"/>
    <w:rsid w:val="00000426"/>
    <w:rsid w:val="0000088E"/>
    <w:rsid w:val="00000A6A"/>
    <w:rsid w:val="00001CBD"/>
    <w:rsid w:val="00003360"/>
    <w:rsid w:val="00004942"/>
    <w:rsid w:val="00005D8E"/>
    <w:rsid w:val="0000601A"/>
    <w:rsid w:val="0000788D"/>
    <w:rsid w:val="000115C0"/>
    <w:rsid w:val="00012412"/>
    <w:rsid w:val="00020C99"/>
    <w:rsid w:val="00023C84"/>
    <w:rsid w:val="00036839"/>
    <w:rsid w:val="0004294F"/>
    <w:rsid w:val="000430F0"/>
    <w:rsid w:val="00044F90"/>
    <w:rsid w:val="0004529E"/>
    <w:rsid w:val="00050CE0"/>
    <w:rsid w:val="000510FB"/>
    <w:rsid w:val="00052B13"/>
    <w:rsid w:val="00054783"/>
    <w:rsid w:val="00054AB5"/>
    <w:rsid w:val="00056986"/>
    <w:rsid w:val="00057A67"/>
    <w:rsid w:val="000614C2"/>
    <w:rsid w:val="000626AF"/>
    <w:rsid w:val="00064F52"/>
    <w:rsid w:val="000652A0"/>
    <w:rsid w:val="00065F63"/>
    <w:rsid w:val="000665B5"/>
    <w:rsid w:val="00071325"/>
    <w:rsid w:val="00071AF0"/>
    <w:rsid w:val="00074742"/>
    <w:rsid w:val="000751DB"/>
    <w:rsid w:val="000822FA"/>
    <w:rsid w:val="00082E99"/>
    <w:rsid w:val="0008608A"/>
    <w:rsid w:val="00086AF1"/>
    <w:rsid w:val="00087165"/>
    <w:rsid w:val="00091481"/>
    <w:rsid w:val="00092149"/>
    <w:rsid w:val="000930C9"/>
    <w:rsid w:val="0009475B"/>
    <w:rsid w:val="000A21D5"/>
    <w:rsid w:val="000A2AED"/>
    <w:rsid w:val="000A43FA"/>
    <w:rsid w:val="000B1536"/>
    <w:rsid w:val="000B3A84"/>
    <w:rsid w:val="000B5A58"/>
    <w:rsid w:val="000C3289"/>
    <w:rsid w:val="000C61F1"/>
    <w:rsid w:val="000C6869"/>
    <w:rsid w:val="000C778E"/>
    <w:rsid w:val="000C79AB"/>
    <w:rsid w:val="000C7CDC"/>
    <w:rsid w:val="000C7DB1"/>
    <w:rsid w:val="000D023A"/>
    <w:rsid w:val="000D110D"/>
    <w:rsid w:val="000D124A"/>
    <w:rsid w:val="000E0A64"/>
    <w:rsid w:val="000E1D46"/>
    <w:rsid w:val="000E4761"/>
    <w:rsid w:val="000E524E"/>
    <w:rsid w:val="000E56DD"/>
    <w:rsid w:val="000E5865"/>
    <w:rsid w:val="000E63C0"/>
    <w:rsid w:val="000F0C06"/>
    <w:rsid w:val="000F6B5D"/>
    <w:rsid w:val="000F6EF0"/>
    <w:rsid w:val="00100AE3"/>
    <w:rsid w:val="001014C5"/>
    <w:rsid w:val="0010200B"/>
    <w:rsid w:val="00103E5B"/>
    <w:rsid w:val="00106787"/>
    <w:rsid w:val="001073E0"/>
    <w:rsid w:val="00111FA4"/>
    <w:rsid w:val="00114128"/>
    <w:rsid w:val="0011635F"/>
    <w:rsid w:val="001163C6"/>
    <w:rsid w:val="00116C5B"/>
    <w:rsid w:val="00120611"/>
    <w:rsid w:val="00120F02"/>
    <w:rsid w:val="00134B5A"/>
    <w:rsid w:val="00136A3C"/>
    <w:rsid w:val="00136EE9"/>
    <w:rsid w:val="00140B03"/>
    <w:rsid w:val="00142349"/>
    <w:rsid w:val="00142400"/>
    <w:rsid w:val="001456FD"/>
    <w:rsid w:val="00147967"/>
    <w:rsid w:val="0015006E"/>
    <w:rsid w:val="00150EEB"/>
    <w:rsid w:val="00150F7E"/>
    <w:rsid w:val="00151A14"/>
    <w:rsid w:val="001555A1"/>
    <w:rsid w:val="001622E0"/>
    <w:rsid w:val="00162426"/>
    <w:rsid w:val="00163B30"/>
    <w:rsid w:val="00164ECB"/>
    <w:rsid w:val="001744A1"/>
    <w:rsid w:val="001753A3"/>
    <w:rsid w:val="00176DF2"/>
    <w:rsid w:val="00177130"/>
    <w:rsid w:val="001775DD"/>
    <w:rsid w:val="00177763"/>
    <w:rsid w:val="0018436C"/>
    <w:rsid w:val="00186692"/>
    <w:rsid w:val="00192A81"/>
    <w:rsid w:val="0019463C"/>
    <w:rsid w:val="0019541D"/>
    <w:rsid w:val="001A059D"/>
    <w:rsid w:val="001A4BB3"/>
    <w:rsid w:val="001A5285"/>
    <w:rsid w:val="001A61D9"/>
    <w:rsid w:val="001B16AD"/>
    <w:rsid w:val="001B21A9"/>
    <w:rsid w:val="001B4949"/>
    <w:rsid w:val="001B65E1"/>
    <w:rsid w:val="001B7CD3"/>
    <w:rsid w:val="001B7F95"/>
    <w:rsid w:val="001C180B"/>
    <w:rsid w:val="001C3797"/>
    <w:rsid w:val="001C39C9"/>
    <w:rsid w:val="001C3CC1"/>
    <w:rsid w:val="001C473F"/>
    <w:rsid w:val="001E0401"/>
    <w:rsid w:val="001E5BFC"/>
    <w:rsid w:val="001E6B9A"/>
    <w:rsid w:val="001F0125"/>
    <w:rsid w:val="001F13A3"/>
    <w:rsid w:val="001F53DA"/>
    <w:rsid w:val="002030C5"/>
    <w:rsid w:val="00203C88"/>
    <w:rsid w:val="00204E84"/>
    <w:rsid w:val="00221D7F"/>
    <w:rsid w:val="00224595"/>
    <w:rsid w:val="0023409E"/>
    <w:rsid w:val="0023550A"/>
    <w:rsid w:val="002407C3"/>
    <w:rsid w:val="00241F38"/>
    <w:rsid w:val="00244277"/>
    <w:rsid w:val="00251644"/>
    <w:rsid w:val="002516B6"/>
    <w:rsid w:val="00253FF4"/>
    <w:rsid w:val="002565BC"/>
    <w:rsid w:val="00256AEC"/>
    <w:rsid w:val="00257A42"/>
    <w:rsid w:val="0026265A"/>
    <w:rsid w:val="00263A0B"/>
    <w:rsid w:val="00267F29"/>
    <w:rsid w:val="002706E1"/>
    <w:rsid w:val="00270846"/>
    <w:rsid w:val="00271DD1"/>
    <w:rsid w:val="00273D2F"/>
    <w:rsid w:val="0027442A"/>
    <w:rsid w:val="00275C9D"/>
    <w:rsid w:val="00277F66"/>
    <w:rsid w:val="002809B8"/>
    <w:rsid w:val="002812A5"/>
    <w:rsid w:val="00282E03"/>
    <w:rsid w:val="002832F6"/>
    <w:rsid w:val="00285FC8"/>
    <w:rsid w:val="00286E5D"/>
    <w:rsid w:val="002907BF"/>
    <w:rsid w:val="00292345"/>
    <w:rsid w:val="002A5E40"/>
    <w:rsid w:val="002A64CC"/>
    <w:rsid w:val="002A7060"/>
    <w:rsid w:val="002A7B60"/>
    <w:rsid w:val="002B2D56"/>
    <w:rsid w:val="002C13AA"/>
    <w:rsid w:val="002C272C"/>
    <w:rsid w:val="002C4729"/>
    <w:rsid w:val="002C6F4B"/>
    <w:rsid w:val="002D29B7"/>
    <w:rsid w:val="002D617D"/>
    <w:rsid w:val="002D666F"/>
    <w:rsid w:val="002D776E"/>
    <w:rsid w:val="002E268B"/>
    <w:rsid w:val="002E7F13"/>
    <w:rsid w:val="002F4768"/>
    <w:rsid w:val="002F6836"/>
    <w:rsid w:val="003030B5"/>
    <w:rsid w:val="003031DD"/>
    <w:rsid w:val="003053EA"/>
    <w:rsid w:val="00317DE6"/>
    <w:rsid w:val="0032004D"/>
    <w:rsid w:val="00320E4C"/>
    <w:rsid w:val="003228F5"/>
    <w:rsid w:val="0032413D"/>
    <w:rsid w:val="00330976"/>
    <w:rsid w:val="00331401"/>
    <w:rsid w:val="00333F32"/>
    <w:rsid w:val="00335F1F"/>
    <w:rsid w:val="00336A3F"/>
    <w:rsid w:val="003428AD"/>
    <w:rsid w:val="00343089"/>
    <w:rsid w:val="0034430E"/>
    <w:rsid w:val="00345C40"/>
    <w:rsid w:val="00346B8F"/>
    <w:rsid w:val="00347495"/>
    <w:rsid w:val="003616F4"/>
    <w:rsid w:val="0036281A"/>
    <w:rsid w:val="00364A86"/>
    <w:rsid w:val="003752C5"/>
    <w:rsid w:val="003A015F"/>
    <w:rsid w:val="003B3EAF"/>
    <w:rsid w:val="003B4956"/>
    <w:rsid w:val="003B766B"/>
    <w:rsid w:val="003B76B8"/>
    <w:rsid w:val="003C39B4"/>
    <w:rsid w:val="003C4F21"/>
    <w:rsid w:val="003D0443"/>
    <w:rsid w:val="003D5352"/>
    <w:rsid w:val="003D6B19"/>
    <w:rsid w:val="003D74CE"/>
    <w:rsid w:val="003D776E"/>
    <w:rsid w:val="003E013B"/>
    <w:rsid w:val="003E0145"/>
    <w:rsid w:val="003E4309"/>
    <w:rsid w:val="003E707E"/>
    <w:rsid w:val="003E7BD7"/>
    <w:rsid w:val="003F15A3"/>
    <w:rsid w:val="003F24B3"/>
    <w:rsid w:val="003F330D"/>
    <w:rsid w:val="003F3925"/>
    <w:rsid w:val="004026B3"/>
    <w:rsid w:val="004037AB"/>
    <w:rsid w:val="00403A35"/>
    <w:rsid w:val="00404E82"/>
    <w:rsid w:val="004050DE"/>
    <w:rsid w:val="00412269"/>
    <w:rsid w:val="00412C8E"/>
    <w:rsid w:val="004219C7"/>
    <w:rsid w:val="004223D1"/>
    <w:rsid w:val="00422D73"/>
    <w:rsid w:val="00423E79"/>
    <w:rsid w:val="004264B0"/>
    <w:rsid w:val="00426D48"/>
    <w:rsid w:val="004348E6"/>
    <w:rsid w:val="004365B9"/>
    <w:rsid w:val="00440040"/>
    <w:rsid w:val="00440B12"/>
    <w:rsid w:val="00442C78"/>
    <w:rsid w:val="00443766"/>
    <w:rsid w:val="00445632"/>
    <w:rsid w:val="00447346"/>
    <w:rsid w:val="00453D63"/>
    <w:rsid w:val="00453FFF"/>
    <w:rsid w:val="00460902"/>
    <w:rsid w:val="0046177A"/>
    <w:rsid w:val="00467B8B"/>
    <w:rsid w:val="004708A5"/>
    <w:rsid w:val="00471A09"/>
    <w:rsid w:val="00476380"/>
    <w:rsid w:val="004806CC"/>
    <w:rsid w:val="00482495"/>
    <w:rsid w:val="00484A73"/>
    <w:rsid w:val="00485090"/>
    <w:rsid w:val="004937E5"/>
    <w:rsid w:val="004969C7"/>
    <w:rsid w:val="004969F7"/>
    <w:rsid w:val="004A49A1"/>
    <w:rsid w:val="004A5131"/>
    <w:rsid w:val="004A61EB"/>
    <w:rsid w:val="004A6A81"/>
    <w:rsid w:val="004B028D"/>
    <w:rsid w:val="004B0E01"/>
    <w:rsid w:val="004B4C75"/>
    <w:rsid w:val="004B58E5"/>
    <w:rsid w:val="004C3BFD"/>
    <w:rsid w:val="004C74BE"/>
    <w:rsid w:val="004C7A08"/>
    <w:rsid w:val="004D2E18"/>
    <w:rsid w:val="004D51B2"/>
    <w:rsid w:val="004D55A7"/>
    <w:rsid w:val="004D67CA"/>
    <w:rsid w:val="004E4821"/>
    <w:rsid w:val="004E63DC"/>
    <w:rsid w:val="004E7043"/>
    <w:rsid w:val="004F0AB9"/>
    <w:rsid w:val="004F3EC9"/>
    <w:rsid w:val="004F4240"/>
    <w:rsid w:val="00501A9F"/>
    <w:rsid w:val="0050529E"/>
    <w:rsid w:val="00506145"/>
    <w:rsid w:val="005115C8"/>
    <w:rsid w:val="005125A0"/>
    <w:rsid w:val="005159A2"/>
    <w:rsid w:val="00530A75"/>
    <w:rsid w:val="005342BB"/>
    <w:rsid w:val="00535C52"/>
    <w:rsid w:val="005365BE"/>
    <w:rsid w:val="0054031C"/>
    <w:rsid w:val="00543FE1"/>
    <w:rsid w:val="005440BA"/>
    <w:rsid w:val="0054522D"/>
    <w:rsid w:val="00550C70"/>
    <w:rsid w:val="00555DB0"/>
    <w:rsid w:val="005572E1"/>
    <w:rsid w:val="005635D5"/>
    <w:rsid w:val="00566F60"/>
    <w:rsid w:val="005712F9"/>
    <w:rsid w:val="005804FA"/>
    <w:rsid w:val="00582C4B"/>
    <w:rsid w:val="0058301D"/>
    <w:rsid w:val="00587EC0"/>
    <w:rsid w:val="0059301D"/>
    <w:rsid w:val="005A0E91"/>
    <w:rsid w:val="005A25F1"/>
    <w:rsid w:val="005A347E"/>
    <w:rsid w:val="005A4F69"/>
    <w:rsid w:val="005B39B6"/>
    <w:rsid w:val="005B5696"/>
    <w:rsid w:val="005B6907"/>
    <w:rsid w:val="005C26CB"/>
    <w:rsid w:val="005C3DAE"/>
    <w:rsid w:val="005C4885"/>
    <w:rsid w:val="005C4C54"/>
    <w:rsid w:val="005D2CCE"/>
    <w:rsid w:val="005D34D8"/>
    <w:rsid w:val="005D4FA0"/>
    <w:rsid w:val="005D5FD7"/>
    <w:rsid w:val="005D6866"/>
    <w:rsid w:val="005D7284"/>
    <w:rsid w:val="005E0A4D"/>
    <w:rsid w:val="005E1301"/>
    <w:rsid w:val="005E3D7E"/>
    <w:rsid w:val="005E4921"/>
    <w:rsid w:val="005F41B4"/>
    <w:rsid w:val="005F6A02"/>
    <w:rsid w:val="006046CD"/>
    <w:rsid w:val="006055A5"/>
    <w:rsid w:val="00605870"/>
    <w:rsid w:val="00606A8C"/>
    <w:rsid w:val="006071C7"/>
    <w:rsid w:val="00607C2B"/>
    <w:rsid w:val="00610FDF"/>
    <w:rsid w:val="00611C8A"/>
    <w:rsid w:val="006137CF"/>
    <w:rsid w:val="00614580"/>
    <w:rsid w:val="00617834"/>
    <w:rsid w:val="0062450B"/>
    <w:rsid w:val="0063084F"/>
    <w:rsid w:val="006313B2"/>
    <w:rsid w:val="00635D08"/>
    <w:rsid w:val="006372C6"/>
    <w:rsid w:val="00637DDF"/>
    <w:rsid w:val="0064157B"/>
    <w:rsid w:val="00642019"/>
    <w:rsid w:val="00646DEC"/>
    <w:rsid w:val="00647D19"/>
    <w:rsid w:val="006500C4"/>
    <w:rsid w:val="00651732"/>
    <w:rsid w:val="00660231"/>
    <w:rsid w:val="00660F3E"/>
    <w:rsid w:val="006631A1"/>
    <w:rsid w:val="00663A24"/>
    <w:rsid w:val="00663D23"/>
    <w:rsid w:val="00664B08"/>
    <w:rsid w:val="00667ADB"/>
    <w:rsid w:val="00671789"/>
    <w:rsid w:val="00672661"/>
    <w:rsid w:val="00677B9E"/>
    <w:rsid w:val="006821F3"/>
    <w:rsid w:val="006836CB"/>
    <w:rsid w:val="00686C21"/>
    <w:rsid w:val="006872BA"/>
    <w:rsid w:val="00687F36"/>
    <w:rsid w:val="00692D73"/>
    <w:rsid w:val="00695B19"/>
    <w:rsid w:val="006A15C1"/>
    <w:rsid w:val="006A25A3"/>
    <w:rsid w:val="006A2F32"/>
    <w:rsid w:val="006B129E"/>
    <w:rsid w:val="006B212E"/>
    <w:rsid w:val="006B3EB8"/>
    <w:rsid w:val="006C21AA"/>
    <w:rsid w:val="006C2E42"/>
    <w:rsid w:val="006D0A7C"/>
    <w:rsid w:val="006D0E63"/>
    <w:rsid w:val="006D52B9"/>
    <w:rsid w:val="006D575D"/>
    <w:rsid w:val="006D7A3B"/>
    <w:rsid w:val="006E3234"/>
    <w:rsid w:val="006E3D3A"/>
    <w:rsid w:val="006E76E0"/>
    <w:rsid w:val="006F2A50"/>
    <w:rsid w:val="006F5FD0"/>
    <w:rsid w:val="006F7676"/>
    <w:rsid w:val="00701C11"/>
    <w:rsid w:val="00701E67"/>
    <w:rsid w:val="00704981"/>
    <w:rsid w:val="00705F5C"/>
    <w:rsid w:val="00706961"/>
    <w:rsid w:val="00711A7E"/>
    <w:rsid w:val="007125F3"/>
    <w:rsid w:val="007166AE"/>
    <w:rsid w:val="007169E8"/>
    <w:rsid w:val="007217FD"/>
    <w:rsid w:val="0072309B"/>
    <w:rsid w:val="0072338C"/>
    <w:rsid w:val="00723DAB"/>
    <w:rsid w:val="007240F7"/>
    <w:rsid w:val="007262EF"/>
    <w:rsid w:val="0072687B"/>
    <w:rsid w:val="00727212"/>
    <w:rsid w:val="007307D7"/>
    <w:rsid w:val="00733A36"/>
    <w:rsid w:val="00740BF2"/>
    <w:rsid w:val="007416C0"/>
    <w:rsid w:val="00743FA5"/>
    <w:rsid w:val="00746238"/>
    <w:rsid w:val="0075311D"/>
    <w:rsid w:val="0075353B"/>
    <w:rsid w:val="00755306"/>
    <w:rsid w:val="007608F5"/>
    <w:rsid w:val="00762330"/>
    <w:rsid w:val="00763D7A"/>
    <w:rsid w:val="00767B10"/>
    <w:rsid w:val="0077253B"/>
    <w:rsid w:val="00774607"/>
    <w:rsid w:val="007753DD"/>
    <w:rsid w:val="007835FC"/>
    <w:rsid w:val="0078531D"/>
    <w:rsid w:val="007864A4"/>
    <w:rsid w:val="00790681"/>
    <w:rsid w:val="0079656B"/>
    <w:rsid w:val="007A0CE2"/>
    <w:rsid w:val="007A37AB"/>
    <w:rsid w:val="007A4061"/>
    <w:rsid w:val="007A41F0"/>
    <w:rsid w:val="007A44ED"/>
    <w:rsid w:val="007A48D6"/>
    <w:rsid w:val="007A4F91"/>
    <w:rsid w:val="007A565E"/>
    <w:rsid w:val="007A5820"/>
    <w:rsid w:val="007A71D6"/>
    <w:rsid w:val="007A7796"/>
    <w:rsid w:val="007A7D51"/>
    <w:rsid w:val="007B2BA2"/>
    <w:rsid w:val="007B3621"/>
    <w:rsid w:val="007B38F6"/>
    <w:rsid w:val="007B6A64"/>
    <w:rsid w:val="007C263D"/>
    <w:rsid w:val="007C4488"/>
    <w:rsid w:val="007C4705"/>
    <w:rsid w:val="007C5A96"/>
    <w:rsid w:val="007C68FB"/>
    <w:rsid w:val="007D42EF"/>
    <w:rsid w:val="007D64B3"/>
    <w:rsid w:val="007D7844"/>
    <w:rsid w:val="007E0F15"/>
    <w:rsid w:val="007E1961"/>
    <w:rsid w:val="007E205F"/>
    <w:rsid w:val="007E281D"/>
    <w:rsid w:val="007E42CC"/>
    <w:rsid w:val="007E5229"/>
    <w:rsid w:val="007F0E53"/>
    <w:rsid w:val="007F24A5"/>
    <w:rsid w:val="007F5716"/>
    <w:rsid w:val="00801536"/>
    <w:rsid w:val="00801E42"/>
    <w:rsid w:val="008035A4"/>
    <w:rsid w:val="008049F4"/>
    <w:rsid w:val="00807051"/>
    <w:rsid w:val="0080709E"/>
    <w:rsid w:val="00813223"/>
    <w:rsid w:val="00813879"/>
    <w:rsid w:val="00816157"/>
    <w:rsid w:val="00817F76"/>
    <w:rsid w:val="008204BF"/>
    <w:rsid w:val="00820793"/>
    <w:rsid w:val="008319D8"/>
    <w:rsid w:val="00831E12"/>
    <w:rsid w:val="00833A3B"/>
    <w:rsid w:val="00835BA4"/>
    <w:rsid w:val="00835C70"/>
    <w:rsid w:val="00836679"/>
    <w:rsid w:val="0083767C"/>
    <w:rsid w:val="00843157"/>
    <w:rsid w:val="00846E83"/>
    <w:rsid w:val="00850947"/>
    <w:rsid w:val="0085102E"/>
    <w:rsid w:val="00854E1E"/>
    <w:rsid w:val="00855CB1"/>
    <w:rsid w:val="008616CD"/>
    <w:rsid w:val="00861EE6"/>
    <w:rsid w:val="00863859"/>
    <w:rsid w:val="00864CA8"/>
    <w:rsid w:val="00866C1F"/>
    <w:rsid w:val="00872254"/>
    <w:rsid w:val="008727D8"/>
    <w:rsid w:val="0087771C"/>
    <w:rsid w:val="00883FE3"/>
    <w:rsid w:val="008852BA"/>
    <w:rsid w:val="008864F1"/>
    <w:rsid w:val="008874AA"/>
    <w:rsid w:val="00887E11"/>
    <w:rsid w:val="00893A9E"/>
    <w:rsid w:val="008952B8"/>
    <w:rsid w:val="008A165D"/>
    <w:rsid w:val="008A4DD3"/>
    <w:rsid w:val="008B2B47"/>
    <w:rsid w:val="008B3202"/>
    <w:rsid w:val="008B665E"/>
    <w:rsid w:val="008C3798"/>
    <w:rsid w:val="008C6C20"/>
    <w:rsid w:val="008D02F9"/>
    <w:rsid w:val="008D204F"/>
    <w:rsid w:val="008D3EB8"/>
    <w:rsid w:val="008F0552"/>
    <w:rsid w:val="008F0C54"/>
    <w:rsid w:val="008F4DC3"/>
    <w:rsid w:val="008F6135"/>
    <w:rsid w:val="009017E1"/>
    <w:rsid w:val="00901B1D"/>
    <w:rsid w:val="00906EB4"/>
    <w:rsid w:val="009116C2"/>
    <w:rsid w:val="00913EE3"/>
    <w:rsid w:val="00914F4A"/>
    <w:rsid w:val="009159DD"/>
    <w:rsid w:val="00920407"/>
    <w:rsid w:val="0092151B"/>
    <w:rsid w:val="0092219C"/>
    <w:rsid w:val="0092245C"/>
    <w:rsid w:val="00925E24"/>
    <w:rsid w:val="009303CB"/>
    <w:rsid w:val="00930625"/>
    <w:rsid w:val="009314B0"/>
    <w:rsid w:val="0093327A"/>
    <w:rsid w:val="009344A7"/>
    <w:rsid w:val="009365F6"/>
    <w:rsid w:val="00944CCE"/>
    <w:rsid w:val="00951767"/>
    <w:rsid w:val="00952499"/>
    <w:rsid w:val="00955910"/>
    <w:rsid w:val="00956740"/>
    <w:rsid w:val="00957CEF"/>
    <w:rsid w:val="00965303"/>
    <w:rsid w:val="009660CA"/>
    <w:rsid w:val="00966F51"/>
    <w:rsid w:val="00973E94"/>
    <w:rsid w:val="0097430D"/>
    <w:rsid w:val="0097516E"/>
    <w:rsid w:val="009773F2"/>
    <w:rsid w:val="00980B26"/>
    <w:rsid w:val="009811BF"/>
    <w:rsid w:val="009902AE"/>
    <w:rsid w:val="0099306E"/>
    <w:rsid w:val="00995CB2"/>
    <w:rsid w:val="00997BAD"/>
    <w:rsid w:val="009B1B73"/>
    <w:rsid w:val="009B7779"/>
    <w:rsid w:val="009C358B"/>
    <w:rsid w:val="009C401D"/>
    <w:rsid w:val="009C43DA"/>
    <w:rsid w:val="009C4A12"/>
    <w:rsid w:val="009C6531"/>
    <w:rsid w:val="009D005A"/>
    <w:rsid w:val="009D28DC"/>
    <w:rsid w:val="009D5681"/>
    <w:rsid w:val="009D5DD0"/>
    <w:rsid w:val="009E21CF"/>
    <w:rsid w:val="009E2271"/>
    <w:rsid w:val="009E595D"/>
    <w:rsid w:val="009F0D4A"/>
    <w:rsid w:val="009F10FB"/>
    <w:rsid w:val="009F39D2"/>
    <w:rsid w:val="009F3F16"/>
    <w:rsid w:val="009F43D4"/>
    <w:rsid w:val="009F44CF"/>
    <w:rsid w:val="009F67B0"/>
    <w:rsid w:val="009F7B6B"/>
    <w:rsid w:val="00A00228"/>
    <w:rsid w:val="00A00520"/>
    <w:rsid w:val="00A038F2"/>
    <w:rsid w:val="00A044F6"/>
    <w:rsid w:val="00A054E8"/>
    <w:rsid w:val="00A103AA"/>
    <w:rsid w:val="00A10BC5"/>
    <w:rsid w:val="00A10FED"/>
    <w:rsid w:val="00A13860"/>
    <w:rsid w:val="00A15FB5"/>
    <w:rsid w:val="00A20410"/>
    <w:rsid w:val="00A20F5B"/>
    <w:rsid w:val="00A27615"/>
    <w:rsid w:val="00A3176C"/>
    <w:rsid w:val="00A31F9B"/>
    <w:rsid w:val="00A33B76"/>
    <w:rsid w:val="00A35CC3"/>
    <w:rsid w:val="00A37198"/>
    <w:rsid w:val="00A3737B"/>
    <w:rsid w:val="00A412F4"/>
    <w:rsid w:val="00A420C4"/>
    <w:rsid w:val="00A51C72"/>
    <w:rsid w:val="00A51F77"/>
    <w:rsid w:val="00A51FFA"/>
    <w:rsid w:val="00A532F1"/>
    <w:rsid w:val="00A547EE"/>
    <w:rsid w:val="00A60CFA"/>
    <w:rsid w:val="00A61380"/>
    <w:rsid w:val="00A617B9"/>
    <w:rsid w:val="00A624E1"/>
    <w:rsid w:val="00A64820"/>
    <w:rsid w:val="00A650E5"/>
    <w:rsid w:val="00A67A8A"/>
    <w:rsid w:val="00A7075F"/>
    <w:rsid w:val="00A71702"/>
    <w:rsid w:val="00A720CA"/>
    <w:rsid w:val="00A75212"/>
    <w:rsid w:val="00A82E6C"/>
    <w:rsid w:val="00A848C5"/>
    <w:rsid w:val="00A86C91"/>
    <w:rsid w:val="00A92540"/>
    <w:rsid w:val="00A925CE"/>
    <w:rsid w:val="00A927BF"/>
    <w:rsid w:val="00A96723"/>
    <w:rsid w:val="00AA0C48"/>
    <w:rsid w:val="00AA3757"/>
    <w:rsid w:val="00AA3E65"/>
    <w:rsid w:val="00AA5513"/>
    <w:rsid w:val="00AA65E5"/>
    <w:rsid w:val="00AA7193"/>
    <w:rsid w:val="00AB029D"/>
    <w:rsid w:val="00AB1AB4"/>
    <w:rsid w:val="00AB3A8C"/>
    <w:rsid w:val="00AC2453"/>
    <w:rsid w:val="00AC4B82"/>
    <w:rsid w:val="00AC538E"/>
    <w:rsid w:val="00AC5934"/>
    <w:rsid w:val="00AC66C3"/>
    <w:rsid w:val="00AD0823"/>
    <w:rsid w:val="00AD1275"/>
    <w:rsid w:val="00AD1510"/>
    <w:rsid w:val="00AE655D"/>
    <w:rsid w:val="00AF128E"/>
    <w:rsid w:val="00AF421A"/>
    <w:rsid w:val="00AF5B90"/>
    <w:rsid w:val="00AF5D25"/>
    <w:rsid w:val="00AF660D"/>
    <w:rsid w:val="00B036ED"/>
    <w:rsid w:val="00B041D9"/>
    <w:rsid w:val="00B17023"/>
    <w:rsid w:val="00B178F5"/>
    <w:rsid w:val="00B20498"/>
    <w:rsid w:val="00B215C2"/>
    <w:rsid w:val="00B23E4A"/>
    <w:rsid w:val="00B24A49"/>
    <w:rsid w:val="00B25865"/>
    <w:rsid w:val="00B26022"/>
    <w:rsid w:val="00B26347"/>
    <w:rsid w:val="00B32378"/>
    <w:rsid w:val="00B336DF"/>
    <w:rsid w:val="00B349BB"/>
    <w:rsid w:val="00B3501A"/>
    <w:rsid w:val="00B3667F"/>
    <w:rsid w:val="00B41E85"/>
    <w:rsid w:val="00B437BE"/>
    <w:rsid w:val="00B44589"/>
    <w:rsid w:val="00B44D7E"/>
    <w:rsid w:val="00B465DD"/>
    <w:rsid w:val="00B51251"/>
    <w:rsid w:val="00B52274"/>
    <w:rsid w:val="00B53678"/>
    <w:rsid w:val="00B542B8"/>
    <w:rsid w:val="00B60794"/>
    <w:rsid w:val="00B71F9B"/>
    <w:rsid w:val="00B738B2"/>
    <w:rsid w:val="00B76A0D"/>
    <w:rsid w:val="00B90F34"/>
    <w:rsid w:val="00B94A5D"/>
    <w:rsid w:val="00B97537"/>
    <w:rsid w:val="00BA0804"/>
    <w:rsid w:val="00BA2049"/>
    <w:rsid w:val="00BA2147"/>
    <w:rsid w:val="00BA3A64"/>
    <w:rsid w:val="00BB0C4B"/>
    <w:rsid w:val="00BB5753"/>
    <w:rsid w:val="00BC3A7B"/>
    <w:rsid w:val="00BD038E"/>
    <w:rsid w:val="00BD06C3"/>
    <w:rsid w:val="00BD0B73"/>
    <w:rsid w:val="00BD1239"/>
    <w:rsid w:val="00BD5014"/>
    <w:rsid w:val="00BD700A"/>
    <w:rsid w:val="00BE6FEB"/>
    <w:rsid w:val="00BF38CC"/>
    <w:rsid w:val="00BF3D32"/>
    <w:rsid w:val="00BF5B54"/>
    <w:rsid w:val="00BF60D6"/>
    <w:rsid w:val="00C0138A"/>
    <w:rsid w:val="00C04B1A"/>
    <w:rsid w:val="00C05F60"/>
    <w:rsid w:val="00C11793"/>
    <w:rsid w:val="00C14001"/>
    <w:rsid w:val="00C1531D"/>
    <w:rsid w:val="00C17ED1"/>
    <w:rsid w:val="00C202B1"/>
    <w:rsid w:val="00C20961"/>
    <w:rsid w:val="00C2459A"/>
    <w:rsid w:val="00C25259"/>
    <w:rsid w:val="00C30E46"/>
    <w:rsid w:val="00C30EB3"/>
    <w:rsid w:val="00C33885"/>
    <w:rsid w:val="00C344B2"/>
    <w:rsid w:val="00C36575"/>
    <w:rsid w:val="00C372A2"/>
    <w:rsid w:val="00C37743"/>
    <w:rsid w:val="00C457B9"/>
    <w:rsid w:val="00C5148C"/>
    <w:rsid w:val="00C546FC"/>
    <w:rsid w:val="00C55119"/>
    <w:rsid w:val="00C56312"/>
    <w:rsid w:val="00C56CD7"/>
    <w:rsid w:val="00C575B8"/>
    <w:rsid w:val="00C61129"/>
    <w:rsid w:val="00C61839"/>
    <w:rsid w:val="00C64118"/>
    <w:rsid w:val="00C64888"/>
    <w:rsid w:val="00C67FF2"/>
    <w:rsid w:val="00C7129C"/>
    <w:rsid w:val="00C7309F"/>
    <w:rsid w:val="00C7355A"/>
    <w:rsid w:val="00C73C4A"/>
    <w:rsid w:val="00C77F40"/>
    <w:rsid w:val="00C81DF0"/>
    <w:rsid w:val="00C90665"/>
    <w:rsid w:val="00C90A81"/>
    <w:rsid w:val="00C93FAE"/>
    <w:rsid w:val="00C945FF"/>
    <w:rsid w:val="00C95A7B"/>
    <w:rsid w:val="00C97543"/>
    <w:rsid w:val="00CB3CFB"/>
    <w:rsid w:val="00CB4B6F"/>
    <w:rsid w:val="00CB5442"/>
    <w:rsid w:val="00CC1738"/>
    <w:rsid w:val="00CC5D5B"/>
    <w:rsid w:val="00CD177E"/>
    <w:rsid w:val="00CD180B"/>
    <w:rsid w:val="00CD299F"/>
    <w:rsid w:val="00CD56F1"/>
    <w:rsid w:val="00CD75AE"/>
    <w:rsid w:val="00CE25A9"/>
    <w:rsid w:val="00CE4A7F"/>
    <w:rsid w:val="00CE6687"/>
    <w:rsid w:val="00CF5D6D"/>
    <w:rsid w:val="00CF7710"/>
    <w:rsid w:val="00CF78D8"/>
    <w:rsid w:val="00D027F3"/>
    <w:rsid w:val="00D05CB5"/>
    <w:rsid w:val="00D06CC3"/>
    <w:rsid w:val="00D07F54"/>
    <w:rsid w:val="00D14DA6"/>
    <w:rsid w:val="00D21037"/>
    <w:rsid w:val="00D21431"/>
    <w:rsid w:val="00D2537B"/>
    <w:rsid w:val="00D25CAD"/>
    <w:rsid w:val="00D30ABC"/>
    <w:rsid w:val="00D338A1"/>
    <w:rsid w:val="00D348DB"/>
    <w:rsid w:val="00D360C4"/>
    <w:rsid w:val="00D40262"/>
    <w:rsid w:val="00D40CA5"/>
    <w:rsid w:val="00D45BBC"/>
    <w:rsid w:val="00D50444"/>
    <w:rsid w:val="00D5180E"/>
    <w:rsid w:val="00D51C33"/>
    <w:rsid w:val="00D53ABF"/>
    <w:rsid w:val="00D53C80"/>
    <w:rsid w:val="00D542D5"/>
    <w:rsid w:val="00D54764"/>
    <w:rsid w:val="00D561AE"/>
    <w:rsid w:val="00D601C5"/>
    <w:rsid w:val="00D60295"/>
    <w:rsid w:val="00D61F2E"/>
    <w:rsid w:val="00D61F48"/>
    <w:rsid w:val="00D64DB8"/>
    <w:rsid w:val="00D67D5C"/>
    <w:rsid w:val="00D729C0"/>
    <w:rsid w:val="00D76821"/>
    <w:rsid w:val="00D7692B"/>
    <w:rsid w:val="00D76B68"/>
    <w:rsid w:val="00D77B92"/>
    <w:rsid w:val="00D81787"/>
    <w:rsid w:val="00D820A3"/>
    <w:rsid w:val="00D864C5"/>
    <w:rsid w:val="00D90876"/>
    <w:rsid w:val="00D94093"/>
    <w:rsid w:val="00D957AA"/>
    <w:rsid w:val="00D96F5C"/>
    <w:rsid w:val="00DA634E"/>
    <w:rsid w:val="00DB00D1"/>
    <w:rsid w:val="00DB0598"/>
    <w:rsid w:val="00DB0642"/>
    <w:rsid w:val="00DB0846"/>
    <w:rsid w:val="00DB14E9"/>
    <w:rsid w:val="00DB1723"/>
    <w:rsid w:val="00DB22C5"/>
    <w:rsid w:val="00DB2DCB"/>
    <w:rsid w:val="00DB3648"/>
    <w:rsid w:val="00DB5621"/>
    <w:rsid w:val="00DB793F"/>
    <w:rsid w:val="00DC29D2"/>
    <w:rsid w:val="00DC2A50"/>
    <w:rsid w:val="00DC5F4B"/>
    <w:rsid w:val="00DD025D"/>
    <w:rsid w:val="00DD4A02"/>
    <w:rsid w:val="00DE175F"/>
    <w:rsid w:val="00DE6586"/>
    <w:rsid w:val="00DE7705"/>
    <w:rsid w:val="00DF3E70"/>
    <w:rsid w:val="00DF5B0E"/>
    <w:rsid w:val="00DF69A3"/>
    <w:rsid w:val="00E011E9"/>
    <w:rsid w:val="00E064BB"/>
    <w:rsid w:val="00E07B99"/>
    <w:rsid w:val="00E129EA"/>
    <w:rsid w:val="00E16665"/>
    <w:rsid w:val="00E207CE"/>
    <w:rsid w:val="00E23CE5"/>
    <w:rsid w:val="00E25716"/>
    <w:rsid w:val="00E257E4"/>
    <w:rsid w:val="00E3209B"/>
    <w:rsid w:val="00E35D1A"/>
    <w:rsid w:val="00E37A46"/>
    <w:rsid w:val="00E41B3B"/>
    <w:rsid w:val="00E4386D"/>
    <w:rsid w:val="00E50D3E"/>
    <w:rsid w:val="00E51EDB"/>
    <w:rsid w:val="00E52388"/>
    <w:rsid w:val="00E567F9"/>
    <w:rsid w:val="00E604B8"/>
    <w:rsid w:val="00E61A34"/>
    <w:rsid w:val="00E63FD9"/>
    <w:rsid w:val="00E64C32"/>
    <w:rsid w:val="00E71413"/>
    <w:rsid w:val="00E725A3"/>
    <w:rsid w:val="00E7276B"/>
    <w:rsid w:val="00E75167"/>
    <w:rsid w:val="00E77144"/>
    <w:rsid w:val="00E82D40"/>
    <w:rsid w:val="00E84751"/>
    <w:rsid w:val="00E8524E"/>
    <w:rsid w:val="00E8644B"/>
    <w:rsid w:val="00E916CB"/>
    <w:rsid w:val="00E91A60"/>
    <w:rsid w:val="00E92310"/>
    <w:rsid w:val="00E92880"/>
    <w:rsid w:val="00E92886"/>
    <w:rsid w:val="00E93BD9"/>
    <w:rsid w:val="00E95807"/>
    <w:rsid w:val="00E95945"/>
    <w:rsid w:val="00EA0C39"/>
    <w:rsid w:val="00EA51CC"/>
    <w:rsid w:val="00EB2A3C"/>
    <w:rsid w:val="00EB6EE5"/>
    <w:rsid w:val="00EB714F"/>
    <w:rsid w:val="00EC215C"/>
    <w:rsid w:val="00ED02E8"/>
    <w:rsid w:val="00ED1F52"/>
    <w:rsid w:val="00ED3590"/>
    <w:rsid w:val="00ED67B5"/>
    <w:rsid w:val="00EE3C78"/>
    <w:rsid w:val="00EE4CC9"/>
    <w:rsid w:val="00EE57EC"/>
    <w:rsid w:val="00EF03D0"/>
    <w:rsid w:val="00EF403D"/>
    <w:rsid w:val="00F0093F"/>
    <w:rsid w:val="00F02589"/>
    <w:rsid w:val="00F0289C"/>
    <w:rsid w:val="00F06753"/>
    <w:rsid w:val="00F06F52"/>
    <w:rsid w:val="00F076E7"/>
    <w:rsid w:val="00F12754"/>
    <w:rsid w:val="00F13846"/>
    <w:rsid w:val="00F14EC9"/>
    <w:rsid w:val="00F22730"/>
    <w:rsid w:val="00F22842"/>
    <w:rsid w:val="00F26864"/>
    <w:rsid w:val="00F27285"/>
    <w:rsid w:val="00F31737"/>
    <w:rsid w:val="00F33C49"/>
    <w:rsid w:val="00F34A40"/>
    <w:rsid w:val="00F34F20"/>
    <w:rsid w:val="00F352E2"/>
    <w:rsid w:val="00F35F2C"/>
    <w:rsid w:val="00F40D65"/>
    <w:rsid w:val="00F41471"/>
    <w:rsid w:val="00F4215A"/>
    <w:rsid w:val="00F43FD6"/>
    <w:rsid w:val="00F45756"/>
    <w:rsid w:val="00F528FF"/>
    <w:rsid w:val="00F54EB6"/>
    <w:rsid w:val="00F563AF"/>
    <w:rsid w:val="00F56C3B"/>
    <w:rsid w:val="00F57113"/>
    <w:rsid w:val="00F5799C"/>
    <w:rsid w:val="00F62488"/>
    <w:rsid w:val="00F63690"/>
    <w:rsid w:val="00F7793E"/>
    <w:rsid w:val="00F8167C"/>
    <w:rsid w:val="00F841B2"/>
    <w:rsid w:val="00F94011"/>
    <w:rsid w:val="00F946A5"/>
    <w:rsid w:val="00F9562F"/>
    <w:rsid w:val="00FB2D59"/>
    <w:rsid w:val="00FB4604"/>
    <w:rsid w:val="00FC2F2A"/>
    <w:rsid w:val="00FC4804"/>
    <w:rsid w:val="00FC60B0"/>
    <w:rsid w:val="00FD6C9A"/>
    <w:rsid w:val="00FE0580"/>
    <w:rsid w:val="00FE1328"/>
    <w:rsid w:val="00FE481B"/>
    <w:rsid w:val="00FE6400"/>
    <w:rsid w:val="00FE7DCB"/>
    <w:rsid w:val="00FF1B53"/>
    <w:rsid w:val="00FF40CC"/>
    <w:rsid w:val="00FF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C39D8CC"/>
  <w15:chartTrackingRefBased/>
  <w15:docId w15:val="{D796C460-C81F-BB42-A6BA-7ECE1426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7F7F7F" w:themeColor="text1" w:themeTint="80"/>
        <w:sz w:val="24"/>
        <w:szCs w:val="24"/>
        <w:lang w:val="en-US" w:eastAsia="ja-JP" w:bidi="ar-SA"/>
      </w:rPr>
    </w:rPrDefault>
    <w:pPrDefault>
      <w:pPr>
        <w:spacing w:before="160" w:after="3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line="240" w:lineRule="auto"/>
      <w:outlineLvl w:val="0"/>
    </w:pPr>
    <w:rPr>
      <w:rFonts w:asciiTheme="majorHAnsi" w:eastAsiaTheme="majorEastAsia" w:hAnsiTheme="majorHAnsi" w:cstheme="majorBidi"/>
      <w:caps/>
      <w:color w:val="0072C6" w:themeColor="accent1"/>
      <w:spacing w:val="14"/>
      <w:sz w:val="6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after="200" w:line="240" w:lineRule="auto"/>
      <w:outlineLvl w:val="1"/>
    </w:pPr>
    <w:rPr>
      <w:rFonts w:asciiTheme="majorHAnsi" w:eastAsiaTheme="majorEastAsia" w:hAnsiTheme="majorHAnsi" w:cstheme="majorBidi"/>
      <w:caps/>
      <w:color w:val="0072C6" w:themeColor="accent1"/>
      <w:spacing w:val="14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after="240" w:line="240" w:lineRule="auto"/>
      <w:contextualSpacing/>
      <w:outlineLvl w:val="2"/>
    </w:pPr>
    <w:rPr>
      <w:rFonts w:asciiTheme="majorHAnsi" w:eastAsiaTheme="majorEastAsia" w:hAnsiTheme="majorHAnsi" w:cstheme="majorBidi"/>
      <w:color w:val="0072C6" w:themeColor="accent1"/>
      <w:sz w:val="3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D2CC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549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72C6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after="180" w:line="240" w:lineRule="auto"/>
      <w:outlineLvl w:val="6"/>
    </w:pPr>
    <w:rPr>
      <w:rFonts w:asciiTheme="majorHAnsi" w:eastAsiaTheme="majorEastAsia" w:hAnsiTheme="majorHAnsi" w:cstheme="majorBidi"/>
      <w:i/>
      <w:iCs/>
      <w:spacing w:val="1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180" w:line="240" w:lineRule="auto"/>
      <w:outlineLvl w:val="7"/>
    </w:pPr>
    <w:rPr>
      <w:rFonts w:asciiTheme="majorHAnsi" w:eastAsiaTheme="majorEastAsia" w:hAnsiTheme="majorHAnsi" w:cstheme="majorBidi"/>
      <w:spacing w:val="14"/>
      <w:sz w:val="26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180" w:line="240" w:lineRule="auto"/>
      <w:outlineLvl w:val="8"/>
    </w:pPr>
    <w:rPr>
      <w:rFonts w:asciiTheme="majorHAnsi" w:eastAsiaTheme="majorEastAsia" w:hAnsiTheme="majorHAnsi" w:cstheme="majorBidi"/>
      <w:i/>
      <w:iCs/>
      <w:spacing w:val="14"/>
      <w:sz w:val="26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stTable3-Accent1">
    <w:name w:val="List Table 3 Accent 1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72C6" w:themeColor="accent1"/>
        <w:left w:val="single" w:sz="4" w:space="0" w:color="0072C6" w:themeColor="accent1"/>
        <w:bottom w:val="single" w:sz="4" w:space="0" w:color="0072C6" w:themeColor="accent1"/>
        <w:right w:val="single" w:sz="4" w:space="0" w:color="0072C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C6" w:themeFill="accent1"/>
      </w:tcPr>
    </w:tblStylePr>
    <w:tblStylePr w:type="lastRow">
      <w:rPr>
        <w:b/>
        <w:bCs/>
      </w:rPr>
      <w:tblPr/>
      <w:tcPr>
        <w:tcBorders>
          <w:top w:val="double" w:sz="4" w:space="0" w:color="0072C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C6" w:themeColor="accent1"/>
          <w:right w:val="single" w:sz="4" w:space="0" w:color="0072C6" w:themeColor="accent1"/>
        </w:tcBorders>
      </w:tcPr>
    </w:tblStylePr>
    <w:tblStylePr w:type="band1Horz">
      <w:tblPr/>
      <w:tcPr>
        <w:tcBorders>
          <w:top w:val="single" w:sz="4" w:space="0" w:color="0072C6" w:themeColor="accent1"/>
          <w:bottom w:val="single" w:sz="4" w:space="0" w:color="0072C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C6" w:themeColor="accent1"/>
          <w:left w:val="nil"/>
        </w:tcBorders>
      </w:tcPr>
    </w:tblStylePr>
    <w:tblStylePr w:type="swCell">
      <w:tblPr/>
      <w:tcPr>
        <w:tcBorders>
          <w:top w:val="double" w:sz="4" w:space="0" w:color="0072C6" w:themeColor="accent1"/>
          <w:right w:val="nil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pPr>
      <w:spacing w:before="0" w:after="0" w:line="240" w:lineRule="auto"/>
      <w:contextualSpacing/>
    </w:pPr>
    <w:rPr>
      <w:rFonts w:asciiTheme="majorHAnsi" w:eastAsiaTheme="majorEastAsia" w:hAnsiTheme="majorHAnsi" w:cstheme="majorBidi"/>
      <w:caps/>
      <w:color w:val="F98723" w:themeColor="accent2"/>
      <w:spacing w:val="14"/>
      <w:kern w:val="28"/>
      <w:sz w:val="84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F98723" w:themeColor="accent2"/>
      <w:spacing w:val="14"/>
      <w:kern w:val="28"/>
      <w:sz w:val="84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before="0" w:after="720" w:line="240" w:lineRule="auto"/>
      <w:contextualSpacing/>
    </w:pPr>
    <w:rPr>
      <w:rFonts w:eastAsiaTheme="minorEastAsia"/>
      <w:caps/>
      <w:sz w:val="40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aps/>
      <w:color w:val="0072C6" w:themeColor="accent1"/>
      <w:spacing w:val="14"/>
      <w:sz w:val="6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aps/>
      <w:color w:val="0072C6" w:themeColor="accent1"/>
      <w:spacing w:val="14"/>
      <w:sz w:val="40"/>
      <w:szCs w:val="26"/>
    </w:rPr>
  </w:style>
  <w:style w:type="paragraph" w:styleId="ListBullet">
    <w:name w:val="List Bullet"/>
    <w:basedOn w:val="Normal"/>
    <w:uiPriority w:val="31"/>
    <w:qFormat/>
    <w:pPr>
      <w:numPr>
        <w:numId w:val="8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60" w:after="560" w:line="264" w:lineRule="auto"/>
      <w:ind w:left="605" w:right="605"/>
      <w:contextualSpacing/>
    </w:pPr>
    <w:rPr>
      <w:rFonts w:asciiTheme="majorHAnsi" w:hAnsiTheme="majorHAnsi"/>
      <w:i/>
      <w:iCs/>
      <w:color w:val="F98723" w:themeColor="accent2"/>
      <w:sz w:val="32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BusinessPaper">
    <w:name w:val="Business Paper"/>
    <w:basedOn w:val="TableNormal"/>
    <w:uiPriority w:val="99"/>
    <w:pPr>
      <w:spacing w:before="240" w:after="180" w:line="240" w:lineRule="auto"/>
    </w:pPr>
    <w:rPr>
      <w:b/>
    </w:rPr>
    <w:tblPr>
      <w:tblBorders>
        <w:bottom w:val="single" w:sz="6" w:space="0" w:color="0072C6" w:themeColor="accent1"/>
        <w:insideH w:val="single" w:sz="6" w:space="0" w:color="0072C6" w:themeColor="accent1"/>
      </w:tblBorders>
      <w:tblCellMar>
        <w:left w:w="230" w:type="dxa"/>
        <w:right w:w="0" w:type="dxa"/>
      </w:tblCellMar>
    </w:tblPr>
    <w:tblStylePr w:type="firstRow">
      <w:pPr>
        <w:wordWrap/>
        <w:spacing w:beforeLines="0" w:before="200" w:beforeAutospacing="0" w:afterLines="0" w:after="160" w:afterAutospacing="0"/>
      </w:pPr>
      <w:rPr>
        <w:b/>
        <w:i w:val="0"/>
        <w:color w:val="FDF9F7" w:themeColor="background2"/>
        <w:sz w:val="28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C6" w:themeFill="accent1"/>
        <w:vAlign w:val="bottom"/>
      </w:tcPr>
    </w:tblStylePr>
    <w:tblStylePr w:type="firstCol">
      <w:pPr>
        <w:wordWrap/>
        <w:spacing w:beforeLines="0" w:before="240" w:beforeAutospacing="0" w:afterLines="0" w:after="180" w:afterAutospacing="0"/>
        <w:jc w:val="right"/>
      </w:pPr>
      <w:rPr>
        <w:rFonts w:asciiTheme="majorHAnsi" w:hAnsiTheme="majorHAnsi"/>
        <w:b w:val="0"/>
        <w:i w:val="0"/>
        <w:color w:val="0072C6" w:themeColor="accent1"/>
        <w:sz w:val="24"/>
      </w:rPr>
    </w:tblStylePr>
    <w:tblStylePr w:type="nwCell">
      <w:pPr>
        <w:wordWrap/>
        <w:jc w:val="left"/>
      </w:pPr>
    </w:tblStyle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spacing w:val="1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spacing w:val="14"/>
      <w:sz w:val="26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spacing w:val="14"/>
      <w:sz w:val="26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0072C6" w:themeColor="accent1"/>
    </w:rPr>
  </w:style>
  <w:style w:type="character" w:styleId="Emphasis">
    <w:name w:val="Emphasis"/>
    <w:basedOn w:val="DefaultParagraphFont"/>
    <w:uiPriority w:val="20"/>
    <w:semiHidden/>
    <w:unhideWhenUsed/>
    <w:qFormat/>
    <w:rPr>
      <w:i/>
      <w:iCs/>
      <w:color w:val="F98723" w:themeColor="accent2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F98723" w:themeColor="accent2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color w:val="0072C6" w:themeColor="accen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i/>
      <w:caps/>
      <w:smallCaps w:val="0"/>
      <w:color w:val="0072C6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i/>
      <w:caps/>
      <w:smallCaps w:val="0"/>
      <w:color w:val="0072C6" w:themeColor="accent1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color w:val="0072C6" w:themeColor="accent1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after="0" w:line="360" w:lineRule="auto"/>
      <w:outlineLvl w:val="9"/>
    </w:pPr>
    <w:rPr>
      <w:sz w:val="8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unhideWhenUsed/>
    <w:qFormat/>
    <w:pPr>
      <w:pBdr>
        <w:top w:val="single" w:sz="4" w:space="8" w:color="0072C6" w:themeColor="accent1"/>
        <w:left w:val="single" w:sz="4" w:space="31" w:color="0072C6" w:themeColor="accent1"/>
        <w:bottom w:val="single" w:sz="4" w:space="8" w:color="0072C6" w:themeColor="accent1"/>
        <w:right w:val="single" w:sz="4" w:space="31" w:color="0072C6" w:themeColor="accent1"/>
      </w:pBdr>
      <w:shd w:val="clear" w:color="auto" w:fill="0072C6" w:themeFill="accent1"/>
      <w:spacing w:before="0" w:after="0" w:line="240" w:lineRule="auto"/>
    </w:pPr>
    <w:rPr>
      <w:color w:val="FFFFFF" w:themeColor="background1"/>
    </w:rPr>
  </w:style>
  <w:style w:type="character" w:customStyle="1" w:styleId="FooterChar">
    <w:name w:val="Footer Char"/>
    <w:basedOn w:val="DefaultParagraphFont"/>
    <w:link w:val="Footer"/>
    <w:uiPriority w:val="99"/>
    <w:rPr>
      <w:color w:val="FFFFFF" w:themeColor="background1"/>
      <w:shd w:val="clear" w:color="auto" w:fill="0072C6" w:themeFill="accent1"/>
    </w:rPr>
  </w:style>
  <w:style w:type="paragraph" w:styleId="Quote">
    <w:name w:val="Quote"/>
    <w:basedOn w:val="Normal"/>
    <w:next w:val="Normal"/>
    <w:link w:val="QuoteChar"/>
    <w:uiPriority w:val="29"/>
    <w:unhideWhenUsed/>
    <w:qFormat/>
    <w:pPr>
      <w:spacing w:before="360" w:after="560" w:line="264" w:lineRule="auto"/>
      <w:ind w:left="605" w:right="605"/>
      <w:contextualSpacing/>
    </w:pPr>
    <w:rPr>
      <w:rFonts w:asciiTheme="majorHAnsi" w:hAnsiTheme="majorHAnsi"/>
      <w:i/>
      <w:iCs/>
      <w:color w:val="0072C6" w:themeColor="accent1"/>
      <w:sz w:val="40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/>
      <w:i/>
      <w:iCs/>
      <w:color w:val="0072C6" w:themeColor="accent1"/>
      <w:sz w:val="4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rFonts w:asciiTheme="majorHAnsi" w:hAnsiTheme="majorHAnsi"/>
      <w:i/>
      <w:iCs/>
      <w:color w:val="F98723" w:themeColor="accent2"/>
      <w:sz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0072C6" w:themeColor="accent1"/>
      <w:sz w:val="34"/>
    </w:rPr>
  </w:style>
  <w:style w:type="paragraph" w:styleId="ListNumber">
    <w:name w:val="List Number"/>
    <w:basedOn w:val="Normal"/>
    <w:uiPriority w:val="32"/>
    <w:qFormat/>
    <w:pPr>
      <w:numPr>
        <w:numId w:val="7"/>
      </w:numPr>
      <w:contextualSpacing/>
    </w:p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0072C6" w:themeColor="accent1"/>
    </w:rPr>
  </w:style>
  <w:style w:type="character" w:styleId="Hyperlink">
    <w:name w:val="Hyperlink"/>
    <w:basedOn w:val="DefaultParagraphFont"/>
    <w:uiPriority w:val="99"/>
    <w:unhideWhenUsed/>
    <w:rsid w:val="005E3D7E"/>
    <w:rPr>
      <w:color w:val="0072C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3D7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63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63A24"/>
    <w:rPr>
      <w:color w:val="79498B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4294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4294F"/>
    <w:pPr>
      <w:spacing w:after="100"/>
      <w:ind w:left="240"/>
    </w:pPr>
  </w:style>
  <w:style w:type="character" w:customStyle="1" w:styleId="Heading4Char">
    <w:name w:val="Heading 4 Char"/>
    <w:basedOn w:val="DefaultParagraphFont"/>
    <w:link w:val="Heading4"/>
    <w:uiPriority w:val="9"/>
    <w:rsid w:val="005D2CCE"/>
    <w:rPr>
      <w:rFonts w:asciiTheme="majorHAnsi" w:eastAsiaTheme="majorEastAsia" w:hAnsiTheme="majorHAnsi" w:cstheme="majorBidi"/>
      <w:i/>
      <w:iCs/>
      <w:color w:val="005494" w:themeColor="accent1" w:themeShade="BF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97516E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x\Documents\%7b88C3000A-A6E2-B94C-91EA-3A9E2363A0B5%7dtf16392114.dotx" TargetMode="External"/></Relationships>
</file>

<file path=word/theme/theme1.xml><?xml version="1.0" encoding="utf-8"?>
<a:theme xmlns:a="http://schemas.openxmlformats.org/drawingml/2006/main" name="Office Theme">
  <a:themeElements>
    <a:clrScheme name="Business">
      <a:dk1>
        <a:sysClr val="windowText" lastClr="000000"/>
      </a:dk1>
      <a:lt1>
        <a:sysClr val="window" lastClr="FFFFFF"/>
      </a:lt1>
      <a:dk2>
        <a:srgbClr val="0C1227"/>
      </a:dk2>
      <a:lt2>
        <a:srgbClr val="FDF9F7"/>
      </a:lt2>
      <a:accent1>
        <a:srgbClr val="0072C6"/>
      </a:accent1>
      <a:accent2>
        <a:srgbClr val="F98723"/>
      </a:accent2>
      <a:accent3>
        <a:srgbClr val="DC3C00"/>
      </a:accent3>
      <a:accent4>
        <a:srgbClr val="F9CB23"/>
      </a:accent4>
      <a:accent5>
        <a:srgbClr val="009E49"/>
      </a:accent5>
      <a:accent6>
        <a:srgbClr val="79498B"/>
      </a:accent6>
      <a:hlink>
        <a:srgbClr val="0072C6"/>
      </a:hlink>
      <a:folHlink>
        <a:srgbClr val="79498B"/>
      </a:folHlink>
    </a:clrScheme>
    <a:fontScheme name="Georgia-Arial">
      <a:maj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BE0DE-5F9C-42D7-92FD-9401117F2AE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%7b88C3000A-A6E2-B94C-91EA-3A9E2363A0B5%7dtf16392114.dotx</Template>
  <TotalTime>9</TotalTime>
  <Pages>1</Pages>
  <Words>2470</Words>
  <Characters>14083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Dwane Rodriguez (2016805)</dc:creator>
  <cp:keywords/>
  <dc:description/>
  <cp:lastModifiedBy>Christopher Dwane Rodriguez (2016805)</cp:lastModifiedBy>
  <cp:revision>8</cp:revision>
  <dcterms:created xsi:type="dcterms:W3CDTF">2022-05-17T22:27:00Z</dcterms:created>
  <dcterms:modified xsi:type="dcterms:W3CDTF">2022-05-17T22:38:00Z</dcterms:modified>
</cp:coreProperties>
</file>