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71346" w14:textId="77777777" w:rsidR="00D837B0" w:rsidRDefault="00FA1AA7">
      <w:r>
        <w:rPr>
          <w:rFonts w:ascii="Arial" w:hAnsi="Arial" w:cs="Arial"/>
        </w:rPr>
        <w:t xml:space="preserve">         </w:t>
      </w:r>
      <w:r>
        <w:rPr>
          <w:rFonts w:ascii="Arial" w:hAnsi="Arial" w:cs="Arial"/>
          <w:sz w:val="28"/>
          <w:szCs w:val="28"/>
        </w:rPr>
        <w:t>The Future of AI-Assisted Writing: Supporting or</w:t>
      </w:r>
      <w:r>
        <w:rPr>
          <w:rFonts w:ascii="Arial" w:hAnsi="Arial" w:cs="Arial"/>
        </w:rPr>
        <w:t xml:space="preserve"> </w:t>
      </w:r>
      <w:r>
        <w:rPr>
          <w:rFonts w:ascii="Arial" w:hAnsi="Arial" w:cs="Arial"/>
          <w:sz w:val="28"/>
          <w:szCs w:val="28"/>
        </w:rPr>
        <w:t>Stifling Creativity?</w:t>
      </w:r>
    </w:p>
    <w:p w14:paraId="09171347" w14:textId="77777777" w:rsidR="00D837B0" w:rsidRDefault="00D837B0">
      <w:pPr>
        <w:rPr>
          <w:rFonts w:ascii="Arial" w:hAnsi="Arial" w:cs="Arial"/>
        </w:rPr>
      </w:pPr>
    </w:p>
    <w:p w14:paraId="09171348" w14:textId="77777777" w:rsidR="00D837B0" w:rsidRDefault="00FA1AA7">
      <w:pPr>
        <w:rPr>
          <w:rFonts w:ascii="Arial" w:hAnsi="Arial" w:cs="Arial"/>
        </w:rPr>
      </w:pPr>
      <w:r>
        <w:rPr>
          <w:rFonts w:ascii="Arial" w:hAnsi="Arial" w:cs="Arial"/>
        </w:rPr>
        <w:t xml:space="preserve">    Artificial Intelligence (AI) is being used more and more in UK schools and universities. Some people think it is helpful, but there are many </w:t>
      </w:r>
      <w:r>
        <w:rPr>
          <w:rFonts w:ascii="Arial" w:hAnsi="Arial" w:cs="Arial"/>
        </w:rPr>
        <w:t>problems too. This essay argues that AI is not really helping students grow or learn better. It can make students lazy, cause cheating, increase unfairness, and confuse both students and teachers.</w:t>
      </w:r>
    </w:p>
    <w:p w14:paraId="09171349" w14:textId="77777777" w:rsidR="00D837B0" w:rsidRDefault="00FA1AA7">
      <w:r>
        <w:rPr>
          <w:rFonts w:ascii="Arial" w:hAnsi="Arial" w:cs="Arial"/>
        </w:rPr>
        <w:t>    One big problem with AI is that it makes students rely on it too much. Instead of thinking for themselves, they just ask AI for answers. A recent report by Jisc (2025) found that many students who use AI do not learn as well. They often get lower grades and will not understand things properly. If students keep using AI like this, they stop thinking deeply about their work. Learning is not just about getting the right answer, it is also about learning </w:t>
      </w:r>
      <w:r>
        <w:rPr>
          <w:rFonts w:ascii="Arial" w:hAnsi="Arial" w:cs="Arial"/>
          <w:i/>
          <w:iCs/>
        </w:rPr>
        <w:t>how</w:t>
      </w:r>
      <w:r>
        <w:rPr>
          <w:rFonts w:ascii="Arial" w:hAnsi="Arial" w:cs="Arial"/>
        </w:rPr>
        <w:t> to think. When students are not thinking, they will not develop the skills they need for university or for jobs later in life.</w:t>
      </w:r>
    </w:p>
    <w:p w14:paraId="0917134A" w14:textId="77777777" w:rsidR="00D837B0" w:rsidRDefault="00FA1AA7">
      <w:pPr>
        <w:rPr>
          <w:rFonts w:ascii="Arial" w:hAnsi="Arial" w:cs="Arial"/>
        </w:rPr>
      </w:pPr>
      <w:r>
        <w:rPr>
          <w:rFonts w:ascii="Arial" w:hAnsi="Arial" w:cs="Arial"/>
        </w:rPr>
        <w:t>   Another issue is cheating. AI makes it easy to copy work, for example a survey by the Higher Education Policy Institute (2025) showed that 88% of students used AI for their work and about 1 in 5 copied what the AI said word for word. This means students are handing in work that is not really theirs. Teachers don't always tell if something was written by AI, so it is hard to stop. This is unfair for students who do their own work, and it also means some students might pass without truly learning anything.</w:t>
      </w:r>
    </w:p>
    <w:p w14:paraId="0917134B" w14:textId="77777777" w:rsidR="00D837B0" w:rsidRDefault="00FA1AA7">
      <w:pPr>
        <w:rPr>
          <w:rFonts w:ascii="Arial" w:hAnsi="Arial" w:cs="Arial"/>
        </w:rPr>
      </w:pPr>
      <w:r>
        <w:rPr>
          <w:rFonts w:ascii="Arial" w:hAnsi="Arial" w:cs="Arial"/>
        </w:rPr>
        <w:t xml:space="preserve">   AI also makes things more unfair. Not every student knows how to use AI tools or even has access to them. The same HEPI report said that richer students and students in science or tech courses use AI more confidently. Others, like students in arts or who do not have good internet, are being left behind. This creates a division where some students get ahead just because they know how to use AI better and not because they are smarter or work harder. Education is meant to give everyone an equal chance, but </w:t>
      </w:r>
      <w:r>
        <w:rPr>
          <w:rFonts w:ascii="Arial" w:hAnsi="Arial" w:cs="Arial"/>
        </w:rPr>
        <w:t>AI might be doing the opposite.</w:t>
      </w:r>
    </w:p>
    <w:p w14:paraId="0917134C" w14:textId="77777777" w:rsidR="00D837B0" w:rsidRDefault="00FA1AA7">
      <w:pPr>
        <w:rPr>
          <w:rFonts w:ascii="Arial" w:hAnsi="Arial" w:cs="Arial"/>
        </w:rPr>
      </w:pPr>
      <w:r>
        <w:rPr>
          <w:rFonts w:ascii="Arial" w:hAnsi="Arial" w:cs="Arial"/>
        </w:rPr>
        <w:t xml:space="preserve">     AI reduces essential human skills such as communication, collaboration, and emotional intelligence. Research by Williamson and Eynon (2022) warned that technology heavy learning environments can negatively affect </w:t>
      </w:r>
      <w:proofErr w:type="gramStart"/>
      <w:r>
        <w:rPr>
          <w:rFonts w:ascii="Arial" w:hAnsi="Arial" w:cs="Arial"/>
        </w:rPr>
        <w:t>students</w:t>
      </w:r>
      <w:proofErr w:type="gramEnd"/>
      <w:r>
        <w:rPr>
          <w:rFonts w:ascii="Arial" w:hAnsi="Arial" w:cs="Arial"/>
        </w:rPr>
        <w:t xml:space="preserve"> personal development, especially in group work and class discussions.UK classrooms have always aimed to build not just academic ability but also teamwork, confidence, and communication. These are core soft skills that students need for employment and personal life. However, AI often encourages isolated learning and automates tasks that would normally require human interaction. As a result, students may graduate with less experience in collaborating with others or presenting ideas clearly in person.</w:t>
      </w:r>
      <w:r>
        <w:rPr>
          <w:rFonts w:ascii="Arial" w:hAnsi="Arial" w:cs="Arial"/>
        </w:rPr>
        <w:t>AI limits opportunities to practise these key human skills, which are vital for personal and professional success.</w:t>
      </w:r>
    </w:p>
    <w:p w14:paraId="0917134D" w14:textId="77777777" w:rsidR="00D837B0" w:rsidRDefault="00FA1AA7">
      <w:pPr>
        <w:rPr>
          <w:rFonts w:ascii="Arial" w:hAnsi="Arial" w:cs="Arial"/>
        </w:rPr>
      </w:pPr>
      <w:r>
        <w:rPr>
          <w:rFonts w:ascii="Arial" w:hAnsi="Arial" w:cs="Arial"/>
        </w:rPr>
        <w:lastRenderedPageBreak/>
        <w:t>   Another problem is that many schools and universities have not made clear rules about how to use AI. A report by the Department for Education (2024) said that students and teachers are both confused about what is allowed. Some students do not use AI at all because they fear getting into trouble and others use it too much. Without proper rules and guidance, students are left guessing. This causes stress and makes learning harder. Everyone needs to know when and how AI is okay to use.</w:t>
      </w:r>
    </w:p>
    <w:p w14:paraId="0917134E" w14:textId="77777777" w:rsidR="00D837B0" w:rsidRDefault="00FA1AA7">
      <w:pPr>
        <w:rPr>
          <w:rFonts w:ascii="Arial" w:hAnsi="Arial" w:cs="Arial"/>
        </w:rPr>
      </w:pPr>
      <w:r>
        <w:rPr>
          <w:rFonts w:ascii="Arial" w:hAnsi="Arial" w:cs="Arial"/>
        </w:rPr>
        <w:t>   Even teachers are worried. A report from the University of Oxford (2023) showed that many teachers think AI stops students from learning properly. They say students will not write in their own words anymore and their work will show no real understanding. Writing essays and solving problems helps students build important skills like thinking clearly and explaining ideas. If AI does all the work, students miss out on learning these skills.</w:t>
      </w:r>
    </w:p>
    <w:p w14:paraId="0917134F" w14:textId="77777777" w:rsidR="00D837B0" w:rsidRDefault="00FA1AA7">
      <w:r>
        <w:rPr>
          <w:rFonts w:ascii="Arial" w:hAnsi="Arial" w:cs="Arial"/>
        </w:rPr>
        <w:t>   To sum up, AI might look helpful, but it is not really helping students grow or learn properly. It makes them rely too much on quick answers, causes cheating, creates unfairness, and leads to confusion. Schools and universities need to create better rules and give more support before using AI too much. Students should be learning how to think and not use the AI tools to get the work done for them.</w:t>
      </w:r>
    </w:p>
    <w:p w14:paraId="09171350" w14:textId="77777777" w:rsidR="00D837B0" w:rsidRDefault="00FA1AA7">
      <w:r>
        <w:t xml:space="preserve"> </w:t>
      </w:r>
    </w:p>
    <w:p w14:paraId="09171351" w14:textId="77777777" w:rsidR="00D837B0" w:rsidRDefault="00FA1AA7">
      <w:pPr>
        <w:rPr>
          <w:rFonts w:ascii="Arial" w:hAnsi="Arial" w:cs="Arial"/>
        </w:rPr>
      </w:pPr>
      <w:r>
        <w:rPr>
          <w:rFonts w:ascii="Arial" w:hAnsi="Arial" w:cs="Arial"/>
        </w:rPr>
        <w:t xml:space="preserve">   References:</w:t>
      </w:r>
    </w:p>
    <w:p w14:paraId="09171352" w14:textId="77777777" w:rsidR="00D837B0" w:rsidRDefault="00FA1AA7">
      <w:r>
        <w:rPr>
          <w:rFonts w:ascii="Arial" w:hAnsi="Arial" w:cs="Arial"/>
        </w:rPr>
        <w:t>Department for Education (2024) </w:t>
      </w:r>
      <w:r>
        <w:rPr>
          <w:rFonts w:ascii="Arial" w:hAnsi="Arial" w:cs="Arial"/>
          <w:i/>
          <w:iCs/>
        </w:rPr>
        <w:t>Generative artificial intelligence (AI) in education</w:t>
      </w:r>
      <w:r>
        <w:rPr>
          <w:rFonts w:ascii="Arial" w:hAnsi="Arial" w:cs="Arial"/>
        </w:rPr>
        <w:t>. Available at: </w:t>
      </w:r>
      <w:hyperlink r:id="rId6" w:history="1">
        <w:r>
          <w:rPr>
            <w:rStyle w:val="Hyperlink"/>
            <w:rFonts w:ascii="Arial" w:hAnsi="Arial" w:cs="Arial"/>
          </w:rPr>
          <w:t>https://www.gov.uk/government/publications/generative-artificial-intelligence-in-education/generative-artificial-intelligence-ai-in-education</w:t>
        </w:r>
      </w:hyperlink>
      <w:r>
        <w:rPr>
          <w:rFonts w:ascii="Arial" w:hAnsi="Arial" w:cs="Arial"/>
        </w:rPr>
        <w:t> </w:t>
      </w:r>
    </w:p>
    <w:p w14:paraId="09171353" w14:textId="77777777" w:rsidR="00D837B0" w:rsidRDefault="00FA1AA7">
      <w:r>
        <w:rPr>
          <w:rFonts w:ascii="Arial" w:hAnsi="Arial" w:cs="Arial"/>
        </w:rPr>
        <w:t>Higher Education Policy Institute (2025) </w:t>
      </w:r>
      <w:r>
        <w:rPr>
          <w:rFonts w:ascii="Arial" w:hAnsi="Arial" w:cs="Arial"/>
          <w:i/>
          <w:iCs/>
        </w:rPr>
        <w:t>Student Generative AI Survey 2025</w:t>
      </w:r>
      <w:r>
        <w:rPr>
          <w:rFonts w:ascii="Arial" w:hAnsi="Arial" w:cs="Arial"/>
        </w:rPr>
        <w:t>. Available at: </w:t>
      </w:r>
      <w:hyperlink r:id="rId7" w:history="1">
        <w:r>
          <w:rPr>
            <w:rStyle w:val="Hyperlink"/>
            <w:rFonts w:ascii="Arial" w:hAnsi="Arial" w:cs="Arial"/>
          </w:rPr>
          <w:t>https://www.hepi.ac.uk/wp-content/uploads/2025/02/HEPI-Kortext-Student-Generative-AI-Survey-2025.pdf</w:t>
        </w:r>
      </w:hyperlink>
      <w:r>
        <w:rPr>
          <w:rFonts w:ascii="Arial" w:hAnsi="Arial" w:cs="Arial"/>
        </w:rPr>
        <w:t> </w:t>
      </w:r>
    </w:p>
    <w:p w14:paraId="09171354" w14:textId="77777777" w:rsidR="00D837B0" w:rsidRDefault="00FA1AA7">
      <w:r>
        <w:rPr>
          <w:rFonts w:ascii="Arial" w:hAnsi="Arial" w:cs="Arial"/>
        </w:rPr>
        <w:t>Jisc (2025) </w:t>
      </w:r>
      <w:r>
        <w:rPr>
          <w:rFonts w:ascii="Arial" w:hAnsi="Arial" w:cs="Arial"/>
          <w:i/>
          <w:iCs/>
        </w:rPr>
        <w:t>Student perceptions of AI 2025</w:t>
      </w:r>
      <w:r>
        <w:rPr>
          <w:rFonts w:ascii="Arial" w:hAnsi="Arial" w:cs="Arial"/>
        </w:rPr>
        <w:t>. Available at: </w:t>
      </w:r>
      <w:hyperlink r:id="rId8" w:history="1">
        <w:r>
          <w:rPr>
            <w:rStyle w:val="Hyperlink"/>
            <w:rFonts w:ascii="Arial" w:hAnsi="Arial" w:cs="Arial"/>
          </w:rPr>
          <w:t>https://www.jisc.ac.uk/reports/student-perceptions-of-ai-2025</w:t>
        </w:r>
      </w:hyperlink>
      <w:r>
        <w:rPr>
          <w:rFonts w:ascii="Arial" w:hAnsi="Arial" w:cs="Arial"/>
        </w:rPr>
        <w:t> </w:t>
      </w:r>
    </w:p>
    <w:p w14:paraId="09171355" w14:textId="77777777" w:rsidR="00D837B0" w:rsidRDefault="00FA1AA7">
      <w:r>
        <w:rPr>
          <w:rFonts w:ascii="Arial" w:hAnsi="Arial" w:cs="Arial"/>
        </w:rPr>
        <w:t>University of Oxford (2023) </w:t>
      </w:r>
      <w:r>
        <w:rPr>
          <w:rFonts w:ascii="Arial" w:hAnsi="Arial" w:cs="Arial"/>
          <w:i/>
          <w:iCs/>
        </w:rPr>
        <w:t>New report on AI in academic practice</w:t>
      </w:r>
      <w:r>
        <w:rPr>
          <w:rFonts w:ascii="Arial" w:hAnsi="Arial" w:cs="Arial"/>
        </w:rPr>
        <w:t>. Available at: </w:t>
      </w:r>
      <w:hyperlink r:id="rId9" w:history="1">
        <w:r>
          <w:rPr>
            <w:rStyle w:val="Hyperlink"/>
            <w:rFonts w:ascii="Arial" w:hAnsi="Arial" w:cs="Arial"/>
          </w:rPr>
          <w:t>https://ctl.web.ox.ac.uk/article/four-lessons-from-chatgpt-challenges-and-opportunities-for-educators</w:t>
        </w:r>
      </w:hyperlink>
      <w:r>
        <w:rPr>
          <w:rFonts w:ascii="Arial" w:hAnsi="Arial" w:cs="Arial"/>
        </w:rPr>
        <w:t xml:space="preserve">  </w:t>
      </w:r>
    </w:p>
    <w:p w14:paraId="09171356" w14:textId="77777777" w:rsidR="00D837B0" w:rsidRDefault="00FA1AA7">
      <w:pPr>
        <w:rPr>
          <w:rFonts w:ascii="Arial" w:hAnsi="Arial" w:cs="Arial"/>
        </w:rPr>
      </w:pPr>
      <w:r>
        <w:rPr>
          <w:rFonts w:ascii="Arial" w:hAnsi="Arial" w:cs="Arial"/>
        </w:rPr>
        <w:t>Williamson, B. and Eynon, R. (2022) ‘The Algorithmic Student: A Critique of AI’s Influence on Higher Education’, *British Journal of Educational Technology*</w:t>
      </w:r>
    </w:p>
    <w:p w14:paraId="09171357" w14:textId="77777777" w:rsidR="00D837B0" w:rsidRDefault="00D837B0">
      <w:pPr>
        <w:rPr>
          <w:rFonts w:ascii="Arial" w:hAnsi="Arial" w:cs="Arial"/>
        </w:rPr>
      </w:pPr>
    </w:p>
    <w:sectPr w:rsidR="00D837B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7134A" w14:textId="77777777" w:rsidR="00FA1AA7" w:rsidRDefault="00FA1AA7">
      <w:pPr>
        <w:spacing w:after="0" w:line="240" w:lineRule="auto"/>
      </w:pPr>
      <w:r>
        <w:separator/>
      </w:r>
    </w:p>
  </w:endnote>
  <w:endnote w:type="continuationSeparator" w:id="0">
    <w:p w14:paraId="0917134C" w14:textId="77777777" w:rsidR="00FA1AA7" w:rsidRDefault="00FA1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71346" w14:textId="77777777" w:rsidR="00FA1AA7" w:rsidRDefault="00FA1AA7">
      <w:pPr>
        <w:spacing w:after="0" w:line="240" w:lineRule="auto"/>
      </w:pPr>
      <w:r>
        <w:rPr>
          <w:color w:val="000000"/>
        </w:rPr>
        <w:separator/>
      </w:r>
    </w:p>
  </w:footnote>
  <w:footnote w:type="continuationSeparator" w:id="0">
    <w:p w14:paraId="09171348" w14:textId="77777777" w:rsidR="00FA1AA7" w:rsidRDefault="00FA1A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837B0"/>
    <w:rsid w:val="003D3486"/>
    <w:rsid w:val="00D837B0"/>
    <w:rsid w:val="00FA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1346"/>
  <w15:docId w15:val="{9EDE8F36-C415-4756-BB3D-29DFAA8C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isc.ac.uk/reports/student-perceptions-of-ai-2025" TargetMode="External"/><Relationship Id="rId3" Type="http://schemas.openxmlformats.org/officeDocument/2006/relationships/webSettings" Target="webSettings.xml"/><Relationship Id="rId7" Type="http://schemas.openxmlformats.org/officeDocument/2006/relationships/hyperlink" Target="https://www.hepi.ac.uk/wp-content/uploads/2025/02/HEPI-Kortext-Student-Generative-AI-Survey-2025.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generative-artificial-intelligence-in-education/generative-artificial-intelligence-ai-in-educa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tl.web.ox.ac.uk/article/four-lessons-from-chatgpt-challenges-and-opportunities-for-educa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843</Words>
  <Characters>4806</Characters>
  <Application>Microsoft Office Word</Application>
  <DocSecurity>0</DocSecurity>
  <Lines>40</Lines>
  <Paragraphs>11</Paragraphs>
  <ScaleCrop>false</ScaleCrop>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 Vantu (2438919)</dc:creator>
  <dc:description/>
  <cp:lastModifiedBy>doru vantu</cp:lastModifiedBy>
  <cp:revision>2</cp:revision>
  <dcterms:created xsi:type="dcterms:W3CDTF">2025-06-05T23:03:00Z</dcterms:created>
  <dcterms:modified xsi:type="dcterms:W3CDTF">2025-06-05T23:03:00Z</dcterms:modified>
</cp:coreProperties>
</file>