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6DA45" w14:textId="2B2AF129" w:rsidR="00385909" w:rsidRDefault="00385909" w:rsidP="00FF2DE8">
      <w:pPr>
        <w:jc w:val="center"/>
        <w:rPr>
          <w:rFonts w:ascii="Arial" w:hAnsi="Arial" w:cs="Arial"/>
          <w:sz w:val="24"/>
          <w:szCs w:val="24"/>
        </w:rPr>
      </w:pPr>
    </w:p>
    <w:p w14:paraId="06EFF35A" w14:textId="68FB58E7" w:rsidR="00101BE1" w:rsidRPr="00D17C5F" w:rsidRDefault="00FF2DE8" w:rsidP="00FF2DE8">
      <w:pPr>
        <w:jc w:val="center"/>
        <w:rPr>
          <w:rFonts w:ascii="Arial" w:hAnsi="Arial" w:cs="Arial"/>
          <w:sz w:val="52"/>
          <w:szCs w:val="52"/>
        </w:rPr>
      </w:pPr>
      <w:r w:rsidRPr="00D17C5F">
        <w:rPr>
          <w:rFonts w:ascii="Arial" w:hAnsi="Arial" w:cs="Arial"/>
          <w:bCs/>
          <w:sz w:val="48"/>
          <w:szCs w:val="48"/>
        </w:rPr>
        <w:t>Portfolio</w:t>
      </w:r>
    </w:p>
    <w:p w14:paraId="37402326" w14:textId="3F4EEB99" w:rsidR="00284253" w:rsidRPr="00D17C5F" w:rsidRDefault="00284253" w:rsidP="00FF2DE8">
      <w:pPr>
        <w:jc w:val="center"/>
        <w:rPr>
          <w:rFonts w:ascii="Arial" w:hAnsi="Arial" w:cs="Arial"/>
          <w:sz w:val="52"/>
          <w:szCs w:val="52"/>
        </w:rPr>
      </w:pPr>
      <w:r w:rsidRPr="00D17C5F">
        <w:rPr>
          <w:rFonts w:ascii="Arial" w:hAnsi="Arial" w:cs="Arial"/>
          <w:sz w:val="52"/>
          <w:szCs w:val="52"/>
        </w:rPr>
        <w:t>Saffron Simon</w:t>
      </w:r>
    </w:p>
    <w:p w14:paraId="521C6703" w14:textId="26A8C335" w:rsidR="004035DC" w:rsidRPr="00D17C5F" w:rsidRDefault="004035DC" w:rsidP="00FF2DE8">
      <w:pPr>
        <w:jc w:val="center"/>
        <w:rPr>
          <w:rFonts w:ascii="Arial" w:hAnsi="Arial" w:cs="Arial"/>
          <w:color w:val="242130"/>
          <w:sz w:val="40"/>
          <w:szCs w:val="40"/>
          <w:shd w:val="clear" w:color="auto" w:fill="FFFFFF"/>
        </w:rPr>
      </w:pPr>
      <w:r w:rsidRPr="00D17C5F">
        <w:rPr>
          <w:rFonts w:ascii="Arial" w:hAnsi="Arial" w:cs="Arial"/>
          <w:color w:val="242130"/>
          <w:sz w:val="40"/>
          <w:szCs w:val="40"/>
          <w:shd w:val="clear" w:color="auto" w:fill="FFFFFF"/>
        </w:rPr>
        <w:t>2204730</w:t>
      </w:r>
    </w:p>
    <w:p w14:paraId="3B3FF5D2" w14:textId="4D7AB3F5" w:rsidR="00DF4F29" w:rsidRPr="00D17C5F" w:rsidRDefault="00DF4F29" w:rsidP="002B2E55">
      <w:pPr>
        <w:jc w:val="center"/>
        <w:rPr>
          <w:rFonts w:ascii="Arial" w:hAnsi="Arial" w:cs="Arial"/>
          <w:color w:val="242130"/>
          <w:sz w:val="40"/>
          <w:szCs w:val="40"/>
          <w:shd w:val="clear" w:color="auto" w:fill="FFFFFF"/>
        </w:rPr>
      </w:pPr>
    </w:p>
    <w:p w14:paraId="64A4DF2F" w14:textId="77777777" w:rsidR="00DF4F29" w:rsidRPr="00D17C5F" w:rsidRDefault="00DF4F29" w:rsidP="002B2E55">
      <w:pPr>
        <w:jc w:val="center"/>
        <w:rPr>
          <w:rFonts w:ascii="Arial" w:hAnsi="Arial" w:cs="Arial"/>
          <w:color w:val="242130"/>
          <w:sz w:val="40"/>
          <w:szCs w:val="40"/>
          <w:shd w:val="clear" w:color="auto" w:fill="FFFFFF"/>
        </w:rPr>
      </w:pPr>
    </w:p>
    <w:p w14:paraId="068B3456" w14:textId="77777777" w:rsidR="00DF4F29" w:rsidRPr="00D17C5F" w:rsidRDefault="00DF4F29" w:rsidP="002B2E55">
      <w:pPr>
        <w:jc w:val="center"/>
        <w:rPr>
          <w:rFonts w:ascii="Arial" w:hAnsi="Arial" w:cs="Arial"/>
          <w:color w:val="242130"/>
          <w:sz w:val="40"/>
          <w:szCs w:val="40"/>
          <w:shd w:val="clear" w:color="auto" w:fill="FFFFFF"/>
        </w:rPr>
      </w:pPr>
    </w:p>
    <w:p w14:paraId="7405FAE9" w14:textId="77777777" w:rsidR="00DF4F29" w:rsidRPr="00D17C5F" w:rsidRDefault="00DF4F29" w:rsidP="002B2E55">
      <w:pPr>
        <w:jc w:val="center"/>
        <w:rPr>
          <w:rFonts w:ascii="Arial" w:hAnsi="Arial" w:cs="Arial"/>
          <w:color w:val="242130"/>
          <w:sz w:val="40"/>
          <w:szCs w:val="40"/>
          <w:shd w:val="clear" w:color="auto" w:fill="FFFFFF"/>
        </w:rPr>
      </w:pPr>
    </w:p>
    <w:p w14:paraId="35B9E001" w14:textId="77777777" w:rsidR="00DF4F29" w:rsidRPr="00D17C5F" w:rsidRDefault="00DF4F29" w:rsidP="002B2E55">
      <w:pPr>
        <w:jc w:val="center"/>
        <w:rPr>
          <w:rFonts w:ascii="Arial" w:hAnsi="Arial" w:cs="Arial"/>
          <w:color w:val="242130"/>
          <w:sz w:val="40"/>
          <w:szCs w:val="40"/>
          <w:shd w:val="clear" w:color="auto" w:fill="FFFFFF"/>
        </w:rPr>
      </w:pPr>
    </w:p>
    <w:p w14:paraId="66F332FE" w14:textId="77777777" w:rsidR="00DF4F29" w:rsidRPr="00D17C5F" w:rsidRDefault="00DF4F29" w:rsidP="002B2E55">
      <w:pPr>
        <w:jc w:val="center"/>
        <w:rPr>
          <w:rFonts w:ascii="Arial" w:hAnsi="Arial" w:cs="Arial"/>
          <w:color w:val="242130"/>
          <w:sz w:val="40"/>
          <w:szCs w:val="40"/>
          <w:shd w:val="clear" w:color="auto" w:fill="FFFFFF"/>
        </w:rPr>
      </w:pPr>
    </w:p>
    <w:p w14:paraId="3A61EB9F" w14:textId="185878AD" w:rsidR="00DF4F29" w:rsidRDefault="00D17C5F" w:rsidP="002B2E55">
      <w:pPr>
        <w:jc w:val="center"/>
        <w:rPr>
          <w:rFonts w:ascii="Arial" w:hAnsi="Arial" w:cs="Arial"/>
          <w:bCs/>
          <w:sz w:val="48"/>
          <w:szCs w:val="48"/>
        </w:rPr>
      </w:pPr>
      <w:r w:rsidRPr="00D17C5F">
        <w:rPr>
          <w:rFonts w:ascii="Arial" w:hAnsi="Arial" w:cs="Arial"/>
          <w:bCs/>
          <w:sz w:val="48"/>
          <w:szCs w:val="48"/>
        </w:rPr>
        <w:t>BMPL5012</w:t>
      </w:r>
    </w:p>
    <w:p w14:paraId="385A6483" w14:textId="1024BEAB" w:rsidR="00D17C5F" w:rsidRPr="00D17C5F" w:rsidRDefault="00D17C5F" w:rsidP="002B2E55">
      <w:pPr>
        <w:jc w:val="center"/>
        <w:rPr>
          <w:rFonts w:ascii="Arial" w:hAnsi="Arial" w:cs="Arial"/>
          <w:color w:val="242130"/>
          <w:sz w:val="40"/>
          <w:szCs w:val="40"/>
          <w:shd w:val="clear" w:color="auto" w:fill="FFFFFF"/>
        </w:rPr>
      </w:pPr>
      <w:r>
        <w:rPr>
          <w:rFonts w:ascii="Arial" w:hAnsi="Arial" w:cs="Arial"/>
          <w:bCs/>
          <w:sz w:val="48"/>
          <w:szCs w:val="48"/>
        </w:rPr>
        <w:t xml:space="preserve">Mike Durke </w:t>
      </w:r>
    </w:p>
    <w:p w14:paraId="5E998C38" w14:textId="77777777" w:rsidR="00DF4F29" w:rsidRDefault="00DF4F29" w:rsidP="002B2E55">
      <w:pPr>
        <w:jc w:val="center"/>
        <w:rPr>
          <w:rFonts w:ascii="Arial" w:hAnsi="Arial" w:cs="Arial"/>
          <w:color w:val="242130"/>
          <w:shd w:val="clear" w:color="auto" w:fill="FFFFFF"/>
        </w:rPr>
      </w:pPr>
    </w:p>
    <w:p w14:paraId="347F19FB" w14:textId="77777777" w:rsidR="00DF4F29" w:rsidRDefault="00DF4F29" w:rsidP="002B2E55">
      <w:pPr>
        <w:jc w:val="center"/>
        <w:rPr>
          <w:rFonts w:ascii="Arial" w:hAnsi="Arial" w:cs="Arial"/>
          <w:color w:val="242130"/>
          <w:shd w:val="clear" w:color="auto" w:fill="FFFFFF"/>
        </w:rPr>
      </w:pPr>
    </w:p>
    <w:p w14:paraId="2F384940" w14:textId="77777777" w:rsidR="00DF4F29" w:rsidRDefault="00DF4F29" w:rsidP="002B2E55">
      <w:pPr>
        <w:jc w:val="center"/>
        <w:rPr>
          <w:rFonts w:ascii="Arial" w:hAnsi="Arial" w:cs="Arial"/>
          <w:color w:val="242130"/>
          <w:shd w:val="clear" w:color="auto" w:fill="FFFFFF"/>
        </w:rPr>
      </w:pPr>
    </w:p>
    <w:p w14:paraId="5A5C5858" w14:textId="77777777" w:rsidR="00DF4F29" w:rsidRDefault="00DF4F29" w:rsidP="002B2E55">
      <w:pPr>
        <w:jc w:val="center"/>
        <w:rPr>
          <w:rFonts w:ascii="Arial" w:hAnsi="Arial" w:cs="Arial"/>
          <w:color w:val="242130"/>
          <w:shd w:val="clear" w:color="auto" w:fill="FFFFFF"/>
        </w:rPr>
      </w:pPr>
    </w:p>
    <w:p w14:paraId="190B6CE4" w14:textId="77777777" w:rsidR="00DF4F29" w:rsidRDefault="00DF4F29" w:rsidP="002B2E55">
      <w:pPr>
        <w:jc w:val="center"/>
        <w:rPr>
          <w:rFonts w:ascii="Arial" w:hAnsi="Arial" w:cs="Arial"/>
          <w:color w:val="242130"/>
          <w:shd w:val="clear" w:color="auto" w:fill="FFFFFF"/>
        </w:rPr>
      </w:pPr>
    </w:p>
    <w:p w14:paraId="1DDAE798" w14:textId="77777777" w:rsidR="00DF4F29" w:rsidRDefault="00DF4F29" w:rsidP="002B2E55">
      <w:pPr>
        <w:jc w:val="center"/>
        <w:rPr>
          <w:rFonts w:ascii="Arial" w:hAnsi="Arial" w:cs="Arial"/>
          <w:color w:val="242130"/>
          <w:shd w:val="clear" w:color="auto" w:fill="FFFFFF"/>
        </w:rPr>
      </w:pPr>
    </w:p>
    <w:p w14:paraId="2573C297" w14:textId="77777777" w:rsidR="00DF4F29" w:rsidRDefault="00DF4F29" w:rsidP="002B2E55">
      <w:pPr>
        <w:jc w:val="center"/>
        <w:rPr>
          <w:rFonts w:ascii="Arial" w:hAnsi="Arial" w:cs="Arial"/>
          <w:color w:val="242130"/>
          <w:shd w:val="clear" w:color="auto" w:fill="FFFFFF"/>
        </w:rPr>
      </w:pPr>
    </w:p>
    <w:p w14:paraId="563BAE3C" w14:textId="77777777" w:rsidR="00DF4F29" w:rsidRDefault="00DF4F29" w:rsidP="002B2E55">
      <w:pPr>
        <w:jc w:val="center"/>
        <w:rPr>
          <w:rFonts w:ascii="Arial" w:hAnsi="Arial" w:cs="Arial"/>
          <w:color w:val="242130"/>
          <w:shd w:val="clear" w:color="auto" w:fill="FFFFFF"/>
        </w:rPr>
      </w:pPr>
    </w:p>
    <w:p w14:paraId="4592406C" w14:textId="77777777" w:rsidR="00DF4F29" w:rsidRDefault="00DF4F29" w:rsidP="002B2E55">
      <w:pPr>
        <w:jc w:val="center"/>
        <w:rPr>
          <w:rFonts w:ascii="Arial" w:hAnsi="Arial" w:cs="Arial"/>
          <w:color w:val="242130"/>
          <w:shd w:val="clear" w:color="auto" w:fill="FFFFFF"/>
        </w:rPr>
      </w:pPr>
    </w:p>
    <w:p w14:paraId="1D792A67" w14:textId="77777777" w:rsidR="00DF4F29" w:rsidRDefault="00DF4F29" w:rsidP="002B2E55">
      <w:pPr>
        <w:jc w:val="center"/>
        <w:rPr>
          <w:rFonts w:ascii="Arial" w:hAnsi="Arial" w:cs="Arial"/>
          <w:color w:val="242130"/>
          <w:shd w:val="clear" w:color="auto" w:fill="FFFFFF"/>
        </w:rPr>
      </w:pPr>
    </w:p>
    <w:p w14:paraId="13910916" w14:textId="77777777" w:rsidR="00DF4F29" w:rsidRDefault="00DF4F29" w:rsidP="002B2E55">
      <w:pPr>
        <w:jc w:val="center"/>
        <w:rPr>
          <w:rFonts w:ascii="Arial" w:hAnsi="Arial" w:cs="Arial"/>
          <w:color w:val="242130"/>
          <w:shd w:val="clear" w:color="auto" w:fill="FFFFFF"/>
        </w:rPr>
      </w:pPr>
    </w:p>
    <w:p w14:paraId="771403D9" w14:textId="77777777" w:rsidR="00DF4F29" w:rsidRDefault="00DF4F29" w:rsidP="002B2E55">
      <w:pPr>
        <w:jc w:val="center"/>
        <w:rPr>
          <w:rFonts w:ascii="Arial" w:hAnsi="Arial" w:cs="Arial"/>
          <w:color w:val="242130"/>
          <w:shd w:val="clear" w:color="auto" w:fill="FFFFFF"/>
        </w:rPr>
      </w:pPr>
    </w:p>
    <w:p w14:paraId="3F0C0DF7" w14:textId="77777777" w:rsidR="00DF4F29" w:rsidRDefault="00DF4F29" w:rsidP="002B2E55">
      <w:pPr>
        <w:jc w:val="center"/>
        <w:rPr>
          <w:rFonts w:ascii="Arial" w:hAnsi="Arial" w:cs="Arial"/>
          <w:color w:val="242130"/>
          <w:shd w:val="clear" w:color="auto" w:fill="FFFFFF"/>
        </w:rPr>
      </w:pPr>
    </w:p>
    <w:p w14:paraId="7A1AA7DB" w14:textId="77777777" w:rsidR="00DF4F29" w:rsidRDefault="00DF4F29" w:rsidP="002B2E55">
      <w:pPr>
        <w:jc w:val="center"/>
        <w:rPr>
          <w:rFonts w:ascii="Arial" w:hAnsi="Arial" w:cs="Arial"/>
          <w:color w:val="242130"/>
          <w:shd w:val="clear" w:color="auto" w:fill="FFFFFF"/>
        </w:rPr>
      </w:pPr>
    </w:p>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rFonts w:ascii="Times New Roman" w:eastAsia="Times New Roman" w:hAnsi="Times New Roman" w:cs="Times New Roman"/>
          <w:b/>
          <w:bCs/>
          <w:noProof/>
          <w:kern w:val="0"/>
          <w:sz w:val="20"/>
          <w:szCs w:val="20"/>
          <w:lang w:eastAsia="en-GB"/>
          <w14:ligatures w14:val="none"/>
        </w:rPr>
      </w:sdtEndPr>
      <w:sdtContent>
        <w:p w14:paraId="7AAD62EA" w14:textId="3C306FE3" w:rsidR="00DF4F29" w:rsidRDefault="00DF4F29" w:rsidP="00DF4F29">
          <w:pPr>
            <w:pStyle w:val="TOCHeading"/>
          </w:pPr>
        </w:p>
        <w:p w14:paraId="54793477" w14:textId="13BB737A" w:rsidR="00DF4F29" w:rsidRDefault="00DF4F29" w:rsidP="00DF4F29">
          <w:pPr>
            <w:spacing w:after="160" w:line="259" w:lineRule="auto"/>
            <w:rPr>
              <w:b/>
              <w:bCs/>
              <w:noProof/>
            </w:rPr>
          </w:pPr>
        </w:p>
      </w:sdtContent>
    </w:sdt>
    <w:p w14:paraId="6E4C2827" w14:textId="77777777" w:rsidR="00DF4F29" w:rsidRDefault="00DF4F29" w:rsidP="002B2E55">
      <w:pPr>
        <w:jc w:val="center"/>
        <w:rPr>
          <w:rFonts w:ascii="Arial" w:hAnsi="Arial" w:cs="Arial"/>
          <w:sz w:val="24"/>
          <w:szCs w:val="24"/>
        </w:rPr>
      </w:pPr>
    </w:p>
    <w:p w14:paraId="0118500D" w14:textId="77777777" w:rsidR="004035DC" w:rsidRDefault="004035DC" w:rsidP="002B2E55">
      <w:pPr>
        <w:jc w:val="center"/>
        <w:rPr>
          <w:rFonts w:ascii="Arial" w:hAnsi="Arial" w:cs="Arial"/>
          <w:sz w:val="24"/>
          <w:szCs w:val="24"/>
        </w:rPr>
      </w:pPr>
    </w:p>
    <w:p w14:paraId="3F8AB29D" w14:textId="77777777" w:rsidR="00284253" w:rsidRDefault="00284253">
      <w:pPr>
        <w:rPr>
          <w:rFonts w:ascii="Arial" w:hAnsi="Arial" w:cs="Arial"/>
          <w:sz w:val="24"/>
          <w:szCs w:val="24"/>
        </w:rPr>
      </w:pPr>
    </w:p>
    <w:p w14:paraId="0B4053E6" w14:textId="77777777" w:rsidR="00284253" w:rsidRDefault="00284253">
      <w:pPr>
        <w:rPr>
          <w:rFonts w:ascii="Arial" w:hAnsi="Arial" w:cs="Arial"/>
          <w:sz w:val="24"/>
          <w:szCs w:val="24"/>
        </w:rPr>
      </w:pPr>
    </w:p>
    <w:p w14:paraId="3CEA5C9A" w14:textId="77777777" w:rsidR="00284253" w:rsidRDefault="00284253">
      <w:pPr>
        <w:rPr>
          <w:rFonts w:ascii="Arial" w:hAnsi="Arial" w:cs="Arial"/>
          <w:sz w:val="24"/>
          <w:szCs w:val="24"/>
        </w:rPr>
      </w:pPr>
    </w:p>
    <w:p w14:paraId="4AA7A1F1" w14:textId="77777777" w:rsidR="00284253" w:rsidRDefault="00284253">
      <w:pPr>
        <w:rPr>
          <w:rFonts w:ascii="Arial" w:hAnsi="Arial" w:cs="Arial"/>
          <w:sz w:val="24"/>
          <w:szCs w:val="24"/>
        </w:rPr>
      </w:pPr>
    </w:p>
    <w:p w14:paraId="3E4F1A68" w14:textId="77777777" w:rsidR="00284253" w:rsidRDefault="00284253">
      <w:pPr>
        <w:rPr>
          <w:rFonts w:ascii="Arial" w:hAnsi="Arial" w:cs="Arial"/>
          <w:sz w:val="24"/>
          <w:szCs w:val="24"/>
        </w:rPr>
      </w:pPr>
    </w:p>
    <w:p w14:paraId="6515445F" w14:textId="77777777" w:rsidR="00284253" w:rsidRDefault="00284253">
      <w:pPr>
        <w:rPr>
          <w:rFonts w:ascii="Arial" w:hAnsi="Arial" w:cs="Arial"/>
          <w:sz w:val="24"/>
          <w:szCs w:val="24"/>
        </w:rPr>
      </w:pPr>
    </w:p>
    <w:p w14:paraId="49910889" w14:textId="77777777" w:rsidR="00284253" w:rsidRDefault="00284253">
      <w:pPr>
        <w:rPr>
          <w:rFonts w:ascii="Arial" w:hAnsi="Arial" w:cs="Arial"/>
          <w:sz w:val="24"/>
          <w:szCs w:val="24"/>
        </w:rPr>
      </w:pPr>
    </w:p>
    <w:p w14:paraId="37E1FDD0" w14:textId="77777777" w:rsidR="00284253" w:rsidRDefault="00284253">
      <w:pPr>
        <w:rPr>
          <w:rFonts w:ascii="Arial" w:hAnsi="Arial" w:cs="Arial"/>
          <w:sz w:val="24"/>
          <w:szCs w:val="24"/>
        </w:rPr>
      </w:pPr>
    </w:p>
    <w:p w14:paraId="7A61E181" w14:textId="77777777" w:rsidR="00284253" w:rsidRDefault="00284253">
      <w:pPr>
        <w:rPr>
          <w:rFonts w:ascii="Arial" w:hAnsi="Arial" w:cs="Arial"/>
          <w:sz w:val="24"/>
          <w:szCs w:val="24"/>
        </w:rPr>
      </w:pPr>
    </w:p>
    <w:p w14:paraId="7CAA992D" w14:textId="77777777" w:rsidR="00284253" w:rsidRDefault="00284253">
      <w:pPr>
        <w:rPr>
          <w:rFonts w:ascii="Arial" w:hAnsi="Arial" w:cs="Arial"/>
          <w:sz w:val="24"/>
          <w:szCs w:val="24"/>
        </w:rPr>
      </w:pPr>
    </w:p>
    <w:p w14:paraId="5AF8FEF0" w14:textId="77777777" w:rsidR="00284253" w:rsidRDefault="00284253">
      <w:pPr>
        <w:rPr>
          <w:rFonts w:ascii="Arial" w:hAnsi="Arial" w:cs="Arial"/>
          <w:sz w:val="24"/>
          <w:szCs w:val="24"/>
        </w:rPr>
      </w:pPr>
    </w:p>
    <w:p w14:paraId="7EDACD71" w14:textId="77777777" w:rsidR="00284253" w:rsidRDefault="00284253">
      <w:pPr>
        <w:rPr>
          <w:rFonts w:ascii="Arial" w:hAnsi="Arial" w:cs="Arial"/>
          <w:sz w:val="24"/>
          <w:szCs w:val="24"/>
        </w:rPr>
      </w:pPr>
    </w:p>
    <w:p w14:paraId="7DCDA92F" w14:textId="77777777" w:rsidR="00284253" w:rsidRDefault="00284253">
      <w:pPr>
        <w:rPr>
          <w:rFonts w:ascii="Arial" w:hAnsi="Arial" w:cs="Arial"/>
          <w:sz w:val="24"/>
          <w:szCs w:val="24"/>
        </w:rPr>
      </w:pPr>
    </w:p>
    <w:p w14:paraId="1FDB32F9" w14:textId="77777777" w:rsidR="00284253" w:rsidRDefault="00284253">
      <w:pPr>
        <w:rPr>
          <w:rFonts w:ascii="Arial" w:hAnsi="Arial" w:cs="Arial"/>
          <w:sz w:val="24"/>
          <w:szCs w:val="24"/>
        </w:rPr>
      </w:pPr>
    </w:p>
    <w:p w14:paraId="116CB1FC" w14:textId="77777777" w:rsidR="00284253" w:rsidRDefault="00284253">
      <w:pPr>
        <w:rPr>
          <w:rFonts w:ascii="Arial" w:hAnsi="Arial" w:cs="Arial"/>
          <w:sz w:val="24"/>
          <w:szCs w:val="24"/>
        </w:rPr>
      </w:pPr>
    </w:p>
    <w:p w14:paraId="78F96A5A" w14:textId="77777777" w:rsidR="00284253" w:rsidRDefault="00284253">
      <w:pPr>
        <w:rPr>
          <w:rFonts w:ascii="Arial" w:hAnsi="Arial" w:cs="Arial"/>
          <w:sz w:val="24"/>
          <w:szCs w:val="24"/>
        </w:rPr>
      </w:pPr>
    </w:p>
    <w:p w14:paraId="1840E43D" w14:textId="77777777" w:rsidR="00284253" w:rsidRDefault="00284253">
      <w:pPr>
        <w:rPr>
          <w:rFonts w:ascii="Arial" w:hAnsi="Arial" w:cs="Arial"/>
          <w:sz w:val="24"/>
          <w:szCs w:val="24"/>
        </w:rPr>
      </w:pPr>
    </w:p>
    <w:p w14:paraId="3E738754" w14:textId="77777777" w:rsidR="00284253" w:rsidRDefault="00284253">
      <w:pPr>
        <w:rPr>
          <w:rFonts w:ascii="Arial" w:hAnsi="Arial" w:cs="Arial"/>
          <w:sz w:val="24"/>
          <w:szCs w:val="24"/>
        </w:rPr>
      </w:pPr>
    </w:p>
    <w:p w14:paraId="455E0EFB" w14:textId="77777777" w:rsidR="00284253" w:rsidRDefault="00284253">
      <w:pPr>
        <w:rPr>
          <w:rFonts w:ascii="Arial" w:hAnsi="Arial" w:cs="Arial"/>
          <w:sz w:val="24"/>
          <w:szCs w:val="24"/>
        </w:rPr>
      </w:pPr>
    </w:p>
    <w:p w14:paraId="552A5A9B" w14:textId="77777777" w:rsidR="00284253" w:rsidRDefault="00284253">
      <w:pPr>
        <w:rPr>
          <w:rFonts w:ascii="Arial" w:hAnsi="Arial" w:cs="Arial"/>
          <w:sz w:val="24"/>
          <w:szCs w:val="24"/>
        </w:rPr>
      </w:pPr>
    </w:p>
    <w:p w14:paraId="1DC98F98" w14:textId="77777777" w:rsidR="00284253" w:rsidRDefault="00284253">
      <w:pPr>
        <w:rPr>
          <w:rFonts w:ascii="Arial" w:hAnsi="Arial" w:cs="Arial"/>
          <w:sz w:val="24"/>
          <w:szCs w:val="24"/>
        </w:rPr>
      </w:pPr>
    </w:p>
    <w:p w14:paraId="22D4DF78" w14:textId="77777777" w:rsidR="00284253" w:rsidRDefault="00284253">
      <w:pPr>
        <w:rPr>
          <w:rFonts w:ascii="Arial" w:hAnsi="Arial" w:cs="Arial"/>
          <w:sz w:val="24"/>
          <w:szCs w:val="24"/>
        </w:rPr>
      </w:pPr>
    </w:p>
    <w:p w14:paraId="694DC7AB" w14:textId="77777777" w:rsidR="00284253" w:rsidRDefault="00284253">
      <w:pPr>
        <w:rPr>
          <w:rFonts w:ascii="Arial" w:hAnsi="Arial" w:cs="Arial"/>
          <w:sz w:val="24"/>
          <w:szCs w:val="24"/>
        </w:rPr>
      </w:pPr>
    </w:p>
    <w:p w14:paraId="46BB2260" w14:textId="77777777" w:rsidR="00284253" w:rsidRDefault="00284253">
      <w:pPr>
        <w:rPr>
          <w:rFonts w:ascii="Arial" w:hAnsi="Arial" w:cs="Arial"/>
          <w:sz w:val="24"/>
          <w:szCs w:val="24"/>
        </w:rPr>
      </w:pPr>
    </w:p>
    <w:p w14:paraId="0F94E9CB" w14:textId="77777777" w:rsidR="00284253" w:rsidRDefault="00284253">
      <w:pPr>
        <w:rPr>
          <w:rFonts w:ascii="Arial" w:hAnsi="Arial" w:cs="Arial"/>
          <w:sz w:val="24"/>
          <w:szCs w:val="24"/>
        </w:rPr>
      </w:pPr>
    </w:p>
    <w:p w14:paraId="61C2A1F7" w14:textId="77777777" w:rsidR="00284253" w:rsidRDefault="00284253">
      <w:pPr>
        <w:rPr>
          <w:rFonts w:ascii="Arial" w:hAnsi="Arial" w:cs="Arial"/>
          <w:sz w:val="24"/>
          <w:szCs w:val="24"/>
        </w:rPr>
      </w:pPr>
    </w:p>
    <w:p w14:paraId="782AFD22" w14:textId="77777777" w:rsidR="00284253" w:rsidRDefault="00284253">
      <w:pPr>
        <w:rPr>
          <w:rFonts w:ascii="Arial" w:hAnsi="Arial" w:cs="Arial"/>
          <w:sz w:val="24"/>
          <w:szCs w:val="24"/>
        </w:rPr>
      </w:pPr>
    </w:p>
    <w:p w14:paraId="7A7B057F" w14:textId="77777777" w:rsidR="00284253" w:rsidRDefault="00284253">
      <w:pPr>
        <w:rPr>
          <w:rFonts w:ascii="Arial" w:hAnsi="Arial" w:cs="Arial"/>
          <w:sz w:val="24"/>
          <w:szCs w:val="24"/>
        </w:rPr>
      </w:pPr>
    </w:p>
    <w:p w14:paraId="70F7FBF8" w14:textId="77777777" w:rsidR="00284253" w:rsidRDefault="00284253">
      <w:pPr>
        <w:rPr>
          <w:rFonts w:ascii="Arial" w:hAnsi="Arial" w:cs="Arial"/>
          <w:sz w:val="24"/>
          <w:szCs w:val="24"/>
        </w:rPr>
      </w:pPr>
    </w:p>
    <w:p w14:paraId="7B45A221" w14:textId="77777777" w:rsidR="00284253" w:rsidRDefault="00284253">
      <w:pPr>
        <w:rPr>
          <w:rFonts w:ascii="Arial" w:hAnsi="Arial" w:cs="Arial"/>
          <w:sz w:val="24"/>
          <w:szCs w:val="24"/>
        </w:rPr>
      </w:pPr>
    </w:p>
    <w:p w14:paraId="2C12F6CE" w14:textId="77777777" w:rsidR="00284253" w:rsidRDefault="00284253">
      <w:pPr>
        <w:rPr>
          <w:rFonts w:ascii="Arial" w:hAnsi="Arial" w:cs="Arial"/>
          <w:sz w:val="24"/>
          <w:szCs w:val="24"/>
        </w:rPr>
      </w:pPr>
    </w:p>
    <w:p w14:paraId="1B69A191" w14:textId="77777777" w:rsidR="00284253" w:rsidRDefault="00284253">
      <w:pPr>
        <w:rPr>
          <w:rFonts w:ascii="Arial" w:hAnsi="Arial" w:cs="Arial"/>
          <w:sz w:val="24"/>
          <w:szCs w:val="24"/>
        </w:rPr>
      </w:pPr>
    </w:p>
    <w:p w14:paraId="3DEDD45D" w14:textId="727F63A6" w:rsidR="00101BE1" w:rsidRDefault="00DF4F29">
      <w:pPr>
        <w:rPr>
          <w:rFonts w:ascii="Arial" w:hAnsi="Arial" w:cs="Arial"/>
          <w:sz w:val="24"/>
          <w:szCs w:val="24"/>
        </w:rPr>
      </w:pPr>
      <w:r>
        <w:rPr>
          <w:rFonts w:ascii="Arial" w:hAnsi="Arial" w:cs="Arial"/>
          <w:noProof/>
          <w:sz w:val="24"/>
          <w:szCs w:val="24"/>
        </w:rPr>
        <w:drawing>
          <wp:inline distT="0" distB="0" distL="0" distR="0" wp14:anchorId="76ED56C0" wp14:editId="0A25FCC3">
            <wp:extent cx="5735053" cy="3335368"/>
            <wp:effectExtent l="0" t="0" r="5715" b="5080"/>
            <wp:docPr id="2137915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1543" name="Picture 1" descr="A screenshot of a computer&#10;&#10;Description automatically generated"/>
                    <pic:cNvPicPr/>
                  </pic:nvPicPr>
                  <pic:blipFill rotWithShape="1">
                    <a:blip r:embed="rId7"/>
                    <a:srcRect l="22716" t="21925" r="8517" b="16582"/>
                    <a:stretch/>
                  </pic:blipFill>
                  <pic:spPr bwMode="auto">
                    <a:xfrm>
                      <a:off x="0" y="0"/>
                      <a:ext cx="5766194" cy="3353479"/>
                    </a:xfrm>
                    <a:prstGeom prst="rect">
                      <a:avLst/>
                    </a:prstGeom>
                    <a:ln>
                      <a:noFill/>
                    </a:ln>
                    <a:extLst>
                      <a:ext uri="{53640926-AAD7-44D8-BBD7-CCE9431645EC}">
                        <a14:shadowObscured xmlns:a14="http://schemas.microsoft.com/office/drawing/2010/main"/>
                      </a:ext>
                    </a:extLst>
                  </pic:spPr>
                </pic:pic>
              </a:graphicData>
            </a:graphic>
          </wp:inline>
        </w:drawing>
      </w:r>
    </w:p>
    <w:p w14:paraId="4BD06902" w14:textId="77777777" w:rsidR="00101BE1" w:rsidRDefault="00101BE1" w:rsidP="00101BE1">
      <w:pPr>
        <w:rPr>
          <w:rFonts w:ascii="Arial" w:hAnsi="Arial" w:cs="Arial"/>
          <w:sz w:val="24"/>
          <w:szCs w:val="24"/>
        </w:rPr>
      </w:pPr>
    </w:p>
    <w:p w14:paraId="1E1686F4" w14:textId="7A16F47B" w:rsidR="00101BE1" w:rsidRDefault="00101BE1">
      <w:pPr>
        <w:rPr>
          <w:rFonts w:ascii="Arial" w:hAnsi="Arial" w:cs="Arial"/>
          <w:sz w:val="24"/>
          <w:szCs w:val="24"/>
        </w:rPr>
      </w:pPr>
      <w:r>
        <w:rPr>
          <w:rFonts w:ascii="Arial" w:hAnsi="Arial" w:cs="Arial"/>
          <w:sz w:val="24"/>
          <w:szCs w:val="24"/>
        </w:rPr>
        <w:br w:type="page"/>
      </w:r>
    </w:p>
    <w:p w14:paraId="1EE14793" w14:textId="15594E1E" w:rsidR="00D217CD" w:rsidRDefault="00D217CD" w:rsidP="00A67FB1">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11F61731" wp14:editId="49A62E61">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BA3A2ED" w14:textId="3F125D58" w:rsidR="00D217CD" w:rsidRPr="00B61956" w:rsidRDefault="00D217CD" w:rsidP="00D217CD">
      <w:pPr>
        <w:rPr>
          <w:rFonts w:asciiTheme="minorHAnsi" w:hAnsiTheme="minorHAnsi" w:cstheme="minorHAnsi"/>
          <w:sz w:val="22"/>
          <w:szCs w:val="22"/>
        </w:rPr>
      </w:pPr>
      <w:bookmarkStart w:id="0" w:name="_Toc303070346"/>
    </w:p>
    <w:p w14:paraId="5FAE390F" w14:textId="71158F51" w:rsidR="00D217CD" w:rsidRPr="00B61956" w:rsidRDefault="00D217CD" w:rsidP="00D217CD">
      <w:pPr>
        <w:jc w:val="center"/>
        <w:rPr>
          <w:rFonts w:asciiTheme="minorHAnsi" w:hAnsiTheme="minorHAnsi" w:cstheme="minorHAnsi"/>
          <w:sz w:val="22"/>
          <w:szCs w:val="22"/>
        </w:rPr>
      </w:pPr>
    </w:p>
    <w:bookmarkEnd w:id="0"/>
    <w:p w14:paraId="39CFE1EC" w14:textId="77777777" w:rsidR="00D217CD" w:rsidRDefault="00D217CD" w:rsidP="00D217CD">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217CD" w:rsidRPr="00661453" w14:paraId="05772AE5" w14:textId="77777777" w:rsidTr="00D217CD">
        <w:trPr>
          <w:trHeight w:val="1164"/>
        </w:trPr>
        <w:tc>
          <w:tcPr>
            <w:tcW w:w="10316" w:type="dxa"/>
            <w:shd w:val="clear" w:color="auto" w:fill="EEECE1" w:themeFill="background2"/>
          </w:tcPr>
          <w:p w14:paraId="771ADCAB" w14:textId="77777777" w:rsidR="00D217CD" w:rsidRPr="00661453" w:rsidRDefault="00D217CD" w:rsidP="001B20D3">
            <w:pPr>
              <w:jc w:val="center"/>
              <w:rPr>
                <w:rFonts w:ascii="Arial" w:hAnsi="Arial" w:cs="Arial"/>
                <w:b/>
                <w:szCs w:val="24"/>
              </w:rPr>
            </w:pPr>
          </w:p>
          <w:p w14:paraId="5C908654" w14:textId="77777777" w:rsidR="00D217CD" w:rsidRPr="00661453" w:rsidRDefault="00D217CD" w:rsidP="001B20D3">
            <w:pPr>
              <w:jc w:val="center"/>
              <w:rPr>
                <w:rFonts w:ascii="Arial" w:hAnsi="Arial" w:cs="Arial"/>
                <w:b/>
                <w:sz w:val="28"/>
                <w:szCs w:val="28"/>
              </w:rPr>
            </w:pPr>
            <w:r w:rsidRPr="00661453">
              <w:rPr>
                <w:rFonts w:ascii="Arial" w:hAnsi="Arial" w:cs="Arial"/>
                <w:b/>
                <w:sz w:val="28"/>
                <w:szCs w:val="28"/>
              </w:rPr>
              <w:t>UNDERGRADUATE DISSERTATION</w:t>
            </w:r>
          </w:p>
          <w:p w14:paraId="2F7E283F" w14:textId="77777777" w:rsidR="00D217CD" w:rsidRPr="00661453" w:rsidRDefault="00D217CD" w:rsidP="001B20D3">
            <w:pPr>
              <w:jc w:val="center"/>
              <w:rPr>
                <w:rFonts w:ascii="Arial" w:hAnsi="Arial" w:cs="Arial"/>
                <w:b/>
                <w:bCs/>
                <w:sz w:val="28"/>
                <w:szCs w:val="28"/>
              </w:rPr>
            </w:pPr>
            <w:r w:rsidRPr="00661453">
              <w:rPr>
                <w:rFonts w:ascii="Arial" w:hAnsi="Arial" w:cs="Arial"/>
                <w:b/>
                <w:bCs/>
                <w:sz w:val="28"/>
                <w:szCs w:val="28"/>
              </w:rPr>
              <w:t>RESEARCH PROPOSAL FORM</w:t>
            </w:r>
          </w:p>
          <w:p w14:paraId="15DAC9AA" w14:textId="77777777" w:rsidR="00D217CD" w:rsidRPr="00661453" w:rsidRDefault="00D217CD" w:rsidP="001B20D3">
            <w:pPr>
              <w:jc w:val="center"/>
              <w:rPr>
                <w:rFonts w:ascii="Arial" w:hAnsi="Arial" w:cs="Arial"/>
                <w:sz w:val="22"/>
                <w:szCs w:val="22"/>
              </w:rPr>
            </w:pPr>
          </w:p>
        </w:tc>
      </w:tr>
    </w:tbl>
    <w:p w14:paraId="47B54624" w14:textId="77777777" w:rsidR="00D217CD" w:rsidRPr="00661453" w:rsidRDefault="00D217CD" w:rsidP="00D217CD">
      <w:pPr>
        <w:ind w:right="-199"/>
        <w:rPr>
          <w:rFonts w:ascii="Arial" w:hAnsi="Arial" w:cs="Arial"/>
          <w:sz w:val="22"/>
          <w:szCs w:val="22"/>
        </w:rPr>
      </w:pPr>
      <w:r w:rsidRPr="00661453">
        <w:rPr>
          <w:rFonts w:ascii="Arial" w:hAnsi="Arial" w:cs="Arial"/>
          <w:b/>
          <w:bCs/>
          <w:sz w:val="22"/>
          <w:szCs w:val="22"/>
        </w:rPr>
        <w:t xml:space="preserve"> </w:t>
      </w:r>
    </w:p>
    <w:p w14:paraId="1050C0B4" w14:textId="77777777" w:rsidR="00D217CD" w:rsidRPr="00661453" w:rsidRDefault="00D217CD" w:rsidP="00D217CD">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D217CD" w:rsidRPr="00661453" w14:paraId="588220F8" w14:textId="77777777" w:rsidTr="00D217CD">
        <w:trPr>
          <w:trHeight w:val="971"/>
        </w:trPr>
        <w:tc>
          <w:tcPr>
            <w:tcW w:w="7082" w:type="dxa"/>
            <w:tcMar>
              <w:top w:w="0" w:type="dxa"/>
              <w:left w:w="108" w:type="dxa"/>
              <w:bottom w:w="0" w:type="dxa"/>
              <w:right w:w="108" w:type="dxa"/>
            </w:tcMar>
          </w:tcPr>
          <w:p w14:paraId="04FD62E8" w14:textId="1BE4ECC8" w:rsidR="00D217CD" w:rsidRPr="00661453" w:rsidRDefault="00D217CD" w:rsidP="001B20D3">
            <w:pPr>
              <w:pStyle w:val="BodyText"/>
              <w:jc w:val="both"/>
              <w:rPr>
                <w:rFonts w:ascii="Arial" w:hAnsi="Arial" w:cs="Arial"/>
                <w:b/>
                <w:bCs/>
                <w:sz w:val="22"/>
                <w:szCs w:val="22"/>
              </w:rPr>
            </w:pPr>
            <w:r w:rsidRPr="00661453">
              <w:rPr>
                <w:rFonts w:ascii="Arial" w:hAnsi="Arial" w:cs="Arial"/>
                <w:b/>
                <w:bCs/>
                <w:sz w:val="22"/>
                <w:szCs w:val="22"/>
              </w:rPr>
              <w:t xml:space="preserve">NAME: </w:t>
            </w:r>
            <w:r w:rsidR="0034628A">
              <w:rPr>
                <w:rFonts w:ascii="Arial" w:hAnsi="Arial" w:cs="Arial"/>
                <w:b/>
                <w:bCs/>
                <w:sz w:val="22"/>
                <w:szCs w:val="22"/>
              </w:rPr>
              <w:t>Saffron Simon</w:t>
            </w:r>
          </w:p>
          <w:p w14:paraId="07C80386" w14:textId="77777777" w:rsidR="00D217CD" w:rsidRPr="00661453" w:rsidRDefault="00D217CD" w:rsidP="001B20D3">
            <w:pPr>
              <w:pStyle w:val="BodyText"/>
              <w:jc w:val="both"/>
              <w:rPr>
                <w:rFonts w:ascii="Arial" w:hAnsi="Arial" w:cs="Arial"/>
                <w:b/>
                <w:bCs/>
                <w:sz w:val="22"/>
                <w:szCs w:val="22"/>
              </w:rPr>
            </w:pPr>
          </w:p>
        </w:tc>
        <w:tc>
          <w:tcPr>
            <w:tcW w:w="3216" w:type="dxa"/>
          </w:tcPr>
          <w:p w14:paraId="1F3BE9B9" w14:textId="41165875" w:rsidR="00D217CD" w:rsidRPr="00661453" w:rsidRDefault="00D217CD" w:rsidP="001B20D3">
            <w:pPr>
              <w:jc w:val="both"/>
              <w:rPr>
                <w:rFonts w:ascii="Arial" w:hAnsi="Arial" w:cs="Arial"/>
                <w:sz w:val="22"/>
                <w:szCs w:val="22"/>
              </w:rPr>
            </w:pPr>
            <w:r w:rsidRPr="00661453">
              <w:rPr>
                <w:rFonts w:ascii="Arial" w:hAnsi="Arial" w:cs="Arial"/>
                <w:b/>
                <w:bCs/>
                <w:sz w:val="22"/>
                <w:szCs w:val="22"/>
              </w:rPr>
              <w:t xml:space="preserve"> </w:t>
            </w:r>
            <w:r w:rsidR="001D537B" w:rsidRPr="00661453">
              <w:rPr>
                <w:rFonts w:ascii="Arial" w:hAnsi="Arial" w:cs="Arial"/>
                <w:b/>
                <w:bCs/>
                <w:sz w:val="22"/>
                <w:szCs w:val="22"/>
              </w:rPr>
              <w:t>Student number:</w:t>
            </w:r>
            <w:r w:rsidR="00D12B26">
              <w:rPr>
                <w:rFonts w:ascii="Arial" w:hAnsi="Arial" w:cs="Arial"/>
                <w:b/>
                <w:bCs/>
                <w:sz w:val="22"/>
                <w:szCs w:val="22"/>
              </w:rPr>
              <w:t xml:space="preserve"> </w:t>
            </w:r>
            <w:r w:rsidR="00D12B26">
              <w:rPr>
                <w:rFonts w:ascii="Arial" w:hAnsi="Arial" w:cs="Arial"/>
                <w:color w:val="242130"/>
                <w:shd w:val="clear" w:color="auto" w:fill="FFFFFF"/>
              </w:rPr>
              <w:t>2204730</w:t>
            </w:r>
          </w:p>
        </w:tc>
      </w:tr>
      <w:tr w:rsidR="00D217CD" w:rsidRPr="00661453" w14:paraId="375911FF" w14:textId="77777777" w:rsidTr="00D217CD">
        <w:trPr>
          <w:trHeight w:val="1637"/>
        </w:trPr>
        <w:tc>
          <w:tcPr>
            <w:tcW w:w="10299" w:type="dxa"/>
            <w:gridSpan w:val="2"/>
            <w:shd w:val="clear" w:color="auto" w:fill="FFFFFF"/>
            <w:tcMar>
              <w:top w:w="0" w:type="dxa"/>
              <w:left w:w="108" w:type="dxa"/>
              <w:bottom w:w="0" w:type="dxa"/>
              <w:right w:w="108" w:type="dxa"/>
            </w:tcMar>
          </w:tcPr>
          <w:p w14:paraId="13379DDE" w14:textId="77777777" w:rsidR="00D217CD" w:rsidRDefault="00D217CD" w:rsidP="001B20D3">
            <w:pPr>
              <w:jc w:val="both"/>
              <w:rPr>
                <w:rFonts w:ascii="Arial" w:hAnsi="Arial" w:cs="Arial"/>
                <w:b/>
                <w:bCs/>
                <w:sz w:val="22"/>
                <w:szCs w:val="22"/>
              </w:rPr>
            </w:pPr>
            <w:r w:rsidRPr="00661453">
              <w:rPr>
                <w:rFonts w:ascii="Arial" w:hAnsi="Arial" w:cs="Arial"/>
                <w:b/>
                <w:bCs/>
                <w:sz w:val="22"/>
                <w:szCs w:val="22"/>
              </w:rPr>
              <w:t>DRAFT RESEARCH TITLE QUESTION:</w:t>
            </w:r>
          </w:p>
          <w:p w14:paraId="3FCD1F48" w14:textId="77777777" w:rsidR="00853212" w:rsidRDefault="00853212" w:rsidP="001B20D3">
            <w:pPr>
              <w:jc w:val="both"/>
              <w:rPr>
                <w:rFonts w:ascii="Arial" w:hAnsi="Arial" w:cs="Arial"/>
                <w:b/>
                <w:bCs/>
                <w:sz w:val="22"/>
                <w:szCs w:val="22"/>
              </w:rPr>
            </w:pPr>
          </w:p>
          <w:p w14:paraId="1DBD9861" w14:textId="3C562979" w:rsidR="00853212" w:rsidRPr="00661453" w:rsidRDefault="00853212" w:rsidP="001B20D3">
            <w:pPr>
              <w:jc w:val="both"/>
              <w:rPr>
                <w:rFonts w:ascii="Arial" w:hAnsi="Arial" w:cs="Arial"/>
                <w:sz w:val="22"/>
                <w:szCs w:val="22"/>
              </w:rPr>
            </w:pPr>
            <w:r>
              <w:rPr>
                <w:rFonts w:ascii="Arial" w:hAnsi="Arial" w:cs="Arial"/>
                <w:b/>
                <w:bCs/>
                <w:sz w:val="22"/>
                <w:szCs w:val="22"/>
              </w:rPr>
              <w:t xml:space="preserve">Title </w:t>
            </w:r>
          </w:p>
          <w:p w14:paraId="767811A3" w14:textId="77777777" w:rsidR="00E04D09" w:rsidRDefault="00E04D09" w:rsidP="00E04D09">
            <w:pPr>
              <w:jc w:val="both"/>
              <w:rPr>
                <w:rFonts w:ascii="Arial" w:hAnsi="Arial" w:cs="Arial"/>
                <w:color w:val="000000" w:themeColor="text1"/>
                <w:sz w:val="22"/>
                <w:szCs w:val="22"/>
              </w:rPr>
            </w:pPr>
          </w:p>
          <w:p w14:paraId="26795798" w14:textId="604FF508" w:rsidR="00E04D09" w:rsidRDefault="00E04D09" w:rsidP="00E04D09">
            <w:pPr>
              <w:jc w:val="both"/>
              <w:rPr>
                <w:rFonts w:ascii="Arial" w:hAnsi="Arial" w:cs="Arial"/>
                <w:color w:val="000000" w:themeColor="text1"/>
                <w:sz w:val="22"/>
                <w:szCs w:val="22"/>
              </w:rPr>
            </w:pPr>
            <w:r w:rsidRPr="00E04D09">
              <w:rPr>
                <w:rFonts w:ascii="Arial" w:hAnsi="Arial" w:cs="Arial"/>
                <w:color w:val="000000" w:themeColor="text1"/>
                <w:sz w:val="22"/>
                <w:szCs w:val="22"/>
              </w:rPr>
              <w:t>What are the long-term psychological and emotional effects of childhood abuse on survivors?</w:t>
            </w:r>
          </w:p>
          <w:p w14:paraId="35F559EF" w14:textId="77777777" w:rsidR="00A44C65" w:rsidRDefault="00A44C65" w:rsidP="00E04D09">
            <w:pPr>
              <w:jc w:val="both"/>
              <w:rPr>
                <w:rFonts w:ascii="Arial" w:hAnsi="Arial" w:cs="Arial"/>
                <w:color w:val="000000" w:themeColor="text1"/>
                <w:sz w:val="22"/>
                <w:szCs w:val="22"/>
              </w:rPr>
            </w:pPr>
          </w:p>
          <w:p w14:paraId="66F43667" w14:textId="274FC3C7" w:rsidR="00E56F75" w:rsidRPr="00E56F75" w:rsidRDefault="00E56F75" w:rsidP="00E56F75">
            <w:pPr>
              <w:jc w:val="both"/>
              <w:rPr>
                <w:rFonts w:ascii="Arial" w:hAnsi="Arial" w:cs="Arial"/>
                <w:color w:val="000000" w:themeColor="text1"/>
                <w:sz w:val="22"/>
                <w:szCs w:val="22"/>
              </w:rPr>
            </w:pPr>
            <w:r w:rsidRPr="00E56F75">
              <w:rPr>
                <w:rFonts w:ascii="Arial" w:hAnsi="Arial" w:cs="Arial"/>
                <w:color w:val="000000" w:themeColor="text1"/>
                <w:sz w:val="22"/>
                <w:szCs w:val="22"/>
              </w:rPr>
              <w:t>The question of the long-term psychological and emotional impacts of childhood abuse on survivors stands out the most as important and incredibly interesting as I consider possible study topics for my dissertation. I can relate to this topic both personally and professionally because I have worked with both</w:t>
            </w:r>
            <w:r w:rsidR="00913B20">
              <w:rPr>
                <w:rFonts w:ascii="Arial" w:hAnsi="Arial" w:cs="Arial"/>
                <w:color w:val="000000" w:themeColor="text1"/>
                <w:sz w:val="22"/>
                <w:szCs w:val="22"/>
              </w:rPr>
              <w:t xml:space="preserve"> </w:t>
            </w:r>
            <w:r w:rsidRPr="00E56F75">
              <w:rPr>
                <w:rFonts w:ascii="Arial" w:hAnsi="Arial" w:cs="Arial"/>
                <w:color w:val="000000" w:themeColor="text1"/>
                <w:sz w:val="22"/>
                <w:szCs w:val="22"/>
              </w:rPr>
              <w:t xml:space="preserve">abuse survivors and neglected children. Above all, studying the long-term effects of abuse throughout childhood is essential to comprehending the long-lasting effects of trauma on the lives of survivors. I have worked extensively with people who have been abused as children, and I have seen </w:t>
            </w:r>
            <w:r w:rsidR="00E56162" w:rsidRPr="00E56F75">
              <w:rPr>
                <w:rFonts w:ascii="Arial" w:hAnsi="Arial" w:cs="Arial"/>
                <w:color w:val="000000" w:themeColor="text1"/>
                <w:sz w:val="22"/>
                <w:szCs w:val="22"/>
              </w:rPr>
              <w:t>first-hand</w:t>
            </w:r>
            <w:r w:rsidRPr="00E56F75">
              <w:rPr>
                <w:rFonts w:ascii="Arial" w:hAnsi="Arial" w:cs="Arial"/>
                <w:color w:val="000000" w:themeColor="text1"/>
                <w:sz w:val="22"/>
                <w:szCs w:val="22"/>
              </w:rPr>
              <w:t xml:space="preserve"> the significant and long-lasting consequences that abuse can have on a person's mental health and overall wellbeing. Childhood abuse has far-reaching and complex effects, ranging from troubles with depression and anxiety to issues building healthy relationships and sustaining a sense of self-worth</w:t>
            </w:r>
            <w:r w:rsidR="00913B20" w:rsidRPr="00913B20">
              <w:rPr>
                <w:rFonts w:ascii="Söhne" w:hAnsi="Söhne"/>
                <w:color w:val="ECECEC"/>
                <w:shd w:val="clear" w:color="auto" w:fill="212121"/>
              </w:rPr>
              <w:t xml:space="preserve"> </w:t>
            </w:r>
            <w:r w:rsidR="00913B20" w:rsidRPr="00913B20">
              <w:rPr>
                <w:rFonts w:ascii="Arial" w:hAnsi="Arial" w:cs="Arial"/>
                <w:color w:val="000000" w:themeColor="text1"/>
                <w:sz w:val="22"/>
                <w:szCs w:val="22"/>
              </w:rPr>
              <w:t>(National Library of Medicine, 2013)</w:t>
            </w:r>
            <w:r w:rsidRPr="00E56F75">
              <w:rPr>
                <w:rFonts w:ascii="Arial" w:hAnsi="Arial" w:cs="Arial"/>
                <w:color w:val="000000" w:themeColor="text1"/>
                <w:sz w:val="22"/>
                <w:szCs w:val="22"/>
              </w:rPr>
              <w:t>.</w:t>
            </w:r>
          </w:p>
          <w:p w14:paraId="41D7F56B" w14:textId="77777777" w:rsidR="00E56F75" w:rsidRPr="00E56F75" w:rsidRDefault="00E56F75" w:rsidP="00E56F75">
            <w:pPr>
              <w:jc w:val="both"/>
              <w:rPr>
                <w:rFonts w:ascii="Arial" w:hAnsi="Arial" w:cs="Arial"/>
                <w:color w:val="000000" w:themeColor="text1"/>
                <w:sz w:val="22"/>
                <w:szCs w:val="22"/>
              </w:rPr>
            </w:pPr>
          </w:p>
          <w:p w14:paraId="14EEE835" w14:textId="0B9EC9F2" w:rsidR="00E56F75" w:rsidRPr="00E56F75" w:rsidRDefault="00E56F75" w:rsidP="00E56F75">
            <w:pPr>
              <w:jc w:val="both"/>
              <w:rPr>
                <w:rFonts w:ascii="Arial" w:hAnsi="Arial" w:cs="Arial"/>
                <w:color w:val="000000" w:themeColor="text1"/>
                <w:sz w:val="22"/>
                <w:szCs w:val="22"/>
              </w:rPr>
            </w:pPr>
            <w:r w:rsidRPr="00E56F75">
              <w:rPr>
                <w:rFonts w:ascii="Arial" w:hAnsi="Arial" w:cs="Arial"/>
                <w:color w:val="000000" w:themeColor="text1"/>
                <w:sz w:val="22"/>
                <w:szCs w:val="22"/>
              </w:rPr>
              <w:t xml:space="preserve">Exploring the lasting psychological and emotional impacts of childhood abuse on survivors is a highly valuable area of study for an undergraduate dissertation. First and foremost, </w:t>
            </w:r>
            <w:r w:rsidR="006020CC" w:rsidRPr="006020CC">
              <w:rPr>
                <w:rFonts w:ascii="Arial" w:hAnsi="Arial" w:cs="Arial"/>
                <w:color w:val="000000" w:themeColor="text1"/>
                <w:sz w:val="22"/>
                <w:szCs w:val="22"/>
              </w:rPr>
              <w:t>According to And</w:t>
            </w:r>
            <w:r w:rsidR="002B1C83">
              <w:rPr>
                <w:rFonts w:ascii="Arial" w:hAnsi="Arial" w:cs="Arial"/>
                <w:color w:val="000000" w:themeColor="text1"/>
                <w:sz w:val="22"/>
                <w:szCs w:val="22"/>
              </w:rPr>
              <w:t>na</w:t>
            </w:r>
            <w:r w:rsidR="006020CC" w:rsidRPr="006020CC">
              <w:rPr>
                <w:rFonts w:ascii="Arial" w:hAnsi="Arial" w:cs="Arial"/>
                <w:color w:val="000000" w:themeColor="text1"/>
                <w:sz w:val="22"/>
                <w:szCs w:val="22"/>
              </w:rPr>
              <w:t xml:space="preserve"> (2006)</w:t>
            </w:r>
            <w:r w:rsidR="00DB25BE">
              <w:rPr>
                <w:rFonts w:ascii="Arial" w:hAnsi="Arial" w:cs="Arial"/>
                <w:color w:val="000000" w:themeColor="text1"/>
                <w:sz w:val="22"/>
                <w:szCs w:val="22"/>
              </w:rPr>
              <w:t xml:space="preserve"> </w:t>
            </w:r>
            <w:r w:rsidRPr="00E56F75">
              <w:rPr>
                <w:rFonts w:ascii="Arial" w:hAnsi="Arial" w:cs="Arial"/>
                <w:color w:val="000000" w:themeColor="text1"/>
                <w:sz w:val="22"/>
                <w:szCs w:val="22"/>
              </w:rPr>
              <w:t>childhood abuse is a widespread problem that has significant consequences for both individuals and communities. Gaining a deep understanding of its lasting influence is vital for informing strategies to prevent it, methods for intervening, and systems of support. Additionally, exploring the psychological and emotional consequences of childhood abuse can greatly contribute to the development of psychological theory and practice. Through an examination of the diverse experiences of survivors, researchers can gain insight into the intricate relationship between trauma, resilience, and mental health consequences. Understanding this information can help therapists develop customised approaches to better meet the needs of survivors, potentially enhancing the effectiveness of treatment and facilitating the healing process.</w:t>
            </w:r>
          </w:p>
          <w:p w14:paraId="2C4F0708" w14:textId="77777777" w:rsidR="00E56F75" w:rsidRPr="00E56F75" w:rsidRDefault="00E56F75" w:rsidP="00E56F75">
            <w:pPr>
              <w:jc w:val="both"/>
              <w:rPr>
                <w:rFonts w:ascii="Arial" w:hAnsi="Arial" w:cs="Arial"/>
                <w:color w:val="000000" w:themeColor="text1"/>
                <w:sz w:val="22"/>
                <w:szCs w:val="22"/>
              </w:rPr>
            </w:pPr>
            <w:r w:rsidRPr="00E56F75">
              <w:rPr>
                <w:rFonts w:ascii="Arial" w:hAnsi="Arial" w:cs="Arial"/>
                <w:color w:val="000000" w:themeColor="text1"/>
                <w:sz w:val="22"/>
                <w:szCs w:val="22"/>
              </w:rPr>
              <w:t>Since I'm looking at the long-term effects, my study might help show how traumatic events in childhood can affect people's mental health in the future. Through careful observational research and theoretical analysis, I would like to find out not only how common and harmful these effects are, but also how they help some survivors bounce back and heal from their traumatic childhood.</w:t>
            </w:r>
          </w:p>
          <w:p w14:paraId="5DA2AA52" w14:textId="241327FC" w:rsidR="00E56F75" w:rsidRPr="00E56F75" w:rsidRDefault="00E56F75" w:rsidP="00E56F75">
            <w:pPr>
              <w:jc w:val="both"/>
              <w:rPr>
                <w:rFonts w:ascii="Arial" w:hAnsi="Arial" w:cs="Arial"/>
                <w:color w:val="000000" w:themeColor="text1"/>
                <w:sz w:val="22"/>
                <w:szCs w:val="22"/>
              </w:rPr>
            </w:pPr>
            <w:r w:rsidRPr="00E56F75">
              <w:rPr>
                <w:rFonts w:ascii="Arial" w:hAnsi="Arial" w:cs="Arial"/>
                <w:color w:val="000000" w:themeColor="text1"/>
                <w:sz w:val="22"/>
                <w:szCs w:val="22"/>
              </w:rPr>
              <w:t>In addition, discussing this subject supports the overall aim of fostering a sense of well-being and equality in society. By highlighting the experiences of survivors and shedding light on the lasting effects of childhood abuse, research can play a crucial role in advocating for policy reforms, allocating resources, and promoting community initiatives to prevent abuse and provide support to survivors.</w:t>
            </w:r>
            <w:r w:rsidR="00D31198">
              <w:rPr>
                <w:rFonts w:ascii="Arial" w:hAnsi="Arial" w:cs="Arial"/>
                <w:color w:val="000000" w:themeColor="text1"/>
                <w:sz w:val="22"/>
                <w:szCs w:val="22"/>
              </w:rPr>
              <w:t xml:space="preserve"> </w:t>
            </w:r>
            <w:r w:rsidRPr="00E56F75">
              <w:rPr>
                <w:rFonts w:ascii="Arial" w:hAnsi="Arial" w:cs="Arial"/>
                <w:color w:val="000000" w:themeColor="text1"/>
                <w:sz w:val="22"/>
                <w:szCs w:val="22"/>
              </w:rPr>
              <w:t>Overall, it is important to explore the lasting psychological and emotional impacts of childhood abuse on survivors.</w:t>
            </w:r>
          </w:p>
          <w:p w14:paraId="1A0A6114" w14:textId="77777777" w:rsidR="009C5FCB" w:rsidRDefault="009C5FCB" w:rsidP="001B20D3">
            <w:pPr>
              <w:jc w:val="both"/>
              <w:rPr>
                <w:rFonts w:ascii="Arial" w:hAnsi="Arial" w:cs="Arial"/>
                <w:color w:val="000000" w:themeColor="text1"/>
                <w:sz w:val="22"/>
                <w:szCs w:val="22"/>
                <w:highlight w:val="yellow"/>
              </w:rPr>
            </w:pPr>
          </w:p>
          <w:p w14:paraId="5F0BDD27" w14:textId="77777777" w:rsidR="00E04D09" w:rsidRPr="00661453" w:rsidRDefault="00E04D09" w:rsidP="001B20D3">
            <w:pPr>
              <w:jc w:val="both"/>
              <w:rPr>
                <w:rFonts w:ascii="Arial" w:hAnsi="Arial" w:cs="Arial"/>
                <w:color w:val="000000" w:themeColor="text1"/>
                <w:sz w:val="22"/>
                <w:szCs w:val="22"/>
                <w:highlight w:val="yellow"/>
              </w:rPr>
            </w:pPr>
          </w:p>
          <w:p w14:paraId="16953563" w14:textId="77777777" w:rsidR="00D217CD" w:rsidRPr="00661453" w:rsidRDefault="00D217CD" w:rsidP="001B20D3">
            <w:pPr>
              <w:tabs>
                <w:tab w:val="left" w:pos="1860"/>
              </w:tabs>
              <w:jc w:val="both"/>
              <w:rPr>
                <w:rFonts w:ascii="Arial" w:hAnsi="Arial" w:cs="Arial"/>
                <w:sz w:val="22"/>
                <w:szCs w:val="22"/>
                <w:highlight w:val="yellow"/>
              </w:rPr>
            </w:pPr>
            <w:r w:rsidRPr="00661453">
              <w:rPr>
                <w:rFonts w:ascii="Arial" w:hAnsi="Arial" w:cs="Arial"/>
                <w:sz w:val="22"/>
                <w:szCs w:val="22"/>
                <w:highlight w:val="yellow"/>
              </w:rPr>
              <w:t xml:space="preserve"> </w:t>
            </w:r>
          </w:p>
          <w:p w14:paraId="752DC6D7" w14:textId="77777777" w:rsidR="00D217CD" w:rsidRPr="00661453" w:rsidRDefault="00D217CD" w:rsidP="001B20D3">
            <w:pPr>
              <w:tabs>
                <w:tab w:val="left" w:pos="1860"/>
              </w:tabs>
              <w:jc w:val="both"/>
              <w:rPr>
                <w:rFonts w:ascii="Arial" w:hAnsi="Arial" w:cs="Arial"/>
                <w:sz w:val="22"/>
                <w:szCs w:val="22"/>
                <w:highlight w:val="yellow"/>
              </w:rPr>
            </w:pPr>
          </w:p>
          <w:p w14:paraId="783228ED" w14:textId="77777777" w:rsidR="00D217CD" w:rsidRPr="00661453" w:rsidRDefault="00D217CD" w:rsidP="001B20D3">
            <w:pPr>
              <w:tabs>
                <w:tab w:val="left" w:pos="1860"/>
              </w:tabs>
              <w:jc w:val="both"/>
              <w:rPr>
                <w:rFonts w:ascii="Arial" w:hAnsi="Arial" w:cs="Arial"/>
                <w:sz w:val="22"/>
                <w:szCs w:val="22"/>
              </w:rPr>
            </w:pPr>
          </w:p>
        </w:tc>
      </w:tr>
      <w:tr w:rsidR="00D217CD" w:rsidRPr="00661453" w14:paraId="4AB74C33" w14:textId="77777777" w:rsidTr="00D217CD">
        <w:trPr>
          <w:trHeight w:val="1998"/>
        </w:trPr>
        <w:tc>
          <w:tcPr>
            <w:tcW w:w="10299" w:type="dxa"/>
            <w:gridSpan w:val="2"/>
            <w:tcMar>
              <w:top w:w="0" w:type="dxa"/>
              <w:left w:w="108" w:type="dxa"/>
              <w:bottom w:w="0" w:type="dxa"/>
              <w:right w:w="108" w:type="dxa"/>
            </w:tcMar>
          </w:tcPr>
          <w:p w14:paraId="6F142DE3" w14:textId="77777777" w:rsidR="00D217CD" w:rsidRPr="00661453" w:rsidRDefault="00D217CD" w:rsidP="001B20D3">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74315DE4" w14:textId="77777777" w:rsidR="00D217CD" w:rsidRPr="00661453" w:rsidRDefault="00D217CD" w:rsidP="001B20D3">
            <w:pPr>
              <w:rPr>
                <w:rFonts w:ascii="Arial" w:hAnsi="Arial" w:cs="Arial"/>
                <w:sz w:val="22"/>
                <w:szCs w:val="22"/>
              </w:rPr>
            </w:pPr>
            <w:r w:rsidRPr="00661453">
              <w:rPr>
                <w:rFonts w:ascii="Arial" w:hAnsi="Arial" w:cs="Arial"/>
                <w:sz w:val="22"/>
                <w:szCs w:val="22"/>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14:paraId="24EBDA8F" w14:textId="77777777" w:rsidR="00D217CD" w:rsidRDefault="00D217CD" w:rsidP="001B20D3">
            <w:pPr>
              <w:jc w:val="both"/>
              <w:rPr>
                <w:rFonts w:ascii="Arial" w:hAnsi="Arial" w:cs="Arial"/>
                <w:sz w:val="22"/>
                <w:szCs w:val="22"/>
              </w:rPr>
            </w:pPr>
          </w:p>
          <w:p w14:paraId="14428BDD" w14:textId="77777777" w:rsidR="00CE6C98" w:rsidRPr="00CE6C98" w:rsidRDefault="00CE6C98" w:rsidP="00CE6C98">
            <w:pPr>
              <w:jc w:val="both"/>
              <w:rPr>
                <w:rFonts w:ascii="Arial" w:hAnsi="Arial" w:cs="Arial"/>
                <w:sz w:val="22"/>
                <w:szCs w:val="22"/>
              </w:rPr>
            </w:pPr>
            <w:r w:rsidRPr="00CE6C98">
              <w:rPr>
                <w:rFonts w:ascii="Arial" w:hAnsi="Arial" w:cs="Arial"/>
                <w:sz w:val="22"/>
                <w:szCs w:val="22"/>
              </w:rPr>
              <w:t>1. Recognise Patterns of Psychological Symptoms: Gather data to identify the typical psychological symptoms that survivors of childhood abuse often face, such as depression, anxiety, post-traumatic stress disorder (PTSD), and dissociation. This objective involves using standardised assessment tools and qualitative interviews to understand the full range of survivors' experiences.</w:t>
            </w:r>
          </w:p>
          <w:p w14:paraId="57FC6930" w14:textId="77777777" w:rsidR="00CE6C98" w:rsidRPr="00CE6C98" w:rsidRDefault="00CE6C98" w:rsidP="00CE6C98">
            <w:pPr>
              <w:jc w:val="both"/>
              <w:rPr>
                <w:rFonts w:ascii="Arial" w:hAnsi="Arial" w:cs="Arial"/>
                <w:sz w:val="22"/>
                <w:szCs w:val="22"/>
              </w:rPr>
            </w:pPr>
          </w:p>
          <w:p w14:paraId="095C305B" w14:textId="77777777" w:rsidR="00CE6C98" w:rsidRPr="00F20499" w:rsidRDefault="00CE6C98" w:rsidP="00CE6C98">
            <w:pPr>
              <w:jc w:val="both"/>
              <w:rPr>
                <w:rFonts w:ascii="Arial" w:hAnsi="Arial" w:cs="Arial"/>
                <w:sz w:val="22"/>
                <w:szCs w:val="22"/>
              </w:rPr>
            </w:pPr>
            <w:r w:rsidRPr="00CE6C98">
              <w:rPr>
                <w:rFonts w:ascii="Arial" w:hAnsi="Arial" w:cs="Arial"/>
                <w:sz w:val="22"/>
                <w:szCs w:val="22"/>
              </w:rPr>
              <w:t>2. Explore the factors that impact resilience and vulnerability: Explore the various factors that play a role in determining the resilience or vulnerability of individuals who have experienced childhood abuse. This objective involves examining various factors that can influence individuals, families, and society, including coping strategies, support systems, attachment patterns, and availability of mental health resources. Gaining knowledge about these factors can offer valuable insights into the protective mechanisms and risk factors that contribute to long-term psychological outcomes.</w:t>
            </w:r>
          </w:p>
          <w:p w14:paraId="73CDF9A8" w14:textId="77777777" w:rsidR="000F1734" w:rsidRPr="00CE6C98" w:rsidRDefault="000F1734" w:rsidP="00CE6C98">
            <w:pPr>
              <w:jc w:val="both"/>
              <w:rPr>
                <w:rFonts w:ascii="Arial" w:hAnsi="Arial" w:cs="Arial"/>
                <w:sz w:val="22"/>
                <w:szCs w:val="22"/>
              </w:rPr>
            </w:pPr>
          </w:p>
          <w:p w14:paraId="30B7C556" w14:textId="77777777" w:rsidR="00CE6C98" w:rsidRPr="00CE6C98" w:rsidRDefault="00CE6C98" w:rsidP="00CE6C98">
            <w:pPr>
              <w:jc w:val="both"/>
              <w:rPr>
                <w:rFonts w:ascii="Arial" w:hAnsi="Arial" w:cs="Arial"/>
                <w:sz w:val="22"/>
                <w:szCs w:val="22"/>
              </w:rPr>
            </w:pPr>
            <w:r w:rsidRPr="00CE6C98">
              <w:rPr>
                <w:rFonts w:ascii="Arial" w:hAnsi="Arial" w:cs="Arial"/>
                <w:sz w:val="22"/>
                <w:szCs w:val="22"/>
              </w:rPr>
              <w:t>3. Evaluate the effect on personal connections: Examine how childhood abuse affects survivors' interpersonal relationships, such as romantic partnerships, friendships, and family connections. This objective involves exploring attachment patterns, communication styles, intimacy issues, and trust dynamics within relationships. By gaining insight into the impact of childhood abuse on interpersonal functioning, researchers can develop interventions aimed at enhancing relational outcomes for survivors.</w:t>
            </w:r>
          </w:p>
          <w:p w14:paraId="151A4983" w14:textId="77777777" w:rsidR="00CE6C98" w:rsidRPr="00CE6C98" w:rsidRDefault="00CE6C98" w:rsidP="00CE6C98">
            <w:pPr>
              <w:jc w:val="both"/>
              <w:rPr>
                <w:rFonts w:ascii="Arial" w:hAnsi="Arial" w:cs="Arial"/>
                <w:sz w:val="22"/>
                <w:szCs w:val="22"/>
              </w:rPr>
            </w:pPr>
          </w:p>
          <w:p w14:paraId="2C82F531" w14:textId="77777777" w:rsidR="00CE6C98" w:rsidRPr="00CE6C98" w:rsidRDefault="00CE6C98" w:rsidP="00CE6C98">
            <w:pPr>
              <w:jc w:val="both"/>
              <w:rPr>
                <w:rFonts w:ascii="Arial" w:hAnsi="Arial" w:cs="Arial"/>
                <w:sz w:val="22"/>
                <w:szCs w:val="22"/>
              </w:rPr>
            </w:pPr>
            <w:r w:rsidRPr="00CE6C98">
              <w:rPr>
                <w:rFonts w:ascii="Arial" w:hAnsi="Arial" w:cs="Arial"/>
                <w:sz w:val="22"/>
                <w:szCs w:val="22"/>
              </w:rPr>
              <w:t xml:space="preserve">4. Explore Coping Strategies and Adaptive Functioning: Explore the coping </w:t>
            </w:r>
          </w:p>
          <w:p w14:paraId="37052108" w14:textId="77777777" w:rsidR="00CE6C98" w:rsidRPr="00CE6C98" w:rsidRDefault="00CE6C98" w:rsidP="00CE6C98">
            <w:pPr>
              <w:jc w:val="both"/>
              <w:rPr>
                <w:rFonts w:ascii="Arial" w:hAnsi="Arial" w:cs="Arial"/>
                <w:sz w:val="22"/>
                <w:szCs w:val="22"/>
              </w:rPr>
            </w:pPr>
            <w:r w:rsidRPr="00CE6C98">
              <w:rPr>
                <w:rFonts w:ascii="Arial" w:hAnsi="Arial" w:cs="Arial"/>
                <w:sz w:val="22"/>
                <w:szCs w:val="22"/>
              </w:rPr>
              <w:t>strategies used by survivors to handle the lasting psychological and emotional impacts of childhood abuse. This objective involves examining different coping mechanisms, both positive and negative, that individuals may use to deal with challenges they face. Understanding how survivors navigate their experiences can provide valuable insights for creating personalised interventions that support healthy coping mechanisms and enhance overall well-being.</w:t>
            </w:r>
          </w:p>
          <w:p w14:paraId="29860C3E" w14:textId="77777777" w:rsidR="00CE6C98" w:rsidRPr="00661453" w:rsidRDefault="00CE6C98" w:rsidP="001B20D3">
            <w:pPr>
              <w:jc w:val="both"/>
              <w:rPr>
                <w:rFonts w:ascii="Arial" w:hAnsi="Arial" w:cs="Arial"/>
                <w:sz w:val="22"/>
                <w:szCs w:val="22"/>
              </w:rPr>
            </w:pPr>
          </w:p>
          <w:p w14:paraId="072C54A1" w14:textId="77777777" w:rsidR="00D217CD" w:rsidRPr="00661453" w:rsidRDefault="00D217CD" w:rsidP="001B20D3">
            <w:pPr>
              <w:jc w:val="both"/>
              <w:rPr>
                <w:rFonts w:ascii="Arial" w:hAnsi="Arial" w:cs="Arial"/>
                <w:sz w:val="22"/>
                <w:szCs w:val="22"/>
              </w:rPr>
            </w:pPr>
          </w:p>
        </w:tc>
      </w:tr>
      <w:tr w:rsidR="00D217CD" w:rsidRPr="00661453" w14:paraId="47DCC05C" w14:textId="77777777" w:rsidTr="00D217CD">
        <w:trPr>
          <w:trHeight w:val="2275"/>
        </w:trPr>
        <w:tc>
          <w:tcPr>
            <w:tcW w:w="10299" w:type="dxa"/>
            <w:gridSpan w:val="2"/>
            <w:tcMar>
              <w:top w:w="0" w:type="dxa"/>
              <w:left w:w="108" w:type="dxa"/>
              <w:bottom w:w="0" w:type="dxa"/>
              <w:right w:w="108" w:type="dxa"/>
            </w:tcMar>
          </w:tcPr>
          <w:p w14:paraId="74F324B4" w14:textId="77777777" w:rsidR="00D217CD" w:rsidRPr="00661453" w:rsidRDefault="00D217CD" w:rsidP="001B20D3">
            <w:pPr>
              <w:rPr>
                <w:rFonts w:ascii="Arial" w:hAnsi="Arial" w:cs="Arial"/>
                <w:b/>
                <w:bCs/>
                <w:sz w:val="22"/>
                <w:szCs w:val="22"/>
              </w:rPr>
            </w:pPr>
            <w:r w:rsidRPr="00661453">
              <w:rPr>
                <w:rFonts w:ascii="Arial" w:hAnsi="Arial" w:cs="Arial"/>
                <w:b/>
                <w:bCs/>
                <w:sz w:val="22"/>
                <w:szCs w:val="22"/>
              </w:rPr>
              <w:t>THEORETICAL CONTEXT:</w:t>
            </w:r>
          </w:p>
          <w:p w14:paraId="1742BB98" w14:textId="76D6023C" w:rsidR="00D217CD" w:rsidRPr="0039168F" w:rsidRDefault="00C22EDF" w:rsidP="001B20D3">
            <w:pPr>
              <w:jc w:val="both"/>
              <w:rPr>
                <w:rStyle w:val="lookup-resultcontent"/>
                <w:rFonts w:ascii="Arial" w:hAnsi="Arial" w:cs="Arial"/>
                <w:sz w:val="22"/>
                <w:szCs w:val="22"/>
              </w:rPr>
            </w:pPr>
            <w:r w:rsidRPr="0039168F">
              <w:rPr>
                <w:rStyle w:val="lookup-resultcontent"/>
                <w:rFonts w:ascii="Arial" w:hAnsi="Arial" w:cs="Arial"/>
                <w:sz w:val="22"/>
                <w:szCs w:val="22"/>
              </w:rPr>
              <w:t>Texts like Felitti and Anda's (2010) study on adverse childhood experiences offer valuable insights into the connection between childhood trauma and adult health outcomes. Briere and Elliott (2003) provide</w:t>
            </w:r>
            <w:r w:rsidR="00553B03">
              <w:rPr>
                <w:rStyle w:val="lookup-resultcontent"/>
                <w:rFonts w:ascii="Arial" w:hAnsi="Arial" w:cs="Arial"/>
                <w:sz w:val="22"/>
                <w:szCs w:val="22"/>
              </w:rPr>
              <w:t>s</w:t>
            </w:r>
            <w:r w:rsidRPr="0039168F">
              <w:rPr>
                <w:rStyle w:val="lookup-resultcontent"/>
                <w:rFonts w:ascii="Arial" w:hAnsi="Arial" w:cs="Arial"/>
                <w:sz w:val="22"/>
                <w:szCs w:val="22"/>
              </w:rPr>
              <w:t xml:space="preserve"> data on the prevalence and psychological effects of childhood abuse, while Herman's (1992) examination of complex PTSD reveals the complex challenges experienced by survivors. Reports from government institutions, such as the National Institute of Justice's (2003) study on the long-term effects of child sexual abuse, and strategic plans from organisations like the Centres for Disease Control and Prevention's (2019) recommendations for preventing adverse childhood experiences, provide important insights into the impact on public health and ways to intervene. Academic journals such as the European Archives of Psychiatry and Clinical Neuroscience and Paediatrics provide valuable research on the psychological and emotional effects of childhood abuse.</w:t>
            </w:r>
          </w:p>
          <w:p w14:paraId="76236B6A" w14:textId="77777777" w:rsidR="00D217CD" w:rsidRPr="00661453" w:rsidRDefault="00D217CD" w:rsidP="001B20D3">
            <w:pPr>
              <w:jc w:val="both"/>
              <w:rPr>
                <w:rFonts w:ascii="Arial" w:hAnsi="Arial" w:cs="Arial"/>
                <w:sz w:val="22"/>
                <w:szCs w:val="22"/>
              </w:rPr>
            </w:pPr>
          </w:p>
        </w:tc>
      </w:tr>
      <w:tr w:rsidR="00D217CD" w:rsidRPr="00661453" w14:paraId="5221158D" w14:textId="77777777" w:rsidTr="00D217CD">
        <w:trPr>
          <w:trHeight w:val="1332"/>
        </w:trPr>
        <w:tc>
          <w:tcPr>
            <w:tcW w:w="10299" w:type="dxa"/>
            <w:gridSpan w:val="2"/>
            <w:tcMar>
              <w:top w:w="0" w:type="dxa"/>
              <w:left w:w="108" w:type="dxa"/>
              <w:bottom w:w="0" w:type="dxa"/>
              <w:right w:w="108" w:type="dxa"/>
            </w:tcMar>
          </w:tcPr>
          <w:p w14:paraId="7ACC7730" w14:textId="77777777" w:rsidR="00D217CD" w:rsidRPr="00661453" w:rsidRDefault="00D217CD" w:rsidP="001B20D3">
            <w:pPr>
              <w:rPr>
                <w:rFonts w:ascii="Arial" w:hAnsi="Arial" w:cs="Arial"/>
                <w:b/>
                <w:bCs/>
                <w:sz w:val="22"/>
                <w:szCs w:val="22"/>
              </w:rPr>
            </w:pPr>
            <w:r w:rsidRPr="00661453">
              <w:rPr>
                <w:rFonts w:ascii="Arial" w:hAnsi="Arial" w:cs="Arial"/>
                <w:b/>
                <w:bCs/>
                <w:sz w:val="22"/>
                <w:szCs w:val="22"/>
              </w:rPr>
              <w:t xml:space="preserve">SUMMARY OF RESEARCH –SURVEY METHOD: </w:t>
            </w:r>
          </w:p>
          <w:p w14:paraId="1105709D" w14:textId="77777777" w:rsidR="00D217CD" w:rsidRDefault="00D217CD" w:rsidP="001B20D3">
            <w:pPr>
              <w:rPr>
                <w:rFonts w:ascii="Arial" w:hAnsi="Arial" w:cs="Arial"/>
                <w:sz w:val="22"/>
                <w:szCs w:val="22"/>
              </w:rPr>
            </w:pPr>
            <w:r w:rsidRPr="00661453">
              <w:rPr>
                <w:rFonts w:ascii="Arial" w:hAnsi="Arial" w:cs="Arial"/>
                <w:sz w:val="22"/>
                <w:szCs w:val="22"/>
              </w:rPr>
              <w:t>Summary of qualitative or quantitative methods, and survey techniques being considered.</w:t>
            </w:r>
          </w:p>
          <w:p w14:paraId="43FE930D" w14:textId="77777777" w:rsidR="00650BE5" w:rsidRDefault="00650BE5" w:rsidP="001B20D3">
            <w:pPr>
              <w:rPr>
                <w:rFonts w:ascii="Arial" w:hAnsi="Arial" w:cs="Arial"/>
                <w:sz w:val="22"/>
                <w:szCs w:val="22"/>
              </w:rPr>
            </w:pPr>
          </w:p>
          <w:p w14:paraId="22F3DB57" w14:textId="3FD39F40" w:rsidR="00650BE5" w:rsidRPr="00661453" w:rsidRDefault="00650BE5" w:rsidP="001B20D3">
            <w:pPr>
              <w:rPr>
                <w:rFonts w:ascii="Arial" w:hAnsi="Arial" w:cs="Arial"/>
                <w:sz w:val="22"/>
                <w:szCs w:val="22"/>
              </w:rPr>
            </w:pPr>
            <w:r w:rsidRPr="00650BE5">
              <w:rPr>
                <w:rFonts w:ascii="Arial" w:hAnsi="Arial" w:cs="Arial"/>
                <w:sz w:val="22"/>
                <w:szCs w:val="22"/>
              </w:rPr>
              <w:t xml:space="preserve">To conduct a thorough survey on exploring the long-term psychological and emotional effects of childhood abuse on survivors, I believe it's crucial to follow a series of essential steps.  start by creating a survey questionnaire that is designed to be easily understood and </w:t>
            </w:r>
            <w:proofErr w:type="gramStart"/>
            <w:r w:rsidRPr="00650BE5">
              <w:rPr>
                <w:rFonts w:ascii="Arial" w:hAnsi="Arial" w:cs="Arial"/>
                <w:sz w:val="22"/>
                <w:szCs w:val="22"/>
              </w:rPr>
              <w:t>takes into account</w:t>
            </w:r>
            <w:proofErr w:type="gramEnd"/>
            <w:r w:rsidRPr="00650BE5">
              <w:rPr>
                <w:rFonts w:ascii="Arial" w:hAnsi="Arial" w:cs="Arial"/>
                <w:sz w:val="22"/>
                <w:szCs w:val="22"/>
              </w:rPr>
              <w:t xml:space="preserve"> the participants' experiences. I think it's important to include a variety of questions that </w:t>
            </w:r>
            <w:proofErr w:type="gramStart"/>
            <w:r w:rsidRPr="00650BE5">
              <w:rPr>
                <w:rFonts w:ascii="Arial" w:hAnsi="Arial" w:cs="Arial"/>
                <w:sz w:val="22"/>
                <w:szCs w:val="22"/>
              </w:rPr>
              <w:t>look into</w:t>
            </w:r>
            <w:proofErr w:type="gramEnd"/>
            <w:r w:rsidRPr="00650BE5">
              <w:rPr>
                <w:rFonts w:ascii="Arial" w:hAnsi="Arial" w:cs="Arial"/>
                <w:sz w:val="22"/>
                <w:szCs w:val="22"/>
              </w:rPr>
              <w:t xml:space="preserve"> the psychological and emotional aspects of individuals. These could cover topics like symptoms of PTSD, depression, anxiety, self-esteem, and coping strategies. Furthermore, it would be beneficial to include a few demographic questions to offer a better understanding of the context.  It's also crucial to prioritise ethical considerations. This involves seeking approval from an ethics review board, obtaining informed consent from participants, and providing the necessary support and counselling resources. Also, I believe it's important to establish a sampling strategy. I will need to determine the target population, select the most suitable sampling methods, and make sure that the sample size is sufficient. Next could possibly continue with the data collection process by conducting the survey either online or in-person. It is important to prioritise the confidentiality and anonymity of the respondents' responses.</w:t>
            </w:r>
          </w:p>
          <w:p w14:paraId="18BDFA66" w14:textId="77777777" w:rsidR="00D217CD" w:rsidRPr="00661453" w:rsidRDefault="00D217CD" w:rsidP="001B20D3">
            <w:pPr>
              <w:rPr>
                <w:rFonts w:ascii="Arial" w:hAnsi="Arial" w:cs="Arial"/>
                <w:sz w:val="22"/>
                <w:szCs w:val="22"/>
              </w:rPr>
            </w:pPr>
            <w:r w:rsidRPr="00661453">
              <w:rPr>
                <w:rFonts w:ascii="Arial" w:hAnsi="Arial" w:cs="Arial"/>
                <w:sz w:val="22"/>
                <w:szCs w:val="22"/>
              </w:rPr>
              <w:t xml:space="preserve"> </w:t>
            </w:r>
          </w:p>
          <w:p w14:paraId="4B3BD9D8" w14:textId="77777777" w:rsidR="00D217CD" w:rsidRPr="00661453" w:rsidRDefault="00D217CD" w:rsidP="001B20D3">
            <w:pPr>
              <w:jc w:val="both"/>
              <w:rPr>
                <w:rFonts w:ascii="Arial" w:hAnsi="Arial" w:cs="Arial"/>
                <w:sz w:val="22"/>
                <w:szCs w:val="22"/>
              </w:rPr>
            </w:pPr>
          </w:p>
        </w:tc>
      </w:tr>
      <w:tr w:rsidR="00D217CD" w:rsidRPr="00661453" w14:paraId="625E0AD9" w14:textId="77777777" w:rsidTr="00D217CD">
        <w:trPr>
          <w:trHeight w:val="1998"/>
        </w:trPr>
        <w:tc>
          <w:tcPr>
            <w:tcW w:w="10299" w:type="dxa"/>
            <w:gridSpan w:val="2"/>
            <w:tcMar>
              <w:top w:w="0" w:type="dxa"/>
              <w:left w:w="108" w:type="dxa"/>
              <w:bottom w:w="0" w:type="dxa"/>
              <w:right w:w="108" w:type="dxa"/>
            </w:tcMar>
          </w:tcPr>
          <w:p w14:paraId="5A449325" w14:textId="77777777" w:rsidR="00D217CD" w:rsidRPr="00661453" w:rsidRDefault="00D217CD" w:rsidP="001B20D3">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5A1FAC72" w14:textId="215331E9" w:rsidR="00D217CD" w:rsidRDefault="009D1759" w:rsidP="001B20D3">
            <w:pPr>
              <w:jc w:val="both"/>
              <w:rPr>
                <w:rFonts w:ascii="Arial" w:hAnsi="Arial" w:cs="Arial"/>
                <w:sz w:val="22"/>
                <w:szCs w:val="22"/>
              </w:rPr>
            </w:pPr>
            <w:r>
              <w:rPr>
                <w:rFonts w:ascii="Arial" w:hAnsi="Arial" w:cs="Arial"/>
                <w:sz w:val="22"/>
                <w:szCs w:val="22"/>
              </w:rPr>
              <w:t>F</w:t>
            </w:r>
            <w:r w:rsidRPr="009D1759">
              <w:rPr>
                <w:rFonts w:ascii="Arial" w:hAnsi="Arial" w:cs="Arial"/>
                <w:sz w:val="22"/>
                <w:szCs w:val="22"/>
              </w:rPr>
              <w:t xml:space="preserve">or my research i will be targeting people </w:t>
            </w:r>
            <w:proofErr w:type="gramStart"/>
            <w:r w:rsidRPr="009D1759">
              <w:rPr>
                <w:rFonts w:ascii="Arial" w:hAnsi="Arial" w:cs="Arial"/>
                <w:sz w:val="22"/>
                <w:szCs w:val="22"/>
              </w:rPr>
              <w:t>age</w:t>
            </w:r>
            <w:proofErr w:type="gramEnd"/>
            <w:r w:rsidRPr="009D1759">
              <w:rPr>
                <w:rFonts w:ascii="Arial" w:hAnsi="Arial" w:cs="Arial"/>
                <w:sz w:val="22"/>
                <w:szCs w:val="22"/>
              </w:rPr>
              <w:t xml:space="preserve"> 18 and above. The general questionnaire and survey will be used to gather insights from individuals in the community. The reason for this is to gather a greater number of responses, which will provide a more comprehensive understanding of people's </w:t>
            </w:r>
            <w:proofErr w:type="gramStart"/>
            <w:r w:rsidRPr="009D1759">
              <w:rPr>
                <w:rFonts w:ascii="Arial" w:hAnsi="Arial" w:cs="Arial"/>
                <w:sz w:val="22"/>
                <w:szCs w:val="22"/>
              </w:rPr>
              <w:t>opinions as a whole</w:t>
            </w:r>
            <w:proofErr w:type="gramEnd"/>
            <w:r w:rsidRPr="009D1759">
              <w:rPr>
                <w:rFonts w:ascii="Arial" w:hAnsi="Arial" w:cs="Arial"/>
                <w:sz w:val="22"/>
                <w:szCs w:val="22"/>
              </w:rPr>
              <w:t xml:space="preserve">. By engaging with individuals from the </w:t>
            </w:r>
            <w:proofErr w:type="gramStart"/>
            <w:r w:rsidRPr="009D1759">
              <w:rPr>
                <w:rFonts w:ascii="Arial" w:hAnsi="Arial" w:cs="Arial"/>
                <w:sz w:val="22"/>
                <w:szCs w:val="22"/>
              </w:rPr>
              <w:t>general public</w:t>
            </w:r>
            <w:proofErr w:type="gramEnd"/>
            <w:r w:rsidRPr="009D1759">
              <w:rPr>
                <w:rFonts w:ascii="Arial" w:hAnsi="Arial" w:cs="Arial"/>
                <w:sz w:val="22"/>
                <w:szCs w:val="22"/>
              </w:rPr>
              <w:t>, i will be able to gather valuable primary information that can be analysed effectively. </w:t>
            </w:r>
          </w:p>
          <w:p w14:paraId="5A47976B" w14:textId="77777777" w:rsidR="00A50636" w:rsidRPr="00661453" w:rsidRDefault="00A50636" w:rsidP="001B20D3">
            <w:pPr>
              <w:jc w:val="both"/>
              <w:rPr>
                <w:rFonts w:ascii="Arial" w:hAnsi="Arial" w:cs="Arial"/>
                <w:sz w:val="22"/>
                <w:szCs w:val="22"/>
              </w:rPr>
            </w:pPr>
          </w:p>
          <w:p w14:paraId="0C277FC9" w14:textId="77777777" w:rsidR="00D217CD" w:rsidRPr="00661453" w:rsidRDefault="00D217CD" w:rsidP="001B20D3">
            <w:pPr>
              <w:jc w:val="both"/>
              <w:rPr>
                <w:rFonts w:ascii="Arial" w:hAnsi="Arial" w:cs="Arial"/>
                <w:sz w:val="22"/>
                <w:szCs w:val="22"/>
              </w:rPr>
            </w:pPr>
          </w:p>
        </w:tc>
      </w:tr>
      <w:tr w:rsidR="00D217CD" w:rsidRPr="00661453" w14:paraId="23CBFBEB" w14:textId="77777777" w:rsidTr="00D217CD">
        <w:trPr>
          <w:trHeight w:val="1332"/>
        </w:trPr>
        <w:tc>
          <w:tcPr>
            <w:tcW w:w="10299" w:type="dxa"/>
            <w:gridSpan w:val="2"/>
            <w:tcMar>
              <w:top w:w="0" w:type="dxa"/>
              <w:left w:w="108" w:type="dxa"/>
              <w:bottom w:w="0" w:type="dxa"/>
              <w:right w:w="108" w:type="dxa"/>
            </w:tcMar>
          </w:tcPr>
          <w:p w14:paraId="4CD315F3" w14:textId="77777777" w:rsidR="00D217CD" w:rsidRPr="00661453" w:rsidRDefault="00D217CD" w:rsidP="001B20D3">
            <w:pPr>
              <w:jc w:val="both"/>
              <w:rPr>
                <w:rFonts w:ascii="Arial" w:hAnsi="Arial" w:cs="Arial"/>
                <w:b/>
                <w:bCs/>
                <w:sz w:val="22"/>
                <w:szCs w:val="22"/>
              </w:rPr>
            </w:pPr>
            <w:r w:rsidRPr="00661453">
              <w:rPr>
                <w:rFonts w:ascii="Arial" w:hAnsi="Arial" w:cs="Arial"/>
                <w:b/>
                <w:bCs/>
                <w:sz w:val="22"/>
                <w:szCs w:val="22"/>
              </w:rPr>
              <w:t>INITIAL REFERENCE LIST:</w:t>
            </w:r>
          </w:p>
          <w:p w14:paraId="643910D9" w14:textId="77777777" w:rsidR="00A65C5A" w:rsidRPr="00297EF7" w:rsidRDefault="00A65C5A" w:rsidP="00A65C5A">
            <w:pPr>
              <w:pStyle w:val="NormalWeb"/>
              <w:numPr>
                <w:ilvl w:val="0"/>
                <w:numId w:val="19"/>
              </w:numPr>
              <w:pBdr>
                <w:top w:val="single" w:sz="2" w:space="0" w:color="E3E3E3"/>
                <w:left w:val="single" w:sz="2" w:space="0" w:color="E3E3E3"/>
                <w:bottom w:val="single" w:sz="2" w:space="0" w:color="E3E3E3"/>
                <w:right w:val="single" w:sz="2" w:space="0" w:color="E3E3E3"/>
              </w:pBdr>
              <w:spacing w:before="0" w:after="0"/>
              <w:rPr>
                <w:rFonts w:ascii="Arial" w:hAnsi="Arial" w:cs="Arial"/>
                <w:color w:val="000000" w:themeColor="text1"/>
              </w:rPr>
            </w:pPr>
            <w:r w:rsidRPr="00297EF7">
              <w:rPr>
                <w:rFonts w:ascii="Arial" w:hAnsi="Arial" w:cs="Arial"/>
                <w:color w:val="000000" w:themeColor="text1"/>
              </w:rPr>
              <w:t xml:space="preserve">Anda, R.F., Felitti, V.J., Bremner, J.D., Walker, J.D., Whitfield, C., Perry, B.D., Dube, S.R., &amp; Giles, W.H. (2006). The enduring effects of abuse and related adverse experiences in childhood: A convergence of evidence from neurobiology and epidemiology. </w:t>
            </w:r>
            <w:r w:rsidRPr="00297EF7">
              <w:rPr>
                <w:rStyle w:val="Emphasis"/>
                <w:rFonts w:ascii="Arial" w:hAnsi="Arial" w:cs="Arial"/>
                <w:color w:val="000000" w:themeColor="text1"/>
                <w:bdr w:val="single" w:sz="2" w:space="0" w:color="E3E3E3" w:frame="1"/>
              </w:rPr>
              <w:t>European Archives of Psychiatry and Clinical Neuroscience</w:t>
            </w:r>
            <w:r w:rsidRPr="00297EF7">
              <w:rPr>
                <w:rFonts w:ascii="Arial" w:hAnsi="Arial" w:cs="Arial"/>
                <w:color w:val="000000" w:themeColor="text1"/>
              </w:rPr>
              <w:t>, 256(3), 174-186. doi: 10.1007/s00406-005-0624-4</w:t>
            </w:r>
          </w:p>
          <w:p w14:paraId="7C4849B8" w14:textId="77777777" w:rsidR="00A65C5A" w:rsidRPr="00297EF7" w:rsidRDefault="00A65C5A" w:rsidP="00A65C5A">
            <w:pPr>
              <w:pStyle w:val="NormalWeb"/>
              <w:numPr>
                <w:ilvl w:val="0"/>
                <w:numId w:val="19"/>
              </w:numPr>
              <w:pBdr>
                <w:top w:val="single" w:sz="2" w:space="0" w:color="E3E3E3"/>
                <w:left w:val="single" w:sz="2" w:space="0" w:color="E3E3E3"/>
                <w:bottom w:val="single" w:sz="2" w:space="0" w:color="E3E3E3"/>
                <w:right w:val="single" w:sz="2" w:space="0" w:color="E3E3E3"/>
              </w:pBdr>
              <w:spacing w:before="0" w:after="0"/>
              <w:rPr>
                <w:rFonts w:ascii="Arial" w:hAnsi="Arial" w:cs="Arial"/>
                <w:color w:val="000000" w:themeColor="text1"/>
              </w:rPr>
            </w:pPr>
            <w:r w:rsidRPr="00297EF7">
              <w:rPr>
                <w:rFonts w:ascii="Arial" w:hAnsi="Arial" w:cs="Arial"/>
                <w:color w:val="000000" w:themeColor="text1"/>
              </w:rPr>
              <w:t xml:space="preserve">Dube, S.R., Felitti, V.J., Dong, M., Chapman, D.P., Giles, W.H. and Anda, R.F., (2003). Childhood abuse, neglect, and household dysfunction and the risk of illicit drug use: the adverse childhood experiences study. </w:t>
            </w:r>
            <w:r w:rsidRPr="00297EF7">
              <w:rPr>
                <w:rStyle w:val="Emphasis"/>
                <w:rFonts w:ascii="Arial" w:hAnsi="Arial" w:cs="Arial"/>
                <w:color w:val="000000" w:themeColor="text1"/>
                <w:bdr w:val="single" w:sz="2" w:space="0" w:color="E3E3E3" w:frame="1"/>
              </w:rPr>
              <w:t>Pediatrics</w:t>
            </w:r>
            <w:r w:rsidRPr="00297EF7">
              <w:rPr>
                <w:rFonts w:ascii="Arial" w:hAnsi="Arial" w:cs="Arial"/>
                <w:color w:val="000000" w:themeColor="text1"/>
              </w:rPr>
              <w:t>, 111(3), pp.564-572.</w:t>
            </w:r>
          </w:p>
          <w:p w14:paraId="7C40FF77" w14:textId="77777777" w:rsidR="00A65C5A" w:rsidRPr="00297EF7" w:rsidRDefault="00A65C5A" w:rsidP="00A65C5A">
            <w:pPr>
              <w:pStyle w:val="NormalWeb"/>
              <w:numPr>
                <w:ilvl w:val="0"/>
                <w:numId w:val="19"/>
              </w:numPr>
              <w:pBdr>
                <w:top w:val="single" w:sz="2" w:space="0" w:color="E3E3E3"/>
                <w:left w:val="single" w:sz="2" w:space="0" w:color="E3E3E3"/>
                <w:bottom w:val="single" w:sz="2" w:space="0" w:color="E3E3E3"/>
                <w:right w:val="single" w:sz="2" w:space="0" w:color="E3E3E3"/>
              </w:pBdr>
              <w:spacing w:before="0" w:after="0"/>
              <w:rPr>
                <w:rFonts w:ascii="Arial" w:hAnsi="Arial" w:cs="Arial"/>
                <w:color w:val="000000" w:themeColor="text1"/>
              </w:rPr>
            </w:pPr>
            <w:r w:rsidRPr="00297EF7">
              <w:rPr>
                <w:rFonts w:ascii="Arial" w:hAnsi="Arial" w:cs="Arial"/>
                <w:color w:val="000000" w:themeColor="text1"/>
              </w:rPr>
              <w:t xml:space="preserve">Herman, J.L., (1992). Complex PTSD: A syndrome in survivors of prolonged and repeated trauma. </w:t>
            </w:r>
            <w:r w:rsidRPr="00297EF7">
              <w:rPr>
                <w:rStyle w:val="Emphasis"/>
                <w:rFonts w:ascii="Arial" w:hAnsi="Arial" w:cs="Arial"/>
                <w:color w:val="000000" w:themeColor="text1"/>
                <w:bdr w:val="single" w:sz="2" w:space="0" w:color="E3E3E3" w:frame="1"/>
              </w:rPr>
              <w:t>Journal of traumatic stress</w:t>
            </w:r>
            <w:r w:rsidRPr="00297EF7">
              <w:rPr>
                <w:rFonts w:ascii="Arial" w:hAnsi="Arial" w:cs="Arial"/>
                <w:color w:val="000000" w:themeColor="text1"/>
              </w:rPr>
              <w:t>, 5(3), pp.377-391.</w:t>
            </w:r>
          </w:p>
          <w:p w14:paraId="64958086" w14:textId="77777777" w:rsidR="00A65C5A" w:rsidRPr="00297EF7" w:rsidRDefault="00A65C5A" w:rsidP="00A65C5A">
            <w:pPr>
              <w:pStyle w:val="NormalWeb"/>
              <w:numPr>
                <w:ilvl w:val="0"/>
                <w:numId w:val="19"/>
              </w:numPr>
              <w:pBdr>
                <w:top w:val="single" w:sz="2" w:space="0" w:color="E3E3E3"/>
                <w:left w:val="single" w:sz="2" w:space="0" w:color="E3E3E3"/>
                <w:bottom w:val="single" w:sz="2" w:space="0" w:color="E3E3E3"/>
                <w:right w:val="single" w:sz="2" w:space="0" w:color="E3E3E3"/>
              </w:pBdr>
              <w:spacing w:before="0" w:after="0"/>
              <w:rPr>
                <w:rFonts w:ascii="Arial" w:hAnsi="Arial" w:cs="Arial"/>
                <w:color w:val="000000" w:themeColor="text1"/>
              </w:rPr>
            </w:pPr>
            <w:r w:rsidRPr="00297EF7">
              <w:rPr>
                <w:rFonts w:ascii="Arial" w:hAnsi="Arial" w:cs="Arial"/>
                <w:color w:val="000000" w:themeColor="text1"/>
              </w:rPr>
              <w:t xml:space="preserve">National Library of Medicine. (2013). Behavioral consequences of child abuse. Retrieved April 4, 2024, from </w:t>
            </w:r>
            <w:hyperlink r:id="rId9" w:tgtFrame="_new" w:history="1">
              <w:r w:rsidRPr="00297EF7">
                <w:rPr>
                  <w:rStyle w:val="Hyperlink"/>
                  <w:rFonts w:ascii="Arial" w:hAnsi="Arial" w:cs="Arial"/>
                  <w:color w:val="000000" w:themeColor="text1"/>
                  <w:bdr w:val="single" w:sz="2" w:space="0" w:color="E3E3E3" w:frame="1"/>
                </w:rPr>
                <w:t>https://www.ncbi.nlm.nih.gov/pmc/articles/PMC3743691/</w:t>
              </w:r>
            </w:hyperlink>
          </w:p>
          <w:p w14:paraId="753F988B" w14:textId="408FB5AA" w:rsidR="00D61096" w:rsidRPr="00F97869" w:rsidRDefault="00D61096" w:rsidP="00A65C5A">
            <w:pPr>
              <w:pStyle w:val="ListParagraph"/>
              <w:numPr>
                <w:ilvl w:val="0"/>
                <w:numId w:val="19"/>
              </w:numPr>
              <w:jc w:val="both"/>
              <w:rPr>
                <w:rFonts w:ascii="Arial" w:hAnsi="Arial" w:cs="Arial"/>
                <w:sz w:val="22"/>
                <w:szCs w:val="22"/>
              </w:rPr>
            </w:pPr>
          </w:p>
        </w:tc>
      </w:tr>
    </w:tbl>
    <w:p w14:paraId="110460D1" w14:textId="77777777" w:rsidR="00152E9D" w:rsidRPr="00A406E5" w:rsidRDefault="00152E9D" w:rsidP="00D217CD">
      <w:pPr>
        <w:rPr>
          <w:rFonts w:ascii="Arial" w:hAnsi="Arial" w:cs="Arial"/>
          <w:sz w:val="24"/>
          <w:szCs w:val="24"/>
        </w:rPr>
      </w:pPr>
    </w:p>
    <w:p w14:paraId="7002EE51" w14:textId="2387AA6C" w:rsidR="00152E9D" w:rsidRDefault="00152E9D" w:rsidP="006E3F29">
      <w:pPr>
        <w:ind w:left="720"/>
        <w:rPr>
          <w:rFonts w:ascii="Arial" w:hAnsi="Arial" w:cs="Arial"/>
          <w:sz w:val="24"/>
          <w:szCs w:val="24"/>
        </w:rPr>
      </w:pPr>
    </w:p>
    <w:p w14:paraId="7E7D6524" w14:textId="77777777" w:rsidR="00603357" w:rsidRDefault="00603357" w:rsidP="006E3F29">
      <w:pPr>
        <w:ind w:left="720"/>
        <w:rPr>
          <w:rFonts w:ascii="Arial" w:hAnsi="Arial" w:cs="Arial"/>
          <w:sz w:val="24"/>
          <w:szCs w:val="24"/>
        </w:rPr>
      </w:pPr>
    </w:p>
    <w:p w14:paraId="6CC662EF" w14:textId="4242D324" w:rsidR="00603357" w:rsidRDefault="00603357" w:rsidP="006E3F29">
      <w:pPr>
        <w:ind w:left="720"/>
        <w:rPr>
          <w:rFonts w:ascii="Arial" w:hAnsi="Arial" w:cs="Arial"/>
          <w:sz w:val="24"/>
          <w:szCs w:val="24"/>
          <w:u w:val="single"/>
        </w:rPr>
      </w:pPr>
      <w:r w:rsidRPr="00C91477">
        <w:rPr>
          <w:rFonts w:ascii="Arial" w:hAnsi="Arial" w:cs="Arial"/>
          <w:sz w:val="24"/>
          <w:szCs w:val="24"/>
          <w:u w:val="single"/>
        </w:rPr>
        <w:t xml:space="preserve">Justification </w:t>
      </w:r>
    </w:p>
    <w:p w14:paraId="34CC242C" w14:textId="77777777" w:rsidR="00C91477" w:rsidRDefault="00C91477" w:rsidP="006E3F29">
      <w:pPr>
        <w:ind w:left="720"/>
        <w:rPr>
          <w:rFonts w:ascii="Arial" w:hAnsi="Arial" w:cs="Arial"/>
          <w:sz w:val="24"/>
          <w:szCs w:val="24"/>
          <w:u w:val="single"/>
        </w:rPr>
      </w:pPr>
    </w:p>
    <w:p w14:paraId="5A71863D" w14:textId="77777777" w:rsidR="00C91477" w:rsidRDefault="00C91477" w:rsidP="006E3F29">
      <w:pPr>
        <w:ind w:left="720"/>
        <w:rPr>
          <w:rFonts w:ascii="Arial" w:hAnsi="Arial" w:cs="Arial"/>
          <w:sz w:val="24"/>
          <w:szCs w:val="24"/>
          <w:u w:val="single"/>
        </w:rPr>
      </w:pPr>
    </w:p>
    <w:p w14:paraId="0335C905" w14:textId="77777777" w:rsidR="00C91477" w:rsidRPr="00C91477" w:rsidRDefault="00C91477" w:rsidP="006E3F29">
      <w:pPr>
        <w:ind w:left="720"/>
        <w:rPr>
          <w:rFonts w:ascii="Arial" w:hAnsi="Arial" w:cs="Arial"/>
          <w:sz w:val="24"/>
          <w:szCs w:val="24"/>
          <w:u w:val="single"/>
        </w:rPr>
      </w:pPr>
    </w:p>
    <w:p w14:paraId="46E6AF6C" w14:textId="77777777" w:rsidR="00C91477" w:rsidRDefault="00C91477" w:rsidP="006E3F29">
      <w:pPr>
        <w:ind w:left="720"/>
        <w:rPr>
          <w:rFonts w:ascii="Arial" w:hAnsi="Arial" w:cs="Arial"/>
          <w:sz w:val="24"/>
          <w:szCs w:val="24"/>
        </w:rPr>
      </w:pPr>
    </w:p>
    <w:p w14:paraId="2E58834C" w14:textId="77777777" w:rsidR="00A6266E" w:rsidRPr="00A6266E" w:rsidRDefault="00A6266E" w:rsidP="00A6266E">
      <w:pPr>
        <w:ind w:left="720"/>
        <w:rPr>
          <w:rFonts w:ascii="Arial" w:hAnsi="Arial" w:cs="Arial"/>
          <w:sz w:val="24"/>
          <w:szCs w:val="24"/>
        </w:rPr>
      </w:pPr>
      <w:r w:rsidRPr="00A6266E">
        <w:rPr>
          <w:rFonts w:ascii="Arial" w:hAnsi="Arial" w:cs="Arial"/>
          <w:sz w:val="24"/>
          <w:szCs w:val="24"/>
        </w:rPr>
        <w:t xml:space="preserve">As this subject is a sensitive </w:t>
      </w:r>
      <w:proofErr w:type="gramStart"/>
      <w:r w:rsidRPr="00A6266E">
        <w:rPr>
          <w:rFonts w:ascii="Arial" w:hAnsi="Arial" w:cs="Arial"/>
          <w:sz w:val="24"/>
          <w:szCs w:val="24"/>
        </w:rPr>
        <w:t>topic ,</w:t>
      </w:r>
      <w:proofErr w:type="gramEnd"/>
      <w:r w:rsidRPr="00A6266E">
        <w:rPr>
          <w:rFonts w:ascii="Arial" w:hAnsi="Arial" w:cs="Arial"/>
          <w:sz w:val="24"/>
          <w:szCs w:val="24"/>
        </w:rPr>
        <w:t xml:space="preserve"> an approach is needed that protects participants' privacy and mental health. People who have been abused as children may find it upsetting or upsetting to talk about their experiences. A questionnaire gives people a safe and private way to talk about their thoughts and feelings without worrying about being judged or punished. This privacy makes people more likely to be honest and open, which could lead to more complete and correct data.</w:t>
      </w:r>
    </w:p>
    <w:p w14:paraId="14B1CDC8" w14:textId="77777777" w:rsidR="00A6266E" w:rsidRPr="00A6266E" w:rsidRDefault="00A6266E" w:rsidP="00A6266E">
      <w:pPr>
        <w:ind w:left="720"/>
        <w:rPr>
          <w:rFonts w:ascii="Arial" w:hAnsi="Arial" w:cs="Arial"/>
          <w:sz w:val="24"/>
          <w:szCs w:val="24"/>
        </w:rPr>
      </w:pPr>
    </w:p>
    <w:p w14:paraId="04303CF7" w14:textId="77777777" w:rsidR="00A6266E" w:rsidRPr="00A6266E" w:rsidRDefault="00A6266E" w:rsidP="00A6266E">
      <w:pPr>
        <w:ind w:left="720"/>
        <w:rPr>
          <w:rFonts w:ascii="Arial" w:hAnsi="Arial" w:cs="Arial"/>
          <w:sz w:val="24"/>
          <w:szCs w:val="24"/>
        </w:rPr>
      </w:pPr>
      <w:r w:rsidRPr="00A6266E">
        <w:rPr>
          <w:rFonts w:ascii="Arial" w:hAnsi="Arial" w:cs="Arial"/>
          <w:sz w:val="24"/>
          <w:szCs w:val="24"/>
        </w:rPr>
        <w:t>Second, a questionnaire makes it easy to get information from a big and varied group of people. People who have survived childhood abuse come from a wide range of backgrounds. By sending a questionnaire online, more people might be willling to participate, making sure that a wide range of experiences and points of view are represented. A big sample size makes the study's results more reliable and applicable to more people, which supports the validity of the conclusions reached.</w:t>
      </w:r>
    </w:p>
    <w:p w14:paraId="499F71E6" w14:textId="77777777" w:rsidR="00A6266E" w:rsidRPr="00A6266E" w:rsidRDefault="00A6266E" w:rsidP="00A6266E">
      <w:pPr>
        <w:ind w:left="720"/>
        <w:rPr>
          <w:rFonts w:ascii="Arial" w:hAnsi="Arial" w:cs="Arial"/>
          <w:sz w:val="24"/>
          <w:szCs w:val="24"/>
        </w:rPr>
      </w:pPr>
    </w:p>
    <w:p w14:paraId="04E157CE" w14:textId="77777777" w:rsidR="00A6266E" w:rsidRPr="00A6266E" w:rsidRDefault="00A6266E" w:rsidP="00A6266E">
      <w:pPr>
        <w:ind w:left="720"/>
        <w:rPr>
          <w:rFonts w:ascii="Arial" w:hAnsi="Arial" w:cs="Arial"/>
          <w:sz w:val="24"/>
          <w:szCs w:val="24"/>
        </w:rPr>
      </w:pPr>
      <w:r w:rsidRPr="00A6266E">
        <w:rPr>
          <w:rFonts w:ascii="Arial" w:hAnsi="Arial" w:cs="Arial"/>
          <w:sz w:val="24"/>
          <w:szCs w:val="24"/>
        </w:rPr>
        <w:t xml:space="preserve">A questionnaire also gives you options for how to look at and understand the facts. I can make questions that get both personal and quantitative answers. This helps get a more complete picture of the mental and emotional effects of childhood abuse over time. A questionnaire's structured style also makes it easier to organise data in a way that makes it easier to find patterns, correlations, and trends in the data. This organised method makes the study's results more solid and believable, which lets stronger conclusions to be made. Additionally, using a questionnaire is a more time- and money-efficient way to gather information than other methods like conversations or focus groups. </w:t>
      </w:r>
    </w:p>
    <w:p w14:paraId="53F225BE" w14:textId="77777777" w:rsidR="00A6266E" w:rsidRPr="00A6266E" w:rsidRDefault="00A6266E" w:rsidP="00A6266E">
      <w:pPr>
        <w:ind w:left="720"/>
        <w:rPr>
          <w:rFonts w:ascii="Arial" w:hAnsi="Arial" w:cs="Arial"/>
          <w:sz w:val="24"/>
          <w:szCs w:val="24"/>
        </w:rPr>
      </w:pPr>
    </w:p>
    <w:p w14:paraId="5121811B" w14:textId="0B9ED4CD" w:rsidR="00C91477" w:rsidRDefault="00A6266E" w:rsidP="00A6266E">
      <w:pPr>
        <w:ind w:left="720"/>
        <w:rPr>
          <w:rFonts w:ascii="Arial" w:hAnsi="Arial" w:cs="Arial"/>
          <w:sz w:val="24"/>
          <w:szCs w:val="24"/>
        </w:rPr>
      </w:pPr>
      <w:r w:rsidRPr="00A6266E">
        <w:rPr>
          <w:rFonts w:ascii="Arial" w:hAnsi="Arial" w:cs="Arial"/>
          <w:sz w:val="24"/>
          <w:szCs w:val="24"/>
        </w:rPr>
        <w:t>In conclusion, a questionnaire is a great way to find out about the long-term mental and emotional effects of childhood abuse on survivors. It is the best method for this dissertation study as it protects participant privacy, reaches a wide range of people, makes it easier to collect a lot of data, and makes the best use of resources.</w:t>
      </w:r>
    </w:p>
    <w:p w14:paraId="523A5B49" w14:textId="77777777" w:rsidR="004700CA" w:rsidRDefault="004700CA" w:rsidP="00A6266E">
      <w:pPr>
        <w:ind w:left="720"/>
        <w:rPr>
          <w:rFonts w:ascii="Arial" w:hAnsi="Arial" w:cs="Arial"/>
          <w:sz w:val="24"/>
          <w:szCs w:val="24"/>
        </w:rPr>
      </w:pPr>
    </w:p>
    <w:p w14:paraId="07817027" w14:textId="7A586114" w:rsidR="004700CA" w:rsidRDefault="004700CA" w:rsidP="00A6266E">
      <w:pPr>
        <w:ind w:left="720"/>
        <w:rPr>
          <w:rFonts w:ascii="Arial" w:hAnsi="Arial" w:cs="Arial"/>
          <w:sz w:val="24"/>
          <w:szCs w:val="24"/>
          <w:u w:val="single"/>
        </w:rPr>
      </w:pPr>
      <w:r w:rsidRPr="004700CA">
        <w:rPr>
          <w:rFonts w:ascii="Arial" w:hAnsi="Arial" w:cs="Arial"/>
          <w:sz w:val="24"/>
          <w:szCs w:val="24"/>
          <w:u w:val="single"/>
        </w:rPr>
        <w:t>Draft research questions</w:t>
      </w:r>
    </w:p>
    <w:p w14:paraId="7C766899" w14:textId="77777777" w:rsidR="004700CA" w:rsidRDefault="004700CA" w:rsidP="00A6266E">
      <w:pPr>
        <w:ind w:left="720"/>
        <w:rPr>
          <w:rFonts w:ascii="Arial" w:hAnsi="Arial" w:cs="Arial"/>
          <w:sz w:val="24"/>
          <w:szCs w:val="24"/>
          <w:u w:val="single"/>
        </w:rPr>
      </w:pPr>
    </w:p>
    <w:p w14:paraId="15637CB4"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Have you experienced or know of someone who has experienced childhood abuse?</w:t>
      </w:r>
    </w:p>
    <w:p w14:paraId="24B3C3A8"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Do you think childhood experiences influence adulthood?</w:t>
      </w:r>
    </w:p>
    <w:p w14:paraId="1F65DBB3"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Do you think childhood abuse affects relationships with others including family, friends, and romantic partners?</w:t>
      </w:r>
    </w:p>
    <w:p w14:paraId="21AA2970"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Do you feel that society adequately supports survivors of childhood abuse? Why or why not?</w:t>
      </w:r>
    </w:p>
    <w:p w14:paraId="18046523"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Do you think childhood abuse affects the ability to trust others? if so, why?</w:t>
      </w:r>
    </w:p>
    <w:p w14:paraId="7BA8B312"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Do you think there is enough information out to the public about what to do if you have a suspicion that a child is getting abused?</w:t>
      </w:r>
    </w:p>
    <w:p w14:paraId="11EAC50F"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What do you think are effective coping mechanisms for survivors of childhood abuse to manage their emotional well-being?</w:t>
      </w:r>
    </w:p>
    <w:p w14:paraId="76968C2A"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How do you think access to mental health support and resources influences survivors' recovery?</w:t>
      </w:r>
    </w:p>
    <w:p w14:paraId="088C1E8C" w14:textId="77777777" w:rsidR="004700CA" w:rsidRPr="004700CA" w:rsidRDefault="004700CA" w:rsidP="004700CA">
      <w:pPr>
        <w:numPr>
          <w:ilvl w:val="0"/>
          <w:numId w:val="21"/>
        </w:numPr>
        <w:rPr>
          <w:rFonts w:ascii="Arial" w:hAnsi="Arial" w:cs="Arial"/>
          <w:sz w:val="24"/>
          <w:szCs w:val="24"/>
        </w:rPr>
      </w:pPr>
      <w:r w:rsidRPr="004700CA">
        <w:rPr>
          <w:rFonts w:ascii="Arial" w:hAnsi="Arial" w:cs="Arial"/>
          <w:sz w:val="24"/>
          <w:szCs w:val="24"/>
        </w:rPr>
        <w:t xml:space="preserve">Have you observed any societal stigmas or misconceptions surrounding survivors of childhood abuse? If yes, please elaborate. </w:t>
      </w:r>
    </w:p>
    <w:p w14:paraId="027C9AEF" w14:textId="77777777" w:rsidR="004700CA" w:rsidRDefault="004700CA" w:rsidP="004700CA">
      <w:pPr>
        <w:numPr>
          <w:ilvl w:val="0"/>
          <w:numId w:val="21"/>
        </w:numPr>
        <w:rPr>
          <w:rFonts w:ascii="Arial" w:hAnsi="Arial" w:cs="Arial"/>
          <w:sz w:val="24"/>
          <w:szCs w:val="24"/>
        </w:rPr>
      </w:pPr>
      <w:r w:rsidRPr="004700CA">
        <w:rPr>
          <w:rFonts w:ascii="Arial" w:hAnsi="Arial" w:cs="Arial"/>
          <w:sz w:val="24"/>
          <w:szCs w:val="24"/>
        </w:rPr>
        <w:t>Looking towards the future, what strategies or resources do you believe would be most beneficial in supporting survivors of childhood abuse in their long-term recovery?</w:t>
      </w:r>
    </w:p>
    <w:p w14:paraId="1ED223F8" w14:textId="77777777" w:rsidR="004700CA" w:rsidRDefault="004700CA" w:rsidP="009614CE">
      <w:pPr>
        <w:rPr>
          <w:rFonts w:ascii="Arial" w:hAnsi="Arial" w:cs="Arial"/>
          <w:sz w:val="24"/>
          <w:szCs w:val="24"/>
        </w:rPr>
      </w:pPr>
    </w:p>
    <w:p w14:paraId="5B40A467" w14:textId="77777777" w:rsidR="004700CA" w:rsidRDefault="004700CA" w:rsidP="009614CE">
      <w:pPr>
        <w:rPr>
          <w:rFonts w:ascii="Arial" w:hAnsi="Arial" w:cs="Arial"/>
          <w:sz w:val="24"/>
          <w:szCs w:val="24"/>
        </w:rPr>
      </w:pPr>
    </w:p>
    <w:p w14:paraId="6332F132" w14:textId="77777777" w:rsidR="004700CA" w:rsidRDefault="004700CA" w:rsidP="009614CE">
      <w:pPr>
        <w:rPr>
          <w:rFonts w:ascii="Arial" w:hAnsi="Arial" w:cs="Arial"/>
          <w:sz w:val="24"/>
          <w:szCs w:val="24"/>
        </w:rPr>
      </w:pPr>
    </w:p>
    <w:p w14:paraId="491EB2FA" w14:textId="77777777" w:rsidR="004700CA" w:rsidRDefault="004700CA" w:rsidP="009614CE">
      <w:pPr>
        <w:rPr>
          <w:rFonts w:ascii="Arial" w:hAnsi="Arial" w:cs="Arial"/>
          <w:sz w:val="24"/>
          <w:szCs w:val="24"/>
        </w:rPr>
      </w:pPr>
    </w:p>
    <w:p w14:paraId="554F7160" w14:textId="77777777" w:rsidR="004700CA" w:rsidRDefault="004700CA" w:rsidP="009614CE">
      <w:pPr>
        <w:rPr>
          <w:rFonts w:ascii="Arial" w:hAnsi="Arial" w:cs="Arial"/>
          <w:sz w:val="24"/>
          <w:szCs w:val="24"/>
        </w:rPr>
      </w:pPr>
    </w:p>
    <w:p w14:paraId="7142F1D2" w14:textId="77777777" w:rsidR="004700CA" w:rsidRDefault="004700CA" w:rsidP="009614CE">
      <w:pPr>
        <w:rPr>
          <w:rFonts w:ascii="Arial" w:hAnsi="Arial" w:cs="Arial"/>
          <w:sz w:val="24"/>
          <w:szCs w:val="24"/>
        </w:rPr>
      </w:pPr>
    </w:p>
    <w:p w14:paraId="3A3D9F6C" w14:textId="77777777" w:rsidR="004700CA" w:rsidRDefault="004700CA" w:rsidP="009614CE">
      <w:pPr>
        <w:rPr>
          <w:rFonts w:ascii="Arial" w:hAnsi="Arial" w:cs="Arial"/>
          <w:sz w:val="24"/>
          <w:szCs w:val="24"/>
        </w:rPr>
      </w:pPr>
    </w:p>
    <w:p w14:paraId="1AEB06C7" w14:textId="77777777" w:rsidR="004700CA" w:rsidRDefault="004700CA" w:rsidP="009614CE">
      <w:pPr>
        <w:rPr>
          <w:rFonts w:ascii="Arial" w:hAnsi="Arial" w:cs="Arial"/>
          <w:sz w:val="24"/>
          <w:szCs w:val="24"/>
        </w:rPr>
      </w:pPr>
    </w:p>
    <w:p w14:paraId="6D8C0D7B" w14:textId="77777777" w:rsidR="004700CA" w:rsidRDefault="004700CA" w:rsidP="009614CE">
      <w:pPr>
        <w:rPr>
          <w:rFonts w:ascii="Arial" w:hAnsi="Arial" w:cs="Arial"/>
          <w:sz w:val="24"/>
          <w:szCs w:val="24"/>
        </w:rPr>
      </w:pPr>
    </w:p>
    <w:p w14:paraId="388EC2E4" w14:textId="77777777" w:rsidR="004700CA" w:rsidRDefault="004700CA" w:rsidP="009614CE">
      <w:pPr>
        <w:rPr>
          <w:rFonts w:ascii="Arial" w:hAnsi="Arial" w:cs="Arial"/>
          <w:sz w:val="24"/>
          <w:szCs w:val="24"/>
        </w:rPr>
      </w:pPr>
    </w:p>
    <w:p w14:paraId="0148961E" w14:textId="77777777" w:rsidR="004700CA" w:rsidRDefault="004700CA" w:rsidP="009614CE">
      <w:pPr>
        <w:rPr>
          <w:rFonts w:ascii="Arial" w:hAnsi="Arial" w:cs="Arial"/>
          <w:sz w:val="24"/>
          <w:szCs w:val="24"/>
        </w:rPr>
      </w:pPr>
    </w:p>
    <w:p w14:paraId="7E295F93" w14:textId="77777777" w:rsidR="004700CA" w:rsidRDefault="004700CA" w:rsidP="009614CE">
      <w:pPr>
        <w:rPr>
          <w:rFonts w:ascii="Arial" w:hAnsi="Arial" w:cs="Arial"/>
          <w:sz w:val="24"/>
          <w:szCs w:val="24"/>
        </w:rPr>
      </w:pPr>
    </w:p>
    <w:p w14:paraId="2304FF63" w14:textId="77777777" w:rsidR="004700CA" w:rsidRDefault="004700CA" w:rsidP="009614CE">
      <w:pPr>
        <w:rPr>
          <w:rFonts w:ascii="Arial" w:hAnsi="Arial" w:cs="Arial"/>
          <w:sz w:val="24"/>
          <w:szCs w:val="24"/>
        </w:rPr>
      </w:pPr>
    </w:p>
    <w:p w14:paraId="7DE27758" w14:textId="77777777" w:rsidR="004700CA" w:rsidRDefault="004700CA" w:rsidP="009614CE">
      <w:pPr>
        <w:rPr>
          <w:rFonts w:ascii="Arial" w:hAnsi="Arial" w:cs="Arial"/>
          <w:sz w:val="24"/>
          <w:szCs w:val="24"/>
        </w:rPr>
      </w:pPr>
    </w:p>
    <w:p w14:paraId="280DEC69" w14:textId="77777777" w:rsidR="004700CA" w:rsidRDefault="004700CA" w:rsidP="009614CE">
      <w:pPr>
        <w:rPr>
          <w:rFonts w:ascii="Arial" w:hAnsi="Arial" w:cs="Arial"/>
          <w:sz w:val="24"/>
          <w:szCs w:val="24"/>
        </w:rPr>
      </w:pPr>
    </w:p>
    <w:p w14:paraId="7BB87D72" w14:textId="77777777" w:rsidR="004700CA" w:rsidRDefault="004700CA" w:rsidP="009614CE">
      <w:pPr>
        <w:rPr>
          <w:rFonts w:ascii="Arial" w:hAnsi="Arial" w:cs="Arial"/>
          <w:sz w:val="24"/>
          <w:szCs w:val="24"/>
        </w:rPr>
      </w:pPr>
    </w:p>
    <w:p w14:paraId="086738BC" w14:textId="77777777" w:rsidR="004700CA" w:rsidRDefault="004700CA" w:rsidP="009614CE">
      <w:pPr>
        <w:rPr>
          <w:rFonts w:ascii="Arial" w:hAnsi="Arial" w:cs="Arial"/>
          <w:sz w:val="24"/>
          <w:szCs w:val="24"/>
        </w:rPr>
      </w:pPr>
    </w:p>
    <w:p w14:paraId="1EB181EA" w14:textId="77777777" w:rsidR="004700CA" w:rsidRDefault="004700CA" w:rsidP="009614CE">
      <w:pPr>
        <w:rPr>
          <w:rFonts w:ascii="Arial" w:hAnsi="Arial" w:cs="Arial"/>
          <w:sz w:val="24"/>
          <w:szCs w:val="24"/>
        </w:rPr>
      </w:pPr>
    </w:p>
    <w:p w14:paraId="7B5473DD" w14:textId="77777777" w:rsidR="004700CA" w:rsidRDefault="004700CA" w:rsidP="009614CE">
      <w:pPr>
        <w:rPr>
          <w:rFonts w:ascii="Arial" w:hAnsi="Arial" w:cs="Arial"/>
          <w:sz w:val="24"/>
          <w:szCs w:val="24"/>
        </w:rPr>
      </w:pPr>
    </w:p>
    <w:p w14:paraId="4FEE2E1F" w14:textId="77777777" w:rsidR="004700CA" w:rsidRDefault="004700CA" w:rsidP="009614CE">
      <w:pPr>
        <w:rPr>
          <w:rFonts w:ascii="Arial" w:hAnsi="Arial" w:cs="Arial"/>
          <w:sz w:val="24"/>
          <w:szCs w:val="24"/>
        </w:rPr>
      </w:pPr>
    </w:p>
    <w:p w14:paraId="746381F1" w14:textId="77777777" w:rsidR="004700CA" w:rsidRDefault="004700CA" w:rsidP="009614CE">
      <w:pPr>
        <w:rPr>
          <w:rFonts w:ascii="Arial" w:hAnsi="Arial" w:cs="Arial"/>
          <w:sz w:val="24"/>
          <w:szCs w:val="24"/>
        </w:rPr>
      </w:pPr>
    </w:p>
    <w:p w14:paraId="5E8CC5C5" w14:textId="77777777" w:rsidR="004700CA" w:rsidRDefault="004700CA" w:rsidP="009614CE">
      <w:pPr>
        <w:rPr>
          <w:rFonts w:ascii="Arial" w:hAnsi="Arial" w:cs="Arial"/>
          <w:sz w:val="24"/>
          <w:szCs w:val="24"/>
        </w:rPr>
      </w:pPr>
    </w:p>
    <w:p w14:paraId="6D1EC313" w14:textId="77777777" w:rsidR="004700CA" w:rsidRDefault="004700CA" w:rsidP="009614CE">
      <w:pPr>
        <w:rPr>
          <w:rFonts w:ascii="Arial" w:hAnsi="Arial" w:cs="Arial"/>
          <w:sz w:val="24"/>
          <w:szCs w:val="24"/>
        </w:rPr>
      </w:pPr>
    </w:p>
    <w:p w14:paraId="272D0FC1" w14:textId="77777777" w:rsidR="004700CA" w:rsidRDefault="004700CA" w:rsidP="009614CE">
      <w:pPr>
        <w:rPr>
          <w:rFonts w:ascii="Arial" w:hAnsi="Arial" w:cs="Arial"/>
          <w:sz w:val="24"/>
          <w:szCs w:val="24"/>
        </w:rPr>
      </w:pPr>
    </w:p>
    <w:p w14:paraId="60EDBE65" w14:textId="77777777" w:rsidR="004700CA" w:rsidRDefault="004700CA" w:rsidP="009614CE">
      <w:pPr>
        <w:rPr>
          <w:rFonts w:ascii="Arial" w:hAnsi="Arial" w:cs="Arial"/>
          <w:sz w:val="24"/>
          <w:szCs w:val="24"/>
        </w:rPr>
      </w:pPr>
    </w:p>
    <w:p w14:paraId="7D678FCA" w14:textId="77777777" w:rsidR="004700CA" w:rsidRDefault="004700CA" w:rsidP="009614CE">
      <w:pPr>
        <w:rPr>
          <w:rFonts w:ascii="Arial" w:hAnsi="Arial" w:cs="Arial"/>
          <w:sz w:val="24"/>
          <w:szCs w:val="24"/>
        </w:rPr>
      </w:pPr>
    </w:p>
    <w:p w14:paraId="0362F401" w14:textId="77777777" w:rsidR="004700CA" w:rsidRDefault="004700CA" w:rsidP="009614CE">
      <w:pPr>
        <w:rPr>
          <w:rFonts w:ascii="Arial" w:hAnsi="Arial" w:cs="Arial"/>
          <w:sz w:val="24"/>
          <w:szCs w:val="24"/>
        </w:rPr>
      </w:pPr>
    </w:p>
    <w:p w14:paraId="175CAFE1" w14:textId="77777777" w:rsidR="004700CA" w:rsidRDefault="004700CA" w:rsidP="009614CE">
      <w:pPr>
        <w:rPr>
          <w:rFonts w:ascii="Arial" w:hAnsi="Arial" w:cs="Arial"/>
          <w:sz w:val="24"/>
          <w:szCs w:val="24"/>
        </w:rPr>
      </w:pPr>
    </w:p>
    <w:p w14:paraId="35B52B2E" w14:textId="77777777" w:rsidR="004700CA" w:rsidRDefault="004700CA" w:rsidP="009614CE">
      <w:pPr>
        <w:rPr>
          <w:rFonts w:ascii="Arial" w:hAnsi="Arial" w:cs="Arial"/>
          <w:sz w:val="24"/>
          <w:szCs w:val="24"/>
        </w:rPr>
      </w:pPr>
    </w:p>
    <w:p w14:paraId="5C668B19" w14:textId="77777777" w:rsidR="004700CA" w:rsidRDefault="004700CA" w:rsidP="009614CE">
      <w:pPr>
        <w:rPr>
          <w:rFonts w:ascii="Arial" w:hAnsi="Arial" w:cs="Arial"/>
          <w:sz w:val="24"/>
          <w:szCs w:val="24"/>
        </w:rPr>
      </w:pPr>
    </w:p>
    <w:p w14:paraId="0BA9D06E" w14:textId="77777777" w:rsidR="009614CE" w:rsidRPr="004C3A0B" w:rsidRDefault="009614CE" w:rsidP="009614CE">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CADB420" w14:textId="77777777" w:rsidR="009614CE" w:rsidRPr="004C3A0B" w:rsidRDefault="009614CE" w:rsidP="009614CE">
      <w:pPr>
        <w:tabs>
          <w:tab w:val="left" w:pos="5103"/>
        </w:tabs>
        <w:jc w:val="center"/>
        <w:rPr>
          <w:rFonts w:ascii="Arial" w:hAnsi="Arial" w:cs="Arial"/>
          <w:b/>
          <w:bCs/>
        </w:rPr>
      </w:pPr>
    </w:p>
    <w:p w14:paraId="7EE3F0E2" w14:textId="77777777" w:rsidR="009614CE" w:rsidRPr="004C3A0B" w:rsidRDefault="009614CE" w:rsidP="009614CE">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99D1653" w14:textId="77777777" w:rsidR="009614CE" w:rsidRPr="004C3A0B" w:rsidRDefault="009614CE" w:rsidP="009614CE">
      <w:pPr>
        <w:tabs>
          <w:tab w:val="left" w:pos="5103"/>
        </w:tabs>
        <w:jc w:val="center"/>
        <w:rPr>
          <w:rFonts w:ascii="Arial" w:hAnsi="Arial" w:cs="Arial"/>
          <w:b/>
          <w:bCs/>
          <w:sz w:val="16"/>
          <w:szCs w:val="16"/>
        </w:rPr>
      </w:pPr>
    </w:p>
    <w:p w14:paraId="6A6E2A2B" w14:textId="77777777" w:rsidR="009614CE" w:rsidRPr="004C3A0B" w:rsidRDefault="009614CE" w:rsidP="009614CE">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F54A06B" w14:textId="77777777" w:rsidR="009614CE" w:rsidRPr="004C3A0B" w:rsidRDefault="009614CE" w:rsidP="009614CE">
      <w:pPr>
        <w:tabs>
          <w:tab w:val="left" w:pos="5103"/>
        </w:tabs>
        <w:jc w:val="both"/>
        <w:rPr>
          <w:rFonts w:ascii="Arial" w:hAnsi="Arial" w:cs="Arial"/>
          <w:sz w:val="22"/>
          <w:szCs w:val="22"/>
        </w:rPr>
      </w:pPr>
    </w:p>
    <w:p w14:paraId="0C9AF8D3" w14:textId="77777777" w:rsidR="009614CE" w:rsidRPr="004C3A0B" w:rsidRDefault="009614CE" w:rsidP="009614CE">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04862DC" w14:textId="77777777" w:rsidR="009614CE" w:rsidRPr="004C3A0B" w:rsidRDefault="009614CE" w:rsidP="009614CE">
      <w:pPr>
        <w:tabs>
          <w:tab w:val="left" w:pos="5103"/>
        </w:tabs>
        <w:jc w:val="both"/>
        <w:rPr>
          <w:rFonts w:ascii="Arial" w:hAnsi="Arial" w:cs="Arial"/>
          <w:sz w:val="22"/>
          <w:szCs w:val="22"/>
        </w:rPr>
      </w:pPr>
    </w:p>
    <w:p w14:paraId="64057234" w14:textId="77777777" w:rsidR="009614CE" w:rsidRPr="004C3A0B" w:rsidRDefault="009614CE" w:rsidP="009614CE">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FB1E64" w14:textId="77777777" w:rsidR="009614CE" w:rsidRPr="004C3A0B" w:rsidRDefault="009614CE" w:rsidP="009614CE">
      <w:pPr>
        <w:tabs>
          <w:tab w:val="left" w:pos="5103"/>
        </w:tabs>
        <w:jc w:val="both"/>
        <w:rPr>
          <w:rFonts w:ascii="Arial" w:hAnsi="Arial" w:cs="Arial"/>
          <w:sz w:val="22"/>
          <w:szCs w:val="22"/>
        </w:rPr>
      </w:pPr>
    </w:p>
    <w:p w14:paraId="1FC9B294" w14:textId="77777777" w:rsidR="009614CE" w:rsidRPr="004C3A0B" w:rsidRDefault="009614CE" w:rsidP="009614CE">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7D49FD9" w14:textId="77777777" w:rsidR="009614CE" w:rsidRPr="004C3A0B" w:rsidRDefault="009614CE" w:rsidP="009614CE">
      <w:pPr>
        <w:autoSpaceDE w:val="0"/>
        <w:autoSpaceDN w:val="0"/>
        <w:adjustRightInd w:val="0"/>
        <w:jc w:val="both"/>
        <w:rPr>
          <w:rFonts w:ascii="Arial" w:hAnsi="Arial" w:cs="Arial"/>
          <w:sz w:val="22"/>
          <w:szCs w:val="22"/>
        </w:rPr>
      </w:pPr>
    </w:p>
    <w:p w14:paraId="530517A1" w14:textId="77777777" w:rsidR="009614CE" w:rsidRDefault="009614CE" w:rsidP="009614C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568667D" w14:textId="77777777" w:rsidR="009614CE" w:rsidRDefault="009614CE" w:rsidP="009614CE">
      <w:pPr>
        <w:autoSpaceDE w:val="0"/>
        <w:autoSpaceDN w:val="0"/>
        <w:adjustRightInd w:val="0"/>
        <w:jc w:val="both"/>
        <w:rPr>
          <w:rFonts w:ascii="Arial" w:hAnsi="Arial" w:cs="Arial"/>
          <w:sz w:val="22"/>
          <w:szCs w:val="22"/>
        </w:rPr>
      </w:pPr>
    </w:p>
    <w:p w14:paraId="11308B93" w14:textId="77777777" w:rsidR="009614CE" w:rsidRPr="004C3A0B" w:rsidRDefault="009614CE" w:rsidP="009614C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614CE" w:rsidRPr="004C3A0B" w14:paraId="142E7D59" w14:textId="77777777" w:rsidTr="00DE2D8B">
        <w:trPr>
          <w:trHeight w:val="439"/>
        </w:trPr>
        <w:tc>
          <w:tcPr>
            <w:tcW w:w="559" w:type="dxa"/>
            <w:shd w:val="clear" w:color="auto" w:fill="F2F2F2" w:themeFill="background1" w:themeFillShade="F2"/>
            <w:vAlign w:val="center"/>
          </w:tcPr>
          <w:p w14:paraId="0E6748CB" w14:textId="77777777" w:rsidR="009614CE" w:rsidRPr="004C3A0B" w:rsidRDefault="009614CE" w:rsidP="00DE2D8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2B6044AD" w14:textId="77777777" w:rsidR="009614CE" w:rsidRPr="004C3A0B" w:rsidRDefault="009614CE" w:rsidP="00DE2D8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27376BC7" w14:textId="77777777" w:rsidR="009614CE" w:rsidRPr="004C3A0B" w:rsidRDefault="009614CE" w:rsidP="00DE2D8B">
            <w:pPr>
              <w:rPr>
                <w:rFonts w:ascii="Arial" w:hAnsi="Arial" w:cs="Arial"/>
                <w:sz w:val="22"/>
                <w:szCs w:val="22"/>
              </w:rPr>
            </w:pPr>
            <w:r>
              <w:rPr>
                <w:rFonts w:ascii="Arial" w:hAnsi="Arial" w:cs="Arial"/>
                <w:sz w:val="22"/>
                <w:szCs w:val="22"/>
              </w:rPr>
              <w:t xml:space="preserve">Saffron Simon </w:t>
            </w:r>
          </w:p>
        </w:tc>
      </w:tr>
      <w:tr w:rsidR="009614CE" w:rsidRPr="004C3A0B" w14:paraId="5CB3353C" w14:textId="77777777" w:rsidTr="00DE2D8B">
        <w:trPr>
          <w:trHeight w:val="472"/>
        </w:trPr>
        <w:tc>
          <w:tcPr>
            <w:tcW w:w="559" w:type="dxa"/>
            <w:shd w:val="clear" w:color="auto" w:fill="BFBFBF" w:themeFill="background1" w:themeFillShade="BF"/>
            <w:vAlign w:val="center"/>
          </w:tcPr>
          <w:p w14:paraId="568B80D1" w14:textId="77777777" w:rsidR="009614CE" w:rsidRPr="004C3A0B" w:rsidRDefault="009614CE" w:rsidP="00DE2D8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0D9C8B0"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7DF4DDF4" w14:textId="77777777" w:rsidR="009614CE" w:rsidRPr="004C3A0B" w:rsidRDefault="009614CE" w:rsidP="00DE2D8B">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5F3C790" w14:textId="77777777" w:rsidR="009614CE" w:rsidRPr="004C3A0B" w:rsidRDefault="009614CE" w:rsidP="00DE2D8B">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3BA4C5" w14:textId="77777777" w:rsidR="009614CE" w:rsidRPr="004C3A0B" w:rsidRDefault="009614CE" w:rsidP="00DE2D8B">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F2D0204" w14:textId="77777777" w:rsidR="009614CE" w:rsidRPr="004C3A0B" w:rsidRDefault="009614CE" w:rsidP="00DE2D8B">
            <w:pPr>
              <w:jc w:val="center"/>
              <w:rPr>
                <w:rFonts w:ascii="Arial" w:hAnsi="Arial" w:cs="Arial"/>
                <w:sz w:val="22"/>
                <w:szCs w:val="22"/>
              </w:rPr>
            </w:pPr>
            <w:r>
              <w:rPr>
                <w:rFonts w:ascii="MS Gothic" w:eastAsia="MS Gothic" w:hAnsi="MS Gothic" w:cs="Arial" w:hint="eastAsia"/>
                <w:sz w:val="22"/>
                <w:szCs w:val="22"/>
              </w:rPr>
              <w:t>☐</w:t>
            </w:r>
          </w:p>
        </w:tc>
      </w:tr>
      <w:tr w:rsidR="009614CE" w:rsidRPr="004C3A0B" w14:paraId="537BAF29" w14:textId="77777777" w:rsidTr="00DE2D8B">
        <w:trPr>
          <w:trHeight w:val="472"/>
        </w:trPr>
        <w:tc>
          <w:tcPr>
            <w:tcW w:w="559" w:type="dxa"/>
            <w:shd w:val="clear" w:color="auto" w:fill="F2F2F2" w:themeFill="background1" w:themeFillShade="F2"/>
            <w:vAlign w:val="center"/>
          </w:tcPr>
          <w:p w14:paraId="620E1A35" w14:textId="77777777" w:rsidR="009614CE" w:rsidRDefault="009614CE" w:rsidP="00DE2D8B">
            <w:pPr>
              <w:rPr>
                <w:rFonts w:ascii="Arial" w:hAnsi="Arial" w:cs="Arial"/>
                <w:sz w:val="22"/>
                <w:szCs w:val="22"/>
              </w:rPr>
            </w:pPr>
          </w:p>
        </w:tc>
        <w:tc>
          <w:tcPr>
            <w:tcW w:w="2544" w:type="dxa"/>
            <w:shd w:val="clear" w:color="auto" w:fill="F2F2F2" w:themeFill="background1" w:themeFillShade="F2"/>
            <w:vAlign w:val="center"/>
          </w:tcPr>
          <w:p w14:paraId="5210542C" w14:textId="77777777" w:rsidR="009614CE" w:rsidRPr="004C3A0B" w:rsidRDefault="009614CE" w:rsidP="00DE2D8B">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779EB8F" w14:textId="77777777" w:rsidR="009614CE" w:rsidRDefault="009614CE" w:rsidP="00DE2D8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B4EA30A" w14:textId="77777777" w:rsidR="009614CE" w:rsidRPr="004C3A0B" w:rsidRDefault="009614CE" w:rsidP="00DE2D8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2D1AB86" w14:textId="77777777" w:rsidR="009614CE" w:rsidRDefault="009614CE" w:rsidP="00DE2D8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0ADF4F2" w14:textId="77777777" w:rsidR="009614CE" w:rsidRPr="004C3A0B" w:rsidRDefault="009614CE" w:rsidP="00DE2D8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9AA367" w14:textId="77777777" w:rsidR="009614CE" w:rsidRDefault="009614CE" w:rsidP="00DE2D8B">
                <w:pPr>
                  <w:jc w:val="center"/>
                  <w:rPr>
                    <w:rFonts w:ascii="Arial" w:hAnsi="Arial" w:cs="Arial"/>
                    <w:sz w:val="22"/>
                    <w:szCs w:val="22"/>
                  </w:rPr>
                </w:pPr>
                <w:r>
                  <w:rPr>
                    <w:rFonts w:ascii="MS Gothic" w:eastAsia="MS Gothic" w:hAnsi="MS Gothic" w:cs="Arial" w:hint="eastAsia"/>
                    <w:sz w:val="22"/>
                    <w:szCs w:val="22"/>
                  </w:rPr>
                  <w:t>☒</w:t>
                </w:r>
              </w:p>
            </w:tc>
          </w:sdtContent>
        </w:sdt>
      </w:tr>
    </w:tbl>
    <w:p w14:paraId="4AFBA4C4" w14:textId="77777777" w:rsidR="009614CE" w:rsidRPr="004C3A0B" w:rsidRDefault="009614CE" w:rsidP="009614CE">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614CE" w:rsidRPr="004C3A0B" w14:paraId="2686524A" w14:textId="77777777" w:rsidTr="00DE2D8B">
        <w:trPr>
          <w:cantSplit/>
          <w:trHeight w:val="334"/>
        </w:trPr>
        <w:tc>
          <w:tcPr>
            <w:tcW w:w="559" w:type="dxa"/>
            <w:shd w:val="clear" w:color="auto" w:fill="F2F2F2" w:themeFill="background1" w:themeFillShade="F2"/>
            <w:vAlign w:val="center"/>
          </w:tcPr>
          <w:p w14:paraId="32ECCA1F" w14:textId="77777777" w:rsidR="009614CE" w:rsidRDefault="009614CE" w:rsidP="00DE2D8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112D5B6" w14:textId="77777777" w:rsidR="009614CE" w:rsidRPr="004C3A0B" w:rsidRDefault="009614CE" w:rsidP="00DE2D8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0A9D87C7" w14:textId="77777777" w:rsidR="009614CE" w:rsidRDefault="009614CE" w:rsidP="00DE2D8B">
            <w:pPr>
              <w:rPr>
                <w:rFonts w:ascii="Arial" w:hAnsi="Arial" w:cs="Arial"/>
                <w:sz w:val="22"/>
                <w:szCs w:val="22"/>
              </w:rPr>
            </w:pPr>
          </w:p>
          <w:p w14:paraId="586E9CE8" w14:textId="77777777" w:rsidR="009614CE" w:rsidRPr="004C3A0B" w:rsidRDefault="009614CE" w:rsidP="00DE2D8B">
            <w:pPr>
              <w:rPr>
                <w:rFonts w:ascii="Arial" w:hAnsi="Arial" w:cs="Arial"/>
                <w:sz w:val="22"/>
                <w:szCs w:val="22"/>
              </w:rPr>
            </w:pPr>
            <w:r>
              <w:rPr>
                <w:rFonts w:ascii="Arial" w:hAnsi="Arial" w:cs="Arial"/>
                <w:sz w:val="22"/>
                <w:szCs w:val="22"/>
              </w:rPr>
              <w:t>IMH</w:t>
            </w:r>
          </w:p>
        </w:tc>
      </w:tr>
      <w:tr w:rsidR="009614CE" w:rsidRPr="004C3A0B" w14:paraId="39B9D482" w14:textId="77777777" w:rsidTr="00DE2D8B">
        <w:trPr>
          <w:cantSplit/>
          <w:trHeight w:val="340"/>
        </w:trPr>
        <w:tc>
          <w:tcPr>
            <w:tcW w:w="559" w:type="dxa"/>
            <w:shd w:val="clear" w:color="auto" w:fill="F2F2F2" w:themeFill="background1" w:themeFillShade="F2"/>
            <w:vAlign w:val="center"/>
          </w:tcPr>
          <w:p w14:paraId="0A0FAAD7" w14:textId="77777777" w:rsidR="009614CE" w:rsidRPr="004C3A0B" w:rsidRDefault="009614CE" w:rsidP="00DE2D8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619B84D" w14:textId="77777777" w:rsidR="009614CE" w:rsidRPr="004C3A0B" w:rsidRDefault="009614CE" w:rsidP="00DE2D8B">
            <w:pPr>
              <w:rPr>
                <w:rFonts w:ascii="Arial" w:hAnsi="Arial" w:cs="Arial"/>
                <w:sz w:val="22"/>
                <w:szCs w:val="22"/>
              </w:rPr>
            </w:pPr>
            <w:r w:rsidRPr="004C3A0B">
              <w:rPr>
                <w:rFonts w:ascii="Arial" w:hAnsi="Arial" w:cs="Arial"/>
                <w:sz w:val="22"/>
                <w:szCs w:val="22"/>
              </w:rPr>
              <w:t>Campus:</w:t>
            </w:r>
          </w:p>
        </w:tc>
        <w:tc>
          <w:tcPr>
            <w:tcW w:w="6636" w:type="dxa"/>
            <w:vAlign w:val="center"/>
          </w:tcPr>
          <w:p w14:paraId="73C00C4E" w14:textId="77777777" w:rsidR="009614CE" w:rsidRDefault="009614CE" w:rsidP="00DE2D8B">
            <w:pPr>
              <w:rPr>
                <w:rFonts w:ascii="Arial" w:hAnsi="Arial" w:cs="Arial"/>
                <w:sz w:val="22"/>
                <w:szCs w:val="22"/>
              </w:rPr>
            </w:pPr>
          </w:p>
          <w:p w14:paraId="29A4FE3B" w14:textId="77777777" w:rsidR="009614CE" w:rsidRPr="004C3A0B" w:rsidRDefault="009614CE" w:rsidP="00DE2D8B">
            <w:pPr>
              <w:rPr>
                <w:rFonts w:ascii="Arial" w:hAnsi="Arial" w:cs="Arial"/>
                <w:sz w:val="22"/>
                <w:szCs w:val="22"/>
              </w:rPr>
            </w:pPr>
            <w:r>
              <w:rPr>
                <w:rFonts w:ascii="Arial" w:hAnsi="Arial" w:cs="Arial"/>
                <w:sz w:val="22"/>
                <w:szCs w:val="22"/>
              </w:rPr>
              <w:t xml:space="preserve">Swansea </w:t>
            </w:r>
          </w:p>
        </w:tc>
      </w:tr>
      <w:tr w:rsidR="009614CE" w:rsidRPr="004C3A0B" w14:paraId="2BDDFDA2" w14:textId="77777777" w:rsidTr="00DE2D8B">
        <w:trPr>
          <w:cantSplit/>
          <w:trHeight w:val="340"/>
        </w:trPr>
        <w:tc>
          <w:tcPr>
            <w:tcW w:w="559" w:type="dxa"/>
            <w:shd w:val="clear" w:color="auto" w:fill="F2F2F2" w:themeFill="background1" w:themeFillShade="F2"/>
            <w:vAlign w:val="center"/>
          </w:tcPr>
          <w:p w14:paraId="291A461C" w14:textId="77777777" w:rsidR="009614CE" w:rsidRPr="004C3A0B" w:rsidRDefault="009614CE" w:rsidP="00DE2D8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70007391" w14:textId="77777777" w:rsidR="009614CE" w:rsidRPr="004C3A0B" w:rsidRDefault="009614CE" w:rsidP="00DE2D8B">
            <w:pPr>
              <w:rPr>
                <w:rFonts w:ascii="Arial" w:hAnsi="Arial" w:cs="Arial"/>
                <w:sz w:val="22"/>
                <w:szCs w:val="22"/>
              </w:rPr>
            </w:pPr>
            <w:r w:rsidRPr="004C3A0B">
              <w:rPr>
                <w:rFonts w:ascii="Arial" w:hAnsi="Arial" w:cs="Arial"/>
                <w:sz w:val="22"/>
                <w:szCs w:val="22"/>
              </w:rPr>
              <w:t>E-mail address:</w:t>
            </w:r>
          </w:p>
        </w:tc>
        <w:tc>
          <w:tcPr>
            <w:tcW w:w="6636" w:type="dxa"/>
            <w:vAlign w:val="center"/>
          </w:tcPr>
          <w:p w14:paraId="5C5E61E2" w14:textId="77777777" w:rsidR="009614CE" w:rsidRPr="004C3A0B" w:rsidRDefault="009614CE" w:rsidP="00DE2D8B">
            <w:pPr>
              <w:rPr>
                <w:rFonts w:ascii="Arial" w:hAnsi="Arial" w:cs="Arial"/>
                <w:sz w:val="22"/>
                <w:szCs w:val="22"/>
              </w:rPr>
            </w:pPr>
            <w:r>
              <w:rPr>
                <w:rFonts w:ascii="Arial" w:hAnsi="Arial" w:cs="Arial"/>
                <w:color w:val="242130"/>
                <w:shd w:val="clear" w:color="auto" w:fill="FFFFFF"/>
              </w:rPr>
              <w:t>2204730@student.uwtsd.ac.uk</w:t>
            </w:r>
          </w:p>
        </w:tc>
      </w:tr>
      <w:tr w:rsidR="009614CE" w:rsidRPr="004C3A0B" w14:paraId="63236F27" w14:textId="77777777" w:rsidTr="00DE2D8B">
        <w:trPr>
          <w:cantSplit/>
          <w:trHeight w:val="340"/>
        </w:trPr>
        <w:tc>
          <w:tcPr>
            <w:tcW w:w="559" w:type="dxa"/>
            <w:shd w:val="clear" w:color="auto" w:fill="F2F2F2" w:themeFill="background1" w:themeFillShade="F2"/>
            <w:vAlign w:val="center"/>
          </w:tcPr>
          <w:p w14:paraId="7E580438" w14:textId="77777777" w:rsidR="009614CE" w:rsidRPr="004C3A0B" w:rsidRDefault="009614CE" w:rsidP="00DE2D8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1A6C66B" w14:textId="77777777" w:rsidR="009614CE" w:rsidRPr="004C3A0B" w:rsidRDefault="009614CE" w:rsidP="00DE2D8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4616A3E7" w14:textId="77777777" w:rsidR="009614CE" w:rsidRDefault="009614CE" w:rsidP="00DE2D8B">
            <w:pPr>
              <w:rPr>
                <w:rFonts w:ascii="Arial" w:hAnsi="Arial" w:cs="Arial"/>
                <w:sz w:val="22"/>
                <w:szCs w:val="22"/>
              </w:rPr>
            </w:pPr>
            <w:r>
              <w:rPr>
                <w:rFonts w:ascii="Arial" w:hAnsi="Arial" w:cs="Arial"/>
                <w:sz w:val="22"/>
                <w:szCs w:val="22"/>
              </w:rPr>
              <w:t>07568513896</w:t>
            </w:r>
          </w:p>
          <w:p w14:paraId="6D9AB520" w14:textId="77777777" w:rsidR="009614CE" w:rsidRPr="004C3A0B" w:rsidRDefault="009614CE" w:rsidP="00DE2D8B">
            <w:pPr>
              <w:rPr>
                <w:rFonts w:ascii="Arial" w:hAnsi="Arial" w:cs="Arial"/>
                <w:sz w:val="22"/>
                <w:szCs w:val="22"/>
              </w:rPr>
            </w:pPr>
          </w:p>
        </w:tc>
      </w:tr>
      <w:tr w:rsidR="009614CE" w:rsidRPr="004C3A0B" w14:paraId="62DAF556" w14:textId="77777777" w:rsidTr="00DE2D8B">
        <w:tc>
          <w:tcPr>
            <w:tcW w:w="559" w:type="dxa"/>
            <w:shd w:val="clear" w:color="auto" w:fill="BFBFBF" w:themeFill="background1" w:themeFillShade="BF"/>
            <w:vAlign w:val="center"/>
          </w:tcPr>
          <w:p w14:paraId="616C25F9" w14:textId="77777777" w:rsidR="009614CE" w:rsidRPr="004C3A0B" w:rsidRDefault="009614CE" w:rsidP="00DE2D8B">
            <w:pPr>
              <w:rPr>
                <w:rFonts w:ascii="Arial" w:hAnsi="Arial" w:cs="Arial"/>
                <w:b/>
                <w:i/>
                <w:sz w:val="22"/>
                <w:szCs w:val="22"/>
              </w:rPr>
            </w:pPr>
          </w:p>
        </w:tc>
        <w:tc>
          <w:tcPr>
            <w:tcW w:w="9889" w:type="dxa"/>
            <w:gridSpan w:val="2"/>
            <w:shd w:val="clear" w:color="auto" w:fill="BFBFBF" w:themeFill="background1" w:themeFillShade="BF"/>
            <w:vAlign w:val="center"/>
          </w:tcPr>
          <w:p w14:paraId="0CF9B680" w14:textId="77777777" w:rsidR="009614CE" w:rsidRPr="004C3A0B" w:rsidRDefault="009614CE" w:rsidP="00DE2D8B">
            <w:pPr>
              <w:rPr>
                <w:rFonts w:ascii="Arial" w:hAnsi="Arial" w:cs="Arial"/>
                <w:sz w:val="22"/>
                <w:szCs w:val="22"/>
              </w:rPr>
            </w:pPr>
            <w:r w:rsidRPr="004C3A0B">
              <w:rPr>
                <w:rFonts w:ascii="Arial" w:hAnsi="Arial" w:cs="Arial"/>
                <w:b/>
                <w:i/>
                <w:sz w:val="22"/>
                <w:szCs w:val="22"/>
              </w:rPr>
              <w:t>For students:</w:t>
            </w:r>
          </w:p>
        </w:tc>
      </w:tr>
      <w:tr w:rsidR="009614CE" w:rsidRPr="004C3A0B" w14:paraId="31256967" w14:textId="77777777" w:rsidTr="00DE2D8B">
        <w:trPr>
          <w:trHeight w:val="513"/>
        </w:trPr>
        <w:tc>
          <w:tcPr>
            <w:tcW w:w="559" w:type="dxa"/>
            <w:shd w:val="clear" w:color="auto" w:fill="F2F2F2" w:themeFill="background1" w:themeFillShade="F2"/>
            <w:vAlign w:val="center"/>
          </w:tcPr>
          <w:p w14:paraId="0502BDDC" w14:textId="77777777" w:rsidR="009614CE" w:rsidRPr="004C3A0B" w:rsidRDefault="009614CE" w:rsidP="00DE2D8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553A5DB0" w14:textId="77777777" w:rsidR="009614CE" w:rsidRPr="004C3A0B" w:rsidRDefault="009614CE" w:rsidP="00DE2D8B">
            <w:pPr>
              <w:rPr>
                <w:rFonts w:ascii="Arial" w:hAnsi="Arial" w:cs="Arial"/>
                <w:sz w:val="22"/>
                <w:szCs w:val="22"/>
              </w:rPr>
            </w:pPr>
            <w:r w:rsidRPr="004C3A0B">
              <w:rPr>
                <w:rFonts w:ascii="Arial" w:hAnsi="Arial" w:cs="Arial"/>
                <w:sz w:val="22"/>
                <w:szCs w:val="22"/>
              </w:rPr>
              <w:t>Student Number:</w:t>
            </w:r>
          </w:p>
        </w:tc>
        <w:tc>
          <w:tcPr>
            <w:tcW w:w="6636" w:type="dxa"/>
            <w:vAlign w:val="center"/>
          </w:tcPr>
          <w:p w14:paraId="3B290EB1" w14:textId="77777777" w:rsidR="009614CE" w:rsidRPr="004C3A0B" w:rsidRDefault="009614CE" w:rsidP="00DE2D8B">
            <w:pPr>
              <w:rPr>
                <w:rFonts w:ascii="Arial" w:hAnsi="Arial" w:cs="Arial"/>
                <w:sz w:val="22"/>
                <w:szCs w:val="22"/>
              </w:rPr>
            </w:pPr>
            <w:r>
              <w:rPr>
                <w:rFonts w:ascii="Arial" w:hAnsi="Arial" w:cs="Arial"/>
                <w:sz w:val="22"/>
                <w:szCs w:val="22"/>
              </w:rPr>
              <w:t>2204730</w:t>
            </w:r>
          </w:p>
        </w:tc>
      </w:tr>
      <w:tr w:rsidR="009614CE" w:rsidRPr="004C3A0B" w14:paraId="2223505D" w14:textId="77777777" w:rsidTr="00DE2D8B">
        <w:trPr>
          <w:trHeight w:val="549"/>
        </w:trPr>
        <w:tc>
          <w:tcPr>
            <w:tcW w:w="559" w:type="dxa"/>
            <w:shd w:val="clear" w:color="auto" w:fill="F2F2F2" w:themeFill="background1" w:themeFillShade="F2"/>
            <w:vAlign w:val="center"/>
          </w:tcPr>
          <w:p w14:paraId="03496ABD" w14:textId="77777777" w:rsidR="009614CE" w:rsidRPr="004C3A0B" w:rsidRDefault="009614CE" w:rsidP="00DE2D8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29091BA" w14:textId="77777777" w:rsidR="009614CE" w:rsidRPr="004C3A0B" w:rsidRDefault="009614CE" w:rsidP="00DE2D8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F3367D5" w14:textId="77777777" w:rsidR="009614CE" w:rsidRPr="004C3A0B" w:rsidRDefault="009614CE" w:rsidP="00DE2D8B">
            <w:pPr>
              <w:rPr>
                <w:rFonts w:ascii="Arial" w:hAnsi="Arial" w:cs="Arial"/>
                <w:sz w:val="22"/>
                <w:szCs w:val="22"/>
              </w:rPr>
            </w:pPr>
            <w:r>
              <w:rPr>
                <w:rFonts w:ascii="Arial" w:hAnsi="Arial" w:cs="Arial"/>
                <w:sz w:val="22"/>
                <w:szCs w:val="22"/>
              </w:rPr>
              <w:t xml:space="preserve">Professional policing </w:t>
            </w:r>
          </w:p>
        </w:tc>
      </w:tr>
      <w:tr w:rsidR="009614CE" w:rsidRPr="004C3A0B" w14:paraId="25FE1DCB" w14:textId="77777777" w:rsidTr="00DE2D8B">
        <w:trPr>
          <w:trHeight w:val="557"/>
        </w:trPr>
        <w:tc>
          <w:tcPr>
            <w:tcW w:w="559" w:type="dxa"/>
            <w:shd w:val="clear" w:color="auto" w:fill="F2F2F2" w:themeFill="background1" w:themeFillShade="F2"/>
            <w:vAlign w:val="center"/>
          </w:tcPr>
          <w:p w14:paraId="3FCECE89" w14:textId="77777777" w:rsidR="009614CE" w:rsidRPr="004C3A0B" w:rsidRDefault="009614CE" w:rsidP="00DE2D8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BD633EF" w14:textId="77777777" w:rsidR="009614CE" w:rsidRPr="004C3A0B" w:rsidRDefault="009614CE" w:rsidP="00DE2D8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639353AE" w14:textId="77777777" w:rsidR="009614CE" w:rsidRPr="004C3A0B" w:rsidRDefault="009614CE" w:rsidP="00DE2D8B">
            <w:pPr>
              <w:rPr>
                <w:rFonts w:ascii="Arial" w:hAnsi="Arial" w:cs="Arial"/>
                <w:sz w:val="22"/>
                <w:szCs w:val="22"/>
              </w:rPr>
            </w:pPr>
            <w:r>
              <w:rPr>
                <w:rFonts w:ascii="Arial" w:hAnsi="Arial" w:cs="Arial"/>
                <w:sz w:val="22"/>
                <w:szCs w:val="22"/>
              </w:rPr>
              <w:t xml:space="preserve">Mike Durke </w:t>
            </w:r>
          </w:p>
        </w:tc>
      </w:tr>
    </w:tbl>
    <w:p w14:paraId="20C9B796" w14:textId="77777777" w:rsidR="009614CE" w:rsidRDefault="009614CE" w:rsidP="009614CE">
      <w:pPr>
        <w:rPr>
          <w:rFonts w:ascii="Arial" w:hAnsi="Arial" w:cs="Arial"/>
          <w:bCs/>
          <w:iCs/>
        </w:rPr>
      </w:pPr>
    </w:p>
    <w:p w14:paraId="7594A9DD" w14:textId="77777777" w:rsidR="009614CE" w:rsidRDefault="009614CE" w:rsidP="009614CE">
      <w:pPr>
        <w:autoSpaceDE w:val="0"/>
        <w:autoSpaceDN w:val="0"/>
        <w:adjustRightInd w:val="0"/>
        <w:jc w:val="both"/>
        <w:rPr>
          <w:rFonts w:ascii="Arial" w:hAnsi="Arial" w:cs="Arial"/>
          <w:b/>
          <w:sz w:val="22"/>
          <w:szCs w:val="22"/>
        </w:rPr>
      </w:pPr>
    </w:p>
    <w:p w14:paraId="63458236" w14:textId="77777777" w:rsidR="009614CE" w:rsidRDefault="009614CE" w:rsidP="009614CE">
      <w:pPr>
        <w:rPr>
          <w:rFonts w:ascii="Arial" w:hAnsi="Arial" w:cs="Arial"/>
          <w:b/>
          <w:sz w:val="22"/>
          <w:szCs w:val="22"/>
        </w:rPr>
      </w:pPr>
      <w:r>
        <w:rPr>
          <w:rFonts w:ascii="Arial" w:hAnsi="Arial" w:cs="Arial"/>
          <w:b/>
          <w:sz w:val="22"/>
          <w:szCs w:val="22"/>
        </w:rPr>
        <w:br w:type="page"/>
      </w:r>
    </w:p>
    <w:p w14:paraId="7CA14647" w14:textId="77777777" w:rsidR="009614CE" w:rsidRPr="004C3A0B" w:rsidRDefault="009614CE" w:rsidP="009614C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614CE" w:rsidRPr="004C3A0B" w14:paraId="24A82CA2" w14:textId="77777777" w:rsidTr="00DE2D8B">
        <w:tc>
          <w:tcPr>
            <w:tcW w:w="562" w:type="dxa"/>
            <w:shd w:val="clear" w:color="auto" w:fill="F2F2F2" w:themeFill="background1" w:themeFillShade="F2"/>
          </w:tcPr>
          <w:p w14:paraId="52120AE0"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9382199"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96DA57A"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E720A52" w14:textId="77777777" w:rsidR="009614CE" w:rsidRPr="003257BD" w:rsidRDefault="009614CE" w:rsidP="00DE2D8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02ACD4" w14:textId="77777777" w:rsidR="009614CE" w:rsidRPr="00065801" w:rsidRDefault="009614CE" w:rsidP="00DE2D8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9AD0DF8" w14:textId="77777777" w:rsidR="009614CE" w:rsidRPr="003257BD" w:rsidRDefault="009614CE" w:rsidP="00DE2D8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EFDAB7A" w14:textId="77777777" w:rsidR="009614CE" w:rsidRPr="00065801" w:rsidRDefault="009614CE" w:rsidP="00DE2D8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9614CE" w:rsidRPr="004C3A0B" w14:paraId="39627D11" w14:textId="77777777" w:rsidTr="00DE2D8B">
        <w:tc>
          <w:tcPr>
            <w:tcW w:w="562" w:type="dxa"/>
            <w:shd w:val="clear" w:color="auto" w:fill="F2F2F2" w:themeFill="background1" w:themeFillShade="F2"/>
          </w:tcPr>
          <w:p w14:paraId="62C4F700" w14:textId="77777777" w:rsidR="009614CE" w:rsidRPr="004C3A0B" w:rsidRDefault="009614CE" w:rsidP="00DE2D8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944A506" w14:textId="77777777" w:rsidR="009614CE" w:rsidRPr="004C3A0B" w:rsidRDefault="009614CE" w:rsidP="00DE2D8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97BB1D8" w14:textId="77777777" w:rsidR="009614CE" w:rsidRPr="004C3A0B" w:rsidRDefault="009614CE" w:rsidP="00DE2D8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614CE" w:rsidRPr="004C3A0B" w14:paraId="25E2ABF9" w14:textId="77777777" w:rsidTr="00DE2D8B">
        <w:trPr>
          <w:trHeight w:val="437"/>
        </w:trPr>
        <w:tc>
          <w:tcPr>
            <w:tcW w:w="562" w:type="dxa"/>
            <w:vMerge w:val="restart"/>
            <w:shd w:val="clear" w:color="auto" w:fill="F2F2F2" w:themeFill="background1" w:themeFillShade="F2"/>
          </w:tcPr>
          <w:p w14:paraId="1264C79A" w14:textId="77777777" w:rsidR="009614CE" w:rsidRPr="004C3A0B" w:rsidRDefault="009614CE" w:rsidP="00DE2D8B">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F4A0AEE" w14:textId="77777777" w:rsidR="009614CE" w:rsidRPr="004C3A0B" w:rsidRDefault="009614CE" w:rsidP="00DE2D8B">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69217D7"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A9629A" w14:textId="77777777" w:rsidR="009614CE" w:rsidRPr="002B55BF" w:rsidRDefault="009614CE" w:rsidP="00DE2D8B">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638A36E" w14:textId="77777777" w:rsidR="009614CE" w:rsidRPr="004C3A0B" w:rsidRDefault="009614CE" w:rsidP="00DE2D8B">
            <w:pPr>
              <w:autoSpaceDE w:val="0"/>
              <w:autoSpaceDN w:val="0"/>
              <w:adjustRightInd w:val="0"/>
              <w:jc w:val="center"/>
              <w:rPr>
                <w:rFonts w:ascii="Arial" w:hAnsi="Arial" w:cs="Arial"/>
                <w:b/>
                <w:bCs/>
                <w:sz w:val="22"/>
                <w:szCs w:val="22"/>
              </w:rPr>
            </w:pPr>
          </w:p>
        </w:tc>
      </w:tr>
      <w:tr w:rsidR="009614CE" w:rsidRPr="004C3A0B" w14:paraId="75929884" w14:textId="77777777" w:rsidTr="00DE2D8B">
        <w:trPr>
          <w:trHeight w:val="415"/>
        </w:trPr>
        <w:tc>
          <w:tcPr>
            <w:tcW w:w="562" w:type="dxa"/>
            <w:vMerge/>
            <w:shd w:val="clear" w:color="auto" w:fill="F2F2F2" w:themeFill="background1" w:themeFillShade="F2"/>
          </w:tcPr>
          <w:p w14:paraId="03EC3059" w14:textId="77777777" w:rsidR="009614CE" w:rsidRPr="004C3A0B" w:rsidRDefault="009614CE" w:rsidP="00DE2D8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7078559" w14:textId="77777777" w:rsidR="009614CE" w:rsidRPr="004C3A0B" w:rsidRDefault="009614CE" w:rsidP="00DE2D8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9377F5"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6DB690" w14:textId="77777777" w:rsidR="009614CE" w:rsidRPr="002B55BF" w:rsidRDefault="009614CE" w:rsidP="00DE2D8B">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60193DF" w14:textId="77777777" w:rsidR="009614CE" w:rsidRPr="004C3A0B" w:rsidRDefault="009614CE" w:rsidP="00DE2D8B">
            <w:pPr>
              <w:autoSpaceDE w:val="0"/>
              <w:autoSpaceDN w:val="0"/>
              <w:adjustRightInd w:val="0"/>
              <w:jc w:val="center"/>
              <w:rPr>
                <w:rFonts w:ascii="Arial" w:hAnsi="Arial" w:cs="Arial"/>
                <w:b/>
                <w:bCs/>
                <w:sz w:val="22"/>
                <w:szCs w:val="22"/>
              </w:rPr>
            </w:pPr>
          </w:p>
        </w:tc>
      </w:tr>
      <w:tr w:rsidR="009614CE" w:rsidRPr="004C3A0B" w14:paraId="73344620" w14:textId="77777777" w:rsidTr="00DE2D8B">
        <w:tc>
          <w:tcPr>
            <w:tcW w:w="562" w:type="dxa"/>
            <w:vMerge/>
            <w:shd w:val="clear" w:color="auto" w:fill="F2F2F2" w:themeFill="background1" w:themeFillShade="F2"/>
          </w:tcPr>
          <w:p w14:paraId="13F1FD3C" w14:textId="77777777" w:rsidR="009614CE" w:rsidRPr="004C3A0B" w:rsidRDefault="009614CE" w:rsidP="00DE2D8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58CB53F" w14:textId="77777777" w:rsidR="009614CE" w:rsidRPr="004C3A0B" w:rsidRDefault="009614CE" w:rsidP="00DE2D8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12128B"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Other (write in)</w:t>
            </w:r>
          </w:p>
          <w:p w14:paraId="4A5E4479" w14:textId="77777777" w:rsidR="009614CE" w:rsidRPr="004C3A0B" w:rsidRDefault="009614CE" w:rsidP="00DE2D8B">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75B7F7" w14:textId="77777777" w:rsidR="009614CE" w:rsidRPr="002B55BF" w:rsidRDefault="009614CE" w:rsidP="00DE2D8B">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81F48AF" w14:textId="77777777" w:rsidR="009614CE" w:rsidRPr="004C3A0B" w:rsidRDefault="009614CE" w:rsidP="00DE2D8B">
            <w:pPr>
              <w:autoSpaceDE w:val="0"/>
              <w:autoSpaceDN w:val="0"/>
              <w:adjustRightInd w:val="0"/>
              <w:jc w:val="center"/>
              <w:rPr>
                <w:rFonts w:ascii="Arial" w:hAnsi="Arial" w:cs="Arial"/>
                <w:b/>
                <w:bCs/>
                <w:sz w:val="22"/>
                <w:szCs w:val="22"/>
              </w:rPr>
            </w:pPr>
          </w:p>
        </w:tc>
      </w:tr>
    </w:tbl>
    <w:p w14:paraId="377330B0" w14:textId="77777777" w:rsidR="009614CE" w:rsidRDefault="009614CE" w:rsidP="009614CE">
      <w:pPr>
        <w:autoSpaceDE w:val="0"/>
        <w:autoSpaceDN w:val="0"/>
        <w:adjustRightInd w:val="0"/>
        <w:spacing w:after="240"/>
        <w:jc w:val="both"/>
        <w:rPr>
          <w:rFonts w:ascii="Arial" w:hAnsi="Arial" w:cs="Arial"/>
          <w:bCs/>
          <w:iCs/>
        </w:rPr>
      </w:pPr>
    </w:p>
    <w:p w14:paraId="591F9B8A" w14:textId="77777777" w:rsidR="009614CE" w:rsidRPr="004C3A0B" w:rsidRDefault="009614CE" w:rsidP="009614C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614CE" w:rsidRPr="004C3A0B" w14:paraId="20D07DF7" w14:textId="77777777" w:rsidTr="00DE2D8B">
        <w:tc>
          <w:tcPr>
            <w:tcW w:w="562" w:type="dxa"/>
            <w:shd w:val="clear" w:color="auto" w:fill="F2F2F2" w:themeFill="background1" w:themeFillShade="F2"/>
          </w:tcPr>
          <w:p w14:paraId="2C9EE18A" w14:textId="77777777" w:rsidR="009614CE" w:rsidRPr="004C3A0B" w:rsidRDefault="009614CE" w:rsidP="00DE2D8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63F2DE4"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9614CE" w:rsidRPr="004C3A0B" w14:paraId="7BCB2C56" w14:textId="77777777" w:rsidTr="00DE2D8B">
        <w:trPr>
          <w:trHeight w:val="355"/>
        </w:trPr>
        <w:tc>
          <w:tcPr>
            <w:tcW w:w="562" w:type="dxa"/>
            <w:vAlign w:val="center"/>
          </w:tcPr>
          <w:p w14:paraId="797D230D" w14:textId="77777777" w:rsidR="009614CE" w:rsidRPr="002132F9" w:rsidRDefault="009614CE" w:rsidP="00DE2D8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0B69E03" w14:textId="77777777" w:rsidR="009614CE" w:rsidRPr="003F6F7B" w:rsidRDefault="009614CE" w:rsidP="00DE2D8B">
            <w:pPr>
              <w:autoSpaceDE w:val="0"/>
              <w:autoSpaceDN w:val="0"/>
              <w:adjustRightInd w:val="0"/>
              <w:rPr>
                <w:rFonts w:ascii="Arial" w:hAnsi="Arial" w:cs="Arial"/>
                <w:b/>
                <w:bCs/>
                <w:sz w:val="22"/>
                <w:szCs w:val="22"/>
              </w:rPr>
            </w:pPr>
            <w:hyperlink r:id="rId10"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8D8AF56" w14:textId="77777777" w:rsidR="009614CE" w:rsidRPr="002B55BF"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614CE" w:rsidRPr="004C3A0B" w14:paraId="183E41BA" w14:textId="77777777" w:rsidTr="00DE2D8B">
        <w:trPr>
          <w:trHeight w:val="417"/>
        </w:trPr>
        <w:tc>
          <w:tcPr>
            <w:tcW w:w="562" w:type="dxa"/>
            <w:vAlign w:val="center"/>
          </w:tcPr>
          <w:p w14:paraId="3C70E4FD" w14:textId="77777777" w:rsidR="009614CE" w:rsidRPr="002132F9" w:rsidRDefault="009614CE" w:rsidP="00DE2D8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20DA097" w14:textId="77777777" w:rsidR="009614CE" w:rsidRPr="006C1FDD" w:rsidRDefault="009614CE" w:rsidP="00DE2D8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FD6A329" w14:textId="77777777" w:rsidR="009614CE" w:rsidRPr="002B55BF" w:rsidRDefault="009614CE" w:rsidP="00DE2D8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614CE" w:rsidRPr="004C3A0B" w14:paraId="500FBC80" w14:textId="77777777" w:rsidTr="00DE2D8B">
        <w:trPr>
          <w:trHeight w:val="409"/>
        </w:trPr>
        <w:tc>
          <w:tcPr>
            <w:tcW w:w="562" w:type="dxa"/>
            <w:vAlign w:val="center"/>
          </w:tcPr>
          <w:p w14:paraId="276C2A5A" w14:textId="77777777" w:rsidR="009614CE" w:rsidRPr="002132F9" w:rsidRDefault="009614CE" w:rsidP="00DE2D8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BA197DB" w14:textId="77777777" w:rsidR="009614CE" w:rsidRPr="00392C8E" w:rsidRDefault="009614CE" w:rsidP="00DE2D8B">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014BB29C" w14:textId="77777777" w:rsidR="009614CE" w:rsidRPr="002B55BF" w:rsidRDefault="009614CE" w:rsidP="00DE2D8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6BF4C54" w14:textId="77777777" w:rsidR="009614CE" w:rsidRPr="004C3A0B" w:rsidRDefault="009614CE" w:rsidP="009614CE">
      <w:pPr>
        <w:autoSpaceDE w:val="0"/>
        <w:autoSpaceDN w:val="0"/>
        <w:adjustRightInd w:val="0"/>
        <w:spacing w:after="240"/>
        <w:jc w:val="both"/>
        <w:rPr>
          <w:rFonts w:ascii="Arial" w:hAnsi="Arial" w:cs="Arial"/>
          <w:b/>
          <w:sz w:val="22"/>
          <w:szCs w:val="22"/>
        </w:rPr>
      </w:pPr>
    </w:p>
    <w:p w14:paraId="73DFD894" w14:textId="77777777" w:rsidR="009614CE" w:rsidRDefault="009614CE" w:rsidP="009614CE">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6D848A18" w14:textId="77777777" w:rsidR="009614CE" w:rsidRPr="003F6F7B" w:rsidRDefault="009614CE" w:rsidP="009614CE">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614CE" w:rsidRPr="004C3A0B" w14:paraId="46EFA9F9" w14:textId="77777777" w:rsidTr="00DE2D8B">
        <w:trPr>
          <w:trHeight w:val="227"/>
        </w:trPr>
        <w:tc>
          <w:tcPr>
            <w:tcW w:w="562" w:type="dxa"/>
            <w:shd w:val="clear" w:color="auto" w:fill="F2F2F2" w:themeFill="background1" w:themeFillShade="F2"/>
          </w:tcPr>
          <w:p w14:paraId="10B29CF4"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2F3BF536" w14:textId="77777777" w:rsidR="009614CE" w:rsidRPr="004C3A0B" w:rsidRDefault="009614CE" w:rsidP="00DE2D8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2A3AF7C7" w14:textId="77777777" w:rsidR="009614CE" w:rsidRDefault="009614CE" w:rsidP="00DE2D8B">
            <w:pPr>
              <w:autoSpaceDE w:val="0"/>
              <w:autoSpaceDN w:val="0"/>
              <w:adjustRightInd w:val="0"/>
              <w:rPr>
                <w:rFonts w:ascii="Arial" w:hAnsi="Arial" w:cs="Arial"/>
                <w:bCs/>
                <w:sz w:val="22"/>
                <w:szCs w:val="22"/>
              </w:rPr>
            </w:pPr>
          </w:p>
          <w:p w14:paraId="33405AFF" w14:textId="77777777" w:rsidR="009614CE" w:rsidRPr="004C3A0B" w:rsidRDefault="009614CE" w:rsidP="00DE2D8B">
            <w:pPr>
              <w:autoSpaceDE w:val="0"/>
              <w:autoSpaceDN w:val="0"/>
              <w:adjustRightInd w:val="0"/>
              <w:rPr>
                <w:rFonts w:ascii="Arial" w:hAnsi="Arial" w:cs="Arial"/>
                <w:bCs/>
                <w:sz w:val="22"/>
                <w:szCs w:val="22"/>
              </w:rPr>
            </w:pPr>
          </w:p>
        </w:tc>
      </w:tr>
      <w:tr w:rsidR="009614CE" w:rsidRPr="004C3A0B" w14:paraId="4A71218B" w14:textId="77777777" w:rsidTr="00DE2D8B">
        <w:trPr>
          <w:trHeight w:val="227"/>
        </w:trPr>
        <w:tc>
          <w:tcPr>
            <w:tcW w:w="562" w:type="dxa"/>
            <w:shd w:val="clear" w:color="auto" w:fill="F2F2F2" w:themeFill="background1" w:themeFillShade="F2"/>
          </w:tcPr>
          <w:p w14:paraId="73589E47"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29BD0E6B" w14:textId="77777777" w:rsidR="009614CE" w:rsidRPr="004C3A0B" w:rsidRDefault="009614CE" w:rsidP="00DE2D8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54DEE5AD" w14:textId="77777777" w:rsidR="009614CE" w:rsidRDefault="009614CE" w:rsidP="00DE2D8B">
            <w:pPr>
              <w:autoSpaceDE w:val="0"/>
              <w:autoSpaceDN w:val="0"/>
              <w:adjustRightInd w:val="0"/>
              <w:rPr>
                <w:rFonts w:ascii="Arial" w:hAnsi="Arial" w:cs="Arial"/>
                <w:bCs/>
                <w:sz w:val="22"/>
                <w:szCs w:val="22"/>
              </w:rPr>
            </w:pPr>
          </w:p>
          <w:p w14:paraId="061E10A4" w14:textId="77777777" w:rsidR="009614CE" w:rsidRPr="004C3A0B" w:rsidRDefault="009614CE" w:rsidP="00DE2D8B">
            <w:pPr>
              <w:autoSpaceDE w:val="0"/>
              <w:autoSpaceDN w:val="0"/>
              <w:adjustRightInd w:val="0"/>
              <w:rPr>
                <w:rFonts w:ascii="Arial" w:hAnsi="Arial" w:cs="Arial"/>
                <w:bCs/>
                <w:sz w:val="22"/>
                <w:szCs w:val="22"/>
              </w:rPr>
            </w:pPr>
          </w:p>
        </w:tc>
      </w:tr>
      <w:tr w:rsidR="009614CE" w:rsidRPr="004C3A0B" w14:paraId="14B395C3" w14:textId="77777777" w:rsidTr="00DE2D8B">
        <w:trPr>
          <w:trHeight w:val="227"/>
        </w:trPr>
        <w:tc>
          <w:tcPr>
            <w:tcW w:w="562" w:type="dxa"/>
            <w:shd w:val="clear" w:color="auto" w:fill="F2F2F2" w:themeFill="background1" w:themeFillShade="F2"/>
          </w:tcPr>
          <w:p w14:paraId="7120B3A6"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E98E590" w14:textId="77777777" w:rsidR="009614CE" w:rsidRDefault="009614CE" w:rsidP="00DE2D8B">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1AAB7B57" w14:textId="77777777" w:rsidR="009614CE" w:rsidRPr="004C3A0B" w:rsidRDefault="009614CE" w:rsidP="00DE2D8B">
            <w:pPr>
              <w:autoSpaceDE w:val="0"/>
              <w:autoSpaceDN w:val="0"/>
              <w:adjustRightInd w:val="0"/>
              <w:jc w:val="both"/>
              <w:rPr>
                <w:rFonts w:ascii="Arial" w:hAnsi="Arial" w:cs="Arial"/>
                <w:sz w:val="22"/>
                <w:szCs w:val="22"/>
              </w:rPr>
            </w:pPr>
          </w:p>
        </w:tc>
        <w:tc>
          <w:tcPr>
            <w:tcW w:w="6095" w:type="dxa"/>
            <w:gridSpan w:val="6"/>
          </w:tcPr>
          <w:p w14:paraId="3FA76AA8" w14:textId="77777777" w:rsidR="009614CE" w:rsidRDefault="009614CE" w:rsidP="00DE2D8B">
            <w:pPr>
              <w:autoSpaceDE w:val="0"/>
              <w:autoSpaceDN w:val="0"/>
              <w:adjustRightInd w:val="0"/>
              <w:rPr>
                <w:rFonts w:ascii="Arial" w:hAnsi="Arial" w:cs="Arial"/>
                <w:bCs/>
                <w:sz w:val="22"/>
                <w:szCs w:val="22"/>
              </w:rPr>
            </w:pPr>
          </w:p>
        </w:tc>
      </w:tr>
      <w:tr w:rsidR="009614CE" w:rsidRPr="004C3A0B" w14:paraId="7735D15C" w14:textId="77777777" w:rsidTr="00DE2D8B">
        <w:tc>
          <w:tcPr>
            <w:tcW w:w="562" w:type="dxa"/>
            <w:shd w:val="clear" w:color="auto" w:fill="F2F2F2" w:themeFill="background1" w:themeFillShade="F2"/>
          </w:tcPr>
          <w:p w14:paraId="48850E70"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3387CC29"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BB002D4" w14:textId="77777777" w:rsidR="009614CE" w:rsidRPr="004C3A0B" w:rsidRDefault="009614CE" w:rsidP="00DE2D8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69793A" w14:textId="77777777" w:rsidR="009614CE" w:rsidRPr="00392C8E" w:rsidRDefault="009614CE" w:rsidP="00DE2D8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B5C6370" w14:textId="77777777" w:rsidR="009614CE" w:rsidRPr="004C3A0B" w:rsidRDefault="009614CE" w:rsidP="00DE2D8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25F9077" w14:textId="77777777" w:rsidR="009614CE" w:rsidRPr="004C3A0B" w:rsidRDefault="009614CE" w:rsidP="00DE2D8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14CE" w:rsidRPr="004C3A0B" w14:paraId="5ABA9CCA" w14:textId="77777777" w:rsidTr="00DE2D8B">
        <w:tc>
          <w:tcPr>
            <w:tcW w:w="562" w:type="dxa"/>
            <w:shd w:val="clear" w:color="auto" w:fill="F2F2F2" w:themeFill="background1" w:themeFillShade="F2"/>
          </w:tcPr>
          <w:p w14:paraId="66ADB619"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12FCAB4"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1802B44" w14:textId="77777777" w:rsidR="009614CE" w:rsidRPr="004C3A0B" w:rsidRDefault="009614CE" w:rsidP="00DE2D8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089B4D" w14:textId="77777777" w:rsidR="009614CE" w:rsidRPr="00392C8E" w:rsidRDefault="009614CE" w:rsidP="00DE2D8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E3AE3BD" w14:textId="77777777" w:rsidR="009614CE" w:rsidRPr="004C3A0B" w:rsidRDefault="009614CE" w:rsidP="00DE2D8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43FB2C9" w14:textId="77777777" w:rsidR="009614CE" w:rsidRPr="004C3A0B" w:rsidRDefault="009614CE" w:rsidP="00DE2D8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14CE" w:rsidRPr="004C3A0B" w14:paraId="03EC1B2A" w14:textId="77777777" w:rsidTr="00DE2D8B">
        <w:trPr>
          <w:trHeight w:val="386"/>
        </w:trPr>
        <w:tc>
          <w:tcPr>
            <w:tcW w:w="562" w:type="dxa"/>
            <w:shd w:val="clear" w:color="auto" w:fill="F2F2F2" w:themeFill="background1" w:themeFillShade="F2"/>
          </w:tcPr>
          <w:p w14:paraId="441DCE12"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6775677"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B3CE978" w14:textId="77777777" w:rsidR="009614CE" w:rsidRDefault="009614CE" w:rsidP="00DE2D8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AD5A36C"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0EB1F42"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71AE339"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8BB6AE" w14:textId="77777777" w:rsidR="009614CE" w:rsidRPr="003257BD" w:rsidRDefault="009614CE" w:rsidP="00DE2D8B">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614CE" w:rsidRPr="004C3A0B" w14:paraId="5DA3F7E5" w14:textId="77777777" w:rsidTr="00DE2D8B">
        <w:trPr>
          <w:trHeight w:val="386"/>
        </w:trPr>
        <w:tc>
          <w:tcPr>
            <w:tcW w:w="562" w:type="dxa"/>
            <w:shd w:val="clear" w:color="auto" w:fill="F2F2F2" w:themeFill="background1" w:themeFillShade="F2"/>
          </w:tcPr>
          <w:p w14:paraId="13DAC798"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4B27C193" w14:textId="77777777" w:rsidR="009614CE" w:rsidRDefault="009614CE" w:rsidP="00DE2D8B">
            <w:pPr>
              <w:autoSpaceDE w:val="0"/>
              <w:autoSpaceDN w:val="0"/>
              <w:adjustRightInd w:val="0"/>
              <w:rPr>
                <w:rFonts w:ascii="Arial" w:hAnsi="Arial" w:cs="Arial"/>
                <w:sz w:val="22"/>
                <w:szCs w:val="22"/>
              </w:rPr>
            </w:pPr>
          </w:p>
        </w:tc>
        <w:tc>
          <w:tcPr>
            <w:tcW w:w="2409" w:type="dxa"/>
          </w:tcPr>
          <w:p w14:paraId="4F39F673" w14:textId="77777777" w:rsidR="009614CE" w:rsidRDefault="009614CE" w:rsidP="00DE2D8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DB06FA4"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4B7ECEC"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4F090DCC"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96332E3" w14:textId="77777777" w:rsidR="009614CE" w:rsidRPr="003257BD" w:rsidRDefault="009614CE" w:rsidP="00DE2D8B">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614CE" w:rsidRPr="004C3A0B" w14:paraId="36DB37C1" w14:textId="77777777" w:rsidTr="00DE2D8B">
        <w:tc>
          <w:tcPr>
            <w:tcW w:w="562" w:type="dxa"/>
            <w:shd w:val="clear" w:color="auto" w:fill="F2F2F2" w:themeFill="background1" w:themeFillShade="F2"/>
          </w:tcPr>
          <w:p w14:paraId="7669E654"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57B6120F"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7EDFB8B7" w14:textId="77777777" w:rsidR="009614CE" w:rsidRDefault="009614CE" w:rsidP="00DE2D8B">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7BE3A91"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D9B0B5" w14:textId="77777777" w:rsidR="009614CE" w:rsidRPr="00392C8E" w:rsidRDefault="009614CE" w:rsidP="00DE2D8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55CD609"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58BFFA6" w14:textId="77777777" w:rsidR="009614CE" w:rsidRPr="00CE6A02" w:rsidRDefault="009614CE" w:rsidP="00DE2D8B">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9614CE" w:rsidRPr="004C3A0B" w14:paraId="6DBC86B6" w14:textId="77777777" w:rsidTr="00DE2D8B">
        <w:tc>
          <w:tcPr>
            <w:tcW w:w="562" w:type="dxa"/>
            <w:shd w:val="clear" w:color="auto" w:fill="F2F2F2" w:themeFill="background1" w:themeFillShade="F2"/>
          </w:tcPr>
          <w:p w14:paraId="12F6C6A6"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202F987C"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CF9A024" w14:textId="77777777" w:rsidR="009614CE" w:rsidRDefault="009614CE" w:rsidP="00DE2D8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F816FC6" w14:textId="77777777" w:rsidR="009614CE" w:rsidDel="008461DD" w:rsidRDefault="009614CE" w:rsidP="00DE2D8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3A9F1F2" w14:textId="77777777" w:rsidR="009614CE" w:rsidRPr="003257BD" w:rsidRDefault="009614CE" w:rsidP="00DE2D8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B3A3DC" w14:textId="77777777" w:rsidR="009614CE" w:rsidRPr="00392C8E" w:rsidRDefault="009614CE" w:rsidP="00DE2D8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BA20BAF" w14:textId="77777777" w:rsidR="009614CE" w:rsidRPr="003257BD" w:rsidRDefault="009614CE" w:rsidP="00DE2D8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2A70D78" w14:textId="77777777" w:rsidR="009614CE" w:rsidRPr="00CE6A02" w:rsidRDefault="009614CE" w:rsidP="00DE2D8B">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488F750" w14:textId="77777777" w:rsidR="009614CE" w:rsidRPr="004C3A0B" w:rsidRDefault="009614CE" w:rsidP="009614CE">
      <w:pPr>
        <w:rPr>
          <w:rFonts w:ascii="Arial" w:hAnsi="Arial" w:cs="Arial"/>
          <w:bCs/>
          <w:iCs/>
          <w:sz w:val="16"/>
          <w:szCs w:val="16"/>
        </w:rPr>
      </w:pPr>
    </w:p>
    <w:p w14:paraId="4584BA5D" w14:textId="77777777" w:rsidR="009614CE" w:rsidRDefault="009614CE" w:rsidP="009614CE">
      <w:pPr>
        <w:rPr>
          <w:rFonts w:ascii="Arial" w:hAnsi="Arial" w:cs="Arial"/>
          <w:b/>
          <w:bCs/>
          <w:iCs/>
          <w:sz w:val="22"/>
          <w:szCs w:val="22"/>
        </w:rPr>
      </w:pPr>
    </w:p>
    <w:p w14:paraId="0FEE56D5" w14:textId="77777777" w:rsidR="009614CE" w:rsidRPr="00354F34" w:rsidRDefault="009614CE" w:rsidP="009614C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614CE" w:rsidRPr="004C3A0B" w14:paraId="62D8D686" w14:textId="77777777" w:rsidTr="00DE2D8B">
        <w:trPr>
          <w:trHeight w:val="507"/>
        </w:trPr>
        <w:tc>
          <w:tcPr>
            <w:tcW w:w="567" w:type="dxa"/>
            <w:shd w:val="clear" w:color="auto" w:fill="F2F2F2" w:themeFill="background1" w:themeFillShade="F2"/>
            <w:vAlign w:val="center"/>
          </w:tcPr>
          <w:p w14:paraId="4585E313" w14:textId="77777777" w:rsidR="009614CE" w:rsidRPr="004C3A0B" w:rsidRDefault="009614CE" w:rsidP="00DE2D8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3C65247F" w14:textId="77777777" w:rsidR="009614CE" w:rsidRPr="004C3A0B" w:rsidRDefault="009614CE" w:rsidP="00DE2D8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F35F8C0"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494A4B6" w14:textId="77777777" w:rsidR="009614CE" w:rsidRPr="004C3A0B" w:rsidRDefault="009614CE" w:rsidP="00DE2D8B">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757F8E1D" w14:textId="77777777" w:rsidR="009614CE" w:rsidRPr="003257BD" w:rsidRDefault="009614CE" w:rsidP="00DE2D8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397BF0FC" w14:textId="77777777" w:rsidR="009614CE" w:rsidRPr="004C3A0B" w:rsidRDefault="009614CE" w:rsidP="00DE2D8B">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9614CE" w:rsidRPr="004C3A0B" w14:paraId="53ECB03E" w14:textId="77777777" w:rsidTr="00DE2D8B">
        <w:tc>
          <w:tcPr>
            <w:tcW w:w="567" w:type="dxa"/>
          </w:tcPr>
          <w:p w14:paraId="33AAD0DC" w14:textId="77777777" w:rsidR="009614CE" w:rsidRDefault="009614CE" w:rsidP="00DE2D8B">
            <w:pPr>
              <w:autoSpaceDE w:val="0"/>
              <w:autoSpaceDN w:val="0"/>
              <w:adjustRightInd w:val="0"/>
              <w:rPr>
                <w:rFonts w:ascii="Arial" w:hAnsi="Arial" w:cs="Arial"/>
                <w:bCs/>
                <w:sz w:val="22"/>
                <w:szCs w:val="22"/>
              </w:rPr>
            </w:pPr>
          </w:p>
        </w:tc>
        <w:tc>
          <w:tcPr>
            <w:tcW w:w="9923" w:type="dxa"/>
            <w:gridSpan w:val="5"/>
          </w:tcPr>
          <w:p w14:paraId="3B1B5D44" w14:textId="77777777" w:rsidR="009614CE" w:rsidRDefault="009614CE" w:rsidP="00DE2D8B">
            <w:pPr>
              <w:autoSpaceDE w:val="0"/>
              <w:autoSpaceDN w:val="0"/>
              <w:adjustRightInd w:val="0"/>
              <w:rPr>
                <w:rFonts w:ascii="Arial" w:hAnsi="Arial" w:cs="Arial"/>
                <w:bCs/>
                <w:sz w:val="22"/>
                <w:szCs w:val="22"/>
              </w:rPr>
            </w:pPr>
          </w:p>
          <w:p w14:paraId="23D5CF46" w14:textId="77777777" w:rsidR="009614CE" w:rsidRDefault="009614CE" w:rsidP="00DE2D8B">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5C7D748A" w14:textId="77777777" w:rsidR="009614CE" w:rsidRPr="004C3A0B" w:rsidRDefault="009614CE" w:rsidP="00DE2D8B">
            <w:pPr>
              <w:autoSpaceDE w:val="0"/>
              <w:autoSpaceDN w:val="0"/>
              <w:adjustRightInd w:val="0"/>
              <w:rPr>
                <w:rFonts w:ascii="Arial" w:hAnsi="Arial" w:cs="Arial"/>
                <w:b/>
                <w:bCs/>
                <w:sz w:val="22"/>
                <w:szCs w:val="22"/>
              </w:rPr>
            </w:pPr>
          </w:p>
        </w:tc>
      </w:tr>
    </w:tbl>
    <w:p w14:paraId="3A3219C2" w14:textId="77777777" w:rsidR="009614CE" w:rsidRDefault="009614CE" w:rsidP="009614CE">
      <w:pPr>
        <w:autoSpaceDE w:val="0"/>
        <w:autoSpaceDN w:val="0"/>
        <w:adjustRightInd w:val="0"/>
        <w:spacing w:after="240"/>
        <w:jc w:val="both"/>
        <w:rPr>
          <w:rFonts w:ascii="Arial" w:hAnsi="Arial" w:cs="Arial"/>
          <w:b/>
          <w:sz w:val="22"/>
          <w:szCs w:val="22"/>
        </w:rPr>
      </w:pPr>
    </w:p>
    <w:p w14:paraId="2F12FC26" w14:textId="77777777" w:rsidR="009614CE" w:rsidRPr="004C3A0B" w:rsidRDefault="009614CE" w:rsidP="009614C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59"/>
        <w:gridCol w:w="2694"/>
        <w:gridCol w:w="2694"/>
        <w:gridCol w:w="1791"/>
      </w:tblGrid>
      <w:tr w:rsidR="009614CE" w:rsidRPr="004C3A0B" w14:paraId="55A5EC5D" w14:textId="77777777" w:rsidTr="00DE2D8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FFB06" w14:textId="77777777" w:rsidR="009614CE" w:rsidRPr="00D66471" w:rsidRDefault="009614CE" w:rsidP="00DE2D8B">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DD804" w14:textId="77777777" w:rsidR="009614CE" w:rsidRPr="004C3A0B" w:rsidRDefault="009614CE" w:rsidP="00DE2D8B">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8C4EC32" w14:textId="77777777" w:rsidR="009614CE" w:rsidRPr="004C3A0B" w:rsidRDefault="009614CE" w:rsidP="00DE2D8B">
            <w:pPr>
              <w:rPr>
                <w:rFonts w:ascii="Arial" w:hAnsi="Arial" w:cs="Arial"/>
                <w:sz w:val="22"/>
                <w:szCs w:val="22"/>
              </w:rPr>
            </w:pPr>
            <w:r w:rsidRPr="00E04D09">
              <w:rPr>
                <w:rFonts w:ascii="Arial" w:hAnsi="Arial" w:cs="Arial"/>
                <w:color w:val="000000" w:themeColor="text1"/>
                <w:sz w:val="22"/>
                <w:szCs w:val="22"/>
              </w:rPr>
              <w:t>What are the long-term psychological and emotional effects of childhood abuse on survivors</w:t>
            </w:r>
            <w:r>
              <w:rPr>
                <w:rFonts w:ascii="Arial" w:hAnsi="Arial" w:cs="Arial"/>
                <w:color w:val="000000" w:themeColor="text1"/>
                <w:sz w:val="22"/>
                <w:szCs w:val="22"/>
              </w:rPr>
              <w:t>?</w:t>
            </w:r>
          </w:p>
        </w:tc>
      </w:tr>
      <w:tr w:rsidR="009614CE" w:rsidRPr="004C3A0B" w14:paraId="53EFBAA2" w14:textId="77777777" w:rsidTr="00DE2D8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9A073" w14:textId="77777777" w:rsidR="009614CE" w:rsidRPr="00D66471" w:rsidRDefault="009614CE" w:rsidP="00DE2D8B">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D2E80" w14:textId="77777777" w:rsidR="009614CE" w:rsidRPr="00D839CD" w:rsidRDefault="009614CE" w:rsidP="00DE2D8B">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A2DAC5A" w14:textId="77777777" w:rsidR="009614CE" w:rsidRPr="00D839CD" w:rsidRDefault="009614CE" w:rsidP="00DE2D8B">
            <w:pPr>
              <w:rPr>
                <w:rFonts w:ascii="Arial" w:hAnsi="Arial" w:cs="Arial"/>
                <w:sz w:val="22"/>
                <w:szCs w:val="22"/>
              </w:rPr>
            </w:pPr>
            <w:r>
              <w:rPr>
                <w:rFonts w:ascii="Arial" w:hAnsi="Arial" w:cs="Arial"/>
                <w:sz w:val="22"/>
                <w:szCs w:val="22"/>
              </w:rPr>
              <w:t>29/09/24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3A0051" w14:textId="77777777" w:rsidR="009614CE" w:rsidRPr="00D839CD" w:rsidRDefault="009614CE" w:rsidP="00DE2D8B">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D2AF46C" w14:textId="77777777" w:rsidR="009614CE" w:rsidRPr="004C3A0B" w:rsidRDefault="009614CE" w:rsidP="00DE2D8B">
            <w:pPr>
              <w:rPr>
                <w:rFonts w:ascii="Arial" w:hAnsi="Arial" w:cs="Arial"/>
                <w:sz w:val="22"/>
                <w:szCs w:val="22"/>
              </w:rPr>
            </w:pPr>
            <w:r>
              <w:rPr>
                <w:rFonts w:ascii="Arial" w:hAnsi="Arial" w:cs="Arial"/>
                <w:sz w:val="22"/>
                <w:szCs w:val="22"/>
              </w:rPr>
              <w:t>05/05/25</w:t>
            </w:r>
          </w:p>
        </w:tc>
      </w:tr>
      <w:tr w:rsidR="009614CE" w:rsidRPr="004C3A0B" w14:paraId="0203CE87" w14:textId="77777777" w:rsidTr="00DE2D8B">
        <w:trPr>
          <w:trHeight w:val="454"/>
        </w:trPr>
        <w:tc>
          <w:tcPr>
            <w:tcW w:w="297" w:type="pct"/>
            <w:tcBorders>
              <w:top w:val="single" w:sz="4" w:space="0" w:color="auto"/>
            </w:tcBorders>
            <w:shd w:val="clear" w:color="auto" w:fill="F2F2F2" w:themeFill="background1" w:themeFillShade="F2"/>
            <w:vAlign w:val="center"/>
          </w:tcPr>
          <w:p w14:paraId="2ED7CC2B" w14:textId="77777777" w:rsidR="009614CE" w:rsidRPr="002132F9" w:rsidRDefault="009614CE" w:rsidP="00DE2D8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7C05601" w14:textId="77777777" w:rsidR="009614CE" w:rsidRDefault="009614CE" w:rsidP="00DE2D8B">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8B029AD" w14:textId="77777777" w:rsidR="009614CE" w:rsidRPr="009D2E0B" w:rsidRDefault="009614CE" w:rsidP="00DE2D8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393B8600" w14:textId="77777777" w:rsidR="009614CE" w:rsidRPr="006C1FDD" w:rsidRDefault="009614CE" w:rsidP="009614CE">
            <w:pPr>
              <w:pStyle w:val="ListParagraph"/>
              <w:numPr>
                <w:ilvl w:val="0"/>
                <w:numId w:val="47"/>
              </w:numPr>
              <w:ind w:left="0"/>
              <w:contextualSpacing w:val="0"/>
              <w:rPr>
                <w:rFonts w:ascii="Arial" w:hAnsi="Arial" w:cs="Arial"/>
                <w:i/>
              </w:rPr>
            </w:pPr>
            <w:r w:rsidRPr="006C1FDD">
              <w:rPr>
                <w:rFonts w:ascii="Arial" w:hAnsi="Arial" w:cs="Arial"/>
                <w:i/>
              </w:rPr>
              <w:t>Purpose of Research Activity</w:t>
            </w:r>
          </w:p>
          <w:p w14:paraId="3B9071A9" w14:textId="77777777" w:rsidR="009614CE" w:rsidRPr="006C1FDD" w:rsidRDefault="009614CE" w:rsidP="009614CE">
            <w:pPr>
              <w:pStyle w:val="ListParagraph"/>
              <w:numPr>
                <w:ilvl w:val="0"/>
                <w:numId w:val="47"/>
              </w:numPr>
              <w:ind w:left="0"/>
              <w:contextualSpacing w:val="0"/>
              <w:rPr>
                <w:rFonts w:ascii="Arial" w:hAnsi="Arial" w:cs="Arial"/>
                <w:i/>
              </w:rPr>
            </w:pPr>
            <w:r w:rsidRPr="006C1FDD">
              <w:rPr>
                <w:rFonts w:ascii="Arial" w:hAnsi="Arial" w:cs="Arial"/>
                <w:i/>
              </w:rPr>
              <w:t>Proposed Research Question</w:t>
            </w:r>
          </w:p>
          <w:p w14:paraId="2F653B0F" w14:textId="77777777" w:rsidR="009614CE" w:rsidRPr="009D2E0B" w:rsidRDefault="009614CE" w:rsidP="009614CE">
            <w:pPr>
              <w:pStyle w:val="ListParagraph"/>
              <w:numPr>
                <w:ilvl w:val="0"/>
                <w:numId w:val="47"/>
              </w:numPr>
              <w:ind w:left="0"/>
              <w:contextualSpacing w:val="0"/>
              <w:rPr>
                <w:rFonts w:ascii="Arial" w:hAnsi="Arial" w:cs="Arial"/>
                <w:i/>
              </w:rPr>
            </w:pPr>
            <w:r w:rsidRPr="009D2E0B">
              <w:rPr>
                <w:rFonts w:ascii="Arial" w:hAnsi="Arial" w:cs="Arial"/>
                <w:i/>
              </w:rPr>
              <w:t>Aims of Research Activity</w:t>
            </w:r>
          </w:p>
          <w:p w14:paraId="5997800B" w14:textId="77777777" w:rsidR="009614CE" w:rsidRPr="009D2E0B" w:rsidRDefault="009614CE" w:rsidP="009614CE">
            <w:pPr>
              <w:pStyle w:val="ListParagraph"/>
              <w:numPr>
                <w:ilvl w:val="0"/>
                <w:numId w:val="47"/>
              </w:numPr>
              <w:spacing w:after="240"/>
              <w:ind w:left="0" w:hanging="357"/>
              <w:contextualSpacing w:val="0"/>
              <w:rPr>
                <w:rFonts w:ascii="Arial" w:hAnsi="Arial" w:cs="Arial"/>
                <w:i/>
              </w:rPr>
            </w:pPr>
            <w:r w:rsidRPr="009D2E0B">
              <w:rPr>
                <w:rFonts w:ascii="Arial" w:hAnsi="Arial" w:cs="Arial"/>
                <w:i/>
              </w:rPr>
              <w:t>Objectives of Research Activity</w:t>
            </w:r>
          </w:p>
          <w:p w14:paraId="24181EC8" w14:textId="77777777" w:rsidR="009614CE" w:rsidRDefault="009614CE" w:rsidP="00DE2D8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4C61B101" w14:textId="77777777" w:rsidR="009614CE" w:rsidRPr="009D2E0B" w:rsidRDefault="009614CE" w:rsidP="009614CE">
            <w:pPr>
              <w:pStyle w:val="ListParagraph"/>
              <w:numPr>
                <w:ilvl w:val="0"/>
                <w:numId w:val="47"/>
              </w:numPr>
              <w:ind w:left="0"/>
              <w:contextualSpacing w:val="0"/>
              <w:rPr>
                <w:rFonts w:ascii="Arial" w:hAnsi="Arial" w:cs="Arial"/>
                <w:i/>
              </w:rPr>
            </w:pPr>
            <w:r w:rsidRPr="009D2E0B">
              <w:rPr>
                <w:rFonts w:ascii="Arial" w:hAnsi="Arial" w:cs="Arial"/>
                <w:i/>
              </w:rPr>
              <w:t xml:space="preserve">What the research activity will add to the body of knowledge </w:t>
            </w:r>
          </w:p>
          <w:p w14:paraId="5AD03EBD" w14:textId="77777777" w:rsidR="009614CE" w:rsidRPr="009D2E0B" w:rsidRDefault="009614CE" w:rsidP="009614CE">
            <w:pPr>
              <w:pStyle w:val="ListParagraph"/>
              <w:numPr>
                <w:ilvl w:val="0"/>
                <w:numId w:val="47"/>
              </w:numPr>
              <w:ind w:left="0"/>
              <w:contextualSpacing w:val="0"/>
              <w:rPr>
                <w:rFonts w:ascii="Arial" w:hAnsi="Arial" w:cs="Arial"/>
              </w:rPr>
            </w:pPr>
            <w:r w:rsidRPr="009D2E0B">
              <w:rPr>
                <w:rFonts w:ascii="Arial" w:hAnsi="Arial" w:cs="Arial"/>
                <w:i/>
              </w:rPr>
              <w:t xml:space="preserve">How it addresses an area of importance. </w:t>
            </w:r>
          </w:p>
        </w:tc>
      </w:tr>
      <w:tr w:rsidR="009614CE" w:rsidRPr="004C3A0B" w:rsidDel="002A152D" w14:paraId="05BBB8F5" w14:textId="77777777" w:rsidTr="00DE2D8B">
        <w:trPr>
          <w:trHeight w:val="454"/>
        </w:trPr>
        <w:tc>
          <w:tcPr>
            <w:tcW w:w="297" w:type="pct"/>
            <w:vAlign w:val="center"/>
          </w:tcPr>
          <w:p w14:paraId="6716B9CD" w14:textId="77777777" w:rsidR="009614CE" w:rsidRPr="002132F9" w:rsidRDefault="009614CE" w:rsidP="00DE2D8B">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6DE2E67B" w14:textId="77777777" w:rsidR="009614CE" w:rsidRDefault="009614CE" w:rsidP="00DE2D8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4B0FAF0" w14:textId="77777777" w:rsidR="009614CE" w:rsidRPr="00570807" w:rsidRDefault="009614CE" w:rsidP="00DE2D8B">
            <w:pPr>
              <w:autoSpaceDE w:val="0"/>
              <w:autoSpaceDN w:val="0"/>
              <w:adjustRightInd w:val="0"/>
              <w:rPr>
                <w:rFonts w:ascii="Arial" w:hAnsi="Arial" w:cs="Arial"/>
                <w:b/>
                <w:bCs/>
                <w:sz w:val="22"/>
                <w:szCs w:val="22"/>
              </w:rPr>
            </w:pPr>
            <w:r w:rsidRPr="00570807">
              <w:rPr>
                <w:rFonts w:ascii="Arial" w:hAnsi="Arial" w:cs="Arial"/>
                <w:b/>
                <w:bCs/>
                <w:sz w:val="22"/>
                <w:szCs w:val="22"/>
              </w:rPr>
              <w:t xml:space="preserve">The purpose of research activity many different goals that all work together to help understand the terrible effects of childhood abuse. First, the study tries to thoroughly </w:t>
            </w:r>
            <w:proofErr w:type="gramStart"/>
            <w:r w:rsidRPr="00570807">
              <w:rPr>
                <w:rFonts w:ascii="Arial" w:hAnsi="Arial" w:cs="Arial"/>
                <w:b/>
                <w:bCs/>
                <w:sz w:val="22"/>
                <w:szCs w:val="22"/>
              </w:rPr>
              <w:t>look into</w:t>
            </w:r>
            <w:proofErr w:type="gramEnd"/>
            <w:r w:rsidRPr="00570807">
              <w:rPr>
                <w:rFonts w:ascii="Arial" w:hAnsi="Arial" w:cs="Arial"/>
                <w:b/>
                <w:bCs/>
                <w:sz w:val="22"/>
                <w:szCs w:val="22"/>
              </w:rPr>
              <w:t xml:space="preserve"> the long-lasting psychological and emotional effects that survivors of childhood abuse have to deal with, while also acknowledging that these effects are complicated and vary from person to person and situation to situation.</w:t>
            </w:r>
          </w:p>
          <w:p w14:paraId="0497A594" w14:textId="77777777" w:rsidR="009614CE" w:rsidRPr="00570807" w:rsidRDefault="009614CE" w:rsidP="00DE2D8B">
            <w:pPr>
              <w:autoSpaceDE w:val="0"/>
              <w:autoSpaceDN w:val="0"/>
              <w:adjustRightInd w:val="0"/>
              <w:rPr>
                <w:rFonts w:ascii="Arial" w:hAnsi="Arial" w:cs="Arial"/>
                <w:b/>
                <w:bCs/>
                <w:sz w:val="22"/>
                <w:szCs w:val="22"/>
              </w:rPr>
            </w:pPr>
          </w:p>
          <w:p w14:paraId="48B7D0D1" w14:textId="77777777" w:rsidR="009614CE" w:rsidRPr="00570807" w:rsidRDefault="009614CE" w:rsidP="00DE2D8B">
            <w:pPr>
              <w:autoSpaceDE w:val="0"/>
              <w:autoSpaceDN w:val="0"/>
              <w:adjustRightInd w:val="0"/>
              <w:rPr>
                <w:rFonts w:ascii="Arial" w:hAnsi="Arial" w:cs="Arial"/>
                <w:b/>
                <w:bCs/>
                <w:sz w:val="22"/>
                <w:szCs w:val="22"/>
              </w:rPr>
            </w:pPr>
            <w:r w:rsidRPr="00570807">
              <w:rPr>
                <w:rFonts w:ascii="Arial" w:hAnsi="Arial" w:cs="Arial"/>
                <w:b/>
                <w:bCs/>
                <w:sz w:val="22"/>
                <w:szCs w:val="22"/>
              </w:rPr>
              <w:t xml:space="preserve">Through data collection and evaluation, the </w:t>
            </w:r>
            <w:r>
              <w:rPr>
                <w:rFonts w:ascii="Arial" w:hAnsi="Arial" w:cs="Arial"/>
                <w:b/>
                <w:bCs/>
                <w:sz w:val="22"/>
                <w:szCs w:val="22"/>
              </w:rPr>
              <w:t>research</w:t>
            </w:r>
            <w:r w:rsidRPr="00570807">
              <w:rPr>
                <w:rFonts w:ascii="Arial" w:hAnsi="Arial" w:cs="Arial"/>
                <w:b/>
                <w:bCs/>
                <w:sz w:val="22"/>
                <w:szCs w:val="22"/>
              </w:rPr>
              <w:t xml:space="preserve"> aims to find patterns, trends, and underlying processes that explain how childhood abuse affects people's mental and emotional health in the long term. By putting together different pieces of research, using precise methods, and maybe even doing real-life studies, it aims to give a full picture of the mental and emotional conditions of people who have survived childhood abuse.</w:t>
            </w:r>
          </w:p>
          <w:p w14:paraId="4ED2C8A7" w14:textId="77777777" w:rsidR="009614CE" w:rsidRPr="00570807" w:rsidRDefault="009614CE" w:rsidP="00DE2D8B">
            <w:pPr>
              <w:autoSpaceDE w:val="0"/>
              <w:autoSpaceDN w:val="0"/>
              <w:adjustRightInd w:val="0"/>
              <w:rPr>
                <w:rFonts w:ascii="Arial" w:hAnsi="Arial" w:cs="Arial"/>
                <w:b/>
                <w:bCs/>
                <w:sz w:val="22"/>
                <w:szCs w:val="22"/>
              </w:rPr>
            </w:pPr>
          </w:p>
          <w:p w14:paraId="076889A2" w14:textId="77777777" w:rsidR="009614CE" w:rsidRPr="009D2E0B" w:rsidRDefault="009614CE" w:rsidP="00DE2D8B">
            <w:pPr>
              <w:autoSpaceDE w:val="0"/>
              <w:autoSpaceDN w:val="0"/>
              <w:adjustRightInd w:val="0"/>
              <w:rPr>
                <w:rFonts w:ascii="Arial" w:hAnsi="Arial" w:cs="Arial"/>
                <w:b/>
                <w:bCs/>
                <w:sz w:val="22"/>
                <w:szCs w:val="22"/>
              </w:rPr>
            </w:pPr>
            <w:r w:rsidRPr="00570807">
              <w:rPr>
                <w:rFonts w:ascii="Arial" w:hAnsi="Arial" w:cs="Arial"/>
                <w:b/>
                <w:bCs/>
                <w:sz w:val="22"/>
                <w:szCs w:val="22"/>
              </w:rPr>
              <w:t xml:space="preserve">Overall, the research aims to shed light on the complex and deep psychological and emotional effects of childhood abuse. The </w:t>
            </w:r>
            <w:proofErr w:type="gramStart"/>
            <w:r w:rsidRPr="00570807">
              <w:rPr>
                <w:rFonts w:ascii="Arial" w:hAnsi="Arial" w:cs="Arial"/>
                <w:b/>
                <w:bCs/>
                <w:sz w:val="22"/>
                <w:szCs w:val="22"/>
              </w:rPr>
              <w:t>ultimate goal</w:t>
            </w:r>
            <w:proofErr w:type="gramEnd"/>
            <w:r w:rsidRPr="00570807">
              <w:rPr>
                <w:rFonts w:ascii="Arial" w:hAnsi="Arial" w:cs="Arial"/>
                <w:b/>
                <w:bCs/>
                <w:sz w:val="22"/>
                <w:szCs w:val="22"/>
              </w:rPr>
              <w:t xml:space="preserve"> is to build understanding, compassion, and effective support systems for survivors.</w:t>
            </w:r>
          </w:p>
          <w:p w14:paraId="5074D2F5" w14:textId="77777777" w:rsidR="009614CE" w:rsidRDefault="009614CE" w:rsidP="00DE2D8B">
            <w:pPr>
              <w:rPr>
                <w:rFonts w:ascii="Arial" w:hAnsi="Arial" w:cs="Arial"/>
              </w:rPr>
            </w:pPr>
          </w:p>
          <w:p w14:paraId="2CCDE94E" w14:textId="77777777" w:rsidR="009614CE" w:rsidRDefault="009614CE" w:rsidP="00DE2D8B">
            <w:pPr>
              <w:rPr>
                <w:rFonts w:ascii="Arial" w:hAnsi="Arial" w:cs="Arial"/>
              </w:rPr>
            </w:pPr>
          </w:p>
          <w:p w14:paraId="727C292E" w14:textId="77777777" w:rsidR="009614CE" w:rsidRDefault="009614CE" w:rsidP="00DE2D8B">
            <w:pPr>
              <w:rPr>
                <w:rFonts w:ascii="Arial" w:hAnsi="Arial" w:cs="Arial"/>
              </w:rPr>
            </w:pPr>
          </w:p>
          <w:p w14:paraId="2044AD5E" w14:textId="77777777" w:rsidR="009614CE" w:rsidRPr="002A152D" w:rsidDel="00425DA7" w:rsidRDefault="009614CE" w:rsidP="00DE2D8B">
            <w:pPr>
              <w:rPr>
                <w:rFonts w:ascii="Arial" w:hAnsi="Arial" w:cs="Arial"/>
              </w:rPr>
            </w:pPr>
            <w:r w:rsidRPr="004C3A0B">
              <w:rPr>
                <w:rFonts w:ascii="Arial" w:hAnsi="Arial" w:cs="Arial"/>
                <w:color w:val="808080"/>
                <w:sz w:val="18"/>
                <w:szCs w:val="18"/>
              </w:rPr>
              <w:t>(this box should expand as you type)</w:t>
            </w:r>
          </w:p>
        </w:tc>
      </w:tr>
      <w:tr w:rsidR="009614CE" w:rsidRPr="006C1FDD" w:rsidDel="002A152D" w14:paraId="09C32F9F" w14:textId="77777777" w:rsidTr="00DE2D8B">
        <w:trPr>
          <w:trHeight w:val="454"/>
        </w:trPr>
        <w:tc>
          <w:tcPr>
            <w:tcW w:w="297" w:type="pct"/>
            <w:vAlign w:val="center"/>
          </w:tcPr>
          <w:p w14:paraId="0DB33F43" w14:textId="77777777" w:rsidR="009614CE" w:rsidRPr="002132F9" w:rsidRDefault="009614CE" w:rsidP="00DE2D8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308E9FEB" w14:textId="77777777" w:rsidR="009614CE" w:rsidRPr="006C1FDD" w:rsidRDefault="009614CE" w:rsidP="00DE2D8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A99C526" w14:textId="77777777" w:rsidR="009614CE" w:rsidRPr="006C1FDD" w:rsidRDefault="009614CE" w:rsidP="00DE2D8B">
            <w:pPr>
              <w:rPr>
                <w:rFonts w:ascii="Arial" w:hAnsi="Arial" w:cs="Arial"/>
              </w:rPr>
            </w:pPr>
            <w:r w:rsidRPr="00E04D09">
              <w:rPr>
                <w:rFonts w:ascii="Arial" w:hAnsi="Arial" w:cs="Arial"/>
                <w:color w:val="000000" w:themeColor="text1"/>
                <w:sz w:val="22"/>
                <w:szCs w:val="22"/>
              </w:rPr>
              <w:t>What are the long-term psychological and emotional effects of childhood abuse on survivors</w:t>
            </w:r>
            <w:r>
              <w:rPr>
                <w:rFonts w:ascii="Arial" w:hAnsi="Arial" w:cs="Arial"/>
                <w:color w:val="000000" w:themeColor="text1"/>
                <w:sz w:val="22"/>
                <w:szCs w:val="22"/>
              </w:rPr>
              <w:t>?</w:t>
            </w:r>
          </w:p>
          <w:p w14:paraId="282D2749" w14:textId="77777777" w:rsidR="009614CE" w:rsidRPr="006C1FDD" w:rsidRDefault="009614CE" w:rsidP="00DE2D8B">
            <w:pPr>
              <w:rPr>
                <w:rFonts w:ascii="Arial" w:hAnsi="Arial" w:cs="Arial"/>
              </w:rPr>
            </w:pPr>
          </w:p>
          <w:p w14:paraId="6748E53F" w14:textId="77777777" w:rsidR="009614CE" w:rsidRPr="006C1FDD" w:rsidRDefault="009614CE" w:rsidP="00DE2D8B">
            <w:pPr>
              <w:rPr>
                <w:rFonts w:ascii="Arial" w:hAnsi="Arial" w:cs="Arial"/>
                <w:sz w:val="22"/>
                <w:szCs w:val="22"/>
              </w:rPr>
            </w:pPr>
          </w:p>
          <w:p w14:paraId="728F97E5" w14:textId="77777777" w:rsidR="009614CE" w:rsidRPr="006C1FDD" w:rsidRDefault="009614CE" w:rsidP="00DE2D8B">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9614CE" w:rsidRPr="004C3A0B" w14:paraId="0171A5F8" w14:textId="77777777" w:rsidTr="00DE2D8B">
        <w:trPr>
          <w:trHeight w:val="454"/>
        </w:trPr>
        <w:tc>
          <w:tcPr>
            <w:tcW w:w="297" w:type="pct"/>
            <w:vAlign w:val="center"/>
          </w:tcPr>
          <w:p w14:paraId="20068ACE" w14:textId="77777777" w:rsidR="009614CE" w:rsidRPr="002132F9" w:rsidRDefault="009614CE" w:rsidP="00DE2D8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3607C279" w14:textId="77777777" w:rsidR="009614CE" w:rsidRDefault="009614CE" w:rsidP="00DE2D8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2BC7A4A" w14:textId="77777777" w:rsidR="009614CE" w:rsidRPr="00C3443D" w:rsidRDefault="009614CE" w:rsidP="00DE2D8B">
            <w:pPr>
              <w:autoSpaceDE w:val="0"/>
              <w:autoSpaceDN w:val="0"/>
              <w:adjustRightInd w:val="0"/>
              <w:rPr>
                <w:rFonts w:ascii="Arial" w:hAnsi="Arial" w:cs="Arial"/>
                <w:b/>
                <w:bCs/>
                <w:sz w:val="22"/>
                <w:szCs w:val="22"/>
              </w:rPr>
            </w:pPr>
            <w:r w:rsidRPr="00C3443D">
              <w:rPr>
                <w:rFonts w:ascii="Arial" w:hAnsi="Arial" w:cs="Arial"/>
                <w:b/>
                <w:bCs/>
                <w:sz w:val="22"/>
                <w:szCs w:val="22"/>
              </w:rPr>
              <w:t xml:space="preserve"> </w:t>
            </w:r>
            <w:proofErr w:type="gramStart"/>
            <w:r>
              <w:rPr>
                <w:rFonts w:ascii="Arial" w:hAnsi="Arial" w:cs="Arial"/>
                <w:b/>
                <w:bCs/>
                <w:sz w:val="22"/>
                <w:szCs w:val="22"/>
              </w:rPr>
              <w:t>F</w:t>
            </w:r>
            <w:r w:rsidRPr="00C3443D">
              <w:rPr>
                <w:rFonts w:ascii="Arial" w:hAnsi="Arial" w:cs="Arial"/>
                <w:b/>
                <w:bCs/>
                <w:sz w:val="22"/>
                <w:szCs w:val="22"/>
              </w:rPr>
              <w:t>irst of all</w:t>
            </w:r>
            <w:proofErr w:type="gramEnd"/>
            <w:r w:rsidRPr="00C3443D">
              <w:rPr>
                <w:rFonts w:ascii="Arial" w:hAnsi="Arial" w:cs="Arial"/>
                <w:b/>
                <w:bCs/>
                <w:sz w:val="22"/>
                <w:szCs w:val="22"/>
              </w:rPr>
              <w:t>, the survey wants to get numbers on how common and bad different mental and emotional effects are for people who have been abused as children. Some questions may be made to check for signs of anxiety, sadness, PTSD, attachment disorders, and other mental health problems that are linked.</w:t>
            </w:r>
          </w:p>
          <w:p w14:paraId="73AC5D05" w14:textId="77777777" w:rsidR="009614CE" w:rsidRPr="00C3443D" w:rsidRDefault="009614CE" w:rsidP="00DE2D8B">
            <w:pPr>
              <w:autoSpaceDE w:val="0"/>
              <w:autoSpaceDN w:val="0"/>
              <w:adjustRightInd w:val="0"/>
              <w:rPr>
                <w:rFonts w:ascii="Arial" w:hAnsi="Arial" w:cs="Arial"/>
                <w:b/>
                <w:bCs/>
                <w:sz w:val="22"/>
                <w:szCs w:val="22"/>
              </w:rPr>
            </w:pPr>
          </w:p>
          <w:p w14:paraId="3679777D" w14:textId="77777777" w:rsidR="009614CE" w:rsidRPr="00C3443D" w:rsidRDefault="009614CE" w:rsidP="00DE2D8B">
            <w:pPr>
              <w:autoSpaceDE w:val="0"/>
              <w:autoSpaceDN w:val="0"/>
              <w:adjustRightInd w:val="0"/>
              <w:rPr>
                <w:rFonts w:ascii="Arial" w:hAnsi="Arial" w:cs="Arial"/>
                <w:b/>
                <w:bCs/>
                <w:sz w:val="22"/>
                <w:szCs w:val="22"/>
              </w:rPr>
            </w:pPr>
            <w:r w:rsidRPr="00C3443D">
              <w:rPr>
                <w:rFonts w:ascii="Arial" w:hAnsi="Arial" w:cs="Arial"/>
                <w:b/>
                <w:bCs/>
                <w:sz w:val="22"/>
                <w:szCs w:val="22"/>
              </w:rPr>
              <w:t xml:space="preserve">Second, the survey wants to </w:t>
            </w:r>
            <w:proofErr w:type="gramStart"/>
            <w:r w:rsidRPr="00C3443D">
              <w:rPr>
                <w:rFonts w:ascii="Arial" w:hAnsi="Arial" w:cs="Arial"/>
                <w:b/>
                <w:bCs/>
                <w:sz w:val="22"/>
                <w:szCs w:val="22"/>
              </w:rPr>
              <w:t>look into</w:t>
            </w:r>
            <w:proofErr w:type="gramEnd"/>
            <w:r w:rsidRPr="00C3443D">
              <w:rPr>
                <w:rFonts w:ascii="Arial" w:hAnsi="Arial" w:cs="Arial"/>
                <w:b/>
                <w:bCs/>
                <w:sz w:val="22"/>
                <w:szCs w:val="22"/>
              </w:rPr>
              <w:t xml:space="preserve"> the more personal parts of survivors' lives, such as how they deal with stress, what makes them resilient, and what gets in the way of their healing. When you ask people open-ended questions, they may feel more comfortable sharing their personal stories, which can give you a lot of information about how complicated and varied their lives were. </w:t>
            </w:r>
            <w:proofErr w:type="gramStart"/>
            <w:r w:rsidRPr="00C3443D">
              <w:rPr>
                <w:rFonts w:ascii="Arial" w:hAnsi="Arial" w:cs="Arial"/>
                <w:b/>
                <w:bCs/>
                <w:sz w:val="22"/>
                <w:szCs w:val="22"/>
              </w:rPr>
              <w:t>However</w:t>
            </w:r>
            <w:proofErr w:type="gramEnd"/>
            <w:r w:rsidRPr="00C3443D">
              <w:rPr>
                <w:rFonts w:ascii="Arial" w:hAnsi="Arial" w:cs="Arial"/>
                <w:b/>
                <w:bCs/>
                <w:sz w:val="22"/>
                <w:szCs w:val="22"/>
              </w:rPr>
              <w:t xml:space="preserve"> the survey or questionair will be given to the public and not direcly to individuals who have suffered from childhood abuse. </w:t>
            </w:r>
          </w:p>
          <w:p w14:paraId="6CE9B4D3" w14:textId="77777777" w:rsidR="009614CE" w:rsidRPr="00C3443D" w:rsidRDefault="009614CE" w:rsidP="00DE2D8B">
            <w:pPr>
              <w:autoSpaceDE w:val="0"/>
              <w:autoSpaceDN w:val="0"/>
              <w:adjustRightInd w:val="0"/>
              <w:rPr>
                <w:rFonts w:ascii="Arial" w:hAnsi="Arial" w:cs="Arial"/>
                <w:b/>
                <w:bCs/>
                <w:sz w:val="22"/>
                <w:szCs w:val="22"/>
              </w:rPr>
            </w:pPr>
          </w:p>
          <w:p w14:paraId="5CCAE841" w14:textId="77777777" w:rsidR="009614CE" w:rsidRPr="009D2E0B" w:rsidRDefault="009614CE" w:rsidP="00DE2D8B">
            <w:pPr>
              <w:autoSpaceDE w:val="0"/>
              <w:autoSpaceDN w:val="0"/>
              <w:adjustRightInd w:val="0"/>
              <w:rPr>
                <w:rFonts w:ascii="Arial" w:hAnsi="Arial" w:cs="Arial"/>
                <w:b/>
                <w:bCs/>
                <w:sz w:val="22"/>
                <w:szCs w:val="22"/>
              </w:rPr>
            </w:pPr>
            <w:r w:rsidRPr="00C3443D">
              <w:rPr>
                <w:rFonts w:ascii="Arial" w:hAnsi="Arial" w:cs="Arial"/>
                <w:b/>
                <w:bCs/>
                <w:sz w:val="22"/>
                <w:szCs w:val="22"/>
              </w:rPr>
              <w:t xml:space="preserve">Overall, the survey aims to help us learn more about the long-lasting mental and emotional effects of childhood abuse by combining statistics with qualitative insights. This will help support services, interventions, and </w:t>
            </w:r>
            <w:proofErr w:type="gramStart"/>
            <w:r w:rsidRPr="00C3443D">
              <w:rPr>
                <w:rFonts w:ascii="Arial" w:hAnsi="Arial" w:cs="Arial"/>
                <w:b/>
                <w:bCs/>
                <w:sz w:val="22"/>
                <w:szCs w:val="22"/>
              </w:rPr>
              <w:t>policy-making</w:t>
            </w:r>
            <w:proofErr w:type="gramEnd"/>
            <w:r w:rsidRPr="00C3443D">
              <w:rPr>
                <w:rFonts w:ascii="Arial" w:hAnsi="Arial" w:cs="Arial"/>
                <w:b/>
                <w:bCs/>
                <w:sz w:val="22"/>
                <w:szCs w:val="22"/>
              </w:rPr>
              <w:t xml:space="preserve"> better meet the needs of survivors.</w:t>
            </w:r>
          </w:p>
          <w:p w14:paraId="6F3CEB23" w14:textId="77777777" w:rsidR="009614CE" w:rsidRDefault="009614CE" w:rsidP="00DE2D8B">
            <w:pPr>
              <w:rPr>
                <w:rFonts w:ascii="Arial" w:hAnsi="Arial" w:cs="Arial"/>
              </w:rPr>
            </w:pPr>
          </w:p>
          <w:p w14:paraId="0F15A2A4" w14:textId="77777777" w:rsidR="009614CE" w:rsidRDefault="009614CE" w:rsidP="00DE2D8B">
            <w:pPr>
              <w:rPr>
                <w:rFonts w:ascii="Arial" w:hAnsi="Arial" w:cs="Arial"/>
              </w:rPr>
            </w:pPr>
          </w:p>
          <w:p w14:paraId="4C0D29E5" w14:textId="77777777" w:rsidR="009614CE" w:rsidRPr="004C3A0B" w:rsidRDefault="009614CE" w:rsidP="00DE2D8B">
            <w:pPr>
              <w:rPr>
                <w:rFonts w:ascii="Arial" w:hAnsi="Arial" w:cs="Arial"/>
                <w:sz w:val="22"/>
                <w:szCs w:val="22"/>
              </w:rPr>
            </w:pPr>
          </w:p>
          <w:p w14:paraId="300D1880" w14:textId="77777777" w:rsidR="009614CE" w:rsidRPr="002A152D" w:rsidRDefault="009614CE" w:rsidP="00DE2D8B">
            <w:pPr>
              <w:rPr>
                <w:rFonts w:ascii="Arial" w:hAnsi="Arial" w:cs="Arial"/>
              </w:rPr>
            </w:pPr>
            <w:r w:rsidRPr="004C3A0B">
              <w:rPr>
                <w:rFonts w:ascii="Arial" w:hAnsi="Arial" w:cs="Arial"/>
                <w:color w:val="808080"/>
                <w:sz w:val="18"/>
                <w:szCs w:val="18"/>
              </w:rPr>
              <w:t>(this box should expand as you type)</w:t>
            </w:r>
          </w:p>
        </w:tc>
      </w:tr>
      <w:tr w:rsidR="009614CE" w:rsidRPr="004C3A0B" w14:paraId="7D7F26FC" w14:textId="77777777" w:rsidTr="00DE2D8B">
        <w:trPr>
          <w:trHeight w:val="454"/>
        </w:trPr>
        <w:tc>
          <w:tcPr>
            <w:tcW w:w="297" w:type="pct"/>
            <w:vAlign w:val="center"/>
          </w:tcPr>
          <w:p w14:paraId="7FF8C8CC" w14:textId="77777777" w:rsidR="009614CE" w:rsidRPr="002132F9" w:rsidRDefault="009614CE" w:rsidP="00DE2D8B">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063C32AD" w14:textId="77777777" w:rsidR="009614CE" w:rsidRDefault="009614CE" w:rsidP="00DE2D8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E70B964" w14:textId="77777777" w:rsidR="009614CE" w:rsidRPr="009D2E0B" w:rsidRDefault="009614CE" w:rsidP="00DE2D8B">
            <w:pPr>
              <w:autoSpaceDE w:val="0"/>
              <w:autoSpaceDN w:val="0"/>
              <w:adjustRightInd w:val="0"/>
              <w:rPr>
                <w:rFonts w:ascii="Arial" w:hAnsi="Arial" w:cs="Arial"/>
                <w:b/>
                <w:bCs/>
                <w:sz w:val="22"/>
                <w:szCs w:val="22"/>
              </w:rPr>
            </w:pPr>
            <w:r w:rsidRPr="009D560B">
              <w:rPr>
                <w:rFonts w:ascii="Arial" w:hAnsi="Arial" w:cs="Arial"/>
                <w:b/>
                <w:bCs/>
                <w:sz w:val="22"/>
                <w:szCs w:val="22"/>
              </w:rPr>
              <w:t>the research hopes to help us understand the psychological and emotional effects of being abused as a child in a more complete way. The study aims to help make support services, interventions, and policies that are better able to meet the needs of survivors by combining quantitative data with qualitative accounts.</w:t>
            </w:r>
          </w:p>
          <w:p w14:paraId="5585010D" w14:textId="77777777" w:rsidR="009614CE" w:rsidRDefault="009614CE" w:rsidP="00DE2D8B">
            <w:pPr>
              <w:rPr>
                <w:rFonts w:ascii="Arial" w:hAnsi="Arial" w:cs="Arial"/>
              </w:rPr>
            </w:pPr>
          </w:p>
          <w:p w14:paraId="6A8633C0" w14:textId="77777777" w:rsidR="009614CE" w:rsidRDefault="009614CE" w:rsidP="00DE2D8B">
            <w:pPr>
              <w:rPr>
                <w:rFonts w:ascii="Arial" w:hAnsi="Arial" w:cs="Arial"/>
                <w:sz w:val="22"/>
                <w:szCs w:val="22"/>
              </w:rPr>
            </w:pPr>
          </w:p>
          <w:p w14:paraId="397C3966" w14:textId="77777777" w:rsidR="009614CE" w:rsidRPr="004C3A0B" w:rsidRDefault="009614CE" w:rsidP="00DE2D8B">
            <w:pPr>
              <w:rPr>
                <w:rFonts w:ascii="Arial" w:hAnsi="Arial" w:cs="Arial"/>
                <w:sz w:val="22"/>
                <w:szCs w:val="22"/>
              </w:rPr>
            </w:pPr>
          </w:p>
          <w:p w14:paraId="6DB2C010" w14:textId="77777777" w:rsidR="009614CE" w:rsidRPr="004C3A0B" w:rsidRDefault="009614CE" w:rsidP="00DE2D8B">
            <w:pPr>
              <w:rPr>
                <w:rFonts w:ascii="Arial" w:hAnsi="Arial" w:cs="Arial"/>
                <w:sz w:val="22"/>
                <w:szCs w:val="22"/>
              </w:rPr>
            </w:pPr>
            <w:r w:rsidRPr="004C3A0B">
              <w:rPr>
                <w:rFonts w:ascii="Arial" w:hAnsi="Arial" w:cs="Arial"/>
                <w:color w:val="808080"/>
                <w:sz w:val="18"/>
                <w:szCs w:val="18"/>
              </w:rPr>
              <w:t>(this box should expand as you type)</w:t>
            </w:r>
          </w:p>
        </w:tc>
      </w:tr>
      <w:tr w:rsidR="009614CE" w:rsidRPr="004C3A0B" w14:paraId="72E39803" w14:textId="77777777" w:rsidTr="00DE2D8B">
        <w:trPr>
          <w:trHeight w:val="454"/>
        </w:trPr>
        <w:tc>
          <w:tcPr>
            <w:tcW w:w="297" w:type="pct"/>
            <w:shd w:val="clear" w:color="auto" w:fill="F2F2F2" w:themeFill="background1" w:themeFillShade="F2"/>
            <w:vAlign w:val="center"/>
          </w:tcPr>
          <w:p w14:paraId="12079772" w14:textId="77777777" w:rsidR="009614CE" w:rsidRPr="002132F9" w:rsidRDefault="009614CE" w:rsidP="00DE2D8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849BAAB" w14:textId="77777777" w:rsidR="009614CE" w:rsidRPr="004C3A0B" w:rsidRDefault="009614CE" w:rsidP="00DE2D8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F8B0C2F" w14:textId="77777777" w:rsidR="009614CE" w:rsidRDefault="009614CE" w:rsidP="00DE2D8B">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p w14:paraId="245F4DA7" w14:textId="77777777" w:rsidR="009614CE" w:rsidRDefault="009614CE" w:rsidP="00DE2D8B">
            <w:pPr>
              <w:rPr>
                <w:rFonts w:ascii="Arial" w:hAnsi="Arial" w:cs="Arial"/>
                <w:sz w:val="22"/>
                <w:szCs w:val="22"/>
              </w:rPr>
            </w:pPr>
          </w:p>
          <w:p w14:paraId="7732CCB1" w14:textId="77777777" w:rsidR="009614CE" w:rsidRPr="004C3A0B" w:rsidRDefault="009614CE" w:rsidP="00DE2D8B">
            <w:pPr>
              <w:rPr>
                <w:rFonts w:ascii="Arial" w:hAnsi="Arial" w:cs="Arial"/>
                <w:sz w:val="22"/>
                <w:szCs w:val="22"/>
              </w:rPr>
            </w:pPr>
          </w:p>
        </w:tc>
      </w:tr>
      <w:tr w:rsidR="009614CE" w:rsidRPr="004C3A0B" w14:paraId="10C9BB7F" w14:textId="77777777" w:rsidTr="00DE2D8B">
        <w:trPr>
          <w:trHeight w:val="454"/>
        </w:trPr>
        <w:tc>
          <w:tcPr>
            <w:tcW w:w="297" w:type="pct"/>
            <w:vAlign w:val="center"/>
          </w:tcPr>
          <w:p w14:paraId="204B92B8" w14:textId="77777777" w:rsidR="009614CE" w:rsidRPr="00D66471" w:rsidRDefault="009614CE" w:rsidP="00DE2D8B">
            <w:pPr>
              <w:rPr>
                <w:rFonts w:ascii="Arial" w:hAnsi="Arial" w:cs="Arial"/>
                <w:sz w:val="22"/>
                <w:szCs w:val="22"/>
              </w:rPr>
            </w:pPr>
            <w:r>
              <w:rPr>
                <w:rFonts w:ascii="Arial" w:hAnsi="Arial" w:cs="Arial"/>
                <w:sz w:val="22"/>
                <w:szCs w:val="22"/>
              </w:rPr>
              <w:t>7</w:t>
            </w:r>
          </w:p>
        </w:tc>
        <w:tc>
          <w:tcPr>
            <w:tcW w:w="4703" w:type="pct"/>
            <w:gridSpan w:val="4"/>
            <w:vAlign w:val="center"/>
          </w:tcPr>
          <w:p w14:paraId="0E48586A" w14:textId="77777777" w:rsidR="009614CE" w:rsidRPr="004C3A0B" w:rsidRDefault="009614CE" w:rsidP="00DE2D8B">
            <w:pPr>
              <w:rPr>
                <w:rFonts w:ascii="Arial" w:hAnsi="Arial" w:cs="Arial"/>
                <w:sz w:val="22"/>
                <w:szCs w:val="22"/>
              </w:rPr>
            </w:pPr>
            <w:r>
              <w:rPr>
                <w:rFonts w:ascii="Arial" w:hAnsi="Arial" w:cs="Arial"/>
                <w:sz w:val="22"/>
                <w:szCs w:val="22"/>
              </w:rPr>
              <w:t xml:space="preserve">A possible method that might be used in the research activity is a questionnaire and a survey this is </w:t>
            </w:r>
            <w:proofErr w:type="gramStart"/>
            <w:r>
              <w:rPr>
                <w:rFonts w:ascii="Arial" w:hAnsi="Arial" w:cs="Arial"/>
                <w:sz w:val="22"/>
                <w:szCs w:val="22"/>
              </w:rPr>
              <w:t>a</w:t>
            </w:r>
            <w:proofErr w:type="gramEnd"/>
            <w:r>
              <w:rPr>
                <w:rFonts w:ascii="Arial" w:hAnsi="Arial" w:cs="Arial"/>
                <w:sz w:val="22"/>
                <w:szCs w:val="22"/>
              </w:rPr>
              <w:t xml:space="preserve"> efficient way to collect data and might have more activity as its easily accessed through social media which might make it more appealing for members of the public to complete.</w:t>
            </w:r>
          </w:p>
          <w:p w14:paraId="08749D7F" w14:textId="77777777" w:rsidR="009614CE" w:rsidRPr="004C3A0B" w:rsidRDefault="009614CE" w:rsidP="00DE2D8B">
            <w:pPr>
              <w:rPr>
                <w:rFonts w:ascii="Arial" w:hAnsi="Arial" w:cs="Arial"/>
                <w:sz w:val="22"/>
                <w:szCs w:val="22"/>
              </w:rPr>
            </w:pPr>
          </w:p>
          <w:p w14:paraId="7CCAD372" w14:textId="77777777" w:rsidR="009614CE" w:rsidRPr="004C3A0B" w:rsidRDefault="009614CE" w:rsidP="00DE2D8B">
            <w:pPr>
              <w:rPr>
                <w:rFonts w:ascii="Arial" w:hAnsi="Arial" w:cs="Arial"/>
                <w:sz w:val="22"/>
                <w:szCs w:val="22"/>
              </w:rPr>
            </w:pPr>
          </w:p>
          <w:p w14:paraId="0C1EB31B" w14:textId="77777777" w:rsidR="009614CE" w:rsidRPr="004C3A0B" w:rsidRDefault="009614CE" w:rsidP="00DE2D8B">
            <w:pPr>
              <w:rPr>
                <w:rFonts w:ascii="Arial" w:hAnsi="Arial" w:cs="Arial"/>
                <w:b/>
                <w:sz w:val="22"/>
                <w:szCs w:val="22"/>
              </w:rPr>
            </w:pPr>
            <w:r w:rsidRPr="004C3A0B">
              <w:rPr>
                <w:rFonts w:ascii="Arial" w:hAnsi="Arial" w:cs="Arial"/>
                <w:color w:val="808080"/>
                <w:sz w:val="18"/>
                <w:szCs w:val="18"/>
              </w:rPr>
              <w:t>(this box should expand as you type)</w:t>
            </w:r>
          </w:p>
        </w:tc>
      </w:tr>
      <w:tr w:rsidR="009614CE" w:rsidRPr="004C3A0B" w14:paraId="0EFD6A2A" w14:textId="77777777" w:rsidTr="00DE2D8B">
        <w:trPr>
          <w:trHeight w:val="454"/>
        </w:trPr>
        <w:tc>
          <w:tcPr>
            <w:tcW w:w="297" w:type="pct"/>
            <w:shd w:val="clear" w:color="auto" w:fill="F2F2F2" w:themeFill="background1" w:themeFillShade="F2"/>
            <w:vAlign w:val="center"/>
          </w:tcPr>
          <w:p w14:paraId="262AC2D1" w14:textId="77777777" w:rsidR="009614CE" w:rsidRPr="002132F9" w:rsidRDefault="009614CE" w:rsidP="00DE2D8B">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518090EF" w14:textId="77777777" w:rsidR="009614CE" w:rsidRPr="004C3A0B" w:rsidRDefault="009614CE" w:rsidP="00DE2D8B">
            <w:pPr>
              <w:spacing w:before="120"/>
              <w:rPr>
                <w:rFonts w:ascii="Arial" w:hAnsi="Arial" w:cs="Arial"/>
                <w:b/>
                <w:sz w:val="22"/>
                <w:szCs w:val="22"/>
              </w:rPr>
            </w:pPr>
            <w:r w:rsidRPr="004C3A0B">
              <w:rPr>
                <w:rFonts w:ascii="Arial" w:hAnsi="Arial" w:cs="Arial"/>
                <w:b/>
                <w:sz w:val="22"/>
                <w:szCs w:val="22"/>
              </w:rPr>
              <w:t>Location of research activity</w:t>
            </w:r>
          </w:p>
          <w:p w14:paraId="4C4505D4" w14:textId="77777777" w:rsidR="009614CE" w:rsidRPr="004C3A0B" w:rsidRDefault="009614CE" w:rsidP="00DE2D8B">
            <w:pPr>
              <w:rPr>
                <w:rFonts w:ascii="Arial" w:hAnsi="Arial" w:cs="Arial"/>
                <w:sz w:val="22"/>
                <w:szCs w:val="22"/>
              </w:rPr>
            </w:pPr>
            <w:r w:rsidRPr="004C3A0B">
              <w:rPr>
                <w:rFonts w:ascii="Arial" w:hAnsi="Arial" w:cs="Arial"/>
                <w:sz w:val="22"/>
                <w:szCs w:val="22"/>
              </w:rPr>
              <w:t>Identify all locations where research activity will take place.</w:t>
            </w:r>
          </w:p>
        </w:tc>
      </w:tr>
      <w:tr w:rsidR="009614CE" w:rsidRPr="004C3A0B" w14:paraId="7F9F79DC" w14:textId="77777777" w:rsidTr="00DE2D8B">
        <w:trPr>
          <w:trHeight w:val="454"/>
        </w:trPr>
        <w:tc>
          <w:tcPr>
            <w:tcW w:w="297" w:type="pct"/>
            <w:vAlign w:val="center"/>
          </w:tcPr>
          <w:p w14:paraId="2ADE8010" w14:textId="77777777" w:rsidR="009614CE" w:rsidRPr="00F87E26" w:rsidRDefault="009614CE" w:rsidP="00DE2D8B">
            <w:pPr>
              <w:rPr>
                <w:rFonts w:ascii="Arial" w:hAnsi="Arial" w:cs="Arial"/>
                <w:bCs/>
                <w:sz w:val="22"/>
                <w:szCs w:val="22"/>
              </w:rPr>
            </w:pPr>
            <w:r>
              <w:rPr>
                <w:rFonts w:ascii="Arial" w:hAnsi="Arial" w:cs="Arial"/>
                <w:bCs/>
                <w:sz w:val="22"/>
                <w:szCs w:val="22"/>
              </w:rPr>
              <w:t>8</w:t>
            </w:r>
          </w:p>
        </w:tc>
        <w:tc>
          <w:tcPr>
            <w:tcW w:w="4703" w:type="pct"/>
            <w:gridSpan w:val="4"/>
            <w:vAlign w:val="center"/>
          </w:tcPr>
          <w:p w14:paraId="34E39F22" w14:textId="77777777" w:rsidR="009614CE" w:rsidRPr="004C3A0B" w:rsidRDefault="009614CE" w:rsidP="00DE2D8B">
            <w:pPr>
              <w:rPr>
                <w:rFonts w:ascii="Arial" w:hAnsi="Arial" w:cs="Arial"/>
                <w:sz w:val="22"/>
                <w:szCs w:val="22"/>
              </w:rPr>
            </w:pPr>
            <w:r>
              <w:rPr>
                <w:rFonts w:ascii="Arial" w:hAnsi="Arial" w:cs="Arial"/>
                <w:sz w:val="22"/>
                <w:szCs w:val="22"/>
              </w:rPr>
              <w:t>Online/social media/ email</w:t>
            </w:r>
          </w:p>
          <w:p w14:paraId="1B5CB378" w14:textId="77777777" w:rsidR="009614CE" w:rsidRPr="004C3A0B" w:rsidRDefault="009614CE" w:rsidP="00DE2D8B">
            <w:pPr>
              <w:rPr>
                <w:rFonts w:ascii="Arial" w:hAnsi="Arial" w:cs="Arial"/>
                <w:sz w:val="22"/>
                <w:szCs w:val="22"/>
              </w:rPr>
            </w:pPr>
          </w:p>
          <w:p w14:paraId="4E5DCD72" w14:textId="77777777" w:rsidR="009614CE" w:rsidRPr="004C3A0B" w:rsidRDefault="009614CE" w:rsidP="00DE2D8B">
            <w:pPr>
              <w:rPr>
                <w:rFonts w:ascii="Arial" w:hAnsi="Arial" w:cs="Arial"/>
                <w:b/>
                <w:sz w:val="22"/>
                <w:szCs w:val="22"/>
              </w:rPr>
            </w:pPr>
            <w:r w:rsidRPr="004C3A0B">
              <w:rPr>
                <w:rFonts w:ascii="Arial" w:hAnsi="Arial" w:cs="Arial"/>
                <w:color w:val="808080"/>
                <w:sz w:val="18"/>
                <w:szCs w:val="18"/>
              </w:rPr>
              <w:t>(this box should expand as you type)</w:t>
            </w:r>
          </w:p>
        </w:tc>
      </w:tr>
      <w:tr w:rsidR="009614CE" w:rsidRPr="004C3A0B" w14:paraId="38F6B05F" w14:textId="77777777" w:rsidTr="00DE2D8B">
        <w:trPr>
          <w:trHeight w:val="454"/>
        </w:trPr>
        <w:tc>
          <w:tcPr>
            <w:tcW w:w="297" w:type="pct"/>
            <w:shd w:val="clear" w:color="auto" w:fill="F2F2F2" w:themeFill="background1" w:themeFillShade="F2"/>
            <w:vAlign w:val="center"/>
          </w:tcPr>
          <w:p w14:paraId="2412D8E5" w14:textId="77777777" w:rsidR="009614CE" w:rsidRPr="002132F9" w:rsidRDefault="009614CE" w:rsidP="00DE2D8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217994B" w14:textId="77777777" w:rsidR="009614CE" w:rsidRPr="004C3A0B" w:rsidRDefault="009614CE" w:rsidP="00DE2D8B">
            <w:pPr>
              <w:spacing w:before="120"/>
              <w:rPr>
                <w:rFonts w:ascii="Arial" w:hAnsi="Arial" w:cs="Arial"/>
                <w:b/>
                <w:sz w:val="22"/>
                <w:szCs w:val="22"/>
              </w:rPr>
            </w:pPr>
            <w:r w:rsidRPr="004C3A0B">
              <w:rPr>
                <w:rFonts w:ascii="Arial" w:hAnsi="Arial" w:cs="Arial"/>
                <w:b/>
                <w:sz w:val="22"/>
                <w:szCs w:val="22"/>
              </w:rPr>
              <w:t xml:space="preserve">Research activity outside of the </w:t>
            </w:r>
            <w:proofErr w:type="gramStart"/>
            <w:r w:rsidRPr="004C3A0B">
              <w:rPr>
                <w:rFonts w:ascii="Arial" w:hAnsi="Arial" w:cs="Arial"/>
                <w:b/>
                <w:sz w:val="22"/>
                <w:szCs w:val="22"/>
              </w:rPr>
              <w:t>UK</w:t>
            </w:r>
            <w:proofErr w:type="gramEnd"/>
          </w:p>
          <w:p w14:paraId="5E608C64"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9614CE" w:rsidRPr="004C3A0B" w14:paraId="49B49704" w14:textId="77777777" w:rsidTr="00DE2D8B">
        <w:trPr>
          <w:trHeight w:val="454"/>
        </w:trPr>
        <w:tc>
          <w:tcPr>
            <w:tcW w:w="297" w:type="pct"/>
            <w:vAlign w:val="center"/>
          </w:tcPr>
          <w:p w14:paraId="6AD90766" w14:textId="77777777" w:rsidR="009614CE" w:rsidRPr="00F87E26" w:rsidRDefault="009614CE" w:rsidP="00DE2D8B">
            <w:pPr>
              <w:rPr>
                <w:rFonts w:ascii="Arial" w:hAnsi="Arial" w:cs="Arial"/>
                <w:bCs/>
                <w:sz w:val="22"/>
                <w:szCs w:val="22"/>
              </w:rPr>
            </w:pPr>
            <w:r>
              <w:rPr>
                <w:rFonts w:ascii="Arial" w:hAnsi="Arial" w:cs="Arial"/>
                <w:bCs/>
                <w:sz w:val="22"/>
                <w:szCs w:val="22"/>
              </w:rPr>
              <w:t>9</w:t>
            </w:r>
          </w:p>
        </w:tc>
        <w:tc>
          <w:tcPr>
            <w:tcW w:w="4703" w:type="pct"/>
            <w:gridSpan w:val="4"/>
            <w:vAlign w:val="center"/>
          </w:tcPr>
          <w:p w14:paraId="22FDBA8F" w14:textId="77777777" w:rsidR="009614CE" w:rsidRDefault="009614CE" w:rsidP="00DE2D8B">
            <w:pPr>
              <w:rPr>
                <w:rFonts w:ascii="Arial" w:hAnsi="Arial" w:cs="Arial"/>
                <w:sz w:val="22"/>
                <w:szCs w:val="22"/>
              </w:rPr>
            </w:pPr>
          </w:p>
          <w:p w14:paraId="7AEAC601" w14:textId="77777777" w:rsidR="009614CE" w:rsidRDefault="009614CE" w:rsidP="00DE2D8B">
            <w:pPr>
              <w:rPr>
                <w:rFonts w:ascii="Arial" w:hAnsi="Arial" w:cs="Arial"/>
                <w:sz w:val="22"/>
                <w:szCs w:val="22"/>
              </w:rPr>
            </w:pPr>
          </w:p>
          <w:p w14:paraId="1BBB0E33" w14:textId="77777777" w:rsidR="009614CE" w:rsidRPr="004C3A0B" w:rsidRDefault="009614CE" w:rsidP="00DE2D8B">
            <w:pPr>
              <w:rPr>
                <w:rFonts w:ascii="Arial" w:hAnsi="Arial" w:cs="Arial"/>
                <w:sz w:val="22"/>
                <w:szCs w:val="22"/>
              </w:rPr>
            </w:pPr>
          </w:p>
          <w:p w14:paraId="721C7B56" w14:textId="77777777" w:rsidR="009614CE" w:rsidRPr="003257BD" w:rsidRDefault="009614CE" w:rsidP="00DE2D8B">
            <w:pPr>
              <w:rPr>
                <w:rFonts w:ascii="Arial" w:hAnsi="Arial" w:cs="Arial"/>
                <w:b/>
                <w:i/>
                <w:sz w:val="22"/>
                <w:szCs w:val="22"/>
              </w:rPr>
            </w:pPr>
            <w:r w:rsidRPr="003257BD">
              <w:rPr>
                <w:rFonts w:ascii="Arial" w:hAnsi="Arial" w:cs="Arial"/>
                <w:i/>
                <w:color w:val="808080"/>
                <w:sz w:val="18"/>
                <w:szCs w:val="18"/>
              </w:rPr>
              <w:t>(this box should expand as you type)</w:t>
            </w:r>
          </w:p>
        </w:tc>
      </w:tr>
    </w:tbl>
    <w:p w14:paraId="30124933" w14:textId="77777777" w:rsidR="009614CE" w:rsidRDefault="009614CE" w:rsidP="009614CE"/>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614CE" w:rsidRPr="00090CF7" w14:paraId="7CAD9310" w14:textId="77777777" w:rsidTr="00DE2D8B">
        <w:trPr>
          <w:trHeight w:val="383"/>
        </w:trPr>
        <w:tc>
          <w:tcPr>
            <w:tcW w:w="567" w:type="dxa"/>
            <w:vMerge w:val="restart"/>
            <w:shd w:val="clear" w:color="auto" w:fill="F2F2F2" w:themeFill="background1" w:themeFillShade="F2"/>
            <w:vAlign w:val="center"/>
          </w:tcPr>
          <w:p w14:paraId="488EEDB6" w14:textId="77777777" w:rsidR="009614CE" w:rsidRPr="00090CF7" w:rsidRDefault="009614CE" w:rsidP="00DE2D8B">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E424432" w14:textId="77777777" w:rsidR="009614CE" w:rsidRPr="00090CF7" w:rsidRDefault="009614CE" w:rsidP="00DE2D8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3F3F0D47" w14:textId="77777777" w:rsidR="009614CE" w:rsidRPr="00090CF7" w:rsidRDefault="009614CE" w:rsidP="00DE2D8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0ED31D5" w14:textId="77777777" w:rsidR="009614CE" w:rsidRPr="00090CF7" w:rsidRDefault="009614CE" w:rsidP="00DE2D8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569DBECD" w14:textId="77777777" w:rsidR="009614CE" w:rsidRPr="00090CF7" w:rsidRDefault="009614CE" w:rsidP="00DE2D8B">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9614CE" w:rsidRPr="00090CF7" w14:paraId="50566B9E" w14:textId="77777777" w:rsidTr="00DE2D8B">
        <w:trPr>
          <w:trHeight w:val="218"/>
        </w:trPr>
        <w:tc>
          <w:tcPr>
            <w:tcW w:w="567" w:type="dxa"/>
            <w:vMerge/>
            <w:shd w:val="clear" w:color="auto" w:fill="F2F2F2" w:themeFill="background1" w:themeFillShade="F2"/>
            <w:vAlign w:val="center"/>
          </w:tcPr>
          <w:p w14:paraId="29EFCFCA" w14:textId="77777777" w:rsidR="009614CE" w:rsidRPr="00090CF7" w:rsidRDefault="009614CE" w:rsidP="00DE2D8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033F56" w14:textId="77777777" w:rsidR="009614CE" w:rsidRPr="00090CF7" w:rsidRDefault="009614CE" w:rsidP="00DE2D8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7A1C6F8" w14:textId="77777777" w:rsidR="009614CE" w:rsidRPr="00090CF7" w:rsidRDefault="009614CE" w:rsidP="00DE2D8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245AF42F" w14:textId="77777777" w:rsidR="009614CE" w:rsidRPr="00090CF7" w:rsidRDefault="009614CE" w:rsidP="00DE2D8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614CE" w:rsidRPr="00090CF7" w14:paraId="6F5881AA" w14:textId="77777777" w:rsidTr="00DE2D8B">
        <w:tc>
          <w:tcPr>
            <w:tcW w:w="567" w:type="dxa"/>
            <w:shd w:val="clear" w:color="auto" w:fill="FFFFFF" w:themeFill="background1"/>
            <w:vAlign w:val="center"/>
          </w:tcPr>
          <w:p w14:paraId="1E6B5D40" w14:textId="77777777" w:rsidR="009614CE" w:rsidRPr="00090CF7" w:rsidRDefault="009614CE" w:rsidP="00DE2D8B">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17E5135B" w14:textId="77777777" w:rsidR="009614CE" w:rsidRPr="00090CF7" w:rsidRDefault="009614CE" w:rsidP="00DE2D8B">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4A2438E3" w14:textId="77777777" w:rsidR="009614CE" w:rsidRPr="00090CF7" w:rsidRDefault="009614CE" w:rsidP="00DE2D8B">
            <w:pPr>
              <w:rPr>
                <w:rFonts w:ascii="Arial" w:hAnsi="Arial" w:cs="Arial"/>
                <w:sz w:val="22"/>
                <w:szCs w:val="22"/>
              </w:rPr>
            </w:pPr>
          </w:p>
          <w:p w14:paraId="6AA74A75" w14:textId="77777777" w:rsidR="009614CE" w:rsidRPr="00090CF7" w:rsidRDefault="009614CE" w:rsidP="00DE2D8B">
            <w:pPr>
              <w:rPr>
                <w:rFonts w:ascii="Arial" w:hAnsi="Arial" w:cs="Arial"/>
                <w:sz w:val="22"/>
                <w:szCs w:val="22"/>
              </w:rPr>
            </w:pPr>
          </w:p>
          <w:p w14:paraId="2EE05D38" w14:textId="77777777" w:rsidR="009614CE" w:rsidRPr="00090CF7" w:rsidRDefault="009614CE" w:rsidP="00DE2D8B">
            <w:pPr>
              <w:rPr>
                <w:rFonts w:ascii="Arial" w:hAnsi="Arial" w:cs="Arial"/>
                <w:sz w:val="22"/>
                <w:szCs w:val="22"/>
              </w:rPr>
            </w:pPr>
          </w:p>
          <w:p w14:paraId="70650AB4" w14:textId="77777777" w:rsidR="009614CE" w:rsidRPr="00090CF7" w:rsidRDefault="009614CE" w:rsidP="00DE2D8B">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17354B7" w14:textId="77777777" w:rsidR="009614CE" w:rsidRDefault="009614CE" w:rsidP="009614CE">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614CE" w:rsidRPr="004C3A0B" w14:paraId="107AB60D" w14:textId="77777777" w:rsidTr="00DE2D8B">
        <w:tc>
          <w:tcPr>
            <w:tcW w:w="562" w:type="dxa"/>
            <w:shd w:val="clear" w:color="auto" w:fill="F2F2F2" w:themeFill="background1" w:themeFillShade="F2"/>
            <w:vAlign w:val="center"/>
          </w:tcPr>
          <w:p w14:paraId="3085B0FF" w14:textId="77777777" w:rsidR="009614CE" w:rsidRPr="004C3A0B" w:rsidRDefault="009614CE" w:rsidP="00DE2D8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3E3E92D" w14:textId="77777777" w:rsidR="009614CE" w:rsidRPr="004C3A0B" w:rsidRDefault="009614CE" w:rsidP="00DE2D8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9752237" w14:textId="77777777" w:rsidR="009614CE" w:rsidRPr="004C3A0B" w:rsidRDefault="009614CE" w:rsidP="00DE2D8B">
            <w:pPr>
              <w:autoSpaceDE w:val="0"/>
              <w:autoSpaceDN w:val="0"/>
              <w:adjustRightInd w:val="0"/>
              <w:jc w:val="center"/>
              <w:rPr>
                <w:rFonts w:ascii="Arial" w:hAnsi="Arial" w:cs="Arial"/>
                <w:b/>
                <w:bCs/>
                <w:sz w:val="22"/>
                <w:szCs w:val="22"/>
              </w:rPr>
            </w:pPr>
          </w:p>
          <w:p w14:paraId="0DAE5AAC"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4D91EEB" w14:textId="77777777" w:rsidR="009614CE" w:rsidRPr="004C3A0B" w:rsidRDefault="009614CE" w:rsidP="00DE2D8B">
            <w:pPr>
              <w:autoSpaceDE w:val="0"/>
              <w:autoSpaceDN w:val="0"/>
              <w:adjustRightInd w:val="0"/>
              <w:jc w:val="center"/>
              <w:rPr>
                <w:rFonts w:ascii="Arial" w:hAnsi="Arial" w:cs="Arial"/>
                <w:b/>
                <w:bCs/>
                <w:sz w:val="22"/>
                <w:szCs w:val="22"/>
              </w:rPr>
            </w:pPr>
          </w:p>
          <w:p w14:paraId="4884248B"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4CE" w:rsidRPr="004C3A0B" w14:paraId="50AA29F7" w14:textId="77777777" w:rsidTr="00DE2D8B">
        <w:trPr>
          <w:trHeight w:val="439"/>
        </w:trPr>
        <w:tc>
          <w:tcPr>
            <w:tcW w:w="562" w:type="dxa"/>
            <w:shd w:val="clear" w:color="auto" w:fill="F2F2F2" w:themeFill="background1" w:themeFillShade="F2"/>
            <w:vAlign w:val="center"/>
          </w:tcPr>
          <w:p w14:paraId="4EA6C41F"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6EBECA53"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864D607"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F739865"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65A27CF9" w14:textId="77777777" w:rsidTr="00DE2D8B">
        <w:trPr>
          <w:trHeight w:val="403"/>
        </w:trPr>
        <w:tc>
          <w:tcPr>
            <w:tcW w:w="562" w:type="dxa"/>
            <w:shd w:val="clear" w:color="auto" w:fill="F2F2F2" w:themeFill="background1" w:themeFillShade="F2"/>
            <w:vAlign w:val="center"/>
          </w:tcPr>
          <w:p w14:paraId="2B18C951"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0EFE112"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3D9A55AB"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64D54AC6"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4EDCA8E8" w14:textId="77777777" w:rsidTr="00DE2D8B">
        <w:trPr>
          <w:trHeight w:val="439"/>
        </w:trPr>
        <w:tc>
          <w:tcPr>
            <w:tcW w:w="562" w:type="dxa"/>
            <w:shd w:val="clear" w:color="auto" w:fill="F2F2F2" w:themeFill="background1" w:themeFillShade="F2"/>
            <w:vAlign w:val="center"/>
          </w:tcPr>
          <w:p w14:paraId="25A13DA4"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35C6869C"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C26D3D5"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8995EF5"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7DEDB6AB" w14:textId="77777777" w:rsidTr="00DE2D8B">
        <w:trPr>
          <w:trHeight w:val="403"/>
        </w:trPr>
        <w:tc>
          <w:tcPr>
            <w:tcW w:w="562" w:type="dxa"/>
            <w:shd w:val="clear" w:color="auto" w:fill="F2F2F2" w:themeFill="background1" w:themeFillShade="F2"/>
            <w:vAlign w:val="center"/>
          </w:tcPr>
          <w:p w14:paraId="0248A633"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81CA4CE"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DEB481B"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063A196A"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4D8D15B5" w14:textId="77777777" w:rsidTr="00DE2D8B">
        <w:trPr>
          <w:trHeight w:val="403"/>
        </w:trPr>
        <w:tc>
          <w:tcPr>
            <w:tcW w:w="562" w:type="dxa"/>
            <w:shd w:val="clear" w:color="auto" w:fill="F2F2F2" w:themeFill="background1" w:themeFillShade="F2"/>
            <w:vAlign w:val="center"/>
          </w:tcPr>
          <w:p w14:paraId="2385C30C"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D985FAD"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99B5227"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16AB8800"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2955DD28" w14:textId="77777777" w:rsidTr="00DE2D8B">
        <w:trPr>
          <w:trHeight w:val="439"/>
        </w:trPr>
        <w:tc>
          <w:tcPr>
            <w:tcW w:w="562" w:type="dxa"/>
            <w:shd w:val="clear" w:color="auto" w:fill="F2F2F2" w:themeFill="background1" w:themeFillShade="F2"/>
            <w:vAlign w:val="center"/>
          </w:tcPr>
          <w:p w14:paraId="388692F3"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1DC05816"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6FFF55E"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4750BE3"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58969867" w14:textId="77777777" w:rsidTr="00DE2D8B">
        <w:trPr>
          <w:trHeight w:val="403"/>
        </w:trPr>
        <w:tc>
          <w:tcPr>
            <w:tcW w:w="562" w:type="dxa"/>
            <w:shd w:val="clear" w:color="auto" w:fill="F2F2F2" w:themeFill="background1" w:themeFillShade="F2"/>
            <w:vAlign w:val="center"/>
          </w:tcPr>
          <w:p w14:paraId="5E120B44"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75471155"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270DDB8"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7EF6AEA3"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1128F6E3" w14:textId="77777777" w:rsidTr="00DE2D8B">
        <w:trPr>
          <w:trHeight w:val="403"/>
        </w:trPr>
        <w:tc>
          <w:tcPr>
            <w:tcW w:w="562" w:type="dxa"/>
            <w:shd w:val="clear" w:color="auto" w:fill="F2F2F2" w:themeFill="background1" w:themeFillShade="F2"/>
            <w:vAlign w:val="center"/>
          </w:tcPr>
          <w:p w14:paraId="2461848E"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4C270CF5" w14:textId="77777777" w:rsidR="009614CE" w:rsidRPr="004C3A0B" w:rsidRDefault="009614CE" w:rsidP="00DE2D8B">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9614CE" w:rsidRPr="004C3A0B" w14:paraId="35A28E3E" w14:textId="77777777" w:rsidTr="00DE2D8B">
        <w:trPr>
          <w:trHeight w:val="403"/>
        </w:trPr>
        <w:tc>
          <w:tcPr>
            <w:tcW w:w="562" w:type="dxa"/>
            <w:vAlign w:val="center"/>
          </w:tcPr>
          <w:p w14:paraId="6B941ACF" w14:textId="77777777" w:rsidR="009614CE" w:rsidRPr="006C1FDD" w:rsidRDefault="009614CE" w:rsidP="00DE2D8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BD567D1" w14:textId="77777777" w:rsidR="009614CE" w:rsidRDefault="009614CE" w:rsidP="00DE2D8B">
            <w:pPr>
              <w:rPr>
                <w:rFonts w:ascii="Arial" w:hAnsi="Arial" w:cs="Arial"/>
              </w:rPr>
            </w:pPr>
          </w:p>
          <w:p w14:paraId="34FC9711" w14:textId="77777777" w:rsidR="009614CE" w:rsidRDefault="009614CE" w:rsidP="00DE2D8B">
            <w:pPr>
              <w:rPr>
                <w:rFonts w:ascii="Arial" w:hAnsi="Arial" w:cs="Arial"/>
              </w:rPr>
            </w:pPr>
            <w:r>
              <w:rPr>
                <w:rFonts w:ascii="Arial" w:hAnsi="Arial" w:cs="Arial"/>
              </w:rPr>
              <w:t xml:space="preserve">Possibly </w:t>
            </w:r>
          </w:p>
          <w:p w14:paraId="593C2E5B" w14:textId="77777777" w:rsidR="009614CE" w:rsidRPr="004C3A0B" w:rsidRDefault="009614CE" w:rsidP="00DE2D8B">
            <w:pPr>
              <w:rPr>
                <w:rFonts w:ascii="Arial" w:hAnsi="Arial" w:cs="Arial"/>
                <w:sz w:val="22"/>
                <w:szCs w:val="22"/>
              </w:rPr>
            </w:pPr>
          </w:p>
          <w:p w14:paraId="74CB4853" w14:textId="77777777" w:rsidR="009614CE" w:rsidRDefault="009614CE" w:rsidP="00DE2D8B">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38379E31" w14:textId="77777777" w:rsidR="009614CE" w:rsidRDefault="009614CE" w:rsidP="009614CE">
      <w:pPr>
        <w:autoSpaceDE w:val="0"/>
        <w:autoSpaceDN w:val="0"/>
        <w:adjustRightInd w:val="0"/>
        <w:spacing w:after="240"/>
        <w:jc w:val="both"/>
        <w:rPr>
          <w:rFonts w:ascii="Arial" w:hAnsi="Arial" w:cs="Arial"/>
          <w:b/>
          <w:sz w:val="22"/>
          <w:szCs w:val="22"/>
        </w:rPr>
      </w:pPr>
    </w:p>
    <w:p w14:paraId="48BC8415" w14:textId="77777777" w:rsidR="009614CE" w:rsidRPr="004C3A0B" w:rsidRDefault="009614CE" w:rsidP="009614CE">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614CE" w:rsidRPr="004C3A0B" w14:paraId="1BF9098D" w14:textId="77777777" w:rsidTr="00DE2D8B">
        <w:trPr>
          <w:trHeight w:val="558"/>
        </w:trPr>
        <w:tc>
          <w:tcPr>
            <w:tcW w:w="562" w:type="dxa"/>
            <w:shd w:val="clear" w:color="auto" w:fill="F2F2F2" w:themeFill="background1" w:themeFillShade="F2"/>
            <w:vAlign w:val="center"/>
          </w:tcPr>
          <w:p w14:paraId="03240202" w14:textId="77777777" w:rsidR="009614CE" w:rsidRPr="004C3A0B" w:rsidRDefault="009614CE" w:rsidP="00DE2D8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76DBB2E" w14:textId="77777777" w:rsidR="009614CE" w:rsidRPr="004C3A0B" w:rsidRDefault="009614CE" w:rsidP="00DE2D8B">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7B28CE2"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7D39B49"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4CE" w:rsidRPr="004C3A0B" w14:paraId="1DD6D9EC" w14:textId="77777777" w:rsidTr="00DE2D8B">
        <w:trPr>
          <w:trHeight w:val="439"/>
        </w:trPr>
        <w:tc>
          <w:tcPr>
            <w:tcW w:w="562" w:type="dxa"/>
            <w:shd w:val="clear" w:color="auto" w:fill="F2F2F2" w:themeFill="background1" w:themeFillShade="F2"/>
            <w:vAlign w:val="center"/>
          </w:tcPr>
          <w:p w14:paraId="3BF02B62"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7BD1B2F"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CC87F9C"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2D483F3"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4C2EA946" w14:textId="77777777" w:rsidTr="00DE2D8B">
        <w:trPr>
          <w:trHeight w:val="439"/>
        </w:trPr>
        <w:tc>
          <w:tcPr>
            <w:tcW w:w="562" w:type="dxa"/>
            <w:shd w:val="clear" w:color="auto" w:fill="F2F2F2" w:themeFill="background1" w:themeFillShade="F2"/>
            <w:vAlign w:val="center"/>
          </w:tcPr>
          <w:p w14:paraId="5672E1A3"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0471F2E"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383EFF2"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798CE49"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245B140C" w14:textId="77777777" w:rsidTr="00DE2D8B">
        <w:trPr>
          <w:trHeight w:val="439"/>
        </w:trPr>
        <w:tc>
          <w:tcPr>
            <w:tcW w:w="562" w:type="dxa"/>
            <w:shd w:val="clear" w:color="auto" w:fill="F2F2F2" w:themeFill="background1" w:themeFillShade="F2"/>
            <w:vAlign w:val="center"/>
          </w:tcPr>
          <w:p w14:paraId="3520CBB4"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6339A19"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4AB8587"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32E5AB9"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05FCF28E" w14:textId="77777777" w:rsidTr="00DE2D8B">
        <w:trPr>
          <w:trHeight w:val="403"/>
        </w:trPr>
        <w:tc>
          <w:tcPr>
            <w:tcW w:w="562" w:type="dxa"/>
            <w:shd w:val="clear" w:color="auto" w:fill="F2F2F2" w:themeFill="background1" w:themeFillShade="F2"/>
            <w:vAlign w:val="center"/>
          </w:tcPr>
          <w:p w14:paraId="551CC39D"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B8931CE"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9488885"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EAA4A9C"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0DF749AE" w14:textId="77777777" w:rsidTr="00DE2D8B">
        <w:trPr>
          <w:trHeight w:val="403"/>
        </w:trPr>
        <w:tc>
          <w:tcPr>
            <w:tcW w:w="562" w:type="dxa"/>
            <w:shd w:val="clear" w:color="auto" w:fill="F2F2F2" w:themeFill="background1" w:themeFillShade="F2"/>
            <w:vAlign w:val="center"/>
          </w:tcPr>
          <w:p w14:paraId="53F1E7AF"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25203F6"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F6EB09D"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47A2C02"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3F3CB5C6" w14:textId="77777777" w:rsidTr="00DE2D8B">
        <w:trPr>
          <w:trHeight w:val="403"/>
        </w:trPr>
        <w:tc>
          <w:tcPr>
            <w:tcW w:w="562" w:type="dxa"/>
            <w:shd w:val="clear" w:color="auto" w:fill="F2F2F2" w:themeFill="background1" w:themeFillShade="F2"/>
            <w:vAlign w:val="center"/>
          </w:tcPr>
          <w:p w14:paraId="62D262EA"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C298885"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067242B"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FE354E6"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6C7764FD" w14:textId="77777777" w:rsidTr="00DE2D8B">
        <w:trPr>
          <w:trHeight w:val="439"/>
        </w:trPr>
        <w:tc>
          <w:tcPr>
            <w:tcW w:w="562" w:type="dxa"/>
            <w:shd w:val="clear" w:color="auto" w:fill="F2F2F2" w:themeFill="background1" w:themeFillShade="F2"/>
            <w:vAlign w:val="center"/>
          </w:tcPr>
          <w:p w14:paraId="17164BF1"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D6C1C50"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7871901"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4D72371"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56C547DF" w14:textId="77777777" w:rsidTr="00DE2D8B">
        <w:trPr>
          <w:trHeight w:val="403"/>
        </w:trPr>
        <w:tc>
          <w:tcPr>
            <w:tcW w:w="562" w:type="dxa"/>
            <w:shd w:val="clear" w:color="auto" w:fill="F2F2F2" w:themeFill="background1" w:themeFillShade="F2"/>
            <w:vAlign w:val="center"/>
          </w:tcPr>
          <w:p w14:paraId="3B6A2DEE"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370CC37"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9574221"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390D843"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52C73FF2" w14:textId="77777777" w:rsidTr="00DE2D8B">
        <w:trPr>
          <w:trHeight w:val="439"/>
        </w:trPr>
        <w:tc>
          <w:tcPr>
            <w:tcW w:w="562" w:type="dxa"/>
            <w:shd w:val="clear" w:color="auto" w:fill="F2F2F2" w:themeFill="background1" w:themeFillShade="F2"/>
            <w:vAlign w:val="center"/>
          </w:tcPr>
          <w:p w14:paraId="6963256E"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B9FCAA0"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5C2D118C"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8071541"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680A8B0A" w14:textId="77777777" w:rsidTr="00DE2D8B">
        <w:trPr>
          <w:trHeight w:val="403"/>
        </w:trPr>
        <w:tc>
          <w:tcPr>
            <w:tcW w:w="562" w:type="dxa"/>
            <w:shd w:val="clear" w:color="auto" w:fill="F2F2F2" w:themeFill="background1" w:themeFillShade="F2"/>
            <w:vAlign w:val="center"/>
          </w:tcPr>
          <w:p w14:paraId="40ECFEE1"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EFAE104"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59974A24"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1C04324E"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2BDE5308" w14:textId="77777777" w:rsidTr="00DE2D8B">
        <w:trPr>
          <w:trHeight w:val="403"/>
        </w:trPr>
        <w:tc>
          <w:tcPr>
            <w:tcW w:w="562" w:type="dxa"/>
            <w:shd w:val="clear" w:color="auto" w:fill="F2F2F2" w:themeFill="background1" w:themeFillShade="F2"/>
            <w:vAlign w:val="center"/>
          </w:tcPr>
          <w:p w14:paraId="7784DB04"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ED3273B"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1"/>
                <w14:checkedState w14:val="2612" w14:font="MS Gothic"/>
                <w14:uncheckedState w14:val="2610" w14:font="MS Gothic"/>
              </w14:checkbox>
            </w:sdtPr>
            <w:sdtContent>
              <w:p w14:paraId="4594E929"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CC1A4DB"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4D48F64B" w14:textId="77777777" w:rsidTr="00DE2D8B">
        <w:trPr>
          <w:trHeight w:val="403"/>
        </w:trPr>
        <w:tc>
          <w:tcPr>
            <w:tcW w:w="562" w:type="dxa"/>
            <w:shd w:val="clear" w:color="auto" w:fill="F2F2F2" w:themeFill="background1" w:themeFillShade="F2"/>
            <w:vAlign w:val="center"/>
          </w:tcPr>
          <w:p w14:paraId="0B241BEC"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34FE130"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A7EA79C"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7F0D5DA"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7806B654" w14:textId="77777777" w:rsidTr="00DE2D8B">
        <w:trPr>
          <w:trHeight w:val="403"/>
        </w:trPr>
        <w:tc>
          <w:tcPr>
            <w:tcW w:w="562" w:type="dxa"/>
            <w:shd w:val="clear" w:color="auto" w:fill="F2F2F2" w:themeFill="background1" w:themeFillShade="F2"/>
            <w:vAlign w:val="center"/>
          </w:tcPr>
          <w:p w14:paraId="031D7CE2"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D4C9137"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6BBDC8"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95C611F"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1DF1617C" w14:textId="77777777" w:rsidTr="00DE2D8B">
        <w:trPr>
          <w:trHeight w:val="403"/>
        </w:trPr>
        <w:tc>
          <w:tcPr>
            <w:tcW w:w="562" w:type="dxa"/>
            <w:shd w:val="clear" w:color="auto" w:fill="F2F2F2" w:themeFill="background1" w:themeFillShade="F2"/>
            <w:vAlign w:val="center"/>
          </w:tcPr>
          <w:p w14:paraId="348DAD14"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A3595C8"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4BFF85E"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3A7F867"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0F4E3FD4" w14:textId="77777777" w:rsidTr="00DE2D8B">
        <w:trPr>
          <w:trHeight w:val="403"/>
        </w:trPr>
        <w:tc>
          <w:tcPr>
            <w:tcW w:w="562" w:type="dxa"/>
            <w:shd w:val="clear" w:color="auto" w:fill="F2F2F2" w:themeFill="background1" w:themeFillShade="F2"/>
            <w:vAlign w:val="center"/>
          </w:tcPr>
          <w:p w14:paraId="50359242"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238E15E"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B2AA27F"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DA8C9B0"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26BFDFED" w14:textId="77777777" w:rsidTr="00DE2D8B">
        <w:trPr>
          <w:trHeight w:val="403"/>
        </w:trPr>
        <w:tc>
          <w:tcPr>
            <w:tcW w:w="562" w:type="dxa"/>
            <w:shd w:val="clear" w:color="auto" w:fill="F2F2F2" w:themeFill="background1" w:themeFillShade="F2"/>
            <w:vAlign w:val="center"/>
          </w:tcPr>
          <w:p w14:paraId="47F36827"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FEF8C96"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3F15054"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BA36754"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6C1FDD" w14:paraId="1548CD8C" w14:textId="77777777" w:rsidTr="00DE2D8B">
        <w:trPr>
          <w:trHeight w:val="403"/>
        </w:trPr>
        <w:tc>
          <w:tcPr>
            <w:tcW w:w="562" w:type="dxa"/>
            <w:shd w:val="clear" w:color="auto" w:fill="F2F2F2" w:themeFill="background1" w:themeFillShade="F2"/>
            <w:vAlign w:val="center"/>
          </w:tcPr>
          <w:p w14:paraId="29FE5BD8" w14:textId="77777777" w:rsidR="009614CE" w:rsidRPr="006C1FDD" w:rsidRDefault="009614CE" w:rsidP="00DE2D8B">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1E1631A8" w14:textId="77777777" w:rsidR="009614CE" w:rsidRPr="006C1FDD" w:rsidRDefault="009614CE" w:rsidP="00DE2D8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47BB8BF"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96B5280"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6C1FDD" w14:paraId="04525EF2" w14:textId="77777777" w:rsidTr="00DE2D8B">
        <w:trPr>
          <w:trHeight w:val="403"/>
        </w:trPr>
        <w:tc>
          <w:tcPr>
            <w:tcW w:w="562" w:type="dxa"/>
            <w:vAlign w:val="center"/>
          </w:tcPr>
          <w:p w14:paraId="25022D8E" w14:textId="77777777" w:rsidR="009614CE" w:rsidRPr="006C1FDD" w:rsidRDefault="009614CE" w:rsidP="00DE2D8B">
            <w:pPr>
              <w:autoSpaceDE w:val="0"/>
              <w:autoSpaceDN w:val="0"/>
              <w:adjustRightInd w:val="0"/>
              <w:rPr>
                <w:rFonts w:ascii="Arial" w:hAnsi="Arial" w:cs="Arial"/>
                <w:sz w:val="22"/>
                <w:szCs w:val="22"/>
              </w:rPr>
            </w:pPr>
          </w:p>
        </w:tc>
        <w:tc>
          <w:tcPr>
            <w:tcW w:w="8227" w:type="dxa"/>
            <w:shd w:val="clear" w:color="auto" w:fill="auto"/>
            <w:vAlign w:val="center"/>
          </w:tcPr>
          <w:p w14:paraId="5F9A752E" w14:textId="77777777" w:rsidR="009614CE" w:rsidRPr="006C1FDD" w:rsidRDefault="009614CE" w:rsidP="00DE2D8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38E4253" w14:textId="77777777" w:rsidR="009614CE" w:rsidRPr="006C1FDD" w:rsidRDefault="009614CE" w:rsidP="00DE2D8B">
            <w:pPr>
              <w:rPr>
                <w:rFonts w:ascii="Arial" w:hAnsi="Arial" w:cs="Arial"/>
              </w:rPr>
            </w:pPr>
          </w:p>
          <w:p w14:paraId="4393311C" w14:textId="77777777" w:rsidR="009614CE" w:rsidRPr="006C1FDD" w:rsidRDefault="009614CE" w:rsidP="00DE2D8B">
            <w:pPr>
              <w:rPr>
                <w:rFonts w:ascii="Arial" w:hAnsi="Arial" w:cs="Arial"/>
              </w:rPr>
            </w:pPr>
          </w:p>
          <w:p w14:paraId="00CFD98A" w14:textId="77777777" w:rsidR="009614CE" w:rsidRPr="006C1FDD" w:rsidRDefault="009614CE" w:rsidP="00DE2D8B">
            <w:pPr>
              <w:rPr>
                <w:rFonts w:ascii="Arial" w:hAnsi="Arial" w:cs="Arial"/>
                <w:sz w:val="22"/>
                <w:szCs w:val="22"/>
              </w:rPr>
            </w:pPr>
          </w:p>
          <w:p w14:paraId="40D938DB" w14:textId="77777777" w:rsidR="009614CE" w:rsidRPr="006C1FDD" w:rsidRDefault="009614CE" w:rsidP="00DE2D8B">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670C77" w14:textId="77777777" w:rsidR="009614CE" w:rsidRPr="006C1FDD" w:rsidRDefault="009614CE" w:rsidP="00DE2D8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4560D8B" w14:textId="77777777" w:rsidR="009614CE" w:rsidRPr="006C1FDD" w:rsidRDefault="009614CE" w:rsidP="00DE2D8B">
            <w:pPr>
              <w:autoSpaceDE w:val="0"/>
              <w:autoSpaceDN w:val="0"/>
              <w:adjustRightInd w:val="0"/>
              <w:jc w:val="center"/>
              <w:rPr>
                <w:rFonts w:ascii="Arial" w:hAnsi="Arial" w:cs="Arial"/>
                <w:b/>
                <w:bCs/>
                <w:sz w:val="22"/>
                <w:szCs w:val="22"/>
              </w:rPr>
            </w:pPr>
          </w:p>
        </w:tc>
      </w:tr>
    </w:tbl>
    <w:p w14:paraId="67112E65" w14:textId="77777777" w:rsidR="009614CE" w:rsidRPr="004C3A0B" w:rsidRDefault="009614CE" w:rsidP="009614CE">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92DD9A5" w14:textId="77777777" w:rsidR="009614CE" w:rsidRPr="004C3A0B" w:rsidRDefault="009614CE" w:rsidP="009614CE">
      <w:pPr>
        <w:rPr>
          <w:rFonts w:ascii="Arial" w:hAnsi="Arial" w:cs="Arial"/>
          <w:bCs/>
          <w:iCs/>
          <w:sz w:val="22"/>
          <w:szCs w:val="22"/>
        </w:rPr>
      </w:pPr>
    </w:p>
    <w:p w14:paraId="0F035993" w14:textId="77777777" w:rsidR="009614CE" w:rsidRDefault="009614CE" w:rsidP="009614CE">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0E900C96" w14:textId="77777777" w:rsidR="009614CE" w:rsidRPr="004C3A0B" w:rsidRDefault="009614CE" w:rsidP="009614CE">
      <w:pPr>
        <w:rPr>
          <w:rFonts w:ascii="Arial" w:hAnsi="Arial" w:cs="Arial"/>
          <w:bCs/>
          <w:iCs/>
          <w:sz w:val="22"/>
          <w:szCs w:val="22"/>
        </w:rPr>
      </w:pPr>
    </w:p>
    <w:p w14:paraId="473F821A" w14:textId="77777777" w:rsidR="009614CE" w:rsidRDefault="009614CE" w:rsidP="009614C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6A6EEE58" w14:textId="77777777" w:rsidR="009614CE" w:rsidRDefault="009614CE" w:rsidP="009614CE">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CBA8A13" w14:textId="77777777" w:rsidR="009614CE" w:rsidRDefault="009614CE" w:rsidP="009614C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614CE" w:rsidRPr="004C3A0B" w14:paraId="1C9114DB" w14:textId="77777777" w:rsidTr="00DE2D8B">
        <w:tc>
          <w:tcPr>
            <w:tcW w:w="562" w:type="dxa"/>
            <w:shd w:val="clear" w:color="auto" w:fill="F2F2F2" w:themeFill="background1" w:themeFillShade="F2"/>
            <w:vAlign w:val="center"/>
          </w:tcPr>
          <w:p w14:paraId="5B4FC827" w14:textId="77777777" w:rsidR="009614CE" w:rsidRPr="004C3A0B" w:rsidRDefault="009614CE" w:rsidP="00DE2D8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EBE646D" w14:textId="77777777" w:rsidR="009614CE" w:rsidRPr="004C3A0B" w:rsidRDefault="009614CE" w:rsidP="00DE2D8B">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1F5E6D" w14:textId="77777777" w:rsidR="009614CE" w:rsidRPr="004C3A0B" w:rsidRDefault="009614CE" w:rsidP="00DE2D8B">
            <w:pPr>
              <w:autoSpaceDE w:val="0"/>
              <w:autoSpaceDN w:val="0"/>
              <w:adjustRightInd w:val="0"/>
              <w:jc w:val="center"/>
              <w:rPr>
                <w:rFonts w:ascii="Arial" w:hAnsi="Arial" w:cs="Arial"/>
                <w:b/>
                <w:bCs/>
                <w:sz w:val="22"/>
                <w:szCs w:val="22"/>
              </w:rPr>
            </w:pPr>
          </w:p>
          <w:p w14:paraId="13763140"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4C19D3" w14:textId="77777777" w:rsidR="009614CE" w:rsidRPr="004C3A0B" w:rsidRDefault="009614CE" w:rsidP="00DE2D8B">
            <w:pPr>
              <w:autoSpaceDE w:val="0"/>
              <w:autoSpaceDN w:val="0"/>
              <w:adjustRightInd w:val="0"/>
              <w:jc w:val="center"/>
              <w:rPr>
                <w:rFonts w:ascii="Arial" w:hAnsi="Arial" w:cs="Arial"/>
                <w:b/>
                <w:bCs/>
                <w:sz w:val="22"/>
                <w:szCs w:val="22"/>
              </w:rPr>
            </w:pPr>
          </w:p>
          <w:p w14:paraId="5A87889F"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4CE" w:rsidRPr="004C3A0B" w14:paraId="50376F83" w14:textId="77777777" w:rsidTr="00DE2D8B">
        <w:trPr>
          <w:trHeight w:val="439"/>
        </w:trPr>
        <w:tc>
          <w:tcPr>
            <w:tcW w:w="562" w:type="dxa"/>
            <w:shd w:val="clear" w:color="auto" w:fill="F2F2F2" w:themeFill="background1" w:themeFillShade="F2"/>
            <w:vAlign w:val="center"/>
          </w:tcPr>
          <w:p w14:paraId="04D9C7EA"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1D711E2"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22D5D595"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06F7DBD"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13FA13BA" w14:textId="77777777" w:rsidTr="00DE2D8B">
        <w:trPr>
          <w:trHeight w:val="403"/>
        </w:trPr>
        <w:tc>
          <w:tcPr>
            <w:tcW w:w="562" w:type="dxa"/>
            <w:shd w:val="clear" w:color="auto" w:fill="F2F2F2" w:themeFill="background1" w:themeFillShade="F2"/>
            <w:vAlign w:val="center"/>
          </w:tcPr>
          <w:p w14:paraId="79BDC2BD"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FE4C34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6241C97"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32697D56"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7D537A3C" w14:textId="77777777" w:rsidTr="00DE2D8B">
        <w:trPr>
          <w:trHeight w:val="439"/>
        </w:trPr>
        <w:tc>
          <w:tcPr>
            <w:tcW w:w="562" w:type="dxa"/>
            <w:shd w:val="clear" w:color="auto" w:fill="F2F2F2" w:themeFill="background1" w:themeFillShade="F2"/>
            <w:vAlign w:val="center"/>
          </w:tcPr>
          <w:p w14:paraId="7BD384FB"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A19D2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F16A055"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211BB84"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0B4F985A" w14:textId="77777777" w:rsidTr="00DE2D8B">
        <w:trPr>
          <w:trHeight w:val="403"/>
        </w:trPr>
        <w:tc>
          <w:tcPr>
            <w:tcW w:w="562" w:type="dxa"/>
            <w:shd w:val="clear" w:color="auto" w:fill="F2F2F2" w:themeFill="background1" w:themeFillShade="F2"/>
            <w:vAlign w:val="center"/>
          </w:tcPr>
          <w:p w14:paraId="0685545A"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401B12D"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FF6D2D5"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B02F3CC"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4BEA4C2F" w14:textId="77777777" w:rsidTr="00DE2D8B">
        <w:trPr>
          <w:trHeight w:val="403"/>
        </w:trPr>
        <w:tc>
          <w:tcPr>
            <w:tcW w:w="562" w:type="dxa"/>
            <w:shd w:val="clear" w:color="auto" w:fill="F2F2F2" w:themeFill="background1" w:themeFillShade="F2"/>
            <w:vAlign w:val="center"/>
          </w:tcPr>
          <w:p w14:paraId="079473DD"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52D9D7B"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1FF5A5E"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C3A8417"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2E8A5637" w14:textId="77777777" w:rsidTr="00DE2D8B">
        <w:trPr>
          <w:trHeight w:val="439"/>
        </w:trPr>
        <w:tc>
          <w:tcPr>
            <w:tcW w:w="562" w:type="dxa"/>
            <w:shd w:val="clear" w:color="auto" w:fill="F2F2F2" w:themeFill="background1" w:themeFillShade="F2"/>
            <w:vAlign w:val="center"/>
          </w:tcPr>
          <w:p w14:paraId="76797B24"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D760CA4"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4CFAD19"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E30506D"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017E6341" w14:textId="77777777" w:rsidTr="00DE2D8B">
        <w:trPr>
          <w:trHeight w:val="403"/>
        </w:trPr>
        <w:tc>
          <w:tcPr>
            <w:tcW w:w="562" w:type="dxa"/>
            <w:shd w:val="clear" w:color="auto" w:fill="F2F2F2" w:themeFill="background1" w:themeFillShade="F2"/>
            <w:vAlign w:val="center"/>
          </w:tcPr>
          <w:p w14:paraId="0C1A560C"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963CA92"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45F366E"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3B7E94F"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5D1D9AE9" w14:textId="77777777" w:rsidTr="00DE2D8B">
        <w:trPr>
          <w:trHeight w:val="403"/>
        </w:trPr>
        <w:tc>
          <w:tcPr>
            <w:tcW w:w="562" w:type="dxa"/>
            <w:shd w:val="clear" w:color="auto" w:fill="F2F2F2" w:themeFill="background1" w:themeFillShade="F2"/>
            <w:vAlign w:val="center"/>
          </w:tcPr>
          <w:p w14:paraId="68B26923"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784A38"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4C417DD"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51D46B1A"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07E07051" w14:textId="77777777" w:rsidTr="00DE2D8B">
        <w:trPr>
          <w:trHeight w:val="403"/>
        </w:trPr>
        <w:tc>
          <w:tcPr>
            <w:tcW w:w="562" w:type="dxa"/>
            <w:shd w:val="clear" w:color="auto" w:fill="F2F2F2" w:themeFill="background1" w:themeFillShade="F2"/>
            <w:vAlign w:val="center"/>
          </w:tcPr>
          <w:p w14:paraId="53CCCE03"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3081C1C"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92B41E7" w14:textId="77777777" w:rsidR="009614CE" w:rsidRPr="004C3A0B" w:rsidRDefault="009614CE" w:rsidP="00DE2D8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B8C0BC4"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6AC37AB"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2BED22E4" w14:textId="77777777" w:rsidTr="00DE2D8B">
        <w:trPr>
          <w:trHeight w:val="403"/>
        </w:trPr>
        <w:tc>
          <w:tcPr>
            <w:tcW w:w="562" w:type="dxa"/>
            <w:vAlign w:val="center"/>
          </w:tcPr>
          <w:p w14:paraId="48419B0F" w14:textId="77777777" w:rsidR="009614CE" w:rsidRPr="006C1FDD" w:rsidRDefault="009614CE" w:rsidP="00DE2D8B">
            <w:pPr>
              <w:autoSpaceDE w:val="0"/>
              <w:autoSpaceDN w:val="0"/>
              <w:adjustRightInd w:val="0"/>
              <w:jc w:val="center"/>
              <w:rPr>
                <w:rFonts w:ascii="Arial" w:hAnsi="Arial" w:cs="Arial"/>
                <w:sz w:val="22"/>
                <w:szCs w:val="22"/>
              </w:rPr>
            </w:pPr>
          </w:p>
        </w:tc>
        <w:tc>
          <w:tcPr>
            <w:tcW w:w="8217" w:type="dxa"/>
            <w:shd w:val="clear" w:color="auto" w:fill="auto"/>
            <w:vAlign w:val="center"/>
          </w:tcPr>
          <w:p w14:paraId="17E65ACE" w14:textId="77777777" w:rsidR="009614CE" w:rsidRPr="006C1FDD" w:rsidRDefault="009614CE" w:rsidP="00DE2D8B">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B3647D4" w14:textId="77777777" w:rsidR="009614CE" w:rsidRDefault="009614CE" w:rsidP="00DE2D8B">
            <w:pPr>
              <w:rPr>
                <w:rFonts w:ascii="Arial" w:hAnsi="Arial" w:cs="Arial"/>
              </w:rPr>
            </w:pPr>
          </w:p>
          <w:p w14:paraId="6C6E9CA7" w14:textId="77777777" w:rsidR="009614CE" w:rsidRDefault="009614CE" w:rsidP="00DE2D8B">
            <w:pPr>
              <w:rPr>
                <w:rFonts w:ascii="Arial" w:hAnsi="Arial" w:cs="Arial"/>
              </w:rPr>
            </w:pPr>
          </w:p>
          <w:p w14:paraId="6A7CB09F" w14:textId="77777777" w:rsidR="009614CE" w:rsidRPr="004C3A0B" w:rsidRDefault="009614CE" w:rsidP="00DE2D8B">
            <w:pPr>
              <w:rPr>
                <w:rFonts w:ascii="Arial" w:hAnsi="Arial" w:cs="Arial"/>
                <w:sz w:val="22"/>
                <w:szCs w:val="22"/>
              </w:rPr>
            </w:pPr>
          </w:p>
          <w:p w14:paraId="4C90AAA3"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4EF181D" w14:textId="77777777" w:rsidR="009614CE" w:rsidRDefault="009614CE" w:rsidP="00DE2D8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37CF5C3" w14:textId="77777777" w:rsidR="009614CE" w:rsidRDefault="009614CE" w:rsidP="00DE2D8B">
            <w:pPr>
              <w:autoSpaceDE w:val="0"/>
              <w:autoSpaceDN w:val="0"/>
              <w:adjustRightInd w:val="0"/>
              <w:jc w:val="center"/>
              <w:rPr>
                <w:rFonts w:ascii="Arial" w:hAnsi="Arial" w:cs="Arial"/>
                <w:b/>
                <w:bCs/>
                <w:sz w:val="22"/>
                <w:szCs w:val="22"/>
              </w:rPr>
            </w:pPr>
          </w:p>
        </w:tc>
      </w:tr>
    </w:tbl>
    <w:p w14:paraId="436051A1" w14:textId="77777777" w:rsidR="009614CE" w:rsidRPr="00D71982" w:rsidRDefault="009614CE" w:rsidP="009614C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614CE" w:rsidRPr="004C3A0B" w14:paraId="19A6031A" w14:textId="77777777" w:rsidTr="00DE2D8B">
        <w:trPr>
          <w:trHeight w:val="403"/>
        </w:trPr>
        <w:tc>
          <w:tcPr>
            <w:tcW w:w="562" w:type="dxa"/>
            <w:tcBorders>
              <w:bottom w:val="single" w:sz="4" w:space="0" w:color="auto"/>
            </w:tcBorders>
            <w:shd w:val="clear" w:color="auto" w:fill="F2F2F2" w:themeFill="background1" w:themeFillShade="F2"/>
          </w:tcPr>
          <w:p w14:paraId="61286E4B" w14:textId="77777777" w:rsidR="009614CE" w:rsidRPr="002132F9" w:rsidRDefault="009614CE" w:rsidP="00DE2D8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71C2728" w14:textId="77777777" w:rsidR="009614CE" w:rsidRPr="004C3A0B" w:rsidRDefault="009614CE" w:rsidP="00DE2D8B">
            <w:pPr>
              <w:rPr>
                <w:rFonts w:ascii="Arial" w:hAnsi="Arial" w:cs="Arial"/>
                <w:b/>
                <w:sz w:val="22"/>
                <w:szCs w:val="22"/>
              </w:rPr>
            </w:pPr>
            <w:r w:rsidRPr="004C3A0B">
              <w:rPr>
                <w:rFonts w:ascii="Arial" w:hAnsi="Arial" w:cs="Arial"/>
                <w:b/>
                <w:sz w:val="22"/>
                <w:szCs w:val="22"/>
              </w:rPr>
              <w:t>Participant numbers and source</w:t>
            </w:r>
          </w:p>
          <w:p w14:paraId="3E1729A9"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614CE" w:rsidRPr="004C3A0B" w14:paraId="106D8900" w14:textId="77777777" w:rsidTr="00DE2D8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1B399" w14:textId="77777777" w:rsidR="009614CE" w:rsidRDefault="009614CE" w:rsidP="00DE2D8B">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39C11" w14:textId="77777777" w:rsidR="009614CE" w:rsidRPr="004C3A0B" w:rsidRDefault="009614CE" w:rsidP="00DE2D8B">
            <w:pPr>
              <w:rPr>
                <w:rFonts w:ascii="Arial" w:hAnsi="Arial" w:cs="Arial"/>
                <w:sz w:val="22"/>
                <w:szCs w:val="22"/>
              </w:rPr>
            </w:pPr>
            <w:r>
              <w:rPr>
                <w:rFonts w:ascii="Arial" w:hAnsi="Arial" w:cs="Arial"/>
                <w:sz w:val="22"/>
                <w:szCs w:val="22"/>
              </w:rPr>
              <w:t>How many participants are expected?</w:t>
            </w:r>
          </w:p>
          <w:p w14:paraId="51E72DD0" w14:textId="77777777" w:rsidR="009614CE" w:rsidRPr="004C3A0B" w:rsidRDefault="009614CE" w:rsidP="00DE2D8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D56526" w14:textId="77777777" w:rsidR="009614CE" w:rsidRDefault="009614CE" w:rsidP="00DE2D8B">
            <w:pPr>
              <w:rPr>
                <w:rFonts w:ascii="Arial" w:hAnsi="Arial" w:cs="Arial"/>
                <w:sz w:val="22"/>
                <w:szCs w:val="22"/>
              </w:rPr>
            </w:pPr>
          </w:p>
          <w:p w14:paraId="11961B74" w14:textId="77777777" w:rsidR="009614CE" w:rsidRDefault="009614CE" w:rsidP="00DE2D8B">
            <w:pPr>
              <w:rPr>
                <w:rFonts w:ascii="Arial" w:hAnsi="Arial" w:cs="Arial"/>
                <w:sz w:val="22"/>
                <w:szCs w:val="22"/>
              </w:rPr>
            </w:pPr>
            <w:r>
              <w:rPr>
                <w:rFonts w:ascii="Arial" w:hAnsi="Arial" w:cs="Arial"/>
                <w:sz w:val="22"/>
                <w:szCs w:val="22"/>
              </w:rPr>
              <w:t xml:space="preserve"> 50</w:t>
            </w:r>
          </w:p>
          <w:p w14:paraId="46A7F0E8" w14:textId="77777777" w:rsidR="009614CE" w:rsidRPr="004C3A0B" w:rsidRDefault="009614CE" w:rsidP="00DE2D8B">
            <w:pPr>
              <w:rPr>
                <w:rFonts w:ascii="Arial" w:hAnsi="Arial" w:cs="Arial"/>
                <w:sz w:val="22"/>
                <w:szCs w:val="22"/>
              </w:rPr>
            </w:pPr>
          </w:p>
          <w:p w14:paraId="33D1BDDD" w14:textId="77777777" w:rsidR="009614CE" w:rsidRPr="004C3A0B" w:rsidRDefault="009614CE" w:rsidP="00DE2D8B">
            <w:pPr>
              <w:rPr>
                <w:rFonts w:ascii="Arial" w:hAnsi="Arial" w:cs="Arial"/>
                <w:b/>
                <w:sz w:val="22"/>
                <w:szCs w:val="22"/>
              </w:rPr>
            </w:pPr>
            <w:r w:rsidRPr="003257BD">
              <w:rPr>
                <w:rFonts w:ascii="Arial" w:hAnsi="Arial" w:cs="Arial"/>
                <w:i/>
                <w:color w:val="808080"/>
                <w:sz w:val="18"/>
                <w:szCs w:val="18"/>
              </w:rPr>
              <w:t>(this box should expand as you type)</w:t>
            </w:r>
          </w:p>
        </w:tc>
      </w:tr>
      <w:tr w:rsidR="009614CE" w:rsidRPr="004C3A0B" w14:paraId="05835EDB" w14:textId="77777777" w:rsidTr="00DE2D8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D83F0" w14:textId="77777777" w:rsidR="009614CE" w:rsidRDefault="009614CE" w:rsidP="00DE2D8B">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2B7E34" w14:textId="77777777" w:rsidR="009614CE" w:rsidRDefault="009614CE" w:rsidP="00DE2D8B">
            <w:pPr>
              <w:rPr>
                <w:rFonts w:ascii="Arial" w:hAnsi="Arial" w:cs="Arial"/>
                <w:sz w:val="22"/>
                <w:szCs w:val="22"/>
              </w:rPr>
            </w:pPr>
            <w:r>
              <w:rPr>
                <w:rFonts w:ascii="Arial" w:hAnsi="Arial" w:cs="Arial"/>
                <w:sz w:val="22"/>
                <w:szCs w:val="22"/>
              </w:rPr>
              <w:t>Who will the participants be?</w:t>
            </w:r>
          </w:p>
          <w:p w14:paraId="75957FEE" w14:textId="77777777" w:rsidR="009614CE" w:rsidRDefault="009614CE" w:rsidP="00DE2D8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59D503" w14:textId="77777777" w:rsidR="009614CE" w:rsidRDefault="009614CE" w:rsidP="00DE2D8B">
            <w:pPr>
              <w:rPr>
                <w:rFonts w:ascii="Arial" w:hAnsi="Arial" w:cs="Arial"/>
                <w:sz w:val="22"/>
                <w:szCs w:val="22"/>
              </w:rPr>
            </w:pPr>
          </w:p>
          <w:p w14:paraId="284D77D5" w14:textId="77777777" w:rsidR="009614CE" w:rsidRDefault="009614CE" w:rsidP="00DE2D8B">
            <w:pPr>
              <w:rPr>
                <w:rFonts w:ascii="Arial" w:hAnsi="Arial" w:cs="Arial"/>
                <w:sz w:val="22"/>
                <w:szCs w:val="22"/>
              </w:rPr>
            </w:pPr>
            <w:r>
              <w:rPr>
                <w:rFonts w:ascii="Arial" w:hAnsi="Arial" w:cs="Arial"/>
                <w:sz w:val="22"/>
                <w:szCs w:val="22"/>
              </w:rPr>
              <w:t>Members of the public</w:t>
            </w:r>
          </w:p>
          <w:p w14:paraId="3EFAF282" w14:textId="77777777" w:rsidR="009614CE" w:rsidRPr="004C3A0B" w:rsidRDefault="009614CE" w:rsidP="00DE2D8B">
            <w:pPr>
              <w:rPr>
                <w:rFonts w:ascii="Arial" w:hAnsi="Arial" w:cs="Arial"/>
                <w:sz w:val="22"/>
                <w:szCs w:val="22"/>
              </w:rPr>
            </w:pPr>
          </w:p>
          <w:p w14:paraId="3C362DAF" w14:textId="77777777" w:rsidR="009614CE" w:rsidRPr="003257BD" w:rsidRDefault="009614CE" w:rsidP="00DE2D8B">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614CE" w:rsidRPr="004C3A0B" w14:paraId="79178504" w14:textId="77777777" w:rsidTr="00DE2D8B">
        <w:trPr>
          <w:trHeight w:val="403"/>
        </w:trPr>
        <w:tc>
          <w:tcPr>
            <w:tcW w:w="562" w:type="dxa"/>
            <w:tcBorders>
              <w:top w:val="single" w:sz="4" w:space="0" w:color="auto"/>
            </w:tcBorders>
            <w:shd w:val="clear" w:color="auto" w:fill="F2F2F2" w:themeFill="background1" w:themeFillShade="F2"/>
            <w:vAlign w:val="center"/>
          </w:tcPr>
          <w:p w14:paraId="1BDAA797" w14:textId="77777777" w:rsidR="009614CE" w:rsidRDefault="009614CE" w:rsidP="00DE2D8B">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E5C0FE4" w14:textId="77777777" w:rsidR="009614CE" w:rsidRDefault="009614CE" w:rsidP="00DE2D8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CDA74F9" w14:textId="77777777" w:rsidR="009614CE" w:rsidRDefault="009614CE" w:rsidP="00DE2D8B">
            <w:pPr>
              <w:rPr>
                <w:rFonts w:ascii="Arial" w:hAnsi="Arial" w:cs="Arial"/>
                <w:sz w:val="22"/>
                <w:szCs w:val="22"/>
              </w:rPr>
            </w:pPr>
          </w:p>
          <w:p w14:paraId="03C63174" w14:textId="77777777" w:rsidR="009614CE" w:rsidRDefault="009614CE" w:rsidP="00DE2D8B">
            <w:pPr>
              <w:rPr>
                <w:rFonts w:ascii="Arial" w:hAnsi="Arial" w:cs="Arial"/>
                <w:sz w:val="22"/>
                <w:szCs w:val="22"/>
              </w:rPr>
            </w:pPr>
            <w:r>
              <w:rPr>
                <w:rFonts w:ascii="Arial" w:hAnsi="Arial" w:cs="Arial"/>
                <w:sz w:val="22"/>
                <w:szCs w:val="22"/>
              </w:rPr>
              <w:t xml:space="preserve">I </w:t>
            </w:r>
            <w:proofErr w:type="gramStart"/>
            <w:r>
              <w:rPr>
                <w:rFonts w:ascii="Arial" w:hAnsi="Arial" w:cs="Arial"/>
                <w:sz w:val="22"/>
                <w:szCs w:val="22"/>
              </w:rPr>
              <w:t>wont</w:t>
            </w:r>
            <w:proofErr w:type="gramEnd"/>
            <w:r>
              <w:rPr>
                <w:rFonts w:ascii="Arial" w:hAnsi="Arial" w:cs="Arial"/>
                <w:sz w:val="22"/>
                <w:szCs w:val="22"/>
              </w:rPr>
              <w:t xml:space="preserve"> </w:t>
            </w:r>
          </w:p>
          <w:p w14:paraId="6563DD12" w14:textId="77777777" w:rsidR="009614CE" w:rsidRPr="004C3A0B" w:rsidRDefault="009614CE" w:rsidP="00DE2D8B">
            <w:pPr>
              <w:rPr>
                <w:rFonts w:ascii="Arial" w:hAnsi="Arial" w:cs="Arial"/>
                <w:sz w:val="22"/>
                <w:szCs w:val="22"/>
              </w:rPr>
            </w:pPr>
          </w:p>
          <w:p w14:paraId="4324E2A4" w14:textId="77777777" w:rsidR="009614CE" w:rsidRPr="004C3A0B" w:rsidRDefault="009614CE" w:rsidP="00DE2D8B">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656E9AF" w14:textId="77777777" w:rsidR="009614CE" w:rsidRPr="00D71982" w:rsidRDefault="009614CE" w:rsidP="009614CE">
      <w:pPr>
        <w:rPr>
          <w:rFonts w:ascii="Arial" w:hAnsi="Arial" w:cs="Arial"/>
          <w:bCs/>
          <w:sz w:val="24"/>
          <w:szCs w:val="24"/>
        </w:rPr>
      </w:pPr>
    </w:p>
    <w:p w14:paraId="1F4FA263" w14:textId="77777777" w:rsidR="009614CE" w:rsidRDefault="009614CE" w:rsidP="009614CE"/>
    <w:tbl>
      <w:tblPr>
        <w:tblStyle w:val="TableGrid"/>
        <w:tblW w:w="10485" w:type="dxa"/>
        <w:tblLook w:val="04A0" w:firstRow="1" w:lastRow="0" w:firstColumn="1" w:lastColumn="0" w:noHBand="0" w:noVBand="1"/>
      </w:tblPr>
      <w:tblGrid>
        <w:gridCol w:w="562"/>
        <w:gridCol w:w="7088"/>
        <w:gridCol w:w="992"/>
        <w:gridCol w:w="851"/>
        <w:gridCol w:w="992"/>
      </w:tblGrid>
      <w:tr w:rsidR="009614CE" w:rsidRPr="004C3A0B" w14:paraId="5AF15D74" w14:textId="77777777" w:rsidTr="00DE2D8B">
        <w:tc>
          <w:tcPr>
            <w:tcW w:w="562" w:type="dxa"/>
            <w:shd w:val="clear" w:color="auto" w:fill="F2F2F2" w:themeFill="background1" w:themeFillShade="F2"/>
            <w:vAlign w:val="center"/>
          </w:tcPr>
          <w:p w14:paraId="4D157233" w14:textId="77777777" w:rsidR="009614CE" w:rsidRPr="002132F9" w:rsidRDefault="009614CE" w:rsidP="00DE2D8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ACAFE3F" w14:textId="77777777" w:rsidR="009614CE" w:rsidRPr="004C3A0B" w:rsidRDefault="009614CE" w:rsidP="00DE2D8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8888A0E" w14:textId="77777777" w:rsidR="009614CE" w:rsidRPr="004C3A0B" w:rsidRDefault="009614CE" w:rsidP="00DE2D8B">
            <w:pPr>
              <w:autoSpaceDE w:val="0"/>
              <w:autoSpaceDN w:val="0"/>
              <w:adjustRightInd w:val="0"/>
              <w:jc w:val="center"/>
              <w:rPr>
                <w:rFonts w:ascii="Arial" w:hAnsi="Arial" w:cs="Arial"/>
                <w:b/>
                <w:bCs/>
                <w:sz w:val="16"/>
                <w:szCs w:val="16"/>
              </w:rPr>
            </w:pPr>
          </w:p>
          <w:p w14:paraId="59252CC0"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232B0A6"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DAF7D2F" w14:textId="77777777" w:rsidR="009614CE" w:rsidRPr="004C3A0B" w:rsidRDefault="009614CE" w:rsidP="00DE2D8B">
            <w:pPr>
              <w:autoSpaceDE w:val="0"/>
              <w:autoSpaceDN w:val="0"/>
              <w:adjustRightInd w:val="0"/>
              <w:jc w:val="center"/>
              <w:rPr>
                <w:rFonts w:ascii="Arial" w:hAnsi="Arial" w:cs="Arial"/>
                <w:b/>
                <w:bCs/>
                <w:sz w:val="16"/>
                <w:szCs w:val="16"/>
              </w:rPr>
            </w:pPr>
          </w:p>
          <w:p w14:paraId="00626CB7"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14CE" w:rsidRPr="004C3A0B" w14:paraId="32385734" w14:textId="77777777" w:rsidTr="00DE2D8B">
        <w:trPr>
          <w:trHeight w:val="439"/>
        </w:trPr>
        <w:tc>
          <w:tcPr>
            <w:tcW w:w="562" w:type="dxa"/>
            <w:shd w:val="clear" w:color="auto" w:fill="F2F2F2" w:themeFill="background1" w:themeFillShade="F2"/>
            <w:vAlign w:val="center"/>
          </w:tcPr>
          <w:p w14:paraId="789B1516"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7084F56F"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37C89AB0"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5E3130D"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35EADA5"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5847FB4B" w14:textId="77777777" w:rsidTr="00DE2D8B">
        <w:trPr>
          <w:trHeight w:val="403"/>
        </w:trPr>
        <w:tc>
          <w:tcPr>
            <w:tcW w:w="562" w:type="dxa"/>
            <w:shd w:val="clear" w:color="auto" w:fill="F2F2F2" w:themeFill="background1" w:themeFillShade="F2"/>
            <w:vAlign w:val="center"/>
          </w:tcPr>
          <w:p w14:paraId="36762B93"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E727D64"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941611C"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C374BB6"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060451C"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7E858808" w14:textId="77777777" w:rsidTr="00DE2D8B">
        <w:trPr>
          <w:trHeight w:val="439"/>
        </w:trPr>
        <w:tc>
          <w:tcPr>
            <w:tcW w:w="562" w:type="dxa"/>
            <w:shd w:val="clear" w:color="auto" w:fill="F2F2F2" w:themeFill="background1" w:themeFillShade="F2"/>
            <w:vAlign w:val="center"/>
          </w:tcPr>
          <w:p w14:paraId="5C8047F5"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055686E"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2794296A"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7A059F19"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4B568E2"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6FC66776" w14:textId="77777777" w:rsidTr="00DE2D8B">
        <w:trPr>
          <w:trHeight w:val="403"/>
        </w:trPr>
        <w:tc>
          <w:tcPr>
            <w:tcW w:w="562" w:type="dxa"/>
            <w:shd w:val="clear" w:color="auto" w:fill="F2F2F2" w:themeFill="background1" w:themeFillShade="F2"/>
            <w:vAlign w:val="center"/>
          </w:tcPr>
          <w:p w14:paraId="63C08441"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B9E9A49"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3E91D935"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7C46954D"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ADA9D04"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09A35081" w14:textId="77777777" w:rsidTr="00DE2D8B">
        <w:trPr>
          <w:trHeight w:val="439"/>
        </w:trPr>
        <w:tc>
          <w:tcPr>
            <w:tcW w:w="562" w:type="dxa"/>
            <w:shd w:val="clear" w:color="auto" w:fill="F2F2F2" w:themeFill="background1" w:themeFillShade="F2"/>
            <w:vAlign w:val="center"/>
          </w:tcPr>
          <w:p w14:paraId="297BFEDF"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ED8529"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71A28B1"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41981459"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2517287"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7CF3D9EF" w14:textId="77777777" w:rsidTr="00DE2D8B">
        <w:trPr>
          <w:trHeight w:val="403"/>
        </w:trPr>
        <w:tc>
          <w:tcPr>
            <w:tcW w:w="562" w:type="dxa"/>
            <w:shd w:val="clear" w:color="auto" w:fill="F2F2F2" w:themeFill="background1" w:themeFillShade="F2"/>
            <w:vAlign w:val="center"/>
          </w:tcPr>
          <w:p w14:paraId="595425D4"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C3C12FF"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77B174C9"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6DDA2D0A"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5FED9BB"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0D92DC32" w14:textId="77777777" w:rsidTr="00DE2D8B">
        <w:trPr>
          <w:trHeight w:val="439"/>
        </w:trPr>
        <w:tc>
          <w:tcPr>
            <w:tcW w:w="562" w:type="dxa"/>
            <w:shd w:val="clear" w:color="auto" w:fill="F2F2F2" w:themeFill="background1" w:themeFillShade="F2"/>
            <w:vAlign w:val="center"/>
          </w:tcPr>
          <w:p w14:paraId="31FCA175"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3CAD41B"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737D80A"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67D55F"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E7159E7"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116989EB" w14:textId="77777777" w:rsidTr="00DE2D8B">
        <w:trPr>
          <w:trHeight w:val="403"/>
        </w:trPr>
        <w:tc>
          <w:tcPr>
            <w:tcW w:w="562" w:type="dxa"/>
            <w:shd w:val="clear" w:color="auto" w:fill="F2F2F2" w:themeFill="background1" w:themeFillShade="F2"/>
            <w:vAlign w:val="center"/>
          </w:tcPr>
          <w:p w14:paraId="56162595"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AACA08B"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B97BF0D"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789254C"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368AAB3"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1ACC33B0" w14:textId="77777777" w:rsidTr="00DE2D8B">
        <w:trPr>
          <w:trHeight w:val="439"/>
        </w:trPr>
        <w:tc>
          <w:tcPr>
            <w:tcW w:w="562" w:type="dxa"/>
            <w:shd w:val="clear" w:color="auto" w:fill="F2F2F2" w:themeFill="background1" w:themeFillShade="F2"/>
            <w:vAlign w:val="center"/>
          </w:tcPr>
          <w:p w14:paraId="18DCBDA3"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763D1B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7B70EF22"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3692D826"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A7AF9C1"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316A9EB3" w14:textId="77777777" w:rsidTr="00DE2D8B">
        <w:trPr>
          <w:trHeight w:val="403"/>
        </w:trPr>
        <w:tc>
          <w:tcPr>
            <w:tcW w:w="562" w:type="dxa"/>
            <w:tcBorders>
              <w:bottom w:val="single" w:sz="4" w:space="0" w:color="auto"/>
            </w:tcBorders>
            <w:shd w:val="clear" w:color="auto" w:fill="F2F2F2" w:themeFill="background1" w:themeFillShade="F2"/>
            <w:vAlign w:val="center"/>
          </w:tcPr>
          <w:p w14:paraId="26E7A0DC"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F12DB0F"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614CE" w:rsidRPr="004C3A0B" w14:paraId="040B83B5" w14:textId="77777777" w:rsidTr="00DE2D8B">
        <w:trPr>
          <w:trHeight w:val="403"/>
        </w:trPr>
        <w:tc>
          <w:tcPr>
            <w:tcW w:w="562" w:type="dxa"/>
            <w:vAlign w:val="center"/>
          </w:tcPr>
          <w:p w14:paraId="6257011B" w14:textId="77777777" w:rsidR="009614CE" w:rsidRDefault="009614CE" w:rsidP="00DE2D8B">
            <w:pPr>
              <w:jc w:val="center"/>
              <w:rPr>
                <w:rFonts w:ascii="Arial" w:hAnsi="Arial" w:cs="Arial"/>
                <w:sz w:val="22"/>
                <w:szCs w:val="22"/>
              </w:rPr>
            </w:pPr>
          </w:p>
        </w:tc>
        <w:tc>
          <w:tcPr>
            <w:tcW w:w="9923" w:type="dxa"/>
            <w:gridSpan w:val="4"/>
            <w:vAlign w:val="center"/>
          </w:tcPr>
          <w:p w14:paraId="3ED25EF9" w14:textId="77777777" w:rsidR="009614CE" w:rsidRDefault="009614CE" w:rsidP="00DE2D8B">
            <w:pPr>
              <w:rPr>
                <w:rFonts w:ascii="Arial" w:hAnsi="Arial" w:cs="Arial"/>
                <w:sz w:val="22"/>
                <w:szCs w:val="22"/>
              </w:rPr>
            </w:pPr>
          </w:p>
          <w:p w14:paraId="27923B18" w14:textId="77777777" w:rsidR="009614CE" w:rsidRDefault="009614CE" w:rsidP="00DE2D8B">
            <w:pPr>
              <w:rPr>
                <w:rFonts w:ascii="Arial" w:hAnsi="Arial" w:cs="Arial"/>
                <w:sz w:val="22"/>
                <w:szCs w:val="22"/>
              </w:rPr>
            </w:pPr>
          </w:p>
          <w:p w14:paraId="2FF1C9E2" w14:textId="77777777" w:rsidR="009614CE" w:rsidRPr="004C3A0B" w:rsidRDefault="009614CE" w:rsidP="00DE2D8B">
            <w:pPr>
              <w:rPr>
                <w:rFonts w:ascii="Arial" w:hAnsi="Arial" w:cs="Arial"/>
                <w:sz w:val="22"/>
                <w:szCs w:val="22"/>
              </w:rPr>
            </w:pPr>
          </w:p>
          <w:p w14:paraId="69DAA57C"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C85B52" w14:textId="77777777" w:rsidR="009614CE" w:rsidRPr="004C3A0B" w:rsidRDefault="009614CE" w:rsidP="009614CE"/>
    <w:tbl>
      <w:tblPr>
        <w:tblStyle w:val="TableGrid"/>
        <w:tblW w:w="10485" w:type="dxa"/>
        <w:tblLook w:val="04A0" w:firstRow="1" w:lastRow="0" w:firstColumn="1" w:lastColumn="0" w:noHBand="0" w:noVBand="1"/>
      </w:tblPr>
      <w:tblGrid>
        <w:gridCol w:w="562"/>
        <w:gridCol w:w="7088"/>
        <w:gridCol w:w="992"/>
        <w:gridCol w:w="851"/>
        <w:gridCol w:w="992"/>
      </w:tblGrid>
      <w:tr w:rsidR="009614CE" w:rsidRPr="004C3A0B" w14:paraId="5F4A23A7" w14:textId="77777777" w:rsidTr="00DE2D8B">
        <w:tc>
          <w:tcPr>
            <w:tcW w:w="562" w:type="dxa"/>
            <w:shd w:val="clear" w:color="auto" w:fill="F2F2F2" w:themeFill="background1" w:themeFillShade="F2"/>
          </w:tcPr>
          <w:p w14:paraId="496424D7" w14:textId="77777777" w:rsidR="009614CE" w:rsidRPr="002132F9" w:rsidRDefault="009614CE" w:rsidP="00DE2D8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1E633F5" w14:textId="77777777" w:rsidR="009614CE" w:rsidRPr="004C3A0B" w:rsidRDefault="009614CE" w:rsidP="00DE2D8B">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7640E68" w14:textId="77777777" w:rsidR="009614CE" w:rsidRPr="004C3A0B" w:rsidRDefault="009614CE" w:rsidP="00DE2D8B">
            <w:pPr>
              <w:autoSpaceDE w:val="0"/>
              <w:autoSpaceDN w:val="0"/>
              <w:adjustRightInd w:val="0"/>
              <w:jc w:val="center"/>
              <w:rPr>
                <w:rFonts w:ascii="Arial" w:hAnsi="Arial" w:cs="Arial"/>
                <w:b/>
                <w:bCs/>
                <w:sz w:val="16"/>
                <w:szCs w:val="16"/>
              </w:rPr>
            </w:pPr>
          </w:p>
          <w:p w14:paraId="74895B6F"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4859F3E"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53AF959" w14:textId="77777777" w:rsidR="009614CE" w:rsidRPr="004C3A0B" w:rsidRDefault="009614CE" w:rsidP="00DE2D8B">
            <w:pPr>
              <w:autoSpaceDE w:val="0"/>
              <w:autoSpaceDN w:val="0"/>
              <w:adjustRightInd w:val="0"/>
              <w:jc w:val="center"/>
              <w:rPr>
                <w:rFonts w:ascii="Arial" w:hAnsi="Arial" w:cs="Arial"/>
                <w:b/>
                <w:bCs/>
                <w:sz w:val="16"/>
                <w:szCs w:val="16"/>
              </w:rPr>
            </w:pPr>
          </w:p>
          <w:p w14:paraId="627C8D6B"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14CE" w:rsidRPr="004C3A0B" w14:paraId="14B92D65" w14:textId="77777777" w:rsidTr="00DE2D8B">
        <w:trPr>
          <w:trHeight w:val="439"/>
        </w:trPr>
        <w:tc>
          <w:tcPr>
            <w:tcW w:w="562" w:type="dxa"/>
            <w:shd w:val="clear" w:color="auto" w:fill="F2F2F2" w:themeFill="background1" w:themeFillShade="F2"/>
            <w:vAlign w:val="center"/>
          </w:tcPr>
          <w:p w14:paraId="3A469915"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16B852F"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4E12BA6"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D545565"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75CF895"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02062ACE" w14:textId="77777777" w:rsidTr="00DE2D8B">
        <w:trPr>
          <w:trHeight w:val="403"/>
        </w:trPr>
        <w:tc>
          <w:tcPr>
            <w:tcW w:w="562" w:type="dxa"/>
            <w:shd w:val="clear" w:color="auto" w:fill="F2F2F2" w:themeFill="background1" w:themeFillShade="F2"/>
            <w:vAlign w:val="center"/>
          </w:tcPr>
          <w:p w14:paraId="1F0F3730"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5C4E87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E1696F1"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3A94524"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FCE2249"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4B867AA7" w14:textId="77777777" w:rsidTr="00DE2D8B">
        <w:trPr>
          <w:trHeight w:val="439"/>
        </w:trPr>
        <w:tc>
          <w:tcPr>
            <w:tcW w:w="562" w:type="dxa"/>
            <w:shd w:val="clear" w:color="auto" w:fill="F2F2F2" w:themeFill="background1" w:themeFillShade="F2"/>
            <w:vAlign w:val="center"/>
          </w:tcPr>
          <w:p w14:paraId="41A4E3F9"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DCA97B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02AD9D7"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6F3D3E9"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315846F"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7379B02F" w14:textId="77777777" w:rsidTr="00DE2D8B">
        <w:trPr>
          <w:trHeight w:val="403"/>
        </w:trPr>
        <w:tc>
          <w:tcPr>
            <w:tcW w:w="562" w:type="dxa"/>
            <w:shd w:val="clear" w:color="auto" w:fill="F2F2F2" w:themeFill="background1" w:themeFillShade="F2"/>
            <w:vAlign w:val="center"/>
          </w:tcPr>
          <w:p w14:paraId="011C3AD4"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3309888B"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FC818D0"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A6C9A27" w14:textId="77777777" w:rsidR="009614CE" w:rsidRPr="00392C8E"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36276F1" w14:textId="77777777" w:rsidR="009614CE" w:rsidRPr="00392C8E" w:rsidRDefault="009614CE" w:rsidP="00DE2D8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614CE" w:rsidRPr="004C3A0B" w14:paraId="323069D1" w14:textId="77777777" w:rsidTr="00DE2D8B">
        <w:trPr>
          <w:trHeight w:val="403"/>
        </w:trPr>
        <w:tc>
          <w:tcPr>
            <w:tcW w:w="562" w:type="dxa"/>
            <w:shd w:val="clear" w:color="auto" w:fill="F2F2F2" w:themeFill="background1" w:themeFillShade="F2"/>
            <w:vAlign w:val="center"/>
          </w:tcPr>
          <w:p w14:paraId="1E68FF36" w14:textId="77777777" w:rsidR="009614CE" w:rsidRPr="004C3A0B" w:rsidRDefault="009614CE" w:rsidP="00DE2D8B">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D138DB7"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614CE" w:rsidRPr="004C3A0B" w14:paraId="7ECB2338" w14:textId="77777777" w:rsidTr="00DE2D8B">
        <w:trPr>
          <w:trHeight w:val="403"/>
        </w:trPr>
        <w:tc>
          <w:tcPr>
            <w:tcW w:w="562" w:type="dxa"/>
            <w:vAlign w:val="center"/>
          </w:tcPr>
          <w:p w14:paraId="06584395" w14:textId="77777777" w:rsidR="009614CE" w:rsidRDefault="009614CE" w:rsidP="00DE2D8B">
            <w:pPr>
              <w:jc w:val="center"/>
              <w:rPr>
                <w:rFonts w:ascii="Arial" w:hAnsi="Arial" w:cs="Arial"/>
                <w:sz w:val="22"/>
                <w:szCs w:val="22"/>
              </w:rPr>
            </w:pPr>
          </w:p>
        </w:tc>
        <w:tc>
          <w:tcPr>
            <w:tcW w:w="9923" w:type="dxa"/>
            <w:gridSpan w:val="4"/>
            <w:vAlign w:val="center"/>
          </w:tcPr>
          <w:p w14:paraId="032557A4" w14:textId="77777777" w:rsidR="009614CE" w:rsidRDefault="009614CE" w:rsidP="00DE2D8B">
            <w:pPr>
              <w:rPr>
                <w:rFonts w:ascii="Arial" w:hAnsi="Arial" w:cs="Arial"/>
                <w:sz w:val="22"/>
                <w:szCs w:val="22"/>
              </w:rPr>
            </w:pPr>
          </w:p>
          <w:p w14:paraId="4A9FDE02" w14:textId="77777777" w:rsidR="009614CE" w:rsidRDefault="009614CE" w:rsidP="00DE2D8B">
            <w:pPr>
              <w:rPr>
                <w:rFonts w:ascii="Arial" w:hAnsi="Arial" w:cs="Arial"/>
                <w:sz w:val="22"/>
                <w:szCs w:val="22"/>
              </w:rPr>
            </w:pPr>
          </w:p>
          <w:p w14:paraId="7214CBBE" w14:textId="77777777" w:rsidR="009614CE" w:rsidRPr="004C3A0B" w:rsidRDefault="009614CE" w:rsidP="00DE2D8B">
            <w:pPr>
              <w:rPr>
                <w:rFonts w:ascii="Arial" w:hAnsi="Arial" w:cs="Arial"/>
                <w:sz w:val="22"/>
                <w:szCs w:val="22"/>
              </w:rPr>
            </w:pPr>
          </w:p>
          <w:p w14:paraId="22D920C6"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130CA2" w14:textId="77777777" w:rsidR="009614CE" w:rsidRPr="00354F34" w:rsidRDefault="009614CE" w:rsidP="009614CE">
      <w:pPr>
        <w:autoSpaceDE w:val="0"/>
        <w:autoSpaceDN w:val="0"/>
        <w:adjustRightInd w:val="0"/>
        <w:spacing w:after="240"/>
        <w:jc w:val="both"/>
        <w:rPr>
          <w:rFonts w:ascii="Arial" w:hAnsi="Arial" w:cs="Arial"/>
          <w:b/>
          <w:sz w:val="22"/>
          <w:szCs w:val="22"/>
        </w:rPr>
      </w:pPr>
    </w:p>
    <w:p w14:paraId="3FD89544" w14:textId="77777777" w:rsidR="009614CE" w:rsidRDefault="009614CE" w:rsidP="009614CE">
      <w:pPr>
        <w:rPr>
          <w:rFonts w:ascii="Arial" w:hAnsi="Arial" w:cs="Arial"/>
          <w:b/>
          <w:sz w:val="22"/>
          <w:szCs w:val="22"/>
        </w:rPr>
      </w:pPr>
      <w:r w:rsidRPr="00354F34">
        <w:rPr>
          <w:rFonts w:ascii="Arial" w:hAnsi="Arial" w:cs="Arial"/>
          <w:b/>
          <w:sz w:val="22"/>
          <w:szCs w:val="22"/>
        </w:rPr>
        <w:t>SECTION H: Anticipated Risks</w:t>
      </w:r>
    </w:p>
    <w:p w14:paraId="72E3398D" w14:textId="77777777" w:rsidR="009614CE" w:rsidRPr="00354F34" w:rsidRDefault="009614CE" w:rsidP="009614C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8"/>
        <w:gridCol w:w="3399"/>
        <w:gridCol w:w="857"/>
        <w:gridCol w:w="680"/>
      </w:tblGrid>
      <w:tr w:rsidR="009614CE" w:rsidRPr="004C3A0B" w14:paraId="571E9F66" w14:textId="77777777" w:rsidTr="00DE2D8B">
        <w:tc>
          <w:tcPr>
            <w:tcW w:w="596" w:type="dxa"/>
            <w:tcBorders>
              <w:bottom w:val="single" w:sz="4" w:space="0" w:color="auto"/>
            </w:tcBorders>
            <w:shd w:val="clear" w:color="auto" w:fill="F2F2F2" w:themeFill="background1" w:themeFillShade="F2"/>
          </w:tcPr>
          <w:p w14:paraId="1223CCFD" w14:textId="77777777" w:rsidR="009614CE" w:rsidRPr="002132F9" w:rsidRDefault="009614CE" w:rsidP="00DE2D8B">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027BB5A5" w14:textId="77777777" w:rsidR="009614CE" w:rsidRDefault="009614CE" w:rsidP="00DE2D8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EF4231A" w14:textId="77777777" w:rsidR="009614CE" w:rsidRDefault="009614CE" w:rsidP="00DE2D8B"/>
          <w:p w14:paraId="56F38413" w14:textId="77777777" w:rsidR="009614CE" w:rsidRPr="00204E14" w:rsidRDefault="009614CE" w:rsidP="00DE2D8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614CE" w:rsidRPr="004C3A0B" w14:paraId="632E3E12" w14:textId="77777777" w:rsidTr="00DE2D8B">
        <w:tc>
          <w:tcPr>
            <w:tcW w:w="596" w:type="dxa"/>
            <w:vMerge w:val="restart"/>
            <w:shd w:val="clear" w:color="auto" w:fill="F2F2F2" w:themeFill="background1" w:themeFillShade="F2"/>
            <w:vAlign w:val="center"/>
          </w:tcPr>
          <w:p w14:paraId="4CD5E55E" w14:textId="77777777" w:rsidR="009614CE" w:rsidRPr="002132F9" w:rsidRDefault="009614CE" w:rsidP="00DE2D8B">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44CD34C5" w14:textId="77777777" w:rsidR="009614CE" w:rsidRPr="00204E14" w:rsidRDefault="009614CE" w:rsidP="00DE2D8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F6E3971" w14:textId="77777777" w:rsidR="009614CE" w:rsidRPr="00264416" w:rsidRDefault="009614CE" w:rsidP="00DE2D8B">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29E6FA8" w14:textId="77777777" w:rsidR="009614CE" w:rsidRPr="00FD519A" w:rsidRDefault="009614CE" w:rsidP="00DE2D8B">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Pr>
                    <w:rFonts w:ascii="MS Gothic" w:eastAsia="MS Gothic" w:hAnsi="MS Gothic" w:cs="Arial" w:hint="eastAsia"/>
                    <w:b w:val="0"/>
                  </w:rPr>
                  <w:t>☐</w:t>
                </w:r>
              </w:sdtContent>
            </w:sdt>
          </w:p>
        </w:tc>
      </w:tr>
      <w:tr w:rsidR="009614CE" w:rsidRPr="004C3A0B" w14:paraId="03AFD694" w14:textId="77777777" w:rsidTr="00DE2D8B">
        <w:tc>
          <w:tcPr>
            <w:tcW w:w="596" w:type="dxa"/>
            <w:vMerge/>
            <w:tcBorders>
              <w:bottom w:val="single" w:sz="4" w:space="0" w:color="auto"/>
            </w:tcBorders>
            <w:shd w:val="clear" w:color="auto" w:fill="F2F2F2" w:themeFill="background1" w:themeFillShade="F2"/>
            <w:vAlign w:val="center"/>
          </w:tcPr>
          <w:p w14:paraId="001021AB" w14:textId="77777777" w:rsidR="009614CE" w:rsidRPr="002132F9" w:rsidRDefault="009614CE" w:rsidP="00DE2D8B">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05E84A88" w14:textId="77777777" w:rsidR="009614CE" w:rsidRPr="00204E14" w:rsidRDefault="009614CE" w:rsidP="00DE2D8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7FF9BB" w14:textId="77777777" w:rsidR="009614CE" w:rsidRPr="00204E14" w:rsidRDefault="009614CE" w:rsidP="00DE2D8B">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379C5684" w14:textId="77777777" w:rsidR="009614CE" w:rsidRDefault="009614CE" w:rsidP="00DE2D8B">
            <w:pPr>
              <w:pStyle w:val="Heading1"/>
              <w:rPr>
                <w:rFonts w:ascii="Arial" w:hAnsi="Arial" w:cs="Arial"/>
                <w:b w:val="0"/>
                <w:bCs/>
              </w:rPr>
            </w:pPr>
            <w:sdt>
              <w:sdtPr>
                <w:rPr>
                  <w:rFonts w:ascii="Arial" w:hAnsi="Arial" w:cs="Arial"/>
                  <w:b w:val="0"/>
                  <w:bCs/>
                </w:rPr>
                <w:id w:val="-389729326"/>
                <w14:checkbox>
                  <w14:checked w14:val="1"/>
                  <w14:checkedState w14:val="2612" w14:font="MS Gothic"/>
                  <w14:uncheckedState w14:val="2610" w14:font="MS Gothic"/>
                </w14:checkbox>
              </w:sdtPr>
              <w:sdtContent>
                <w:r>
                  <w:rPr>
                    <w:rFonts w:ascii="MS Gothic" w:eastAsia="MS Gothic" w:hAnsi="MS Gothic" w:cs="Arial" w:hint="eastAsia"/>
                    <w:b w:val="0"/>
                  </w:rPr>
                  <w:t>☒</w:t>
                </w:r>
              </w:sdtContent>
            </w:sdt>
          </w:p>
        </w:tc>
      </w:tr>
      <w:tr w:rsidR="009614CE" w:rsidRPr="004C3A0B" w14:paraId="1D8D360B" w14:textId="77777777" w:rsidTr="00DE2D8B">
        <w:tc>
          <w:tcPr>
            <w:tcW w:w="596" w:type="dxa"/>
            <w:tcBorders>
              <w:bottom w:val="single" w:sz="4" w:space="0" w:color="auto"/>
            </w:tcBorders>
            <w:shd w:val="clear" w:color="auto" w:fill="F2F2F2" w:themeFill="background1" w:themeFillShade="F2"/>
            <w:vAlign w:val="center"/>
          </w:tcPr>
          <w:p w14:paraId="0BC7B054" w14:textId="77777777" w:rsidR="009614CE" w:rsidRPr="002132F9" w:rsidRDefault="009614CE" w:rsidP="00DE2D8B">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6C441B6" w14:textId="77777777" w:rsidR="009614CE" w:rsidRPr="004C3A0B" w:rsidRDefault="009614CE" w:rsidP="00DE2D8B">
            <w:pPr>
              <w:rPr>
                <w:rFonts w:ascii="Arial" w:hAnsi="Arial" w:cs="Arial"/>
                <w:sz w:val="22"/>
                <w:szCs w:val="22"/>
              </w:rPr>
            </w:pPr>
            <w:r w:rsidRPr="004C3A0B">
              <w:rPr>
                <w:rFonts w:ascii="Arial" w:hAnsi="Arial" w:cs="Arial"/>
                <w:b/>
                <w:sz w:val="22"/>
                <w:szCs w:val="22"/>
              </w:rPr>
              <w:t>Risks to participants</w:t>
            </w:r>
          </w:p>
          <w:p w14:paraId="3219A9A0" w14:textId="77777777" w:rsidR="009614CE" w:rsidRPr="004C3A0B" w:rsidRDefault="009614CE" w:rsidP="00DE2D8B">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9614CE" w:rsidRPr="004C3A0B" w14:paraId="3E1E8AC5" w14:textId="77777777" w:rsidTr="00DE2D8B">
        <w:tc>
          <w:tcPr>
            <w:tcW w:w="596" w:type="dxa"/>
            <w:tcBorders>
              <w:top w:val="single" w:sz="4" w:space="0" w:color="auto"/>
              <w:bottom w:val="single" w:sz="4" w:space="0" w:color="auto"/>
            </w:tcBorders>
            <w:vAlign w:val="center"/>
          </w:tcPr>
          <w:p w14:paraId="4D5F1272" w14:textId="77777777" w:rsidR="009614CE" w:rsidRPr="00CE0890" w:rsidRDefault="009614CE" w:rsidP="00DE2D8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538012"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Risk to participants:</w:t>
            </w:r>
          </w:p>
          <w:p w14:paraId="45651884" w14:textId="77777777" w:rsidR="009614CE" w:rsidRDefault="009614CE" w:rsidP="00DE2D8B">
            <w:pPr>
              <w:rPr>
                <w:rFonts w:ascii="Arial" w:hAnsi="Arial" w:cs="Arial"/>
                <w:sz w:val="22"/>
                <w:szCs w:val="22"/>
              </w:rPr>
            </w:pPr>
          </w:p>
          <w:p w14:paraId="526A61F5" w14:textId="77777777" w:rsidR="009614CE" w:rsidRPr="004C3A0B" w:rsidRDefault="009614CE" w:rsidP="00DE2D8B">
            <w:pPr>
              <w:rPr>
                <w:rFonts w:ascii="Arial" w:hAnsi="Arial" w:cs="Arial"/>
                <w:sz w:val="22"/>
                <w:szCs w:val="22"/>
              </w:rPr>
            </w:pPr>
          </w:p>
          <w:p w14:paraId="563CE452" w14:textId="77777777" w:rsidR="009614CE" w:rsidRPr="004C3A0B" w:rsidRDefault="009614CE" w:rsidP="00DE2D8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9100257" w14:textId="77777777" w:rsidR="009614CE" w:rsidRDefault="009614CE" w:rsidP="00DE2D8B">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636BAAA" w14:textId="77777777" w:rsidR="009614CE" w:rsidRDefault="009614CE" w:rsidP="00DE2D8B">
            <w:pPr>
              <w:rPr>
                <w:rFonts w:ascii="Arial" w:hAnsi="Arial" w:cs="Arial"/>
                <w:sz w:val="22"/>
                <w:szCs w:val="22"/>
              </w:rPr>
            </w:pPr>
          </w:p>
          <w:p w14:paraId="2CA3FDBA" w14:textId="77777777" w:rsidR="009614CE" w:rsidRDefault="009614CE" w:rsidP="00DE2D8B">
            <w:pPr>
              <w:rPr>
                <w:rFonts w:ascii="Arial" w:hAnsi="Arial" w:cs="Arial"/>
                <w:sz w:val="22"/>
                <w:szCs w:val="22"/>
              </w:rPr>
            </w:pPr>
          </w:p>
          <w:p w14:paraId="2A4986B0" w14:textId="77777777" w:rsidR="009614CE" w:rsidRPr="004C3A0B" w:rsidRDefault="009614CE" w:rsidP="00DE2D8B">
            <w:pPr>
              <w:rPr>
                <w:rFonts w:ascii="Arial" w:hAnsi="Arial" w:cs="Arial"/>
                <w:sz w:val="22"/>
                <w:szCs w:val="22"/>
              </w:rPr>
            </w:pPr>
          </w:p>
          <w:p w14:paraId="61C0D7AA" w14:textId="77777777" w:rsidR="009614CE" w:rsidRPr="00354F34" w:rsidRDefault="009614CE" w:rsidP="00DE2D8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614CE" w:rsidRPr="004C3A0B" w14:paraId="7F5DB8D3" w14:textId="77777777" w:rsidTr="00DE2D8B">
        <w:tc>
          <w:tcPr>
            <w:tcW w:w="596" w:type="dxa"/>
            <w:tcBorders>
              <w:bottom w:val="single" w:sz="4" w:space="0" w:color="auto"/>
            </w:tcBorders>
            <w:shd w:val="clear" w:color="auto" w:fill="F2F2F2" w:themeFill="background1" w:themeFillShade="F2"/>
            <w:vAlign w:val="center"/>
          </w:tcPr>
          <w:p w14:paraId="34BE84A1" w14:textId="77777777" w:rsidR="009614CE" w:rsidRPr="00E32138" w:rsidRDefault="009614CE" w:rsidP="00DE2D8B">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BF2DEE5" w14:textId="77777777" w:rsidR="009614CE" w:rsidRPr="004C3A0B" w:rsidRDefault="009614CE" w:rsidP="00DE2D8B">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9614CE" w:rsidRPr="004C3A0B" w14:paraId="0A6D5783" w14:textId="77777777" w:rsidTr="00DE2D8B">
        <w:tc>
          <w:tcPr>
            <w:tcW w:w="596" w:type="dxa"/>
            <w:tcBorders>
              <w:top w:val="single" w:sz="4" w:space="0" w:color="auto"/>
              <w:bottom w:val="single" w:sz="4" w:space="0" w:color="auto"/>
            </w:tcBorders>
            <w:vAlign w:val="center"/>
          </w:tcPr>
          <w:p w14:paraId="49887B5A" w14:textId="77777777" w:rsidR="009614CE" w:rsidRPr="00CE0890" w:rsidRDefault="009614CE" w:rsidP="00DE2D8B">
            <w:pPr>
              <w:jc w:val="center"/>
              <w:rPr>
                <w:rFonts w:ascii="Arial" w:hAnsi="Arial" w:cs="Arial"/>
                <w:sz w:val="22"/>
                <w:szCs w:val="22"/>
              </w:rPr>
            </w:pPr>
          </w:p>
        </w:tc>
        <w:tc>
          <w:tcPr>
            <w:tcW w:w="9923" w:type="dxa"/>
            <w:gridSpan w:val="4"/>
            <w:tcBorders>
              <w:top w:val="single" w:sz="4" w:space="0" w:color="auto"/>
              <w:bottom w:val="single" w:sz="4" w:space="0" w:color="auto"/>
            </w:tcBorders>
          </w:tcPr>
          <w:p w14:paraId="13F0F98C" w14:textId="77777777" w:rsidR="009614CE" w:rsidRDefault="009614CE" w:rsidP="00DE2D8B">
            <w:pPr>
              <w:rPr>
                <w:rFonts w:ascii="Arial" w:hAnsi="Arial" w:cs="Arial"/>
                <w:sz w:val="22"/>
                <w:szCs w:val="22"/>
              </w:rPr>
            </w:pPr>
          </w:p>
          <w:p w14:paraId="1EA23F23" w14:textId="77777777" w:rsidR="009614CE" w:rsidRDefault="009614CE" w:rsidP="00DE2D8B">
            <w:pPr>
              <w:rPr>
                <w:rFonts w:ascii="Arial" w:hAnsi="Arial" w:cs="Arial"/>
                <w:sz w:val="22"/>
                <w:szCs w:val="22"/>
              </w:rPr>
            </w:pPr>
          </w:p>
          <w:p w14:paraId="515CDBEF" w14:textId="77777777" w:rsidR="009614CE" w:rsidRPr="004C3A0B" w:rsidRDefault="009614CE" w:rsidP="00DE2D8B">
            <w:pPr>
              <w:rPr>
                <w:rFonts w:ascii="Arial" w:hAnsi="Arial" w:cs="Arial"/>
                <w:sz w:val="22"/>
                <w:szCs w:val="22"/>
              </w:rPr>
            </w:pPr>
          </w:p>
          <w:p w14:paraId="726E3ED5"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14CE" w:rsidRPr="004C3A0B" w14:paraId="22288823" w14:textId="77777777" w:rsidTr="00DE2D8B">
        <w:tc>
          <w:tcPr>
            <w:tcW w:w="596" w:type="dxa"/>
            <w:tcBorders>
              <w:top w:val="single" w:sz="4" w:space="0" w:color="auto"/>
              <w:bottom w:val="single" w:sz="4" w:space="0" w:color="auto"/>
            </w:tcBorders>
            <w:shd w:val="clear" w:color="auto" w:fill="F2F2F2" w:themeFill="background1" w:themeFillShade="F2"/>
            <w:vAlign w:val="center"/>
          </w:tcPr>
          <w:p w14:paraId="1FC2DFE2" w14:textId="77777777" w:rsidR="009614CE" w:rsidRPr="002132F9" w:rsidRDefault="009614CE" w:rsidP="00DE2D8B">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213A9C9" w14:textId="77777777" w:rsidR="009614CE" w:rsidRPr="004C3A0B" w:rsidRDefault="009614CE" w:rsidP="00DE2D8B">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17653ED7"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9614CE" w:rsidRPr="004C3A0B" w14:paraId="7131664E" w14:textId="77777777" w:rsidTr="00DE2D8B">
        <w:tc>
          <w:tcPr>
            <w:tcW w:w="596" w:type="dxa"/>
            <w:tcBorders>
              <w:top w:val="single" w:sz="4" w:space="0" w:color="auto"/>
              <w:bottom w:val="single" w:sz="4" w:space="0" w:color="auto"/>
            </w:tcBorders>
            <w:vAlign w:val="center"/>
          </w:tcPr>
          <w:p w14:paraId="07FB6BE1" w14:textId="77777777" w:rsidR="009614CE" w:rsidRPr="00CE0890" w:rsidRDefault="009614CE" w:rsidP="00DE2D8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663CF3"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Risk to the investigator:</w:t>
            </w:r>
          </w:p>
          <w:p w14:paraId="143D288C" w14:textId="77777777" w:rsidR="009614CE" w:rsidRDefault="009614CE" w:rsidP="00DE2D8B">
            <w:pPr>
              <w:rPr>
                <w:rFonts w:ascii="Arial" w:hAnsi="Arial" w:cs="Arial"/>
                <w:sz w:val="22"/>
                <w:szCs w:val="22"/>
              </w:rPr>
            </w:pPr>
          </w:p>
          <w:p w14:paraId="0949366A" w14:textId="77777777" w:rsidR="009614CE" w:rsidRDefault="009614CE" w:rsidP="00DE2D8B">
            <w:pPr>
              <w:rPr>
                <w:rFonts w:ascii="Arial" w:hAnsi="Arial" w:cs="Arial"/>
                <w:sz w:val="22"/>
                <w:szCs w:val="22"/>
              </w:rPr>
            </w:pPr>
          </w:p>
          <w:p w14:paraId="58B932C9" w14:textId="77777777" w:rsidR="009614CE" w:rsidRPr="004C3A0B" w:rsidRDefault="009614CE" w:rsidP="00DE2D8B">
            <w:pPr>
              <w:rPr>
                <w:rFonts w:ascii="Arial" w:hAnsi="Arial" w:cs="Arial"/>
                <w:sz w:val="22"/>
                <w:szCs w:val="22"/>
              </w:rPr>
            </w:pPr>
          </w:p>
          <w:p w14:paraId="53DE1E49" w14:textId="77777777" w:rsidR="009614CE" w:rsidRPr="004C3A0B" w:rsidRDefault="009614CE" w:rsidP="00DE2D8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3CCB7C" w14:textId="77777777" w:rsidR="009614CE" w:rsidRPr="00354F34" w:rsidRDefault="009614CE" w:rsidP="00DE2D8B">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6571C47" w14:textId="77777777" w:rsidR="009614CE" w:rsidRDefault="009614CE" w:rsidP="00DE2D8B">
            <w:pPr>
              <w:rPr>
                <w:rFonts w:ascii="Arial" w:hAnsi="Arial" w:cs="Arial"/>
                <w:sz w:val="22"/>
                <w:szCs w:val="22"/>
              </w:rPr>
            </w:pPr>
          </w:p>
          <w:p w14:paraId="46E4AD87" w14:textId="77777777" w:rsidR="009614CE" w:rsidRDefault="009614CE" w:rsidP="00DE2D8B">
            <w:pPr>
              <w:rPr>
                <w:rFonts w:ascii="Arial" w:hAnsi="Arial" w:cs="Arial"/>
                <w:sz w:val="22"/>
                <w:szCs w:val="22"/>
              </w:rPr>
            </w:pPr>
          </w:p>
          <w:p w14:paraId="4DE1F6CC" w14:textId="77777777" w:rsidR="009614CE" w:rsidRPr="004C3A0B" w:rsidRDefault="009614CE" w:rsidP="00DE2D8B">
            <w:pPr>
              <w:rPr>
                <w:rFonts w:ascii="Arial" w:hAnsi="Arial" w:cs="Arial"/>
                <w:sz w:val="22"/>
                <w:szCs w:val="22"/>
              </w:rPr>
            </w:pPr>
          </w:p>
          <w:p w14:paraId="70C5D962"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14CE" w:rsidRPr="004C3A0B" w14:paraId="2B809F97" w14:textId="77777777" w:rsidTr="00DE2D8B">
        <w:tc>
          <w:tcPr>
            <w:tcW w:w="596" w:type="dxa"/>
            <w:tcBorders>
              <w:top w:val="single" w:sz="4" w:space="0" w:color="auto"/>
              <w:bottom w:val="single" w:sz="4" w:space="0" w:color="auto"/>
            </w:tcBorders>
            <w:shd w:val="clear" w:color="auto" w:fill="F2F2F2" w:themeFill="background1" w:themeFillShade="F2"/>
            <w:vAlign w:val="center"/>
          </w:tcPr>
          <w:p w14:paraId="0F2EB926" w14:textId="77777777" w:rsidR="009614CE" w:rsidRPr="002132F9" w:rsidRDefault="009614CE" w:rsidP="00DE2D8B">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E818F32" w14:textId="77777777" w:rsidR="009614CE" w:rsidRPr="004C3A0B" w:rsidRDefault="009614CE" w:rsidP="00DE2D8B">
            <w:pPr>
              <w:rPr>
                <w:rFonts w:ascii="Arial" w:hAnsi="Arial" w:cs="Arial"/>
                <w:sz w:val="22"/>
                <w:szCs w:val="22"/>
              </w:rPr>
            </w:pPr>
            <w:r w:rsidRPr="004C3A0B">
              <w:rPr>
                <w:rFonts w:ascii="Arial" w:hAnsi="Arial" w:cs="Arial"/>
                <w:b/>
                <w:sz w:val="22"/>
                <w:szCs w:val="22"/>
              </w:rPr>
              <w:t>University/institutional risks</w:t>
            </w:r>
          </w:p>
          <w:p w14:paraId="1B5F20F9" w14:textId="77777777" w:rsidR="009614CE" w:rsidRPr="004C3A0B" w:rsidRDefault="009614CE" w:rsidP="00DE2D8B">
            <w:pPr>
              <w:rPr>
                <w:rFonts w:ascii="Arial" w:hAnsi="Arial" w:cs="Arial"/>
                <w:sz w:val="22"/>
                <w:szCs w:val="22"/>
              </w:rPr>
            </w:pPr>
            <w:r w:rsidRPr="004C3A0B">
              <w:rPr>
                <w:rFonts w:ascii="Arial" w:hAnsi="Arial" w:cs="Arial"/>
                <w:sz w:val="22"/>
                <w:szCs w:val="22"/>
              </w:rPr>
              <w:t>For example: adverse publicity, financial loss, data protection</w:t>
            </w:r>
          </w:p>
        </w:tc>
      </w:tr>
      <w:tr w:rsidR="009614CE" w:rsidRPr="004C3A0B" w14:paraId="009C884E" w14:textId="77777777" w:rsidTr="00DE2D8B">
        <w:tc>
          <w:tcPr>
            <w:tcW w:w="596" w:type="dxa"/>
            <w:tcBorders>
              <w:top w:val="single" w:sz="4" w:space="0" w:color="auto"/>
              <w:bottom w:val="single" w:sz="4" w:space="0" w:color="auto"/>
            </w:tcBorders>
            <w:vAlign w:val="center"/>
          </w:tcPr>
          <w:p w14:paraId="00772100" w14:textId="77777777" w:rsidR="009614CE" w:rsidRPr="00CE0890" w:rsidRDefault="009614CE" w:rsidP="00DE2D8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39B8DD"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Risk to the University:</w:t>
            </w:r>
          </w:p>
          <w:p w14:paraId="4275FB82" w14:textId="77777777" w:rsidR="009614CE" w:rsidRDefault="009614CE" w:rsidP="00DE2D8B">
            <w:pPr>
              <w:rPr>
                <w:rFonts w:ascii="Arial" w:hAnsi="Arial" w:cs="Arial"/>
                <w:sz w:val="22"/>
                <w:szCs w:val="22"/>
              </w:rPr>
            </w:pPr>
          </w:p>
          <w:p w14:paraId="433E8DF5" w14:textId="77777777" w:rsidR="009614CE" w:rsidRDefault="009614CE" w:rsidP="00DE2D8B">
            <w:pPr>
              <w:rPr>
                <w:rFonts w:ascii="Arial" w:hAnsi="Arial" w:cs="Arial"/>
                <w:sz w:val="22"/>
                <w:szCs w:val="22"/>
              </w:rPr>
            </w:pPr>
          </w:p>
          <w:p w14:paraId="51D8C0C7" w14:textId="77777777" w:rsidR="009614CE" w:rsidRPr="004C3A0B" w:rsidRDefault="009614CE" w:rsidP="00DE2D8B">
            <w:pPr>
              <w:rPr>
                <w:rFonts w:ascii="Arial" w:hAnsi="Arial" w:cs="Arial"/>
                <w:sz w:val="22"/>
                <w:szCs w:val="22"/>
              </w:rPr>
            </w:pPr>
          </w:p>
          <w:p w14:paraId="036864CB" w14:textId="77777777" w:rsidR="009614CE" w:rsidRPr="004C3A0B" w:rsidRDefault="009614CE" w:rsidP="00DE2D8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6EF72B2" w14:textId="77777777" w:rsidR="009614CE" w:rsidRPr="00354F34" w:rsidRDefault="009614CE" w:rsidP="00DE2D8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B100449" w14:textId="77777777" w:rsidR="009614CE" w:rsidRDefault="009614CE" w:rsidP="00DE2D8B">
            <w:pPr>
              <w:rPr>
                <w:rFonts w:ascii="Arial" w:hAnsi="Arial" w:cs="Arial"/>
                <w:sz w:val="22"/>
                <w:szCs w:val="22"/>
              </w:rPr>
            </w:pPr>
          </w:p>
          <w:p w14:paraId="70813464" w14:textId="77777777" w:rsidR="009614CE" w:rsidRDefault="009614CE" w:rsidP="00DE2D8B">
            <w:pPr>
              <w:rPr>
                <w:rFonts w:ascii="Arial" w:hAnsi="Arial" w:cs="Arial"/>
                <w:sz w:val="22"/>
                <w:szCs w:val="22"/>
              </w:rPr>
            </w:pPr>
          </w:p>
          <w:p w14:paraId="27C3D24C" w14:textId="77777777" w:rsidR="009614CE" w:rsidRPr="004C3A0B" w:rsidRDefault="009614CE" w:rsidP="00DE2D8B">
            <w:pPr>
              <w:rPr>
                <w:rFonts w:ascii="Arial" w:hAnsi="Arial" w:cs="Arial"/>
                <w:sz w:val="22"/>
                <w:szCs w:val="22"/>
              </w:rPr>
            </w:pPr>
          </w:p>
          <w:p w14:paraId="1E676BBA"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14CE" w:rsidRPr="004C3A0B" w14:paraId="2BC3573D" w14:textId="77777777" w:rsidTr="00DE2D8B">
        <w:tc>
          <w:tcPr>
            <w:tcW w:w="596" w:type="dxa"/>
            <w:tcBorders>
              <w:top w:val="single" w:sz="4" w:space="0" w:color="auto"/>
              <w:bottom w:val="single" w:sz="4" w:space="0" w:color="auto"/>
            </w:tcBorders>
            <w:shd w:val="clear" w:color="auto" w:fill="F2F2F2" w:themeFill="background1" w:themeFillShade="F2"/>
            <w:vAlign w:val="center"/>
          </w:tcPr>
          <w:p w14:paraId="1025C1A0" w14:textId="77777777" w:rsidR="009614CE" w:rsidRPr="002132F9" w:rsidRDefault="009614CE" w:rsidP="00DE2D8B">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381CDD4" w14:textId="77777777" w:rsidR="009614CE" w:rsidRPr="004C3A0B" w:rsidRDefault="009614CE" w:rsidP="00DE2D8B">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75C1ED8E"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9614CE" w:rsidRPr="004C3A0B" w14:paraId="79E6C4EC" w14:textId="77777777" w:rsidTr="00DE2D8B">
        <w:tc>
          <w:tcPr>
            <w:tcW w:w="596" w:type="dxa"/>
            <w:tcBorders>
              <w:top w:val="single" w:sz="4" w:space="0" w:color="auto"/>
              <w:bottom w:val="single" w:sz="4" w:space="0" w:color="auto"/>
            </w:tcBorders>
            <w:vAlign w:val="center"/>
          </w:tcPr>
          <w:p w14:paraId="7FF67794" w14:textId="77777777" w:rsidR="009614CE" w:rsidRPr="00CE0890" w:rsidRDefault="009614CE" w:rsidP="00DE2D8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D56605A"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Risk to the environment:</w:t>
            </w:r>
          </w:p>
          <w:p w14:paraId="65BB32A3" w14:textId="77777777" w:rsidR="009614CE" w:rsidRDefault="009614CE" w:rsidP="00DE2D8B">
            <w:pPr>
              <w:rPr>
                <w:rFonts w:ascii="Arial" w:hAnsi="Arial" w:cs="Arial"/>
                <w:sz w:val="22"/>
                <w:szCs w:val="22"/>
              </w:rPr>
            </w:pPr>
          </w:p>
          <w:p w14:paraId="59927E2A" w14:textId="77777777" w:rsidR="009614CE" w:rsidRDefault="009614CE" w:rsidP="00DE2D8B">
            <w:pPr>
              <w:rPr>
                <w:rFonts w:ascii="Arial" w:hAnsi="Arial" w:cs="Arial"/>
                <w:sz w:val="22"/>
                <w:szCs w:val="22"/>
              </w:rPr>
            </w:pPr>
          </w:p>
          <w:p w14:paraId="63FF0120" w14:textId="77777777" w:rsidR="009614CE" w:rsidRPr="004C3A0B" w:rsidRDefault="009614CE" w:rsidP="00DE2D8B">
            <w:pPr>
              <w:rPr>
                <w:rFonts w:ascii="Arial" w:hAnsi="Arial" w:cs="Arial"/>
                <w:sz w:val="22"/>
                <w:szCs w:val="22"/>
              </w:rPr>
            </w:pPr>
          </w:p>
          <w:p w14:paraId="48DB09BB" w14:textId="77777777" w:rsidR="009614CE" w:rsidRPr="004C3A0B" w:rsidRDefault="009614CE" w:rsidP="00DE2D8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11345C" w14:textId="77777777" w:rsidR="009614CE" w:rsidRPr="00354F34" w:rsidRDefault="009614CE" w:rsidP="00DE2D8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D1276B4" w14:textId="77777777" w:rsidR="009614CE" w:rsidRDefault="009614CE" w:rsidP="00DE2D8B">
            <w:pPr>
              <w:rPr>
                <w:rFonts w:ascii="Arial" w:hAnsi="Arial" w:cs="Arial"/>
                <w:sz w:val="22"/>
                <w:szCs w:val="22"/>
              </w:rPr>
            </w:pPr>
          </w:p>
          <w:p w14:paraId="3860A398" w14:textId="77777777" w:rsidR="009614CE" w:rsidRDefault="009614CE" w:rsidP="00DE2D8B">
            <w:pPr>
              <w:rPr>
                <w:rFonts w:ascii="Arial" w:hAnsi="Arial" w:cs="Arial"/>
                <w:sz w:val="22"/>
                <w:szCs w:val="22"/>
              </w:rPr>
            </w:pPr>
          </w:p>
          <w:p w14:paraId="6E70CDA4" w14:textId="77777777" w:rsidR="009614CE" w:rsidRPr="004C3A0B" w:rsidRDefault="009614CE" w:rsidP="00DE2D8B">
            <w:pPr>
              <w:rPr>
                <w:rFonts w:ascii="Arial" w:hAnsi="Arial" w:cs="Arial"/>
                <w:sz w:val="22"/>
                <w:szCs w:val="22"/>
              </w:rPr>
            </w:pPr>
          </w:p>
          <w:p w14:paraId="788DFB18"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1D7FA8" w14:textId="77777777" w:rsidR="009614CE" w:rsidRDefault="009614CE" w:rsidP="009614CE"/>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614CE" w:rsidRPr="004C3A0B" w14:paraId="7C1E8DB3" w14:textId="77777777" w:rsidTr="00DE2D8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7B7157D" w14:textId="77777777" w:rsidR="009614CE" w:rsidRPr="002132F9" w:rsidRDefault="009614CE" w:rsidP="00DE2D8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5C044DC" w14:textId="77777777" w:rsidR="009614CE" w:rsidRPr="004C3A0B" w:rsidRDefault="009614CE" w:rsidP="00DE2D8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614CE" w:rsidRPr="004C3A0B" w14:paraId="3E151749" w14:textId="77777777" w:rsidTr="00DE2D8B">
        <w:tc>
          <w:tcPr>
            <w:tcW w:w="596" w:type="dxa"/>
            <w:tcBorders>
              <w:top w:val="single" w:sz="4" w:space="0" w:color="auto"/>
              <w:bottom w:val="single" w:sz="4" w:space="0" w:color="auto"/>
            </w:tcBorders>
            <w:shd w:val="clear" w:color="auto" w:fill="F2F2F2" w:themeFill="background1" w:themeFillShade="F2"/>
            <w:vAlign w:val="center"/>
          </w:tcPr>
          <w:p w14:paraId="3B2F0DCE" w14:textId="77777777" w:rsidR="009614CE" w:rsidRPr="00F96C3F" w:rsidRDefault="009614CE" w:rsidP="00DE2D8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7316264" w14:textId="77777777" w:rsidR="009614CE" w:rsidRPr="004C3A0B" w:rsidRDefault="009614CE" w:rsidP="00DE2D8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C9865E7" w14:textId="77777777" w:rsidR="009614CE"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D8A2502" w14:textId="77777777" w:rsidR="009614CE" w:rsidRPr="004C3A0B" w:rsidRDefault="009614CE" w:rsidP="00DE2D8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7BAB29E" w14:textId="77777777" w:rsidR="009614CE"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06318A9" w14:textId="77777777" w:rsidR="009614CE" w:rsidRPr="004C3A0B" w:rsidRDefault="009614CE" w:rsidP="00DE2D8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4B5ED41" w14:textId="77777777" w:rsidR="009614CE"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25B92A1" w14:textId="77777777" w:rsidR="009614CE" w:rsidRPr="004C3A0B" w:rsidRDefault="009614CE" w:rsidP="00DE2D8B">
            <w:pPr>
              <w:autoSpaceDE w:val="0"/>
              <w:autoSpaceDN w:val="0"/>
              <w:adjustRightInd w:val="0"/>
              <w:jc w:val="center"/>
              <w:rPr>
                <w:rFonts w:ascii="Arial" w:hAnsi="Arial" w:cs="Arial"/>
                <w:b/>
                <w:sz w:val="22"/>
                <w:szCs w:val="22"/>
              </w:rPr>
            </w:pPr>
          </w:p>
        </w:tc>
      </w:tr>
      <w:tr w:rsidR="009614CE" w:rsidRPr="004C3A0B" w14:paraId="10D1056C" w14:textId="77777777" w:rsidTr="00DE2D8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A2B1B78" w14:textId="77777777" w:rsidR="009614CE" w:rsidRPr="00F96C3F" w:rsidRDefault="009614CE" w:rsidP="00DE2D8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2C99D29" w14:textId="77777777" w:rsidR="009614CE" w:rsidRPr="004C3A0B" w:rsidRDefault="009614CE" w:rsidP="00DE2D8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B9F348B" w14:textId="77777777" w:rsidR="009614CE" w:rsidRPr="00392C8E" w:rsidRDefault="009614CE" w:rsidP="00DE2D8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5AF7BB4" w14:textId="77777777" w:rsidR="009614CE" w:rsidRPr="00392C8E" w:rsidRDefault="009614CE" w:rsidP="00DE2D8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829A5F9" w14:textId="77777777" w:rsidR="009614CE" w:rsidRPr="00392C8E" w:rsidRDefault="009614CE" w:rsidP="00DE2D8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r>
      <w:tr w:rsidR="009614CE" w:rsidRPr="004C3A0B" w14:paraId="1D118400" w14:textId="77777777" w:rsidTr="00DE2D8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C9AA0B" w14:textId="77777777" w:rsidR="009614CE" w:rsidRDefault="009614CE" w:rsidP="00DE2D8B">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C8D4F78"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42EA8E0" w14:textId="77777777" w:rsidR="009614CE" w:rsidRDefault="009614CE" w:rsidP="00DE2D8B">
            <w:pPr>
              <w:autoSpaceDE w:val="0"/>
              <w:autoSpaceDN w:val="0"/>
              <w:adjustRightInd w:val="0"/>
              <w:jc w:val="center"/>
              <w:rPr>
                <w:rFonts w:ascii="Arial" w:hAnsi="Arial" w:cs="Arial"/>
                <w:b/>
                <w:bCs/>
                <w:sz w:val="22"/>
                <w:szCs w:val="22"/>
              </w:rPr>
            </w:pPr>
          </w:p>
        </w:tc>
      </w:tr>
    </w:tbl>
    <w:p w14:paraId="4401B9AF" w14:textId="77777777" w:rsidR="009614CE" w:rsidRPr="00354F34" w:rsidRDefault="009614CE" w:rsidP="009614CE">
      <w:pPr>
        <w:autoSpaceDE w:val="0"/>
        <w:autoSpaceDN w:val="0"/>
        <w:adjustRightInd w:val="0"/>
        <w:spacing w:after="240"/>
        <w:jc w:val="both"/>
        <w:rPr>
          <w:rFonts w:ascii="Arial" w:hAnsi="Arial" w:cs="Arial"/>
          <w:b/>
          <w:sz w:val="22"/>
          <w:szCs w:val="22"/>
        </w:rPr>
      </w:pPr>
    </w:p>
    <w:p w14:paraId="113D4592" w14:textId="77777777" w:rsidR="009614CE" w:rsidRDefault="009614CE" w:rsidP="009614CE">
      <w:pPr>
        <w:rPr>
          <w:rFonts w:ascii="Arial" w:hAnsi="Arial" w:cs="Arial"/>
          <w:b/>
          <w:sz w:val="22"/>
          <w:szCs w:val="22"/>
        </w:rPr>
      </w:pPr>
      <w:r w:rsidRPr="00354F34">
        <w:rPr>
          <w:rFonts w:ascii="Arial" w:hAnsi="Arial" w:cs="Arial"/>
          <w:b/>
          <w:sz w:val="22"/>
          <w:szCs w:val="22"/>
        </w:rPr>
        <w:t>SECTION I: Feedback, Consent and Confidentiality</w:t>
      </w:r>
    </w:p>
    <w:p w14:paraId="76A2A117" w14:textId="77777777" w:rsidR="009614CE" w:rsidRPr="00354F34" w:rsidRDefault="009614CE" w:rsidP="009614C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614CE" w:rsidRPr="004C3A0B" w14:paraId="256A5296" w14:textId="77777777" w:rsidTr="00DE2D8B">
        <w:tc>
          <w:tcPr>
            <w:tcW w:w="596" w:type="dxa"/>
            <w:tcBorders>
              <w:top w:val="single" w:sz="4" w:space="0" w:color="auto"/>
              <w:bottom w:val="single" w:sz="4" w:space="0" w:color="auto"/>
            </w:tcBorders>
            <w:shd w:val="clear" w:color="auto" w:fill="F2F2F2" w:themeFill="background1" w:themeFillShade="F2"/>
          </w:tcPr>
          <w:p w14:paraId="580AF241" w14:textId="77777777" w:rsidR="009614CE" w:rsidRPr="002132F9" w:rsidRDefault="009614CE" w:rsidP="00DE2D8B">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6FC8E0B" w14:textId="77777777" w:rsidR="009614CE" w:rsidRPr="004C3A0B" w:rsidRDefault="009614CE" w:rsidP="00DE2D8B">
            <w:pPr>
              <w:rPr>
                <w:rFonts w:ascii="Arial" w:hAnsi="Arial" w:cs="Arial"/>
                <w:sz w:val="22"/>
                <w:szCs w:val="22"/>
              </w:rPr>
            </w:pPr>
            <w:r w:rsidRPr="004C3A0B">
              <w:rPr>
                <w:rFonts w:ascii="Arial" w:hAnsi="Arial" w:cs="Arial"/>
                <w:b/>
                <w:sz w:val="22"/>
                <w:szCs w:val="22"/>
              </w:rPr>
              <w:t>Feedback</w:t>
            </w:r>
          </w:p>
          <w:p w14:paraId="11E1FB17"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614CE" w:rsidRPr="004C3A0B" w14:paraId="1DA92C9E" w14:textId="77777777" w:rsidTr="00DE2D8B">
        <w:tc>
          <w:tcPr>
            <w:tcW w:w="596" w:type="dxa"/>
            <w:tcBorders>
              <w:top w:val="single" w:sz="4" w:space="0" w:color="auto"/>
              <w:bottom w:val="single" w:sz="4" w:space="0" w:color="auto"/>
            </w:tcBorders>
          </w:tcPr>
          <w:p w14:paraId="7AEF04ED" w14:textId="77777777" w:rsidR="009614CE" w:rsidRPr="00E32138" w:rsidRDefault="009614CE" w:rsidP="00DE2D8B">
            <w:pPr>
              <w:rPr>
                <w:rFonts w:ascii="Arial" w:hAnsi="Arial" w:cs="Arial"/>
                <w:bCs/>
                <w:sz w:val="22"/>
                <w:szCs w:val="22"/>
              </w:rPr>
            </w:pPr>
          </w:p>
        </w:tc>
        <w:tc>
          <w:tcPr>
            <w:tcW w:w="9923" w:type="dxa"/>
            <w:tcBorders>
              <w:top w:val="single" w:sz="4" w:space="0" w:color="auto"/>
              <w:bottom w:val="single" w:sz="4" w:space="0" w:color="auto"/>
            </w:tcBorders>
          </w:tcPr>
          <w:p w14:paraId="3E9D0065" w14:textId="77777777" w:rsidR="009614CE" w:rsidRDefault="009614CE" w:rsidP="00DE2D8B">
            <w:pPr>
              <w:rPr>
                <w:rFonts w:ascii="Arial" w:hAnsi="Arial" w:cs="Arial"/>
                <w:sz w:val="22"/>
                <w:szCs w:val="22"/>
              </w:rPr>
            </w:pPr>
          </w:p>
          <w:p w14:paraId="2824E5C1" w14:textId="77777777" w:rsidR="009614CE" w:rsidRDefault="009614CE" w:rsidP="00DE2D8B">
            <w:pPr>
              <w:rPr>
                <w:rFonts w:ascii="Arial" w:hAnsi="Arial" w:cs="Arial"/>
                <w:sz w:val="22"/>
                <w:szCs w:val="22"/>
              </w:rPr>
            </w:pPr>
            <w:r>
              <w:rPr>
                <w:rFonts w:ascii="Arial" w:hAnsi="Arial" w:cs="Arial"/>
                <w:sz w:val="22"/>
                <w:szCs w:val="22"/>
              </w:rPr>
              <w:t xml:space="preserve">If participants are interested or enquire, they will be able to have access to the research </w:t>
            </w:r>
            <w:proofErr w:type="gramStart"/>
            <w:r>
              <w:rPr>
                <w:rFonts w:ascii="Arial" w:hAnsi="Arial" w:cs="Arial"/>
                <w:sz w:val="22"/>
                <w:szCs w:val="22"/>
              </w:rPr>
              <w:t>found</w:t>
            </w:r>
            <w:proofErr w:type="gramEnd"/>
          </w:p>
          <w:p w14:paraId="2A8EE665" w14:textId="77777777" w:rsidR="009614CE" w:rsidRPr="004C3A0B" w:rsidRDefault="009614CE" w:rsidP="00DE2D8B">
            <w:pPr>
              <w:rPr>
                <w:rFonts w:ascii="Arial" w:hAnsi="Arial" w:cs="Arial"/>
                <w:sz w:val="22"/>
                <w:szCs w:val="22"/>
              </w:rPr>
            </w:pPr>
          </w:p>
          <w:p w14:paraId="47297CE5"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14CE" w:rsidRPr="004C3A0B" w14:paraId="784983F0" w14:textId="77777777" w:rsidTr="00DE2D8B">
        <w:tc>
          <w:tcPr>
            <w:tcW w:w="596" w:type="dxa"/>
            <w:tcBorders>
              <w:top w:val="single" w:sz="4" w:space="0" w:color="auto"/>
              <w:bottom w:val="single" w:sz="4" w:space="0" w:color="auto"/>
            </w:tcBorders>
            <w:shd w:val="clear" w:color="auto" w:fill="F2F2F2" w:themeFill="background1" w:themeFillShade="F2"/>
          </w:tcPr>
          <w:p w14:paraId="7E21718D" w14:textId="77777777" w:rsidR="009614CE" w:rsidRPr="002132F9" w:rsidRDefault="009614CE" w:rsidP="00DE2D8B">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40E2B5A" w14:textId="77777777" w:rsidR="009614CE" w:rsidRPr="004C3A0B" w:rsidRDefault="009614CE" w:rsidP="00DE2D8B">
            <w:pPr>
              <w:rPr>
                <w:rFonts w:ascii="Arial" w:hAnsi="Arial" w:cs="Arial"/>
                <w:sz w:val="22"/>
                <w:szCs w:val="22"/>
              </w:rPr>
            </w:pPr>
            <w:r w:rsidRPr="004C3A0B">
              <w:rPr>
                <w:rFonts w:ascii="Arial" w:hAnsi="Arial" w:cs="Arial"/>
                <w:b/>
                <w:sz w:val="22"/>
                <w:szCs w:val="22"/>
              </w:rPr>
              <w:t>Informed consent</w:t>
            </w:r>
          </w:p>
          <w:p w14:paraId="0EA20293"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9614CE" w:rsidRPr="004C3A0B" w14:paraId="48C6F8A2" w14:textId="77777777" w:rsidTr="00DE2D8B">
        <w:tc>
          <w:tcPr>
            <w:tcW w:w="596" w:type="dxa"/>
            <w:tcBorders>
              <w:top w:val="single" w:sz="4" w:space="0" w:color="auto"/>
              <w:bottom w:val="single" w:sz="4" w:space="0" w:color="auto"/>
            </w:tcBorders>
          </w:tcPr>
          <w:p w14:paraId="3757736B" w14:textId="77777777" w:rsidR="009614CE" w:rsidRPr="00E32138" w:rsidRDefault="009614CE" w:rsidP="00DE2D8B">
            <w:pPr>
              <w:rPr>
                <w:rFonts w:ascii="Arial" w:hAnsi="Arial" w:cs="Arial"/>
                <w:bCs/>
                <w:sz w:val="22"/>
                <w:szCs w:val="22"/>
              </w:rPr>
            </w:pPr>
          </w:p>
        </w:tc>
        <w:tc>
          <w:tcPr>
            <w:tcW w:w="9923" w:type="dxa"/>
            <w:tcBorders>
              <w:top w:val="single" w:sz="4" w:space="0" w:color="auto"/>
              <w:bottom w:val="single" w:sz="4" w:space="0" w:color="auto"/>
            </w:tcBorders>
          </w:tcPr>
          <w:p w14:paraId="30F392A2" w14:textId="77777777" w:rsidR="009614CE" w:rsidRDefault="009614CE" w:rsidP="00DE2D8B">
            <w:pPr>
              <w:rPr>
                <w:rFonts w:ascii="Arial" w:hAnsi="Arial" w:cs="Arial"/>
                <w:sz w:val="22"/>
                <w:szCs w:val="22"/>
              </w:rPr>
            </w:pPr>
            <w:r>
              <w:rPr>
                <w:rFonts w:ascii="Arial" w:hAnsi="Arial" w:cs="Arial"/>
                <w:sz w:val="22"/>
                <w:szCs w:val="22"/>
              </w:rPr>
              <w:t xml:space="preserve"> </w:t>
            </w:r>
          </w:p>
          <w:p w14:paraId="0B4D24A0" w14:textId="77777777" w:rsidR="009614CE" w:rsidRDefault="009614CE" w:rsidP="00DE2D8B">
            <w:pPr>
              <w:rPr>
                <w:rFonts w:ascii="Arial" w:hAnsi="Arial" w:cs="Arial"/>
                <w:sz w:val="22"/>
                <w:szCs w:val="22"/>
              </w:rPr>
            </w:pPr>
          </w:p>
          <w:p w14:paraId="2982C473" w14:textId="77777777" w:rsidR="009614CE" w:rsidRPr="004C3A0B" w:rsidRDefault="009614CE" w:rsidP="00DE2D8B">
            <w:pPr>
              <w:rPr>
                <w:rFonts w:ascii="Arial" w:hAnsi="Arial" w:cs="Arial"/>
                <w:sz w:val="22"/>
                <w:szCs w:val="22"/>
              </w:rPr>
            </w:pPr>
          </w:p>
          <w:p w14:paraId="18B73DB5"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14CE" w:rsidRPr="004C3A0B" w14:paraId="08FB9628" w14:textId="77777777" w:rsidTr="00DE2D8B">
        <w:tc>
          <w:tcPr>
            <w:tcW w:w="596" w:type="dxa"/>
            <w:tcBorders>
              <w:top w:val="single" w:sz="4" w:space="0" w:color="auto"/>
              <w:bottom w:val="single" w:sz="4" w:space="0" w:color="auto"/>
            </w:tcBorders>
            <w:shd w:val="clear" w:color="auto" w:fill="F2F2F2" w:themeFill="background1" w:themeFillShade="F2"/>
          </w:tcPr>
          <w:p w14:paraId="143D3B51" w14:textId="77777777" w:rsidR="009614CE" w:rsidRPr="002132F9" w:rsidRDefault="009614CE" w:rsidP="00DE2D8B">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C194B73" w14:textId="77777777" w:rsidR="009614CE" w:rsidRPr="004C3A0B" w:rsidRDefault="009614CE" w:rsidP="00DE2D8B">
            <w:pPr>
              <w:rPr>
                <w:rFonts w:ascii="Arial" w:hAnsi="Arial" w:cs="Arial"/>
                <w:b/>
                <w:sz w:val="22"/>
                <w:szCs w:val="22"/>
              </w:rPr>
            </w:pPr>
            <w:r w:rsidRPr="004C3A0B">
              <w:rPr>
                <w:rFonts w:ascii="Arial" w:hAnsi="Arial" w:cs="Arial"/>
                <w:b/>
                <w:sz w:val="22"/>
                <w:szCs w:val="22"/>
              </w:rPr>
              <w:t>Confidentiality / Anonymity</w:t>
            </w:r>
          </w:p>
          <w:p w14:paraId="41703705"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614CE" w:rsidRPr="004C3A0B" w14:paraId="2E140FBE" w14:textId="77777777" w:rsidTr="00DE2D8B">
        <w:tc>
          <w:tcPr>
            <w:tcW w:w="596" w:type="dxa"/>
            <w:tcBorders>
              <w:top w:val="single" w:sz="4" w:space="0" w:color="auto"/>
              <w:bottom w:val="single" w:sz="4" w:space="0" w:color="auto"/>
            </w:tcBorders>
          </w:tcPr>
          <w:p w14:paraId="36BC401E" w14:textId="77777777" w:rsidR="009614CE" w:rsidRPr="00E32138" w:rsidRDefault="009614CE" w:rsidP="00DE2D8B">
            <w:pPr>
              <w:rPr>
                <w:rFonts w:ascii="Arial" w:hAnsi="Arial" w:cs="Arial"/>
                <w:bCs/>
                <w:sz w:val="22"/>
                <w:szCs w:val="22"/>
              </w:rPr>
            </w:pPr>
          </w:p>
        </w:tc>
        <w:tc>
          <w:tcPr>
            <w:tcW w:w="9923" w:type="dxa"/>
            <w:tcBorders>
              <w:top w:val="single" w:sz="4" w:space="0" w:color="auto"/>
              <w:bottom w:val="single" w:sz="4" w:space="0" w:color="auto"/>
            </w:tcBorders>
          </w:tcPr>
          <w:p w14:paraId="6EF49297" w14:textId="77777777" w:rsidR="009614CE" w:rsidRDefault="009614CE" w:rsidP="00DE2D8B">
            <w:pPr>
              <w:rPr>
                <w:rFonts w:ascii="Arial" w:hAnsi="Arial" w:cs="Arial"/>
                <w:sz w:val="22"/>
                <w:szCs w:val="22"/>
              </w:rPr>
            </w:pPr>
          </w:p>
          <w:p w14:paraId="37A8A6F0" w14:textId="77777777" w:rsidR="009614CE" w:rsidRDefault="009614CE" w:rsidP="00DE2D8B">
            <w:pPr>
              <w:rPr>
                <w:rFonts w:ascii="Arial" w:hAnsi="Arial" w:cs="Arial"/>
                <w:sz w:val="22"/>
                <w:szCs w:val="22"/>
              </w:rPr>
            </w:pPr>
            <w:r>
              <w:rPr>
                <w:rFonts w:ascii="Arial" w:hAnsi="Arial" w:cs="Arial"/>
                <w:sz w:val="22"/>
                <w:szCs w:val="22"/>
              </w:rPr>
              <w:t xml:space="preserve">All information given will be in </w:t>
            </w:r>
            <w:proofErr w:type="gramStart"/>
            <w:r>
              <w:rPr>
                <w:rFonts w:ascii="Arial" w:hAnsi="Arial" w:cs="Arial"/>
                <w:sz w:val="22"/>
                <w:szCs w:val="22"/>
              </w:rPr>
              <w:t>confidentiality</w:t>
            </w:r>
            <w:proofErr w:type="gramEnd"/>
            <w:r>
              <w:rPr>
                <w:rFonts w:ascii="Arial" w:hAnsi="Arial" w:cs="Arial"/>
                <w:sz w:val="22"/>
                <w:szCs w:val="22"/>
              </w:rPr>
              <w:t xml:space="preserve"> </w:t>
            </w:r>
          </w:p>
          <w:p w14:paraId="5C19173C" w14:textId="77777777" w:rsidR="009614CE" w:rsidRPr="004C3A0B" w:rsidRDefault="009614CE" w:rsidP="00DE2D8B">
            <w:pPr>
              <w:rPr>
                <w:rFonts w:ascii="Arial" w:hAnsi="Arial" w:cs="Arial"/>
                <w:sz w:val="22"/>
                <w:szCs w:val="22"/>
              </w:rPr>
            </w:pPr>
          </w:p>
          <w:p w14:paraId="499D2EAA" w14:textId="77777777" w:rsidR="009614CE" w:rsidRPr="004C3A0B" w:rsidRDefault="009614CE" w:rsidP="00DE2D8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ACB9A6" w14:textId="77777777" w:rsidR="009614CE" w:rsidRPr="004C3A0B" w:rsidRDefault="009614CE" w:rsidP="009614CE">
      <w:pPr>
        <w:rPr>
          <w:rFonts w:ascii="Arial" w:hAnsi="Arial" w:cs="Arial"/>
          <w:sz w:val="22"/>
          <w:szCs w:val="22"/>
        </w:rPr>
      </w:pPr>
    </w:p>
    <w:p w14:paraId="475AF609" w14:textId="77777777" w:rsidR="009614CE" w:rsidRDefault="009614CE" w:rsidP="009614CE">
      <w:pPr>
        <w:rPr>
          <w:rFonts w:ascii="Arial" w:hAnsi="Arial" w:cs="Arial"/>
          <w:b/>
          <w:sz w:val="22"/>
          <w:szCs w:val="22"/>
        </w:rPr>
      </w:pPr>
      <w:r w:rsidRPr="00354F34">
        <w:rPr>
          <w:rFonts w:ascii="Arial" w:hAnsi="Arial" w:cs="Arial"/>
          <w:b/>
          <w:sz w:val="22"/>
          <w:szCs w:val="22"/>
        </w:rPr>
        <w:t>SECTION J: Data Protection and Storage</w:t>
      </w:r>
    </w:p>
    <w:p w14:paraId="079DA438" w14:textId="77777777" w:rsidR="009614CE" w:rsidRPr="00354F34" w:rsidRDefault="009614CE" w:rsidP="009614CE">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614CE" w14:paraId="7BB08111" w14:textId="77777777" w:rsidTr="00DE2D8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5B1AFDE" w14:textId="77777777" w:rsidR="009614CE" w:rsidRDefault="009614CE" w:rsidP="00DE2D8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CB4A1FA" w14:textId="77777777" w:rsidR="009614CE" w:rsidRDefault="009614CE" w:rsidP="00DE2D8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6D4DA" w14:textId="77777777" w:rsidR="009614CE" w:rsidRDefault="009614CE" w:rsidP="00DE2D8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091A7" w14:textId="77777777" w:rsidR="009614CE" w:rsidRDefault="009614CE" w:rsidP="00DE2D8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14CE" w14:paraId="45C70BE3" w14:textId="77777777" w:rsidTr="00DE2D8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545B5E" w14:textId="77777777" w:rsidR="009614CE" w:rsidRPr="00CF6CA5" w:rsidRDefault="009614CE" w:rsidP="00DE2D8B">
            <w:pPr>
              <w:pStyle w:val="NormalWeb"/>
              <w:autoSpaceDE w:val="0"/>
              <w:autoSpaceDN w:val="0"/>
              <w:adjustRightInd w:val="0"/>
              <w:spacing w:before="0" w:after="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841F818" w14:textId="77777777" w:rsidR="009614CE" w:rsidRDefault="009614CE" w:rsidP="00DE2D8B">
            <w:pPr>
              <w:pStyle w:val="NormalWeb"/>
              <w:autoSpaceDE w:val="0"/>
              <w:autoSpaceDN w:val="0"/>
              <w:adjustRightInd w:val="0"/>
              <w:spacing w:before="0" w:after="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D78D7B" w14:textId="77777777" w:rsidR="009614CE" w:rsidRPr="000B38C3" w:rsidRDefault="009614CE" w:rsidP="00DE2D8B">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5B7C93" w14:textId="77777777" w:rsidR="009614CE" w:rsidRPr="000B38C3" w:rsidRDefault="009614CE" w:rsidP="00DE2D8B">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sz w:val="22"/>
                <w:szCs w:val="22"/>
                <w:lang w:val="en-US"/>
              </w:rPr>
              <w:t>x</w:t>
            </w:r>
          </w:p>
        </w:tc>
      </w:tr>
      <w:tr w:rsidR="009614CE" w14:paraId="536E70BE" w14:textId="77777777" w:rsidTr="00DE2D8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FE04E" w14:textId="77777777" w:rsidR="009614CE" w:rsidRDefault="009614CE" w:rsidP="00DE2D8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ECC5D5" w14:textId="77777777" w:rsidR="009614CE" w:rsidRDefault="009614CE" w:rsidP="00DE2D8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614CE" w14:paraId="6222D86D" w14:textId="77777777" w:rsidTr="00DE2D8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EE8149F" w14:textId="77777777" w:rsidR="009614CE" w:rsidRDefault="009614CE" w:rsidP="00DE2D8B">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86BEB4F" w14:textId="77777777" w:rsidR="009614CE" w:rsidRDefault="009614CE" w:rsidP="00DE2D8B">
            <w:pPr>
              <w:rPr>
                <w:rFonts w:ascii="Arial" w:hAnsi="Arial" w:cs="Arial"/>
                <w:sz w:val="22"/>
                <w:szCs w:val="22"/>
              </w:rPr>
            </w:pPr>
          </w:p>
          <w:p w14:paraId="1F2EFD7C" w14:textId="77777777" w:rsidR="009614CE" w:rsidRDefault="009614CE" w:rsidP="00DE2D8B">
            <w:pPr>
              <w:rPr>
                <w:rFonts w:ascii="Arial" w:hAnsi="Arial" w:cs="Arial"/>
                <w:sz w:val="22"/>
                <w:szCs w:val="22"/>
              </w:rPr>
            </w:pPr>
          </w:p>
          <w:p w14:paraId="68BF31F8" w14:textId="77777777" w:rsidR="009614CE" w:rsidRPr="004C3A0B" w:rsidRDefault="009614CE" w:rsidP="00DE2D8B">
            <w:pPr>
              <w:rPr>
                <w:rFonts w:ascii="Arial" w:hAnsi="Arial" w:cs="Arial"/>
                <w:sz w:val="22"/>
                <w:szCs w:val="22"/>
              </w:rPr>
            </w:pPr>
          </w:p>
          <w:p w14:paraId="09ECF294" w14:textId="77777777" w:rsidR="009614CE" w:rsidRPr="00354F34" w:rsidRDefault="009614CE" w:rsidP="00DE2D8B">
            <w:pPr>
              <w:autoSpaceDE w:val="0"/>
              <w:autoSpaceDN w:val="0"/>
              <w:adjustRightInd w:val="0"/>
              <w:rPr>
                <w:i/>
              </w:rPr>
            </w:pPr>
            <w:r w:rsidRPr="003257BD">
              <w:rPr>
                <w:rFonts w:ascii="Arial" w:hAnsi="Arial" w:cs="Arial"/>
                <w:i/>
                <w:color w:val="808080"/>
                <w:sz w:val="18"/>
                <w:szCs w:val="18"/>
              </w:rPr>
              <w:t>(this box should expand as you type)</w:t>
            </w:r>
          </w:p>
        </w:tc>
      </w:tr>
      <w:tr w:rsidR="009614CE" w14:paraId="5B8C0ED3" w14:textId="77777777" w:rsidTr="00DE2D8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D5C46E" w14:textId="77777777" w:rsidR="009614CE" w:rsidRDefault="009614CE" w:rsidP="00DE2D8B">
            <w:pPr>
              <w:pStyle w:val="NormalWeb"/>
              <w:autoSpaceDE w:val="0"/>
              <w:autoSpaceDN w:val="0"/>
              <w:adjustRightInd w:val="0"/>
              <w:spacing w:before="0"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DDB350" w14:textId="77777777" w:rsidR="009614CE" w:rsidRPr="00947984" w:rsidRDefault="009614CE" w:rsidP="00DE2D8B">
            <w:pPr>
              <w:pStyle w:val="NormalWeb"/>
              <w:autoSpaceDE w:val="0"/>
              <w:autoSpaceDN w:val="0"/>
              <w:adjustRightInd w:val="0"/>
              <w:spacing w:before="0" w:after="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34C793" w14:textId="77777777" w:rsidR="009614CE" w:rsidRDefault="009614CE" w:rsidP="00DE2D8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91F22" w14:textId="77777777" w:rsidR="009614CE" w:rsidRDefault="009614CE" w:rsidP="00DE2D8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14CE" w14:paraId="3A1BE380" w14:textId="77777777" w:rsidTr="00DE2D8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1ACB0" w14:textId="77777777" w:rsidR="009614CE" w:rsidRPr="00CF6CA5" w:rsidRDefault="009614CE" w:rsidP="00DE2D8B">
            <w:pPr>
              <w:pStyle w:val="NormalWeb"/>
              <w:spacing w:before="0" w:after="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AB554" w14:textId="77777777" w:rsidR="009614CE" w:rsidRDefault="009614CE" w:rsidP="00DE2D8B">
            <w:pPr>
              <w:pStyle w:val="NormalWeb"/>
              <w:spacing w:before="0" w:after="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43B25BE" w14:textId="77777777" w:rsidR="009614CE" w:rsidRDefault="009614CE" w:rsidP="00DE2D8B">
            <w:pPr>
              <w:pStyle w:val="NormalWeb"/>
              <w:spacing w:before="0" w:after="0"/>
            </w:pPr>
            <w:r>
              <w:rPr>
                <w:rFonts w:ascii="Arial" w:hAnsi="Arial" w:cs="Arial"/>
                <w:i/>
                <w:iCs/>
                <w:color w:val="000000"/>
                <w:sz w:val="20"/>
                <w:szCs w:val="23"/>
              </w:rPr>
              <w:t>(a) racial or ethnic origin,</w:t>
            </w:r>
          </w:p>
          <w:p w14:paraId="5C23B5C6" w14:textId="77777777" w:rsidR="009614CE" w:rsidRDefault="009614CE" w:rsidP="00DE2D8B">
            <w:pPr>
              <w:pStyle w:val="NormalWeb"/>
              <w:spacing w:before="0" w:after="0"/>
            </w:pPr>
            <w:r>
              <w:rPr>
                <w:rFonts w:ascii="Arial" w:hAnsi="Arial" w:cs="Arial"/>
                <w:i/>
                <w:iCs/>
                <w:color w:val="000000"/>
                <w:sz w:val="20"/>
                <w:szCs w:val="23"/>
              </w:rPr>
              <w:t>(b) political opinions,</w:t>
            </w:r>
          </w:p>
          <w:p w14:paraId="61015F45" w14:textId="77777777" w:rsidR="009614CE" w:rsidRDefault="009614CE" w:rsidP="00DE2D8B">
            <w:pPr>
              <w:pStyle w:val="NormalWeb"/>
              <w:spacing w:before="0" w:after="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CB0BAF4" w14:textId="77777777" w:rsidR="009614CE" w:rsidRDefault="009614CE" w:rsidP="00DE2D8B">
            <w:pPr>
              <w:pStyle w:val="NormalWeb"/>
              <w:spacing w:before="0" w:after="0"/>
            </w:pPr>
            <w:r>
              <w:rPr>
                <w:rFonts w:ascii="Arial" w:hAnsi="Arial" w:cs="Arial"/>
                <w:i/>
                <w:iCs/>
                <w:color w:val="000000"/>
                <w:sz w:val="20"/>
                <w:szCs w:val="23"/>
              </w:rPr>
              <w:t>(d) membership of a trade union (within the meaning of the Trade Union and Labour Relations (Consolidation) Act 1992),</w:t>
            </w:r>
          </w:p>
          <w:p w14:paraId="7300D0CB" w14:textId="77777777" w:rsidR="009614CE" w:rsidRDefault="009614CE" w:rsidP="00DE2D8B">
            <w:pPr>
              <w:pStyle w:val="NormalWeb"/>
              <w:spacing w:before="0" w:after="0"/>
            </w:pPr>
            <w:r>
              <w:rPr>
                <w:rFonts w:ascii="Arial" w:hAnsi="Arial" w:cs="Arial"/>
                <w:i/>
                <w:iCs/>
                <w:color w:val="000000"/>
                <w:sz w:val="20"/>
                <w:szCs w:val="23"/>
              </w:rPr>
              <w:t>(e) physical or mental health or condition,</w:t>
            </w:r>
          </w:p>
          <w:p w14:paraId="0156F7C2" w14:textId="77777777" w:rsidR="009614CE" w:rsidRDefault="009614CE" w:rsidP="00DE2D8B">
            <w:pPr>
              <w:pStyle w:val="NormalWeb"/>
              <w:spacing w:before="0" w:after="0"/>
            </w:pPr>
            <w:r>
              <w:rPr>
                <w:rFonts w:ascii="Arial" w:hAnsi="Arial" w:cs="Arial"/>
                <w:i/>
                <w:iCs/>
                <w:color w:val="000000"/>
                <w:sz w:val="20"/>
                <w:szCs w:val="23"/>
              </w:rPr>
              <w:t>(f) sexual life,</w:t>
            </w:r>
          </w:p>
          <w:p w14:paraId="006B7245" w14:textId="77777777" w:rsidR="009614CE" w:rsidRDefault="009614CE" w:rsidP="00DE2D8B">
            <w:pPr>
              <w:pStyle w:val="NormalWeb"/>
              <w:spacing w:before="0" w:after="0"/>
            </w:pPr>
            <w:r>
              <w:rPr>
                <w:rFonts w:ascii="Arial" w:hAnsi="Arial" w:cs="Arial"/>
                <w:i/>
                <w:iCs/>
                <w:color w:val="000000"/>
                <w:sz w:val="20"/>
                <w:szCs w:val="23"/>
              </w:rPr>
              <w:t>(g) genetics,</w:t>
            </w:r>
          </w:p>
          <w:p w14:paraId="350B7BAA" w14:textId="77777777" w:rsidR="009614CE" w:rsidRPr="00354F34" w:rsidRDefault="009614CE" w:rsidP="00DE2D8B">
            <w:pPr>
              <w:pStyle w:val="NormalWeb"/>
              <w:spacing w:before="0" w:after="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93E962" w14:textId="77777777" w:rsidR="009614CE" w:rsidRPr="000B38C3" w:rsidRDefault="009614CE" w:rsidP="00DE2D8B">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6D1DC6" w14:textId="77777777" w:rsidR="009614CE" w:rsidRPr="000B38C3" w:rsidRDefault="009614CE" w:rsidP="00DE2D8B">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sz w:val="22"/>
                <w:szCs w:val="22"/>
                <w:lang w:val="en-US"/>
              </w:rPr>
              <w:t>x</w:t>
            </w:r>
          </w:p>
        </w:tc>
      </w:tr>
      <w:tr w:rsidR="009614CE" w14:paraId="1BFCF04A" w14:textId="77777777" w:rsidTr="00DE2D8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367EC" w14:textId="77777777" w:rsidR="009614CE" w:rsidRDefault="009614CE" w:rsidP="00DE2D8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E6B6BB" w14:textId="77777777" w:rsidR="009614CE" w:rsidRDefault="009614CE" w:rsidP="00DE2D8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614CE" w14:paraId="0AFF94C8" w14:textId="77777777" w:rsidTr="00DE2D8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19AFDE1" w14:textId="77777777" w:rsidR="009614CE" w:rsidRDefault="009614CE" w:rsidP="00DE2D8B">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0A8704" w14:textId="77777777" w:rsidR="009614CE" w:rsidRDefault="009614CE" w:rsidP="00DE2D8B">
            <w:pPr>
              <w:rPr>
                <w:rFonts w:ascii="Arial" w:hAnsi="Arial" w:cs="Arial"/>
                <w:sz w:val="22"/>
                <w:szCs w:val="22"/>
              </w:rPr>
            </w:pPr>
          </w:p>
          <w:p w14:paraId="28EA7BF9" w14:textId="77777777" w:rsidR="009614CE" w:rsidRDefault="009614CE" w:rsidP="00DE2D8B">
            <w:pPr>
              <w:rPr>
                <w:rFonts w:ascii="Arial" w:hAnsi="Arial" w:cs="Arial"/>
                <w:sz w:val="22"/>
                <w:szCs w:val="22"/>
              </w:rPr>
            </w:pPr>
          </w:p>
          <w:p w14:paraId="46A2B8ED" w14:textId="77777777" w:rsidR="009614CE" w:rsidRPr="004C3A0B" w:rsidRDefault="009614CE" w:rsidP="00DE2D8B">
            <w:pPr>
              <w:rPr>
                <w:rFonts w:ascii="Arial" w:hAnsi="Arial" w:cs="Arial"/>
                <w:sz w:val="22"/>
                <w:szCs w:val="22"/>
              </w:rPr>
            </w:pPr>
          </w:p>
          <w:p w14:paraId="6B9D4226" w14:textId="77777777" w:rsidR="009614CE" w:rsidRDefault="009614CE" w:rsidP="00DE2D8B">
            <w:pPr>
              <w:autoSpaceDE w:val="0"/>
              <w:autoSpaceDN w:val="0"/>
              <w:adjustRightInd w:val="0"/>
            </w:pPr>
            <w:r w:rsidRPr="003257BD">
              <w:rPr>
                <w:rFonts w:ascii="Arial" w:hAnsi="Arial" w:cs="Arial"/>
                <w:i/>
                <w:color w:val="808080"/>
                <w:sz w:val="18"/>
                <w:szCs w:val="18"/>
              </w:rPr>
              <w:t>(this box should expand as you type)</w:t>
            </w:r>
          </w:p>
        </w:tc>
      </w:tr>
    </w:tbl>
    <w:p w14:paraId="09FB8291" w14:textId="77777777" w:rsidR="009614CE" w:rsidRDefault="009614CE" w:rsidP="009614CE"/>
    <w:tbl>
      <w:tblPr>
        <w:tblStyle w:val="TableGrid"/>
        <w:tblW w:w="10485" w:type="dxa"/>
        <w:tblLook w:val="04A0" w:firstRow="1" w:lastRow="0" w:firstColumn="1" w:lastColumn="0" w:noHBand="0" w:noVBand="1"/>
      </w:tblPr>
      <w:tblGrid>
        <w:gridCol w:w="562"/>
        <w:gridCol w:w="7905"/>
        <w:gridCol w:w="992"/>
        <w:gridCol w:w="1026"/>
      </w:tblGrid>
      <w:tr w:rsidR="009614CE" w:rsidRPr="004C3A0B" w14:paraId="2CDC0778" w14:textId="77777777" w:rsidTr="00DE2D8B">
        <w:trPr>
          <w:trHeight w:val="439"/>
        </w:trPr>
        <w:tc>
          <w:tcPr>
            <w:tcW w:w="562" w:type="dxa"/>
            <w:shd w:val="clear" w:color="auto" w:fill="F2F2F2" w:themeFill="background1" w:themeFillShade="F2"/>
            <w:vAlign w:val="center"/>
          </w:tcPr>
          <w:p w14:paraId="10CCBA36" w14:textId="77777777" w:rsidR="009614CE" w:rsidRPr="002132F9" w:rsidRDefault="009614CE" w:rsidP="00DE2D8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91072AD" w14:textId="77777777" w:rsidR="009614CE" w:rsidRPr="009563B2" w:rsidRDefault="009614CE" w:rsidP="00DE2D8B">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70C0E26"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4877D3B"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4CE" w:rsidRPr="004C3A0B" w14:paraId="2DBC164B" w14:textId="77777777" w:rsidTr="00DE2D8B">
        <w:trPr>
          <w:trHeight w:val="439"/>
        </w:trPr>
        <w:tc>
          <w:tcPr>
            <w:tcW w:w="562" w:type="dxa"/>
            <w:shd w:val="clear" w:color="auto" w:fill="F2F2F2" w:themeFill="background1" w:themeFillShade="F2"/>
            <w:vAlign w:val="center"/>
          </w:tcPr>
          <w:p w14:paraId="10174191" w14:textId="77777777" w:rsidR="009614CE" w:rsidRPr="00903B3C" w:rsidRDefault="009614CE" w:rsidP="00DE2D8B">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73B0947"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EDFCC12"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4AA4C23A"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64123F01" w14:textId="77777777" w:rsidTr="00DE2D8B">
        <w:trPr>
          <w:trHeight w:val="403"/>
        </w:trPr>
        <w:tc>
          <w:tcPr>
            <w:tcW w:w="562" w:type="dxa"/>
            <w:shd w:val="clear" w:color="auto" w:fill="F2F2F2" w:themeFill="background1" w:themeFillShade="F2"/>
            <w:vAlign w:val="center"/>
          </w:tcPr>
          <w:p w14:paraId="23B01251" w14:textId="77777777" w:rsidR="009614CE" w:rsidRPr="00903B3C" w:rsidRDefault="009614CE" w:rsidP="00DE2D8B">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4BB6373"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3E30B32"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8313D88"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174E02B4" w14:textId="77777777" w:rsidTr="00DE2D8B">
        <w:trPr>
          <w:trHeight w:val="439"/>
        </w:trPr>
        <w:tc>
          <w:tcPr>
            <w:tcW w:w="562" w:type="dxa"/>
            <w:shd w:val="clear" w:color="auto" w:fill="F2F2F2" w:themeFill="background1" w:themeFillShade="F2"/>
            <w:vAlign w:val="center"/>
          </w:tcPr>
          <w:p w14:paraId="2B07F6D6" w14:textId="77777777" w:rsidR="009614CE" w:rsidRPr="00903B3C" w:rsidRDefault="009614CE" w:rsidP="00DE2D8B">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6B9531AD"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59FB40E"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6ACB60D0"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614CE" w:rsidRPr="004C3A0B" w14:paraId="4C2329C7" w14:textId="77777777" w:rsidTr="00DE2D8B">
        <w:trPr>
          <w:trHeight w:val="403"/>
        </w:trPr>
        <w:tc>
          <w:tcPr>
            <w:tcW w:w="562" w:type="dxa"/>
            <w:shd w:val="clear" w:color="auto" w:fill="F2F2F2" w:themeFill="background1" w:themeFillShade="F2"/>
            <w:vAlign w:val="center"/>
          </w:tcPr>
          <w:p w14:paraId="26CA5F86" w14:textId="77777777" w:rsidR="009614CE" w:rsidRPr="00903B3C" w:rsidRDefault="009614CE" w:rsidP="00DE2D8B">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CBF70FF"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75EADE5"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641FA11"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00328261" w14:textId="77777777" w:rsidTr="00DE2D8B">
        <w:trPr>
          <w:trHeight w:val="403"/>
        </w:trPr>
        <w:tc>
          <w:tcPr>
            <w:tcW w:w="562" w:type="dxa"/>
            <w:shd w:val="clear" w:color="auto" w:fill="F2F2F2" w:themeFill="background1" w:themeFillShade="F2"/>
            <w:vAlign w:val="center"/>
          </w:tcPr>
          <w:p w14:paraId="7C069BB2" w14:textId="77777777" w:rsidR="009614CE" w:rsidRPr="00903B3C" w:rsidRDefault="009614CE" w:rsidP="00DE2D8B">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48FE4CA"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F48ED3A"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6BC1ADB9"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1207D07C" w14:textId="77777777" w:rsidTr="00DE2D8B">
        <w:trPr>
          <w:trHeight w:val="403"/>
        </w:trPr>
        <w:tc>
          <w:tcPr>
            <w:tcW w:w="562" w:type="dxa"/>
            <w:shd w:val="clear" w:color="auto" w:fill="F2F2F2" w:themeFill="background1" w:themeFillShade="F2"/>
            <w:vAlign w:val="center"/>
          </w:tcPr>
          <w:p w14:paraId="2CC07392" w14:textId="77777777" w:rsidR="009614CE" w:rsidRPr="00903B3C" w:rsidRDefault="009614CE" w:rsidP="00DE2D8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6E1E619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1E928C8A"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772643E6"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583B1CD1" w14:textId="77777777" w:rsidTr="00DE2D8B">
        <w:trPr>
          <w:trHeight w:val="403"/>
        </w:trPr>
        <w:tc>
          <w:tcPr>
            <w:tcW w:w="562" w:type="dxa"/>
            <w:shd w:val="clear" w:color="auto" w:fill="F2F2F2" w:themeFill="background1" w:themeFillShade="F2"/>
            <w:vAlign w:val="center"/>
          </w:tcPr>
          <w:p w14:paraId="50D5D72C" w14:textId="77777777" w:rsidR="009614CE" w:rsidRPr="00903B3C" w:rsidRDefault="009614CE" w:rsidP="00DE2D8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6ACA0AE"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79D0A0E" w14:textId="77777777" w:rsidR="009614CE" w:rsidRPr="004C3A0B" w:rsidRDefault="009614CE" w:rsidP="00DE2D8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E978290"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578D975"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0093289E" w14:textId="77777777" w:rsidTr="00DE2D8B">
        <w:trPr>
          <w:trHeight w:val="403"/>
        </w:trPr>
        <w:tc>
          <w:tcPr>
            <w:tcW w:w="562" w:type="dxa"/>
            <w:shd w:val="clear" w:color="auto" w:fill="F2F2F2" w:themeFill="background1" w:themeFillShade="F2"/>
            <w:vAlign w:val="center"/>
          </w:tcPr>
          <w:p w14:paraId="6ECD6A6B" w14:textId="77777777" w:rsidR="009614CE" w:rsidRPr="00903B3C" w:rsidRDefault="009614CE" w:rsidP="00DE2D8B">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9788BAC" w14:textId="77777777" w:rsidR="009614CE" w:rsidRDefault="009614CE" w:rsidP="00DE2D8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614CE" w:rsidRPr="004C3A0B" w14:paraId="7EBD3F64" w14:textId="77777777" w:rsidTr="00DE2D8B">
        <w:trPr>
          <w:trHeight w:val="403"/>
        </w:trPr>
        <w:tc>
          <w:tcPr>
            <w:tcW w:w="562" w:type="dxa"/>
            <w:vAlign w:val="center"/>
          </w:tcPr>
          <w:p w14:paraId="2889F4CA" w14:textId="77777777" w:rsidR="009614CE" w:rsidRPr="00E65973" w:rsidRDefault="009614CE" w:rsidP="00DE2D8B">
            <w:pPr>
              <w:jc w:val="center"/>
              <w:rPr>
                <w:rFonts w:ascii="Arial" w:hAnsi="Arial" w:cs="Arial"/>
                <w:sz w:val="22"/>
                <w:szCs w:val="22"/>
              </w:rPr>
            </w:pPr>
          </w:p>
        </w:tc>
        <w:tc>
          <w:tcPr>
            <w:tcW w:w="9923" w:type="dxa"/>
            <w:gridSpan w:val="3"/>
          </w:tcPr>
          <w:p w14:paraId="4F80B67C" w14:textId="77777777" w:rsidR="009614CE" w:rsidRDefault="009614CE" w:rsidP="00DE2D8B">
            <w:pPr>
              <w:rPr>
                <w:rFonts w:ascii="Arial" w:hAnsi="Arial" w:cs="Arial"/>
                <w:sz w:val="22"/>
                <w:szCs w:val="22"/>
              </w:rPr>
            </w:pPr>
          </w:p>
          <w:p w14:paraId="17E594DE" w14:textId="77777777" w:rsidR="009614CE" w:rsidRPr="004C3A0B" w:rsidRDefault="009614CE" w:rsidP="00DE2D8B">
            <w:pPr>
              <w:rPr>
                <w:rFonts w:ascii="Arial" w:hAnsi="Arial" w:cs="Arial"/>
                <w:sz w:val="22"/>
                <w:szCs w:val="22"/>
              </w:rPr>
            </w:pPr>
          </w:p>
          <w:p w14:paraId="5D8CD466" w14:textId="77777777" w:rsidR="009614CE" w:rsidRDefault="009614CE" w:rsidP="00DE2D8B">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3D35E693" w14:textId="77777777" w:rsidR="009614CE" w:rsidRDefault="009614CE" w:rsidP="009614CE"/>
    <w:tbl>
      <w:tblPr>
        <w:tblStyle w:val="TableGrid"/>
        <w:tblW w:w="10485" w:type="dxa"/>
        <w:tblLook w:val="04A0" w:firstRow="1" w:lastRow="0" w:firstColumn="1" w:lastColumn="0" w:noHBand="0" w:noVBand="1"/>
      </w:tblPr>
      <w:tblGrid>
        <w:gridCol w:w="562"/>
        <w:gridCol w:w="7905"/>
        <w:gridCol w:w="992"/>
        <w:gridCol w:w="1026"/>
      </w:tblGrid>
      <w:tr w:rsidR="009614CE" w:rsidRPr="004C3A0B" w14:paraId="6040B635" w14:textId="77777777" w:rsidTr="00DE2D8B">
        <w:trPr>
          <w:trHeight w:val="439"/>
        </w:trPr>
        <w:tc>
          <w:tcPr>
            <w:tcW w:w="562" w:type="dxa"/>
            <w:shd w:val="clear" w:color="auto" w:fill="F2F2F2" w:themeFill="background1" w:themeFillShade="F2"/>
          </w:tcPr>
          <w:p w14:paraId="57DB69FF" w14:textId="77777777" w:rsidR="009614CE" w:rsidRPr="002132F9" w:rsidRDefault="009614CE" w:rsidP="00DE2D8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7E3840" w14:textId="77777777" w:rsidR="009614CE" w:rsidRPr="004C3A0B" w:rsidRDefault="009614CE" w:rsidP="00DE2D8B">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9614CE" w:rsidRPr="004C3A0B" w14:paraId="4CFB26E0" w14:textId="77777777" w:rsidTr="00DE2D8B">
        <w:trPr>
          <w:trHeight w:val="439"/>
        </w:trPr>
        <w:tc>
          <w:tcPr>
            <w:tcW w:w="562" w:type="dxa"/>
            <w:shd w:val="clear" w:color="auto" w:fill="F2F2F2" w:themeFill="background1" w:themeFillShade="F2"/>
            <w:vAlign w:val="center"/>
          </w:tcPr>
          <w:p w14:paraId="2D9AE99E" w14:textId="77777777" w:rsidR="009614CE" w:rsidRPr="00842FC0" w:rsidRDefault="009614CE" w:rsidP="00DE2D8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B012E7D" w14:textId="77777777" w:rsidR="009614CE" w:rsidRPr="004C3A0B" w:rsidRDefault="009614CE" w:rsidP="00DE2D8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7612DF3"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62CBA7E" w14:textId="77777777" w:rsidR="009614CE" w:rsidRPr="004C3A0B" w:rsidRDefault="009614CE" w:rsidP="00DE2D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4CE" w:rsidRPr="004C3A0B" w14:paraId="1632FCBA" w14:textId="77777777" w:rsidTr="00DE2D8B">
        <w:trPr>
          <w:trHeight w:val="439"/>
        </w:trPr>
        <w:tc>
          <w:tcPr>
            <w:tcW w:w="562" w:type="dxa"/>
            <w:shd w:val="clear" w:color="auto" w:fill="F2F2F2" w:themeFill="background1" w:themeFillShade="F2"/>
            <w:vAlign w:val="center"/>
          </w:tcPr>
          <w:p w14:paraId="5A0F3491" w14:textId="77777777" w:rsidR="009614CE" w:rsidRPr="00842FC0" w:rsidRDefault="009614CE" w:rsidP="00DE2D8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4608CAC"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7016ED6"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D05E51A"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26883E6D" w14:textId="77777777" w:rsidTr="00DE2D8B">
        <w:trPr>
          <w:trHeight w:val="403"/>
        </w:trPr>
        <w:tc>
          <w:tcPr>
            <w:tcW w:w="562" w:type="dxa"/>
            <w:shd w:val="clear" w:color="auto" w:fill="F2F2F2" w:themeFill="background1" w:themeFillShade="F2"/>
            <w:vAlign w:val="center"/>
          </w:tcPr>
          <w:p w14:paraId="3D161CCC" w14:textId="77777777" w:rsidR="009614CE" w:rsidRPr="00842FC0" w:rsidRDefault="009614CE" w:rsidP="00DE2D8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145BA4EA"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AD26094"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3CFD0C1"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3B1CA746" w14:textId="77777777" w:rsidTr="00DE2D8B">
        <w:trPr>
          <w:trHeight w:val="439"/>
        </w:trPr>
        <w:tc>
          <w:tcPr>
            <w:tcW w:w="562" w:type="dxa"/>
            <w:shd w:val="clear" w:color="auto" w:fill="F2F2F2" w:themeFill="background1" w:themeFillShade="F2"/>
            <w:vAlign w:val="center"/>
          </w:tcPr>
          <w:p w14:paraId="53CFABEB" w14:textId="77777777" w:rsidR="009614CE" w:rsidRPr="00842FC0" w:rsidRDefault="009614CE" w:rsidP="00DE2D8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1034BC8"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67F29B2"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76F7D09"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7409FBFC" w14:textId="77777777" w:rsidTr="00DE2D8B">
        <w:trPr>
          <w:trHeight w:val="403"/>
        </w:trPr>
        <w:tc>
          <w:tcPr>
            <w:tcW w:w="562" w:type="dxa"/>
            <w:shd w:val="clear" w:color="auto" w:fill="F2F2F2" w:themeFill="background1" w:themeFillShade="F2"/>
            <w:vAlign w:val="center"/>
          </w:tcPr>
          <w:p w14:paraId="5549FC93" w14:textId="77777777" w:rsidR="009614CE" w:rsidRPr="00842FC0" w:rsidRDefault="009614CE" w:rsidP="00DE2D8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26B6C92"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E30D65C"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29C5F89"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52FDDBCF" w14:textId="77777777" w:rsidTr="00DE2D8B">
        <w:trPr>
          <w:trHeight w:val="403"/>
        </w:trPr>
        <w:tc>
          <w:tcPr>
            <w:tcW w:w="562" w:type="dxa"/>
            <w:shd w:val="clear" w:color="auto" w:fill="F2F2F2" w:themeFill="background1" w:themeFillShade="F2"/>
            <w:vAlign w:val="center"/>
          </w:tcPr>
          <w:p w14:paraId="3E14DE12" w14:textId="77777777" w:rsidR="009614CE" w:rsidRPr="00842FC0" w:rsidRDefault="009614CE" w:rsidP="00DE2D8B">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1982531"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4D79BAD"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E7BEB47"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1C222EE2" w14:textId="77777777" w:rsidTr="00DE2D8B">
        <w:trPr>
          <w:trHeight w:val="403"/>
        </w:trPr>
        <w:tc>
          <w:tcPr>
            <w:tcW w:w="562" w:type="dxa"/>
            <w:shd w:val="clear" w:color="auto" w:fill="F2F2F2" w:themeFill="background1" w:themeFillShade="F2"/>
            <w:vAlign w:val="center"/>
          </w:tcPr>
          <w:p w14:paraId="6FE665F2" w14:textId="77777777" w:rsidR="009614CE" w:rsidRPr="00842FC0" w:rsidRDefault="009614CE" w:rsidP="00DE2D8B">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4E1D54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6BFA889"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1B15BF9"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79407C5E" w14:textId="77777777" w:rsidTr="00DE2D8B">
        <w:trPr>
          <w:trHeight w:val="403"/>
        </w:trPr>
        <w:tc>
          <w:tcPr>
            <w:tcW w:w="562" w:type="dxa"/>
            <w:shd w:val="clear" w:color="auto" w:fill="F2F2F2" w:themeFill="background1" w:themeFillShade="F2"/>
            <w:vAlign w:val="center"/>
          </w:tcPr>
          <w:p w14:paraId="666D5C41" w14:textId="77777777" w:rsidR="009614CE" w:rsidRPr="00842FC0" w:rsidRDefault="009614CE" w:rsidP="00DE2D8B">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0C7926BF"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ED02DE7"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37DB975"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734E9B27" w14:textId="77777777" w:rsidTr="00DE2D8B">
        <w:trPr>
          <w:trHeight w:val="403"/>
        </w:trPr>
        <w:tc>
          <w:tcPr>
            <w:tcW w:w="562" w:type="dxa"/>
            <w:shd w:val="clear" w:color="auto" w:fill="F2F2F2" w:themeFill="background1" w:themeFillShade="F2"/>
            <w:vAlign w:val="center"/>
          </w:tcPr>
          <w:p w14:paraId="39F00B33" w14:textId="77777777" w:rsidR="009614CE" w:rsidRPr="00842FC0" w:rsidRDefault="009614CE" w:rsidP="00DE2D8B">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48EA7054" w14:textId="77777777" w:rsidR="009614CE" w:rsidRPr="004C3A0B" w:rsidRDefault="009614CE" w:rsidP="00DE2D8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4E42752" w14:textId="77777777" w:rsidR="009614CE" w:rsidRPr="00C71BCC" w:rsidRDefault="009614CE" w:rsidP="00DE2D8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FC568B5" w14:textId="77777777" w:rsidR="009614CE" w:rsidRPr="00C71BCC" w:rsidRDefault="009614CE" w:rsidP="00DE2D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14CE" w:rsidRPr="004C3A0B" w14:paraId="3253EB6C" w14:textId="77777777" w:rsidTr="00DE2D8B">
        <w:trPr>
          <w:trHeight w:val="403"/>
        </w:trPr>
        <w:tc>
          <w:tcPr>
            <w:tcW w:w="562" w:type="dxa"/>
            <w:shd w:val="clear" w:color="auto" w:fill="F2F2F2" w:themeFill="background1" w:themeFillShade="F2"/>
            <w:vAlign w:val="center"/>
          </w:tcPr>
          <w:p w14:paraId="29A3183D" w14:textId="77777777" w:rsidR="009614CE" w:rsidRPr="00842FC0" w:rsidRDefault="009614CE" w:rsidP="00DE2D8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70E59361" w14:textId="77777777" w:rsidR="009614CE" w:rsidRPr="004C3A0B" w:rsidRDefault="009614CE" w:rsidP="00DE2D8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9614CE" w:rsidRPr="004C3A0B" w14:paraId="09A81FF0" w14:textId="77777777" w:rsidTr="00DE2D8B">
        <w:trPr>
          <w:trHeight w:val="403"/>
        </w:trPr>
        <w:tc>
          <w:tcPr>
            <w:tcW w:w="562" w:type="dxa"/>
            <w:vAlign w:val="center"/>
          </w:tcPr>
          <w:p w14:paraId="587B5963" w14:textId="77777777" w:rsidR="009614CE" w:rsidRPr="00E65973" w:rsidRDefault="009614CE" w:rsidP="00DE2D8B">
            <w:pPr>
              <w:autoSpaceDE w:val="0"/>
              <w:autoSpaceDN w:val="0"/>
              <w:adjustRightInd w:val="0"/>
              <w:jc w:val="center"/>
              <w:rPr>
                <w:rFonts w:ascii="Arial" w:hAnsi="Arial" w:cs="Arial"/>
                <w:sz w:val="22"/>
                <w:szCs w:val="22"/>
              </w:rPr>
            </w:pPr>
          </w:p>
        </w:tc>
        <w:tc>
          <w:tcPr>
            <w:tcW w:w="9923" w:type="dxa"/>
            <w:gridSpan w:val="3"/>
            <w:vAlign w:val="center"/>
          </w:tcPr>
          <w:p w14:paraId="0F210BED" w14:textId="77777777" w:rsidR="009614CE" w:rsidRDefault="009614CE" w:rsidP="00DE2D8B">
            <w:pPr>
              <w:autoSpaceDE w:val="0"/>
              <w:autoSpaceDN w:val="0"/>
              <w:adjustRightInd w:val="0"/>
              <w:rPr>
                <w:rFonts w:ascii="Arial" w:hAnsi="Arial" w:cs="Arial"/>
                <w:sz w:val="22"/>
                <w:szCs w:val="22"/>
              </w:rPr>
            </w:pPr>
          </w:p>
          <w:p w14:paraId="01D3383A" w14:textId="77777777" w:rsidR="009614CE" w:rsidRDefault="009614CE" w:rsidP="00DE2D8B">
            <w:pPr>
              <w:autoSpaceDE w:val="0"/>
              <w:autoSpaceDN w:val="0"/>
              <w:adjustRightInd w:val="0"/>
              <w:rPr>
                <w:rFonts w:ascii="Arial" w:hAnsi="Arial" w:cs="Arial"/>
                <w:sz w:val="22"/>
                <w:szCs w:val="22"/>
              </w:rPr>
            </w:pPr>
          </w:p>
          <w:p w14:paraId="1F20B43B" w14:textId="77777777" w:rsidR="009614CE" w:rsidRPr="00354F34" w:rsidRDefault="009614CE" w:rsidP="00DE2D8B">
            <w:pPr>
              <w:autoSpaceDE w:val="0"/>
              <w:autoSpaceDN w:val="0"/>
              <w:adjustRightInd w:val="0"/>
              <w:rPr>
                <w:rFonts w:ascii="Arial" w:hAnsi="Arial" w:cs="Arial"/>
                <w:sz w:val="22"/>
                <w:szCs w:val="22"/>
              </w:rPr>
            </w:pPr>
          </w:p>
          <w:p w14:paraId="44AF06E4" w14:textId="77777777" w:rsidR="009614CE" w:rsidRPr="004C3A0B" w:rsidRDefault="009614CE" w:rsidP="00DE2D8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614CE" w:rsidRPr="004C3A0B" w14:paraId="7C767E3F" w14:textId="77777777" w:rsidTr="00DE2D8B">
        <w:trPr>
          <w:trHeight w:val="403"/>
        </w:trPr>
        <w:tc>
          <w:tcPr>
            <w:tcW w:w="562" w:type="dxa"/>
            <w:shd w:val="clear" w:color="auto" w:fill="F2F2F2" w:themeFill="background1" w:themeFillShade="F2"/>
            <w:vAlign w:val="center"/>
          </w:tcPr>
          <w:p w14:paraId="11DDFC21" w14:textId="77777777" w:rsidR="009614CE" w:rsidRPr="00842FC0" w:rsidRDefault="009614CE" w:rsidP="00DE2D8B">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C1E2B79"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614CE" w:rsidRPr="004C3A0B" w14:paraId="7699D0B6" w14:textId="77777777" w:rsidTr="00DE2D8B">
        <w:trPr>
          <w:trHeight w:val="403"/>
        </w:trPr>
        <w:tc>
          <w:tcPr>
            <w:tcW w:w="562" w:type="dxa"/>
            <w:vAlign w:val="center"/>
          </w:tcPr>
          <w:p w14:paraId="68D6270D" w14:textId="77777777" w:rsidR="009614CE" w:rsidRPr="00E65973" w:rsidRDefault="009614CE" w:rsidP="00DE2D8B">
            <w:pPr>
              <w:autoSpaceDE w:val="0"/>
              <w:autoSpaceDN w:val="0"/>
              <w:adjustRightInd w:val="0"/>
              <w:jc w:val="center"/>
              <w:rPr>
                <w:rFonts w:ascii="Arial" w:hAnsi="Arial" w:cs="Arial"/>
                <w:sz w:val="22"/>
                <w:szCs w:val="22"/>
              </w:rPr>
            </w:pPr>
          </w:p>
        </w:tc>
        <w:tc>
          <w:tcPr>
            <w:tcW w:w="9923" w:type="dxa"/>
            <w:gridSpan w:val="3"/>
            <w:vAlign w:val="center"/>
          </w:tcPr>
          <w:p w14:paraId="7AA51AC6" w14:textId="77777777" w:rsidR="009614CE" w:rsidRDefault="009614CE" w:rsidP="00DE2D8B">
            <w:pPr>
              <w:autoSpaceDE w:val="0"/>
              <w:autoSpaceDN w:val="0"/>
              <w:adjustRightInd w:val="0"/>
              <w:rPr>
                <w:rFonts w:ascii="Arial" w:hAnsi="Arial" w:cs="Arial"/>
                <w:sz w:val="22"/>
                <w:szCs w:val="22"/>
              </w:rPr>
            </w:pPr>
          </w:p>
          <w:p w14:paraId="2B012434" w14:textId="77777777" w:rsidR="009614CE" w:rsidRPr="00354F34" w:rsidRDefault="009614CE" w:rsidP="00DE2D8B">
            <w:pPr>
              <w:autoSpaceDE w:val="0"/>
              <w:autoSpaceDN w:val="0"/>
              <w:adjustRightInd w:val="0"/>
              <w:rPr>
                <w:rFonts w:ascii="Arial" w:hAnsi="Arial" w:cs="Arial"/>
                <w:sz w:val="22"/>
                <w:szCs w:val="22"/>
              </w:rPr>
            </w:pPr>
            <w:r>
              <w:rPr>
                <w:rFonts w:ascii="Arial" w:hAnsi="Arial" w:cs="Arial"/>
                <w:sz w:val="22"/>
                <w:szCs w:val="22"/>
              </w:rPr>
              <w:t xml:space="preserve">Me </w:t>
            </w:r>
          </w:p>
          <w:p w14:paraId="65D6A58C" w14:textId="77777777" w:rsidR="009614CE" w:rsidRPr="004C3A0B" w:rsidRDefault="009614CE" w:rsidP="00DE2D8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14CE" w:rsidRPr="004C3A0B" w14:paraId="04FFDDC7" w14:textId="77777777" w:rsidTr="00DE2D8B">
        <w:trPr>
          <w:trHeight w:val="403"/>
        </w:trPr>
        <w:tc>
          <w:tcPr>
            <w:tcW w:w="562" w:type="dxa"/>
            <w:shd w:val="clear" w:color="auto" w:fill="F2F2F2" w:themeFill="background1" w:themeFillShade="F2"/>
            <w:vAlign w:val="center"/>
          </w:tcPr>
          <w:p w14:paraId="05E8C2B1" w14:textId="77777777" w:rsidR="009614CE" w:rsidRPr="00842FC0" w:rsidRDefault="009614CE" w:rsidP="00DE2D8B">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D81BB6B"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614CE" w:rsidRPr="004C3A0B" w14:paraId="5513A5C7" w14:textId="77777777" w:rsidTr="00DE2D8B">
        <w:trPr>
          <w:trHeight w:val="403"/>
        </w:trPr>
        <w:tc>
          <w:tcPr>
            <w:tcW w:w="562" w:type="dxa"/>
            <w:vAlign w:val="center"/>
          </w:tcPr>
          <w:p w14:paraId="66EBCFF7" w14:textId="77777777" w:rsidR="009614CE" w:rsidRPr="00E65973" w:rsidRDefault="009614CE" w:rsidP="00DE2D8B">
            <w:pPr>
              <w:autoSpaceDE w:val="0"/>
              <w:autoSpaceDN w:val="0"/>
              <w:adjustRightInd w:val="0"/>
              <w:jc w:val="center"/>
              <w:rPr>
                <w:rFonts w:ascii="Arial" w:hAnsi="Arial" w:cs="Arial"/>
                <w:sz w:val="22"/>
                <w:szCs w:val="22"/>
              </w:rPr>
            </w:pPr>
          </w:p>
        </w:tc>
        <w:tc>
          <w:tcPr>
            <w:tcW w:w="9923" w:type="dxa"/>
            <w:gridSpan w:val="3"/>
          </w:tcPr>
          <w:p w14:paraId="7F962B2A"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Me</w:t>
            </w:r>
          </w:p>
          <w:p w14:paraId="3F02F4CD" w14:textId="77777777" w:rsidR="009614CE" w:rsidRDefault="009614CE" w:rsidP="00DE2D8B">
            <w:pPr>
              <w:autoSpaceDE w:val="0"/>
              <w:autoSpaceDN w:val="0"/>
              <w:adjustRightInd w:val="0"/>
              <w:rPr>
                <w:rFonts w:ascii="Arial" w:hAnsi="Arial" w:cs="Arial"/>
                <w:sz w:val="22"/>
                <w:szCs w:val="22"/>
              </w:rPr>
            </w:pPr>
          </w:p>
          <w:p w14:paraId="6F7630C4" w14:textId="77777777" w:rsidR="009614CE" w:rsidRPr="00354F34" w:rsidRDefault="009614CE" w:rsidP="00DE2D8B">
            <w:pPr>
              <w:autoSpaceDE w:val="0"/>
              <w:autoSpaceDN w:val="0"/>
              <w:adjustRightInd w:val="0"/>
              <w:rPr>
                <w:rFonts w:ascii="Arial" w:hAnsi="Arial" w:cs="Arial"/>
                <w:sz w:val="22"/>
                <w:szCs w:val="22"/>
              </w:rPr>
            </w:pPr>
          </w:p>
          <w:p w14:paraId="2439B64E" w14:textId="77777777" w:rsidR="009614CE" w:rsidRPr="004C3A0B" w:rsidRDefault="009614CE" w:rsidP="00DE2D8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14CE" w:rsidRPr="004C3A0B" w14:paraId="2A7FA611" w14:textId="77777777" w:rsidTr="00DE2D8B">
        <w:trPr>
          <w:trHeight w:val="403"/>
        </w:trPr>
        <w:tc>
          <w:tcPr>
            <w:tcW w:w="562" w:type="dxa"/>
            <w:shd w:val="clear" w:color="auto" w:fill="F2F2F2" w:themeFill="background1" w:themeFillShade="F2"/>
            <w:vAlign w:val="center"/>
          </w:tcPr>
          <w:p w14:paraId="6DCB9C28" w14:textId="77777777" w:rsidR="009614CE" w:rsidRPr="00842FC0" w:rsidRDefault="009614CE" w:rsidP="00DE2D8B">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373294B5" w14:textId="77777777" w:rsidR="009614CE" w:rsidRPr="004C3A0B" w:rsidRDefault="009614CE" w:rsidP="00DE2D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614CE" w:rsidRPr="004C3A0B" w14:paraId="4828ABCB" w14:textId="77777777" w:rsidTr="00DE2D8B">
        <w:trPr>
          <w:trHeight w:val="403"/>
        </w:trPr>
        <w:tc>
          <w:tcPr>
            <w:tcW w:w="562" w:type="dxa"/>
            <w:vAlign w:val="center"/>
          </w:tcPr>
          <w:p w14:paraId="7E12AA7F" w14:textId="77777777" w:rsidR="009614CE" w:rsidRPr="00E65973" w:rsidRDefault="009614CE" w:rsidP="00DE2D8B">
            <w:pPr>
              <w:autoSpaceDE w:val="0"/>
              <w:autoSpaceDN w:val="0"/>
              <w:adjustRightInd w:val="0"/>
              <w:jc w:val="center"/>
              <w:rPr>
                <w:rFonts w:ascii="Arial" w:hAnsi="Arial" w:cs="Arial"/>
                <w:sz w:val="22"/>
                <w:szCs w:val="22"/>
              </w:rPr>
            </w:pPr>
          </w:p>
        </w:tc>
        <w:tc>
          <w:tcPr>
            <w:tcW w:w="9923" w:type="dxa"/>
            <w:gridSpan w:val="3"/>
          </w:tcPr>
          <w:p w14:paraId="2D23BF8D" w14:textId="77777777" w:rsidR="009614CE" w:rsidRDefault="009614CE" w:rsidP="00DE2D8B">
            <w:pPr>
              <w:autoSpaceDE w:val="0"/>
              <w:autoSpaceDN w:val="0"/>
              <w:adjustRightInd w:val="0"/>
              <w:rPr>
                <w:rFonts w:ascii="Arial" w:hAnsi="Arial" w:cs="Arial"/>
                <w:sz w:val="22"/>
                <w:szCs w:val="22"/>
              </w:rPr>
            </w:pPr>
          </w:p>
          <w:p w14:paraId="4F784FF9" w14:textId="77777777" w:rsidR="009614CE" w:rsidRDefault="009614CE" w:rsidP="00DE2D8B">
            <w:pPr>
              <w:autoSpaceDE w:val="0"/>
              <w:autoSpaceDN w:val="0"/>
              <w:adjustRightInd w:val="0"/>
              <w:rPr>
                <w:rFonts w:ascii="Arial" w:hAnsi="Arial" w:cs="Arial"/>
                <w:sz w:val="22"/>
                <w:szCs w:val="22"/>
              </w:rPr>
            </w:pPr>
            <w:proofErr w:type="gramStart"/>
            <w:r>
              <w:rPr>
                <w:rFonts w:ascii="Arial" w:hAnsi="Arial" w:cs="Arial"/>
                <w:sz w:val="22"/>
                <w:szCs w:val="22"/>
              </w:rPr>
              <w:t>Laptop,passwords</w:t>
            </w:r>
            <w:proofErr w:type="gramEnd"/>
            <w:r>
              <w:rPr>
                <w:rFonts w:ascii="Arial" w:hAnsi="Arial" w:cs="Arial"/>
                <w:sz w:val="22"/>
                <w:szCs w:val="22"/>
              </w:rPr>
              <w:t xml:space="preserve"> </w:t>
            </w:r>
          </w:p>
          <w:p w14:paraId="55A0F5CC" w14:textId="77777777" w:rsidR="009614CE" w:rsidRPr="00354F34" w:rsidRDefault="009614CE" w:rsidP="00DE2D8B">
            <w:pPr>
              <w:autoSpaceDE w:val="0"/>
              <w:autoSpaceDN w:val="0"/>
              <w:adjustRightInd w:val="0"/>
              <w:rPr>
                <w:rFonts w:ascii="Arial" w:hAnsi="Arial" w:cs="Arial"/>
                <w:sz w:val="22"/>
                <w:szCs w:val="22"/>
              </w:rPr>
            </w:pPr>
          </w:p>
          <w:p w14:paraId="1B0273FF" w14:textId="77777777" w:rsidR="009614CE" w:rsidRPr="004C3A0B" w:rsidRDefault="009614CE" w:rsidP="00DE2D8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14CE" w:rsidRPr="004C3A0B" w14:paraId="76141AC4" w14:textId="77777777" w:rsidTr="00DE2D8B">
        <w:trPr>
          <w:trHeight w:val="403"/>
        </w:trPr>
        <w:tc>
          <w:tcPr>
            <w:tcW w:w="562" w:type="dxa"/>
            <w:shd w:val="clear" w:color="auto" w:fill="F2F2F2" w:themeFill="background1" w:themeFillShade="F2"/>
            <w:vAlign w:val="center"/>
          </w:tcPr>
          <w:p w14:paraId="5B536063" w14:textId="77777777" w:rsidR="009614CE" w:rsidRPr="00842FC0" w:rsidRDefault="009614CE" w:rsidP="00DE2D8B">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28A5A768" w14:textId="77777777" w:rsidR="009614CE" w:rsidRDefault="009614CE" w:rsidP="00DE2D8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614CE" w:rsidRPr="004C3A0B" w14:paraId="0B7BA24A" w14:textId="77777777" w:rsidTr="00DE2D8B">
        <w:trPr>
          <w:trHeight w:val="403"/>
        </w:trPr>
        <w:tc>
          <w:tcPr>
            <w:tcW w:w="562" w:type="dxa"/>
            <w:vAlign w:val="center"/>
          </w:tcPr>
          <w:p w14:paraId="7C53D72C" w14:textId="77777777" w:rsidR="009614CE" w:rsidRPr="00E65973" w:rsidRDefault="009614CE" w:rsidP="00DE2D8B">
            <w:pPr>
              <w:autoSpaceDE w:val="0"/>
              <w:autoSpaceDN w:val="0"/>
              <w:adjustRightInd w:val="0"/>
              <w:jc w:val="center"/>
              <w:rPr>
                <w:rFonts w:ascii="Arial" w:hAnsi="Arial" w:cs="Arial"/>
                <w:sz w:val="22"/>
                <w:szCs w:val="22"/>
              </w:rPr>
            </w:pPr>
          </w:p>
        </w:tc>
        <w:tc>
          <w:tcPr>
            <w:tcW w:w="9923" w:type="dxa"/>
            <w:gridSpan w:val="3"/>
          </w:tcPr>
          <w:p w14:paraId="3772AA7F" w14:textId="77777777" w:rsidR="009614CE" w:rsidRDefault="009614CE" w:rsidP="00DE2D8B">
            <w:pPr>
              <w:autoSpaceDE w:val="0"/>
              <w:autoSpaceDN w:val="0"/>
              <w:adjustRightInd w:val="0"/>
              <w:rPr>
                <w:rFonts w:ascii="Arial" w:hAnsi="Arial" w:cs="Arial"/>
                <w:sz w:val="22"/>
                <w:szCs w:val="22"/>
              </w:rPr>
            </w:pPr>
          </w:p>
          <w:p w14:paraId="45039930" w14:textId="77777777" w:rsidR="009614CE" w:rsidRDefault="009614CE" w:rsidP="00DE2D8B">
            <w:pPr>
              <w:autoSpaceDE w:val="0"/>
              <w:autoSpaceDN w:val="0"/>
              <w:adjustRightInd w:val="0"/>
              <w:rPr>
                <w:rFonts w:ascii="Arial" w:hAnsi="Arial" w:cs="Arial"/>
                <w:sz w:val="22"/>
                <w:szCs w:val="22"/>
              </w:rPr>
            </w:pPr>
          </w:p>
          <w:p w14:paraId="3618921E" w14:textId="77777777" w:rsidR="009614CE" w:rsidRPr="00354F34" w:rsidRDefault="009614CE" w:rsidP="00DE2D8B">
            <w:pPr>
              <w:autoSpaceDE w:val="0"/>
              <w:autoSpaceDN w:val="0"/>
              <w:adjustRightInd w:val="0"/>
              <w:rPr>
                <w:rFonts w:ascii="Arial" w:hAnsi="Arial" w:cs="Arial"/>
                <w:sz w:val="22"/>
                <w:szCs w:val="22"/>
              </w:rPr>
            </w:pPr>
          </w:p>
          <w:p w14:paraId="67AA4DE8" w14:textId="77777777" w:rsidR="009614CE" w:rsidRDefault="009614CE" w:rsidP="00DE2D8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14CE" w:rsidRPr="004C3A0B" w14:paraId="7B5891C3" w14:textId="77777777" w:rsidTr="00DE2D8B">
        <w:trPr>
          <w:trHeight w:val="606"/>
        </w:trPr>
        <w:tc>
          <w:tcPr>
            <w:tcW w:w="562" w:type="dxa"/>
            <w:shd w:val="clear" w:color="auto" w:fill="F2F2F2" w:themeFill="background1" w:themeFillShade="F2"/>
            <w:vAlign w:val="center"/>
          </w:tcPr>
          <w:p w14:paraId="210D9EAB" w14:textId="77777777" w:rsidR="009614CE" w:rsidRPr="00842FC0" w:rsidRDefault="009614CE" w:rsidP="00DE2D8B">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228CB8ED" w14:textId="77777777" w:rsidR="009614CE" w:rsidRPr="009563B2" w:rsidRDefault="009614CE" w:rsidP="00DE2D8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B9F156C" w14:textId="77777777" w:rsidR="009614CE" w:rsidRPr="003257BD" w:rsidRDefault="009614CE" w:rsidP="00DE2D8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710581FC" w14:textId="77777777" w:rsidR="009614CE" w:rsidRPr="00C71BCC" w:rsidRDefault="009614CE" w:rsidP="00DE2D8B">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614CE" w:rsidRPr="004C3A0B" w14:paraId="20FEA90A" w14:textId="77777777" w:rsidTr="00DE2D8B">
        <w:trPr>
          <w:trHeight w:val="632"/>
        </w:trPr>
        <w:tc>
          <w:tcPr>
            <w:tcW w:w="562" w:type="dxa"/>
            <w:shd w:val="clear" w:color="auto" w:fill="F2F2F2" w:themeFill="background1" w:themeFillShade="F2"/>
            <w:vAlign w:val="center"/>
          </w:tcPr>
          <w:p w14:paraId="0FDCD15D" w14:textId="77777777" w:rsidR="009614CE" w:rsidRPr="00842FC0" w:rsidRDefault="009614CE" w:rsidP="00DE2D8B">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558A970" w14:textId="77777777" w:rsidR="009614CE" w:rsidRPr="0092487B" w:rsidRDefault="009614CE" w:rsidP="00DE2D8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569008F" w14:textId="77777777" w:rsidR="009614CE" w:rsidRPr="003257BD" w:rsidRDefault="009614CE" w:rsidP="00DE2D8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84743BE" w14:textId="77777777" w:rsidR="009614CE" w:rsidRPr="00C71BCC" w:rsidRDefault="009614CE" w:rsidP="00DE2D8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4A7B661" w14:textId="77777777" w:rsidR="009614CE" w:rsidRDefault="009614CE" w:rsidP="009614CE">
      <w:pPr>
        <w:rPr>
          <w:rFonts w:ascii="Arial" w:hAnsi="Arial" w:cs="Arial"/>
          <w:b/>
          <w:bCs/>
          <w:sz w:val="22"/>
          <w:szCs w:val="22"/>
        </w:rPr>
      </w:pPr>
    </w:p>
    <w:p w14:paraId="110C8799" w14:textId="77777777" w:rsidR="009614CE" w:rsidRDefault="009614CE" w:rsidP="009614CE">
      <w:pPr>
        <w:rPr>
          <w:rFonts w:ascii="Arial" w:hAnsi="Arial" w:cs="Arial"/>
          <w:b/>
          <w:bCs/>
          <w:sz w:val="22"/>
          <w:szCs w:val="22"/>
        </w:rPr>
      </w:pPr>
      <w:r>
        <w:rPr>
          <w:rFonts w:ascii="Arial" w:hAnsi="Arial" w:cs="Arial"/>
          <w:b/>
          <w:bCs/>
          <w:sz w:val="22"/>
          <w:szCs w:val="22"/>
        </w:rPr>
        <w:br w:type="page"/>
      </w:r>
    </w:p>
    <w:p w14:paraId="28BAC2B0" w14:textId="77777777" w:rsidR="009614CE" w:rsidRPr="00354F34" w:rsidRDefault="009614CE" w:rsidP="009614C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614CE" w:rsidRPr="004C3A0B" w14:paraId="525D30A3" w14:textId="77777777" w:rsidTr="00DE2D8B">
        <w:trPr>
          <w:trHeight w:val="1807"/>
        </w:trPr>
        <w:tc>
          <w:tcPr>
            <w:tcW w:w="554" w:type="dxa"/>
            <w:shd w:val="clear" w:color="auto" w:fill="F2F2F2" w:themeFill="background1" w:themeFillShade="F2"/>
            <w:vAlign w:val="center"/>
          </w:tcPr>
          <w:p w14:paraId="1FCBA611" w14:textId="77777777" w:rsidR="009614CE" w:rsidRPr="004C3A0B" w:rsidRDefault="009614CE" w:rsidP="00DE2D8B">
            <w:pPr>
              <w:jc w:val="center"/>
              <w:rPr>
                <w:rFonts w:ascii="Arial" w:hAnsi="Arial" w:cs="Arial"/>
                <w:sz w:val="22"/>
                <w:szCs w:val="22"/>
              </w:rPr>
            </w:pPr>
          </w:p>
        </w:tc>
        <w:tc>
          <w:tcPr>
            <w:tcW w:w="9923" w:type="dxa"/>
            <w:gridSpan w:val="3"/>
            <w:shd w:val="clear" w:color="auto" w:fill="F2F2F2" w:themeFill="background1" w:themeFillShade="F2"/>
            <w:vAlign w:val="center"/>
          </w:tcPr>
          <w:p w14:paraId="62AEA2A1" w14:textId="77777777" w:rsidR="009614CE" w:rsidRPr="004C3A0B" w:rsidRDefault="009614CE" w:rsidP="00DE2D8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0A1ED20" w14:textId="77777777" w:rsidR="009614CE" w:rsidRPr="004C3A0B" w:rsidRDefault="009614CE" w:rsidP="00DE2D8B">
            <w:pPr>
              <w:jc w:val="both"/>
              <w:rPr>
                <w:rFonts w:ascii="Arial" w:hAnsi="Arial" w:cs="Arial"/>
                <w:b/>
                <w:bCs/>
                <w:color w:val="000000"/>
                <w:sz w:val="22"/>
                <w:szCs w:val="22"/>
              </w:rPr>
            </w:pPr>
          </w:p>
          <w:p w14:paraId="3F12E162" w14:textId="77777777" w:rsidR="009614CE" w:rsidRPr="004C3A0B" w:rsidRDefault="009614CE" w:rsidP="00DE2D8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614CE" w:rsidRPr="004C3A0B" w14:paraId="3C494C69" w14:textId="77777777" w:rsidTr="00DE2D8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1FB45B" w14:textId="77777777" w:rsidR="009614CE" w:rsidRPr="00BC301B" w:rsidRDefault="009614CE" w:rsidP="00DE2D8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6EA6A" w14:textId="77777777" w:rsidR="009614CE" w:rsidRPr="004C3A0B" w:rsidRDefault="009614CE" w:rsidP="00DE2D8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C6BB8CD" w14:textId="77777777" w:rsidR="009614CE" w:rsidRPr="004C3A0B" w:rsidRDefault="009614CE" w:rsidP="00DE2D8B">
            <w:pPr>
              <w:spacing w:before="100" w:beforeAutospacing="1" w:after="100" w:afterAutospacing="1"/>
              <w:rPr>
                <w:rFonts w:ascii="Arial" w:hAnsi="Arial" w:cs="Arial"/>
                <w:sz w:val="22"/>
                <w:szCs w:val="22"/>
              </w:rPr>
            </w:pPr>
            <w:r>
              <w:rPr>
                <w:rFonts w:ascii="Arial" w:hAnsi="Arial" w:cs="Arial"/>
                <w:sz w:val="22"/>
                <w:szCs w:val="22"/>
              </w:rPr>
              <w:t>ssimon</w:t>
            </w:r>
          </w:p>
        </w:tc>
        <w:tc>
          <w:tcPr>
            <w:tcW w:w="2139" w:type="dxa"/>
            <w:vAlign w:val="center"/>
          </w:tcPr>
          <w:p w14:paraId="7B9D7792" w14:textId="77777777" w:rsidR="009614CE" w:rsidRDefault="009614CE" w:rsidP="00DE2D8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05/04/24</w:t>
            </w:r>
          </w:p>
          <w:p w14:paraId="630119D8" w14:textId="77777777" w:rsidR="009614CE" w:rsidRPr="004C3A0B" w:rsidRDefault="009614CE" w:rsidP="00DE2D8B">
            <w:pPr>
              <w:spacing w:before="100" w:beforeAutospacing="1" w:after="100" w:afterAutospacing="1"/>
              <w:rPr>
                <w:rFonts w:ascii="Arial" w:hAnsi="Arial" w:cs="Arial"/>
                <w:sz w:val="22"/>
                <w:szCs w:val="22"/>
              </w:rPr>
            </w:pPr>
          </w:p>
        </w:tc>
      </w:tr>
    </w:tbl>
    <w:p w14:paraId="630522EC" w14:textId="77777777" w:rsidR="009614CE" w:rsidRPr="004C3A0B" w:rsidRDefault="009614CE" w:rsidP="009614CE">
      <w:pPr>
        <w:rPr>
          <w:rFonts w:ascii="Arial" w:hAnsi="Arial" w:cs="Arial"/>
          <w:sz w:val="22"/>
          <w:szCs w:val="22"/>
        </w:rPr>
      </w:pPr>
    </w:p>
    <w:p w14:paraId="57199C36" w14:textId="77777777" w:rsidR="009614CE" w:rsidRPr="004C3A0B" w:rsidRDefault="009614CE" w:rsidP="009614CE">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3017"/>
        <w:gridCol w:w="4546"/>
        <w:gridCol w:w="2118"/>
      </w:tblGrid>
      <w:tr w:rsidR="009614CE" w:rsidRPr="004C3A0B" w14:paraId="3492CACF" w14:textId="77777777" w:rsidTr="00DE2D8B">
        <w:trPr>
          <w:trHeight w:val="346"/>
        </w:trPr>
        <w:tc>
          <w:tcPr>
            <w:tcW w:w="365" w:type="pct"/>
            <w:shd w:val="clear" w:color="auto" w:fill="F2F2F2" w:themeFill="background1" w:themeFillShade="F2"/>
            <w:vAlign w:val="center"/>
          </w:tcPr>
          <w:p w14:paraId="0C8AB3B7" w14:textId="77777777" w:rsidR="009614CE" w:rsidRPr="004C3A0B" w:rsidRDefault="009614CE" w:rsidP="00DE2D8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01D1CC4" w14:textId="77777777" w:rsidR="009614CE" w:rsidRPr="004C3A0B" w:rsidRDefault="009614CE" w:rsidP="00DE2D8B">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37E56844" w14:textId="77777777" w:rsidR="009614CE" w:rsidRPr="004C3A0B" w:rsidRDefault="009614CE" w:rsidP="00DE2D8B">
            <w:pPr>
              <w:pStyle w:val="ListParagraph"/>
              <w:ind w:left="0"/>
              <w:rPr>
                <w:rFonts w:ascii="Arial" w:hAnsi="Arial" w:cs="Arial"/>
              </w:rPr>
            </w:pPr>
          </w:p>
        </w:tc>
        <w:tc>
          <w:tcPr>
            <w:tcW w:w="1014" w:type="pct"/>
            <w:vMerge w:val="restart"/>
          </w:tcPr>
          <w:p w14:paraId="76DDC31B" w14:textId="77777777" w:rsidR="009614CE" w:rsidRPr="004C3A0B" w:rsidRDefault="009614CE" w:rsidP="00DE2D8B">
            <w:pPr>
              <w:pStyle w:val="ListParagraph"/>
              <w:ind w:left="0"/>
              <w:rPr>
                <w:rFonts w:ascii="Arial" w:hAnsi="Arial" w:cs="Arial"/>
              </w:rPr>
            </w:pPr>
            <w:r w:rsidRPr="004C3A0B">
              <w:rPr>
                <w:rFonts w:ascii="Arial" w:hAnsi="Arial" w:cs="Arial"/>
                <w:b/>
                <w:bCs/>
              </w:rPr>
              <w:t>Date:</w:t>
            </w:r>
          </w:p>
        </w:tc>
      </w:tr>
      <w:tr w:rsidR="009614CE" w:rsidRPr="004C3A0B" w14:paraId="2FFE31BA" w14:textId="77777777" w:rsidTr="00DE2D8B">
        <w:trPr>
          <w:trHeight w:val="347"/>
        </w:trPr>
        <w:tc>
          <w:tcPr>
            <w:tcW w:w="365" w:type="pct"/>
            <w:shd w:val="clear" w:color="auto" w:fill="F2F2F2" w:themeFill="background1" w:themeFillShade="F2"/>
            <w:vAlign w:val="center"/>
          </w:tcPr>
          <w:p w14:paraId="7E7B4588" w14:textId="77777777" w:rsidR="009614CE" w:rsidRPr="004C3A0B" w:rsidRDefault="009614CE" w:rsidP="00DE2D8B">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A27668B" w14:textId="77777777" w:rsidR="009614CE" w:rsidRPr="004C3A0B" w:rsidRDefault="009614CE" w:rsidP="00DE2D8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495D12B" w14:textId="77777777" w:rsidR="009614CE" w:rsidRPr="004C3A0B" w:rsidRDefault="009614CE" w:rsidP="00DE2D8B">
            <w:pPr>
              <w:pStyle w:val="ListParagraph"/>
              <w:ind w:left="0"/>
              <w:rPr>
                <w:rFonts w:ascii="Arial" w:hAnsi="Arial" w:cs="Arial"/>
              </w:rPr>
            </w:pPr>
          </w:p>
          <w:p w14:paraId="72861CF5" w14:textId="77777777" w:rsidR="009614CE" w:rsidRPr="004C3A0B" w:rsidRDefault="009614CE" w:rsidP="00DE2D8B">
            <w:pPr>
              <w:pStyle w:val="ListParagraph"/>
              <w:ind w:left="0"/>
              <w:rPr>
                <w:rFonts w:ascii="Arial" w:hAnsi="Arial" w:cs="Arial"/>
              </w:rPr>
            </w:pPr>
          </w:p>
        </w:tc>
        <w:tc>
          <w:tcPr>
            <w:tcW w:w="1014" w:type="pct"/>
            <w:vMerge/>
            <w:vAlign w:val="center"/>
          </w:tcPr>
          <w:p w14:paraId="1E11E801" w14:textId="77777777" w:rsidR="009614CE" w:rsidRPr="004C3A0B" w:rsidRDefault="009614CE" w:rsidP="00DE2D8B">
            <w:pPr>
              <w:pStyle w:val="ListParagraph"/>
              <w:ind w:left="0"/>
              <w:rPr>
                <w:rFonts w:ascii="Arial" w:hAnsi="Arial" w:cs="Arial"/>
              </w:rPr>
            </w:pPr>
          </w:p>
        </w:tc>
      </w:tr>
    </w:tbl>
    <w:p w14:paraId="45C66B5C" w14:textId="77777777" w:rsidR="009614CE" w:rsidRPr="004C3A0B" w:rsidRDefault="009614CE" w:rsidP="009614CE">
      <w:pPr>
        <w:rPr>
          <w:rFonts w:ascii="Arial" w:hAnsi="Arial" w:cs="Arial"/>
          <w:sz w:val="22"/>
          <w:szCs w:val="22"/>
        </w:rPr>
      </w:pPr>
    </w:p>
    <w:p w14:paraId="68118A80" w14:textId="77777777" w:rsidR="009614CE" w:rsidRDefault="009614CE" w:rsidP="009614CE">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18"/>
        <w:gridCol w:w="4547"/>
        <w:gridCol w:w="2117"/>
      </w:tblGrid>
      <w:tr w:rsidR="009614CE" w:rsidRPr="004C3A0B" w14:paraId="39B580D1" w14:textId="77777777" w:rsidTr="00DE2D8B">
        <w:trPr>
          <w:trHeight w:val="346"/>
        </w:trPr>
        <w:tc>
          <w:tcPr>
            <w:tcW w:w="366" w:type="pct"/>
            <w:shd w:val="clear" w:color="auto" w:fill="F2F2F2" w:themeFill="background1" w:themeFillShade="F2"/>
            <w:vAlign w:val="center"/>
          </w:tcPr>
          <w:p w14:paraId="03FB47CA" w14:textId="77777777" w:rsidR="009614CE" w:rsidRDefault="009614CE" w:rsidP="00DE2D8B">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9FDCA73" w14:textId="77777777" w:rsidR="009614CE" w:rsidRPr="004C3A0B" w:rsidRDefault="009614CE" w:rsidP="00DE2D8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84C9536" w14:textId="77777777" w:rsidR="009614CE" w:rsidRPr="004C3A0B" w:rsidRDefault="009614CE" w:rsidP="00DE2D8B">
            <w:pPr>
              <w:pStyle w:val="ListParagraph"/>
              <w:ind w:left="0"/>
              <w:rPr>
                <w:rFonts w:ascii="Arial" w:hAnsi="Arial" w:cs="Arial"/>
              </w:rPr>
            </w:pPr>
          </w:p>
        </w:tc>
        <w:tc>
          <w:tcPr>
            <w:tcW w:w="1013" w:type="pct"/>
            <w:vMerge w:val="restart"/>
          </w:tcPr>
          <w:p w14:paraId="2D0526FD" w14:textId="77777777" w:rsidR="009614CE" w:rsidRPr="004C3A0B" w:rsidRDefault="009614CE" w:rsidP="00DE2D8B">
            <w:pPr>
              <w:pStyle w:val="ListParagraph"/>
              <w:ind w:left="0"/>
              <w:rPr>
                <w:rFonts w:ascii="Arial" w:hAnsi="Arial" w:cs="Arial"/>
              </w:rPr>
            </w:pPr>
            <w:r w:rsidRPr="004C3A0B">
              <w:rPr>
                <w:rFonts w:ascii="Arial" w:hAnsi="Arial" w:cs="Arial"/>
                <w:b/>
                <w:bCs/>
              </w:rPr>
              <w:t>Date:</w:t>
            </w:r>
          </w:p>
        </w:tc>
      </w:tr>
      <w:tr w:rsidR="009614CE" w:rsidRPr="004C3A0B" w14:paraId="23D99D86" w14:textId="77777777" w:rsidTr="00DE2D8B">
        <w:trPr>
          <w:trHeight w:val="347"/>
        </w:trPr>
        <w:tc>
          <w:tcPr>
            <w:tcW w:w="366" w:type="pct"/>
            <w:shd w:val="clear" w:color="auto" w:fill="F2F2F2" w:themeFill="background1" w:themeFillShade="F2"/>
            <w:vAlign w:val="center"/>
          </w:tcPr>
          <w:p w14:paraId="031BA1A7" w14:textId="77777777" w:rsidR="009614CE" w:rsidRPr="004C3A0B" w:rsidRDefault="009614CE" w:rsidP="00DE2D8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6154155" w14:textId="77777777" w:rsidR="009614CE" w:rsidRPr="004C3A0B" w:rsidRDefault="009614CE" w:rsidP="00DE2D8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8784688" w14:textId="77777777" w:rsidR="009614CE" w:rsidRPr="004C3A0B" w:rsidRDefault="009614CE" w:rsidP="00DE2D8B">
            <w:pPr>
              <w:pStyle w:val="ListParagraph"/>
              <w:ind w:left="0"/>
              <w:rPr>
                <w:rFonts w:ascii="Arial" w:hAnsi="Arial" w:cs="Arial"/>
              </w:rPr>
            </w:pPr>
          </w:p>
          <w:p w14:paraId="09368210" w14:textId="77777777" w:rsidR="009614CE" w:rsidRPr="004C3A0B" w:rsidRDefault="009614CE" w:rsidP="00DE2D8B">
            <w:pPr>
              <w:pStyle w:val="ListParagraph"/>
              <w:ind w:left="0"/>
              <w:rPr>
                <w:rFonts w:ascii="Arial" w:hAnsi="Arial" w:cs="Arial"/>
              </w:rPr>
            </w:pPr>
          </w:p>
        </w:tc>
        <w:tc>
          <w:tcPr>
            <w:tcW w:w="1013" w:type="pct"/>
            <w:vMerge/>
            <w:vAlign w:val="center"/>
          </w:tcPr>
          <w:p w14:paraId="0B284B33" w14:textId="77777777" w:rsidR="009614CE" w:rsidRPr="004C3A0B" w:rsidRDefault="009614CE" w:rsidP="00DE2D8B">
            <w:pPr>
              <w:pStyle w:val="ListParagraph"/>
              <w:ind w:left="0"/>
              <w:rPr>
                <w:rFonts w:ascii="Arial" w:hAnsi="Arial" w:cs="Arial"/>
              </w:rPr>
            </w:pPr>
          </w:p>
        </w:tc>
      </w:tr>
    </w:tbl>
    <w:p w14:paraId="6E7CE7C8" w14:textId="77777777" w:rsidR="009614CE" w:rsidRDefault="009614CE" w:rsidP="009614CE">
      <w:pPr>
        <w:rPr>
          <w:rFonts w:ascii="Arial" w:hAnsi="Arial" w:cs="Arial"/>
          <w:b/>
          <w:sz w:val="22"/>
          <w:szCs w:val="22"/>
        </w:rPr>
      </w:pPr>
    </w:p>
    <w:p w14:paraId="48D4D625" w14:textId="77777777" w:rsidR="009614CE" w:rsidRPr="004C3A0B" w:rsidRDefault="009614CE" w:rsidP="009614CE">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614CE" w:rsidRPr="004C3A0B" w14:paraId="572039CA" w14:textId="77777777" w:rsidTr="00DE2D8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8283843" w14:textId="77777777" w:rsidR="009614CE" w:rsidRPr="002E13FE" w:rsidRDefault="009614CE" w:rsidP="00DE2D8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A032E9E" w14:textId="77777777" w:rsidR="009614CE" w:rsidRPr="004C3A0B" w:rsidRDefault="009614CE" w:rsidP="00DE2D8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614CE" w:rsidRPr="004C3A0B" w14:paraId="7736AC76" w14:textId="77777777" w:rsidTr="00DE2D8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A55E4C9" w14:textId="77777777" w:rsidR="009614CE" w:rsidRPr="002E13FE" w:rsidRDefault="009614CE" w:rsidP="00DE2D8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C36A3CD"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614CE" w:rsidRPr="004C3A0B" w14:paraId="2EB3EBF8" w14:textId="77777777" w:rsidTr="00DE2D8B">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7832587" w14:textId="77777777" w:rsidR="009614CE" w:rsidRPr="002E13FE" w:rsidRDefault="009614CE" w:rsidP="00DE2D8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D436CDB" w14:textId="77777777" w:rsidR="009614CE" w:rsidRPr="004C3A0B" w:rsidRDefault="009614CE" w:rsidP="00DE2D8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614CE" w:rsidRPr="004C3A0B" w14:paraId="16B98CF7" w14:textId="77777777" w:rsidTr="00DE2D8B">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47705DD6" w14:textId="77777777" w:rsidR="009614CE" w:rsidRPr="002E13FE" w:rsidRDefault="009614CE" w:rsidP="00DE2D8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CCCC54A" w14:textId="77777777" w:rsidR="009614CE" w:rsidRPr="004C3A0B" w:rsidRDefault="009614CE" w:rsidP="00DE2D8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614CE" w:rsidRPr="004C3A0B" w14:paraId="3B574AA1" w14:textId="77777777" w:rsidTr="00DE2D8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761947A" w14:textId="77777777" w:rsidR="009614CE" w:rsidRPr="002E13FE" w:rsidRDefault="009614CE" w:rsidP="00DE2D8B">
                <w:pPr>
                  <w:jc w:val="center"/>
                  <w:rPr>
                    <w:rFonts w:ascii="Arial" w:hAnsi="Arial" w:cs="Arial"/>
                  </w:rPr>
                </w:pPr>
                <w:r>
                  <w:rPr>
                    <w:rFonts w:ascii="MS Gothic" w:eastAsia="MS Gothic" w:hAnsi="MS Gothic" w:cs="Arial" w:hint="eastAsia"/>
                  </w:rPr>
                  <w:t>☐</w:t>
                </w:r>
              </w:p>
            </w:sdtContent>
          </w:sdt>
        </w:tc>
        <w:tc>
          <w:tcPr>
            <w:tcW w:w="9810" w:type="dxa"/>
            <w:vAlign w:val="center"/>
          </w:tcPr>
          <w:p w14:paraId="258A07BB" w14:textId="77777777" w:rsidR="009614CE" w:rsidRPr="004C3A0B" w:rsidRDefault="009614CE" w:rsidP="00DE2D8B">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614CE" w:rsidRPr="004C3A0B" w14:paraId="0C9C9A7C" w14:textId="77777777" w:rsidTr="00DE2D8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ED6D716" w14:textId="77777777" w:rsidR="009614CE" w:rsidRPr="002E13FE" w:rsidRDefault="009614CE" w:rsidP="00DE2D8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3061D3E"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614CE" w:rsidRPr="004C3A0B" w14:paraId="7D355364" w14:textId="77777777" w:rsidTr="00DE2D8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EDF3B0B" w14:textId="77777777" w:rsidR="009614CE" w:rsidRPr="002E13FE" w:rsidRDefault="009614CE" w:rsidP="00DE2D8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4E91773"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01CD2183" w14:textId="77777777" w:rsidR="009614CE" w:rsidRPr="004C3A0B" w:rsidRDefault="009614CE" w:rsidP="009614CE">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614CE" w:rsidRPr="004C3A0B" w14:paraId="6795CA10" w14:textId="77777777" w:rsidTr="00DE2D8B">
        <w:tc>
          <w:tcPr>
            <w:tcW w:w="10485" w:type="dxa"/>
            <w:shd w:val="clear" w:color="auto" w:fill="D9D9D9" w:themeFill="background1" w:themeFillShade="D9"/>
          </w:tcPr>
          <w:p w14:paraId="358B4D92" w14:textId="77777777" w:rsidR="009614CE" w:rsidRPr="004C3A0B" w:rsidRDefault="009614CE" w:rsidP="00DE2D8B">
            <w:pPr>
              <w:rPr>
                <w:rFonts w:ascii="Arial" w:hAnsi="Arial" w:cs="Arial"/>
                <w:b/>
                <w:sz w:val="22"/>
                <w:szCs w:val="22"/>
              </w:rPr>
            </w:pPr>
            <w:r w:rsidRPr="004C3A0B">
              <w:rPr>
                <w:rFonts w:ascii="Arial" w:hAnsi="Arial" w:cs="Arial"/>
                <w:b/>
                <w:sz w:val="22"/>
                <w:szCs w:val="22"/>
              </w:rPr>
              <w:t>RESEARCH STUDENTS AND STAFF ONLY</w:t>
            </w:r>
          </w:p>
          <w:p w14:paraId="3C2BAF9C" w14:textId="77777777" w:rsidR="009614CE" w:rsidRPr="004C3A0B" w:rsidRDefault="009614CE" w:rsidP="00DE2D8B">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2FCCEC8" w14:textId="77777777" w:rsidR="009614CE" w:rsidRPr="004C3A0B" w:rsidRDefault="009614CE" w:rsidP="00DE2D8B">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9614CE" w:rsidRPr="004C3A0B" w14:paraId="54B8CA7A" w14:textId="77777777" w:rsidTr="00DE2D8B">
        <w:tc>
          <w:tcPr>
            <w:tcW w:w="10485" w:type="dxa"/>
            <w:shd w:val="clear" w:color="auto" w:fill="D9D9D9" w:themeFill="background1" w:themeFillShade="D9"/>
          </w:tcPr>
          <w:p w14:paraId="7875A7F1" w14:textId="77777777" w:rsidR="009614CE" w:rsidRPr="004C3A0B" w:rsidRDefault="009614CE" w:rsidP="00DE2D8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503C82CF" w14:textId="77777777" w:rsidR="009614CE" w:rsidRPr="004C3A0B" w:rsidRDefault="009614CE" w:rsidP="009614CE">
      <w:pPr>
        <w:tabs>
          <w:tab w:val="left" w:pos="5103"/>
        </w:tabs>
        <w:rPr>
          <w:rFonts w:ascii="Arial" w:hAnsi="Arial" w:cs="Arial"/>
          <w:bCs/>
          <w:sz w:val="22"/>
          <w:szCs w:val="22"/>
        </w:rPr>
      </w:pPr>
    </w:p>
    <w:p w14:paraId="3C732CE5" w14:textId="77777777" w:rsidR="009614CE" w:rsidRPr="00431025" w:rsidRDefault="009614CE" w:rsidP="009614CE">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5" w:history="1">
        <w:r w:rsidRPr="00431025">
          <w:rPr>
            <w:rStyle w:val="Hyperlink"/>
            <w:rFonts w:ascii="Arial" w:hAnsi="Arial" w:cs="Arial"/>
            <w:sz w:val="22"/>
            <w:szCs w:val="22"/>
          </w:rPr>
          <w:t>https://www.uwtsd.ac.uk/academic-office/appendices-and-forms/</w:t>
        </w:r>
      </w:hyperlink>
    </w:p>
    <w:p w14:paraId="5E0BF459" w14:textId="77777777" w:rsidR="004700CA" w:rsidRPr="004700CA" w:rsidRDefault="004700CA" w:rsidP="009614CE">
      <w:pPr>
        <w:rPr>
          <w:rFonts w:ascii="Arial" w:hAnsi="Arial" w:cs="Arial"/>
          <w:sz w:val="24"/>
          <w:szCs w:val="24"/>
        </w:rPr>
      </w:pPr>
    </w:p>
    <w:p w14:paraId="07429BE9" w14:textId="77777777" w:rsidR="004700CA" w:rsidRPr="004700CA" w:rsidRDefault="004700CA" w:rsidP="00A6266E">
      <w:pPr>
        <w:ind w:left="720"/>
        <w:rPr>
          <w:rFonts w:ascii="Arial" w:hAnsi="Arial" w:cs="Arial"/>
          <w:sz w:val="24"/>
          <w:szCs w:val="24"/>
          <w:u w:val="single"/>
        </w:rPr>
      </w:pPr>
    </w:p>
    <w:sectPr w:rsidR="004700CA" w:rsidRPr="004700CA" w:rsidSect="00F56E2F">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3D788" w14:textId="77777777" w:rsidR="00F56E2F" w:rsidRDefault="00F56E2F">
      <w:r>
        <w:separator/>
      </w:r>
    </w:p>
  </w:endnote>
  <w:endnote w:type="continuationSeparator" w:id="0">
    <w:p w14:paraId="7CC42863" w14:textId="77777777" w:rsidR="00F56E2F" w:rsidRDefault="00F56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öhne">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549C4" w14:textId="77777777" w:rsidR="00F56E2F" w:rsidRDefault="00F56E2F">
      <w:r>
        <w:separator/>
      </w:r>
    </w:p>
  </w:footnote>
  <w:footnote w:type="continuationSeparator" w:id="0">
    <w:p w14:paraId="574D9DBD" w14:textId="77777777" w:rsidR="00F56E2F" w:rsidRDefault="00F56E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716C9"/>
    <w:multiLevelType w:val="multilevel"/>
    <w:tmpl w:val="B184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7E25FE"/>
    <w:multiLevelType w:val="hybridMultilevel"/>
    <w:tmpl w:val="7156730A"/>
    <w:lvl w:ilvl="0" w:tplc="C4E28CC4">
      <w:start w:val="1"/>
      <w:numFmt w:val="bullet"/>
      <w:lvlText w:val="•"/>
      <w:lvlJc w:val="left"/>
      <w:pPr>
        <w:tabs>
          <w:tab w:val="num" w:pos="720"/>
        </w:tabs>
        <w:ind w:left="720" w:hanging="360"/>
      </w:pPr>
      <w:rPr>
        <w:rFonts w:ascii="Arial" w:hAnsi="Arial" w:hint="default"/>
      </w:rPr>
    </w:lvl>
    <w:lvl w:ilvl="1" w:tplc="C7E4FEC8" w:tentative="1">
      <w:start w:val="1"/>
      <w:numFmt w:val="bullet"/>
      <w:lvlText w:val="•"/>
      <w:lvlJc w:val="left"/>
      <w:pPr>
        <w:tabs>
          <w:tab w:val="num" w:pos="1440"/>
        </w:tabs>
        <w:ind w:left="1440" w:hanging="360"/>
      </w:pPr>
      <w:rPr>
        <w:rFonts w:ascii="Arial" w:hAnsi="Arial" w:hint="default"/>
      </w:rPr>
    </w:lvl>
    <w:lvl w:ilvl="2" w:tplc="07E41BB2" w:tentative="1">
      <w:start w:val="1"/>
      <w:numFmt w:val="bullet"/>
      <w:lvlText w:val="•"/>
      <w:lvlJc w:val="left"/>
      <w:pPr>
        <w:tabs>
          <w:tab w:val="num" w:pos="2160"/>
        </w:tabs>
        <w:ind w:left="2160" w:hanging="360"/>
      </w:pPr>
      <w:rPr>
        <w:rFonts w:ascii="Arial" w:hAnsi="Arial" w:hint="default"/>
      </w:rPr>
    </w:lvl>
    <w:lvl w:ilvl="3" w:tplc="FE06BB6C" w:tentative="1">
      <w:start w:val="1"/>
      <w:numFmt w:val="bullet"/>
      <w:lvlText w:val="•"/>
      <w:lvlJc w:val="left"/>
      <w:pPr>
        <w:tabs>
          <w:tab w:val="num" w:pos="2880"/>
        </w:tabs>
        <w:ind w:left="2880" w:hanging="360"/>
      </w:pPr>
      <w:rPr>
        <w:rFonts w:ascii="Arial" w:hAnsi="Arial" w:hint="default"/>
      </w:rPr>
    </w:lvl>
    <w:lvl w:ilvl="4" w:tplc="911C7FDC" w:tentative="1">
      <w:start w:val="1"/>
      <w:numFmt w:val="bullet"/>
      <w:lvlText w:val="•"/>
      <w:lvlJc w:val="left"/>
      <w:pPr>
        <w:tabs>
          <w:tab w:val="num" w:pos="3600"/>
        </w:tabs>
        <w:ind w:left="3600" w:hanging="360"/>
      </w:pPr>
      <w:rPr>
        <w:rFonts w:ascii="Arial" w:hAnsi="Arial" w:hint="default"/>
      </w:rPr>
    </w:lvl>
    <w:lvl w:ilvl="5" w:tplc="99B6657E" w:tentative="1">
      <w:start w:val="1"/>
      <w:numFmt w:val="bullet"/>
      <w:lvlText w:val="•"/>
      <w:lvlJc w:val="left"/>
      <w:pPr>
        <w:tabs>
          <w:tab w:val="num" w:pos="4320"/>
        </w:tabs>
        <w:ind w:left="4320" w:hanging="360"/>
      </w:pPr>
      <w:rPr>
        <w:rFonts w:ascii="Arial" w:hAnsi="Arial" w:hint="default"/>
      </w:rPr>
    </w:lvl>
    <w:lvl w:ilvl="6" w:tplc="19F04A2C" w:tentative="1">
      <w:start w:val="1"/>
      <w:numFmt w:val="bullet"/>
      <w:lvlText w:val="•"/>
      <w:lvlJc w:val="left"/>
      <w:pPr>
        <w:tabs>
          <w:tab w:val="num" w:pos="5040"/>
        </w:tabs>
        <w:ind w:left="5040" w:hanging="360"/>
      </w:pPr>
      <w:rPr>
        <w:rFonts w:ascii="Arial" w:hAnsi="Arial" w:hint="default"/>
      </w:rPr>
    </w:lvl>
    <w:lvl w:ilvl="7" w:tplc="109A3018" w:tentative="1">
      <w:start w:val="1"/>
      <w:numFmt w:val="bullet"/>
      <w:lvlText w:val="•"/>
      <w:lvlJc w:val="left"/>
      <w:pPr>
        <w:tabs>
          <w:tab w:val="num" w:pos="5760"/>
        </w:tabs>
        <w:ind w:left="5760" w:hanging="360"/>
      </w:pPr>
      <w:rPr>
        <w:rFonts w:ascii="Arial" w:hAnsi="Arial" w:hint="default"/>
      </w:rPr>
    </w:lvl>
    <w:lvl w:ilvl="8" w:tplc="72465C8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4365D88"/>
    <w:multiLevelType w:val="hybridMultilevel"/>
    <w:tmpl w:val="91029F3E"/>
    <w:lvl w:ilvl="0" w:tplc="CDB09250">
      <w:start w:val="8"/>
      <w:numFmt w:val="bullet"/>
      <w:lvlText w:val="-"/>
      <w:lvlJc w:val="left"/>
      <w:pPr>
        <w:ind w:left="720" w:hanging="360"/>
      </w:pPr>
      <w:rPr>
        <w:rFonts w:ascii="Arial" w:eastAsia="Times New Roman" w:hAnsi="Aria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B7250E"/>
    <w:multiLevelType w:val="hybridMultilevel"/>
    <w:tmpl w:val="97261970"/>
    <w:lvl w:ilvl="0" w:tplc="BFFC9B18">
      <w:start w:val="1"/>
      <w:numFmt w:val="decimal"/>
      <w:lvlText w:val="%1."/>
      <w:lvlJc w:val="left"/>
      <w:pPr>
        <w:ind w:left="36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9"/>
  </w:num>
  <w:num w:numId="3" w16cid:durableId="551386548">
    <w:abstractNumId w:val="44"/>
  </w:num>
  <w:num w:numId="4" w16cid:durableId="1328249599">
    <w:abstractNumId w:val="26"/>
  </w:num>
  <w:num w:numId="5" w16cid:durableId="1629507774">
    <w:abstractNumId w:val="15"/>
  </w:num>
  <w:num w:numId="6" w16cid:durableId="815100522">
    <w:abstractNumId w:val="42"/>
  </w:num>
  <w:num w:numId="7" w16cid:durableId="1664971962">
    <w:abstractNumId w:val="3"/>
  </w:num>
  <w:num w:numId="8" w16cid:durableId="420836819">
    <w:abstractNumId w:val="37"/>
  </w:num>
  <w:num w:numId="9" w16cid:durableId="1352684847">
    <w:abstractNumId w:val="22"/>
  </w:num>
  <w:num w:numId="10" w16cid:durableId="1326278409">
    <w:abstractNumId w:val="6"/>
  </w:num>
  <w:num w:numId="11" w16cid:durableId="1897081028">
    <w:abstractNumId w:val="7"/>
  </w:num>
  <w:num w:numId="12" w16cid:durableId="1114714032">
    <w:abstractNumId w:val="16"/>
  </w:num>
  <w:num w:numId="13" w16cid:durableId="1289899390">
    <w:abstractNumId w:val="34"/>
  </w:num>
  <w:num w:numId="14" w16cid:durableId="1550071778">
    <w:abstractNumId w:val="5"/>
  </w:num>
  <w:num w:numId="15" w16cid:durableId="255409480">
    <w:abstractNumId w:val="0"/>
  </w:num>
  <w:num w:numId="16" w16cid:durableId="595863372">
    <w:abstractNumId w:val="10"/>
  </w:num>
  <w:num w:numId="17" w16cid:durableId="1806004601">
    <w:abstractNumId w:val="45"/>
  </w:num>
  <w:num w:numId="18" w16cid:durableId="482047681">
    <w:abstractNumId w:val="28"/>
  </w:num>
  <w:num w:numId="19" w16cid:durableId="1028917150">
    <w:abstractNumId w:val="30"/>
  </w:num>
  <w:num w:numId="20" w16cid:durableId="1463694036">
    <w:abstractNumId w:val="12"/>
  </w:num>
  <w:num w:numId="21" w16cid:durableId="1512723009">
    <w:abstractNumId w:val="31"/>
  </w:num>
  <w:num w:numId="22" w16cid:durableId="1657420103">
    <w:abstractNumId w:val="21"/>
  </w:num>
  <w:num w:numId="23" w16cid:durableId="572086346">
    <w:abstractNumId w:val="36"/>
  </w:num>
  <w:num w:numId="24" w16cid:durableId="357318599">
    <w:abstractNumId w:val="8"/>
  </w:num>
  <w:num w:numId="25" w16cid:durableId="474227113">
    <w:abstractNumId w:val="43"/>
  </w:num>
  <w:num w:numId="26" w16cid:durableId="2191778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416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180684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3159780">
    <w:abstractNumId w:val="9"/>
  </w:num>
  <w:num w:numId="30" w16cid:durableId="1296059137">
    <w:abstractNumId w:val="17"/>
  </w:num>
  <w:num w:numId="31" w16cid:durableId="1154182615">
    <w:abstractNumId w:val="18"/>
  </w:num>
  <w:num w:numId="32" w16cid:durableId="321811635">
    <w:abstractNumId w:val="40"/>
  </w:num>
  <w:num w:numId="33" w16cid:durableId="611476009">
    <w:abstractNumId w:val="38"/>
  </w:num>
  <w:num w:numId="34" w16cid:durableId="1015615152">
    <w:abstractNumId w:val="39"/>
  </w:num>
  <w:num w:numId="35" w16cid:durableId="742604070">
    <w:abstractNumId w:val="2"/>
  </w:num>
  <w:num w:numId="36" w16cid:durableId="1517619188">
    <w:abstractNumId w:val="13"/>
  </w:num>
  <w:num w:numId="37" w16cid:durableId="883252616">
    <w:abstractNumId w:val="14"/>
  </w:num>
  <w:num w:numId="38" w16cid:durableId="1431700198">
    <w:abstractNumId w:val="23"/>
  </w:num>
  <w:num w:numId="39" w16cid:durableId="1476994177">
    <w:abstractNumId w:val="25"/>
  </w:num>
  <w:num w:numId="40" w16cid:durableId="918636830">
    <w:abstractNumId w:val="41"/>
  </w:num>
  <w:num w:numId="41" w16cid:durableId="1134178014">
    <w:abstractNumId w:val="11"/>
  </w:num>
  <w:num w:numId="42" w16cid:durableId="1419060755">
    <w:abstractNumId w:val="27"/>
  </w:num>
  <w:num w:numId="43" w16cid:durableId="1787232726">
    <w:abstractNumId w:val="35"/>
  </w:num>
  <w:num w:numId="44" w16cid:durableId="197427134">
    <w:abstractNumId w:val="4"/>
  </w:num>
  <w:num w:numId="45" w16cid:durableId="657156405">
    <w:abstractNumId w:val="20"/>
  </w:num>
  <w:num w:numId="46" w16cid:durableId="761608369">
    <w:abstractNumId w:val="24"/>
  </w:num>
  <w:num w:numId="47" w16cid:durableId="752554187">
    <w:abstractNumId w:val="46"/>
  </w:num>
  <w:num w:numId="48" w16cid:durableId="135819027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1666"/>
    <w:rsid w:val="00026B02"/>
    <w:rsid w:val="0004590E"/>
    <w:rsid w:val="00077B8A"/>
    <w:rsid w:val="000822E5"/>
    <w:rsid w:val="00085DD4"/>
    <w:rsid w:val="000961F5"/>
    <w:rsid w:val="000971FC"/>
    <w:rsid w:val="000A2A3A"/>
    <w:rsid w:val="000A481C"/>
    <w:rsid w:val="000A492A"/>
    <w:rsid w:val="000B7F89"/>
    <w:rsid w:val="000D2F80"/>
    <w:rsid w:val="000E413A"/>
    <w:rsid w:val="000F1734"/>
    <w:rsid w:val="000F5AA3"/>
    <w:rsid w:val="00100396"/>
    <w:rsid w:val="00100B5C"/>
    <w:rsid w:val="00101BE1"/>
    <w:rsid w:val="001106E9"/>
    <w:rsid w:val="00121642"/>
    <w:rsid w:val="00124CA5"/>
    <w:rsid w:val="00134F77"/>
    <w:rsid w:val="00152E9D"/>
    <w:rsid w:val="00154487"/>
    <w:rsid w:val="00164708"/>
    <w:rsid w:val="0017512A"/>
    <w:rsid w:val="00196958"/>
    <w:rsid w:val="001A0753"/>
    <w:rsid w:val="001A1E39"/>
    <w:rsid w:val="001A24F3"/>
    <w:rsid w:val="001B405C"/>
    <w:rsid w:val="001B5F45"/>
    <w:rsid w:val="001D537B"/>
    <w:rsid w:val="001E1050"/>
    <w:rsid w:val="001E1E1F"/>
    <w:rsid w:val="001E2007"/>
    <w:rsid w:val="001E57C1"/>
    <w:rsid w:val="001F07EF"/>
    <w:rsid w:val="001F50B6"/>
    <w:rsid w:val="001F6D7A"/>
    <w:rsid w:val="0022746E"/>
    <w:rsid w:val="00235F71"/>
    <w:rsid w:val="002444CA"/>
    <w:rsid w:val="00254D01"/>
    <w:rsid w:val="00260DE6"/>
    <w:rsid w:val="00273FEE"/>
    <w:rsid w:val="0028204E"/>
    <w:rsid w:val="00284253"/>
    <w:rsid w:val="00284B09"/>
    <w:rsid w:val="0028591B"/>
    <w:rsid w:val="002878BF"/>
    <w:rsid w:val="00291841"/>
    <w:rsid w:val="00297EF7"/>
    <w:rsid w:val="002B1C83"/>
    <w:rsid w:val="002B2E55"/>
    <w:rsid w:val="002C15EF"/>
    <w:rsid w:val="002C2E1E"/>
    <w:rsid w:val="002C449B"/>
    <w:rsid w:val="002C6040"/>
    <w:rsid w:val="002D5B3F"/>
    <w:rsid w:val="002E272E"/>
    <w:rsid w:val="002F5778"/>
    <w:rsid w:val="003223E0"/>
    <w:rsid w:val="0034628A"/>
    <w:rsid w:val="00352A15"/>
    <w:rsid w:val="00352C4A"/>
    <w:rsid w:val="00362560"/>
    <w:rsid w:val="003732FD"/>
    <w:rsid w:val="003753B2"/>
    <w:rsid w:val="00376559"/>
    <w:rsid w:val="00382BAA"/>
    <w:rsid w:val="00384D73"/>
    <w:rsid w:val="00385909"/>
    <w:rsid w:val="0039168F"/>
    <w:rsid w:val="00393EB6"/>
    <w:rsid w:val="003A3CE5"/>
    <w:rsid w:val="003B0AA0"/>
    <w:rsid w:val="003B366F"/>
    <w:rsid w:val="003B3F9D"/>
    <w:rsid w:val="003B6C95"/>
    <w:rsid w:val="003E5751"/>
    <w:rsid w:val="004035DC"/>
    <w:rsid w:val="004046A9"/>
    <w:rsid w:val="00404C50"/>
    <w:rsid w:val="00423934"/>
    <w:rsid w:val="00426244"/>
    <w:rsid w:val="00451810"/>
    <w:rsid w:val="004700CA"/>
    <w:rsid w:val="00470A38"/>
    <w:rsid w:val="00477880"/>
    <w:rsid w:val="0048468F"/>
    <w:rsid w:val="004874DE"/>
    <w:rsid w:val="004A4073"/>
    <w:rsid w:val="004B5334"/>
    <w:rsid w:val="004B6C14"/>
    <w:rsid w:val="004D5E9B"/>
    <w:rsid w:val="004D63D9"/>
    <w:rsid w:val="004E6585"/>
    <w:rsid w:val="004F2207"/>
    <w:rsid w:val="004F2BC9"/>
    <w:rsid w:val="004F52EC"/>
    <w:rsid w:val="0050249F"/>
    <w:rsid w:val="00524566"/>
    <w:rsid w:val="00527E60"/>
    <w:rsid w:val="00530BEF"/>
    <w:rsid w:val="00552351"/>
    <w:rsid w:val="00553B03"/>
    <w:rsid w:val="00561F00"/>
    <w:rsid w:val="00562C4E"/>
    <w:rsid w:val="00562DEC"/>
    <w:rsid w:val="00576AB4"/>
    <w:rsid w:val="00577917"/>
    <w:rsid w:val="00590667"/>
    <w:rsid w:val="005969E2"/>
    <w:rsid w:val="005A1689"/>
    <w:rsid w:val="005B61CD"/>
    <w:rsid w:val="005D1D58"/>
    <w:rsid w:val="005D432C"/>
    <w:rsid w:val="005E285E"/>
    <w:rsid w:val="005E38A6"/>
    <w:rsid w:val="005E72F8"/>
    <w:rsid w:val="005F0579"/>
    <w:rsid w:val="005F17B3"/>
    <w:rsid w:val="005F3A53"/>
    <w:rsid w:val="006020CC"/>
    <w:rsid w:val="00603357"/>
    <w:rsid w:val="006062A3"/>
    <w:rsid w:val="00610E08"/>
    <w:rsid w:val="006140BF"/>
    <w:rsid w:val="006161BE"/>
    <w:rsid w:val="00620787"/>
    <w:rsid w:val="00632434"/>
    <w:rsid w:val="0063478F"/>
    <w:rsid w:val="006379DF"/>
    <w:rsid w:val="00644256"/>
    <w:rsid w:val="00650BE5"/>
    <w:rsid w:val="00661138"/>
    <w:rsid w:val="00661453"/>
    <w:rsid w:val="00661D6F"/>
    <w:rsid w:val="006628E9"/>
    <w:rsid w:val="0066725E"/>
    <w:rsid w:val="006716C7"/>
    <w:rsid w:val="00681208"/>
    <w:rsid w:val="00681FA9"/>
    <w:rsid w:val="00691EA9"/>
    <w:rsid w:val="006934D4"/>
    <w:rsid w:val="006A6DC3"/>
    <w:rsid w:val="006D49ED"/>
    <w:rsid w:val="006D55CE"/>
    <w:rsid w:val="006D637A"/>
    <w:rsid w:val="006D6F24"/>
    <w:rsid w:val="006E3F29"/>
    <w:rsid w:val="006F0F95"/>
    <w:rsid w:val="006F45BF"/>
    <w:rsid w:val="006F60E0"/>
    <w:rsid w:val="007015F0"/>
    <w:rsid w:val="00702A00"/>
    <w:rsid w:val="00702C59"/>
    <w:rsid w:val="00702F71"/>
    <w:rsid w:val="007366DF"/>
    <w:rsid w:val="00740C56"/>
    <w:rsid w:val="00741DD3"/>
    <w:rsid w:val="00757839"/>
    <w:rsid w:val="00770C81"/>
    <w:rsid w:val="00791024"/>
    <w:rsid w:val="00793F0A"/>
    <w:rsid w:val="007A2657"/>
    <w:rsid w:val="007B69DA"/>
    <w:rsid w:val="007C682C"/>
    <w:rsid w:val="007D2385"/>
    <w:rsid w:val="007D54A3"/>
    <w:rsid w:val="007F214F"/>
    <w:rsid w:val="00800069"/>
    <w:rsid w:val="008042F0"/>
    <w:rsid w:val="008310A0"/>
    <w:rsid w:val="00835D29"/>
    <w:rsid w:val="00842E7F"/>
    <w:rsid w:val="0085255D"/>
    <w:rsid w:val="00852933"/>
    <w:rsid w:val="00853212"/>
    <w:rsid w:val="008566E5"/>
    <w:rsid w:val="008566FE"/>
    <w:rsid w:val="00865B46"/>
    <w:rsid w:val="00896134"/>
    <w:rsid w:val="008A62BC"/>
    <w:rsid w:val="008B43E7"/>
    <w:rsid w:val="008D114A"/>
    <w:rsid w:val="008D763F"/>
    <w:rsid w:val="008F036F"/>
    <w:rsid w:val="008F1308"/>
    <w:rsid w:val="008F78C2"/>
    <w:rsid w:val="00904568"/>
    <w:rsid w:val="00911394"/>
    <w:rsid w:val="00913B20"/>
    <w:rsid w:val="00923EF2"/>
    <w:rsid w:val="00926D25"/>
    <w:rsid w:val="00926E9D"/>
    <w:rsid w:val="0092728D"/>
    <w:rsid w:val="009315A0"/>
    <w:rsid w:val="00932C6E"/>
    <w:rsid w:val="00933F10"/>
    <w:rsid w:val="009433C5"/>
    <w:rsid w:val="00956991"/>
    <w:rsid w:val="009614CE"/>
    <w:rsid w:val="00965881"/>
    <w:rsid w:val="009871FF"/>
    <w:rsid w:val="00990799"/>
    <w:rsid w:val="00995D51"/>
    <w:rsid w:val="009A0631"/>
    <w:rsid w:val="009B10ED"/>
    <w:rsid w:val="009C5EBF"/>
    <w:rsid w:val="009C5FCB"/>
    <w:rsid w:val="009D1759"/>
    <w:rsid w:val="009D3EA4"/>
    <w:rsid w:val="009D649C"/>
    <w:rsid w:val="009E4BC1"/>
    <w:rsid w:val="009F5CB2"/>
    <w:rsid w:val="00A03BB8"/>
    <w:rsid w:val="00A16E98"/>
    <w:rsid w:val="00A3505D"/>
    <w:rsid w:val="00A4036F"/>
    <w:rsid w:val="00A406E5"/>
    <w:rsid w:val="00A44C65"/>
    <w:rsid w:val="00A4641C"/>
    <w:rsid w:val="00A50636"/>
    <w:rsid w:val="00A55876"/>
    <w:rsid w:val="00A6266E"/>
    <w:rsid w:val="00A65C5A"/>
    <w:rsid w:val="00A67FB1"/>
    <w:rsid w:val="00A71099"/>
    <w:rsid w:val="00A85BFE"/>
    <w:rsid w:val="00A9087B"/>
    <w:rsid w:val="00A909C4"/>
    <w:rsid w:val="00AB6FE7"/>
    <w:rsid w:val="00AB7AD7"/>
    <w:rsid w:val="00AD2430"/>
    <w:rsid w:val="00AE41A6"/>
    <w:rsid w:val="00AF0E34"/>
    <w:rsid w:val="00AF271D"/>
    <w:rsid w:val="00AF56C2"/>
    <w:rsid w:val="00B004E6"/>
    <w:rsid w:val="00B03042"/>
    <w:rsid w:val="00B0744D"/>
    <w:rsid w:val="00B30D6F"/>
    <w:rsid w:val="00B446FB"/>
    <w:rsid w:val="00B50EA8"/>
    <w:rsid w:val="00B64082"/>
    <w:rsid w:val="00B72325"/>
    <w:rsid w:val="00B732F1"/>
    <w:rsid w:val="00B81AD3"/>
    <w:rsid w:val="00B829D8"/>
    <w:rsid w:val="00B84B5B"/>
    <w:rsid w:val="00B86446"/>
    <w:rsid w:val="00BA1176"/>
    <w:rsid w:val="00BA5095"/>
    <w:rsid w:val="00BD4F9E"/>
    <w:rsid w:val="00BE0B01"/>
    <w:rsid w:val="00BE79C7"/>
    <w:rsid w:val="00BF3CB5"/>
    <w:rsid w:val="00C01A3F"/>
    <w:rsid w:val="00C068A5"/>
    <w:rsid w:val="00C06FDB"/>
    <w:rsid w:val="00C073F1"/>
    <w:rsid w:val="00C1285B"/>
    <w:rsid w:val="00C1361B"/>
    <w:rsid w:val="00C14E1F"/>
    <w:rsid w:val="00C20267"/>
    <w:rsid w:val="00C22EDF"/>
    <w:rsid w:val="00C315AF"/>
    <w:rsid w:val="00C36D9A"/>
    <w:rsid w:val="00C44A72"/>
    <w:rsid w:val="00C61FC2"/>
    <w:rsid w:val="00C705F9"/>
    <w:rsid w:val="00C80F0F"/>
    <w:rsid w:val="00C8667A"/>
    <w:rsid w:val="00C91477"/>
    <w:rsid w:val="00C93BCB"/>
    <w:rsid w:val="00CA1A08"/>
    <w:rsid w:val="00CC241A"/>
    <w:rsid w:val="00CE4035"/>
    <w:rsid w:val="00CE65AB"/>
    <w:rsid w:val="00CE6C98"/>
    <w:rsid w:val="00CF4266"/>
    <w:rsid w:val="00D12B26"/>
    <w:rsid w:val="00D17C5F"/>
    <w:rsid w:val="00D217CD"/>
    <w:rsid w:val="00D22D9C"/>
    <w:rsid w:val="00D241F1"/>
    <w:rsid w:val="00D24918"/>
    <w:rsid w:val="00D275CB"/>
    <w:rsid w:val="00D30DFA"/>
    <w:rsid w:val="00D31198"/>
    <w:rsid w:val="00D463A5"/>
    <w:rsid w:val="00D46727"/>
    <w:rsid w:val="00D4710D"/>
    <w:rsid w:val="00D47D25"/>
    <w:rsid w:val="00D61096"/>
    <w:rsid w:val="00D62ACD"/>
    <w:rsid w:val="00D8667B"/>
    <w:rsid w:val="00DA36EE"/>
    <w:rsid w:val="00DB116D"/>
    <w:rsid w:val="00DB25BE"/>
    <w:rsid w:val="00DB5EE4"/>
    <w:rsid w:val="00DD0300"/>
    <w:rsid w:val="00DD17CC"/>
    <w:rsid w:val="00DE217A"/>
    <w:rsid w:val="00DF321B"/>
    <w:rsid w:val="00DF4F29"/>
    <w:rsid w:val="00E027BF"/>
    <w:rsid w:val="00E04D09"/>
    <w:rsid w:val="00E230E0"/>
    <w:rsid w:val="00E259B0"/>
    <w:rsid w:val="00E27F15"/>
    <w:rsid w:val="00E51AAC"/>
    <w:rsid w:val="00E56162"/>
    <w:rsid w:val="00E56F75"/>
    <w:rsid w:val="00E66CC0"/>
    <w:rsid w:val="00E728A9"/>
    <w:rsid w:val="00E807D9"/>
    <w:rsid w:val="00EA0F4E"/>
    <w:rsid w:val="00EA295B"/>
    <w:rsid w:val="00EA3B9B"/>
    <w:rsid w:val="00EA5475"/>
    <w:rsid w:val="00EA6801"/>
    <w:rsid w:val="00EB4F96"/>
    <w:rsid w:val="00EC2CB5"/>
    <w:rsid w:val="00ED0F22"/>
    <w:rsid w:val="00ED1891"/>
    <w:rsid w:val="00ED7072"/>
    <w:rsid w:val="00EE3132"/>
    <w:rsid w:val="00EE3D9D"/>
    <w:rsid w:val="00EE6F25"/>
    <w:rsid w:val="00F02126"/>
    <w:rsid w:val="00F03D85"/>
    <w:rsid w:val="00F07C8C"/>
    <w:rsid w:val="00F20499"/>
    <w:rsid w:val="00F249F1"/>
    <w:rsid w:val="00F25B9D"/>
    <w:rsid w:val="00F2664E"/>
    <w:rsid w:val="00F31163"/>
    <w:rsid w:val="00F31C04"/>
    <w:rsid w:val="00F442A7"/>
    <w:rsid w:val="00F56E2F"/>
    <w:rsid w:val="00F57A89"/>
    <w:rsid w:val="00F61A20"/>
    <w:rsid w:val="00F63DD9"/>
    <w:rsid w:val="00F66489"/>
    <w:rsid w:val="00F67644"/>
    <w:rsid w:val="00F8381F"/>
    <w:rsid w:val="00F97869"/>
    <w:rsid w:val="00FA04CD"/>
    <w:rsid w:val="00FA25F5"/>
    <w:rsid w:val="00FA2810"/>
    <w:rsid w:val="00FA68F8"/>
    <w:rsid w:val="00FB1DC0"/>
    <w:rsid w:val="00FB3B4E"/>
    <w:rsid w:val="00FB4521"/>
    <w:rsid w:val="00FB4F84"/>
    <w:rsid w:val="00FB5CF8"/>
    <w:rsid w:val="00FD7C44"/>
    <w:rsid w:val="00FF1B31"/>
    <w:rsid w:val="00FF24F5"/>
    <w:rsid w:val="00FF273B"/>
    <w:rsid w:val="00FF2DE8"/>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3F29"/>
    <w:rPr>
      <w:lang w:eastAsia="en-GB"/>
    </w:rPr>
  </w:style>
  <w:style w:type="paragraph" w:styleId="Heading1">
    <w:name w:val="heading 1"/>
    <w:basedOn w:val="Normal"/>
    <w:next w:val="Normal"/>
    <w:link w:val="Heading1Char"/>
    <w:uiPriority w:val="9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uiPriority w:val="99"/>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customStyle="1" w:styleId="BodyTextChar">
    <w:name w:val="Body Text Char"/>
    <w:basedOn w:val="DefaultParagraphFont"/>
    <w:link w:val="BodyText"/>
    <w:semiHidden/>
    <w:rsid w:val="00D217CD"/>
    <w:rPr>
      <w:lang w:eastAsia="en-GB"/>
    </w:rPr>
  </w:style>
  <w:style w:type="character" w:customStyle="1" w:styleId="lookup-resultcontent">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 w:type="character" w:customStyle="1" w:styleId="apple-converted-space">
    <w:name w:val="apple-converted-space"/>
    <w:basedOn w:val="DefaultParagraphFont"/>
    <w:rsid w:val="00F97869"/>
  </w:style>
  <w:style w:type="paragraph" w:styleId="TOCHeading">
    <w:name w:val="TOC Heading"/>
    <w:basedOn w:val="Heading1"/>
    <w:next w:val="Normal"/>
    <w:uiPriority w:val="39"/>
    <w:unhideWhenUsed/>
    <w:qFormat/>
    <w:rsid w:val="00DF4F29"/>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F4F29"/>
    <w:pPr>
      <w:spacing w:after="100" w:line="259" w:lineRule="auto"/>
    </w:pPr>
    <w:rPr>
      <w:rFonts w:asciiTheme="minorHAnsi" w:eastAsiaTheme="minorHAnsi" w:hAnsiTheme="minorHAnsi" w:cstheme="minorBidi"/>
      <w:kern w:val="2"/>
      <w:sz w:val="22"/>
      <w:szCs w:val="22"/>
      <w:lang w:eastAsia="en-US"/>
      <w14:ligatures w14:val="standardContextual"/>
    </w:rPr>
  </w:style>
  <w:style w:type="character" w:customStyle="1" w:styleId="Heading1Char">
    <w:name w:val="Heading 1 Char"/>
    <w:link w:val="Heading1"/>
    <w:uiPriority w:val="99"/>
    <w:rsid w:val="009614CE"/>
    <w:rPr>
      <w:b/>
      <w:sz w:val="36"/>
      <w:shd w:val="pct15" w:color="auto" w:fill="auto"/>
      <w:lang w:eastAsia="en-GB"/>
    </w:rPr>
  </w:style>
  <w:style w:type="character" w:customStyle="1" w:styleId="Heading4Char">
    <w:name w:val="Heading 4 Char"/>
    <w:link w:val="Heading4"/>
    <w:uiPriority w:val="99"/>
    <w:rsid w:val="009614CE"/>
    <w:rPr>
      <w:sz w:val="40"/>
      <w:lang w:eastAsia="en-GB"/>
    </w:rPr>
  </w:style>
  <w:style w:type="character" w:customStyle="1" w:styleId="BodyText2Char">
    <w:name w:val="Body Text 2 Char"/>
    <w:link w:val="BodyText2"/>
    <w:uiPriority w:val="99"/>
    <w:rsid w:val="009614CE"/>
    <w:rPr>
      <w:sz w:val="16"/>
    </w:rPr>
  </w:style>
  <w:style w:type="paragraph" w:customStyle="1" w:styleId="deannah1">
    <w:name w:val="deannah1"/>
    <w:basedOn w:val="Normal"/>
    <w:uiPriority w:val="99"/>
    <w:rsid w:val="009614CE"/>
    <w:pPr>
      <w:keepNext/>
      <w:spacing w:after="240"/>
    </w:pPr>
    <w:rPr>
      <w:b/>
      <w:bCs/>
      <w:sz w:val="24"/>
      <w:szCs w:val="24"/>
      <w:lang w:eastAsia="en-US"/>
    </w:rPr>
  </w:style>
  <w:style w:type="character" w:styleId="FollowedHyperlink">
    <w:name w:val="FollowedHyperlink"/>
    <w:uiPriority w:val="99"/>
    <w:semiHidden/>
    <w:rsid w:val="009614CE"/>
    <w:rPr>
      <w:color w:val="800080"/>
      <w:u w:val="single"/>
    </w:rPr>
  </w:style>
  <w:style w:type="character" w:customStyle="1" w:styleId="Hyperlink1">
    <w:name w:val="Hyperlink1"/>
    <w:uiPriority w:val="99"/>
    <w:rsid w:val="009614CE"/>
    <w:rPr>
      <w:color w:val="535353"/>
      <w:u w:val="single"/>
      <w:effect w:val="none"/>
    </w:rPr>
  </w:style>
  <w:style w:type="paragraph" w:customStyle="1" w:styleId="NormalWeb1">
    <w:name w:val="Normal (Web)1"/>
    <w:basedOn w:val="Normal"/>
    <w:uiPriority w:val="99"/>
    <w:rsid w:val="009614CE"/>
    <w:pPr>
      <w:spacing w:before="100" w:beforeAutospacing="1" w:after="300"/>
    </w:pPr>
    <w:rPr>
      <w:sz w:val="24"/>
      <w:szCs w:val="24"/>
    </w:rPr>
  </w:style>
  <w:style w:type="character" w:styleId="PageNumber">
    <w:name w:val="page number"/>
    <w:basedOn w:val="DefaultParagraphFont"/>
    <w:uiPriority w:val="99"/>
    <w:rsid w:val="009614CE"/>
  </w:style>
  <w:style w:type="character" w:styleId="CommentReference">
    <w:name w:val="annotation reference"/>
    <w:uiPriority w:val="99"/>
    <w:semiHidden/>
    <w:unhideWhenUsed/>
    <w:rsid w:val="009614CE"/>
    <w:rPr>
      <w:sz w:val="16"/>
      <w:szCs w:val="16"/>
    </w:rPr>
  </w:style>
  <w:style w:type="paragraph" w:styleId="CommentText">
    <w:name w:val="annotation text"/>
    <w:basedOn w:val="Normal"/>
    <w:link w:val="CommentTextChar"/>
    <w:uiPriority w:val="99"/>
    <w:semiHidden/>
    <w:unhideWhenUsed/>
    <w:rsid w:val="009614CE"/>
    <w:rPr>
      <w:lang w:eastAsia="en-US"/>
    </w:rPr>
  </w:style>
  <w:style w:type="character" w:customStyle="1" w:styleId="CommentTextChar">
    <w:name w:val="Comment Text Char"/>
    <w:basedOn w:val="DefaultParagraphFont"/>
    <w:link w:val="CommentText"/>
    <w:uiPriority w:val="99"/>
    <w:semiHidden/>
    <w:rsid w:val="009614CE"/>
  </w:style>
  <w:style w:type="paragraph" w:styleId="CommentSubject">
    <w:name w:val="annotation subject"/>
    <w:basedOn w:val="CommentText"/>
    <w:next w:val="CommentText"/>
    <w:link w:val="CommentSubjectChar"/>
    <w:uiPriority w:val="99"/>
    <w:semiHidden/>
    <w:unhideWhenUsed/>
    <w:rsid w:val="009614CE"/>
    <w:rPr>
      <w:b/>
      <w:bCs/>
    </w:rPr>
  </w:style>
  <w:style w:type="character" w:customStyle="1" w:styleId="CommentSubjectChar">
    <w:name w:val="Comment Subject Char"/>
    <w:basedOn w:val="CommentTextChar"/>
    <w:link w:val="CommentSubject"/>
    <w:uiPriority w:val="99"/>
    <w:semiHidden/>
    <w:rsid w:val="009614CE"/>
    <w:rPr>
      <w:b/>
      <w:bCs/>
    </w:rPr>
  </w:style>
  <w:style w:type="character" w:styleId="Strong">
    <w:name w:val="Strong"/>
    <w:uiPriority w:val="22"/>
    <w:qFormat/>
    <w:rsid w:val="009614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075534">
      <w:bodyDiv w:val="1"/>
      <w:marLeft w:val="0"/>
      <w:marRight w:val="0"/>
      <w:marTop w:val="0"/>
      <w:marBottom w:val="0"/>
      <w:divBdr>
        <w:top w:val="none" w:sz="0" w:space="0" w:color="auto"/>
        <w:left w:val="none" w:sz="0" w:space="0" w:color="auto"/>
        <w:bottom w:val="none" w:sz="0" w:space="0" w:color="auto"/>
        <w:right w:val="none" w:sz="0" w:space="0" w:color="auto"/>
      </w:divBdr>
    </w:div>
    <w:div w:id="1128742748">
      <w:bodyDiv w:val="1"/>
      <w:marLeft w:val="0"/>
      <w:marRight w:val="0"/>
      <w:marTop w:val="0"/>
      <w:marBottom w:val="0"/>
      <w:divBdr>
        <w:top w:val="none" w:sz="0" w:space="0" w:color="auto"/>
        <w:left w:val="none" w:sz="0" w:space="0" w:color="auto"/>
        <w:bottom w:val="none" w:sz="0" w:space="0" w:color="auto"/>
        <w:right w:val="none" w:sz="0" w:space="0" w:color="auto"/>
      </w:divBdr>
      <w:divsChild>
        <w:div w:id="104890150">
          <w:marLeft w:val="288"/>
          <w:marRight w:val="0"/>
          <w:marTop w:val="154"/>
          <w:marBottom w:val="0"/>
          <w:divBdr>
            <w:top w:val="none" w:sz="0" w:space="0" w:color="auto"/>
            <w:left w:val="none" w:sz="0" w:space="0" w:color="auto"/>
            <w:bottom w:val="none" w:sz="0" w:space="0" w:color="auto"/>
            <w:right w:val="none" w:sz="0" w:space="0" w:color="auto"/>
          </w:divBdr>
        </w:div>
        <w:div w:id="716124232">
          <w:marLeft w:val="288"/>
          <w:marRight w:val="0"/>
          <w:marTop w:val="154"/>
          <w:marBottom w:val="0"/>
          <w:divBdr>
            <w:top w:val="none" w:sz="0" w:space="0" w:color="auto"/>
            <w:left w:val="none" w:sz="0" w:space="0" w:color="auto"/>
            <w:bottom w:val="none" w:sz="0" w:space="0" w:color="auto"/>
            <w:right w:val="none" w:sz="0" w:space="0" w:color="auto"/>
          </w:divBdr>
        </w:div>
      </w:divsChild>
    </w:div>
    <w:div w:id="13883387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84938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footnotes" Target="footnotes.xml"/><Relationship Id="rId15" Type="http://schemas.openxmlformats.org/officeDocument/2006/relationships/hyperlink" Target="https://www.uwtsd.ac.uk/academic-office/appendices-and-forms/" TargetMode="Externa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webSettings" Target="webSettings.xml"/><Relationship Id="rId9" Type="http://schemas.openxmlformats.org/officeDocument/2006/relationships/hyperlink" Target="https://www.ncbi.nlm.nih.gov/pmc/articles/PMC3743691/" TargetMode="External"/><Relationship Id="rId14" Type="http://schemas.openxmlformats.org/officeDocument/2006/relationships/hyperlink" Target="mailto:pgresearch@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14</TotalTime>
  <Pages>1</Pages>
  <Words>5872</Words>
  <Characters>33476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39270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Saffron Simon</cp:lastModifiedBy>
  <cp:revision>14</cp:revision>
  <cp:lastPrinted>2014-10-10T07:42:00Z</cp:lastPrinted>
  <dcterms:created xsi:type="dcterms:W3CDTF">2024-05-02T11:30:00Z</dcterms:created>
  <dcterms:modified xsi:type="dcterms:W3CDTF">2024-05-03T10:57:00Z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