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1A51C5" w14:textId="624B4AB7" w:rsidR="00C6554A" w:rsidRPr="00152A53" w:rsidRDefault="00C6554A" w:rsidP="00152A53">
      <w:pPr>
        <w:pStyle w:val="NoSpacing"/>
        <w:rPr>
          <w:rFonts w:ascii="Arial" w:hAnsi="Arial" w:cs="Arial"/>
          <w:sz w:val="32"/>
          <w:szCs w:val="32"/>
        </w:rPr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  <w:bookmarkStart w:id="5" w:name="_GoBack"/>
    </w:p>
    <w:bookmarkEnd w:id="0"/>
    <w:bookmarkEnd w:id="1"/>
    <w:bookmarkEnd w:id="2"/>
    <w:bookmarkEnd w:id="3"/>
    <w:bookmarkEnd w:id="4"/>
    <w:p w14:paraId="7ADB7488" w14:textId="77777777" w:rsidR="007D516B" w:rsidRPr="00152A53" w:rsidRDefault="007D516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First term project</w:t>
      </w:r>
    </w:p>
    <w:p w14:paraId="39A9B4BD" w14:textId="77777777" w:rsidR="007D516B" w:rsidRPr="00152A53" w:rsidRDefault="007D516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Academic and employability skills</w:t>
      </w:r>
    </w:p>
    <w:p w14:paraId="3A32ECD6" w14:textId="77777777" w:rsidR="007D516B" w:rsidRPr="00152A53" w:rsidRDefault="007D516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BMSW4001</w:t>
      </w:r>
    </w:p>
    <w:p w14:paraId="70793DEE" w14:textId="2A4140F9" w:rsidR="007D516B" w:rsidRPr="00152A53" w:rsidRDefault="007D516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Maria-Georgiana Grig</w:t>
      </w:r>
      <w:r w:rsidR="00CC0D17" w:rsidRPr="00152A53">
        <w:rPr>
          <w:rFonts w:ascii="Arial" w:hAnsi="Arial" w:cs="Arial"/>
          <w:sz w:val="32"/>
          <w:szCs w:val="32"/>
        </w:rPr>
        <w:t>o</w:t>
      </w:r>
      <w:r w:rsidRPr="00152A53">
        <w:rPr>
          <w:rFonts w:ascii="Arial" w:hAnsi="Arial" w:cs="Arial"/>
          <w:sz w:val="32"/>
          <w:szCs w:val="32"/>
        </w:rPr>
        <w:t>ran</w:t>
      </w:r>
    </w:p>
    <w:p w14:paraId="5EDFB3B0" w14:textId="77777777" w:rsidR="007D516B" w:rsidRPr="00152A53" w:rsidRDefault="007D516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1915295</w:t>
      </w:r>
    </w:p>
    <w:p w14:paraId="1ABF85DB" w14:textId="26B8002A" w:rsidR="00C6554A" w:rsidRPr="00152A53" w:rsidRDefault="007D516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Professor- Anita Nan</w:t>
      </w:r>
      <w:r w:rsidR="00C6554A" w:rsidRPr="00152A53">
        <w:rPr>
          <w:rFonts w:ascii="Arial" w:hAnsi="Arial" w:cs="Arial"/>
          <w:sz w:val="32"/>
          <w:szCs w:val="32"/>
        </w:rPr>
        <w:br w:type="page"/>
      </w:r>
    </w:p>
    <w:p w14:paraId="7528C683" w14:textId="6B4FE717" w:rsidR="00C6554A" w:rsidRPr="00152A53" w:rsidRDefault="00C6554A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73613F36" w14:textId="74C2DD25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72AACF3F" w14:textId="1DDD9901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59436B3E" w14:textId="0A7605FD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6CD073EE" w14:textId="13FC5412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5231EB83" w14:textId="6024EA89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034683D5" w14:textId="433C31BC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774CCB58" w14:textId="5821DBD7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25FB9E19" w14:textId="40ECFA80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5E52DD09" w14:textId="2BF688A0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2BE41A3F" w14:textId="68CFBE99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04CFDA03" w14:textId="34EB642E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456F104D" w14:textId="50D140C6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06AECDDD" w14:textId="7B1C5A45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09BFF1BF" w14:textId="23A9D66C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4593C341" w14:textId="50B65C2B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7EFAC95D" w14:textId="760BFCA1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44E79277" w14:textId="02EAC151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0306EAFD" w14:textId="3B71A5FC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11F97642" w14:textId="2A3A7946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204B4E38" w14:textId="04048161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3BE42135" w14:textId="39DAC638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18F335A0" w14:textId="455D0873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1D1A0F01" w14:textId="0BBE4A12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57515082" w14:textId="77777777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4B013D24" w14:textId="76858489" w:rsidR="008966BE" w:rsidRPr="00152A53" w:rsidRDefault="007D516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CONTENT</w:t>
      </w:r>
    </w:p>
    <w:p w14:paraId="54F84BBC" w14:textId="50FBA309" w:rsidR="007D516B" w:rsidRPr="00152A53" w:rsidRDefault="007D516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Introduction</w:t>
      </w:r>
    </w:p>
    <w:p w14:paraId="5EFBB30C" w14:textId="77FB50F9" w:rsidR="007D516B" w:rsidRPr="00152A53" w:rsidRDefault="007D516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Communication</w:t>
      </w:r>
    </w:p>
    <w:p w14:paraId="7F5E5C3C" w14:textId="4AA0900A" w:rsidR="007D516B" w:rsidRPr="00152A53" w:rsidRDefault="007D516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Leadership</w:t>
      </w:r>
    </w:p>
    <w:p w14:paraId="0CC29B8A" w14:textId="32ADBED9" w:rsidR="007D516B" w:rsidRPr="00152A53" w:rsidRDefault="007D516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Problem solving</w:t>
      </w:r>
    </w:p>
    <w:p w14:paraId="4E7F5D7A" w14:textId="1E0243DD" w:rsidR="007D516B" w:rsidRPr="00152A53" w:rsidRDefault="007D516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Team working</w:t>
      </w:r>
    </w:p>
    <w:p w14:paraId="57F23413" w14:textId="15BE22F3" w:rsidR="007D516B" w:rsidRPr="00152A53" w:rsidRDefault="007D516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Time management</w:t>
      </w:r>
    </w:p>
    <w:p w14:paraId="3A4F908E" w14:textId="669D0F48" w:rsidR="007D516B" w:rsidRPr="00152A53" w:rsidRDefault="004D60CE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References</w:t>
      </w:r>
      <w:r w:rsidR="007D516B" w:rsidRPr="00152A53">
        <w:rPr>
          <w:rFonts w:ascii="Arial" w:hAnsi="Arial" w:cs="Arial"/>
          <w:sz w:val="32"/>
          <w:szCs w:val="32"/>
        </w:rPr>
        <w:t xml:space="preserve"> </w:t>
      </w:r>
    </w:p>
    <w:p w14:paraId="71DE688E" w14:textId="7C5E15B4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40739FFD" w14:textId="2ECD81A8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1CF3CE38" w14:textId="2A052D08" w:rsidR="008966BE" w:rsidRPr="00152A53" w:rsidRDefault="00BC40BC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This report focuses on the skills that I </w:t>
      </w:r>
      <w:r w:rsidR="00B86CBC" w:rsidRPr="00152A53">
        <w:rPr>
          <w:rFonts w:ascii="Arial" w:hAnsi="Arial" w:cs="Arial"/>
          <w:sz w:val="32"/>
          <w:szCs w:val="32"/>
        </w:rPr>
        <w:t>have,</w:t>
      </w:r>
      <w:r w:rsidRPr="00152A53">
        <w:rPr>
          <w:rFonts w:ascii="Arial" w:hAnsi="Arial" w:cs="Arial"/>
          <w:sz w:val="32"/>
          <w:szCs w:val="32"/>
        </w:rPr>
        <w:t xml:space="preserve"> and situations that demands the use of certain skills in different situations in my workplace or </w:t>
      </w:r>
      <w:r w:rsidR="00B86CBC" w:rsidRPr="00152A53">
        <w:rPr>
          <w:rFonts w:ascii="Arial" w:hAnsi="Arial" w:cs="Arial"/>
          <w:sz w:val="32"/>
          <w:szCs w:val="32"/>
        </w:rPr>
        <w:t>collage.</w:t>
      </w:r>
      <w:r w:rsidRPr="00152A53">
        <w:rPr>
          <w:rFonts w:ascii="Arial" w:hAnsi="Arial" w:cs="Arial"/>
          <w:sz w:val="32"/>
          <w:szCs w:val="32"/>
        </w:rPr>
        <w:t xml:space="preserve"> The fallowing project gives a closure to my first term in the circle of higher education.</w:t>
      </w:r>
    </w:p>
    <w:p w14:paraId="01718F91" w14:textId="7C9D5C5A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3BECEF1E" w14:textId="0B9E3209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4EF23878" w14:textId="3D6D2C16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20410F54" w14:textId="7AF5B9FE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3FED331E" w14:textId="09CEEAD5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62139431" w14:textId="2428F917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52E8A04D" w14:textId="415A859C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48C49121" w14:textId="38008890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0783D388" w14:textId="6756CC5D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07EB0253" w14:textId="5DC4EB43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6682639F" w14:textId="3334B563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081F5CA7" w14:textId="3632234C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3C80F007" w14:textId="39851915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421FFA9E" w14:textId="5FDE5DE2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70C482D0" w14:textId="519D24B9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1496B2E3" w14:textId="77777777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20FF0E71" w14:textId="73D9BD3F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0C1D0D8A" w14:textId="7CF9AE7E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215CAE30" w14:textId="098B4EC5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Communication</w:t>
      </w:r>
    </w:p>
    <w:p w14:paraId="5B8EAE68" w14:textId="3850AB0B" w:rsidR="007D516B" w:rsidRPr="00152A53" w:rsidRDefault="008966BE" w:rsidP="00152A53">
      <w:pPr>
        <w:pStyle w:val="NoSpacing"/>
        <w:rPr>
          <w:rFonts w:ascii="Arial" w:hAnsi="Arial" w:cs="Arial"/>
          <w:color w:val="FFFFFF"/>
          <w:sz w:val="32"/>
          <w:szCs w:val="32"/>
          <w:shd w:val="clear" w:color="auto" w:fill="0099FF"/>
        </w:rPr>
      </w:pP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 xml:space="preserve">Communication is important in my workplace because I believe in resolving problems and it can create a better relationship between the team. We often organize staff meeting and we exchange ideas, sharing problems and we organize the job. After that, we feel more as a team and I can feel if the atmosphere of the team is good or changed. I believe I have good written </w:t>
      </w:r>
      <w:r w:rsidR="00D00AC4"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communication,</w:t>
      </w: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 xml:space="preserve"> but I also not shy to speak in front of the people and I often use the media to communicate. I recognize sometimes my way of speech is a bit </w:t>
      </w:r>
      <w:r w:rsidR="00D00AC4"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tough,</w:t>
      </w: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 xml:space="preserve"> but I am the one who gives feedback to my </w:t>
      </w: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lastRenderedPageBreak/>
        <w:t xml:space="preserve">team. Communication is important at the university because I </w:t>
      </w:r>
      <w:r w:rsidR="00D00AC4"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can</w:t>
      </w: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 xml:space="preserve"> speak with a lot of students from different backgrounds and teachers, which can help me to develop my skills. I am </w:t>
      </w:r>
      <w:r w:rsidR="00D00AC4"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improving</w:t>
      </w: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 xml:space="preserve"> my oral communication and my way to </w:t>
      </w:r>
      <w:r w:rsidR="00D00AC4"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study,</w:t>
      </w: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 xml:space="preserve"> and I </w:t>
      </w:r>
      <w:r w:rsidR="004D29C4"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can</w:t>
      </w: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 xml:space="preserve"> offer group presentation and assessments</w:t>
      </w:r>
      <w:r w:rsidR="007D516B"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.</w:t>
      </w:r>
      <w:r w:rsidR="004D60CE" w:rsidRPr="00152A53">
        <w:rPr>
          <w:rFonts w:ascii="Arial" w:hAnsi="Arial" w:cs="Arial"/>
          <w:color w:val="FFFFFF"/>
          <w:sz w:val="32"/>
          <w:szCs w:val="32"/>
          <w:shd w:val="clear" w:color="auto" w:fill="0099FF"/>
        </w:rPr>
        <w:t xml:space="preserve"> </w:t>
      </w:r>
    </w:p>
    <w:p w14:paraId="2E477246" w14:textId="169ABCE9" w:rsidR="004D60CE" w:rsidRPr="00152A53" w:rsidRDefault="004D60CE" w:rsidP="00152A53">
      <w:pPr>
        <w:pStyle w:val="NoSpacing"/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</w:pP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Communication represents the act of sharing information’s from a person, place, or group to another.</w:t>
      </w:r>
    </w:p>
    <w:p w14:paraId="05F7AFE4" w14:textId="489F0B9E" w:rsidR="004D60CE" w:rsidRPr="00152A53" w:rsidRDefault="004D60CE" w:rsidP="00152A53">
      <w:pPr>
        <w:pStyle w:val="NoSpacing"/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</w:pP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The most important parts of communications are the message, the sender and the receiver.</w:t>
      </w:r>
    </w:p>
    <w:p w14:paraId="0A2363BF" w14:textId="73D829BD" w:rsidR="004D60CE" w:rsidRPr="00152A53" w:rsidRDefault="004D60CE" w:rsidP="00152A53">
      <w:pPr>
        <w:pStyle w:val="NoSpacing"/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</w:pP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The communication is formed by multiple types (e.g. verbal, nonverbal, official, un-official) and is transmitted via different sources (e.g. Media, Letters, Newspapers etc.)</w:t>
      </w:r>
    </w:p>
    <w:p w14:paraId="0AB6466B" w14:textId="77777777" w:rsidR="004D60CE" w:rsidRPr="00152A53" w:rsidRDefault="004D60CE" w:rsidP="00152A53">
      <w:pPr>
        <w:pStyle w:val="NoSpacing"/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</w:pP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On this report we will focus on the verbal communications.</w:t>
      </w:r>
    </w:p>
    <w:p w14:paraId="0DB83AE9" w14:textId="14D2D10C" w:rsidR="004D60CE" w:rsidRPr="00152A53" w:rsidRDefault="004D60CE" w:rsidP="00152A53">
      <w:pPr>
        <w:pStyle w:val="NoSpacing"/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</w:pP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The verbal communication is mainly formed by both our words and our filters.</w:t>
      </w:r>
    </w:p>
    <w:p w14:paraId="6FB8AD6C" w14:textId="47D1ACC4" w:rsidR="004D60CE" w:rsidRPr="00152A53" w:rsidRDefault="004D60CE" w:rsidP="00152A53">
      <w:pPr>
        <w:pStyle w:val="NoSpacing"/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</w:pP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 xml:space="preserve">According to Robinson and Robinson (1982) “the effective communication represents a mix between verbal messages, and accurate interpretation of offers verbal message the meaning of the communication is cocreated” </w:t>
      </w:r>
    </w:p>
    <w:p w14:paraId="1AE1EB98" w14:textId="44B7D9EC" w:rsidR="004D60CE" w:rsidRPr="00152A53" w:rsidRDefault="00B86CBC" w:rsidP="00152A53">
      <w:pPr>
        <w:pStyle w:val="NoSpacing"/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</w:pP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Maundy</w:t>
      </w:r>
      <w:r w:rsidR="004D60CE"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, A., n.d. Certificate in Higher Education. Sage (www.sagepublishing.com), p.67.</w:t>
      </w:r>
    </w:p>
    <w:p w14:paraId="6817D44C" w14:textId="6A1CDCDA" w:rsidR="004D60CE" w:rsidRPr="00152A53" w:rsidRDefault="004D60CE" w:rsidP="00152A53">
      <w:pPr>
        <w:pStyle w:val="NoSpacing"/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</w:pP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There for, communication represents one of the most important assets in the education and employability skills.</w:t>
      </w:r>
    </w:p>
    <w:p w14:paraId="75385CA5" w14:textId="7166A55C" w:rsidR="004D60CE" w:rsidRPr="00152A53" w:rsidRDefault="004D60CE" w:rsidP="00152A53">
      <w:pPr>
        <w:pStyle w:val="NoSpacing"/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</w:pP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In my workplace I constantly use this skill to complete tasks, understand the various issues that we find during working hours, but also in education field and daily recurrence.</w:t>
      </w:r>
    </w:p>
    <w:p w14:paraId="0E471B82" w14:textId="7DC56B25" w:rsidR="004D60CE" w:rsidRPr="00152A53" w:rsidRDefault="004D60CE" w:rsidP="00152A53">
      <w:pPr>
        <w:pStyle w:val="NoSpacing"/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</w:pP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 xml:space="preserve">Communication is important in my workplace because I believe in resolving problems and it can create a better relationship between the team. We often organize staff meeting and we exchange ideas, sharing problems and we organize the job. After that, we feel more as a team and I can feel if the atmosphere of the team is good or changed. I believe I have good written communication, but I also not shy to speak in front of the people and I often use the media </w:t>
      </w: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lastRenderedPageBreak/>
        <w:t>to communicate. I recognize sometimes my way of speech is a bit tough, but I am the one who gives feedback to my team. Communication is important at the university because I can speak with a lot of students from different backgrounds and teachers, which can help me to develop my skills. I am improving my oral communication and my way to study, and I can offer group presentation and assessments</w:t>
      </w:r>
    </w:p>
    <w:p w14:paraId="09BE9D44" w14:textId="77777777" w:rsidR="004D60CE" w:rsidRPr="00152A53" w:rsidRDefault="004D60CE" w:rsidP="00152A53">
      <w:pPr>
        <w:pStyle w:val="NoSpacing"/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</w:pPr>
    </w:p>
    <w:p w14:paraId="1EE7FC4F" w14:textId="405987C6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45BA9736" w14:textId="36284465" w:rsidR="008966BE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Leadership</w:t>
      </w:r>
    </w:p>
    <w:p w14:paraId="0CA95D65" w14:textId="3A3CB6A0" w:rsidR="00D00AC4" w:rsidRPr="00152A53" w:rsidRDefault="008966BE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Leadership represents the art of </w:t>
      </w:r>
      <w:r w:rsidR="00D00AC4" w:rsidRPr="00152A53">
        <w:rPr>
          <w:rFonts w:ascii="Arial" w:hAnsi="Arial" w:cs="Arial"/>
          <w:sz w:val="32"/>
          <w:szCs w:val="32"/>
        </w:rPr>
        <w:t xml:space="preserve">motivating a group of persons to act towards the achievement of a common </w:t>
      </w:r>
      <w:r w:rsidR="00B86CBC" w:rsidRPr="00152A53">
        <w:rPr>
          <w:rFonts w:ascii="Arial" w:hAnsi="Arial" w:cs="Arial"/>
          <w:sz w:val="32"/>
          <w:szCs w:val="32"/>
        </w:rPr>
        <w:t>goal,</w:t>
      </w:r>
      <w:r w:rsidR="00D00AC4" w:rsidRPr="00152A53">
        <w:rPr>
          <w:rFonts w:ascii="Arial" w:hAnsi="Arial" w:cs="Arial"/>
          <w:sz w:val="32"/>
          <w:szCs w:val="32"/>
        </w:rPr>
        <w:t xml:space="preserve"> there for is one of the most important skills that we can achieve.</w:t>
      </w:r>
    </w:p>
    <w:p w14:paraId="608D06C3" w14:textId="0D867777" w:rsidR="00D321D7" w:rsidRPr="00152A53" w:rsidRDefault="00D00AC4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In the business </w:t>
      </w:r>
      <w:r w:rsidR="00B86CBC" w:rsidRPr="00152A53">
        <w:rPr>
          <w:rFonts w:ascii="Arial" w:hAnsi="Arial" w:cs="Arial"/>
          <w:sz w:val="32"/>
          <w:szCs w:val="32"/>
        </w:rPr>
        <w:t>sector,</w:t>
      </w:r>
      <w:r w:rsidRPr="00152A53">
        <w:rPr>
          <w:rFonts w:ascii="Arial" w:hAnsi="Arial" w:cs="Arial"/>
          <w:sz w:val="32"/>
          <w:szCs w:val="32"/>
        </w:rPr>
        <w:t xml:space="preserve"> this can be achieved by the good communication between all the persons </w:t>
      </w:r>
      <w:r w:rsidR="00B86CBC" w:rsidRPr="00152A53">
        <w:rPr>
          <w:rFonts w:ascii="Arial" w:hAnsi="Arial" w:cs="Arial"/>
          <w:sz w:val="32"/>
          <w:szCs w:val="32"/>
        </w:rPr>
        <w:t>involved,</w:t>
      </w:r>
      <w:r w:rsidRPr="00152A53">
        <w:rPr>
          <w:rFonts w:ascii="Arial" w:hAnsi="Arial" w:cs="Arial"/>
          <w:sz w:val="32"/>
          <w:szCs w:val="32"/>
        </w:rPr>
        <w:t xml:space="preserve"> meaning that the leader needs to set directions towards workers and department </w:t>
      </w:r>
      <w:r w:rsidR="00B86CBC" w:rsidRPr="00152A53">
        <w:rPr>
          <w:rFonts w:ascii="Arial" w:hAnsi="Arial" w:cs="Arial"/>
          <w:sz w:val="32"/>
          <w:szCs w:val="32"/>
        </w:rPr>
        <w:t>colleagues,</w:t>
      </w:r>
      <w:r w:rsidRPr="00152A53">
        <w:rPr>
          <w:rFonts w:ascii="Arial" w:hAnsi="Arial" w:cs="Arial"/>
          <w:sz w:val="32"/>
          <w:szCs w:val="32"/>
        </w:rPr>
        <w:t xml:space="preserve"> towards the achieving the standards and goals and needs of the company.</w:t>
      </w:r>
    </w:p>
    <w:p w14:paraId="728DD327" w14:textId="134CB2BA" w:rsidR="005C0F67" w:rsidRPr="00152A53" w:rsidRDefault="00D321D7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“</w:t>
      </w:r>
      <w:r w:rsidR="005C0F67" w:rsidRPr="00152A53">
        <w:rPr>
          <w:rFonts w:ascii="Arial" w:hAnsi="Arial" w:cs="Arial"/>
          <w:sz w:val="32"/>
          <w:szCs w:val="32"/>
        </w:rPr>
        <w:t>T</w:t>
      </w:r>
      <w:r w:rsidRPr="00152A53">
        <w:rPr>
          <w:rFonts w:ascii="Arial" w:hAnsi="Arial" w:cs="Arial"/>
          <w:sz w:val="32"/>
          <w:szCs w:val="32"/>
        </w:rPr>
        <w:t>o live with the legitimate power involved in servant-</w:t>
      </w:r>
      <w:r w:rsidR="00B86CBC" w:rsidRPr="00152A53">
        <w:rPr>
          <w:rFonts w:ascii="Arial" w:hAnsi="Arial" w:cs="Arial"/>
          <w:sz w:val="32"/>
          <w:szCs w:val="32"/>
        </w:rPr>
        <w:t>leadership,</w:t>
      </w:r>
      <w:r w:rsidRPr="00152A53">
        <w:rPr>
          <w:rFonts w:ascii="Arial" w:hAnsi="Arial" w:cs="Arial"/>
          <w:sz w:val="32"/>
          <w:szCs w:val="32"/>
        </w:rPr>
        <w:t xml:space="preserve"> not a power that </w:t>
      </w:r>
      <w:r w:rsidRPr="00152A53">
        <w:rPr>
          <w:rFonts w:ascii="Arial" w:hAnsi="Arial" w:cs="Arial"/>
          <w:sz w:val="32"/>
          <w:szCs w:val="32"/>
        </w:rPr>
        <w:tab/>
        <w:t xml:space="preserve">dominates or </w:t>
      </w:r>
      <w:r w:rsidR="00B86CBC" w:rsidRPr="00152A53">
        <w:rPr>
          <w:rFonts w:ascii="Arial" w:hAnsi="Arial" w:cs="Arial"/>
          <w:sz w:val="32"/>
          <w:szCs w:val="32"/>
        </w:rPr>
        <w:t>controls,</w:t>
      </w:r>
      <w:r w:rsidRPr="00152A53">
        <w:rPr>
          <w:rFonts w:ascii="Arial" w:hAnsi="Arial" w:cs="Arial"/>
          <w:sz w:val="32"/>
          <w:szCs w:val="32"/>
        </w:rPr>
        <w:t xml:space="preserve"> but a power that </w:t>
      </w:r>
      <w:r w:rsidR="00B86CBC" w:rsidRPr="00152A53">
        <w:rPr>
          <w:rFonts w:ascii="Arial" w:hAnsi="Arial" w:cs="Arial"/>
          <w:sz w:val="32"/>
          <w:szCs w:val="32"/>
        </w:rPr>
        <w:t>heals,</w:t>
      </w:r>
      <w:r w:rsidRPr="00152A53">
        <w:rPr>
          <w:rFonts w:ascii="Arial" w:hAnsi="Arial" w:cs="Arial"/>
          <w:sz w:val="32"/>
          <w:szCs w:val="32"/>
        </w:rPr>
        <w:t xml:space="preserve"> restores and </w:t>
      </w:r>
      <w:r w:rsidR="00751CCB" w:rsidRPr="00152A53">
        <w:rPr>
          <w:rFonts w:ascii="Arial" w:hAnsi="Arial" w:cs="Arial"/>
          <w:sz w:val="32"/>
          <w:szCs w:val="32"/>
        </w:rPr>
        <w:t>reconciles</w:t>
      </w:r>
      <w:r w:rsidRPr="00152A53">
        <w:rPr>
          <w:rFonts w:ascii="Arial" w:hAnsi="Arial" w:cs="Arial"/>
          <w:sz w:val="32"/>
          <w:szCs w:val="32"/>
        </w:rPr>
        <w:t>, humility is necessary” (</w:t>
      </w:r>
      <w:r w:rsidR="005C0F67" w:rsidRPr="00152A53">
        <w:rPr>
          <w:rFonts w:ascii="Arial" w:hAnsi="Arial" w:cs="Arial"/>
          <w:sz w:val="32"/>
          <w:szCs w:val="32"/>
        </w:rPr>
        <w:t xml:space="preserve">Shann Ray </w:t>
      </w:r>
      <w:r w:rsidR="00B86CBC" w:rsidRPr="00152A53">
        <w:rPr>
          <w:rFonts w:ascii="Arial" w:hAnsi="Arial" w:cs="Arial"/>
          <w:sz w:val="32"/>
          <w:szCs w:val="32"/>
        </w:rPr>
        <w:t>Fetch,</w:t>
      </w:r>
      <w:r w:rsidR="005C0F67" w:rsidRPr="00152A53">
        <w:rPr>
          <w:rFonts w:ascii="Arial" w:hAnsi="Arial" w:cs="Arial"/>
          <w:sz w:val="32"/>
          <w:szCs w:val="32"/>
        </w:rPr>
        <w:t xml:space="preserve"> 2012)</w:t>
      </w:r>
    </w:p>
    <w:p w14:paraId="46D0A8F8" w14:textId="22F2A10A" w:rsidR="00F819AE" w:rsidRPr="00152A53" w:rsidRDefault="005C0F67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The definition of a good leader and leadership is keeping the es</w:t>
      </w:r>
      <w:r w:rsidR="00F819AE" w:rsidRPr="00152A53">
        <w:rPr>
          <w:rFonts w:ascii="Arial" w:hAnsi="Arial" w:cs="Arial"/>
          <w:sz w:val="32"/>
          <w:szCs w:val="32"/>
        </w:rPr>
        <w:t>s</w:t>
      </w:r>
      <w:r w:rsidRPr="00152A53">
        <w:rPr>
          <w:rFonts w:ascii="Arial" w:hAnsi="Arial" w:cs="Arial"/>
          <w:sz w:val="32"/>
          <w:szCs w:val="32"/>
        </w:rPr>
        <w:t xml:space="preserve">entials parts of being able to inspire and lead by example. In the </w:t>
      </w:r>
      <w:r w:rsidR="00B86CBC" w:rsidRPr="00152A53">
        <w:rPr>
          <w:rFonts w:ascii="Arial" w:hAnsi="Arial" w:cs="Arial"/>
          <w:sz w:val="32"/>
          <w:szCs w:val="32"/>
        </w:rPr>
        <w:t>business,</w:t>
      </w:r>
      <w:r w:rsidR="00F819AE" w:rsidRPr="00152A53">
        <w:rPr>
          <w:rFonts w:ascii="Arial" w:hAnsi="Arial" w:cs="Arial"/>
          <w:sz w:val="32"/>
          <w:szCs w:val="32"/>
        </w:rPr>
        <w:t xml:space="preserve"> leadership is linked to the </w:t>
      </w:r>
      <w:r w:rsidR="00B86CBC" w:rsidRPr="00152A53">
        <w:rPr>
          <w:rFonts w:ascii="Arial" w:hAnsi="Arial" w:cs="Arial"/>
          <w:sz w:val="32"/>
          <w:szCs w:val="32"/>
        </w:rPr>
        <w:t>performance,</w:t>
      </w:r>
      <w:r w:rsidR="00F819AE" w:rsidRPr="00152A53">
        <w:rPr>
          <w:rFonts w:ascii="Arial" w:hAnsi="Arial" w:cs="Arial"/>
          <w:sz w:val="32"/>
          <w:szCs w:val="32"/>
        </w:rPr>
        <w:t xml:space="preserve"> therefore all the definitions must be aware about the </w:t>
      </w:r>
      <w:r w:rsidR="00B86CBC" w:rsidRPr="00152A53">
        <w:rPr>
          <w:rFonts w:ascii="Arial" w:hAnsi="Arial" w:cs="Arial"/>
          <w:sz w:val="32"/>
          <w:szCs w:val="32"/>
        </w:rPr>
        <w:t>definition.</w:t>
      </w:r>
    </w:p>
    <w:p w14:paraId="2CB81FF7" w14:textId="75C3BF58" w:rsidR="008966BE" w:rsidRPr="00152A53" w:rsidRDefault="00F819AE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Everyone can learn how to become a leader by improving </w:t>
      </w:r>
      <w:r w:rsidR="00751CCB" w:rsidRPr="00152A53">
        <w:rPr>
          <w:rFonts w:ascii="Arial" w:hAnsi="Arial" w:cs="Arial"/>
          <w:sz w:val="32"/>
          <w:szCs w:val="32"/>
        </w:rPr>
        <w:t>skills</w:t>
      </w:r>
      <w:r w:rsidRPr="00152A53">
        <w:rPr>
          <w:rFonts w:ascii="Arial" w:hAnsi="Arial" w:cs="Arial"/>
          <w:sz w:val="32"/>
          <w:szCs w:val="32"/>
        </w:rPr>
        <w:t xml:space="preserve"> set. A good </w:t>
      </w:r>
      <w:r w:rsidR="00751CCB" w:rsidRPr="00152A53">
        <w:rPr>
          <w:rFonts w:ascii="Arial" w:hAnsi="Arial" w:cs="Arial"/>
          <w:sz w:val="32"/>
          <w:szCs w:val="32"/>
        </w:rPr>
        <w:t>leader</w:t>
      </w:r>
      <w:r w:rsidRPr="00152A53">
        <w:rPr>
          <w:rFonts w:ascii="Arial" w:hAnsi="Arial" w:cs="Arial"/>
          <w:sz w:val="32"/>
          <w:szCs w:val="32"/>
        </w:rPr>
        <w:t xml:space="preserve"> keep</w:t>
      </w:r>
      <w:r w:rsidR="00751CCB" w:rsidRPr="00152A53">
        <w:rPr>
          <w:rFonts w:ascii="Arial" w:hAnsi="Arial" w:cs="Arial"/>
          <w:sz w:val="32"/>
          <w:szCs w:val="32"/>
        </w:rPr>
        <w:t>s</w:t>
      </w:r>
      <w:r w:rsidRPr="00152A53">
        <w:rPr>
          <w:rFonts w:ascii="Arial" w:hAnsi="Arial" w:cs="Arial"/>
          <w:sz w:val="32"/>
          <w:szCs w:val="32"/>
        </w:rPr>
        <w:t xml:space="preserve"> in his vision that he </w:t>
      </w:r>
      <w:r w:rsidR="00B86CBC" w:rsidRPr="00152A53">
        <w:rPr>
          <w:rFonts w:ascii="Arial" w:hAnsi="Arial" w:cs="Arial"/>
          <w:sz w:val="32"/>
          <w:szCs w:val="32"/>
        </w:rPr>
        <w:t>inspires,</w:t>
      </w:r>
      <w:r w:rsidRPr="00152A53">
        <w:rPr>
          <w:rFonts w:ascii="Arial" w:hAnsi="Arial" w:cs="Arial"/>
          <w:sz w:val="32"/>
          <w:szCs w:val="32"/>
        </w:rPr>
        <w:t xml:space="preserve"> </w:t>
      </w:r>
      <w:r w:rsidR="00B86CBC" w:rsidRPr="00152A53">
        <w:rPr>
          <w:rFonts w:ascii="Arial" w:hAnsi="Arial" w:cs="Arial"/>
          <w:sz w:val="32"/>
          <w:szCs w:val="32"/>
        </w:rPr>
        <w:t>manages,</w:t>
      </w:r>
      <w:r w:rsidRPr="00152A53">
        <w:rPr>
          <w:rFonts w:ascii="Arial" w:hAnsi="Arial" w:cs="Arial"/>
          <w:sz w:val="32"/>
          <w:szCs w:val="32"/>
        </w:rPr>
        <w:t xml:space="preserve"> and coaches a team to fallow his vision. By fallowing </w:t>
      </w:r>
      <w:r w:rsidR="00B86CBC" w:rsidRPr="00152A53">
        <w:rPr>
          <w:rFonts w:ascii="Arial" w:hAnsi="Arial" w:cs="Arial"/>
          <w:sz w:val="32"/>
          <w:szCs w:val="32"/>
        </w:rPr>
        <w:t>devise,</w:t>
      </w:r>
      <w:r w:rsidRPr="00152A53">
        <w:rPr>
          <w:rFonts w:ascii="Arial" w:hAnsi="Arial" w:cs="Arial"/>
          <w:sz w:val="32"/>
          <w:szCs w:val="32"/>
        </w:rPr>
        <w:t xml:space="preserve"> a leader brings </w:t>
      </w:r>
      <w:r w:rsidR="00751CCB" w:rsidRPr="00152A53">
        <w:rPr>
          <w:rFonts w:ascii="Arial" w:hAnsi="Arial" w:cs="Arial"/>
          <w:sz w:val="32"/>
          <w:szCs w:val="32"/>
        </w:rPr>
        <w:t xml:space="preserve">together his vision and the team strength towards the achieving certain set goals </w:t>
      </w:r>
    </w:p>
    <w:p w14:paraId="019F6D7F" w14:textId="21928DFF" w:rsidR="00751CCB" w:rsidRPr="00152A53" w:rsidRDefault="00751CC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S.W.O.T Analysis </w:t>
      </w:r>
    </w:p>
    <w:p w14:paraId="0E5E31BA" w14:textId="00E70C22" w:rsidR="00751CCB" w:rsidRPr="00152A53" w:rsidRDefault="00751CC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lastRenderedPageBreak/>
        <w:t xml:space="preserve">Strength - I am currently leading a </w:t>
      </w:r>
      <w:r w:rsidR="00B86CBC" w:rsidRPr="00152A53">
        <w:rPr>
          <w:rFonts w:ascii="Arial" w:hAnsi="Arial" w:cs="Arial"/>
          <w:sz w:val="32"/>
          <w:szCs w:val="32"/>
        </w:rPr>
        <w:t>team,</w:t>
      </w:r>
      <w:r w:rsidRPr="00152A53">
        <w:rPr>
          <w:rFonts w:ascii="Arial" w:hAnsi="Arial" w:cs="Arial"/>
          <w:sz w:val="32"/>
          <w:szCs w:val="32"/>
        </w:rPr>
        <w:t xml:space="preserve"> but what I am doing?</w:t>
      </w:r>
      <w:r w:rsidRPr="00152A53">
        <w:rPr>
          <w:rFonts w:ascii="Arial" w:hAnsi="Arial" w:cs="Arial"/>
          <w:sz w:val="32"/>
          <w:szCs w:val="32"/>
        </w:rPr>
        <w:br/>
        <w:t xml:space="preserve">I am helping my team to do the right work fallowing my </w:t>
      </w:r>
      <w:r w:rsidR="00B86CBC" w:rsidRPr="00152A53">
        <w:rPr>
          <w:rFonts w:ascii="Arial" w:hAnsi="Arial" w:cs="Arial"/>
          <w:sz w:val="32"/>
          <w:szCs w:val="32"/>
        </w:rPr>
        <w:t>example,</w:t>
      </w:r>
      <w:r w:rsidRPr="00152A53">
        <w:rPr>
          <w:rFonts w:ascii="Arial" w:hAnsi="Arial" w:cs="Arial"/>
          <w:sz w:val="32"/>
          <w:szCs w:val="32"/>
        </w:rPr>
        <w:t xml:space="preserve"> thanks to my experience in my </w:t>
      </w:r>
      <w:r w:rsidR="00B86CBC" w:rsidRPr="00152A53">
        <w:rPr>
          <w:rFonts w:ascii="Arial" w:hAnsi="Arial" w:cs="Arial"/>
          <w:sz w:val="32"/>
          <w:szCs w:val="32"/>
        </w:rPr>
        <w:t>background.</w:t>
      </w:r>
      <w:r w:rsidRPr="00152A53">
        <w:rPr>
          <w:rFonts w:ascii="Arial" w:hAnsi="Arial" w:cs="Arial"/>
          <w:sz w:val="32"/>
          <w:szCs w:val="32"/>
        </w:rPr>
        <w:t xml:space="preserve"> I can easily accomplish this because they respect me because my way of communication is direct and </w:t>
      </w:r>
      <w:r w:rsidR="00B86CBC" w:rsidRPr="00152A53">
        <w:rPr>
          <w:rFonts w:ascii="Arial" w:hAnsi="Arial" w:cs="Arial"/>
          <w:sz w:val="32"/>
          <w:szCs w:val="32"/>
        </w:rPr>
        <w:t>straight,</w:t>
      </w:r>
      <w:r w:rsidRPr="00152A53">
        <w:rPr>
          <w:rFonts w:ascii="Arial" w:hAnsi="Arial" w:cs="Arial"/>
          <w:sz w:val="32"/>
          <w:szCs w:val="32"/>
        </w:rPr>
        <w:t xml:space="preserve"> this method helps </w:t>
      </w:r>
      <w:r w:rsidR="00AF6085" w:rsidRPr="00152A53">
        <w:rPr>
          <w:rFonts w:ascii="Arial" w:hAnsi="Arial" w:cs="Arial"/>
          <w:sz w:val="32"/>
          <w:szCs w:val="32"/>
        </w:rPr>
        <w:t>me to touch said goals.</w:t>
      </w:r>
    </w:p>
    <w:p w14:paraId="0E5DC2DE" w14:textId="74C8789C" w:rsidR="00AF6085" w:rsidRPr="00152A53" w:rsidRDefault="00AF6085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Weak-ness – we are humans first , so is normal to have weak spots.</w:t>
      </w:r>
      <w:r w:rsidRPr="00152A53">
        <w:rPr>
          <w:rFonts w:ascii="Arial" w:hAnsi="Arial" w:cs="Arial"/>
          <w:sz w:val="32"/>
          <w:szCs w:val="32"/>
        </w:rPr>
        <w:br/>
        <w:t xml:space="preserve">I try to make myself well-liked in front of my team , but it is not always like should this is the reason why is important to keep a good communication open and as frequently . At times I </w:t>
      </w:r>
      <w:r w:rsidR="00EF1394" w:rsidRPr="00152A53">
        <w:rPr>
          <w:rFonts w:ascii="Arial" w:hAnsi="Arial" w:cs="Arial"/>
          <w:sz w:val="32"/>
          <w:szCs w:val="32"/>
        </w:rPr>
        <w:t>must</w:t>
      </w:r>
      <w:r w:rsidRPr="00152A53">
        <w:rPr>
          <w:rFonts w:ascii="Arial" w:hAnsi="Arial" w:cs="Arial"/>
          <w:sz w:val="32"/>
          <w:szCs w:val="32"/>
        </w:rPr>
        <w:t xml:space="preserve"> take a bad </w:t>
      </w:r>
      <w:r w:rsidR="00B86CBC" w:rsidRPr="00152A53">
        <w:rPr>
          <w:rFonts w:ascii="Arial" w:hAnsi="Arial" w:cs="Arial"/>
          <w:sz w:val="32"/>
          <w:szCs w:val="32"/>
        </w:rPr>
        <w:t>decision,</w:t>
      </w:r>
      <w:r w:rsidRPr="00152A53">
        <w:rPr>
          <w:rFonts w:ascii="Arial" w:hAnsi="Arial" w:cs="Arial"/>
          <w:sz w:val="32"/>
          <w:szCs w:val="32"/>
        </w:rPr>
        <w:t xml:space="preserve"> and I find it difficult to communicate this to my </w:t>
      </w:r>
      <w:r w:rsidR="00B86CBC" w:rsidRPr="00152A53">
        <w:rPr>
          <w:rFonts w:ascii="Arial" w:hAnsi="Arial" w:cs="Arial"/>
          <w:sz w:val="32"/>
          <w:szCs w:val="32"/>
        </w:rPr>
        <w:t>team and</w:t>
      </w:r>
      <w:r w:rsidRPr="00152A53">
        <w:rPr>
          <w:rFonts w:ascii="Arial" w:hAnsi="Arial" w:cs="Arial"/>
          <w:sz w:val="32"/>
          <w:szCs w:val="32"/>
        </w:rPr>
        <w:t xml:space="preserve"> could break the atmosphere inside the workplace especially in case of the case when I need to fire someone.</w:t>
      </w:r>
    </w:p>
    <w:p w14:paraId="20712A5B" w14:textId="167B685F" w:rsidR="00AF6085" w:rsidRPr="00152A53" w:rsidRDefault="00AF6085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O</w:t>
      </w:r>
      <w:r w:rsidR="00EF1394" w:rsidRPr="00152A53">
        <w:rPr>
          <w:rFonts w:ascii="Arial" w:hAnsi="Arial" w:cs="Arial"/>
          <w:sz w:val="32"/>
          <w:szCs w:val="32"/>
        </w:rPr>
        <w:t>p</w:t>
      </w:r>
      <w:r w:rsidRPr="00152A53">
        <w:rPr>
          <w:rFonts w:ascii="Arial" w:hAnsi="Arial" w:cs="Arial"/>
          <w:sz w:val="32"/>
          <w:szCs w:val="32"/>
        </w:rPr>
        <w:t xml:space="preserve">portunity – in my </w:t>
      </w:r>
      <w:r w:rsidR="00B86CBC" w:rsidRPr="00152A53">
        <w:rPr>
          <w:rFonts w:ascii="Arial" w:hAnsi="Arial" w:cs="Arial"/>
          <w:sz w:val="32"/>
          <w:szCs w:val="32"/>
        </w:rPr>
        <w:t>workplace,</w:t>
      </w:r>
      <w:r w:rsidRPr="00152A53">
        <w:rPr>
          <w:rFonts w:ascii="Arial" w:hAnsi="Arial" w:cs="Arial"/>
          <w:sz w:val="32"/>
          <w:szCs w:val="32"/>
        </w:rPr>
        <w:t xml:space="preserve"> I find allot of opportunities and is up to my </w:t>
      </w:r>
      <w:r w:rsidR="00EF1394" w:rsidRPr="00152A53">
        <w:rPr>
          <w:rFonts w:ascii="Arial" w:hAnsi="Arial" w:cs="Arial"/>
          <w:sz w:val="32"/>
          <w:szCs w:val="32"/>
        </w:rPr>
        <w:t xml:space="preserve">decision if I should take them or not. I often communicate with the head office , like this the company starts knowing me , and I might have a chance to get higher in the earache </w:t>
      </w:r>
      <w:r w:rsidRPr="00152A53">
        <w:rPr>
          <w:rFonts w:ascii="Arial" w:hAnsi="Arial" w:cs="Arial"/>
          <w:sz w:val="32"/>
          <w:szCs w:val="32"/>
        </w:rPr>
        <w:t xml:space="preserve"> </w:t>
      </w:r>
      <w:r w:rsidR="00EF1394" w:rsidRPr="00152A53">
        <w:rPr>
          <w:rFonts w:ascii="Arial" w:hAnsi="Arial" w:cs="Arial"/>
          <w:sz w:val="32"/>
          <w:szCs w:val="32"/>
        </w:rPr>
        <w:t>, like this I also treat my team , by letting them to step up , as a fallow-up to my example.</w:t>
      </w:r>
    </w:p>
    <w:p w14:paraId="4AED3451" w14:textId="7703FAA6" w:rsidR="00EF1394" w:rsidRPr="00152A53" w:rsidRDefault="00EF1394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Threat – This appears as a balance to level the ground between workplace and personal time.</w:t>
      </w:r>
    </w:p>
    <w:p w14:paraId="0D5AEF45" w14:textId="1873B03A" w:rsidR="008D045C" w:rsidRPr="00152A53" w:rsidRDefault="008D045C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293C6136" w14:textId="62A9233A" w:rsidR="008D045C" w:rsidRPr="00152A53" w:rsidRDefault="008D045C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Problem solving</w:t>
      </w:r>
    </w:p>
    <w:p w14:paraId="0DB95339" w14:textId="46311778" w:rsidR="008D045C" w:rsidRPr="00152A53" w:rsidRDefault="008D045C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This skill focuses on the </w:t>
      </w:r>
      <w:r w:rsidR="0086694D" w:rsidRPr="00152A53">
        <w:rPr>
          <w:rFonts w:ascii="Arial" w:hAnsi="Arial" w:cs="Arial"/>
          <w:sz w:val="32"/>
          <w:szCs w:val="32"/>
        </w:rPr>
        <w:t>ability of making decisions that affect the changes that might treat our goals in business sector and also in personal time.</w:t>
      </w:r>
      <w:r w:rsidR="0086694D" w:rsidRPr="00152A53">
        <w:rPr>
          <w:rFonts w:ascii="Arial" w:hAnsi="Arial" w:cs="Arial"/>
          <w:sz w:val="32"/>
          <w:szCs w:val="32"/>
        </w:rPr>
        <w:br/>
        <w:t>Main focus of this skill is to combat against challenges and changes in the regular timing that might treat our final goals.</w:t>
      </w:r>
    </w:p>
    <w:p w14:paraId="1F45101E" w14:textId="6D5CF104" w:rsidR="00ED0AB1" w:rsidRPr="00152A53" w:rsidRDefault="0086694D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“Creativity is best described as the human capacity to regularly solve problem or to fashion products in a </w:t>
      </w:r>
      <w:r w:rsidR="00B86CBC" w:rsidRPr="00152A53">
        <w:rPr>
          <w:rFonts w:ascii="Arial" w:hAnsi="Arial" w:cs="Arial"/>
          <w:sz w:val="32"/>
          <w:szCs w:val="32"/>
        </w:rPr>
        <w:t>domain,</w:t>
      </w:r>
      <w:r w:rsidRPr="00152A53">
        <w:rPr>
          <w:rFonts w:ascii="Arial" w:hAnsi="Arial" w:cs="Arial"/>
          <w:sz w:val="32"/>
          <w:szCs w:val="32"/>
        </w:rPr>
        <w:t xml:space="preserve"> in a way that is initially novel</w:t>
      </w:r>
      <w:r w:rsidR="00ED0AB1" w:rsidRPr="00152A53">
        <w:rPr>
          <w:rFonts w:ascii="Arial" w:hAnsi="Arial" w:cs="Arial"/>
          <w:sz w:val="32"/>
          <w:szCs w:val="32"/>
        </w:rPr>
        <w:t>” (</w:t>
      </w:r>
      <w:r w:rsidR="00B86CBC" w:rsidRPr="00152A53">
        <w:rPr>
          <w:rFonts w:ascii="Arial" w:hAnsi="Arial" w:cs="Arial"/>
          <w:sz w:val="32"/>
          <w:szCs w:val="32"/>
        </w:rPr>
        <w:t>Gardner,</w:t>
      </w:r>
      <w:r w:rsidR="00ED0AB1" w:rsidRPr="00152A53">
        <w:rPr>
          <w:rFonts w:ascii="Arial" w:hAnsi="Arial" w:cs="Arial"/>
          <w:sz w:val="32"/>
          <w:szCs w:val="32"/>
        </w:rPr>
        <w:t xml:space="preserve"> 2013)</w:t>
      </w:r>
    </w:p>
    <w:p w14:paraId="0475C5D5" w14:textId="39D624DA" w:rsidR="00ED0AB1" w:rsidRPr="00152A53" w:rsidRDefault="00ED0AB1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lastRenderedPageBreak/>
        <w:t xml:space="preserve">I always try to solve quickly and efficiently in my workplace and here I present you my S.W.O.T. </w:t>
      </w:r>
      <w:r w:rsidR="00B86CBC" w:rsidRPr="00152A53">
        <w:rPr>
          <w:rFonts w:ascii="Arial" w:hAnsi="Arial" w:cs="Arial"/>
          <w:sz w:val="32"/>
          <w:szCs w:val="32"/>
        </w:rPr>
        <w:t>analysis.</w:t>
      </w:r>
    </w:p>
    <w:p w14:paraId="645E2C9C" w14:textId="194568DE" w:rsidR="0086694D" w:rsidRPr="00152A53" w:rsidRDefault="00ED0AB1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Strength – During my </w:t>
      </w:r>
      <w:r w:rsidR="00B86CBC" w:rsidRPr="00152A53">
        <w:rPr>
          <w:rFonts w:ascii="Arial" w:hAnsi="Arial" w:cs="Arial"/>
          <w:sz w:val="32"/>
          <w:szCs w:val="32"/>
        </w:rPr>
        <w:t>shift,</w:t>
      </w:r>
      <w:r w:rsidRPr="00152A53">
        <w:rPr>
          <w:rFonts w:ascii="Arial" w:hAnsi="Arial" w:cs="Arial"/>
          <w:sz w:val="32"/>
          <w:szCs w:val="32"/>
        </w:rPr>
        <w:t xml:space="preserve"> it happens often to solve problems.</w:t>
      </w:r>
    </w:p>
    <w:p w14:paraId="3BE1007B" w14:textId="70EFC39D" w:rsidR="00ED0AB1" w:rsidRPr="00152A53" w:rsidRDefault="00ED0AB1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For example, for costumers </w:t>
      </w:r>
      <w:r w:rsidR="00B86CBC" w:rsidRPr="00152A53">
        <w:rPr>
          <w:rFonts w:ascii="Arial" w:hAnsi="Arial" w:cs="Arial"/>
          <w:sz w:val="32"/>
          <w:szCs w:val="32"/>
        </w:rPr>
        <w:t>complains,</w:t>
      </w:r>
      <w:r w:rsidRPr="00152A53">
        <w:rPr>
          <w:rFonts w:ascii="Arial" w:hAnsi="Arial" w:cs="Arial"/>
          <w:sz w:val="32"/>
          <w:szCs w:val="32"/>
        </w:rPr>
        <w:t xml:space="preserve"> I try to understand the </w:t>
      </w:r>
      <w:r w:rsidR="00B86CBC" w:rsidRPr="00152A53">
        <w:rPr>
          <w:rFonts w:ascii="Arial" w:hAnsi="Arial" w:cs="Arial"/>
          <w:sz w:val="32"/>
          <w:szCs w:val="32"/>
        </w:rPr>
        <w:t>situation,</w:t>
      </w:r>
      <w:r w:rsidRPr="00152A53">
        <w:rPr>
          <w:rFonts w:ascii="Arial" w:hAnsi="Arial" w:cs="Arial"/>
          <w:sz w:val="32"/>
          <w:szCs w:val="32"/>
        </w:rPr>
        <w:t xml:space="preserve"> and to find the best approach for the best solution and a quick solving of the matter. The most important thing is to make the costumer comfortable</w:t>
      </w:r>
      <w:r w:rsidR="00131C2C" w:rsidRPr="00152A53">
        <w:rPr>
          <w:rFonts w:ascii="Arial" w:hAnsi="Arial" w:cs="Arial"/>
          <w:sz w:val="32"/>
          <w:szCs w:val="32"/>
        </w:rPr>
        <w:t xml:space="preserve"> with the </w:t>
      </w:r>
      <w:r w:rsidR="00B86CBC" w:rsidRPr="00152A53">
        <w:rPr>
          <w:rFonts w:ascii="Arial" w:hAnsi="Arial" w:cs="Arial"/>
          <w:sz w:val="32"/>
          <w:szCs w:val="32"/>
        </w:rPr>
        <w:t>solution,</w:t>
      </w:r>
      <w:r w:rsidR="00131C2C" w:rsidRPr="00152A53">
        <w:rPr>
          <w:rFonts w:ascii="Arial" w:hAnsi="Arial" w:cs="Arial"/>
          <w:sz w:val="32"/>
          <w:szCs w:val="32"/>
        </w:rPr>
        <w:t xml:space="preserve"> in a way that does not affecting the confidence towards </w:t>
      </w:r>
      <w:r w:rsidR="00B86CBC" w:rsidRPr="00152A53">
        <w:rPr>
          <w:rFonts w:ascii="Arial" w:hAnsi="Arial" w:cs="Arial"/>
          <w:sz w:val="32"/>
          <w:szCs w:val="32"/>
        </w:rPr>
        <w:t>our business.</w:t>
      </w:r>
      <w:r w:rsidR="00131C2C" w:rsidRPr="00152A53">
        <w:rPr>
          <w:rFonts w:ascii="Arial" w:hAnsi="Arial" w:cs="Arial"/>
          <w:sz w:val="32"/>
          <w:szCs w:val="32"/>
        </w:rPr>
        <w:t xml:space="preserve"> I am all the time in the front line checking the </w:t>
      </w:r>
      <w:r w:rsidR="00B86CBC" w:rsidRPr="00152A53">
        <w:rPr>
          <w:rFonts w:ascii="Arial" w:hAnsi="Arial" w:cs="Arial"/>
          <w:sz w:val="32"/>
          <w:szCs w:val="32"/>
        </w:rPr>
        <w:t>situations,</w:t>
      </w:r>
      <w:r w:rsidR="00131C2C" w:rsidRPr="00152A53">
        <w:rPr>
          <w:rFonts w:ascii="Arial" w:hAnsi="Arial" w:cs="Arial"/>
          <w:sz w:val="32"/>
          <w:szCs w:val="32"/>
        </w:rPr>
        <w:t xml:space="preserve"> this way I am trying to prevent future </w:t>
      </w:r>
      <w:r w:rsidR="00B86CBC" w:rsidRPr="00152A53">
        <w:rPr>
          <w:rFonts w:ascii="Arial" w:hAnsi="Arial" w:cs="Arial"/>
          <w:sz w:val="32"/>
          <w:szCs w:val="32"/>
        </w:rPr>
        <w:t>problems,</w:t>
      </w:r>
      <w:r w:rsidR="00131C2C" w:rsidRPr="00152A53">
        <w:rPr>
          <w:rFonts w:ascii="Arial" w:hAnsi="Arial" w:cs="Arial"/>
          <w:sz w:val="32"/>
          <w:szCs w:val="32"/>
        </w:rPr>
        <w:t xml:space="preserve"> and keeping assurance for the costumers and business.</w:t>
      </w:r>
    </w:p>
    <w:p w14:paraId="32DC0BB1" w14:textId="1DD1C074" w:rsidR="00131C2C" w:rsidRPr="00152A53" w:rsidRDefault="00131C2C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Weakness – I think that I can do everything on my </w:t>
      </w:r>
      <w:r w:rsidR="00B86CBC" w:rsidRPr="00152A53">
        <w:rPr>
          <w:rFonts w:ascii="Arial" w:hAnsi="Arial" w:cs="Arial"/>
          <w:sz w:val="32"/>
          <w:szCs w:val="32"/>
        </w:rPr>
        <w:t>own,</w:t>
      </w:r>
      <w:r w:rsidRPr="00152A53">
        <w:rPr>
          <w:rFonts w:ascii="Arial" w:hAnsi="Arial" w:cs="Arial"/>
          <w:sz w:val="32"/>
          <w:szCs w:val="32"/>
        </w:rPr>
        <w:t xml:space="preserve"> but I need to take </w:t>
      </w:r>
      <w:r w:rsidR="004D29C4" w:rsidRPr="00152A53">
        <w:rPr>
          <w:rFonts w:ascii="Arial" w:hAnsi="Arial" w:cs="Arial"/>
          <w:sz w:val="32"/>
          <w:szCs w:val="32"/>
        </w:rPr>
        <w:t>into</w:t>
      </w:r>
      <w:r w:rsidRPr="00152A53">
        <w:rPr>
          <w:rFonts w:ascii="Arial" w:hAnsi="Arial" w:cs="Arial"/>
          <w:sz w:val="32"/>
          <w:szCs w:val="32"/>
        </w:rPr>
        <w:t xml:space="preserve"> consideration the fact that my team could find better approach towards different </w:t>
      </w:r>
      <w:r w:rsidR="00B86CBC" w:rsidRPr="00152A53">
        <w:rPr>
          <w:rFonts w:ascii="Arial" w:hAnsi="Arial" w:cs="Arial"/>
          <w:sz w:val="32"/>
          <w:szCs w:val="32"/>
        </w:rPr>
        <w:t>costumers.</w:t>
      </w:r>
    </w:p>
    <w:p w14:paraId="19228CB9" w14:textId="6AA9989B" w:rsidR="00131C2C" w:rsidRPr="00152A53" w:rsidRDefault="00131C2C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Opportunity – having this certain </w:t>
      </w:r>
      <w:r w:rsidR="00B86CBC" w:rsidRPr="00152A53">
        <w:rPr>
          <w:rFonts w:ascii="Arial" w:hAnsi="Arial" w:cs="Arial"/>
          <w:sz w:val="32"/>
          <w:szCs w:val="32"/>
        </w:rPr>
        <w:t>skill,</w:t>
      </w:r>
      <w:r w:rsidRPr="00152A53">
        <w:rPr>
          <w:rFonts w:ascii="Arial" w:hAnsi="Arial" w:cs="Arial"/>
          <w:sz w:val="32"/>
          <w:szCs w:val="32"/>
        </w:rPr>
        <w:t xml:space="preserve"> motivates me and keeps me more focused on my job preventing </w:t>
      </w:r>
      <w:r w:rsidR="00B86CBC" w:rsidRPr="00152A53">
        <w:rPr>
          <w:rFonts w:ascii="Arial" w:hAnsi="Arial" w:cs="Arial"/>
          <w:sz w:val="32"/>
          <w:szCs w:val="32"/>
        </w:rPr>
        <w:t>problems.</w:t>
      </w:r>
    </w:p>
    <w:p w14:paraId="4BD7F8A9" w14:textId="33F28103" w:rsidR="00131C2C" w:rsidRPr="00152A53" w:rsidRDefault="00131C2C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Threats – problem solving is at times not good for the business or my </w:t>
      </w:r>
      <w:r w:rsidR="00B86CBC" w:rsidRPr="00152A53">
        <w:rPr>
          <w:rFonts w:ascii="Arial" w:hAnsi="Arial" w:cs="Arial"/>
          <w:sz w:val="32"/>
          <w:szCs w:val="32"/>
        </w:rPr>
        <w:t>team,</w:t>
      </w:r>
      <w:r w:rsidRPr="00152A53">
        <w:rPr>
          <w:rFonts w:ascii="Arial" w:hAnsi="Arial" w:cs="Arial"/>
          <w:sz w:val="32"/>
          <w:szCs w:val="32"/>
        </w:rPr>
        <w:t xml:space="preserve"> </w:t>
      </w:r>
      <w:r w:rsidR="00BF2E2D" w:rsidRPr="00152A53">
        <w:rPr>
          <w:rFonts w:ascii="Arial" w:hAnsi="Arial" w:cs="Arial"/>
          <w:sz w:val="32"/>
          <w:szCs w:val="32"/>
        </w:rPr>
        <w:t>this generating problems between co-workers and other department leaders.</w:t>
      </w:r>
    </w:p>
    <w:p w14:paraId="2845EEB2" w14:textId="6185EFAB" w:rsidR="00BF2E2D" w:rsidRPr="00152A53" w:rsidRDefault="00BF2E2D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Team Working.</w:t>
      </w:r>
    </w:p>
    <w:p w14:paraId="6A484E28" w14:textId="742C2279" w:rsidR="00BF2E2D" w:rsidRPr="00152A53" w:rsidRDefault="00BF2E2D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This certain skill focuses on the connections between my team and my other </w:t>
      </w:r>
      <w:r w:rsidR="00B86CBC" w:rsidRPr="00152A53">
        <w:rPr>
          <w:rFonts w:ascii="Arial" w:hAnsi="Arial" w:cs="Arial"/>
          <w:sz w:val="32"/>
          <w:szCs w:val="32"/>
        </w:rPr>
        <w:t>skills.</w:t>
      </w:r>
      <w:r w:rsidRPr="00152A53">
        <w:rPr>
          <w:rFonts w:ascii="Arial" w:hAnsi="Arial" w:cs="Arial"/>
          <w:sz w:val="32"/>
          <w:szCs w:val="32"/>
        </w:rPr>
        <w:t xml:space="preserve"> Often in life we need to team up with less than agreeable </w:t>
      </w:r>
      <w:r w:rsidR="00B86CBC" w:rsidRPr="00152A53">
        <w:rPr>
          <w:rFonts w:ascii="Arial" w:hAnsi="Arial" w:cs="Arial"/>
          <w:sz w:val="32"/>
          <w:szCs w:val="32"/>
        </w:rPr>
        <w:t>persons,</w:t>
      </w:r>
      <w:r w:rsidRPr="00152A53">
        <w:rPr>
          <w:rFonts w:ascii="Arial" w:hAnsi="Arial" w:cs="Arial"/>
          <w:sz w:val="32"/>
          <w:szCs w:val="32"/>
        </w:rPr>
        <w:t xml:space="preserve"> that might not be always make us </w:t>
      </w:r>
      <w:r w:rsidR="00B86CBC" w:rsidRPr="00152A53">
        <w:rPr>
          <w:rFonts w:ascii="Arial" w:hAnsi="Arial" w:cs="Arial"/>
          <w:sz w:val="32"/>
          <w:szCs w:val="32"/>
        </w:rPr>
        <w:t>comfortable,</w:t>
      </w:r>
      <w:r w:rsidRPr="00152A53">
        <w:rPr>
          <w:rFonts w:ascii="Arial" w:hAnsi="Arial" w:cs="Arial"/>
          <w:sz w:val="32"/>
          <w:szCs w:val="32"/>
        </w:rPr>
        <w:t xml:space="preserve"> but because of their skills and training are a bonus to our team inside the business sector.</w:t>
      </w:r>
    </w:p>
    <w:p w14:paraId="22487435" w14:textId="54407CDE" w:rsidR="004D29C4" w:rsidRPr="00152A53" w:rsidRDefault="00B86CBC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“Teamwork</w:t>
      </w:r>
      <w:r w:rsidR="00BF2E2D" w:rsidRPr="00152A53">
        <w:rPr>
          <w:rFonts w:ascii="Arial" w:hAnsi="Arial" w:cs="Arial"/>
          <w:sz w:val="32"/>
          <w:szCs w:val="32"/>
        </w:rPr>
        <w:t xml:space="preserve"> is essential for health-care </w:t>
      </w:r>
      <w:r w:rsidRPr="00152A53">
        <w:rPr>
          <w:rFonts w:ascii="Arial" w:hAnsi="Arial" w:cs="Arial"/>
          <w:sz w:val="32"/>
          <w:szCs w:val="32"/>
        </w:rPr>
        <w:t>providers,</w:t>
      </w:r>
      <w:r w:rsidR="00BF2E2D" w:rsidRPr="00152A53">
        <w:rPr>
          <w:rFonts w:ascii="Arial" w:hAnsi="Arial" w:cs="Arial"/>
          <w:sz w:val="32"/>
          <w:szCs w:val="32"/>
        </w:rPr>
        <w:t xml:space="preserve"> who must work together to ensure safe and effective patient care.</w:t>
      </w:r>
      <w:r w:rsidR="004D29C4" w:rsidRPr="00152A53">
        <w:rPr>
          <w:rFonts w:ascii="Arial" w:hAnsi="Arial" w:cs="Arial"/>
          <w:sz w:val="32"/>
          <w:szCs w:val="32"/>
        </w:rPr>
        <w:t xml:space="preserve"> The ability to function effectively as a team is especially important in critical </w:t>
      </w:r>
      <w:r w:rsidRPr="00152A53">
        <w:rPr>
          <w:rFonts w:ascii="Arial" w:hAnsi="Arial" w:cs="Arial"/>
          <w:sz w:val="32"/>
          <w:szCs w:val="32"/>
        </w:rPr>
        <w:t>care,</w:t>
      </w:r>
      <w:r w:rsidR="004D29C4" w:rsidRPr="00152A53">
        <w:rPr>
          <w:rFonts w:ascii="Arial" w:hAnsi="Arial" w:cs="Arial"/>
          <w:sz w:val="32"/>
          <w:szCs w:val="32"/>
        </w:rPr>
        <w:t xml:space="preserve"> where ad-hoc teams are brought together for short-term management of crisis situations” (Dirks </w:t>
      </w:r>
      <w:r w:rsidRPr="00152A53">
        <w:rPr>
          <w:rFonts w:ascii="Arial" w:hAnsi="Arial" w:cs="Arial"/>
          <w:sz w:val="32"/>
          <w:szCs w:val="32"/>
        </w:rPr>
        <w:t>L.J,</w:t>
      </w:r>
      <w:r w:rsidR="004D29C4" w:rsidRPr="00152A53">
        <w:rPr>
          <w:rFonts w:ascii="Arial" w:hAnsi="Arial" w:cs="Arial"/>
          <w:sz w:val="32"/>
          <w:szCs w:val="32"/>
        </w:rPr>
        <w:t xml:space="preserve"> 2019)</w:t>
      </w:r>
      <w:r w:rsidR="004D29C4" w:rsidRPr="00152A53">
        <w:rPr>
          <w:rFonts w:ascii="Arial" w:hAnsi="Arial" w:cs="Arial"/>
          <w:sz w:val="32"/>
          <w:szCs w:val="32"/>
        </w:rPr>
        <w:br/>
        <w:t>This is my S.W.O.T. analysis for team-working.</w:t>
      </w:r>
    </w:p>
    <w:p w14:paraId="35DDC8A9" w14:textId="4A835705" w:rsidR="001B4408" w:rsidRPr="00152A53" w:rsidRDefault="004D29C4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lastRenderedPageBreak/>
        <w:t xml:space="preserve">Strength – I am an example for my </w:t>
      </w:r>
      <w:r w:rsidR="00B86CBC" w:rsidRPr="00152A53">
        <w:rPr>
          <w:rFonts w:ascii="Arial" w:hAnsi="Arial" w:cs="Arial"/>
          <w:sz w:val="32"/>
          <w:szCs w:val="32"/>
        </w:rPr>
        <w:t>team,</w:t>
      </w:r>
      <w:r w:rsidRPr="00152A53">
        <w:rPr>
          <w:rFonts w:ascii="Arial" w:hAnsi="Arial" w:cs="Arial"/>
          <w:sz w:val="32"/>
          <w:szCs w:val="32"/>
        </w:rPr>
        <w:t xml:space="preserve"> and I am representing a strong</w:t>
      </w:r>
      <w:r w:rsidR="001B4408" w:rsidRPr="00152A53">
        <w:rPr>
          <w:rFonts w:ascii="Arial" w:hAnsi="Arial" w:cs="Arial"/>
          <w:sz w:val="32"/>
          <w:szCs w:val="32"/>
        </w:rPr>
        <w:t xml:space="preserve"> asset inside of our team. I am explaining exactly what I am </w:t>
      </w:r>
      <w:r w:rsidR="00B86CBC" w:rsidRPr="00152A53">
        <w:rPr>
          <w:rFonts w:ascii="Arial" w:hAnsi="Arial" w:cs="Arial"/>
          <w:sz w:val="32"/>
          <w:szCs w:val="32"/>
        </w:rPr>
        <w:t>planning,</w:t>
      </w:r>
      <w:r w:rsidR="001B4408" w:rsidRPr="00152A53">
        <w:rPr>
          <w:rFonts w:ascii="Arial" w:hAnsi="Arial" w:cs="Arial"/>
          <w:sz w:val="32"/>
          <w:szCs w:val="32"/>
        </w:rPr>
        <w:t xml:space="preserve"> and I give them motivation and come with plausible reasoning behind my </w:t>
      </w:r>
      <w:r w:rsidR="00B86CBC" w:rsidRPr="00152A53">
        <w:rPr>
          <w:rFonts w:ascii="Arial" w:hAnsi="Arial" w:cs="Arial"/>
          <w:sz w:val="32"/>
          <w:szCs w:val="32"/>
        </w:rPr>
        <w:t>decisions,</w:t>
      </w:r>
      <w:r w:rsidR="001B4408" w:rsidRPr="00152A53">
        <w:rPr>
          <w:rFonts w:ascii="Arial" w:hAnsi="Arial" w:cs="Arial"/>
          <w:sz w:val="32"/>
          <w:szCs w:val="32"/>
        </w:rPr>
        <w:t xml:space="preserve"> always I keep reminding them our final goal.</w:t>
      </w:r>
    </w:p>
    <w:p w14:paraId="426D8ADD" w14:textId="6C99C6E5" w:rsidR="001B4408" w:rsidRPr="00152A53" w:rsidRDefault="001B4408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Weaknesses – I developed the ability to catch-up quickly and during the busy hours I am not stressed about the rest of my team , there for I might do my best to solve the problems , and my team is not all the times fallowing the same direction.</w:t>
      </w:r>
    </w:p>
    <w:p w14:paraId="627026BE" w14:textId="53916F6A" w:rsidR="001B4408" w:rsidRPr="00152A53" w:rsidRDefault="00F307D3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Opportunity – we work as a </w:t>
      </w:r>
      <w:r w:rsidR="00B86CBC" w:rsidRPr="00152A53">
        <w:rPr>
          <w:rFonts w:ascii="Arial" w:hAnsi="Arial" w:cs="Arial"/>
          <w:sz w:val="32"/>
          <w:szCs w:val="32"/>
        </w:rPr>
        <w:t>team,</w:t>
      </w:r>
      <w:r w:rsidRPr="00152A53">
        <w:rPr>
          <w:rFonts w:ascii="Arial" w:hAnsi="Arial" w:cs="Arial"/>
          <w:sz w:val="32"/>
          <w:szCs w:val="32"/>
        </w:rPr>
        <w:t xml:space="preserve"> to achieve a common </w:t>
      </w:r>
      <w:r w:rsidR="00B86CBC" w:rsidRPr="00152A53">
        <w:rPr>
          <w:rFonts w:ascii="Arial" w:hAnsi="Arial" w:cs="Arial"/>
          <w:sz w:val="32"/>
          <w:szCs w:val="32"/>
        </w:rPr>
        <w:t>goal,</w:t>
      </w:r>
      <w:r w:rsidRPr="00152A53">
        <w:rPr>
          <w:rFonts w:ascii="Arial" w:hAnsi="Arial" w:cs="Arial"/>
          <w:sz w:val="32"/>
          <w:szCs w:val="32"/>
        </w:rPr>
        <w:t xml:space="preserve"> and I can see clearer my co-workers and appreciate different ideas.</w:t>
      </w:r>
    </w:p>
    <w:p w14:paraId="7A4D209D" w14:textId="0824FD85" w:rsidR="00F307D3" w:rsidRPr="00152A53" w:rsidRDefault="00F307D3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Threats – one of the treats can be poor performance and different levels of effort from different team </w:t>
      </w:r>
      <w:r w:rsidR="00B86CBC" w:rsidRPr="00152A53">
        <w:rPr>
          <w:rFonts w:ascii="Arial" w:hAnsi="Arial" w:cs="Arial"/>
          <w:sz w:val="32"/>
          <w:szCs w:val="32"/>
        </w:rPr>
        <w:t>members,</w:t>
      </w:r>
      <w:r w:rsidRPr="00152A53">
        <w:rPr>
          <w:rFonts w:ascii="Arial" w:hAnsi="Arial" w:cs="Arial"/>
          <w:sz w:val="32"/>
          <w:szCs w:val="32"/>
        </w:rPr>
        <w:t xml:space="preserve"> and as a leader I oversee the achievement of goals.</w:t>
      </w:r>
    </w:p>
    <w:p w14:paraId="52E24C4A" w14:textId="4E959484" w:rsidR="00F307D3" w:rsidRPr="00152A53" w:rsidRDefault="00F307D3" w:rsidP="00152A53">
      <w:pPr>
        <w:pStyle w:val="NoSpacing"/>
        <w:rPr>
          <w:rFonts w:ascii="Arial" w:hAnsi="Arial" w:cs="Arial"/>
          <w:sz w:val="32"/>
          <w:szCs w:val="32"/>
        </w:rPr>
      </w:pPr>
    </w:p>
    <w:p w14:paraId="5B6F596D" w14:textId="55D6CD55" w:rsidR="00F307D3" w:rsidRPr="00152A53" w:rsidRDefault="00F307D3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Time management</w:t>
      </w:r>
    </w:p>
    <w:p w14:paraId="2C901B55" w14:textId="47997E92" w:rsidR="00F307D3" w:rsidRPr="00152A53" w:rsidRDefault="00F307D3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Time management is a skill that is most wide recognized for the importance in crisis </w:t>
      </w:r>
      <w:r w:rsidR="00B86CBC" w:rsidRPr="00152A53">
        <w:rPr>
          <w:rFonts w:ascii="Arial" w:hAnsi="Arial" w:cs="Arial"/>
          <w:sz w:val="32"/>
          <w:szCs w:val="32"/>
        </w:rPr>
        <w:t>situations,</w:t>
      </w:r>
      <w:r w:rsidRPr="00152A53">
        <w:rPr>
          <w:rFonts w:ascii="Arial" w:hAnsi="Arial" w:cs="Arial"/>
          <w:sz w:val="32"/>
          <w:szCs w:val="32"/>
        </w:rPr>
        <w:t xml:space="preserve"> and for the insurance of the management between deadlines and certain steps </w:t>
      </w:r>
      <w:r w:rsidR="00E57717" w:rsidRPr="00152A53">
        <w:rPr>
          <w:rFonts w:ascii="Arial" w:hAnsi="Arial" w:cs="Arial"/>
          <w:sz w:val="32"/>
          <w:szCs w:val="32"/>
        </w:rPr>
        <w:t>in our business field.</w:t>
      </w:r>
    </w:p>
    <w:p w14:paraId="19B61335" w14:textId="283D1D12" w:rsidR="00E57717" w:rsidRPr="00152A53" w:rsidRDefault="00E57717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The proper management of time is important in certain key moments inside the business </w:t>
      </w:r>
      <w:r w:rsidR="00B86CBC" w:rsidRPr="00152A53">
        <w:rPr>
          <w:rFonts w:ascii="Arial" w:hAnsi="Arial" w:cs="Arial"/>
          <w:sz w:val="32"/>
          <w:szCs w:val="32"/>
        </w:rPr>
        <w:t>sector,</w:t>
      </w:r>
      <w:r w:rsidRPr="00152A53">
        <w:rPr>
          <w:rFonts w:ascii="Arial" w:hAnsi="Arial" w:cs="Arial"/>
          <w:sz w:val="32"/>
          <w:szCs w:val="32"/>
        </w:rPr>
        <w:t xml:space="preserve"> school environment and other sectors.</w:t>
      </w:r>
    </w:p>
    <w:p w14:paraId="1693A91B" w14:textId="5153C787" w:rsidR="00E57717" w:rsidRPr="00152A53" w:rsidRDefault="00E57717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For the business sector this relates to the </w:t>
      </w:r>
      <w:r w:rsidR="00B86CBC" w:rsidRPr="00152A53">
        <w:rPr>
          <w:rFonts w:ascii="Arial" w:hAnsi="Arial" w:cs="Arial"/>
          <w:sz w:val="32"/>
          <w:szCs w:val="32"/>
        </w:rPr>
        <w:t>meetings,</w:t>
      </w:r>
      <w:r w:rsidRPr="00152A53">
        <w:rPr>
          <w:rFonts w:ascii="Arial" w:hAnsi="Arial" w:cs="Arial"/>
          <w:sz w:val="32"/>
          <w:szCs w:val="32"/>
        </w:rPr>
        <w:t xml:space="preserve"> in case of a new job </w:t>
      </w:r>
      <w:r w:rsidR="00B86CBC" w:rsidRPr="00152A53">
        <w:rPr>
          <w:rFonts w:ascii="Arial" w:hAnsi="Arial" w:cs="Arial"/>
          <w:sz w:val="32"/>
          <w:szCs w:val="32"/>
        </w:rPr>
        <w:t>opportunity,</w:t>
      </w:r>
      <w:r w:rsidRPr="00152A53">
        <w:rPr>
          <w:rFonts w:ascii="Arial" w:hAnsi="Arial" w:cs="Arial"/>
          <w:sz w:val="32"/>
          <w:szCs w:val="32"/>
        </w:rPr>
        <w:t xml:space="preserve"> and is management of different matters and deadlines that we must fallow toward certain goals.</w:t>
      </w:r>
    </w:p>
    <w:p w14:paraId="5340F32E" w14:textId="0B7E828E" w:rsidR="00E57717" w:rsidRPr="00152A53" w:rsidRDefault="00E57717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There for a good time </w:t>
      </w:r>
      <w:r w:rsidR="00B86CBC" w:rsidRPr="00152A53">
        <w:rPr>
          <w:rFonts w:ascii="Arial" w:hAnsi="Arial" w:cs="Arial"/>
          <w:sz w:val="32"/>
          <w:szCs w:val="32"/>
        </w:rPr>
        <w:t>management,</w:t>
      </w:r>
      <w:r w:rsidRPr="00152A53">
        <w:rPr>
          <w:rFonts w:ascii="Arial" w:hAnsi="Arial" w:cs="Arial"/>
          <w:sz w:val="32"/>
          <w:szCs w:val="32"/>
        </w:rPr>
        <w:t xml:space="preserve"> is a valued skill in all of life situations and a desired asset inside the business sector.</w:t>
      </w:r>
    </w:p>
    <w:p w14:paraId="0CF7AEE8" w14:textId="6C04D266" w:rsidR="004B6D98" w:rsidRPr="00152A53" w:rsidRDefault="00E57717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“Time management practice is the act of influencing one’s key behavioral dimensions to complete as many tasks as possible within a given time period” </w:t>
      </w:r>
      <w:r w:rsidR="00B86CBC" w:rsidRPr="00152A53">
        <w:rPr>
          <w:rFonts w:ascii="Arial" w:hAnsi="Arial" w:cs="Arial"/>
          <w:sz w:val="32"/>
          <w:szCs w:val="32"/>
        </w:rPr>
        <w:t>(Chania,</w:t>
      </w:r>
      <w:r w:rsidR="004B6D98" w:rsidRPr="00152A53">
        <w:rPr>
          <w:rFonts w:ascii="Arial" w:hAnsi="Arial" w:cs="Arial"/>
          <w:sz w:val="32"/>
          <w:szCs w:val="32"/>
        </w:rPr>
        <w:t xml:space="preserve"> 2020)</w:t>
      </w:r>
    </w:p>
    <w:p w14:paraId="62928210" w14:textId="2F7CD0F9" w:rsidR="004B6D98" w:rsidRPr="00152A53" w:rsidRDefault="004B6D98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lastRenderedPageBreak/>
        <w:t xml:space="preserve">Students can avoid stress if they know how to manage </w:t>
      </w:r>
      <w:r w:rsidR="00B86CBC" w:rsidRPr="00152A53">
        <w:rPr>
          <w:rFonts w:ascii="Arial" w:hAnsi="Arial" w:cs="Arial"/>
          <w:sz w:val="32"/>
          <w:szCs w:val="32"/>
        </w:rPr>
        <w:t>time,</w:t>
      </w:r>
      <w:r w:rsidRPr="00152A53">
        <w:rPr>
          <w:rFonts w:ascii="Arial" w:hAnsi="Arial" w:cs="Arial"/>
          <w:sz w:val="32"/>
          <w:szCs w:val="32"/>
        </w:rPr>
        <w:t xml:space="preserve"> so an effective time management gives a plus in academic fields.</w:t>
      </w:r>
    </w:p>
    <w:p w14:paraId="308F351D" w14:textId="33FB1A35" w:rsidR="004B6D98" w:rsidRPr="00152A53" w:rsidRDefault="004B6D98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At work-place time management is important because it increases our performance and helps us to touch our goals releasing the stress factor in our activity.</w:t>
      </w:r>
    </w:p>
    <w:p w14:paraId="025D98DE" w14:textId="0AA183DE" w:rsidR="004B6D98" w:rsidRPr="00152A53" w:rsidRDefault="004B6D98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This is my time management S.W.O.T </w:t>
      </w:r>
      <w:r w:rsidR="00B86CBC" w:rsidRPr="00152A53">
        <w:rPr>
          <w:rFonts w:ascii="Arial" w:hAnsi="Arial" w:cs="Arial"/>
          <w:sz w:val="32"/>
          <w:szCs w:val="32"/>
        </w:rPr>
        <w:t>analysis.</w:t>
      </w:r>
    </w:p>
    <w:p w14:paraId="786DF70C" w14:textId="66989DF5" w:rsidR="004B6D98" w:rsidRPr="00152A53" w:rsidRDefault="004B6D98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Strength – I can be very busy during my </w:t>
      </w:r>
      <w:r w:rsidR="00B86CBC" w:rsidRPr="00152A53">
        <w:rPr>
          <w:rFonts w:ascii="Arial" w:hAnsi="Arial" w:cs="Arial"/>
          <w:sz w:val="32"/>
          <w:szCs w:val="32"/>
        </w:rPr>
        <w:t>shift,</w:t>
      </w:r>
      <w:r w:rsidRPr="00152A53">
        <w:rPr>
          <w:rFonts w:ascii="Arial" w:hAnsi="Arial" w:cs="Arial"/>
          <w:sz w:val="32"/>
          <w:szCs w:val="32"/>
        </w:rPr>
        <w:t xml:space="preserve"> </w:t>
      </w:r>
      <w:r w:rsidR="00B86CBC" w:rsidRPr="00152A53">
        <w:rPr>
          <w:rFonts w:ascii="Arial" w:hAnsi="Arial" w:cs="Arial"/>
          <w:sz w:val="32"/>
          <w:szCs w:val="32"/>
        </w:rPr>
        <w:t>but I</w:t>
      </w:r>
      <w:r w:rsidRPr="00152A53">
        <w:rPr>
          <w:rFonts w:ascii="Arial" w:hAnsi="Arial" w:cs="Arial"/>
          <w:sz w:val="32"/>
          <w:szCs w:val="32"/>
        </w:rPr>
        <w:t xml:space="preserve"> am trying to keep myself very effective and </w:t>
      </w:r>
      <w:r w:rsidR="00B86CBC" w:rsidRPr="00152A53">
        <w:rPr>
          <w:rFonts w:ascii="Arial" w:hAnsi="Arial" w:cs="Arial"/>
          <w:sz w:val="32"/>
          <w:szCs w:val="32"/>
        </w:rPr>
        <w:t>efficient.</w:t>
      </w:r>
      <w:r w:rsidRPr="00152A53">
        <w:rPr>
          <w:rFonts w:ascii="Arial" w:hAnsi="Arial" w:cs="Arial"/>
          <w:sz w:val="32"/>
          <w:szCs w:val="32"/>
        </w:rPr>
        <w:t xml:space="preserve"> At the same </w:t>
      </w:r>
      <w:r w:rsidR="00B86CBC" w:rsidRPr="00152A53">
        <w:rPr>
          <w:rFonts w:ascii="Arial" w:hAnsi="Arial" w:cs="Arial"/>
          <w:sz w:val="32"/>
          <w:szCs w:val="32"/>
        </w:rPr>
        <w:t>time,</w:t>
      </w:r>
      <w:r w:rsidRPr="00152A53">
        <w:rPr>
          <w:rFonts w:ascii="Arial" w:hAnsi="Arial" w:cs="Arial"/>
          <w:sz w:val="32"/>
          <w:szCs w:val="32"/>
        </w:rPr>
        <w:t xml:space="preserve"> I use multi-tasking and always planning next day </w:t>
      </w:r>
      <w:r w:rsidR="00B86CBC" w:rsidRPr="00152A53">
        <w:rPr>
          <w:rFonts w:ascii="Arial" w:hAnsi="Arial" w:cs="Arial"/>
          <w:sz w:val="32"/>
          <w:szCs w:val="32"/>
        </w:rPr>
        <w:t>shift,</w:t>
      </w:r>
      <w:r w:rsidRPr="00152A53">
        <w:rPr>
          <w:rFonts w:ascii="Arial" w:hAnsi="Arial" w:cs="Arial"/>
          <w:sz w:val="32"/>
          <w:szCs w:val="32"/>
        </w:rPr>
        <w:t xml:space="preserve"> setting myself higher goals.</w:t>
      </w:r>
    </w:p>
    <w:p w14:paraId="2D6E0232" w14:textId="2E26225C" w:rsidR="004B6D98" w:rsidRPr="00152A53" w:rsidRDefault="004B6D98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Weakness – I must delegate some of my </w:t>
      </w:r>
      <w:r w:rsidR="00B86CBC" w:rsidRPr="00152A53">
        <w:rPr>
          <w:rFonts w:ascii="Arial" w:hAnsi="Arial" w:cs="Arial"/>
          <w:sz w:val="32"/>
          <w:szCs w:val="32"/>
        </w:rPr>
        <w:t>jobs,</w:t>
      </w:r>
      <w:r w:rsidRPr="00152A53">
        <w:rPr>
          <w:rFonts w:ascii="Arial" w:hAnsi="Arial" w:cs="Arial"/>
          <w:sz w:val="32"/>
          <w:szCs w:val="32"/>
        </w:rPr>
        <w:t xml:space="preserve"> so I can relax my working </w:t>
      </w:r>
      <w:r w:rsidR="00B86CBC" w:rsidRPr="00152A53">
        <w:rPr>
          <w:rFonts w:ascii="Arial" w:hAnsi="Arial" w:cs="Arial"/>
          <w:sz w:val="32"/>
          <w:szCs w:val="32"/>
        </w:rPr>
        <w:t>time,</w:t>
      </w:r>
      <w:r w:rsidRPr="00152A53">
        <w:rPr>
          <w:rFonts w:ascii="Arial" w:hAnsi="Arial" w:cs="Arial"/>
          <w:sz w:val="32"/>
          <w:szCs w:val="32"/>
        </w:rPr>
        <w:t xml:space="preserve"> and eliminating less important side jobs that could be done by other </w:t>
      </w:r>
      <w:r w:rsidR="00B86CBC" w:rsidRPr="00152A53">
        <w:rPr>
          <w:rFonts w:ascii="Arial" w:hAnsi="Arial" w:cs="Arial"/>
          <w:sz w:val="32"/>
          <w:szCs w:val="32"/>
        </w:rPr>
        <w:t>colleagues.</w:t>
      </w:r>
      <w:r w:rsidR="000D6A70" w:rsidRPr="00152A53">
        <w:rPr>
          <w:rFonts w:ascii="Arial" w:hAnsi="Arial" w:cs="Arial"/>
          <w:sz w:val="32"/>
          <w:szCs w:val="32"/>
        </w:rPr>
        <w:t xml:space="preserve"> I also try to do thinks in the quickest matter of </w:t>
      </w:r>
      <w:r w:rsidR="00B86CBC" w:rsidRPr="00152A53">
        <w:rPr>
          <w:rFonts w:ascii="Arial" w:hAnsi="Arial" w:cs="Arial"/>
          <w:sz w:val="32"/>
          <w:szCs w:val="32"/>
        </w:rPr>
        <w:t>time.</w:t>
      </w:r>
    </w:p>
    <w:p w14:paraId="157C0C3A" w14:textId="2649244F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 xml:space="preserve">Opportunity – I usually keep on planning my next day in a way that allows me to have more time for myself and other unseen problems that might take away lots of time and </w:t>
      </w:r>
      <w:r w:rsidR="00B86CBC" w:rsidRPr="00152A53">
        <w:rPr>
          <w:rFonts w:ascii="Arial" w:hAnsi="Arial" w:cs="Arial"/>
          <w:sz w:val="32"/>
          <w:szCs w:val="32"/>
        </w:rPr>
        <w:t>resources.</w:t>
      </w:r>
    </w:p>
    <w:p w14:paraId="59955816" w14:textId="7B3A7274" w:rsidR="000D6A70" w:rsidRPr="00152A53" w:rsidRDefault="000D6A70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Threats – at times , my time management might not be same with my planning , co-workers could find other problems and miss a shift and this makes me to find another solutions , or in a situation where I need to find replacement for the missing colleagues</w:t>
      </w:r>
    </w:p>
    <w:p w14:paraId="0C45C18F" w14:textId="3AB93500" w:rsidR="007D516B" w:rsidRPr="00152A53" w:rsidRDefault="007D516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References</w:t>
      </w:r>
    </w:p>
    <w:p w14:paraId="30D6E754" w14:textId="5CDD7019" w:rsidR="004D60CE" w:rsidRPr="00152A53" w:rsidRDefault="00B86CBC" w:rsidP="00152A53">
      <w:pPr>
        <w:pStyle w:val="NoSpacing"/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</w:pPr>
      <w:r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Maundy</w:t>
      </w:r>
      <w:r w:rsidR="004D60CE" w:rsidRPr="00152A53">
        <w:rPr>
          <w:rFonts w:ascii="Arial" w:eastAsia="Times New Roman" w:hAnsi="Arial" w:cs="Arial"/>
          <w:color w:val="1C1E21"/>
          <w:sz w:val="32"/>
          <w:szCs w:val="32"/>
          <w:lang w:val="en-GB" w:eastAsia="en-GB"/>
        </w:rPr>
        <w:t>, A., n.d. Certificate in Higher Education. Sage (www.sagepublishing.com), p.67.</w:t>
      </w:r>
    </w:p>
    <w:p w14:paraId="4EE06C0E" w14:textId="4FE72224" w:rsidR="00602C0F" w:rsidRPr="00152A53" w:rsidRDefault="00602C0F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Communication</w:t>
      </w:r>
    </w:p>
    <w:p w14:paraId="71159877" w14:textId="00364EC3" w:rsidR="00602C0F" w:rsidRPr="00152A53" w:rsidRDefault="00B86CBC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Chania</w:t>
      </w:r>
      <w:r w:rsidR="00602C0F" w:rsidRPr="00152A53">
        <w:rPr>
          <w:rFonts w:ascii="Arial" w:hAnsi="Arial" w:cs="Arial"/>
          <w:sz w:val="32"/>
          <w:szCs w:val="32"/>
        </w:rPr>
        <w:t xml:space="preserve">, </w:t>
      </w:r>
      <w:r w:rsidRPr="00152A53">
        <w:rPr>
          <w:rFonts w:ascii="Arial" w:hAnsi="Arial" w:cs="Arial"/>
          <w:sz w:val="32"/>
          <w:szCs w:val="32"/>
        </w:rPr>
        <w:t>Malukan</w:t>
      </w:r>
      <w:r w:rsidR="00602C0F" w:rsidRPr="00152A53">
        <w:rPr>
          <w:rFonts w:ascii="Arial" w:hAnsi="Arial" w:cs="Arial"/>
          <w:sz w:val="32"/>
          <w:szCs w:val="32"/>
        </w:rPr>
        <w:t xml:space="preserve"> </w:t>
      </w:r>
      <w:r w:rsidRPr="00152A53">
        <w:rPr>
          <w:rFonts w:ascii="Arial" w:hAnsi="Arial" w:cs="Arial"/>
          <w:sz w:val="32"/>
          <w:szCs w:val="32"/>
        </w:rPr>
        <w:t>Genet</w:t>
      </w:r>
      <w:r w:rsidR="00602C0F" w:rsidRPr="00152A53">
        <w:rPr>
          <w:rFonts w:ascii="Arial" w:hAnsi="Arial" w:cs="Arial"/>
          <w:sz w:val="32"/>
          <w:szCs w:val="32"/>
        </w:rPr>
        <w:t xml:space="preserve">. "Assessment of Time Management Practice and Associated Factors among Primary Hospitals Employees in North Gondar, Northwest Ethiopia." </w:t>
      </w:r>
      <w:r w:rsidRPr="00152A53">
        <w:rPr>
          <w:rFonts w:ascii="Arial" w:hAnsi="Arial" w:cs="Arial"/>
          <w:sz w:val="32"/>
          <w:szCs w:val="32"/>
        </w:rPr>
        <w:t>Plops</w:t>
      </w:r>
      <w:r w:rsidR="00602C0F" w:rsidRPr="00152A53">
        <w:rPr>
          <w:rFonts w:ascii="Arial" w:hAnsi="Arial" w:cs="Arial"/>
          <w:sz w:val="32"/>
          <w:szCs w:val="32"/>
        </w:rPr>
        <w:t xml:space="preserve"> ONE 15.1 (2020): 1-12. Web.</w:t>
      </w:r>
    </w:p>
    <w:p w14:paraId="187F72BE" w14:textId="26A06E95" w:rsidR="00602C0F" w:rsidRPr="00152A53" w:rsidRDefault="00B86CBC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Time management</w:t>
      </w:r>
    </w:p>
    <w:p w14:paraId="39B14CE8" w14:textId="6289B894" w:rsidR="00602C0F" w:rsidRPr="00152A53" w:rsidRDefault="00B86CBC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lastRenderedPageBreak/>
        <w:t>Fetch</w:t>
      </w:r>
      <w:r w:rsidR="00602C0F" w:rsidRPr="00152A53">
        <w:rPr>
          <w:rFonts w:ascii="Arial" w:hAnsi="Arial" w:cs="Arial"/>
          <w:sz w:val="32"/>
          <w:szCs w:val="32"/>
        </w:rPr>
        <w:t xml:space="preserve">, </w:t>
      </w:r>
      <w:r w:rsidRPr="00152A53">
        <w:rPr>
          <w:rFonts w:ascii="Arial" w:hAnsi="Arial" w:cs="Arial"/>
          <w:sz w:val="32"/>
          <w:szCs w:val="32"/>
        </w:rPr>
        <w:t>S.R.,</w:t>
      </w:r>
      <w:r w:rsidR="00602C0F" w:rsidRPr="00152A53">
        <w:rPr>
          <w:rFonts w:ascii="Arial" w:hAnsi="Arial" w:cs="Arial"/>
          <w:sz w:val="32"/>
          <w:szCs w:val="32"/>
        </w:rPr>
        <w:t xml:space="preserve"> </w:t>
      </w:r>
      <w:r w:rsidRPr="00152A53">
        <w:rPr>
          <w:rFonts w:ascii="Arial" w:hAnsi="Arial" w:cs="Arial"/>
          <w:sz w:val="32"/>
          <w:szCs w:val="32"/>
        </w:rPr>
        <w:t>2014.</w:t>
      </w:r>
      <w:r w:rsidR="00602C0F" w:rsidRPr="00152A53">
        <w:rPr>
          <w:rFonts w:ascii="Arial" w:hAnsi="Arial" w:cs="Arial"/>
          <w:sz w:val="32"/>
          <w:szCs w:val="32"/>
        </w:rPr>
        <w:t xml:space="preserve"> The heart of servant – </w:t>
      </w:r>
      <w:r w:rsidRPr="00152A53">
        <w:rPr>
          <w:rFonts w:ascii="Arial" w:hAnsi="Arial" w:cs="Arial"/>
          <w:sz w:val="32"/>
          <w:szCs w:val="32"/>
        </w:rPr>
        <w:t>leadership:</w:t>
      </w:r>
      <w:r w:rsidR="00602C0F" w:rsidRPr="00152A53">
        <w:rPr>
          <w:rFonts w:ascii="Arial" w:hAnsi="Arial" w:cs="Arial"/>
          <w:sz w:val="32"/>
          <w:szCs w:val="32"/>
        </w:rPr>
        <w:t xml:space="preserve"> Ten years</w:t>
      </w:r>
      <w:r w:rsidR="00B564CB" w:rsidRPr="00152A53">
        <w:rPr>
          <w:rFonts w:ascii="Arial" w:hAnsi="Arial" w:cs="Arial"/>
          <w:sz w:val="32"/>
          <w:szCs w:val="32"/>
        </w:rPr>
        <w:t xml:space="preserve"> of </w:t>
      </w:r>
      <w:r w:rsidRPr="00152A53">
        <w:rPr>
          <w:rFonts w:ascii="Arial" w:hAnsi="Arial" w:cs="Arial"/>
          <w:sz w:val="32"/>
          <w:szCs w:val="32"/>
        </w:rPr>
        <w:t>the</w:t>
      </w:r>
      <w:r w:rsidR="00B564CB" w:rsidRPr="00152A53">
        <w:rPr>
          <w:rFonts w:ascii="Arial" w:hAnsi="Arial" w:cs="Arial"/>
          <w:sz w:val="32"/>
          <w:szCs w:val="32"/>
        </w:rPr>
        <w:t xml:space="preserve"> international Journal of Servant-Leadership 10(1</w:t>
      </w:r>
      <w:r w:rsidRPr="00152A53">
        <w:rPr>
          <w:rFonts w:ascii="Arial" w:hAnsi="Arial" w:cs="Arial"/>
          <w:sz w:val="32"/>
          <w:szCs w:val="32"/>
        </w:rPr>
        <w:t>),</w:t>
      </w:r>
      <w:r w:rsidR="00B564CB" w:rsidRPr="00152A53">
        <w:rPr>
          <w:rFonts w:ascii="Arial" w:hAnsi="Arial" w:cs="Arial"/>
          <w:sz w:val="32"/>
          <w:szCs w:val="32"/>
        </w:rPr>
        <w:t xml:space="preserve"> pp. 7-9</w:t>
      </w:r>
    </w:p>
    <w:p w14:paraId="35240FB9" w14:textId="485913FE" w:rsidR="00B564CB" w:rsidRPr="00152A53" w:rsidRDefault="00B564C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Leadership</w:t>
      </w:r>
    </w:p>
    <w:p w14:paraId="1C60E5CC" w14:textId="719B7FDC" w:rsidR="00B564CB" w:rsidRPr="00152A53" w:rsidRDefault="00B564C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Dirks, Joni L. "Effective Strategies for Teaching Teamwork." Critical Care Nurse 39.4 (2019): 40-48. Web.</w:t>
      </w:r>
    </w:p>
    <w:p w14:paraId="75851B0C" w14:textId="7FA688D7" w:rsidR="00B564CB" w:rsidRPr="00152A53" w:rsidRDefault="00B564CB" w:rsidP="00152A53">
      <w:pPr>
        <w:pStyle w:val="NoSpacing"/>
        <w:rPr>
          <w:rFonts w:ascii="Arial" w:hAnsi="Arial" w:cs="Arial"/>
          <w:sz w:val="32"/>
          <w:szCs w:val="32"/>
        </w:rPr>
      </w:pPr>
      <w:r w:rsidRPr="00152A53">
        <w:rPr>
          <w:rFonts w:ascii="Arial" w:hAnsi="Arial" w:cs="Arial"/>
          <w:sz w:val="32"/>
          <w:szCs w:val="32"/>
        </w:rPr>
        <w:t>Teamwork</w:t>
      </w:r>
      <w:bookmarkEnd w:id="5"/>
    </w:p>
    <w:sectPr w:rsidR="00B564CB" w:rsidRPr="00152A53">
      <w:footerReference w:type="default" r:id="rId7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76D86" w14:textId="77777777" w:rsidR="00665C66" w:rsidRDefault="00665C66" w:rsidP="00C6554A">
      <w:pPr>
        <w:spacing w:after="0" w:line="240" w:lineRule="auto"/>
      </w:pPr>
      <w:r>
        <w:separator/>
      </w:r>
    </w:p>
  </w:endnote>
  <w:endnote w:type="continuationSeparator" w:id="0">
    <w:p w14:paraId="6F05F35A" w14:textId="77777777" w:rsidR="00665C66" w:rsidRDefault="00665C66" w:rsidP="00C65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12E9C" w14:textId="77777777" w:rsidR="00602C0F" w:rsidRDefault="00602C0F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040967" w14:textId="77777777" w:rsidR="00665C66" w:rsidRDefault="00665C66" w:rsidP="00C6554A">
      <w:pPr>
        <w:spacing w:after="0" w:line="240" w:lineRule="auto"/>
      </w:pPr>
      <w:r>
        <w:separator/>
      </w:r>
    </w:p>
  </w:footnote>
  <w:footnote w:type="continuationSeparator" w:id="0">
    <w:p w14:paraId="589C52D6" w14:textId="77777777" w:rsidR="00665C66" w:rsidRDefault="00665C66" w:rsidP="00C65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BEA0468"/>
    <w:multiLevelType w:val="hybridMultilevel"/>
    <w:tmpl w:val="83028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2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BE"/>
    <w:rsid w:val="000A4017"/>
    <w:rsid w:val="000D6A70"/>
    <w:rsid w:val="00131C2C"/>
    <w:rsid w:val="00152A53"/>
    <w:rsid w:val="001B4408"/>
    <w:rsid w:val="002554CD"/>
    <w:rsid w:val="00293B83"/>
    <w:rsid w:val="002B4294"/>
    <w:rsid w:val="00333D0D"/>
    <w:rsid w:val="003D2406"/>
    <w:rsid w:val="004B6D98"/>
    <w:rsid w:val="004C049F"/>
    <w:rsid w:val="004D29C4"/>
    <w:rsid w:val="004D60CE"/>
    <w:rsid w:val="005000E2"/>
    <w:rsid w:val="0053217C"/>
    <w:rsid w:val="005C0F67"/>
    <w:rsid w:val="00602C0F"/>
    <w:rsid w:val="00665C66"/>
    <w:rsid w:val="006A3CE7"/>
    <w:rsid w:val="00751CCB"/>
    <w:rsid w:val="007D516B"/>
    <w:rsid w:val="008664A5"/>
    <w:rsid w:val="0086694D"/>
    <w:rsid w:val="008966BE"/>
    <w:rsid w:val="008A5D50"/>
    <w:rsid w:val="008D045C"/>
    <w:rsid w:val="00AF6085"/>
    <w:rsid w:val="00B564CB"/>
    <w:rsid w:val="00B86CBC"/>
    <w:rsid w:val="00BC40BC"/>
    <w:rsid w:val="00BF2E2D"/>
    <w:rsid w:val="00C6554A"/>
    <w:rsid w:val="00CC0D17"/>
    <w:rsid w:val="00D00AC4"/>
    <w:rsid w:val="00D321D7"/>
    <w:rsid w:val="00E57717"/>
    <w:rsid w:val="00ED0AB1"/>
    <w:rsid w:val="00ED7C44"/>
    <w:rsid w:val="00EF1394"/>
    <w:rsid w:val="00F307D3"/>
    <w:rsid w:val="00F46327"/>
    <w:rsid w:val="00F8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9C6E99"/>
  <w15:chartTrackingRefBased/>
  <w15:docId w15:val="{980FCA34-DE86-4BB1-B23F-48F55A354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/>
    <w:lsdException w:name="List Number" w:semiHidden="1" w:uiPriority="1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BE"/>
  </w:style>
  <w:style w:type="paragraph" w:styleId="Heading1">
    <w:name w:val="heading 1"/>
    <w:basedOn w:val="Normal"/>
    <w:next w:val="Normal"/>
    <w:link w:val="Heading1Char"/>
    <w:uiPriority w:val="9"/>
    <w:qFormat/>
    <w:rsid w:val="008966BE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138576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66BE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138576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66BE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138576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66B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1AB39F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66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1AB39F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66B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AB39F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66B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AB39F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66B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AB39F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66B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AB39F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66BE"/>
    <w:rPr>
      <w:rFonts w:asciiTheme="majorHAnsi" w:eastAsiaTheme="majorEastAsia" w:hAnsiTheme="majorHAnsi" w:cstheme="majorBidi"/>
      <w:color w:val="138576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966BE"/>
    <w:rPr>
      <w:rFonts w:asciiTheme="majorHAnsi" w:eastAsiaTheme="majorEastAsia" w:hAnsiTheme="majorHAnsi" w:cstheme="majorBidi"/>
      <w:color w:val="138576" w:themeColor="accent6" w:themeShade="BF"/>
      <w:sz w:val="28"/>
      <w:szCs w:val="28"/>
    </w:rPr>
  </w:style>
  <w:style w:type="paragraph" w:customStyle="1" w:styleId="ContactInfo">
    <w:name w:val="Contact Info"/>
    <w:basedOn w:val="Normal"/>
    <w:uiPriority w:val="4"/>
    <w:rsid w:val="00C6554A"/>
    <w:pPr>
      <w:spacing w:after="0"/>
      <w:jc w:val="center"/>
    </w:pPr>
  </w:style>
  <w:style w:type="paragraph" w:styleId="ListBullet">
    <w:name w:val="List Bullet"/>
    <w:basedOn w:val="Normal"/>
    <w:uiPriority w:val="10"/>
    <w:unhideWhenUsed/>
    <w:rsid w:val="00C6554A"/>
    <w:pPr>
      <w:numPr>
        <w:numId w:val="4"/>
      </w:numPr>
    </w:pPr>
  </w:style>
  <w:style w:type="paragraph" w:styleId="Title">
    <w:name w:val="Title"/>
    <w:basedOn w:val="Normal"/>
    <w:next w:val="Normal"/>
    <w:link w:val="TitleChar"/>
    <w:uiPriority w:val="10"/>
    <w:qFormat/>
    <w:rsid w:val="008966BE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8966BE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66B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8966BE"/>
    <w:rPr>
      <w:rFonts w:asciiTheme="majorHAnsi" w:eastAsiaTheme="majorEastAsia" w:hAnsiTheme="majorHAnsi" w:cstheme="majorBidi"/>
      <w:sz w:val="30"/>
      <w:szCs w:val="30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rsid w:val="00C6554A"/>
    <w:pPr>
      <w:spacing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8966BE"/>
    <w:rPr>
      <w:rFonts w:asciiTheme="majorHAnsi" w:eastAsiaTheme="majorEastAsia" w:hAnsiTheme="majorHAnsi" w:cstheme="majorBidi"/>
      <w:color w:val="138576" w:themeColor="accent6" w:themeShade="B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66BE"/>
    <w:rPr>
      <w:rFonts w:asciiTheme="majorHAnsi" w:eastAsiaTheme="majorEastAsia" w:hAnsiTheme="majorHAnsi" w:cstheme="majorBidi"/>
      <w:b/>
      <w:bCs/>
      <w:i/>
      <w:iCs/>
      <w:color w:val="1AB39F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66BE"/>
    <w:rPr>
      <w:rFonts w:asciiTheme="majorHAnsi" w:eastAsiaTheme="majorEastAsia" w:hAnsiTheme="majorHAnsi" w:cstheme="majorBidi"/>
      <w:i/>
      <w:iCs/>
      <w:color w:val="1AB39F" w:themeColor="accent6"/>
      <w:sz w:val="20"/>
      <w:szCs w:val="20"/>
    </w:rPr>
  </w:style>
  <w:style w:type="character" w:styleId="IntenseEmphasis">
    <w:name w:val="Intense Emphasis"/>
    <w:basedOn w:val="DefaultParagraphFont"/>
    <w:uiPriority w:val="21"/>
    <w:qFormat/>
    <w:rsid w:val="008966BE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66BE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1AB39F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66BE"/>
    <w:rPr>
      <w:rFonts w:asciiTheme="majorHAnsi" w:eastAsiaTheme="majorEastAsia" w:hAnsiTheme="majorHAnsi" w:cstheme="majorBidi"/>
      <w:i/>
      <w:iCs/>
      <w:color w:val="1AB39F" w:themeColor="accent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8966BE"/>
    <w:rPr>
      <w:b/>
      <w:bCs/>
      <w:smallCaps/>
      <w:color w:val="1AB39F" w:themeColor="accent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966BE"/>
    <w:pPr>
      <w:spacing w:line="240" w:lineRule="auto"/>
    </w:pPr>
    <w:rPr>
      <w:b/>
      <w:bCs/>
      <w:smallCaps/>
      <w:color w:val="595959" w:themeColor="text1" w:themeTint="A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after="0" w:line="240" w:lineRule="auto"/>
    </w:pPr>
    <w:rPr>
      <w:rFonts w:ascii="Consolas" w:hAnsi="Consola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66BE"/>
    <w:rPr>
      <w:rFonts w:asciiTheme="majorHAnsi" w:eastAsiaTheme="majorEastAsia" w:hAnsiTheme="majorHAnsi" w:cstheme="majorBidi"/>
      <w:b/>
      <w:bCs/>
      <w:color w:val="1AB39F" w:themeColor="accent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66BE"/>
    <w:rPr>
      <w:rFonts w:asciiTheme="majorHAnsi" w:eastAsiaTheme="majorEastAsia" w:hAnsiTheme="majorHAnsi" w:cstheme="majorBidi"/>
      <w:color w:val="1AB39F" w:themeColor="accent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66BE"/>
    <w:rPr>
      <w:rFonts w:asciiTheme="majorHAnsi" w:eastAsiaTheme="majorEastAsia" w:hAnsiTheme="majorHAnsi" w:cstheme="majorBidi"/>
      <w:color w:val="1AB39F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66BE"/>
    <w:rPr>
      <w:rFonts w:asciiTheme="majorHAnsi" w:eastAsiaTheme="majorEastAsia" w:hAnsiTheme="majorHAnsi" w:cstheme="majorBidi"/>
      <w:i/>
      <w:iCs/>
      <w:color w:val="1AB39F" w:themeColor="accent6"/>
      <w:sz w:val="22"/>
      <w:szCs w:val="22"/>
    </w:rPr>
  </w:style>
  <w:style w:type="character" w:styleId="Strong">
    <w:name w:val="Strong"/>
    <w:basedOn w:val="DefaultParagraphFont"/>
    <w:uiPriority w:val="22"/>
    <w:qFormat/>
    <w:rsid w:val="008966BE"/>
    <w:rPr>
      <w:b/>
      <w:bCs/>
    </w:rPr>
  </w:style>
  <w:style w:type="character" w:styleId="Emphasis">
    <w:name w:val="Emphasis"/>
    <w:basedOn w:val="DefaultParagraphFont"/>
    <w:uiPriority w:val="20"/>
    <w:qFormat/>
    <w:rsid w:val="008966BE"/>
    <w:rPr>
      <w:i/>
      <w:iCs/>
      <w:color w:val="1AB39F" w:themeColor="accent6"/>
    </w:rPr>
  </w:style>
  <w:style w:type="paragraph" w:styleId="NoSpacing">
    <w:name w:val="No Spacing"/>
    <w:uiPriority w:val="1"/>
    <w:qFormat/>
    <w:rsid w:val="008966B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966BE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8966BE"/>
    <w:rPr>
      <w:i/>
      <w:iCs/>
      <w:color w:val="262626" w:themeColor="text1" w:themeTint="D9"/>
    </w:rPr>
  </w:style>
  <w:style w:type="character" w:styleId="SubtleEmphasis">
    <w:name w:val="Subtle Emphasis"/>
    <w:basedOn w:val="DefaultParagraphFont"/>
    <w:uiPriority w:val="19"/>
    <w:qFormat/>
    <w:rsid w:val="008966BE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8966BE"/>
    <w:rPr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qFormat/>
    <w:rsid w:val="008966BE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966BE"/>
    <w:pPr>
      <w:outlineLvl w:val="9"/>
    </w:pPr>
  </w:style>
  <w:style w:type="character" w:customStyle="1" w:styleId="5yl5">
    <w:name w:val="_5yl5"/>
    <w:basedOn w:val="DefaultParagraphFont"/>
    <w:rsid w:val="008966BE"/>
  </w:style>
  <w:style w:type="paragraph" w:styleId="ListParagraph">
    <w:name w:val="List Paragraph"/>
    <w:basedOn w:val="Normal"/>
    <w:uiPriority w:val="34"/>
    <w:qFormat/>
    <w:rsid w:val="007D5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5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74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1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78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139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7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5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5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1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st\AppData\Local\Microsoft\Office\16.0\DTS\en-US%7bFDDE6A74-2120-4A86-82F5-D22968CF06B7%7d\%7b84888F38-8A7B-4C3F-9034-B4C91293612F%7dtf02835058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{84888F38-8A7B-4C3F-9034-B4C91293612F}tf02835058</Template>
  <TotalTime>13</TotalTime>
  <Pages>10</Pages>
  <Words>1692</Words>
  <Characters>9649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Maria</cp:lastModifiedBy>
  <cp:revision>6</cp:revision>
  <dcterms:created xsi:type="dcterms:W3CDTF">2020-04-27T14:15:00Z</dcterms:created>
  <dcterms:modified xsi:type="dcterms:W3CDTF">2020-05-02T17:20:00Z</dcterms:modified>
</cp:coreProperties>
</file>