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Lesson Plan – Step 1 Cynllun Gwers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6D424725" w:rsidR="00D46A8E" w:rsidRPr="006243FA" w:rsidRDefault="004D26D0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Charlene Griffiths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5E2E4192" w:rsidR="00D46A8E" w:rsidRPr="006243FA" w:rsidRDefault="004D26D0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2</w:t>
            </w:r>
          </w:p>
        </w:tc>
      </w:tr>
      <w:tr w:rsidR="00D46A8E" w:rsidRPr="006243FA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AoLE or Subject</w:t>
            </w:r>
          </w:p>
        </w:tc>
        <w:tc>
          <w:tcPr>
            <w:tcW w:w="3555" w:type="dxa"/>
          </w:tcPr>
          <w:p w14:paraId="469E103D" w14:textId="35D75372" w:rsidR="00D46A8E" w:rsidRPr="006243FA" w:rsidRDefault="002B6F03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Personal and Social Development, Well-Being and Cultural Diversity.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3378A82F" w:rsidR="00D46A8E" w:rsidRPr="006243FA" w:rsidRDefault="005F0A9E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11/3/20</w:t>
            </w:r>
          </w:p>
        </w:tc>
      </w:tr>
      <w:tr w:rsidR="00D46A8E" w:rsidRPr="006243FA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4F92F64F" w:rsidR="00D46A8E" w:rsidRPr="006243FA" w:rsidRDefault="004D26D0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Feelings about characters and why?</w:t>
            </w:r>
          </w:p>
        </w:tc>
      </w:tr>
      <w:tr w:rsidR="00EB6268" w:rsidRPr="006243FA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2136F834" w14:textId="251C4F55" w:rsidR="00EB6268" w:rsidRPr="004D26D0" w:rsidRDefault="004D26D0" w:rsidP="00E4674D">
            <w:pPr>
              <w:rPr>
                <w:b/>
                <w:bCs/>
                <w:sz w:val="28"/>
                <w:szCs w:val="28"/>
              </w:rPr>
            </w:pPr>
            <w:r w:rsidRPr="004D26D0">
              <w:rPr>
                <w:b/>
                <w:bCs/>
                <w:sz w:val="28"/>
                <w:szCs w:val="28"/>
              </w:rPr>
              <w:t>Personal and Social Development, Well-Being and Cultural Diversity</w:t>
            </w:r>
          </w:p>
          <w:p w14:paraId="7102E20E" w14:textId="55E07DCD" w:rsidR="004D26D0" w:rsidRPr="00CA5C60" w:rsidRDefault="00CA5C60" w:rsidP="00E4674D">
            <w:pPr>
              <w:rPr>
                <w:sz w:val="28"/>
                <w:szCs w:val="28"/>
              </w:rPr>
            </w:pPr>
            <w:r w:rsidRPr="00CA5C60">
              <w:rPr>
                <w:sz w:val="28"/>
                <w:szCs w:val="28"/>
              </w:rPr>
              <w:t>activities that allow them to communicate their ideas, values and beliefs about themselves, others and the world</w:t>
            </w:r>
            <w:r w:rsidR="00A103AE">
              <w:rPr>
                <w:sz w:val="28"/>
                <w:szCs w:val="28"/>
              </w:rPr>
              <w:t>.</w:t>
            </w:r>
          </w:p>
        </w:tc>
      </w:tr>
      <w:tr w:rsidR="00EB6268" w:rsidRPr="006243FA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0D739D8D" w14:textId="47D7B7A9" w:rsidR="00EB6268" w:rsidRDefault="004D26D0" w:rsidP="00E4674D">
            <w:pPr>
              <w:rPr>
                <w:b/>
                <w:bCs/>
                <w:sz w:val="28"/>
                <w:szCs w:val="28"/>
              </w:rPr>
            </w:pPr>
            <w:r w:rsidRPr="004D26D0">
              <w:rPr>
                <w:b/>
                <w:bCs/>
                <w:sz w:val="28"/>
                <w:szCs w:val="28"/>
              </w:rPr>
              <w:t>Welsh Language Development</w:t>
            </w:r>
          </w:p>
          <w:p w14:paraId="1C5AC7CD" w14:textId="77777777" w:rsidR="00CA5C60" w:rsidRPr="00CA5C60" w:rsidRDefault="00CA5C60" w:rsidP="00E4674D">
            <w:pPr>
              <w:rPr>
                <w:sz w:val="28"/>
                <w:szCs w:val="28"/>
              </w:rPr>
            </w:pPr>
            <w:r w:rsidRPr="00CA5C60">
              <w:rPr>
                <w:sz w:val="28"/>
                <w:szCs w:val="28"/>
              </w:rPr>
              <w:t xml:space="preserve">talk/communicate for a variety of purposes including: </w:t>
            </w:r>
          </w:p>
          <w:p w14:paraId="6F84D0E0" w14:textId="2FD339E1" w:rsidR="00CA5C60" w:rsidRPr="00CA5C60" w:rsidRDefault="00CA5C60" w:rsidP="00CA5C60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CA5C60">
              <w:rPr>
                <w:sz w:val="28"/>
                <w:szCs w:val="28"/>
              </w:rPr>
              <w:t>presenting simple information</w:t>
            </w:r>
          </w:p>
          <w:p w14:paraId="39AD9DAB" w14:textId="4077FAE2" w:rsidR="00CA5C60" w:rsidRPr="00CA5C60" w:rsidRDefault="00CA5C60" w:rsidP="00CA5C60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CA5C60">
              <w:rPr>
                <w:sz w:val="28"/>
                <w:szCs w:val="28"/>
              </w:rPr>
              <w:t>expressing feelings, likes, dislikes and needs</w:t>
            </w:r>
            <w:r w:rsidR="00A103AE">
              <w:rPr>
                <w:sz w:val="28"/>
                <w:szCs w:val="28"/>
              </w:rPr>
              <w:t>.</w:t>
            </w:r>
          </w:p>
          <w:p w14:paraId="413F6BF0" w14:textId="77777777" w:rsidR="004D26D0" w:rsidRDefault="004D26D0" w:rsidP="00E4674D">
            <w:pPr>
              <w:rPr>
                <w:b/>
                <w:bCs/>
                <w:sz w:val="28"/>
                <w:szCs w:val="28"/>
              </w:rPr>
            </w:pPr>
            <w:r w:rsidRPr="004D26D0">
              <w:rPr>
                <w:b/>
                <w:bCs/>
                <w:sz w:val="28"/>
                <w:szCs w:val="28"/>
              </w:rPr>
              <w:t>Language, Literacy and communication Skills</w:t>
            </w:r>
          </w:p>
          <w:p w14:paraId="38B3E002" w14:textId="77777777" w:rsidR="004D26D0" w:rsidRDefault="004D26D0" w:rsidP="00E467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Oracy </w:t>
            </w:r>
          </w:p>
          <w:p w14:paraId="6FF903B7" w14:textId="1F093D0E" w:rsidR="008D2F9A" w:rsidRDefault="008D2F9A" w:rsidP="00A103AE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A103AE">
              <w:rPr>
                <w:sz w:val="28"/>
                <w:szCs w:val="28"/>
              </w:rPr>
              <w:t>Developing and presenting information and ideas</w:t>
            </w:r>
            <w:r w:rsidR="00A103AE">
              <w:rPr>
                <w:sz w:val="28"/>
                <w:szCs w:val="28"/>
              </w:rPr>
              <w:t>.</w:t>
            </w:r>
          </w:p>
          <w:p w14:paraId="4B837964" w14:textId="2023F8B7" w:rsidR="00A103AE" w:rsidRPr="00A103AE" w:rsidRDefault="00A103AE" w:rsidP="00A103AE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Contribute to discussion, keeping a focus on the topic and taking turns to speak.</w:t>
            </w:r>
          </w:p>
        </w:tc>
      </w:tr>
      <w:tr w:rsidR="00D46A8E" w:rsidRPr="006243FA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F3C7DDF" w14:textId="43B72D77" w:rsidR="00D46A8E" w:rsidRPr="008D2F9A" w:rsidRDefault="000B6B62" w:rsidP="00E4674D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</w:t>
            </w:r>
            <w:r w:rsidR="008D2F9A" w:rsidRPr="006243FA">
              <w:rPr>
                <w:sz w:val="22"/>
                <w:szCs w:val="28"/>
              </w:rPr>
              <w:t>identified</w:t>
            </w:r>
            <w:r w:rsidR="00816DB9" w:rsidRPr="006243FA">
              <w:rPr>
                <w:sz w:val="22"/>
                <w:szCs w:val="28"/>
              </w:rPr>
              <w:t xml:space="preserve"> in </w:t>
            </w:r>
            <w:r w:rsidRPr="006243FA">
              <w:rPr>
                <w:sz w:val="22"/>
                <w:szCs w:val="28"/>
              </w:rPr>
              <w:t>weekly review)</w:t>
            </w:r>
          </w:p>
          <w:p w14:paraId="6EB59F3D" w14:textId="42804B64" w:rsidR="00D46A8E" w:rsidRDefault="00D46A8E" w:rsidP="00E4674D">
            <w:pPr>
              <w:rPr>
                <w:sz w:val="28"/>
                <w:szCs w:val="28"/>
              </w:rPr>
            </w:pPr>
          </w:p>
          <w:p w14:paraId="4ED908CE" w14:textId="41D25458" w:rsidR="008D2F9A" w:rsidRPr="00A103AE" w:rsidRDefault="0082436F" w:rsidP="00A103AE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A103AE">
              <w:rPr>
                <w:sz w:val="28"/>
                <w:szCs w:val="28"/>
              </w:rPr>
              <w:t>The student-teacher actively seeks, listens to and takes account of the views of learners in order to fully engage and encourage them as active participants in their own learning.</w:t>
            </w:r>
          </w:p>
          <w:p w14:paraId="2DD67EFF" w14:textId="18D2DAD3" w:rsidR="008D2F9A" w:rsidRDefault="008D2F9A" w:rsidP="00E4674D">
            <w:pPr>
              <w:rPr>
                <w:sz w:val="28"/>
                <w:szCs w:val="28"/>
              </w:rPr>
            </w:pPr>
          </w:p>
          <w:p w14:paraId="6C21907D" w14:textId="6119D907" w:rsidR="008D2F9A" w:rsidRPr="00A103AE" w:rsidRDefault="008D2F9A" w:rsidP="00A103AE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A103AE">
              <w:rPr>
                <w:sz w:val="28"/>
                <w:szCs w:val="28"/>
              </w:rPr>
              <w:t>The student-teacher understands the selection, use and justification of a range of imaginative approaches to meet pedagogic challenges to the benefit of all learners.</w:t>
            </w:r>
          </w:p>
          <w:p w14:paraId="42945009" w14:textId="77777777" w:rsidR="0082436F" w:rsidRPr="006243FA" w:rsidRDefault="0082436F" w:rsidP="00E4674D">
            <w:pPr>
              <w:rPr>
                <w:sz w:val="28"/>
                <w:szCs w:val="28"/>
              </w:rPr>
            </w:pPr>
          </w:p>
          <w:p w14:paraId="159C509D" w14:textId="3D861B07" w:rsidR="00D46A8E" w:rsidRPr="00A103AE" w:rsidRDefault="0082436F" w:rsidP="00A103AE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A103AE">
              <w:rPr>
                <w:sz w:val="28"/>
                <w:szCs w:val="28"/>
              </w:rPr>
              <w:t>There is a commitment and pro-active approach to incremental development of personal skills in the use of the Welsh language.</w:t>
            </w:r>
          </w:p>
        </w:tc>
      </w:tr>
    </w:tbl>
    <w:p w14:paraId="68E97BA7" w14:textId="77777777" w:rsidR="00D46A8E" w:rsidRPr="006243FA" w:rsidRDefault="00D46A8E" w:rsidP="00D46A8E">
      <w:pPr>
        <w:rPr>
          <w:sz w:val="28"/>
          <w:szCs w:val="28"/>
        </w:rPr>
      </w:pPr>
    </w:p>
    <w:p w14:paraId="6039AB14" w14:textId="2C66DB28" w:rsidR="00D46A8E" w:rsidRDefault="00D46A8E" w:rsidP="00D46A8E">
      <w:pPr>
        <w:rPr>
          <w:sz w:val="28"/>
          <w:szCs w:val="28"/>
        </w:rPr>
      </w:pPr>
    </w:p>
    <w:p w14:paraId="00F265E0" w14:textId="6E3AFBC5" w:rsidR="00A103AE" w:rsidRDefault="00A103AE" w:rsidP="00D46A8E">
      <w:pPr>
        <w:rPr>
          <w:sz w:val="28"/>
          <w:szCs w:val="28"/>
        </w:rPr>
      </w:pPr>
    </w:p>
    <w:p w14:paraId="67D993A6" w14:textId="77777777" w:rsidR="00A103AE" w:rsidRPr="006243FA" w:rsidRDefault="00A103A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lastRenderedPageBreak/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00E4674D">
        <w:tc>
          <w:tcPr>
            <w:tcW w:w="9010" w:type="dxa"/>
          </w:tcPr>
          <w:p w14:paraId="4D43E3C2" w14:textId="6557FAF5" w:rsidR="00D46A8E" w:rsidRDefault="00D46A8E" w:rsidP="00E4674D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7B4362D7" w14:textId="729D2192" w:rsidR="008D2F9A" w:rsidRPr="0082436F" w:rsidRDefault="008D2F9A" w:rsidP="008D2F9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82436F">
              <w:rPr>
                <w:sz w:val="28"/>
                <w:szCs w:val="28"/>
              </w:rPr>
              <w:t>Express which Fairy Tale Character they like and don’t like in Welsh</w:t>
            </w:r>
            <w:r w:rsidR="002B6F03" w:rsidRPr="0082436F">
              <w:rPr>
                <w:sz w:val="28"/>
                <w:szCs w:val="28"/>
              </w:rPr>
              <w:t xml:space="preserve"> (Dw I’n hoffi/ddim yn hoffi)</w:t>
            </w:r>
            <w:r w:rsidRPr="0082436F">
              <w:rPr>
                <w:sz w:val="28"/>
                <w:szCs w:val="28"/>
              </w:rPr>
              <w:t>.</w:t>
            </w:r>
          </w:p>
          <w:p w14:paraId="6A797D3C" w14:textId="4FCE08A6" w:rsidR="008D2F9A" w:rsidRPr="0082436F" w:rsidRDefault="008D2F9A" w:rsidP="008D2F9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82436F">
              <w:rPr>
                <w:sz w:val="28"/>
                <w:szCs w:val="28"/>
              </w:rPr>
              <w:t>Explain why they feel like this using the Welsh word ‘achos’ for because.</w:t>
            </w:r>
          </w:p>
          <w:p w14:paraId="2E2EB5B4" w14:textId="3C83317A" w:rsidR="008D2F9A" w:rsidRPr="0082436F" w:rsidRDefault="008D2F9A" w:rsidP="008D2F9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82436F">
              <w:rPr>
                <w:sz w:val="28"/>
                <w:szCs w:val="28"/>
              </w:rPr>
              <w:t>New Welsh Vocabulary.</w:t>
            </w:r>
          </w:p>
          <w:p w14:paraId="145FAC42" w14:textId="77777777" w:rsidR="00D46A8E" w:rsidRPr="006243FA" w:rsidRDefault="00D46A8E" w:rsidP="00E4674D">
            <w:pPr>
              <w:rPr>
                <w:szCs w:val="28"/>
              </w:rPr>
            </w:pP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E4674D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E4674D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E4674D">
        <w:tc>
          <w:tcPr>
            <w:tcW w:w="4505" w:type="dxa"/>
          </w:tcPr>
          <w:p w14:paraId="5E9E6941" w14:textId="6CB99EDF" w:rsidR="00D46A8E" w:rsidRDefault="00427272" w:rsidP="008D2F9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will recap on who the characters are.</w:t>
            </w:r>
          </w:p>
          <w:p w14:paraId="2810CE12" w14:textId="374AFC73" w:rsidR="00427272" w:rsidRDefault="00427272" w:rsidP="008D2F9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will use ‘dw I’n hoffi/ ddim yn hoffi’ to talk about the characters.</w:t>
            </w:r>
          </w:p>
          <w:p w14:paraId="5D6BADE7" w14:textId="3B12CF38" w:rsidR="00427272" w:rsidRDefault="00427272" w:rsidP="008D2F9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will use ‘achos</w:t>
            </w:r>
            <w:r w:rsidR="002B6F03">
              <w:rPr>
                <w:sz w:val="28"/>
                <w:szCs w:val="28"/>
              </w:rPr>
              <w:t>’ to</w:t>
            </w:r>
            <w:r>
              <w:rPr>
                <w:sz w:val="28"/>
                <w:szCs w:val="28"/>
              </w:rPr>
              <w:t xml:space="preserve"> explain why I like/don’t like the characters.</w:t>
            </w:r>
          </w:p>
          <w:p w14:paraId="31F7F8BB" w14:textId="1EA5206B" w:rsidR="00427272" w:rsidRPr="008D2F9A" w:rsidRDefault="00427272" w:rsidP="008D2F9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will learn new Welsh vocabulary when explaining why I like/don’t like the character.</w:t>
            </w:r>
          </w:p>
          <w:p w14:paraId="7E38D51A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21357C73" w14:textId="62B02015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1BF407B2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7BD7E8D0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1B805EAE" w14:textId="71B63EDB" w:rsidR="00D46A8E" w:rsidRDefault="005F0A9E" w:rsidP="0042727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Recapping</w:t>
            </w:r>
            <w:r w:rsidR="00427272">
              <w:rPr>
                <w:sz w:val="28"/>
                <w:szCs w:val="28"/>
              </w:rPr>
              <w:t xml:space="preserve"> on who the characters are.</w:t>
            </w:r>
          </w:p>
          <w:p w14:paraId="465F4C6D" w14:textId="77777777" w:rsidR="00427272" w:rsidRDefault="00427272" w:rsidP="0042727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 correct Welsh language when expressing feelings and know the difference between “dw I’n hoffi/ddim yn hoffi”.</w:t>
            </w:r>
          </w:p>
          <w:p w14:paraId="6F333CB0" w14:textId="77777777" w:rsidR="00427272" w:rsidRDefault="00427272" w:rsidP="0042727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 correct Welsh vocabulary to express why they like or dislike the character.</w:t>
            </w:r>
          </w:p>
          <w:p w14:paraId="250B79C3" w14:textId="4F475598" w:rsidR="00427272" w:rsidRPr="00427272" w:rsidRDefault="00427272" w:rsidP="0042727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use new Welsh vocab given by the teacher and know what they </w:t>
            </w:r>
            <w:r w:rsidR="002B6F03">
              <w:rPr>
                <w:sz w:val="28"/>
                <w:szCs w:val="28"/>
              </w:rPr>
              <w:t>mean. (</w:t>
            </w:r>
            <w:r>
              <w:rPr>
                <w:sz w:val="28"/>
                <w:szCs w:val="28"/>
              </w:rPr>
              <w:t xml:space="preserve">will be shown on power point. </w:t>
            </w: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17E534FD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7CE7A021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 xml:space="preserve">Teacher’s Role – including key teaching </w:t>
            </w:r>
            <w:r w:rsidR="008D2F9A" w:rsidRPr="006243FA">
              <w:rPr>
                <w:sz w:val="22"/>
                <w:szCs w:val="22"/>
              </w:rPr>
              <w:t>points, differentiation</w:t>
            </w:r>
            <w:r w:rsidR="003D443E" w:rsidRPr="006243FA">
              <w:rPr>
                <w:sz w:val="22"/>
                <w:szCs w:val="22"/>
              </w:rPr>
              <w:t xml:space="preserve">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17E534FD">
        <w:trPr>
          <w:trHeight w:val="2391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11C5BFF" w14:textId="13B7615E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 xml:space="preserve">Opening </w:t>
            </w:r>
            <w:r w:rsidR="008D2F9A" w:rsidRPr="006243FA">
              <w:rPr>
                <w:b/>
              </w:rPr>
              <w:t xml:space="preserve">phase </w:t>
            </w:r>
            <w:r w:rsidR="008D2F9A" w:rsidRPr="006243FA">
              <w:rPr>
                <w:sz w:val="20"/>
              </w:rPr>
              <w:t>(</w:t>
            </w:r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 xml:space="preserve">links </w:t>
            </w:r>
            <w:r w:rsidR="008D2F9A" w:rsidRPr="006243FA">
              <w:rPr>
                <w:sz w:val="20"/>
              </w:rPr>
              <w:t>to prior</w:t>
            </w:r>
            <w:r w:rsidR="00D060A6" w:rsidRPr="006243FA">
              <w:rPr>
                <w:sz w:val="20"/>
              </w:rPr>
              <w:t xml:space="preserve"> learning)</w:t>
            </w:r>
          </w:p>
        </w:tc>
        <w:tc>
          <w:tcPr>
            <w:tcW w:w="4971" w:type="dxa"/>
          </w:tcPr>
          <w:p w14:paraId="2C1D2F25" w14:textId="5E136130" w:rsidR="002B2D5B" w:rsidRDefault="00427272" w:rsidP="00427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Recap and look at the fairy tale </w:t>
            </w:r>
            <w:r w:rsidR="005F0A9E">
              <w:rPr>
                <w:sz w:val="28"/>
                <w:szCs w:val="28"/>
              </w:rPr>
              <w:t>mask</w:t>
            </w:r>
            <w:r>
              <w:rPr>
                <w:sz w:val="28"/>
                <w:szCs w:val="28"/>
              </w:rPr>
              <w:t xml:space="preserve"> to see if the children will recognise them from the stories we have read. </w:t>
            </w:r>
          </w:p>
          <w:p w14:paraId="3867C2C8" w14:textId="77777777" w:rsidR="00427272" w:rsidRDefault="00427272" w:rsidP="00427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Questions- who is this?/ pwy yw hon?</w:t>
            </w:r>
            <w:r w:rsidR="009E13CD">
              <w:rPr>
                <w:sz w:val="28"/>
                <w:szCs w:val="28"/>
              </w:rPr>
              <w:t>/e?</w:t>
            </w:r>
          </w:p>
          <w:p w14:paraId="3BC8E289" w14:textId="3E3A2F25" w:rsidR="009E13CD" w:rsidRPr="006243FA" w:rsidRDefault="009E13CD" w:rsidP="00427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story have we seen this character?/ pwy stori rydyn ni wedi gweld y cymeriad hon?</w:t>
            </w:r>
          </w:p>
        </w:tc>
        <w:tc>
          <w:tcPr>
            <w:tcW w:w="4971" w:type="dxa"/>
          </w:tcPr>
          <w:p w14:paraId="24A77B16" w14:textId="13CF4CD8" w:rsidR="002B2D5B" w:rsidRPr="006243FA" w:rsidRDefault="00427272" w:rsidP="00427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will join in with teacher and express knowledge of who the characters are and what story they are from.</w:t>
            </w:r>
          </w:p>
          <w:p w14:paraId="4829C240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50DE12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082543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2B2D5B" w:rsidRPr="006243FA" w:rsidRDefault="002B2D5B" w:rsidP="009E13CD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7B9C4A17" w:rsidR="002B2D5B" w:rsidRPr="006243FA" w:rsidRDefault="00427272" w:rsidP="00427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Fairy Tale character Masks.</w:t>
            </w:r>
          </w:p>
        </w:tc>
      </w:tr>
      <w:tr w:rsidR="002B2D5B" w:rsidRPr="006243FA" w14:paraId="3E425A8C" w14:textId="77777777" w:rsidTr="17E534FD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64514EF2" w14:textId="42921C2B" w:rsidR="009E13CD" w:rsidRPr="009E13CD" w:rsidRDefault="17E534FD" w:rsidP="009E13C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17E534FD">
              <w:rPr>
                <w:sz w:val="28"/>
                <w:szCs w:val="28"/>
              </w:rPr>
              <w:t>Teacher will look at the power point on the white board, and recap on “Dw I’n hoffi/ Dw I ddim yn hoffi”</w:t>
            </w:r>
          </w:p>
          <w:p w14:paraId="0F3AB8D9" w14:textId="3A573658" w:rsidR="009E13CD" w:rsidRPr="009E13CD" w:rsidRDefault="009E13CD" w:rsidP="009E13C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9E13CD">
              <w:rPr>
                <w:sz w:val="28"/>
                <w:szCs w:val="28"/>
              </w:rPr>
              <w:t xml:space="preserve">Then look at </w:t>
            </w:r>
            <w:r w:rsidR="00824E82">
              <w:rPr>
                <w:sz w:val="28"/>
                <w:szCs w:val="28"/>
              </w:rPr>
              <w:t>“</w:t>
            </w:r>
            <w:r w:rsidRPr="009E13CD">
              <w:rPr>
                <w:sz w:val="28"/>
                <w:szCs w:val="28"/>
              </w:rPr>
              <w:t>achos</w:t>
            </w:r>
            <w:r w:rsidR="00824E82">
              <w:rPr>
                <w:sz w:val="28"/>
                <w:szCs w:val="28"/>
              </w:rPr>
              <w:t>”</w:t>
            </w:r>
            <w:r w:rsidRPr="009E13CD">
              <w:rPr>
                <w:sz w:val="28"/>
                <w:szCs w:val="28"/>
              </w:rPr>
              <w:t xml:space="preserve"> and explain it’s the word we use for because to give their opinion on why we don’t like/like.</w:t>
            </w:r>
          </w:p>
          <w:p w14:paraId="4AC9944C" w14:textId="5193B85B" w:rsidR="009E13CD" w:rsidRDefault="009E13CD" w:rsidP="009E13C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9E13CD">
              <w:rPr>
                <w:sz w:val="28"/>
                <w:szCs w:val="28"/>
              </w:rPr>
              <w:t xml:space="preserve">Work through new </w:t>
            </w:r>
            <w:r w:rsidR="00824E82">
              <w:rPr>
                <w:sz w:val="28"/>
                <w:szCs w:val="28"/>
              </w:rPr>
              <w:t>W</w:t>
            </w:r>
            <w:r w:rsidRPr="009E13CD">
              <w:rPr>
                <w:sz w:val="28"/>
                <w:szCs w:val="28"/>
              </w:rPr>
              <w:t>elsh describing words, see if children recognise any words.</w:t>
            </w:r>
          </w:p>
          <w:p w14:paraId="57AC5EFD" w14:textId="59527E99" w:rsidR="009E13CD" w:rsidRDefault="009E13CD" w:rsidP="009E13C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Teacher will ask each child, in groups of 5 to come and stand in</w:t>
            </w:r>
            <w:r w:rsidR="00824E8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front of the class to express if they like or dislike the character and why? In Welsh. Correcting gently if necessary.</w:t>
            </w:r>
          </w:p>
          <w:p w14:paraId="65481C09" w14:textId="0B37089F" w:rsidR="009E13CD" w:rsidRPr="009E13CD" w:rsidRDefault="009E13CD" w:rsidP="009E13C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Once the children have chosen their character the teacher will express their feelings towards characters, using characters from fractured fairy tales to show the differences-</w:t>
            </w:r>
            <w:r w:rsidR="00824E8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Three horrid pigs</w:t>
            </w:r>
            <w:r w:rsidR="00824E82">
              <w:rPr>
                <w:sz w:val="28"/>
                <w:szCs w:val="28"/>
              </w:rPr>
              <w:t>.</w:t>
            </w:r>
          </w:p>
        </w:tc>
        <w:tc>
          <w:tcPr>
            <w:tcW w:w="4971" w:type="dxa"/>
          </w:tcPr>
          <w:p w14:paraId="32715732" w14:textId="37AF272D" w:rsidR="002B2D5B" w:rsidRDefault="00824E82" w:rsidP="00824E82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Interact and recap on the meaning of </w:t>
            </w:r>
            <w:r w:rsidR="002B6F03">
              <w:rPr>
                <w:sz w:val="28"/>
                <w:szCs w:val="28"/>
              </w:rPr>
              <w:t>“D</w:t>
            </w:r>
            <w:r>
              <w:rPr>
                <w:sz w:val="28"/>
                <w:szCs w:val="28"/>
              </w:rPr>
              <w:t>w I’n hoffi/ddim yn hoffi</w:t>
            </w:r>
            <w:r w:rsidR="002B6F03">
              <w:rPr>
                <w:sz w:val="28"/>
                <w:szCs w:val="28"/>
              </w:rPr>
              <w:t>”</w:t>
            </w:r>
            <w:r>
              <w:rPr>
                <w:sz w:val="28"/>
                <w:szCs w:val="28"/>
              </w:rPr>
              <w:t>.</w:t>
            </w:r>
          </w:p>
          <w:p w14:paraId="1112F333" w14:textId="1E03E760" w:rsidR="00824E82" w:rsidRDefault="00824E82" w:rsidP="00824E82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Understand what does </w:t>
            </w:r>
            <w:r w:rsidR="002B6F03">
              <w:rPr>
                <w:sz w:val="28"/>
                <w:szCs w:val="28"/>
              </w:rPr>
              <w:t>“</w:t>
            </w:r>
            <w:r>
              <w:rPr>
                <w:sz w:val="28"/>
                <w:szCs w:val="28"/>
              </w:rPr>
              <w:t>achos</w:t>
            </w:r>
            <w:r w:rsidR="002B6F03">
              <w:rPr>
                <w:sz w:val="28"/>
                <w:szCs w:val="28"/>
              </w:rPr>
              <w:t>”</w:t>
            </w:r>
            <w:r>
              <w:rPr>
                <w:sz w:val="28"/>
                <w:szCs w:val="28"/>
              </w:rPr>
              <w:t xml:space="preserve"> mean, and that it is used to explain why.</w:t>
            </w:r>
          </w:p>
          <w:p w14:paraId="51B87428" w14:textId="490348D7" w:rsidR="00824E82" w:rsidRDefault="00824E82" w:rsidP="00824E82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Interact with teacher and repeat and Understand new Welsh describing words.</w:t>
            </w:r>
          </w:p>
          <w:p w14:paraId="1E0E3261" w14:textId="22F78AE4" w:rsidR="00824E82" w:rsidRDefault="00824E82" w:rsidP="00824E82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will wait their turn to express who they have chosen, if they like them/dislike and why in Welsh.</w:t>
            </w:r>
          </w:p>
          <w:p w14:paraId="0D980A6C" w14:textId="35E6AD23" w:rsidR="00824E82" w:rsidRDefault="00824E82" w:rsidP="00824E82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Repeating the pattern:</w:t>
            </w:r>
          </w:p>
          <w:p w14:paraId="6CC7BEB1" w14:textId="284A2DC8" w:rsidR="00824E82" w:rsidRDefault="00824E82" w:rsidP="00824E82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I’n hoffi……….achos</w:t>
            </w:r>
          </w:p>
          <w:p w14:paraId="40CB2C2B" w14:textId="30F30FFB" w:rsidR="00824E82" w:rsidRDefault="17E534FD" w:rsidP="00824E82">
            <w:pPr>
              <w:pStyle w:val="ListParagraph"/>
              <w:rPr>
                <w:sz w:val="28"/>
                <w:szCs w:val="28"/>
              </w:rPr>
            </w:pPr>
            <w:r w:rsidRPr="17E534FD">
              <w:rPr>
                <w:sz w:val="28"/>
                <w:szCs w:val="28"/>
              </w:rPr>
              <w:t>Dw I ddim yn hoffi…………achos</w:t>
            </w:r>
          </w:p>
          <w:p w14:paraId="51249CE4" w14:textId="14EA9314" w:rsidR="00824E82" w:rsidRDefault="00824E82" w:rsidP="00824E82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Listen to the other children’s opinions and teachers</w:t>
            </w:r>
          </w:p>
          <w:p w14:paraId="3538388C" w14:textId="69880B96" w:rsidR="00824E82" w:rsidRPr="00824E82" w:rsidRDefault="00824E82" w:rsidP="00824E82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Express how they feel about the other opinions at the end of the session.</w:t>
            </w:r>
          </w:p>
          <w:p w14:paraId="412AF2A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7AADFA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154043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AB3BF45" w14:textId="557EC0A3" w:rsidR="002B2D5B" w:rsidRDefault="009E13CD" w:rsidP="009E13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Power</w:t>
            </w:r>
            <w:r w:rsidR="002B6F0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point</w:t>
            </w:r>
          </w:p>
          <w:p w14:paraId="73A5E4AB" w14:textId="2170FC8F" w:rsidR="009E13CD" w:rsidRPr="006243FA" w:rsidRDefault="009E13CD" w:rsidP="009E13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Fairy tale character Masks</w:t>
            </w:r>
          </w:p>
        </w:tc>
      </w:tr>
      <w:tr w:rsidR="002B2D5B" w:rsidRPr="006243FA" w14:paraId="78EBC3C5" w14:textId="77777777" w:rsidTr="17E534FD">
        <w:trPr>
          <w:trHeight w:val="2051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2EEFA067" w14:textId="2D18993C" w:rsidR="002B2D5B" w:rsidRPr="006243FA" w:rsidRDefault="00824E82" w:rsidP="00824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finish in a circle the children can take turns and express something they like or don’t like in welsh and why? using the new describing words they used today. </w:t>
            </w:r>
          </w:p>
          <w:p w14:paraId="39E95A6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8960558" w14:textId="579E6BAC" w:rsidR="002B2D5B" w:rsidRPr="006243FA" w:rsidRDefault="00824E82" w:rsidP="00824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will form a circle and listen to each other whilst taking turns in expressing something they like/ dislike and why in welsh. To show understanding of the task.</w:t>
            </w:r>
          </w:p>
          <w:p w14:paraId="1E57D1BE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A163885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1831FA2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E61511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17E534FD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17E534FD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4DD1FA00" w:rsidR="00825827" w:rsidRPr="006243FA" w:rsidRDefault="4AA843E1" w:rsidP="00825827">
            <w:pPr>
              <w:rPr>
                <w:sz w:val="20"/>
                <w:szCs w:val="20"/>
              </w:rPr>
            </w:pPr>
            <w:r w:rsidRPr="4AA843E1">
              <w:rPr>
                <w:sz w:val="20"/>
                <w:szCs w:val="20"/>
              </w:rPr>
              <w:t>Children responding to welsh questions, showing understanding and repeating new vocabulary.</w:t>
            </w:r>
          </w:p>
          <w:p w14:paraId="0063B56F" w14:textId="2490D1CF" w:rsidR="4AA843E1" w:rsidRDefault="4AA843E1" w:rsidP="4AA843E1">
            <w:pPr>
              <w:rPr>
                <w:sz w:val="20"/>
                <w:szCs w:val="20"/>
              </w:rPr>
            </w:pPr>
            <w:r w:rsidRPr="4AA843E1">
              <w:rPr>
                <w:sz w:val="20"/>
                <w:szCs w:val="20"/>
              </w:rPr>
              <w:t>Children engagement in wanting to know what the English describing word is in welsh.</w:t>
            </w:r>
          </w:p>
          <w:p w14:paraId="2CCE32E0" w14:textId="15658693" w:rsidR="4AA843E1" w:rsidRDefault="4AA843E1" w:rsidP="4AA843E1">
            <w:pPr>
              <w:rPr>
                <w:sz w:val="20"/>
                <w:szCs w:val="20"/>
              </w:rPr>
            </w:pPr>
            <w:r w:rsidRPr="4AA843E1">
              <w:rPr>
                <w:sz w:val="20"/>
                <w:szCs w:val="20"/>
              </w:rPr>
              <w:t>Children showing positive attitude towards activity.</w:t>
            </w:r>
          </w:p>
          <w:p w14:paraId="63760091" w14:textId="0553DBA9" w:rsidR="4AA843E1" w:rsidRDefault="4AA843E1" w:rsidP="4AA843E1">
            <w:pPr>
              <w:rPr>
                <w:sz w:val="20"/>
                <w:szCs w:val="20"/>
              </w:rPr>
            </w:pPr>
            <w:r w:rsidRPr="4AA843E1">
              <w:rPr>
                <w:sz w:val="20"/>
                <w:szCs w:val="20"/>
              </w:rPr>
              <w:t>Children showing knowledge of characters and expressing feelings about the character.</w:t>
            </w:r>
          </w:p>
          <w:p w14:paraId="38BC71B3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1698B253" w14:textId="77777777" w:rsidTr="17E534FD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0ECAB543" w:rsidR="00825827" w:rsidRPr="006243FA" w:rsidRDefault="17E534FD" w:rsidP="00825827">
            <w:pPr>
              <w:rPr>
                <w:sz w:val="20"/>
                <w:szCs w:val="20"/>
              </w:rPr>
            </w:pPr>
            <w:r w:rsidRPr="17E534FD">
              <w:rPr>
                <w:sz w:val="20"/>
                <w:szCs w:val="20"/>
              </w:rPr>
              <w:t xml:space="preserve">To carry </w:t>
            </w:r>
            <w:r w:rsidR="005F0A9E">
              <w:rPr>
                <w:sz w:val="20"/>
                <w:szCs w:val="20"/>
              </w:rPr>
              <w:t>on with the dw I’n hoffi/ddim yn hoffi achos in their own individual videos to put on their see-saw account.</w:t>
            </w:r>
          </w:p>
          <w:p w14:paraId="63928821" w14:textId="3518636D" w:rsidR="4AA843E1" w:rsidRDefault="00186617" w:rsidP="4AA843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become more confident in using these welsh words.</w:t>
            </w: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4AA843E1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2C42234C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 xml:space="preserve">Reflective Analysis of Teaching and Strategies </w:t>
            </w:r>
            <w:r w:rsidR="008D2F9A" w:rsidRPr="006243FA">
              <w:rPr>
                <w:b/>
              </w:rPr>
              <w:t>for</w:t>
            </w:r>
            <w:r w:rsidRPr="006243FA">
              <w:rPr>
                <w:b/>
              </w:rPr>
              <w:t xml:space="preserve">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4AA843E1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54E4095" w14:textId="72F362BB" w:rsidR="4AA843E1" w:rsidRDefault="4AA843E1" w:rsidP="005F0A9E">
            <w:pPr>
              <w:rPr>
                <w:sz w:val="20"/>
                <w:szCs w:val="20"/>
              </w:rPr>
            </w:pPr>
            <w:r w:rsidRPr="005F0A9E">
              <w:rPr>
                <w:sz w:val="20"/>
                <w:szCs w:val="20"/>
              </w:rPr>
              <w:t>The children were very engaged in the activity and using quiet hands to answer questions.</w:t>
            </w:r>
            <w:r w:rsidR="005F0A9E">
              <w:rPr>
                <w:sz w:val="20"/>
                <w:szCs w:val="20"/>
              </w:rPr>
              <w:t xml:space="preserve"> </w:t>
            </w:r>
            <w:r w:rsidRPr="005F0A9E">
              <w:rPr>
                <w:sz w:val="20"/>
                <w:szCs w:val="20"/>
              </w:rPr>
              <w:t>Children used the examples on the power point provided to help them independently</w:t>
            </w:r>
            <w:r w:rsidR="005F0A9E">
              <w:rPr>
                <w:sz w:val="20"/>
                <w:szCs w:val="20"/>
              </w:rPr>
              <w:t xml:space="preserve"> </w:t>
            </w:r>
            <w:r w:rsidRPr="005F0A9E">
              <w:rPr>
                <w:sz w:val="20"/>
                <w:szCs w:val="20"/>
              </w:rPr>
              <w:t>.I used positive feedback and helped the children if they didn’t know the Welsh word.</w:t>
            </w:r>
            <w:r w:rsidR="005F0A9E">
              <w:rPr>
                <w:sz w:val="20"/>
                <w:szCs w:val="20"/>
              </w:rPr>
              <w:t xml:space="preserve"> </w:t>
            </w:r>
            <w:r w:rsidRPr="005F0A9E">
              <w:rPr>
                <w:sz w:val="20"/>
                <w:szCs w:val="20"/>
              </w:rPr>
              <w:t>The children showed understanding of the character masks and knew who each were, they then remembered that they used ‘dw I'n hoffi...’ when talking about food previously.</w:t>
            </w:r>
            <w:r w:rsidR="005F0A9E">
              <w:rPr>
                <w:sz w:val="20"/>
                <w:szCs w:val="20"/>
              </w:rPr>
              <w:t xml:space="preserve"> </w:t>
            </w:r>
            <w:r w:rsidRPr="005F0A9E">
              <w:rPr>
                <w:sz w:val="20"/>
                <w:szCs w:val="20"/>
              </w:rPr>
              <w:t>I built upon previous knowledge from other tasks to get the best outcome.</w:t>
            </w:r>
            <w:r w:rsidR="005F0A9E">
              <w:rPr>
                <w:sz w:val="20"/>
                <w:szCs w:val="20"/>
              </w:rPr>
              <w:t xml:space="preserve"> </w:t>
            </w:r>
            <w:r w:rsidRPr="005F0A9E">
              <w:rPr>
                <w:sz w:val="20"/>
                <w:szCs w:val="20"/>
              </w:rPr>
              <w:t xml:space="preserve">I </w:t>
            </w:r>
            <w:r w:rsidR="005F0A9E" w:rsidRPr="005F0A9E">
              <w:rPr>
                <w:sz w:val="20"/>
                <w:szCs w:val="20"/>
              </w:rPr>
              <w:t xml:space="preserve">worked in two groups at a time which was better and more engaging with the children. </w:t>
            </w:r>
            <w:r w:rsidRPr="005F0A9E">
              <w:rPr>
                <w:sz w:val="20"/>
                <w:szCs w:val="20"/>
              </w:rPr>
              <w:t>The children used the examples and could give me a clear sentence when speaking about which character’s they liked and did not like in Welsh.</w:t>
            </w:r>
            <w:r w:rsidR="005F0A9E" w:rsidRPr="005F0A9E">
              <w:rPr>
                <w:sz w:val="20"/>
                <w:szCs w:val="20"/>
              </w:rPr>
              <w:t xml:space="preserve"> The children chose a mask each to express their feelings and waited their turn until I asked.</w:t>
            </w:r>
            <w:r w:rsidRPr="005F0A9E">
              <w:rPr>
                <w:sz w:val="20"/>
                <w:szCs w:val="20"/>
              </w:rPr>
              <w:t xml:space="preserve"> I used established strategies for behaviour management, such as quiet hands, and moving children if they were disrupting the task. I also used the children’s names when talking to them.</w:t>
            </w:r>
          </w:p>
          <w:p w14:paraId="7E1F8216" w14:textId="19CE8466" w:rsidR="00762123" w:rsidRDefault="00762123" w:rsidP="005F0A9E">
            <w:pPr>
              <w:rPr>
                <w:sz w:val="20"/>
                <w:szCs w:val="20"/>
              </w:rPr>
            </w:pPr>
          </w:p>
          <w:p w14:paraId="22BA0104" w14:textId="63050524" w:rsidR="00762123" w:rsidRDefault="00762123" w:rsidP="005F0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Here is the link to my </w:t>
            </w:r>
            <w:r w:rsidR="0095060B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elsh</w:t>
            </w:r>
            <w:r w:rsidR="0095060B">
              <w:rPr>
                <w:sz w:val="20"/>
                <w:szCs w:val="20"/>
              </w:rPr>
              <w:t xml:space="preserve"> Video</w:t>
            </w:r>
            <w:r w:rsidR="00D818E7">
              <w:rPr>
                <w:sz w:val="20"/>
                <w:szCs w:val="20"/>
              </w:rPr>
              <w:t>:</w:t>
            </w:r>
          </w:p>
          <w:p w14:paraId="52A31F34" w14:textId="5B3706FD" w:rsidR="00D818E7" w:rsidRPr="005F0A9E" w:rsidRDefault="00D818E7" w:rsidP="005F0A9E">
            <w:pPr>
              <w:rPr>
                <w:sz w:val="20"/>
                <w:szCs w:val="20"/>
              </w:rPr>
            </w:pPr>
            <w:hyperlink r:id="rId10" w:history="1">
              <w:r w:rsidRPr="004A0528">
                <w:rPr>
                  <w:rStyle w:val="Hyperlink"/>
                  <w:sz w:val="20"/>
                  <w:szCs w:val="20"/>
                </w:rPr>
                <w:t>https://uowtsd-my.sharepoint.com/:v:/g/personal/1904882_student_uwtsd_ac_uk/EY-ElWH1dFJNrclsgie4kMYBQaC9tydIr4_oGYyWZwKuKQ?e=ytah2X</w:t>
              </w:r>
            </w:hyperlink>
            <w:r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  <w:p w14:paraId="471612F7" w14:textId="77777777" w:rsidR="00825827" w:rsidRPr="006243FA" w:rsidRDefault="00825827" w:rsidP="005F0A9E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4AA843E1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14B9D81D" w:rsidR="00825827" w:rsidRPr="006243FA" w:rsidRDefault="005F0A9E" w:rsidP="4AA843E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 this was the third time the children did this activity, the children were building on prior knowledge using the sentence pattern that they used in previous lessons. </w:t>
            </w:r>
          </w:p>
          <w:p w14:paraId="5E52E6F4" w14:textId="77777777" w:rsidR="00825827" w:rsidRDefault="005F0A9E" w:rsidP="005F0A9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children’s engagement was very good within the video recording.</w:t>
            </w:r>
          </w:p>
          <w:p w14:paraId="12D2BCF1" w14:textId="55EDFDFC" w:rsidR="005F0A9E" w:rsidRPr="006243FA" w:rsidRDefault="005F0A9E" w:rsidP="005F0A9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have found that the behaviour reward called the Shrek award has helped with behaviour management during this task.</w:t>
            </w: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2096D" w14:textId="77777777" w:rsidR="008A387E" w:rsidRDefault="008A387E" w:rsidP="00B24C18">
      <w:r>
        <w:separator/>
      </w:r>
    </w:p>
  </w:endnote>
  <w:endnote w:type="continuationSeparator" w:id="0">
    <w:p w14:paraId="1CE46A64" w14:textId="77777777" w:rsidR="008A387E" w:rsidRDefault="008A387E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23032" w14:textId="77777777" w:rsidR="008A387E" w:rsidRDefault="008A387E" w:rsidP="00B24C18">
      <w:r>
        <w:separator/>
      </w:r>
    </w:p>
  </w:footnote>
  <w:footnote w:type="continuationSeparator" w:id="0">
    <w:p w14:paraId="32C01D48" w14:textId="77777777" w:rsidR="008A387E" w:rsidRDefault="008A387E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55FC0"/>
    <w:multiLevelType w:val="hybridMultilevel"/>
    <w:tmpl w:val="42E83C84"/>
    <w:lvl w:ilvl="0" w:tplc="15523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E018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74AF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A0FC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A0E1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8A8C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D023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EA1B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E2AB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D0320"/>
    <w:multiLevelType w:val="hybridMultilevel"/>
    <w:tmpl w:val="5CFCC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66037"/>
    <w:multiLevelType w:val="hybridMultilevel"/>
    <w:tmpl w:val="9C46B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33D1D"/>
    <w:multiLevelType w:val="hybridMultilevel"/>
    <w:tmpl w:val="09462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5F65BF"/>
    <w:multiLevelType w:val="hybridMultilevel"/>
    <w:tmpl w:val="A5FEB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DF193B"/>
    <w:multiLevelType w:val="hybridMultilevel"/>
    <w:tmpl w:val="5D24A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3354DD"/>
    <w:multiLevelType w:val="hybridMultilevel"/>
    <w:tmpl w:val="F7868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F315EB"/>
    <w:multiLevelType w:val="hybridMultilevel"/>
    <w:tmpl w:val="1D40758E"/>
    <w:lvl w:ilvl="0" w:tplc="51800B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122B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B2B5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E022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DCB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AE65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365C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72F1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56BA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186617"/>
    <w:rsid w:val="002B2D5B"/>
    <w:rsid w:val="002B6F03"/>
    <w:rsid w:val="002F72F8"/>
    <w:rsid w:val="0031228F"/>
    <w:rsid w:val="003502C7"/>
    <w:rsid w:val="0037014D"/>
    <w:rsid w:val="003770F9"/>
    <w:rsid w:val="003B005D"/>
    <w:rsid w:val="003D443E"/>
    <w:rsid w:val="0040291F"/>
    <w:rsid w:val="00405745"/>
    <w:rsid w:val="00427272"/>
    <w:rsid w:val="00467647"/>
    <w:rsid w:val="004847B6"/>
    <w:rsid w:val="004B73CD"/>
    <w:rsid w:val="004D26D0"/>
    <w:rsid w:val="004E1B77"/>
    <w:rsid w:val="005404E0"/>
    <w:rsid w:val="005B7769"/>
    <w:rsid w:val="005F0A9E"/>
    <w:rsid w:val="00610C4A"/>
    <w:rsid w:val="006243FA"/>
    <w:rsid w:val="00645E24"/>
    <w:rsid w:val="006953EE"/>
    <w:rsid w:val="006E32EF"/>
    <w:rsid w:val="00713823"/>
    <w:rsid w:val="00762123"/>
    <w:rsid w:val="007B65F8"/>
    <w:rsid w:val="00816DB9"/>
    <w:rsid w:val="0082436F"/>
    <w:rsid w:val="00824E82"/>
    <w:rsid w:val="00825827"/>
    <w:rsid w:val="00825DEF"/>
    <w:rsid w:val="008723DA"/>
    <w:rsid w:val="00896514"/>
    <w:rsid w:val="008A387E"/>
    <w:rsid w:val="008B2B15"/>
    <w:rsid w:val="008D2F9A"/>
    <w:rsid w:val="0095060B"/>
    <w:rsid w:val="009A03EA"/>
    <w:rsid w:val="009C26DA"/>
    <w:rsid w:val="009D68DF"/>
    <w:rsid w:val="009E13CD"/>
    <w:rsid w:val="00A103AE"/>
    <w:rsid w:val="00A46632"/>
    <w:rsid w:val="00A53AE4"/>
    <w:rsid w:val="00AA5380"/>
    <w:rsid w:val="00AE7AA1"/>
    <w:rsid w:val="00AF532A"/>
    <w:rsid w:val="00B02BEF"/>
    <w:rsid w:val="00B0430A"/>
    <w:rsid w:val="00B24C18"/>
    <w:rsid w:val="00B85948"/>
    <w:rsid w:val="00BB582B"/>
    <w:rsid w:val="00BC35BE"/>
    <w:rsid w:val="00BE4F5A"/>
    <w:rsid w:val="00BE5E13"/>
    <w:rsid w:val="00BF5170"/>
    <w:rsid w:val="00CA5C60"/>
    <w:rsid w:val="00D060A6"/>
    <w:rsid w:val="00D46A8E"/>
    <w:rsid w:val="00D818E7"/>
    <w:rsid w:val="00D91956"/>
    <w:rsid w:val="00DB1D3B"/>
    <w:rsid w:val="00E75960"/>
    <w:rsid w:val="00EB6268"/>
    <w:rsid w:val="00EC0A98"/>
    <w:rsid w:val="00EE0418"/>
    <w:rsid w:val="00EE0AC1"/>
    <w:rsid w:val="00EF0BE1"/>
    <w:rsid w:val="00F37A52"/>
    <w:rsid w:val="00F636FF"/>
    <w:rsid w:val="00F707F4"/>
    <w:rsid w:val="00F8496A"/>
    <w:rsid w:val="00FB79B2"/>
    <w:rsid w:val="17E534FD"/>
    <w:rsid w:val="4AA8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2F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18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18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uowtsd-my.sharepoint.com/:v:/g/personal/1904882_student_uwtsd_ac_uk/EY-ElWH1dFJNrclsgie4kMYBQaC9tydIr4_oGYyWZwKuKQ?e=ytah2X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6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charlene griffiths</cp:lastModifiedBy>
  <cp:revision>2</cp:revision>
  <dcterms:created xsi:type="dcterms:W3CDTF">2020-03-30T15:37:00Z</dcterms:created>
  <dcterms:modified xsi:type="dcterms:W3CDTF">2020-03-30T15:37:00Z</dcterms:modified>
</cp:coreProperties>
</file>