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FEEE154" w:rsidR="00E52B68" w:rsidRPr="00A406E5" w:rsidRDefault="00B40191" w:rsidP="00152E9D">
            <w:pPr>
              <w:jc w:val="center"/>
              <w:rPr>
                <w:rFonts w:ascii="Arial" w:hAnsi="Arial" w:cs="Arial"/>
                <w:sz w:val="32"/>
              </w:rPr>
            </w:pPr>
            <w:r>
              <w:rPr>
                <w:rFonts w:ascii="Arial" w:hAnsi="Arial" w:cs="Arial"/>
                <w:sz w:val="32"/>
              </w:rPr>
              <w:t>12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CA5C60D" w:rsidR="00E52B68" w:rsidRDefault="00B40191"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4030A620" w:rsidR="00152E9D" w:rsidRPr="0050789C" w:rsidRDefault="0050789C" w:rsidP="00152E9D">
            <w:pPr>
              <w:spacing w:after="120"/>
              <w:rPr>
                <w:rFonts w:ascii="Arial" w:hAnsi="Arial" w:cs="Arial"/>
                <w:sz w:val="22"/>
                <w:szCs w:val="22"/>
              </w:rPr>
            </w:pPr>
            <w:r>
              <w:rPr>
                <w:rFonts w:ascii="Arial" w:hAnsi="Arial" w:cs="Arial"/>
                <w:sz w:val="22"/>
                <w:szCs w:val="22"/>
              </w:rPr>
              <w:t xml:space="preserve">IP addressing – Logic was correct but miscalculated. 172.16.2.0/21 172.16.10.0/23, 172.16.12.0/24 172.16.13.0/26 172.16.13.64/27 172.16.13.96/29 172.16.13.104/30 and 172.16.13.108/30 are the correct subnets.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27251EA" w:rsidR="00E52B68" w:rsidRPr="00A406E5" w:rsidRDefault="00B40191"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C85BEF7" w:rsidR="00E52B68" w:rsidRPr="00A406E5" w:rsidRDefault="00B40191"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6CB25F1A" w:rsidR="00152E9D" w:rsidRPr="00A406E5" w:rsidRDefault="00275A0B" w:rsidP="00152E9D">
            <w:pPr>
              <w:jc w:val="right"/>
              <w:rPr>
                <w:rFonts w:ascii="Arial" w:hAnsi="Arial" w:cs="Arial"/>
                <w:b/>
                <w:bCs/>
              </w:rPr>
            </w:pPr>
            <w:r>
              <w:rPr>
                <w:rFonts w:ascii="Arial" w:hAnsi="Arial" w:cs="Arial"/>
                <w:b/>
                <w:bCs/>
              </w:rPr>
              <w:t>6</w:t>
            </w:r>
            <w:r w:rsidR="00347F40">
              <w:rPr>
                <w:rFonts w:ascii="Arial" w:hAnsi="Arial" w:cs="Arial"/>
                <w:b/>
                <w:bCs/>
              </w:rPr>
              <w:t>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B548F" w14:textId="77777777" w:rsidR="00416D99" w:rsidRDefault="00416D99">
      <w:r>
        <w:separator/>
      </w:r>
    </w:p>
  </w:endnote>
  <w:endnote w:type="continuationSeparator" w:id="0">
    <w:p w14:paraId="6FCEBA1E" w14:textId="77777777" w:rsidR="00416D99" w:rsidRDefault="00416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1D432" w14:textId="77777777" w:rsidR="00416D99" w:rsidRDefault="00416D99">
      <w:r>
        <w:separator/>
      </w:r>
    </w:p>
  </w:footnote>
  <w:footnote w:type="continuationSeparator" w:id="0">
    <w:p w14:paraId="6A55B810" w14:textId="77777777" w:rsidR="00416D99" w:rsidRDefault="00416D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6CB2"/>
    <w:rsid w:val="00287508"/>
    <w:rsid w:val="002878BF"/>
    <w:rsid w:val="00291841"/>
    <w:rsid w:val="00297E7B"/>
    <w:rsid w:val="002C449B"/>
    <w:rsid w:val="002C4F18"/>
    <w:rsid w:val="002C6040"/>
    <w:rsid w:val="002D5B3F"/>
    <w:rsid w:val="002E272E"/>
    <w:rsid w:val="002F5778"/>
    <w:rsid w:val="003223E0"/>
    <w:rsid w:val="00347F4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D99"/>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0789C"/>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40191"/>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TotalTime>
  <Pages>2</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12</cp:revision>
  <cp:lastPrinted>2014-10-10T07:42:00Z</cp:lastPrinted>
  <dcterms:created xsi:type="dcterms:W3CDTF">2019-07-20T10:36:00Z</dcterms:created>
  <dcterms:modified xsi:type="dcterms:W3CDTF">2020-01-05T15:40:00Z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