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2A2100">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rsidTr="002A2100">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2A2100">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A406E5" w:rsidRDefault="009C7EB7" w:rsidP="00E51AAC">
            <w:pPr>
              <w:spacing w:before="120" w:after="120"/>
              <w:jc w:val="both"/>
              <w:rPr>
                <w:rFonts w:ascii="Arial" w:hAnsi="Arial" w:cs="Arial"/>
                <w:b/>
                <w:sz w:val="22"/>
                <w:szCs w:val="22"/>
              </w:rPr>
            </w:pPr>
            <w:r>
              <w:rPr>
                <w:rFonts w:ascii="Arial" w:hAnsi="Arial" w:cs="Arial"/>
                <w:b/>
                <w:sz w:val="22"/>
                <w:szCs w:val="22"/>
              </w:rPr>
              <w:t>Adrian Hone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rsidR="00DB116D" w:rsidRPr="00A406E5" w:rsidRDefault="009C7EB7" w:rsidP="002A2100">
            <w:pPr>
              <w:spacing w:before="120" w:after="120"/>
              <w:rPr>
                <w:rFonts w:ascii="Arial" w:hAnsi="Arial" w:cs="Arial"/>
                <w:b/>
                <w:sz w:val="22"/>
                <w:szCs w:val="22"/>
              </w:rPr>
            </w:pPr>
            <w:r>
              <w:rPr>
                <w:rFonts w:ascii="Arial" w:hAnsi="Arial" w:cs="Arial"/>
                <w:b/>
                <w:sz w:val="22"/>
                <w:szCs w:val="22"/>
              </w:rPr>
              <w:t>Paul John</w:t>
            </w:r>
          </w:p>
        </w:tc>
      </w:tr>
      <w:tr w:rsidR="00DB116D" w:rsidRPr="00A406E5" w:rsidTr="002A2100">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rsidTr="002A2100">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B84B5B" w:rsidRPr="00A406E5" w:rsidRDefault="003E6F14" w:rsidP="002D64F1">
            <w:pPr>
              <w:spacing w:before="120" w:after="120"/>
              <w:jc w:val="both"/>
              <w:rPr>
                <w:rFonts w:ascii="Arial" w:hAnsi="Arial" w:cs="Arial"/>
                <w:b/>
                <w:sz w:val="22"/>
                <w:szCs w:val="22"/>
              </w:rPr>
            </w:pPr>
            <w:r>
              <w:rPr>
                <w:rFonts w:ascii="Arial" w:hAnsi="Arial" w:cs="Arial"/>
                <w:b/>
                <w:sz w:val="22"/>
                <w:szCs w:val="22"/>
              </w:rPr>
              <w:t>21/1/23</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rsidR="00B84B5B" w:rsidRPr="00A406E5" w:rsidRDefault="003E6F14" w:rsidP="005F0579">
            <w:pPr>
              <w:spacing w:before="120" w:after="120"/>
              <w:jc w:val="both"/>
              <w:rPr>
                <w:rFonts w:ascii="Arial" w:hAnsi="Arial" w:cs="Arial"/>
                <w:b/>
                <w:sz w:val="22"/>
                <w:szCs w:val="22"/>
              </w:rPr>
            </w:pPr>
            <w:r>
              <w:rPr>
                <w:rFonts w:ascii="Arial" w:hAnsi="Arial" w:cs="Arial"/>
                <w:b/>
                <w:sz w:val="22"/>
                <w:szCs w:val="22"/>
              </w:rPr>
              <w:t>20 College Days after Submission Date</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Default="00152E9D" w:rsidP="00DB116D">
      <w:pPr>
        <w:rPr>
          <w:rFonts w:ascii="Arial" w:hAnsi="Arial" w:cs="Arial"/>
          <w:sz w:val="32"/>
        </w:rPr>
      </w:pPr>
    </w:p>
    <w:p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rsidR="009C782E" w:rsidRDefault="009C782E" w:rsidP="009C782E">
      <w:pPr>
        <w:ind w:left="340"/>
        <w:rPr>
          <w:rFonts w:ascii="Arial" w:hAnsi="Arial" w:cs="Arial"/>
          <w:sz w:val="24"/>
          <w:szCs w:val="24"/>
        </w:rPr>
      </w:pPr>
    </w:p>
    <w:p w:rsidR="009C782E" w:rsidRPr="000D780C" w:rsidRDefault="009C782E" w:rsidP="00893272">
      <w:pPr>
        <w:pStyle w:val="Heading2"/>
        <w:ind w:left="340"/>
        <w:rPr>
          <w:sz w:val="28"/>
        </w:rPr>
      </w:pPr>
      <w:r w:rsidRPr="000D780C">
        <w:rPr>
          <w:sz w:val="28"/>
        </w:rPr>
        <w:t>Task 1: Design and hand-code a website using web standards</w:t>
      </w:r>
    </w:p>
    <w:p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rsidR="009C782E" w:rsidRDefault="009C782E" w:rsidP="009C782E">
      <w:pPr>
        <w:spacing w:after="120"/>
        <w:rPr>
          <w:rFonts w:ascii="Arial" w:hAnsi="Arial" w:cs="Arial"/>
          <w:sz w:val="24"/>
          <w:szCs w:val="24"/>
        </w:rPr>
      </w:pPr>
    </w:p>
    <w:p w:rsidR="009C782E" w:rsidRPr="000D780C" w:rsidRDefault="009C782E" w:rsidP="00893272">
      <w:pPr>
        <w:pStyle w:val="Heading2"/>
        <w:ind w:left="340"/>
        <w:rPr>
          <w:sz w:val="28"/>
        </w:rPr>
      </w:pPr>
      <w:r w:rsidRPr="000D780C">
        <w:rPr>
          <w:sz w:val="28"/>
        </w:rPr>
        <w:t>Task 2: Report</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lastRenderedPageBreak/>
        <w:t>The validators can be found at:</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rsidR="00C870DB" w:rsidRDefault="00C870DB" w:rsidP="00C870DB">
      <w:pPr>
        <w:spacing w:after="120"/>
        <w:rPr>
          <w:rFonts w:ascii="Arial" w:hAnsi="Arial" w:cs="Arial"/>
          <w:sz w:val="24"/>
          <w:szCs w:val="24"/>
        </w:rPr>
      </w:pPr>
    </w:p>
    <w:p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rsidR="009C782E" w:rsidRPr="009C782E" w:rsidRDefault="00B1426D"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rsidR="009C782E" w:rsidRPr="009C782E" w:rsidRDefault="00B1426D"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rsidR="009C782E" w:rsidRPr="000D780C" w:rsidRDefault="008C705B" w:rsidP="00893272">
      <w:pPr>
        <w:pStyle w:val="Heading2"/>
        <w:ind w:left="340"/>
        <w:rPr>
          <w:sz w:val="28"/>
        </w:rPr>
      </w:pPr>
      <w:r>
        <w:rPr>
          <w:sz w:val="28"/>
        </w:rPr>
        <w:lastRenderedPageBreak/>
        <w:t xml:space="preserve">Reminder - </w:t>
      </w:r>
      <w:r w:rsidR="009C782E" w:rsidRPr="000D780C">
        <w:rPr>
          <w:sz w:val="28"/>
        </w:rPr>
        <w:t xml:space="preserve">Submission </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rsidR="0046669A" w:rsidRDefault="0046669A" w:rsidP="0046669A">
      <w:pPr>
        <w:rPr>
          <w:rFonts w:ascii="Arial" w:hAnsi="Arial" w:cs="Arial"/>
          <w:sz w:val="24"/>
          <w:szCs w:val="24"/>
        </w:rPr>
      </w:pPr>
    </w:p>
    <w:p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B087B">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D22D9C" w:rsidRDefault="00D22D9C" w:rsidP="00D22D9C">
      <w:pPr>
        <w:jc w:val="both"/>
        <w:rPr>
          <w:rFonts w:ascii="Arial" w:hAnsi="Arial" w:cs="Arial"/>
          <w:sz w:val="22"/>
          <w:szCs w:val="22"/>
        </w:rPr>
      </w:pPr>
    </w:p>
    <w:p w:rsidR="0078742E" w:rsidRPr="00A406E5" w:rsidRDefault="0078742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E3A57" w:rsidRPr="00BC4575" w:rsidRDefault="009C3214" w:rsidP="00893272">
      <w:pPr>
        <w:pStyle w:val="Heading2"/>
      </w:pPr>
      <w:r>
        <w:t xml:space="preserve">Assignment </w:t>
      </w:r>
      <w:r w:rsidR="008E3A57" w:rsidRPr="00BC4575">
        <w:t>Marking Scheme</w:t>
      </w:r>
    </w:p>
    <w:p w:rsidR="008E3A57" w:rsidRDefault="008E3A57" w:rsidP="00D22D9C">
      <w:pPr>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rsidR="009A66F7" w:rsidRDefault="009A66F7" w:rsidP="009A66F7">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as follows:</w:t>
      </w:r>
    </w:p>
    <w:p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rsidR="009A66F7" w:rsidRPr="00667BEE" w:rsidRDefault="009A66F7" w:rsidP="009A66F7">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A65267">
        <w:rPr>
          <w:rFonts w:ascii="Arial" w:hAnsi="Arial" w:cs="Arial"/>
          <w:sz w:val="22"/>
          <w:szCs w:val="22"/>
        </w:rPr>
        <w:t>2</w:t>
      </w:r>
      <w:r w:rsidR="0044647A">
        <w:rPr>
          <w:rFonts w:ascii="Arial" w:hAnsi="Arial" w:cs="Arial"/>
          <w:sz w:val="22"/>
          <w:szCs w:val="22"/>
        </w:rPr>
        <w:t>0</w:t>
      </w:r>
      <w:r>
        <w:rPr>
          <w:rFonts w:ascii="Arial" w:hAnsi="Arial" w:cs="Arial"/>
          <w:sz w:val="22"/>
          <w:szCs w:val="22"/>
        </w:rPr>
        <w:t>%)</w:t>
      </w:r>
    </w:p>
    <w:p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 xml:space="preserve">he outcome and interpretation of </w:t>
      </w:r>
      <w:r w:rsidR="00E95A72">
        <w:rPr>
          <w:rFonts w:ascii="Arial" w:hAnsi="Arial" w:cs="Arial"/>
          <w:sz w:val="22"/>
          <w:szCs w:val="22"/>
        </w:rPr>
        <w:t xml:space="preserve">your </w:t>
      </w:r>
      <w:r w:rsidRPr="00AB0BD2">
        <w:rPr>
          <w:rFonts w:ascii="Arial" w:hAnsi="Arial" w:cs="Arial"/>
          <w:sz w:val="22"/>
          <w:szCs w:val="22"/>
        </w:rPr>
        <w:t xml:space="preserve">validation and </w:t>
      </w:r>
      <w:r w:rsidR="00A5171B">
        <w:rPr>
          <w:rFonts w:ascii="Arial" w:hAnsi="Arial" w:cs="Arial"/>
          <w:sz w:val="22"/>
          <w:szCs w:val="22"/>
        </w:rPr>
        <w:t xml:space="preserve">web </w:t>
      </w:r>
      <w:r w:rsidRPr="00AB0BD2">
        <w:rPr>
          <w:rFonts w:ascii="Arial" w:hAnsi="Arial" w:cs="Arial"/>
          <w:sz w:val="22"/>
          <w:szCs w:val="22"/>
        </w:rPr>
        <w:t>accessibility testing</w:t>
      </w:r>
      <w:r w:rsidR="00A53DD2">
        <w:rPr>
          <w:rFonts w:ascii="Arial" w:hAnsi="Arial" w:cs="Arial"/>
          <w:sz w:val="22"/>
          <w:szCs w:val="22"/>
        </w:rPr>
        <w:t>, and</w:t>
      </w:r>
      <w:r w:rsidR="00A53DD2" w:rsidRPr="00A53DD2">
        <w:rPr>
          <w:rFonts w:ascii="Arial" w:hAnsi="Arial" w:cs="Arial"/>
          <w:sz w:val="22"/>
          <w:szCs w:val="22"/>
        </w:rPr>
        <w:t xml:space="preserve"> </w:t>
      </w:r>
      <w:r w:rsidR="004C44C6">
        <w:rPr>
          <w:rFonts w:ascii="Arial" w:hAnsi="Arial" w:cs="Arial"/>
          <w:sz w:val="22"/>
          <w:szCs w:val="22"/>
        </w:rPr>
        <w:t xml:space="preserve">overall </w:t>
      </w:r>
      <w:r w:rsidR="00A53DD2">
        <w:rPr>
          <w:rFonts w:ascii="Arial" w:hAnsi="Arial" w:cs="Arial"/>
          <w:sz w:val="22"/>
          <w:szCs w:val="22"/>
        </w:rPr>
        <w:t>evaluation of your implemented website</w:t>
      </w:r>
      <w:r w:rsidRPr="00AB0BD2">
        <w:rPr>
          <w:rFonts w:ascii="Arial" w:hAnsi="Arial" w:cs="Arial"/>
          <w:sz w:val="22"/>
          <w:szCs w:val="22"/>
        </w:rPr>
        <w:t>.</w:t>
      </w:r>
    </w:p>
    <w:p w:rsidR="00C11A2B" w:rsidRPr="00E95A72" w:rsidRDefault="00C11A2B" w:rsidP="009C3644">
      <w:pPr>
        <w:jc w:val="both"/>
        <w:rPr>
          <w:rFonts w:ascii="Arial" w:hAnsi="Arial" w:cs="Arial"/>
          <w:sz w:val="22"/>
          <w:szCs w:val="22"/>
        </w:rPr>
      </w:pPr>
    </w:p>
    <w:p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(0%</w:t>
      </w:r>
      <w:r w:rsidR="006343D0">
        <w:rPr>
          <w:rFonts w:ascii="Arial" w:hAnsi="Arial" w:cs="Arial"/>
          <w:sz w:val="22"/>
          <w:szCs w:val="22"/>
        </w:rPr>
        <w:t>)</w:t>
      </w:r>
    </w:p>
    <w:p w:rsidR="00B764ED" w:rsidRDefault="00B764ED" w:rsidP="00B764ED">
      <w:pPr>
        <w:ind w:left="360"/>
        <w:jc w:val="both"/>
        <w:rPr>
          <w:rFonts w:ascii="Arial" w:hAnsi="Arial" w:cs="Arial"/>
          <w:sz w:val="22"/>
          <w:szCs w:val="22"/>
        </w:rPr>
      </w:pPr>
      <w:r>
        <w:rPr>
          <w:rFonts w:ascii="Arial" w:hAnsi="Arial" w:cs="Arial"/>
          <w:sz w:val="22"/>
          <w:szCs w:val="22"/>
        </w:rPr>
        <w:t>Not applicable</w:t>
      </w:r>
    </w:p>
    <w:p w:rsidR="00B764ED" w:rsidRPr="00B764ED" w:rsidRDefault="00B764ED" w:rsidP="00B764ED">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62AD7">
        <w:rPr>
          <w:rFonts w:ascii="Arial" w:hAnsi="Arial" w:cs="Arial"/>
          <w:sz w:val="22"/>
          <w:szCs w:val="22"/>
        </w:rPr>
        <w:t>4</w:t>
      </w:r>
      <w:r w:rsidR="00A65267">
        <w:rPr>
          <w:rFonts w:ascii="Arial" w:hAnsi="Arial" w:cs="Arial"/>
          <w:sz w:val="22"/>
          <w:szCs w:val="22"/>
        </w:rPr>
        <w:t>0</w:t>
      </w:r>
      <w:r>
        <w:rPr>
          <w:rFonts w:ascii="Arial" w:hAnsi="Arial" w:cs="Arial"/>
          <w:sz w:val="22"/>
          <w:szCs w:val="22"/>
        </w:rPr>
        <w:t>%)</w:t>
      </w:r>
    </w:p>
    <w:p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rsidR="00AF66CD" w:rsidRPr="00AF66CD" w:rsidRDefault="00AF66CD" w:rsidP="00AF66CD">
      <w:pPr>
        <w:ind w:left="360"/>
        <w:jc w:val="both"/>
        <w:rPr>
          <w:rFonts w:ascii="Arial" w:hAnsi="Arial" w:cs="Arial"/>
          <w:sz w:val="22"/>
          <w:szCs w:val="22"/>
        </w:rPr>
      </w:pPr>
    </w:p>
    <w:p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rsidR="00AF66CD" w:rsidRPr="00AF66CD" w:rsidRDefault="00AF66CD" w:rsidP="00AF66CD">
      <w:pPr>
        <w:ind w:left="360"/>
        <w:jc w:val="both"/>
        <w:rPr>
          <w:rFonts w:ascii="Arial" w:hAnsi="Arial" w:cs="Arial"/>
          <w:sz w:val="22"/>
          <w:szCs w:val="22"/>
        </w:rPr>
      </w:pPr>
    </w:p>
    <w:p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662AD7">
        <w:rPr>
          <w:rFonts w:ascii="Arial" w:hAnsi="Arial" w:cs="Arial"/>
          <w:sz w:val="22"/>
          <w:szCs w:val="22"/>
        </w:rPr>
        <w:t>20%</w:t>
      </w:r>
      <w:r>
        <w:rPr>
          <w:rFonts w:ascii="Arial" w:hAnsi="Arial" w:cs="Arial"/>
          <w:sz w:val="22"/>
          <w:szCs w:val="22"/>
        </w:rPr>
        <w:t>)</w:t>
      </w:r>
    </w:p>
    <w:p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62AD7"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62AD7"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62AD7" w:rsidP="00152E9D">
            <w:pPr>
              <w:jc w:val="center"/>
              <w:rPr>
                <w:rFonts w:ascii="Arial" w:hAnsi="Arial" w:cs="Arial"/>
                <w:sz w:val="32"/>
              </w:rPr>
            </w:pPr>
            <w:r>
              <w:rPr>
                <w:rFonts w:ascii="Arial" w:hAnsi="Arial" w:cs="Arial"/>
                <w:sz w:val="32"/>
              </w:rPr>
              <w:t>NA</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62AD7" w:rsidP="00152E9D">
            <w:pPr>
              <w:jc w:val="center"/>
              <w:rPr>
                <w:rFonts w:ascii="Arial" w:hAnsi="Arial" w:cs="Arial"/>
                <w:sz w:val="32"/>
              </w:rPr>
            </w:pPr>
            <w:r>
              <w:rPr>
                <w:rFonts w:ascii="Arial" w:hAnsi="Arial" w:cs="Arial"/>
                <w:sz w:val="32"/>
              </w:rPr>
              <w:t>40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662AD7"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26D" w:rsidRDefault="00B1426D">
      <w:r>
        <w:separator/>
      </w:r>
    </w:p>
  </w:endnote>
  <w:endnote w:type="continuationSeparator" w:id="0">
    <w:p w:rsidR="00B1426D" w:rsidRDefault="00B14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E6F1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E6F1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26D" w:rsidRDefault="00B1426D">
      <w:r>
        <w:separator/>
      </w:r>
    </w:p>
  </w:footnote>
  <w:footnote w:type="continuationSeparator" w:id="0">
    <w:p w:rsidR="00B1426D" w:rsidRDefault="00B142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E37"/>
    <w:rsid w:val="00004E04"/>
    <w:rsid w:val="00010A52"/>
    <w:rsid w:val="00011666"/>
    <w:rsid w:val="000161CE"/>
    <w:rsid w:val="00026B02"/>
    <w:rsid w:val="000318F2"/>
    <w:rsid w:val="00036C67"/>
    <w:rsid w:val="00051A75"/>
    <w:rsid w:val="00077A32"/>
    <w:rsid w:val="000822E5"/>
    <w:rsid w:val="0009412C"/>
    <w:rsid w:val="000971FC"/>
    <w:rsid w:val="000A2A3A"/>
    <w:rsid w:val="000A492A"/>
    <w:rsid w:val="000B3C28"/>
    <w:rsid w:val="000C7FB2"/>
    <w:rsid w:val="000D1576"/>
    <w:rsid w:val="000D2F80"/>
    <w:rsid w:val="000D4B4D"/>
    <w:rsid w:val="000D780C"/>
    <w:rsid w:val="000E413A"/>
    <w:rsid w:val="000F51D6"/>
    <w:rsid w:val="000F5AA3"/>
    <w:rsid w:val="00100396"/>
    <w:rsid w:val="00100B5C"/>
    <w:rsid w:val="001106E9"/>
    <w:rsid w:val="00113F7A"/>
    <w:rsid w:val="00124CA5"/>
    <w:rsid w:val="00134F77"/>
    <w:rsid w:val="001363A5"/>
    <w:rsid w:val="00144F38"/>
    <w:rsid w:val="00152E9D"/>
    <w:rsid w:val="00154487"/>
    <w:rsid w:val="00157FDB"/>
    <w:rsid w:val="0017512A"/>
    <w:rsid w:val="00183952"/>
    <w:rsid w:val="00187292"/>
    <w:rsid w:val="00190649"/>
    <w:rsid w:val="00193186"/>
    <w:rsid w:val="00196958"/>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1615C"/>
    <w:rsid w:val="00224849"/>
    <w:rsid w:val="002255BA"/>
    <w:rsid w:val="00227198"/>
    <w:rsid w:val="0022746E"/>
    <w:rsid w:val="00235F71"/>
    <w:rsid w:val="002444CA"/>
    <w:rsid w:val="00260DE6"/>
    <w:rsid w:val="00271465"/>
    <w:rsid w:val="00273FEE"/>
    <w:rsid w:val="0028204E"/>
    <w:rsid w:val="0028473C"/>
    <w:rsid w:val="00284C43"/>
    <w:rsid w:val="0028591B"/>
    <w:rsid w:val="002878BF"/>
    <w:rsid w:val="00290827"/>
    <w:rsid w:val="00291841"/>
    <w:rsid w:val="002969FE"/>
    <w:rsid w:val="002A0A91"/>
    <w:rsid w:val="002A2100"/>
    <w:rsid w:val="002C449B"/>
    <w:rsid w:val="002C6040"/>
    <w:rsid w:val="002C77F2"/>
    <w:rsid w:val="002D5B3F"/>
    <w:rsid w:val="002D64F1"/>
    <w:rsid w:val="002E272E"/>
    <w:rsid w:val="002F5778"/>
    <w:rsid w:val="003223E0"/>
    <w:rsid w:val="0032360D"/>
    <w:rsid w:val="00330978"/>
    <w:rsid w:val="00331FA6"/>
    <w:rsid w:val="003522FB"/>
    <w:rsid w:val="00352C4A"/>
    <w:rsid w:val="003565CD"/>
    <w:rsid w:val="00362560"/>
    <w:rsid w:val="003732FD"/>
    <w:rsid w:val="003753B2"/>
    <w:rsid w:val="00376559"/>
    <w:rsid w:val="00382BAA"/>
    <w:rsid w:val="00384D73"/>
    <w:rsid w:val="00393EB6"/>
    <w:rsid w:val="003A3CE5"/>
    <w:rsid w:val="003B24CB"/>
    <w:rsid w:val="003B366F"/>
    <w:rsid w:val="003B3F9D"/>
    <w:rsid w:val="003B6C95"/>
    <w:rsid w:val="003C38B4"/>
    <w:rsid w:val="003D2AAB"/>
    <w:rsid w:val="003D5284"/>
    <w:rsid w:val="003E460C"/>
    <w:rsid w:val="003E5751"/>
    <w:rsid w:val="003E6F14"/>
    <w:rsid w:val="003F69CE"/>
    <w:rsid w:val="003F7727"/>
    <w:rsid w:val="004046A9"/>
    <w:rsid w:val="00404C50"/>
    <w:rsid w:val="00423934"/>
    <w:rsid w:val="00426244"/>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5334"/>
    <w:rsid w:val="004B6C14"/>
    <w:rsid w:val="004C44C6"/>
    <w:rsid w:val="004C676F"/>
    <w:rsid w:val="004D5E9B"/>
    <w:rsid w:val="004D63D9"/>
    <w:rsid w:val="004E1C59"/>
    <w:rsid w:val="004E6585"/>
    <w:rsid w:val="004F07F6"/>
    <w:rsid w:val="004F38B4"/>
    <w:rsid w:val="0050249F"/>
    <w:rsid w:val="00505458"/>
    <w:rsid w:val="0050711B"/>
    <w:rsid w:val="0051651B"/>
    <w:rsid w:val="00524566"/>
    <w:rsid w:val="00527E60"/>
    <w:rsid w:val="00530BEF"/>
    <w:rsid w:val="00552351"/>
    <w:rsid w:val="00561F00"/>
    <w:rsid w:val="00562C4E"/>
    <w:rsid w:val="00562DEC"/>
    <w:rsid w:val="00574A78"/>
    <w:rsid w:val="005751A8"/>
    <w:rsid w:val="00576AB4"/>
    <w:rsid w:val="00577917"/>
    <w:rsid w:val="00577955"/>
    <w:rsid w:val="0058048A"/>
    <w:rsid w:val="00590667"/>
    <w:rsid w:val="005969E2"/>
    <w:rsid w:val="005A0F6B"/>
    <w:rsid w:val="005A1689"/>
    <w:rsid w:val="005A37EE"/>
    <w:rsid w:val="005B61CD"/>
    <w:rsid w:val="005B7C49"/>
    <w:rsid w:val="005D1D58"/>
    <w:rsid w:val="005D432C"/>
    <w:rsid w:val="005D4408"/>
    <w:rsid w:val="005D4C35"/>
    <w:rsid w:val="005D7AEC"/>
    <w:rsid w:val="005E285E"/>
    <w:rsid w:val="005E72F8"/>
    <w:rsid w:val="005F0579"/>
    <w:rsid w:val="005F28F9"/>
    <w:rsid w:val="005F3A53"/>
    <w:rsid w:val="006062A3"/>
    <w:rsid w:val="00610E08"/>
    <w:rsid w:val="006140BF"/>
    <w:rsid w:val="006161BE"/>
    <w:rsid w:val="00620787"/>
    <w:rsid w:val="006305C4"/>
    <w:rsid w:val="00632434"/>
    <w:rsid w:val="006343D0"/>
    <w:rsid w:val="0063478F"/>
    <w:rsid w:val="00643B52"/>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34D4"/>
    <w:rsid w:val="00695527"/>
    <w:rsid w:val="006A6DC3"/>
    <w:rsid w:val="006B6BF5"/>
    <w:rsid w:val="006C2D71"/>
    <w:rsid w:val="006D49ED"/>
    <w:rsid w:val="006D55CE"/>
    <w:rsid w:val="006D637A"/>
    <w:rsid w:val="006D6F24"/>
    <w:rsid w:val="006E5418"/>
    <w:rsid w:val="006F0F95"/>
    <w:rsid w:val="006F45BF"/>
    <w:rsid w:val="006F60E0"/>
    <w:rsid w:val="00702F71"/>
    <w:rsid w:val="007366DF"/>
    <w:rsid w:val="00743058"/>
    <w:rsid w:val="00747ABF"/>
    <w:rsid w:val="00753A68"/>
    <w:rsid w:val="00757839"/>
    <w:rsid w:val="007611AF"/>
    <w:rsid w:val="00766BDF"/>
    <w:rsid w:val="00770C81"/>
    <w:rsid w:val="00782802"/>
    <w:rsid w:val="00785485"/>
    <w:rsid w:val="0078742E"/>
    <w:rsid w:val="00791024"/>
    <w:rsid w:val="00793F0A"/>
    <w:rsid w:val="007A2657"/>
    <w:rsid w:val="007B5131"/>
    <w:rsid w:val="007B5BF0"/>
    <w:rsid w:val="007B7E45"/>
    <w:rsid w:val="007C682C"/>
    <w:rsid w:val="007D2385"/>
    <w:rsid w:val="007D58A2"/>
    <w:rsid w:val="007D5DE2"/>
    <w:rsid w:val="007F214F"/>
    <w:rsid w:val="00800069"/>
    <w:rsid w:val="008042F0"/>
    <w:rsid w:val="008078AD"/>
    <w:rsid w:val="008179D9"/>
    <w:rsid w:val="008218B3"/>
    <w:rsid w:val="008310A0"/>
    <w:rsid w:val="00835D29"/>
    <w:rsid w:val="00842E7F"/>
    <w:rsid w:val="00844564"/>
    <w:rsid w:val="00847E59"/>
    <w:rsid w:val="00850227"/>
    <w:rsid w:val="00852933"/>
    <w:rsid w:val="008566E5"/>
    <w:rsid w:val="008566FE"/>
    <w:rsid w:val="008625C7"/>
    <w:rsid w:val="00862C35"/>
    <w:rsid w:val="00865B46"/>
    <w:rsid w:val="00875047"/>
    <w:rsid w:val="008754A5"/>
    <w:rsid w:val="00893272"/>
    <w:rsid w:val="00896134"/>
    <w:rsid w:val="008A62BC"/>
    <w:rsid w:val="008B43E7"/>
    <w:rsid w:val="008B7272"/>
    <w:rsid w:val="008C705B"/>
    <w:rsid w:val="008D1650"/>
    <w:rsid w:val="008D763F"/>
    <w:rsid w:val="008E3A5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50B78"/>
    <w:rsid w:val="00965881"/>
    <w:rsid w:val="00986035"/>
    <w:rsid w:val="009871FF"/>
    <w:rsid w:val="00990799"/>
    <w:rsid w:val="00995D51"/>
    <w:rsid w:val="009A0631"/>
    <w:rsid w:val="009A5C3A"/>
    <w:rsid w:val="009A66F7"/>
    <w:rsid w:val="009B10ED"/>
    <w:rsid w:val="009B1282"/>
    <w:rsid w:val="009C3214"/>
    <w:rsid w:val="009C3644"/>
    <w:rsid w:val="009C782E"/>
    <w:rsid w:val="009C7EB7"/>
    <w:rsid w:val="009D2194"/>
    <w:rsid w:val="009D3EA4"/>
    <w:rsid w:val="009D649C"/>
    <w:rsid w:val="009E417C"/>
    <w:rsid w:val="009E4BC1"/>
    <w:rsid w:val="009F2524"/>
    <w:rsid w:val="009F4ED0"/>
    <w:rsid w:val="009F5CB2"/>
    <w:rsid w:val="00A03BB8"/>
    <w:rsid w:val="00A13624"/>
    <w:rsid w:val="00A137BD"/>
    <w:rsid w:val="00A16E98"/>
    <w:rsid w:val="00A30423"/>
    <w:rsid w:val="00A3505D"/>
    <w:rsid w:val="00A3648E"/>
    <w:rsid w:val="00A4036F"/>
    <w:rsid w:val="00A406E5"/>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6FE7"/>
    <w:rsid w:val="00AB7AD7"/>
    <w:rsid w:val="00AC4806"/>
    <w:rsid w:val="00AD2430"/>
    <w:rsid w:val="00AE41A6"/>
    <w:rsid w:val="00AF0363"/>
    <w:rsid w:val="00AF0E34"/>
    <w:rsid w:val="00AF271D"/>
    <w:rsid w:val="00AF56C2"/>
    <w:rsid w:val="00AF66CD"/>
    <w:rsid w:val="00B004E6"/>
    <w:rsid w:val="00B0744D"/>
    <w:rsid w:val="00B1426D"/>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3920"/>
    <w:rsid w:val="00BC4575"/>
    <w:rsid w:val="00BC67E7"/>
    <w:rsid w:val="00BE0B01"/>
    <w:rsid w:val="00BE79C7"/>
    <w:rsid w:val="00BF3CB5"/>
    <w:rsid w:val="00BF6EFD"/>
    <w:rsid w:val="00C01A3F"/>
    <w:rsid w:val="00C073F1"/>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80F0F"/>
    <w:rsid w:val="00C83D3D"/>
    <w:rsid w:val="00C8667A"/>
    <w:rsid w:val="00C870DB"/>
    <w:rsid w:val="00C93BCB"/>
    <w:rsid w:val="00C96962"/>
    <w:rsid w:val="00CA4AC4"/>
    <w:rsid w:val="00CC241A"/>
    <w:rsid w:val="00CE4035"/>
    <w:rsid w:val="00CE65AB"/>
    <w:rsid w:val="00CE78D2"/>
    <w:rsid w:val="00CF4266"/>
    <w:rsid w:val="00CF5205"/>
    <w:rsid w:val="00D22D9C"/>
    <w:rsid w:val="00D241F1"/>
    <w:rsid w:val="00D275CB"/>
    <w:rsid w:val="00D30DFA"/>
    <w:rsid w:val="00D463A5"/>
    <w:rsid w:val="00D4710D"/>
    <w:rsid w:val="00D47D25"/>
    <w:rsid w:val="00D62ACD"/>
    <w:rsid w:val="00D62D33"/>
    <w:rsid w:val="00DA36EE"/>
    <w:rsid w:val="00DB116D"/>
    <w:rsid w:val="00DB379E"/>
    <w:rsid w:val="00DB587E"/>
    <w:rsid w:val="00DC27E1"/>
    <w:rsid w:val="00DC7E9B"/>
    <w:rsid w:val="00DD17CC"/>
    <w:rsid w:val="00DE217A"/>
    <w:rsid w:val="00DE67C2"/>
    <w:rsid w:val="00DF321B"/>
    <w:rsid w:val="00E02115"/>
    <w:rsid w:val="00E0267C"/>
    <w:rsid w:val="00E063B0"/>
    <w:rsid w:val="00E06A62"/>
    <w:rsid w:val="00E230E0"/>
    <w:rsid w:val="00E25BEE"/>
    <w:rsid w:val="00E27BD3"/>
    <w:rsid w:val="00E27F15"/>
    <w:rsid w:val="00E30F03"/>
    <w:rsid w:val="00E45DD5"/>
    <w:rsid w:val="00E51AAC"/>
    <w:rsid w:val="00E63CF6"/>
    <w:rsid w:val="00E66CC0"/>
    <w:rsid w:val="00E728A9"/>
    <w:rsid w:val="00E807D9"/>
    <w:rsid w:val="00E95A72"/>
    <w:rsid w:val="00EA0F4E"/>
    <w:rsid w:val="00EA295B"/>
    <w:rsid w:val="00EA3B9B"/>
    <w:rsid w:val="00EA6801"/>
    <w:rsid w:val="00EB0200"/>
    <w:rsid w:val="00EB4F96"/>
    <w:rsid w:val="00ED7072"/>
    <w:rsid w:val="00EE3132"/>
    <w:rsid w:val="00EE3D9D"/>
    <w:rsid w:val="00EE6F25"/>
    <w:rsid w:val="00EE7D60"/>
    <w:rsid w:val="00F00F91"/>
    <w:rsid w:val="00F02126"/>
    <w:rsid w:val="00F02647"/>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A89"/>
    <w:rsid w:val="00F61A20"/>
    <w:rsid w:val="00F62600"/>
    <w:rsid w:val="00F6349D"/>
    <w:rsid w:val="00F63DD9"/>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6D8C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738BFA-CA9B-4FAC-A1C5-46E16CAD7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BF54BB-CF64-4841-A75F-060433B9E5A0}">
  <ds:schemaRefs>
    <ds:schemaRef ds:uri="http://schemas.microsoft.com/sharepoint/v3/contenttype/forms"/>
  </ds:schemaRefs>
</ds:datastoreItem>
</file>

<file path=customXml/itemProps3.xml><?xml version="1.0" encoding="utf-8"?>
<ds:datastoreItem xmlns:ds="http://schemas.openxmlformats.org/officeDocument/2006/customXml" ds:itemID="{52DA2107-9220-4E82-B622-52D02A3635C8}">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docProps/app.xml><?xml version="1.0" encoding="utf-8"?>
<Properties xmlns="http://schemas.openxmlformats.org/officeDocument/2006/extended-properties" xmlns:vt="http://schemas.openxmlformats.org/officeDocument/2006/docPropsVTypes">
  <Template>AssignFrm</Template>
  <TotalTime>39</TotalTime>
  <Pages>10</Pages>
  <Words>3844</Words>
  <Characters>21913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25706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6</cp:revision>
  <cp:lastPrinted>2014-10-10T07:42:00Z</cp:lastPrinted>
  <dcterms:created xsi:type="dcterms:W3CDTF">2021-10-28T12:16:00Z</dcterms:created>
  <dcterms:modified xsi:type="dcterms:W3CDTF">2023-05-26T15:12:00Z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0x01010079A836494A8E9D49B69EB48068215DFA</vt:lpwstr>
  </property>
</Properties>
</file>