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381209846"/>
        <w:placeholder>
          <w:docPart w:val="C6D2B99AA65B4465B11C57495BA7D3F6"/>
        </w:placeholder>
        <w15:appearance w15:val="hidden"/>
      </w:sdtPr>
      <w:sdtEndPr/>
      <w:sdtContent>
        <w:p w14:paraId="5EC70D52" w14:textId="77777777" w:rsidR="00D85460" w:rsidRDefault="00EA0D6D">
          <w:pPr>
            <w:pStyle w:val="Heading1"/>
          </w:pPr>
          <w:r w:rsidRPr="00EA0D6D">
            <w:rPr>
              <w:i/>
            </w:rPr>
            <w:t>Where’s My Local</w:t>
          </w:r>
          <w:r>
            <w:rPr>
              <w:i/>
            </w:rPr>
            <w:t xml:space="preserve">? </w:t>
          </w:r>
          <w:r>
            <w:t xml:space="preserve"> </w:t>
          </w:r>
          <w:r w:rsidRPr="00EA0D6D">
            <w:rPr>
              <w:color w:val="auto"/>
            </w:rPr>
            <w:t>Team Meeting</w:t>
          </w:r>
        </w:p>
      </w:sdtContent>
    </w:sdt>
    <w:p w14:paraId="1556DFEE" w14:textId="4A50321C" w:rsidR="00D85460" w:rsidRDefault="006463BE">
      <w:pPr>
        <w:pBdr>
          <w:top w:val="single" w:sz="4" w:space="1" w:color="444D26" w:themeColor="text2"/>
        </w:pBdr>
        <w:spacing w:after="240"/>
        <w:jc w:val="right"/>
      </w:pPr>
      <w:r>
        <w:rPr>
          <w:rStyle w:val="IntenseEmphasis"/>
        </w:rPr>
        <w:t xml:space="preserve">Date | </w:t>
      </w:r>
      <w:r w:rsidRPr="00961675">
        <w:rPr>
          <w:rStyle w:val="IntenseEmphasis"/>
        </w:rPr>
        <w:t>time</w:t>
      </w:r>
      <w:r>
        <w:t xml:space="preserve"> </w:t>
      </w:r>
      <w:sdt>
        <w:sdtPr>
          <w:id w:val="705675763"/>
          <w:placeholder>
            <w:docPart w:val="064A4166EA904765B54E17F33D0E95C6"/>
          </w:placeholder>
          <w:date w:fullDate="2022-03-22T12:00:00Z">
            <w:dateFormat w:val="M/d/yyyy h:mm am/pm"/>
            <w:lid w:val="en-US"/>
            <w:storeMappedDataAs w:val="dateTime"/>
            <w:calendar w:val="gregorian"/>
          </w:date>
        </w:sdtPr>
        <w:sdtEndPr/>
        <w:sdtContent>
          <w:r w:rsidR="00AD5702">
            <w:t>3/22/2022 12:00 PM</w:t>
          </w:r>
        </w:sdtContent>
      </w:sdt>
      <w:r>
        <w:t xml:space="preserve">| </w:t>
      </w:r>
      <w:r>
        <w:rPr>
          <w:rStyle w:val="IntenseEmphasis"/>
        </w:rPr>
        <w:t>Location</w:t>
      </w:r>
      <w:r>
        <w:t xml:space="preserve"> </w:t>
      </w:r>
      <w:sdt>
        <w:sdtPr>
          <w:id w:val="465398058"/>
          <w:placeholder>
            <w:docPart w:val="9D0A8AF5BB594AC48E9663D51633597A"/>
          </w:placeholder>
          <w15:appearance w15:val="hidden"/>
        </w:sdtPr>
        <w:sdtEndPr/>
        <w:sdtContent>
          <w:r w:rsidR="00843026">
            <w:t>Sketty Hall</w:t>
          </w:r>
        </w:sdtContent>
      </w:sdt>
    </w:p>
    <w:tbl>
      <w:tblPr>
        <w:tblStyle w:val="PlainTable4"/>
        <w:tblW w:w="5000" w:type="pct"/>
        <w:tblBorders>
          <w:left w:val="single" w:sz="8" w:space="0" w:color="C00000" w:themeColor="accent1"/>
          <w:insideV w:val="single" w:sz="8" w:space="0" w:color="C00000" w:themeColor="accent1"/>
        </w:tblBorders>
        <w:tblLayout w:type="fixed"/>
        <w:tblLook w:val="0620" w:firstRow="1" w:lastRow="0" w:firstColumn="0" w:lastColumn="0" w:noHBand="1" w:noVBand="1"/>
        <w:tblDescription w:val="Meeting participants"/>
      </w:tblPr>
      <w:tblGrid>
        <w:gridCol w:w="5395"/>
        <w:gridCol w:w="5395"/>
      </w:tblGrid>
      <w:tr w:rsidR="00D85460" w14:paraId="1DA59395" w14:textId="77777777" w:rsidTr="00514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400" w:type="dxa"/>
          </w:tcPr>
          <w:tbl>
            <w:tblPr>
              <w:tblStyle w:val="PlainTable4"/>
              <w:tblW w:w="5335" w:type="dxa"/>
              <w:tblLayout w:type="fixed"/>
              <w:tblLook w:val="0620" w:firstRow="1" w:lastRow="0" w:firstColumn="0" w:lastColumn="0" w:noHBand="1" w:noVBand="1"/>
              <w:tblDescription w:val="Meeting participants 1"/>
            </w:tblPr>
            <w:tblGrid>
              <w:gridCol w:w="2400"/>
              <w:gridCol w:w="2935"/>
            </w:tblGrid>
            <w:tr w:rsidR="00D85460" w14:paraId="130E1BAB" w14:textId="77777777" w:rsidTr="00514786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2400" w:type="dxa"/>
                </w:tcPr>
                <w:p w14:paraId="40D95878" w14:textId="77777777" w:rsidR="00D85460" w:rsidRDefault="006463BE">
                  <w:pPr>
                    <w:pStyle w:val="Heading3"/>
                    <w:spacing w:after="0"/>
                    <w:outlineLvl w:val="2"/>
                  </w:pPr>
                  <w:r>
                    <w:t>Meeting called by</w:t>
                  </w:r>
                </w:p>
              </w:tc>
              <w:sdt>
                <w:sdtPr>
                  <w:id w:val="882985375"/>
                  <w:placeholder>
                    <w:docPart w:val="89E56408478E405E88B0CD1B0472C65A"/>
                  </w:placeholder>
                  <w15:appearance w15:val="hidden"/>
                </w:sdtPr>
                <w:sdtEndPr/>
                <w:sdtContent>
                  <w:tc>
                    <w:tcPr>
                      <w:tcW w:w="2935" w:type="dxa"/>
                    </w:tcPr>
                    <w:p w14:paraId="2A73F12F" w14:textId="77777777" w:rsidR="00843026" w:rsidRDefault="00843026" w:rsidP="00843026">
                      <w:pPr>
                        <w:spacing w:after="0"/>
                      </w:pPr>
                      <w:r>
                        <w:t>Collective</w:t>
                      </w:r>
                    </w:p>
                    <w:p w14:paraId="6D23D779" w14:textId="59F86CD4" w:rsidR="00D85460" w:rsidRDefault="00D85460" w:rsidP="00843026">
                      <w:pPr>
                        <w:spacing w:after="0"/>
                      </w:pPr>
                    </w:p>
                  </w:tc>
                </w:sdtContent>
              </w:sdt>
            </w:tr>
            <w:tr w:rsidR="00D85460" w14:paraId="67C76AC3" w14:textId="77777777" w:rsidTr="00514786">
              <w:tc>
                <w:tcPr>
                  <w:tcW w:w="2400" w:type="dxa"/>
                </w:tcPr>
                <w:p w14:paraId="1F483961" w14:textId="77777777" w:rsidR="00D85460" w:rsidRDefault="006463BE">
                  <w:pPr>
                    <w:pStyle w:val="Heading3"/>
                    <w:spacing w:after="0"/>
                    <w:outlineLvl w:val="2"/>
                  </w:pPr>
                  <w:r>
                    <w:t>Type of meeting</w:t>
                  </w:r>
                </w:p>
              </w:tc>
              <w:sdt>
                <w:sdtPr>
                  <w:id w:val="-1539655202"/>
                  <w:placeholder>
                    <w:docPart w:val="9212153810D747C5BC8F15D52C10110D"/>
                  </w:placeholder>
                  <w15:appearance w15:val="hidden"/>
                </w:sdtPr>
                <w:sdtEndPr/>
                <w:sdtContent>
                  <w:tc>
                    <w:tcPr>
                      <w:tcW w:w="2935" w:type="dxa"/>
                    </w:tcPr>
                    <w:p w14:paraId="30CDF1F1" w14:textId="34632112" w:rsidR="00D85460" w:rsidRDefault="00843026" w:rsidP="00843026">
                      <w:pPr>
                        <w:spacing w:after="0"/>
                      </w:pPr>
                      <w:r>
                        <w:t>Department Catch Up and Assigning Roles</w:t>
                      </w:r>
                    </w:p>
                  </w:tc>
                </w:sdtContent>
              </w:sdt>
            </w:tr>
          </w:tbl>
          <w:p w14:paraId="6857AE3A" w14:textId="77777777" w:rsidR="00D85460" w:rsidRDefault="00D85460">
            <w:pPr>
              <w:spacing w:after="0"/>
            </w:pPr>
          </w:p>
        </w:tc>
        <w:tc>
          <w:tcPr>
            <w:tcW w:w="5400" w:type="dxa"/>
          </w:tcPr>
          <w:p w14:paraId="06C3DCC9" w14:textId="77777777" w:rsidR="00EA0D6D" w:rsidRPr="00843026" w:rsidRDefault="006463BE">
            <w:pPr>
              <w:spacing w:after="0"/>
              <w:rPr>
                <w:color w:val="C00000"/>
                <w:u w:val="single"/>
              </w:rPr>
            </w:pPr>
            <w:r w:rsidRPr="00843026">
              <w:rPr>
                <w:color w:val="C00000"/>
                <w:u w:val="single"/>
              </w:rPr>
              <w:t xml:space="preserve">Attendees </w:t>
            </w:r>
          </w:p>
          <w:sdt>
            <w:sdtPr>
              <w:id w:val="503169330"/>
              <w:placeholder>
                <w:docPart w:val="F96E6ABC70B44BC19189B4646FB43813"/>
              </w:placeholder>
              <w15:appearance w15:val="hidden"/>
            </w:sdtPr>
            <w:sdtEndPr/>
            <w:sdtContent>
              <w:p w14:paraId="32FEFF70" w14:textId="77777777" w:rsidR="00843026" w:rsidRDefault="00843026" w:rsidP="00843026">
                <w:pPr>
                  <w:spacing w:after="0"/>
                </w:pPr>
                <w:r>
                  <w:t>Leon</w:t>
                </w:r>
              </w:p>
              <w:p w14:paraId="22F9CC36" w14:textId="606F0F65" w:rsidR="00D85460" w:rsidRDefault="00843026" w:rsidP="00843026">
                <w:pPr>
                  <w:spacing w:after="0"/>
                </w:pPr>
                <w:r>
                  <w:t>Richard</w:t>
                </w:r>
              </w:p>
            </w:sdtContent>
          </w:sdt>
          <w:p w14:paraId="641BE824" w14:textId="77777777" w:rsidR="00D85460" w:rsidRDefault="006463BE" w:rsidP="00EA0D6D">
            <w:pPr>
              <w:spacing w:after="0"/>
            </w:pPr>
            <w:r>
              <w:t xml:space="preserve"> </w:t>
            </w:r>
          </w:p>
        </w:tc>
      </w:tr>
    </w:tbl>
    <w:p w14:paraId="741B812F" w14:textId="77777777" w:rsidR="00D85460" w:rsidRDefault="006463BE">
      <w:pPr>
        <w:pStyle w:val="Heading2"/>
      </w:pPr>
      <w:r>
        <w:t>Agenda Items</w:t>
      </w:r>
    </w:p>
    <w:tbl>
      <w:tblPr>
        <w:tblStyle w:val="PlainTable4"/>
        <w:tblW w:w="5000" w:type="pct"/>
        <w:tblLook w:val="0620" w:firstRow="1" w:lastRow="0" w:firstColumn="0" w:lastColumn="0" w:noHBand="1" w:noVBand="1"/>
        <w:tblDescription w:val="Agenda title"/>
      </w:tblPr>
      <w:tblGrid>
        <w:gridCol w:w="6660"/>
        <w:gridCol w:w="2340"/>
        <w:gridCol w:w="1800"/>
      </w:tblGrid>
      <w:tr w:rsidR="00514786" w14:paraId="65776F88" w14:textId="77777777" w:rsidTr="00514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660" w:type="dxa"/>
          </w:tcPr>
          <w:p w14:paraId="5E37E1E8" w14:textId="77777777" w:rsidR="00514786" w:rsidRDefault="00514786" w:rsidP="00537F75">
            <w:pPr>
              <w:pStyle w:val="Heading3"/>
              <w:spacing w:after="0"/>
              <w:outlineLvl w:val="2"/>
            </w:pPr>
            <w:r>
              <w:t>Topic</w:t>
            </w:r>
          </w:p>
        </w:tc>
        <w:tc>
          <w:tcPr>
            <w:tcW w:w="2340" w:type="dxa"/>
          </w:tcPr>
          <w:p w14:paraId="20E2689C" w14:textId="77777777" w:rsidR="00514786" w:rsidRDefault="00514786" w:rsidP="00537F75">
            <w:pPr>
              <w:pStyle w:val="Heading3"/>
              <w:spacing w:after="0"/>
              <w:outlineLvl w:val="2"/>
            </w:pPr>
            <w:r>
              <w:t>Presenter</w:t>
            </w:r>
          </w:p>
        </w:tc>
        <w:tc>
          <w:tcPr>
            <w:tcW w:w="1800" w:type="dxa"/>
          </w:tcPr>
          <w:p w14:paraId="28D3EEA8" w14:textId="77777777" w:rsidR="00514786" w:rsidRDefault="00514786" w:rsidP="00537F75">
            <w:pPr>
              <w:pStyle w:val="Heading3"/>
              <w:spacing w:after="0"/>
              <w:outlineLvl w:val="2"/>
            </w:pPr>
            <w:r>
              <w:t>Time allotted</w:t>
            </w:r>
          </w:p>
        </w:tc>
      </w:tr>
    </w:tbl>
    <w:tbl>
      <w:tblPr>
        <w:tblStyle w:val="PlainTable3"/>
        <w:tblW w:w="5000" w:type="pct"/>
        <w:tblLook w:val="0620" w:firstRow="1" w:lastRow="0" w:firstColumn="0" w:lastColumn="0" w:noHBand="1" w:noVBand="1"/>
        <w:tblDescription w:val="Agenda title"/>
      </w:tblPr>
      <w:tblGrid>
        <w:gridCol w:w="541"/>
        <w:gridCol w:w="6112"/>
        <w:gridCol w:w="2347"/>
        <w:gridCol w:w="1800"/>
      </w:tblGrid>
      <w:tr w:rsidR="00EC6A64" w14:paraId="3425CE1C" w14:textId="77777777" w:rsidTr="00514786">
        <w:trPr>
          <w:gridAfter w:val="3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0259" w:type="dxa"/>
        </w:trPr>
        <w:sdt>
          <w:sdtPr>
            <w:id w:val="-541747410"/>
            <w15:appearance w15:val="hidden"/>
            <w14:checkbox>
              <w14:checked w14:val="1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541" w:type="dxa"/>
              </w:tcPr>
              <w:p w14:paraId="31FE9FB4" w14:textId="1F4C0017" w:rsidR="00EC6A64" w:rsidRDefault="00EC6A64" w:rsidP="00537F75">
                <w:pPr>
                  <w:spacing w:after="0"/>
                </w:pPr>
                <w:r>
                  <w:sym w:font="Wingdings" w:char="F0FC"/>
                </w:r>
              </w:p>
            </w:tc>
          </w:sdtContent>
        </w:sdt>
      </w:tr>
      <w:tr w:rsidR="00514786" w14:paraId="31E16334" w14:textId="77777777" w:rsidTr="00514786">
        <w:sdt>
          <w:sdtPr>
            <w:id w:val="478805058"/>
            <w15:appearance w15:val="hidden"/>
            <w14:checkbox>
              <w14:checked w14:val="1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2960CE88" w14:textId="558A5C7E" w:rsidR="00514786" w:rsidRDefault="00843026" w:rsidP="00537F75">
                <w:pPr>
                  <w:spacing w:after="0"/>
                </w:pPr>
                <w:r>
                  <w:sym w:font="Wingdings" w:char="F0FC"/>
                </w:r>
              </w:p>
            </w:tc>
          </w:sdtContent>
        </w:sdt>
        <w:sdt>
          <w:sdtPr>
            <w:id w:val="-227545167"/>
            <w:placeholder>
              <w:docPart w:val="6686F4BE56754CDD8823293FF0D8367B"/>
            </w:placeholder>
            <w15:appearance w15:val="hidden"/>
          </w:sdtPr>
          <w:sdtEndPr/>
          <w:sdtContent>
            <w:tc>
              <w:tcPr>
                <w:tcW w:w="6112" w:type="dxa"/>
              </w:tcPr>
              <w:p w14:paraId="5FAF1775" w14:textId="77777777" w:rsidR="00843026" w:rsidRPr="00843026" w:rsidRDefault="00843026" w:rsidP="00843026">
                <w:pPr>
                  <w:spacing w:after="0"/>
                  <w:rPr>
                    <w:color w:val="C00000"/>
                  </w:rPr>
                </w:pPr>
                <w:r w:rsidRPr="00843026">
                  <w:rPr>
                    <w:color w:val="C00000"/>
                  </w:rPr>
                  <w:t>Financial Reporting</w:t>
                </w:r>
              </w:p>
              <w:p w14:paraId="01E00064" w14:textId="7B24926F" w:rsidR="00514786" w:rsidRDefault="00843026" w:rsidP="00843026">
                <w:pPr>
                  <w:spacing w:after="0"/>
                </w:pPr>
                <w:r>
                  <w:t>Calculating all business expenses</w:t>
                </w:r>
              </w:p>
            </w:tc>
          </w:sdtContent>
        </w:sdt>
        <w:sdt>
          <w:sdtPr>
            <w:id w:val="-1036039328"/>
            <w:placeholder>
              <w:docPart w:val="7FF82D5BB945474A9E2B34104697B258"/>
            </w:placeholder>
            <w15:appearance w15:val="hidden"/>
          </w:sdtPr>
          <w:sdtEndPr/>
          <w:sdtContent>
            <w:tc>
              <w:tcPr>
                <w:tcW w:w="2347" w:type="dxa"/>
              </w:tcPr>
              <w:p w14:paraId="097BACA9" w14:textId="50CEEDA0" w:rsidR="00514786" w:rsidRDefault="00843026" w:rsidP="00843026">
                <w:pPr>
                  <w:spacing w:after="0"/>
                </w:pPr>
                <w:r>
                  <w:t>Leon</w:t>
                </w:r>
              </w:p>
            </w:tc>
          </w:sdtContent>
        </w:sdt>
        <w:sdt>
          <w:sdtPr>
            <w:id w:val="-179668635"/>
            <w:placeholder>
              <w:docPart w:val="B3FD1A6D6966476A9FE109BFE2260EB5"/>
            </w:placeholder>
            <w15:appearance w15:val="hidden"/>
          </w:sdtPr>
          <w:sdtEndPr/>
          <w:sdtContent>
            <w:tc>
              <w:tcPr>
                <w:tcW w:w="1800" w:type="dxa"/>
              </w:tcPr>
              <w:p w14:paraId="689B88F1" w14:textId="008901A4" w:rsidR="00514786" w:rsidRDefault="00843026" w:rsidP="00843026">
                <w:pPr>
                  <w:spacing w:after="0"/>
                </w:pPr>
                <w:r>
                  <w:t>5 Minutes</w:t>
                </w:r>
              </w:p>
            </w:tc>
          </w:sdtContent>
        </w:sdt>
      </w:tr>
      <w:tr w:rsidR="00514786" w14:paraId="67DFCF8E" w14:textId="77777777" w:rsidTr="00EC6A64">
        <w:trPr>
          <w:trHeight w:val="889"/>
        </w:trPr>
        <w:sdt>
          <w:sdtPr>
            <w:id w:val="-474600816"/>
            <w15:appearance w15:val="hidden"/>
            <w14:checkbox>
              <w14:checked w14:val="1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2EA78E65" w14:textId="18823E7A" w:rsidR="00514786" w:rsidRDefault="00843026" w:rsidP="00537F75">
                <w:pPr>
                  <w:spacing w:after="0"/>
                </w:pPr>
                <w:r>
                  <w:sym w:font="Wingdings" w:char="F0FC"/>
                </w:r>
              </w:p>
            </w:tc>
          </w:sdtContent>
        </w:sdt>
        <w:sdt>
          <w:sdtPr>
            <w:id w:val="-1352954585"/>
            <w:placeholder>
              <w:docPart w:val="6686F4BE56754CDD8823293FF0D8367B"/>
            </w:placeholder>
            <w15:appearance w15:val="hidden"/>
          </w:sdtPr>
          <w:sdtEndPr/>
          <w:sdtContent>
            <w:tc>
              <w:tcPr>
                <w:tcW w:w="6112" w:type="dxa"/>
              </w:tcPr>
              <w:p w14:paraId="76FBD999" w14:textId="77777777" w:rsidR="00843026" w:rsidRPr="00843026" w:rsidRDefault="00843026" w:rsidP="00843026">
                <w:pPr>
                  <w:spacing w:after="0"/>
                  <w:rPr>
                    <w:color w:val="C00000"/>
                  </w:rPr>
                </w:pPr>
                <w:r w:rsidRPr="00843026">
                  <w:rPr>
                    <w:color w:val="C00000"/>
                  </w:rPr>
                  <w:t xml:space="preserve">Business </w:t>
                </w:r>
              </w:p>
              <w:p w14:paraId="6D0E7D9F" w14:textId="4130A566" w:rsidR="00514786" w:rsidRDefault="00843026" w:rsidP="00843026">
                <w:pPr>
                  <w:spacing w:after="0"/>
                </w:pPr>
                <w:r>
                  <w:t>Anything company/business related</w:t>
                </w:r>
              </w:p>
            </w:tc>
          </w:sdtContent>
        </w:sdt>
        <w:sdt>
          <w:sdtPr>
            <w:id w:val="1686715925"/>
            <w:placeholder>
              <w:docPart w:val="7FF82D5BB945474A9E2B34104697B258"/>
            </w:placeholder>
            <w15:appearance w15:val="hidden"/>
          </w:sdtPr>
          <w:sdtEndPr/>
          <w:sdtContent>
            <w:tc>
              <w:tcPr>
                <w:tcW w:w="2347" w:type="dxa"/>
              </w:tcPr>
              <w:p w14:paraId="5FF64129" w14:textId="43170209" w:rsidR="00514786" w:rsidRDefault="00843026" w:rsidP="00843026">
                <w:pPr>
                  <w:spacing w:after="0"/>
                </w:pPr>
                <w:r>
                  <w:t>Richard</w:t>
                </w:r>
              </w:p>
            </w:tc>
          </w:sdtContent>
        </w:sdt>
        <w:sdt>
          <w:sdtPr>
            <w:id w:val="-727831273"/>
            <w:placeholder>
              <w:docPart w:val="B3FD1A6D6966476A9FE109BFE2260EB5"/>
            </w:placeholder>
            <w15:appearance w15:val="hidden"/>
          </w:sdtPr>
          <w:sdtEndPr/>
          <w:sdtContent>
            <w:tc>
              <w:tcPr>
                <w:tcW w:w="1800" w:type="dxa"/>
              </w:tcPr>
              <w:p w14:paraId="052E9A3D" w14:textId="729500F5" w:rsidR="00514786" w:rsidRDefault="00843026" w:rsidP="00843026">
                <w:pPr>
                  <w:spacing w:after="0"/>
                </w:pPr>
                <w:r>
                  <w:t>5 Minutes</w:t>
                </w:r>
              </w:p>
            </w:tc>
          </w:sdtContent>
        </w:sdt>
      </w:tr>
      <w:tr w:rsidR="00EC6A64" w14:paraId="26F5FA85" w14:textId="77777777" w:rsidTr="00514786">
        <w:trPr>
          <w:gridAfter w:val="3"/>
          <w:wAfter w:w="10259" w:type="dxa"/>
        </w:trPr>
        <w:sdt>
          <w:sdtPr>
            <w:id w:val="518597841"/>
            <w15:appearance w15:val="hidden"/>
            <w14:checkbox>
              <w14:checked w14:val="1"/>
              <w14:checkedState w14:val="00FC" w14:font="Wingdings"/>
              <w14:uncheckedState w14:val="2610" w14:font="MS Gothic"/>
            </w14:checkbox>
          </w:sdtPr>
          <w:sdtContent>
            <w:tc>
              <w:tcPr>
                <w:tcW w:w="541" w:type="dxa"/>
              </w:tcPr>
              <w:p w14:paraId="102A59AC" w14:textId="6C420D7C" w:rsidR="00EC6A64" w:rsidRDefault="00EC6A64" w:rsidP="00537F75">
                <w:pPr>
                  <w:spacing w:after="0"/>
                </w:pPr>
                <w:r>
                  <w:sym w:font="Wingdings" w:char="F0FC"/>
                </w:r>
              </w:p>
            </w:tc>
          </w:sdtContent>
        </w:sdt>
      </w:tr>
      <w:tr w:rsidR="00514786" w14:paraId="3A732F41" w14:textId="77777777" w:rsidTr="00514786">
        <w:sdt>
          <w:sdtPr>
            <w:id w:val="-1806315133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4598755E" w14:textId="77777777" w:rsidR="00514786" w:rsidRDefault="00514786" w:rsidP="00537F75">
                <w:pPr>
                  <w:spacing w:after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112" w:type="dxa"/>
          </w:tcPr>
          <w:p w14:paraId="04DB61B5" w14:textId="1306FBAA" w:rsidR="00514786" w:rsidRDefault="00AD5702" w:rsidP="00537F75">
            <w:pPr>
              <w:spacing w:after="0"/>
            </w:pPr>
            <w:r>
              <w:t>All to continue on current tasks ready for the presentation in May 2022</w:t>
            </w:r>
          </w:p>
        </w:tc>
        <w:tc>
          <w:tcPr>
            <w:tcW w:w="2347" w:type="dxa"/>
          </w:tcPr>
          <w:p w14:paraId="6F4005F6" w14:textId="383F3AE7" w:rsidR="00514786" w:rsidRDefault="00514786" w:rsidP="00537F75">
            <w:pPr>
              <w:spacing w:after="0"/>
            </w:pPr>
          </w:p>
        </w:tc>
        <w:tc>
          <w:tcPr>
            <w:tcW w:w="1800" w:type="dxa"/>
          </w:tcPr>
          <w:p w14:paraId="0631AAD4" w14:textId="1B3934C7" w:rsidR="00514786" w:rsidRDefault="00514786" w:rsidP="00537F75">
            <w:pPr>
              <w:spacing w:after="0"/>
            </w:pPr>
          </w:p>
        </w:tc>
      </w:tr>
      <w:tr w:rsidR="00514786" w14:paraId="5AFCD994" w14:textId="77777777" w:rsidTr="00514786">
        <w:sdt>
          <w:sdtPr>
            <w:id w:val="116731800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6FE898D7" w14:textId="77777777" w:rsidR="00514786" w:rsidRDefault="00514786" w:rsidP="00537F75">
                <w:pPr>
                  <w:spacing w:after="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112" w:type="dxa"/>
          </w:tcPr>
          <w:p w14:paraId="493C7434" w14:textId="319375E2" w:rsidR="00514786" w:rsidRDefault="00514786" w:rsidP="00537F75">
            <w:pPr>
              <w:spacing w:after="0"/>
            </w:pPr>
          </w:p>
        </w:tc>
        <w:tc>
          <w:tcPr>
            <w:tcW w:w="2347" w:type="dxa"/>
          </w:tcPr>
          <w:p w14:paraId="2F42D1B9" w14:textId="3AED02DC" w:rsidR="00514786" w:rsidRDefault="00514786" w:rsidP="00537F75">
            <w:pPr>
              <w:spacing w:after="0"/>
            </w:pPr>
          </w:p>
        </w:tc>
        <w:tc>
          <w:tcPr>
            <w:tcW w:w="1800" w:type="dxa"/>
          </w:tcPr>
          <w:p w14:paraId="31747016" w14:textId="6B306704" w:rsidR="00514786" w:rsidRDefault="00514786" w:rsidP="00537F75">
            <w:pPr>
              <w:spacing w:after="0"/>
            </w:pPr>
          </w:p>
        </w:tc>
      </w:tr>
      <w:tr w:rsidR="00514786" w14:paraId="56356884" w14:textId="77777777" w:rsidTr="00514786">
        <w:sdt>
          <w:sdtPr>
            <w:id w:val="1725941399"/>
            <w15:appearance w15:val="hidden"/>
            <w14:checkbox>
              <w14:checked w14:val="0"/>
              <w14:checkedState w14:val="00FC" w14:font="Wingdings"/>
              <w14:uncheckedState w14:val="2610" w14:font="MS Gothic"/>
            </w14:checkbox>
          </w:sdtPr>
          <w:sdtEndPr/>
          <w:sdtContent>
            <w:tc>
              <w:tcPr>
                <w:tcW w:w="541" w:type="dxa"/>
              </w:tcPr>
              <w:p w14:paraId="3133D796" w14:textId="77777777" w:rsidR="00514786" w:rsidRDefault="00514786" w:rsidP="00537F75">
                <w:pPr>
                  <w:spacing w:after="0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112" w:type="dxa"/>
          </w:tcPr>
          <w:p w14:paraId="2CE260A6" w14:textId="702DFF59" w:rsidR="00514786" w:rsidRDefault="00514786" w:rsidP="00843026">
            <w:pPr>
              <w:spacing w:after="0"/>
              <w:ind w:left="0"/>
            </w:pPr>
          </w:p>
        </w:tc>
        <w:tc>
          <w:tcPr>
            <w:tcW w:w="2347" w:type="dxa"/>
          </w:tcPr>
          <w:p w14:paraId="03A27AE7" w14:textId="3239D85C" w:rsidR="00514786" w:rsidRDefault="00514786" w:rsidP="00537F75">
            <w:pPr>
              <w:spacing w:after="0"/>
            </w:pPr>
          </w:p>
        </w:tc>
        <w:tc>
          <w:tcPr>
            <w:tcW w:w="1800" w:type="dxa"/>
          </w:tcPr>
          <w:p w14:paraId="0B51A50C" w14:textId="2601E84F" w:rsidR="00514786" w:rsidRDefault="00514786" w:rsidP="00537F75">
            <w:pPr>
              <w:spacing w:after="0"/>
            </w:pPr>
          </w:p>
        </w:tc>
      </w:tr>
    </w:tbl>
    <w:p w14:paraId="59F781C5" w14:textId="77777777" w:rsidR="00D85460" w:rsidRDefault="00D85460">
      <w:bookmarkStart w:id="0" w:name="_GoBack"/>
      <w:bookmarkEnd w:id="0"/>
    </w:p>
    <w:sectPr w:rsidR="00D85460">
      <w:footerReference w:type="default" r:id="rId9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FD16C0" w14:textId="77777777" w:rsidR="00866BF4" w:rsidRDefault="00866BF4">
      <w:r>
        <w:separator/>
      </w:r>
    </w:p>
  </w:endnote>
  <w:endnote w:type="continuationSeparator" w:id="0">
    <w:p w14:paraId="14BB2BF1" w14:textId="77777777" w:rsidR="00866BF4" w:rsidRDefault="00866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C489D" w14:textId="77777777" w:rsidR="00D85460" w:rsidRDefault="006463BE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D71802" w14:textId="77777777" w:rsidR="00866BF4" w:rsidRDefault="00866BF4">
      <w:r>
        <w:separator/>
      </w:r>
    </w:p>
  </w:footnote>
  <w:footnote w:type="continuationSeparator" w:id="0">
    <w:p w14:paraId="26D6B5F8" w14:textId="77777777" w:rsidR="00866BF4" w:rsidRDefault="00866B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D6D"/>
    <w:rsid w:val="002524F5"/>
    <w:rsid w:val="00514786"/>
    <w:rsid w:val="00577DA2"/>
    <w:rsid w:val="006463BE"/>
    <w:rsid w:val="00843026"/>
    <w:rsid w:val="00866BF4"/>
    <w:rsid w:val="00961675"/>
    <w:rsid w:val="00AD5702"/>
    <w:rsid w:val="00B7499F"/>
    <w:rsid w:val="00D85460"/>
    <w:rsid w:val="00EA0D6D"/>
    <w:rsid w:val="00EC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1512E8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D6D"/>
    <w:pPr>
      <w:spacing w:before="120" w:after="40" w:line="240" w:lineRule="auto"/>
      <w:ind w:left="72"/>
    </w:pPr>
    <w:rPr>
      <w:rFonts w:ascii="Bahnschrift SemiBold" w:hAnsi="Bahnschrift SemiBold"/>
      <w:sz w:val="21"/>
      <w:szCs w:val="21"/>
    </w:rPr>
  </w:style>
  <w:style w:type="paragraph" w:styleId="Heading1">
    <w:name w:val="heading 1"/>
    <w:basedOn w:val="Normal"/>
    <w:next w:val="Normal"/>
    <w:unhideWhenUsed/>
    <w:qFormat/>
    <w:rsid w:val="00EA0D6D"/>
    <w:pPr>
      <w:spacing w:before="0" w:after="360"/>
      <w:outlineLvl w:val="0"/>
    </w:pPr>
    <w:rPr>
      <w:rFonts w:eastAsiaTheme="majorEastAsia" w:cstheme="majorBidi"/>
      <w:color w:val="C00000"/>
      <w:sz w:val="72"/>
      <w:szCs w:val="72"/>
    </w:rPr>
  </w:style>
  <w:style w:type="paragraph" w:styleId="Heading2">
    <w:name w:val="heading 2"/>
    <w:basedOn w:val="Normal"/>
    <w:next w:val="Normal"/>
    <w:unhideWhenUsed/>
    <w:qFormat/>
    <w:rsid w:val="00EA0D6D"/>
    <w:pPr>
      <w:pBdr>
        <w:top w:val="single" w:sz="4" w:space="1" w:color="600000" w:themeColor="accent3" w:themeShade="80"/>
        <w:bottom w:val="single" w:sz="12" w:space="1" w:color="600000" w:themeColor="accent3" w:themeShade="80"/>
      </w:pBdr>
      <w:spacing w:before="480" w:after="240"/>
      <w:ind w:left="0"/>
      <w:outlineLvl w:val="1"/>
    </w:pPr>
    <w:rPr>
      <w:rFonts w:eastAsiaTheme="majorEastAsia" w:cstheme="majorBidi"/>
      <w:color w:val="C00000"/>
      <w:sz w:val="24"/>
      <w:szCs w:val="24"/>
    </w:rPr>
  </w:style>
  <w:style w:type="paragraph" w:styleId="Heading3">
    <w:name w:val="heading 3"/>
    <w:basedOn w:val="Normal"/>
    <w:next w:val="Normal"/>
    <w:unhideWhenUsed/>
    <w:qFormat/>
    <w:rsid w:val="00EA0D6D"/>
    <w:pPr>
      <w:outlineLvl w:val="2"/>
    </w:pPr>
    <w:rPr>
      <w:rFonts w:eastAsiaTheme="majorEastAsia" w:cstheme="majorBidi"/>
      <w:color w:val="C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IntenseEmphasis">
    <w:name w:val="Intense Emphasis"/>
    <w:basedOn w:val="DefaultParagraphFont"/>
    <w:unhideWhenUsed/>
    <w:qFormat/>
    <w:rsid w:val="00EA0D6D"/>
    <w:rPr>
      <w:rFonts w:ascii="Bahnschrift SemiBold" w:hAnsi="Bahnschrift SemiBold"/>
      <w:i/>
      <w:iCs/>
      <w:color w:val="C00000"/>
    </w:rPr>
  </w:style>
  <w:style w:type="paragraph" w:styleId="Footer">
    <w:name w:val="footer"/>
    <w:basedOn w:val="Normal"/>
    <w:link w:val="FooterChar"/>
    <w:uiPriority w:val="1"/>
    <w:unhideWhenUsed/>
    <w:rsid w:val="00961675"/>
    <w:pPr>
      <w:jc w:val="right"/>
    </w:pPr>
    <w:rPr>
      <w:color w:val="600000" w:themeColor="accent2" w:themeShade="80"/>
    </w:rPr>
  </w:style>
  <w:style w:type="character" w:customStyle="1" w:styleId="FooterChar">
    <w:name w:val="Footer Char"/>
    <w:basedOn w:val="DefaultParagraphFont"/>
    <w:link w:val="Footer"/>
    <w:uiPriority w:val="1"/>
    <w:rsid w:val="00961675"/>
    <w:rPr>
      <w:color w:val="600000" w:themeColor="accent2" w:themeShade="80"/>
      <w:sz w:val="21"/>
      <w:szCs w:val="21"/>
    </w:rPr>
  </w:style>
  <w:style w:type="table" w:styleId="PlainTable4">
    <w:name w:val="Plain Table 4"/>
    <w:basedOn w:val="TableNormal"/>
    <w:uiPriority w:val="44"/>
    <w:rsid w:val="00514786"/>
    <w:pPr>
      <w:spacing w:after="0" w:line="240" w:lineRule="auto"/>
    </w:pPr>
    <w:tblPr>
      <w:tblStyleRowBandSize w:val="1"/>
      <w:tblStyleColBandSize w:val="1"/>
      <w:tblCellMar>
        <w:left w:w="0" w:type="dxa"/>
        <w:right w:w="0" w:type="dxa"/>
      </w:tblCellMar>
    </w:tblPr>
    <w:tblStylePr w:type="firstRow">
      <w:rPr>
        <w:b w:val="0"/>
        <w:bCs/>
        <w:i w:val="0"/>
      </w:rPr>
    </w:tblStylePr>
    <w:tblStylePr w:type="lastRow">
      <w:rPr>
        <w:b/>
        <w:bCs/>
      </w:rPr>
    </w:tblStylePr>
    <w:tblStylePr w:type="firstCol">
      <w:rPr>
        <w:b w:val="0"/>
        <w:bCs/>
        <w:i w:val="0"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514786"/>
    <w:pPr>
      <w:spacing w:after="0" w:line="240" w:lineRule="auto"/>
    </w:pPr>
    <w:tblPr>
      <w:tblStyleRowBandSize w:val="1"/>
      <w:tblStyleColBandSize w:val="1"/>
    </w:tblPr>
    <w:tblStylePr w:type="firstRow">
      <w:rPr>
        <w:b w:val="0"/>
        <w:bCs/>
        <w:i w:val="0"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w18838709\Downloads\tf03463072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6D2B99AA65B4465B11C57495BA7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72729-911A-45B9-BCD5-18F1F1BB0F98}"/>
      </w:docPartPr>
      <w:docPartBody>
        <w:p w:rsidR="00D7096F" w:rsidRDefault="00F51FF4">
          <w:pPr>
            <w:pStyle w:val="C6D2B99AA65B4465B11C57495BA7D3F6"/>
          </w:pPr>
          <w:r>
            <w:t>Team Meeting</w:t>
          </w:r>
        </w:p>
      </w:docPartBody>
    </w:docPart>
    <w:docPart>
      <w:docPartPr>
        <w:name w:val="064A4166EA904765B54E17F33D0E9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0859E-58EA-4F12-85D6-C8420D036719}"/>
      </w:docPartPr>
      <w:docPartBody>
        <w:p w:rsidR="00D7096F" w:rsidRDefault="00F51FF4">
          <w:pPr>
            <w:pStyle w:val="064A4166EA904765B54E17F33D0E95C6"/>
          </w:pPr>
          <w:r>
            <w:t>[Date | time]</w:t>
          </w:r>
        </w:p>
      </w:docPartBody>
    </w:docPart>
    <w:docPart>
      <w:docPartPr>
        <w:name w:val="9D0A8AF5BB594AC48E9663D516335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E8F903-89FB-4A32-BD74-E19FA07E1A23}"/>
      </w:docPartPr>
      <w:docPartBody>
        <w:p w:rsidR="00D7096F" w:rsidRDefault="00F51FF4">
          <w:pPr>
            <w:pStyle w:val="9D0A8AF5BB594AC48E9663D51633597A"/>
          </w:pPr>
          <w:r>
            <w:t>[Location]</w:t>
          </w:r>
        </w:p>
      </w:docPartBody>
    </w:docPart>
    <w:docPart>
      <w:docPartPr>
        <w:name w:val="89E56408478E405E88B0CD1B0472C6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CD77C-AAA4-42CB-A4C2-7BE081CEB636}"/>
      </w:docPartPr>
      <w:docPartBody>
        <w:p w:rsidR="00D7096F" w:rsidRDefault="00F51FF4">
          <w:pPr>
            <w:pStyle w:val="89E56408478E405E88B0CD1B0472C65A"/>
          </w:pPr>
          <w:r>
            <w:t>[Meeting called by]</w:t>
          </w:r>
        </w:p>
      </w:docPartBody>
    </w:docPart>
    <w:docPart>
      <w:docPartPr>
        <w:name w:val="9212153810D747C5BC8F15D52C1011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26A6DD-6A01-4D4E-8C6D-73C145F7E316}"/>
      </w:docPartPr>
      <w:docPartBody>
        <w:p w:rsidR="00D7096F" w:rsidRDefault="00F51FF4">
          <w:pPr>
            <w:pStyle w:val="9212153810D747C5BC8F15D52C10110D"/>
          </w:pPr>
          <w:r>
            <w:t>[Type of meeting]</w:t>
          </w:r>
        </w:p>
      </w:docPartBody>
    </w:docPart>
    <w:docPart>
      <w:docPartPr>
        <w:name w:val="F96E6ABC70B44BC19189B4646FB438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FEA1B-71A4-447F-9B18-69A18BA2C7CD}"/>
      </w:docPartPr>
      <w:docPartBody>
        <w:p w:rsidR="00D7096F" w:rsidRDefault="00F51FF4">
          <w:pPr>
            <w:pStyle w:val="F96E6ABC70B44BC19189B4646FB43813"/>
          </w:pPr>
          <w:r>
            <w:t>[Attendees]</w:t>
          </w:r>
        </w:p>
      </w:docPartBody>
    </w:docPart>
    <w:docPart>
      <w:docPartPr>
        <w:name w:val="6686F4BE56754CDD8823293FF0D83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5E9D8-9856-43E5-9020-CD287D777B27}"/>
      </w:docPartPr>
      <w:docPartBody>
        <w:p w:rsidR="00D7096F" w:rsidRDefault="00F51FF4">
          <w:pPr>
            <w:pStyle w:val="6686F4BE56754CDD8823293FF0D8367B"/>
          </w:pPr>
          <w:r>
            <w:t>[Topic]</w:t>
          </w:r>
        </w:p>
      </w:docPartBody>
    </w:docPart>
    <w:docPart>
      <w:docPartPr>
        <w:name w:val="7FF82D5BB945474A9E2B34104697B2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AD8DF-AF23-49DF-9A5A-9A49F0B433F3}"/>
      </w:docPartPr>
      <w:docPartBody>
        <w:p w:rsidR="00D7096F" w:rsidRDefault="00F51FF4">
          <w:pPr>
            <w:pStyle w:val="7FF82D5BB945474A9E2B34104697B258"/>
          </w:pPr>
          <w:r>
            <w:t>[Presenter]</w:t>
          </w:r>
        </w:p>
      </w:docPartBody>
    </w:docPart>
    <w:docPart>
      <w:docPartPr>
        <w:name w:val="B3FD1A6D6966476A9FE109BFE2260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C7104C-E7FA-4185-BF07-1C56C8045E7D}"/>
      </w:docPartPr>
      <w:docPartBody>
        <w:p w:rsidR="00D7096F" w:rsidRDefault="00F51FF4">
          <w:pPr>
            <w:pStyle w:val="B3FD1A6D6966476A9FE109BFE2260EB5"/>
          </w:pPr>
          <w:r>
            <w:t>[Time]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FF4"/>
    <w:rsid w:val="003A32CB"/>
    <w:rsid w:val="00904580"/>
    <w:rsid w:val="00945766"/>
    <w:rsid w:val="00D7096F"/>
    <w:rsid w:val="00F5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D2B99AA65B4465B11C57495BA7D3F6">
    <w:name w:val="C6D2B99AA65B4465B11C57495BA7D3F6"/>
  </w:style>
  <w:style w:type="paragraph" w:customStyle="1" w:styleId="064A4166EA904765B54E17F33D0E95C6">
    <w:name w:val="064A4166EA904765B54E17F33D0E95C6"/>
  </w:style>
  <w:style w:type="paragraph" w:customStyle="1" w:styleId="9D0A8AF5BB594AC48E9663D51633597A">
    <w:name w:val="9D0A8AF5BB594AC48E9663D51633597A"/>
  </w:style>
  <w:style w:type="paragraph" w:customStyle="1" w:styleId="89E56408478E405E88B0CD1B0472C65A">
    <w:name w:val="89E56408478E405E88B0CD1B0472C65A"/>
  </w:style>
  <w:style w:type="paragraph" w:customStyle="1" w:styleId="9212153810D747C5BC8F15D52C10110D">
    <w:name w:val="9212153810D747C5BC8F15D52C10110D"/>
  </w:style>
  <w:style w:type="paragraph" w:customStyle="1" w:styleId="497015012D90404C9CBF316E449414F6">
    <w:name w:val="497015012D90404C9CBF316E449414F6"/>
  </w:style>
  <w:style w:type="paragraph" w:customStyle="1" w:styleId="5239516206C54D55B73EF8145A33B10D">
    <w:name w:val="5239516206C54D55B73EF8145A33B10D"/>
  </w:style>
  <w:style w:type="paragraph" w:customStyle="1" w:styleId="9FB95B1EC4BC44CF8CC11B2AF8DCCA94">
    <w:name w:val="9FB95B1EC4BC44CF8CC11B2AF8DCCA94"/>
  </w:style>
  <w:style w:type="paragraph" w:customStyle="1" w:styleId="F96E6ABC70B44BC19189B4646FB43813">
    <w:name w:val="F96E6ABC70B44BC19189B4646FB43813"/>
  </w:style>
  <w:style w:type="paragraph" w:customStyle="1" w:styleId="2132E3B4ECC6420698221E390E7FE08F">
    <w:name w:val="2132E3B4ECC6420698221E390E7FE08F"/>
  </w:style>
  <w:style w:type="paragraph" w:customStyle="1" w:styleId="9BF8096AAC9B49D4B58EE4C76622579B">
    <w:name w:val="9BF8096AAC9B49D4B58EE4C76622579B"/>
  </w:style>
  <w:style w:type="paragraph" w:customStyle="1" w:styleId="6686F4BE56754CDD8823293FF0D8367B">
    <w:name w:val="6686F4BE56754CDD8823293FF0D8367B"/>
  </w:style>
  <w:style w:type="paragraph" w:customStyle="1" w:styleId="7FF82D5BB945474A9E2B34104697B258">
    <w:name w:val="7FF82D5BB945474A9E2B34104697B258"/>
  </w:style>
  <w:style w:type="paragraph" w:customStyle="1" w:styleId="B3FD1A6D6966476A9FE109BFE2260EB5">
    <w:name w:val="B3FD1A6D6966476A9FE109BFE2260EB5"/>
  </w:style>
  <w:style w:type="paragraph" w:customStyle="1" w:styleId="50E45FC971434F0AB77D9E003EF4F861">
    <w:name w:val="50E45FC971434F0AB77D9E003EF4F861"/>
  </w:style>
  <w:style w:type="paragraph" w:customStyle="1" w:styleId="D354B5BE1E344234B4AC73B053CED538">
    <w:name w:val="D354B5BE1E344234B4AC73B053CED538"/>
  </w:style>
  <w:style w:type="paragraph" w:customStyle="1" w:styleId="54E9435CB4FE47C9B90530F0109D9B96">
    <w:name w:val="54E9435CB4FE47C9B90530F0109D9B96"/>
  </w:style>
  <w:style w:type="paragraph" w:customStyle="1" w:styleId="4F22415A19D44269B492B62E48CF2CE5">
    <w:name w:val="4F22415A19D44269B492B62E48CF2CE5"/>
    <w:rsid w:val="00F51F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Integral">
  <a:themeElements>
    <a:clrScheme name="Custom 1">
      <a:dk1>
        <a:sysClr val="windowText" lastClr="000000"/>
      </a:dk1>
      <a:lt1>
        <a:sysClr val="window" lastClr="FFFFFF"/>
      </a:lt1>
      <a:dk2>
        <a:srgbClr val="444D26"/>
      </a:dk2>
      <a:lt2>
        <a:srgbClr val="C00000"/>
      </a:lt2>
      <a:accent1>
        <a:srgbClr val="C00000"/>
      </a:accent1>
      <a:accent2>
        <a:srgbClr val="C00000"/>
      </a:accent2>
      <a:accent3>
        <a:srgbClr val="C00000"/>
      </a:accent3>
      <a:accent4>
        <a:srgbClr val="C00000"/>
      </a:accent4>
      <a:accent5>
        <a:srgbClr val="C00000"/>
      </a:accent5>
      <a:accent6>
        <a:srgbClr val="C00000"/>
      </a:accent6>
      <a:hlink>
        <a:srgbClr val="8E58B6"/>
      </a:hlink>
      <a:folHlink>
        <a:srgbClr val="7F6F6F"/>
      </a:folHlink>
    </a:clrScheme>
    <a:fontScheme name="Century Gothic-Palatino Linotype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 panose="0204050205050503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IntegralV7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42448713-48CF-40FF-A256-E269CDCF5842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D53DDEDE02F499689B51264701CC8" ma:contentTypeVersion="12" ma:contentTypeDescription="Create a new document." ma:contentTypeScope="" ma:versionID="d5f427effd4c4e16e2b16663845378a9">
  <xsd:schema xmlns:xsd="http://www.w3.org/2001/XMLSchema" xmlns:xs="http://www.w3.org/2001/XMLSchema" xmlns:p="http://schemas.microsoft.com/office/2006/metadata/properties" xmlns:ns3="4e7f0084-fedd-49d3-b93e-20212554b536" xmlns:ns4="f3070afc-53ec-4ab6-88a2-1c3604361261" targetNamespace="http://schemas.microsoft.com/office/2006/metadata/properties" ma:root="true" ma:fieldsID="8c3a23ef9051f346a654ba22ed3f9cd8" ns3:_="" ns4:_="">
    <xsd:import namespace="4e7f0084-fedd-49d3-b93e-20212554b536"/>
    <xsd:import namespace="f3070afc-53ec-4ab6-88a2-1c36043612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f0084-fedd-49d3-b93e-20212554b5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70afc-53ec-4ab6-88a2-1c360436126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40B70C-D081-4701-B5EA-25DDD5AF18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9511F8-1078-4EF1-9F64-353E619BC0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DB4D70-EC62-419D-AFED-E094A9FCA7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f0084-fedd-49d3-b93e-20212554b536"/>
    <ds:schemaRef ds:uri="f3070afc-53ec-4ab6-88a2-1c36043612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tf03463072_win32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2022-03-22T13:01:00Z</dcterms:created>
  <dcterms:modified xsi:type="dcterms:W3CDTF">2022-03-22T13:16:00Z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0x0101007C0D53DDEDE02F499689B51264701CC8</vt:lpwstr>
  </property>
</Properties>
</file>