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1B87E" w14:textId="0EDD8E81" w:rsidR="00E22BE7" w:rsidRDefault="00E22BE7" w:rsidP="000A3FCC">
      <w:pPr>
        <w:pStyle w:val="ContactInfo"/>
        <w:jc w:val="left"/>
      </w:pPr>
    </w:p>
    <w:p w14:paraId="650ACEE2" w14:textId="29A2FD2B" w:rsidR="00E22BE7" w:rsidRDefault="00087423" w:rsidP="00422552">
      <w:pPr>
        <w:pStyle w:val="Email"/>
        <w:spacing w:after="0"/>
      </w:pPr>
      <w:r>
        <w:t>Brian Gaspar – 2133672</w:t>
      </w:r>
    </w:p>
    <w:p w14:paraId="690BDA56" w14:textId="4F804922" w:rsidR="00087423" w:rsidRDefault="00087423" w:rsidP="00422552">
      <w:pPr>
        <w:pStyle w:val="Email"/>
        <w:spacing w:after="0"/>
      </w:pPr>
      <w:r>
        <w:t xml:space="preserve">Ventsislav Trenovski </w:t>
      </w:r>
      <w:r w:rsidR="00422552">
        <w:t>–</w:t>
      </w:r>
      <w:r>
        <w:t xml:space="preserve"> 2130200</w:t>
      </w:r>
    </w:p>
    <w:p w14:paraId="1D17073F" w14:textId="2F782C3D" w:rsidR="00422552" w:rsidRPr="00F810E5" w:rsidRDefault="00422552" w:rsidP="00422552">
      <w:pPr>
        <w:pStyle w:val="Email"/>
        <w:spacing w:after="0"/>
      </w:pPr>
      <w:r>
        <w:t>Soban Sadiq – Lecturer</w:t>
      </w:r>
    </w:p>
    <w:tbl>
      <w:tblPr>
        <w:tblStyle w:val="ResumeTable"/>
        <w:tblW w:w="5000" w:type="pct"/>
        <w:tblLook w:val="04A0" w:firstRow="1" w:lastRow="0" w:firstColumn="1" w:lastColumn="0" w:noHBand="0" w:noVBand="1"/>
        <w:tblCaption w:val="Resume layout table"/>
      </w:tblPr>
      <w:tblGrid>
        <w:gridCol w:w="2250"/>
        <w:gridCol w:w="7830"/>
      </w:tblGrid>
      <w:tr w:rsidR="00D96BD4" w:rsidRPr="00F810E5" w14:paraId="6C2FE4DC" w14:textId="77777777" w:rsidTr="00F810E5">
        <w:tc>
          <w:tcPr>
            <w:tcW w:w="10080" w:type="dxa"/>
            <w:gridSpan w:val="2"/>
            <w:tcBorders>
              <w:bottom w:val="nil"/>
            </w:tcBorders>
            <w:shd w:val="clear" w:color="auto" w:fill="577188" w:themeFill="accent1" w:themeFillShade="BF"/>
            <w:tcMar>
              <w:top w:w="0" w:type="dxa"/>
              <w:bottom w:w="0" w:type="dxa"/>
              <w:right w:w="475" w:type="dxa"/>
            </w:tcMar>
          </w:tcPr>
          <w:p w14:paraId="6AAF8FE3" w14:textId="3329F39C" w:rsidR="00D96BD4" w:rsidRPr="00F810E5" w:rsidRDefault="00087423" w:rsidP="00F810E5">
            <w:pPr>
              <w:pStyle w:val="Name"/>
            </w:pPr>
            <w:r w:rsidRPr="00087423">
              <w:t>Effective Team Work and Communication</w:t>
            </w:r>
          </w:p>
        </w:tc>
      </w:tr>
      <w:tr w:rsidR="00E22BE7" w14:paraId="56BBE6EA" w14:textId="77777777" w:rsidTr="00F810E5">
        <w:tc>
          <w:tcPr>
            <w:tcW w:w="2250" w:type="dxa"/>
            <w:tcBorders>
              <w:top w:val="nil"/>
              <w:bottom w:val="single" w:sz="4" w:space="0" w:color="7E97AD" w:themeColor="accent1"/>
            </w:tcBorders>
            <w:tcMar>
              <w:top w:w="170" w:type="dxa"/>
              <w:right w:w="475" w:type="dxa"/>
            </w:tcMar>
          </w:tcPr>
          <w:p w14:paraId="046BAD42" w14:textId="49A18CAA" w:rsidR="00E22BE7" w:rsidRDefault="00087423">
            <w:pPr>
              <w:pStyle w:val="Heading1"/>
              <w:outlineLvl w:val="0"/>
            </w:pPr>
            <w:r>
              <w:t>introduction</w:t>
            </w:r>
          </w:p>
        </w:tc>
        <w:tc>
          <w:tcPr>
            <w:tcW w:w="7830" w:type="dxa"/>
            <w:tcBorders>
              <w:top w:val="nil"/>
              <w:bottom w:val="single" w:sz="4" w:space="0" w:color="7E97AD" w:themeColor="accent1"/>
            </w:tcBorders>
            <w:tcMar>
              <w:top w:w="170" w:type="dxa"/>
            </w:tcMar>
          </w:tcPr>
          <w:p w14:paraId="31E26EA8" w14:textId="007BE4B9" w:rsidR="00E22BE7" w:rsidRPr="00BD3A50" w:rsidRDefault="00B04D7A" w:rsidP="00BD3A50">
            <w:pPr>
              <w:pStyle w:val="ResumeText"/>
            </w:pPr>
            <w:r w:rsidRPr="00B04D7A">
              <w:t>We will demonstrate advancements in a commercial setting. We will also discuss the benefits and drawbacks of collaboration.</w:t>
            </w:r>
          </w:p>
        </w:tc>
      </w:tr>
      <w:tr w:rsidR="00E22BE7" w:rsidRPr="00C31D71" w14:paraId="4CCDB6C7" w14:textId="77777777" w:rsidTr="00D96BD4">
        <w:tc>
          <w:tcPr>
            <w:tcW w:w="2250" w:type="dxa"/>
            <w:tcBorders>
              <w:top w:val="single" w:sz="4" w:space="0" w:color="7E97AD" w:themeColor="accent1"/>
            </w:tcBorders>
            <w:tcMar>
              <w:right w:w="475" w:type="dxa"/>
            </w:tcMar>
          </w:tcPr>
          <w:p w14:paraId="01968E95" w14:textId="5371120A" w:rsidR="00E22BE7" w:rsidRPr="00C31D71" w:rsidRDefault="00422552">
            <w:pPr>
              <w:pStyle w:val="Heading1"/>
              <w:outlineLvl w:val="0"/>
            </w:pPr>
            <w:r w:rsidRPr="00C31D71">
              <w:t>Benefits and Disadvantage of team working</w:t>
            </w:r>
          </w:p>
        </w:tc>
        <w:tc>
          <w:tcPr>
            <w:tcW w:w="7830" w:type="dxa"/>
            <w:tcBorders>
              <w:top w:val="single" w:sz="4" w:space="0" w:color="7E97AD" w:themeColor="accent1"/>
            </w:tcBorders>
          </w:tcPr>
          <w:p w14:paraId="7EDC988B" w14:textId="4EE31C5F" w:rsidR="00E22BE7" w:rsidRPr="00C31D71" w:rsidRDefault="00422552" w:rsidP="00220699">
            <w:pPr>
              <w:pStyle w:val="Heading2"/>
              <w:ind w:left="7200"/>
              <w:outlineLvl w:val="1"/>
            </w:pPr>
            <w:r w:rsidRPr="00C31D71">
              <w:t>brian</w:t>
            </w:r>
          </w:p>
          <w:p w14:paraId="711B1EC7" w14:textId="37DF5043" w:rsidR="00E261C7" w:rsidRPr="00C31D71" w:rsidRDefault="0090470B" w:rsidP="00220699">
            <w:pPr>
              <w:pStyle w:val="ResumeText"/>
              <w:rPr>
                <w:u w:val="single"/>
              </w:rPr>
            </w:pPr>
            <w:r w:rsidRPr="00C31D71">
              <w:rPr>
                <w:u w:val="single"/>
              </w:rPr>
              <w:t>benefit</w:t>
            </w:r>
          </w:p>
          <w:p w14:paraId="1CDAEDBA" w14:textId="4679EA52" w:rsidR="00E261C7" w:rsidRPr="00C31D71" w:rsidRDefault="00DC4823" w:rsidP="00220699">
            <w:pPr>
              <w:pStyle w:val="ResumeText"/>
            </w:pPr>
            <w:r w:rsidRPr="00C31D71">
              <w:t>A strong relationship in a team creates a positive work environment that helps individual members successfully and comfortably operate professional work. The types of communication that would help this relationship would be verbal</w:t>
            </w:r>
            <w:r w:rsidR="00E261C7" w:rsidRPr="00C31D71">
              <w:t>, non verbal (such as body language, eye contact, facial expression) and listening</w:t>
            </w:r>
            <w:r w:rsidR="000A3FCC">
              <w:t xml:space="preserve">, these will be created in your norming stage of your organization. </w:t>
            </w:r>
            <w:r w:rsidR="00E261C7" w:rsidRPr="00C31D71">
              <w:t xml:space="preserve">Another reason why I believe that a good relationship is beneficial in a team is because </w:t>
            </w:r>
            <w:r w:rsidR="00AA0C23" w:rsidRPr="00C31D71">
              <w:t>I’ve been in one. Their was a time when I was working in construction as a laborer and me &amp; my teammates all started to become close friends. With this happening we all then started seeing each other outside of work an</w:t>
            </w:r>
            <w:r w:rsidR="0090470B" w:rsidRPr="00C31D71">
              <w:t>d done things we equally enjoyed doing. From there each day we understood one and others weakness and strength and that helps tackle the work that needs to be done more efficacious.</w:t>
            </w:r>
          </w:p>
          <w:p w14:paraId="451B14F3" w14:textId="3AFF9A66" w:rsidR="0090470B" w:rsidRPr="00C31D71" w:rsidRDefault="0090470B" w:rsidP="00220699">
            <w:pPr>
              <w:pStyle w:val="ResumeText"/>
            </w:pPr>
          </w:p>
          <w:p w14:paraId="7AD31903" w14:textId="2B81CD83" w:rsidR="0090470B" w:rsidRPr="00C31D71" w:rsidRDefault="0090470B" w:rsidP="00220699">
            <w:pPr>
              <w:pStyle w:val="ResumeText"/>
              <w:rPr>
                <w:u w:val="single"/>
              </w:rPr>
            </w:pPr>
            <w:r w:rsidRPr="00C31D71">
              <w:rPr>
                <w:u w:val="single"/>
              </w:rPr>
              <w:t>Disadvantage</w:t>
            </w:r>
          </w:p>
          <w:p w14:paraId="21E501B5" w14:textId="5331E31B" w:rsidR="00C31D71" w:rsidRPr="00C31D71" w:rsidRDefault="0090470B" w:rsidP="00220699">
            <w:pPr>
              <w:pStyle w:val="ResumeText"/>
            </w:pPr>
            <w:r w:rsidRPr="00C31D71">
              <w:t xml:space="preserve">In a team not everyone will have a great personality or even a great performance working in a team. The types of communication in this sector would be </w:t>
            </w:r>
            <w:r w:rsidR="00B74D6A" w:rsidRPr="00C31D71">
              <w:t>signals, silence, facial expression and also verbal (sincerity, jumping to conclusion etc.)</w:t>
            </w:r>
            <w:r w:rsidR="000A3FCC">
              <w:t xml:space="preserve"> from the team will be going through a storming</w:t>
            </w:r>
            <w:r w:rsidR="00B74D6A" w:rsidRPr="00C31D71">
              <w:t xml:space="preserve"> I once worked in Primark the clothing store. Their was a girl that never interacted with anyone and anytime she did she </w:t>
            </w:r>
            <w:r w:rsidR="00D91993" w:rsidRPr="00C31D71">
              <w:t xml:space="preserve">lacked clarity. Made me have empathy for her </w:t>
            </w:r>
            <w:r w:rsidR="00C31D71" w:rsidRPr="00C31D71">
              <w:t>which then created a language barrier and my everyone stereotype her. This was a disadvantage because it created a specific personality towards her which then was also difficult to perform any carried out work for us to do as a team.</w:t>
            </w:r>
          </w:p>
          <w:p w14:paraId="4F41DAEA" w14:textId="77777777" w:rsidR="00C31D71" w:rsidRPr="00C31D71" w:rsidRDefault="00C31D71" w:rsidP="00220699">
            <w:pPr>
              <w:pStyle w:val="ResumeText"/>
            </w:pPr>
          </w:p>
          <w:p w14:paraId="2DB5F5DB" w14:textId="7B0F96AA" w:rsidR="0090470B" w:rsidRPr="00C31D71" w:rsidRDefault="00B74D6A" w:rsidP="00220699">
            <w:pPr>
              <w:pStyle w:val="ResumeText"/>
              <w:rPr>
                <w:u w:val="single"/>
              </w:rPr>
            </w:pPr>
            <w:r w:rsidRPr="00C31D71">
              <w:rPr>
                <w:u w:val="single"/>
              </w:rPr>
              <w:t xml:space="preserve"> </w:t>
            </w:r>
            <w:r w:rsidR="00C31D71" w:rsidRPr="00C31D71">
              <w:rPr>
                <w:u w:val="single"/>
              </w:rPr>
              <w:t>Benefit and Disadvantage</w:t>
            </w:r>
          </w:p>
          <w:p w14:paraId="34481801" w14:textId="37490300" w:rsidR="00E22BE7" w:rsidRPr="00C31D71" w:rsidRDefault="00711F66">
            <w:pPr>
              <w:pStyle w:val="ResumeText"/>
              <w:rPr>
                <w:shd w:val="clear" w:color="auto" w:fill="FFFFFF"/>
              </w:rPr>
            </w:pPr>
            <w:r>
              <w:rPr>
                <w:shd w:val="clear" w:color="auto" w:fill="FFFFFF"/>
              </w:rPr>
              <w:t>Time management is important in teams because not only do you have to be on but you also have to meet deadlines that your requested to meet. Advantage is that you’re working as a team so you’ve got all the support you need, you also have the motivation to attend on time by them or even other aspects like the pay rate, and much more.</w:t>
            </w:r>
            <w:r w:rsidR="000A3FCC">
              <w:rPr>
                <w:shd w:val="clear" w:color="auto" w:fill="FFFFFF"/>
              </w:rPr>
              <w:t xml:space="preserve"> On the down side you might not have a good night sleep or could even be going through stress which may effect your work attitude, attendance &amp; time keeping. Where I </w:t>
            </w:r>
            <w:r w:rsidR="000A3FCC">
              <w:rPr>
                <w:shd w:val="clear" w:color="auto" w:fill="FFFFFF"/>
              </w:rPr>
              <w:lastRenderedPageBreak/>
              <w:t>study if I don’t meet my work deadline on time I’ll have to resit them and if I also arrive to class to late I may miss my attendance and will be marked as absent. The verbal and body language I’ll receive from my lecturer wouldn’t be pleasant and neither would the written letter I’ll get from the university.</w:t>
            </w:r>
          </w:p>
        </w:tc>
      </w:tr>
      <w:tr w:rsidR="00AD3F86" w14:paraId="4FDBF908" w14:textId="77777777" w:rsidTr="00E678DD">
        <w:trPr>
          <w:trHeight w:val="10967"/>
        </w:trPr>
        <w:tc>
          <w:tcPr>
            <w:tcW w:w="2250" w:type="dxa"/>
            <w:tcMar>
              <w:right w:w="475" w:type="dxa"/>
            </w:tcMar>
          </w:tcPr>
          <w:p w14:paraId="594772A2" w14:textId="77777777" w:rsidR="00AD3F86" w:rsidRDefault="00C31D71" w:rsidP="00AD3F86">
            <w:pPr>
              <w:pStyle w:val="Heading1"/>
              <w:outlineLvl w:val="0"/>
            </w:pPr>
            <w:r>
              <w:lastRenderedPageBreak/>
              <w:t>sucessful team development</w:t>
            </w:r>
          </w:p>
          <w:p w14:paraId="5FF721DC" w14:textId="77777777" w:rsidR="005D20D8" w:rsidRDefault="005D20D8" w:rsidP="00AD3F86">
            <w:pPr>
              <w:pStyle w:val="Heading1"/>
              <w:outlineLvl w:val="0"/>
            </w:pPr>
          </w:p>
          <w:p w14:paraId="6EE5C983" w14:textId="77777777" w:rsidR="0049188A" w:rsidRDefault="0049188A" w:rsidP="00AD3F86">
            <w:pPr>
              <w:pStyle w:val="Heading1"/>
              <w:outlineLvl w:val="0"/>
            </w:pPr>
          </w:p>
          <w:p w14:paraId="7C768E98" w14:textId="77777777" w:rsidR="0049188A" w:rsidRDefault="0049188A" w:rsidP="00AD3F86">
            <w:pPr>
              <w:pStyle w:val="Heading1"/>
              <w:outlineLvl w:val="0"/>
            </w:pPr>
          </w:p>
          <w:p w14:paraId="771F0620" w14:textId="77777777" w:rsidR="0049188A" w:rsidRDefault="0049188A" w:rsidP="00AD3F86">
            <w:pPr>
              <w:pStyle w:val="Heading1"/>
              <w:outlineLvl w:val="0"/>
            </w:pPr>
          </w:p>
          <w:p w14:paraId="7C8697A8" w14:textId="77777777" w:rsidR="0049188A" w:rsidRDefault="0049188A" w:rsidP="00AD3F86">
            <w:pPr>
              <w:pStyle w:val="Heading1"/>
              <w:outlineLvl w:val="0"/>
            </w:pPr>
          </w:p>
          <w:p w14:paraId="6F1A33EC" w14:textId="77777777" w:rsidR="0049188A" w:rsidRDefault="0049188A" w:rsidP="00AD3F86">
            <w:pPr>
              <w:pStyle w:val="Heading1"/>
              <w:outlineLvl w:val="0"/>
            </w:pPr>
          </w:p>
          <w:p w14:paraId="44F8747D" w14:textId="77777777" w:rsidR="0049188A" w:rsidRDefault="0049188A" w:rsidP="00AD3F86">
            <w:pPr>
              <w:pStyle w:val="Heading1"/>
              <w:outlineLvl w:val="0"/>
            </w:pPr>
          </w:p>
          <w:p w14:paraId="48E5A115" w14:textId="77777777" w:rsidR="0049188A" w:rsidRDefault="0049188A" w:rsidP="00AD3F86">
            <w:pPr>
              <w:pStyle w:val="Heading1"/>
              <w:outlineLvl w:val="0"/>
            </w:pPr>
          </w:p>
          <w:p w14:paraId="3321B711" w14:textId="77777777" w:rsidR="0049188A" w:rsidRDefault="0049188A" w:rsidP="00AD3F86">
            <w:pPr>
              <w:pStyle w:val="Heading1"/>
              <w:outlineLvl w:val="0"/>
            </w:pPr>
          </w:p>
          <w:p w14:paraId="4C4BBD64" w14:textId="77777777" w:rsidR="0049188A" w:rsidRDefault="0049188A" w:rsidP="00AD3F86">
            <w:pPr>
              <w:pStyle w:val="Heading1"/>
              <w:outlineLvl w:val="0"/>
            </w:pPr>
          </w:p>
          <w:p w14:paraId="6B5EC181" w14:textId="77777777" w:rsidR="0049188A" w:rsidRDefault="0049188A" w:rsidP="00AD3F86">
            <w:pPr>
              <w:pStyle w:val="Heading1"/>
              <w:outlineLvl w:val="0"/>
            </w:pPr>
          </w:p>
          <w:p w14:paraId="0362E719" w14:textId="77777777" w:rsidR="0049188A" w:rsidRDefault="0049188A" w:rsidP="00AD3F86">
            <w:pPr>
              <w:pStyle w:val="Heading1"/>
              <w:outlineLvl w:val="0"/>
            </w:pPr>
          </w:p>
          <w:p w14:paraId="64ECC322" w14:textId="77777777" w:rsidR="0049188A" w:rsidRDefault="0049188A" w:rsidP="00AD3F86">
            <w:pPr>
              <w:pStyle w:val="Heading1"/>
              <w:outlineLvl w:val="0"/>
            </w:pPr>
          </w:p>
          <w:p w14:paraId="216F8DD4" w14:textId="77777777" w:rsidR="0049188A" w:rsidRDefault="0049188A" w:rsidP="00AD3F86">
            <w:pPr>
              <w:pStyle w:val="Heading1"/>
              <w:outlineLvl w:val="0"/>
            </w:pPr>
          </w:p>
          <w:p w14:paraId="655E0292" w14:textId="77777777" w:rsidR="0049188A" w:rsidRDefault="0049188A" w:rsidP="00AD3F86">
            <w:pPr>
              <w:pStyle w:val="Heading1"/>
              <w:outlineLvl w:val="0"/>
            </w:pPr>
          </w:p>
          <w:p w14:paraId="1BB181E7" w14:textId="77777777" w:rsidR="0049188A" w:rsidRDefault="0049188A" w:rsidP="00AD3F86">
            <w:pPr>
              <w:pStyle w:val="Heading1"/>
              <w:outlineLvl w:val="0"/>
            </w:pPr>
          </w:p>
          <w:p w14:paraId="4CC393C3" w14:textId="77777777" w:rsidR="002E337D" w:rsidRDefault="002E337D" w:rsidP="00AD3F86">
            <w:pPr>
              <w:pStyle w:val="Heading1"/>
              <w:outlineLvl w:val="0"/>
            </w:pPr>
          </w:p>
          <w:p w14:paraId="0CC0EA71" w14:textId="77777777" w:rsidR="002E337D" w:rsidRDefault="002E337D" w:rsidP="00AD3F86">
            <w:pPr>
              <w:pStyle w:val="Heading1"/>
              <w:outlineLvl w:val="0"/>
            </w:pPr>
          </w:p>
          <w:p w14:paraId="5FA9720B" w14:textId="77777777" w:rsidR="002E337D" w:rsidRDefault="002E337D" w:rsidP="00AD3F86">
            <w:pPr>
              <w:pStyle w:val="Heading1"/>
              <w:outlineLvl w:val="0"/>
            </w:pPr>
          </w:p>
          <w:p w14:paraId="5BB2EF11" w14:textId="77777777" w:rsidR="002E337D" w:rsidRDefault="002E337D" w:rsidP="00AD3F86">
            <w:pPr>
              <w:pStyle w:val="Heading1"/>
              <w:outlineLvl w:val="0"/>
            </w:pPr>
          </w:p>
          <w:p w14:paraId="23587B87" w14:textId="77777777" w:rsidR="002E337D" w:rsidRDefault="002E337D" w:rsidP="00AD3F86">
            <w:pPr>
              <w:pStyle w:val="Heading1"/>
              <w:outlineLvl w:val="0"/>
            </w:pPr>
          </w:p>
          <w:p w14:paraId="3408AE17" w14:textId="77777777" w:rsidR="002E337D" w:rsidRDefault="002E337D" w:rsidP="00AD3F86">
            <w:pPr>
              <w:pStyle w:val="Heading1"/>
              <w:outlineLvl w:val="0"/>
            </w:pPr>
          </w:p>
          <w:p w14:paraId="6E83615F" w14:textId="77777777" w:rsidR="002E337D" w:rsidRDefault="002E337D" w:rsidP="00AD3F86">
            <w:pPr>
              <w:pStyle w:val="Heading1"/>
              <w:outlineLvl w:val="0"/>
            </w:pPr>
          </w:p>
          <w:p w14:paraId="1F12D1C0" w14:textId="77777777" w:rsidR="002E337D" w:rsidRDefault="002E337D" w:rsidP="00AD3F86">
            <w:pPr>
              <w:pStyle w:val="Heading1"/>
              <w:outlineLvl w:val="0"/>
            </w:pPr>
          </w:p>
          <w:p w14:paraId="5D2F0E36" w14:textId="77777777" w:rsidR="002E337D" w:rsidRDefault="002E337D" w:rsidP="00AD3F86">
            <w:pPr>
              <w:pStyle w:val="Heading1"/>
              <w:outlineLvl w:val="0"/>
            </w:pPr>
          </w:p>
          <w:p w14:paraId="688B30DF" w14:textId="77777777" w:rsidR="002E337D" w:rsidRDefault="002E337D" w:rsidP="00AD3F86">
            <w:pPr>
              <w:pStyle w:val="Heading1"/>
              <w:outlineLvl w:val="0"/>
            </w:pPr>
          </w:p>
          <w:p w14:paraId="0AE9D706" w14:textId="21DE4AFA" w:rsidR="005D20D8" w:rsidRDefault="0049188A" w:rsidP="00AD3F86">
            <w:pPr>
              <w:pStyle w:val="Heading1"/>
              <w:outlineLvl w:val="0"/>
            </w:pPr>
            <w:r>
              <w:t>cONCLUSION</w:t>
            </w:r>
          </w:p>
        </w:tc>
        <w:tc>
          <w:tcPr>
            <w:tcW w:w="7830" w:type="dxa"/>
          </w:tcPr>
          <w:p w14:paraId="12D6B5ED" w14:textId="596504C7" w:rsidR="00AD3F86" w:rsidRDefault="00934B62" w:rsidP="00934B62">
            <w:pPr>
              <w:pStyle w:val="ResumeText"/>
              <w:ind w:left="5040"/>
            </w:pPr>
            <w:r>
              <w:t>Ventsislav</w:t>
            </w:r>
          </w:p>
          <w:p w14:paraId="4F0F2897" w14:textId="77777777" w:rsidR="00C87DA1" w:rsidRPr="00C87DA1" w:rsidRDefault="00C87DA1" w:rsidP="00C87DA1">
            <w:pPr>
              <w:spacing w:after="0"/>
              <w:rPr>
                <w:u w:val="single"/>
              </w:rPr>
            </w:pPr>
            <w:r w:rsidRPr="00C87DA1">
              <w:rPr>
                <w:u w:val="single"/>
              </w:rPr>
              <w:t>Making a Plan for a successful business</w:t>
            </w:r>
          </w:p>
          <w:p w14:paraId="48DD5DC5" w14:textId="1394F7AF" w:rsidR="009A4DA4" w:rsidRDefault="00C87DA1" w:rsidP="00C87DA1">
            <w:pPr>
              <w:spacing w:after="0"/>
            </w:pPr>
            <w:r>
              <w:t>One ought to have a clear vision of what you intend to accomplish with your firm.</w:t>
            </w:r>
          </w:p>
          <w:p w14:paraId="1679A307" w14:textId="06149EC1" w:rsidR="00C87DA1" w:rsidRDefault="00BA7CDD" w:rsidP="00C87DA1">
            <w:pPr>
              <w:spacing w:after="0"/>
            </w:pPr>
            <w:r w:rsidRPr="00BA7CDD">
              <w:t>When asked about their leadership style, many CEOs would answer, "I recruit the best people and stay out of their way." Finding serious individuals is the most critical stage in forming a productive team and delegating to give them greater independence is a major characteristics. However, leading a team is not straightforward. Managers must take a more active role in ensuring that the team works well together and stays focused on the appropriate priorities.</w:t>
            </w:r>
          </w:p>
          <w:p w14:paraId="07140F92" w14:textId="77777777" w:rsidR="00BA7CDD" w:rsidRDefault="00BA7CDD" w:rsidP="00C87DA1">
            <w:pPr>
              <w:spacing w:after="0"/>
            </w:pPr>
          </w:p>
          <w:p w14:paraId="29ABAB68" w14:textId="41BC76B2" w:rsidR="00BA7CDD" w:rsidRDefault="00F03181" w:rsidP="00C87DA1">
            <w:pPr>
              <w:spacing w:after="0"/>
              <w:rPr>
                <w:u w:val="single"/>
              </w:rPr>
            </w:pPr>
            <w:r>
              <w:rPr>
                <w:u w:val="single"/>
              </w:rPr>
              <w:t>Show respect</w:t>
            </w:r>
          </w:p>
          <w:p w14:paraId="1DC77972" w14:textId="791B6268" w:rsidR="00F03181" w:rsidRDefault="00F03181" w:rsidP="00C87DA1">
            <w:pPr>
              <w:spacing w:after="0"/>
            </w:pPr>
            <w:r w:rsidRPr="00F03181">
              <w:t>Members of a group who do not feel valued will not be encouraged to contribute their best ideas and abilities to work.</w:t>
            </w:r>
          </w:p>
          <w:p w14:paraId="1FD73980" w14:textId="77777777" w:rsidR="00F03181" w:rsidRDefault="00F03181" w:rsidP="00C87DA1">
            <w:pPr>
              <w:spacing w:after="0"/>
            </w:pPr>
          </w:p>
          <w:p w14:paraId="1D3AE6A0" w14:textId="3CFF4374" w:rsidR="00F03181" w:rsidRDefault="00266BB7" w:rsidP="00C87DA1">
            <w:pPr>
              <w:spacing w:after="0"/>
            </w:pPr>
            <w:r w:rsidRPr="00266BB7">
              <w:t>We must make it clear to everyone that the culture works because we respect one another. When we have an issue with an individual, we swoop in and deal with it as soon as possible. We make it clear to everyone that the culture works because we respect one another. Inside our company, there is a sense of security and comfort."</w:t>
            </w:r>
          </w:p>
          <w:p w14:paraId="52F2FD22" w14:textId="77777777" w:rsidR="00266BB7" w:rsidRDefault="00266BB7" w:rsidP="00C87DA1">
            <w:pPr>
              <w:spacing w:after="0"/>
            </w:pPr>
          </w:p>
          <w:p w14:paraId="65F9773C" w14:textId="7AEDE183" w:rsidR="00266BB7" w:rsidRPr="00F03181" w:rsidRDefault="00B32AD3" w:rsidP="00C87DA1">
            <w:pPr>
              <w:spacing w:after="0"/>
            </w:pPr>
            <w:r w:rsidRPr="00B32AD3">
              <w:t>It is critical for leaders to set the tone and display proper behavior that everyone will watch, respect, and replicate.</w:t>
            </w:r>
          </w:p>
          <w:p w14:paraId="129854DC" w14:textId="0FF92E0A" w:rsidR="00522E9D" w:rsidRPr="0011044F" w:rsidRDefault="00522E9D" w:rsidP="003365A3">
            <w:pPr>
              <w:spacing w:after="0"/>
              <w:rPr>
                <w:u w:val="single"/>
              </w:rPr>
            </w:pPr>
          </w:p>
          <w:p w14:paraId="14B510C9" w14:textId="35C7BFD8" w:rsidR="007B4E70" w:rsidRDefault="00E069BA" w:rsidP="003365A3">
            <w:pPr>
              <w:spacing w:after="0"/>
              <w:rPr>
                <w:u w:val="single"/>
              </w:rPr>
            </w:pPr>
            <w:r w:rsidRPr="00E069BA">
              <w:rPr>
                <w:u w:val="single"/>
              </w:rPr>
              <w:t>A team is stronger when everybody delivers on their individual roles.</w:t>
            </w:r>
          </w:p>
          <w:p w14:paraId="64ED0904" w14:textId="7EAD007E" w:rsidR="00E069BA" w:rsidRDefault="00092F05" w:rsidP="003365A3">
            <w:pPr>
              <w:spacing w:after="0"/>
            </w:pPr>
            <w:r w:rsidRPr="00092F05">
              <w:t>Respecting others is part of a two-way street that promotes collaboration. Leaders must also hold everyone on their team accountable for their work and position on the team. In essence, executives may offer their staff a straightforward bargain: You will be treated good as a worker but are still expected to fulfil all of your duties up to standard. </w:t>
            </w:r>
          </w:p>
          <w:p w14:paraId="5624F137" w14:textId="77777777" w:rsidR="00092F05" w:rsidRDefault="00092F05" w:rsidP="003365A3">
            <w:pPr>
              <w:spacing w:after="0"/>
            </w:pPr>
          </w:p>
          <w:p w14:paraId="4E6C9896" w14:textId="6111749A" w:rsidR="00092F05" w:rsidRPr="00E069BA" w:rsidRDefault="00092F05" w:rsidP="003365A3">
            <w:pPr>
              <w:spacing w:after="0"/>
            </w:pPr>
            <w:r w:rsidRPr="00092F05">
              <w:t xml:space="preserve">Every time you deal with a member of an organisation, the relationship between you and that person either gets fed or drained based on factors like whether you deliver on what you promise.  People a lready work in this fashion. It's simply that we decided to make a metaphor for this in order to  discuss it in terms of performance evaluations without making individuals feel like any critiques are personal. One way to do this is by always saying something positive , then saying the negative feedback  and then end with another positive note.  </w:t>
            </w:r>
          </w:p>
          <w:p w14:paraId="37600AF1" w14:textId="77777777" w:rsidR="007B4E70" w:rsidRDefault="007B4E70" w:rsidP="003365A3">
            <w:pPr>
              <w:spacing w:after="0"/>
            </w:pPr>
          </w:p>
          <w:p w14:paraId="1898AB9F" w14:textId="77777777" w:rsidR="007B4E70" w:rsidRDefault="007B4E70" w:rsidP="003365A3">
            <w:pPr>
              <w:spacing w:after="0"/>
            </w:pPr>
          </w:p>
          <w:p w14:paraId="00E96829" w14:textId="77777777" w:rsidR="007B4E70" w:rsidRDefault="007B4E70" w:rsidP="003365A3">
            <w:pPr>
              <w:spacing w:after="0"/>
            </w:pPr>
          </w:p>
          <w:p w14:paraId="56066EF8" w14:textId="0F6B36F6" w:rsidR="006E499A" w:rsidRPr="009A4DA4" w:rsidRDefault="0011044F" w:rsidP="003365A3">
            <w:pPr>
              <w:spacing w:after="0"/>
            </w:pPr>
            <w:r w:rsidRPr="0011044F">
              <w:t>In todays presentation we have understood that respect plays a big part in a team and teamwork comes with different advantage and disadvantage.</w:t>
            </w:r>
          </w:p>
        </w:tc>
      </w:tr>
    </w:tbl>
    <w:p w14:paraId="54718511" w14:textId="601B23A1" w:rsidR="00522E9D" w:rsidRPr="00E678DD" w:rsidRDefault="00522E9D" w:rsidP="00522E9D">
      <w:pPr>
        <w:rPr>
          <w:rFonts w:asciiTheme="majorHAnsi" w:hAnsiTheme="majorHAnsi" w:cstheme="majorHAnsi"/>
          <w:color w:val="0070C0"/>
        </w:rPr>
      </w:pPr>
    </w:p>
    <w:sectPr w:rsidR="00522E9D" w:rsidRPr="00E678DD">
      <w:pgSz w:w="12240" w:h="15840" w:code="1"/>
      <w:pgMar w:top="1080" w:right="1080" w:bottom="108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04B61" w14:textId="77777777" w:rsidR="007B055E" w:rsidRDefault="007B055E">
      <w:pPr>
        <w:spacing w:after="0" w:line="240" w:lineRule="auto"/>
      </w:pPr>
      <w:r>
        <w:separator/>
      </w:r>
    </w:p>
  </w:endnote>
  <w:endnote w:type="continuationSeparator" w:id="0">
    <w:p w14:paraId="759A5C14" w14:textId="77777777" w:rsidR="007B055E" w:rsidRDefault="007B0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GMinchoB">
    <w:altName w:val="MS PMincho"/>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HGGothicM">
    <w:altName w:val="HGｺﾞｼｯｸM"/>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5A7E2" w14:textId="77777777" w:rsidR="007B055E" w:rsidRDefault="007B055E">
      <w:pPr>
        <w:spacing w:after="0" w:line="240" w:lineRule="auto"/>
      </w:pPr>
      <w:r>
        <w:separator/>
      </w:r>
    </w:p>
  </w:footnote>
  <w:footnote w:type="continuationSeparator" w:id="0">
    <w:p w14:paraId="6676A20D" w14:textId="77777777" w:rsidR="007B055E" w:rsidRDefault="007B0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5982"/>
    <w:multiLevelType w:val="multilevel"/>
    <w:tmpl w:val="4432A3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268E5B5B"/>
    <w:multiLevelType w:val="multilevel"/>
    <w:tmpl w:val="EB2C915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850028419">
    <w:abstractNumId w:val="0"/>
  </w:num>
  <w:num w:numId="2" w16cid:durableId="1321156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23"/>
    <w:rsid w:val="000356AD"/>
    <w:rsid w:val="00084627"/>
    <w:rsid w:val="00087423"/>
    <w:rsid w:val="00092F05"/>
    <w:rsid w:val="000A3FCC"/>
    <w:rsid w:val="0011044F"/>
    <w:rsid w:val="001E3650"/>
    <w:rsid w:val="001F2BD3"/>
    <w:rsid w:val="00202F74"/>
    <w:rsid w:val="00220699"/>
    <w:rsid w:val="00266BB7"/>
    <w:rsid w:val="002E337D"/>
    <w:rsid w:val="00307E6F"/>
    <w:rsid w:val="00323E65"/>
    <w:rsid w:val="003365A3"/>
    <w:rsid w:val="0035117D"/>
    <w:rsid w:val="00422552"/>
    <w:rsid w:val="0042556F"/>
    <w:rsid w:val="00474925"/>
    <w:rsid w:val="0049188A"/>
    <w:rsid w:val="004938CD"/>
    <w:rsid w:val="004B42CD"/>
    <w:rsid w:val="004C26C4"/>
    <w:rsid w:val="004D7F48"/>
    <w:rsid w:val="00522E9D"/>
    <w:rsid w:val="0053761A"/>
    <w:rsid w:val="005D20D8"/>
    <w:rsid w:val="00667F5D"/>
    <w:rsid w:val="0068534C"/>
    <w:rsid w:val="006E499A"/>
    <w:rsid w:val="00711F66"/>
    <w:rsid w:val="007648BC"/>
    <w:rsid w:val="007874E4"/>
    <w:rsid w:val="007A75A2"/>
    <w:rsid w:val="007B055E"/>
    <w:rsid w:val="007B4E70"/>
    <w:rsid w:val="007F2C0A"/>
    <w:rsid w:val="008232A5"/>
    <w:rsid w:val="00835C8A"/>
    <w:rsid w:val="008477DD"/>
    <w:rsid w:val="008725E5"/>
    <w:rsid w:val="0090470B"/>
    <w:rsid w:val="0092339B"/>
    <w:rsid w:val="00934B62"/>
    <w:rsid w:val="009A4DA4"/>
    <w:rsid w:val="00A517E0"/>
    <w:rsid w:val="00AA0C23"/>
    <w:rsid w:val="00AD3F86"/>
    <w:rsid w:val="00B04D7A"/>
    <w:rsid w:val="00B07D44"/>
    <w:rsid w:val="00B32AD3"/>
    <w:rsid w:val="00B60EDC"/>
    <w:rsid w:val="00B74D6A"/>
    <w:rsid w:val="00BA7CDD"/>
    <w:rsid w:val="00BD3A50"/>
    <w:rsid w:val="00C31D71"/>
    <w:rsid w:val="00C87DA1"/>
    <w:rsid w:val="00CD6417"/>
    <w:rsid w:val="00D91993"/>
    <w:rsid w:val="00D96BD4"/>
    <w:rsid w:val="00DC4823"/>
    <w:rsid w:val="00E0512F"/>
    <w:rsid w:val="00E069BA"/>
    <w:rsid w:val="00E22BE7"/>
    <w:rsid w:val="00E261C7"/>
    <w:rsid w:val="00E678DD"/>
    <w:rsid w:val="00EC6271"/>
    <w:rsid w:val="00F004C8"/>
    <w:rsid w:val="00F03181"/>
    <w:rsid w:val="00F123C4"/>
    <w:rsid w:val="00F2739E"/>
    <w:rsid w:val="00F810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FF9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595959" w:themeColor="text1" w:themeTint="A6"/>
        <w:lang w:val="en-US" w:eastAsia="ja-JP" w:bidi="ar-SA"/>
      </w:rPr>
    </w:rPrDefault>
    <w:pPrDefault>
      <w:pPr>
        <w:spacing w:after="80" w:line="288"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7E0"/>
  </w:style>
  <w:style w:type="paragraph" w:styleId="Heading1">
    <w:name w:val="heading 1"/>
    <w:basedOn w:val="Normal"/>
    <w:link w:val="Heading1Char"/>
    <w:uiPriority w:val="9"/>
    <w:unhideWhenUsed/>
    <w:qFormat/>
    <w:pPr>
      <w:jc w:val="right"/>
      <w:outlineLvl w:val="0"/>
    </w:pPr>
    <w:rPr>
      <w:rFonts w:asciiTheme="majorHAnsi" w:eastAsiaTheme="majorEastAsia" w:hAnsiTheme="majorHAnsi" w:cstheme="majorBidi"/>
      <w:caps/>
      <w:color w:val="577188" w:themeColor="accent1" w:themeShade="BF"/>
      <w:kern w:val="20"/>
      <w:sz w:val="21"/>
    </w:rPr>
  </w:style>
  <w:style w:type="paragraph" w:styleId="Heading2">
    <w:name w:val="heading 2"/>
    <w:basedOn w:val="Normal"/>
    <w:next w:val="ResumeText"/>
    <w:link w:val="Heading2Char"/>
    <w:uiPriority w:val="9"/>
    <w:unhideWhenUsed/>
    <w:qFormat/>
    <w:pPr>
      <w:keepNext/>
      <w:keepLines/>
      <w:spacing w:after="40"/>
      <w:outlineLvl w:val="1"/>
    </w:pPr>
    <w:rPr>
      <w:rFonts w:asciiTheme="majorHAnsi" w:eastAsiaTheme="majorEastAsia" w:hAnsiTheme="majorHAnsi" w:cstheme="majorBidi"/>
      <w:b/>
      <w:bCs/>
      <w:caps/>
      <w:color w:val="404040" w:themeColor="text1" w:themeTint="BF"/>
      <w:kern w:val="20"/>
      <w14:ligatures w14:val="standardContextual"/>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394B5A" w:themeColor="accent1" w:themeShade="7F"/>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577188"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577188"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394B5A" w:themeColor="accent1" w:themeShade="7F"/>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394B5A" w:themeColor="accent1" w:themeShade="7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7E97AD" w:themeColor="accent1"/>
      <w:spacing w:val="0"/>
    </w:rPr>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577188" w:themeColor="accent1" w:themeShade="BF"/>
      <w:kern w:val="20"/>
      <w:sz w:val="21"/>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b/>
      <w:bCs/>
      <w:caps/>
      <w:color w:val="404040" w:themeColor="text1" w:themeTint="BF"/>
      <w:kern w:val="20"/>
      <w:sz w:val="20"/>
      <w:szCs w:val="20"/>
      <w14:ligatures w14:val="standardContextual"/>
    </w:rPr>
  </w:style>
  <w:style w:type="paragraph" w:styleId="Footer">
    <w:name w:val="footer"/>
    <w:basedOn w:val="Normal"/>
    <w:link w:val="FooterChar"/>
    <w:uiPriority w:val="99"/>
    <w:semiHidden/>
    <w:pPr>
      <w:pBdr>
        <w:top w:val="single" w:sz="4" w:space="6" w:color="B1C0CD" w:themeColor="accent1" w:themeTint="99"/>
        <w:left w:val="single" w:sz="2" w:space="4" w:color="FFFFFF" w:themeColor="background1"/>
      </w:pBdr>
      <w:spacing w:after="0" w:line="240" w:lineRule="auto"/>
      <w:ind w:left="-360" w:right="-360"/>
    </w:pPr>
    <w:rPr>
      <w:rFonts w:eastAsiaTheme="minorHAnsi"/>
      <w:kern w:val="20"/>
    </w:rPr>
  </w:style>
  <w:style w:type="character" w:customStyle="1" w:styleId="FooterChar">
    <w:name w:val="Footer Char"/>
    <w:basedOn w:val="DefaultParagraphFont"/>
    <w:link w:val="Footer"/>
    <w:uiPriority w:val="99"/>
    <w:semiHidden/>
    <w:rsid w:val="000356AD"/>
    <w:rPr>
      <w:rFonts w:eastAsiaTheme="minorHAnsi"/>
      <w:kern w:val="20"/>
    </w:rPr>
  </w:style>
  <w:style w:type="paragraph" w:customStyle="1" w:styleId="ResumeText">
    <w:name w:val="Resume Text"/>
    <w:basedOn w:val="Normal"/>
    <w:uiPriority w:val="10"/>
    <w:qFormat/>
    <w:pPr>
      <w:ind w:right="1440"/>
    </w:pPr>
    <w:rPr>
      <w:rFonts w:eastAsiaTheme="minorHAnsi"/>
      <w:kern w:val="20"/>
    </w:rPr>
  </w:style>
  <w:style w:type="table" w:customStyle="1" w:styleId="ResumeTable">
    <w:name w:val="Resume Table"/>
    <w:basedOn w:val="TableNormal"/>
    <w:uiPriority w:val="99"/>
    <w:rPr>
      <w:rFonts w:eastAsiaTheme="minorHAnsi"/>
    </w:rPr>
    <w:tblPr>
      <w:tblBorders>
        <w:insideH w:val="single" w:sz="4" w:space="0" w:color="7E97AD" w:themeColor="accent1"/>
      </w:tblBorders>
      <w:tblCellMar>
        <w:top w:w="144" w:type="dxa"/>
        <w:left w:w="0" w:type="dxa"/>
        <w:bottom w:w="144" w:type="dxa"/>
        <w:right w:w="0" w:type="dxa"/>
      </w:tblCellMar>
    </w:tblPr>
  </w:style>
  <w:style w:type="paragraph" w:customStyle="1" w:styleId="ContactInfo">
    <w:name w:val="Contact Info"/>
    <w:basedOn w:val="Normal"/>
    <w:uiPriority w:val="1"/>
    <w:qFormat/>
    <w:pPr>
      <w:spacing w:before="40" w:after="0" w:line="240" w:lineRule="auto"/>
      <w:jc w:val="right"/>
    </w:pPr>
    <w:rPr>
      <w:rFonts w:eastAsiaTheme="minorHAnsi"/>
      <w:kern w:val="20"/>
      <w:sz w:val="18"/>
    </w:rPr>
  </w:style>
  <w:style w:type="paragraph" w:customStyle="1" w:styleId="Name">
    <w:name w:val="Name"/>
    <w:basedOn w:val="Normal"/>
    <w:uiPriority w:val="3"/>
    <w:qFormat/>
    <w:rsid w:val="00F810E5"/>
    <w:pPr>
      <w:spacing w:before="80" w:line="240" w:lineRule="auto"/>
      <w:ind w:left="142" w:right="142"/>
    </w:pPr>
    <w:rPr>
      <w:rFonts w:asciiTheme="majorHAnsi" w:eastAsiaTheme="majorEastAsia" w:hAnsiTheme="majorHAnsi" w:cstheme="majorBidi"/>
      <w:caps/>
      <w:color w:val="FFFFFF" w:themeColor="background1"/>
      <w:kern w:val="20"/>
      <w:sz w:val="32"/>
    </w:rPr>
  </w:style>
  <w:style w:type="paragraph" w:customStyle="1" w:styleId="Email">
    <w:name w:val="Email"/>
    <w:basedOn w:val="Normal"/>
    <w:uiPriority w:val="1"/>
    <w:qFormat/>
    <w:rsid w:val="00F810E5"/>
    <w:pPr>
      <w:spacing w:before="40" w:after="240" w:line="240" w:lineRule="auto"/>
      <w:jc w:val="right"/>
    </w:pPr>
    <w:rPr>
      <w:rFonts w:eastAsiaTheme="minorHAnsi"/>
      <w:color w:val="577188" w:themeColor="accent1" w:themeShade="BF"/>
      <w:kern w:val="20"/>
      <w:sz w:val="1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94B5A" w:themeColor="accent1" w:themeShade="7F"/>
      <w:sz w:val="2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577188" w:themeColor="accent1" w:themeShade="BF"/>
      <w:sz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577188" w:themeColor="accent1" w:themeShade="BF"/>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94B5A" w:themeColor="accent1" w:themeShade="7F"/>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94B5A" w:themeColor="accent1" w:themeShade="7F"/>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Header">
    <w:name w:val="header"/>
    <w:basedOn w:val="Normal"/>
    <w:link w:val="HeaderChar"/>
    <w:uiPriority w:val="99"/>
    <w:semiHidden/>
    <w:pPr>
      <w:spacing w:after="0" w:line="240" w:lineRule="auto"/>
    </w:pPr>
  </w:style>
  <w:style w:type="character" w:customStyle="1" w:styleId="HeaderChar">
    <w:name w:val="Header Char"/>
    <w:basedOn w:val="DefaultParagraphFont"/>
    <w:link w:val="Header"/>
    <w:uiPriority w:val="99"/>
    <w:semiHidden/>
    <w:rsid w:val="000356AD"/>
  </w:style>
  <w:style w:type="paragraph" w:styleId="ListParagraph">
    <w:name w:val="List Paragraph"/>
    <w:basedOn w:val="Normal"/>
    <w:semiHidden/>
    <w:rsid w:val="00BD3A50"/>
    <w:pPr>
      <w:widowControl w:val="0"/>
      <w:suppressAutoHyphens/>
      <w:autoSpaceDN w:val="0"/>
      <w:spacing w:after="0" w:line="240" w:lineRule="auto"/>
      <w:ind w:left="720"/>
      <w:textAlignment w:val="baseline"/>
    </w:pPr>
    <w:rPr>
      <w:rFonts w:ascii="Times New Roman" w:eastAsia="SimSun" w:hAnsi="Times New Roman" w:cs="Lucida Sans"/>
      <w:kern w:val="3"/>
      <w:sz w:val="24"/>
      <w:szCs w:val="24"/>
      <w:lang w:eastAsia="zh-CN" w:bidi="hi-IN"/>
    </w:rPr>
  </w:style>
  <w:style w:type="character" w:styleId="PlaceholderText">
    <w:name w:val="Placeholder Text"/>
    <w:basedOn w:val="DefaultParagraphFont"/>
    <w:uiPriority w:val="99"/>
    <w:semiHidden/>
    <w:rsid w:val="000356AD"/>
    <w:rPr>
      <w:color w:val="808080"/>
    </w:rPr>
  </w:style>
  <w:style w:type="character" w:styleId="Strong">
    <w:name w:val="Strong"/>
    <w:basedOn w:val="DefaultParagraphFont"/>
    <w:uiPriority w:val="22"/>
    <w:qFormat/>
    <w:rsid w:val="00A517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133672\AppData\Roaming\Microsoft\Templates\Manager%20in%20regulatory%20affairs%20resume.dotx" TargetMode="External"/></Relationships>
</file>

<file path=word/theme/theme1.xml><?xml version="1.0" encoding="utf-8"?>
<a:theme xmlns:a="http://schemas.openxmlformats.org/drawingml/2006/main" name="Resume Timeless">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0" ma:contentTypeDescription="Create a new document." ma:contentTypeScope="" ma:versionID="8601f3b471ca66c7b1df8879cadc8586">
  <xsd:schema xmlns:xsd="http://www.w3.org/2001/XMLSchema" xmlns:xs="http://www.w3.org/2001/XMLSchema" xmlns:p="http://schemas.microsoft.com/office/2006/metadata/properties" targetNamespace="http://schemas.microsoft.com/office/2006/metadata/properties" ma:root="true" ma:fieldsID="d9b969591eebf4481e54e7c24d02aa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555933-B858-47CB-9916-C1F88C2FB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1DCC3F4-A607-443C-AB67-13D83A209FC1}">
  <ds:schemaRefs>
    <ds:schemaRef ds:uri="http://schemas.microsoft.com/sharepoint/v3/contenttype/forms"/>
  </ds:schemaRefs>
</ds:datastoreItem>
</file>

<file path=customXml/itemProps3.xml><?xml version="1.0" encoding="utf-8"?>
<ds:datastoreItem xmlns:ds="http://schemas.openxmlformats.org/officeDocument/2006/customXml" ds:itemID="{51D6D947-6FE6-44F4-9574-766722D454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Manager in regulatory affairs resume</Template>
  <TotalTime>0</TotalTime>
  <Pages>2</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2022-12-10T16:30:00Z</dcterms:created>
  <dcterms:modified xsi:type="dcterms:W3CDTF">2022-12-10T18:11:00Z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