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CBFE364" w:rsidR="003B3F9D" w:rsidRPr="00A406E5" w:rsidRDefault="003524E3" w:rsidP="001E57C1">
            <w:pPr>
              <w:spacing w:before="120" w:after="120"/>
              <w:jc w:val="both"/>
              <w:rPr>
                <w:rFonts w:ascii="Arial" w:hAnsi="Arial" w:cs="Arial"/>
                <w:b/>
                <w:sz w:val="22"/>
                <w:szCs w:val="22"/>
              </w:rPr>
            </w:pPr>
            <w:r>
              <w:rPr>
                <w:rFonts w:ascii="Arial" w:hAnsi="Arial" w:cs="Arial"/>
                <w:b/>
                <w:sz w:val="22"/>
                <w:szCs w:val="22"/>
              </w:rPr>
              <w:t>Tia Lewis</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16299900"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0CC1993B" w14:textId="7DD0B2B1"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220D7FA4" w14:textId="6DBFD5AB"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0"/>
                  <w14:checkedState w14:val="2612" w14:font="MS Gothic"/>
                  <w14:uncheckedState w14:val="2610" w14:font="MS Gothic"/>
                </w14:checkbox>
              </w:sdtPr>
              <w:sdtEndPr/>
              <w:sdtContent>
                <w:r w:rsidR="00A57135">
                  <w:rPr>
                    <w:rFonts w:ascii="MS Gothic" w:eastAsia="MS Gothic" w:hAnsi="MS Gothic" w:cs="Arial" w:hint="eastAsia"/>
                    <w:sz w:val="14"/>
                    <w:szCs w:val="14"/>
                  </w:rPr>
                  <w:t>☐</w:t>
                </w:r>
              </w:sdtContent>
            </w:sdt>
          </w:p>
          <w:p w14:paraId="15502AB8" w14:textId="30C63306"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1D142EAA" w14:textId="733ECFF9"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6264908D" w14:textId="7F605057"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38F248F" w14:textId="4DECBDC1"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27C8A403"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32BE8E23" w14:textId="602F5869"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2042F2E4"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5E8126BD" w14:textId="382FE11C"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2A4965F6" w14:textId="3CF8842E"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63208161" w14:textId="002C05CF"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2761E8BF" w14:textId="42E220C1"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6B7F1487" w14:textId="0F7C48BF"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5DF8B9C0" w14:textId="35D7BBDF"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058CE884" w14:textId="2CD52399"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6E450669" w14:textId="6E12D23A"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6D65B45A"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4720E33" w14:textId="29EA1FEF"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4775E8D7" w14:textId="7AFFAF2C"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109629B2" w14:textId="436A8E87"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445AA27C" w14:textId="60D2FC53"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35E566C5" w14:textId="04EAAF5B"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372DE73" w14:textId="10FEB5E8"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066A0F38"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4D2AE82E" w14:textId="3BE323BB"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3524E3">
                  <w:rPr>
                    <w:rFonts w:ascii="MS Gothic" w:eastAsia="MS Gothic" w:hAnsi="MS Gothic" w:cs="Arial" w:hint="eastAsia"/>
                    <w:sz w:val="14"/>
                    <w:szCs w:val="14"/>
                  </w:rPr>
                  <w:t>☒</w:t>
                </w:r>
              </w:sdtContent>
            </w:sdt>
          </w:p>
          <w:p w14:paraId="06BC1DE9" w14:textId="7629A918"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5BA74E7B" w:rsidR="00595561" w:rsidRDefault="003524E3"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4AFD1FDD" w:rsidR="00595561" w:rsidRDefault="003524E3" w:rsidP="00152E9D">
                <w:pPr>
                  <w:spacing w:after="120"/>
                  <w:rPr>
                    <w:rFonts w:ascii="Arial" w:hAnsi="Arial" w:cs="Arial"/>
                    <w:sz w:val="14"/>
                    <w:szCs w:val="14"/>
                  </w:rPr>
                </w:pPr>
                <w:r>
                  <w:rPr>
                    <w:rFonts w:ascii="MS Gothic" w:eastAsia="MS Gothic" w:hAnsi="MS Gothic" w:cs="Arial" w:hint="eastAsia"/>
                    <w:sz w:val="14"/>
                    <w:szCs w:val="14"/>
                  </w:rPr>
                  <w:t>☒</w:t>
                </w:r>
              </w:p>
            </w:sdtContent>
          </w:sdt>
          <w:p w14:paraId="2F68C9F8" w14:textId="77777777" w:rsidR="003524E3" w:rsidRDefault="003524E3" w:rsidP="00152E9D">
            <w:pPr>
              <w:spacing w:after="120"/>
              <w:rPr>
                <w:rFonts w:ascii="Arial" w:hAnsi="Arial" w:cs="Arial"/>
                <w:sz w:val="14"/>
                <w:szCs w:val="14"/>
              </w:rPr>
            </w:pPr>
          </w:p>
          <w:p w14:paraId="1A97799E" w14:textId="1B7E1F45" w:rsidR="003524E3" w:rsidRPr="00A406E5" w:rsidRDefault="003524E3" w:rsidP="00152E9D">
            <w:pPr>
              <w:spacing w:after="120"/>
              <w:rPr>
                <w:rFonts w:ascii="Arial" w:hAnsi="Arial" w:cs="Arial"/>
                <w:sz w:val="14"/>
                <w:szCs w:val="14"/>
              </w:rPr>
            </w:pPr>
            <w:r>
              <w:rPr>
                <w:rFonts w:ascii="Arial" w:hAnsi="Arial" w:cs="Arial"/>
                <w:sz w:val="14"/>
                <w:szCs w:val="14"/>
              </w:rPr>
              <w:t>Heavy prompts given to elicit knowledge during the change in circumstances – please revisit JESIP and ensure that your application is clearer as are communications and requirements of other to attend the scene, also revisit roles of agencies at such incidents.  Good consideration of use of highways, awareness of environment and need to evacuate people but remember police officers and you are also people and bringing people into a gas leak together with remaining there yourself is not a good idea as potentially very harmful.</w:t>
            </w:r>
          </w:p>
          <w:p w14:paraId="6070DC7C" w14:textId="535FDFA9" w:rsidR="009F1511" w:rsidRPr="00A406E5" w:rsidRDefault="009F1511" w:rsidP="003D5D0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324A3AA5" w:rsidR="00152E9D" w:rsidRPr="00A406E5" w:rsidRDefault="003524E3" w:rsidP="00152E9D">
            <w:pPr>
              <w:jc w:val="right"/>
              <w:rPr>
                <w:rFonts w:ascii="Arial" w:hAnsi="Arial" w:cs="Arial"/>
                <w:b/>
                <w:bCs/>
              </w:rPr>
            </w:pPr>
            <w:r>
              <w:rPr>
                <w:rFonts w:ascii="Arial" w:hAnsi="Arial" w:cs="Arial"/>
                <w:b/>
                <w:bCs/>
              </w:rPr>
              <w:t>60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EACB9" w14:textId="77777777" w:rsidR="00B35303" w:rsidRDefault="00B35303">
      <w:r>
        <w:separator/>
      </w:r>
    </w:p>
  </w:endnote>
  <w:endnote w:type="continuationSeparator" w:id="0">
    <w:p w14:paraId="70BD048F" w14:textId="77777777" w:rsidR="00B35303" w:rsidRDefault="00B3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3BAB" w14:textId="77777777" w:rsidR="00B35303" w:rsidRDefault="00B35303">
      <w:r>
        <w:separator/>
      </w:r>
    </w:p>
  </w:footnote>
  <w:footnote w:type="continuationSeparator" w:id="0">
    <w:p w14:paraId="45BD4F6A" w14:textId="77777777" w:rsidR="00B35303" w:rsidRDefault="00B353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72379"/>
    <w:rsid w:val="000822E5"/>
    <w:rsid w:val="000971FC"/>
    <w:rsid w:val="000A2A3A"/>
    <w:rsid w:val="000A492A"/>
    <w:rsid w:val="000D2F80"/>
    <w:rsid w:val="000E413A"/>
    <w:rsid w:val="000F0423"/>
    <w:rsid w:val="000F1918"/>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0436C"/>
    <w:rsid w:val="002220F9"/>
    <w:rsid w:val="0022746E"/>
    <w:rsid w:val="00235F71"/>
    <w:rsid w:val="002444CA"/>
    <w:rsid w:val="002551AE"/>
    <w:rsid w:val="00260DE6"/>
    <w:rsid w:val="00265FFA"/>
    <w:rsid w:val="00273FEE"/>
    <w:rsid w:val="00274A31"/>
    <w:rsid w:val="0028204E"/>
    <w:rsid w:val="0028591B"/>
    <w:rsid w:val="002878BF"/>
    <w:rsid w:val="00291841"/>
    <w:rsid w:val="00297531"/>
    <w:rsid w:val="002B28D5"/>
    <w:rsid w:val="002C449B"/>
    <w:rsid w:val="002C6040"/>
    <w:rsid w:val="002D3CF1"/>
    <w:rsid w:val="002D5B3F"/>
    <w:rsid w:val="002E272E"/>
    <w:rsid w:val="002E2EBE"/>
    <w:rsid w:val="002E429C"/>
    <w:rsid w:val="002F5778"/>
    <w:rsid w:val="003223E0"/>
    <w:rsid w:val="003524E3"/>
    <w:rsid w:val="00352C4A"/>
    <w:rsid w:val="00362560"/>
    <w:rsid w:val="003732FD"/>
    <w:rsid w:val="003753B2"/>
    <w:rsid w:val="00376494"/>
    <w:rsid w:val="00376559"/>
    <w:rsid w:val="00382BAA"/>
    <w:rsid w:val="00384D73"/>
    <w:rsid w:val="00393EB6"/>
    <w:rsid w:val="003A3CE5"/>
    <w:rsid w:val="003B366F"/>
    <w:rsid w:val="003B3F9D"/>
    <w:rsid w:val="003B6C95"/>
    <w:rsid w:val="003D5D0D"/>
    <w:rsid w:val="003D656F"/>
    <w:rsid w:val="003E5751"/>
    <w:rsid w:val="004046A9"/>
    <w:rsid w:val="00404C50"/>
    <w:rsid w:val="00423934"/>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A17EC"/>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81208"/>
    <w:rsid w:val="00681FA9"/>
    <w:rsid w:val="00691EA9"/>
    <w:rsid w:val="006934D4"/>
    <w:rsid w:val="00697376"/>
    <w:rsid w:val="006A6DC3"/>
    <w:rsid w:val="006D49ED"/>
    <w:rsid w:val="006D55CE"/>
    <w:rsid w:val="006D5DCF"/>
    <w:rsid w:val="006D637A"/>
    <w:rsid w:val="006D6F24"/>
    <w:rsid w:val="006F0F95"/>
    <w:rsid w:val="006F45BF"/>
    <w:rsid w:val="006F60E0"/>
    <w:rsid w:val="00702F71"/>
    <w:rsid w:val="007366DF"/>
    <w:rsid w:val="00757839"/>
    <w:rsid w:val="00770AC7"/>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B6A1F"/>
    <w:rsid w:val="008D763F"/>
    <w:rsid w:val="008F036F"/>
    <w:rsid w:val="008F1308"/>
    <w:rsid w:val="008F6FE5"/>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A5354"/>
    <w:rsid w:val="009B10ED"/>
    <w:rsid w:val="009D2CF2"/>
    <w:rsid w:val="009D3EA4"/>
    <w:rsid w:val="009D5D21"/>
    <w:rsid w:val="009D649C"/>
    <w:rsid w:val="009D700B"/>
    <w:rsid w:val="009E4BC1"/>
    <w:rsid w:val="009F1511"/>
    <w:rsid w:val="009F5CB2"/>
    <w:rsid w:val="00A03BB8"/>
    <w:rsid w:val="00A07FED"/>
    <w:rsid w:val="00A1165C"/>
    <w:rsid w:val="00A16E98"/>
    <w:rsid w:val="00A3505D"/>
    <w:rsid w:val="00A4036F"/>
    <w:rsid w:val="00A406E5"/>
    <w:rsid w:val="00A4479F"/>
    <w:rsid w:val="00A4641C"/>
    <w:rsid w:val="00A55876"/>
    <w:rsid w:val="00A57135"/>
    <w:rsid w:val="00A651A0"/>
    <w:rsid w:val="00A67FB1"/>
    <w:rsid w:val="00A76306"/>
    <w:rsid w:val="00A85BFE"/>
    <w:rsid w:val="00A933B8"/>
    <w:rsid w:val="00A94221"/>
    <w:rsid w:val="00AB6FE7"/>
    <w:rsid w:val="00AB7AD7"/>
    <w:rsid w:val="00AD2430"/>
    <w:rsid w:val="00AE41A6"/>
    <w:rsid w:val="00AF0E34"/>
    <w:rsid w:val="00AF271D"/>
    <w:rsid w:val="00AF56C2"/>
    <w:rsid w:val="00B004E6"/>
    <w:rsid w:val="00B01EDE"/>
    <w:rsid w:val="00B0744D"/>
    <w:rsid w:val="00B301CA"/>
    <w:rsid w:val="00B35303"/>
    <w:rsid w:val="00B50EA8"/>
    <w:rsid w:val="00B64082"/>
    <w:rsid w:val="00B72325"/>
    <w:rsid w:val="00B81AD3"/>
    <w:rsid w:val="00B829D8"/>
    <w:rsid w:val="00B84B5B"/>
    <w:rsid w:val="00B86446"/>
    <w:rsid w:val="00BA1176"/>
    <w:rsid w:val="00BA5BEA"/>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64D41"/>
    <w:rsid w:val="00C66FEA"/>
    <w:rsid w:val="00C705F9"/>
    <w:rsid w:val="00C80F0F"/>
    <w:rsid w:val="00C8667A"/>
    <w:rsid w:val="00C93BCB"/>
    <w:rsid w:val="00CC241A"/>
    <w:rsid w:val="00CE4035"/>
    <w:rsid w:val="00CE65AB"/>
    <w:rsid w:val="00CF4266"/>
    <w:rsid w:val="00D14A56"/>
    <w:rsid w:val="00D22D9C"/>
    <w:rsid w:val="00D241F1"/>
    <w:rsid w:val="00D275CB"/>
    <w:rsid w:val="00D30DFA"/>
    <w:rsid w:val="00D31411"/>
    <w:rsid w:val="00D463A5"/>
    <w:rsid w:val="00D46727"/>
    <w:rsid w:val="00D4710D"/>
    <w:rsid w:val="00D47D25"/>
    <w:rsid w:val="00D62ACD"/>
    <w:rsid w:val="00D87A0B"/>
    <w:rsid w:val="00D90241"/>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B5FF6"/>
    <w:rsid w:val="00ED7072"/>
    <w:rsid w:val="00EE3132"/>
    <w:rsid w:val="00EE3D9D"/>
    <w:rsid w:val="00EE6F25"/>
    <w:rsid w:val="00F02126"/>
    <w:rsid w:val="00F03D85"/>
    <w:rsid w:val="00F07C8C"/>
    <w:rsid w:val="00F1501D"/>
    <w:rsid w:val="00F170D2"/>
    <w:rsid w:val="00F17607"/>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4201</Words>
  <Characters>24411</Characters>
  <Application>Microsoft Office Word</Application>
  <DocSecurity>0</DocSecurity>
  <Lines>1525</Lines>
  <Paragraphs>321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2026-03-10T09:06:00Z</cp:lastPrinted>
  <dcterms:created xsi:type="dcterms:W3CDTF">2026-03-20T11:55:00Z</dcterms:created>
  <dcterms:modified xsi:type="dcterms:W3CDTF">2026-03-20T11:55:00Z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