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9C5C7" w14:textId="1A096B24" w:rsidR="00E165E3" w:rsidRDefault="00E165E3" w:rsidP="005D455B">
      <w:pPr>
        <w:pStyle w:val="Date"/>
      </w:pPr>
    </w:p>
    <w:p w14:paraId="4E5FDD00" w14:textId="37E422F2" w:rsidR="00CD6925" w:rsidRPr="001371B2" w:rsidRDefault="001371B2" w:rsidP="00AD4531">
      <w:pPr>
        <w:pStyle w:val="Heading1"/>
        <w:numPr>
          <w:ilvl w:val="0"/>
          <w:numId w:val="0"/>
        </w:numPr>
        <w:ind w:left="360"/>
        <w:rPr>
          <w:color w:val="002060"/>
        </w:rPr>
      </w:pPr>
      <w:r>
        <w:rPr>
          <w:color w:val="FF901C" w:themeColor="accent5" w:themeShade="BF"/>
        </w:rPr>
        <w:t>****</w:t>
      </w:r>
    </w:p>
    <w:p w14:paraId="56B33624" w14:textId="6FC36E94" w:rsidR="00E165E3" w:rsidRDefault="00E165E3"/>
    <w:p w14:paraId="3430F951" w14:textId="0F5E58C9" w:rsidR="00E165E3" w:rsidRDefault="007270D9" w:rsidP="009E2683">
      <w:pPr>
        <w:pStyle w:val="Heading2"/>
        <w:numPr>
          <w:ilvl w:val="0"/>
          <w:numId w:val="0"/>
        </w:numPr>
        <w:ind w:left="720" w:hanging="360"/>
      </w:pPr>
      <w:r>
        <w:t>Price board</w:t>
      </w:r>
      <w:r w:rsidR="008C0F8A">
        <w:t xml:space="preserve"> </w:t>
      </w:r>
      <w:r w:rsidR="00E4504E">
        <w:t>/</w:t>
      </w:r>
      <w:proofErr w:type="spellStart"/>
      <w:r w:rsidR="00E4504E">
        <w:t>Tableros</w:t>
      </w:r>
      <w:proofErr w:type="spellEnd"/>
      <w:r w:rsidR="00E4504E">
        <w:t xml:space="preserve"> de </w:t>
      </w:r>
      <w:proofErr w:type="spellStart"/>
      <w:r w:rsidR="00E4504E">
        <w:t>Precio</w:t>
      </w:r>
      <w:proofErr w:type="spellEnd"/>
    </w:p>
    <w:p w14:paraId="0FDF44F3" w14:textId="192971FD" w:rsidR="00E165E3" w:rsidRDefault="00E165E3" w:rsidP="009E2683">
      <w:pPr>
        <w:pStyle w:val="Heading3"/>
        <w:numPr>
          <w:ilvl w:val="0"/>
          <w:numId w:val="0"/>
        </w:numPr>
        <w:ind w:left="1080" w:hanging="360"/>
      </w:pPr>
    </w:p>
    <w:p w14:paraId="0364E10B" w14:textId="576EC05B" w:rsidR="00E165E3" w:rsidRDefault="008C0F8A" w:rsidP="0008421E">
      <w:pPr>
        <w:pStyle w:val="Heading1"/>
        <w:numPr>
          <w:ilvl w:val="0"/>
          <w:numId w:val="0"/>
        </w:numPr>
        <w:ind w:left="36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74A0CB" wp14:editId="0E973673">
            <wp:simplePos x="0" y="0"/>
            <wp:positionH relativeFrom="column">
              <wp:posOffset>-416560</wp:posOffset>
            </wp:positionH>
            <wp:positionV relativeFrom="paragraph">
              <wp:posOffset>67310</wp:posOffset>
            </wp:positionV>
            <wp:extent cx="1932305" cy="1420495"/>
            <wp:effectExtent l="0" t="0" r="0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41C1B" w14:textId="2FA28A85" w:rsidR="00E165E3" w:rsidRDefault="005D0E8E" w:rsidP="0008421E">
      <w:pPr>
        <w:ind w:left="0"/>
      </w:pPr>
      <w:proofErr w:type="spellStart"/>
      <w:r>
        <w:t>Habitacion</w:t>
      </w:r>
      <w:proofErr w:type="spellEnd"/>
      <w:r>
        <w:t xml:space="preserve">/Room </w:t>
      </w:r>
      <w:r w:rsidR="007565D9">
        <w:t xml:space="preserve">    </w:t>
      </w:r>
      <w:r>
        <w:t xml:space="preserve">  </w:t>
      </w:r>
      <w:r w:rsidR="00484ACD">
        <w:t xml:space="preserve">  </w:t>
      </w:r>
      <w:proofErr w:type="spellStart"/>
      <w:r w:rsidR="00484ACD">
        <w:t>Precio</w:t>
      </w:r>
      <w:proofErr w:type="spellEnd"/>
      <w:r w:rsidR="00484ACD">
        <w:t xml:space="preserve"> no </w:t>
      </w:r>
      <w:r w:rsidR="007565D9">
        <w:t xml:space="preserve">  </w:t>
      </w:r>
      <w:proofErr w:type="spellStart"/>
      <w:r w:rsidR="00BC4AD7">
        <w:t>miembro</w:t>
      </w:r>
      <w:proofErr w:type="spellEnd"/>
      <w:r w:rsidR="00484ACD">
        <w:t xml:space="preserve">      </w:t>
      </w:r>
      <w:proofErr w:type="spellStart"/>
      <w:r w:rsidR="00484ACD">
        <w:t>Precio</w:t>
      </w:r>
      <w:proofErr w:type="spellEnd"/>
      <w:r w:rsidR="00484ACD">
        <w:t xml:space="preserve"> </w:t>
      </w:r>
      <w:proofErr w:type="spellStart"/>
      <w:r w:rsidR="00FE65A0">
        <w:t>miembros</w:t>
      </w:r>
      <w:proofErr w:type="spellEnd"/>
      <w:r w:rsidR="00FE65A0">
        <w:t xml:space="preserve">   </w:t>
      </w:r>
      <w:proofErr w:type="spellStart"/>
      <w:r w:rsidR="00FE65A0">
        <w:t>Niños</w:t>
      </w:r>
      <w:proofErr w:type="spellEnd"/>
    </w:p>
    <w:p w14:paraId="07087445" w14:textId="0B842F64" w:rsidR="003544AA" w:rsidRPr="006D31C5" w:rsidRDefault="007565D9" w:rsidP="0008421E">
      <w:pPr>
        <w:ind w:left="0"/>
        <w:rPr>
          <w:color w:val="00B0F0"/>
        </w:rPr>
      </w:pPr>
      <w:r>
        <w:t>Individual(1cama single)</w:t>
      </w:r>
      <w:r w:rsidR="001371B2">
        <w:t xml:space="preserve">  </w:t>
      </w:r>
      <w:r w:rsidR="006D31C5">
        <w:t xml:space="preserve">  </w:t>
      </w:r>
      <w:r w:rsidR="00E30250">
        <w:t>£140                            £120</w:t>
      </w:r>
    </w:p>
    <w:p w14:paraId="483A1FB3" w14:textId="78DF0238" w:rsidR="00FD456E" w:rsidRDefault="003544AA" w:rsidP="0008421E">
      <w:pPr>
        <w:ind w:left="0"/>
        <w:rPr>
          <w:color w:val="000000" w:themeColor="text1"/>
        </w:rPr>
      </w:pPr>
      <w:r>
        <w:rPr>
          <w:color w:val="000000" w:themeColor="text1"/>
        </w:rPr>
        <w:t>Individual</w:t>
      </w:r>
      <w:r w:rsidR="00422903">
        <w:rPr>
          <w:color w:val="000000" w:themeColor="text1"/>
        </w:rPr>
        <w:t xml:space="preserve">(2 </w:t>
      </w:r>
      <w:proofErr w:type="spellStart"/>
      <w:r w:rsidR="00422903">
        <w:rPr>
          <w:color w:val="000000" w:themeColor="text1"/>
        </w:rPr>
        <w:t>camas</w:t>
      </w:r>
      <w:proofErr w:type="spellEnd"/>
      <w:r w:rsidR="00422903">
        <w:rPr>
          <w:color w:val="000000" w:themeColor="text1"/>
        </w:rPr>
        <w:t>/2 beds)</w:t>
      </w:r>
      <w:r w:rsidR="00FD456E">
        <w:rPr>
          <w:color w:val="000000" w:themeColor="text1"/>
        </w:rPr>
        <w:t>£180                           £160</w:t>
      </w:r>
    </w:p>
    <w:p w14:paraId="10D31126" w14:textId="3A31470C" w:rsidR="00426138" w:rsidRDefault="003B2574" w:rsidP="0008421E">
      <w:pPr>
        <w:ind w:left="0"/>
        <w:rPr>
          <w:color w:val="000000" w:themeColor="text1"/>
        </w:rPr>
      </w:pPr>
      <w:r>
        <w:rPr>
          <w:color w:val="000000" w:themeColor="text1"/>
        </w:rPr>
        <w:t xml:space="preserve">Individual triple(3 </w:t>
      </w:r>
      <w:proofErr w:type="spellStart"/>
      <w:r>
        <w:rPr>
          <w:color w:val="000000" w:themeColor="text1"/>
        </w:rPr>
        <w:t>camas</w:t>
      </w:r>
      <w:proofErr w:type="spellEnd"/>
      <w:r w:rsidR="00426138">
        <w:rPr>
          <w:color w:val="000000" w:themeColor="text1"/>
        </w:rPr>
        <w:t>/3beds)</w:t>
      </w:r>
      <w:r w:rsidR="00FD456E">
        <w:rPr>
          <w:color w:val="000000" w:themeColor="text1"/>
        </w:rPr>
        <w:t xml:space="preserve"> £</w:t>
      </w:r>
      <w:r w:rsidR="00E91DF4">
        <w:rPr>
          <w:color w:val="000000" w:themeColor="text1"/>
        </w:rPr>
        <w:t>280                  £250</w:t>
      </w:r>
    </w:p>
    <w:p w14:paraId="15B4EED4" w14:textId="236E0B8D" w:rsidR="006219EE" w:rsidRDefault="00426138" w:rsidP="0008421E">
      <w:pPr>
        <w:ind w:left="0"/>
        <w:rPr>
          <w:color w:val="000000" w:themeColor="text1"/>
        </w:rPr>
      </w:pPr>
      <w:proofErr w:type="spellStart"/>
      <w:r>
        <w:rPr>
          <w:color w:val="000000" w:themeColor="text1"/>
        </w:rPr>
        <w:t>D</w:t>
      </w:r>
      <w:r w:rsidR="006219EE">
        <w:rPr>
          <w:color w:val="000000" w:themeColor="text1"/>
        </w:rPr>
        <w:t>oble</w:t>
      </w:r>
      <w:proofErr w:type="spellEnd"/>
      <w:r w:rsidR="006219EE">
        <w:rPr>
          <w:color w:val="000000" w:themeColor="text1"/>
        </w:rPr>
        <w:t xml:space="preserve"> </w:t>
      </w:r>
      <w:proofErr w:type="spellStart"/>
      <w:r w:rsidR="006219EE">
        <w:rPr>
          <w:color w:val="000000" w:themeColor="text1"/>
        </w:rPr>
        <w:t>delux</w:t>
      </w:r>
      <w:proofErr w:type="spellEnd"/>
      <w:r w:rsidR="006219EE">
        <w:rPr>
          <w:color w:val="000000" w:themeColor="text1"/>
        </w:rPr>
        <w:t xml:space="preserve"> (1 </w:t>
      </w:r>
      <w:proofErr w:type="spellStart"/>
      <w:r w:rsidR="006219EE">
        <w:rPr>
          <w:color w:val="000000" w:themeColor="text1"/>
        </w:rPr>
        <w:t>cama</w:t>
      </w:r>
      <w:proofErr w:type="spellEnd"/>
      <w:r w:rsidR="006219EE">
        <w:rPr>
          <w:color w:val="000000" w:themeColor="text1"/>
        </w:rPr>
        <w:t xml:space="preserve"> </w:t>
      </w:r>
      <w:proofErr w:type="spellStart"/>
      <w:r w:rsidR="006219EE">
        <w:rPr>
          <w:color w:val="000000" w:themeColor="text1"/>
        </w:rPr>
        <w:t>doble</w:t>
      </w:r>
      <w:proofErr w:type="spellEnd"/>
      <w:r w:rsidR="006219EE">
        <w:rPr>
          <w:color w:val="000000" w:themeColor="text1"/>
        </w:rPr>
        <w:t>)</w:t>
      </w:r>
      <w:r w:rsidR="00E91DF4">
        <w:rPr>
          <w:color w:val="000000" w:themeColor="text1"/>
        </w:rPr>
        <w:t xml:space="preserve"> £200                             </w:t>
      </w:r>
      <w:r w:rsidR="008A45DB">
        <w:rPr>
          <w:color w:val="000000" w:themeColor="text1"/>
        </w:rPr>
        <w:t>£190</w:t>
      </w:r>
    </w:p>
    <w:p w14:paraId="56568F4A" w14:textId="41B6F6A7" w:rsidR="00816A2C" w:rsidRDefault="00816A2C" w:rsidP="0008421E">
      <w:pPr>
        <w:ind w:left="0"/>
        <w:rPr>
          <w:color w:val="000000" w:themeColor="text1"/>
        </w:rPr>
      </w:pPr>
      <w:proofErr w:type="spellStart"/>
      <w:r>
        <w:rPr>
          <w:color w:val="000000" w:themeColor="text1"/>
        </w:rPr>
        <w:t>Doble</w:t>
      </w:r>
      <w:proofErr w:type="spellEnd"/>
      <w:r>
        <w:rPr>
          <w:color w:val="000000" w:themeColor="text1"/>
        </w:rPr>
        <w:t xml:space="preserve"> suite </w:t>
      </w:r>
      <w:proofErr w:type="spellStart"/>
      <w:r>
        <w:rPr>
          <w:color w:val="000000" w:themeColor="text1"/>
        </w:rPr>
        <w:t>delux</w:t>
      </w:r>
      <w:proofErr w:type="spellEnd"/>
      <w:r>
        <w:rPr>
          <w:color w:val="000000" w:themeColor="text1"/>
        </w:rPr>
        <w:t>(double suite)</w:t>
      </w:r>
      <w:r w:rsidR="008A45DB">
        <w:rPr>
          <w:color w:val="000000" w:themeColor="text1"/>
        </w:rPr>
        <w:t xml:space="preserve"> £240                     £210</w:t>
      </w:r>
    </w:p>
    <w:p w14:paraId="6B350F79" w14:textId="06792D6A" w:rsidR="006854EC" w:rsidRDefault="00E312CE" w:rsidP="0008421E">
      <w:pPr>
        <w:ind w:left="0"/>
        <w:rPr>
          <w:color w:val="000000" w:themeColor="text1"/>
        </w:rPr>
      </w:pPr>
      <w:proofErr w:type="spellStart"/>
      <w:r>
        <w:rPr>
          <w:color w:val="000000" w:themeColor="text1"/>
        </w:rPr>
        <w:t>Doble</w:t>
      </w:r>
      <w:proofErr w:type="spellEnd"/>
      <w:r>
        <w:rPr>
          <w:color w:val="000000" w:themeColor="text1"/>
        </w:rPr>
        <w:t xml:space="preserve"> Suite Junior</w:t>
      </w:r>
      <w:r w:rsidR="006854EC">
        <w:rPr>
          <w:color w:val="000000" w:themeColor="text1"/>
        </w:rPr>
        <w:t xml:space="preserve"> (double suite </w:t>
      </w:r>
      <w:proofErr w:type="spellStart"/>
      <w:r w:rsidR="006854EC">
        <w:rPr>
          <w:color w:val="000000" w:themeColor="text1"/>
        </w:rPr>
        <w:t>jr.</w:t>
      </w:r>
      <w:proofErr w:type="spellEnd"/>
      <w:r w:rsidR="006854EC">
        <w:rPr>
          <w:color w:val="000000" w:themeColor="text1"/>
        </w:rPr>
        <w:t>)</w:t>
      </w:r>
      <w:r w:rsidR="008705FD">
        <w:rPr>
          <w:color w:val="000000" w:themeColor="text1"/>
        </w:rPr>
        <w:t xml:space="preserve"> £230             £210</w:t>
      </w:r>
    </w:p>
    <w:p w14:paraId="13384303" w14:textId="77777777" w:rsidR="006854EC" w:rsidRDefault="006854EC" w:rsidP="0008421E">
      <w:pPr>
        <w:ind w:left="0"/>
        <w:rPr>
          <w:color w:val="000000" w:themeColor="text1"/>
        </w:rPr>
      </w:pPr>
      <w:r>
        <w:rPr>
          <w:color w:val="000000" w:themeColor="text1"/>
        </w:rPr>
        <w:t>EXTRAS</w:t>
      </w:r>
    </w:p>
    <w:p w14:paraId="68DB608F" w14:textId="05967C10" w:rsidR="00364492" w:rsidRDefault="00364492" w:rsidP="0008421E">
      <w:pPr>
        <w:ind w:left="0"/>
        <w:rPr>
          <w:color w:val="000000" w:themeColor="text1"/>
        </w:rPr>
      </w:pPr>
      <w:r>
        <w:rPr>
          <w:color w:val="000000" w:themeColor="text1"/>
        </w:rPr>
        <w:t>PARKING</w:t>
      </w:r>
      <w:r w:rsidR="008705FD">
        <w:rPr>
          <w:color w:val="000000" w:themeColor="text1"/>
        </w:rPr>
        <w:t xml:space="preserve">         </w:t>
      </w:r>
      <w:r w:rsidR="003E314B">
        <w:rPr>
          <w:color w:val="000000" w:themeColor="text1"/>
        </w:rPr>
        <w:t xml:space="preserve">                     </w:t>
      </w:r>
      <w:r w:rsidR="008705FD">
        <w:rPr>
          <w:color w:val="000000" w:themeColor="text1"/>
        </w:rPr>
        <w:t xml:space="preserve">      </w:t>
      </w:r>
      <w:r w:rsidR="00E36C89">
        <w:rPr>
          <w:color w:val="000000" w:themeColor="text1"/>
        </w:rPr>
        <w:t xml:space="preserve">£13                     </w:t>
      </w:r>
      <w:r w:rsidR="0031463B">
        <w:rPr>
          <w:color w:val="000000" w:themeColor="text1"/>
        </w:rPr>
        <w:t>Gratis</w:t>
      </w:r>
    </w:p>
    <w:p w14:paraId="2FCC0D7D" w14:textId="57C58758" w:rsidR="00364492" w:rsidRDefault="00364492" w:rsidP="0008421E">
      <w:pPr>
        <w:ind w:left="0"/>
        <w:rPr>
          <w:color w:val="000000" w:themeColor="text1"/>
        </w:rPr>
      </w:pPr>
      <w:r>
        <w:rPr>
          <w:color w:val="000000" w:themeColor="text1"/>
        </w:rPr>
        <w:t>GIMNASIA/GYM</w:t>
      </w:r>
      <w:r w:rsidR="00302F92">
        <w:rPr>
          <w:color w:val="000000" w:themeColor="text1"/>
        </w:rPr>
        <w:t xml:space="preserve">                     </w:t>
      </w:r>
      <w:r w:rsidR="0031463B">
        <w:rPr>
          <w:color w:val="000000" w:themeColor="text1"/>
        </w:rPr>
        <w:t xml:space="preserve"> £25                      £15</w:t>
      </w:r>
      <w:r w:rsidR="00A40401">
        <w:rPr>
          <w:color w:val="000000" w:themeColor="text1"/>
        </w:rPr>
        <w:t xml:space="preserve">                                  Gratis</w:t>
      </w:r>
    </w:p>
    <w:p w14:paraId="33EBE957" w14:textId="0B6499B9" w:rsidR="00364492" w:rsidRDefault="00364492" w:rsidP="0008421E">
      <w:pPr>
        <w:ind w:left="0"/>
        <w:rPr>
          <w:color w:val="000000" w:themeColor="text1"/>
        </w:rPr>
      </w:pPr>
      <w:r>
        <w:rPr>
          <w:color w:val="000000" w:themeColor="text1"/>
        </w:rPr>
        <w:t>PISINA/SWIMING POOL</w:t>
      </w:r>
      <w:r w:rsidR="003E314B">
        <w:rPr>
          <w:color w:val="000000" w:themeColor="text1"/>
        </w:rPr>
        <w:t xml:space="preserve">      </w:t>
      </w:r>
      <w:r w:rsidR="00A40401">
        <w:rPr>
          <w:color w:val="000000" w:themeColor="text1"/>
        </w:rPr>
        <w:t xml:space="preserve"> £25</w:t>
      </w:r>
      <w:r w:rsidR="00480CB7">
        <w:rPr>
          <w:color w:val="000000" w:themeColor="text1"/>
        </w:rPr>
        <w:t xml:space="preserve">                     £15                                   </w:t>
      </w:r>
      <w:r w:rsidR="0067287E">
        <w:rPr>
          <w:color w:val="000000" w:themeColor="text1"/>
        </w:rPr>
        <w:t>Gra</w:t>
      </w:r>
      <w:r w:rsidR="00BB64F7">
        <w:rPr>
          <w:color w:val="000000" w:themeColor="text1"/>
        </w:rPr>
        <w:t>tis</w:t>
      </w:r>
    </w:p>
    <w:p w14:paraId="41442923" w14:textId="1FFD5E80" w:rsidR="00FE65A0" w:rsidRDefault="0013376A" w:rsidP="0008421E">
      <w:pPr>
        <w:ind w:left="0"/>
      </w:pPr>
      <w:r>
        <w:rPr>
          <w:color w:val="000000" w:themeColor="text1"/>
        </w:rPr>
        <w:t>DESAYUNO/BREACKFAST</w:t>
      </w:r>
      <w:r w:rsidR="003E314B">
        <w:rPr>
          <w:color w:val="000000" w:themeColor="text1"/>
        </w:rPr>
        <w:t xml:space="preserve">  </w:t>
      </w:r>
      <w:r w:rsidR="006E442A">
        <w:t xml:space="preserve">  </w:t>
      </w:r>
      <w:r w:rsidR="0067287E">
        <w:t>£18                    £14                                  £10</w:t>
      </w:r>
    </w:p>
    <w:sectPr w:rsidR="00FE65A0">
      <w:footerReference w:type="default" r:id="rId8"/>
      <w:pgSz w:w="11907" w:h="16839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C21FD" w14:textId="77777777" w:rsidR="00C06804" w:rsidRDefault="00C06804">
      <w:pPr>
        <w:spacing w:after="0" w:line="240" w:lineRule="auto"/>
      </w:pPr>
      <w:r>
        <w:separator/>
      </w:r>
    </w:p>
    <w:p w14:paraId="7B10B9C7" w14:textId="77777777" w:rsidR="00C06804" w:rsidRDefault="00C06804"/>
  </w:endnote>
  <w:endnote w:type="continuationSeparator" w:id="0">
    <w:p w14:paraId="53F52BDE" w14:textId="77777777" w:rsidR="00C06804" w:rsidRDefault="00C06804">
      <w:pPr>
        <w:spacing w:after="0" w:line="240" w:lineRule="auto"/>
      </w:pPr>
      <w:r>
        <w:continuationSeparator/>
      </w:r>
    </w:p>
    <w:p w14:paraId="7FA0BC5C" w14:textId="77777777" w:rsidR="00C06804" w:rsidRDefault="00C068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2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168BD" w14:textId="77777777" w:rsidR="00E165E3" w:rsidRDefault="00A0617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3D389" w14:textId="77777777" w:rsidR="00C06804" w:rsidRDefault="00C06804">
      <w:pPr>
        <w:spacing w:after="0" w:line="240" w:lineRule="auto"/>
      </w:pPr>
      <w:r>
        <w:separator/>
      </w:r>
    </w:p>
    <w:p w14:paraId="4F673198" w14:textId="77777777" w:rsidR="00C06804" w:rsidRDefault="00C06804"/>
  </w:footnote>
  <w:footnote w:type="continuationSeparator" w:id="0">
    <w:p w14:paraId="57F37D4B" w14:textId="77777777" w:rsidR="00C06804" w:rsidRDefault="00C06804">
      <w:pPr>
        <w:spacing w:after="0" w:line="240" w:lineRule="auto"/>
      </w:pPr>
      <w:r>
        <w:continuationSeparator/>
      </w:r>
    </w:p>
    <w:p w14:paraId="331A7958" w14:textId="77777777" w:rsidR="00C06804" w:rsidRDefault="00C0680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B0E3A"/>
    <w:multiLevelType w:val="multilevel"/>
    <w:tmpl w:val="F20EB21C"/>
    <w:lvl w:ilvl="0">
      <w:start w:val="1"/>
      <w:numFmt w:val="bullet"/>
      <w:pStyle w:val="Heading1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upperLetter"/>
      <w:pStyle w:val="Heading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Heading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Heading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Heading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Heading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Heading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804"/>
    <w:rsid w:val="00023C62"/>
    <w:rsid w:val="0008421E"/>
    <w:rsid w:val="0013376A"/>
    <w:rsid w:val="001371B2"/>
    <w:rsid w:val="00197EAA"/>
    <w:rsid w:val="00302F92"/>
    <w:rsid w:val="0031463B"/>
    <w:rsid w:val="003544AA"/>
    <w:rsid w:val="00363402"/>
    <w:rsid w:val="00364492"/>
    <w:rsid w:val="00381522"/>
    <w:rsid w:val="003B2574"/>
    <w:rsid w:val="003E314B"/>
    <w:rsid w:val="00422903"/>
    <w:rsid w:val="004242B7"/>
    <w:rsid w:val="00426138"/>
    <w:rsid w:val="00480CB7"/>
    <w:rsid w:val="00484ACD"/>
    <w:rsid w:val="004A7B3D"/>
    <w:rsid w:val="005D0E8E"/>
    <w:rsid w:val="005D455B"/>
    <w:rsid w:val="005F760F"/>
    <w:rsid w:val="006219EE"/>
    <w:rsid w:val="00624BD5"/>
    <w:rsid w:val="0067287E"/>
    <w:rsid w:val="006854EC"/>
    <w:rsid w:val="006D31C5"/>
    <w:rsid w:val="006E442A"/>
    <w:rsid w:val="007270D9"/>
    <w:rsid w:val="007565D9"/>
    <w:rsid w:val="00816A2C"/>
    <w:rsid w:val="008705FD"/>
    <w:rsid w:val="008A45DB"/>
    <w:rsid w:val="008C0F8A"/>
    <w:rsid w:val="00912B8B"/>
    <w:rsid w:val="009E2683"/>
    <w:rsid w:val="00A06177"/>
    <w:rsid w:val="00A40401"/>
    <w:rsid w:val="00AD4531"/>
    <w:rsid w:val="00BB64F7"/>
    <w:rsid w:val="00BC4AD7"/>
    <w:rsid w:val="00C06804"/>
    <w:rsid w:val="00CD6925"/>
    <w:rsid w:val="00E165E3"/>
    <w:rsid w:val="00E30250"/>
    <w:rsid w:val="00E312CE"/>
    <w:rsid w:val="00E36C89"/>
    <w:rsid w:val="00E4504E"/>
    <w:rsid w:val="00E91DF4"/>
    <w:rsid w:val="00FD456E"/>
    <w:rsid w:val="00FE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5AE82"/>
  <w15:chartTrackingRefBased/>
  <w15:docId w15:val="{1CEE4FEF-2720-D540-9073-2FBF9588E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Heading5">
    <w:name w:val="heading 5"/>
    <w:basedOn w:val="Normal"/>
    <w:link w:val="Heading5Char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Heading6">
    <w:name w:val="heading 6"/>
    <w:basedOn w:val="Normal"/>
    <w:link w:val="Heading6Char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Heading7">
    <w:name w:val="heading 7"/>
    <w:basedOn w:val="Normal"/>
    <w:link w:val="Heading7Char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Heading8">
    <w:name w:val="heading 8"/>
    <w:basedOn w:val="Normal"/>
    <w:link w:val="Heading8Char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le">
    <w:name w:val="Title"/>
    <w:basedOn w:val="Normal"/>
    <w:link w:val="TitleCh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le"/>
    <w:link w:val="DateChar"/>
    <w:uiPriority w:val="2"/>
    <w:qFormat/>
    <w:pPr>
      <w:spacing w:after="360"/>
      <w:ind w:left="0"/>
    </w:pPr>
    <w:rPr>
      <w:sz w:val="28"/>
    </w:rPr>
  </w:style>
  <w:style w:type="character" w:customStyle="1" w:styleId="DateChar">
    <w:name w:val="Date Char"/>
    <w:basedOn w:val="DefaultParagraphFont"/>
    <w:link w:val="Date"/>
    <w:uiPriority w:val="2"/>
    <w:rPr>
      <w:sz w:val="2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olor w:val="2E2E2E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E2E2E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707070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07070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15"/>
      <w:sz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0AF769D7-7E9A-D748-B971-28AB07019AE9%7dtf50002044.dotx" TargetMode="External" 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{0AF769D7-7E9A-D748-B971-28AB07019AE9}tf50002044.dotx</Template>
  <TotalTime>1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Lazarciuc</dc:creator>
  <cp:keywords/>
  <dc:description/>
  <cp:lastModifiedBy>Mirela Lazarciuc</cp:lastModifiedBy>
  <cp:revision>2</cp:revision>
  <dcterms:created xsi:type="dcterms:W3CDTF">2021-11-16T09:50:00Z</dcterms:created>
  <dcterms:modified xsi:type="dcterms:W3CDTF">2021-11-16T09:50:00Z</dcterms:modified>
</cp:coreProperties>
</file>