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BDDB2" w14:textId="1AFED506" w:rsidR="002D5B3F" w:rsidRPr="00A85BFE" w:rsidRDefault="001A24F3" w:rsidP="00BD079D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5C3DB76" wp14:editId="15C6ECC6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7564F38A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77B9ABA4" w14:textId="77777777" w:rsidTr="00630448">
        <w:tc>
          <w:tcPr>
            <w:tcW w:w="9922" w:type="dxa"/>
            <w:shd w:val="clear" w:color="auto" w:fill="C0C0C0"/>
          </w:tcPr>
          <w:p w14:paraId="3CDFFB54" w14:textId="77777777"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28FAA286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63415033" w14:textId="77777777" w:rsidTr="008F1308">
        <w:tc>
          <w:tcPr>
            <w:tcW w:w="2093" w:type="dxa"/>
            <w:shd w:val="pct15" w:color="auto" w:fill="auto"/>
          </w:tcPr>
          <w:p w14:paraId="3239B08B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6A36915F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4A73D149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5830CD50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097683ED" w14:textId="77777777" w:rsidTr="00A406E5">
        <w:tc>
          <w:tcPr>
            <w:tcW w:w="2093" w:type="dxa"/>
            <w:shd w:val="pct15" w:color="auto" w:fill="auto"/>
          </w:tcPr>
          <w:p w14:paraId="5BAEA212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558C7BCE" w14:textId="6E4845D3" w:rsidR="00DB116D" w:rsidRPr="00A406E5" w:rsidRDefault="000C0F1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 Astudiaethau Addysg</w:t>
            </w:r>
          </w:p>
        </w:tc>
      </w:tr>
      <w:tr w:rsidR="008F1308" w:rsidRPr="00A406E5" w14:paraId="7175866B" w14:textId="77777777" w:rsidTr="00B07FB0">
        <w:tc>
          <w:tcPr>
            <w:tcW w:w="2093" w:type="dxa"/>
            <w:shd w:val="pct15" w:color="auto" w:fill="auto"/>
          </w:tcPr>
          <w:p w14:paraId="22AFD8C4" w14:textId="77777777" w:rsidR="008F1308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4F1B9D7C" w14:textId="01521274" w:rsidR="008F1308" w:rsidRPr="00A406E5" w:rsidRDefault="001A52E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Y Tri R</w:t>
            </w:r>
          </w:p>
        </w:tc>
      </w:tr>
      <w:tr w:rsidR="00B84B5B" w:rsidRPr="00A406E5" w14:paraId="27EF5A02" w14:textId="77777777" w:rsidTr="008F1308">
        <w:tc>
          <w:tcPr>
            <w:tcW w:w="2093" w:type="dxa"/>
            <w:shd w:val="pct15" w:color="auto" w:fill="auto"/>
          </w:tcPr>
          <w:p w14:paraId="44B2B80C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174B83E5" w14:textId="53481C5A" w:rsidR="00B84B5B" w:rsidRPr="00A406E5" w:rsidRDefault="00390060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ECES50</w:t>
            </w:r>
            <w:r w:rsidR="001A52E4">
              <w:rPr>
                <w:rFonts w:ascii="Arial" w:hAnsi="Arial" w:cs="Arial"/>
                <w:b/>
                <w:sz w:val="22"/>
                <w:szCs w:val="22"/>
              </w:rPr>
              <w:t>22</w:t>
            </w: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268" w:type="dxa"/>
            <w:shd w:val="clear" w:color="auto" w:fill="D9D9D9"/>
          </w:tcPr>
          <w:p w14:paraId="470FB25F" w14:textId="77777777" w:rsidR="00B84B5B" w:rsidRPr="004D5E9B" w:rsidRDefault="007E3A41" w:rsidP="002B5FF8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403AB99C" w14:textId="77777777" w:rsidR="00B84B5B" w:rsidRPr="00A406E5" w:rsidRDefault="0039006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DB116D" w:rsidRPr="00A406E5" w14:paraId="0F4F6323" w14:textId="77777777" w:rsidTr="008F1308">
        <w:tc>
          <w:tcPr>
            <w:tcW w:w="2093" w:type="dxa"/>
            <w:shd w:val="pct15" w:color="auto" w:fill="auto"/>
          </w:tcPr>
          <w:p w14:paraId="245CCB61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16F31B1D" w14:textId="5E6482B6" w:rsidR="000C0F1B" w:rsidRPr="00A406E5" w:rsidRDefault="007C40C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Helen Griffiths</w:t>
            </w:r>
          </w:p>
        </w:tc>
        <w:tc>
          <w:tcPr>
            <w:tcW w:w="2268" w:type="dxa"/>
            <w:shd w:val="clear" w:color="auto" w:fill="D9D9D9"/>
          </w:tcPr>
          <w:p w14:paraId="0763D6F8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1C3A9ABF" w14:textId="788CFDC2" w:rsidR="00DB116D" w:rsidRPr="00A406E5" w:rsidRDefault="007C40C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Saskia Stock</w:t>
            </w:r>
            <w:r w:rsidR="00177703">
              <w:rPr>
                <w:rFonts w:ascii="Arial" w:hAnsi="Arial" w:cs="Arial"/>
                <w:b/>
                <w:sz w:val="22"/>
                <w:szCs w:val="22"/>
              </w:rPr>
              <w:t>s</w:t>
            </w:r>
          </w:p>
        </w:tc>
      </w:tr>
      <w:tr w:rsidR="00DB116D" w:rsidRPr="00A406E5" w14:paraId="5B2F01B2" w14:textId="77777777" w:rsidTr="008F1308">
        <w:tc>
          <w:tcPr>
            <w:tcW w:w="2093" w:type="dxa"/>
            <w:shd w:val="pct15" w:color="auto" w:fill="auto"/>
          </w:tcPr>
          <w:p w14:paraId="739AEFB5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19EAE339" w14:textId="0EA3A092" w:rsidR="00DB116D" w:rsidRPr="00E735D8" w:rsidRDefault="002F5787" w:rsidP="005F0579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5D8">
              <w:rPr>
                <w:rFonts w:ascii="Arial" w:hAnsi="Arial" w:cs="Arial"/>
                <w:b/>
                <w:bCs/>
                <w:sz w:val="22"/>
                <w:szCs w:val="22"/>
              </w:rPr>
              <w:t>Astudieath achos o arfer orau</w:t>
            </w:r>
          </w:p>
        </w:tc>
        <w:tc>
          <w:tcPr>
            <w:tcW w:w="2268" w:type="dxa"/>
            <w:shd w:val="pct15" w:color="auto" w:fill="auto"/>
          </w:tcPr>
          <w:p w14:paraId="631BCDE8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3CB73312" w14:textId="3DD7D9DE" w:rsidR="00DB116D" w:rsidRPr="00A406E5" w:rsidRDefault="00390060" w:rsidP="00390060">
            <w:pPr>
              <w:tabs>
                <w:tab w:val="left" w:pos="-7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4,000 o eiriau</w:t>
            </w:r>
            <w:r w:rsidR="00D265E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265EA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(+/- 10%)</w:t>
            </w:r>
            <w:r w:rsidR="00D265EA"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="00B84B5B" w:rsidRPr="00A406E5" w14:paraId="68D473E2" w14:textId="77777777" w:rsidTr="008F1308">
        <w:tc>
          <w:tcPr>
            <w:tcW w:w="2093" w:type="dxa"/>
            <w:shd w:val="pct15" w:color="auto" w:fill="auto"/>
          </w:tcPr>
          <w:p w14:paraId="3560E06F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608EC2D6" w14:textId="1305C6C8" w:rsidR="000C0F1B" w:rsidRPr="00A406E5" w:rsidRDefault="007005C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30</w:t>
            </w:r>
            <w:r w:rsidR="00EB0188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/1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1</w:t>
            </w:r>
            <w:r w:rsidR="00EB0188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/2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6</w:t>
            </w:r>
            <w:r w:rsidR="00EB0188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 @ 23:59</w:t>
            </w:r>
            <w:r w:rsidR="00EB0188"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2268" w:type="dxa"/>
            <w:shd w:val="pct15" w:color="auto" w:fill="auto"/>
          </w:tcPr>
          <w:p w14:paraId="5FD574A4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1AE89CCF" w14:textId="47ECEFE0" w:rsidR="000C0F1B" w:rsidRPr="00A406E5" w:rsidRDefault="007C40C0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3545CF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B2427C"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="00332567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="00B2427C">
              <w:rPr>
                <w:rFonts w:ascii="Arial" w:hAnsi="Arial" w:cs="Arial"/>
                <w:b/>
                <w:sz w:val="22"/>
                <w:szCs w:val="22"/>
              </w:rPr>
              <w:t>1/2</w:t>
            </w:r>
            <w:r w:rsidR="003545CF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B2427C">
              <w:rPr>
                <w:rFonts w:ascii="Arial" w:hAnsi="Arial" w:cs="Arial"/>
                <w:b/>
                <w:sz w:val="22"/>
                <w:szCs w:val="22"/>
              </w:rPr>
              <w:t xml:space="preserve"> @ 15:00</w:t>
            </w:r>
          </w:p>
        </w:tc>
      </w:tr>
      <w:tr w:rsidR="00152E9D" w:rsidRPr="004E18D1" w14:paraId="2799432D" w14:textId="77777777" w:rsidTr="00A406E5">
        <w:tc>
          <w:tcPr>
            <w:tcW w:w="2093" w:type="dxa"/>
            <w:shd w:val="pct15" w:color="auto" w:fill="auto"/>
          </w:tcPr>
          <w:p w14:paraId="396E9844" w14:textId="77777777"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62D44982" w14:textId="77777777"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0514F425" w14:textId="77777777"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73AA65D5" w14:textId="77777777" w:rsidR="00F77C32" w:rsidRPr="00332C10" w:rsidRDefault="007E3A41" w:rsidP="00F77C32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F77C32" w:rsidRPr="00332C10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sy'n cael ei gyflwyno hyd at wythnos yn hwyr yn cael ei gapio ar 40% ar gyfer yr ymgais gyntaf a bydd marc o 0% yn cael ei ddyfarnu i'w ailasesu. Gellir codi cosbau cyflwyno hwyr dim ond os oes hawliad amgylchiadau esgusodol cymeradwy. </w:t>
            </w:r>
          </w:p>
          <w:p w14:paraId="0FE6E2D8" w14:textId="6B119ADB" w:rsidR="00A406E5" w:rsidRPr="00F77C32" w:rsidRDefault="00F77C32" w:rsidP="00F77C3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32C10">
              <w:rPr>
                <w:rFonts w:ascii="Arial" w:hAnsi="Arial" w:cs="Arial"/>
                <w:sz w:val="22"/>
                <w:szCs w:val="22"/>
                <w:lang w:val="cy-GB"/>
              </w:rPr>
              <w:t xml:space="preserve">Bydd y gwaith a gyflwynir fwy nag wythnos yn hwyr yn cael ei ystyried yn ddiffyg cyflwyniad ac ni chaiff ei farcio. Gellir ystyried y gwaith fel cyflwyniad i'w ailasesu os caiff ei gynnig gan Fwrdd Arholi neu os oes hawliad amgylchiadau esgusodol cymeradwy.  </w:t>
            </w:r>
          </w:p>
        </w:tc>
      </w:tr>
      <w:tr w:rsidR="00A406E5" w:rsidRPr="00A406E5" w14:paraId="555F462F" w14:textId="77777777" w:rsidTr="00A406E5">
        <w:tc>
          <w:tcPr>
            <w:tcW w:w="2093" w:type="dxa"/>
            <w:shd w:val="pct15" w:color="auto" w:fill="auto"/>
          </w:tcPr>
          <w:p w14:paraId="3DB2CC7F" w14:textId="77777777"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23ED2A25" w14:textId="77777777" w:rsid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0F5BF1FE" w14:textId="5C76A03C" w:rsidR="003623B4" w:rsidRPr="00A406E5" w:rsidRDefault="003623B4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32C10">
              <w:rPr>
                <w:rFonts w:ascii="Arial" w:hAnsi="Arial" w:cs="Arial"/>
                <w:sz w:val="22"/>
                <w:szCs w:val="22"/>
              </w:rPr>
              <w:t>Cofiwch bob amser gadw copi o'ch drafftiau, nodiadau ac adnoddau eraill a ddefnyddiwyd gennych, cyn ac ar ôl defnyddio offer AI. Os oes amheuaeth o ddefnyddio offer AI y tu hwnt i'r hyn a nodwyd ar gyfer yr aseiniad penodol, gofynnir i chi ddarparu drafftiau a nodiadau blaenorol.</w:t>
            </w:r>
          </w:p>
        </w:tc>
      </w:tr>
      <w:tr w:rsidR="003545CF" w:rsidRPr="004E18D1" w14:paraId="3E12AE34" w14:textId="77777777" w:rsidTr="003545CF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14:paraId="060CDC2E" w14:textId="77777777" w:rsidR="003545CF" w:rsidRPr="003545CF" w:rsidRDefault="003545CF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lastRenderedPageBreak/>
              <w:t>Gwaith dros y terfyn geiriau:</w:t>
            </w:r>
          </w:p>
        </w:tc>
        <w:tc>
          <w:tcPr>
            <w:tcW w:w="7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77D4B" w14:textId="77777777" w:rsidR="003545CF" w:rsidRDefault="003545CF" w:rsidP="003545CF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Er mwyn cefnogi tegwch ac ysgrifennu academaidd da, mae gan bob asesiad derfyn geiriau penodol. Mae'n bwysig eich bod chi'n aros o fewn y terfyn hwn. Mae'r terfyn geiriau yn helpu i sicrhau:</w:t>
            </w:r>
          </w:p>
          <w:p w14:paraId="3B3E8302" w14:textId="77777777" w:rsidR="003545CF" w:rsidRDefault="003545CF" w:rsidP="003545CF">
            <w:pPr>
              <w:numPr>
                <w:ilvl w:val="0"/>
                <w:numId w:val="33"/>
              </w:numPr>
              <w:spacing w:line="276" w:lineRule="auto"/>
              <w:ind w:hanging="294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Eich bod yn ysgrifennu'n glir ac yn gryno.</w:t>
            </w:r>
          </w:p>
          <w:p w14:paraId="6834B89E" w14:textId="77777777" w:rsidR="003545CF" w:rsidRDefault="003545CF" w:rsidP="003545CF">
            <w:pPr>
              <w:numPr>
                <w:ilvl w:val="0"/>
                <w:numId w:val="34"/>
              </w:numPr>
              <w:spacing w:line="276" w:lineRule="auto"/>
              <w:ind w:hanging="294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Bod pob myfyriwr yn cwblhau'r asesiad ar sail gyfartal.</w:t>
            </w:r>
          </w:p>
          <w:p w14:paraId="499B7DE2" w14:textId="77777777" w:rsidR="003545CF" w:rsidRPr="003545CF" w:rsidRDefault="003545CF" w:rsidP="003545CF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D3923EF" w14:textId="77777777" w:rsidR="003545CF" w:rsidRPr="003545CF" w:rsidRDefault="003545CF" w:rsidP="003545CF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545CF">
              <w:rPr>
                <w:rFonts w:ascii="Arial" w:hAnsi="Arial" w:cs="Arial"/>
                <w:sz w:val="22"/>
                <w:szCs w:val="22"/>
                <w:lang w:val="cy-GB"/>
              </w:rPr>
              <w:t>Os yw’ch gwaith dros y terfyn geiriau</w:t>
            </w:r>
          </w:p>
          <w:p w14:paraId="44248A0D" w14:textId="77777777" w:rsidR="003545CF" w:rsidRDefault="003545CF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Os yw'ch gwaith yn fwy na'r terfyn geiriau, bydd y cosbau canlynol fel arfer yn berthnasol. Ni all y didyniadau hyn gymryd eich marc islaw'r marc pasio ar gyfer y modwl.</w:t>
            </w:r>
          </w:p>
          <w:p w14:paraId="48D0E2DF" w14:textId="77777777" w:rsidR="003545CF" w:rsidRDefault="003545CF" w:rsidP="003545CF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36"/>
              <w:gridCol w:w="5274"/>
            </w:tblGrid>
            <w:tr w:rsidR="003545CF" w14:paraId="5AD184C8" w14:textId="77777777">
              <w:tc>
                <w:tcPr>
                  <w:tcW w:w="19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09C702A" w14:textId="77777777" w:rsidR="003545CF" w:rsidRDefault="003545CF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Canran dros y Terfyn</w:t>
                  </w:r>
                </w:p>
              </w:tc>
              <w:tc>
                <w:tcPr>
                  <w:tcW w:w="527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C87A4FE" w14:textId="77777777" w:rsidR="003545CF" w:rsidRDefault="003545CF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Cosb a Gymhwysir</w:t>
                  </w:r>
                </w:p>
              </w:tc>
            </w:tr>
            <w:tr w:rsidR="003545CF" w14:paraId="3A3A3C37" w14:textId="77777777">
              <w:tc>
                <w:tcPr>
                  <w:tcW w:w="19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2DFC4B3" w14:textId="77777777" w:rsidR="003545CF" w:rsidRDefault="003545CF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Hyd at 10% </w:t>
                  </w:r>
                </w:p>
              </w:tc>
              <w:tc>
                <w:tcPr>
                  <w:tcW w:w="52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D89CAE9" w14:textId="77777777" w:rsidR="003545CF" w:rsidRDefault="003545CF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Dim cosb</w:t>
                  </w:r>
                </w:p>
              </w:tc>
            </w:tr>
            <w:tr w:rsidR="003545CF" w:rsidRPr="004E18D1" w14:paraId="2C07B6D3" w14:textId="77777777">
              <w:tc>
                <w:tcPr>
                  <w:tcW w:w="19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724CF36" w14:textId="77777777" w:rsidR="003545CF" w:rsidRDefault="003545CF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10%–25% </w:t>
                  </w:r>
                </w:p>
              </w:tc>
              <w:tc>
                <w:tcPr>
                  <w:tcW w:w="52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A2E4487" w14:textId="77777777" w:rsidR="003545CF" w:rsidRDefault="003545CF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Didynnu 5 marc </w:t>
                  </w: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cy-GB"/>
                    </w:rPr>
                    <w:t>neu</w:t>
                  </w: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 ostwng y marc i’r marc sydd wedi’i gapio (pa un bynnag yw’r gosb leiaf) </w:t>
                  </w:r>
                </w:p>
              </w:tc>
            </w:tr>
            <w:tr w:rsidR="003545CF" w:rsidRPr="004E18D1" w14:paraId="56B33725" w14:textId="77777777">
              <w:tc>
                <w:tcPr>
                  <w:tcW w:w="1936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EFD96F1" w14:textId="77777777" w:rsidR="003545CF" w:rsidRDefault="003545CF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26%–50% </w:t>
                  </w:r>
                </w:p>
              </w:tc>
              <w:tc>
                <w:tcPr>
                  <w:tcW w:w="5274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19470AC" w14:textId="77777777" w:rsidR="003545CF" w:rsidRDefault="003545CF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Didynnu 10 marc </w:t>
                  </w: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cy-GB"/>
                    </w:rPr>
                    <w:t>neu</w:t>
                  </w: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 ostwng y marc i’r marc sydd wedi’i gapio (pa un bynnag yw’r gosb leiaf)</w:t>
                  </w:r>
                </w:p>
              </w:tc>
            </w:tr>
            <w:tr w:rsidR="003545CF" w:rsidRPr="004E18D1" w14:paraId="62AE6117" w14:textId="77777777">
              <w:tc>
                <w:tcPr>
                  <w:tcW w:w="1936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4577D47" w14:textId="77777777" w:rsidR="003545CF" w:rsidRDefault="003545CF">
                  <w:pPr>
                    <w:ind w:left="-10"/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Dros 50%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B6DE9C8" w14:textId="77777777" w:rsidR="003545CF" w:rsidRDefault="003545CF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Marc wedi’i gapio ar y marc pasio</w:t>
                  </w:r>
                </w:p>
              </w:tc>
            </w:tr>
          </w:tbl>
          <w:p w14:paraId="56CF9B7A" w14:textId="77777777" w:rsidR="003545CF" w:rsidRPr="003545CF" w:rsidRDefault="003545CF" w:rsidP="003545CF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58C7547" w14:textId="77777777" w:rsidR="003545CF" w:rsidRDefault="003545CF" w:rsidP="003545CF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545CF">
              <w:rPr>
                <w:rFonts w:ascii="Arial" w:hAnsi="Arial" w:cs="Arial"/>
                <w:sz w:val="22"/>
                <w:szCs w:val="22"/>
                <w:lang w:val="cy-GB"/>
              </w:rPr>
              <w:t>Enghreifftiau (Israddedig):</w:t>
            </w:r>
          </w:p>
          <w:p w14:paraId="287C1C75" w14:textId="77777777" w:rsidR="003545CF" w:rsidRDefault="003545CF" w:rsidP="003545CF">
            <w:pPr>
              <w:numPr>
                <w:ilvl w:val="0"/>
                <w:numId w:val="35"/>
              </w:numPr>
              <w:tabs>
                <w:tab w:val="num" w:pos="215"/>
              </w:tabs>
              <w:spacing w:line="276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3545CF">
              <w:rPr>
                <w:rFonts w:ascii="Arial" w:hAnsi="Arial" w:cs="Arial"/>
                <w:sz w:val="22"/>
                <w:szCs w:val="22"/>
                <w:lang w:val="cy-GB"/>
              </w:rPr>
              <w:t>44%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ei ostwng i'r marc pasio o </w:t>
            </w:r>
            <w:r w:rsidRPr="003545CF">
              <w:rPr>
                <w:rFonts w:ascii="Arial" w:hAnsi="Arial" w:cs="Arial"/>
                <w:sz w:val="22"/>
                <w:szCs w:val="22"/>
                <w:lang w:val="cy-GB"/>
              </w:rPr>
              <w:t>40%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os yw nifer y geiriau yn 10–25% dros y terfyn.</w:t>
            </w:r>
          </w:p>
          <w:p w14:paraId="3C5C6B21" w14:textId="77777777" w:rsidR="003545CF" w:rsidRDefault="003545CF" w:rsidP="003545CF">
            <w:pPr>
              <w:numPr>
                <w:ilvl w:val="0"/>
                <w:numId w:val="35"/>
              </w:numPr>
              <w:tabs>
                <w:tab w:val="num" w:pos="215"/>
              </w:tabs>
              <w:spacing w:line="276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3545CF">
              <w:rPr>
                <w:rFonts w:ascii="Arial" w:hAnsi="Arial" w:cs="Arial"/>
                <w:sz w:val="22"/>
                <w:szCs w:val="22"/>
                <w:lang w:val="cy-GB"/>
              </w:rPr>
              <w:t>49%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ei ostwng gan 5 marc i </w:t>
            </w:r>
            <w:r w:rsidRPr="003545CF">
              <w:rPr>
                <w:rFonts w:ascii="Arial" w:hAnsi="Arial" w:cs="Arial"/>
                <w:sz w:val="22"/>
                <w:szCs w:val="22"/>
                <w:lang w:val="cy-GB"/>
              </w:rPr>
              <w:t>44%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4086946D" w14:textId="77777777" w:rsidR="003545CF" w:rsidRDefault="003545CF" w:rsidP="003545CF">
            <w:pPr>
              <w:numPr>
                <w:ilvl w:val="0"/>
                <w:numId w:val="35"/>
              </w:numPr>
              <w:tabs>
                <w:tab w:val="num" w:pos="215"/>
              </w:tabs>
              <w:spacing w:line="276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3545CF">
              <w:rPr>
                <w:rFonts w:ascii="Arial" w:hAnsi="Arial" w:cs="Arial"/>
                <w:sz w:val="22"/>
                <w:szCs w:val="22"/>
                <w:lang w:val="cy-GB"/>
              </w:rPr>
              <w:t>47%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sydd 25–50% dros y terfyn geiriau yn cael ei ostwng i </w:t>
            </w:r>
            <w:r w:rsidRPr="003545CF">
              <w:rPr>
                <w:rFonts w:ascii="Arial" w:hAnsi="Arial" w:cs="Arial"/>
                <w:sz w:val="22"/>
                <w:szCs w:val="22"/>
                <w:lang w:val="cy-GB"/>
              </w:rPr>
              <w:t>40%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05F8DF5C" w14:textId="77777777" w:rsidR="003545CF" w:rsidRDefault="003545CF" w:rsidP="003545CF">
            <w:pPr>
              <w:numPr>
                <w:ilvl w:val="0"/>
                <w:numId w:val="35"/>
              </w:numPr>
              <w:tabs>
                <w:tab w:val="num" w:pos="215"/>
              </w:tabs>
              <w:spacing w:line="276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3545CF">
              <w:rPr>
                <w:rFonts w:ascii="Arial" w:hAnsi="Arial" w:cs="Arial"/>
                <w:sz w:val="22"/>
                <w:szCs w:val="22"/>
                <w:lang w:val="cy-GB"/>
              </w:rPr>
              <w:t>55%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sydd 25–50% dros y terfyn geiriau yn cael ei ostwng 10 marc i </w:t>
            </w:r>
            <w:r w:rsidRPr="003545CF">
              <w:rPr>
                <w:rFonts w:ascii="Arial" w:hAnsi="Arial" w:cs="Arial"/>
                <w:sz w:val="22"/>
                <w:szCs w:val="22"/>
                <w:lang w:val="cy-GB"/>
              </w:rPr>
              <w:t>45%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379D8405" w14:textId="77777777" w:rsidR="003545CF" w:rsidRPr="003545CF" w:rsidRDefault="003545CF" w:rsidP="003545CF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30DE851D" w14:textId="77777777" w:rsidR="003545CF" w:rsidRPr="003545CF" w:rsidRDefault="003545CF" w:rsidP="003545CF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545CF">
              <w:rPr>
                <w:rFonts w:ascii="Arial" w:hAnsi="Arial" w:cs="Arial"/>
                <w:sz w:val="22"/>
                <w:szCs w:val="22"/>
                <w:lang w:val="cy-GB"/>
              </w:rPr>
              <w:t>Os ydych o dan y terfyn geiriau</w:t>
            </w:r>
          </w:p>
          <w:p w14:paraId="63A58672" w14:textId="77777777" w:rsidR="003545CF" w:rsidRDefault="003545CF" w:rsidP="003545CF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Os yw'ch gwaith yn sylweddol is na’r terfyn geiriau, efallai y byddwch chi'n colli marciau oherwydd mae’n bosibl na fydd eich cyflwyniad yn cynnwys digon o fanylder i fodloni'r deilliannau dysgu.</w:t>
            </w:r>
          </w:p>
          <w:p w14:paraId="6023A63E" w14:textId="77777777" w:rsidR="003545CF" w:rsidRPr="003545CF" w:rsidRDefault="003545CF" w:rsidP="003545CF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2AD88C4" w14:textId="77777777" w:rsidR="003545CF" w:rsidRPr="003545CF" w:rsidRDefault="003545CF" w:rsidP="003545CF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545CF">
              <w:rPr>
                <w:rFonts w:ascii="Arial" w:hAnsi="Arial" w:cs="Arial"/>
                <w:sz w:val="22"/>
                <w:szCs w:val="22"/>
                <w:lang w:val="cy-GB"/>
              </w:rPr>
              <w:t>Adborth</w:t>
            </w:r>
          </w:p>
          <w:p w14:paraId="6664A4C9" w14:textId="77777777" w:rsidR="003545CF" w:rsidRDefault="003545CF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Os cymhwysir cosb sy’n gysylltiedig â’r terfyn geiriau, bydd hyn yn cael ei nodi'n glir yn eich adborth, ynghyd â'r rheswm.</w:t>
            </w:r>
          </w:p>
        </w:tc>
      </w:tr>
    </w:tbl>
    <w:p w14:paraId="431459A8" w14:textId="77777777" w:rsidR="0028204E" w:rsidRPr="003545CF" w:rsidRDefault="0028204E" w:rsidP="00DB116D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4E18D1" w14:paraId="7D70129C" w14:textId="77777777" w:rsidTr="00A406E5">
        <w:tc>
          <w:tcPr>
            <w:tcW w:w="9747" w:type="dxa"/>
            <w:shd w:val="pct10" w:color="auto" w:fill="auto"/>
          </w:tcPr>
          <w:p w14:paraId="3CF288B8" w14:textId="77777777" w:rsidR="003623B4" w:rsidRDefault="003623B4" w:rsidP="00273FEE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55E1A6D4" w14:textId="260C324D" w:rsidR="00C01A3F" w:rsidRPr="004E18D1" w:rsidRDefault="007E3A41" w:rsidP="00273FEE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4E18D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4CCA06B4" w14:textId="77777777" w:rsidR="00C01A3F" w:rsidRPr="004E18D1" w:rsidRDefault="007E3A41" w:rsidP="002B5FF8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4E18D1" w14:paraId="20A39EA1" w14:textId="77777777" w:rsidTr="00A406E5">
        <w:tc>
          <w:tcPr>
            <w:tcW w:w="9747" w:type="dxa"/>
          </w:tcPr>
          <w:p w14:paraId="4F86E81A" w14:textId="77777777" w:rsidR="00C01A3F" w:rsidRPr="004E18D1" w:rsidRDefault="00C01A3F" w:rsidP="00273FEE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3A873A8C" w14:textId="77777777" w:rsidR="002F5787" w:rsidRPr="008F0A70" w:rsidRDefault="002F5787" w:rsidP="002F5787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8F0A70">
              <w:rPr>
                <w:rFonts w:ascii="Arial" w:hAnsi="Arial" w:cs="Arial"/>
                <w:sz w:val="24"/>
                <w:szCs w:val="24"/>
                <w:lang w:val="cy-GB"/>
              </w:rPr>
              <w:t>Ar ôl cwblhau’r modwl hwn yn llwyddiannus, dylai’r myfyriwr allu:</w:t>
            </w:r>
          </w:p>
          <w:p w14:paraId="27981B3D" w14:textId="77777777" w:rsidR="008F0A70" w:rsidRPr="004E18D1" w:rsidRDefault="008F0A70" w:rsidP="008F0A70">
            <w:pPr>
              <w:numPr>
                <w:ilvl w:val="0"/>
                <w:numId w:val="23"/>
              </w:num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F0A70">
              <w:rPr>
                <w:rFonts w:ascii="Arial" w:hAnsi="Arial" w:cs="Arial"/>
                <w:sz w:val="22"/>
                <w:szCs w:val="22"/>
                <w:lang w:val="cy-GB"/>
              </w:rPr>
              <w:t>adnabod, dadansoddi a gwerthuso dulliau effeithiol o godi lefelau cyrhaeddiad mewn rhifedd a llythrennedd gan gynnwys defnyddio technolegau digidol; </w:t>
            </w:r>
          </w:p>
          <w:p w14:paraId="30D41F2D" w14:textId="77777777" w:rsidR="008F0A70" w:rsidRPr="004E18D1" w:rsidRDefault="008F0A70" w:rsidP="008F0A70">
            <w:pPr>
              <w:ind w:left="72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F6213EF" w14:textId="585981AB" w:rsidR="00C01A3F" w:rsidRPr="004E18D1" w:rsidRDefault="008F0A70" w:rsidP="004D5E9B">
            <w:pPr>
              <w:numPr>
                <w:ilvl w:val="0"/>
                <w:numId w:val="23"/>
              </w:num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F0A70">
              <w:rPr>
                <w:rFonts w:ascii="Arial" w:hAnsi="Arial" w:cs="Arial"/>
                <w:sz w:val="22"/>
                <w:szCs w:val="22"/>
                <w:lang w:val="cy-GB"/>
              </w:rPr>
              <w:t>gwerthuso'r cysylltiadau rhwng sgiliau llythrennedd, rhifedd a chymhwysedd digidol a meysydd eraill y cwricwlwm.</w:t>
            </w:r>
          </w:p>
        </w:tc>
      </w:tr>
    </w:tbl>
    <w:p w14:paraId="4009420E" w14:textId="77777777" w:rsidR="00C01A3F" w:rsidRPr="004E18D1" w:rsidRDefault="00C01A3F" w:rsidP="00BA1176">
      <w:pPr>
        <w:rPr>
          <w:rFonts w:ascii="Arial" w:hAnsi="Arial" w:cs="Arial"/>
          <w:b/>
          <w:lang w:val="cy-GB"/>
        </w:rPr>
      </w:pPr>
    </w:p>
    <w:p w14:paraId="04DC1701" w14:textId="77777777" w:rsidR="0028204E" w:rsidRPr="004E18D1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4C69DE34" w14:textId="77777777" w:rsidTr="00630448">
        <w:tc>
          <w:tcPr>
            <w:tcW w:w="9781" w:type="dxa"/>
            <w:shd w:val="clear" w:color="auto" w:fill="C0C0C0"/>
          </w:tcPr>
          <w:p w14:paraId="0A6B2B54" w14:textId="77777777"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4E18D1">
              <w:rPr>
                <w:rFonts w:ascii="Arial" w:hAnsi="Arial" w:cs="Arial"/>
                <w:sz w:val="32"/>
                <w:lang w:val="cy-GB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147E3C92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7C3A7895" w14:textId="77777777" w:rsidR="00EE7BA1" w:rsidRDefault="00EE7BA1" w:rsidP="00EE7BA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Cydran Asesu 1 – 100% </w:t>
      </w:r>
      <w:r>
        <w:rPr>
          <w:rStyle w:val="eop"/>
          <w:rFonts w:ascii="Arial" w:hAnsi="Arial" w:cs="Arial"/>
        </w:rPr>
        <w:t> </w:t>
      </w:r>
    </w:p>
    <w:p w14:paraId="6A30DA0C" w14:textId="77777777" w:rsidR="00EE7BA1" w:rsidRDefault="00EE7BA1" w:rsidP="00EE7BA1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6F29EA2E" w14:textId="77777777" w:rsidR="00EE7BA1" w:rsidRDefault="00EE7BA1" w:rsidP="00EE7BA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Astudiaeth Achos o Ymarfer Effeithiol  (4000 gair +/- 10%) </w:t>
      </w:r>
      <w:r>
        <w:rPr>
          <w:rStyle w:val="eop"/>
          <w:rFonts w:ascii="Arial" w:hAnsi="Arial" w:cs="Arial"/>
        </w:rPr>
        <w:t> </w:t>
      </w:r>
    </w:p>
    <w:p w14:paraId="3609CF29" w14:textId="77777777" w:rsidR="00EE7BA1" w:rsidRDefault="00EE7BA1" w:rsidP="00EE7BA1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60803D00" w14:textId="60415615" w:rsidR="00EE7BA1" w:rsidRDefault="00EE7BA1" w:rsidP="004F186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Tasg: Cyflwynwch astudiaeth achos yn arddangos addysgu a dysgu traws-gwricwlaidd effeithiol ar gyfer datblygu sgiliau llythrennedd </w:t>
      </w:r>
      <w:r>
        <w:rPr>
          <w:rStyle w:val="normaltextrun"/>
          <w:rFonts w:ascii="Arial" w:hAnsi="Arial" w:cs="Arial"/>
          <w:b/>
          <w:bCs/>
        </w:rPr>
        <w:t>neu</w:t>
      </w:r>
      <w:r>
        <w:rPr>
          <w:rStyle w:val="normaltextrun"/>
          <w:rFonts w:ascii="Arial" w:hAnsi="Arial" w:cs="Arial"/>
        </w:rPr>
        <w:t xml:space="preserve"> rhifedd , </w:t>
      </w:r>
      <w:r>
        <w:rPr>
          <w:rStyle w:val="normaltextrun"/>
          <w:rFonts w:ascii="Arial" w:hAnsi="Arial" w:cs="Arial"/>
          <w:b/>
          <w:bCs/>
        </w:rPr>
        <w:t>a</w:t>
      </w:r>
      <w:r>
        <w:rPr>
          <w:rStyle w:val="normaltextrun"/>
          <w:rFonts w:ascii="Arial" w:hAnsi="Arial" w:cs="Arial"/>
        </w:rPr>
        <w:t xml:space="preserve"> sgiliau cyhwysedd digidol, grŵp o ddysgwyr.</w:t>
      </w:r>
      <w:r>
        <w:rPr>
          <w:rStyle w:val="eop"/>
          <w:rFonts w:ascii="Arial" w:hAnsi="Arial" w:cs="Arial"/>
        </w:rPr>
        <w:t>  </w:t>
      </w:r>
    </w:p>
    <w:p w14:paraId="32B111AD" w14:textId="77777777" w:rsidR="00EE7BA1" w:rsidRDefault="00EE7BA1" w:rsidP="00EE7BA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lang w:val="cy-GB"/>
        </w:rPr>
        <w:t>Mae'r astudiaethau achos gorau yn dangos hanes llwyddiant, gan gynnwys y camau a gymerwyd a'r canlyniadau a gyflawnwyd:</w:t>
      </w:r>
      <w:r>
        <w:rPr>
          <w:rStyle w:val="normaltextrun"/>
          <w:rFonts w:ascii="Arial" w:hAnsi="Arial" w:cs="Arial"/>
          <w:color w:val="000000"/>
          <w:lang w:val="en-US"/>
        </w:rPr>
        <w:t>​</w:t>
      </w:r>
      <w:r>
        <w:rPr>
          <w:rStyle w:val="eop"/>
          <w:rFonts w:ascii="Arial" w:hAnsi="Arial" w:cs="Arial"/>
          <w:color w:val="000000"/>
        </w:rPr>
        <w:t> </w:t>
      </w:r>
    </w:p>
    <w:p w14:paraId="4DFFEA2C" w14:textId="77777777" w:rsidR="00EE7BA1" w:rsidRDefault="00EE7BA1" w:rsidP="00EE7BA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</w:p>
    <w:p w14:paraId="6DC76908" w14:textId="77777777" w:rsidR="00EE7BA1" w:rsidRDefault="00EE7BA1" w:rsidP="00EE7BA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  <w:lang w:val="en-US"/>
        </w:rPr>
        <w:t>Dylid:</w:t>
      </w:r>
      <w:r>
        <w:rPr>
          <w:rStyle w:val="eop"/>
          <w:rFonts w:ascii="Arial" w:hAnsi="Arial" w:cs="Arial"/>
          <w:color w:val="000000"/>
        </w:rPr>
        <w:t> </w:t>
      </w:r>
    </w:p>
    <w:p w14:paraId="161549F3" w14:textId="77777777" w:rsidR="00EE7BA1" w:rsidRDefault="00EE7BA1" w:rsidP="00EE7BA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lang w:val="cy-GB"/>
        </w:rPr>
        <w:t>​</w:t>
      </w:r>
      <w:r>
        <w:rPr>
          <w:rStyle w:val="eop"/>
          <w:rFonts w:ascii="Arial" w:hAnsi="Arial" w:cs="Arial"/>
          <w:color w:val="000000"/>
        </w:rPr>
        <w:t> </w:t>
      </w:r>
    </w:p>
    <w:p w14:paraId="49C2B470" w14:textId="77777777" w:rsidR="00EE7BA1" w:rsidRDefault="00EE7BA1" w:rsidP="00EE7BA1">
      <w:pPr>
        <w:pStyle w:val="paragraph"/>
        <w:numPr>
          <w:ilvl w:val="0"/>
          <w:numId w:val="25"/>
        </w:numPr>
        <w:spacing w:before="0" w:beforeAutospacing="0" w:after="0" w:afterAutospacing="0"/>
        <w:ind w:left="1665" w:firstLine="480"/>
        <w:jc w:val="both"/>
        <w:textAlignment w:val="baseline"/>
        <w:rPr>
          <w:rFonts w:ascii="Arial" w:hAnsi="Arial" w:cs="Arial"/>
          <w:sz w:val="6"/>
          <w:szCs w:val="6"/>
        </w:rPr>
      </w:pPr>
      <w:r>
        <w:rPr>
          <w:rStyle w:val="normaltextrun"/>
          <w:rFonts w:ascii="Arial" w:hAnsi="Arial" w:cs="Arial"/>
          <w:color w:val="000000"/>
          <w:lang w:val="cy-GB"/>
        </w:rPr>
        <w:t>arddangos eich ymchwil i arferion effeithiol</w:t>
      </w:r>
      <w:r>
        <w:rPr>
          <w:rStyle w:val="normaltextrun"/>
          <w:rFonts w:ascii="Arial" w:hAnsi="Arial" w:cs="Arial"/>
          <w:color w:val="000000"/>
          <w:lang w:val="en-US"/>
        </w:rPr>
        <w:t>​</w:t>
      </w:r>
      <w:r>
        <w:rPr>
          <w:rStyle w:val="eop"/>
          <w:rFonts w:ascii="Arial" w:hAnsi="Arial" w:cs="Arial"/>
          <w:color w:val="000000"/>
        </w:rPr>
        <w:t> </w:t>
      </w:r>
    </w:p>
    <w:p w14:paraId="4D90F944" w14:textId="77777777" w:rsidR="00EE7BA1" w:rsidRDefault="00EE7BA1" w:rsidP="00EE7BA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lang w:val="cy-GB"/>
        </w:rPr>
        <w:t>​</w:t>
      </w:r>
      <w:r>
        <w:rPr>
          <w:rStyle w:val="eop"/>
          <w:rFonts w:ascii="Arial" w:hAnsi="Arial" w:cs="Arial"/>
          <w:color w:val="000000"/>
        </w:rPr>
        <w:t> </w:t>
      </w:r>
    </w:p>
    <w:p w14:paraId="4DB7719B" w14:textId="77777777" w:rsidR="00EE7BA1" w:rsidRDefault="00EE7BA1" w:rsidP="00EE7BA1">
      <w:pPr>
        <w:pStyle w:val="paragraph"/>
        <w:numPr>
          <w:ilvl w:val="0"/>
          <w:numId w:val="26"/>
        </w:numPr>
        <w:spacing w:before="0" w:beforeAutospacing="0" w:after="0" w:afterAutospacing="0"/>
        <w:ind w:left="1665" w:firstLine="480"/>
        <w:jc w:val="both"/>
        <w:textAlignment w:val="baseline"/>
        <w:rPr>
          <w:rFonts w:ascii="Arial" w:hAnsi="Arial" w:cs="Arial"/>
          <w:sz w:val="6"/>
          <w:szCs w:val="6"/>
        </w:rPr>
      </w:pPr>
      <w:r>
        <w:rPr>
          <w:rStyle w:val="normaltextrun"/>
          <w:rFonts w:ascii="Arial" w:hAnsi="Arial" w:cs="Arial"/>
          <w:color w:val="000000"/>
          <w:lang w:val="cy-GB"/>
        </w:rPr>
        <w:t>cynnwys trafodaeth ar strategaethau effeithiol</w:t>
      </w:r>
      <w:r>
        <w:rPr>
          <w:rStyle w:val="normaltextrun"/>
          <w:rFonts w:ascii="Arial" w:hAnsi="Arial" w:cs="Arial"/>
          <w:color w:val="000000"/>
          <w:lang w:val="en-US"/>
        </w:rPr>
        <w:t>​</w:t>
      </w:r>
      <w:r>
        <w:rPr>
          <w:rStyle w:val="eop"/>
          <w:rFonts w:ascii="Arial" w:hAnsi="Arial" w:cs="Arial"/>
          <w:color w:val="000000"/>
        </w:rPr>
        <w:t> </w:t>
      </w:r>
    </w:p>
    <w:p w14:paraId="118E213A" w14:textId="77777777" w:rsidR="00EE7BA1" w:rsidRDefault="00EE7BA1" w:rsidP="00EE7BA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lang w:val="cy-GB"/>
        </w:rPr>
        <w:t>​</w:t>
      </w:r>
      <w:r>
        <w:rPr>
          <w:rStyle w:val="eop"/>
          <w:rFonts w:ascii="Arial" w:hAnsi="Arial" w:cs="Arial"/>
          <w:color w:val="000000"/>
        </w:rPr>
        <w:t> </w:t>
      </w:r>
    </w:p>
    <w:p w14:paraId="149D605A" w14:textId="77777777" w:rsidR="00EE7BA1" w:rsidRDefault="00EE7BA1" w:rsidP="00EE7BA1">
      <w:pPr>
        <w:pStyle w:val="paragraph"/>
        <w:numPr>
          <w:ilvl w:val="0"/>
          <w:numId w:val="27"/>
        </w:numPr>
        <w:spacing w:before="0" w:beforeAutospacing="0" w:after="0" w:afterAutospacing="0"/>
        <w:ind w:left="1665" w:firstLine="480"/>
        <w:jc w:val="both"/>
        <w:textAlignment w:val="baseline"/>
        <w:rPr>
          <w:rFonts w:ascii="Arial" w:hAnsi="Arial" w:cs="Arial"/>
          <w:sz w:val="6"/>
          <w:szCs w:val="6"/>
        </w:rPr>
      </w:pPr>
      <w:r>
        <w:rPr>
          <w:rStyle w:val="normaltextrun"/>
          <w:rFonts w:ascii="Arial" w:hAnsi="Arial" w:cs="Arial"/>
          <w:color w:val="000000"/>
          <w:lang w:val="cy-GB"/>
        </w:rPr>
        <w:t>darparu enghreifftiau o'r byd go iawn</w:t>
      </w:r>
      <w:r>
        <w:rPr>
          <w:rStyle w:val="normaltextrun"/>
          <w:rFonts w:ascii="Arial" w:hAnsi="Arial" w:cs="Arial"/>
          <w:color w:val="000000"/>
          <w:lang w:val="en-US"/>
        </w:rPr>
        <w:t>​</w:t>
      </w:r>
      <w:r>
        <w:rPr>
          <w:rStyle w:val="eop"/>
          <w:rFonts w:ascii="Arial" w:hAnsi="Arial" w:cs="Arial"/>
          <w:color w:val="000000"/>
        </w:rPr>
        <w:t> </w:t>
      </w:r>
    </w:p>
    <w:p w14:paraId="74860B99" w14:textId="77777777" w:rsidR="00EE7BA1" w:rsidRDefault="00EE7BA1" w:rsidP="00EE7BA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lang w:val="cy-GB"/>
        </w:rPr>
        <w:t>​</w:t>
      </w:r>
      <w:r>
        <w:rPr>
          <w:rStyle w:val="eop"/>
          <w:rFonts w:ascii="Arial" w:hAnsi="Arial" w:cs="Arial"/>
          <w:color w:val="000000"/>
        </w:rPr>
        <w:t> </w:t>
      </w:r>
    </w:p>
    <w:p w14:paraId="15ED3C05" w14:textId="49CC43FD" w:rsidR="0094472A" w:rsidRDefault="00EE7BA1" w:rsidP="0094472A">
      <w:pPr>
        <w:pStyle w:val="paragraph"/>
        <w:numPr>
          <w:ilvl w:val="0"/>
          <w:numId w:val="28"/>
        </w:numPr>
        <w:spacing w:before="0" w:beforeAutospacing="0" w:after="0" w:afterAutospacing="0"/>
        <w:ind w:left="1665" w:firstLine="480"/>
        <w:jc w:val="both"/>
        <w:textAlignment w:val="baseline"/>
        <w:rPr>
          <w:rStyle w:val="eop"/>
          <w:rFonts w:ascii="Arial" w:hAnsi="Arial" w:cs="Arial"/>
          <w:sz w:val="6"/>
          <w:szCs w:val="6"/>
        </w:rPr>
      </w:pPr>
      <w:r>
        <w:rPr>
          <w:rStyle w:val="normaltextrun"/>
          <w:rFonts w:ascii="Arial" w:hAnsi="Arial" w:cs="Arial"/>
          <w:color w:val="000000"/>
          <w:lang w:val="cy-GB"/>
        </w:rPr>
        <w:t>darparu arweiniad ar sail tystiolaeth ar gyfer ymarferwyr eraill</w:t>
      </w:r>
      <w:r>
        <w:rPr>
          <w:rStyle w:val="eop"/>
          <w:rFonts w:ascii="Arial" w:hAnsi="Arial" w:cs="Arial"/>
          <w:color w:val="000000"/>
        </w:rPr>
        <w:t> </w:t>
      </w:r>
    </w:p>
    <w:p w14:paraId="72132E73" w14:textId="77777777" w:rsidR="0094472A" w:rsidRPr="0094472A" w:rsidRDefault="0094472A" w:rsidP="009447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6"/>
          <w:szCs w:val="6"/>
        </w:rPr>
      </w:pPr>
    </w:p>
    <w:p w14:paraId="0F0251C7" w14:textId="77777777" w:rsidR="002F5787" w:rsidRPr="002F5787" w:rsidRDefault="002F5787" w:rsidP="002F5787">
      <w:pPr>
        <w:pStyle w:val="ListParagraph"/>
        <w:rPr>
          <w:rFonts w:ascii="Arial" w:hAnsi="Arial" w:cs="Arial"/>
          <w:sz w:val="24"/>
          <w:szCs w:val="24"/>
        </w:rPr>
      </w:pPr>
    </w:p>
    <w:p w14:paraId="11BF2616" w14:textId="47365EB2" w:rsidR="0094472A" w:rsidRDefault="0094472A" w:rsidP="0094472A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u w:val="single"/>
        </w:rPr>
        <w:t>Strwythur a awgrymir </w:t>
      </w:r>
      <w:r>
        <w:rPr>
          <w:rStyle w:val="eop"/>
          <w:rFonts w:ascii="Arial" w:hAnsi="Arial" w:cs="Arial"/>
        </w:rPr>
        <w:t>  </w:t>
      </w:r>
    </w:p>
    <w:p w14:paraId="6D24D08A" w14:textId="22181D6E" w:rsidR="0094472A" w:rsidRDefault="0094472A" w:rsidP="00FB6619">
      <w:pPr>
        <w:pStyle w:val="paragraph"/>
        <w:numPr>
          <w:ilvl w:val="1"/>
          <w:numId w:val="28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</w:rPr>
        <w:t xml:space="preserve">Cyflwyniad – </w:t>
      </w:r>
      <w:r>
        <w:rPr>
          <w:rStyle w:val="normaltextrun"/>
          <w:rFonts w:ascii="Arial" w:hAnsi="Arial" w:cs="Arial"/>
        </w:rPr>
        <w:t>cyflwyniad i’r hyn y byddwch yn ffocysu arno a pham. Beth yw nod eich astudiaeth achos o arfer effeithiol? </w:t>
      </w:r>
      <w:r>
        <w:rPr>
          <w:rStyle w:val="eop"/>
          <w:rFonts w:ascii="Arial" w:hAnsi="Arial" w:cs="Arial"/>
        </w:rPr>
        <w:t> </w:t>
      </w:r>
    </w:p>
    <w:p w14:paraId="386120F7" w14:textId="77777777" w:rsidR="0094472A" w:rsidRDefault="0094472A" w:rsidP="0094472A">
      <w:pPr>
        <w:pStyle w:val="paragraph"/>
        <w:spacing w:before="0" w:beforeAutospacing="0" w:after="0" w:afterAutospacing="0"/>
        <w:ind w:left="108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013A6DB0" w14:textId="35832974" w:rsidR="0094472A" w:rsidRDefault="0094472A" w:rsidP="00FB6619">
      <w:pPr>
        <w:pStyle w:val="paragraph"/>
        <w:numPr>
          <w:ilvl w:val="1"/>
          <w:numId w:val="28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</w:rPr>
        <w:t xml:space="preserve">Dadansoddiad o derminoleg </w:t>
      </w:r>
      <w:r>
        <w:rPr>
          <w:rStyle w:val="normaltextrun"/>
          <w:rFonts w:ascii="Arial" w:hAnsi="Arial" w:cs="Arial"/>
        </w:rPr>
        <w:t>e.e. llythrennedd, rhifedd, cymhwysedd digidol……</w:t>
      </w:r>
      <w:r>
        <w:rPr>
          <w:rStyle w:val="eop"/>
          <w:rFonts w:ascii="Arial" w:hAnsi="Arial" w:cs="Arial"/>
        </w:rPr>
        <w:t> </w:t>
      </w:r>
    </w:p>
    <w:p w14:paraId="398EB721" w14:textId="77777777" w:rsidR="0094472A" w:rsidRDefault="0094472A" w:rsidP="0094472A">
      <w:pPr>
        <w:pStyle w:val="paragraph"/>
        <w:spacing w:before="0" w:beforeAutospacing="0" w:after="0" w:afterAutospacing="0"/>
        <w:ind w:left="108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Ystyriwch ddiffiniadau gwahanol gan ddefnyddio ystod o destunau ysgolheigaidd perthnasol a dogfennau polisi i gefnogi eich dadl. </w:t>
      </w:r>
      <w:r>
        <w:rPr>
          <w:rStyle w:val="eop"/>
          <w:rFonts w:ascii="Arial" w:hAnsi="Arial" w:cs="Arial"/>
        </w:rPr>
        <w:t> </w:t>
      </w:r>
    </w:p>
    <w:p w14:paraId="33143DB0" w14:textId="77777777" w:rsidR="0094472A" w:rsidRDefault="0094472A" w:rsidP="0094472A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2A8F5FEE" w14:textId="77777777" w:rsidR="0094472A" w:rsidRDefault="0094472A" w:rsidP="0094472A">
      <w:pPr>
        <w:pStyle w:val="paragraph"/>
        <w:spacing w:before="0" w:beforeAutospacing="0" w:after="0" w:afterAutospacing="0"/>
        <w:ind w:left="108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3. Dadansoddiad beirniadol</w:t>
      </w:r>
      <w:r>
        <w:rPr>
          <w:rStyle w:val="normaltextrun"/>
          <w:rFonts w:ascii="Arial" w:hAnsi="Arial" w:cs="Arial"/>
        </w:rPr>
        <w:t xml:space="preserve"> o’r arferion arfer effeithiol yr ydych chi yn eu cyflwyno. Dylech gynnwys tystiolaeth o effeithiolrwydd eich ymarferion o amrywiaeth o lenyddiaeth yn cynnwys damcaniaeth, polisi ac enghreifftiau ‘real’ o ymarfer proffesiynol.</w:t>
      </w:r>
      <w:r>
        <w:rPr>
          <w:rStyle w:val="eop"/>
          <w:rFonts w:ascii="Arial" w:hAnsi="Arial" w:cs="Arial"/>
        </w:rPr>
        <w:t> </w:t>
      </w:r>
    </w:p>
    <w:p w14:paraId="596002E1" w14:textId="77777777" w:rsidR="0094472A" w:rsidRDefault="0094472A" w:rsidP="0094472A">
      <w:pPr>
        <w:pStyle w:val="paragraph"/>
        <w:spacing w:before="0" w:beforeAutospacing="0" w:after="0" w:afterAutospacing="0"/>
        <w:ind w:left="108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535B4E46" w14:textId="0BCB1950" w:rsidR="0094472A" w:rsidRDefault="0094472A" w:rsidP="00D15C86">
      <w:pPr>
        <w:pStyle w:val="paragraph"/>
        <w:numPr>
          <w:ilvl w:val="1"/>
          <w:numId w:val="27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</w:rPr>
        <w:t xml:space="preserve">Casgliad – </w:t>
      </w:r>
      <w:r>
        <w:rPr>
          <w:rStyle w:val="normaltextrun"/>
          <w:rFonts w:ascii="Arial" w:hAnsi="Arial" w:cs="Arial"/>
        </w:rPr>
        <w:t>crynhowch eich dadl.</w:t>
      </w:r>
      <w:r>
        <w:rPr>
          <w:rStyle w:val="normaltextrun"/>
          <w:rFonts w:ascii="Arial" w:hAnsi="Arial" w:cs="Arial"/>
          <w:b/>
          <w:bCs/>
        </w:rPr>
        <w:t xml:space="preserve"> </w:t>
      </w:r>
      <w:r>
        <w:rPr>
          <w:rStyle w:val="normaltextrun"/>
          <w:rFonts w:ascii="Arial" w:hAnsi="Arial" w:cs="Arial"/>
        </w:rPr>
        <w:t>Gofalwch rhag cynnwys unrhyw wybodaeth newydd yn eich casgliad. Er mwyn effaith gorffenwch gyda datganiad sy’n cysylltu nôl gydag agoriad eich gwaith.</w:t>
      </w:r>
      <w:r>
        <w:rPr>
          <w:rStyle w:val="eop"/>
          <w:rFonts w:ascii="Arial" w:hAnsi="Arial" w:cs="Arial"/>
        </w:rPr>
        <w:t> </w:t>
      </w:r>
    </w:p>
    <w:p w14:paraId="70D6B9C7" w14:textId="77777777" w:rsidR="0094472A" w:rsidRDefault="0094472A" w:rsidP="0094472A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78A20C23" w14:textId="4AAEDF86" w:rsidR="0094472A" w:rsidRDefault="0094472A" w:rsidP="00D15C86">
      <w:pPr>
        <w:pStyle w:val="paragraph"/>
        <w:numPr>
          <w:ilvl w:val="1"/>
          <w:numId w:val="27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</w:rPr>
        <w:t xml:space="preserve">Rhestr Gyfeirio </w:t>
      </w:r>
      <w:r>
        <w:rPr>
          <w:rStyle w:val="normaltextrun"/>
          <w:rFonts w:ascii="Arial" w:hAnsi="Arial" w:cs="Arial"/>
        </w:rPr>
        <w:t>– wedi ei lunio yn gywir</w:t>
      </w:r>
      <w:r>
        <w:rPr>
          <w:rStyle w:val="eop"/>
          <w:rFonts w:ascii="Arial" w:hAnsi="Arial" w:cs="Arial"/>
        </w:rPr>
        <w:t> </w:t>
      </w:r>
    </w:p>
    <w:p w14:paraId="7BB89CDD" w14:textId="77777777" w:rsidR="0094472A" w:rsidRDefault="0094472A" w:rsidP="0094472A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6"/>
          <w:szCs w:val="26"/>
        </w:rPr>
        <w:t> </w:t>
      </w:r>
    </w:p>
    <w:p w14:paraId="3F7461D4" w14:textId="2CC210CF" w:rsidR="00594AD6" w:rsidRDefault="0094472A" w:rsidP="00594AD6">
      <w:pPr>
        <w:pStyle w:val="paragraph"/>
        <w:spacing w:before="0" w:beforeAutospacing="0" w:after="0" w:afterAutospacing="0"/>
        <w:ind w:left="720" w:firstLine="720"/>
        <w:textAlignment w:val="baseline"/>
        <w:rPr>
          <w:rStyle w:val="eop"/>
          <w:rFonts w:ascii="Arial" w:hAnsi="Arial" w:cs="Arial"/>
          <w:sz w:val="26"/>
          <w:szCs w:val="26"/>
        </w:rPr>
      </w:pPr>
      <w:r>
        <w:rPr>
          <w:rStyle w:val="normaltextrun"/>
          <w:rFonts w:ascii="Arial" w:hAnsi="Arial" w:cs="Arial"/>
          <w:i/>
          <w:iCs/>
          <w:sz w:val="26"/>
          <w:szCs w:val="26"/>
        </w:rPr>
        <w:t>Gellir ychwanegu delweddau lle maent yn ychwanegu at y testun.</w:t>
      </w:r>
      <w:r>
        <w:rPr>
          <w:rStyle w:val="eop"/>
          <w:rFonts w:ascii="Arial" w:hAnsi="Arial" w:cs="Arial"/>
          <w:sz w:val="26"/>
          <w:szCs w:val="26"/>
        </w:rPr>
        <w:t> </w:t>
      </w:r>
    </w:p>
    <w:p w14:paraId="5275BBC9" w14:textId="77777777" w:rsidR="00594AD6" w:rsidRDefault="00594AD6" w:rsidP="00594AD6">
      <w:pPr>
        <w:pStyle w:val="paragraph"/>
        <w:spacing w:before="0" w:beforeAutospacing="0" w:after="0" w:afterAutospacing="0"/>
        <w:ind w:left="720" w:firstLine="720"/>
        <w:textAlignment w:val="baseline"/>
        <w:rPr>
          <w:rStyle w:val="eop"/>
          <w:rFonts w:ascii="Arial" w:hAnsi="Arial" w:cs="Arial"/>
          <w:sz w:val="26"/>
          <w:szCs w:val="26"/>
        </w:rPr>
      </w:pPr>
    </w:p>
    <w:p w14:paraId="09830FD0" w14:textId="77777777" w:rsidR="00594AD6" w:rsidRPr="00594AD6" w:rsidRDefault="00594AD6" w:rsidP="00594AD6">
      <w:pPr>
        <w:pStyle w:val="paragraph"/>
        <w:spacing w:before="0" w:beforeAutospacing="0" w:after="0" w:afterAutospacing="0"/>
        <w:ind w:left="720" w:firstLine="720"/>
        <w:textAlignment w:val="baseline"/>
        <w:rPr>
          <w:rStyle w:val="eop"/>
          <w:rFonts w:ascii="Arial" w:hAnsi="Arial" w:cs="Arial"/>
          <w:sz w:val="28"/>
          <w:szCs w:val="28"/>
        </w:rPr>
      </w:pPr>
    </w:p>
    <w:p w14:paraId="1D9B3DF6" w14:textId="77777777" w:rsidR="00594AD6" w:rsidRPr="00594AD6" w:rsidRDefault="00594AD6" w:rsidP="00594AD6">
      <w:pPr>
        <w:rPr>
          <w:rFonts w:ascii="Arial" w:hAnsi="Arial" w:cs="Arial"/>
          <w:b/>
          <w:sz w:val="24"/>
          <w:szCs w:val="24"/>
        </w:rPr>
      </w:pPr>
      <w:r w:rsidRPr="00594AD6">
        <w:rPr>
          <w:rFonts w:ascii="Arial" w:hAnsi="Arial" w:cs="Arial"/>
          <w:b/>
          <w:sz w:val="24"/>
          <w:szCs w:val="24"/>
        </w:rPr>
        <w:t>Defnyddio AI Cynhyrchiol mewn Asesiadau</w:t>
      </w:r>
    </w:p>
    <w:p w14:paraId="67A4D736" w14:textId="58CB4B41" w:rsidR="00594AD6" w:rsidRPr="00332C10" w:rsidRDefault="00594AD6" w:rsidP="00594AD6">
      <w:pPr>
        <w:rPr>
          <w:rFonts w:eastAsia="Calibri"/>
          <w:bCs/>
        </w:rPr>
      </w:pP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</w:p>
    <w:p w14:paraId="39E13272" w14:textId="77777777" w:rsidR="00594AD6" w:rsidRPr="00FA7E96" w:rsidRDefault="00594AD6" w:rsidP="00594AD6">
      <w:pPr>
        <w:rPr>
          <w:rFonts w:eastAsia="Calibri"/>
        </w:rPr>
      </w:pPr>
    </w:p>
    <w:tbl>
      <w:tblPr>
        <w:tblStyle w:val="TableGrid"/>
        <w:tblW w:w="9064" w:type="dxa"/>
        <w:tblInd w:w="6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5397"/>
        <w:gridCol w:w="1417"/>
      </w:tblGrid>
      <w:tr w:rsidR="00594AD6" w:rsidRPr="00FA7E96" w14:paraId="63EDBC03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0F59149C" w14:textId="77777777" w:rsidR="00594AD6" w:rsidRPr="00FA7E96" w:rsidRDefault="00594AD6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YMCHWIL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67786C4D" w14:textId="77777777" w:rsidR="00594AD6" w:rsidRPr="00332C10" w:rsidRDefault="00594AD6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332C10">
              <w:rPr>
                <w:rFonts w:ascii="Arial" w:hAnsi="Arial" w:cs="Arial"/>
                <w:sz w:val="22"/>
                <w:szCs w:val="22"/>
              </w:rPr>
              <w:t>Ar gyfer yr asesiad hwn, gallwch chi ddefnyddio Deallusrwydd Artiffisial Cynhyrchiol i’ch cefnogi wrth ymchwilio, yn cynnwys chwilio am lyfryddiaeth, defnyddio offer i grynhoi, cymharu deunyddiau a’u dadansoddi</w:t>
            </w:r>
          </w:p>
          <w:p w14:paraId="11DFB8B1" w14:textId="77777777" w:rsidR="00594AD6" w:rsidRDefault="00594AD6" w:rsidP="00E22F8E">
            <w:pPr>
              <w:spacing w:line="259" w:lineRule="auto"/>
            </w:pPr>
          </w:p>
          <w:p w14:paraId="4EBD154C" w14:textId="77777777" w:rsidR="00594AD6" w:rsidRPr="00332C10" w:rsidRDefault="00594AD6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lastRenderedPageBreak/>
              <w:t>Canllawiau sy'n benodol i'r aseiniad hwn:</w:t>
            </w:r>
          </w:p>
          <w:p w14:paraId="46E6EAE3" w14:textId="77777777" w:rsidR="00594AD6" w:rsidRDefault="00594AD6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Gallwch ddefnyddio offer AI priodol i'ch helpu i ddod o hyd i lyfrau ac erthyglau perthnasol ar eich pwnc. Gydag offer AI, gallwch greu crynodebau, gofyn cwestiynau penodol er mwyn osgoi </w:t>
            </w:r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sgimio testun</w:t>
            </w:r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dod o hyd i gyfeiriadau a deunyddiau perthnasol i'ch tywys i archwilio pwnc. Ni allwch ac ni ddylech ysgogi offeryn AI yn unig i roi'r ymchwil berthnasol i chi ar bwnc, a chynnwys y deunydd hwn yn eich gwaith.</w:t>
            </w:r>
          </w:p>
          <w:p w14:paraId="23CDDDFC" w14:textId="77777777" w:rsidR="00594AD6" w:rsidRPr="00FA7E96" w:rsidRDefault="00594AD6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2BC9C605" w14:textId="77777777" w:rsidR="00594AD6" w:rsidRDefault="00594AD6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lastRenderedPageBreak/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76BE6D81" w14:textId="77777777" w:rsidR="00594AD6" w:rsidRDefault="00594AD6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027BD6D8" w14:textId="77777777" w:rsidR="00594AD6" w:rsidRPr="00FA7E96" w:rsidRDefault="00594AD6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594AD6" w:rsidRPr="00FA7E96" w14:paraId="074D6366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3252AAFD" w14:textId="77777777" w:rsidR="00594AD6" w:rsidRPr="00FA7E96" w:rsidRDefault="00594AD6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STR</w:t>
            </w:r>
            <w:r>
              <w:rPr>
                <w:rFonts w:ascii="Arial" w:eastAsia="Calibri" w:hAnsi="Arial" w:cs="Arial"/>
                <w:sz w:val="22"/>
                <w:szCs w:val="22"/>
              </w:rPr>
              <w:t>WYTHUR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28768BF8" w14:textId="77777777" w:rsidR="00594AD6" w:rsidRDefault="00594AD6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FA708A">
              <w:rPr>
                <w:rFonts w:ascii="Arial" w:hAnsi="Arial" w:cs="Arial"/>
                <w:sz w:val="22"/>
                <w:szCs w:val="22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  <w:p w14:paraId="66E47DB0" w14:textId="77777777" w:rsidR="00594AD6" w:rsidRPr="00FA708A" w:rsidRDefault="00594AD6" w:rsidP="00E22F8E">
            <w:pPr>
              <w:spacing w:line="259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6B6A58C" w14:textId="77777777" w:rsidR="00594AD6" w:rsidRPr="00332C10" w:rsidRDefault="00594AD6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 sy'n benodol i'r aseiniad hwn:</w:t>
            </w:r>
          </w:p>
          <w:p w14:paraId="07F9D92F" w14:textId="77777777" w:rsidR="00594AD6" w:rsidRDefault="00594AD6" w:rsidP="00E22F8E">
            <w:pPr>
              <w:spacing w:line="259" w:lineRule="auto"/>
            </w:pPr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Caniateir i chi ddefnyddio AI cynhyrchiol i greu'r strwythur amlinellol ar gyfer eich </w:t>
            </w:r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yn unig, e.e. penawdau.  Ni allwch ac ni ddylech ysgogi offeryn AI yn unig i ysgrifennu ar bwnc eich aseiniad.</w:t>
            </w:r>
          </w:p>
          <w:p w14:paraId="170D9414" w14:textId="77777777" w:rsidR="00594AD6" w:rsidRPr="00FA7E96" w:rsidRDefault="00594AD6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EF678FC" w14:textId="77777777" w:rsidR="00594AD6" w:rsidRDefault="00594AD6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9631062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508C64D1" w14:textId="77777777" w:rsidR="00594AD6" w:rsidRDefault="00594AD6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350476C6" w14:textId="77777777" w:rsidR="00594AD6" w:rsidRPr="00FA7E96" w:rsidRDefault="00594AD6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770765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594AD6" w:rsidRPr="00FA7E96" w14:paraId="23AD4FFA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3EEAEEE3" w14:textId="77777777" w:rsidR="00594AD6" w:rsidRPr="00FA7E96" w:rsidRDefault="00594AD6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PR</w:t>
            </w:r>
            <w:r>
              <w:rPr>
                <w:rFonts w:ascii="Arial" w:eastAsia="Calibri" w:hAnsi="Arial" w:cs="Arial"/>
                <w:sz w:val="22"/>
                <w:szCs w:val="22"/>
              </w:rPr>
              <w:t>AWF DDARLLEN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5DB4218" w14:textId="77777777" w:rsidR="00594AD6" w:rsidRDefault="00594AD6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Ar </w:t>
            </w:r>
            <w:r w:rsidRPr="00FA708A">
              <w:rPr>
                <w:rFonts w:ascii="Arial" w:hAnsi="Arial" w:cs="Arial"/>
                <w:sz w:val="22"/>
                <w:szCs w:val="22"/>
              </w:rPr>
              <w:t>gyfer yr asesiad hwn, gallwch chi ddefnyddio Deallusrwydd Artiffisial Cynhyrchiol i wirio eich testun/creadigaeth eich hun am wallau gramadegol a chystrawennol, yn cynnwys aralleirio eich gwaith eich hun o fewn safonau penodol.</w:t>
            </w:r>
          </w:p>
          <w:p w14:paraId="5783856F" w14:textId="77777777" w:rsidR="00594AD6" w:rsidRDefault="00594AD6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6BA2D0AF" w14:textId="77777777" w:rsidR="00594AD6" w:rsidRPr="00FA708A" w:rsidRDefault="00594AD6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Canllawiau sy'n benodol i'r aseiniad hwn: </w:t>
            </w:r>
          </w:p>
          <w:p w14:paraId="602CAFDA" w14:textId="77777777" w:rsidR="00594AD6" w:rsidRDefault="00594AD6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 gyfer yr asesiad hwn, gallwch ddefnyddio AI G</w:t>
            </w:r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ynhyrchiol</w:t>
            </w: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i wirio eich testun/creadigaeth eich hun ar gyfer camgymeriadau gramadegol a chystrawennol, gan gynnwys aileirio eich gwaith eich hun o fewn safonau penodol. Ni allwch ofyn i offeryn AI greu testun i chi na chaniatáu iddo ailysgrifennu, ehangu neu newid yn llwyr y tu hwnt i adnabod eich testun eich hun.</w:t>
            </w:r>
          </w:p>
          <w:p w14:paraId="2D6315CA" w14:textId="77777777" w:rsidR="00594AD6" w:rsidRPr="00FA7E96" w:rsidRDefault="00594AD6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4D47A6D2" w14:textId="77777777" w:rsidR="00594AD6" w:rsidRDefault="00594AD6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248936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50D7A838" w14:textId="77777777" w:rsidR="00594AD6" w:rsidRDefault="00594AD6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7C5D55B1" w14:textId="77777777" w:rsidR="00594AD6" w:rsidRPr="00FA7E96" w:rsidRDefault="00594AD6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14711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594AD6" w:rsidRPr="00FA7E96" w14:paraId="6ED2863F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4AE1FA38" w14:textId="77777777" w:rsidR="00594AD6" w:rsidRPr="00FA7E96" w:rsidRDefault="00594AD6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YSGRIFENNU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A490C5C" w14:textId="77777777" w:rsidR="00594AD6" w:rsidRPr="00FA708A" w:rsidRDefault="00594AD6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08A">
              <w:rPr>
                <w:rFonts w:ascii="Arial" w:hAnsi="Arial" w:cs="Arial"/>
                <w:sz w:val="22"/>
                <w:szCs w:val="22"/>
              </w:rPr>
              <w:t>Ar gyfer yr asesiad hwn, gallwch chi ddefnyddio Deallusrwydd Artiffisial Cynhyrchiol i greu testun i’w gyflwyno.</w:t>
            </w:r>
          </w:p>
        </w:tc>
        <w:tc>
          <w:tcPr>
            <w:tcW w:w="1417" w:type="dxa"/>
          </w:tcPr>
          <w:p w14:paraId="3F6C1358" w14:textId="77777777" w:rsidR="00594AD6" w:rsidRDefault="00594AD6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36914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302EDC5B" w14:textId="77777777" w:rsidR="00594AD6" w:rsidRDefault="00594AD6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10C84A2E" w14:textId="77777777" w:rsidR="00594AD6" w:rsidRPr="00FA7E96" w:rsidRDefault="00594AD6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627395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594AD6" w:rsidRPr="00FA7E96" w14:paraId="7F811B37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1D75204A" w14:textId="77777777" w:rsidR="00594AD6" w:rsidRPr="00FA7E96" w:rsidRDefault="00594AD6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CRE</w:t>
            </w:r>
            <w:r>
              <w:rPr>
                <w:rFonts w:ascii="Arial" w:eastAsia="Calibri" w:hAnsi="Arial" w:cs="Arial"/>
                <w:sz w:val="22"/>
                <w:szCs w:val="22"/>
              </w:rPr>
              <w:t>ADIGOL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31648509" w14:textId="77777777" w:rsidR="00594AD6" w:rsidRDefault="00594AD6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FA708A">
              <w:rPr>
                <w:rFonts w:ascii="Arial" w:hAnsi="Arial" w:cs="Arial"/>
                <w:sz w:val="22"/>
                <w:szCs w:val="22"/>
              </w:rPr>
              <w:t>Ar gyfer yr asesiad hwn, gallwch chi ddefnyddio Deallusrwydd Artiffisial Cynhyrchiol i greu deunyddiau creadigol, megis delweddau .</w:t>
            </w:r>
          </w:p>
          <w:p w14:paraId="78506F0D" w14:textId="77777777" w:rsidR="00594AD6" w:rsidRPr="00FA708A" w:rsidRDefault="00594AD6" w:rsidP="00E22F8E">
            <w:pPr>
              <w:spacing w:line="259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0C13C2F" w14:textId="77777777" w:rsidR="00594AD6" w:rsidRPr="00FA708A" w:rsidRDefault="00594AD6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Canllawiau sy'n benodol i'r aseiniad hwn: </w:t>
            </w:r>
          </w:p>
          <w:p w14:paraId="502EB7A8" w14:textId="77777777" w:rsidR="00594AD6" w:rsidRDefault="00594AD6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 ddylech gynnwys</w:t>
            </w:r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na chyflwyno unrhyw ased neu ganlyniad a gynhyrchir gan AI fel eich un chi. Mae hyn yn cynnwys, ac nid yw'n gyfyngedig i destun, deialog, llais, delweddaeth, ffotograffiaeth, cerddoriaeth, dylunio sain, fideo, animeiddio, dylunio cynnyrch, patrwm, ffasiwn, pensaernïaeth, arteffact, gwrthrych tri dimensiwn neu god cyfrifiadurol.  Dylid cyfeirio at yr holl gynnwys creadigol a gynhyrchir gan AI yn briodol.</w:t>
            </w:r>
          </w:p>
          <w:p w14:paraId="2B48870B" w14:textId="77777777" w:rsidR="00594AD6" w:rsidRPr="00FA7E96" w:rsidRDefault="00594AD6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187170C3" w14:textId="77777777" w:rsidR="00594AD6" w:rsidRDefault="00594AD6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lastRenderedPageBreak/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0105520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52FFB26B" w14:textId="77777777" w:rsidR="00594AD6" w:rsidRDefault="00594AD6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366C9AF3" w14:textId="77777777" w:rsidR="00594AD6" w:rsidRPr="00FA7E96" w:rsidRDefault="00594AD6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717855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594AD6" w:rsidRPr="00FA7E96" w14:paraId="11A7A362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16FDFD00" w14:textId="77777777" w:rsidR="00594AD6" w:rsidRPr="00FA7E96" w:rsidRDefault="00594AD6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RHAGLENNU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28DFB1C2" w14:textId="77777777" w:rsidR="00594AD6" w:rsidRDefault="00594AD6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332C10">
              <w:rPr>
                <w:rFonts w:ascii="Arial" w:hAnsi="Arial" w:cs="Arial"/>
                <w:sz w:val="22"/>
                <w:szCs w:val="22"/>
              </w:rPr>
              <w:t>Ar gyfer yr asesiad hwn, gallwch chi ddefnyddio Deallusrwydd Artiffisial Cynhyrchiol i greu a gwirio cod.</w:t>
            </w:r>
          </w:p>
          <w:p w14:paraId="28B32144" w14:textId="77777777" w:rsidR="00594AD6" w:rsidRPr="00332C10" w:rsidRDefault="00594AD6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B0FF39C" w14:textId="77777777" w:rsidR="00594AD6" w:rsidRDefault="00594AD6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136687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2E019392" w14:textId="77777777" w:rsidR="00594AD6" w:rsidRDefault="00594AD6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0D871119" w14:textId="77777777" w:rsidR="00594AD6" w:rsidRPr="00FA7E96" w:rsidRDefault="00594AD6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64855977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594AD6" w:rsidRPr="00FA7E96" w14:paraId="2CFF5097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67339C06" w14:textId="77777777" w:rsidR="00594AD6" w:rsidRPr="00FA7E96" w:rsidRDefault="00594AD6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DIM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41F57F93" w14:textId="77777777" w:rsidR="00594AD6" w:rsidRDefault="00594AD6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332C10">
              <w:rPr>
                <w:rFonts w:ascii="Arial" w:hAnsi="Arial" w:cs="Arial"/>
                <w:sz w:val="22"/>
                <w:szCs w:val="22"/>
              </w:rPr>
              <w:t>Ar gyfer yr asesiad hwn, ni chaniateir i chi ddefnyddio unrhyw fath o gymorth drwy Ddeallusrwydd Artiffisial Cynhyrchiol. Mae hyn yn cynnwys cymorth ymchwil, cymorth strwythur, cymorth ysgrifennu / prawf ddarllen a chymorth creadigol</w:t>
            </w:r>
          </w:p>
          <w:p w14:paraId="022C0BBD" w14:textId="77777777" w:rsidR="00594AD6" w:rsidRPr="00332C10" w:rsidRDefault="00594AD6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ECB0343" w14:textId="77777777" w:rsidR="00594AD6" w:rsidRDefault="00594AD6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10168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7D49049E" w14:textId="77777777" w:rsidR="00594AD6" w:rsidRDefault="00594AD6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75432C16" w14:textId="77777777" w:rsidR="00594AD6" w:rsidRPr="00FA7E96" w:rsidRDefault="00594AD6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282806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</w:tbl>
    <w:p w14:paraId="59C3696D" w14:textId="77777777" w:rsidR="00594AD6" w:rsidRPr="00DA79A5" w:rsidRDefault="00594AD6" w:rsidP="00594AD6">
      <w:pPr>
        <w:pStyle w:val="Footer"/>
        <w:rPr>
          <w:rFonts w:ascii="Arial" w:hAnsi="Arial" w:cs="Arial"/>
          <w:sz w:val="24"/>
          <w:szCs w:val="24"/>
        </w:rPr>
      </w:pPr>
    </w:p>
    <w:p w14:paraId="23A44F7E" w14:textId="77777777" w:rsidR="0094472A" w:rsidRDefault="0094472A" w:rsidP="0094472A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6"/>
          <w:szCs w:val="26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7F2354A3" w14:textId="77777777" w:rsidTr="00DA5737">
        <w:trPr>
          <w:trHeight w:val="414"/>
        </w:trPr>
        <w:tc>
          <w:tcPr>
            <w:tcW w:w="10444" w:type="dxa"/>
            <w:shd w:val="clear" w:color="auto" w:fill="D9D9D9"/>
          </w:tcPr>
          <w:p w14:paraId="46B3E9F6" w14:textId="77777777" w:rsidR="00D22D9C" w:rsidRPr="00A406E5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0972DBF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66E4C9C" w14:textId="77777777" w:rsidR="00D22D9C" w:rsidRDefault="007E3A41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207DAC07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103D5A98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1CC928BA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7402226C" w14:textId="31E77DBF" w:rsidR="00C01A3F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88A6F95" w14:textId="1E26490A" w:rsidR="002F5787" w:rsidRPr="007B2B18" w:rsidRDefault="002F5787" w:rsidP="002F5787">
      <w:pPr>
        <w:rPr>
          <w:rFonts w:ascii="Arial" w:hAnsi="Arial" w:cs="Arial"/>
          <w:i/>
          <w:color w:val="FF0000"/>
          <w:sz w:val="22"/>
          <w:szCs w:val="22"/>
        </w:rPr>
      </w:pPr>
      <w:r w:rsidRPr="007B2B18">
        <w:rPr>
          <w:rFonts w:ascii="Arial" w:hAnsi="Arial" w:cs="Arial"/>
          <w:i/>
          <w:color w:val="FF0000"/>
          <w:sz w:val="22"/>
          <w:szCs w:val="22"/>
        </w:rPr>
        <w:t xml:space="preserve">Dylech ddangos eich gwybodaeth a'ch dysgu drwy ddefnyddio ystod o adnoddau perthnasol gan gynnwys cyfnodolion academaidd. Dylid </w:t>
      </w:r>
      <w:r w:rsidR="00FD032D" w:rsidRPr="007B2B18">
        <w:rPr>
          <w:rFonts w:ascii="Arial" w:hAnsi="Arial" w:cs="Arial"/>
          <w:i/>
          <w:color w:val="FF0000"/>
          <w:sz w:val="22"/>
          <w:szCs w:val="22"/>
        </w:rPr>
        <w:t xml:space="preserve">gwneud </w:t>
      </w:r>
      <w:r w:rsidRPr="007B2B18">
        <w:rPr>
          <w:rFonts w:ascii="Arial" w:hAnsi="Arial" w:cs="Arial"/>
          <w:i/>
          <w:color w:val="FF0000"/>
          <w:sz w:val="22"/>
          <w:szCs w:val="22"/>
        </w:rPr>
        <w:t>defnydd</w:t>
      </w:r>
      <w:r w:rsidR="00FD032D" w:rsidRPr="007B2B18">
        <w:rPr>
          <w:rFonts w:ascii="Arial" w:hAnsi="Arial" w:cs="Arial"/>
          <w:i/>
          <w:color w:val="FF0000"/>
          <w:sz w:val="22"/>
          <w:szCs w:val="22"/>
        </w:rPr>
        <w:t xml:space="preserve"> prin o </w:t>
      </w:r>
      <w:r w:rsidRPr="007B2B18">
        <w:rPr>
          <w:rFonts w:ascii="Arial" w:hAnsi="Arial" w:cs="Arial"/>
          <w:i/>
          <w:color w:val="FF0000"/>
          <w:sz w:val="22"/>
          <w:szCs w:val="22"/>
        </w:rPr>
        <w:t xml:space="preserve">wefannau a dylai unrhyw rai a ddefnyddir gennych fod yn briodol ddibynadwy. Dylech ddyfynnu eich holl ffynonellau'n gywir drwy gydol eich gwaith a </w:t>
      </w:r>
      <w:r w:rsidR="00FD032D" w:rsidRPr="007B2B18">
        <w:rPr>
          <w:rFonts w:ascii="Arial" w:hAnsi="Arial" w:cs="Arial"/>
          <w:i/>
          <w:color w:val="FF0000"/>
          <w:sz w:val="22"/>
          <w:szCs w:val="22"/>
        </w:rPr>
        <w:t>dylid c</w:t>
      </w:r>
      <w:r w:rsidRPr="007B2B18">
        <w:rPr>
          <w:rFonts w:ascii="Arial" w:hAnsi="Arial" w:cs="Arial"/>
          <w:i/>
          <w:color w:val="FF0000"/>
          <w:sz w:val="22"/>
          <w:szCs w:val="22"/>
        </w:rPr>
        <w:t xml:space="preserve">ynnwys rhestr gyfeirio wedi'i fformatio'n gywir ar y diwedd. Sicrhewch eich bod yn dilyn canllawiau Cyfeirio Harvard </w:t>
      </w:r>
      <w:r w:rsidR="00FD032D" w:rsidRPr="007B2B18">
        <w:rPr>
          <w:rFonts w:ascii="Arial" w:hAnsi="Arial" w:cs="Arial"/>
          <w:i/>
          <w:color w:val="FF0000"/>
          <w:sz w:val="22"/>
          <w:szCs w:val="22"/>
        </w:rPr>
        <w:t>PCYDDS</w:t>
      </w:r>
      <w:r w:rsidRPr="007B2B18">
        <w:rPr>
          <w:rFonts w:ascii="Arial" w:hAnsi="Arial" w:cs="Arial"/>
          <w:i/>
          <w:color w:val="FF0000"/>
          <w:sz w:val="22"/>
          <w:szCs w:val="22"/>
        </w:rPr>
        <w:t>. Gall peidio â darllen yn eang effeithio ar eich marc ar gyfer pob agwedd.</w:t>
      </w:r>
    </w:p>
    <w:p w14:paraId="733DA754" w14:textId="77777777" w:rsidR="00FB7EB5" w:rsidRPr="002F5787" w:rsidRDefault="00FB7EB5" w:rsidP="00FB7EB5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1DEDC54D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45B6E8AC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13D951E7" w14:textId="77777777" w:rsidR="00C01A3F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72B25E74" w14:textId="0E770606" w:rsidR="002F5787" w:rsidRPr="007B2B18" w:rsidRDefault="002F5787" w:rsidP="002F5787">
      <w:pPr>
        <w:jc w:val="both"/>
        <w:rPr>
          <w:rFonts w:ascii="Arial" w:hAnsi="Arial" w:cs="Arial"/>
          <w:i/>
          <w:color w:val="FF0000"/>
          <w:sz w:val="22"/>
          <w:szCs w:val="22"/>
          <w:lang w:val="cy-GB"/>
        </w:rPr>
      </w:pPr>
      <w:r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Dylech ddangos eich gwybodaeth a'ch dealltwriaeth o </w:t>
      </w:r>
      <w:r w:rsidR="000B5077"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>ymarfer</w:t>
      </w:r>
      <w:r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 effeithiol </w:t>
      </w:r>
      <w:r w:rsidR="00C05971"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>ar gyfer datbly</w:t>
      </w:r>
      <w:r w:rsidR="00194C48"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>g</w:t>
      </w:r>
      <w:r w:rsidR="00C05971"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>u sgiliau lly</w:t>
      </w:r>
      <w:r w:rsidR="00194C48"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>thr</w:t>
      </w:r>
      <w:r w:rsidR="00C05971"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ennedd, rhifedd, cymhwysedd digidol, </w:t>
      </w:r>
      <w:r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>a'r cysyniadau a'r egwyddorion sefydledig sy'n gysylltiedig â'ch maes ffocws gan gynnwys unrhyw fodelau/</w:t>
      </w:r>
      <w:r w:rsidR="00FD032D"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>damcaniaethau</w:t>
      </w:r>
      <w:r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 perthnasol.</w:t>
      </w:r>
    </w:p>
    <w:p w14:paraId="3F9304ED" w14:textId="77777777" w:rsidR="00D22D9C" w:rsidRPr="002F5787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0630CFFE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9A7F939" w14:textId="77777777"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Er enghraifft, archwilio a thorri gwybodaeth i lawr yn elfennau, gwneud casgliadau, casglu, cymharu a chyferbynnu </w:t>
      </w:r>
      <w:r w:rsidR="00B07FB0" w:rsidRPr="00630448">
        <w:rPr>
          <w:rFonts w:ascii="Arial" w:hAnsi="Arial" w:cs="Arial"/>
          <w:sz w:val="22"/>
          <w:szCs w:val="22"/>
          <w:lang w:val="cy-GB"/>
        </w:rPr>
        <w:lastRenderedPageBreak/>
        <w:t>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0C34B005" w14:textId="77777777" w:rsidR="00C01A3F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DB54DC8" w14:textId="472975DF" w:rsidR="002F5787" w:rsidRPr="007B2B18" w:rsidRDefault="002F5787" w:rsidP="002F5787">
      <w:pPr>
        <w:rPr>
          <w:rFonts w:ascii="Arial" w:hAnsi="Arial" w:cs="Arial"/>
          <w:i/>
          <w:color w:val="FF0000"/>
          <w:sz w:val="22"/>
          <w:szCs w:val="22"/>
          <w:lang w:val="cy-GB"/>
        </w:rPr>
      </w:pPr>
      <w:r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Dylech ddangos sgiliau dadansoddi beirniadol priodol drwy gydol y </w:t>
      </w:r>
      <w:r w:rsidR="00FD032D"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>gwaith</w:t>
      </w:r>
      <w:r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 gan gynnwys nodi ac ymchwilio</w:t>
      </w:r>
      <w:r w:rsidR="00191837"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 ymarferion effeith</w:t>
      </w:r>
      <w:r w:rsidR="00E52F9B"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>i</w:t>
      </w:r>
      <w:r w:rsidR="00191837"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ol. </w:t>
      </w:r>
      <w:r w:rsidR="00FD032D"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>D</w:t>
      </w:r>
      <w:r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>ylid eu cefnogi gyda thystiolaeth gadarn o'ch ymchwil bersonol. Dylech anelu at syntheseiddio gwybodaeth (h.y. cyfuno gwybodaeth o ddwy ffynhonnell neu fwy) o amrywiaeth o ffynonellau academaidd i ddatblygu eich ysgrifennu beirniadol ymhellach.</w:t>
      </w:r>
    </w:p>
    <w:p w14:paraId="79392C1C" w14:textId="77777777" w:rsidR="00D22D9C" w:rsidRPr="002F5787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215E38DE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36B85884" w14:textId="77777777"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066169C2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4185F44A" w14:textId="1C368B3C" w:rsidR="00FD032D" w:rsidRPr="007B2B18" w:rsidRDefault="00FD032D" w:rsidP="00FD032D">
      <w:pPr>
        <w:rPr>
          <w:rFonts w:ascii="Arial" w:hAnsi="Arial" w:cs="Arial"/>
          <w:i/>
          <w:color w:val="FF0000"/>
          <w:sz w:val="22"/>
          <w:szCs w:val="22"/>
          <w:lang w:val="cy-GB"/>
        </w:rPr>
      </w:pPr>
      <w:r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Dylech ddangos cysylltiadau clir rhwng polisi, </w:t>
      </w:r>
      <w:r w:rsidR="00A537F3"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>damcaniaeth</w:t>
      </w:r>
      <w:r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 ac ymarfer perthnasol. Ystyriwch sut mae dogfennau polisi perthnasol a </w:t>
      </w:r>
      <w:r w:rsidR="00A537F3"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>damcaniaethau</w:t>
      </w:r>
      <w:r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 addysgol yn cysylltu â'ch </w:t>
      </w:r>
      <w:r w:rsidR="00A537F3"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arferion </w:t>
      </w:r>
      <w:r w:rsidRPr="007B2B18">
        <w:rPr>
          <w:rFonts w:ascii="Arial" w:hAnsi="Arial" w:cs="Arial"/>
          <w:i/>
          <w:color w:val="FF0000"/>
          <w:sz w:val="22"/>
          <w:szCs w:val="22"/>
          <w:lang w:val="cy-GB"/>
        </w:rPr>
        <w:t>arfer gorau.</w:t>
      </w:r>
    </w:p>
    <w:p w14:paraId="1BE185B1" w14:textId="77777777" w:rsidR="000C0F1B" w:rsidRPr="008E4A3C" w:rsidRDefault="000C0F1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9032763" w14:textId="77777777" w:rsidR="00D22D9C" w:rsidRPr="004E18D1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4E18D1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390AE153" w14:textId="77777777" w:rsidR="00995D51" w:rsidRPr="004E18D1" w:rsidRDefault="00B07FB0" w:rsidP="009315A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4E18D1">
        <w:rPr>
          <w:rFonts w:ascii="Arial" w:hAnsi="Arial" w:cs="Arial"/>
          <w:sz w:val="22"/>
          <w:szCs w:val="22"/>
          <w:lang w:val="cy-GB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4E18D1">
        <w:rPr>
          <w:rFonts w:ascii="Arial" w:hAnsi="Arial" w:cs="Arial"/>
          <w:sz w:val="22"/>
          <w:szCs w:val="22"/>
          <w:lang w:val="cy-GB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4E18D1">
        <w:rPr>
          <w:rFonts w:ascii="Arial" w:hAnsi="Arial" w:cs="Arial"/>
          <w:sz w:val="22"/>
          <w:szCs w:val="22"/>
          <w:lang w:val="cy-GB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0D0DB345" w14:textId="53238D47" w:rsidR="00C01A3F" w:rsidRPr="004E18D1" w:rsidRDefault="003623B4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>
        <w:rPr>
          <w:rFonts w:ascii="Arial" w:hAnsi="Arial" w:cs="Arial"/>
          <w:b/>
          <w:i/>
          <w:sz w:val="22"/>
          <w:szCs w:val="22"/>
          <w:lang w:val="cy-GB"/>
        </w:rPr>
        <w:t>C</w:t>
      </w:r>
      <w:r w:rsidR="005427D8"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anllawiau penodol i'r asesiad hwn: </w:t>
      </w:r>
      <w:r w:rsidR="00C01A3F" w:rsidRPr="004E18D1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4C021FCB" w14:textId="4D5F97DC" w:rsidR="00FD032D" w:rsidRPr="004E18D1" w:rsidRDefault="00FD032D" w:rsidP="00FD032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  <w:r w:rsidRPr="004E18D1">
        <w:rPr>
          <w:rFonts w:ascii="Arial" w:hAnsi="Arial" w:cs="Arial"/>
          <w:color w:val="FF0000"/>
          <w:sz w:val="22"/>
          <w:szCs w:val="22"/>
          <w:lang w:val="cy-GB"/>
        </w:rPr>
        <w:t>Dylai eich ysgrifennu gael ei gyflwyno'n broffesiynol gyda sillafu, gramadeg ac atalnodi cywir. Pr</w:t>
      </w:r>
      <w:r w:rsidR="000A7094" w:rsidRPr="004E18D1">
        <w:rPr>
          <w:rFonts w:ascii="Arial" w:hAnsi="Arial" w:cs="Arial"/>
          <w:color w:val="FF0000"/>
          <w:sz w:val="22"/>
          <w:szCs w:val="22"/>
          <w:lang w:val="cy-GB"/>
        </w:rPr>
        <w:t>awfddarllenwch</w:t>
      </w:r>
      <w:r w:rsidRPr="004E18D1">
        <w:rPr>
          <w:rFonts w:ascii="Arial" w:hAnsi="Arial" w:cs="Arial"/>
          <w:color w:val="FF0000"/>
          <w:sz w:val="22"/>
          <w:szCs w:val="22"/>
          <w:lang w:val="cy-GB"/>
        </w:rPr>
        <w:t xml:space="preserve"> eich gwaith yn ofalus cyn ei gyflwyno. Mae llawer o raglenni TG i'ch cefnogi gyda hyn.</w:t>
      </w:r>
    </w:p>
    <w:p w14:paraId="088A9B2C" w14:textId="77777777" w:rsidR="00FD032D" w:rsidRPr="004E18D1" w:rsidRDefault="00FD032D" w:rsidP="00FD032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  <w:r w:rsidRPr="004E18D1">
        <w:rPr>
          <w:rFonts w:ascii="Arial" w:hAnsi="Arial" w:cs="Arial"/>
          <w:color w:val="FF0000"/>
          <w:sz w:val="22"/>
          <w:szCs w:val="22"/>
          <w:lang w:val="cy-GB"/>
        </w:rPr>
        <w:t>Dylai eich ysgrifennu fod yn drefnus, yn rhugl ac yn gydlynol.</w:t>
      </w:r>
    </w:p>
    <w:p w14:paraId="0961F8A0" w14:textId="77777777" w:rsidR="00FB7EB5" w:rsidRPr="004E18D1" w:rsidRDefault="00FB7EB5" w:rsidP="00FB7EB5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 w:cs="Arial"/>
          <w:i/>
          <w:sz w:val="22"/>
          <w:szCs w:val="22"/>
          <w:lang w:val="cy-GB"/>
        </w:rPr>
      </w:pPr>
    </w:p>
    <w:p w14:paraId="0E8BD2DE" w14:textId="77777777" w:rsidR="000C0F1B" w:rsidRPr="008E4A3C" w:rsidRDefault="000C0F1B" w:rsidP="00390060">
      <w:pPr>
        <w:ind w:left="360"/>
        <w:rPr>
          <w:rFonts w:ascii="Arial" w:hAnsi="Arial" w:cs="Arial"/>
          <w:i/>
          <w:sz w:val="22"/>
          <w:szCs w:val="22"/>
          <w:lang w:val="cy-GB"/>
        </w:rPr>
      </w:pPr>
    </w:p>
    <w:p w14:paraId="25253FBA" w14:textId="77777777" w:rsidR="00D22D9C" w:rsidRPr="008E4A3C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10A9B70" w14:textId="72498B1B" w:rsidR="00C01A3F" w:rsidRPr="008E4A3C" w:rsidRDefault="00C01A3F">
      <w:pPr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42667FBD" w14:textId="77777777" w:rsidTr="00BF6F21">
        <w:trPr>
          <w:jc w:val="center"/>
        </w:trPr>
        <w:tc>
          <w:tcPr>
            <w:tcW w:w="10670" w:type="dxa"/>
            <w:shd w:val="clear" w:color="auto" w:fill="BFBFBF"/>
          </w:tcPr>
          <w:p w14:paraId="2EF9DB80" w14:textId="77777777" w:rsidR="00152E9D" w:rsidRPr="00A406E5" w:rsidRDefault="00152E9D" w:rsidP="002B5FF8">
            <w:pPr>
              <w:rPr>
                <w:rFonts w:ascii="Arial" w:hAnsi="Arial" w:cs="Arial"/>
              </w:rPr>
            </w:pPr>
            <w:r w:rsidRPr="008E4A3C">
              <w:rPr>
                <w:rFonts w:ascii="Arial" w:hAnsi="Arial" w:cs="Arial"/>
                <w:sz w:val="32"/>
                <w:szCs w:val="32"/>
                <w:lang w:val="cy-GB"/>
              </w:rPr>
              <w:br w:type="page"/>
            </w:r>
            <w:r w:rsidR="004D5E9B" w:rsidRPr="008E4A3C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713F3F03" w14:textId="77777777" w:rsidR="00152E9D" w:rsidRPr="00A406E5" w:rsidRDefault="00152E9D" w:rsidP="00152E9D">
      <w:pPr>
        <w:rPr>
          <w:rFonts w:ascii="Arial" w:hAnsi="Arial" w:cs="Arial"/>
        </w:rPr>
      </w:pPr>
    </w:p>
    <w:p w14:paraId="22614FA0" w14:textId="77777777" w:rsidR="00152E9D" w:rsidRPr="00A406E5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0A387895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2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3769C3C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7CFE1DA2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85474CC" w14:textId="77777777"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0B11AF7F" w14:textId="77777777"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40865881" w14:textId="77777777"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0660AA2C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BC3C8B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lastRenderedPageBreak/>
              <w:t xml:space="preserve">1.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60F7C78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AD9474" w14:textId="09F7EDA1" w:rsidR="00152E9D" w:rsidRPr="00A406E5" w:rsidRDefault="00FB7EB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8E4A3C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A24F1E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2F5787" w14:paraId="05210C81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F4A473" w14:textId="1E2248CB" w:rsidR="00152E9D" w:rsidRPr="008E4A3C" w:rsidRDefault="00152E9D" w:rsidP="00BB74C2">
            <w:pPr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55C74A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30EE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F5787" w14:paraId="579678BF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75DF" w14:textId="77777777" w:rsidR="00152E9D" w:rsidRPr="008E4A3C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D105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5A99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406E5" w14:paraId="5CA553D4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2A31712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05B8E5A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14F28E3" w14:textId="1CCDB82F" w:rsidR="00152E9D" w:rsidRPr="00A406E5" w:rsidRDefault="00FB7EB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8E4A3C"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4E0518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EB0188" w14:paraId="7BE6E1EC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5ACB02" w14:textId="244F50F7" w:rsidR="00152E9D" w:rsidRPr="00FD032D" w:rsidRDefault="00152E9D" w:rsidP="00322D70">
            <w:pPr>
              <w:jc w:val="both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2B05A2" w14:textId="77777777" w:rsidR="00152E9D" w:rsidRPr="00FD032D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05FE" w14:textId="77777777" w:rsidR="00152E9D" w:rsidRPr="00FD032D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EB0188" w14:paraId="22223F9C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164A" w14:textId="77777777" w:rsidR="00152E9D" w:rsidRPr="00FD032D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02F4" w14:textId="77777777" w:rsidR="00152E9D" w:rsidRPr="00FD032D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1DF6" w14:textId="77777777" w:rsidR="00152E9D" w:rsidRPr="00FD032D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406E5" w14:paraId="740C3AD1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6EF03F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6A77C85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04E6304" w14:textId="20E541A0" w:rsidR="00152E9D" w:rsidRPr="00A406E5" w:rsidRDefault="00FB7EB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8E4A3C"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39520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7B2B18" w14:paraId="15B01B89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BD06D8" w14:textId="11E1D692" w:rsidR="00152E9D" w:rsidRPr="00FD032D" w:rsidRDefault="00152E9D" w:rsidP="00322D70">
            <w:pPr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BC5200" w14:textId="77777777" w:rsidR="00152E9D" w:rsidRPr="00FD032D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B96A" w14:textId="77777777" w:rsidR="00152E9D" w:rsidRPr="00FD032D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7B2B18" w14:paraId="69056C82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D0C58" w14:textId="77777777" w:rsidR="00152E9D" w:rsidRPr="00FD032D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F60F1" w14:textId="77777777" w:rsidR="00152E9D" w:rsidRPr="00FD032D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B046" w14:textId="77777777" w:rsidR="00152E9D" w:rsidRPr="00FD032D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406E5" w14:paraId="7C038062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020937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4CC606B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FC3CB9" w14:textId="4F33895F" w:rsidR="00152E9D" w:rsidRPr="00A406E5" w:rsidRDefault="00FB7EB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8E4A3C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B25F6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FD032D" w14:paraId="5AB1C95E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2E8909" w14:textId="77777777" w:rsidR="00152E9D" w:rsidRPr="008E4A3C" w:rsidRDefault="00152E9D" w:rsidP="007B2B18">
            <w:pPr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4BD6EA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0B522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D032D" w14:paraId="6E6B65DE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70A44" w14:textId="77777777" w:rsidR="00152E9D" w:rsidRPr="008E4A3C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BADA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299E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406E5" w14:paraId="021A0EA3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92FDCD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2C37692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4C93F6D" w14:textId="2C508A59" w:rsidR="00152E9D" w:rsidRPr="00A406E5" w:rsidRDefault="008E4A3C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FB7EB5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931F0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8E4A3C" w14:paraId="30275B12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BCA746" w14:textId="77777777" w:rsidR="00152E9D" w:rsidRPr="00FD032D" w:rsidRDefault="00152E9D" w:rsidP="007B2B1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69EBA4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C9CC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8E4A3C" w14:paraId="1F668249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D91B6" w14:textId="77777777" w:rsidR="00152E9D" w:rsidRPr="008E4A3C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BDA97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DCD36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</w:tbl>
    <w:p w14:paraId="3AA0F30D" w14:textId="77777777" w:rsidR="00152E9D" w:rsidRPr="008E4A3C" w:rsidRDefault="00152E9D" w:rsidP="00152E9D">
      <w:pPr>
        <w:ind w:left="284" w:right="531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24E78B92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4B990CF8" w14:textId="77777777" w:rsidR="00152E9D" w:rsidRPr="004E18D1" w:rsidRDefault="005427D8" w:rsidP="002B5FF8">
            <w:pPr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4E18D1">
              <w:rPr>
                <w:rFonts w:ascii="Arial" w:hAnsi="Arial" w:cs="Arial"/>
                <w:sz w:val="16"/>
                <w:szCs w:val="16"/>
                <w:lang w:val="cy-GB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993585D" w14:textId="77777777" w:rsidR="00152E9D" w:rsidRPr="004E18D1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34B1D28F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7EF293C6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1E22EC9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D29D18D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0858E3B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5524C6FC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15E39996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B1C1827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FD76882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45D122F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337FCA3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5787D4F4" w14:textId="77777777" w:rsidR="00C073F1" w:rsidRDefault="00C073F1" w:rsidP="00152E9D">
      <w:pPr>
        <w:rPr>
          <w:rFonts w:ascii="Arial" w:hAnsi="Arial" w:cs="Arial"/>
        </w:rPr>
      </w:pPr>
    </w:p>
    <w:p w14:paraId="11016DBC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3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7EDB77A5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4489F78B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7BEA5A0C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14:paraId="15B35DDB" w14:textId="77777777" w:rsidTr="00527E60">
        <w:tc>
          <w:tcPr>
            <w:tcW w:w="13858" w:type="dxa"/>
            <w:shd w:val="clear" w:color="auto" w:fill="FF99FF"/>
          </w:tcPr>
          <w:p w14:paraId="688D744B" w14:textId="77777777"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1D2450A9" w14:textId="77777777"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14:paraId="7E49F11C" w14:textId="77777777" w:rsidTr="00FC160C">
        <w:tc>
          <w:tcPr>
            <w:tcW w:w="13948" w:type="dxa"/>
            <w:shd w:val="clear" w:color="auto" w:fill="FF99FF"/>
          </w:tcPr>
          <w:p w14:paraId="15371C6B" w14:textId="77777777"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14:paraId="0BFB150A" w14:textId="77777777" w:rsidTr="00FC160C">
        <w:tc>
          <w:tcPr>
            <w:tcW w:w="13948" w:type="dxa"/>
            <w:shd w:val="clear" w:color="auto" w:fill="FFCCFF"/>
          </w:tcPr>
          <w:p w14:paraId="75B3C0DF" w14:textId="77777777"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3A62D502" w14:textId="77777777" w:rsidR="00D635B3" w:rsidRDefault="00D635B3" w:rsidP="00DF2971">
      <w:pPr>
        <w:rPr>
          <w:rFonts w:ascii="Arial" w:hAnsi="Arial" w:cs="Arial"/>
        </w:rPr>
      </w:pPr>
    </w:p>
    <w:p w14:paraId="7C92864A" w14:textId="77777777"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14:paraId="6440633C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1C36B98C" w14:textId="77777777"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7A7902A7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F67B5D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18B86FB2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6A1D108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8DD2A26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17A6D297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75E9BC1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22E12136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1C3D548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40D9FBA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5972C7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39207C2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14:paraId="04919FD2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152BD2C3" w14:textId="77777777"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D412DC6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5885E1D7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335D7F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63A9DC1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066C55C4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0522EEA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282A948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14:paraId="21B66669" w14:textId="77777777" w:rsidTr="00EF2593">
        <w:tc>
          <w:tcPr>
            <w:tcW w:w="1735" w:type="dxa"/>
            <w:shd w:val="clear" w:color="auto" w:fill="FF99FF"/>
          </w:tcPr>
          <w:p w14:paraId="61ACF069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428FE408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52BD25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1D31E9E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1EE69AD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FCEB06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7521CC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74271BC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B620D3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BA2DCE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5201CB3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9DE888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9295533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14:paraId="49C5BE0C" w14:textId="77777777" w:rsidTr="00EF2593">
        <w:tc>
          <w:tcPr>
            <w:tcW w:w="1735" w:type="dxa"/>
            <w:shd w:val="clear" w:color="auto" w:fill="FF99FF"/>
          </w:tcPr>
          <w:p w14:paraId="6D839EA9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6D6AB566" w14:textId="77777777"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1BDFB92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068F112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4F521FF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fylchau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B26010A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fylchau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02A876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D0589D0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884CD52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14:paraId="59760B28" w14:textId="77777777" w:rsidTr="00EF2593">
        <w:tc>
          <w:tcPr>
            <w:tcW w:w="1735" w:type="dxa"/>
            <w:shd w:val="clear" w:color="auto" w:fill="FF99FF"/>
          </w:tcPr>
          <w:p w14:paraId="4218A47B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466ADF85" w14:textId="77777777"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0D0DCD2F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65852BB6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gwneud heb ddefnyddio unrhyw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dystiolaeth gredadwy.</w:t>
            </w:r>
          </w:p>
          <w:p w14:paraId="40EAC25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92DE8D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Syniadau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>weithiau’n afresymegol ac yn gwrthddweud ei gilydd.</w:t>
            </w:r>
          </w:p>
        </w:tc>
        <w:tc>
          <w:tcPr>
            <w:tcW w:w="1736" w:type="dxa"/>
          </w:tcPr>
          <w:p w14:paraId="414AF95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14:paraId="744B7782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cyfyngiadau ar wybodaeth. </w:t>
            </w:r>
          </w:p>
          <w:p w14:paraId="0E34A353" w14:textId="77777777" w:rsidR="00DF2971" w:rsidRPr="00E518DC" w:rsidRDefault="00DF2971" w:rsidP="00EF2593">
            <w:pPr>
              <w:rPr>
                <w:rFonts w:ascii="Arial" w:hAnsi="Arial" w:cs="Arial"/>
              </w:rPr>
            </w:pPr>
          </w:p>
          <w:p w14:paraId="146A6C9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51D5851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0760D80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barn yn hytrach na dadlau ar sail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rheswm a thystiolaeth. </w:t>
            </w:r>
          </w:p>
          <w:p w14:paraId="294CF96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0908FBB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tystiolaeth mewn modd argyhoeddiadol 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8ACD19A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14:paraId="58F1D70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Gallu i feddwl yn annibynnol ac i ‘weld y tu hwnt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i’r cwestiwn', gan awgrymu rhywfaint o afael ar y maes a’r cysyniadau ehangach.  </w:t>
            </w:r>
          </w:p>
        </w:tc>
        <w:tc>
          <w:tcPr>
            <w:tcW w:w="1736" w:type="dxa"/>
          </w:tcPr>
          <w:p w14:paraId="50D3692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14:paraId="22277356" w14:textId="77777777" w:rsidTr="00EF2593">
        <w:tc>
          <w:tcPr>
            <w:tcW w:w="1735" w:type="dxa"/>
            <w:shd w:val="clear" w:color="auto" w:fill="FF99FF"/>
          </w:tcPr>
          <w:p w14:paraId="2096DF64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5704BB58" w14:textId="77777777"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6B940BC3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29942E27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34BB60D1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137DF2D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Sgiliau datrys problemau gwan iawn y tu allan i’r cyd-destun lle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61D8FAF0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5C1FC02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  <w:p w14:paraId="491C42E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  <w:p w14:paraId="5C3F9FD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FE3C19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14:paraId="2F877AF4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7B84B11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sylfaenol y tu allan i’r cyd-destun lle y’u hastudiwyd yn gyntaf.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C8AA00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14:paraId="5D297937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1B1C22E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ar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cyfan y tu allan i’r cyd-destun lle y’u hastudiwyd yn gyntaf. </w:t>
            </w:r>
          </w:p>
        </w:tc>
        <w:tc>
          <w:tcPr>
            <w:tcW w:w="1736" w:type="dxa"/>
          </w:tcPr>
          <w:p w14:paraId="21749FD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14:paraId="1223AD8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y tu allan i’r cyd-destun lle y’u hastudiwyd yn gyntaf. </w:t>
            </w:r>
          </w:p>
          <w:p w14:paraId="7DC3F78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61FB71F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14:paraId="065124F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7204160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 chynnig atebion creadigol, rhagorol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1CF20B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anarferol a chynnig atebion creadigol, eithaf soffistigedig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14:paraId="362619A2" w14:textId="77777777" w:rsidTr="00EF2593">
        <w:tc>
          <w:tcPr>
            <w:tcW w:w="1735" w:type="dxa"/>
            <w:shd w:val="clear" w:color="auto" w:fill="FF99FF"/>
          </w:tcPr>
          <w:p w14:paraId="5E807611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013E637D" w14:textId="77777777"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68CF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0670A219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2A07504E" w14:textId="77777777" w:rsidR="00DF2971" w:rsidRPr="00ED3ABD" w:rsidRDefault="00DF2971" w:rsidP="00EF2593">
            <w:pPr>
              <w:rPr>
                <w:rFonts w:ascii="Arial" w:hAnsi="Arial" w:cs="Arial"/>
              </w:rPr>
            </w:pPr>
          </w:p>
          <w:p w14:paraId="75A09527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C86EAB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EE61C9B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Tystiolaeth gyfyngedig o’r sgiliau ar gyfer cyflogaeth sy’n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>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CE448C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CC8549C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7C628A35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5D1387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14:paraId="6CC3210B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4D79EB5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EF03509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14:paraId="502F6559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54FE152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483E66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14:paraId="732AA83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gwneud penderfyniadau, gydag awydd i ddatblygu ymhellach.  </w:t>
            </w:r>
          </w:p>
          <w:p w14:paraId="4683A1D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2E58682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A66004A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6EB23457" w14:textId="77777777" w:rsidR="00DF2971" w:rsidRPr="00D9771E" w:rsidRDefault="00DF2971" w:rsidP="00DF2971">
      <w:pPr>
        <w:rPr>
          <w:rFonts w:ascii="Arial" w:hAnsi="Arial" w:cs="Arial"/>
        </w:rPr>
      </w:pPr>
    </w:p>
    <w:p w14:paraId="458EDB4D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47FEFD1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B1FEC69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2BD368F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FE2F18E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05993C1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7860B4F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C6CB861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1EA438C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32E1154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95B7139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41380E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B451F05" w14:textId="77777777"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EAD2B" w14:textId="77777777" w:rsidR="006770CD" w:rsidRDefault="006770CD">
      <w:r>
        <w:separator/>
      </w:r>
    </w:p>
  </w:endnote>
  <w:endnote w:type="continuationSeparator" w:id="0">
    <w:p w14:paraId="7C20C577" w14:textId="77777777" w:rsidR="006770CD" w:rsidRDefault="00677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18114" w14:textId="77777777"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7746">
      <w:rPr>
        <w:b/>
        <w:noProof/>
        <w:lang w:val="cy-GB"/>
      </w:rPr>
      <w:t>3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7746">
      <w:rPr>
        <w:b/>
        <w:noProof/>
        <w:lang w:val="cy-GB"/>
      </w:rPr>
      <w:t>10</w:t>
    </w:r>
    <w:r w:rsidR="00B07FB0" w:rsidRPr="00D635B3">
      <w:rPr>
        <w:b/>
        <w:sz w:val="24"/>
        <w:szCs w:val="24"/>
        <w:lang w:val="cy-GB"/>
      </w:rPr>
      <w:fldChar w:fldCharType="end"/>
    </w:r>
  </w:p>
  <w:p w14:paraId="01A1C445" w14:textId="77777777" w:rsidR="00B07FB0" w:rsidRDefault="00B07FB0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89B7C" w14:textId="77777777"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BB6DA" w14:textId="77777777" w:rsidR="006770CD" w:rsidRDefault="006770CD">
      <w:r>
        <w:separator/>
      </w:r>
    </w:p>
  </w:footnote>
  <w:footnote w:type="continuationSeparator" w:id="0">
    <w:p w14:paraId="28E13CB2" w14:textId="77777777" w:rsidR="006770CD" w:rsidRDefault="006770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AE3F89"/>
    <w:multiLevelType w:val="hybridMultilevel"/>
    <w:tmpl w:val="69BE3D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6502D"/>
    <w:multiLevelType w:val="multilevel"/>
    <w:tmpl w:val="04F0B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0C3902"/>
    <w:multiLevelType w:val="multilevel"/>
    <w:tmpl w:val="9C866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7C12C2"/>
    <w:multiLevelType w:val="multilevel"/>
    <w:tmpl w:val="146CF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DFD65B4"/>
    <w:multiLevelType w:val="hybridMultilevel"/>
    <w:tmpl w:val="EC2CF730"/>
    <w:lvl w:ilvl="0" w:tplc="285807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56A444D"/>
    <w:multiLevelType w:val="hybridMultilevel"/>
    <w:tmpl w:val="F6FCA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22629"/>
    <w:multiLevelType w:val="multilevel"/>
    <w:tmpl w:val="B5FAB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70557F5"/>
    <w:multiLevelType w:val="hybridMultilevel"/>
    <w:tmpl w:val="E63E88D2"/>
    <w:lvl w:ilvl="0" w:tplc="4BCC691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A22632"/>
    <w:multiLevelType w:val="hybridMultilevel"/>
    <w:tmpl w:val="30FE118A"/>
    <w:lvl w:ilvl="0" w:tplc="39E8C7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B07D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90D5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AEA6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2290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0207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A005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7061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8E42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31597F"/>
    <w:multiLevelType w:val="multilevel"/>
    <w:tmpl w:val="4208B4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5" w15:restartNumberingAfterBreak="0">
    <w:nsid w:val="21183FC2"/>
    <w:multiLevelType w:val="hybridMultilevel"/>
    <w:tmpl w:val="69DC7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4BC7DAD"/>
    <w:multiLevelType w:val="hybridMultilevel"/>
    <w:tmpl w:val="48485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F9A3CF4"/>
    <w:multiLevelType w:val="hybridMultilevel"/>
    <w:tmpl w:val="4DE490E2"/>
    <w:lvl w:ilvl="0" w:tplc="95041F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C49B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C483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C483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5496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AAE4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1C42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DADC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204F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1633520"/>
    <w:multiLevelType w:val="multilevel"/>
    <w:tmpl w:val="6FF8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4079"/>
    <w:multiLevelType w:val="multilevel"/>
    <w:tmpl w:val="47864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562E75BE"/>
    <w:multiLevelType w:val="multilevel"/>
    <w:tmpl w:val="1B001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C51593"/>
    <w:multiLevelType w:val="multilevel"/>
    <w:tmpl w:val="B3D212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6035B4B"/>
    <w:multiLevelType w:val="multilevel"/>
    <w:tmpl w:val="1CFC4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4552971"/>
    <w:multiLevelType w:val="multilevel"/>
    <w:tmpl w:val="FF4C8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52927730">
    <w:abstractNumId w:val="6"/>
  </w:num>
  <w:num w:numId="2" w16cid:durableId="1613904125">
    <w:abstractNumId w:val="21"/>
  </w:num>
  <w:num w:numId="3" w16cid:durableId="1985767182">
    <w:abstractNumId w:val="33"/>
  </w:num>
  <w:num w:numId="4" w16cid:durableId="1738749806">
    <w:abstractNumId w:val="25"/>
  </w:num>
  <w:num w:numId="5" w16cid:durableId="339161392">
    <w:abstractNumId w:val="19"/>
  </w:num>
  <w:num w:numId="6" w16cid:durableId="1147547250">
    <w:abstractNumId w:val="32"/>
  </w:num>
  <w:num w:numId="7" w16cid:durableId="888032938">
    <w:abstractNumId w:val="9"/>
  </w:num>
  <w:num w:numId="8" w16cid:durableId="1007055332">
    <w:abstractNumId w:val="29"/>
  </w:num>
  <w:num w:numId="9" w16cid:durableId="1115294927">
    <w:abstractNumId w:val="22"/>
  </w:num>
  <w:num w:numId="10" w16cid:durableId="1806896402">
    <w:abstractNumId w:val="14"/>
  </w:num>
  <w:num w:numId="11" w16cid:durableId="87241796">
    <w:abstractNumId w:val="16"/>
  </w:num>
  <w:num w:numId="12" w16cid:durableId="2048336724">
    <w:abstractNumId w:val="20"/>
  </w:num>
  <w:num w:numId="13" w16cid:durableId="1944805845">
    <w:abstractNumId w:val="28"/>
  </w:num>
  <w:num w:numId="14" w16cid:durableId="736173632">
    <w:abstractNumId w:val="12"/>
  </w:num>
  <w:num w:numId="15" w16cid:durableId="1729189102">
    <w:abstractNumId w:val="0"/>
  </w:num>
  <w:num w:numId="16" w16cid:durableId="2093308463">
    <w:abstractNumId w:val="18"/>
  </w:num>
  <w:num w:numId="17" w16cid:durableId="695156070">
    <w:abstractNumId w:val="17"/>
  </w:num>
  <w:num w:numId="18" w16cid:durableId="1209026949">
    <w:abstractNumId w:val="10"/>
  </w:num>
  <w:num w:numId="19" w16cid:durableId="2042433762">
    <w:abstractNumId w:val="15"/>
  </w:num>
  <w:num w:numId="20" w16cid:durableId="1643585262">
    <w:abstractNumId w:val="1"/>
  </w:num>
  <w:num w:numId="21" w16cid:durableId="1884444940">
    <w:abstractNumId w:val="7"/>
  </w:num>
  <w:num w:numId="22" w16cid:durableId="405538769">
    <w:abstractNumId w:val="5"/>
  </w:num>
  <w:num w:numId="23" w16cid:durableId="1906641319">
    <w:abstractNumId w:val="11"/>
  </w:num>
  <w:num w:numId="24" w16cid:durableId="1422675000">
    <w:abstractNumId w:val="23"/>
  </w:num>
  <w:num w:numId="25" w16cid:durableId="551579086">
    <w:abstractNumId w:val="34"/>
  </w:num>
  <w:num w:numId="26" w16cid:durableId="1485854278">
    <w:abstractNumId w:val="31"/>
  </w:num>
  <w:num w:numId="27" w16cid:durableId="219904471">
    <w:abstractNumId w:val="8"/>
  </w:num>
  <w:num w:numId="28" w16cid:durableId="189536851">
    <w:abstractNumId w:val="4"/>
  </w:num>
  <w:num w:numId="29" w16cid:durableId="716468995">
    <w:abstractNumId w:val="2"/>
  </w:num>
  <w:num w:numId="30" w16cid:durableId="259526834">
    <w:abstractNumId w:val="3"/>
  </w:num>
  <w:num w:numId="31" w16cid:durableId="1030958983">
    <w:abstractNumId w:val="13"/>
  </w:num>
  <w:num w:numId="32" w16cid:durableId="83576886">
    <w:abstractNumId w:val="30"/>
  </w:num>
  <w:num w:numId="33" w16cid:durableId="560484161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19299180">
    <w:abstractNumId w:val="27"/>
  </w:num>
  <w:num w:numId="35" w16cid:durableId="73184872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1666"/>
    <w:rsid w:val="00026B02"/>
    <w:rsid w:val="00067890"/>
    <w:rsid w:val="000822E5"/>
    <w:rsid w:val="000971FC"/>
    <w:rsid w:val="000A2A3A"/>
    <w:rsid w:val="000A492A"/>
    <w:rsid w:val="000A7094"/>
    <w:rsid w:val="000B5077"/>
    <w:rsid w:val="000C0F1B"/>
    <w:rsid w:val="000D2F80"/>
    <w:rsid w:val="000E413A"/>
    <w:rsid w:val="000F5AA3"/>
    <w:rsid w:val="00100396"/>
    <w:rsid w:val="00100B5C"/>
    <w:rsid w:val="001106E9"/>
    <w:rsid w:val="00124CA5"/>
    <w:rsid w:val="00134F77"/>
    <w:rsid w:val="00152E9D"/>
    <w:rsid w:val="00154487"/>
    <w:rsid w:val="0017512A"/>
    <w:rsid w:val="00177703"/>
    <w:rsid w:val="00191837"/>
    <w:rsid w:val="00194719"/>
    <w:rsid w:val="00194C48"/>
    <w:rsid w:val="00196958"/>
    <w:rsid w:val="001A1E39"/>
    <w:rsid w:val="001A24F3"/>
    <w:rsid w:val="001A2B51"/>
    <w:rsid w:val="001A52E4"/>
    <w:rsid w:val="001B405C"/>
    <w:rsid w:val="001B5F45"/>
    <w:rsid w:val="001B6DCC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6104D"/>
    <w:rsid w:val="00273FEE"/>
    <w:rsid w:val="0028204E"/>
    <w:rsid w:val="0028591B"/>
    <w:rsid w:val="002878BF"/>
    <w:rsid w:val="00291841"/>
    <w:rsid w:val="002A1AB2"/>
    <w:rsid w:val="002B5FF8"/>
    <w:rsid w:val="002C449B"/>
    <w:rsid w:val="002C6040"/>
    <w:rsid w:val="002D5B3F"/>
    <w:rsid w:val="002E272E"/>
    <w:rsid w:val="002F39D3"/>
    <w:rsid w:val="002F5778"/>
    <w:rsid w:val="002F5787"/>
    <w:rsid w:val="003129A7"/>
    <w:rsid w:val="003223E0"/>
    <w:rsid w:val="00322D70"/>
    <w:rsid w:val="00332567"/>
    <w:rsid w:val="00352C4A"/>
    <w:rsid w:val="003545CF"/>
    <w:rsid w:val="003623B4"/>
    <w:rsid w:val="00362560"/>
    <w:rsid w:val="003732FD"/>
    <w:rsid w:val="003753B2"/>
    <w:rsid w:val="00376559"/>
    <w:rsid w:val="00376B89"/>
    <w:rsid w:val="00382BAA"/>
    <w:rsid w:val="00384D73"/>
    <w:rsid w:val="00386EE1"/>
    <w:rsid w:val="00390060"/>
    <w:rsid w:val="00393EB6"/>
    <w:rsid w:val="003A3CE5"/>
    <w:rsid w:val="003B26C6"/>
    <w:rsid w:val="003B34E4"/>
    <w:rsid w:val="003B366F"/>
    <w:rsid w:val="003B3F9D"/>
    <w:rsid w:val="003B6C95"/>
    <w:rsid w:val="003E5751"/>
    <w:rsid w:val="004046A9"/>
    <w:rsid w:val="00404C50"/>
    <w:rsid w:val="00416FEA"/>
    <w:rsid w:val="00423934"/>
    <w:rsid w:val="00426244"/>
    <w:rsid w:val="00451442"/>
    <w:rsid w:val="00451810"/>
    <w:rsid w:val="00456151"/>
    <w:rsid w:val="00470A38"/>
    <w:rsid w:val="004711C5"/>
    <w:rsid w:val="00477880"/>
    <w:rsid w:val="004874DE"/>
    <w:rsid w:val="004B5334"/>
    <w:rsid w:val="004B6C14"/>
    <w:rsid w:val="004D5E9B"/>
    <w:rsid w:val="004D63D9"/>
    <w:rsid w:val="004E18D1"/>
    <w:rsid w:val="004E6585"/>
    <w:rsid w:val="004F1869"/>
    <w:rsid w:val="0050249F"/>
    <w:rsid w:val="00524566"/>
    <w:rsid w:val="00527E60"/>
    <w:rsid w:val="00530BEF"/>
    <w:rsid w:val="00541EAD"/>
    <w:rsid w:val="005427D8"/>
    <w:rsid w:val="00552351"/>
    <w:rsid w:val="00561F00"/>
    <w:rsid w:val="00562C4E"/>
    <w:rsid w:val="00562DEC"/>
    <w:rsid w:val="00576AB4"/>
    <w:rsid w:val="00577917"/>
    <w:rsid w:val="00590667"/>
    <w:rsid w:val="00594AD6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61D6F"/>
    <w:rsid w:val="006628E9"/>
    <w:rsid w:val="0066725E"/>
    <w:rsid w:val="006716C7"/>
    <w:rsid w:val="006770CD"/>
    <w:rsid w:val="00681208"/>
    <w:rsid w:val="00681FA9"/>
    <w:rsid w:val="00691EA9"/>
    <w:rsid w:val="006934D4"/>
    <w:rsid w:val="006975D9"/>
    <w:rsid w:val="006A6DC3"/>
    <w:rsid w:val="006D49ED"/>
    <w:rsid w:val="006D55CE"/>
    <w:rsid w:val="006D637A"/>
    <w:rsid w:val="006D6F24"/>
    <w:rsid w:val="006F0F95"/>
    <w:rsid w:val="006F45BF"/>
    <w:rsid w:val="006F60E0"/>
    <w:rsid w:val="007005CB"/>
    <w:rsid w:val="00702F71"/>
    <w:rsid w:val="00730EAA"/>
    <w:rsid w:val="007366DF"/>
    <w:rsid w:val="00757839"/>
    <w:rsid w:val="00760BBC"/>
    <w:rsid w:val="00770C81"/>
    <w:rsid w:val="00791024"/>
    <w:rsid w:val="00793F0A"/>
    <w:rsid w:val="007A2657"/>
    <w:rsid w:val="007A3A05"/>
    <w:rsid w:val="007B2B18"/>
    <w:rsid w:val="007C0208"/>
    <w:rsid w:val="007C40C0"/>
    <w:rsid w:val="007C682C"/>
    <w:rsid w:val="007C7EE7"/>
    <w:rsid w:val="007D0E55"/>
    <w:rsid w:val="007D2385"/>
    <w:rsid w:val="007E19B0"/>
    <w:rsid w:val="007E3A41"/>
    <w:rsid w:val="007F214F"/>
    <w:rsid w:val="00800069"/>
    <w:rsid w:val="00802ECE"/>
    <w:rsid w:val="008042F0"/>
    <w:rsid w:val="00805EA5"/>
    <w:rsid w:val="008310A0"/>
    <w:rsid w:val="00835D29"/>
    <w:rsid w:val="00842E7F"/>
    <w:rsid w:val="00851859"/>
    <w:rsid w:val="00852933"/>
    <w:rsid w:val="008566E5"/>
    <w:rsid w:val="008566FE"/>
    <w:rsid w:val="00865B46"/>
    <w:rsid w:val="00896134"/>
    <w:rsid w:val="008A2891"/>
    <w:rsid w:val="008A62BC"/>
    <w:rsid w:val="008B43E7"/>
    <w:rsid w:val="008D763F"/>
    <w:rsid w:val="008E4A3C"/>
    <w:rsid w:val="008F036F"/>
    <w:rsid w:val="008F063A"/>
    <w:rsid w:val="008F0A70"/>
    <w:rsid w:val="008F1308"/>
    <w:rsid w:val="008F1A91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4472A"/>
    <w:rsid w:val="00965881"/>
    <w:rsid w:val="009677AB"/>
    <w:rsid w:val="00973044"/>
    <w:rsid w:val="00977A3C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04B8C"/>
    <w:rsid w:val="00A16E98"/>
    <w:rsid w:val="00A244F0"/>
    <w:rsid w:val="00A276AF"/>
    <w:rsid w:val="00A3505D"/>
    <w:rsid w:val="00A4036F"/>
    <w:rsid w:val="00A406E5"/>
    <w:rsid w:val="00A4641C"/>
    <w:rsid w:val="00A537F3"/>
    <w:rsid w:val="00A55876"/>
    <w:rsid w:val="00A67FB1"/>
    <w:rsid w:val="00A85BFE"/>
    <w:rsid w:val="00A96A67"/>
    <w:rsid w:val="00AA3211"/>
    <w:rsid w:val="00AB3573"/>
    <w:rsid w:val="00AB6FE7"/>
    <w:rsid w:val="00AB7AD7"/>
    <w:rsid w:val="00AD2430"/>
    <w:rsid w:val="00AD3095"/>
    <w:rsid w:val="00AE41A6"/>
    <w:rsid w:val="00AF0E34"/>
    <w:rsid w:val="00AF271D"/>
    <w:rsid w:val="00AF56C2"/>
    <w:rsid w:val="00AF794E"/>
    <w:rsid w:val="00B004E6"/>
    <w:rsid w:val="00B0744D"/>
    <w:rsid w:val="00B07FB0"/>
    <w:rsid w:val="00B22735"/>
    <w:rsid w:val="00B2427C"/>
    <w:rsid w:val="00B50EA8"/>
    <w:rsid w:val="00B64082"/>
    <w:rsid w:val="00B72325"/>
    <w:rsid w:val="00B81AD3"/>
    <w:rsid w:val="00B829D8"/>
    <w:rsid w:val="00B84B5B"/>
    <w:rsid w:val="00B8506B"/>
    <w:rsid w:val="00B86446"/>
    <w:rsid w:val="00BA1176"/>
    <w:rsid w:val="00BB74C2"/>
    <w:rsid w:val="00BB7B64"/>
    <w:rsid w:val="00BC1637"/>
    <w:rsid w:val="00BD079D"/>
    <w:rsid w:val="00BE0B01"/>
    <w:rsid w:val="00BE79C7"/>
    <w:rsid w:val="00BF3CB5"/>
    <w:rsid w:val="00BF6F21"/>
    <w:rsid w:val="00C01A3F"/>
    <w:rsid w:val="00C05971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96838"/>
    <w:rsid w:val="00CA5E7B"/>
    <w:rsid w:val="00CB7922"/>
    <w:rsid w:val="00CC241A"/>
    <w:rsid w:val="00CD77FD"/>
    <w:rsid w:val="00CE4035"/>
    <w:rsid w:val="00CE65AB"/>
    <w:rsid w:val="00CF4266"/>
    <w:rsid w:val="00D15C86"/>
    <w:rsid w:val="00D22D9C"/>
    <w:rsid w:val="00D241F1"/>
    <w:rsid w:val="00D265EA"/>
    <w:rsid w:val="00D275CB"/>
    <w:rsid w:val="00D30DFA"/>
    <w:rsid w:val="00D463A5"/>
    <w:rsid w:val="00D4710D"/>
    <w:rsid w:val="00D47D25"/>
    <w:rsid w:val="00D62ACD"/>
    <w:rsid w:val="00D635B3"/>
    <w:rsid w:val="00D76D03"/>
    <w:rsid w:val="00DA36EE"/>
    <w:rsid w:val="00DA5737"/>
    <w:rsid w:val="00DB116D"/>
    <w:rsid w:val="00DD17CC"/>
    <w:rsid w:val="00DE217A"/>
    <w:rsid w:val="00DF2971"/>
    <w:rsid w:val="00DF321B"/>
    <w:rsid w:val="00E134DA"/>
    <w:rsid w:val="00E230E0"/>
    <w:rsid w:val="00E27F15"/>
    <w:rsid w:val="00E3140C"/>
    <w:rsid w:val="00E51AAC"/>
    <w:rsid w:val="00E52F9B"/>
    <w:rsid w:val="00E66CC0"/>
    <w:rsid w:val="00E728A9"/>
    <w:rsid w:val="00E735D8"/>
    <w:rsid w:val="00E807D9"/>
    <w:rsid w:val="00EA0F4E"/>
    <w:rsid w:val="00EA295B"/>
    <w:rsid w:val="00EA3B9B"/>
    <w:rsid w:val="00EA6801"/>
    <w:rsid w:val="00EB0188"/>
    <w:rsid w:val="00EB4F96"/>
    <w:rsid w:val="00ED7072"/>
    <w:rsid w:val="00EE0F7C"/>
    <w:rsid w:val="00EE3132"/>
    <w:rsid w:val="00EE3D9D"/>
    <w:rsid w:val="00EE6F25"/>
    <w:rsid w:val="00EE7BA1"/>
    <w:rsid w:val="00F0184B"/>
    <w:rsid w:val="00F02126"/>
    <w:rsid w:val="00F03D85"/>
    <w:rsid w:val="00F07746"/>
    <w:rsid w:val="00F07C8C"/>
    <w:rsid w:val="00F249F1"/>
    <w:rsid w:val="00F25B9D"/>
    <w:rsid w:val="00F2664E"/>
    <w:rsid w:val="00F31163"/>
    <w:rsid w:val="00F31C04"/>
    <w:rsid w:val="00F44248"/>
    <w:rsid w:val="00F442A7"/>
    <w:rsid w:val="00F57A89"/>
    <w:rsid w:val="00F61A20"/>
    <w:rsid w:val="00F63DD9"/>
    <w:rsid w:val="00F67644"/>
    <w:rsid w:val="00F77C32"/>
    <w:rsid w:val="00F8381F"/>
    <w:rsid w:val="00F95CB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B6619"/>
    <w:rsid w:val="00FB7EB5"/>
    <w:rsid w:val="00FD032D"/>
    <w:rsid w:val="00FF2554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C33327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FB7EB5"/>
    <w:rPr>
      <w:lang w:eastAsia="en-GB"/>
    </w:rPr>
  </w:style>
  <w:style w:type="character" w:customStyle="1" w:styleId="normaltextrun">
    <w:name w:val="normaltextrun"/>
    <w:basedOn w:val="DefaultParagraphFont"/>
    <w:rsid w:val="00EB0188"/>
  </w:style>
  <w:style w:type="character" w:customStyle="1" w:styleId="eop">
    <w:name w:val="eop"/>
    <w:basedOn w:val="DefaultParagraphFont"/>
    <w:rsid w:val="00EB0188"/>
  </w:style>
  <w:style w:type="paragraph" w:customStyle="1" w:styleId="paragraph">
    <w:name w:val="paragraph"/>
    <w:basedOn w:val="Normal"/>
    <w:rsid w:val="00EE7BA1"/>
    <w:pPr>
      <w:spacing w:before="100" w:beforeAutospacing="1" w:after="100" w:afterAutospacing="1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2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6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6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3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26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0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2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5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7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1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34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6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8070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484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6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6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1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1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74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36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98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0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5495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9ab340-49a3-4b01-8903-8cab4f4e03c8" xsi:nil="true"/>
    <lcf76f155ced4ddcb4097134ff3c332f xmlns="7e51655d-9474-45a7-8b92-74d04c94f4f6">
      <Terms xmlns="http://schemas.microsoft.com/office/infopath/2007/PartnerControls"/>
    </lcf76f155ced4ddcb4097134ff3c332f>
    <ATTENDANCEANDENGAGEMENTREPORTFORECES4010_x002e_docx xmlns="7e51655d-9474-45a7-8b92-74d04c94f4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18F5163A30074CA94BF41AC5F190F6" ma:contentTypeVersion="18" ma:contentTypeDescription="Create a new document." ma:contentTypeScope="" ma:versionID="f8f4143cb6713dc925e2c6c756c491aa">
  <xsd:schema xmlns:xsd="http://www.w3.org/2001/XMLSchema" xmlns:xs="http://www.w3.org/2001/XMLSchema" xmlns:p="http://schemas.microsoft.com/office/2006/metadata/properties" xmlns:ns2="7e51655d-9474-45a7-8b92-74d04c94f4f6" xmlns:ns3="e49ab340-49a3-4b01-8903-8cab4f4e03c8" targetNamespace="http://schemas.microsoft.com/office/2006/metadata/properties" ma:root="true" ma:fieldsID="ddad2f337ef37bef884427c7c0d6199e" ns2:_="" ns3:_="">
    <xsd:import namespace="7e51655d-9474-45a7-8b92-74d04c94f4f6"/>
    <xsd:import namespace="e49ab340-49a3-4b01-8903-8cab4f4e03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ATTENDANCEANDENGAGEMENTREPORTFORECES4010_x002e_docx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51655d-9474-45a7-8b92-74d04c94f4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TTENDANCEANDENGAGEMENTREPORTFORECES4010_x002e_docx" ma:index="23" nillable="true" ma:displayName="ATTENDANCE AND ENGAGEMENT REPORT FOR ECES4010.docx" ma:format="Dropdown" ma:internalName="ATTENDANCEANDENGAGEMENTREPORTFORECES4010_x002e_docx">
      <xsd:simpleType>
        <xsd:restriction base="dms:Text">
          <xsd:maxLength value="255"/>
        </xsd:restriction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b340-49a3-4b01-8903-8cab4f4e03c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cad84a3-2699-404e-8aba-179472b15e72}" ma:internalName="TaxCatchAll" ma:showField="CatchAllData" ma:web="e49ab340-49a3-4b01-8903-8cab4f4e03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BA4CF7-D5E8-4A70-958A-203C495BCD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89708F-532E-4D40-B623-777E2F8743A7}">
  <ds:schemaRefs>
    <ds:schemaRef ds:uri="http://schemas.microsoft.com/office/2006/metadata/properties"/>
    <ds:schemaRef ds:uri="http://schemas.microsoft.com/office/infopath/2007/PartnerControls"/>
    <ds:schemaRef ds:uri="e49ab340-49a3-4b01-8903-8cab4f4e03c8"/>
    <ds:schemaRef ds:uri="7e51655d-9474-45a7-8b92-74d04c94f4f6"/>
  </ds:schemaRefs>
</ds:datastoreItem>
</file>

<file path=customXml/itemProps3.xml><?xml version="1.0" encoding="utf-8"?>
<ds:datastoreItem xmlns:ds="http://schemas.openxmlformats.org/officeDocument/2006/customXml" ds:itemID="{9FFF8C68-A9F5-4731-A7B4-430C69159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51655d-9474-45a7-8b92-74d04c94f4f6"/>
    <ds:schemaRef ds:uri="e49ab340-49a3-4b01-8903-8cab4f4e03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4</TotalTime>
  <Pages>12</Pages>
  <Words>4613</Words>
  <Characters>26296</Characters>
  <Application>Microsoft Office Word</Application>
  <DocSecurity>0</DocSecurity>
  <Lines>219</Lines>
  <Paragraphs>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GA36b Lefel 5</vt:lpstr>
      <vt:lpstr/>
    </vt:vector>
  </TitlesOfParts>
  <Company>S.I.H.E.</Company>
  <LinksUpToDate>false</LinksUpToDate>
  <CharactersWithSpaces>30848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Helen A Griffiths</cp:lastModifiedBy>
  <cp:revision>8</cp:revision>
  <cp:lastPrinted>2014-10-10T07:42:00Z</cp:lastPrinted>
  <dcterms:created xsi:type="dcterms:W3CDTF">2025-08-04T11:49:00Z</dcterms:created>
  <dcterms:modified xsi:type="dcterms:W3CDTF">2026-09-17T20:15:00Z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0x0101004818F5163A30074CA94BF41AC5F190F6</vt:lpwstr>
  </property>
</Properties>
</file>