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Default="00EF0BE1" w:rsidP="00EF0BE1">
      <w:pPr>
        <w:sectPr w:rsidR="00EF0BE1" w:rsidSect="00EC0A98">
          <w:headerReference w:type="default" r:id="rId6"/>
          <w:footerReference w:type="default" r:id="rId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72EF8DA7" w:rsidR="00D46A8E" w:rsidRPr="00D46A8E" w:rsidRDefault="00890C77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Scott Clarke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5AFB1EA8" w:rsidR="00D46A8E" w:rsidRPr="00D46A8E" w:rsidRDefault="00890C77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7.8</w:t>
            </w: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120E709F" w:rsidR="00D46A8E" w:rsidRPr="00D46A8E" w:rsidRDefault="00890C77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Biology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6A0604B1" w:rsidR="00D46A8E" w:rsidRPr="00D46A8E" w:rsidRDefault="00E016C5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28</w:t>
            </w:r>
            <w:r w:rsidR="00B1533D">
              <w:rPr>
                <w:sz w:val="28"/>
                <w:szCs w:val="28"/>
                <w:lang w:val="cy-GB"/>
              </w:rPr>
              <w:t>/</w:t>
            </w:r>
            <w:r>
              <w:rPr>
                <w:sz w:val="28"/>
                <w:szCs w:val="28"/>
                <w:lang w:val="cy-GB"/>
              </w:rPr>
              <w:t>02</w:t>
            </w:r>
            <w:r w:rsidR="00B1533D">
              <w:rPr>
                <w:sz w:val="28"/>
                <w:szCs w:val="28"/>
                <w:lang w:val="cy-GB"/>
              </w:rPr>
              <w:t>/</w:t>
            </w:r>
            <w:r>
              <w:rPr>
                <w:sz w:val="28"/>
                <w:szCs w:val="28"/>
                <w:lang w:val="cy-GB"/>
              </w:rPr>
              <w:t>20</w:t>
            </w: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30F2B5B8" w:rsidR="00D46A8E" w:rsidRPr="00D46A8E" w:rsidRDefault="00062E6E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Smoking/Ysmugu</w:t>
            </w:r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102E20E" w14:textId="176CF1A2" w:rsidR="00EB6268" w:rsidRPr="00D46A8E" w:rsidRDefault="00062E6E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Health and </w:t>
            </w:r>
            <w:r w:rsidR="00EC10EA">
              <w:rPr>
                <w:sz w:val="28"/>
                <w:szCs w:val="28"/>
                <w:lang w:val="cy-GB"/>
              </w:rPr>
              <w:t>smoking</w:t>
            </w:r>
            <w:r w:rsidR="00B1533D">
              <w:rPr>
                <w:sz w:val="28"/>
                <w:szCs w:val="28"/>
                <w:lang w:val="cy-GB"/>
              </w:rPr>
              <w:t xml:space="preserve"> </w:t>
            </w: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1EB4DEEB" w:rsidR="00EB6268" w:rsidRPr="00D46A8E" w:rsidRDefault="00890C77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Literacy</w:t>
            </w:r>
            <w:r w:rsidR="008B08FB">
              <w:rPr>
                <w:sz w:val="28"/>
                <w:szCs w:val="28"/>
                <w:lang w:val="cy-GB"/>
              </w:rPr>
              <w:t xml:space="preserve"> &amp; Numeracy</w:t>
            </w: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41734D2F" w14:textId="5A20FD02" w:rsidR="00772882" w:rsidRPr="00D46A8E" w:rsidRDefault="00772882" w:rsidP="00E4674D">
            <w:pPr>
              <w:rPr>
                <w:sz w:val="28"/>
                <w:szCs w:val="28"/>
                <w:lang w:val="cy-GB"/>
              </w:rPr>
            </w:pPr>
          </w:p>
          <w:p w14:paraId="6EB59F3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48AACF16" w14:textId="732CA1F5" w:rsidR="00D46A8E" w:rsidRPr="00D46A8E" w:rsidRDefault="006C7018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Imbed symbols in lessons (four purposes and reading behavious)</w:t>
            </w:r>
          </w:p>
          <w:p w14:paraId="5BD7566F" w14:textId="5FE01958" w:rsidR="00D46A8E" w:rsidRPr="00D46A8E" w:rsidRDefault="001814E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Use of sanctions already used in school</w:t>
            </w:r>
          </w:p>
          <w:p w14:paraId="6F1BB930" w14:textId="0F9AB3DE" w:rsidR="00D46A8E" w:rsidRPr="00D46A8E" w:rsidRDefault="001814E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Take full lessons</w:t>
            </w:r>
          </w:p>
          <w:p w14:paraId="159C509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D43E3C2" w14:textId="77777777" w:rsidR="00D46A8E" w:rsidRPr="008B2B15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14:paraId="40855DA0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01E4E024" w14:textId="77777777" w:rsidR="002A2D14" w:rsidRPr="002A2D14" w:rsidRDefault="002A2D14" w:rsidP="002A2D14">
            <w:pPr>
              <w:rPr>
                <w:szCs w:val="28"/>
              </w:rPr>
            </w:pPr>
            <w:r w:rsidRPr="002A2D14">
              <w:rPr>
                <w:szCs w:val="28"/>
              </w:rPr>
              <w:t xml:space="preserve">To recognise how attitudes to smoking has changed over time. </w:t>
            </w:r>
          </w:p>
          <w:p w14:paraId="7F109307" w14:textId="77777777" w:rsidR="002A2D14" w:rsidRPr="002A2D14" w:rsidRDefault="002A2D14" w:rsidP="002A2D14">
            <w:pPr>
              <w:rPr>
                <w:szCs w:val="28"/>
              </w:rPr>
            </w:pPr>
            <w:r w:rsidRPr="002A2D14">
              <w:rPr>
                <w:szCs w:val="28"/>
              </w:rPr>
              <w:t>To be able to explain why attitudes to smoking have changed.</w:t>
            </w:r>
          </w:p>
          <w:p w14:paraId="32845222" w14:textId="77777777" w:rsidR="002A2D14" w:rsidRPr="002A2D14" w:rsidRDefault="002A2D14" w:rsidP="002A2D14">
            <w:pPr>
              <w:rPr>
                <w:szCs w:val="28"/>
              </w:rPr>
            </w:pPr>
            <w:r w:rsidRPr="002A2D14">
              <w:rPr>
                <w:szCs w:val="28"/>
              </w:rPr>
              <w:t>To evaluate how successful anti-smoking campaigns have been.</w:t>
            </w:r>
          </w:p>
          <w:p w14:paraId="145FAC42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</w:tc>
      </w:tr>
    </w:tbl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36A5ACBB" w14:textId="77777777" w:rsidR="00D46A8E" w:rsidRDefault="00E00CE7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Successful answers to the starter questions</w:t>
            </w:r>
          </w:p>
          <w:p w14:paraId="06EFCF01" w14:textId="77777777" w:rsidR="00E00CE7" w:rsidRDefault="00E00CE7" w:rsidP="00E4674D">
            <w:pPr>
              <w:rPr>
                <w:sz w:val="28"/>
                <w:szCs w:val="28"/>
                <w:lang w:val="cy-GB"/>
              </w:rPr>
            </w:pPr>
          </w:p>
          <w:p w14:paraId="0C132742" w14:textId="77777777" w:rsidR="00E46EED" w:rsidRDefault="00E46EED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Discussion and recording of diffferences in adverts over time </w:t>
            </w:r>
          </w:p>
          <w:p w14:paraId="04D98A95" w14:textId="77777777" w:rsidR="00E46EED" w:rsidRDefault="00E46EED" w:rsidP="00E4674D">
            <w:pPr>
              <w:rPr>
                <w:sz w:val="28"/>
                <w:szCs w:val="28"/>
                <w:lang w:val="cy-GB"/>
              </w:rPr>
            </w:pPr>
          </w:p>
          <w:p w14:paraId="7BD7E8D0" w14:textId="29F36F27" w:rsidR="00E46EED" w:rsidRPr="00D46A8E" w:rsidRDefault="0018784B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Creation of a plan </w:t>
            </w:r>
            <w:r w:rsidR="00101C21">
              <w:rPr>
                <w:sz w:val="28"/>
                <w:szCs w:val="28"/>
                <w:lang w:val="cy-GB"/>
              </w:rPr>
              <w:t xml:space="preserve">for an advert illustrating </w:t>
            </w:r>
            <w:r w:rsidR="00961425">
              <w:rPr>
                <w:sz w:val="28"/>
                <w:szCs w:val="28"/>
                <w:lang w:val="cy-GB"/>
              </w:rPr>
              <w:t>dangers of smoking</w:t>
            </w:r>
          </w:p>
        </w:tc>
        <w:tc>
          <w:tcPr>
            <w:tcW w:w="4505" w:type="dxa"/>
          </w:tcPr>
          <w:p w14:paraId="5C84B240" w14:textId="77777777" w:rsidR="00890C77" w:rsidRDefault="00961425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Answers to quiz questions captured in exercise books</w:t>
            </w:r>
          </w:p>
          <w:p w14:paraId="3082F3EF" w14:textId="77777777" w:rsidR="00961425" w:rsidRDefault="00961425" w:rsidP="00E4674D">
            <w:pPr>
              <w:rPr>
                <w:sz w:val="28"/>
                <w:szCs w:val="28"/>
                <w:lang w:val="cy-GB"/>
              </w:rPr>
            </w:pPr>
          </w:p>
          <w:p w14:paraId="7379627C" w14:textId="77777777" w:rsidR="00961425" w:rsidRDefault="00961425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Worksheet</w:t>
            </w:r>
            <w:r w:rsidR="00A20C0B">
              <w:rPr>
                <w:sz w:val="28"/>
                <w:szCs w:val="28"/>
                <w:lang w:val="cy-GB"/>
              </w:rPr>
              <w:t xml:space="preserve"> completed</w:t>
            </w:r>
            <w:r>
              <w:rPr>
                <w:sz w:val="28"/>
                <w:szCs w:val="28"/>
                <w:lang w:val="cy-GB"/>
              </w:rPr>
              <w:t xml:space="preserve"> identifying </w:t>
            </w:r>
            <w:r w:rsidR="00A20C0B">
              <w:rPr>
                <w:sz w:val="28"/>
                <w:szCs w:val="28"/>
                <w:lang w:val="cy-GB"/>
              </w:rPr>
              <w:t>information about smoking and and harm to body</w:t>
            </w:r>
          </w:p>
          <w:p w14:paraId="0B32FD8D" w14:textId="77777777" w:rsidR="00A20C0B" w:rsidRDefault="00A20C0B" w:rsidP="00E4674D">
            <w:pPr>
              <w:rPr>
                <w:sz w:val="28"/>
                <w:szCs w:val="28"/>
                <w:lang w:val="cy-GB"/>
              </w:rPr>
            </w:pPr>
          </w:p>
          <w:p w14:paraId="250B79C3" w14:textId="5041022B" w:rsidR="00A20C0B" w:rsidRPr="00D46A8E" w:rsidRDefault="00A20C0B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Develop an advert using lesson learned from adverts over past 20 years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883"/>
        <w:tblW w:w="15405" w:type="dxa"/>
        <w:tblLook w:val="04A0" w:firstRow="1" w:lastRow="0" w:firstColumn="1" w:lastColumn="0" w:noHBand="0" w:noVBand="1"/>
      </w:tblPr>
      <w:tblGrid>
        <w:gridCol w:w="1364"/>
        <w:gridCol w:w="5434"/>
        <w:gridCol w:w="5434"/>
        <w:gridCol w:w="3173"/>
      </w:tblGrid>
      <w:tr w:rsidR="00772882" w:rsidRPr="002B2D5B" w14:paraId="50D4D276" w14:textId="77777777" w:rsidTr="00772882">
        <w:trPr>
          <w:trHeight w:val="1370"/>
        </w:trPr>
        <w:tc>
          <w:tcPr>
            <w:tcW w:w="1364" w:type="dxa"/>
          </w:tcPr>
          <w:p w14:paraId="7416F0AB" w14:textId="77777777" w:rsidR="00772882" w:rsidRPr="002B2D5B" w:rsidRDefault="00772882" w:rsidP="00772882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5434" w:type="dxa"/>
          </w:tcPr>
          <w:p w14:paraId="2F1BB3DA" w14:textId="77777777" w:rsidR="00772882" w:rsidRPr="002B2D5B" w:rsidRDefault="00772882" w:rsidP="00772882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54CF830B" w14:textId="77777777" w:rsidR="00772882" w:rsidRPr="002B2D5B" w:rsidRDefault="00772882" w:rsidP="00772882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>
              <w:rPr>
                <w:sz w:val="22"/>
                <w:szCs w:val="22"/>
                <w:lang w:val="cy-GB"/>
              </w:rPr>
              <w:t xml:space="preserve">Teacher’s Role – including key teaching points, </w:t>
            </w:r>
            <w:r w:rsidRPr="00610C4A">
              <w:rPr>
                <w:sz w:val="22"/>
                <w:szCs w:val="22"/>
                <w:lang w:val="cy-GB"/>
              </w:rPr>
              <w:t xml:space="preserve"> differentiation</w:t>
            </w:r>
            <w:r>
              <w:rPr>
                <w:sz w:val="22"/>
                <w:szCs w:val="22"/>
                <w:lang w:val="cy-GB"/>
              </w:rPr>
              <w:t xml:space="preserve"> strategies 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5434" w:type="dxa"/>
          </w:tcPr>
          <w:p w14:paraId="37E31676" w14:textId="77777777" w:rsidR="00772882" w:rsidRPr="002B2D5B" w:rsidRDefault="00772882" w:rsidP="00772882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1DE18210" w14:textId="77777777" w:rsidR="00772882" w:rsidRPr="002B2D5B" w:rsidRDefault="00772882" w:rsidP="00772882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>
              <w:rPr>
                <w:sz w:val="22"/>
                <w:szCs w:val="22"/>
                <w:lang w:val="cy-GB"/>
              </w:rPr>
              <w:t xml:space="preserve">engagement in </w:t>
            </w:r>
            <w:r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6F476771" w14:textId="77777777" w:rsidR="00772882" w:rsidRPr="002B2D5B" w:rsidRDefault="00772882" w:rsidP="00772882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3173" w:type="dxa"/>
          </w:tcPr>
          <w:p w14:paraId="21584CC5" w14:textId="77777777" w:rsidR="00772882" w:rsidRPr="002B2D5B" w:rsidRDefault="00772882" w:rsidP="00772882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5385D8A3" w14:textId="77777777" w:rsidR="00772882" w:rsidRPr="00B0430A" w:rsidRDefault="00772882" w:rsidP="00772882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772882" w:rsidRPr="002B2D5B" w14:paraId="08E539DF" w14:textId="77777777" w:rsidTr="00772882">
        <w:trPr>
          <w:trHeight w:val="2779"/>
        </w:trPr>
        <w:tc>
          <w:tcPr>
            <w:tcW w:w="1364" w:type="dxa"/>
          </w:tcPr>
          <w:p w14:paraId="0F9ACC44" w14:textId="77777777" w:rsidR="00772882" w:rsidRPr="002B2D5B" w:rsidRDefault="00772882" w:rsidP="00772882">
            <w:pPr>
              <w:jc w:val="center"/>
              <w:rPr>
                <w:b/>
                <w:lang w:val="cy-GB"/>
              </w:rPr>
            </w:pPr>
          </w:p>
          <w:p w14:paraId="409B068C" w14:textId="77777777" w:rsidR="00772882" w:rsidRPr="002B2D5B" w:rsidRDefault="00772882" w:rsidP="00772882">
            <w:pPr>
              <w:jc w:val="center"/>
              <w:rPr>
                <w:b/>
                <w:lang w:val="cy-GB"/>
              </w:rPr>
            </w:pPr>
          </w:p>
          <w:p w14:paraId="16570B65" w14:textId="77777777" w:rsidR="00772882" w:rsidRPr="002B2D5B" w:rsidRDefault="00772882" w:rsidP="00772882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>
              <w:rPr>
                <w:b/>
                <w:lang w:val="cy-GB"/>
              </w:rPr>
              <w:t xml:space="preserve"> </w:t>
            </w:r>
            <w:r w:rsidRPr="00D060A6">
              <w:rPr>
                <w:sz w:val="20"/>
                <w:lang w:val="cy-GB"/>
              </w:rPr>
              <w:t xml:space="preserve"> </w:t>
            </w:r>
            <w:r>
              <w:rPr>
                <w:sz w:val="20"/>
                <w:lang w:val="cy-GB"/>
              </w:rPr>
              <w:t xml:space="preserve">(with links to </w:t>
            </w:r>
            <w:r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5434" w:type="dxa"/>
          </w:tcPr>
          <w:p w14:paraId="245CCFB3" w14:textId="70958F75" w:rsidR="00772882" w:rsidRDefault="00772882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4AD7244" w14:textId="77777777" w:rsidR="005F2E33" w:rsidRDefault="005F2E33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798CDBD" w14:textId="3896144D" w:rsidR="00772882" w:rsidRPr="009E3FF2" w:rsidRDefault="00772882" w:rsidP="007728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Starter task posing tiered questions to engage students on current knowledge and</w:t>
            </w:r>
            <w:r w:rsidR="005F2E33">
              <w:rPr>
                <w:sz w:val="28"/>
                <w:szCs w:val="28"/>
                <w:lang w:val="cy-GB"/>
              </w:rPr>
              <w:t xml:space="preserve"> introduce recent changes to legislation </w:t>
            </w:r>
            <w:r>
              <w:rPr>
                <w:sz w:val="28"/>
                <w:szCs w:val="28"/>
                <w:lang w:val="cy-GB"/>
              </w:rPr>
              <w:t xml:space="preserve"> </w:t>
            </w:r>
          </w:p>
        </w:tc>
        <w:tc>
          <w:tcPr>
            <w:tcW w:w="5434" w:type="dxa"/>
          </w:tcPr>
          <w:p w14:paraId="54C510A2" w14:textId="6C2DF593" w:rsidR="00772882" w:rsidRDefault="00772882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91A49B0" w14:textId="77777777" w:rsidR="00672D8F" w:rsidRDefault="00672D8F" w:rsidP="00672D8F">
            <w:pPr>
              <w:rPr>
                <w:sz w:val="28"/>
                <w:szCs w:val="28"/>
                <w:lang w:val="cy-GB"/>
              </w:rPr>
            </w:pPr>
          </w:p>
          <w:p w14:paraId="5C19789E" w14:textId="7840E213" w:rsidR="005F2E33" w:rsidRPr="002B2D5B" w:rsidRDefault="005F2E33" w:rsidP="007728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Think and answer questions posed on white board relating to </w:t>
            </w:r>
            <w:r w:rsidR="00672D8F">
              <w:rPr>
                <w:sz w:val="28"/>
                <w:szCs w:val="28"/>
                <w:lang w:val="cy-GB"/>
              </w:rPr>
              <w:t>smoking and health</w:t>
            </w:r>
          </w:p>
        </w:tc>
        <w:tc>
          <w:tcPr>
            <w:tcW w:w="3173" w:type="dxa"/>
          </w:tcPr>
          <w:p w14:paraId="3DA600FD" w14:textId="77777777" w:rsidR="00772882" w:rsidRDefault="00772882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CB41978" w14:textId="77777777" w:rsidR="00672D8F" w:rsidRDefault="00672D8F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8351EA3" w14:textId="37271386" w:rsidR="00672D8F" w:rsidRPr="002B2D5B" w:rsidRDefault="00672D8F" w:rsidP="007728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Powerpoint, students exercise books.</w:t>
            </w:r>
          </w:p>
        </w:tc>
      </w:tr>
      <w:tr w:rsidR="00772882" w:rsidRPr="002B2D5B" w14:paraId="361F935A" w14:textId="77777777" w:rsidTr="00772882">
        <w:trPr>
          <w:trHeight w:val="2615"/>
        </w:trPr>
        <w:tc>
          <w:tcPr>
            <w:tcW w:w="1364" w:type="dxa"/>
          </w:tcPr>
          <w:p w14:paraId="5CE9CDA4" w14:textId="77777777" w:rsidR="00772882" w:rsidRPr="002B2D5B" w:rsidRDefault="00772882" w:rsidP="00772882">
            <w:pPr>
              <w:jc w:val="center"/>
              <w:rPr>
                <w:b/>
                <w:lang w:val="cy-GB"/>
              </w:rPr>
            </w:pPr>
          </w:p>
          <w:p w14:paraId="1082FE2C" w14:textId="77777777" w:rsidR="00772882" w:rsidRPr="002B2D5B" w:rsidRDefault="00772882" w:rsidP="00772882">
            <w:pPr>
              <w:jc w:val="center"/>
              <w:rPr>
                <w:b/>
                <w:lang w:val="cy-GB"/>
              </w:rPr>
            </w:pPr>
          </w:p>
          <w:p w14:paraId="0C5D9F8D" w14:textId="77777777" w:rsidR="00772882" w:rsidRPr="002B2D5B" w:rsidRDefault="00772882" w:rsidP="00772882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5434" w:type="dxa"/>
          </w:tcPr>
          <w:p w14:paraId="2A238364" w14:textId="77777777" w:rsidR="00772882" w:rsidRDefault="00772882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6942759" w14:textId="77777777" w:rsidR="00672D8F" w:rsidRDefault="001B449E" w:rsidP="007728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Discuss different adverts and pose questions to students to determine effectivness</w:t>
            </w:r>
          </w:p>
          <w:p w14:paraId="6D7DBA01" w14:textId="77777777" w:rsidR="001B449E" w:rsidRDefault="001B449E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EBE9539" w14:textId="4046B99B" w:rsidR="001B449E" w:rsidRPr="002B2D5B" w:rsidRDefault="001B449E" w:rsidP="007728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Direct students to create an advert </w:t>
            </w:r>
            <w:r w:rsidR="0068695C">
              <w:rPr>
                <w:sz w:val="28"/>
                <w:szCs w:val="28"/>
                <w:lang w:val="cy-GB"/>
              </w:rPr>
              <w:t xml:space="preserve">on the dangers of smoking and </w:t>
            </w:r>
            <w:r w:rsidR="00EA07C3">
              <w:rPr>
                <w:sz w:val="28"/>
                <w:szCs w:val="28"/>
                <w:lang w:val="cy-GB"/>
              </w:rPr>
              <w:t>incorporate welsh vocabulary</w:t>
            </w:r>
          </w:p>
        </w:tc>
        <w:tc>
          <w:tcPr>
            <w:tcW w:w="5434" w:type="dxa"/>
          </w:tcPr>
          <w:p w14:paraId="058A3C44" w14:textId="77777777" w:rsidR="00772882" w:rsidRDefault="00772882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9E052E2" w14:textId="77777777" w:rsidR="00EA07C3" w:rsidRDefault="00EA07C3" w:rsidP="007728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Discuss in pairs key points to advertrs and how they are engaging. </w:t>
            </w:r>
          </w:p>
          <w:p w14:paraId="72BF1198" w14:textId="77777777" w:rsidR="00EA07C3" w:rsidRDefault="00EA07C3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23058A8" w14:textId="77777777" w:rsidR="00EA07C3" w:rsidRDefault="00EA07C3" w:rsidP="007728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Use these lessons to create their own advert</w:t>
            </w:r>
          </w:p>
          <w:p w14:paraId="7D11CB37" w14:textId="77777777" w:rsidR="00EA07C3" w:rsidRDefault="00EA07C3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06FA3F7" w14:textId="2927AA3C" w:rsidR="00EA07C3" w:rsidRPr="002B2D5B" w:rsidRDefault="00EA07C3" w:rsidP="007728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Use provided welsh vocabulary to </w:t>
            </w:r>
            <w:r w:rsidR="00450063">
              <w:rPr>
                <w:sz w:val="28"/>
                <w:szCs w:val="28"/>
                <w:lang w:val="cy-GB"/>
              </w:rPr>
              <w:t>ensure adverts are allowed fo</w:t>
            </w:r>
            <w:r w:rsidR="00A657CE">
              <w:rPr>
                <w:sz w:val="28"/>
                <w:szCs w:val="28"/>
                <w:lang w:val="cy-GB"/>
              </w:rPr>
              <w:t>r use in Wales</w:t>
            </w:r>
          </w:p>
        </w:tc>
        <w:tc>
          <w:tcPr>
            <w:tcW w:w="3173" w:type="dxa"/>
          </w:tcPr>
          <w:p w14:paraId="1D1DE57A" w14:textId="7406E3A5" w:rsidR="00772882" w:rsidRDefault="00772882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779999B" w14:textId="77777777" w:rsidR="0010587A" w:rsidRDefault="0010587A" w:rsidP="0010587A">
            <w:pPr>
              <w:rPr>
                <w:sz w:val="28"/>
                <w:szCs w:val="28"/>
                <w:lang w:val="cy-GB"/>
              </w:rPr>
            </w:pPr>
          </w:p>
          <w:p w14:paraId="05F2291B" w14:textId="43941C0A" w:rsidR="00A657CE" w:rsidRPr="002B2D5B" w:rsidRDefault="00A657CE" w:rsidP="007728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Exercise books, highlighters, colour pencils</w:t>
            </w:r>
            <w:r w:rsidR="00A94331">
              <w:rPr>
                <w:sz w:val="28"/>
                <w:szCs w:val="28"/>
                <w:lang w:val="cy-GB"/>
              </w:rPr>
              <w:t>, powerpoint, worksheet.</w:t>
            </w:r>
            <w:bookmarkStart w:id="0" w:name="_GoBack"/>
            <w:bookmarkEnd w:id="0"/>
          </w:p>
        </w:tc>
      </w:tr>
      <w:tr w:rsidR="00772882" w:rsidRPr="002B2D5B" w14:paraId="26855D25" w14:textId="77777777" w:rsidTr="00772882">
        <w:trPr>
          <w:trHeight w:val="2626"/>
        </w:trPr>
        <w:tc>
          <w:tcPr>
            <w:tcW w:w="1364" w:type="dxa"/>
          </w:tcPr>
          <w:p w14:paraId="7464B36B" w14:textId="77777777" w:rsidR="00772882" w:rsidRPr="002B2D5B" w:rsidRDefault="00772882" w:rsidP="00772882">
            <w:pPr>
              <w:jc w:val="center"/>
              <w:rPr>
                <w:b/>
                <w:lang w:val="cy-GB"/>
              </w:rPr>
            </w:pPr>
          </w:p>
          <w:p w14:paraId="5643F3E6" w14:textId="77777777" w:rsidR="00772882" w:rsidRPr="002B2D5B" w:rsidRDefault="00772882" w:rsidP="00772882">
            <w:pPr>
              <w:jc w:val="center"/>
              <w:rPr>
                <w:b/>
                <w:lang w:val="cy-GB"/>
              </w:rPr>
            </w:pPr>
          </w:p>
          <w:p w14:paraId="07F0AB48" w14:textId="77777777" w:rsidR="00772882" w:rsidRPr="002B2D5B" w:rsidRDefault="00772882" w:rsidP="00772882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5434" w:type="dxa"/>
          </w:tcPr>
          <w:p w14:paraId="23E294BF" w14:textId="77777777" w:rsidR="00772882" w:rsidRDefault="00772882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FC85CF0" w14:textId="77777777" w:rsidR="0010587A" w:rsidRDefault="0010587A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6E78BC6" w14:textId="5AD04F22" w:rsidR="0010587A" w:rsidRPr="002B2D5B" w:rsidRDefault="0010587A" w:rsidP="007728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Review students adverts against success criteria for ability to be used in Wales as well as engagement value </w:t>
            </w:r>
          </w:p>
        </w:tc>
        <w:tc>
          <w:tcPr>
            <w:tcW w:w="5434" w:type="dxa"/>
          </w:tcPr>
          <w:p w14:paraId="279C09FA" w14:textId="77777777" w:rsidR="00772882" w:rsidRDefault="00772882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09E7969" w14:textId="77777777" w:rsidR="0010587A" w:rsidRDefault="00006918" w:rsidP="007728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Sell their adverts and state why it should be used </w:t>
            </w:r>
          </w:p>
          <w:p w14:paraId="558E960E" w14:textId="77777777" w:rsidR="00006918" w:rsidRDefault="00006918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BEA019F" w14:textId="21D71524" w:rsidR="00006918" w:rsidRPr="002B2D5B" w:rsidRDefault="00006918" w:rsidP="007728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What are the main selling points and what does each point make – ensure to include at least 3 welsh words</w:t>
            </w:r>
          </w:p>
        </w:tc>
        <w:tc>
          <w:tcPr>
            <w:tcW w:w="3173" w:type="dxa"/>
          </w:tcPr>
          <w:p w14:paraId="298278CB" w14:textId="77777777" w:rsidR="00772882" w:rsidRDefault="00772882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347CD08" w14:textId="77777777" w:rsidR="00006918" w:rsidRDefault="00006918" w:rsidP="007728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B4D10AC" w14:textId="0C75AD46" w:rsidR="00006918" w:rsidRPr="002B2D5B" w:rsidRDefault="00006918" w:rsidP="007728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Adverts</w:t>
            </w:r>
          </w:p>
        </w:tc>
      </w:tr>
    </w:tbl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772882"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1E427" w14:textId="77777777" w:rsidR="00CD0FBA" w:rsidRDefault="00CD0FBA" w:rsidP="00B24C18">
      <w:r>
        <w:separator/>
      </w:r>
    </w:p>
  </w:endnote>
  <w:endnote w:type="continuationSeparator" w:id="0">
    <w:p w14:paraId="3EA00893" w14:textId="77777777" w:rsidR="00CD0FBA" w:rsidRDefault="00CD0FBA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656B98" w14:textId="77777777" w:rsidR="00CD0FBA" w:rsidRDefault="00CD0FBA" w:rsidP="00B24C18">
      <w:r>
        <w:separator/>
      </w:r>
    </w:p>
  </w:footnote>
  <w:footnote w:type="continuationSeparator" w:id="0">
    <w:p w14:paraId="28886C15" w14:textId="77777777" w:rsidR="00CD0FBA" w:rsidRDefault="00CD0FBA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06918"/>
    <w:rsid w:val="000432F2"/>
    <w:rsid w:val="00045D70"/>
    <w:rsid w:val="00062E6E"/>
    <w:rsid w:val="00063D4A"/>
    <w:rsid w:val="000973E5"/>
    <w:rsid w:val="000B6B62"/>
    <w:rsid w:val="000D1DDF"/>
    <w:rsid w:val="000E5C05"/>
    <w:rsid w:val="00101C21"/>
    <w:rsid w:val="0010587A"/>
    <w:rsid w:val="00167F75"/>
    <w:rsid w:val="001814E9"/>
    <w:rsid w:val="0018784B"/>
    <w:rsid w:val="001B449E"/>
    <w:rsid w:val="001D5663"/>
    <w:rsid w:val="002A2D14"/>
    <w:rsid w:val="002B2D5B"/>
    <w:rsid w:val="002B5F79"/>
    <w:rsid w:val="002E626A"/>
    <w:rsid w:val="002F1294"/>
    <w:rsid w:val="002F72F8"/>
    <w:rsid w:val="0031228F"/>
    <w:rsid w:val="003502C7"/>
    <w:rsid w:val="003770F9"/>
    <w:rsid w:val="003B005D"/>
    <w:rsid w:val="003D443E"/>
    <w:rsid w:val="0040291F"/>
    <w:rsid w:val="00405745"/>
    <w:rsid w:val="00450063"/>
    <w:rsid w:val="00467647"/>
    <w:rsid w:val="0046796E"/>
    <w:rsid w:val="004847B6"/>
    <w:rsid w:val="00490FE8"/>
    <w:rsid w:val="004B73CD"/>
    <w:rsid w:val="004D4C5F"/>
    <w:rsid w:val="004E0C81"/>
    <w:rsid w:val="004E1B77"/>
    <w:rsid w:val="00504517"/>
    <w:rsid w:val="005404E0"/>
    <w:rsid w:val="005B7769"/>
    <w:rsid w:val="005F2E33"/>
    <w:rsid w:val="00610C4A"/>
    <w:rsid w:val="00645E24"/>
    <w:rsid w:val="00672D8F"/>
    <w:rsid w:val="0068695C"/>
    <w:rsid w:val="006953EE"/>
    <w:rsid w:val="006C7018"/>
    <w:rsid w:val="006E32EF"/>
    <w:rsid w:val="00713823"/>
    <w:rsid w:val="00772882"/>
    <w:rsid w:val="0079105F"/>
    <w:rsid w:val="007B65F8"/>
    <w:rsid w:val="00816DB9"/>
    <w:rsid w:val="00825827"/>
    <w:rsid w:val="00825DEF"/>
    <w:rsid w:val="008723DA"/>
    <w:rsid w:val="00890C77"/>
    <w:rsid w:val="00896514"/>
    <w:rsid w:val="008A716E"/>
    <w:rsid w:val="008B08FB"/>
    <w:rsid w:val="008B2B15"/>
    <w:rsid w:val="00912B6C"/>
    <w:rsid w:val="00917D87"/>
    <w:rsid w:val="009374CC"/>
    <w:rsid w:val="00961425"/>
    <w:rsid w:val="009A03EA"/>
    <w:rsid w:val="009C26DA"/>
    <w:rsid w:val="009D68DF"/>
    <w:rsid w:val="009E3FF2"/>
    <w:rsid w:val="009F144B"/>
    <w:rsid w:val="00A20C0B"/>
    <w:rsid w:val="00A46632"/>
    <w:rsid w:val="00A53AE4"/>
    <w:rsid w:val="00A657CE"/>
    <w:rsid w:val="00A94331"/>
    <w:rsid w:val="00AA5380"/>
    <w:rsid w:val="00AF532A"/>
    <w:rsid w:val="00B02BEF"/>
    <w:rsid w:val="00B0430A"/>
    <w:rsid w:val="00B1533D"/>
    <w:rsid w:val="00B24C18"/>
    <w:rsid w:val="00B45654"/>
    <w:rsid w:val="00B85948"/>
    <w:rsid w:val="00BB582B"/>
    <w:rsid w:val="00BC35BE"/>
    <w:rsid w:val="00BE5E13"/>
    <w:rsid w:val="00BF5170"/>
    <w:rsid w:val="00C03503"/>
    <w:rsid w:val="00CD0FBA"/>
    <w:rsid w:val="00D060A6"/>
    <w:rsid w:val="00D46A8E"/>
    <w:rsid w:val="00D91956"/>
    <w:rsid w:val="00DB1D3B"/>
    <w:rsid w:val="00E00CE7"/>
    <w:rsid w:val="00E016C5"/>
    <w:rsid w:val="00E46EED"/>
    <w:rsid w:val="00E645F7"/>
    <w:rsid w:val="00E75960"/>
    <w:rsid w:val="00EA07C3"/>
    <w:rsid w:val="00EB6268"/>
    <w:rsid w:val="00EC0A98"/>
    <w:rsid w:val="00EC10EA"/>
    <w:rsid w:val="00EE0418"/>
    <w:rsid w:val="00EE0AC1"/>
    <w:rsid w:val="00EF0BE1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B9D34085-C3CC-49BD-83D0-A52893FB2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5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27</TotalTime>
  <Pages>4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Scott Clarke</cp:lastModifiedBy>
  <cp:revision>28</cp:revision>
  <dcterms:created xsi:type="dcterms:W3CDTF">2020-04-21T08:17:00Z</dcterms:created>
  <dcterms:modified xsi:type="dcterms:W3CDTF">2020-04-21T08:42:00Z</dcterms:modified>
</cp:coreProperties>
</file>