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732D85A0" w14:textId="77777777" w:rsidTr="00503311">
        <w:tc>
          <w:tcPr>
            <w:tcW w:w="1695" w:type="dxa"/>
            <w:gridSpan w:val="2"/>
            <w:shd w:val="clear" w:color="auto" w:fill="D6E3BC" w:themeFill="accent3" w:themeFillTint="66"/>
          </w:tcPr>
          <w:p w14:paraId="4B9956D2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54A484D0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46880730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6B889E4B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48BFDD47" w14:textId="77777777" w:rsidTr="00503311">
        <w:tc>
          <w:tcPr>
            <w:tcW w:w="1695" w:type="dxa"/>
            <w:gridSpan w:val="2"/>
            <w:shd w:val="clear" w:color="auto" w:fill="D6E3BC" w:themeFill="accent3" w:themeFillTint="66"/>
          </w:tcPr>
          <w:p w14:paraId="346C37FF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36AD08A1" w14:textId="0D19393E" w:rsidR="008150DF" w:rsidRDefault="00503311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2730DDE9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18BDE9D2" w14:textId="331C7ACD" w:rsidR="008150DF" w:rsidRDefault="00503311" w:rsidP="008150DF">
            <w:pPr>
              <w:spacing w:before="120" w:after="120"/>
              <w:jc w:val="left"/>
            </w:pPr>
            <w:r>
              <w:t>Who Am I? – Exploring Professional Identity</w:t>
            </w:r>
          </w:p>
        </w:tc>
      </w:tr>
      <w:tr w:rsidR="008150DF" w14:paraId="5F591956" w14:textId="77777777" w:rsidTr="00503311">
        <w:tc>
          <w:tcPr>
            <w:tcW w:w="2255" w:type="dxa"/>
            <w:gridSpan w:val="3"/>
            <w:shd w:val="clear" w:color="auto" w:fill="D6E3BC" w:themeFill="accent3" w:themeFillTint="66"/>
          </w:tcPr>
          <w:p w14:paraId="0398CB48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6FB388F5" w14:textId="77777777" w:rsidR="00503311" w:rsidRDefault="00503311" w:rsidP="00503311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</w:pPr>
            <w:r>
              <w:t>identify the principles of professional practice;</w:t>
            </w:r>
          </w:p>
          <w:p w14:paraId="2D4B7C95" w14:textId="04D4B86B" w:rsidR="00503311" w:rsidRDefault="00503311" w:rsidP="00503311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</w:pPr>
            <w:r>
              <w:t>consider how to apply effective knowledge, skills and theoretical understanding;</w:t>
            </w:r>
          </w:p>
          <w:p w14:paraId="0559C14B" w14:textId="66DF81D2" w:rsidR="008150DF" w:rsidRDefault="00503311" w:rsidP="00503311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</w:pPr>
            <w:r>
              <w:t xml:space="preserve">reflect on personal and professional development needs.  </w:t>
            </w:r>
          </w:p>
        </w:tc>
      </w:tr>
      <w:tr w:rsidR="00454402" w14:paraId="69590740" w14:textId="77777777" w:rsidTr="00503311">
        <w:tc>
          <w:tcPr>
            <w:tcW w:w="852" w:type="dxa"/>
            <w:shd w:val="clear" w:color="auto" w:fill="D6E3BC" w:themeFill="accent3" w:themeFillTint="66"/>
          </w:tcPr>
          <w:p w14:paraId="782DCFD5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03B33EC8" w14:textId="77777777" w:rsid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  <w:p w14:paraId="108B052F" w14:textId="1F42369E" w:rsidR="00522368" w:rsidRPr="00454402" w:rsidRDefault="00522368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Developing a Professional Profile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405297A4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B9057EE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B8A07C6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6479D1C2" w14:textId="77777777" w:rsidTr="00503311">
        <w:tc>
          <w:tcPr>
            <w:tcW w:w="852" w:type="dxa"/>
          </w:tcPr>
          <w:p w14:paraId="177817AA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7530A06F" w14:textId="2E103E24" w:rsidR="00454402" w:rsidRPr="00454402" w:rsidRDefault="00503311" w:rsidP="004257A5">
            <w:pPr>
              <w:spacing w:before="120" w:after="120"/>
              <w:jc w:val="left"/>
            </w:pPr>
            <w:r>
              <w:t xml:space="preserve">Using the </w:t>
            </w:r>
            <w:r w:rsidR="00964515">
              <w:t>sections below</w:t>
            </w:r>
            <w:r>
              <w:t xml:space="preserve"> and the headings in the handout of Alessia Moratti’s profile as a guide</w:t>
            </w:r>
            <w:r w:rsidR="00964515">
              <w:t>,</w:t>
            </w:r>
            <w:r>
              <w:t xml:space="preserve"> begin to create your own professional profile in the space below.</w:t>
            </w:r>
          </w:p>
        </w:tc>
        <w:tc>
          <w:tcPr>
            <w:tcW w:w="689" w:type="dxa"/>
          </w:tcPr>
          <w:p w14:paraId="6587ADB2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211F6ABF" w14:textId="6AB42F9C"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14:paraId="4D4ED623" w14:textId="1D935395" w:rsidR="00454402" w:rsidRPr="00454402" w:rsidRDefault="00503311" w:rsidP="00503311">
            <w:pPr>
              <w:spacing w:before="120" w:after="120"/>
            </w:pPr>
            <w:r>
              <w:sym w:font="Wingdings" w:char="F0FE"/>
            </w:r>
          </w:p>
        </w:tc>
      </w:tr>
      <w:tr w:rsidR="00503311" w:rsidRPr="00454402" w14:paraId="400410C5" w14:textId="77777777" w:rsidTr="00503311">
        <w:tc>
          <w:tcPr>
            <w:tcW w:w="852" w:type="dxa"/>
          </w:tcPr>
          <w:p w14:paraId="0E23F7ED" w14:textId="7847C72E" w:rsidR="00503311" w:rsidRPr="00454402" w:rsidRDefault="00503311" w:rsidP="00A06F81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14:paraId="14EB016A" w14:textId="7BF2D4A4" w:rsidR="00503311" w:rsidRPr="00454402" w:rsidRDefault="00503311" w:rsidP="00A06F81">
            <w:pPr>
              <w:spacing w:before="120" w:after="120"/>
              <w:jc w:val="left"/>
            </w:pPr>
            <w:r>
              <w:t>Post your draft profile in the relevant discussion thread in the Moodle Forum.</w:t>
            </w:r>
          </w:p>
        </w:tc>
        <w:tc>
          <w:tcPr>
            <w:tcW w:w="689" w:type="dxa"/>
          </w:tcPr>
          <w:p w14:paraId="16A1E978" w14:textId="77777777" w:rsidR="00503311" w:rsidRPr="00454402" w:rsidRDefault="00503311" w:rsidP="00A06F81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5C866FA4" w14:textId="77777777" w:rsidR="00503311" w:rsidRPr="00454402" w:rsidRDefault="00503311" w:rsidP="00A06F81">
            <w:pPr>
              <w:spacing w:before="120" w:after="120"/>
            </w:pPr>
          </w:p>
        </w:tc>
        <w:tc>
          <w:tcPr>
            <w:tcW w:w="689" w:type="dxa"/>
          </w:tcPr>
          <w:p w14:paraId="2C75D89F" w14:textId="77777777" w:rsidR="00503311" w:rsidRPr="00454402" w:rsidRDefault="00503311" w:rsidP="00A06F81">
            <w:pPr>
              <w:spacing w:before="120" w:after="120"/>
            </w:pPr>
            <w:r>
              <w:sym w:font="Wingdings" w:char="F0FE"/>
            </w:r>
          </w:p>
        </w:tc>
      </w:tr>
      <w:tr w:rsidR="00503311" w:rsidRPr="00454402" w14:paraId="2004F927" w14:textId="77777777" w:rsidTr="00503311">
        <w:tc>
          <w:tcPr>
            <w:tcW w:w="852" w:type="dxa"/>
          </w:tcPr>
          <w:p w14:paraId="2DD4972F" w14:textId="491B01C9" w:rsidR="00503311" w:rsidRPr="00454402" w:rsidRDefault="00503311" w:rsidP="00A06F81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14:paraId="4FB8A670" w14:textId="41568EDB" w:rsidR="00503311" w:rsidRPr="00454402" w:rsidRDefault="00503311" w:rsidP="00A06F81">
            <w:pPr>
              <w:spacing w:before="120" w:after="120"/>
              <w:jc w:val="left"/>
            </w:pPr>
            <w:r>
              <w:t>Give constructive feedback to other student’s draft profiles in the Forum discussion thread</w:t>
            </w:r>
          </w:p>
        </w:tc>
        <w:tc>
          <w:tcPr>
            <w:tcW w:w="689" w:type="dxa"/>
          </w:tcPr>
          <w:p w14:paraId="79D5F1A6" w14:textId="77777777" w:rsidR="00503311" w:rsidRPr="00454402" w:rsidRDefault="00503311" w:rsidP="00A06F81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1FA45AC7" w14:textId="77777777" w:rsidR="00503311" w:rsidRPr="00454402" w:rsidRDefault="00503311" w:rsidP="00A06F81">
            <w:pPr>
              <w:spacing w:before="120" w:after="120"/>
            </w:pPr>
          </w:p>
        </w:tc>
        <w:tc>
          <w:tcPr>
            <w:tcW w:w="689" w:type="dxa"/>
          </w:tcPr>
          <w:p w14:paraId="7F3B464D" w14:textId="77777777" w:rsidR="00503311" w:rsidRPr="00454402" w:rsidRDefault="00503311" w:rsidP="00A06F81">
            <w:pPr>
              <w:spacing w:before="120" w:after="120"/>
            </w:pPr>
            <w:r>
              <w:sym w:font="Wingdings" w:char="F0FE"/>
            </w:r>
          </w:p>
        </w:tc>
      </w:tr>
      <w:tr w:rsidR="00503311" w:rsidRPr="00454402" w14:paraId="6E0F4915" w14:textId="77777777" w:rsidTr="00503311">
        <w:tc>
          <w:tcPr>
            <w:tcW w:w="852" w:type="dxa"/>
          </w:tcPr>
          <w:p w14:paraId="4ACF5A68" w14:textId="23035186" w:rsidR="00503311" w:rsidRPr="00454402" w:rsidRDefault="00503311" w:rsidP="00892603">
            <w:pPr>
              <w:spacing w:before="120" w:after="120"/>
            </w:pPr>
            <w:r>
              <w:t>4</w:t>
            </w:r>
          </w:p>
        </w:tc>
        <w:tc>
          <w:tcPr>
            <w:tcW w:w="7146" w:type="dxa"/>
            <w:gridSpan w:val="5"/>
          </w:tcPr>
          <w:p w14:paraId="0FCC2871" w14:textId="2E4C748B" w:rsidR="00503311" w:rsidRPr="00892603" w:rsidRDefault="00892603" w:rsidP="00A06F81">
            <w:pPr>
              <w:spacing w:before="120" w:after="120"/>
              <w:jc w:val="left"/>
              <w:rPr>
                <w:b/>
                <w:bCs/>
              </w:rPr>
            </w:pPr>
            <w:r>
              <w:t>Amend your profile (if necessary) and create this on LinkedIn.</w:t>
            </w:r>
          </w:p>
        </w:tc>
        <w:tc>
          <w:tcPr>
            <w:tcW w:w="689" w:type="dxa"/>
          </w:tcPr>
          <w:p w14:paraId="263836AB" w14:textId="77777777" w:rsidR="00503311" w:rsidRPr="00454402" w:rsidRDefault="00503311" w:rsidP="00A06F81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5595F9C3" w14:textId="77777777" w:rsidR="00503311" w:rsidRPr="00454402" w:rsidRDefault="00503311" w:rsidP="00A06F81">
            <w:pPr>
              <w:spacing w:before="120" w:after="120"/>
            </w:pPr>
          </w:p>
        </w:tc>
        <w:tc>
          <w:tcPr>
            <w:tcW w:w="689" w:type="dxa"/>
          </w:tcPr>
          <w:p w14:paraId="759B9E28" w14:textId="77777777" w:rsidR="00503311" w:rsidRPr="00454402" w:rsidRDefault="00503311" w:rsidP="00A06F81">
            <w:pPr>
              <w:spacing w:before="120" w:after="120"/>
            </w:pPr>
            <w:r>
              <w:sym w:font="Wingdings" w:char="F0FE"/>
            </w:r>
          </w:p>
        </w:tc>
      </w:tr>
    </w:tbl>
    <w:p w14:paraId="1AA6CA2A" w14:textId="77777777" w:rsidR="00503311" w:rsidRDefault="00503311" w:rsidP="00CC6002">
      <w:pPr>
        <w:jc w:val="both"/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9376"/>
        <w:gridCol w:w="689"/>
      </w:tblGrid>
      <w:tr w:rsidR="00503311" w14:paraId="6278C29B" w14:textId="77777777" w:rsidTr="00503311">
        <w:trPr>
          <w:trHeight w:val="621"/>
        </w:trPr>
        <w:tc>
          <w:tcPr>
            <w:tcW w:w="10065" w:type="dxa"/>
            <w:gridSpan w:val="2"/>
            <w:shd w:val="clear" w:color="auto" w:fill="D6E3BC" w:themeFill="accent3" w:themeFillTint="66"/>
          </w:tcPr>
          <w:p w14:paraId="34314D8C" w14:textId="58D195D5" w:rsidR="00503311" w:rsidRPr="00503311" w:rsidRDefault="00503311" w:rsidP="00503311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My Professional Profile</w:t>
            </w:r>
          </w:p>
        </w:tc>
      </w:tr>
      <w:tr w:rsidR="00892603" w:rsidRPr="0070100E" w14:paraId="713F76C5" w14:textId="77777777" w:rsidTr="0029470B">
        <w:tc>
          <w:tcPr>
            <w:tcW w:w="10065" w:type="dxa"/>
            <w:gridSpan w:val="2"/>
            <w:shd w:val="clear" w:color="auto" w:fill="EAF1DD" w:themeFill="accent3" w:themeFillTint="33"/>
          </w:tcPr>
          <w:p w14:paraId="0618674C" w14:textId="6F50A941" w:rsidR="00892603" w:rsidRPr="0070100E" w:rsidRDefault="00892603" w:rsidP="0029470B">
            <w:pPr>
              <w:spacing w:before="120" w:after="120"/>
              <w:rPr>
                <w:b/>
              </w:rPr>
            </w:pPr>
            <w:r>
              <w:rPr>
                <w:b/>
              </w:rPr>
              <w:t>It is good practice to think about how you want to set up your Professional Profile on LinkedIn. When you are setting up a profile then you might what to consider the questions below.</w:t>
            </w:r>
          </w:p>
        </w:tc>
      </w:tr>
      <w:tr w:rsidR="00892603" w14:paraId="149D78BC" w14:textId="77777777" w:rsidTr="002C113D">
        <w:tc>
          <w:tcPr>
            <w:tcW w:w="10065" w:type="dxa"/>
            <w:gridSpan w:val="2"/>
          </w:tcPr>
          <w:p w14:paraId="2ABC4B32" w14:textId="77777777" w:rsidR="00892603" w:rsidRDefault="00892603" w:rsidP="002C113D">
            <w:pPr>
              <w:spacing w:before="120" w:after="120"/>
              <w:rPr>
                <w:b/>
              </w:rPr>
            </w:pPr>
            <w:r>
              <w:rPr>
                <w:b/>
              </w:rPr>
              <w:t>What do I want to use my LinkedIn account for?</w:t>
            </w:r>
          </w:p>
        </w:tc>
      </w:tr>
      <w:tr w:rsidR="00892603" w:rsidRPr="008D2E56" w14:paraId="289E64C7" w14:textId="77777777" w:rsidTr="002C113D">
        <w:trPr>
          <w:trHeight w:val="420"/>
        </w:trPr>
        <w:tc>
          <w:tcPr>
            <w:tcW w:w="9376" w:type="dxa"/>
          </w:tcPr>
          <w:p w14:paraId="782D8748" w14:textId="0758A321" w:rsidR="00892603" w:rsidRDefault="00892603" w:rsidP="002C113D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Networking with people and organisations working in the sector I am interested in</w:t>
            </w:r>
          </w:p>
        </w:tc>
        <w:tc>
          <w:tcPr>
            <w:tcW w:w="689" w:type="dxa"/>
          </w:tcPr>
          <w:p w14:paraId="05ABBDD6" w14:textId="77777777" w:rsidR="00892603" w:rsidRPr="008D2E56" w:rsidRDefault="00892603" w:rsidP="002C113D">
            <w:pPr>
              <w:spacing w:before="120" w:after="120"/>
            </w:pPr>
            <w:r w:rsidRPr="008D2E56">
              <w:sym w:font="Wingdings" w:char="F070"/>
            </w:r>
          </w:p>
        </w:tc>
      </w:tr>
      <w:tr w:rsidR="00892603" w:rsidRPr="008D2E56" w14:paraId="3FF9A925" w14:textId="77777777" w:rsidTr="002C113D">
        <w:trPr>
          <w:trHeight w:val="420"/>
        </w:trPr>
        <w:tc>
          <w:tcPr>
            <w:tcW w:w="9376" w:type="dxa"/>
          </w:tcPr>
          <w:p w14:paraId="5F8CFC4F" w14:textId="77777777" w:rsidR="00892603" w:rsidRDefault="00892603" w:rsidP="002C113D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Finding work in certain sectors</w:t>
            </w:r>
          </w:p>
        </w:tc>
        <w:tc>
          <w:tcPr>
            <w:tcW w:w="689" w:type="dxa"/>
          </w:tcPr>
          <w:p w14:paraId="3EB8509F" w14:textId="77777777" w:rsidR="00892603" w:rsidRPr="008D2E56" w:rsidRDefault="00892603" w:rsidP="002C113D">
            <w:pPr>
              <w:spacing w:before="120" w:after="120"/>
            </w:pPr>
            <w:r w:rsidRPr="008D2E56">
              <w:sym w:font="Wingdings" w:char="F070"/>
            </w:r>
          </w:p>
        </w:tc>
      </w:tr>
      <w:tr w:rsidR="00892603" w:rsidRPr="008D2E56" w14:paraId="2BBAB841" w14:textId="77777777" w:rsidTr="002C113D">
        <w:trPr>
          <w:trHeight w:val="420"/>
        </w:trPr>
        <w:tc>
          <w:tcPr>
            <w:tcW w:w="9376" w:type="dxa"/>
          </w:tcPr>
          <w:p w14:paraId="67DAD1EC" w14:textId="77777777" w:rsidR="00892603" w:rsidRDefault="00892603" w:rsidP="002C113D">
            <w:pPr>
              <w:spacing w:before="120" w:after="120"/>
              <w:jc w:val="left"/>
              <w:rPr>
                <w:b/>
              </w:rPr>
            </w:pPr>
            <w:r>
              <w:rPr>
                <w:b/>
              </w:rPr>
              <w:t>Improving my knowledge and CPD</w:t>
            </w:r>
          </w:p>
        </w:tc>
        <w:tc>
          <w:tcPr>
            <w:tcW w:w="689" w:type="dxa"/>
          </w:tcPr>
          <w:p w14:paraId="50B430A3" w14:textId="77777777" w:rsidR="00892603" w:rsidRPr="008D2E56" w:rsidRDefault="00892603" w:rsidP="002C113D">
            <w:pPr>
              <w:spacing w:before="120" w:after="120"/>
            </w:pPr>
            <w:r w:rsidRPr="008D2E56">
              <w:sym w:font="Wingdings" w:char="F070"/>
            </w:r>
          </w:p>
        </w:tc>
      </w:tr>
    </w:tbl>
    <w:p w14:paraId="1CFD770D" w14:textId="77777777" w:rsidR="008A3228" w:rsidRDefault="008A3228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9213"/>
      </w:tblGrid>
      <w:tr w:rsidR="00892603" w:rsidRPr="00DD4DBD" w14:paraId="4D24C21E" w14:textId="77777777" w:rsidTr="00892603">
        <w:tc>
          <w:tcPr>
            <w:tcW w:w="852" w:type="dxa"/>
            <w:shd w:val="clear" w:color="auto" w:fill="D6E3BC" w:themeFill="accent3" w:themeFillTint="66"/>
          </w:tcPr>
          <w:p w14:paraId="353B63B1" w14:textId="77777777" w:rsidR="00892603" w:rsidRPr="00454402" w:rsidRDefault="00892603" w:rsidP="002C113D">
            <w:pPr>
              <w:spacing w:before="120" w:after="120"/>
            </w:pPr>
            <w:r>
              <w:t>1</w:t>
            </w:r>
          </w:p>
        </w:tc>
        <w:tc>
          <w:tcPr>
            <w:tcW w:w="9213" w:type="dxa"/>
            <w:shd w:val="clear" w:color="auto" w:fill="D6E3BC" w:themeFill="accent3" w:themeFillTint="66"/>
          </w:tcPr>
          <w:p w14:paraId="426C3B1E" w14:textId="77777777" w:rsidR="00892603" w:rsidRPr="00DD4DBD" w:rsidRDefault="00892603" w:rsidP="002C113D">
            <w:pPr>
              <w:spacing w:before="120" w:after="120"/>
              <w:rPr>
                <w:b/>
              </w:rPr>
            </w:pPr>
            <w:r w:rsidRPr="0070100E">
              <w:rPr>
                <w:b/>
              </w:rPr>
              <w:t>Specialities</w:t>
            </w:r>
            <w:r>
              <w:rPr>
                <w:b/>
              </w:rPr>
              <w:t xml:space="preserve"> (My Profile)</w:t>
            </w:r>
          </w:p>
        </w:tc>
      </w:tr>
      <w:tr w:rsidR="00892603" w14:paraId="549AF0DD" w14:textId="77777777" w:rsidTr="0029470B">
        <w:trPr>
          <w:trHeight w:val="885"/>
        </w:trPr>
        <w:tc>
          <w:tcPr>
            <w:tcW w:w="10065" w:type="dxa"/>
            <w:gridSpan w:val="2"/>
            <w:vAlign w:val="center"/>
          </w:tcPr>
          <w:p w14:paraId="04B95267" w14:textId="66F9CCFA" w:rsidR="00892603" w:rsidRDefault="00892603" w:rsidP="008A3228">
            <w:pPr>
              <w:jc w:val="left"/>
            </w:pPr>
            <w:r>
              <w:t>What areas can I say that I specialise in (or that I am interested in specialising in)?</w:t>
            </w:r>
          </w:p>
        </w:tc>
      </w:tr>
      <w:tr w:rsidR="0029470B" w14:paraId="6806C67E" w14:textId="77777777" w:rsidTr="0029470B">
        <w:trPr>
          <w:trHeight w:val="885"/>
        </w:trPr>
        <w:tc>
          <w:tcPr>
            <w:tcW w:w="10065" w:type="dxa"/>
            <w:gridSpan w:val="2"/>
          </w:tcPr>
          <w:p w14:paraId="5E727531" w14:textId="77777777" w:rsidR="0029470B" w:rsidRDefault="0029470B" w:rsidP="0029470B">
            <w:pPr>
              <w:spacing w:before="120" w:after="120"/>
              <w:jc w:val="left"/>
            </w:pPr>
          </w:p>
        </w:tc>
      </w:tr>
      <w:tr w:rsidR="00892603" w:rsidRPr="00DD4DBD" w14:paraId="31D25ED2" w14:textId="77777777" w:rsidTr="00892603">
        <w:tc>
          <w:tcPr>
            <w:tcW w:w="852" w:type="dxa"/>
            <w:shd w:val="clear" w:color="auto" w:fill="D6E3BC" w:themeFill="accent3" w:themeFillTint="66"/>
          </w:tcPr>
          <w:p w14:paraId="57173802" w14:textId="77777777" w:rsidR="00892603" w:rsidRPr="00454402" w:rsidRDefault="00892603" w:rsidP="002C113D">
            <w:pPr>
              <w:spacing w:before="120" w:after="120"/>
            </w:pPr>
            <w:r>
              <w:lastRenderedPageBreak/>
              <w:t>2</w:t>
            </w:r>
          </w:p>
        </w:tc>
        <w:tc>
          <w:tcPr>
            <w:tcW w:w="9213" w:type="dxa"/>
            <w:shd w:val="clear" w:color="auto" w:fill="D6E3BC" w:themeFill="accent3" w:themeFillTint="66"/>
          </w:tcPr>
          <w:p w14:paraId="30CC89E2" w14:textId="77777777" w:rsidR="00892603" w:rsidRPr="00DD4DBD" w:rsidRDefault="00892603" w:rsidP="002C113D">
            <w:pPr>
              <w:spacing w:before="120" w:after="120"/>
              <w:rPr>
                <w:b/>
              </w:rPr>
            </w:pPr>
            <w:r>
              <w:rPr>
                <w:b/>
              </w:rPr>
              <w:t>Jobs/Experience (My Profile)</w:t>
            </w:r>
          </w:p>
        </w:tc>
      </w:tr>
      <w:tr w:rsidR="00892603" w14:paraId="6B79F59E" w14:textId="77777777" w:rsidTr="0029470B">
        <w:trPr>
          <w:trHeight w:val="473"/>
        </w:trPr>
        <w:tc>
          <w:tcPr>
            <w:tcW w:w="10065" w:type="dxa"/>
            <w:gridSpan w:val="2"/>
          </w:tcPr>
          <w:p w14:paraId="4381F3FC" w14:textId="4D356267" w:rsidR="00892603" w:rsidRDefault="00892603" w:rsidP="0029470B">
            <w:pPr>
              <w:spacing w:before="120" w:after="120"/>
              <w:jc w:val="left"/>
            </w:pPr>
            <w:r>
              <w:t>Which Jobs and/or Work Experience do I want to tell people about?</w:t>
            </w:r>
          </w:p>
        </w:tc>
      </w:tr>
      <w:tr w:rsidR="0029470B" w14:paraId="41E6C58C" w14:textId="77777777" w:rsidTr="0029470B">
        <w:trPr>
          <w:trHeight w:val="472"/>
        </w:trPr>
        <w:tc>
          <w:tcPr>
            <w:tcW w:w="10065" w:type="dxa"/>
            <w:gridSpan w:val="2"/>
          </w:tcPr>
          <w:p w14:paraId="4BA593A5" w14:textId="77777777" w:rsidR="0029470B" w:rsidRDefault="0029470B" w:rsidP="0029470B">
            <w:pPr>
              <w:spacing w:before="120" w:after="120"/>
              <w:jc w:val="left"/>
            </w:pPr>
          </w:p>
          <w:p w14:paraId="15C501E7" w14:textId="77777777" w:rsidR="008A3228" w:rsidRDefault="008A3228" w:rsidP="0029470B">
            <w:pPr>
              <w:spacing w:before="120" w:after="120"/>
              <w:jc w:val="left"/>
            </w:pPr>
          </w:p>
        </w:tc>
      </w:tr>
      <w:tr w:rsidR="00892603" w:rsidRPr="00DD4DBD" w14:paraId="0225182D" w14:textId="77777777" w:rsidTr="00892603">
        <w:tc>
          <w:tcPr>
            <w:tcW w:w="852" w:type="dxa"/>
            <w:shd w:val="clear" w:color="auto" w:fill="D6E3BC" w:themeFill="accent3" w:themeFillTint="66"/>
          </w:tcPr>
          <w:p w14:paraId="40D09DE4" w14:textId="77777777" w:rsidR="00892603" w:rsidRPr="00454402" w:rsidRDefault="00892603" w:rsidP="002C113D">
            <w:pPr>
              <w:spacing w:before="120" w:after="120"/>
            </w:pPr>
            <w:r>
              <w:t>3</w:t>
            </w:r>
          </w:p>
        </w:tc>
        <w:tc>
          <w:tcPr>
            <w:tcW w:w="9213" w:type="dxa"/>
            <w:shd w:val="clear" w:color="auto" w:fill="D6E3BC" w:themeFill="accent3" w:themeFillTint="66"/>
          </w:tcPr>
          <w:p w14:paraId="1E461876" w14:textId="77777777" w:rsidR="00892603" w:rsidRPr="00DD4DBD" w:rsidRDefault="00892603" w:rsidP="002C113D">
            <w:pPr>
              <w:spacing w:before="120" w:after="120"/>
              <w:rPr>
                <w:b/>
              </w:rPr>
            </w:pPr>
            <w:r>
              <w:rPr>
                <w:b/>
              </w:rPr>
              <w:t>Education (My Profile)</w:t>
            </w:r>
          </w:p>
        </w:tc>
      </w:tr>
      <w:tr w:rsidR="00892603" w14:paraId="63B9609E" w14:textId="77777777" w:rsidTr="008A3228">
        <w:trPr>
          <w:trHeight w:val="1035"/>
        </w:trPr>
        <w:tc>
          <w:tcPr>
            <w:tcW w:w="10065" w:type="dxa"/>
            <w:gridSpan w:val="2"/>
          </w:tcPr>
          <w:p w14:paraId="48724B23" w14:textId="06346CF5" w:rsidR="00892603" w:rsidRDefault="00892603" w:rsidP="008A3228">
            <w:pPr>
              <w:spacing w:before="120" w:after="120"/>
              <w:jc w:val="left"/>
            </w:pPr>
            <w:r>
              <w:t>As well as academic qualifications, are there professional qualification of CPD training that might improve my profile?</w:t>
            </w:r>
          </w:p>
        </w:tc>
      </w:tr>
      <w:tr w:rsidR="008A3228" w14:paraId="3A450DEF" w14:textId="77777777" w:rsidTr="008A3228">
        <w:trPr>
          <w:trHeight w:val="1035"/>
        </w:trPr>
        <w:tc>
          <w:tcPr>
            <w:tcW w:w="10065" w:type="dxa"/>
            <w:gridSpan w:val="2"/>
          </w:tcPr>
          <w:p w14:paraId="7806DC79" w14:textId="77777777" w:rsidR="008A3228" w:rsidRDefault="008A3228" w:rsidP="002C113D">
            <w:pPr>
              <w:spacing w:after="120"/>
              <w:jc w:val="left"/>
            </w:pPr>
          </w:p>
        </w:tc>
      </w:tr>
      <w:tr w:rsidR="00892603" w:rsidRPr="00454402" w14:paraId="2E072BF9" w14:textId="77777777" w:rsidTr="00892603">
        <w:tc>
          <w:tcPr>
            <w:tcW w:w="852" w:type="dxa"/>
            <w:shd w:val="clear" w:color="auto" w:fill="D6E3BC" w:themeFill="accent3" w:themeFillTint="66"/>
          </w:tcPr>
          <w:p w14:paraId="1E85280B" w14:textId="77777777" w:rsidR="00892603" w:rsidRPr="00454402" w:rsidRDefault="00892603" w:rsidP="002C113D">
            <w:pPr>
              <w:spacing w:before="120" w:after="120"/>
            </w:pPr>
            <w:r>
              <w:t>4</w:t>
            </w:r>
          </w:p>
        </w:tc>
        <w:tc>
          <w:tcPr>
            <w:tcW w:w="9213" w:type="dxa"/>
            <w:shd w:val="clear" w:color="auto" w:fill="D6E3BC" w:themeFill="accent3" w:themeFillTint="66"/>
          </w:tcPr>
          <w:p w14:paraId="755DE42B" w14:textId="77777777" w:rsidR="00892603" w:rsidRPr="00DD4DBD" w:rsidRDefault="00892603" w:rsidP="002C113D">
            <w:pPr>
              <w:spacing w:before="120" w:after="120"/>
              <w:rPr>
                <w:b/>
              </w:rPr>
            </w:pPr>
            <w:r>
              <w:rPr>
                <w:b/>
              </w:rPr>
              <w:t>Voluntary Experience (My Profile)</w:t>
            </w:r>
          </w:p>
        </w:tc>
      </w:tr>
      <w:tr w:rsidR="00892603" w14:paraId="25129723" w14:textId="77777777" w:rsidTr="008A3228">
        <w:trPr>
          <w:trHeight w:val="975"/>
        </w:trPr>
        <w:tc>
          <w:tcPr>
            <w:tcW w:w="10065" w:type="dxa"/>
            <w:gridSpan w:val="2"/>
          </w:tcPr>
          <w:p w14:paraId="467C2E8C" w14:textId="6772A8BE" w:rsidR="00892603" w:rsidRDefault="00892603" w:rsidP="008A3228">
            <w:pPr>
              <w:spacing w:before="120" w:after="120"/>
              <w:jc w:val="left"/>
            </w:pPr>
            <w:r>
              <w:t>What voluntary work have I done that would enhance my profile? (N.B. this can include roles such a Student Ambassador, PASS Mentor. It can also include any volunteering you have done in an un-official capacity</w:t>
            </w:r>
            <w:r w:rsidR="008A3228">
              <w:t>?</w:t>
            </w:r>
          </w:p>
        </w:tc>
      </w:tr>
      <w:tr w:rsidR="008A3228" w14:paraId="7FC9E5C6" w14:textId="77777777" w:rsidTr="008A3228">
        <w:trPr>
          <w:trHeight w:val="975"/>
        </w:trPr>
        <w:tc>
          <w:tcPr>
            <w:tcW w:w="10065" w:type="dxa"/>
            <w:gridSpan w:val="2"/>
          </w:tcPr>
          <w:p w14:paraId="74050626" w14:textId="77777777" w:rsidR="008A3228" w:rsidRDefault="008A3228" w:rsidP="002C113D">
            <w:pPr>
              <w:spacing w:after="120"/>
              <w:jc w:val="left"/>
            </w:pPr>
          </w:p>
        </w:tc>
      </w:tr>
      <w:tr w:rsidR="00892603" w:rsidRPr="00454402" w14:paraId="64EACAC1" w14:textId="77777777" w:rsidTr="00892603">
        <w:tc>
          <w:tcPr>
            <w:tcW w:w="852" w:type="dxa"/>
            <w:shd w:val="clear" w:color="auto" w:fill="D6E3BC" w:themeFill="accent3" w:themeFillTint="66"/>
          </w:tcPr>
          <w:p w14:paraId="553CF13B" w14:textId="77777777" w:rsidR="00892603" w:rsidRPr="00454402" w:rsidRDefault="00892603" w:rsidP="002C113D">
            <w:pPr>
              <w:spacing w:before="120" w:after="120"/>
            </w:pPr>
            <w:r>
              <w:t>5</w:t>
            </w:r>
          </w:p>
        </w:tc>
        <w:tc>
          <w:tcPr>
            <w:tcW w:w="9213" w:type="dxa"/>
            <w:shd w:val="clear" w:color="auto" w:fill="D6E3BC" w:themeFill="accent3" w:themeFillTint="66"/>
          </w:tcPr>
          <w:p w14:paraId="1DFF4445" w14:textId="77777777" w:rsidR="00892603" w:rsidRPr="00DD4DBD" w:rsidRDefault="00892603" w:rsidP="002C113D">
            <w:pPr>
              <w:spacing w:before="120" w:after="120"/>
              <w:rPr>
                <w:b/>
              </w:rPr>
            </w:pPr>
            <w:r>
              <w:rPr>
                <w:b/>
              </w:rPr>
              <w:t>Groups to Follow (My Network)</w:t>
            </w:r>
          </w:p>
        </w:tc>
      </w:tr>
      <w:tr w:rsidR="00892603" w14:paraId="1535E950" w14:textId="77777777" w:rsidTr="008A3228">
        <w:trPr>
          <w:trHeight w:val="473"/>
        </w:trPr>
        <w:tc>
          <w:tcPr>
            <w:tcW w:w="10065" w:type="dxa"/>
            <w:gridSpan w:val="2"/>
          </w:tcPr>
          <w:p w14:paraId="4DECEC66" w14:textId="7533B3B4" w:rsidR="008A3228" w:rsidRDefault="00892603" w:rsidP="008A3228">
            <w:pPr>
              <w:spacing w:before="120" w:after="120"/>
              <w:jc w:val="left"/>
            </w:pPr>
            <w:r>
              <w:t xml:space="preserve">Are there any LinkedIn groups that are of interest to </w:t>
            </w:r>
            <w:r w:rsidR="005B58CA">
              <w:t>you</w:t>
            </w:r>
            <w:r>
              <w:t>?</w:t>
            </w:r>
          </w:p>
        </w:tc>
      </w:tr>
      <w:tr w:rsidR="008A3228" w14:paraId="0D89A159" w14:textId="77777777" w:rsidTr="008A3228">
        <w:trPr>
          <w:trHeight w:val="472"/>
        </w:trPr>
        <w:tc>
          <w:tcPr>
            <w:tcW w:w="10065" w:type="dxa"/>
            <w:gridSpan w:val="2"/>
          </w:tcPr>
          <w:p w14:paraId="071B7420" w14:textId="77777777" w:rsidR="008A3228" w:rsidRDefault="008A3228" w:rsidP="008A3228">
            <w:pPr>
              <w:spacing w:after="120"/>
              <w:jc w:val="left"/>
            </w:pPr>
          </w:p>
          <w:p w14:paraId="032069DB" w14:textId="77777777" w:rsidR="008A3228" w:rsidRDefault="008A3228" w:rsidP="008A3228">
            <w:pPr>
              <w:spacing w:after="120"/>
              <w:jc w:val="left"/>
            </w:pPr>
          </w:p>
        </w:tc>
      </w:tr>
      <w:tr w:rsidR="00892603" w:rsidRPr="00454402" w14:paraId="138C0A43" w14:textId="77777777" w:rsidTr="00892603">
        <w:tc>
          <w:tcPr>
            <w:tcW w:w="852" w:type="dxa"/>
            <w:shd w:val="clear" w:color="auto" w:fill="D6E3BC" w:themeFill="accent3" w:themeFillTint="66"/>
          </w:tcPr>
          <w:p w14:paraId="504456E3" w14:textId="77777777" w:rsidR="00892603" w:rsidRPr="00454402" w:rsidRDefault="00892603" w:rsidP="002C113D">
            <w:pPr>
              <w:spacing w:before="120" w:after="120"/>
            </w:pPr>
            <w:r>
              <w:t>6</w:t>
            </w:r>
          </w:p>
        </w:tc>
        <w:tc>
          <w:tcPr>
            <w:tcW w:w="9213" w:type="dxa"/>
            <w:shd w:val="clear" w:color="auto" w:fill="D6E3BC" w:themeFill="accent3" w:themeFillTint="66"/>
          </w:tcPr>
          <w:p w14:paraId="68C61E7A" w14:textId="77777777" w:rsidR="00892603" w:rsidRPr="00DD4DBD" w:rsidRDefault="00892603" w:rsidP="002C113D">
            <w:pPr>
              <w:spacing w:before="120" w:after="120"/>
              <w:rPr>
                <w:b/>
              </w:rPr>
            </w:pPr>
            <w:r>
              <w:rPr>
                <w:b/>
              </w:rPr>
              <w:t>Companies to follow (My Network)</w:t>
            </w:r>
          </w:p>
        </w:tc>
      </w:tr>
      <w:tr w:rsidR="00892603" w14:paraId="1A515A3C" w14:textId="77777777" w:rsidTr="008A3228">
        <w:trPr>
          <w:trHeight w:val="473"/>
        </w:trPr>
        <w:tc>
          <w:tcPr>
            <w:tcW w:w="10065" w:type="dxa"/>
            <w:gridSpan w:val="2"/>
          </w:tcPr>
          <w:p w14:paraId="1829E560" w14:textId="23FAA2F7" w:rsidR="00892603" w:rsidRDefault="00892603" w:rsidP="008A3228">
            <w:pPr>
              <w:spacing w:before="120" w:after="120"/>
              <w:jc w:val="left"/>
            </w:pPr>
            <w:r>
              <w:t>Are there potential employers or potential partners out there that are worth keeping an eye on?</w:t>
            </w:r>
          </w:p>
        </w:tc>
      </w:tr>
      <w:tr w:rsidR="008A3228" w14:paraId="24852C21" w14:textId="77777777" w:rsidTr="008A3228">
        <w:trPr>
          <w:trHeight w:val="472"/>
        </w:trPr>
        <w:tc>
          <w:tcPr>
            <w:tcW w:w="10065" w:type="dxa"/>
            <w:gridSpan w:val="2"/>
          </w:tcPr>
          <w:p w14:paraId="6DD9D53A" w14:textId="77777777" w:rsidR="008A3228" w:rsidRDefault="008A3228" w:rsidP="002C113D">
            <w:pPr>
              <w:spacing w:after="120"/>
              <w:jc w:val="left"/>
            </w:pPr>
          </w:p>
          <w:p w14:paraId="247B2D4A" w14:textId="77777777" w:rsidR="008A3228" w:rsidRDefault="008A3228" w:rsidP="002C113D">
            <w:pPr>
              <w:spacing w:after="120"/>
              <w:jc w:val="left"/>
            </w:pPr>
          </w:p>
        </w:tc>
      </w:tr>
      <w:tr w:rsidR="00892603" w:rsidRPr="00454402" w14:paraId="1FCEE375" w14:textId="77777777" w:rsidTr="00892603">
        <w:tc>
          <w:tcPr>
            <w:tcW w:w="852" w:type="dxa"/>
            <w:shd w:val="clear" w:color="auto" w:fill="D6E3BC" w:themeFill="accent3" w:themeFillTint="66"/>
          </w:tcPr>
          <w:p w14:paraId="3DFF78C7" w14:textId="77777777" w:rsidR="00892603" w:rsidRPr="00454402" w:rsidRDefault="00892603" w:rsidP="002C113D">
            <w:pPr>
              <w:spacing w:before="120" w:after="120"/>
            </w:pPr>
            <w:r>
              <w:t>7</w:t>
            </w:r>
          </w:p>
        </w:tc>
        <w:tc>
          <w:tcPr>
            <w:tcW w:w="9213" w:type="dxa"/>
            <w:shd w:val="clear" w:color="auto" w:fill="D6E3BC" w:themeFill="accent3" w:themeFillTint="66"/>
          </w:tcPr>
          <w:p w14:paraId="0CC940FD" w14:textId="47EF59C2" w:rsidR="00892603" w:rsidRPr="00DD4DBD" w:rsidRDefault="00892603" w:rsidP="002C113D">
            <w:pPr>
              <w:spacing w:before="120" w:after="120"/>
              <w:rPr>
                <w:b/>
              </w:rPr>
            </w:pPr>
            <w:r>
              <w:rPr>
                <w:b/>
              </w:rPr>
              <w:t>People to connect with (My Network)</w:t>
            </w:r>
          </w:p>
        </w:tc>
      </w:tr>
      <w:tr w:rsidR="00892603" w14:paraId="120E066A" w14:textId="77777777" w:rsidTr="008A3228">
        <w:trPr>
          <w:trHeight w:val="623"/>
        </w:trPr>
        <w:tc>
          <w:tcPr>
            <w:tcW w:w="10065" w:type="dxa"/>
            <w:gridSpan w:val="2"/>
          </w:tcPr>
          <w:p w14:paraId="39EB46F5" w14:textId="23726EC9" w:rsidR="008A3228" w:rsidRDefault="00892603" w:rsidP="008A3228">
            <w:pPr>
              <w:spacing w:before="120" w:after="120"/>
              <w:jc w:val="left"/>
            </w:pPr>
            <w:r>
              <w:t>Are there any people that you already know, professionally/academically, on LinkedIn that you can connect with?</w:t>
            </w:r>
          </w:p>
        </w:tc>
      </w:tr>
      <w:tr w:rsidR="008A3228" w14:paraId="12A01C82" w14:textId="77777777" w:rsidTr="008A3228">
        <w:trPr>
          <w:trHeight w:val="622"/>
        </w:trPr>
        <w:tc>
          <w:tcPr>
            <w:tcW w:w="10065" w:type="dxa"/>
            <w:gridSpan w:val="2"/>
          </w:tcPr>
          <w:p w14:paraId="399782E7" w14:textId="77777777" w:rsidR="008A3228" w:rsidRDefault="008A3228" w:rsidP="008A3228">
            <w:pPr>
              <w:spacing w:after="120"/>
              <w:jc w:val="left"/>
            </w:pPr>
          </w:p>
          <w:p w14:paraId="6B7F6DB1" w14:textId="77777777" w:rsidR="008A3228" w:rsidRDefault="008A3228" w:rsidP="008A3228">
            <w:pPr>
              <w:spacing w:after="120"/>
              <w:jc w:val="left"/>
            </w:pPr>
          </w:p>
        </w:tc>
      </w:tr>
      <w:tr w:rsidR="00892603" w:rsidRPr="00DD4DBD" w14:paraId="4364BF71" w14:textId="77777777" w:rsidTr="00892603">
        <w:tc>
          <w:tcPr>
            <w:tcW w:w="852" w:type="dxa"/>
            <w:shd w:val="clear" w:color="auto" w:fill="D6E3BC" w:themeFill="accent3" w:themeFillTint="66"/>
          </w:tcPr>
          <w:p w14:paraId="19E24504" w14:textId="49149110" w:rsidR="00892603" w:rsidRPr="00454402" w:rsidRDefault="00892603" w:rsidP="002C113D">
            <w:pPr>
              <w:spacing w:before="120" w:after="120"/>
            </w:pPr>
            <w:r>
              <w:t>8</w:t>
            </w:r>
          </w:p>
        </w:tc>
        <w:tc>
          <w:tcPr>
            <w:tcW w:w="9213" w:type="dxa"/>
            <w:shd w:val="clear" w:color="auto" w:fill="D6E3BC" w:themeFill="accent3" w:themeFillTint="66"/>
          </w:tcPr>
          <w:p w14:paraId="187E613A" w14:textId="4F18A6CE" w:rsidR="00892603" w:rsidRPr="00DD4DBD" w:rsidRDefault="00892603" w:rsidP="002C113D">
            <w:pPr>
              <w:spacing w:before="120" w:after="120"/>
              <w:rPr>
                <w:b/>
              </w:rPr>
            </w:pPr>
            <w:r>
              <w:rPr>
                <w:b/>
              </w:rPr>
              <w:t># to follow (My Network)</w:t>
            </w:r>
          </w:p>
        </w:tc>
      </w:tr>
      <w:tr w:rsidR="00892603" w14:paraId="0EAB323A" w14:textId="77777777" w:rsidTr="008A3228">
        <w:trPr>
          <w:trHeight w:val="683"/>
        </w:trPr>
        <w:tc>
          <w:tcPr>
            <w:tcW w:w="10065" w:type="dxa"/>
            <w:gridSpan w:val="2"/>
          </w:tcPr>
          <w:p w14:paraId="1FAEC43E" w14:textId="78399D6B" w:rsidR="00892603" w:rsidRDefault="00892603" w:rsidP="008A3228">
            <w:pPr>
              <w:spacing w:before="120" w:after="120"/>
              <w:jc w:val="left"/>
            </w:pPr>
            <w:r>
              <w:lastRenderedPageBreak/>
              <w:t>Are there any keywords or discussions that I want to keep track of?</w:t>
            </w:r>
          </w:p>
        </w:tc>
      </w:tr>
      <w:tr w:rsidR="008A3228" w14:paraId="3C829276" w14:textId="77777777" w:rsidTr="008A3228">
        <w:trPr>
          <w:trHeight w:val="682"/>
        </w:trPr>
        <w:tc>
          <w:tcPr>
            <w:tcW w:w="10065" w:type="dxa"/>
            <w:gridSpan w:val="2"/>
          </w:tcPr>
          <w:p w14:paraId="53B8846D" w14:textId="77777777" w:rsidR="008A3228" w:rsidRDefault="008A3228" w:rsidP="002C113D">
            <w:pPr>
              <w:spacing w:after="120"/>
              <w:jc w:val="left"/>
            </w:pPr>
          </w:p>
          <w:p w14:paraId="14131E6A" w14:textId="77777777" w:rsidR="008A3228" w:rsidRDefault="008A3228" w:rsidP="002C113D">
            <w:pPr>
              <w:spacing w:after="120"/>
              <w:jc w:val="left"/>
            </w:pPr>
          </w:p>
        </w:tc>
      </w:tr>
    </w:tbl>
    <w:p w14:paraId="29A7BA17" w14:textId="77777777" w:rsidR="00503311" w:rsidRDefault="00503311" w:rsidP="00503311"/>
    <w:p w14:paraId="0D7748D2" w14:textId="51688194" w:rsidR="00503311" w:rsidRDefault="00503311" w:rsidP="004445E1">
      <w:pPr>
        <w:jc w:val="left"/>
      </w:pPr>
    </w:p>
    <w:sectPr w:rsidR="0050331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0CD32" w14:textId="77777777" w:rsidR="00E337E5" w:rsidRDefault="00E337E5" w:rsidP="008150DF">
      <w:pPr>
        <w:spacing w:before="0"/>
      </w:pPr>
      <w:r>
        <w:separator/>
      </w:r>
    </w:p>
  </w:endnote>
  <w:endnote w:type="continuationSeparator" w:id="0">
    <w:p w14:paraId="2CC04FA8" w14:textId="77777777" w:rsidR="00E337E5" w:rsidRDefault="00E337E5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F2CCD" w14:textId="77777777" w:rsidR="00E337E5" w:rsidRDefault="00E337E5" w:rsidP="008150DF">
      <w:pPr>
        <w:spacing w:before="0"/>
      </w:pPr>
      <w:r>
        <w:separator/>
      </w:r>
    </w:p>
  </w:footnote>
  <w:footnote w:type="continuationSeparator" w:id="0">
    <w:p w14:paraId="6F04DCEA" w14:textId="77777777" w:rsidR="00E337E5" w:rsidRDefault="00E337E5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0668C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31676"/>
    <w:multiLevelType w:val="hybridMultilevel"/>
    <w:tmpl w:val="DEBE9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3356571">
    <w:abstractNumId w:val="0"/>
  </w:num>
  <w:num w:numId="2" w16cid:durableId="2115636211">
    <w:abstractNumId w:val="3"/>
  </w:num>
  <w:num w:numId="3" w16cid:durableId="615215264">
    <w:abstractNumId w:val="2"/>
  </w:num>
  <w:num w:numId="4" w16cid:durableId="1666396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311"/>
    <w:rsid w:val="00077BF4"/>
    <w:rsid w:val="00251121"/>
    <w:rsid w:val="0029470B"/>
    <w:rsid w:val="003512A6"/>
    <w:rsid w:val="003F568A"/>
    <w:rsid w:val="004257A5"/>
    <w:rsid w:val="004445E1"/>
    <w:rsid w:val="00454402"/>
    <w:rsid w:val="00457667"/>
    <w:rsid w:val="00503311"/>
    <w:rsid w:val="00522368"/>
    <w:rsid w:val="00574131"/>
    <w:rsid w:val="005B58CA"/>
    <w:rsid w:val="00690442"/>
    <w:rsid w:val="008150DF"/>
    <w:rsid w:val="00892603"/>
    <w:rsid w:val="008A3228"/>
    <w:rsid w:val="00964515"/>
    <w:rsid w:val="00A15F95"/>
    <w:rsid w:val="00A300B4"/>
    <w:rsid w:val="00AF00D7"/>
    <w:rsid w:val="00C24852"/>
    <w:rsid w:val="00C70D38"/>
    <w:rsid w:val="00CC6002"/>
    <w:rsid w:val="00CD2F70"/>
    <w:rsid w:val="00CF0FA8"/>
    <w:rsid w:val="00D447D8"/>
    <w:rsid w:val="00D5353F"/>
    <w:rsid w:val="00DB762B"/>
    <w:rsid w:val="00E337E5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D1680C"/>
  <w15:docId w15:val="{CB2B0EFD-51EF-489D-8C5E-2BA5D16E2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3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2026-08-26T09:53:00Z</dcterms:created>
  <dcterms:modified xsi:type="dcterms:W3CDTF">2026-08-26T09:53:00Z</dcterms:modified>
</cp:coreProperties>
</file>