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EA2AC" w14:textId="77777777" w:rsidR="00F02CF9" w:rsidRDefault="00F02CF9" w:rsidP="00F02CF9">
      <w:pPr>
        <w:pStyle w:val="Header"/>
        <w:tabs>
          <w:tab w:val="clear" w:pos="4153"/>
          <w:tab w:val="clear" w:pos="8306"/>
        </w:tabs>
      </w:pPr>
    </w:p>
    <w:p w14:paraId="30F38DBB" w14:textId="77777777" w:rsidR="005914C9" w:rsidRDefault="005914C9" w:rsidP="00F02CF9">
      <w:pPr>
        <w:pStyle w:val="Header"/>
        <w:tabs>
          <w:tab w:val="clear" w:pos="4153"/>
          <w:tab w:val="clear" w:pos="8306"/>
        </w:tabs>
      </w:pPr>
    </w:p>
    <w:p w14:paraId="0A911255" w14:textId="77777777" w:rsidR="005914C9" w:rsidRDefault="005914C9" w:rsidP="00F02CF9">
      <w:pPr>
        <w:pStyle w:val="Header"/>
        <w:tabs>
          <w:tab w:val="clear" w:pos="4153"/>
          <w:tab w:val="clear" w:pos="8306"/>
        </w:tabs>
      </w:pPr>
    </w:p>
    <w:p w14:paraId="7A7900B8" w14:textId="77777777" w:rsidR="005914C9" w:rsidRDefault="005914C9" w:rsidP="00F02CF9">
      <w:pPr>
        <w:pStyle w:val="Header"/>
        <w:tabs>
          <w:tab w:val="clear" w:pos="4153"/>
          <w:tab w:val="clear" w:pos="8306"/>
        </w:tabs>
      </w:pPr>
    </w:p>
    <w:p w14:paraId="0F1D9BBE" w14:textId="77777777" w:rsidR="00EF380C" w:rsidRPr="00EF380C" w:rsidRDefault="00AF1DBA" w:rsidP="00EF380C">
      <w:pPr>
        <w:rPr>
          <w:rFonts w:ascii="Arial" w:hAnsi="Arial"/>
          <w:noProof/>
          <w:sz w:val="22"/>
        </w:rPr>
      </w:pPr>
      <w:r>
        <w:rPr>
          <w:rFonts w:ascii="Arial" w:hAnsi="Arial"/>
          <w:noProof/>
          <w:sz w:val="22"/>
        </w:rPr>
        <w:drawing>
          <wp:inline distT="0" distB="0" distL="0" distR="0" wp14:anchorId="5F8C380D" wp14:editId="214F2743">
            <wp:extent cx="3174023" cy="12668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7DEC761A" w14:textId="77777777" w:rsidR="00EF380C" w:rsidRPr="00EF380C" w:rsidRDefault="00EF380C" w:rsidP="00EF380C">
      <w:pPr>
        <w:jc w:val="center"/>
        <w:rPr>
          <w:rFonts w:ascii="Arial" w:hAnsi="Arial" w:cs="Arial"/>
          <w:b/>
          <w:noProof/>
          <w:sz w:val="22"/>
        </w:rPr>
      </w:pPr>
    </w:p>
    <w:p w14:paraId="737BB87B" w14:textId="77777777" w:rsidR="00EF380C" w:rsidRPr="00EF380C" w:rsidRDefault="00EF380C" w:rsidP="00EF380C">
      <w:pPr>
        <w:jc w:val="center"/>
        <w:rPr>
          <w:rFonts w:ascii="Arial" w:hAnsi="Arial" w:cs="Arial"/>
          <w:b/>
          <w:noProof/>
          <w:sz w:val="22"/>
        </w:rPr>
      </w:pPr>
    </w:p>
    <w:p w14:paraId="6C613C65" w14:textId="77777777" w:rsidR="00EF380C" w:rsidRPr="00EF380C" w:rsidRDefault="00EF380C" w:rsidP="00EF380C">
      <w:pPr>
        <w:jc w:val="center"/>
        <w:rPr>
          <w:rFonts w:ascii="Arial" w:hAnsi="Arial" w:cs="Arial"/>
          <w:b/>
          <w:noProof/>
          <w:sz w:val="22"/>
        </w:rPr>
      </w:pPr>
    </w:p>
    <w:p w14:paraId="6956D651" w14:textId="77777777" w:rsidR="00EF380C" w:rsidRPr="00EF380C" w:rsidRDefault="00EF380C" w:rsidP="00EF380C">
      <w:pPr>
        <w:jc w:val="center"/>
        <w:rPr>
          <w:rFonts w:ascii="Arial" w:hAnsi="Arial" w:cs="Arial"/>
          <w:b/>
          <w:noProof/>
          <w:sz w:val="22"/>
        </w:rPr>
      </w:pPr>
    </w:p>
    <w:p w14:paraId="4368C35B" w14:textId="77777777" w:rsidR="00EF380C" w:rsidRPr="00EF380C" w:rsidRDefault="00EF380C" w:rsidP="00EF380C">
      <w:pPr>
        <w:jc w:val="center"/>
        <w:rPr>
          <w:rFonts w:ascii="Arial" w:hAnsi="Arial" w:cs="Arial"/>
          <w:b/>
          <w:noProof/>
          <w:sz w:val="22"/>
        </w:rPr>
      </w:pPr>
    </w:p>
    <w:p w14:paraId="251B6369" w14:textId="77777777" w:rsidR="00EF380C" w:rsidRPr="00EF380C" w:rsidRDefault="00EF380C" w:rsidP="00EF380C">
      <w:pPr>
        <w:ind w:right="-957"/>
        <w:rPr>
          <w:rFonts w:ascii="Arial" w:hAnsi="Arial" w:cs="Arial"/>
          <w:b/>
          <w:noProof/>
          <w:sz w:val="22"/>
        </w:rPr>
      </w:pPr>
    </w:p>
    <w:p w14:paraId="26C17575" w14:textId="77777777" w:rsidR="00EF380C" w:rsidRPr="00EF380C" w:rsidRDefault="00F552C7" w:rsidP="00EF380C">
      <w:pPr>
        <w:ind w:right="-957"/>
        <w:rPr>
          <w:rFonts w:ascii="Arial" w:hAnsi="Arial" w:cs="Arial"/>
          <w:b/>
          <w:sz w:val="48"/>
          <w:lang w:val="en-US"/>
        </w:rPr>
      </w:pPr>
      <w:r>
        <w:rPr>
          <w:rFonts w:ascii="Arial" w:hAnsi="Arial" w:cs="Arial"/>
          <w:b/>
          <w:sz w:val="48"/>
          <w:lang w:val="en-US"/>
        </w:rPr>
        <w:t>ASSESSMENT</w:t>
      </w:r>
      <w:r w:rsidR="00EF380C" w:rsidRPr="00EF380C">
        <w:rPr>
          <w:rFonts w:ascii="Arial" w:hAnsi="Arial" w:cs="Arial"/>
          <w:b/>
          <w:sz w:val="48"/>
          <w:lang w:val="en-US"/>
        </w:rPr>
        <w:t xml:space="preserve"> HANDBOOK</w:t>
      </w:r>
    </w:p>
    <w:p w14:paraId="66C3D9D3" w14:textId="77777777" w:rsidR="00EF380C" w:rsidRPr="00EF380C" w:rsidRDefault="00EF380C" w:rsidP="00EF380C">
      <w:pPr>
        <w:ind w:right="-957"/>
        <w:rPr>
          <w:rFonts w:ascii="Arial" w:hAnsi="Arial" w:cs="Arial"/>
          <w:b/>
          <w:sz w:val="48"/>
        </w:rPr>
      </w:pPr>
    </w:p>
    <w:p w14:paraId="02886912" w14:textId="77777777" w:rsidR="00EF380C" w:rsidRPr="00EF380C" w:rsidRDefault="00EF380C" w:rsidP="00EF380C">
      <w:pPr>
        <w:ind w:right="-957"/>
        <w:rPr>
          <w:rFonts w:ascii="Arial" w:hAnsi="Arial" w:cs="Arial"/>
          <w:b/>
          <w:sz w:val="48"/>
        </w:rPr>
      </w:pPr>
    </w:p>
    <w:p w14:paraId="46337CDA" w14:textId="408A95A3" w:rsidR="00EF380C" w:rsidRDefault="00B675CE" w:rsidP="00EF380C">
      <w:pPr>
        <w:ind w:right="-957"/>
        <w:rPr>
          <w:rFonts w:ascii="Arial" w:hAnsi="Arial" w:cs="Arial"/>
          <w:b/>
          <w:sz w:val="48"/>
        </w:rPr>
      </w:pPr>
      <w:r>
        <w:rPr>
          <w:rFonts w:ascii="Arial" w:hAnsi="Arial" w:cs="Arial"/>
          <w:b/>
          <w:sz w:val="48"/>
        </w:rPr>
        <w:t>BMSP40</w:t>
      </w:r>
      <w:r w:rsidR="003404C1">
        <w:rPr>
          <w:rFonts w:ascii="Arial" w:hAnsi="Arial" w:cs="Arial"/>
          <w:b/>
          <w:sz w:val="48"/>
        </w:rPr>
        <w:t>14</w:t>
      </w:r>
      <w:r w:rsidR="00AF1DBA">
        <w:rPr>
          <w:rFonts w:ascii="Arial" w:hAnsi="Arial" w:cs="Arial"/>
          <w:b/>
          <w:sz w:val="48"/>
        </w:rPr>
        <w:t xml:space="preserve"> </w:t>
      </w:r>
      <w:r w:rsidR="00D56977">
        <w:rPr>
          <w:rFonts w:ascii="Arial" w:hAnsi="Arial" w:cs="Arial"/>
          <w:b/>
          <w:sz w:val="48"/>
        </w:rPr>
        <w:t>Distinctiveness and Regeneration</w:t>
      </w:r>
      <w:r w:rsidR="002720E2">
        <w:rPr>
          <w:rFonts w:ascii="Arial" w:hAnsi="Arial" w:cs="Arial"/>
          <w:b/>
          <w:sz w:val="48"/>
        </w:rPr>
        <w:t xml:space="preserve"> </w:t>
      </w:r>
    </w:p>
    <w:p w14:paraId="4049A292" w14:textId="77777777" w:rsidR="001B1CB2" w:rsidRPr="00EF380C" w:rsidRDefault="001B1CB2" w:rsidP="00EF380C">
      <w:pPr>
        <w:ind w:right="-957"/>
        <w:rPr>
          <w:rFonts w:ascii="Arial" w:hAnsi="Arial" w:cs="Arial"/>
          <w:b/>
          <w:sz w:val="48"/>
        </w:rPr>
      </w:pPr>
    </w:p>
    <w:p w14:paraId="63EE90AE" w14:textId="77777777" w:rsidR="00AF1DBA" w:rsidRDefault="00AF1DBA" w:rsidP="00EF380C">
      <w:pPr>
        <w:ind w:right="-957"/>
        <w:rPr>
          <w:rFonts w:ascii="Arial" w:hAnsi="Arial" w:cs="Arial"/>
          <w:b/>
          <w:sz w:val="40"/>
        </w:rPr>
      </w:pPr>
    </w:p>
    <w:p w14:paraId="523154A7" w14:textId="77777777" w:rsidR="00AF1DBA" w:rsidRDefault="00AF1DBA" w:rsidP="00EF380C">
      <w:pPr>
        <w:ind w:right="-957"/>
        <w:rPr>
          <w:rFonts w:ascii="Arial" w:hAnsi="Arial" w:cs="Arial"/>
          <w:b/>
          <w:sz w:val="40"/>
        </w:rPr>
      </w:pPr>
    </w:p>
    <w:p w14:paraId="498964A8" w14:textId="77777777" w:rsidR="00EF380C" w:rsidRPr="00EF380C" w:rsidRDefault="002720E2" w:rsidP="00EF380C">
      <w:pPr>
        <w:ind w:right="-957"/>
        <w:rPr>
          <w:rFonts w:ascii="Arial" w:hAnsi="Arial" w:cs="Arial"/>
          <w:b/>
          <w:sz w:val="40"/>
        </w:rPr>
      </w:pPr>
      <w:r>
        <w:rPr>
          <w:rFonts w:ascii="Arial" w:hAnsi="Arial" w:cs="Arial"/>
          <w:b/>
          <w:sz w:val="40"/>
        </w:rPr>
        <w:t xml:space="preserve">LEVEL </w:t>
      </w:r>
      <w:r w:rsidR="00B675CE">
        <w:rPr>
          <w:rFonts w:ascii="Arial" w:hAnsi="Arial" w:cs="Arial"/>
          <w:b/>
          <w:sz w:val="40"/>
        </w:rPr>
        <w:t>4</w:t>
      </w:r>
      <w:r w:rsidR="00AF1DBA">
        <w:rPr>
          <w:rFonts w:ascii="Arial" w:hAnsi="Arial" w:cs="Arial"/>
          <w:b/>
          <w:sz w:val="40"/>
        </w:rPr>
        <w:t xml:space="preserve"> </w:t>
      </w:r>
    </w:p>
    <w:p w14:paraId="36E760A4" w14:textId="77777777" w:rsidR="00EF380C" w:rsidRPr="00EF380C" w:rsidRDefault="00EF380C" w:rsidP="00EF380C">
      <w:pPr>
        <w:ind w:right="-957"/>
        <w:rPr>
          <w:rFonts w:ascii="Arial" w:hAnsi="Arial" w:cs="Arial"/>
          <w:b/>
          <w:sz w:val="48"/>
        </w:rPr>
      </w:pPr>
    </w:p>
    <w:p w14:paraId="5C3B0D14" w14:textId="77777777" w:rsidR="00B36941" w:rsidRDefault="00AB769B" w:rsidP="00EF380C">
      <w:pPr>
        <w:ind w:right="-957"/>
        <w:rPr>
          <w:rFonts w:ascii="Arial" w:hAnsi="Arial" w:cs="Arial"/>
          <w:b/>
          <w:sz w:val="40"/>
          <w:szCs w:val="40"/>
        </w:rPr>
      </w:pPr>
      <w:r w:rsidRPr="00444880">
        <w:rPr>
          <w:rFonts w:ascii="Arial" w:hAnsi="Arial" w:cs="Arial"/>
          <w:b/>
          <w:sz w:val="40"/>
          <w:szCs w:val="40"/>
        </w:rPr>
        <w:t>Assessment 1</w:t>
      </w:r>
      <w:r w:rsidR="00955B93">
        <w:rPr>
          <w:rFonts w:ascii="Arial" w:hAnsi="Arial" w:cs="Arial"/>
          <w:b/>
          <w:sz w:val="40"/>
          <w:szCs w:val="40"/>
        </w:rPr>
        <w:t xml:space="preserve"> </w:t>
      </w:r>
      <w:r w:rsidR="00952836">
        <w:rPr>
          <w:rFonts w:ascii="Arial" w:hAnsi="Arial" w:cs="Arial"/>
          <w:b/>
          <w:sz w:val="40"/>
          <w:szCs w:val="40"/>
        </w:rPr>
        <w:t>Re-sit</w:t>
      </w:r>
      <w:r w:rsidRPr="00444880">
        <w:rPr>
          <w:rFonts w:ascii="Arial" w:hAnsi="Arial" w:cs="Arial"/>
          <w:b/>
          <w:sz w:val="40"/>
          <w:szCs w:val="40"/>
        </w:rPr>
        <w:t>:</w:t>
      </w:r>
      <w:r w:rsidR="00444880">
        <w:rPr>
          <w:rFonts w:ascii="Arial" w:hAnsi="Arial" w:cs="Arial"/>
          <w:b/>
          <w:sz w:val="40"/>
          <w:szCs w:val="40"/>
        </w:rPr>
        <w:t xml:space="preserve"> </w:t>
      </w:r>
      <w:r w:rsidR="00B36941" w:rsidRPr="00B36941">
        <w:rPr>
          <w:rFonts w:ascii="Arial" w:hAnsi="Arial" w:cs="Arial"/>
          <w:b/>
          <w:sz w:val="40"/>
          <w:szCs w:val="40"/>
        </w:rPr>
        <w:t xml:space="preserve">PowerPoint/or equivalent presentation with recorded audio (2 minutes in length) </w:t>
      </w:r>
    </w:p>
    <w:p w14:paraId="657344B9" w14:textId="50E42A64" w:rsidR="00EF380C" w:rsidRDefault="00B36941" w:rsidP="00EF380C">
      <w:pPr>
        <w:ind w:right="-957"/>
        <w:rPr>
          <w:rFonts w:ascii="Arial" w:hAnsi="Arial" w:cs="Arial"/>
          <w:b/>
          <w:sz w:val="40"/>
          <w:szCs w:val="40"/>
        </w:rPr>
      </w:pPr>
      <w:r w:rsidRPr="00B36941">
        <w:rPr>
          <w:rFonts w:ascii="Arial" w:hAnsi="Arial" w:cs="Arial"/>
          <w:b/>
          <w:sz w:val="40"/>
          <w:szCs w:val="40"/>
        </w:rPr>
        <w:t>(25% of module final mark)</w:t>
      </w:r>
    </w:p>
    <w:p w14:paraId="06AD4166" w14:textId="77777777" w:rsidR="00B36941" w:rsidRPr="00444880" w:rsidRDefault="00B36941" w:rsidP="00EF380C">
      <w:pPr>
        <w:ind w:right="-957"/>
        <w:rPr>
          <w:rFonts w:ascii="Arial" w:hAnsi="Arial" w:cs="Arial"/>
          <w:b/>
          <w:sz w:val="40"/>
          <w:szCs w:val="40"/>
        </w:rPr>
      </w:pPr>
    </w:p>
    <w:p w14:paraId="1220628C" w14:textId="77777777" w:rsidR="00444880" w:rsidRDefault="00AB769B" w:rsidP="00EF380C">
      <w:pPr>
        <w:ind w:right="-957"/>
        <w:rPr>
          <w:rFonts w:ascii="Arial" w:hAnsi="Arial" w:cs="Arial"/>
          <w:sz w:val="40"/>
          <w:szCs w:val="40"/>
        </w:rPr>
      </w:pPr>
      <w:r w:rsidRPr="00EE0098">
        <w:rPr>
          <w:rFonts w:ascii="Arial" w:hAnsi="Arial" w:cs="Arial"/>
          <w:sz w:val="40"/>
          <w:szCs w:val="40"/>
        </w:rPr>
        <w:t xml:space="preserve">Submission: </w:t>
      </w:r>
      <w:r w:rsidR="00DF51DC">
        <w:rPr>
          <w:rFonts w:ascii="Arial" w:hAnsi="Arial" w:cs="Arial"/>
          <w:sz w:val="40"/>
          <w:szCs w:val="40"/>
        </w:rPr>
        <w:t xml:space="preserve"> </w:t>
      </w:r>
    </w:p>
    <w:p w14:paraId="7F715991" w14:textId="77777777" w:rsidR="00AF1DBA" w:rsidRDefault="00AB769B" w:rsidP="00EF380C">
      <w:pPr>
        <w:ind w:right="-957"/>
        <w:rPr>
          <w:rFonts w:ascii="Arial" w:hAnsi="Arial" w:cs="Arial"/>
          <w:sz w:val="40"/>
          <w:szCs w:val="40"/>
        </w:rPr>
      </w:pPr>
      <w:r w:rsidRPr="00EE0098">
        <w:rPr>
          <w:rFonts w:ascii="Arial" w:hAnsi="Arial" w:cs="Arial"/>
          <w:sz w:val="40"/>
          <w:szCs w:val="40"/>
        </w:rPr>
        <w:t xml:space="preserve">Feedback: No later than </w:t>
      </w:r>
    </w:p>
    <w:p w14:paraId="3A85FF2B" w14:textId="77777777" w:rsidR="00444880" w:rsidRDefault="00444880" w:rsidP="00EF380C">
      <w:pPr>
        <w:ind w:right="-957"/>
        <w:rPr>
          <w:rFonts w:ascii="Arial" w:hAnsi="Arial" w:cs="Arial"/>
          <w:b/>
          <w:sz w:val="40"/>
        </w:rPr>
      </w:pPr>
    </w:p>
    <w:p w14:paraId="419AF940" w14:textId="77777777" w:rsidR="00D56977" w:rsidRDefault="00D56977" w:rsidP="00EF380C">
      <w:pPr>
        <w:ind w:right="-957"/>
        <w:rPr>
          <w:rFonts w:ascii="Arial" w:hAnsi="Arial" w:cs="Arial"/>
          <w:b/>
          <w:sz w:val="40"/>
        </w:rPr>
      </w:pPr>
    </w:p>
    <w:p w14:paraId="7158E3EA" w14:textId="77777777" w:rsidR="00EF380C" w:rsidRPr="00AB769B" w:rsidRDefault="00B675CE" w:rsidP="00EF380C">
      <w:pPr>
        <w:ind w:right="-957"/>
        <w:rPr>
          <w:rFonts w:ascii="Arial" w:hAnsi="Arial" w:cs="Arial"/>
          <w:b/>
          <w:sz w:val="36"/>
          <w:szCs w:val="36"/>
        </w:rPr>
      </w:pPr>
      <w:r>
        <w:rPr>
          <w:rFonts w:ascii="Arial" w:hAnsi="Arial" w:cs="Arial"/>
          <w:b/>
          <w:sz w:val="36"/>
          <w:szCs w:val="36"/>
        </w:rPr>
        <w:t>CARMARTHEN BUSINESS SCHOOL</w:t>
      </w:r>
    </w:p>
    <w:p w14:paraId="7A2C75C6" w14:textId="77777777" w:rsidR="00EF380C" w:rsidRPr="00AB769B" w:rsidRDefault="00EF380C" w:rsidP="00EF380C">
      <w:pPr>
        <w:ind w:right="-957"/>
        <w:rPr>
          <w:rFonts w:ascii="Arial" w:hAnsi="Arial" w:cs="Arial"/>
          <w:b/>
          <w:sz w:val="36"/>
          <w:szCs w:val="36"/>
        </w:rPr>
      </w:pPr>
    </w:p>
    <w:p w14:paraId="16AF312E" w14:textId="77777777" w:rsidR="00EF380C" w:rsidRPr="00AB769B" w:rsidRDefault="00EF380C" w:rsidP="00EF380C">
      <w:pPr>
        <w:ind w:right="-957"/>
        <w:rPr>
          <w:rFonts w:ascii="Arial" w:hAnsi="Arial" w:cs="Arial"/>
          <w:b/>
          <w:sz w:val="36"/>
          <w:szCs w:val="36"/>
        </w:rPr>
      </w:pPr>
      <w:r w:rsidRPr="00AB769B">
        <w:rPr>
          <w:rFonts w:ascii="Arial" w:hAnsi="Arial" w:cs="Arial"/>
          <w:b/>
          <w:sz w:val="36"/>
          <w:szCs w:val="36"/>
        </w:rPr>
        <w:t>FACULTY OF BUSINESS AND MANAGEMENT</w:t>
      </w:r>
    </w:p>
    <w:p w14:paraId="59FE7C1D" w14:textId="77777777" w:rsidR="00EF380C" w:rsidRPr="00AB769B" w:rsidRDefault="00EF380C" w:rsidP="00EF380C">
      <w:pPr>
        <w:ind w:right="-957"/>
        <w:rPr>
          <w:rFonts w:ascii="Arial" w:hAnsi="Arial" w:cs="Arial"/>
          <w:b/>
          <w:sz w:val="36"/>
          <w:szCs w:val="36"/>
        </w:rPr>
      </w:pPr>
    </w:p>
    <w:p w14:paraId="12EC4C8A" w14:textId="6E98CCDD" w:rsidR="00EF380C" w:rsidRPr="00AB769B" w:rsidRDefault="00794569" w:rsidP="00EF380C">
      <w:pPr>
        <w:ind w:right="-957"/>
        <w:rPr>
          <w:rFonts w:ascii="Arial" w:hAnsi="Arial" w:cs="Arial"/>
          <w:b/>
          <w:sz w:val="36"/>
          <w:szCs w:val="36"/>
        </w:rPr>
      </w:pPr>
      <w:r w:rsidRPr="00AB769B">
        <w:rPr>
          <w:rFonts w:ascii="Arial" w:hAnsi="Arial" w:cs="Arial"/>
          <w:b/>
          <w:sz w:val="36"/>
          <w:szCs w:val="36"/>
        </w:rPr>
        <w:t>20</w:t>
      </w:r>
      <w:r w:rsidR="005548A7">
        <w:rPr>
          <w:rFonts w:ascii="Arial" w:hAnsi="Arial" w:cs="Arial"/>
          <w:b/>
          <w:sz w:val="36"/>
          <w:szCs w:val="36"/>
        </w:rPr>
        <w:t>2</w:t>
      </w:r>
      <w:r w:rsidR="00CC0FFB">
        <w:rPr>
          <w:rFonts w:ascii="Arial" w:hAnsi="Arial" w:cs="Arial"/>
          <w:b/>
          <w:sz w:val="36"/>
          <w:szCs w:val="36"/>
        </w:rPr>
        <w:t>4</w:t>
      </w:r>
      <w:r w:rsidR="00955B93">
        <w:rPr>
          <w:rFonts w:ascii="Arial" w:hAnsi="Arial" w:cs="Arial"/>
          <w:b/>
          <w:sz w:val="36"/>
          <w:szCs w:val="36"/>
        </w:rPr>
        <w:t>-202</w:t>
      </w:r>
      <w:r w:rsidR="00CC0FFB">
        <w:rPr>
          <w:rFonts w:ascii="Arial" w:hAnsi="Arial" w:cs="Arial"/>
          <w:b/>
          <w:sz w:val="36"/>
          <w:szCs w:val="36"/>
        </w:rPr>
        <w:t>5</w:t>
      </w:r>
    </w:p>
    <w:p w14:paraId="0E41021C" w14:textId="77777777" w:rsidR="00EF380C" w:rsidRPr="00EF380C" w:rsidRDefault="00EF380C" w:rsidP="00EF380C">
      <w:pPr>
        <w:jc w:val="center"/>
        <w:rPr>
          <w:rFonts w:ascii="Arial" w:hAnsi="Arial"/>
          <w:sz w:val="22"/>
        </w:rPr>
      </w:pPr>
      <w:r w:rsidRPr="00EF380C">
        <w:rPr>
          <w:rFonts w:ascii="Arial" w:hAnsi="Arial"/>
          <w:sz w:val="22"/>
        </w:rPr>
        <w:br w:type="page"/>
      </w:r>
    </w:p>
    <w:p w14:paraId="6EFA9395" w14:textId="77777777" w:rsidR="001B43DD" w:rsidRDefault="001B43DD" w:rsidP="00EF380C">
      <w:pPr>
        <w:jc w:val="both"/>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048BB" w:rsidRPr="00A406E5" w14:paraId="010ADBE4" w14:textId="77777777" w:rsidTr="00A77D54">
        <w:tc>
          <w:tcPr>
            <w:tcW w:w="9922" w:type="dxa"/>
            <w:shd w:val="clear" w:color="auto" w:fill="C0C0C0"/>
          </w:tcPr>
          <w:p w14:paraId="1DFCA9CD" w14:textId="77777777" w:rsidR="00F048BB" w:rsidRPr="00A406E5" w:rsidRDefault="00F048BB" w:rsidP="00A77D54">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8A27912" w14:textId="77777777" w:rsidR="00F048BB" w:rsidRPr="00A406E5" w:rsidRDefault="00F048BB" w:rsidP="00F048B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048BB" w:rsidRPr="00A406E5" w14:paraId="2DFEFDBD" w14:textId="77777777" w:rsidTr="00A77D54">
        <w:tc>
          <w:tcPr>
            <w:tcW w:w="2093" w:type="dxa"/>
            <w:shd w:val="pct15" w:color="auto" w:fill="auto"/>
          </w:tcPr>
          <w:p w14:paraId="2C0B66B5"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C6FF174" w14:textId="77777777" w:rsidR="00F048BB" w:rsidRPr="00A406E5" w:rsidRDefault="00C43B4E" w:rsidP="00A77D5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F048BB"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F048BB" w:rsidRPr="00A406E5">
              <w:rPr>
                <w:rFonts w:ascii="Arial" w:hAnsi="Arial" w:cs="Arial"/>
                <w:b/>
                <w:noProof/>
                <w:sz w:val="22"/>
                <w:szCs w:val="22"/>
              </w:rPr>
              <w:t> </w:t>
            </w:r>
            <w:r w:rsidR="00F048BB" w:rsidRPr="00A406E5">
              <w:rPr>
                <w:rFonts w:ascii="Arial" w:hAnsi="Arial" w:cs="Arial"/>
                <w:b/>
                <w:noProof/>
                <w:sz w:val="22"/>
                <w:szCs w:val="22"/>
              </w:rPr>
              <w:t> </w:t>
            </w:r>
            <w:r w:rsidR="00F048BB" w:rsidRPr="00A406E5">
              <w:rPr>
                <w:rFonts w:ascii="Arial" w:hAnsi="Arial" w:cs="Arial"/>
                <w:b/>
                <w:noProof/>
                <w:sz w:val="22"/>
                <w:szCs w:val="22"/>
              </w:rPr>
              <w:t> </w:t>
            </w:r>
            <w:r w:rsidR="00F048BB" w:rsidRPr="00A406E5">
              <w:rPr>
                <w:rFonts w:ascii="Arial" w:hAnsi="Arial" w:cs="Arial"/>
                <w:b/>
                <w:noProof/>
                <w:sz w:val="22"/>
                <w:szCs w:val="22"/>
              </w:rPr>
              <w:t> </w:t>
            </w:r>
            <w:r w:rsidR="00F048BB"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8EBA1A"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7868090" w14:textId="77777777" w:rsidR="00F048BB" w:rsidRPr="00A406E5" w:rsidRDefault="00F048BB" w:rsidP="00A77D54">
            <w:pPr>
              <w:spacing w:before="120" w:after="120"/>
              <w:jc w:val="both"/>
              <w:rPr>
                <w:rFonts w:ascii="Arial" w:hAnsi="Arial" w:cs="Arial"/>
                <w:b/>
                <w:sz w:val="22"/>
                <w:szCs w:val="22"/>
              </w:rPr>
            </w:pPr>
          </w:p>
        </w:tc>
      </w:tr>
      <w:tr w:rsidR="00F048BB" w:rsidRPr="00A406E5" w14:paraId="325C848A" w14:textId="77777777" w:rsidTr="00A77D54">
        <w:tc>
          <w:tcPr>
            <w:tcW w:w="2093" w:type="dxa"/>
            <w:shd w:val="pct15" w:color="auto" w:fill="auto"/>
          </w:tcPr>
          <w:p w14:paraId="2A5904F1"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1F5DC1"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BA Business and Management/ HND Business and Management/ BA Rural Enterprise Management</w:t>
            </w:r>
          </w:p>
        </w:tc>
      </w:tr>
      <w:tr w:rsidR="00F048BB" w:rsidRPr="00A406E5" w14:paraId="1A571A2F" w14:textId="77777777" w:rsidTr="00A77D54">
        <w:tc>
          <w:tcPr>
            <w:tcW w:w="2093" w:type="dxa"/>
            <w:shd w:val="pct15" w:color="auto" w:fill="auto"/>
          </w:tcPr>
          <w:p w14:paraId="22556A4A"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DB6FA6" w14:textId="77777777" w:rsidR="00F048BB" w:rsidRPr="00A406E5" w:rsidRDefault="00A77D54" w:rsidP="00A77D54">
            <w:pPr>
              <w:spacing w:before="120" w:after="120"/>
              <w:jc w:val="both"/>
              <w:rPr>
                <w:rFonts w:ascii="Arial" w:hAnsi="Arial" w:cs="Arial"/>
                <w:b/>
                <w:sz w:val="22"/>
                <w:szCs w:val="22"/>
              </w:rPr>
            </w:pPr>
            <w:r>
              <w:rPr>
                <w:rFonts w:ascii="Arial" w:hAnsi="Arial" w:cs="Arial"/>
                <w:b/>
                <w:sz w:val="22"/>
                <w:szCs w:val="22"/>
              </w:rPr>
              <w:t>Distinctiveness &amp; Regeneration</w:t>
            </w:r>
          </w:p>
        </w:tc>
      </w:tr>
      <w:tr w:rsidR="00F048BB" w:rsidRPr="00A406E5" w14:paraId="7154FBBB" w14:textId="77777777" w:rsidTr="00A77D54">
        <w:tc>
          <w:tcPr>
            <w:tcW w:w="2093" w:type="dxa"/>
            <w:shd w:val="pct15" w:color="auto" w:fill="auto"/>
          </w:tcPr>
          <w:p w14:paraId="1A943F9D"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45928E6" w14:textId="70C91B8A"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BMSP40</w:t>
            </w:r>
            <w:r w:rsidR="000A5725">
              <w:rPr>
                <w:rFonts w:ascii="Arial" w:hAnsi="Arial" w:cs="Arial"/>
                <w:b/>
                <w:sz w:val="22"/>
                <w:szCs w:val="22"/>
              </w:rPr>
              <w:t>14</w:t>
            </w:r>
          </w:p>
        </w:tc>
        <w:tc>
          <w:tcPr>
            <w:tcW w:w="2268" w:type="dxa"/>
            <w:shd w:val="clear" w:color="auto" w:fill="D9D9D9"/>
          </w:tcPr>
          <w:p w14:paraId="2B82E89B" w14:textId="77777777" w:rsidR="00F048BB" w:rsidRPr="004D5E9B" w:rsidRDefault="00F048BB" w:rsidP="00A77D5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224F1C" w14:textId="732FB83F" w:rsidR="00F048BB" w:rsidRDefault="00A77D54" w:rsidP="00A77D54">
            <w:pPr>
              <w:spacing w:before="120" w:after="120"/>
              <w:jc w:val="both"/>
              <w:rPr>
                <w:rFonts w:ascii="Arial" w:hAnsi="Arial" w:cs="Arial"/>
                <w:b/>
                <w:sz w:val="22"/>
                <w:szCs w:val="22"/>
              </w:rPr>
            </w:pPr>
            <w:r>
              <w:rPr>
                <w:rFonts w:ascii="Arial" w:hAnsi="Arial" w:cs="Arial"/>
                <w:b/>
                <w:sz w:val="22"/>
                <w:szCs w:val="22"/>
              </w:rPr>
              <w:t xml:space="preserve">Assessment </w:t>
            </w:r>
            <w:r w:rsidR="000A5725">
              <w:rPr>
                <w:rFonts w:ascii="Arial" w:hAnsi="Arial" w:cs="Arial"/>
                <w:b/>
                <w:sz w:val="22"/>
                <w:szCs w:val="22"/>
              </w:rPr>
              <w:t xml:space="preserve">one </w:t>
            </w:r>
            <w:r>
              <w:rPr>
                <w:rFonts w:ascii="Arial" w:hAnsi="Arial" w:cs="Arial"/>
                <w:b/>
                <w:sz w:val="22"/>
                <w:szCs w:val="22"/>
              </w:rPr>
              <w:t xml:space="preserve"> (25%)</w:t>
            </w:r>
            <w:r w:rsidR="00952836">
              <w:rPr>
                <w:rFonts w:ascii="Arial" w:hAnsi="Arial" w:cs="Arial"/>
                <w:b/>
                <w:sz w:val="22"/>
                <w:szCs w:val="22"/>
              </w:rPr>
              <w:t xml:space="preserve"> RE-SIT</w:t>
            </w:r>
          </w:p>
          <w:p w14:paraId="3741C5FB" w14:textId="77777777" w:rsidR="00A77D54" w:rsidRPr="00A406E5" w:rsidRDefault="00A77D54" w:rsidP="00A77D54">
            <w:pPr>
              <w:spacing w:before="120" w:after="120"/>
              <w:jc w:val="both"/>
              <w:rPr>
                <w:rFonts w:ascii="Arial" w:hAnsi="Arial" w:cs="Arial"/>
                <w:b/>
                <w:sz w:val="22"/>
                <w:szCs w:val="22"/>
              </w:rPr>
            </w:pPr>
          </w:p>
        </w:tc>
      </w:tr>
      <w:tr w:rsidR="00F048BB" w:rsidRPr="00A406E5" w14:paraId="5A228E4F" w14:textId="77777777" w:rsidTr="00A77D54">
        <w:tc>
          <w:tcPr>
            <w:tcW w:w="2093" w:type="dxa"/>
            <w:shd w:val="pct15" w:color="auto" w:fill="auto"/>
          </w:tcPr>
          <w:p w14:paraId="644A350F"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DE271AB"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Anthony Burns</w:t>
            </w:r>
            <w:r w:rsidR="00A77D54">
              <w:rPr>
                <w:rFonts w:ascii="Arial" w:hAnsi="Arial" w:cs="Arial"/>
                <w:b/>
                <w:sz w:val="22"/>
                <w:szCs w:val="22"/>
              </w:rPr>
              <w:t>/Jessica Shore</w:t>
            </w:r>
          </w:p>
        </w:tc>
        <w:tc>
          <w:tcPr>
            <w:tcW w:w="2268" w:type="dxa"/>
            <w:shd w:val="clear" w:color="auto" w:fill="D9D9D9"/>
          </w:tcPr>
          <w:p w14:paraId="432F7235"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3D20DE"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Jessica Shore</w:t>
            </w:r>
          </w:p>
        </w:tc>
      </w:tr>
      <w:tr w:rsidR="00F048BB" w:rsidRPr="00A406E5" w14:paraId="0D12E1AC" w14:textId="77777777" w:rsidTr="00A77D54">
        <w:tc>
          <w:tcPr>
            <w:tcW w:w="2093" w:type="dxa"/>
            <w:shd w:val="pct15" w:color="auto" w:fill="auto"/>
          </w:tcPr>
          <w:p w14:paraId="7ABA463C"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7256E52" w14:textId="16CEB4DC" w:rsidR="00F048BB" w:rsidRPr="00A406E5" w:rsidRDefault="00B36941" w:rsidP="00A77D54">
            <w:pPr>
              <w:spacing w:before="120" w:after="120"/>
              <w:jc w:val="both"/>
              <w:rPr>
                <w:rFonts w:ascii="Arial" w:hAnsi="Arial" w:cs="Arial"/>
                <w:b/>
                <w:sz w:val="22"/>
                <w:szCs w:val="22"/>
              </w:rPr>
            </w:pPr>
            <w:r w:rsidRPr="00B36941">
              <w:rPr>
                <w:rFonts w:ascii="Arial" w:hAnsi="Arial" w:cs="Arial"/>
                <w:b/>
                <w:sz w:val="22"/>
                <w:szCs w:val="22"/>
              </w:rPr>
              <w:t>PowerPoint/or equivalent presentation with recorded audio (2 minutes in length)</w:t>
            </w:r>
          </w:p>
        </w:tc>
        <w:tc>
          <w:tcPr>
            <w:tcW w:w="2268" w:type="dxa"/>
            <w:shd w:val="pct15" w:color="auto" w:fill="auto"/>
          </w:tcPr>
          <w:p w14:paraId="520629D0"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17EEB3A" w14:textId="7D492297" w:rsidR="00F048BB" w:rsidRPr="00A406E5" w:rsidRDefault="00B36941" w:rsidP="00A77D54">
            <w:pPr>
              <w:spacing w:before="120" w:after="120"/>
              <w:jc w:val="both"/>
              <w:rPr>
                <w:rFonts w:ascii="Arial" w:hAnsi="Arial" w:cs="Arial"/>
                <w:b/>
                <w:sz w:val="22"/>
                <w:szCs w:val="22"/>
              </w:rPr>
            </w:pPr>
            <w:r w:rsidRPr="00B36941">
              <w:rPr>
                <w:rFonts w:ascii="Arial" w:hAnsi="Arial" w:cs="Arial"/>
                <w:b/>
                <w:sz w:val="22"/>
                <w:szCs w:val="22"/>
              </w:rPr>
              <w:t>PowerPoint</w:t>
            </w:r>
            <w:r w:rsidR="008D7BC2">
              <w:rPr>
                <w:rFonts w:ascii="Arial" w:hAnsi="Arial" w:cs="Arial"/>
                <w:b/>
                <w:sz w:val="22"/>
                <w:szCs w:val="22"/>
              </w:rPr>
              <w:t>/ or equivalent</w:t>
            </w:r>
            <w:r w:rsidRPr="00B36941">
              <w:rPr>
                <w:rFonts w:ascii="Arial" w:hAnsi="Arial" w:cs="Arial"/>
                <w:b/>
                <w:sz w:val="22"/>
                <w:szCs w:val="22"/>
              </w:rPr>
              <w:t xml:space="preserve"> presentation with 2</w:t>
            </w:r>
            <w:r w:rsidR="000A5725">
              <w:rPr>
                <w:rFonts w:ascii="Arial" w:hAnsi="Arial" w:cs="Arial"/>
                <w:b/>
                <w:sz w:val="22"/>
                <w:szCs w:val="22"/>
              </w:rPr>
              <w:t xml:space="preserve"> </w:t>
            </w:r>
            <w:r w:rsidRPr="00B36941">
              <w:rPr>
                <w:rFonts w:ascii="Arial" w:hAnsi="Arial" w:cs="Arial"/>
                <w:b/>
                <w:sz w:val="22"/>
                <w:szCs w:val="22"/>
              </w:rPr>
              <w:t>minute audio</w:t>
            </w:r>
          </w:p>
        </w:tc>
      </w:tr>
      <w:tr w:rsidR="00F048BB" w:rsidRPr="00A406E5" w14:paraId="6512DE00" w14:textId="77777777" w:rsidTr="00A77D54">
        <w:tc>
          <w:tcPr>
            <w:tcW w:w="2093" w:type="dxa"/>
            <w:shd w:val="pct15" w:color="auto" w:fill="auto"/>
          </w:tcPr>
          <w:p w14:paraId="28682F8B"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FF4B9D8" w14:textId="7778391F" w:rsidR="00104696" w:rsidRPr="00A406E5" w:rsidRDefault="00CC0FFB" w:rsidP="008174F7">
            <w:pPr>
              <w:tabs>
                <w:tab w:val="center" w:pos="1538"/>
              </w:tabs>
              <w:spacing w:before="120" w:after="120"/>
              <w:jc w:val="both"/>
              <w:rPr>
                <w:rFonts w:ascii="Arial" w:hAnsi="Arial" w:cs="Arial"/>
                <w:b/>
                <w:sz w:val="22"/>
                <w:szCs w:val="22"/>
              </w:rPr>
            </w:pPr>
            <w:r>
              <w:rPr>
                <w:rFonts w:ascii="Arial" w:hAnsi="Arial" w:cs="Arial"/>
                <w:b/>
                <w:sz w:val="22"/>
                <w:szCs w:val="22"/>
              </w:rPr>
              <w:t>6</w:t>
            </w:r>
            <w:r w:rsidR="001B3E3E" w:rsidRPr="001B3E3E">
              <w:rPr>
                <w:rFonts w:ascii="Arial" w:hAnsi="Arial" w:cs="Arial"/>
                <w:b/>
                <w:sz w:val="22"/>
                <w:szCs w:val="22"/>
                <w:vertAlign w:val="superscript"/>
              </w:rPr>
              <w:t>th</w:t>
            </w:r>
            <w:r w:rsidR="001B3E3E">
              <w:rPr>
                <w:rFonts w:ascii="Arial" w:hAnsi="Arial" w:cs="Arial"/>
                <w:b/>
                <w:sz w:val="22"/>
                <w:szCs w:val="22"/>
              </w:rPr>
              <w:t xml:space="preserve"> </w:t>
            </w:r>
            <w:r>
              <w:rPr>
                <w:rFonts w:ascii="Arial" w:hAnsi="Arial" w:cs="Arial"/>
                <w:b/>
                <w:sz w:val="22"/>
                <w:szCs w:val="22"/>
              </w:rPr>
              <w:t>December</w:t>
            </w:r>
            <w:r w:rsidR="001B3E3E">
              <w:rPr>
                <w:rFonts w:ascii="Arial" w:hAnsi="Arial" w:cs="Arial"/>
                <w:b/>
                <w:sz w:val="22"/>
                <w:szCs w:val="22"/>
              </w:rPr>
              <w:t xml:space="preserve"> 2024</w:t>
            </w:r>
          </w:p>
        </w:tc>
        <w:tc>
          <w:tcPr>
            <w:tcW w:w="2268" w:type="dxa"/>
            <w:shd w:val="pct15" w:color="auto" w:fill="auto"/>
          </w:tcPr>
          <w:p w14:paraId="2A8A5ED9" w14:textId="293E0AD6"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r w:rsidR="00CC0FFB">
              <w:rPr>
                <w:rFonts w:ascii="Arial" w:hAnsi="Arial" w:cs="Arial"/>
                <w:b/>
                <w:sz w:val="22"/>
                <w:szCs w:val="22"/>
              </w:rPr>
              <w:t>14</w:t>
            </w:r>
          </w:p>
        </w:tc>
        <w:tc>
          <w:tcPr>
            <w:tcW w:w="2268" w:type="dxa"/>
          </w:tcPr>
          <w:p w14:paraId="19657A55" w14:textId="60BD8189" w:rsidR="00F048BB" w:rsidRPr="00A406E5" w:rsidRDefault="00935416" w:rsidP="00A77D54">
            <w:pPr>
              <w:spacing w:before="120" w:after="120"/>
              <w:jc w:val="both"/>
              <w:rPr>
                <w:rFonts w:ascii="Arial" w:hAnsi="Arial" w:cs="Arial"/>
                <w:b/>
                <w:sz w:val="22"/>
                <w:szCs w:val="22"/>
              </w:rPr>
            </w:pPr>
            <w:r>
              <w:rPr>
                <w:rFonts w:ascii="Arial" w:hAnsi="Arial" w:cs="Arial"/>
                <w:b/>
                <w:sz w:val="22"/>
                <w:szCs w:val="22"/>
              </w:rPr>
              <w:t>7th</w:t>
            </w:r>
            <w:r w:rsidR="00CC0FFB">
              <w:rPr>
                <w:rFonts w:ascii="Arial" w:hAnsi="Arial" w:cs="Arial"/>
                <w:b/>
                <w:sz w:val="22"/>
                <w:szCs w:val="22"/>
              </w:rPr>
              <w:t xml:space="preserve"> </w:t>
            </w:r>
            <w:r w:rsidR="001F684D">
              <w:rPr>
                <w:rFonts w:ascii="Arial" w:hAnsi="Arial" w:cs="Arial"/>
                <w:b/>
                <w:sz w:val="22"/>
                <w:szCs w:val="22"/>
              </w:rPr>
              <w:t>February</w:t>
            </w:r>
            <w:r w:rsidR="001B3E3E">
              <w:rPr>
                <w:rFonts w:ascii="Arial" w:hAnsi="Arial" w:cs="Arial"/>
                <w:b/>
                <w:sz w:val="22"/>
                <w:szCs w:val="22"/>
              </w:rPr>
              <w:t xml:space="preserve"> 202</w:t>
            </w:r>
            <w:r w:rsidR="00CC0FFB">
              <w:rPr>
                <w:rFonts w:ascii="Arial" w:hAnsi="Arial" w:cs="Arial"/>
                <w:b/>
                <w:sz w:val="22"/>
                <w:szCs w:val="22"/>
              </w:rPr>
              <w:t>5</w:t>
            </w:r>
          </w:p>
        </w:tc>
      </w:tr>
      <w:tr w:rsidR="00F048BB" w:rsidRPr="00A406E5" w14:paraId="46B527BA" w14:textId="77777777" w:rsidTr="00A77D54">
        <w:tc>
          <w:tcPr>
            <w:tcW w:w="2093" w:type="dxa"/>
            <w:shd w:val="pct15" w:color="auto" w:fill="auto"/>
          </w:tcPr>
          <w:p w14:paraId="1FDB9F03"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6FF6FA" w14:textId="77777777" w:rsidR="00F048BB" w:rsidRPr="00A406E5" w:rsidRDefault="00F048BB" w:rsidP="00A77D5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62BA33"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8E0727"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048BB" w:rsidRPr="00A406E5" w14:paraId="075E030F" w14:textId="77777777" w:rsidTr="00A77D54">
        <w:tc>
          <w:tcPr>
            <w:tcW w:w="2093" w:type="dxa"/>
            <w:shd w:val="pct15" w:color="auto" w:fill="auto"/>
          </w:tcPr>
          <w:p w14:paraId="2EC1EC21" w14:textId="77777777" w:rsidR="00F048BB" w:rsidRPr="00A406E5" w:rsidRDefault="00F048BB" w:rsidP="00A77D5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8C747F" w14:textId="77777777" w:rsidR="00F048BB" w:rsidRPr="00A406E5" w:rsidRDefault="00F048BB" w:rsidP="00A77D5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A7FE89" w14:textId="77777777" w:rsidR="00F048BB" w:rsidRPr="00A406E5" w:rsidRDefault="00F048BB" w:rsidP="00F048BB">
      <w:pPr>
        <w:rPr>
          <w:rFonts w:ascii="Arial" w:hAnsi="Arial" w:cs="Arial"/>
          <w:sz w:val="32"/>
        </w:rPr>
      </w:pPr>
    </w:p>
    <w:p w14:paraId="13DCAE6E" w14:textId="77777777" w:rsidR="00F048BB" w:rsidRPr="00A406E5" w:rsidRDefault="00F048BB" w:rsidP="00F048BB">
      <w:pPr>
        <w:rPr>
          <w:rFonts w:ascii="Arial" w:hAnsi="Arial" w:cs="Arial"/>
          <w:sz w:val="32"/>
        </w:rPr>
      </w:pPr>
    </w:p>
    <w:p w14:paraId="141C7194" w14:textId="77777777" w:rsidR="00F048BB" w:rsidRPr="00A406E5" w:rsidRDefault="00F048BB" w:rsidP="00F048BB">
      <w:pPr>
        <w:rPr>
          <w:rFonts w:ascii="Arial" w:hAnsi="Arial" w:cs="Arial"/>
          <w:sz w:val="32"/>
        </w:rPr>
      </w:pPr>
    </w:p>
    <w:p w14:paraId="223DF669" w14:textId="77777777" w:rsidR="00F048BB" w:rsidRPr="00A406E5" w:rsidRDefault="00F048BB" w:rsidP="00F048BB">
      <w:pPr>
        <w:rPr>
          <w:rFonts w:ascii="Arial" w:hAnsi="Arial" w:cs="Arial"/>
          <w:sz w:val="32"/>
        </w:rPr>
      </w:pPr>
    </w:p>
    <w:p w14:paraId="3E22E419" w14:textId="77777777" w:rsidR="00F048BB" w:rsidRPr="00A406E5" w:rsidRDefault="00F048BB" w:rsidP="00F048BB">
      <w:pPr>
        <w:rPr>
          <w:rFonts w:ascii="Arial" w:hAnsi="Arial" w:cs="Arial"/>
          <w:sz w:val="32"/>
        </w:rPr>
      </w:pPr>
    </w:p>
    <w:p w14:paraId="5B9577A2" w14:textId="77777777" w:rsidR="00F048BB" w:rsidRPr="00A406E5" w:rsidRDefault="00F048BB" w:rsidP="00F048BB">
      <w:pPr>
        <w:rPr>
          <w:rFonts w:ascii="Arial" w:hAnsi="Arial" w:cs="Arial"/>
          <w:sz w:val="32"/>
        </w:rPr>
      </w:pPr>
    </w:p>
    <w:p w14:paraId="101B78EA" w14:textId="77777777" w:rsidR="00F048BB" w:rsidRDefault="00F048BB" w:rsidP="00F048BB">
      <w:pPr>
        <w:rPr>
          <w:rFonts w:ascii="Arial" w:hAnsi="Arial" w:cs="Arial"/>
          <w:sz w:val="32"/>
        </w:rPr>
      </w:pPr>
      <w:r>
        <w:rPr>
          <w:rFonts w:ascii="Arial" w:hAnsi="Arial" w:cs="Arial"/>
          <w:sz w:val="32"/>
        </w:rPr>
        <w:br w:type="page"/>
      </w:r>
    </w:p>
    <w:p w14:paraId="08FA748A" w14:textId="77777777" w:rsidR="00F048BB" w:rsidRPr="00A406E5" w:rsidRDefault="00F048BB" w:rsidP="00F048B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048BB" w:rsidRPr="00A406E5" w14:paraId="48367B1C" w14:textId="77777777" w:rsidTr="00A77D54">
        <w:tc>
          <w:tcPr>
            <w:tcW w:w="9747" w:type="dxa"/>
            <w:shd w:val="pct10" w:color="auto" w:fill="auto"/>
          </w:tcPr>
          <w:p w14:paraId="0B558935" w14:textId="77777777" w:rsidR="00F048BB" w:rsidRPr="00A406E5" w:rsidRDefault="00F048BB" w:rsidP="00A77D54">
            <w:pPr>
              <w:rPr>
                <w:rFonts w:ascii="Arial" w:hAnsi="Arial" w:cs="Arial"/>
                <w:b/>
                <w:sz w:val="22"/>
                <w:szCs w:val="22"/>
              </w:rPr>
            </w:pPr>
            <w:r w:rsidRPr="00A406E5">
              <w:rPr>
                <w:rFonts w:ascii="Arial" w:hAnsi="Arial" w:cs="Arial"/>
                <w:b/>
                <w:sz w:val="22"/>
                <w:szCs w:val="22"/>
              </w:rPr>
              <w:t xml:space="preserve">Module Learning Outcomes </w:t>
            </w:r>
          </w:p>
          <w:p w14:paraId="6B7D7D22" w14:textId="77777777" w:rsidR="00F048BB" w:rsidRPr="00A406E5" w:rsidRDefault="00F048BB" w:rsidP="00A77D54">
            <w:pPr>
              <w:rPr>
                <w:rFonts w:ascii="Arial" w:hAnsi="Arial" w:cs="Arial"/>
                <w:sz w:val="22"/>
                <w:szCs w:val="22"/>
              </w:rPr>
            </w:pPr>
            <w:r w:rsidRPr="00A406E5">
              <w:rPr>
                <w:rFonts w:ascii="Arial" w:hAnsi="Arial" w:cs="Arial"/>
                <w:b/>
                <w:sz w:val="22"/>
                <w:szCs w:val="22"/>
              </w:rPr>
              <w:t>(from module syllabus)</w:t>
            </w:r>
          </w:p>
        </w:tc>
      </w:tr>
      <w:tr w:rsidR="00F048BB" w:rsidRPr="00A406E5" w14:paraId="1EE41E07" w14:textId="77777777" w:rsidTr="00A77D54">
        <w:tc>
          <w:tcPr>
            <w:tcW w:w="9747" w:type="dxa"/>
          </w:tcPr>
          <w:p w14:paraId="6D1DC174" w14:textId="77777777" w:rsidR="00F048BB" w:rsidRPr="00A406E5" w:rsidRDefault="00F048BB" w:rsidP="00A77D54">
            <w:pPr>
              <w:rPr>
                <w:rFonts w:ascii="Arial" w:hAnsi="Arial" w:cs="Arial"/>
                <w:sz w:val="22"/>
                <w:szCs w:val="22"/>
              </w:rPr>
            </w:pPr>
          </w:p>
          <w:p w14:paraId="299368A4" w14:textId="77777777" w:rsidR="00F048BB" w:rsidRPr="00F048BB" w:rsidRDefault="00F048BB" w:rsidP="00F048BB">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Upon the successful completion of this module, the student should be able to demonstrate the ability to:</w:t>
            </w:r>
          </w:p>
          <w:p w14:paraId="17222BD4" w14:textId="77777777" w:rsidR="00F048BB" w:rsidRPr="00F048BB" w:rsidRDefault="00F048BB" w:rsidP="00F048BB">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1. Understand the development of places and the links between economy, society and environment</w:t>
            </w:r>
          </w:p>
          <w:p w14:paraId="14F82C19" w14:textId="77777777" w:rsidR="00F048BB" w:rsidRPr="00F048BB" w:rsidRDefault="00F048BB" w:rsidP="00F048BB">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2. Evaluate economic development proposals for sustainable regeneration.</w:t>
            </w:r>
          </w:p>
          <w:p w14:paraId="0FC08AE2" w14:textId="77777777" w:rsidR="00F048BB" w:rsidRPr="00A406E5" w:rsidRDefault="00F048BB" w:rsidP="00A77D54">
            <w:pPr>
              <w:ind w:left="360"/>
              <w:rPr>
                <w:rFonts w:ascii="Arial" w:hAnsi="Arial" w:cs="Arial"/>
                <w:sz w:val="22"/>
                <w:szCs w:val="22"/>
              </w:rPr>
            </w:pPr>
          </w:p>
          <w:p w14:paraId="689CC4BC" w14:textId="77777777" w:rsidR="00F048BB" w:rsidRPr="00A406E5" w:rsidRDefault="00F048BB" w:rsidP="00A77D54">
            <w:pPr>
              <w:ind w:left="360"/>
              <w:rPr>
                <w:rFonts w:ascii="Arial" w:hAnsi="Arial" w:cs="Arial"/>
                <w:sz w:val="22"/>
                <w:szCs w:val="22"/>
              </w:rPr>
            </w:pPr>
          </w:p>
          <w:p w14:paraId="613448D2" w14:textId="77777777" w:rsidR="00F048BB" w:rsidRPr="00A406E5" w:rsidRDefault="00F048BB" w:rsidP="00A77D54">
            <w:pPr>
              <w:ind w:left="360"/>
              <w:rPr>
                <w:rFonts w:ascii="Arial" w:hAnsi="Arial" w:cs="Arial"/>
                <w:sz w:val="22"/>
                <w:szCs w:val="22"/>
              </w:rPr>
            </w:pPr>
          </w:p>
          <w:p w14:paraId="2DDA890A" w14:textId="77777777" w:rsidR="00F048BB" w:rsidRPr="00A406E5" w:rsidRDefault="00F048BB" w:rsidP="00A77D54">
            <w:pPr>
              <w:rPr>
                <w:rFonts w:ascii="Arial" w:hAnsi="Arial" w:cs="Arial"/>
                <w:sz w:val="22"/>
                <w:szCs w:val="22"/>
              </w:rPr>
            </w:pPr>
          </w:p>
          <w:p w14:paraId="33C81BED" w14:textId="77777777" w:rsidR="00F048BB" w:rsidRPr="00A406E5" w:rsidRDefault="00F048BB" w:rsidP="00A77D54">
            <w:pPr>
              <w:rPr>
                <w:rFonts w:ascii="Arial" w:hAnsi="Arial" w:cs="Arial"/>
                <w:sz w:val="22"/>
                <w:szCs w:val="22"/>
              </w:rPr>
            </w:pPr>
          </w:p>
        </w:tc>
      </w:tr>
    </w:tbl>
    <w:p w14:paraId="3060BE99" w14:textId="77777777" w:rsidR="00F048BB" w:rsidRDefault="00F048BB" w:rsidP="00EF380C">
      <w:pPr>
        <w:jc w:val="both"/>
        <w:rPr>
          <w:rFonts w:ascii="Arial" w:hAnsi="Arial" w:cs="Arial"/>
          <w:b/>
          <w:sz w:val="22"/>
          <w:szCs w:val="22"/>
        </w:rPr>
      </w:pPr>
    </w:p>
    <w:p w14:paraId="0A7CB513" w14:textId="77777777" w:rsidR="00F048BB" w:rsidRDefault="00F048BB" w:rsidP="00EF380C">
      <w:pPr>
        <w:jc w:val="both"/>
        <w:rPr>
          <w:rFonts w:ascii="Arial" w:hAnsi="Arial" w:cs="Arial"/>
          <w:b/>
          <w:sz w:val="22"/>
          <w:szCs w:val="22"/>
        </w:rPr>
      </w:pPr>
    </w:p>
    <w:p w14:paraId="6D3B43EF" w14:textId="77777777" w:rsidR="00F048BB" w:rsidRDefault="00F048BB" w:rsidP="00EF380C">
      <w:pPr>
        <w:jc w:val="both"/>
        <w:rPr>
          <w:rFonts w:ascii="Arial" w:hAnsi="Arial" w:cs="Arial"/>
          <w:b/>
          <w:sz w:val="22"/>
          <w:szCs w:val="22"/>
        </w:rPr>
      </w:pPr>
    </w:p>
    <w:p w14:paraId="15AA2435" w14:textId="77777777" w:rsidR="00F048BB" w:rsidRDefault="00F048BB" w:rsidP="00EF380C">
      <w:pPr>
        <w:jc w:val="both"/>
        <w:rPr>
          <w:rFonts w:ascii="Arial" w:hAnsi="Arial" w:cs="Arial"/>
          <w:b/>
          <w:sz w:val="22"/>
          <w:szCs w:val="22"/>
        </w:rPr>
      </w:pPr>
    </w:p>
    <w:p w14:paraId="3B3BCCD0" w14:textId="77777777" w:rsidR="00F048BB" w:rsidRDefault="00F048BB" w:rsidP="00EF380C">
      <w:pPr>
        <w:jc w:val="both"/>
        <w:rPr>
          <w:rFonts w:ascii="Arial" w:hAnsi="Arial" w:cs="Arial"/>
          <w:b/>
          <w:sz w:val="22"/>
          <w:szCs w:val="22"/>
        </w:rPr>
      </w:pPr>
    </w:p>
    <w:p w14:paraId="002D0CF3" w14:textId="77777777" w:rsidR="00F048BB" w:rsidRDefault="00F048BB" w:rsidP="00EF380C">
      <w:pPr>
        <w:jc w:val="both"/>
        <w:rPr>
          <w:rFonts w:ascii="Arial" w:hAnsi="Arial" w:cs="Arial"/>
          <w:b/>
          <w:sz w:val="22"/>
          <w:szCs w:val="22"/>
        </w:rPr>
      </w:pPr>
    </w:p>
    <w:p w14:paraId="5B568165" w14:textId="77777777" w:rsidR="00F048BB" w:rsidRDefault="00F048BB" w:rsidP="00EF380C">
      <w:pPr>
        <w:jc w:val="both"/>
        <w:rPr>
          <w:rFonts w:ascii="Arial" w:hAnsi="Arial" w:cs="Arial"/>
          <w:b/>
          <w:sz w:val="22"/>
          <w:szCs w:val="22"/>
        </w:rPr>
      </w:pPr>
    </w:p>
    <w:p w14:paraId="20AEE599" w14:textId="77777777" w:rsidR="00F048BB" w:rsidRDefault="00F048BB" w:rsidP="00EF380C">
      <w:pPr>
        <w:jc w:val="both"/>
        <w:rPr>
          <w:rFonts w:ascii="Arial" w:hAnsi="Arial" w:cs="Arial"/>
          <w:b/>
          <w:sz w:val="22"/>
          <w:szCs w:val="22"/>
        </w:rPr>
      </w:pPr>
    </w:p>
    <w:p w14:paraId="70AAE1A4" w14:textId="77777777" w:rsidR="00F048BB" w:rsidRDefault="00F048BB" w:rsidP="00EF380C">
      <w:pPr>
        <w:jc w:val="both"/>
        <w:rPr>
          <w:rFonts w:ascii="Arial" w:hAnsi="Arial" w:cs="Arial"/>
          <w:b/>
          <w:sz w:val="22"/>
          <w:szCs w:val="22"/>
        </w:rPr>
      </w:pPr>
    </w:p>
    <w:p w14:paraId="669F4038" w14:textId="77777777" w:rsidR="00F048BB" w:rsidRDefault="00F048BB" w:rsidP="00EF380C">
      <w:pPr>
        <w:jc w:val="both"/>
        <w:rPr>
          <w:rFonts w:ascii="Arial" w:hAnsi="Arial" w:cs="Arial"/>
          <w:b/>
          <w:sz w:val="22"/>
          <w:szCs w:val="22"/>
        </w:rPr>
      </w:pPr>
    </w:p>
    <w:p w14:paraId="066F9710" w14:textId="77777777" w:rsidR="00F048BB" w:rsidRDefault="00F048BB" w:rsidP="00EF380C">
      <w:pPr>
        <w:jc w:val="both"/>
        <w:rPr>
          <w:rFonts w:ascii="Arial" w:hAnsi="Arial" w:cs="Arial"/>
          <w:b/>
          <w:sz w:val="22"/>
          <w:szCs w:val="22"/>
        </w:rPr>
      </w:pPr>
    </w:p>
    <w:p w14:paraId="0202F7D0" w14:textId="77777777" w:rsidR="00F048BB" w:rsidRDefault="00F048BB" w:rsidP="00EF380C">
      <w:pPr>
        <w:jc w:val="both"/>
        <w:rPr>
          <w:rFonts w:ascii="Arial" w:hAnsi="Arial" w:cs="Arial"/>
          <w:b/>
          <w:sz w:val="22"/>
          <w:szCs w:val="22"/>
        </w:rPr>
      </w:pPr>
    </w:p>
    <w:p w14:paraId="46E9A67A" w14:textId="77777777" w:rsidR="00F048BB" w:rsidRDefault="00F048BB" w:rsidP="00EF380C">
      <w:pPr>
        <w:jc w:val="both"/>
        <w:rPr>
          <w:rFonts w:ascii="Arial" w:hAnsi="Arial" w:cs="Arial"/>
          <w:b/>
          <w:sz w:val="22"/>
          <w:szCs w:val="22"/>
        </w:rPr>
      </w:pPr>
    </w:p>
    <w:p w14:paraId="0CA46DD8" w14:textId="77777777" w:rsidR="00F048BB" w:rsidRDefault="00F048BB" w:rsidP="00EF380C">
      <w:pPr>
        <w:jc w:val="both"/>
        <w:rPr>
          <w:rFonts w:ascii="Arial" w:hAnsi="Arial" w:cs="Arial"/>
          <w:b/>
          <w:sz w:val="22"/>
          <w:szCs w:val="22"/>
        </w:rPr>
      </w:pPr>
    </w:p>
    <w:p w14:paraId="1B16A195" w14:textId="77777777" w:rsidR="00F048BB" w:rsidRDefault="00F048BB" w:rsidP="00EF380C">
      <w:pPr>
        <w:jc w:val="both"/>
        <w:rPr>
          <w:rFonts w:ascii="Arial" w:hAnsi="Arial" w:cs="Arial"/>
          <w:b/>
          <w:sz w:val="22"/>
          <w:szCs w:val="22"/>
        </w:rPr>
      </w:pPr>
    </w:p>
    <w:p w14:paraId="4E4187C0" w14:textId="77777777" w:rsidR="00F048BB" w:rsidRDefault="00F048BB" w:rsidP="00EF380C">
      <w:pPr>
        <w:jc w:val="both"/>
        <w:rPr>
          <w:rFonts w:ascii="Arial" w:hAnsi="Arial" w:cs="Arial"/>
          <w:b/>
          <w:sz w:val="22"/>
          <w:szCs w:val="22"/>
        </w:rPr>
      </w:pPr>
    </w:p>
    <w:p w14:paraId="4301BA8D" w14:textId="77777777" w:rsidR="00F048BB" w:rsidRDefault="00F048BB" w:rsidP="00EF380C">
      <w:pPr>
        <w:jc w:val="both"/>
        <w:rPr>
          <w:rFonts w:ascii="Arial" w:hAnsi="Arial" w:cs="Arial"/>
          <w:b/>
          <w:sz w:val="22"/>
          <w:szCs w:val="22"/>
        </w:rPr>
      </w:pPr>
    </w:p>
    <w:p w14:paraId="345E78FB" w14:textId="77777777" w:rsidR="00F048BB" w:rsidRDefault="00F048BB" w:rsidP="00EF380C">
      <w:pPr>
        <w:jc w:val="both"/>
        <w:rPr>
          <w:rFonts w:ascii="Arial" w:hAnsi="Arial" w:cs="Arial"/>
          <w:b/>
          <w:sz w:val="22"/>
          <w:szCs w:val="22"/>
        </w:rPr>
      </w:pPr>
    </w:p>
    <w:p w14:paraId="27541325" w14:textId="77777777" w:rsidR="00F048BB" w:rsidRDefault="00F048BB" w:rsidP="00EF380C">
      <w:pPr>
        <w:jc w:val="both"/>
        <w:rPr>
          <w:rFonts w:ascii="Arial" w:hAnsi="Arial" w:cs="Arial"/>
          <w:b/>
          <w:sz w:val="22"/>
          <w:szCs w:val="22"/>
        </w:rPr>
      </w:pPr>
    </w:p>
    <w:p w14:paraId="5F6F43BD" w14:textId="77777777" w:rsidR="00F048BB" w:rsidRDefault="00F048BB" w:rsidP="00EF380C">
      <w:pPr>
        <w:jc w:val="both"/>
        <w:rPr>
          <w:rFonts w:ascii="Arial" w:hAnsi="Arial" w:cs="Arial"/>
          <w:b/>
          <w:sz w:val="22"/>
          <w:szCs w:val="22"/>
        </w:rPr>
      </w:pPr>
    </w:p>
    <w:p w14:paraId="4A868692" w14:textId="77777777" w:rsidR="00F048BB" w:rsidRDefault="00F048BB" w:rsidP="00EF380C">
      <w:pPr>
        <w:jc w:val="both"/>
        <w:rPr>
          <w:rFonts w:ascii="Arial" w:hAnsi="Arial" w:cs="Arial"/>
          <w:b/>
          <w:sz w:val="22"/>
          <w:szCs w:val="22"/>
        </w:rPr>
      </w:pPr>
    </w:p>
    <w:p w14:paraId="25E571DF" w14:textId="77777777" w:rsidR="00F048BB" w:rsidRDefault="00F048BB" w:rsidP="00EF380C">
      <w:pPr>
        <w:jc w:val="both"/>
        <w:rPr>
          <w:rFonts w:ascii="Arial" w:hAnsi="Arial" w:cs="Arial"/>
          <w:b/>
          <w:sz w:val="22"/>
          <w:szCs w:val="22"/>
        </w:rPr>
      </w:pPr>
    </w:p>
    <w:p w14:paraId="6E4E41E3" w14:textId="77777777" w:rsidR="00F048BB" w:rsidRDefault="00F048BB" w:rsidP="00EF380C">
      <w:pPr>
        <w:jc w:val="both"/>
        <w:rPr>
          <w:rFonts w:ascii="Arial" w:hAnsi="Arial" w:cs="Arial"/>
          <w:b/>
          <w:sz w:val="22"/>
          <w:szCs w:val="22"/>
        </w:rPr>
      </w:pPr>
    </w:p>
    <w:p w14:paraId="4B42A56A" w14:textId="77777777" w:rsidR="00F048BB" w:rsidRDefault="00F048BB" w:rsidP="00EF380C">
      <w:pPr>
        <w:jc w:val="both"/>
        <w:rPr>
          <w:rFonts w:ascii="Arial" w:hAnsi="Arial" w:cs="Arial"/>
          <w:b/>
          <w:sz w:val="22"/>
          <w:szCs w:val="22"/>
        </w:rPr>
      </w:pPr>
    </w:p>
    <w:p w14:paraId="56D0A867" w14:textId="77777777" w:rsidR="00F048BB" w:rsidRDefault="00F048BB" w:rsidP="00EF380C">
      <w:pPr>
        <w:jc w:val="both"/>
        <w:rPr>
          <w:rFonts w:ascii="Arial" w:hAnsi="Arial" w:cs="Arial"/>
          <w:b/>
          <w:sz w:val="22"/>
          <w:szCs w:val="22"/>
        </w:rPr>
      </w:pPr>
    </w:p>
    <w:p w14:paraId="1DD9498B" w14:textId="77777777" w:rsidR="00F048BB" w:rsidRDefault="00F048BB" w:rsidP="00EF380C">
      <w:pPr>
        <w:jc w:val="both"/>
        <w:rPr>
          <w:rFonts w:ascii="Arial" w:hAnsi="Arial" w:cs="Arial"/>
          <w:b/>
          <w:sz w:val="22"/>
          <w:szCs w:val="22"/>
        </w:rPr>
      </w:pPr>
    </w:p>
    <w:p w14:paraId="33E70FF8" w14:textId="77777777" w:rsidR="00F048BB" w:rsidRDefault="00F048BB" w:rsidP="00EF380C">
      <w:pPr>
        <w:jc w:val="both"/>
        <w:rPr>
          <w:rFonts w:ascii="Arial" w:hAnsi="Arial" w:cs="Arial"/>
          <w:b/>
          <w:sz w:val="22"/>
          <w:szCs w:val="22"/>
        </w:rPr>
      </w:pPr>
    </w:p>
    <w:p w14:paraId="425C78F5" w14:textId="77777777" w:rsidR="00F048BB" w:rsidRDefault="00F048BB" w:rsidP="00EF380C">
      <w:pPr>
        <w:jc w:val="both"/>
        <w:rPr>
          <w:rFonts w:ascii="Arial" w:hAnsi="Arial" w:cs="Arial"/>
          <w:b/>
          <w:sz w:val="22"/>
          <w:szCs w:val="22"/>
        </w:rPr>
      </w:pPr>
    </w:p>
    <w:p w14:paraId="70991D00" w14:textId="77777777" w:rsidR="00F048BB" w:rsidRDefault="00F048BB" w:rsidP="00EF380C">
      <w:pPr>
        <w:jc w:val="both"/>
        <w:rPr>
          <w:rFonts w:ascii="Arial" w:hAnsi="Arial" w:cs="Arial"/>
          <w:b/>
          <w:sz w:val="22"/>
          <w:szCs w:val="22"/>
        </w:rPr>
      </w:pPr>
    </w:p>
    <w:p w14:paraId="3CFA8C93" w14:textId="77777777" w:rsidR="00F048BB" w:rsidRDefault="00F048BB" w:rsidP="00EF380C">
      <w:pPr>
        <w:jc w:val="both"/>
        <w:rPr>
          <w:rFonts w:ascii="Arial" w:hAnsi="Arial" w:cs="Arial"/>
          <w:b/>
          <w:sz w:val="22"/>
          <w:szCs w:val="22"/>
        </w:rPr>
      </w:pPr>
    </w:p>
    <w:p w14:paraId="72EFBBBD" w14:textId="77777777" w:rsidR="00F048BB" w:rsidRDefault="00F048BB" w:rsidP="00EF380C">
      <w:pPr>
        <w:jc w:val="both"/>
        <w:rPr>
          <w:rFonts w:ascii="Arial" w:hAnsi="Arial" w:cs="Arial"/>
          <w:b/>
          <w:sz w:val="22"/>
          <w:szCs w:val="22"/>
        </w:rPr>
      </w:pPr>
    </w:p>
    <w:p w14:paraId="720247C7" w14:textId="77777777" w:rsidR="00F048BB" w:rsidRDefault="00F048BB" w:rsidP="00EF380C">
      <w:pPr>
        <w:jc w:val="both"/>
        <w:rPr>
          <w:rFonts w:ascii="Arial" w:hAnsi="Arial" w:cs="Arial"/>
          <w:b/>
          <w:sz w:val="22"/>
          <w:szCs w:val="22"/>
        </w:rPr>
      </w:pPr>
    </w:p>
    <w:p w14:paraId="5C88A2E4" w14:textId="77777777" w:rsidR="00F048BB" w:rsidRDefault="00F048BB" w:rsidP="00EF380C">
      <w:pPr>
        <w:jc w:val="both"/>
        <w:rPr>
          <w:rFonts w:ascii="Arial" w:hAnsi="Arial" w:cs="Arial"/>
          <w:b/>
          <w:sz w:val="22"/>
          <w:szCs w:val="22"/>
        </w:rPr>
      </w:pPr>
    </w:p>
    <w:p w14:paraId="00DDD994" w14:textId="77777777" w:rsidR="00F048BB" w:rsidRDefault="00F048BB" w:rsidP="00EF380C">
      <w:pPr>
        <w:jc w:val="both"/>
        <w:rPr>
          <w:rFonts w:ascii="Arial" w:hAnsi="Arial" w:cs="Arial"/>
          <w:b/>
          <w:sz w:val="22"/>
          <w:szCs w:val="22"/>
        </w:rPr>
      </w:pPr>
    </w:p>
    <w:p w14:paraId="59F0A096" w14:textId="77777777" w:rsidR="00F048BB" w:rsidRDefault="00F048BB" w:rsidP="00EF380C">
      <w:pPr>
        <w:jc w:val="both"/>
        <w:rPr>
          <w:rFonts w:ascii="Arial" w:hAnsi="Arial" w:cs="Arial"/>
          <w:b/>
          <w:sz w:val="22"/>
          <w:szCs w:val="22"/>
        </w:rPr>
      </w:pPr>
    </w:p>
    <w:p w14:paraId="7F4D7F91" w14:textId="77777777" w:rsidR="00F048BB" w:rsidRDefault="00F048BB" w:rsidP="00EF380C">
      <w:pPr>
        <w:jc w:val="both"/>
        <w:rPr>
          <w:rFonts w:ascii="Arial" w:hAnsi="Arial" w:cs="Arial"/>
          <w:b/>
          <w:sz w:val="22"/>
          <w:szCs w:val="22"/>
        </w:rPr>
      </w:pPr>
    </w:p>
    <w:p w14:paraId="5B23EA9D" w14:textId="77777777" w:rsidR="00F048BB" w:rsidRDefault="00F048BB" w:rsidP="00EF380C">
      <w:pPr>
        <w:jc w:val="both"/>
        <w:rPr>
          <w:rFonts w:ascii="Arial" w:hAnsi="Arial" w:cs="Arial"/>
          <w:b/>
          <w:sz w:val="22"/>
          <w:szCs w:val="22"/>
        </w:rPr>
      </w:pPr>
    </w:p>
    <w:p w14:paraId="0BEC7C81" w14:textId="77777777" w:rsidR="00F048BB" w:rsidRDefault="00F048BB" w:rsidP="00EF380C">
      <w:pPr>
        <w:jc w:val="both"/>
        <w:rPr>
          <w:rFonts w:ascii="Arial" w:hAnsi="Arial" w:cs="Arial"/>
          <w:b/>
          <w:sz w:val="22"/>
          <w:szCs w:val="22"/>
        </w:rPr>
      </w:pPr>
    </w:p>
    <w:p w14:paraId="0A7110D2" w14:textId="77777777" w:rsidR="00F048BB" w:rsidRDefault="00F048BB" w:rsidP="00EF380C">
      <w:pPr>
        <w:jc w:val="both"/>
        <w:rPr>
          <w:rFonts w:ascii="Arial" w:hAnsi="Arial" w:cs="Arial"/>
          <w:b/>
          <w:sz w:val="22"/>
          <w:szCs w:val="22"/>
        </w:rPr>
      </w:pPr>
    </w:p>
    <w:p w14:paraId="2E9F055B" w14:textId="77777777" w:rsidR="00F048BB" w:rsidRDefault="00F048BB" w:rsidP="00EF380C">
      <w:pPr>
        <w:jc w:val="both"/>
        <w:rPr>
          <w:rFonts w:ascii="Arial" w:hAnsi="Arial" w:cs="Arial"/>
          <w:b/>
          <w:sz w:val="22"/>
          <w:szCs w:val="22"/>
        </w:rPr>
      </w:pPr>
    </w:p>
    <w:p w14:paraId="259D4F53" w14:textId="77777777" w:rsidR="00F048BB" w:rsidRDefault="00F048BB" w:rsidP="00EF380C">
      <w:pPr>
        <w:jc w:val="both"/>
        <w:rPr>
          <w:rFonts w:ascii="Arial" w:hAnsi="Arial" w:cs="Arial"/>
          <w:b/>
          <w:sz w:val="22"/>
          <w:szCs w:val="22"/>
        </w:rPr>
      </w:pPr>
    </w:p>
    <w:p w14:paraId="1EF8DFC6" w14:textId="77777777" w:rsidR="00EF380C" w:rsidRPr="00286A26" w:rsidRDefault="00EF380C" w:rsidP="00286A26">
      <w:pPr>
        <w:rPr>
          <w:rFonts w:ascii="Arial" w:hAnsi="Arial" w:cs="Arial"/>
          <w:sz w:val="22"/>
          <w:szCs w:val="22"/>
          <w:lang w:val="en-US"/>
        </w:rPr>
      </w:pPr>
    </w:p>
    <w:p w14:paraId="4CAD6062" w14:textId="77777777" w:rsidR="00EF380C" w:rsidRDefault="00EF380C" w:rsidP="00F02CF9">
      <w:pPr>
        <w:pStyle w:val="Header"/>
        <w:tabs>
          <w:tab w:val="clear" w:pos="4153"/>
          <w:tab w:val="clear" w:pos="8306"/>
        </w:tabs>
      </w:pPr>
    </w:p>
    <w:p w14:paraId="325764F2" w14:textId="70903E56" w:rsidR="00EF380C" w:rsidRPr="00EC5313" w:rsidRDefault="00EC5313" w:rsidP="00F02CF9">
      <w:pPr>
        <w:pStyle w:val="Header"/>
        <w:tabs>
          <w:tab w:val="clear" w:pos="4153"/>
          <w:tab w:val="clear" w:pos="8306"/>
        </w:tabs>
        <w:rPr>
          <w:rFonts w:ascii="Arial" w:hAnsi="Arial" w:cs="Arial"/>
          <w:b/>
          <w:sz w:val="32"/>
          <w:szCs w:val="32"/>
        </w:rPr>
      </w:pPr>
      <w:r w:rsidRPr="00267D35">
        <w:rPr>
          <w:rFonts w:ascii="Arial" w:hAnsi="Arial" w:cs="Arial"/>
          <w:b/>
          <w:sz w:val="32"/>
          <w:szCs w:val="32"/>
          <w:shd w:val="clear" w:color="auto" w:fill="BFBFBF" w:themeFill="background1" w:themeFillShade="BF"/>
        </w:rPr>
        <w:t>ASSESSMENT 1</w:t>
      </w:r>
      <w:r w:rsidR="00952836">
        <w:rPr>
          <w:rFonts w:ascii="Arial" w:hAnsi="Arial" w:cs="Arial"/>
          <w:b/>
          <w:sz w:val="32"/>
          <w:szCs w:val="32"/>
          <w:shd w:val="clear" w:color="auto" w:fill="BFBFBF" w:themeFill="background1" w:themeFillShade="BF"/>
        </w:rPr>
        <w:t xml:space="preserve"> Re-sit</w:t>
      </w:r>
      <w:r w:rsidRPr="00267D35">
        <w:rPr>
          <w:rFonts w:ascii="Arial" w:hAnsi="Arial" w:cs="Arial"/>
          <w:b/>
          <w:sz w:val="32"/>
          <w:szCs w:val="32"/>
          <w:shd w:val="clear" w:color="auto" w:fill="BFBFBF" w:themeFill="background1" w:themeFillShade="BF"/>
        </w:rPr>
        <w:t>:</w:t>
      </w:r>
      <w:r w:rsidRPr="00EC5313">
        <w:rPr>
          <w:rFonts w:ascii="Arial" w:hAnsi="Arial" w:cs="Arial"/>
          <w:b/>
          <w:sz w:val="32"/>
          <w:szCs w:val="32"/>
        </w:rPr>
        <w:t xml:space="preserve"> </w:t>
      </w:r>
      <w:r w:rsidR="00B36941" w:rsidRPr="00B36941">
        <w:rPr>
          <w:rFonts w:ascii="Arial" w:hAnsi="Arial" w:cs="Arial"/>
          <w:b/>
          <w:sz w:val="32"/>
          <w:szCs w:val="32"/>
        </w:rPr>
        <w:t>PowerPoint/or equivalent presentation with recorded audio (2 minutes in length)</w:t>
      </w:r>
    </w:p>
    <w:p w14:paraId="5DC86D7B" w14:textId="77777777" w:rsidR="00EC5313" w:rsidRPr="00EC5313" w:rsidRDefault="00EC5313" w:rsidP="00F02CF9">
      <w:pPr>
        <w:pStyle w:val="Header"/>
        <w:tabs>
          <w:tab w:val="clear" w:pos="4153"/>
          <w:tab w:val="clear" w:pos="8306"/>
        </w:tabs>
        <w:rPr>
          <w:rFonts w:ascii="Arial" w:hAnsi="Arial" w:cs="Arial"/>
          <w:sz w:val="22"/>
          <w:szCs w:val="22"/>
        </w:rPr>
      </w:pPr>
    </w:p>
    <w:p w14:paraId="6D1CF227" w14:textId="77777777" w:rsidR="00EC5313" w:rsidRPr="00B72E28" w:rsidRDefault="00B72E28" w:rsidP="00F02CF9">
      <w:pPr>
        <w:pStyle w:val="Header"/>
        <w:tabs>
          <w:tab w:val="clear" w:pos="4153"/>
          <w:tab w:val="clear" w:pos="8306"/>
        </w:tabs>
        <w:rPr>
          <w:rFonts w:ascii="Arial" w:hAnsi="Arial" w:cs="Arial"/>
          <w:sz w:val="24"/>
          <w:szCs w:val="24"/>
        </w:rPr>
      </w:pPr>
      <w:r w:rsidRPr="00B72E28">
        <w:rPr>
          <w:rFonts w:ascii="Arial" w:hAnsi="Arial" w:cs="Arial"/>
          <w:sz w:val="24"/>
          <w:szCs w:val="24"/>
        </w:rPr>
        <w:t>Online s</w:t>
      </w:r>
      <w:r w:rsidR="00EC5313" w:rsidRPr="00B72E28">
        <w:rPr>
          <w:rFonts w:ascii="Arial" w:hAnsi="Arial" w:cs="Arial"/>
          <w:sz w:val="24"/>
          <w:szCs w:val="24"/>
        </w:rPr>
        <w:t xml:space="preserve">ubmission by Turnitin:  </w:t>
      </w:r>
    </w:p>
    <w:p w14:paraId="0A82C6A5" w14:textId="77777777" w:rsidR="00EF380C" w:rsidRPr="00B72E28" w:rsidRDefault="00EF380C" w:rsidP="00F02CF9">
      <w:pPr>
        <w:pStyle w:val="Header"/>
        <w:tabs>
          <w:tab w:val="clear" w:pos="4153"/>
          <w:tab w:val="clear" w:pos="8306"/>
        </w:tabs>
        <w:rPr>
          <w:sz w:val="24"/>
          <w:szCs w:val="24"/>
        </w:rPr>
      </w:pPr>
    </w:p>
    <w:p w14:paraId="4074F507" w14:textId="77777777" w:rsidR="00B36941" w:rsidRDefault="00B36941" w:rsidP="00B36941">
      <w:pPr>
        <w:pStyle w:val="Header"/>
        <w:tabs>
          <w:tab w:val="clear" w:pos="4153"/>
          <w:tab w:val="clear" w:pos="8306"/>
        </w:tabs>
        <w:rPr>
          <w:rFonts w:ascii="Arial" w:hAnsi="Arial" w:cs="Arial"/>
          <w:sz w:val="24"/>
          <w:szCs w:val="24"/>
        </w:rPr>
      </w:pPr>
      <w:r w:rsidRPr="00C778DD">
        <w:rPr>
          <w:rFonts w:ascii="Arial" w:hAnsi="Arial" w:cs="Arial"/>
          <w:sz w:val="24"/>
          <w:szCs w:val="24"/>
        </w:rPr>
        <w:t xml:space="preserve">For this first assignment you should prepare a </w:t>
      </w:r>
      <w:r w:rsidRPr="00FE6677">
        <w:rPr>
          <w:rFonts w:ascii="Arial" w:hAnsi="Arial" w:cs="Arial"/>
          <w:sz w:val="24"/>
          <w:szCs w:val="24"/>
        </w:rPr>
        <w:t xml:space="preserve">Practical: </w:t>
      </w:r>
      <w:r>
        <w:rPr>
          <w:rFonts w:ascii="Arial" w:hAnsi="Arial" w:cs="Arial"/>
          <w:sz w:val="24"/>
          <w:szCs w:val="24"/>
        </w:rPr>
        <w:t>PowerPoint/or equivalent presentation with recorded audio</w:t>
      </w:r>
      <w:r w:rsidRPr="00FE6677">
        <w:rPr>
          <w:rFonts w:ascii="Arial" w:hAnsi="Arial" w:cs="Arial"/>
          <w:sz w:val="24"/>
          <w:szCs w:val="24"/>
        </w:rPr>
        <w:t xml:space="preserve"> (2 Minutes</w:t>
      </w:r>
      <w:r>
        <w:rPr>
          <w:rFonts w:ascii="Arial" w:hAnsi="Arial" w:cs="Arial"/>
          <w:sz w:val="24"/>
          <w:szCs w:val="24"/>
        </w:rPr>
        <w:t xml:space="preserve"> in length</w:t>
      </w:r>
      <w:r w:rsidRPr="00FE6677">
        <w:rPr>
          <w:rFonts w:ascii="Arial" w:hAnsi="Arial" w:cs="Arial"/>
          <w:sz w:val="24"/>
          <w:szCs w:val="24"/>
        </w:rPr>
        <w:t>)</w:t>
      </w:r>
      <w:r>
        <w:rPr>
          <w:rFonts w:ascii="Arial" w:hAnsi="Arial" w:cs="Arial"/>
          <w:sz w:val="24"/>
          <w:szCs w:val="24"/>
        </w:rPr>
        <w:t xml:space="preserve"> </w:t>
      </w:r>
    </w:p>
    <w:p w14:paraId="61E8F53E" w14:textId="77777777" w:rsidR="00B36941" w:rsidRDefault="00B36941" w:rsidP="00B36941">
      <w:pPr>
        <w:pStyle w:val="Header"/>
        <w:tabs>
          <w:tab w:val="clear" w:pos="4153"/>
          <w:tab w:val="clear" w:pos="8306"/>
        </w:tabs>
        <w:rPr>
          <w:rFonts w:ascii="Arial" w:hAnsi="Arial" w:cs="Arial"/>
          <w:sz w:val="24"/>
          <w:szCs w:val="24"/>
        </w:rPr>
      </w:pPr>
    </w:p>
    <w:p w14:paraId="41153459" w14:textId="5EF5D66E" w:rsidR="00B36941" w:rsidRDefault="00B36941" w:rsidP="00B36941">
      <w:pPr>
        <w:pStyle w:val="Header"/>
        <w:tabs>
          <w:tab w:val="clear" w:pos="4153"/>
          <w:tab w:val="clear" w:pos="8306"/>
        </w:tabs>
        <w:rPr>
          <w:rFonts w:ascii="Arial" w:hAnsi="Arial" w:cs="Arial"/>
          <w:sz w:val="24"/>
          <w:szCs w:val="24"/>
        </w:rPr>
      </w:pPr>
      <w:r>
        <w:rPr>
          <w:rFonts w:ascii="Arial" w:hAnsi="Arial" w:cs="Arial"/>
          <w:sz w:val="24"/>
          <w:szCs w:val="24"/>
        </w:rPr>
        <w:t xml:space="preserve">The presentation should detail what made the </w:t>
      </w:r>
      <w:r w:rsidR="001B3E3E">
        <w:rPr>
          <w:rFonts w:ascii="Arial" w:hAnsi="Arial" w:cs="Arial"/>
          <w:color w:val="FF0000"/>
          <w:sz w:val="24"/>
          <w:szCs w:val="24"/>
        </w:rPr>
        <w:t>Llanelli</w:t>
      </w:r>
      <w:r w:rsidR="003254F8">
        <w:rPr>
          <w:rFonts w:ascii="Arial" w:hAnsi="Arial" w:cs="Arial"/>
          <w:color w:val="FF0000"/>
          <w:sz w:val="24"/>
          <w:szCs w:val="24"/>
        </w:rPr>
        <w:t xml:space="preserve"> </w:t>
      </w:r>
      <w:r>
        <w:rPr>
          <w:rFonts w:ascii="Arial" w:hAnsi="Arial" w:cs="Arial"/>
          <w:sz w:val="24"/>
          <w:szCs w:val="24"/>
        </w:rPr>
        <w:t xml:space="preserve">area distinctly prosperous during the industrial revolution period. Looking at some of the following areas - the main players connected to this era, the nearby areas connected to the processes, the workers, the environment, technology, the local economy and national economy at the time (industrial revolution). </w:t>
      </w:r>
    </w:p>
    <w:p w14:paraId="65861897" w14:textId="77777777" w:rsidR="00B36941" w:rsidRDefault="00B36941" w:rsidP="00B36941">
      <w:pPr>
        <w:pStyle w:val="Header"/>
        <w:tabs>
          <w:tab w:val="clear" w:pos="4153"/>
          <w:tab w:val="clear" w:pos="8306"/>
        </w:tabs>
        <w:rPr>
          <w:rFonts w:ascii="Arial" w:hAnsi="Arial" w:cs="Arial"/>
          <w:sz w:val="24"/>
          <w:szCs w:val="24"/>
        </w:rPr>
      </w:pPr>
    </w:p>
    <w:p w14:paraId="646A4606" w14:textId="67564326" w:rsidR="00B36941" w:rsidRDefault="00B36941" w:rsidP="00B36941">
      <w:pPr>
        <w:pStyle w:val="Header"/>
        <w:tabs>
          <w:tab w:val="clear" w:pos="4153"/>
          <w:tab w:val="clear" w:pos="8306"/>
        </w:tabs>
        <w:rPr>
          <w:rFonts w:ascii="Arial" w:hAnsi="Arial" w:cs="Arial"/>
          <w:sz w:val="24"/>
          <w:szCs w:val="24"/>
        </w:rPr>
      </w:pPr>
      <w:r>
        <w:rPr>
          <w:rFonts w:ascii="Arial" w:hAnsi="Arial" w:cs="Arial"/>
          <w:sz w:val="24"/>
          <w:szCs w:val="24"/>
        </w:rPr>
        <w:t xml:space="preserve">The information provided by Anthony Burns each </w:t>
      </w:r>
      <w:r w:rsidR="001B3E3E">
        <w:rPr>
          <w:rFonts w:ascii="Arial" w:hAnsi="Arial" w:cs="Arial"/>
          <w:color w:val="FF0000"/>
          <w:sz w:val="24"/>
          <w:szCs w:val="24"/>
        </w:rPr>
        <w:t>Tuesday</w:t>
      </w:r>
      <w:r w:rsidRPr="003254F8">
        <w:rPr>
          <w:rFonts w:ascii="Arial" w:hAnsi="Arial" w:cs="Arial"/>
          <w:color w:val="FF0000"/>
          <w:sz w:val="24"/>
          <w:szCs w:val="24"/>
        </w:rPr>
        <w:t xml:space="preserve"> </w:t>
      </w:r>
      <w:r>
        <w:rPr>
          <w:rFonts w:ascii="Arial" w:hAnsi="Arial" w:cs="Arial"/>
          <w:sz w:val="24"/>
          <w:szCs w:val="24"/>
        </w:rPr>
        <w:t xml:space="preserve">over the </w:t>
      </w:r>
      <w:r w:rsidR="003254F8">
        <w:rPr>
          <w:rFonts w:ascii="Arial" w:hAnsi="Arial" w:cs="Arial"/>
          <w:sz w:val="24"/>
          <w:szCs w:val="24"/>
        </w:rPr>
        <w:t>five</w:t>
      </w:r>
      <w:r>
        <w:rPr>
          <w:rFonts w:ascii="Arial" w:hAnsi="Arial" w:cs="Arial"/>
          <w:sz w:val="24"/>
          <w:szCs w:val="24"/>
        </w:rPr>
        <w:t xml:space="preserve"> weeks of the module on the distinctiveness of the </w:t>
      </w:r>
      <w:r w:rsidR="001B3E3E">
        <w:rPr>
          <w:rFonts w:ascii="Arial" w:hAnsi="Arial" w:cs="Arial"/>
          <w:color w:val="FF0000"/>
          <w:sz w:val="24"/>
          <w:szCs w:val="24"/>
        </w:rPr>
        <w:t>Llanelli</w:t>
      </w:r>
      <w:r w:rsidRPr="008D7BC2">
        <w:rPr>
          <w:rFonts w:ascii="Arial" w:hAnsi="Arial" w:cs="Arial"/>
          <w:color w:val="FF0000"/>
          <w:sz w:val="24"/>
          <w:szCs w:val="24"/>
        </w:rPr>
        <w:t xml:space="preserve"> </w:t>
      </w:r>
      <w:r>
        <w:rPr>
          <w:rFonts w:ascii="Arial" w:hAnsi="Arial" w:cs="Arial"/>
          <w:sz w:val="24"/>
          <w:szCs w:val="24"/>
        </w:rPr>
        <w:t>area will form the foundation of your report, but you should also build on this using your own research to find out more. Include photos and maps in your reports to bring them to life.</w:t>
      </w:r>
    </w:p>
    <w:p w14:paraId="077EFC55" w14:textId="77777777" w:rsidR="00EF380C" w:rsidRPr="00B72E28" w:rsidRDefault="00EF380C" w:rsidP="00F02CF9">
      <w:pPr>
        <w:pStyle w:val="Header"/>
        <w:tabs>
          <w:tab w:val="clear" w:pos="4153"/>
          <w:tab w:val="clear" w:pos="8306"/>
        </w:tabs>
        <w:rPr>
          <w:sz w:val="24"/>
          <w:szCs w:val="24"/>
        </w:rPr>
      </w:pPr>
    </w:p>
    <w:p w14:paraId="2DA2F0F8" w14:textId="77777777" w:rsidR="00EF380C" w:rsidRDefault="00EF380C" w:rsidP="00F02CF9">
      <w:pPr>
        <w:pStyle w:val="Header"/>
        <w:tabs>
          <w:tab w:val="clear" w:pos="4153"/>
          <w:tab w:val="clear" w:pos="8306"/>
        </w:tabs>
      </w:pPr>
    </w:p>
    <w:p w14:paraId="5F031463" w14:textId="77777777" w:rsidR="00EF380C" w:rsidRDefault="00EF380C" w:rsidP="00F02CF9">
      <w:pPr>
        <w:pStyle w:val="Header"/>
        <w:tabs>
          <w:tab w:val="clear" w:pos="4153"/>
          <w:tab w:val="clear" w:pos="8306"/>
        </w:tabs>
      </w:pPr>
    </w:p>
    <w:p w14:paraId="1431FFF2" w14:textId="77777777" w:rsidR="00EF380C" w:rsidRDefault="00EF380C" w:rsidP="00F02CF9">
      <w:pPr>
        <w:pStyle w:val="Header"/>
        <w:tabs>
          <w:tab w:val="clear" w:pos="4153"/>
          <w:tab w:val="clear" w:pos="8306"/>
        </w:tabs>
      </w:pPr>
    </w:p>
    <w:p w14:paraId="5D34A28E" w14:textId="77777777" w:rsidR="00EF380C" w:rsidRDefault="00EF380C" w:rsidP="00F02CF9">
      <w:pPr>
        <w:pStyle w:val="Header"/>
        <w:tabs>
          <w:tab w:val="clear" w:pos="4153"/>
          <w:tab w:val="clear" w:pos="8306"/>
        </w:tabs>
      </w:pPr>
    </w:p>
    <w:p w14:paraId="474D11E7" w14:textId="77777777" w:rsidR="00D94D0A" w:rsidRDefault="00D94D0A" w:rsidP="00F02CF9">
      <w:pPr>
        <w:pStyle w:val="Header"/>
        <w:tabs>
          <w:tab w:val="clear" w:pos="4153"/>
          <w:tab w:val="clear" w:pos="8306"/>
        </w:tabs>
      </w:pPr>
    </w:p>
    <w:p w14:paraId="72B4AF78" w14:textId="77777777" w:rsidR="00D94D0A" w:rsidRDefault="00D94D0A" w:rsidP="00F02CF9">
      <w:pPr>
        <w:pStyle w:val="Header"/>
        <w:tabs>
          <w:tab w:val="clear" w:pos="4153"/>
          <w:tab w:val="clear" w:pos="8306"/>
        </w:tabs>
      </w:pPr>
    </w:p>
    <w:p w14:paraId="18BC85A8" w14:textId="77777777" w:rsidR="00D94D0A" w:rsidRDefault="00D94D0A" w:rsidP="00F02CF9">
      <w:pPr>
        <w:pStyle w:val="Header"/>
        <w:tabs>
          <w:tab w:val="clear" w:pos="4153"/>
          <w:tab w:val="clear" w:pos="8306"/>
        </w:tabs>
      </w:pPr>
    </w:p>
    <w:p w14:paraId="136049A3" w14:textId="77777777" w:rsidR="00D94D0A" w:rsidRDefault="00D94D0A" w:rsidP="00F02CF9">
      <w:pPr>
        <w:pStyle w:val="Header"/>
        <w:tabs>
          <w:tab w:val="clear" w:pos="4153"/>
          <w:tab w:val="clear" w:pos="8306"/>
        </w:tabs>
      </w:pPr>
    </w:p>
    <w:p w14:paraId="6FF5B041" w14:textId="77777777" w:rsidR="00D94D0A" w:rsidRDefault="00D94D0A" w:rsidP="00F02CF9">
      <w:pPr>
        <w:pStyle w:val="Header"/>
        <w:tabs>
          <w:tab w:val="clear" w:pos="4153"/>
          <w:tab w:val="clear" w:pos="8306"/>
        </w:tabs>
      </w:pPr>
    </w:p>
    <w:p w14:paraId="3F7796BD" w14:textId="77777777" w:rsidR="00D94D0A" w:rsidRDefault="00D94D0A" w:rsidP="00F02CF9">
      <w:pPr>
        <w:pStyle w:val="Header"/>
        <w:tabs>
          <w:tab w:val="clear" w:pos="4153"/>
          <w:tab w:val="clear" w:pos="8306"/>
        </w:tabs>
      </w:pPr>
    </w:p>
    <w:p w14:paraId="69DEA481" w14:textId="77777777" w:rsidR="00D94D0A" w:rsidRDefault="00D94D0A" w:rsidP="00F02CF9">
      <w:pPr>
        <w:pStyle w:val="Header"/>
        <w:tabs>
          <w:tab w:val="clear" w:pos="4153"/>
          <w:tab w:val="clear" w:pos="8306"/>
        </w:tabs>
      </w:pPr>
    </w:p>
    <w:p w14:paraId="1D59CC85" w14:textId="77777777" w:rsidR="00D94D0A" w:rsidRDefault="00D94D0A" w:rsidP="00F02CF9">
      <w:pPr>
        <w:pStyle w:val="Header"/>
        <w:tabs>
          <w:tab w:val="clear" w:pos="4153"/>
          <w:tab w:val="clear" w:pos="8306"/>
        </w:tabs>
      </w:pPr>
    </w:p>
    <w:p w14:paraId="1907D420" w14:textId="77777777" w:rsidR="00D94D0A" w:rsidRDefault="00D94D0A" w:rsidP="00F02CF9">
      <w:pPr>
        <w:pStyle w:val="Header"/>
        <w:tabs>
          <w:tab w:val="clear" w:pos="4153"/>
          <w:tab w:val="clear" w:pos="8306"/>
        </w:tabs>
      </w:pPr>
    </w:p>
    <w:p w14:paraId="5C617FE1" w14:textId="77777777" w:rsidR="00D94D0A" w:rsidRDefault="00D94D0A" w:rsidP="00F02CF9">
      <w:pPr>
        <w:pStyle w:val="Header"/>
        <w:tabs>
          <w:tab w:val="clear" w:pos="4153"/>
          <w:tab w:val="clear" w:pos="8306"/>
        </w:tabs>
      </w:pPr>
    </w:p>
    <w:p w14:paraId="2373B3AE" w14:textId="77777777" w:rsidR="00D94D0A" w:rsidRDefault="00D94D0A" w:rsidP="00F02CF9">
      <w:pPr>
        <w:pStyle w:val="Header"/>
        <w:tabs>
          <w:tab w:val="clear" w:pos="4153"/>
          <w:tab w:val="clear" w:pos="8306"/>
        </w:tabs>
      </w:pPr>
    </w:p>
    <w:p w14:paraId="28C0E4FE" w14:textId="77777777" w:rsidR="00D94D0A" w:rsidRDefault="00D94D0A" w:rsidP="00F02CF9">
      <w:pPr>
        <w:pStyle w:val="Header"/>
        <w:tabs>
          <w:tab w:val="clear" w:pos="4153"/>
          <w:tab w:val="clear" w:pos="8306"/>
        </w:tabs>
      </w:pPr>
    </w:p>
    <w:p w14:paraId="0B1DA264" w14:textId="77777777" w:rsidR="00D94D0A" w:rsidRDefault="00D94D0A" w:rsidP="00F02CF9">
      <w:pPr>
        <w:pStyle w:val="Header"/>
        <w:tabs>
          <w:tab w:val="clear" w:pos="4153"/>
          <w:tab w:val="clear" w:pos="8306"/>
        </w:tabs>
      </w:pPr>
    </w:p>
    <w:p w14:paraId="0AEBA010" w14:textId="77777777" w:rsidR="00D94D0A" w:rsidRDefault="00D94D0A" w:rsidP="00F02CF9">
      <w:pPr>
        <w:pStyle w:val="Header"/>
        <w:tabs>
          <w:tab w:val="clear" w:pos="4153"/>
          <w:tab w:val="clear" w:pos="8306"/>
        </w:tabs>
      </w:pPr>
    </w:p>
    <w:p w14:paraId="0C682F1A" w14:textId="77777777" w:rsidR="00D94D0A" w:rsidRDefault="00D94D0A" w:rsidP="00F02CF9">
      <w:pPr>
        <w:pStyle w:val="Header"/>
        <w:tabs>
          <w:tab w:val="clear" w:pos="4153"/>
          <w:tab w:val="clear" w:pos="8306"/>
        </w:tabs>
      </w:pPr>
    </w:p>
    <w:p w14:paraId="13E3AF25" w14:textId="77777777" w:rsidR="00D94D0A" w:rsidRDefault="00D94D0A" w:rsidP="00F02CF9">
      <w:pPr>
        <w:pStyle w:val="Header"/>
        <w:tabs>
          <w:tab w:val="clear" w:pos="4153"/>
          <w:tab w:val="clear" w:pos="8306"/>
        </w:tabs>
      </w:pPr>
    </w:p>
    <w:p w14:paraId="20C2E8D9" w14:textId="77777777" w:rsidR="00D94D0A" w:rsidRDefault="00D94D0A" w:rsidP="00F02CF9">
      <w:pPr>
        <w:pStyle w:val="Header"/>
        <w:tabs>
          <w:tab w:val="clear" w:pos="4153"/>
          <w:tab w:val="clear" w:pos="8306"/>
        </w:tabs>
      </w:pPr>
    </w:p>
    <w:p w14:paraId="706B8E77" w14:textId="77777777" w:rsidR="00D94D0A" w:rsidRDefault="00D94D0A" w:rsidP="00F02CF9">
      <w:pPr>
        <w:pStyle w:val="Header"/>
        <w:tabs>
          <w:tab w:val="clear" w:pos="4153"/>
          <w:tab w:val="clear" w:pos="8306"/>
        </w:tabs>
      </w:pPr>
    </w:p>
    <w:p w14:paraId="69456FED" w14:textId="77777777" w:rsidR="00D94D0A" w:rsidRDefault="00D94D0A" w:rsidP="00F02CF9">
      <w:pPr>
        <w:pStyle w:val="Header"/>
        <w:tabs>
          <w:tab w:val="clear" w:pos="4153"/>
          <w:tab w:val="clear" w:pos="8306"/>
        </w:tabs>
      </w:pPr>
    </w:p>
    <w:p w14:paraId="27E3CB50" w14:textId="77777777" w:rsidR="00D94D0A" w:rsidRDefault="00D94D0A" w:rsidP="00F02CF9">
      <w:pPr>
        <w:pStyle w:val="Header"/>
        <w:tabs>
          <w:tab w:val="clear" w:pos="4153"/>
          <w:tab w:val="clear" w:pos="8306"/>
        </w:tabs>
      </w:pPr>
    </w:p>
    <w:p w14:paraId="68FB8B56" w14:textId="77777777" w:rsidR="00D94D0A" w:rsidRDefault="00D94D0A" w:rsidP="00F02CF9">
      <w:pPr>
        <w:pStyle w:val="Header"/>
        <w:tabs>
          <w:tab w:val="clear" w:pos="4153"/>
          <w:tab w:val="clear" w:pos="8306"/>
        </w:tabs>
      </w:pPr>
    </w:p>
    <w:p w14:paraId="151D42D4" w14:textId="77777777" w:rsidR="00D94D0A" w:rsidRDefault="00D94D0A" w:rsidP="00F02CF9">
      <w:pPr>
        <w:pStyle w:val="Header"/>
        <w:tabs>
          <w:tab w:val="clear" w:pos="4153"/>
          <w:tab w:val="clear" w:pos="8306"/>
        </w:tabs>
      </w:pPr>
    </w:p>
    <w:p w14:paraId="1E9977AA" w14:textId="77777777" w:rsidR="00D94D0A" w:rsidRDefault="00D94D0A" w:rsidP="00F02CF9">
      <w:pPr>
        <w:pStyle w:val="Header"/>
        <w:tabs>
          <w:tab w:val="clear" w:pos="4153"/>
          <w:tab w:val="clear" w:pos="8306"/>
        </w:tabs>
      </w:pPr>
    </w:p>
    <w:p w14:paraId="00907487" w14:textId="77777777" w:rsidR="00D94D0A" w:rsidRDefault="00D94D0A" w:rsidP="00F02CF9">
      <w:pPr>
        <w:pStyle w:val="Header"/>
        <w:tabs>
          <w:tab w:val="clear" w:pos="4153"/>
          <w:tab w:val="clear" w:pos="8306"/>
        </w:tabs>
      </w:pPr>
    </w:p>
    <w:p w14:paraId="40D30242" w14:textId="77777777" w:rsidR="00D94D0A" w:rsidRDefault="00D94D0A" w:rsidP="00F02CF9">
      <w:pPr>
        <w:pStyle w:val="Header"/>
        <w:tabs>
          <w:tab w:val="clear" w:pos="4153"/>
          <w:tab w:val="clear" w:pos="8306"/>
        </w:tabs>
      </w:pPr>
    </w:p>
    <w:p w14:paraId="7A0A860D" w14:textId="77777777" w:rsidR="00D94D0A" w:rsidRDefault="00D94D0A" w:rsidP="00F02CF9">
      <w:pPr>
        <w:pStyle w:val="Header"/>
        <w:tabs>
          <w:tab w:val="clear" w:pos="4153"/>
          <w:tab w:val="clear" w:pos="8306"/>
        </w:tabs>
      </w:pPr>
    </w:p>
    <w:p w14:paraId="00C5917E" w14:textId="77777777" w:rsidR="00D94D0A" w:rsidRDefault="00D94D0A" w:rsidP="00F02CF9">
      <w:pPr>
        <w:pStyle w:val="Header"/>
        <w:tabs>
          <w:tab w:val="clear" w:pos="4153"/>
          <w:tab w:val="clear" w:pos="8306"/>
        </w:tabs>
      </w:pPr>
    </w:p>
    <w:p w14:paraId="366B507D" w14:textId="77777777" w:rsidR="00D94D0A" w:rsidRDefault="00D94D0A" w:rsidP="00F02CF9">
      <w:pPr>
        <w:pStyle w:val="Header"/>
        <w:tabs>
          <w:tab w:val="clear" w:pos="4153"/>
          <w:tab w:val="clear" w:pos="8306"/>
        </w:tabs>
      </w:pPr>
    </w:p>
    <w:p w14:paraId="4DFB8A5A" w14:textId="77777777" w:rsidR="00D94D0A" w:rsidRDefault="00D94D0A" w:rsidP="00F02CF9">
      <w:pPr>
        <w:pStyle w:val="Header"/>
        <w:tabs>
          <w:tab w:val="clear" w:pos="4153"/>
          <w:tab w:val="clear" w:pos="8306"/>
        </w:tabs>
      </w:pPr>
    </w:p>
    <w:p w14:paraId="45F773D0" w14:textId="77777777" w:rsidR="00D94D0A" w:rsidRDefault="00D94D0A" w:rsidP="00F02CF9">
      <w:pPr>
        <w:pStyle w:val="Header"/>
        <w:tabs>
          <w:tab w:val="clear" w:pos="4153"/>
          <w:tab w:val="clear" w:pos="8306"/>
        </w:tabs>
      </w:pPr>
    </w:p>
    <w:p w14:paraId="4122D997" w14:textId="77777777" w:rsidR="00D94D0A" w:rsidRDefault="00D94D0A" w:rsidP="00F02CF9">
      <w:pPr>
        <w:pStyle w:val="Header"/>
        <w:tabs>
          <w:tab w:val="clear" w:pos="4153"/>
          <w:tab w:val="clear" w:pos="8306"/>
        </w:tabs>
      </w:pPr>
    </w:p>
    <w:p w14:paraId="71024653" w14:textId="77777777" w:rsidR="00D94D0A" w:rsidRDefault="00D94D0A" w:rsidP="00F02CF9">
      <w:pPr>
        <w:pStyle w:val="Header"/>
        <w:tabs>
          <w:tab w:val="clear" w:pos="4153"/>
          <w:tab w:val="clear" w:pos="8306"/>
        </w:tabs>
      </w:pPr>
    </w:p>
    <w:p w14:paraId="7F50E180" w14:textId="77777777" w:rsidR="00D94D0A" w:rsidRDefault="00D94D0A" w:rsidP="00F02CF9">
      <w:pPr>
        <w:pStyle w:val="Header"/>
        <w:tabs>
          <w:tab w:val="clear" w:pos="4153"/>
          <w:tab w:val="clear" w:pos="8306"/>
        </w:tabs>
      </w:pPr>
    </w:p>
    <w:p w14:paraId="5CE7D55F" w14:textId="77777777" w:rsidR="00D94D0A" w:rsidRDefault="00D94D0A" w:rsidP="00F02CF9">
      <w:pPr>
        <w:pStyle w:val="Header"/>
        <w:tabs>
          <w:tab w:val="clear" w:pos="4153"/>
          <w:tab w:val="clear" w:pos="8306"/>
        </w:tabs>
      </w:pPr>
    </w:p>
    <w:p w14:paraId="44F190AD" w14:textId="77777777" w:rsidR="00D94D0A" w:rsidRDefault="00D94D0A" w:rsidP="00F02CF9">
      <w:pPr>
        <w:pStyle w:val="Header"/>
        <w:tabs>
          <w:tab w:val="clear" w:pos="4153"/>
          <w:tab w:val="clear" w:pos="8306"/>
        </w:tabs>
      </w:pPr>
    </w:p>
    <w:p w14:paraId="02481DA9" w14:textId="77777777" w:rsidR="00D94D0A" w:rsidRDefault="00D94D0A" w:rsidP="00F02CF9">
      <w:pPr>
        <w:pStyle w:val="Header"/>
        <w:tabs>
          <w:tab w:val="clear" w:pos="4153"/>
          <w:tab w:val="clear" w:pos="8306"/>
        </w:tabs>
      </w:pPr>
    </w:p>
    <w:p w14:paraId="23A68396" w14:textId="77777777" w:rsidR="00D94D0A" w:rsidRDefault="00D94D0A" w:rsidP="00F02CF9">
      <w:pPr>
        <w:pStyle w:val="Header"/>
        <w:tabs>
          <w:tab w:val="clear" w:pos="4153"/>
          <w:tab w:val="clear" w:pos="8306"/>
        </w:tabs>
      </w:pPr>
    </w:p>
    <w:p w14:paraId="4612C4E5" w14:textId="77777777" w:rsidR="00D94D0A" w:rsidRPr="00A406E5" w:rsidRDefault="00D94D0A" w:rsidP="00D94D0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94D0A" w:rsidRPr="00A406E5" w14:paraId="18305A00" w14:textId="77777777" w:rsidTr="00A77D54">
        <w:trPr>
          <w:trHeight w:val="414"/>
        </w:trPr>
        <w:tc>
          <w:tcPr>
            <w:tcW w:w="10670" w:type="dxa"/>
            <w:shd w:val="clear" w:color="auto" w:fill="D9D9D9"/>
          </w:tcPr>
          <w:p w14:paraId="591866E6" w14:textId="77777777" w:rsidR="00D94D0A" w:rsidRPr="00A406E5" w:rsidRDefault="00D94D0A" w:rsidP="00A77D54">
            <w:pPr>
              <w:jc w:val="center"/>
              <w:rPr>
                <w:rFonts w:ascii="Arial" w:hAnsi="Arial" w:cs="Arial"/>
                <w:b/>
                <w:caps/>
                <w:sz w:val="40"/>
              </w:rPr>
            </w:pPr>
            <w:r w:rsidRPr="00A406E5">
              <w:rPr>
                <w:rFonts w:ascii="Arial" w:hAnsi="Arial" w:cs="Arial"/>
                <w:b/>
                <w:caps/>
                <w:sz w:val="40"/>
              </w:rPr>
              <w:t>GUIDANCE FOR Students IN THE COMPLETION OF TASKS</w:t>
            </w:r>
          </w:p>
        </w:tc>
      </w:tr>
    </w:tbl>
    <w:p w14:paraId="11F980AE" w14:textId="77777777" w:rsidR="00D94D0A" w:rsidRPr="00A406E5" w:rsidRDefault="00D94D0A" w:rsidP="00D94D0A">
      <w:pPr>
        <w:jc w:val="both"/>
        <w:rPr>
          <w:rFonts w:ascii="Arial" w:hAnsi="Arial" w:cs="Arial"/>
          <w:sz w:val="22"/>
          <w:szCs w:val="22"/>
        </w:rPr>
      </w:pPr>
    </w:p>
    <w:p w14:paraId="2BCA3C0C" w14:textId="77777777" w:rsidR="00D94D0A" w:rsidRDefault="00D94D0A" w:rsidP="00D94D0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86E71FA" w14:textId="77777777" w:rsidR="00D94D0A" w:rsidRDefault="00D94D0A" w:rsidP="00D94D0A">
      <w:pPr>
        <w:jc w:val="both"/>
        <w:rPr>
          <w:rFonts w:ascii="Arial" w:hAnsi="Arial" w:cs="Arial"/>
          <w:b/>
          <w:sz w:val="22"/>
          <w:szCs w:val="22"/>
        </w:rPr>
      </w:pPr>
    </w:p>
    <w:p w14:paraId="10174097" w14:textId="77777777" w:rsidR="00D94D0A" w:rsidRPr="00A406E5" w:rsidRDefault="00D94D0A" w:rsidP="00D94D0A">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715A03E" w14:textId="77777777" w:rsidR="00D94D0A" w:rsidRPr="00A406E5" w:rsidRDefault="00D94D0A" w:rsidP="00D94D0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3B15DFD" w14:textId="77777777" w:rsidR="00D94D0A" w:rsidRPr="00A406E5" w:rsidRDefault="00D94D0A" w:rsidP="00D94D0A">
      <w:pPr>
        <w:jc w:val="both"/>
        <w:rPr>
          <w:rFonts w:ascii="Arial" w:hAnsi="Arial" w:cs="Arial"/>
          <w:sz w:val="22"/>
          <w:szCs w:val="22"/>
        </w:rPr>
      </w:pPr>
    </w:p>
    <w:p w14:paraId="066F893B" w14:textId="77777777" w:rsidR="00D22A77" w:rsidRDefault="00D94D0A" w:rsidP="00D94D0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22A77">
        <w:rPr>
          <w:rFonts w:ascii="Arial" w:hAnsi="Arial" w:cs="Arial"/>
          <w:i/>
          <w:sz w:val="22"/>
          <w:szCs w:val="22"/>
        </w:rPr>
        <w:t xml:space="preserve">A minimum </w:t>
      </w:r>
      <w:r w:rsidR="009B62D0">
        <w:rPr>
          <w:rFonts w:ascii="Arial" w:hAnsi="Arial" w:cs="Arial"/>
          <w:i/>
          <w:sz w:val="22"/>
          <w:szCs w:val="22"/>
        </w:rPr>
        <w:t>of six</w:t>
      </w:r>
      <w:r w:rsidR="00D22A77">
        <w:rPr>
          <w:rFonts w:ascii="Arial" w:hAnsi="Arial" w:cs="Arial"/>
          <w:i/>
          <w:sz w:val="22"/>
          <w:szCs w:val="22"/>
        </w:rPr>
        <w:t xml:space="preserve"> references used to conduct research on </w:t>
      </w:r>
      <w:r w:rsidR="005548A7">
        <w:rPr>
          <w:rFonts w:ascii="Arial" w:hAnsi="Arial" w:cs="Arial"/>
          <w:i/>
          <w:sz w:val="22"/>
          <w:szCs w:val="22"/>
        </w:rPr>
        <w:t>your chosen area</w:t>
      </w:r>
      <w:r w:rsidR="00D22A77">
        <w:rPr>
          <w:rFonts w:ascii="Arial" w:hAnsi="Arial" w:cs="Arial"/>
          <w:i/>
          <w:sz w:val="22"/>
          <w:szCs w:val="22"/>
        </w:rPr>
        <w:t xml:space="preserve"> to supplement your </w:t>
      </w:r>
      <w:r w:rsidR="0048782E">
        <w:rPr>
          <w:rFonts w:ascii="Arial" w:hAnsi="Arial" w:cs="Arial"/>
          <w:i/>
          <w:sz w:val="22"/>
          <w:szCs w:val="22"/>
        </w:rPr>
        <w:t>log</w:t>
      </w:r>
      <w:r w:rsidR="00D22A77">
        <w:rPr>
          <w:rFonts w:ascii="Arial" w:hAnsi="Arial" w:cs="Arial"/>
          <w:i/>
          <w:sz w:val="22"/>
          <w:szCs w:val="22"/>
        </w:rPr>
        <w:t>.</w:t>
      </w:r>
    </w:p>
    <w:p w14:paraId="7FF0597F" w14:textId="77777777" w:rsidR="00D94D0A" w:rsidRPr="00A406E5" w:rsidRDefault="00D94D0A" w:rsidP="00D94D0A">
      <w:pPr>
        <w:jc w:val="both"/>
        <w:rPr>
          <w:rFonts w:ascii="Arial" w:hAnsi="Arial" w:cs="Arial"/>
          <w:sz w:val="22"/>
          <w:szCs w:val="22"/>
        </w:rPr>
      </w:pPr>
    </w:p>
    <w:p w14:paraId="42A65EC3" w14:textId="77777777" w:rsidR="00D94D0A" w:rsidRPr="00A406E5" w:rsidRDefault="00D94D0A" w:rsidP="00D94D0A">
      <w:pPr>
        <w:jc w:val="both"/>
        <w:rPr>
          <w:rFonts w:ascii="Arial" w:hAnsi="Arial" w:cs="Arial"/>
          <w:sz w:val="22"/>
          <w:szCs w:val="22"/>
        </w:rPr>
      </w:pPr>
    </w:p>
    <w:p w14:paraId="038E41F9" w14:textId="77777777" w:rsidR="00D94D0A" w:rsidRPr="00A406E5" w:rsidRDefault="00D94D0A" w:rsidP="00D94D0A">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385ACDA" w14:textId="77777777" w:rsidR="00D94D0A" w:rsidRPr="00A406E5" w:rsidRDefault="0048782E" w:rsidP="00D94D0A">
      <w:pPr>
        <w:jc w:val="both"/>
        <w:rPr>
          <w:rFonts w:ascii="Arial" w:hAnsi="Arial" w:cs="Arial"/>
          <w:sz w:val="22"/>
          <w:szCs w:val="22"/>
        </w:rPr>
      </w:pPr>
      <w:r>
        <w:rPr>
          <w:rFonts w:ascii="Arial" w:hAnsi="Arial" w:cs="Arial"/>
          <w:sz w:val="22"/>
          <w:szCs w:val="22"/>
        </w:rPr>
        <w:t>At level 4</w:t>
      </w:r>
      <w:r w:rsidR="00D94D0A" w:rsidRPr="004D5E9B">
        <w:rPr>
          <w:rFonts w:ascii="Arial" w:hAnsi="Arial" w:cs="Arial"/>
          <w:sz w:val="22"/>
          <w:szCs w:val="22"/>
        </w:rPr>
        <w:t xml:space="preserve">, </w:t>
      </w:r>
      <w:r w:rsidR="00D94D0A">
        <w:rPr>
          <w:rFonts w:ascii="Arial" w:hAnsi="Arial" w:cs="Arial"/>
          <w:sz w:val="22"/>
          <w:szCs w:val="22"/>
        </w:rPr>
        <w:t xml:space="preserve">you should </w:t>
      </w:r>
      <w:r w:rsidR="00D94D0A" w:rsidRPr="00995D51">
        <w:rPr>
          <w:rFonts w:ascii="Arial" w:hAnsi="Arial" w:cs="Arial"/>
          <w:sz w:val="22"/>
          <w:szCs w:val="22"/>
        </w:rPr>
        <w:t xml:space="preserve">be able to </w:t>
      </w:r>
      <w:r w:rsidR="00D94D0A" w:rsidRPr="004D5E9B">
        <w:rPr>
          <w:rFonts w:ascii="Arial" w:hAnsi="Arial" w:cs="Arial"/>
          <w:sz w:val="22"/>
          <w:szCs w:val="22"/>
        </w:rPr>
        <w:t>demonstrate</w:t>
      </w:r>
      <w:r w:rsidR="00D94D0A">
        <w:rPr>
          <w:rFonts w:ascii="Arial" w:hAnsi="Arial" w:cs="Arial"/>
          <w:sz w:val="22"/>
          <w:szCs w:val="22"/>
        </w:rPr>
        <w:t xml:space="preserve"> </w:t>
      </w:r>
      <w:r w:rsidR="00D94D0A" w:rsidRPr="00A16E98">
        <w:rPr>
          <w:rFonts w:ascii="Arial" w:hAnsi="Arial" w:cs="Arial"/>
          <w:sz w:val="22"/>
          <w:szCs w:val="22"/>
        </w:rPr>
        <w:t xml:space="preserve">knowledge </w:t>
      </w:r>
      <w:r w:rsidR="00D94D0A" w:rsidRPr="00224849">
        <w:rPr>
          <w:rFonts w:ascii="Arial" w:hAnsi="Arial" w:cs="Arial"/>
          <w:sz w:val="22"/>
          <w:szCs w:val="22"/>
        </w:rPr>
        <w:t xml:space="preserve">of the underlying concepts and principles associated with </w:t>
      </w:r>
      <w:r w:rsidR="00D94D0A">
        <w:rPr>
          <w:rFonts w:ascii="Arial" w:hAnsi="Arial" w:cs="Arial"/>
          <w:sz w:val="22"/>
          <w:szCs w:val="22"/>
        </w:rPr>
        <w:t>your</w:t>
      </w:r>
      <w:r w:rsidR="00D94D0A" w:rsidRPr="00224849">
        <w:rPr>
          <w:rFonts w:ascii="Arial" w:hAnsi="Arial" w:cs="Arial"/>
          <w:sz w:val="22"/>
          <w:szCs w:val="22"/>
        </w:rPr>
        <w:t xml:space="preserve"> area(s) of</w:t>
      </w:r>
      <w:r w:rsidR="00D94D0A">
        <w:rPr>
          <w:rFonts w:ascii="Arial" w:hAnsi="Arial" w:cs="Arial"/>
          <w:sz w:val="22"/>
          <w:szCs w:val="22"/>
        </w:rPr>
        <w:t xml:space="preserve"> study</w:t>
      </w:r>
      <w:r w:rsidR="00D94D0A" w:rsidRPr="00A406E5">
        <w:rPr>
          <w:rFonts w:ascii="Arial" w:hAnsi="Arial" w:cs="Arial"/>
          <w:sz w:val="22"/>
          <w:szCs w:val="22"/>
        </w:rPr>
        <w:t xml:space="preserve">.  </w:t>
      </w:r>
      <w:r w:rsidR="00D94D0A" w:rsidRPr="00A406E5">
        <w:rPr>
          <w:rFonts w:ascii="Arial" w:hAnsi="Arial" w:cs="Arial"/>
          <w:i/>
          <w:sz w:val="22"/>
          <w:szCs w:val="22"/>
        </w:rPr>
        <w:t>Knowledge</w:t>
      </w:r>
      <w:r w:rsidR="00D94D0A" w:rsidRPr="00A406E5">
        <w:rPr>
          <w:rFonts w:ascii="Arial" w:hAnsi="Arial" w:cs="Arial"/>
          <w:sz w:val="22"/>
          <w:szCs w:val="22"/>
        </w:rPr>
        <w:t xml:space="preserve"> relates to the facts, information and skills you have acquired through your learning.  You demonstrate your </w:t>
      </w:r>
      <w:r w:rsidR="00D94D0A" w:rsidRPr="00A406E5">
        <w:rPr>
          <w:rFonts w:ascii="Arial" w:hAnsi="Arial" w:cs="Arial"/>
          <w:i/>
          <w:sz w:val="22"/>
          <w:szCs w:val="22"/>
        </w:rPr>
        <w:t>understanding</w:t>
      </w:r>
      <w:r w:rsidR="00D94D0A"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94D0A" w:rsidRPr="00A406E5">
        <w:rPr>
          <w:rFonts w:ascii="Arial" w:hAnsi="Arial" w:cs="Arial"/>
          <w:i/>
          <w:sz w:val="22"/>
          <w:szCs w:val="22"/>
        </w:rPr>
        <w:t>extent</w:t>
      </w:r>
      <w:r w:rsidR="00D94D0A" w:rsidRPr="00A406E5">
        <w:rPr>
          <w:rFonts w:ascii="Arial" w:hAnsi="Arial" w:cs="Arial"/>
          <w:sz w:val="22"/>
          <w:szCs w:val="22"/>
        </w:rPr>
        <w:t xml:space="preserve"> to which you demonstrate y</w:t>
      </w:r>
      <w:r w:rsidR="00D94D0A">
        <w:rPr>
          <w:rFonts w:ascii="Arial" w:hAnsi="Arial" w:cs="Arial"/>
          <w:sz w:val="22"/>
          <w:szCs w:val="22"/>
        </w:rPr>
        <w:t>our knowledge and understanding</w:t>
      </w:r>
      <w:r w:rsidR="00D94D0A" w:rsidRPr="00A406E5">
        <w:rPr>
          <w:rFonts w:ascii="Arial" w:hAnsi="Arial" w:cs="Arial"/>
          <w:sz w:val="22"/>
          <w:szCs w:val="22"/>
        </w:rPr>
        <w:t>.</w:t>
      </w:r>
      <w:r w:rsidR="00D94D0A" w:rsidRPr="004D5E9B">
        <w:t xml:space="preserve"> </w:t>
      </w:r>
    </w:p>
    <w:p w14:paraId="3A44CDEF" w14:textId="77777777" w:rsidR="00D94D0A" w:rsidRPr="00A406E5" w:rsidRDefault="00D94D0A" w:rsidP="00D94D0A">
      <w:pPr>
        <w:jc w:val="both"/>
        <w:rPr>
          <w:rFonts w:ascii="Arial" w:hAnsi="Arial" w:cs="Arial"/>
          <w:b/>
          <w:i/>
          <w:sz w:val="22"/>
          <w:szCs w:val="22"/>
        </w:rPr>
      </w:pPr>
    </w:p>
    <w:p w14:paraId="7C9D2023" w14:textId="77777777" w:rsidR="00D22A77" w:rsidRPr="00D22A77" w:rsidRDefault="00D94D0A" w:rsidP="00D22A77">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22A77" w:rsidRPr="00D22A77">
        <w:rPr>
          <w:rFonts w:ascii="Arial" w:hAnsi="Arial" w:cs="Arial"/>
          <w:sz w:val="22"/>
          <w:szCs w:val="22"/>
        </w:rPr>
        <w:t>Extent of knowledge and understanding of concepts and underlying principles associated with the module.</w:t>
      </w:r>
    </w:p>
    <w:p w14:paraId="32E6E882" w14:textId="77777777" w:rsidR="00D94D0A" w:rsidRPr="00A406E5" w:rsidRDefault="00D94D0A" w:rsidP="00D94D0A">
      <w:pPr>
        <w:jc w:val="both"/>
        <w:rPr>
          <w:rFonts w:ascii="Arial" w:hAnsi="Arial" w:cs="Arial"/>
          <w:sz w:val="22"/>
          <w:szCs w:val="22"/>
        </w:rPr>
      </w:pPr>
    </w:p>
    <w:p w14:paraId="5F729E90" w14:textId="77777777" w:rsidR="00D94D0A" w:rsidRPr="00A406E5" w:rsidRDefault="00D94D0A" w:rsidP="00D94D0A">
      <w:pPr>
        <w:jc w:val="both"/>
        <w:rPr>
          <w:rFonts w:ascii="Arial" w:hAnsi="Arial" w:cs="Arial"/>
          <w:b/>
          <w:sz w:val="22"/>
          <w:szCs w:val="22"/>
        </w:rPr>
      </w:pPr>
    </w:p>
    <w:p w14:paraId="4B39E443" w14:textId="77777777" w:rsidR="00D94D0A" w:rsidRPr="00A406E5" w:rsidRDefault="00D94D0A" w:rsidP="00D94D0A">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6B20A" w14:textId="77777777" w:rsidR="00D94D0A" w:rsidRPr="00A406E5" w:rsidRDefault="00D94D0A" w:rsidP="00D94D0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118D8FD" w14:textId="77777777" w:rsidR="00D94D0A" w:rsidRPr="00A406E5" w:rsidRDefault="00D94D0A" w:rsidP="00D94D0A">
      <w:pPr>
        <w:jc w:val="both"/>
        <w:rPr>
          <w:rFonts w:ascii="Arial" w:hAnsi="Arial" w:cs="Arial"/>
          <w:sz w:val="22"/>
          <w:szCs w:val="22"/>
        </w:rPr>
      </w:pPr>
    </w:p>
    <w:p w14:paraId="714933F4" w14:textId="77777777" w:rsidR="00D94D0A" w:rsidRPr="004D77DF" w:rsidRDefault="00D94D0A" w:rsidP="00D94D0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6C5340" w:rsidRPr="006C5340">
        <w:rPr>
          <w:rFonts w:ascii="Arial" w:hAnsi="Arial" w:cs="Arial"/>
          <w:sz w:val="22"/>
          <w:szCs w:val="22"/>
        </w:rPr>
        <w:t>Analysis, evaluation and synthesis; logic; analytical reflection; organisation of ideas and evidence to underpin argument and judgements.</w:t>
      </w:r>
    </w:p>
    <w:p w14:paraId="205B13E0" w14:textId="77777777" w:rsidR="00D94D0A" w:rsidRPr="00A406E5" w:rsidRDefault="00D94D0A" w:rsidP="00D94D0A">
      <w:pPr>
        <w:jc w:val="both"/>
        <w:rPr>
          <w:rFonts w:ascii="Arial" w:hAnsi="Arial" w:cs="Arial"/>
          <w:sz w:val="22"/>
          <w:szCs w:val="22"/>
        </w:rPr>
      </w:pPr>
    </w:p>
    <w:p w14:paraId="61163225" w14:textId="77777777" w:rsidR="00D94D0A" w:rsidRPr="00A406E5" w:rsidRDefault="00D94D0A" w:rsidP="00D94D0A">
      <w:pPr>
        <w:jc w:val="both"/>
        <w:rPr>
          <w:rFonts w:ascii="Arial" w:hAnsi="Arial" w:cs="Arial"/>
          <w:b/>
          <w:sz w:val="22"/>
          <w:szCs w:val="22"/>
        </w:rPr>
      </w:pPr>
    </w:p>
    <w:p w14:paraId="2B8E9101" w14:textId="77777777" w:rsidR="00D94D0A" w:rsidRPr="00A406E5" w:rsidRDefault="00D94D0A" w:rsidP="00D94D0A">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75DABDB" w14:textId="77777777" w:rsidR="00D94D0A" w:rsidRPr="00A406E5" w:rsidRDefault="0048782E" w:rsidP="00D94D0A">
      <w:pPr>
        <w:jc w:val="both"/>
        <w:rPr>
          <w:rFonts w:ascii="Arial" w:hAnsi="Arial" w:cs="Arial"/>
          <w:sz w:val="22"/>
          <w:szCs w:val="22"/>
        </w:rPr>
      </w:pPr>
      <w:r>
        <w:rPr>
          <w:rFonts w:ascii="Arial" w:hAnsi="Arial" w:cs="Arial"/>
          <w:sz w:val="22"/>
          <w:szCs w:val="22"/>
        </w:rPr>
        <w:t>At level 4</w:t>
      </w:r>
      <w:r w:rsidR="00D94D0A">
        <w:rPr>
          <w:rFonts w:ascii="Arial" w:hAnsi="Arial" w:cs="Arial"/>
          <w:sz w:val="22"/>
          <w:szCs w:val="22"/>
        </w:rPr>
        <w:t xml:space="preserve">, you should be </w:t>
      </w:r>
      <w:r w:rsidR="00D94D0A" w:rsidRPr="00C073F1">
        <w:rPr>
          <w:rFonts w:ascii="Arial" w:hAnsi="Arial" w:cs="Arial"/>
          <w:sz w:val="22"/>
          <w:szCs w:val="22"/>
        </w:rPr>
        <w:t xml:space="preserve">able to </w:t>
      </w:r>
      <w:r w:rsidR="00D94D0A" w:rsidRPr="00451810">
        <w:rPr>
          <w:rFonts w:ascii="Arial" w:hAnsi="Arial" w:cs="Arial"/>
          <w:sz w:val="22"/>
          <w:szCs w:val="22"/>
        </w:rPr>
        <w:t xml:space="preserve">apply </w:t>
      </w:r>
      <w:r w:rsidR="00D94D0A">
        <w:rPr>
          <w:rFonts w:ascii="Arial" w:hAnsi="Arial" w:cs="Arial"/>
          <w:sz w:val="22"/>
          <w:szCs w:val="22"/>
        </w:rPr>
        <w:t xml:space="preserve">the basic </w:t>
      </w:r>
      <w:r w:rsidR="00D94D0A" w:rsidRPr="00451810">
        <w:rPr>
          <w:rFonts w:ascii="Arial" w:hAnsi="Arial" w:cs="Arial"/>
          <w:sz w:val="22"/>
          <w:szCs w:val="22"/>
        </w:rPr>
        <w:t xml:space="preserve">underlying concepts and principles </w:t>
      </w:r>
      <w:r w:rsidR="00D94D0A" w:rsidRPr="00F311D9">
        <w:rPr>
          <w:rFonts w:ascii="Arial" w:hAnsi="Arial" w:cs="Arial"/>
          <w:sz w:val="22"/>
          <w:szCs w:val="22"/>
        </w:rPr>
        <w:t>to evaluate and interpret</w:t>
      </w:r>
      <w:r w:rsidR="00D94D0A">
        <w:rPr>
          <w:rFonts w:ascii="Arial" w:hAnsi="Arial" w:cs="Arial"/>
          <w:sz w:val="22"/>
          <w:szCs w:val="22"/>
        </w:rPr>
        <w:t xml:space="preserve"> </w:t>
      </w:r>
      <w:r w:rsidR="00D94D0A" w:rsidRPr="00F311D9">
        <w:rPr>
          <w:rFonts w:ascii="Arial" w:hAnsi="Arial" w:cs="Arial"/>
          <w:sz w:val="22"/>
          <w:szCs w:val="22"/>
        </w:rPr>
        <w:t xml:space="preserve">these within the context of </w:t>
      </w:r>
      <w:r w:rsidR="00D94D0A">
        <w:rPr>
          <w:rFonts w:ascii="Arial" w:hAnsi="Arial" w:cs="Arial"/>
          <w:sz w:val="22"/>
          <w:szCs w:val="22"/>
        </w:rPr>
        <w:t>your</w:t>
      </w:r>
      <w:r w:rsidR="00D94D0A" w:rsidRPr="00F311D9">
        <w:rPr>
          <w:rFonts w:ascii="Arial" w:hAnsi="Arial" w:cs="Arial"/>
          <w:sz w:val="22"/>
          <w:szCs w:val="22"/>
        </w:rPr>
        <w:t xml:space="preserve"> area of</w:t>
      </w:r>
      <w:r w:rsidR="00D94D0A">
        <w:rPr>
          <w:rFonts w:ascii="Arial" w:hAnsi="Arial" w:cs="Arial"/>
          <w:sz w:val="22"/>
          <w:szCs w:val="22"/>
        </w:rPr>
        <w:t xml:space="preserve"> </w:t>
      </w:r>
      <w:r w:rsidR="00D94D0A" w:rsidRPr="00F311D9">
        <w:rPr>
          <w:rFonts w:ascii="Arial" w:hAnsi="Arial" w:cs="Arial"/>
          <w:sz w:val="22"/>
          <w:szCs w:val="22"/>
        </w:rPr>
        <w:t>study</w:t>
      </w:r>
      <w:r w:rsidR="00D94D0A">
        <w:rPr>
          <w:rFonts w:ascii="Arial" w:hAnsi="Arial" w:cs="Arial"/>
          <w:sz w:val="22"/>
          <w:szCs w:val="22"/>
        </w:rPr>
        <w:t>.</w:t>
      </w:r>
      <w:r w:rsidR="00D94D0A" w:rsidRPr="00C073F1">
        <w:rPr>
          <w:rFonts w:ascii="Arial" w:hAnsi="Arial" w:cs="Arial"/>
          <w:sz w:val="22"/>
          <w:szCs w:val="22"/>
        </w:rPr>
        <w:t xml:space="preserve"> </w:t>
      </w:r>
      <w:r w:rsidR="00D94D0A" w:rsidRPr="00A406E5">
        <w:rPr>
          <w:rFonts w:ascii="Arial" w:hAnsi="Arial" w:cs="Arial"/>
          <w:sz w:val="22"/>
          <w:szCs w:val="22"/>
        </w:rPr>
        <w:t xml:space="preserve">You should be able to demonstrate how the subject-related concepts and ideas relate to real world situations </w:t>
      </w:r>
      <w:r w:rsidR="00D94D0A">
        <w:rPr>
          <w:rFonts w:ascii="Arial" w:hAnsi="Arial" w:cs="Arial"/>
          <w:sz w:val="22"/>
          <w:szCs w:val="22"/>
        </w:rPr>
        <w:t>and/</w:t>
      </w:r>
      <w:r w:rsidR="00D94D0A"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D94D0A">
        <w:rPr>
          <w:rFonts w:ascii="Arial" w:hAnsi="Arial" w:cs="Arial"/>
          <w:sz w:val="22"/>
          <w:szCs w:val="22"/>
        </w:rPr>
        <w:t>or to create artefacts</w:t>
      </w:r>
      <w:r w:rsidR="00D94D0A" w:rsidRPr="00A406E5">
        <w:rPr>
          <w:rFonts w:ascii="Arial" w:hAnsi="Arial" w:cs="Arial"/>
          <w:sz w:val="22"/>
          <w:szCs w:val="22"/>
        </w:rPr>
        <w:t xml:space="preserve">.  This is likely to involve, for </w:t>
      </w:r>
      <w:r w:rsidR="00D94D0A" w:rsidRPr="00A406E5">
        <w:rPr>
          <w:rFonts w:ascii="Arial" w:hAnsi="Arial" w:cs="Arial"/>
          <w:sz w:val="22"/>
          <w:szCs w:val="22"/>
        </w:rPr>
        <w:lastRenderedPageBreak/>
        <w:t xml:space="preserve">instance, the use of real world </w:t>
      </w:r>
      <w:r w:rsidR="00D94D0A">
        <w:rPr>
          <w:rFonts w:ascii="Arial" w:hAnsi="Arial" w:cs="Arial"/>
          <w:sz w:val="22"/>
          <w:szCs w:val="22"/>
        </w:rPr>
        <w:t xml:space="preserve">artefacts, </w:t>
      </w:r>
      <w:r w:rsidR="00D94D0A" w:rsidRPr="00A406E5">
        <w:rPr>
          <w:rFonts w:ascii="Arial" w:hAnsi="Arial" w:cs="Arial"/>
          <w:sz w:val="22"/>
          <w:szCs w:val="22"/>
        </w:rPr>
        <w:t xml:space="preserve">examples and cases, the application of a model within an organisation and/or benchmarking one </w:t>
      </w:r>
      <w:r w:rsidR="00D94D0A">
        <w:rPr>
          <w:rFonts w:ascii="Arial" w:hAnsi="Arial" w:cs="Arial"/>
          <w:sz w:val="22"/>
          <w:szCs w:val="22"/>
        </w:rPr>
        <w:t xml:space="preserve">theory or </w:t>
      </w:r>
      <w:r w:rsidR="00D94D0A" w:rsidRPr="00A406E5">
        <w:rPr>
          <w:rFonts w:ascii="Arial" w:hAnsi="Arial" w:cs="Arial"/>
          <w:sz w:val="22"/>
          <w:szCs w:val="22"/>
        </w:rPr>
        <w:t xml:space="preserve">organisation against others based on stated criteria.  </w:t>
      </w:r>
    </w:p>
    <w:p w14:paraId="7F96B7E3" w14:textId="77777777" w:rsidR="00D94D0A" w:rsidRPr="00A406E5" w:rsidRDefault="00D94D0A" w:rsidP="00D94D0A">
      <w:pPr>
        <w:jc w:val="both"/>
        <w:rPr>
          <w:rFonts w:ascii="Arial" w:hAnsi="Arial" w:cs="Arial"/>
          <w:sz w:val="22"/>
          <w:szCs w:val="22"/>
        </w:rPr>
      </w:pPr>
    </w:p>
    <w:p w14:paraId="54197CAB" w14:textId="60E2EAA3" w:rsidR="00E8059D" w:rsidRPr="00131A6A" w:rsidRDefault="00D94D0A" w:rsidP="00D94D0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002B4D69">
        <w:rPr>
          <w:rFonts w:ascii="Arial" w:hAnsi="Arial" w:cs="Arial"/>
          <w:b/>
          <w:i/>
          <w:sz w:val="22"/>
          <w:szCs w:val="22"/>
        </w:rPr>
        <w:t xml:space="preserve"> </w:t>
      </w:r>
      <w:r w:rsidR="00131A6A">
        <w:rPr>
          <w:rFonts w:ascii="Arial" w:hAnsi="Arial" w:cs="Arial"/>
          <w:sz w:val="22"/>
          <w:szCs w:val="22"/>
        </w:rPr>
        <w:t xml:space="preserve">You should be able to demonstrate how subject related concepts and ideas learnt on the course and through further research can be related to </w:t>
      </w:r>
      <w:r w:rsidR="00A84312">
        <w:rPr>
          <w:rFonts w:ascii="Arial" w:hAnsi="Arial" w:cs="Arial"/>
          <w:sz w:val="22"/>
          <w:szCs w:val="22"/>
        </w:rPr>
        <w:t>the fieldwork destination chosen</w:t>
      </w:r>
      <w:r w:rsidR="00131A6A">
        <w:rPr>
          <w:rFonts w:ascii="Arial" w:hAnsi="Arial" w:cs="Arial"/>
          <w:sz w:val="22"/>
          <w:szCs w:val="22"/>
        </w:rPr>
        <w:t>.</w:t>
      </w:r>
    </w:p>
    <w:p w14:paraId="70D09A0A" w14:textId="77777777" w:rsidR="00D94D0A" w:rsidRPr="00A406E5" w:rsidRDefault="00D94D0A" w:rsidP="00D94D0A">
      <w:pPr>
        <w:jc w:val="both"/>
        <w:rPr>
          <w:rFonts w:ascii="Arial" w:hAnsi="Arial" w:cs="Arial"/>
          <w:sz w:val="22"/>
          <w:szCs w:val="22"/>
        </w:rPr>
      </w:pPr>
    </w:p>
    <w:p w14:paraId="0DB25D62" w14:textId="77777777" w:rsidR="00D94D0A" w:rsidRPr="00A406E5" w:rsidRDefault="00D94D0A" w:rsidP="00D94D0A">
      <w:pPr>
        <w:jc w:val="both"/>
        <w:rPr>
          <w:rFonts w:ascii="Arial" w:hAnsi="Arial" w:cs="Arial"/>
          <w:sz w:val="22"/>
          <w:szCs w:val="22"/>
        </w:rPr>
      </w:pPr>
    </w:p>
    <w:p w14:paraId="0EB533E0" w14:textId="77777777" w:rsidR="00D94D0A" w:rsidRPr="00A406E5" w:rsidRDefault="00D94D0A" w:rsidP="00D94D0A">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893BF7D" w14:textId="77777777" w:rsidR="00D94D0A" w:rsidRPr="00A406E5" w:rsidRDefault="00D94D0A" w:rsidP="00D94D0A">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725F135" w14:textId="77777777" w:rsidR="00D94D0A" w:rsidRDefault="00D94D0A" w:rsidP="00D94D0A">
      <w:pPr>
        <w:jc w:val="both"/>
        <w:rPr>
          <w:rFonts w:ascii="Arial" w:hAnsi="Arial" w:cs="Arial"/>
          <w:sz w:val="22"/>
          <w:szCs w:val="22"/>
        </w:rPr>
      </w:pPr>
    </w:p>
    <w:p w14:paraId="45A34D14" w14:textId="77777777" w:rsidR="00D94D0A" w:rsidRPr="00A406E5" w:rsidRDefault="00D94D0A" w:rsidP="00D94D0A">
      <w:pPr>
        <w:jc w:val="both"/>
        <w:rPr>
          <w:rFonts w:ascii="Arial" w:hAnsi="Arial" w:cs="Arial"/>
          <w:sz w:val="22"/>
          <w:szCs w:val="22"/>
        </w:rPr>
      </w:pPr>
    </w:p>
    <w:p w14:paraId="24D0D567" w14:textId="77777777" w:rsidR="006C5340" w:rsidRPr="00F552C7" w:rsidRDefault="00D94D0A" w:rsidP="006C5340">
      <w:pPr>
        <w:spacing w:after="120"/>
        <w:rPr>
          <w:rFonts w:ascii="Calibri" w:hAnsi="Calibri"/>
          <w:sz w:val="14"/>
          <w:szCs w:val="14"/>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6C5340"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7A97A1C9" w14:textId="77777777" w:rsidR="00D94D0A" w:rsidRPr="004D77DF" w:rsidRDefault="00D94D0A" w:rsidP="00D94D0A">
      <w:pPr>
        <w:jc w:val="both"/>
        <w:rPr>
          <w:rFonts w:ascii="Arial" w:hAnsi="Arial" w:cs="Arial"/>
          <w:sz w:val="22"/>
          <w:szCs w:val="22"/>
        </w:rPr>
      </w:pPr>
    </w:p>
    <w:p w14:paraId="2626A644" w14:textId="77777777" w:rsidR="00D94D0A" w:rsidRPr="00A406E5" w:rsidRDefault="00D94D0A" w:rsidP="00D94D0A">
      <w:pPr>
        <w:jc w:val="both"/>
        <w:rPr>
          <w:rFonts w:ascii="Arial" w:hAnsi="Arial" w:cs="Arial"/>
          <w:sz w:val="22"/>
          <w:szCs w:val="22"/>
        </w:rPr>
      </w:pPr>
    </w:p>
    <w:p w14:paraId="33C53720" w14:textId="77777777" w:rsidR="00D94D0A" w:rsidRPr="00A406E5" w:rsidRDefault="00D94D0A" w:rsidP="00D94D0A">
      <w:pPr>
        <w:jc w:val="both"/>
        <w:rPr>
          <w:rFonts w:ascii="Arial" w:hAnsi="Arial" w:cs="Arial"/>
          <w:sz w:val="22"/>
          <w:szCs w:val="22"/>
        </w:rPr>
      </w:pPr>
    </w:p>
    <w:p w14:paraId="2FE097D9" w14:textId="77777777" w:rsidR="00D94D0A" w:rsidRPr="00A406E5" w:rsidRDefault="00D94D0A" w:rsidP="00D94D0A">
      <w:pPr>
        <w:jc w:val="both"/>
        <w:rPr>
          <w:rFonts w:ascii="Arial" w:hAnsi="Arial" w:cs="Arial"/>
          <w:sz w:val="22"/>
          <w:szCs w:val="22"/>
        </w:rPr>
      </w:pPr>
    </w:p>
    <w:p w14:paraId="562E35C6" w14:textId="77777777" w:rsidR="00D94D0A" w:rsidRDefault="00D94D0A" w:rsidP="00F02CF9">
      <w:pPr>
        <w:pStyle w:val="Header"/>
        <w:tabs>
          <w:tab w:val="clear" w:pos="4153"/>
          <w:tab w:val="clear" w:pos="8306"/>
        </w:tabs>
      </w:pPr>
    </w:p>
    <w:p w14:paraId="45D1D3E2" w14:textId="77777777" w:rsidR="00EF380C" w:rsidRDefault="00EF380C" w:rsidP="00F02CF9">
      <w:pPr>
        <w:pStyle w:val="Header"/>
        <w:tabs>
          <w:tab w:val="clear" w:pos="4153"/>
          <w:tab w:val="clear" w:pos="8306"/>
        </w:tabs>
      </w:pPr>
    </w:p>
    <w:p w14:paraId="1DBA4E9C" w14:textId="77777777" w:rsidR="00EF380C" w:rsidRDefault="00EF380C" w:rsidP="00F02CF9">
      <w:pPr>
        <w:pStyle w:val="Header"/>
        <w:tabs>
          <w:tab w:val="clear" w:pos="4153"/>
          <w:tab w:val="clear" w:pos="8306"/>
        </w:tabs>
      </w:pPr>
    </w:p>
    <w:p w14:paraId="0F66716B" w14:textId="77777777" w:rsidR="00EF380C" w:rsidRDefault="00EF380C" w:rsidP="00F02CF9">
      <w:pPr>
        <w:pStyle w:val="Header"/>
        <w:tabs>
          <w:tab w:val="clear" w:pos="4153"/>
          <w:tab w:val="clear" w:pos="8306"/>
        </w:tabs>
      </w:pPr>
    </w:p>
    <w:p w14:paraId="6819D8EE" w14:textId="77777777" w:rsidR="00EF380C" w:rsidRDefault="00EF380C" w:rsidP="00F02CF9">
      <w:pPr>
        <w:pStyle w:val="Header"/>
        <w:tabs>
          <w:tab w:val="clear" w:pos="4153"/>
          <w:tab w:val="clear" w:pos="8306"/>
        </w:tabs>
      </w:pPr>
    </w:p>
    <w:p w14:paraId="42A4121B" w14:textId="77777777" w:rsidR="00EF380C" w:rsidRDefault="00EF380C" w:rsidP="00F02CF9">
      <w:pPr>
        <w:pStyle w:val="Header"/>
        <w:tabs>
          <w:tab w:val="clear" w:pos="4153"/>
          <w:tab w:val="clear" w:pos="8306"/>
        </w:tabs>
      </w:pPr>
    </w:p>
    <w:p w14:paraId="2B576203" w14:textId="77777777" w:rsidR="00EF380C" w:rsidRDefault="00EF380C" w:rsidP="00F02CF9">
      <w:pPr>
        <w:pStyle w:val="Header"/>
        <w:tabs>
          <w:tab w:val="clear" w:pos="4153"/>
          <w:tab w:val="clear" w:pos="8306"/>
        </w:tabs>
      </w:pPr>
    </w:p>
    <w:p w14:paraId="5257DC83" w14:textId="77777777" w:rsidR="002E7CB0" w:rsidRDefault="002E7CB0">
      <w:r>
        <w:br w:type="page"/>
      </w:r>
    </w:p>
    <w:p w14:paraId="0FB37C1D" w14:textId="77777777" w:rsidR="00F552C7" w:rsidRPr="00F552C7" w:rsidRDefault="00F552C7" w:rsidP="00F552C7"/>
    <w:p w14:paraId="73AD14F0" w14:textId="77777777" w:rsidR="00D94D0A" w:rsidRPr="00A406E5" w:rsidRDefault="00D94D0A" w:rsidP="00D94D0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94D0A" w:rsidRPr="00A406E5" w14:paraId="436CA8CA" w14:textId="77777777" w:rsidTr="00A77D54">
        <w:trPr>
          <w:jc w:val="center"/>
        </w:trPr>
        <w:tc>
          <w:tcPr>
            <w:tcW w:w="10670" w:type="dxa"/>
            <w:shd w:val="clear" w:color="auto" w:fill="BFBFBF"/>
          </w:tcPr>
          <w:p w14:paraId="52092210" w14:textId="77777777" w:rsidR="00D94D0A" w:rsidRPr="00A406E5" w:rsidRDefault="00D94D0A" w:rsidP="00A77D5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A941337" w14:textId="77777777" w:rsidR="00D94D0A" w:rsidRPr="00A406E5" w:rsidRDefault="00D94D0A" w:rsidP="00D94D0A">
      <w:pPr>
        <w:rPr>
          <w:rFonts w:ascii="Arial" w:hAnsi="Arial" w:cs="Arial"/>
        </w:rPr>
      </w:pPr>
    </w:p>
    <w:p w14:paraId="5DB209E8" w14:textId="77777777" w:rsidR="00D94D0A" w:rsidRDefault="00D94D0A" w:rsidP="00267D35">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232FCD3" w14:textId="77777777" w:rsidR="00267D35" w:rsidRPr="00A406E5" w:rsidRDefault="00267D35" w:rsidP="00267D35">
      <w:pPr>
        <w:pStyle w:val="BodyText1"/>
        <w:tabs>
          <w:tab w:val="clear" w:pos="720"/>
          <w:tab w:val="clear" w:pos="1440"/>
        </w:tabs>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94D0A" w:rsidRPr="00A406E5" w14:paraId="5458AD1C" w14:textId="77777777" w:rsidTr="00A77D5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919E193" w14:textId="77777777" w:rsidR="00D94D0A" w:rsidRPr="00A406E5" w:rsidRDefault="00D94D0A" w:rsidP="00A77D5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0EFA3B7" w14:textId="77777777" w:rsidR="00D94D0A" w:rsidRPr="00A85BFE" w:rsidRDefault="00D94D0A" w:rsidP="00A77D5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6858C2" w14:textId="77777777" w:rsidR="00D94D0A" w:rsidRPr="00A85BFE" w:rsidRDefault="00D94D0A" w:rsidP="00A77D54">
            <w:pPr>
              <w:ind w:left="113" w:right="113"/>
              <w:jc w:val="center"/>
              <w:rPr>
                <w:rFonts w:ascii="Arial" w:hAnsi="Arial" w:cs="Arial"/>
                <w:b/>
                <w:sz w:val="18"/>
                <w:szCs w:val="18"/>
              </w:rPr>
            </w:pPr>
            <w:r w:rsidRPr="00A85BFE">
              <w:rPr>
                <w:rFonts w:ascii="Arial" w:hAnsi="Arial" w:cs="Arial"/>
                <w:b/>
                <w:sz w:val="18"/>
                <w:szCs w:val="18"/>
              </w:rPr>
              <w:t xml:space="preserve">Marks </w:t>
            </w:r>
          </w:p>
          <w:p w14:paraId="3221C393" w14:textId="77777777" w:rsidR="00D94D0A" w:rsidRPr="00A85BFE" w:rsidRDefault="00D94D0A" w:rsidP="00A77D54">
            <w:pPr>
              <w:ind w:left="113" w:right="113"/>
              <w:jc w:val="center"/>
              <w:rPr>
                <w:rFonts w:ascii="Arial" w:hAnsi="Arial" w:cs="Arial"/>
                <w:b/>
                <w:sz w:val="18"/>
                <w:szCs w:val="18"/>
              </w:rPr>
            </w:pPr>
            <w:r w:rsidRPr="00A85BFE">
              <w:rPr>
                <w:rFonts w:ascii="Arial" w:hAnsi="Arial" w:cs="Arial"/>
                <w:b/>
                <w:sz w:val="18"/>
                <w:szCs w:val="18"/>
              </w:rPr>
              <w:t>awarded</w:t>
            </w:r>
          </w:p>
        </w:tc>
      </w:tr>
      <w:tr w:rsidR="00D94D0A" w:rsidRPr="00A406E5" w14:paraId="6C338A21"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68F5E964" w14:textId="77777777" w:rsidR="00D94D0A" w:rsidRPr="00A406E5" w:rsidRDefault="00D94D0A" w:rsidP="00A77D5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D079E29" w14:textId="77777777" w:rsidR="00D94D0A" w:rsidRPr="00A406E5" w:rsidRDefault="00D94D0A" w:rsidP="00A77D5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4B55E5" w14:textId="77777777" w:rsidR="00D94D0A" w:rsidRPr="00A406E5" w:rsidRDefault="00D94D0A" w:rsidP="00A77D54">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2B2B94" w14:textId="77777777" w:rsidR="00D94D0A" w:rsidRPr="00A406E5" w:rsidRDefault="00D94D0A" w:rsidP="00A77D54">
            <w:pPr>
              <w:jc w:val="center"/>
              <w:rPr>
                <w:rFonts w:ascii="Arial" w:hAnsi="Arial" w:cs="Arial"/>
                <w:sz w:val="32"/>
              </w:rPr>
            </w:pPr>
          </w:p>
        </w:tc>
      </w:tr>
      <w:tr w:rsidR="00D94D0A" w:rsidRPr="00A406E5" w14:paraId="7DD37321" w14:textId="77777777" w:rsidTr="00A77D54">
        <w:trPr>
          <w:trHeight w:val="450"/>
        </w:trPr>
        <w:tc>
          <w:tcPr>
            <w:tcW w:w="4169" w:type="pct"/>
            <w:vMerge w:val="restart"/>
            <w:tcBorders>
              <w:top w:val="single" w:sz="4" w:space="0" w:color="auto"/>
              <w:left w:val="single" w:sz="4" w:space="0" w:color="auto"/>
              <w:right w:val="single" w:sz="4" w:space="0" w:color="auto"/>
            </w:tcBorders>
          </w:tcPr>
          <w:p w14:paraId="10470B21" w14:textId="77777777" w:rsidR="00D94D0A" w:rsidRPr="00A406E5" w:rsidRDefault="00D94D0A" w:rsidP="00A77D54">
            <w:pPr>
              <w:spacing w:after="120"/>
              <w:rPr>
                <w:rFonts w:ascii="Arial" w:hAnsi="Arial" w:cs="Arial"/>
                <w:sz w:val="14"/>
                <w:szCs w:val="14"/>
              </w:rPr>
            </w:pPr>
          </w:p>
          <w:p w14:paraId="10829D46" w14:textId="77777777" w:rsidR="00D94D0A" w:rsidRPr="00A406E5" w:rsidRDefault="00D94D0A" w:rsidP="00A77D54">
            <w:pPr>
              <w:spacing w:after="120"/>
              <w:rPr>
                <w:rFonts w:ascii="Arial" w:hAnsi="Arial" w:cs="Arial"/>
                <w:sz w:val="14"/>
                <w:szCs w:val="14"/>
              </w:rPr>
            </w:pPr>
          </w:p>
          <w:p w14:paraId="7DD84750" w14:textId="77777777" w:rsidR="00D94D0A" w:rsidRPr="00A406E5" w:rsidRDefault="00D94D0A" w:rsidP="00A77D54">
            <w:pPr>
              <w:spacing w:after="120"/>
              <w:rPr>
                <w:rFonts w:ascii="Arial" w:hAnsi="Arial" w:cs="Arial"/>
                <w:sz w:val="14"/>
                <w:szCs w:val="14"/>
              </w:rPr>
            </w:pPr>
          </w:p>
          <w:p w14:paraId="6D34D3CD" w14:textId="77777777" w:rsidR="00D94D0A" w:rsidRPr="00A406E5" w:rsidRDefault="00D94D0A" w:rsidP="00A77D54">
            <w:pPr>
              <w:spacing w:after="120"/>
              <w:rPr>
                <w:rFonts w:ascii="Arial" w:hAnsi="Arial" w:cs="Arial"/>
                <w:sz w:val="14"/>
                <w:szCs w:val="14"/>
              </w:rPr>
            </w:pPr>
          </w:p>
          <w:p w14:paraId="1EAE5689"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3A9160"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E7CDEA" w14:textId="77777777" w:rsidR="00D94D0A" w:rsidRPr="00A406E5" w:rsidRDefault="00D94D0A" w:rsidP="00A77D54">
            <w:pPr>
              <w:jc w:val="center"/>
              <w:rPr>
                <w:rFonts w:ascii="Arial" w:hAnsi="Arial" w:cs="Arial"/>
                <w:sz w:val="32"/>
              </w:rPr>
            </w:pPr>
          </w:p>
        </w:tc>
      </w:tr>
      <w:tr w:rsidR="00D94D0A" w:rsidRPr="00A406E5" w14:paraId="4B6D94EA" w14:textId="77777777" w:rsidTr="00A77D54">
        <w:trPr>
          <w:trHeight w:val="451"/>
        </w:trPr>
        <w:tc>
          <w:tcPr>
            <w:tcW w:w="4169" w:type="pct"/>
            <w:vMerge/>
            <w:tcBorders>
              <w:left w:val="single" w:sz="4" w:space="0" w:color="auto"/>
              <w:bottom w:val="single" w:sz="4" w:space="0" w:color="auto"/>
              <w:right w:val="single" w:sz="4" w:space="0" w:color="auto"/>
            </w:tcBorders>
          </w:tcPr>
          <w:p w14:paraId="33F4B31F"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888919"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005FF3" w14:textId="77777777" w:rsidR="00D94D0A" w:rsidRPr="00A406E5" w:rsidRDefault="00D94D0A" w:rsidP="00A77D54">
            <w:pPr>
              <w:jc w:val="center"/>
              <w:rPr>
                <w:rFonts w:ascii="Arial" w:hAnsi="Arial" w:cs="Arial"/>
                <w:sz w:val="32"/>
              </w:rPr>
            </w:pPr>
          </w:p>
        </w:tc>
      </w:tr>
      <w:tr w:rsidR="00D94D0A" w:rsidRPr="00A406E5" w14:paraId="48F8388A"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45F6B238" w14:textId="77777777" w:rsidR="00D94D0A" w:rsidRPr="00A406E5" w:rsidRDefault="00D94D0A" w:rsidP="00A77D5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41FE6B0"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E1A754" w14:textId="77777777" w:rsidR="00D94D0A" w:rsidRPr="00A406E5" w:rsidRDefault="00D94D0A" w:rsidP="00A77D54">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DD46F6" w14:textId="77777777" w:rsidR="00D94D0A" w:rsidRPr="00A406E5" w:rsidRDefault="00D94D0A" w:rsidP="00A77D54">
            <w:pPr>
              <w:jc w:val="center"/>
              <w:rPr>
                <w:rFonts w:ascii="Arial" w:hAnsi="Arial" w:cs="Arial"/>
                <w:sz w:val="32"/>
              </w:rPr>
            </w:pPr>
          </w:p>
        </w:tc>
      </w:tr>
      <w:tr w:rsidR="00D94D0A" w:rsidRPr="00A406E5" w14:paraId="50382764" w14:textId="77777777" w:rsidTr="00A77D54">
        <w:trPr>
          <w:trHeight w:val="450"/>
        </w:trPr>
        <w:tc>
          <w:tcPr>
            <w:tcW w:w="4169" w:type="pct"/>
            <w:vMerge w:val="restart"/>
            <w:tcBorders>
              <w:top w:val="single" w:sz="4" w:space="0" w:color="auto"/>
              <w:left w:val="single" w:sz="4" w:space="0" w:color="auto"/>
              <w:right w:val="single" w:sz="4" w:space="0" w:color="auto"/>
            </w:tcBorders>
          </w:tcPr>
          <w:p w14:paraId="759DD28F" w14:textId="77777777" w:rsidR="00D94D0A" w:rsidRPr="00A406E5" w:rsidRDefault="00D94D0A" w:rsidP="00A77D54">
            <w:pPr>
              <w:spacing w:after="120"/>
              <w:rPr>
                <w:rFonts w:ascii="Arial" w:hAnsi="Arial" w:cs="Arial"/>
                <w:sz w:val="14"/>
                <w:szCs w:val="14"/>
              </w:rPr>
            </w:pPr>
          </w:p>
          <w:p w14:paraId="42A39C47" w14:textId="77777777" w:rsidR="00D94D0A" w:rsidRPr="00A406E5" w:rsidRDefault="00D94D0A" w:rsidP="00A77D54">
            <w:pPr>
              <w:spacing w:after="120"/>
              <w:rPr>
                <w:rFonts w:ascii="Arial" w:hAnsi="Arial" w:cs="Arial"/>
                <w:sz w:val="14"/>
                <w:szCs w:val="14"/>
              </w:rPr>
            </w:pPr>
          </w:p>
          <w:p w14:paraId="19AF3207" w14:textId="77777777" w:rsidR="00D94D0A" w:rsidRPr="00A406E5" w:rsidRDefault="00D94D0A" w:rsidP="00A77D54">
            <w:pPr>
              <w:spacing w:after="120"/>
              <w:rPr>
                <w:rFonts w:ascii="Arial" w:hAnsi="Arial" w:cs="Arial"/>
                <w:sz w:val="14"/>
                <w:szCs w:val="14"/>
              </w:rPr>
            </w:pPr>
          </w:p>
          <w:p w14:paraId="711EEF09" w14:textId="77777777" w:rsidR="00D94D0A" w:rsidRPr="00A406E5" w:rsidRDefault="00D94D0A" w:rsidP="00A77D54">
            <w:pPr>
              <w:spacing w:after="120"/>
              <w:rPr>
                <w:rFonts w:ascii="Arial" w:hAnsi="Arial" w:cs="Arial"/>
                <w:sz w:val="14"/>
                <w:szCs w:val="14"/>
              </w:rPr>
            </w:pPr>
          </w:p>
          <w:p w14:paraId="4AC52AD3"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08B28D"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69328" w14:textId="77777777" w:rsidR="00D94D0A" w:rsidRPr="00A406E5" w:rsidRDefault="00D94D0A" w:rsidP="00A77D54">
            <w:pPr>
              <w:jc w:val="center"/>
              <w:rPr>
                <w:rFonts w:ascii="Arial" w:hAnsi="Arial" w:cs="Arial"/>
                <w:sz w:val="32"/>
              </w:rPr>
            </w:pPr>
          </w:p>
        </w:tc>
      </w:tr>
      <w:tr w:rsidR="00D94D0A" w:rsidRPr="00A406E5" w14:paraId="7A120E2D" w14:textId="77777777" w:rsidTr="00A77D54">
        <w:trPr>
          <w:trHeight w:val="451"/>
        </w:trPr>
        <w:tc>
          <w:tcPr>
            <w:tcW w:w="4169" w:type="pct"/>
            <w:vMerge/>
            <w:tcBorders>
              <w:left w:val="single" w:sz="4" w:space="0" w:color="auto"/>
              <w:bottom w:val="single" w:sz="4" w:space="0" w:color="auto"/>
              <w:right w:val="single" w:sz="4" w:space="0" w:color="auto"/>
            </w:tcBorders>
          </w:tcPr>
          <w:p w14:paraId="154C1A92"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A41474"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B16F91" w14:textId="77777777" w:rsidR="00D94D0A" w:rsidRPr="00A406E5" w:rsidRDefault="00D94D0A" w:rsidP="00A77D54">
            <w:pPr>
              <w:jc w:val="center"/>
              <w:rPr>
                <w:rFonts w:ascii="Arial" w:hAnsi="Arial" w:cs="Arial"/>
                <w:sz w:val="32"/>
              </w:rPr>
            </w:pPr>
          </w:p>
        </w:tc>
      </w:tr>
      <w:tr w:rsidR="00D94D0A" w:rsidRPr="00A406E5" w14:paraId="5A697614"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21B6C1E5" w14:textId="77777777" w:rsidR="00D94D0A" w:rsidRPr="00A406E5" w:rsidRDefault="00D94D0A" w:rsidP="00A77D5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B39373E"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498C" w14:textId="77777777" w:rsidR="00D94D0A" w:rsidRPr="00A406E5" w:rsidRDefault="00D94D0A" w:rsidP="00A77D54">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575BCC" w14:textId="77777777" w:rsidR="00D94D0A" w:rsidRPr="00A406E5" w:rsidRDefault="00D94D0A" w:rsidP="00A77D54">
            <w:pPr>
              <w:jc w:val="center"/>
              <w:rPr>
                <w:rFonts w:ascii="Arial" w:hAnsi="Arial" w:cs="Arial"/>
                <w:sz w:val="32"/>
              </w:rPr>
            </w:pPr>
          </w:p>
        </w:tc>
      </w:tr>
      <w:tr w:rsidR="00D94D0A" w:rsidRPr="00A406E5" w14:paraId="4602C677" w14:textId="77777777" w:rsidTr="00A77D54">
        <w:trPr>
          <w:trHeight w:val="450"/>
        </w:trPr>
        <w:tc>
          <w:tcPr>
            <w:tcW w:w="4169" w:type="pct"/>
            <w:vMerge w:val="restart"/>
            <w:tcBorders>
              <w:top w:val="single" w:sz="4" w:space="0" w:color="auto"/>
              <w:left w:val="single" w:sz="4" w:space="0" w:color="auto"/>
              <w:right w:val="single" w:sz="4" w:space="0" w:color="auto"/>
            </w:tcBorders>
          </w:tcPr>
          <w:p w14:paraId="1AE3B65C" w14:textId="77777777" w:rsidR="00D94D0A" w:rsidRPr="00A406E5" w:rsidRDefault="00D94D0A" w:rsidP="00A77D54">
            <w:pPr>
              <w:spacing w:after="120"/>
              <w:rPr>
                <w:rFonts w:ascii="Arial" w:hAnsi="Arial" w:cs="Arial"/>
                <w:sz w:val="14"/>
                <w:szCs w:val="14"/>
              </w:rPr>
            </w:pPr>
          </w:p>
          <w:p w14:paraId="2CD799C6" w14:textId="77777777" w:rsidR="00D94D0A" w:rsidRPr="00A406E5" w:rsidRDefault="00D94D0A" w:rsidP="00A77D54">
            <w:pPr>
              <w:spacing w:after="120"/>
              <w:rPr>
                <w:rFonts w:ascii="Arial" w:hAnsi="Arial" w:cs="Arial"/>
                <w:sz w:val="14"/>
                <w:szCs w:val="14"/>
              </w:rPr>
            </w:pPr>
          </w:p>
          <w:p w14:paraId="66331D2A" w14:textId="77777777" w:rsidR="00D94D0A" w:rsidRPr="00A406E5" w:rsidRDefault="00D94D0A" w:rsidP="00A77D54">
            <w:pPr>
              <w:spacing w:after="120"/>
              <w:rPr>
                <w:rFonts w:ascii="Arial" w:hAnsi="Arial" w:cs="Arial"/>
                <w:sz w:val="14"/>
                <w:szCs w:val="14"/>
              </w:rPr>
            </w:pPr>
          </w:p>
          <w:p w14:paraId="51F2C519" w14:textId="77777777" w:rsidR="00D94D0A" w:rsidRPr="00A406E5" w:rsidRDefault="00D94D0A" w:rsidP="00A77D54">
            <w:pPr>
              <w:spacing w:after="120"/>
              <w:rPr>
                <w:rFonts w:ascii="Arial" w:hAnsi="Arial" w:cs="Arial"/>
                <w:sz w:val="14"/>
                <w:szCs w:val="14"/>
              </w:rPr>
            </w:pPr>
          </w:p>
          <w:p w14:paraId="69803F0C"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FFAFEF"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D5857" w14:textId="77777777" w:rsidR="00D94D0A" w:rsidRPr="00A406E5" w:rsidRDefault="00D94D0A" w:rsidP="00A77D54">
            <w:pPr>
              <w:jc w:val="center"/>
              <w:rPr>
                <w:rFonts w:ascii="Arial" w:hAnsi="Arial" w:cs="Arial"/>
                <w:sz w:val="32"/>
              </w:rPr>
            </w:pPr>
          </w:p>
        </w:tc>
      </w:tr>
      <w:tr w:rsidR="00D94D0A" w:rsidRPr="00A406E5" w14:paraId="064BA553" w14:textId="77777777" w:rsidTr="00A77D54">
        <w:trPr>
          <w:trHeight w:val="451"/>
        </w:trPr>
        <w:tc>
          <w:tcPr>
            <w:tcW w:w="4169" w:type="pct"/>
            <w:vMerge/>
            <w:tcBorders>
              <w:left w:val="single" w:sz="4" w:space="0" w:color="auto"/>
              <w:bottom w:val="single" w:sz="4" w:space="0" w:color="auto"/>
              <w:right w:val="single" w:sz="4" w:space="0" w:color="auto"/>
            </w:tcBorders>
          </w:tcPr>
          <w:p w14:paraId="73849A4B"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2031FF"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2ADC21" w14:textId="77777777" w:rsidR="00D94D0A" w:rsidRPr="00A406E5" w:rsidRDefault="00D94D0A" w:rsidP="00A77D54">
            <w:pPr>
              <w:jc w:val="center"/>
              <w:rPr>
                <w:rFonts w:ascii="Arial" w:hAnsi="Arial" w:cs="Arial"/>
                <w:sz w:val="32"/>
              </w:rPr>
            </w:pPr>
          </w:p>
        </w:tc>
      </w:tr>
      <w:tr w:rsidR="00D94D0A" w:rsidRPr="00A406E5" w14:paraId="37E24661"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1F1211A2" w14:textId="77777777" w:rsidR="00D94D0A" w:rsidRPr="00A406E5" w:rsidRDefault="00D94D0A" w:rsidP="00A77D5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33B3B56"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6010A8" w14:textId="77777777" w:rsidR="00D94D0A" w:rsidRPr="00A406E5" w:rsidRDefault="00D94D0A" w:rsidP="00A77D54">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BE2A3" w14:textId="77777777" w:rsidR="00D94D0A" w:rsidRPr="00A406E5" w:rsidRDefault="00D94D0A" w:rsidP="00A77D54">
            <w:pPr>
              <w:jc w:val="center"/>
              <w:rPr>
                <w:rFonts w:ascii="Arial" w:hAnsi="Arial" w:cs="Arial"/>
                <w:sz w:val="32"/>
              </w:rPr>
            </w:pPr>
          </w:p>
        </w:tc>
      </w:tr>
      <w:tr w:rsidR="00D94D0A" w:rsidRPr="00A406E5" w14:paraId="6C62512E" w14:textId="77777777" w:rsidTr="00A77D54">
        <w:trPr>
          <w:trHeight w:val="451"/>
        </w:trPr>
        <w:tc>
          <w:tcPr>
            <w:tcW w:w="4169" w:type="pct"/>
            <w:vMerge w:val="restart"/>
            <w:tcBorders>
              <w:top w:val="single" w:sz="4" w:space="0" w:color="auto"/>
              <w:left w:val="single" w:sz="4" w:space="0" w:color="auto"/>
              <w:right w:val="single" w:sz="4" w:space="0" w:color="auto"/>
            </w:tcBorders>
          </w:tcPr>
          <w:p w14:paraId="7EB2D5CB" w14:textId="77777777" w:rsidR="00D94D0A" w:rsidRPr="00A406E5" w:rsidRDefault="00D94D0A" w:rsidP="00A77D54">
            <w:pPr>
              <w:spacing w:after="120"/>
              <w:rPr>
                <w:rFonts w:ascii="Arial" w:hAnsi="Arial" w:cs="Arial"/>
                <w:sz w:val="14"/>
                <w:szCs w:val="14"/>
              </w:rPr>
            </w:pPr>
          </w:p>
          <w:p w14:paraId="2DC0D5CB" w14:textId="77777777" w:rsidR="00D94D0A" w:rsidRPr="00A406E5" w:rsidRDefault="00D94D0A" w:rsidP="00A77D54">
            <w:pPr>
              <w:spacing w:after="120"/>
              <w:rPr>
                <w:rFonts w:ascii="Arial" w:hAnsi="Arial" w:cs="Arial"/>
                <w:sz w:val="14"/>
                <w:szCs w:val="14"/>
              </w:rPr>
            </w:pPr>
          </w:p>
          <w:p w14:paraId="59D688C3" w14:textId="77777777" w:rsidR="00D94D0A" w:rsidRPr="00A406E5" w:rsidRDefault="00D94D0A" w:rsidP="00A77D54">
            <w:pPr>
              <w:spacing w:after="120"/>
              <w:rPr>
                <w:rFonts w:ascii="Arial" w:hAnsi="Arial" w:cs="Arial"/>
                <w:sz w:val="14"/>
                <w:szCs w:val="14"/>
              </w:rPr>
            </w:pPr>
          </w:p>
          <w:p w14:paraId="16498DA3" w14:textId="77777777" w:rsidR="00D94D0A" w:rsidRPr="00A406E5" w:rsidRDefault="00D94D0A" w:rsidP="00A77D54">
            <w:pPr>
              <w:spacing w:after="120"/>
              <w:rPr>
                <w:rFonts w:ascii="Arial" w:hAnsi="Arial" w:cs="Arial"/>
                <w:sz w:val="14"/>
                <w:szCs w:val="14"/>
              </w:rPr>
            </w:pPr>
          </w:p>
          <w:p w14:paraId="1ECB762A"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80FBD3"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49D44D" w14:textId="77777777" w:rsidR="00D94D0A" w:rsidRPr="00A406E5" w:rsidRDefault="00D94D0A" w:rsidP="00A77D54">
            <w:pPr>
              <w:jc w:val="center"/>
              <w:rPr>
                <w:rFonts w:ascii="Arial" w:hAnsi="Arial" w:cs="Arial"/>
                <w:sz w:val="32"/>
              </w:rPr>
            </w:pPr>
          </w:p>
        </w:tc>
      </w:tr>
      <w:tr w:rsidR="00D94D0A" w:rsidRPr="00A406E5" w14:paraId="44B1AE13" w14:textId="77777777" w:rsidTr="00A77D54">
        <w:trPr>
          <w:trHeight w:val="450"/>
        </w:trPr>
        <w:tc>
          <w:tcPr>
            <w:tcW w:w="4169" w:type="pct"/>
            <w:vMerge/>
            <w:tcBorders>
              <w:left w:val="single" w:sz="4" w:space="0" w:color="auto"/>
              <w:bottom w:val="single" w:sz="4" w:space="0" w:color="auto"/>
              <w:right w:val="single" w:sz="4" w:space="0" w:color="auto"/>
            </w:tcBorders>
          </w:tcPr>
          <w:p w14:paraId="12D14F4B"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DBB436"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D256D" w14:textId="77777777" w:rsidR="00D94D0A" w:rsidRPr="00A406E5" w:rsidRDefault="00D94D0A" w:rsidP="00A77D54">
            <w:pPr>
              <w:jc w:val="center"/>
              <w:rPr>
                <w:rFonts w:ascii="Arial" w:hAnsi="Arial" w:cs="Arial"/>
                <w:sz w:val="32"/>
              </w:rPr>
            </w:pPr>
          </w:p>
        </w:tc>
      </w:tr>
      <w:tr w:rsidR="00D94D0A" w:rsidRPr="00A406E5" w14:paraId="2BE267BB"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6F6FF9D3" w14:textId="77777777" w:rsidR="00D94D0A" w:rsidRPr="00A406E5" w:rsidRDefault="00D94D0A" w:rsidP="00A77D5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5CFF536"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FEDF47" w14:textId="77777777" w:rsidR="00D94D0A" w:rsidRPr="00A406E5" w:rsidRDefault="00D94D0A" w:rsidP="00A77D54">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C86549" w14:textId="77777777" w:rsidR="00D94D0A" w:rsidRPr="00A406E5" w:rsidRDefault="00D94D0A" w:rsidP="00A77D54">
            <w:pPr>
              <w:jc w:val="center"/>
              <w:rPr>
                <w:rFonts w:ascii="Arial" w:hAnsi="Arial" w:cs="Arial"/>
                <w:sz w:val="32"/>
              </w:rPr>
            </w:pPr>
          </w:p>
        </w:tc>
      </w:tr>
      <w:tr w:rsidR="00D94D0A" w:rsidRPr="00A406E5" w14:paraId="4547FF8B" w14:textId="77777777" w:rsidTr="00A77D54">
        <w:trPr>
          <w:trHeight w:val="451"/>
        </w:trPr>
        <w:tc>
          <w:tcPr>
            <w:tcW w:w="4169" w:type="pct"/>
            <w:vMerge w:val="restart"/>
            <w:tcBorders>
              <w:top w:val="single" w:sz="4" w:space="0" w:color="auto"/>
              <w:left w:val="single" w:sz="4" w:space="0" w:color="auto"/>
              <w:right w:val="single" w:sz="4" w:space="0" w:color="auto"/>
            </w:tcBorders>
          </w:tcPr>
          <w:p w14:paraId="27B22BFB" w14:textId="77777777" w:rsidR="00D94D0A" w:rsidRPr="00A406E5" w:rsidRDefault="00D94D0A" w:rsidP="00A77D54">
            <w:pPr>
              <w:spacing w:after="120"/>
              <w:rPr>
                <w:rFonts w:ascii="Arial" w:hAnsi="Arial" w:cs="Arial"/>
                <w:sz w:val="14"/>
                <w:szCs w:val="14"/>
              </w:rPr>
            </w:pPr>
          </w:p>
          <w:p w14:paraId="794DF4C0" w14:textId="77777777" w:rsidR="00D94D0A" w:rsidRPr="00A406E5" w:rsidRDefault="00D94D0A" w:rsidP="00A77D54">
            <w:pPr>
              <w:spacing w:after="120"/>
              <w:rPr>
                <w:rFonts w:ascii="Arial" w:hAnsi="Arial" w:cs="Arial"/>
                <w:sz w:val="14"/>
                <w:szCs w:val="14"/>
              </w:rPr>
            </w:pPr>
          </w:p>
          <w:p w14:paraId="3EB36F46"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C09E49"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84FF6E" w14:textId="77777777" w:rsidR="00D94D0A" w:rsidRPr="00A406E5" w:rsidRDefault="00D94D0A" w:rsidP="00A77D54">
            <w:pPr>
              <w:jc w:val="center"/>
              <w:rPr>
                <w:rFonts w:ascii="Arial" w:hAnsi="Arial" w:cs="Arial"/>
                <w:sz w:val="32"/>
              </w:rPr>
            </w:pPr>
          </w:p>
        </w:tc>
      </w:tr>
      <w:tr w:rsidR="00D94D0A" w:rsidRPr="00A406E5" w14:paraId="3528F079" w14:textId="77777777" w:rsidTr="00A77D54">
        <w:trPr>
          <w:trHeight w:val="450"/>
        </w:trPr>
        <w:tc>
          <w:tcPr>
            <w:tcW w:w="4169" w:type="pct"/>
            <w:vMerge/>
            <w:tcBorders>
              <w:left w:val="single" w:sz="4" w:space="0" w:color="auto"/>
              <w:bottom w:val="single" w:sz="4" w:space="0" w:color="auto"/>
              <w:right w:val="single" w:sz="4" w:space="0" w:color="auto"/>
            </w:tcBorders>
          </w:tcPr>
          <w:p w14:paraId="76235694"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BD58DC"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06DBBF" w14:textId="77777777" w:rsidR="00D94D0A" w:rsidRPr="00A406E5" w:rsidRDefault="00D94D0A" w:rsidP="00A77D54">
            <w:pPr>
              <w:jc w:val="center"/>
              <w:rPr>
                <w:rFonts w:ascii="Arial" w:hAnsi="Arial" w:cs="Arial"/>
                <w:sz w:val="32"/>
              </w:rPr>
            </w:pPr>
          </w:p>
        </w:tc>
      </w:tr>
    </w:tbl>
    <w:p w14:paraId="7E9E33BC" w14:textId="77777777" w:rsidR="00D94D0A" w:rsidRPr="00A406E5" w:rsidRDefault="00D94D0A" w:rsidP="00D94D0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94D0A" w:rsidRPr="00A406E5" w14:paraId="612E515B" w14:textId="77777777" w:rsidTr="00A77D54">
        <w:trPr>
          <w:cantSplit/>
        </w:trPr>
        <w:tc>
          <w:tcPr>
            <w:tcW w:w="6062" w:type="dxa"/>
            <w:vMerge w:val="restart"/>
            <w:shd w:val="pct15" w:color="auto" w:fill="auto"/>
            <w:vAlign w:val="center"/>
          </w:tcPr>
          <w:p w14:paraId="1633B513" w14:textId="77777777" w:rsidR="00D94D0A" w:rsidRPr="00A406E5" w:rsidRDefault="00D94D0A" w:rsidP="00A77D5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B66474" w14:textId="77777777" w:rsidR="00D94D0A" w:rsidRPr="00A406E5" w:rsidRDefault="00D94D0A" w:rsidP="00A77D5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38AC13" w14:textId="77777777" w:rsidR="00D94D0A" w:rsidRPr="00A406E5" w:rsidRDefault="00D94D0A" w:rsidP="00A77D54">
            <w:pPr>
              <w:jc w:val="right"/>
              <w:rPr>
                <w:rFonts w:ascii="Arial" w:hAnsi="Arial" w:cs="Arial"/>
                <w:b/>
                <w:bCs/>
              </w:rPr>
            </w:pPr>
            <w:r w:rsidRPr="00A406E5">
              <w:rPr>
                <w:rFonts w:ascii="Arial" w:hAnsi="Arial" w:cs="Arial"/>
                <w:b/>
                <w:bCs/>
              </w:rPr>
              <w:t>%</w:t>
            </w:r>
          </w:p>
        </w:tc>
      </w:tr>
      <w:tr w:rsidR="00D94D0A" w:rsidRPr="00A406E5" w14:paraId="6B2181AD" w14:textId="77777777" w:rsidTr="00A77D54">
        <w:trPr>
          <w:cantSplit/>
        </w:trPr>
        <w:tc>
          <w:tcPr>
            <w:tcW w:w="6062" w:type="dxa"/>
            <w:vMerge/>
            <w:vAlign w:val="bottom"/>
          </w:tcPr>
          <w:p w14:paraId="48F404F2" w14:textId="77777777" w:rsidR="00D94D0A" w:rsidRPr="00A406E5" w:rsidRDefault="00D94D0A" w:rsidP="00A77D54">
            <w:pPr>
              <w:rPr>
                <w:rFonts w:ascii="Arial" w:hAnsi="Arial" w:cs="Arial"/>
              </w:rPr>
            </w:pPr>
          </w:p>
        </w:tc>
        <w:tc>
          <w:tcPr>
            <w:tcW w:w="2903" w:type="dxa"/>
            <w:vAlign w:val="bottom"/>
          </w:tcPr>
          <w:p w14:paraId="546E9F8A" w14:textId="77777777" w:rsidR="00D94D0A" w:rsidRPr="00A406E5" w:rsidRDefault="00D94D0A" w:rsidP="00A77D5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2EB52FE" w14:textId="77777777" w:rsidR="00D94D0A" w:rsidRPr="00A406E5" w:rsidRDefault="00D94D0A" w:rsidP="00A77D54">
            <w:pPr>
              <w:jc w:val="center"/>
              <w:rPr>
                <w:rFonts w:ascii="Arial" w:hAnsi="Arial" w:cs="Arial"/>
                <w:sz w:val="12"/>
                <w:szCs w:val="12"/>
              </w:rPr>
            </w:pPr>
          </w:p>
        </w:tc>
        <w:tc>
          <w:tcPr>
            <w:tcW w:w="1060" w:type="dxa"/>
            <w:vMerge/>
            <w:vAlign w:val="bottom"/>
          </w:tcPr>
          <w:p w14:paraId="08DB964B" w14:textId="77777777" w:rsidR="00D94D0A" w:rsidRPr="00A406E5" w:rsidRDefault="00D94D0A" w:rsidP="00A77D54">
            <w:pPr>
              <w:ind w:leftChars="71" w:left="142"/>
              <w:rPr>
                <w:rFonts w:ascii="Arial" w:hAnsi="Arial" w:cs="Arial"/>
              </w:rPr>
            </w:pPr>
          </w:p>
        </w:tc>
      </w:tr>
      <w:tr w:rsidR="00D94D0A" w:rsidRPr="00A406E5" w14:paraId="52002BB2" w14:textId="77777777" w:rsidTr="00A77D54">
        <w:trPr>
          <w:cantSplit/>
        </w:trPr>
        <w:tc>
          <w:tcPr>
            <w:tcW w:w="6062" w:type="dxa"/>
            <w:vMerge/>
            <w:vAlign w:val="bottom"/>
          </w:tcPr>
          <w:p w14:paraId="7F78C028" w14:textId="77777777" w:rsidR="00D94D0A" w:rsidRPr="00A406E5" w:rsidRDefault="00D94D0A" w:rsidP="00A77D54">
            <w:pPr>
              <w:rPr>
                <w:rFonts w:ascii="Arial" w:hAnsi="Arial" w:cs="Arial"/>
              </w:rPr>
            </w:pPr>
          </w:p>
        </w:tc>
        <w:tc>
          <w:tcPr>
            <w:tcW w:w="2903" w:type="dxa"/>
            <w:vAlign w:val="bottom"/>
          </w:tcPr>
          <w:p w14:paraId="5670B78A" w14:textId="77777777" w:rsidR="00D94D0A" w:rsidRPr="00A406E5" w:rsidRDefault="00D94D0A" w:rsidP="00A77D5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D3E1076" w14:textId="77777777" w:rsidR="00D94D0A" w:rsidRPr="00A406E5" w:rsidRDefault="00D94D0A" w:rsidP="00A77D54">
            <w:pPr>
              <w:jc w:val="center"/>
              <w:rPr>
                <w:rFonts w:ascii="Arial" w:hAnsi="Arial" w:cs="Arial"/>
                <w:sz w:val="12"/>
                <w:szCs w:val="12"/>
              </w:rPr>
            </w:pPr>
          </w:p>
        </w:tc>
        <w:tc>
          <w:tcPr>
            <w:tcW w:w="1060" w:type="dxa"/>
            <w:vMerge/>
            <w:vAlign w:val="bottom"/>
          </w:tcPr>
          <w:p w14:paraId="110A44DA" w14:textId="77777777" w:rsidR="00D94D0A" w:rsidRPr="00A406E5" w:rsidRDefault="00D94D0A" w:rsidP="00A77D54">
            <w:pPr>
              <w:ind w:firstLineChars="141" w:firstLine="282"/>
              <w:rPr>
                <w:rFonts w:ascii="Arial" w:hAnsi="Arial" w:cs="Arial"/>
              </w:rPr>
            </w:pPr>
          </w:p>
        </w:tc>
      </w:tr>
    </w:tbl>
    <w:p w14:paraId="6B9936F6" w14:textId="77777777" w:rsidR="00CC7745" w:rsidRDefault="00CC7745" w:rsidP="00CC7745">
      <w:pPr>
        <w:pStyle w:val="NormalWeb"/>
        <w:rPr>
          <w:rFonts w:ascii="Arial" w:hAnsi="Arial" w:cs="Arial"/>
          <w:color w:val="303B44"/>
          <w:sz w:val="22"/>
          <w:szCs w:val="22"/>
        </w:rPr>
        <w:sectPr w:rsidR="00CC7745" w:rsidSect="00444880">
          <w:footerReference w:type="default" r:id="rId8"/>
          <w:pgSz w:w="11894" w:h="16834"/>
          <w:pgMar w:top="720" w:right="720" w:bottom="720" w:left="720" w:header="706" w:footer="454" w:gutter="0"/>
          <w:paperSrc w:first="1" w:other="1"/>
          <w:cols w:space="720"/>
          <w:docGrid w:linePitch="272"/>
        </w:sectPr>
      </w:pPr>
    </w:p>
    <w:p w14:paraId="6FDE5966" w14:textId="77777777" w:rsidR="00CC7745" w:rsidRDefault="00CC7745" w:rsidP="00CC7745">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C7745" w14:paraId="0B429E50" w14:textId="77777777" w:rsidTr="00A77D54">
        <w:tc>
          <w:tcPr>
            <w:tcW w:w="13858" w:type="dxa"/>
            <w:shd w:val="clear" w:color="auto" w:fill="8DB3E2" w:themeFill="text2" w:themeFillTint="66"/>
          </w:tcPr>
          <w:p w14:paraId="40189CC2" w14:textId="77777777" w:rsidR="00CC7745" w:rsidRPr="00995D51" w:rsidRDefault="00CC7745" w:rsidP="00A77D5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C022C1" w14:textId="77777777" w:rsidR="00CC7745" w:rsidRDefault="00CC7745" w:rsidP="00CC774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C7745" w:rsidRPr="00D9771E" w14:paraId="74158D67" w14:textId="77777777" w:rsidTr="00A77D54">
        <w:tc>
          <w:tcPr>
            <w:tcW w:w="13948" w:type="dxa"/>
            <w:shd w:val="clear" w:color="auto" w:fill="8DB3E2" w:themeFill="text2" w:themeFillTint="66"/>
          </w:tcPr>
          <w:p w14:paraId="070208BA" w14:textId="77777777" w:rsidR="00CC7745" w:rsidRPr="00D9771E" w:rsidRDefault="00CC7745" w:rsidP="00A77D54">
            <w:pPr>
              <w:rPr>
                <w:rFonts w:ascii="Arial" w:hAnsi="Arial" w:cs="Arial"/>
                <w:b/>
              </w:rPr>
            </w:pPr>
            <w:r>
              <w:rPr>
                <w:rFonts w:ascii="Arial" w:hAnsi="Arial" w:cs="Arial"/>
                <w:b/>
              </w:rPr>
              <w:t>Level 4</w:t>
            </w:r>
          </w:p>
        </w:tc>
      </w:tr>
      <w:tr w:rsidR="00CC7745" w:rsidRPr="00D9771E" w14:paraId="69E15C95" w14:textId="77777777" w:rsidTr="00A77D54">
        <w:tc>
          <w:tcPr>
            <w:tcW w:w="13948" w:type="dxa"/>
            <w:shd w:val="clear" w:color="auto" w:fill="DAEEF3" w:themeFill="accent5" w:themeFillTint="33"/>
          </w:tcPr>
          <w:p w14:paraId="79DE8D58" w14:textId="77777777" w:rsidR="00CC7745" w:rsidRPr="00B669B1" w:rsidRDefault="00CC7745" w:rsidP="00A77D5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5A9A476" w14:textId="77777777" w:rsidR="00CC7745" w:rsidRPr="00D9771E" w:rsidRDefault="00CC7745" w:rsidP="00CC774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C7745" w:rsidRPr="00D9771E" w14:paraId="10BE51CE" w14:textId="77777777" w:rsidTr="00A77D54">
        <w:trPr>
          <w:tblHeader/>
        </w:trPr>
        <w:tc>
          <w:tcPr>
            <w:tcW w:w="1735" w:type="dxa"/>
            <w:shd w:val="clear" w:color="auto" w:fill="8DB3E2" w:themeFill="text2" w:themeFillTint="66"/>
          </w:tcPr>
          <w:p w14:paraId="5816FEA9" w14:textId="77777777" w:rsidR="00CC7745" w:rsidRPr="00D9771E" w:rsidRDefault="00CC7745" w:rsidP="00A77D5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534714A"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7EAD9D5"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B391D4"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SATISFACTORY</w:t>
            </w:r>
          </w:p>
          <w:p w14:paraId="5EEE3680" w14:textId="77777777" w:rsidR="00CC7745" w:rsidRPr="00D9771E" w:rsidRDefault="00CC7745" w:rsidP="00A77D5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3ADA716"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GOOD</w:t>
            </w:r>
          </w:p>
          <w:p w14:paraId="67EFE7FB" w14:textId="77777777" w:rsidR="00CC7745" w:rsidRPr="00D9771E" w:rsidRDefault="00CC7745" w:rsidP="00A77D54">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9A38516"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VERY GOOD</w:t>
            </w:r>
          </w:p>
          <w:p w14:paraId="11359555" w14:textId="77777777" w:rsidR="00CC7745" w:rsidRPr="00D9771E" w:rsidRDefault="00CC7745" w:rsidP="00A77D54">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FAE8690"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EXCELLENT</w:t>
            </w:r>
          </w:p>
          <w:p w14:paraId="756D345A" w14:textId="77777777" w:rsidR="00CC7745" w:rsidRPr="00D9771E" w:rsidRDefault="00CC7745" w:rsidP="00A77D5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97E4C10"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EXCEPTIONAL</w:t>
            </w:r>
          </w:p>
          <w:p w14:paraId="7D390D40" w14:textId="77777777" w:rsidR="00CC7745" w:rsidRPr="00D9771E" w:rsidRDefault="00CC7745" w:rsidP="00A77D5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C7745" w:rsidRPr="00D9771E" w14:paraId="00B30CF3" w14:textId="77777777" w:rsidTr="00A77D54">
        <w:trPr>
          <w:tblHeader/>
        </w:trPr>
        <w:tc>
          <w:tcPr>
            <w:tcW w:w="1735" w:type="dxa"/>
            <w:shd w:val="clear" w:color="auto" w:fill="8DB3E2" w:themeFill="text2" w:themeFillTint="66"/>
          </w:tcPr>
          <w:p w14:paraId="7055018F" w14:textId="77777777" w:rsidR="00CC7745" w:rsidRPr="00D9771E" w:rsidRDefault="00CC7745" w:rsidP="00A77D5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829ADDC"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1FF7B68" w14:textId="77777777" w:rsidR="00CC7745" w:rsidRPr="00D9771E" w:rsidRDefault="00CC7745" w:rsidP="00A77D54">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2E1E40"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14B2C14"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BE6E944"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8F8729" w14:textId="77777777" w:rsidR="00CC7745" w:rsidRPr="00D9771E" w:rsidRDefault="00CC7745" w:rsidP="00A77D5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140DEE1" w14:textId="77777777" w:rsidR="00CC7745" w:rsidRPr="00D9771E" w:rsidRDefault="00CC7745" w:rsidP="00A77D5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C7745" w:rsidRPr="00D9771E" w14:paraId="7E9D8BA3" w14:textId="77777777" w:rsidTr="00A77D54">
        <w:tc>
          <w:tcPr>
            <w:tcW w:w="1735" w:type="dxa"/>
            <w:shd w:val="clear" w:color="auto" w:fill="8DB3E2" w:themeFill="text2" w:themeFillTint="66"/>
          </w:tcPr>
          <w:p w14:paraId="70046405" w14:textId="77777777" w:rsidR="00CC7745" w:rsidRPr="00F65EEE" w:rsidRDefault="00CC7745" w:rsidP="00A77D5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37E184A" w14:textId="77777777" w:rsidR="00CC7745" w:rsidRPr="00F65EEE" w:rsidRDefault="00CC7745" w:rsidP="00A77D5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76B9A8" w14:textId="77777777" w:rsidR="00CC7745" w:rsidRDefault="00CC7745" w:rsidP="00A77D5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0BD35BA" w14:textId="77777777" w:rsidR="00CC7745" w:rsidRPr="00B669B1" w:rsidRDefault="00CC7745" w:rsidP="00A77D5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C2F649" w14:textId="77777777" w:rsidR="00CC7745" w:rsidRPr="00B669B1" w:rsidRDefault="00CC7745" w:rsidP="00A77D5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36F46EF" w14:textId="77777777" w:rsidR="00CC7745" w:rsidRPr="00B669B1" w:rsidRDefault="00CC7745" w:rsidP="00A77D5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00EE54" w14:textId="77777777" w:rsidR="00CC7745" w:rsidRPr="00B669B1" w:rsidRDefault="00CC7745" w:rsidP="00A77D5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1C3EC80" w14:textId="77777777" w:rsidR="00CC7745" w:rsidRPr="00B669B1" w:rsidRDefault="00CC7745" w:rsidP="00A77D5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54B821" w14:textId="77777777" w:rsidR="00CC7745" w:rsidRPr="00B669B1" w:rsidRDefault="00CC7745" w:rsidP="00A77D5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8845C" w14:textId="77777777" w:rsidR="00CC7745" w:rsidRPr="00B669B1" w:rsidRDefault="00CC7745" w:rsidP="00A77D5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8401" w14:textId="77777777" w:rsidR="00CC7745" w:rsidRPr="00B669B1" w:rsidRDefault="00CC7745" w:rsidP="00A77D5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56F840" w14:textId="77777777" w:rsidR="00CC7745" w:rsidRPr="00B669B1" w:rsidRDefault="00CC7745" w:rsidP="00A77D5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7E7993" w14:textId="77777777" w:rsidR="00CC7745" w:rsidRPr="00B669B1" w:rsidRDefault="00CC7745" w:rsidP="00A77D5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0B03CC" w14:textId="77777777" w:rsidR="00CC7745" w:rsidRPr="00B669B1" w:rsidRDefault="00CC7745" w:rsidP="00A77D5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CC7745" w:rsidRPr="00D9771E" w14:paraId="11AB9163" w14:textId="77777777" w:rsidTr="00A77D54">
        <w:tc>
          <w:tcPr>
            <w:tcW w:w="1735" w:type="dxa"/>
            <w:shd w:val="clear" w:color="auto" w:fill="8DB3E2" w:themeFill="text2" w:themeFillTint="66"/>
          </w:tcPr>
          <w:p w14:paraId="7D02E6F2" w14:textId="77777777" w:rsidR="00CC7745" w:rsidRPr="00D9771E" w:rsidRDefault="00CC7745" w:rsidP="00A77D5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362C021" w14:textId="77777777" w:rsidR="00CC7745" w:rsidRPr="00B669B1" w:rsidRDefault="00CC7745" w:rsidP="00A77D54">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E71B9AF" w14:textId="77777777" w:rsidR="00CC7745" w:rsidRPr="00B669B1" w:rsidRDefault="00CC7745" w:rsidP="00A77D5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BED469D" w14:textId="77777777" w:rsidR="00CC7745" w:rsidRPr="00B669B1" w:rsidRDefault="00CC7745" w:rsidP="00A77D5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BADF49" w14:textId="77777777" w:rsidR="00CC7745" w:rsidRPr="00B669B1" w:rsidRDefault="00CC7745" w:rsidP="00A77D54">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14BCB9" w14:textId="77777777" w:rsidR="00CC7745" w:rsidRPr="00B669B1" w:rsidRDefault="00CC7745" w:rsidP="00A77D5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A98F0CE" w14:textId="77777777" w:rsidR="00CC7745" w:rsidRPr="00B669B1" w:rsidRDefault="00CC7745" w:rsidP="00A77D54">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5AE262" w14:textId="77777777" w:rsidR="00CC7745" w:rsidRPr="00B669B1" w:rsidRDefault="00CC7745" w:rsidP="00A77D54">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CC7745" w:rsidRPr="00D9771E" w14:paraId="09FD1C57" w14:textId="77777777" w:rsidTr="00A77D54">
        <w:tc>
          <w:tcPr>
            <w:tcW w:w="1735" w:type="dxa"/>
            <w:shd w:val="clear" w:color="auto" w:fill="8DB3E2" w:themeFill="text2" w:themeFillTint="66"/>
          </w:tcPr>
          <w:p w14:paraId="7DF536E3" w14:textId="77777777" w:rsidR="00CC7745" w:rsidRDefault="00CC7745" w:rsidP="00A77D5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479DF2" w14:textId="77777777" w:rsidR="00CC7745" w:rsidRDefault="00CC7745" w:rsidP="00A77D5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D8333F1" w14:textId="77777777" w:rsidR="00CC7745" w:rsidRDefault="00CC7745" w:rsidP="00A77D54">
            <w:pPr>
              <w:spacing w:before="34" w:line="239" w:lineRule="auto"/>
              <w:ind w:left="108" w:right="-54"/>
              <w:rPr>
                <w:rFonts w:ascii="Arial" w:eastAsia="Arial" w:hAnsi="Arial" w:cs="Arial"/>
                <w:bCs/>
                <w:sz w:val="18"/>
                <w:szCs w:val="18"/>
              </w:rPr>
            </w:pPr>
          </w:p>
          <w:p w14:paraId="1D6C7507" w14:textId="77777777" w:rsidR="00CC7745" w:rsidRPr="00F65EEE" w:rsidRDefault="00CC7745" w:rsidP="00A77D54">
            <w:pPr>
              <w:spacing w:before="34" w:line="239" w:lineRule="auto"/>
              <w:ind w:left="108" w:right="-54"/>
              <w:rPr>
                <w:rFonts w:ascii="Arial" w:eastAsia="Arial" w:hAnsi="Arial" w:cs="Arial"/>
                <w:bCs/>
                <w:sz w:val="18"/>
                <w:szCs w:val="18"/>
              </w:rPr>
            </w:pPr>
          </w:p>
        </w:tc>
        <w:tc>
          <w:tcPr>
            <w:tcW w:w="1736" w:type="dxa"/>
          </w:tcPr>
          <w:p w14:paraId="64D2442A" w14:textId="77777777" w:rsidR="00CC7745" w:rsidRDefault="00CC7745" w:rsidP="00A77D5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18DE90E" w14:textId="77777777" w:rsidR="00CC7745" w:rsidRPr="00FF3C22" w:rsidRDefault="00CC7745" w:rsidP="00A77D5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C32AA35" w14:textId="77777777" w:rsidR="00CC7745" w:rsidRDefault="00CC7745" w:rsidP="00A77D54">
            <w:pPr>
              <w:rPr>
                <w:rFonts w:ascii="Arial" w:hAnsi="Arial" w:cs="Arial"/>
              </w:rPr>
            </w:pPr>
            <w:r w:rsidRPr="00FF3C22">
              <w:rPr>
                <w:rFonts w:ascii="Arial" w:hAnsi="Arial" w:cs="Arial"/>
              </w:rPr>
              <w:t>evidence to back up views.</w:t>
            </w:r>
          </w:p>
          <w:p w14:paraId="6EB89149" w14:textId="77777777" w:rsidR="00CC7745" w:rsidRPr="00B669B1" w:rsidRDefault="00CC7745" w:rsidP="00A77D54">
            <w:pPr>
              <w:rPr>
                <w:rFonts w:ascii="Arial" w:hAnsi="Arial" w:cs="Arial"/>
              </w:rPr>
            </w:pPr>
          </w:p>
        </w:tc>
        <w:tc>
          <w:tcPr>
            <w:tcW w:w="1736" w:type="dxa"/>
          </w:tcPr>
          <w:p w14:paraId="39AA9C39" w14:textId="77777777" w:rsidR="00CC7745" w:rsidRPr="00B669B1" w:rsidRDefault="00CC7745" w:rsidP="00A77D5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38168A" w14:textId="77777777" w:rsidR="00CC7745" w:rsidRPr="00B669B1" w:rsidRDefault="00CC7745" w:rsidP="00A77D5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FC5922F" w14:textId="77777777" w:rsidR="00CC7745" w:rsidRDefault="00CC7745" w:rsidP="00A77D5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985FE0D" w14:textId="77777777" w:rsidR="00CC7745" w:rsidRPr="00B669B1" w:rsidRDefault="00CC7745" w:rsidP="00A77D54">
            <w:pPr>
              <w:rPr>
                <w:rFonts w:ascii="Arial" w:hAnsi="Arial" w:cs="Arial"/>
              </w:rPr>
            </w:pPr>
          </w:p>
        </w:tc>
        <w:tc>
          <w:tcPr>
            <w:tcW w:w="1736" w:type="dxa"/>
          </w:tcPr>
          <w:p w14:paraId="446FFE8E" w14:textId="77777777" w:rsidR="00CC7745" w:rsidRPr="00B669B1" w:rsidRDefault="00CC7745" w:rsidP="00A77D5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857284" w14:textId="77777777" w:rsidR="00CC7745" w:rsidRPr="00B669B1" w:rsidRDefault="00CC7745" w:rsidP="00A77D54">
            <w:pPr>
              <w:rPr>
                <w:rFonts w:ascii="Arial" w:hAnsi="Arial" w:cs="Arial"/>
              </w:rPr>
            </w:pPr>
            <w:r w:rsidRPr="00B669B1">
              <w:rPr>
                <w:rFonts w:ascii="Arial" w:hAnsi="Arial" w:cs="Arial"/>
              </w:rPr>
              <w:t>An emerging ability to use evidence to support the argument.</w:t>
            </w:r>
          </w:p>
          <w:p w14:paraId="7586FF20" w14:textId="77777777" w:rsidR="00CC7745" w:rsidRPr="00B669B1" w:rsidRDefault="00CC7745" w:rsidP="00A77D5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6F67246" w14:textId="77777777" w:rsidR="00CC7745" w:rsidRPr="00B669B1" w:rsidRDefault="00CC7745" w:rsidP="00A77D5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78AC6D0" w14:textId="77777777" w:rsidR="00CC7745" w:rsidRPr="00B669B1" w:rsidRDefault="00CC7745" w:rsidP="00A77D54">
            <w:pPr>
              <w:rPr>
                <w:rFonts w:ascii="Arial" w:hAnsi="Arial" w:cs="Arial"/>
              </w:rPr>
            </w:pPr>
          </w:p>
        </w:tc>
        <w:tc>
          <w:tcPr>
            <w:tcW w:w="1736" w:type="dxa"/>
          </w:tcPr>
          <w:p w14:paraId="31F9FC2B" w14:textId="77777777" w:rsidR="00CC7745" w:rsidRPr="00B669B1" w:rsidRDefault="00CC7745" w:rsidP="00A77D5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E4BD8F5" w14:textId="77777777" w:rsidR="00CC7745" w:rsidRPr="00B669B1" w:rsidRDefault="00CC7745" w:rsidP="00A77D5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ECF18F4" w14:textId="77777777" w:rsidR="00CC7745" w:rsidRPr="00B669B1" w:rsidRDefault="00CC7745" w:rsidP="00A77D5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CC7745" w:rsidRPr="00D9771E" w14:paraId="43227390" w14:textId="77777777" w:rsidTr="00A77D54">
        <w:tc>
          <w:tcPr>
            <w:tcW w:w="1735" w:type="dxa"/>
            <w:shd w:val="clear" w:color="auto" w:fill="8DB3E2" w:themeFill="text2" w:themeFillTint="66"/>
          </w:tcPr>
          <w:p w14:paraId="4E34E4F6" w14:textId="77777777" w:rsidR="00CC7745" w:rsidRDefault="00CC7745" w:rsidP="00A77D5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40836A" w14:textId="77777777" w:rsidR="00CC7745" w:rsidRDefault="00CC7745" w:rsidP="00A77D5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FE4F60" w14:textId="77777777" w:rsidR="00CC7745" w:rsidRPr="00F65EEE" w:rsidRDefault="00CC7745" w:rsidP="00A77D54">
            <w:pPr>
              <w:spacing w:before="34" w:line="239" w:lineRule="auto"/>
              <w:ind w:left="108" w:right="-54"/>
              <w:rPr>
                <w:rFonts w:ascii="Arial" w:eastAsia="Arial" w:hAnsi="Arial" w:cs="Arial"/>
                <w:b/>
                <w:bCs/>
                <w:sz w:val="18"/>
                <w:szCs w:val="18"/>
              </w:rPr>
            </w:pPr>
          </w:p>
        </w:tc>
        <w:tc>
          <w:tcPr>
            <w:tcW w:w="1736" w:type="dxa"/>
          </w:tcPr>
          <w:p w14:paraId="1637F5DC" w14:textId="77777777" w:rsidR="00CC7745" w:rsidRPr="00B669B1" w:rsidRDefault="00CC7745" w:rsidP="00A77D5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BDFC69F" w14:textId="77777777" w:rsidR="00CC7745" w:rsidRDefault="00CC7745" w:rsidP="00A77D54">
            <w:pPr>
              <w:rPr>
                <w:rFonts w:ascii="Arial" w:hAnsi="Arial" w:cs="Arial"/>
              </w:rPr>
            </w:pPr>
            <w:r w:rsidRPr="00B669B1">
              <w:rPr>
                <w:rFonts w:ascii="Arial" w:hAnsi="Arial" w:cs="Arial"/>
              </w:rPr>
              <w:t>Little or no appreciation of the context of the application.</w:t>
            </w:r>
          </w:p>
          <w:p w14:paraId="52D3A976" w14:textId="77777777" w:rsidR="00CC7745" w:rsidRPr="00B669B1" w:rsidRDefault="00CC7745" w:rsidP="00A77D54">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D18FCB2" w14:textId="77777777" w:rsidR="00CC7745" w:rsidRDefault="00CC7745" w:rsidP="00A77D5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2A2F08F" w14:textId="77777777" w:rsidR="00CC7745" w:rsidRPr="00B669B1" w:rsidRDefault="00CC7745" w:rsidP="00A77D54">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FF38B1F" w14:textId="77777777" w:rsidR="00CC7745" w:rsidRPr="00B669B1" w:rsidRDefault="00CC7745" w:rsidP="00A77D54">
            <w:pPr>
              <w:rPr>
                <w:rFonts w:ascii="Arial" w:hAnsi="Arial" w:cs="Arial"/>
              </w:rPr>
            </w:pPr>
          </w:p>
          <w:p w14:paraId="5D2CF0B0" w14:textId="77777777" w:rsidR="00CC7745" w:rsidRPr="00B669B1" w:rsidRDefault="00CC7745" w:rsidP="00A77D54">
            <w:pPr>
              <w:rPr>
                <w:rFonts w:ascii="Arial" w:hAnsi="Arial" w:cs="Arial"/>
              </w:rPr>
            </w:pPr>
          </w:p>
        </w:tc>
        <w:tc>
          <w:tcPr>
            <w:tcW w:w="1736" w:type="dxa"/>
          </w:tcPr>
          <w:p w14:paraId="201A7445" w14:textId="77777777" w:rsidR="00CC7745" w:rsidRPr="00B669B1" w:rsidRDefault="00CC7745" w:rsidP="00A77D5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1EB36DC" w14:textId="77777777" w:rsidR="00CC7745" w:rsidRDefault="00CC7745" w:rsidP="00A77D54">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7A46DD1" w14:textId="77777777" w:rsidR="00CC7745" w:rsidRPr="00B669B1" w:rsidRDefault="00CC7745" w:rsidP="00A77D54">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A15A0DF" w14:textId="77777777" w:rsidR="00CC7745" w:rsidRPr="00B669B1" w:rsidRDefault="00CC7745" w:rsidP="00A77D5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AC982D2" w14:textId="77777777" w:rsidR="00CC7745" w:rsidRDefault="00CC7745" w:rsidP="00A77D5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FAC9D22" w14:textId="77777777" w:rsidR="00CC7745" w:rsidRPr="00B669B1" w:rsidRDefault="00CC7745" w:rsidP="00A77D54">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C15224E" w14:textId="77777777" w:rsidR="00CC7745" w:rsidRPr="00B669B1" w:rsidRDefault="00CC7745" w:rsidP="00A77D5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D1D509" w14:textId="77777777" w:rsidR="00CC7745" w:rsidRPr="00B669B1" w:rsidRDefault="00CC7745" w:rsidP="00A77D54">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19E6BE25" w14:textId="77777777" w:rsidR="00CC7745" w:rsidRPr="00B669B1" w:rsidRDefault="00CC7745" w:rsidP="00A77D5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4195F4B" w14:textId="77777777" w:rsidR="00CC7745" w:rsidRPr="00B669B1" w:rsidRDefault="00CC7745" w:rsidP="00A77D5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698F86" w14:textId="77777777" w:rsidR="00CC7745" w:rsidRPr="00B669B1" w:rsidRDefault="00CC7745" w:rsidP="00A77D54">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8B3C1E7" w14:textId="77777777" w:rsidR="00CC7745" w:rsidRPr="00B669B1" w:rsidRDefault="00CC7745" w:rsidP="00A77D5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CC7745" w:rsidRPr="00D9771E" w14:paraId="0BB63376" w14:textId="77777777" w:rsidTr="00A77D54">
        <w:tc>
          <w:tcPr>
            <w:tcW w:w="1735" w:type="dxa"/>
            <w:shd w:val="clear" w:color="auto" w:fill="8DB3E2" w:themeFill="text2" w:themeFillTint="66"/>
          </w:tcPr>
          <w:p w14:paraId="1BB84171" w14:textId="77777777" w:rsidR="00CC7745" w:rsidRDefault="00CC7745" w:rsidP="00A77D5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6B355A2" w14:textId="77777777" w:rsidR="00CC7745" w:rsidRPr="00B76A42" w:rsidRDefault="00CC7745" w:rsidP="00A77D5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8E8E991" w14:textId="77777777" w:rsidR="00CC7745" w:rsidRPr="00E07BE3" w:rsidRDefault="00CC7745" w:rsidP="00A77D5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A551E9F" w14:textId="77777777" w:rsidR="00CC7745" w:rsidRPr="00ED3ABD" w:rsidRDefault="00CC7745" w:rsidP="00A77D54">
            <w:pPr>
              <w:rPr>
                <w:rFonts w:ascii="Arial" w:hAnsi="Arial" w:cs="Arial"/>
              </w:rPr>
            </w:pPr>
          </w:p>
          <w:p w14:paraId="7E845D0D" w14:textId="77777777" w:rsidR="00CC7745" w:rsidRPr="00E07BE3" w:rsidRDefault="00CC7745" w:rsidP="00A77D5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F2AAC4" w14:textId="77777777" w:rsidR="00CC7745" w:rsidRPr="00E07BE3" w:rsidRDefault="00CC7745" w:rsidP="00A77D5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168E028A" w14:textId="77777777" w:rsidR="00CC7745" w:rsidRPr="00E07BE3" w:rsidRDefault="00CC7745" w:rsidP="00A77D54">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0419BC" w14:textId="77777777" w:rsidR="00CC7745" w:rsidRPr="00E07BE3" w:rsidRDefault="00CC7745" w:rsidP="00A77D5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5C2493" w14:textId="77777777" w:rsidR="00CC7745" w:rsidRPr="00E07BE3" w:rsidRDefault="00CC7745" w:rsidP="00A77D54">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AF40F17" w14:textId="77777777" w:rsidR="00CC7745" w:rsidRPr="00E07BE3" w:rsidRDefault="00CC7745" w:rsidP="00A77D5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F3D094" w14:textId="77777777" w:rsidR="00CC7745" w:rsidRPr="00E07BE3" w:rsidRDefault="00CC7745" w:rsidP="00A77D54">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79594E8" w14:textId="77777777" w:rsidR="00CC7745" w:rsidRPr="00E07BE3" w:rsidRDefault="00CC7745" w:rsidP="00A77D5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7E6BA4" w14:textId="77777777" w:rsidR="00CC7745" w:rsidRPr="00E07BE3" w:rsidRDefault="00CC7745" w:rsidP="00A77D5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CF42083" w14:textId="77777777" w:rsidR="00CC7745" w:rsidRPr="00E07BE3" w:rsidRDefault="00CC7745" w:rsidP="00A77D5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900255" w14:textId="77777777" w:rsidR="00CC7745" w:rsidRPr="00E07BE3" w:rsidRDefault="00CC7745" w:rsidP="00A77D5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7E0F704" w14:textId="77777777" w:rsidR="00CC7745" w:rsidRDefault="00CC7745" w:rsidP="00267D35">
      <w:pPr>
        <w:sectPr w:rsidR="00CC7745" w:rsidSect="00CC7745">
          <w:pgSz w:w="16834" w:h="11894" w:orient="landscape"/>
          <w:pgMar w:top="720" w:right="720" w:bottom="720" w:left="720" w:header="706" w:footer="454" w:gutter="0"/>
          <w:paperSrc w:first="1" w:other="1"/>
          <w:cols w:space="720"/>
          <w:docGrid w:linePitch="272"/>
        </w:sectPr>
      </w:pPr>
    </w:p>
    <w:p w14:paraId="3C713F0A" w14:textId="77777777" w:rsidR="00EF380C" w:rsidRDefault="00EF380C" w:rsidP="00267D35">
      <w:pPr>
        <w:pStyle w:val="Header"/>
        <w:tabs>
          <w:tab w:val="clear" w:pos="4153"/>
          <w:tab w:val="clear" w:pos="8306"/>
        </w:tabs>
      </w:pPr>
    </w:p>
    <w:sectPr w:rsidR="00EF380C" w:rsidSect="00267D35">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260D7" w14:textId="77777777" w:rsidR="00A77D54" w:rsidRDefault="00A77D54">
      <w:r>
        <w:separator/>
      </w:r>
    </w:p>
  </w:endnote>
  <w:endnote w:type="continuationSeparator" w:id="0">
    <w:p w14:paraId="6E8EA5B0" w14:textId="77777777" w:rsidR="00A77D54" w:rsidRDefault="00A77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2808A" w14:textId="77777777" w:rsidR="00A77D54" w:rsidRDefault="00A77D54">
    <w:pPr>
      <w:pStyle w:val="Footer"/>
      <w:jc w:val="center"/>
    </w:pPr>
    <w:r>
      <w:t xml:space="preserve">Page </w:t>
    </w:r>
    <w:r w:rsidR="00C43B4E">
      <w:rPr>
        <w:b/>
        <w:sz w:val="24"/>
        <w:szCs w:val="24"/>
      </w:rPr>
      <w:fldChar w:fldCharType="begin"/>
    </w:r>
    <w:r>
      <w:rPr>
        <w:b/>
      </w:rPr>
      <w:instrText xml:space="preserve"> PAGE </w:instrText>
    </w:r>
    <w:r w:rsidR="00C43B4E">
      <w:rPr>
        <w:b/>
        <w:sz w:val="24"/>
        <w:szCs w:val="24"/>
      </w:rPr>
      <w:fldChar w:fldCharType="separate"/>
    </w:r>
    <w:r w:rsidR="00F47AAE">
      <w:rPr>
        <w:b/>
        <w:noProof/>
      </w:rPr>
      <w:t>6</w:t>
    </w:r>
    <w:r w:rsidR="00C43B4E">
      <w:rPr>
        <w:b/>
        <w:sz w:val="24"/>
        <w:szCs w:val="24"/>
      </w:rPr>
      <w:fldChar w:fldCharType="end"/>
    </w:r>
    <w:r>
      <w:t xml:space="preserve"> of </w:t>
    </w:r>
    <w:r w:rsidR="00C43B4E">
      <w:rPr>
        <w:b/>
        <w:sz w:val="24"/>
        <w:szCs w:val="24"/>
      </w:rPr>
      <w:fldChar w:fldCharType="begin"/>
    </w:r>
    <w:r>
      <w:rPr>
        <w:b/>
      </w:rPr>
      <w:instrText xml:space="preserve"> NUMPAGES  </w:instrText>
    </w:r>
    <w:r w:rsidR="00C43B4E">
      <w:rPr>
        <w:b/>
        <w:sz w:val="24"/>
        <w:szCs w:val="24"/>
      </w:rPr>
      <w:fldChar w:fldCharType="separate"/>
    </w:r>
    <w:r w:rsidR="00F47AAE">
      <w:rPr>
        <w:b/>
        <w:noProof/>
      </w:rPr>
      <w:t>12</w:t>
    </w:r>
    <w:r w:rsidR="00C43B4E">
      <w:rPr>
        <w:b/>
        <w:sz w:val="24"/>
        <w:szCs w:val="24"/>
      </w:rPr>
      <w:fldChar w:fldCharType="end"/>
    </w:r>
  </w:p>
  <w:p w14:paraId="2039E25C" w14:textId="77777777" w:rsidR="00A77D54" w:rsidRDefault="00A77D5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1F553" w14:textId="77777777" w:rsidR="00A77D54" w:rsidRDefault="00A77D54">
      <w:r>
        <w:separator/>
      </w:r>
    </w:p>
  </w:footnote>
  <w:footnote w:type="continuationSeparator" w:id="0">
    <w:p w14:paraId="2AB4B9CA" w14:textId="77777777" w:rsidR="00A77D54" w:rsidRDefault="00A77D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32591"/>
    <w:multiLevelType w:val="hybridMultilevel"/>
    <w:tmpl w:val="1EC4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C62E20"/>
    <w:multiLevelType w:val="hybridMultilevel"/>
    <w:tmpl w:val="04442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alibri"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alibri"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7D4DB3"/>
    <w:multiLevelType w:val="hybridMultilevel"/>
    <w:tmpl w:val="480695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DF39CD"/>
    <w:multiLevelType w:val="hybridMultilevel"/>
    <w:tmpl w:val="72A4979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952C01"/>
    <w:multiLevelType w:val="hybridMultilevel"/>
    <w:tmpl w:val="055AB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C510F1"/>
    <w:multiLevelType w:val="hybridMultilevel"/>
    <w:tmpl w:val="7C4CF10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7A71D2"/>
    <w:multiLevelType w:val="hybridMultilevel"/>
    <w:tmpl w:val="8D2A11EC"/>
    <w:lvl w:ilvl="0" w:tplc="FFFFFFFF">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D5F02"/>
    <w:multiLevelType w:val="hybridMultilevel"/>
    <w:tmpl w:val="1736DBC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E6D65"/>
    <w:multiLevelType w:val="hybridMultilevel"/>
    <w:tmpl w:val="1352B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DBA66C3"/>
    <w:multiLevelType w:val="hybridMultilevel"/>
    <w:tmpl w:val="055AB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alibr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libri"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libri"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7C0412"/>
    <w:multiLevelType w:val="hybridMultilevel"/>
    <w:tmpl w:val="58563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Aria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Arial"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Arial"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4D23E4"/>
    <w:multiLevelType w:val="hybridMultilevel"/>
    <w:tmpl w:val="EB888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FA4FC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BAF5998"/>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A30F36"/>
    <w:multiLevelType w:val="hybridMultilevel"/>
    <w:tmpl w:val="17BCF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AD6211"/>
    <w:multiLevelType w:val="hybridMultilevel"/>
    <w:tmpl w:val="DA22DDAE"/>
    <w:lvl w:ilvl="0" w:tplc="2B24876C">
      <w:start w:val="1"/>
      <w:numFmt w:val="decimal"/>
      <w:lvlText w:val="%1."/>
      <w:lvlJc w:val="left"/>
      <w:pPr>
        <w:tabs>
          <w:tab w:val="num" w:pos="964"/>
        </w:tabs>
        <w:ind w:left="964" w:hanging="39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alibri"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alibri"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alibri"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16633266">
    <w:abstractNumId w:val="1"/>
  </w:num>
  <w:num w:numId="2" w16cid:durableId="990985075">
    <w:abstractNumId w:val="15"/>
  </w:num>
  <w:num w:numId="3" w16cid:durableId="98336615">
    <w:abstractNumId w:val="25"/>
  </w:num>
  <w:num w:numId="4" w16cid:durableId="160628776">
    <w:abstractNumId w:val="20"/>
  </w:num>
  <w:num w:numId="5" w16cid:durableId="428546525">
    <w:abstractNumId w:val="13"/>
  </w:num>
  <w:num w:numId="6" w16cid:durableId="366292476">
    <w:abstractNumId w:val="24"/>
  </w:num>
  <w:num w:numId="7" w16cid:durableId="672806900">
    <w:abstractNumId w:val="3"/>
  </w:num>
  <w:num w:numId="8" w16cid:durableId="1133981764">
    <w:abstractNumId w:val="12"/>
  </w:num>
  <w:num w:numId="9" w16cid:durableId="694843231">
    <w:abstractNumId w:val="6"/>
  </w:num>
  <w:num w:numId="10" w16cid:durableId="1483279852">
    <w:abstractNumId w:val="2"/>
  </w:num>
  <w:num w:numId="11" w16cid:durableId="1338769647">
    <w:abstractNumId w:val="21"/>
  </w:num>
  <w:num w:numId="12" w16cid:durableId="1148134367">
    <w:abstractNumId w:val="22"/>
  </w:num>
  <w:num w:numId="13" w16cid:durableId="1110123347">
    <w:abstractNumId w:val="5"/>
  </w:num>
  <w:num w:numId="14" w16cid:durableId="1749108504">
    <w:abstractNumId w:val="18"/>
  </w:num>
  <w:num w:numId="15" w16cid:durableId="580991568">
    <w:abstractNumId w:val="10"/>
  </w:num>
  <w:num w:numId="16" w16cid:durableId="816797688">
    <w:abstractNumId w:val="8"/>
  </w:num>
  <w:num w:numId="17" w16cid:durableId="1502545170">
    <w:abstractNumId w:val="9"/>
  </w:num>
  <w:num w:numId="18" w16cid:durableId="1730037533">
    <w:abstractNumId w:val="7"/>
  </w:num>
  <w:num w:numId="19" w16cid:durableId="2138403674">
    <w:abstractNumId w:val="14"/>
  </w:num>
  <w:num w:numId="20" w16cid:durableId="598948067">
    <w:abstractNumId w:val="16"/>
  </w:num>
  <w:num w:numId="21" w16cid:durableId="486671777">
    <w:abstractNumId w:val="26"/>
  </w:num>
  <w:num w:numId="22" w16cid:durableId="1726879928">
    <w:abstractNumId w:val="0"/>
  </w:num>
  <w:num w:numId="23" w16cid:durableId="457183413">
    <w:abstractNumId w:val="23"/>
  </w:num>
  <w:num w:numId="24" w16cid:durableId="893395588">
    <w:abstractNumId w:val="11"/>
  </w:num>
  <w:num w:numId="25" w16cid:durableId="112405761">
    <w:abstractNumId w:val="19"/>
  </w:num>
  <w:num w:numId="26" w16cid:durableId="1112700282">
    <w:abstractNumId w:val="4"/>
  </w:num>
  <w:num w:numId="27" w16cid:durableId="15078618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6746E"/>
    <w:rsid w:val="000A5725"/>
    <w:rsid w:val="000B242F"/>
    <w:rsid w:val="00104696"/>
    <w:rsid w:val="00106129"/>
    <w:rsid w:val="00117AF9"/>
    <w:rsid w:val="00131A6A"/>
    <w:rsid w:val="001B1CB2"/>
    <w:rsid w:val="001B3E3E"/>
    <w:rsid w:val="001B43DD"/>
    <w:rsid w:val="001E5D54"/>
    <w:rsid w:val="001F684D"/>
    <w:rsid w:val="00212351"/>
    <w:rsid w:val="002518E9"/>
    <w:rsid w:val="00267D35"/>
    <w:rsid w:val="002720E2"/>
    <w:rsid w:val="00286A26"/>
    <w:rsid w:val="002A6E75"/>
    <w:rsid w:val="002B4D69"/>
    <w:rsid w:val="002C21D8"/>
    <w:rsid w:val="002D79F1"/>
    <w:rsid w:val="002E7CB0"/>
    <w:rsid w:val="003013B4"/>
    <w:rsid w:val="00311870"/>
    <w:rsid w:val="003254F8"/>
    <w:rsid w:val="00337316"/>
    <w:rsid w:val="003404C1"/>
    <w:rsid w:val="003451C9"/>
    <w:rsid w:val="00346925"/>
    <w:rsid w:val="00370950"/>
    <w:rsid w:val="003745F4"/>
    <w:rsid w:val="003A0FFE"/>
    <w:rsid w:val="003D7EB5"/>
    <w:rsid w:val="00444880"/>
    <w:rsid w:val="0047180A"/>
    <w:rsid w:val="0048782E"/>
    <w:rsid w:val="004940CE"/>
    <w:rsid w:val="004C5ABB"/>
    <w:rsid w:val="004F0EAB"/>
    <w:rsid w:val="004F3F65"/>
    <w:rsid w:val="00516D1D"/>
    <w:rsid w:val="00532FBC"/>
    <w:rsid w:val="00537B42"/>
    <w:rsid w:val="005453FC"/>
    <w:rsid w:val="005548A7"/>
    <w:rsid w:val="005813FB"/>
    <w:rsid w:val="005914C9"/>
    <w:rsid w:val="005A11EE"/>
    <w:rsid w:val="005D6227"/>
    <w:rsid w:val="005F7EF0"/>
    <w:rsid w:val="0061226E"/>
    <w:rsid w:val="00617DE9"/>
    <w:rsid w:val="00653F1D"/>
    <w:rsid w:val="0067097A"/>
    <w:rsid w:val="006B0CA6"/>
    <w:rsid w:val="006C5340"/>
    <w:rsid w:val="006D30BA"/>
    <w:rsid w:val="006F41C5"/>
    <w:rsid w:val="00720AA9"/>
    <w:rsid w:val="007338E0"/>
    <w:rsid w:val="007633C7"/>
    <w:rsid w:val="00794569"/>
    <w:rsid w:val="007C0CE1"/>
    <w:rsid w:val="007C354B"/>
    <w:rsid w:val="007E2AD2"/>
    <w:rsid w:val="0080172F"/>
    <w:rsid w:val="00803548"/>
    <w:rsid w:val="008174F7"/>
    <w:rsid w:val="00864C88"/>
    <w:rsid w:val="008820E1"/>
    <w:rsid w:val="008D7BC2"/>
    <w:rsid w:val="00913825"/>
    <w:rsid w:val="00935416"/>
    <w:rsid w:val="00952836"/>
    <w:rsid w:val="00955B93"/>
    <w:rsid w:val="00972A64"/>
    <w:rsid w:val="009B62D0"/>
    <w:rsid w:val="009D7D23"/>
    <w:rsid w:val="00A00482"/>
    <w:rsid w:val="00A77D54"/>
    <w:rsid w:val="00A84312"/>
    <w:rsid w:val="00AB769B"/>
    <w:rsid w:val="00AF06E7"/>
    <w:rsid w:val="00AF1DBA"/>
    <w:rsid w:val="00AF7F96"/>
    <w:rsid w:val="00B36941"/>
    <w:rsid w:val="00B55E96"/>
    <w:rsid w:val="00B675CE"/>
    <w:rsid w:val="00B72E28"/>
    <w:rsid w:val="00BD7E0A"/>
    <w:rsid w:val="00C12DA7"/>
    <w:rsid w:val="00C37EE4"/>
    <w:rsid w:val="00C43B4E"/>
    <w:rsid w:val="00C47930"/>
    <w:rsid w:val="00C5493F"/>
    <w:rsid w:val="00C778DD"/>
    <w:rsid w:val="00C91009"/>
    <w:rsid w:val="00C97FDA"/>
    <w:rsid w:val="00CC0FFB"/>
    <w:rsid w:val="00CC7745"/>
    <w:rsid w:val="00CF45DD"/>
    <w:rsid w:val="00D22A77"/>
    <w:rsid w:val="00D371B3"/>
    <w:rsid w:val="00D56977"/>
    <w:rsid w:val="00D7409A"/>
    <w:rsid w:val="00D91648"/>
    <w:rsid w:val="00D94D0A"/>
    <w:rsid w:val="00DE660C"/>
    <w:rsid w:val="00DF51DC"/>
    <w:rsid w:val="00E26169"/>
    <w:rsid w:val="00E5187C"/>
    <w:rsid w:val="00E8059D"/>
    <w:rsid w:val="00EC5313"/>
    <w:rsid w:val="00EE0098"/>
    <w:rsid w:val="00EF380C"/>
    <w:rsid w:val="00F02CF9"/>
    <w:rsid w:val="00F048BB"/>
    <w:rsid w:val="00F47AAE"/>
    <w:rsid w:val="00F552C7"/>
    <w:rsid w:val="00F6010D"/>
    <w:rsid w:val="00FB4521"/>
    <w:rsid w:val="00FE0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23ACC0"/>
  <w15:docId w15:val="{B839D4F4-735F-47BE-8DEA-7C314FFA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5313"/>
  </w:style>
  <w:style w:type="paragraph" w:styleId="Heading1">
    <w:name w:val="heading 1"/>
    <w:basedOn w:val="Normal"/>
    <w:next w:val="Normal"/>
    <w:qFormat/>
    <w:rsid w:val="006F41C5"/>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F41C5"/>
    <w:pPr>
      <w:keepNext/>
      <w:jc w:val="both"/>
      <w:outlineLvl w:val="1"/>
    </w:pPr>
    <w:rPr>
      <w:b/>
      <w:sz w:val="24"/>
    </w:rPr>
  </w:style>
  <w:style w:type="paragraph" w:styleId="Heading3">
    <w:name w:val="heading 3"/>
    <w:basedOn w:val="Normal"/>
    <w:next w:val="Normal"/>
    <w:qFormat/>
    <w:rsid w:val="006F41C5"/>
    <w:pPr>
      <w:keepNext/>
      <w:jc w:val="center"/>
      <w:outlineLvl w:val="2"/>
    </w:pPr>
    <w:rPr>
      <w:b/>
      <w:sz w:val="24"/>
    </w:rPr>
  </w:style>
  <w:style w:type="paragraph" w:styleId="Heading4">
    <w:name w:val="heading 4"/>
    <w:basedOn w:val="Normal"/>
    <w:next w:val="Normal"/>
    <w:qFormat/>
    <w:rsid w:val="006F41C5"/>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1C5"/>
    <w:pPr>
      <w:tabs>
        <w:tab w:val="center" w:pos="4153"/>
        <w:tab w:val="right" w:pos="8306"/>
      </w:tabs>
    </w:pPr>
  </w:style>
  <w:style w:type="paragraph" w:styleId="Footer">
    <w:name w:val="footer"/>
    <w:basedOn w:val="Normal"/>
    <w:link w:val="FooterChar"/>
    <w:uiPriority w:val="99"/>
    <w:rsid w:val="006F41C5"/>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customStyle="1" w:styleId="ColorfulList-Accent11">
    <w:name w:val="Colorful List - Accent 11"/>
    <w:basedOn w:val="Normal"/>
    <w:uiPriority w:val="34"/>
    <w:qFormat/>
    <w:rsid w:val="001E2007"/>
    <w:pPr>
      <w:ind w:left="720"/>
      <w:contextualSpacing/>
    </w:pPr>
  </w:style>
  <w:style w:type="paragraph" w:styleId="BodyText3">
    <w:name w:val="Body Text 3"/>
    <w:basedOn w:val="Normal"/>
    <w:link w:val="BodyText3Char"/>
    <w:rsid w:val="00EF380C"/>
    <w:pPr>
      <w:spacing w:after="120"/>
    </w:pPr>
    <w:rPr>
      <w:sz w:val="16"/>
      <w:szCs w:val="16"/>
    </w:rPr>
  </w:style>
  <w:style w:type="character" w:customStyle="1" w:styleId="BodyText3Char">
    <w:name w:val="Body Text 3 Char"/>
    <w:basedOn w:val="DefaultParagraphFont"/>
    <w:link w:val="BodyText3"/>
    <w:rsid w:val="00EF380C"/>
    <w:rPr>
      <w:sz w:val="16"/>
      <w:szCs w:val="16"/>
    </w:rPr>
  </w:style>
  <w:style w:type="paragraph" w:styleId="ListParagraph">
    <w:name w:val="List Paragraph"/>
    <w:basedOn w:val="Normal"/>
    <w:qFormat/>
    <w:rsid w:val="00BD7E0A"/>
    <w:pPr>
      <w:ind w:left="720"/>
      <w:contextualSpacing/>
    </w:pPr>
  </w:style>
  <w:style w:type="table" w:customStyle="1" w:styleId="TableGrid1">
    <w:name w:val="Table Grid1"/>
    <w:basedOn w:val="TableNormal"/>
    <w:uiPriority w:val="59"/>
    <w:rsid w:val="00E2616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E2616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72A6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675C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776879">
      <w:bodyDiv w:val="1"/>
      <w:marLeft w:val="0"/>
      <w:marRight w:val="0"/>
      <w:marTop w:val="0"/>
      <w:marBottom w:val="0"/>
      <w:divBdr>
        <w:top w:val="none" w:sz="0" w:space="0" w:color="auto"/>
        <w:left w:val="none" w:sz="0" w:space="0" w:color="auto"/>
        <w:bottom w:val="none" w:sz="0" w:space="0" w:color="auto"/>
        <w:right w:val="none" w:sz="0" w:space="0" w:color="auto"/>
      </w:divBdr>
    </w:div>
    <w:div w:id="1202863226">
      <w:bodyDiv w:val="1"/>
      <w:marLeft w:val="0"/>
      <w:marRight w:val="0"/>
      <w:marTop w:val="0"/>
      <w:marBottom w:val="0"/>
      <w:divBdr>
        <w:top w:val="none" w:sz="0" w:space="0" w:color="auto"/>
        <w:left w:val="none" w:sz="0" w:space="0" w:color="auto"/>
        <w:bottom w:val="none" w:sz="0" w:space="0" w:color="auto"/>
        <w:right w:val="none" w:sz="0" w:space="0" w:color="auto"/>
      </w:divBdr>
    </w:div>
    <w:div w:id="1662124734">
      <w:bodyDiv w:val="1"/>
      <w:marLeft w:val="0"/>
      <w:marRight w:val="0"/>
      <w:marTop w:val="0"/>
      <w:marBottom w:val="0"/>
      <w:divBdr>
        <w:top w:val="none" w:sz="0" w:space="0" w:color="auto"/>
        <w:left w:val="none" w:sz="0" w:space="0" w:color="auto"/>
        <w:bottom w:val="none" w:sz="0" w:space="0" w:color="auto"/>
        <w:right w:val="none" w:sz="0" w:space="0" w:color="auto"/>
      </w:divBdr>
      <w:divsChild>
        <w:div w:id="983002115">
          <w:marLeft w:val="0"/>
          <w:marRight w:val="0"/>
          <w:marTop w:val="0"/>
          <w:marBottom w:val="0"/>
          <w:divBdr>
            <w:top w:val="none" w:sz="0" w:space="0" w:color="auto"/>
            <w:left w:val="none" w:sz="0" w:space="0" w:color="auto"/>
            <w:bottom w:val="none" w:sz="0" w:space="0" w:color="auto"/>
            <w:right w:val="none" w:sz="0" w:space="0" w:color="auto"/>
          </w:divBdr>
          <w:divsChild>
            <w:div w:id="2034187179">
              <w:marLeft w:val="0"/>
              <w:marRight w:val="0"/>
              <w:marTop w:val="0"/>
              <w:marBottom w:val="0"/>
              <w:divBdr>
                <w:top w:val="none" w:sz="0" w:space="0" w:color="auto"/>
                <w:left w:val="none" w:sz="0" w:space="0" w:color="auto"/>
                <w:bottom w:val="none" w:sz="0" w:space="0" w:color="auto"/>
                <w:right w:val="none" w:sz="0" w:space="0" w:color="auto"/>
              </w:divBdr>
              <w:divsChild>
                <w:div w:id="27147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13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12</Pages>
  <Words>2853</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20283</CharactersWithSpaces>
  <SharedDoc>false</SharedDoc>
  <HLinks>
    <vt:vector size="6" baseType="variant">
      <vt:variant>
        <vt:i4>6029399</vt:i4>
      </vt:variant>
      <vt:variant>
        <vt:i4>3</vt:i4>
      </vt:variant>
      <vt:variant>
        <vt:i4>0</vt:i4>
      </vt:variant>
      <vt:variant>
        <vt:i4>5</vt:i4>
      </vt:variant>
      <vt:variant>
        <vt:lpwstr>http://www.smu.ac.uk/academicskills/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18</cp:revision>
  <cp:lastPrinted>2013-09-17T08:39:00Z</cp:lastPrinted>
  <dcterms:created xsi:type="dcterms:W3CDTF">2020-09-15T08:43:00Z</dcterms:created>
  <dcterms:modified xsi:type="dcterms:W3CDTF">2024-08-20T13:45:00Z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