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98CF1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9C98E7A" wp14:editId="39C98E7B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39C98CF2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9C98CF4" w14:textId="77777777" w:rsidTr="00630448">
        <w:tc>
          <w:tcPr>
            <w:tcW w:w="9922" w:type="dxa"/>
            <w:shd w:val="clear" w:color="auto" w:fill="C0C0C0"/>
          </w:tcPr>
          <w:p w14:paraId="39C98CF3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9C98CF5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9C98CFA" w14:textId="77777777" w:rsidTr="008F1308">
        <w:tc>
          <w:tcPr>
            <w:tcW w:w="2093" w:type="dxa"/>
            <w:shd w:val="pct15" w:color="auto" w:fill="auto"/>
          </w:tcPr>
          <w:p w14:paraId="39C98CF6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9C98CF7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9C98CF8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9C98CF9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224E" w:rsidRPr="00A406E5" w14:paraId="39C98CFD" w14:textId="77777777" w:rsidTr="00A406E5">
        <w:tc>
          <w:tcPr>
            <w:tcW w:w="2093" w:type="dxa"/>
            <w:shd w:val="pct15" w:color="auto" w:fill="auto"/>
          </w:tcPr>
          <w:p w14:paraId="39C98CFB" w14:textId="77777777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9C98CFC" w14:textId="58897153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BA </w:t>
            </w:r>
            <w:r w:rsidRPr="00097575">
              <w:rPr>
                <w:rFonts w:ascii="Arial" w:hAnsi="Arial" w:cs="Arial"/>
                <w:b/>
                <w:sz w:val="22"/>
                <w:szCs w:val="22"/>
                <w:lang w:val="cy"/>
              </w:rPr>
              <w:t>Theatr Gerddorol</w:t>
            </w:r>
          </w:p>
        </w:tc>
      </w:tr>
      <w:tr w:rsidR="0060224E" w:rsidRPr="00A406E5" w14:paraId="39C98D00" w14:textId="77777777" w:rsidTr="00B07FB0">
        <w:tc>
          <w:tcPr>
            <w:tcW w:w="2093" w:type="dxa"/>
            <w:shd w:val="pct15" w:color="auto" w:fill="auto"/>
          </w:tcPr>
          <w:p w14:paraId="39C98CFE" w14:textId="77777777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CFF" w14:textId="2BCD7244" w:rsidR="0060224E" w:rsidRPr="00A406E5" w:rsidRDefault="0060224E" w:rsidP="0060224E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Hyfforddiant Dawns 2</w:t>
            </w:r>
          </w:p>
        </w:tc>
      </w:tr>
      <w:tr w:rsidR="00492C43" w:rsidRPr="00A406E5" w14:paraId="39C98D05" w14:textId="77777777" w:rsidTr="008F1308">
        <w:tc>
          <w:tcPr>
            <w:tcW w:w="2093" w:type="dxa"/>
            <w:shd w:val="pct15" w:color="auto" w:fill="auto"/>
          </w:tcPr>
          <w:p w14:paraId="39C98D01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9C98D02" w14:textId="1B6FF7AC" w:rsidR="00492C43" w:rsidRPr="00A406E5" w:rsidRDefault="00187985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187985">
              <w:rPr>
                <w:rFonts w:ascii="Arial" w:hAnsi="Arial" w:cs="Arial"/>
                <w:b/>
                <w:sz w:val="22"/>
                <w:szCs w:val="22"/>
                <w:lang w:val="cy"/>
              </w:rPr>
              <w:t>ADPB5007C</w:t>
            </w:r>
          </w:p>
        </w:tc>
        <w:tc>
          <w:tcPr>
            <w:tcW w:w="2268" w:type="dxa"/>
            <w:shd w:val="clear" w:color="auto" w:fill="D9D9D9"/>
          </w:tcPr>
          <w:p w14:paraId="39C98D03" w14:textId="77777777" w:rsidR="00492C43" w:rsidRPr="00187985" w:rsidRDefault="00492C43" w:rsidP="00492C43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9C98D04" w14:textId="61A03CBC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100</w:t>
            </w:r>
            <w:r w:rsidR="005F0ECC">
              <w:rPr>
                <w:rFonts w:ascii="Arial" w:hAnsi="Arial" w:cs="Arial"/>
                <w:b/>
                <w:sz w:val="22"/>
                <w:szCs w:val="22"/>
                <w:lang w:val="cy"/>
              </w:rPr>
              <w:t>%</w:t>
            </w:r>
          </w:p>
        </w:tc>
      </w:tr>
      <w:tr w:rsidR="00492C43" w:rsidRPr="00A406E5" w14:paraId="39C98D0A" w14:textId="77777777" w:rsidTr="008F1308">
        <w:tc>
          <w:tcPr>
            <w:tcW w:w="2093" w:type="dxa"/>
            <w:shd w:val="pct15" w:color="auto" w:fill="auto"/>
          </w:tcPr>
          <w:p w14:paraId="39C98D06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9C98D07" w14:textId="6AA11E4C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bCs/>
                <w:sz w:val="22"/>
                <w:szCs w:val="22"/>
                <w:lang w:val="cy"/>
              </w:rPr>
              <w:t>Tori Johns / Alexa Garcia / Amy Guppy</w:t>
            </w:r>
          </w:p>
        </w:tc>
        <w:tc>
          <w:tcPr>
            <w:tcW w:w="2268" w:type="dxa"/>
            <w:shd w:val="clear" w:color="auto" w:fill="D9D9D9"/>
          </w:tcPr>
          <w:p w14:paraId="39C98D08" w14:textId="77777777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9C98D09" w14:textId="4E004F20" w:rsidR="00492C43" w:rsidRPr="00A406E5" w:rsidRDefault="00492C43" w:rsidP="00492C43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Tori Johns</w:t>
            </w:r>
          </w:p>
        </w:tc>
      </w:tr>
      <w:tr w:rsidR="007633C7" w:rsidRPr="00A406E5" w14:paraId="39C98D0F" w14:textId="77777777" w:rsidTr="008F1308">
        <w:tc>
          <w:tcPr>
            <w:tcW w:w="2093" w:type="dxa"/>
            <w:shd w:val="pct15" w:color="auto" w:fill="auto"/>
          </w:tcPr>
          <w:p w14:paraId="39C98D0B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9C98D0C" w14:textId="7078DC8A" w:rsidR="007633C7" w:rsidRPr="00A406E5" w:rsidRDefault="00F24EFC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pct15" w:color="auto" w:fill="auto"/>
          </w:tcPr>
          <w:p w14:paraId="39C98D0D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9C98D0E" w14:textId="0FAA988C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Asesiad yn yr ystafell ddosbarth</w:t>
            </w:r>
          </w:p>
        </w:tc>
      </w:tr>
      <w:tr w:rsidR="007633C7" w:rsidRPr="001C6AF6" w14:paraId="39C98D14" w14:textId="77777777" w:rsidTr="008F1308">
        <w:tc>
          <w:tcPr>
            <w:tcW w:w="2093" w:type="dxa"/>
            <w:shd w:val="pct15" w:color="auto" w:fill="auto"/>
          </w:tcPr>
          <w:p w14:paraId="39C98D10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9C98D11" w14:textId="69B4DDDC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>W/</w:t>
            </w:r>
            <w:r w:rsidR="00230AE7">
              <w:rPr>
                <w:rFonts w:ascii="Arial" w:hAnsi="Arial" w:cs="Arial"/>
                <w:b/>
                <w:sz w:val="22"/>
                <w:szCs w:val="22"/>
                <w:lang w:val="cy"/>
              </w:rPr>
              <w:t>D</w:t>
            </w:r>
            <w:r w:rsidRPr="004E12E7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 </w:t>
            </w:r>
            <w:r w:rsidR="00575196">
              <w:rPr>
                <w:rFonts w:ascii="Arial" w:hAnsi="Arial" w:cs="Arial"/>
                <w:b/>
                <w:sz w:val="22"/>
                <w:szCs w:val="22"/>
                <w:lang w:val="cy"/>
              </w:rPr>
              <w:t>30 Hydref 2023</w:t>
            </w:r>
          </w:p>
        </w:tc>
        <w:tc>
          <w:tcPr>
            <w:tcW w:w="2268" w:type="dxa"/>
            <w:shd w:val="pct15" w:color="auto" w:fill="auto"/>
          </w:tcPr>
          <w:p w14:paraId="39C98D12" w14:textId="77777777" w:rsidR="007633C7" w:rsidRPr="00A406E5" w:rsidRDefault="007633C7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9C98D13" w14:textId="44183EDF" w:rsidR="007633C7" w:rsidRPr="00575196" w:rsidRDefault="00575196" w:rsidP="007633C7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4 Wythnos ar ol yr asesiad</w:t>
            </w:r>
          </w:p>
        </w:tc>
      </w:tr>
      <w:tr w:rsidR="00152E9D" w:rsidRPr="00A406E5" w14:paraId="39C98D19" w14:textId="77777777" w:rsidTr="00A406E5">
        <w:tc>
          <w:tcPr>
            <w:tcW w:w="2093" w:type="dxa"/>
            <w:shd w:val="pct15" w:color="auto" w:fill="auto"/>
          </w:tcPr>
          <w:p w14:paraId="39C98D15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D16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9C98D1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C98D18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39C98D1C" w14:textId="77777777" w:rsidTr="00A406E5">
        <w:tc>
          <w:tcPr>
            <w:tcW w:w="2093" w:type="dxa"/>
            <w:shd w:val="pct15" w:color="auto" w:fill="auto"/>
          </w:tcPr>
          <w:p w14:paraId="39C98D1A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9C98D1B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9C98D1D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9C98D1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1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0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1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9C98D22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9C98D23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9C98D26" w14:textId="77777777" w:rsidTr="00A406E5">
        <w:tc>
          <w:tcPr>
            <w:tcW w:w="9747" w:type="dxa"/>
            <w:shd w:val="pct10" w:color="auto" w:fill="auto"/>
          </w:tcPr>
          <w:p w14:paraId="39C98D24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9C98D25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AA5775" w:rsidRPr="00A406E5" w14:paraId="39C98D2E" w14:textId="77777777" w:rsidTr="00A406E5">
        <w:tc>
          <w:tcPr>
            <w:tcW w:w="9747" w:type="dxa"/>
          </w:tcPr>
          <w:p w14:paraId="36611834" w14:textId="3159D4B2" w:rsidR="00AA5775" w:rsidRPr="004E12E7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Ar ôl cwblhau'r modwl hwn yn llwyddiannus, dylai'r myfyriwr allu:</w:t>
            </w:r>
          </w:p>
          <w:p w14:paraId="45EA64BF" w14:textId="77777777" w:rsidR="00AA5775" w:rsidRPr="004E12E7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</w:p>
          <w:p w14:paraId="4C27D5C4" w14:textId="77777777" w:rsidR="00AA5775" w:rsidRPr="004E12E7" w:rsidRDefault="00AA5775" w:rsidP="00AA5775">
            <w:pPr>
              <w:numPr>
                <w:ilvl w:val="0"/>
                <w:numId w:val="17"/>
              </w:numPr>
              <w:spacing w:before="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Dangos gwybodaeth a dealltwriaeth o dechneg Jazz o fewn ymarferion teithio, gwaith cornel a threfn ar lefel ganolradd. </w:t>
            </w:r>
          </w:p>
          <w:p w14:paraId="2F40AD00" w14:textId="28180833" w:rsidR="00AA5775" w:rsidRPr="004E12E7" w:rsidRDefault="00AA5775" w:rsidP="00AA5775">
            <w:pPr>
              <w:numPr>
                <w:ilvl w:val="0"/>
                <w:numId w:val="17"/>
              </w:numPr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Dangos gwybodaeth a dealltwriaeth o dechneg </w:t>
            </w:r>
            <w:r w:rsidR="00AC30C4">
              <w:rPr>
                <w:rFonts w:ascii="Arial" w:hAnsi="Arial" w:cs="Arial"/>
                <w:sz w:val="22"/>
                <w:szCs w:val="22"/>
                <w:lang w:val="cy"/>
              </w:rPr>
              <w:t>Ba</w:t>
            </w:r>
            <w:r w:rsidR="00F51337">
              <w:rPr>
                <w:rFonts w:ascii="Arial" w:hAnsi="Arial" w:cs="Arial"/>
                <w:sz w:val="22"/>
                <w:szCs w:val="22"/>
                <w:lang w:val="cy"/>
              </w:rPr>
              <w:t>le</w:t>
            </w: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 yng ngwaith Barre a gwaith y Ganolfan ar lefel ganolradd.</w:t>
            </w:r>
          </w:p>
          <w:p w14:paraId="5F39A8F2" w14:textId="77777777" w:rsidR="00AA5775" w:rsidRPr="004E12E7" w:rsidRDefault="00AA5775" w:rsidP="00AA5775">
            <w:pPr>
              <w:pStyle w:val="bullet"/>
              <w:numPr>
                <w:ilvl w:val="0"/>
                <w:numId w:val="17"/>
              </w:numPr>
              <w:overflowPunct/>
              <w:autoSpaceDE/>
              <w:autoSpaceDN/>
              <w:adjustRightInd/>
              <w:spacing w:before="240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Dangos gwybodaeth a dealltwriaeth o dechneg Tap drwy gyfres o ymarferion ar lefel ganolradd.</w:t>
            </w:r>
          </w:p>
          <w:p w14:paraId="421344D9" w14:textId="5FA2AC90" w:rsidR="00AA5775" w:rsidRPr="004E12E7" w:rsidRDefault="00AA5775" w:rsidP="00AA5775">
            <w:pPr>
              <w:pStyle w:val="bullet"/>
              <w:numPr>
                <w:ilvl w:val="0"/>
                <w:numId w:val="17"/>
              </w:numPr>
              <w:spacing w:before="240" w:line="259" w:lineRule="auto"/>
              <w:rPr>
                <w:rFonts w:ascii="Arial" w:eastAsia="Arial" w:hAnsi="Arial" w:cs="Arial"/>
                <w:sz w:val="22"/>
                <w:szCs w:val="22"/>
              </w:rPr>
            </w:pP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>Dangos gwybodaeth a dealltwriaeth o ddawns Fasnachol drwy dd</w:t>
            </w:r>
            <w:r w:rsidR="008016EA">
              <w:rPr>
                <w:rFonts w:ascii="Arial" w:hAnsi="Arial" w:cs="Arial"/>
                <w:sz w:val="22"/>
                <w:szCs w:val="22"/>
                <w:lang w:val="cy"/>
              </w:rPr>
              <w:t>wy</w:t>
            </w:r>
            <w:r w:rsidRPr="004E12E7">
              <w:rPr>
                <w:rFonts w:ascii="Arial" w:hAnsi="Arial" w:cs="Arial"/>
                <w:sz w:val="22"/>
                <w:szCs w:val="22"/>
                <w:lang w:val="cy"/>
              </w:rPr>
              <w:t xml:space="preserve"> drefn gyferbyniol.</w:t>
            </w:r>
          </w:p>
          <w:p w14:paraId="39C98D2D" w14:textId="77777777" w:rsidR="00AA5775" w:rsidRPr="00A406E5" w:rsidRDefault="00AA5775" w:rsidP="00AA577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9C98D2F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9C98D30" w14:textId="77777777" w:rsidR="00C01A3F" w:rsidRPr="00A406E5" w:rsidRDefault="00C01A3F" w:rsidP="00BA1176">
      <w:pPr>
        <w:rPr>
          <w:rFonts w:ascii="Arial" w:hAnsi="Arial" w:cs="Arial"/>
          <w:b/>
        </w:rPr>
      </w:pPr>
    </w:p>
    <w:p w14:paraId="39C98D31" w14:textId="77777777"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9C98D33" w14:textId="77777777" w:rsidTr="00630448">
        <w:tc>
          <w:tcPr>
            <w:tcW w:w="9781" w:type="dxa"/>
            <w:shd w:val="clear" w:color="auto" w:fill="C0C0C0"/>
          </w:tcPr>
          <w:p w14:paraId="39C98D32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9C98D34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9C98D35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39C98D3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8028274" w14:textId="77777777" w:rsidR="00457F4C" w:rsidRPr="004E12E7" w:rsidRDefault="00457F4C" w:rsidP="00457F4C">
      <w:pPr>
        <w:ind w:left="720"/>
        <w:rPr>
          <w:rFonts w:ascii="Arial" w:hAnsi="Arial" w:cs="Arial"/>
          <w:b/>
          <w:sz w:val="22"/>
          <w:szCs w:val="22"/>
        </w:rPr>
      </w:pPr>
      <w:r w:rsidRPr="004E12E7">
        <w:rPr>
          <w:rFonts w:ascii="Arial" w:hAnsi="Arial" w:cs="Arial"/>
          <w:b/>
          <w:sz w:val="22"/>
          <w:szCs w:val="22"/>
          <w:lang w:val="cy"/>
        </w:rPr>
        <w:t>Cwblhewch yr holl gydrannau asesu canlynol:</w:t>
      </w:r>
    </w:p>
    <w:p w14:paraId="735386E9" w14:textId="77777777" w:rsidR="00457F4C" w:rsidRPr="004E12E7" w:rsidRDefault="00457F4C" w:rsidP="00457F4C">
      <w:pPr>
        <w:ind w:left="720"/>
        <w:rPr>
          <w:rFonts w:ascii="Arial" w:hAnsi="Arial" w:cs="Arial"/>
          <w:sz w:val="22"/>
          <w:szCs w:val="22"/>
        </w:rPr>
      </w:pPr>
    </w:p>
    <w:p w14:paraId="666B92A0" w14:textId="77777777" w:rsidR="00457F4C" w:rsidRPr="004E12E7" w:rsidRDefault="00457F4C" w:rsidP="00457F4C">
      <w:pPr>
        <w:ind w:left="720"/>
        <w:rPr>
          <w:rFonts w:ascii="Arial" w:hAnsi="Arial" w:cs="Arial"/>
          <w:sz w:val="22"/>
          <w:szCs w:val="22"/>
        </w:rPr>
      </w:pPr>
    </w:p>
    <w:p w14:paraId="47E4F93D" w14:textId="77777777" w:rsidR="00457F4C" w:rsidRPr="004E12E7" w:rsidRDefault="00457F4C" w:rsidP="00457F4C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</w:rPr>
      </w:pPr>
      <w:r w:rsidRPr="004E12E7">
        <w:rPr>
          <w:rFonts w:ascii="Arial" w:hAnsi="Arial" w:cs="Arial"/>
          <w:sz w:val="22"/>
          <w:szCs w:val="22"/>
          <w:lang w:val="cy"/>
        </w:rPr>
        <w:t>Asesiad ymarferol yn yr ystafell ddosbarth:</w:t>
      </w:r>
    </w:p>
    <w:p w14:paraId="363A6F54" w14:textId="108D3CC0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  <w:r w:rsidRPr="00DE4BC4">
        <w:rPr>
          <w:rFonts w:ascii="Arial" w:hAnsi="Arial" w:cs="Arial"/>
          <w:sz w:val="22"/>
          <w:szCs w:val="22"/>
          <w:lang w:val="cy"/>
        </w:rPr>
        <w:t>Bydd pob myfyriwr yn cael ei asesu yn ystod asesiad yn y dosbarth o balet, jazz a thechneg tap.  Bydd y myfyriwr yn cael ei asesu ar yr agweddau canlynol ar gyfer pob disgyblaeth:</w:t>
      </w:r>
    </w:p>
    <w:p w14:paraId="7ACDBF01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4225933B" w14:textId="4D2CCF16" w:rsidR="00457F4C" w:rsidRPr="00187985" w:rsidRDefault="00457F4C" w:rsidP="00457F4C">
      <w:pPr>
        <w:spacing w:before="120"/>
        <w:ind w:left="720"/>
        <w:jc w:val="both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Jazz: Jazz Pliés ym mhob s</w:t>
      </w:r>
      <w:r w:rsidR="005A7997">
        <w:rPr>
          <w:rFonts w:ascii="Arial" w:hAnsi="Arial" w:cs="Arial"/>
          <w:sz w:val="22"/>
          <w:szCs w:val="22"/>
          <w:lang w:val="cy"/>
        </w:rPr>
        <w:t>afle</w:t>
      </w:r>
      <w:r w:rsidRPr="004E12E7">
        <w:rPr>
          <w:rFonts w:ascii="Arial" w:hAnsi="Arial" w:cs="Arial"/>
          <w:sz w:val="22"/>
          <w:szCs w:val="22"/>
          <w:lang w:val="cy"/>
        </w:rPr>
        <w:t>,</w:t>
      </w:r>
      <w:r w:rsidR="009C1760">
        <w:rPr>
          <w:rFonts w:ascii="Arial" w:hAnsi="Arial" w:cs="Arial"/>
          <w:sz w:val="22"/>
          <w:szCs w:val="22"/>
          <w:lang w:val="cy"/>
        </w:rPr>
        <w:t xml:space="preserve"> </w:t>
      </w:r>
      <w:r w:rsidRPr="004E12E7">
        <w:rPr>
          <w:rFonts w:ascii="Arial" w:hAnsi="Arial" w:cs="Arial"/>
          <w:sz w:val="22"/>
          <w:szCs w:val="22"/>
          <w:lang w:val="cy"/>
        </w:rPr>
        <w:t xml:space="preserve">Jazz Tendus, breichiau Jazz Cymhleth, Ynysu Uwch, </w:t>
      </w:r>
      <w:r w:rsidR="00E441F8">
        <w:rPr>
          <w:rFonts w:ascii="Arial" w:hAnsi="Arial" w:cs="Arial"/>
          <w:sz w:val="22"/>
          <w:szCs w:val="22"/>
          <w:lang w:val="cy"/>
        </w:rPr>
        <w:t>Cici</w:t>
      </w:r>
      <w:r w:rsidR="00AF7841">
        <w:rPr>
          <w:rFonts w:ascii="Arial" w:hAnsi="Arial" w:cs="Arial"/>
          <w:sz w:val="22"/>
          <w:szCs w:val="22"/>
          <w:lang w:val="cy"/>
        </w:rPr>
        <w:t>au Clwm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Fan Kicks, Pirouettes Jazz Lluosog, newid </w:t>
      </w:r>
      <w:r w:rsidR="00EC5900">
        <w:rPr>
          <w:rFonts w:ascii="Arial" w:hAnsi="Arial" w:cs="Arial"/>
          <w:sz w:val="22"/>
          <w:szCs w:val="22"/>
          <w:lang w:val="cy"/>
        </w:rPr>
        <w:t xml:space="preserve">cam </w:t>
      </w:r>
      <w:r w:rsidRPr="004E12E7">
        <w:rPr>
          <w:rFonts w:ascii="Arial" w:hAnsi="Arial" w:cs="Arial"/>
          <w:sz w:val="22"/>
          <w:szCs w:val="22"/>
          <w:lang w:val="cy"/>
        </w:rPr>
        <w:t xml:space="preserve">pêl, troeon </w:t>
      </w:r>
      <w:r w:rsidR="00E9291C">
        <w:rPr>
          <w:rFonts w:ascii="Arial" w:hAnsi="Arial" w:cs="Arial"/>
          <w:sz w:val="22"/>
          <w:szCs w:val="22"/>
          <w:lang w:val="cy"/>
        </w:rPr>
        <w:t>naid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newidiadau </w:t>
      </w:r>
      <w:r w:rsidR="00E9291C">
        <w:rPr>
          <w:rFonts w:ascii="Arial" w:hAnsi="Arial" w:cs="Arial"/>
          <w:sz w:val="22"/>
          <w:szCs w:val="22"/>
          <w:lang w:val="cy"/>
        </w:rPr>
        <w:t>naid p</w:t>
      </w:r>
      <w:r w:rsidRPr="004E12E7">
        <w:rPr>
          <w:rFonts w:ascii="Arial" w:hAnsi="Arial" w:cs="Arial"/>
          <w:sz w:val="22"/>
          <w:szCs w:val="22"/>
          <w:lang w:val="cy"/>
        </w:rPr>
        <w:t>êl, naid hollt.</w:t>
      </w:r>
    </w:p>
    <w:p w14:paraId="368E20AA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0587F89F" w14:textId="0A0D0207" w:rsidR="00457F4C" w:rsidRPr="00187985" w:rsidRDefault="00EE6E62" w:rsidP="00457F4C">
      <w:pPr>
        <w:pStyle w:val="ListParagraph"/>
        <w:spacing w:before="240" w:after="240"/>
        <w:rPr>
          <w:rFonts w:ascii="Arial" w:hAnsi="Arial" w:cs="Arial"/>
          <w:sz w:val="22"/>
          <w:szCs w:val="22"/>
          <w:lang w:val="cy"/>
        </w:rPr>
      </w:pPr>
      <w:r>
        <w:rPr>
          <w:rFonts w:ascii="Arial" w:hAnsi="Arial" w:cs="Arial"/>
          <w:sz w:val="22"/>
          <w:szCs w:val="22"/>
          <w:lang w:val="cy" w:eastAsia="en-US"/>
        </w:rPr>
        <w:t>Bale: Pliés, Tendus, Glissés, Rond de Jambe à terre, Frappés, Fondu, Adage, Grands Battements; Gwaith canol - pirouettes sengl, Petit Allegro a dilyniannau teithio.</w:t>
      </w:r>
    </w:p>
    <w:p w14:paraId="4C599D97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24FF7BAE" w14:textId="26062C09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Tap: </w:t>
      </w:r>
      <w:r w:rsidR="00DC5DD0">
        <w:rPr>
          <w:rFonts w:ascii="Arial" w:hAnsi="Arial" w:cs="Arial"/>
          <w:sz w:val="22"/>
          <w:szCs w:val="22"/>
          <w:lang w:val="cy"/>
        </w:rPr>
        <w:t>Curiadau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 Sengl – Tap, Brwsh, Hop, curiadau </w:t>
      </w:r>
      <w:r w:rsidR="00DC5DD0">
        <w:rPr>
          <w:rFonts w:ascii="Arial" w:hAnsi="Arial" w:cs="Arial"/>
          <w:sz w:val="22"/>
          <w:szCs w:val="22"/>
          <w:lang w:val="cy"/>
        </w:rPr>
        <w:t>sodlau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, curiadau </w:t>
      </w:r>
      <w:r w:rsidR="00DC5DD0">
        <w:rPr>
          <w:rFonts w:ascii="Arial" w:hAnsi="Arial" w:cs="Arial"/>
          <w:sz w:val="22"/>
          <w:szCs w:val="22"/>
          <w:lang w:val="cy"/>
        </w:rPr>
        <w:t>bysedd</w:t>
      </w:r>
      <w:r w:rsidRPr="004E12E7">
        <w:rPr>
          <w:rFonts w:ascii="Arial" w:hAnsi="Arial" w:cs="Arial"/>
          <w:sz w:val="22"/>
          <w:szCs w:val="22"/>
          <w:lang w:val="cy"/>
        </w:rPr>
        <w:t xml:space="preserve">; </w:t>
      </w:r>
      <w:r w:rsidR="00DE568B">
        <w:rPr>
          <w:rFonts w:ascii="Arial" w:hAnsi="Arial" w:cs="Arial"/>
          <w:sz w:val="22"/>
          <w:szCs w:val="22"/>
          <w:lang w:val="cy"/>
        </w:rPr>
        <w:t>Curiadau</w:t>
      </w:r>
      <w:r w:rsidRPr="004E12E7">
        <w:rPr>
          <w:rFonts w:ascii="Arial" w:hAnsi="Arial" w:cs="Arial"/>
          <w:sz w:val="22"/>
          <w:szCs w:val="22"/>
          <w:lang w:val="cy"/>
        </w:rPr>
        <w:t xml:space="preserve"> Cyfansawdd – cymysgu, codi, rholiau cramp, cam amser sengl sylfaenol, cam amser dwbl, </w:t>
      </w:r>
      <w:r w:rsidR="00D638BE">
        <w:rPr>
          <w:rFonts w:ascii="Arial" w:hAnsi="Arial" w:cs="Arial"/>
          <w:sz w:val="22"/>
          <w:szCs w:val="22"/>
          <w:lang w:val="cy"/>
        </w:rPr>
        <w:t>rhugliadau</w:t>
      </w:r>
      <w:r w:rsidRPr="004E12E7">
        <w:rPr>
          <w:rFonts w:ascii="Arial" w:hAnsi="Arial" w:cs="Arial"/>
          <w:sz w:val="22"/>
          <w:szCs w:val="22"/>
          <w:lang w:val="cy"/>
        </w:rPr>
        <w:t>.</w:t>
      </w:r>
    </w:p>
    <w:p w14:paraId="7838832C" w14:textId="33400185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Bydd myfyrwyr hefyd yn cael eu hasesu yn ystod asesiad yn y dosbarth o dechnegau </w:t>
      </w:r>
      <w:r w:rsidR="00065CB7">
        <w:rPr>
          <w:rFonts w:ascii="Arial" w:hAnsi="Arial" w:cs="Arial"/>
          <w:sz w:val="22"/>
          <w:szCs w:val="22"/>
          <w:lang w:val="cy"/>
        </w:rPr>
        <w:t>m</w:t>
      </w:r>
      <w:r w:rsidRPr="004E12E7">
        <w:rPr>
          <w:rFonts w:ascii="Arial" w:hAnsi="Arial" w:cs="Arial"/>
          <w:sz w:val="22"/>
          <w:szCs w:val="22"/>
          <w:lang w:val="cy"/>
        </w:rPr>
        <w:t>asnachol. Bydd myfyrwyr yn cael eu hasesu ar dd</w:t>
      </w:r>
      <w:r w:rsidR="00FA4C29">
        <w:rPr>
          <w:rFonts w:ascii="Arial" w:hAnsi="Arial" w:cs="Arial"/>
          <w:sz w:val="22"/>
          <w:szCs w:val="22"/>
          <w:lang w:val="cy"/>
        </w:rPr>
        <w:t>wy</w:t>
      </w:r>
      <w:r w:rsidRPr="004E12E7">
        <w:rPr>
          <w:rFonts w:ascii="Arial" w:hAnsi="Arial" w:cs="Arial"/>
          <w:sz w:val="22"/>
          <w:szCs w:val="22"/>
          <w:lang w:val="cy"/>
        </w:rPr>
        <w:t xml:space="preserve"> drefn fer sy'n cwmpasu'r canlynol:</w:t>
      </w:r>
    </w:p>
    <w:p w14:paraId="2B0D1B55" w14:textId="31C42548" w:rsidR="00457F4C" w:rsidRPr="00187985" w:rsidRDefault="00457F4C" w:rsidP="00457F4C">
      <w:pPr>
        <w:pStyle w:val="ListParagraph"/>
        <w:spacing w:before="240" w:after="240"/>
        <w:contextualSpacing w:val="0"/>
        <w:rPr>
          <w:rFonts w:ascii="Arial" w:eastAsia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 xml:space="preserve">Hip-Hop, Jazz, </w:t>
      </w:r>
      <w:r w:rsidR="00596D6D">
        <w:rPr>
          <w:rFonts w:ascii="Arial" w:hAnsi="Arial" w:cs="Arial"/>
          <w:sz w:val="22"/>
          <w:szCs w:val="22"/>
          <w:lang w:val="cy"/>
        </w:rPr>
        <w:t xml:space="preserve">ffurfiau </w:t>
      </w:r>
      <w:r w:rsidRPr="004E12E7">
        <w:rPr>
          <w:rFonts w:ascii="Arial" w:hAnsi="Arial" w:cs="Arial"/>
          <w:sz w:val="22"/>
          <w:szCs w:val="22"/>
          <w:lang w:val="cy"/>
        </w:rPr>
        <w:t>Cyfoes a</w:t>
      </w:r>
      <w:r w:rsidRPr="004E12E7">
        <w:rPr>
          <w:rFonts w:ascii="Arial" w:hAnsi="Arial" w:cs="Arial"/>
          <w:lang w:val="cy"/>
        </w:rPr>
        <w:t xml:space="preserve"> </w:t>
      </w:r>
      <w:r w:rsidR="00596D6D">
        <w:rPr>
          <w:rFonts w:ascii="Arial" w:hAnsi="Arial" w:cs="Arial"/>
          <w:sz w:val="22"/>
          <w:szCs w:val="22"/>
          <w:lang w:val="cy"/>
        </w:rPr>
        <w:t>Stryd</w:t>
      </w:r>
      <w:r w:rsidRPr="004E12E7">
        <w:rPr>
          <w:rFonts w:ascii="Arial" w:hAnsi="Arial" w:cs="Arial"/>
          <w:sz w:val="22"/>
          <w:szCs w:val="22"/>
          <w:lang w:val="cy"/>
        </w:rPr>
        <w:t>.</w:t>
      </w:r>
    </w:p>
    <w:p w14:paraId="30DE5888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5CF72C47" w14:textId="60E39E70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Rhoddir pwyslais ar ymrwymiad ac ymroddiad y myfyriwr i'r modwl, gan gynnwys prydlondeb, presenoldeb, agwedd ac etiquette dosbarth. Bydd hyn yn asesiad parhaus drwy gydol y modwl.</w:t>
      </w:r>
    </w:p>
    <w:p w14:paraId="116A7597" w14:textId="77777777" w:rsidR="00457F4C" w:rsidRPr="00187985" w:rsidRDefault="00457F4C" w:rsidP="00457F4C">
      <w:pPr>
        <w:pStyle w:val="ListParagraph"/>
        <w:rPr>
          <w:rFonts w:ascii="Arial" w:hAnsi="Arial" w:cs="Arial"/>
          <w:sz w:val="22"/>
          <w:szCs w:val="22"/>
          <w:lang w:val="cy"/>
        </w:rPr>
      </w:pPr>
    </w:p>
    <w:p w14:paraId="3C2DD482" w14:textId="77777777" w:rsidR="00457F4C" w:rsidRPr="00187985" w:rsidRDefault="00457F4C" w:rsidP="00457F4C">
      <w:pPr>
        <w:rPr>
          <w:rFonts w:ascii="Arial" w:hAnsi="Arial" w:cs="Arial"/>
          <w:sz w:val="22"/>
          <w:szCs w:val="22"/>
          <w:lang w:val="cy"/>
        </w:rPr>
      </w:pPr>
    </w:p>
    <w:p w14:paraId="453E50F9" w14:textId="1A8C92C2" w:rsidR="00457F4C" w:rsidRPr="00187985" w:rsidRDefault="00457F4C" w:rsidP="00457F4C">
      <w:pPr>
        <w:ind w:firstLine="720"/>
        <w:rPr>
          <w:rFonts w:ascii="Arial" w:hAnsi="Arial" w:cs="Arial"/>
          <w:sz w:val="22"/>
          <w:szCs w:val="22"/>
          <w:lang w:val="cy"/>
        </w:rPr>
      </w:pPr>
      <w:r w:rsidRPr="004E12E7">
        <w:rPr>
          <w:rFonts w:ascii="Arial" w:hAnsi="Arial" w:cs="Arial"/>
          <w:sz w:val="22"/>
          <w:szCs w:val="22"/>
          <w:lang w:val="cy"/>
        </w:rPr>
        <w:t>Mar</w:t>
      </w:r>
      <w:r>
        <w:rPr>
          <w:rFonts w:ascii="Arial" w:hAnsi="Arial" w:cs="Arial"/>
          <w:sz w:val="22"/>
          <w:szCs w:val="22"/>
          <w:lang w:val="cy"/>
        </w:rPr>
        <w:t>ciau</w:t>
      </w:r>
      <w:r w:rsidRPr="004E12E7">
        <w:rPr>
          <w:rFonts w:ascii="Arial" w:hAnsi="Arial" w:cs="Arial"/>
          <w:sz w:val="22"/>
          <w:szCs w:val="22"/>
          <w:lang w:val="cy"/>
        </w:rPr>
        <w:t>: 100</w:t>
      </w:r>
    </w:p>
    <w:p w14:paraId="39C98D39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A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B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3C" w14:textId="77777777" w:rsidR="00152E9D" w:rsidRPr="00187985" w:rsidRDefault="00152E9D" w:rsidP="00A67FB1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9C98D56" w14:textId="77777777" w:rsidR="00A3505D" w:rsidRPr="00187985" w:rsidRDefault="00A3505D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1C6AF6" w14:paraId="39C98D58" w14:textId="77777777" w:rsidTr="00630448">
        <w:trPr>
          <w:trHeight w:val="414"/>
        </w:trPr>
        <w:tc>
          <w:tcPr>
            <w:tcW w:w="10670" w:type="dxa"/>
            <w:shd w:val="clear" w:color="auto" w:fill="D9D9D9"/>
          </w:tcPr>
          <w:p w14:paraId="39C98D57" w14:textId="77777777" w:rsidR="00D22D9C" w:rsidRPr="0018798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cy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lastRenderedPageBreak/>
              <w:t>CANLLAWIAU I FYFYRWYR WRTH GWBLHAU TASGAU</w:t>
            </w:r>
          </w:p>
        </w:tc>
      </w:tr>
    </w:tbl>
    <w:p w14:paraId="39C98D59" w14:textId="77777777" w:rsidR="00D22D9C" w:rsidRPr="00187985" w:rsidRDefault="00D22D9C" w:rsidP="00D22D9C">
      <w:pPr>
        <w:jc w:val="both"/>
        <w:rPr>
          <w:rFonts w:ascii="Arial" w:hAnsi="Arial" w:cs="Arial"/>
          <w:sz w:val="22"/>
          <w:szCs w:val="22"/>
          <w:lang w:val="cy"/>
        </w:rPr>
      </w:pPr>
    </w:p>
    <w:p w14:paraId="39C98D5A" w14:textId="77777777" w:rsidR="00D22D9C" w:rsidRPr="00187985" w:rsidRDefault="007E3A41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187985">
        <w:rPr>
          <w:rFonts w:ascii="Arial" w:hAnsi="Arial" w:cs="Arial"/>
          <w:b/>
          <w:sz w:val="22"/>
          <w:szCs w:val="22"/>
          <w:lang w:val="cy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9C98D5B" w14:textId="77777777" w:rsidR="004D5E9B" w:rsidRPr="00187985" w:rsidRDefault="004D5E9B" w:rsidP="00D22D9C">
      <w:pPr>
        <w:jc w:val="both"/>
        <w:rPr>
          <w:rFonts w:ascii="Arial" w:hAnsi="Arial" w:cs="Arial"/>
          <w:b/>
          <w:sz w:val="22"/>
          <w:szCs w:val="22"/>
          <w:lang w:val="cy"/>
        </w:rPr>
      </w:pPr>
    </w:p>
    <w:p w14:paraId="39C98D5C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9C98D5D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9C98D5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5F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0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61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2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39C98D63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9C98D64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9C98D65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7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9C98D6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9C98D6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9C98D6A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6B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6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6D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9C98D6E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9C98D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technegau a/neu theorïau, yn y cyd-destun hwnnw, i asesu sefyllfaoedd presennol, efallai er mwyn llunio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9C98D70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1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72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73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9C98D74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9C98D75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9C98D76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9C98D7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8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9C98D79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9C98D7A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39C98D7B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9C98D7C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9C98D7E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9C98D7D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9C98D7F" w14:textId="77777777" w:rsidR="00152E9D" w:rsidRPr="00A406E5" w:rsidRDefault="00152E9D" w:rsidP="00152E9D">
      <w:pPr>
        <w:rPr>
          <w:rFonts w:ascii="Arial" w:hAnsi="Arial" w:cs="Arial"/>
        </w:rPr>
      </w:pPr>
    </w:p>
    <w:p w14:paraId="39C98D80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9C98D81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9C98D82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9C98D86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C98D83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C98D8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9C98D85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9C98D8B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8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9C98D8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89" w14:textId="36BB73DB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8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9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8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9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9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99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9C98D9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9B" w14:textId="2FDC6FD8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9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9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9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A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A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A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A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AF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A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9C98D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AD" w14:textId="439E6D85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A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B8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B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B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BC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B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1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B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9C98D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BF" w14:textId="53B938C8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C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C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C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C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C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C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3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C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9C98DD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9C98DD1" w14:textId="1AB5983F" w:rsidR="00152E9D" w:rsidRPr="00A406E5" w:rsidRDefault="0018798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C98DD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D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C98DD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C98DD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9C98DDE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98DD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9C98DDF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9C98DE3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9C98DE0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9C98DE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9C98DE2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9C98DE8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98DE4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C98DE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9C98DE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9C98DE7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9C98DED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9C98DE9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9C98DE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9C98DE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9C98DEC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9C98DEE" w14:textId="77777777" w:rsidR="00C073F1" w:rsidRDefault="00C073F1" w:rsidP="00152E9D">
      <w:pPr>
        <w:rPr>
          <w:rFonts w:ascii="Arial" w:hAnsi="Arial" w:cs="Arial"/>
        </w:rPr>
      </w:pPr>
    </w:p>
    <w:p w14:paraId="39C98DEF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9C98DF0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9C98DF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9C98DF2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39C98DF4" w14:textId="77777777" w:rsidTr="00527E60">
        <w:tc>
          <w:tcPr>
            <w:tcW w:w="13858" w:type="dxa"/>
            <w:shd w:val="clear" w:color="auto" w:fill="FF99FF"/>
          </w:tcPr>
          <w:p w14:paraId="39C98DF3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39C98DF5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39C98DF7" w14:textId="77777777" w:rsidTr="00FC160C">
        <w:tc>
          <w:tcPr>
            <w:tcW w:w="13948" w:type="dxa"/>
            <w:shd w:val="clear" w:color="auto" w:fill="FF99FF"/>
          </w:tcPr>
          <w:p w14:paraId="39C98DF6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39C98DF9" w14:textId="77777777" w:rsidTr="00FC160C">
        <w:tc>
          <w:tcPr>
            <w:tcW w:w="13948" w:type="dxa"/>
            <w:shd w:val="clear" w:color="auto" w:fill="FFCCFF"/>
          </w:tcPr>
          <w:p w14:paraId="39C98DF8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9C98DFA" w14:textId="77777777" w:rsidR="00D635B3" w:rsidRDefault="00D635B3" w:rsidP="00DF2971">
      <w:pPr>
        <w:rPr>
          <w:rFonts w:ascii="Arial" w:hAnsi="Arial" w:cs="Arial"/>
        </w:rPr>
      </w:pPr>
    </w:p>
    <w:p w14:paraId="39C98DFB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39C98E09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9C98DF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DF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9C98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39C98E0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9C98E0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9C98E06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9C98E0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9C98E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39C98E12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9C98E0A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0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9C98E1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39C98E1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39C98E20" w14:textId="77777777" w:rsidTr="00EF2593">
        <w:tc>
          <w:tcPr>
            <w:tcW w:w="1735" w:type="dxa"/>
            <w:shd w:val="clear" w:color="auto" w:fill="FF99FF"/>
          </w:tcPr>
          <w:p w14:paraId="39C98E13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9C98E14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1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9C98E1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9C98E1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1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1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9C98E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9C98E1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1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39C98E2A" w14:textId="77777777" w:rsidTr="00EF2593">
        <w:tc>
          <w:tcPr>
            <w:tcW w:w="1735" w:type="dxa"/>
            <w:shd w:val="clear" w:color="auto" w:fill="FF99FF"/>
          </w:tcPr>
          <w:p w14:paraId="39C98E2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39C98E22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2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2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2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7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2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29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39C98E3C" w14:textId="77777777" w:rsidTr="00EF2593">
        <w:tc>
          <w:tcPr>
            <w:tcW w:w="1735" w:type="dxa"/>
            <w:shd w:val="clear" w:color="auto" w:fill="FF99FF"/>
          </w:tcPr>
          <w:p w14:paraId="39C98E2B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9C98E2C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9C98E2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39C98E2E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39C98E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3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39C98E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39C98E32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39C98E33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9C98E3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3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9C98E3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39C98E3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9C98E3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39" w14:textId="68773F9A" w:rsidR="00DF2971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lastRenderedPageBreak/>
              <w:t xml:space="preserve">Gwerthuso a dadansoddi cysyniadau ac egwyddorion mewn modd beirniadol, rhagorol gan arwain at ddadleuon a barn resymegol a rhesymedig ar sail tystiolaeth.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>Cydnabyddiaeth eglur o safbwyntiau eraill ac ymwybyddiaeth gref o'r cyfyngiadau ar eu gwybodaeth.</w:t>
            </w:r>
          </w:p>
          <w:p w14:paraId="39C98E3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9C98E3B" w14:textId="396D06D3" w:rsidR="00DF2971" w:rsidRPr="00B669B1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lastRenderedPageBreak/>
              <w:t>Gwerthuso a dadansoddi cysyniadau ac egwyddorion mewn modd beirniadol, eithriadol.</w:t>
            </w:r>
            <w:r>
              <w:rPr>
                <w:rFonts w:ascii="Arial" w:hAnsi="Arial" w:cs="Arial"/>
                <w:lang w:eastAsia="en-US"/>
              </w:rPr>
              <w:t xml:space="preserve">  </w:t>
            </w:r>
            <w:r>
              <w:rPr>
                <w:rFonts w:ascii="Arial" w:hAnsi="Arial" w:cs="Arial"/>
                <w:lang w:val="cy-GB" w:eastAsia="en-US"/>
              </w:rPr>
              <w:t xml:space="preserve">Defnyddia dystiolaeth yn eithriadol o dda i gysylltu syniadau, a chefnogi dadleuon a barn resymegol ac argyhoeddiadol iawn. </w:t>
            </w:r>
            <w:r>
              <w:rPr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Tystiolaeth o feddwl yn annibynnol a gallu i ‘weld y tu hwnt i’r cwestiwn', gan </w:t>
            </w:r>
            <w:r>
              <w:rPr>
                <w:rFonts w:ascii="Arial" w:hAnsi="Arial" w:cs="Arial"/>
                <w:lang w:val="cy-GB" w:eastAsia="en-US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>Cydnabyddiaeth dreiddgar o'r cyfyngiadau ar eu gwybodaeth, a’r modd y mae hyn yn dylanwadu ar eu dadansoddiadau a’u dehongliadau.</w:t>
            </w:r>
          </w:p>
        </w:tc>
      </w:tr>
      <w:tr w:rsidR="00DF2971" w:rsidRPr="00D9771E" w14:paraId="39C98E54" w14:textId="77777777" w:rsidTr="00EF2593">
        <w:tc>
          <w:tcPr>
            <w:tcW w:w="1735" w:type="dxa"/>
            <w:shd w:val="clear" w:color="auto" w:fill="FF99FF"/>
          </w:tcPr>
          <w:p w14:paraId="39C98E3D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39C98E3E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39C98E3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39C98E40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9C98E4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39C98E4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43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9C98E4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39C98E4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39C98E4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9C98E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39C98E48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9C98E4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39C98E4B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39C98E4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39C98E4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39C98E4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39C98E4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5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39C98E5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39C98E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9C98E5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9C98E6B" w14:textId="77777777" w:rsidTr="00EF2593">
        <w:tc>
          <w:tcPr>
            <w:tcW w:w="1735" w:type="dxa"/>
            <w:shd w:val="clear" w:color="auto" w:fill="FF99FF"/>
          </w:tcPr>
          <w:p w14:paraId="39C98E5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9C98E56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9C98E5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39C98E5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39C98E59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39C98E5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C98E5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5C" w14:textId="3E40FA32" w:rsidR="00DF2971" w:rsidRPr="00E07BE3" w:rsidRDefault="00EE6E62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 w:eastAsia="en-US"/>
              </w:rPr>
              <w:t xml:space="preserve">Mae’r gwaith wedi’i gyflwyno’n wael mewn modd digyswllt.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Defnydd gwan o iaith a/neu arddull amhriodol.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Ymagwedd ddiffygiol at waith grŵp, gan fodloni rhwymedigaethau rhannol i eraill yn unig. </w:t>
            </w:r>
            <w:r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val="cy-GB" w:eastAsia="en-US"/>
              </w:rPr>
              <w:t xml:space="preserve">Tystiolaeth gyfyngedig o’r sgiliau ar gyfer cyflogaeth sy’n </w:t>
            </w:r>
            <w:r>
              <w:rPr>
                <w:rFonts w:ascii="Arial" w:hAnsi="Arial" w:cs="Arial"/>
                <w:lang w:val="cy-GB" w:eastAsia="en-US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9C98E5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5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39C98E5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39C98E6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39C98E6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9C98E6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39C98E6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39C98E6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9C98E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9C98E6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39C98E6C" w14:textId="77777777" w:rsidR="00DF2971" w:rsidRPr="00D9771E" w:rsidRDefault="00DF2971" w:rsidP="00DF2971">
      <w:pPr>
        <w:rPr>
          <w:rFonts w:ascii="Arial" w:hAnsi="Arial" w:cs="Arial"/>
        </w:rPr>
      </w:pPr>
    </w:p>
    <w:p w14:paraId="39C98E6D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6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6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6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C98E79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D5AA4" w14:textId="77777777" w:rsidR="00384643" w:rsidRDefault="00384643">
      <w:r>
        <w:separator/>
      </w:r>
    </w:p>
  </w:endnote>
  <w:endnote w:type="continuationSeparator" w:id="0">
    <w:p w14:paraId="6A506519" w14:textId="77777777" w:rsidR="00384643" w:rsidRDefault="0038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8E83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39C98E84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8E87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77941" w14:textId="77777777" w:rsidR="00384643" w:rsidRDefault="00384643">
      <w:r>
        <w:separator/>
      </w:r>
    </w:p>
  </w:footnote>
  <w:footnote w:type="continuationSeparator" w:id="0">
    <w:p w14:paraId="033563BC" w14:textId="77777777" w:rsidR="00384643" w:rsidRDefault="003846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4F116B"/>
    <w:multiLevelType w:val="hybridMultilevel"/>
    <w:tmpl w:val="B290DC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9814898">
    <w:abstractNumId w:val="2"/>
  </w:num>
  <w:num w:numId="2" w16cid:durableId="2114275089">
    <w:abstractNumId w:val="10"/>
  </w:num>
  <w:num w:numId="3" w16cid:durableId="776104144">
    <w:abstractNumId w:val="16"/>
  </w:num>
  <w:num w:numId="4" w16cid:durableId="752747437">
    <w:abstractNumId w:val="12"/>
  </w:num>
  <w:num w:numId="5" w16cid:durableId="1887906794">
    <w:abstractNumId w:val="8"/>
  </w:num>
  <w:num w:numId="6" w16cid:durableId="1016661304">
    <w:abstractNumId w:val="15"/>
  </w:num>
  <w:num w:numId="7" w16cid:durableId="225457575">
    <w:abstractNumId w:val="3"/>
  </w:num>
  <w:num w:numId="8" w16cid:durableId="226377512">
    <w:abstractNumId w:val="14"/>
  </w:num>
  <w:num w:numId="9" w16cid:durableId="12415040">
    <w:abstractNumId w:val="11"/>
  </w:num>
  <w:num w:numId="10" w16cid:durableId="153035859">
    <w:abstractNumId w:val="5"/>
  </w:num>
  <w:num w:numId="11" w16cid:durableId="299071710">
    <w:abstractNumId w:val="6"/>
  </w:num>
  <w:num w:numId="12" w16cid:durableId="695692513">
    <w:abstractNumId w:val="9"/>
  </w:num>
  <w:num w:numId="13" w16cid:durableId="770779531">
    <w:abstractNumId w:val="13"/>
  </w:num>
  <w:num w:numId="14" w16cid:durableId="1025442696">
    <w:abstractNumId w:val="4"/>
  </w:num>
  <w:num w:numId="15" w16cid:durableId="1459953769">
    <w:abstractNumId w:val="0"/>
  </w:num>
  <w:num w:numId="16" w16cid:durableId="488988067">
    <w:abstractNumId w:val="7"/>
  </w:num>
  <w:num w:numId="17" w16cid:durableId="2075548080">
    <w:abstractNumId w:val="17"/>
  </w:num>
  <w:num w:numId="18" w16cid:durableId="75891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26B02"/>
    <w:rsid w:val="00065CB7"/>
    <w:rsid w:val="000822E5"/>
    <w:rsid w:val="000971FC"/>
    <w:rsid w:val="00097575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3FAC"/>
    <w:rsid w:val="0017512A"/>
    <w:rsid w:val="00187985"/>
    <w:rsid w:val="00196958"/>
    <w:rsid w:val="001A1E39"/>
    <w:rsid w:val="001A24F3"/>
    <w:rsid w:val="001B405C"/>
    <w:rsid w:val="001B5F45"/>
    <w:rsid w:val="001B6DCC"/>
    <w:rsid w:val="001C1E44"/>
    <w:rsid w:val="001C6AF6"/>
    <w:rsid w:val="001E1050"/>
    <w:rsid w:val="001E1E1F"/>
    <w:rsid w:val="001E2007"/>
    <w:rsid w:val="001E57C1"/>
    <w:rsid w:val="001F07EF"/>
    <w:rsid w:val="001F50B6"/>
    <w:rsid w:val="001F6D7A"/>
    <w:rsid w:val="0022746E"/>
    <w:rsid w:val="00230AE7"/>
    <w:rsid w:val="00235F71"/>
    <w:rsid w:val="002444CA"/>
    <w:rsid w:val="00260DE6"/>
    <w:rsid w:val="00273FEE"/>
    <w:rsid w:val="0028204E"/>
    <w:rsid w:val="0028591B"/>
    <w:rsid w:val="002878BF"/>
    <w:rsid w:val="00291841"/>
    <w:rsid w:val="002A477C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643"/>
    <w:rsid w:val="00384D73"/>
    <w:rsid w:val="00393EB6"/>
    <w:rsid w:val="003A3CE5"/>
    <w:rsid w:val="003B366F"/>
    <w:rsid w:val="003B3F9D"/>
    <w:rsid w:val="003B6C95"/>
    <w:rsid w:val="003D3878"/>
    <w:rsid w:val="003E5751"/>
    <w:rsid w:val="004046A9"/>
    <w:rsid w:val="00404C50"/>
    <w:rsid w:val="00423934"/>
    <w:rsid w:val="00426244"/>
    <w:rsid w:val="00451810"/>
    <w:rsid w:val="00457F4C"/>
    <w:rsid w:val="00470A38"/>
    <w:rsid w:val="00477880"/>
    <w:rsid w:val="004874DE"/>
    <w:rsid w:val="00492C43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5196"/>
    <w:rsid w:val="00576AB4"/>
    <w:rsid w:val="00577917"/>
    <w:rsid w:val="00590667"/>
    <w:rsid w:val="005969E2"/>
    <w:rsid w:val="00596D6D"/>
    <w:rsid w:val="005A1689"/>
    <w:rsid w:val="005A7997"/>
    <w:rsid w:val="005B61CD"/>
    <w:rsid w:val="005D1D58"/>
    <w:rsid w:val="005D432C"/>
    <w:rsid w:val="005E285E"/>
    <w:rsid w:val="005E72F8"/>
    <w:rsid w:val="005F0579"/>
    <w:rsid w:val="005F0ECC"/>
    <w:rsid w:val="005F2633"/>
    <w:rsid w:val="005F3A53"/>
    <w:rsid w:val="0060224E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7BC9"/>
    <w:rsid w:val="006A6DC3"/>
    <w:rsid w:val="006D49ED"/>
    <w:rsid w:val="006D55CE"/>
    <w:rsid w:val="006D56DD"/>
    <w:rsid w:val="006D637A"/>
    <w:rsid w:val="006D6F24"/>
    <w:rsid w:val="006F0F95"/>
    <w:rsid w:val="006F45BF"/>
    <w:rsid w:val="006F60E0"/>
    <w:rsid w:val="00702F71"/>
    <w:rsid w:val="007366DF"/>
    <w:rsid w:val="00757839"/>
    <w:rsid w:val="007633C7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16EA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C1760"/>
    <w:rsid w:val="009C4B13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4769F"/>
    <w:rsid w:val="00A55876"/>
    <w:rsid w:val="00A67FB1"/>
    <w:rsid w:val="00A702E9"/>
    <w:rsid w:val="00A85BFE"/>
    <w:rsid w:val="00AA5775"/>
    <w:rsid w:val="00AB6FE7"/>
    <w:rsid w:val="00AB7AD7"/>
    <w:rsid w:val="00AC30C4"/>
    <w:rsid w:val="00AD2430"/>
    <w:rsid w:val="00AE41A6"/>
    <w:rsid w:val="00AF0E34"/>
    <w:rsid w:val="00AF271D"/>
    <w:rsid w:val="00AF56C2"/>
    <w:rsid w:val="00AF7841"/>
    <w:rsid w:val="00B004E6"/>
    <w:rsid w:val="00B0744D"/>
    <w:rsid w:val="00B07FB0"/>
    <w:rsid w:val="00B21927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183F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546B2"/>
    <w:rsid w:val="00C61FC2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11265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638BE"/>
    <w:rsid w:val="00DA36EE"/>
    <w:rsid w:val="00DB116D"/>
    <w:rsid w:val="00DC5DD0"/>
    <w:rsid w:val="00DD17CC"/>
    <w:rsid w:val="00DE217A"/>
    <w:rsid w:val="00DE4BC4"/>
    <w:rsid w:val="00DE568B"/>
    <w:rsid w:val="00DF2971"/>
    <w:rsid w:val="00DF321B"/>
    <w:rsid w:val="00E230E0"/>
    <w:rsid w:val="00E27F15"/>
    <w:rsid w:val="00E441F8"/>
    <w:rsid w:val="00E51AAC"/>
    <w:rsid w:val="00E66CC0"/>
    <w:rsid w:val="00E728A9"/>
    <w:rsid w:val="00E807D9"/>
    <w:rsid w:val="00E9291C"/>
    <w:rsid w:val="00EA0F4E"/>
    <w:rsid w:val="00EA295B"/>
    <w:rsid w:val="00EA3B9B"/>
    <w:rsid w:val="00EA6801"/>
    <w:rsid w:val="00EB4F96"/>
    <w:rsid w:val="00EC5900"/>
    <w:rsid w:val="00ED7072"/>
    <w:rsid w:val="00EE3132"/>
    <w:rsid w:val="00EE3D9D"/>
    <w:rsid w:val="00EE6E62"/>
    <w:rsid w:val="00EE6F25"/>
    <w:rsid w:val="00F0184B"/>
    <w:rsid w:val="00F02126"/>
    <w:rsid w:val="00F03D85"/>
    <w:rsid w:val="00F07C8C"/>
    <w:rsid w:val="00F249F1"/>
    <w:rsid w:val="00F24EFC"/>
    <w:rsid w:val="00F25B9D"/>
    <w:rsid w:val="00F2664E"/>
    <w:rsid w:val="00F31163"/>
    <w:rsid w:val="00F31C04"/>
    <w:rsid w:val="00F44248"/>
    <w:rsid w:val="00F442A7"/>
    <w:rsid w:val="00F5133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4C29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9C98CF1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bullet">
    <w:name w:val="bullet"/>
    <w:link w:val="bulletChar"/>
    <w:rsid w:val="00AA5775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  <w:lang w:eastAsia="en-GB"/>
    </w:rPr>
  </w:style>
  <w:style w:type="character" w:customStyle="1" w:styleId="bulletChar">
    <w:name w:val="bullet Char"/>
    <w:link w:val="bullet"/>
    <w:rsid w:val="00AA5775"/>
    <w:rPr>
      <w:sz w:val="24"/>
      <w:lang w:eastAsia="en-GB"/>
    </w:rPr>
  </w:style>
  <w:style w:type="character" w:customStyle="1" w:styleId="ListParagraphChar">
    <w:name w:val="List Paragraph Char"/>
    <w:link w:val="ListParagraph"/>
    <w:uiPriority w:val="34"/>
    <w:locked/>
    <w:rsid w:val="00457F4C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6" ma:contentTypeDescription="Create a new document." ma:contentTypeScope="" ma:versionID="61546ac3e2a2b3cd5da6eaccaa088f23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8affa8cebc969ea9f4b219cadd0ce8f0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460722-4302-4431-9AB0-E413908D6731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  <ds:schemaRef ds:uri="66515a21-5678-43d4-a391-50266467cfa8"/>
    <ds:schemaRef ds:uri="3dba7612-659e-428f-9368-2e161642650e"/>
  </ds:schemaRefs>
</ds:datastoreItem>
</file>

<file path=customXml/itemProps2.xml><?xml version="1.0" encoding="utf-8"?>
<ds:datastoreItem xmlns:ds="http://schemas.openxmlformats.org/officeDocument/2006/customXml" ds:itemID="{D0C7128F-D46B-4C4E-869F-9A5CC667AD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55F10C-0F53-4F2D-8540-9340DAC9798C}"/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3506</Words>
  <Characters>20462</Characters>
  <Application>Microsoft Office Word</Application>
  <DocSecurity>0</DocSecurity>
  <Lines>170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23921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Chris Jones</cp:lastModifiedBy>
  <cp:revision>5</cp:revision>
  <cp:lastPrinted>2014-10-10T07:42:00Z</cp:lastPrinted>
  <dcterms:created xsi:type="dcterms:W3CDTF">2022-04-13T16:05:00Z</dcterms:created>
  <dcterms:modified xsi:type="dcterms:W3CDTF">2023-03-28T09:33:00Z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