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5"/>
        <w:gridCol w:w="3411"/>
        <w:gridCol w:w="1180"/>
        <w:gridCol w:w="2194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13055E82" w:rsidR="00D46A8E" w:rsidRPr="0051668C" w:rsidRDefault="00D00E7A" w:rsidP="006D26F5">
            <w:pPr>
              <w:rPr>
                <w:sz w:val="28"/>
                <w:szCs w:val="28"/>
                <w:lang w:val="cy-GB"/>
              </w:rPr>
            </w:pPr>
            <w:r w:rsidRPr="0051668C">
              <w:rPr>
                <w:sz w:val="28"/>
                <w:szCs w:val="28"/>
                <w:lang w:val="cy-GB"/>
              </w:rPr>
              <w:t>Lauren Cole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819D9EF" w:rsidR="00D46A8E" w:rsidRPr="0051668C" w:rsidRDefault="00D00E7A" w:rsidP="006D26F5">
            <w:pPr>
              <w:rPr>
                <w:sz w:val="28"/>
                <w:szCs w:val="28"/>
                <w:lang w:val="cy-GB"/>
              </w:rPr>
            </w:pPr>
            <w:r w:rsidRPr="0051668C">
              <w:rPr>
                <w:sz w:val="28"/>
                <w:szCs w:val="28"/>
                <w:lang w:val="cy-GB"/>
              </w:rPr>
              <w:t>Blwyddyn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3CBED57" w:rsidR="00D46A8E" w:rsidRPr="0051668C" w:rsidRDefault="00CC30F8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Gwyddoniaeth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E7E93A0" w:rsidR="00D46A8E" w:rsidRPr="0051668C" w:rsidRDefault="00D00E7A" w:rsidP="006D26F5">
            <w:pPr>
              <w:rPr>
                <w:sz w:val="28"/>
                <w:szCs w:val="28"/>
                <w:lang w:val="cy-GB"/>
              </w:rPr>
            </w:pPr>
            <w:r w:rsidRPr="0051668C">
              <w:rPr>
                <w:sz w:val="28"/>
                <w:szCs w:val="28"/>
                <w:lang w:val="cy-GB"/>
              </w:rPr>
              <w:t>11/11/2019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591661DB" w:rsidR="00D46A8E" w:rsidRPr="0051668C" w:rsidRDefault="00D90573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Adnabod g</w:t>
            </w:r>
            <w:r w:rsidR="00CC30F8">
              <w:rPr>
                <w:sz w:val="28"/>
                <w:szCs w:val="28"/>
                <w:lang w:val="cy-GB"/>
              </w:rPr>
              <w:t>rymoedd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53ECC490" w:rsidR="009D68DF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Cysylltiadau ystyrlon â</w:t>
            </w:r>
            <w:r w:rsidR="00D00E7A" w:rsidRPr="0051668C">
              <w:rPr>
                <w:szCs w:val="28"/>
                <w:lang w:val="cy-GB"/>
              </w:rPr>
              <w:t>’</w:t>
            </w:r>
            <w:r w:rsidRPr="0051668C">
              <w:rPr>
                <w:szCs w:val="28"/>
                <w:lang w:val="cy-GB"/>
              </w:rPr>
              <w:t>r Cwricwlwm</w:t>
            </w:r>
            <w:r w:rsidR="00BC35BE" w:rsidRPr="0051668C">
              <w:rPr>
                <w:szCs w:val="28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18072D2A" w14:textId="77777777" w:rsidR="00776473" w:rsidRDefault="00776473" w:rsidP="006D26F5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Cyfathrebu:</w:t>
            </w:r>
          </w:p>
          <w:p w14:paraId="018D60F2" w14:textId="023A8433" w:rsidR="00776473" w:rsidRPr="00146AF8" w:rsidRDefault="00776473" w:rsidP="00146AF8">
            <w:pPr>
              <w:pStyle w:val="ListParagraph"/>
              <w:numPr>
                <w:ilvl w:val="0"/>
                <w:numId w:val="22"/>
              </w:numPr>
              <w:rPr>
                <w:szCs w:val="28"/>
                <w:lang w:val="cy-GB"/>
              </w:rPr>
            </w:pPr>
            <w:r w:rsidRPr="00146AF8">
              <w:rPr>
                <w:szCs w:val="28"/>
                <w:lang w:val="cy-GB"/>
              </w:rPr>
              <w:t>Cyfleu eu gwaith yn glir trwy siarad ac ysgrifennu gan ddefnyddio geirfa wyddonol berthnasol.</w:t>
            </w:r>
          </w:p>
          <w:p w14:paraId="245D10E8" w14:textId="77777777" w:rsidR="00146AF8" w:rsidRDefault="00146AF8" w:rsidP="006D26F5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Sut mae pethau yn gweithio:</w:t>
            </w:r>
          </w:p>
          <w:p w14:paraId="3C9FFED4" w14:textId="77777777" w:rsidR="00146AF8" w:rsidRPr="00146AF8" w:rsidRDefault="00146AF8" w:rsidP="00146AF8">
            <w:pPr>
              <w:pStyle w:val="ListParagraph"/>
              <w:numPr>
                <w:ilvl w:val="0"/>
                <w:numId w:val="22"/>
              </w:numPr>
              <w:rPr>
                <w:szCs w:val="28"/>
                <w:lang w:val="cy-GB"/>
              </w:rPr>
            </w:pPr>
            <w:r w:rsidRPr="00146AF8">
              <w:rPr>
                <w:szCs w:val="28"/>
                <w:lang w:val="cy-GB"/>
              </w:rPr>
              <w:t>Dylid rhoi cyfle iddynt astudio grymoedd o wahanol fathau e.e. dysgyrchiant, ffrithiant, gwthiant aer.</w:t>
            </w:r>
          </w:p>
          <w:p w14:paraId="7102E20E" w14:textId="36DCE6AA" w:rsidR="00146AF8" w:rsidRPr="00146AF8" w:rsidRDefault="00146AF8" w:rsidP="00146AF8">
            <w:pPr>
              <w:pStyle w:val="ListParagraph"/>
              <w:numPr>
                <w:ilvl w:val="0"/>
                <w:numId w:val="22"/>
              </w:numPr>
              <w:rPr>
                <w:szCs w:val="28"/>
                <w:lang w:val="cy-GB"/>
              </w:rPr>
            </w:pPr>
            <w:r w:rsidRPr="00146AF8">
              <w:rPr>
                <w:szCs w:val="28"/>
                <w:lang w:val="cy-GB"/>
              </w:rPr>
              <w:t>Sut y gall grymoedd effeithio ar symudiad a sut y gellir cymharu grymoedd.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51668C" w:rsidRDefault="00120A30" w:rsidP="006D26F5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51668C" w:rsidRDefault="00120A30" w:rsidP="00C8398D">
            <w:pPr>
              <w:rPr>
                <w:szCs w:val="28"/>
                <w:lang w:val="cy-GB"/>
              </w:rPr>
            </w:pPr>
            <w:r w:rsidRPr="0051668C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688C85C5" w:rsidR="00EB6268" w:rsidRPr="004D025D" w:rsidRDefault="00146AF8" w:rsidP="004D025D">
            <w:pPr>
              <w:pStyle w:val="ListParagraph"/>
              <w:numPr>
                <w:ilvl w:val="0"/>
                <w:numId w:val="23"/>
              </w:numPr>
              <w:rPr>
                <w:szCs w:val="28"/>
                <w:lang w:val="cy-GB"/>
              </w:rPr>
            </w:pPr>
            <w:r w:rsidRPr="004D025D">
              <w:rPr>
                <w:szCs w:val="28"/>
                <w:lang w:val="cy-GB"/>
              </w:rPr>
              <w:t>Iaith, llythrenned a chyfathrebu – dod i’r arfer o ddefdyddio geirfa gwydddonol newydd e.e. disgyrchiant, ffrithiant.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D91A15" w:rsidRDefault="00120A30" w:rsidP="006D26F5">
            <w:pPr>
              <w:rPr>
                <w:lang w:val="cy-GB"/>
              </w:rPr>
            </w:pPr>
            <w:r w:rsidRPr="00D91A15">
              <w:rPr>
                <w:lang w:val="cy-GB"/>
              </w:rPr>
              <w:t>Targedau Personol (Cysylltiedig â SAC ac wedi eu nodi mewn adolygiad wythnosol)</w:t>
            </w:r>
          </w:p>
          <w:p w14:paraId="24314764" w14:textId="5081E210" w:rsidR="00C8398D" w:rsidRPr="00D91A15" w:rsidRDefault="000D22CE" w:rsidP="006D26F5">
            <w:pPr>
              <w:rPr>
                <w:u w:val="single"/>
                <w:lang w:val="cy-GB"/>
              </w:rPr>
            </w:pPr>
            <w:r w:rsidRPr="00D91A15">
              <w:rPr>
                <w:u w:val="single"/>
                <w:lang w:val="cy-GB"/>
              </w:rPr>
              <w:t>Addysgeg</w:t>
            </w:r>
          </w:p>
          <w:p w14:paraId="57A5DFE0" w14:textId="77952889" w:rsidR="0065719D" w:rsidRDefault="0065719D" w:rsidP="000D22CE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t>Gwrando ar ddysgwyr</w:t>
            </w:r>
          </w:p>
          <w:p w14:paraId="18CF3D20" w14:textId="3A912CB0" w:rsidR="00D91A15" w:rsidRPr="00D91A15" w:rsidRDefault="00D91A15" w:rsidP="00D91A15">
            <w:pPr>
              <w:rPr>
                <w:u w:val="single"/>
                <w:lang w:val="cy-GB"/>
              </w:rPr>
            </w:pPr>
            <w:r w:rsidRPr="00D91A15">
              <w:rPr>
                <w:u w:val="single"/>
                <w:lang w:val="cy-GB"/>
              </w:rPr>
              <w:t>Dysgu proffesiynol</w:t>
            </w:r>
          </w:p>
          <w:p w14:paraId="42DC3E53" w14:textId="04469270" w:rsidR="00D91A15" w:rsidRDefault="00D91A15" w:rsidP="00D91A15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D91A15">
              <w:rPr>
                <w:lang w:val="cy-GB"/>
              </w:rPr>
              <w:t>Sgiliau Cymraeg</w:t>
            </w:r>
          </w:p>
          <w:p w14:paraId="7C104A57" w14:textId="45894D80" w:rsidR="00D91A15" w:rsidRPr="00D91A15" w:rsidRDefault="00D91A15" w:rsidP="00D91A15">
            <w:pPr>
              <w:rPr>
                <w:u w:val="single"/>
                <w:lang w:val="cy-GB"/>
              </w:rPr>
            </w:pPr>
            <w:r w:rsidRPr="00D91A15">
              <w:rPr>
                <w:u w:val="single"/>
                <w:lang w:val="cy-GB"/>
              </w:rPr>
              <w:t>Arloesi</w:t>
            </w:r>
          </w:p>
          <w:p w14:paraId="159C509D" w14:textId="5A21F72A" w:rsidR="00D46A8E" w:rsidRPr="00D91A15" w:rsidRDefault="0065719D" w:rsidP="006D26F5">
            <w:pPr>
              <w:pStyle w:val="ListParagraph"/>
              <w:numPr>
                <w:ilvl w:val="0"/>
                <w:numId w:val="21"/>
              </w:numPr>
              <w:rPr>
                <w:lang w:val="cy-GB"/>
              </w:rPr>
            </w:pPr>
            <w:r>
              <w:rPr>
                <w:lang w:val="cy-GB"/>
              </w:rPr>
              <w:t>Gwerthuso effaith newid mewn arfer.</w:t>
            </w:r>
          </w:p>
        </w:tc>
      </w:tr>
    </w:tbl>
    <w:p w14:paraId="68E97BA7" w14:textId="44904976" w:rsidR="00D46A8E" w:rsidRDefault="00D46A8E" w:rsidP="00D46A8E">
      <w:pPr>
        <w:rPr>
          <w:sz w:val="28"/>
          <w:szCs w:val="28"/>
        </w:rPr>
      </w:pPr>
    </w:p>
    <w:p w14:paraId="6E5F1CD7" w14:textId="51E2504D" w:rsidR="00D91A15" w:rsidRDefault="00D91A15" w:rsidP="00D46A8E">
      <w:pPr>
        <w:rPr>
          <w:sz w:val="28"/>
          <w:szCs w:val="28"/>
        </w:rPr>
      </w:pPr>
    </w:p>
    <w:p w14:paraId="722F7EE6" w14:textId="77777777" w:rsidR="00D91A15" w:rsidRPr="00120A30" w:rsidRDefault="00D91A15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0D2456C4" w14:textId="20B819F4" w:rsidR="002E11E7" w:rsidRPr="005E7E6F" w:rsidRDefault="002E11E7" w:rsidP="006D26F5">
            <w:pPr>
              <w:rPr>
                <w:szCs w:val="28"/>
                <w:u w:val="single"/>
                <w:lang w:val="cy-GB"/>
              </w:rPr>
            </w:pPr>
            <w:r w:rsidRPr="005E7E6F">
              <w:rPr>
                <w:szCs w:val="28"/>
                <w:u w:val="single"/>
                <w:lang w:val="cy-GB"/>
              </w:rPr>
              <w:t>Byddai pob plentyn yn gallu:</w:t>
            </w:r>
          </w:p>
          <w:p w14:paraId="51C87058" w14:textId="6A8BCB8E" w:rsidR="002E11E7" w:rsidRPr="005E7E6F" w:rsidRDefault="002E11E7" w:rsidP="005E7E6F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Dod o hyd </w:t>
            </w:r>
            <w:r w:rsidR="005E7E6F"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 xml:space="preserve"> ffeithiau am y grym maent yn ymchwilio.</w:t>
            </w:r>
          </w:p>
          <w:p w14:paraId="3FCD2E7F" w14:textId="5B82EAD1" w:rsidR="005E7E6F" w:rsidRPr="005E7E6F" w:rsidRDefault="005E7E6F" w:rsidP="005E7E6F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>Gweithio fel gr</w:t>
            </w:r>
            <w:r w:rsidRPr="005E7E6F">
              <w:rPr>
                <w:rFonts w:cstheme="minorHAnsi"/>
                <w:szCs w:val="28"/>
                <w:lang w:val="cy-GB"/>
              </w:rPr>
              <w:t>ŵ</w:t>
            </w:r>
            <w:r w:rsidRPr="005E7E6F">
              <w:rPr>
                <w:szCs w:val="28"/>
                <w:lang w:val="cy-GB"/>
              </w:rPr>
              <w:t xml:space="preserve">p I ddod o hyd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>’r wybpdaeth.</w:t>
            </w:r>
          </w:p>
          <w:p w14:paraId="060F7B77" w14:textId="212EB257" w:rsidR="005E7E6F" w:rsidRPr="005E7E6F" w:rsidRDefault="005E7E6F" w:rsidP="005E7E6F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Defnyddio gweithgaredd carwsel er mwyn ymchwilio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 xml:space="preserve"> wybodaeth grymoedd gwahanol.</w:t>
            </w:r>
          </w:p>
          <w:p w14:paraId="57658CEE" w14:textId="77777777" w:rsidR="00D46A8E" w:rsidRPr="005E7E6F" w:rsidRDefault="00D46A8E" w:rsidP="006D26F5">
            <w:pPr>
              <w:rPr>
                <w:szCs w:val="28"/>
                <w:lang w:val="cy-GB"/>
              </w:rPr>
            </w:pPr>
          </w:p>
          <w:p w14:paraId="6DDC5D13" w14:textId="4E5E2DC3" w:rsidR="00D46A8E" w:rsidRPr="005E7E6F" w:rsidRDefault="005E7E6F" w:rsidP="006D26F5">
            <w:pPr>
              <w:rPr>
                <w:szCs w:val="28"/>
                <w:u w:val="single"/>
                <w:lang w:val="cy-GB"/>
              </w:rPr>
            </w:pPr>
            <w:r w:rsidRPr="005E7E6F">
              <w:rPr>
                <w:szCs w:val="28"/>
                <w:u w:val="single"/>
                <w:lang w:val="cy-GB"/>
              </w:rPr>
              <w:t>Byddai rhan fwyaf o’r plant yn gallu:</w:t>
            </w:r>
          </w:p>
          <w:p w14:paraId="0E0E628A" w14:textId="1D0F4556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Ysgrifennu ffeithiau am grymoedd yng ngeiriau ei hunar daflen </w:t>
            </w:r>
            <w:r>
              <w:rPr>
                <w:szCs w:val="28"/>
                <w:lang w:val="cy-GB"/>
              </w:rPr>
              <w:t>A</w:t>
            </w:r>
            <w:r w:rsidRPr="005E7E6F">
              <w:rPr>
                <w:szCs w:val="28"/>
                <w:lang w:val="cy-GB"/>
              </w:rPr>
              <w:t xml:space="preserve">3. </w:t>
            </w:r>
          </w:p>
          <w:p w14:paraId="499DE349" w14:textId="731307A4" w:rsidR="005E7E6F" w:rsidRPr="005E7E6F" w:rsidRDefault="005E7E6F" w:rsidP="005E7E6F">
            <w:pPr>
              <w:rPr>
                <w:szCs w:val="28"/>
                <w:lang w:val="cy-GB"/>
              </w:rPr>
            </w:pPr>
          </w:p>
          <w:p w14:paraId="3C190F0C" w14:textId="7A5F3577" w:rsidR="005E7E6F" w:rsidRPr="005E7E6F" w:rsidRDefault="005E7E6F" w:rsidP="005E7E6F">
            <w:pPr>
              <w:rPr>
                <w:szCs w:val="28"/>
                <w:u w:val="single"/>
                <w:lang w:val="cy-GB"/>
              </w:rPr>
            </w:pPr>
            <w:r w:rsidRPr="005E7E6F">
              <w:rPr>
                <w:szCs w:val="28"/>
                <w:u w:val="single"/>
                <w:lang w:val="cy-GB"/>
              </w:rPr>
              <w:t>Byddai rhai plant yn gallu:</w:t>
            </w:r>
          </w:p>
          <w:p w14:paraId="31931EC0" w14:textId="43326F70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lastRenderedPageBreak/>
              <w:t xml:space="preserve">Ehangu ar y brawddegau maent yn rhoi ar ei daflen </w:t>
            </w:r>
            <w:r w:rsidR="00A92714">
              <w:rPr>
                <w:szCs w:val="28"/>
                <w:lang w:val="cy-GB"/>
              </w:rPr>
              <w:t>A</w:t>
            </w:r>
            <w:r w:rsidRPr="005E7E6F">
              <w:rPr>
                <w:szCs w:val="28"/>
                <w:lang w:val="cy-GB"/>
              </w:rPr>
              <w:t>3 gan rhoi enghreifftiau ynddyn nhw o’r grymoedd.</w:t>
            </w: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287A5E55" w:rsidR="00D46A8E" w:rsidRDefault="00D46A8E" w:rsidP="00D46A8E">
      <w:pPr>
        <w:rPr>
          <w:sz w:val="28"/>
          <w:szCs w:val="28"/>
        </w:rPr>
      </w:pPr>
    </w:p>
    <w:p w14:paraId="7981B2F9" w14:textId="77777777" w:rsidR="005E7E6F" w:rsidRPr="00120A30" w:rsidRDefault="005E7E6F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4F7DCEFB" w:rsidR="00D46A8E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Defnyddio gweithgaredd cawrsel er mwyn dod o hyd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 xml:space="preserve"> wybodaeth am grymoedd. </w:t>
            </w:r>
          </w:p>
          <w:p w14:paraId="455A95E0" w14:textId="38C83215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>Gallu dethol a ddewis pa gwybodaeth I rhoi lawr ar ei bapur.</w:t>
            </w:r>
          </w:p>
          <w:p w14:paraId="733619CE" w14:textId="422D80AD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>Defnyddio brawddegau ei hun.</w:t>
            </w:r>
          </w:p>
          <w:p w14:paraId="66AE4B68" w14:textId="78DE80D8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>Enhangu ar y brawddegau gan rhoi enghreifftiau.</w:t>
            </w:r>
          </w:p>
          <w:p w14:paraId="5E9E6941" w14:textId="77777777" w:rsidR="00D46A8E" w:rsidRPr="005E7E6F" w:rsidRDefault="00D46A8E" w:rsidP="006D26F5">
            <w:pPr>
              <w:rPr>
                <w:szCs w:val="28"/>
                <w:lang w:val="cy-GB"/>
              </w:rPr>
            </w:pPr>
          </w:p>
          <w:p w14:paraId="7E38D51A" w14:textId="77777777" w:rsidR="00D46A8E" w:rsidRPr="005E7E6F" w:rsidRDefault="00D46A8E" w:rsidP="006D26F5">
            <w:pPr>
              <w:rPr>
                <w:szCs w:val="28"/>
                <w:lang w:val="cy-GB"/>
              </w:rPr>
            </w:pPr>
          </w:p>
          <w:p w14:paraId="21357C73" w14:textId="62B02015" w:rsidR="00D46A8E" w:rsidRPr="005E7E6F" w:rsidRDefault="00D46A8E" w:rsidP="006D26F5">
            <w:pPr>
              <w:rPr>
                <w:szCs w:val="28"/>
                <w:lang w:val="cy-GB"/>
              </w:rPr>
            </w:pPr>
          </w:p>
          <w:p w14:paraId="1BF407B2" w14:textId="77777777" w:rsidR="00D46A8E" w:rsidRPr="005E7E6F" w:rsidRDefault="00D46A8E" w:rsidP="006D26F5">
            <w:pPr>
              <w:rPr>
                <w:szCs w:val="28"/>
                <w:lang w:val="cy-GB"/>
              </w:rPr>
            </w:pPr>
          </w:p>
          <w:p w14:paraId="7BD7E8D0" w14:textId="77777777" w:rsidR="00D46A8E" w:rsidRPr="005E7E6F" w:rsidRDefault="00D46A8E" w:rsidP="006D26F5">
            <w:pPr>
              <w:rPr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11F5BB00" w14:textId="03CA6F0B" w:rsidR="00D46A8E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Cwestiynu’r plant ar diwedd y pwyntpwer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 xml:space="preserve"> weld faint oedden nhw yn gwrando – ‘beth yw’r 6 grym byddwn ni’n canolbwyntio arno heddiw?’</w:t>
            </w:r>
          </w:p>
          <w:p w14:paraId="250B79C3" w14:textId="02D062F6" w:rsidR="005E7E6F" w:rsidRPr="005E7E6F" w:rsidRDefault="005E7E6F" w:rsidP="005E7E6F">
            <w:pPr>
              <w:pStyle w:val="ListParagraph"/>
              <w:numPr>
                <w:ilvl w:val="0"/>
                <w:numId w:val="16"/>
              </w:numPr>
              <w:rPr>
                <w:szCs w:val="28"/>
                <w:lang w:val="cy-GB"/>
              </w:rPr>
            </w:pPr>
            <w:r w:rsidRPr="005E7E6F">
              <w:rPr>
                <w:szCs w:val="28"/>
                <w:lang w:val="cy-GB"/>
              </w:rPr>
              <w:t xml:space="preserve">Ar diwedd y wers,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 xml:space="preserve"> brofi dealltwriaeth y blant, byddaf yn defnyddio strategaeth asesu ar gyfer dysgu trwy ofyn </w:t>
            </w:r>
            <w:r>
              <w:rPr>
                <w:szCs w:val="28"/>
                <w:lang w:val="cy-GB"/>
              </w:rPr>
              <w:t>i</w:t>
            </w:r>
            <w:r w:rsidRPr="005E7E6F">
              <w:rPr>
                <w:szCs w:val="28"/>
                <w:lang w:val="cy-GB"/>
              </w:rPr>
              <w:t>’r plant</w:t>
            </w:r>
            <w:r>
              <w:rPr>
                <w:szCs w:val="28"/>
                <w:lang w:val="cy-GB"/>
              </w:rPr>
              <w:t xml:space="preserve"> i</w:t>
            </w:r>
            <w:r w:rsidRPr="005E7E6F">
              <w:rPr>
                <w:szCs w:val="28"/>
                <w:lang w:val="cy-GB"/>
              </w:rPr>
              <w:t xml:space="preserve"> drafod mewn gr</w:t>
            </w:r>
            <w:r w:rsidRPr="005E7E6F">
              <w:rPr>
                <w:rFonts w:cstheme="minorHAnsi"/>
                <w:szCs w:val="28"/>
                <w:lang w:val="cy-GB"/>
              </w:rPr>
              <w:t>ŵ</w:t>
            </w:r>
            <w:r w:rsidRPr="005E7E6F">
              <w:rPr>
                <w:szCs w:val="28"/>
                <w:lang w:val="cy-GB"/>
              </w:rPr>
              <w:t>piau am 1 oeth wnaethon nhw ddysgu neu 1 peth wnaeth sefyll mas am y wers – ond, ni all y ffaith yma bod am ei grym nhw roedden nhw yn astudio cyntaf.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00E7A" w:rsidRDefault="00120A30" w:rsidP="00C8398D">
            <w:pPr>
              <w:jc w:val="center"/>
              <w:rPr>
                <w:b/>
                <w:lang w:val="cy-GB"/>
              </w:rPr>
            </w:pPr>
            <w:r w:rsidRPr="00D00E7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00E7A" w:rsidRDefault="00120A30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D00E7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00E7A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00E7A">
              <w:rPr>
                <w:sz w:val="22"/>
                <w:szCs w:val="22"/>
                <w:lang w:val="cy-GB"/>
              </w:rPr>
              <w:t xml:space="preserve"> </w:t>
            </w:r>
            <w:r w:rsidR="00120A30" w:rsidRPr="00D00E7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00E7A" w:rsidRDefault="00120A30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D00E7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00E7A" w:rsidRDefault="00C8398D" w:rsidP="006D26F5">
            <w:pPr>
              <w:jc w:val="center"/>
              <w:rPr>
                <w:sz w:val="22"/>
                <w:szCs w:val="22"/>
                <w:lang w:val="cy-GB"/>
              </w:rPr>
            </w:pPr>
            <w:r w:rsidRPr="00D00E7A">
              <w:rPr>
                <w:sz w:val="22"/>
                <w:szCs w:val="22"/>
                <w:lang w:val="cy-GB"/>
              </w:rPr>
              <w:t xml:space="preserve"> </w:t>
            </w:r>
            <w:r w:rsidR="006D26F5" w:rsidRPr="00D00E7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D00E7A" w:rsidRDefault="00120A30" w:rsidP="006D26F5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70A80BB0" w14:textId="775D1753" w:rsidR="00120A30" w:rsidRPr="00D00E7A" w:rsidRDefault="006D26F5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D00E7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00E7A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00E7A">
              <w:rPr>
                <w:sz w:val="22"/>
                <w:szCs w:val="22"/>
                <w:lang w:val="cy-GB"/>
              </w:rPr>
              <w:t xml:space="preserve"> </w:t>
            </w:r>
            <w:r w:rsidR="006D26F5" w:rsidRPr="00D00E7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3F4C9105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411C5BFF" w14:textId="4534E915" w:rsidR="00120A30" w:rsidRPr="00D00E7A" w:rsidRDefault="006D26F5" w:rsidP="00C8398D">
            <w:pPr>
              <w:jc w:val="center"/>
              <w:rPr>
                <w:b/>
                <w:lang w:val="cy-GB"/>
              </w:rPr>
            </w:pPr>
            <w:r w:rsidRPr="00D00E7A">
              <w:rPr>
                <w:b/>
                <w:lang w:val="cy-GB"/>
              </w:rPr>
              <w:t xml:space="preserve">Cyfnod agoriadol </w:t>
            </w:r>
            <w:r w:rsidRPr="00D00E7A">
              <w:rPr>
                <w:sz w:val="22"/>
                <w:szCs w:val="22"/>
                <w:lang w:val="cy-GB"/>
              </w:rPr>
              <w:t>(gyda chysylltiadau</w:t>
            </w:r>
            <w:r w:rsidRPr="00D00E7A">
              <w:rPr>
                <w:lang w:val="cy-GB"/>
              </w:rPr>
              <w:t xml:space="preserve"> </w:t>
            </w:r>
            <w:r w:rsidRPr="00D00E7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1466C127" w14:textId="77777777" w:rsidR="00120A30" w:rsidRDefault="00FF00B5" w:rsidP="00FF00B5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Plantyn trafod beth ydyn nhw yn gwybod am grymoedd?</w:t>
            </w:r>
          </w:p>
          <w:p w14:paraId="3BC8E289" w14:textId="44874F1A" w:rsidR="00FF00B5" w:rsidRPr="00FF00B5" w:rsidRDefault="00FF00B5" w:rsidP="00FF00B5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Byddaf yn gofyn i 4/5 person</w:t>
            </w:r>
            <w:r w:rsidR="00296A30">
              <w:rPr>
                <w:sz w:val="22"/>
                <w:szCs w:val="28"/>
                <w:lang w:val="cy-GB"/>
              </w:rPr>
              <w:t>, gan defnyddio ffyn lolipop,</w:t>
            </w:r>
            <w:r>
              <w:rPr>
                <w:sz w:val="22"/>
                <w:szCs w:val="28"/>
                <w:lang w:val="cy-GB"/>
              </w:rPr>
              <w:t xml:space="preserve"> i rannu ei trafodaethau gyda gweddil y dosbarth. </w:t>
            </w:r>
          </w:p>
        </w:tc>
        <w:tc>
          <w:tcPr>
            <w:tcW w:w="4971" w:type="dxa"/>
          </w:tcPr>
          <w:p w14:paraId="38836772" w14:textId="77777777" w:rsidR="00120A30" w:rsidRDefault="00FF00B5" w:rsidP="00FF00B5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8"/>
                <w:lang w:val="cy-GB"/>
              </w:rPr>
            </w:pPr>
            <w:r w:rsidRPr="00FF00B5">
              <w:rPr>
                <w:sz w:val="22"/>
                <w:szCs w:val="28"/>
                <w:lang w:val="cy-GB"/>
              </w:rPr>
              <w:t>Mi fydd y blant yn siarad gyda phartner trafod am beth ydydn nhw yn gwybod yn barod am Grymoedd?</w:t>
            </w:r>
          </w:p>
          <w:p w14:paraId="7F17A4E6" w14:textId="3B65388F" w:rsidR="00FF00B5" w:rsidRPr="00FF00B5" w:rsidRDefault="00FF00B5" w:rsidP="00FF00B5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4/5 plentyn i adrodd n</w:t>
            </w:r>
            <w:r>
              <w:rPr>
                <w:rFonts w:cstheme="minorHAnsi"/>
                <w:sz w:val="22"/>
                <w:szCs w:val="28"/>
                <w:lang w:val="cy-GB"/>
              </w:rPr>
              <w:t>ô</w:t>
            </w:r>
            <w:r>
              <w:rPr>
                <w:sz w:val="22"/>
                <w:szCs w:val="28"/>
                <w:lang w:val="cy-GB"/>
              </w:rPr>
              <w:t>l i’r dosbarth am beth trafodon nhw.</w:t>
            </w:r>
            <w:r w:rsidR="00296A30">
              <w:rPr>
                <w:sz w:val="22"/>
                <w:szCs w:val="28"/>
                <w:lang w:val="cy-GB"/>
              </w:rPr>
              <w:t xml:space="preserve"> (Defnyddio ffyn lolipop i ddewis)</w:t>
            </w:r>
          </w:p>
        </w:tc>
        <w:tc>
          <w:tcPr>
            <w:tcW w:w="2903" w:type="dxa"/>
          </w:tcPr>
          <w:p w14:paraId="491DF6ED" w14:textId="1B0506DF" w:rsidR="00120A30" w:rsidRPr="00296A30" w:rsidRDefault="00296A30" w:rsidP="00296A30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Ffyn lolipop.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0394A643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427965B4" w14:textId="0E6F34B9" w:rsidR="00120A30" w:rsidRPr="00D00E7A" w:rsidRDefault="006D26F5" w:rsidP="00C8398D">
            <w:pPr>
              <w:jc w:val="center"/>
              <w:rPr>
                <w:b/>
                <w:lang w:val="cy-GB"/>
              </w:rPr>
            </w:pPr>
            <w:r w:rsidRPr="00D00E7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0F0EC16A" w14:textId="5EBCB50A" w:rsidR="00120A30" w:rsidRPr="00134EC0" w:rsidRDefault="00FF00B5" w:rsidP="00FF00B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Er mwyn cyflwyno grymoedd byddaf yn dangos</w:t>
            </w:r>
            <w:r w:rsidR="00134EC0">
              <w:rPr>
                <w:sz w:val="22"/>
                <w:szCs w:val="28"/>
                <w:lang w:val="cy-GB"/>
              </w:rPr>
              <w:t xml:space="preserve"> </w:t>
            </w:r>
            <w:r w:rsidRPr="00134EC0">
              <w:rPr>
                <w:rFonts w:cstheme="minorHAnsi"/>
                <w:sz w:val="22"/>
                <w:szCs w:val="22"/>
                <w:lang w:val="cy-GB"/>
              </w:rPr>
              <w:t xml:space="preserve">pwynt pŵer i’r dosbarth </w:t>
            </w:r>
            <w:r w:rsidR="00134EC0" w:rsidRPr="00134EC0">
              <w:rPr>
                <w:rFonts w:cstheme="minorHAnsi"/>
                <w:sz w:val="22"/>
                <w:szCs w:val="22"/>
                <w:lang w:val="cy-GB"/>
              </w:rPr>
              <w:t>gyda gwahanol mathau o rymoedd arno a beth mae grymoedd yn gwneud.</w:t>
            </w:r>
          </w:p>
          <w:p w14:paraId="087A30BB" w14:textId="14164FD0" w:rsidR="00134EC0" w:rsidRPr="00134EC0" w:rsidRDefault="00134EC0" w:rsidP="00FF00B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rFonts w:cstheme="minorHAnsi"/>
                <w:sz w:val="22"/>
                <w:szCs w:val="22"/>
                <w:lang w:val="cy-GB"/>
              </w:rPr>
              <w:t>Nod y wers: adnabod gwahanol mathau o rymoedd.</w:t>
            </w:r>
          </w:p>
          <w:p w14:paraId="37009F3A" w14:textId="177DC1D2" w:rsidR="00134EC0" w:rsidRPr="00134EC0" w:rsidRDefault="00134EC0" w:rsidP="00FF00B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 xml:space="preserve">Ar diwedd y gyflwyniad byddaf yn cwestiynu’r plant (asesu ar gyfer dysgu – profi dealltwriaeth) – </w:t>
            </w:r>
            <w:r>
              <w:rPr>
                <w:i/>
                <w:sz w:val="22"/>
                <w:szCs w:val="28"/>
                <w:lang w:val="cy-GB"/>
              </w:rPr>
              <w:t>‘Beth yw’r 6 grym rydyn ni’n mynd i fod yn edrych arno heddiw?’</w:t>
            </w:r>
          </w:p>
          <w:p w14:paraId="4E815F78" w14:textId="31ED2814" w:rsidR="00134EC0" w:rsidRPr="00FF00B5" w:rsidRDefault="00134EC0" w:rsidP="00FF00B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Cyflwyno’r tasg ar gyfer y wers yma.</w:t>
            </w:r>
          </w:p>
          <w:p w14:paraId="441EB289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  <w:p w14:paraId="65481C09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776139" w14:textId="77777777" w:rsidR="00120A30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 xml:space="preserve">Byddaf yn cwestiynu y plant trwy gydol y gyflwyniad a bydd rhaid iddyn nhw rhoi enghreifftiau </w:t>
            </w:r>
            <w:r w:rsidRPr="009A3C05">
              <w:rPr>
                <w:i/>
                <w:sz w:val="22"/>
                <w:szCs w:val="28"/>
                <w:lang w:val="cy-GB"/>
              </w:rPr>
              <w:t>e.e. cyflymu, pa fath o bethau bydd yn cyflymu?</w:t>
            </w:r>
          </w:p>
          <w:p w14:paraId="7E9FAA9F" w14:textId="77777777" w:rsid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 xml:space="preserve">Pan fyddwn yn gofyn </w:t>
            </w:r>
            <w:r>
              <w:rPr>
                <w:i/>
                <w:sz w:val="22"/>
                <w:szCs w:val="28"/>
                <w:lang w:val="cy-GB"/>
              </w:rPr>
              <w:t xml:space="preserve">‘Beth yw’r 6 grym rydyn ni’n mynd i fod yn edrych arno heddiw?’ – </w:t>
            </w:r>
            <w:r w:rsidRPr="009A3C05">
              <w:rPr>
                <w:sz w:val="22"/>
                <w:szCs w:val="28"/>
                <w:lang w:val="cy-GB"/>
              </w:rPr>
              <w:t>bydd disgwyl i 6 person gwahanol ateb.</w:t>
            </w:r>
          </w:p>
          <w:p w14:paraId="6B63CAF6" w14:textId="77777777" w:rsid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Y dasg: carwsel gwybodaeth:</w:t>
            </w:r>
          </w:p>
          <w:p w14:paraId="6A35F45A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Bydd 6 grŵp yn ymchwilio i rym gwahanol.</w:t>
            </w:r>
          </w:p>
          <w:p w14:paraId="32EC1177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Byddan nhw yn rhoi eu nodiadau ar bapur A3 sydd wedi cael ei greu</w:t>
            </w:r>
          </w:p>
          <w:p w14:paraId="2566C3DF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Bydd 1 person o bob grŵp yn symyd 1 bwrdd (clocwedd) i gael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9A3C05">
              <w:rPr>
                <w:rFonts w:cstheme="minorHAnsi"/>
                <w:sz w:val="22"/>
                <w:szCs w:val="22"/>
                <w:lang w:val="cy-GB"/>
              </w:rPr>
              <w:t xml:space="preserve">gwybodaeth o’r grŵp </w:t>
            </w:r>
            <w:r w:rsidRPr="009A3C05">
              <w:rPr>
                <w:rFonts w:cstheme="minorHAnsi"/>
                <w:sz w:val="22"/>
                <w:szCs w:val="22"/>
                <w:lang w:val="cy-GB"/>
              </w:rPr>
              <w:lastRenderedPageBreak/>
              <w:t>hynny. (Gweddill o’r grŵp yn adrodd eu nodiadau i’r person newydd)</w:t>
            </w:r>
          </w:p>
          <w:p w14:paraId="7274F9FB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Byddai’r person yn dychwelyd a rhannu beth ffeindio’n nhw mas gan y grŵp arall a’i ychwanegu i’r papur A3.</w:t>
            </w:r>
          </w:p>
          <w:p w14:paraId="0CA70653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Person gwahanol yn mynd i ymweld â’r grŵp nesaf a gwneud yr un broses.</w:t>
            </w:r>
          </w:p>
          <w:p w14:paraId="7EAA669B" w14:textId="7C831861" w:rsid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>Ail adrodd nes bod pob bocs ar ei taflen yn llawn.</w:t>
            </w:r>
          </w:p>
          <w:p w14:paraId="4C4B4244" w14:textId="137D5EE1" w:rsidR="002E11E7" w:rsidRPr="002E11E7" w:rsidRDefault="002E11E7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b/>
                <w:sz w:val="22"/>
                <w:szCs w:val="22"/>
                <w:lang w:val="cy-GB"/>
              </w:rPr>
            </w:pPr>
            <w:r w:rsidRPr="002E11E7">
              <w:rPr>
                <w:rFonts w:cstheme="minorHAnsi"/>
                <w:b/>
                <w:sz w:val="22"/>
                <w:szCs w:val="22"/>
                <w:lang w:val="cy-GB"/>
              </w:rPr>
              <w:t>Her 1: plant i ysgrifennu ffeithiau o’r taflen yng ngeiriau ei hun</w:t>
            </w:r>
          </w:p>
          <w:p w14:paraId="4BAD9E53" w14:textId="28E270FC" w:rsidR="002E11E7" w:rsidRPr="002E11E7" w:rsidRDefault="002E11E7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b/>
                <w:sz w:val="22"/>
                <w:szCs w:val="22"/>
                <w:lang w:val="cy-GB"/>
              </w:rPr>
            </w:pPr>
            <w:r w:rsidRPr="002E11E7">
              <w:rPr>
                <w:rFonts w:cstheme="minorHAnsi"/>
                <w:b/>
                <w:sz w:val="22"/>
                <w:szCs w:val="22"/>
                <w:lang w:val="cy-GB"/>
              </w:rPr>
              <w:t>Her 2: ehangu ar y brawddegau gan rhoi enghreifftiau ynddyn nhw.</w:t>
            </w:r>
          </w:p>
          <w:p w14:paraId="6A2F3AF2" w14:textId="77777777" w:rsidR="009A3C05" w:rsidRPr="009A3C05" w:rsidRDefault="009A3C05" w:rsidP="009A3C0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cstheme="minorHAnsi"/>
                <w:i/>
                <w:sz w:val="22"/>
                <w:szCs w:val="22"/>
                <w:lang w:val="cy-GB"/>
              </w:rPr>
            </w:pPr>
            <w:r w:rsidRPr="009A3C05">
              <w:rPr>
                <w:rFonts w:cstheme="minorHAnsi"/>
                <w:i/>
                <w:sz w:val="22"/>
                <w:szCs w:val="22"/>
                <w:lang w:val="cy-GB"/>
              </w:rPr>
              <w:t>(Mi fydd y plant yn derbyn tudalen o lyfr ar y grym maent yn ymchwilio iddo er mwyn cael gwybodaeth. Rhaid iddyn nhw ddadansoddi’r wybodaeth a’u rhoi mewn brawddegau ar ffurf pwyntiau bwled ar y tudalen A3).</w:t>
            </w:r>
          </w:p>
          <w:p w14:paraId="6F32319A" w14:textId="1CDD2867" w:rsidR="009A3C05" w:rsidRPr="00134EC0" w:rsidRDefault="009A3C05" w:rsidP="009A3C05">
            <w:pPr>
              <w:pStyle w:val="ListParagraph"/>
              <w:spacing w:after="160" w:line="259" w:lineRule="auto"/>
              <w:rPr>
                <w:sz w:val="22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6A86FF8" w14:textId="3B2A5650" w:rsidR="00BD1A6D" w:rsidRPr="009A3C05" w:rsidRDefault="009A3C05" w:rsidP="009A3C05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2"/>
                <w:szCs w:val="22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lastRenderedPageBreak/>
              <w:t xml:space="preserve">Cyflwyniad </w:t>
            </w:r>
            <w:r w:rsidRPr="009A3C05">
              <w:rPr>
                <w:rFonts w:cstheme="minorHAnsi"/>
                <w:sz w:val="22"/>
                <w:szCs w:val="22"/>
                <w:lang w:val="cy-GB"/>
              </w:rPr>
              <w:t>pwynt pŵer ar grymoedd.</w:t>
            </w:r>
          </w:p>
          <w:p w14:paraId="7B386464" w14:textId="3232A56D" w:rsidR="009A3C05" w:rsidRPr="00AE339B" w:rsidRDefault="009A3C05" w:rsidP="009A3C0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 w:rsidRPr="009A3C05">
              <w:rPr>
                <w:rFonts w:cstheme="minorHAnsi"/>
                <w:sz w:val="22"/>
                <w:szCs w:val="22"/>
                <w:lang w:val="cy-GB"/>
              </w:rPr>
              <w:t xml:space="preserve">Taflen gwaith </w:t>
            </w:r>
            <w:r w:rsidR="00AE339B">
              <w:rPr>
                <w:rFonts w:cstheme="minorHAnsi"/>
                <w:sz w:val="22"/>
                <w:szCs w:val="22"/>
                <w:lang w:val="cy-GB"/>
              </w:rPr>
              <w:t xml:space="preserve">A3 </w:t>
            </w:r>
            <w:r w:rsidRPr="009A3C05">
              <w:rPr>
                <w:rFonts w:cstheme="minorHAnsi"/>
                <w:sz w:val="22"/>
                <w:szCs w:val="22"/>
                <w:lang w:val="cy-GB"/>
              </w:rPr>
              <w:t>ar y tasg bydd y plant yn cwblhau</w:t>
            </w:r>
            <w:r w:rsidR="00AE339B">
              <w:rPr>
                <w:rFonts w:cstheme="minorHAnsi"/>
                <w:sz w:val="22"/>
                <w:szCs w:val="22"/>
                <w:lang w:val="cy-GB"/>
              </w:rPr>
              <w:t>.</w:t>
            </w:r>
          </w:p>
          <w:p w14:paraId="6035A11B" w14:textId="77777777" w:rsidR="00AE339B" w:rsidRDefault="00AE339B" w:rsidP="009A3C0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Yr un taflen gwaith ond ar babur A4 ermwyn cofnodi syniadau y grwpiau eraill.</w:t>
            </w:r>
          </w:p>
          <w:p w14:paraId="5DDDCC42" w14:textId="77777777" w:rsidR="00AE339B" w:rsidRDefault="00AE339B" w:rsidP="009A3C0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Taflen gwybodaeth am y 6 grym gwahanol.</w:t>
            </w:r>
          </w:p>
          <w:p w14:paraId="73A5E4AB" w14:textId="19032A6B" w:rsidR="003B53DD" w:rsidRPr="009A3C05" w:rsidRDefault="003B53DD" w:rsidP="009A3C05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Pensiliau lliw.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57CC921F" w14:textId="77777777" w:rsidR="00120A30" w:rsidRPr="00D00E7A" w:rsidRDefault="00120A30" w:rsidP="006D26F5">
            <w:pPr>
              <w:jc w:val="center"/>
              <w:rPr>
                <w:b/>
                <w:lang w:val="cy-GB"/>
              </w:rPr>
            </w:pPr>
          </w:p>
          <w:p w14:paraId="3C7DFD5C" w14:textId="6ADADE8C" w:rsidR="00120A30" w:rsidRPr="00D00E7A" w:rsidRDefault="006D26F5" w:rsidP="009D7C3C">
            <w:pPr>
              <w:jc w:val="center"/>
              <w:rPr>
                <w:b/>
                <w:lang w:val="cy-GB"/>
              </w:rPr>
            </w:pPr>
            <w:r w:rsidRPr="00D00E7A">
              <w:rPr>
                <w:b/>
                <w:lang w:val="cy-GB"/>
              </w:rPr>
              <w:t xml:space="preserve">Sesiwn </w:t>
            </w:r>
            <w:r w:rsidR="009D7C3C" w:rsidRPr="00D00E7A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2609A212" w14:textId="6676F22D" w:rsidR="00120A30" w:rsidRPr="002E47E0" w:rsidRDefault="005F14BA" w:rsidP="00D00E7A">
            <w:pPr>
              <w:rPr>
                <w:sz w:val="22"/>
                <w:szCs w:val="28"/>
                <w:u w:val="single"/>
                <w:lang w:val="cy-GB"/>
              </w:rPr>
            </w:pPr>
            <w:r w:rsidRPr="002E47E0">
              <w:rPr>
                <w:sz w:val="22"/>
                <w:szCs w:val="28"/>
                <w:u w:val="single"/>
                <w:lang w:val="cy-GB"/>
              </w:rPr>
              <w:t>Asesu ar gyfer dysgu:</w:t>
            </w:r>
          </w:p>
          <w:p w14:paraId="7C358734" w14:textId="15DBD2ED" w:rsidR="005F14BA" w:rsidRDefault="002E47E0" w:rsidP="005F14BA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Grwpiau i drafod 1 peth wnaethon nhw ddysgu/1 peth wnaeth sefyll mas am y wers</w:t>
            </w:r>
          </w:p>
          <w:p w14:paraId="2D377DC1" w14:textId="0D96DB77" w:rsidR="002E47E0" w:rsidRPr="002E47E0" w:rsidRDefault="002E47E0" w:rsidP="005F14BA">
            <w:pPr>
              <w:pStyle w:val="ListParagraph"/>
              <w:numPr>
                <w:ilvl w:val="0"/>
                <w:numId w:val="14"/>
              </w:numPr>
              <w:rPr>
                <w:i/>
                <w:sz w:val="22"/>
                <w:szCs w:val="28"/>
                <w:lang w:val="cy-GB"/>
              </w:rPr>
            </w:pPr>
            <w:r w:rsidRPr="002E47E0">
              <w:rPr>
                <w:i/>
                <w:sz w:val="22"/>
                <w:szCs w:val="28"/>
                <w:lang w:val="cy-GB"/>
              </w:rPr>
              <w:t>Nid ydy’r ffaith yma yn gallu bod am y grym roedd ei grwp nhw yn ymchwilio iddo, rhaid i fod un o’r 5 arall.</w:t>
            </w:r>
          </w:p>
          <w:p w14:paraId="483EB441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5A9B493B" w14:textId="34006140" w:rsidR="00120A30" w:rsidRPr="002E47E0" w:rsidRDefault="002E47E0" w:rsidP="002E47E0">
            <w:pPr>
              <w:pStyle w:val="ListParagraph"/>
              <w:numPr>
                <w:ilvl w:val="0"/>
                <w:numId w:val="14"/>
              </w:numPr>
              <w:rPr>
                <w:sz w:val="22"/>
                <w:szCs w:val="28"/>
                <w:lang w:val="cy-GB"/>
              </w:rPr>
            </w:pPr>
            <w:r>
              <w:rPr>
                <w:sz w:val="22"/>
                <w:szCs w:val="28"/>
                <w:lang w:val="cy-GB"/>
              </w:rPr>
              <w:t>Bydd angen i un berson o bob grwp adrodd i’r dosbarth 1 peth wnaeth y grwp ei ddysgu neu 1 peth a oedd wedi sefyll mas am y wers.</w:t>
            </w:r>
          </w:p>
          <w:p w14:paraId="6ACDA490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  <w:p w14:paraId="6E2F249E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  <w:p w14:paraId="219CA86D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  <w:p w14:paraId="46716F0C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120A30" w:rsidRPr="00D00E7A" w:rsidRDefault="00120A30" w:rsidP="00D00E7A">
            <w:pPr>
              <w:rPr>
                <w:sz w:val="22"/>
                <w:szCs w:val="28"/>
                <w:lang w:val="cy-GB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4DD2A6" w14:textId="77777777" w:rsidR="007B1D09" w:rsidRDefault="007B1D09" w:rsidP="00B24C18">
      <w:r>
        <w:separator/>
      </w:r>
    </w:p>
  </w:endnote>
  <w:endnote w:type="continuationSeparator" w:id="0">
    <w:p w14:paraId="1A199608" w14:textId="77777777" w:rsidR="007B1D09" w:rsidRDefault="007B1D0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E7D66" w14:textId="77777777" w:rsidR="007B1D09" w:rsidRDefault="007B1D09" w:rsidP="00B24C18">
      <w:r>
        <w:separator/>
      </w:r>
    </w:p>
  </w:footnote>
  <w:footnote w:type="continuationSeparator" w:id="0">
    <w:p w14:paraId="0F4029A0" w14:textId="77777777" w:rsidR="007B1D09" w:rsidRDefault="007B1D0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822AA"/>
    <w:multiLevelType w:val="hybridMultilevel"/>
    <w:tmpl w:val="15860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51832"/>
    <w:multiLevelType w:val="hybridMultilevel"/>
    <w:tmpl w:val="FBE65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84F67"/>
    <w:multiLevelType w:val="hybridMultilevel"/>
    <w:tmpl w:val="CC883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F4FD6"/>
    <w:multiLevelType w:val="hybridMultilevel"/>
    <w:tmpl w:val="36F82B6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D1E52"/>
    <w:multiLevelType w:val="hybridMultilevel"/>
    <w:tmpl w:val="4C666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93D15"/>
    <w:multiLevelType w:val="hybridMultilevel"/>
    <w:tmpl w:val="2AF68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21DF7"/>
    <w:multiLevelType w:val="hybridMultilevel"/>
    <w:tmpl w:val="6BE2216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F609D8"/>
    <w:multiLevelType w:val="hybridMultilevel"/>
    <w:tmpl w:val="BC06D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E0BF1"/>
    <w:multiLevelType w:val="hybridMultilevel"/>
    <w:tmpl w:val="23980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04B32"/>
    <w:multiLevelType w:val="hybridMultilevel"/>
    <w:tmpl w:val="F6F22F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A431A"/>
    <w:multiLevelType w:val="hybridMultilevel"/>
    <w:tmpl w:val="DB248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B32A9"/>
    <w:multiLevelType w:val="hybridMultilevel"/>
    <w:tmpl w:val="3FC03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BC2333"/>
    <w:multiLevelType w:val="hybridMultilevel"/>
    <w:tmpl w:val="44D05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6B5A3C"/>
    <w:multiLevelType w:val="hybridMultilevel"/>
    <w:tmpl w:val="373E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722B2"/>
    <w:multiLevelType w:val="hybridMultilevel"/>
    <w:tmpl w:val="622E0AB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E433F6"/>
    <w:multiLevelType w:val="hybridMultilevel"/>
    <w:tmpl w:val="56D6D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A3F5E"/>
    <w:multiLevelType w:val="hybridMultilevel"/>
    <w:tmpl w:val="DCDA2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12F3D"/>
    <w:multiLevelType w:val="hybridMultilevel"/>
    <w:tmpl w:val="DF22A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424061"/>
    <w:multiLevelType w:val="hybridMultilevel"/>
    <w:tmpl w:val="DEDAD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96A38"/>
    <w:multiLevelType w:val="hybridMultilevel"/>
    <w:tmpl w:val="95489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E633E9"/>
    <w:multiLevelType w:val="hybridMultilevel"/>
    <w:tmpl w:val="7ED64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4A66ED"/>
    <w:multiLevelType w:val="hybridMultilevel"/>
    <w:tmpl w:val="E1AC2C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1D45423"/>
    <w:multiLevelType w:val="hybridMultilevel"/>
    <w:tmpl w:val="7992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471DBF"/>
    <w:multiLevelType w:val="hybridMultilevel"/>
    <w:tmpl w:val="B57A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2C050E"/>
    <w:multiLevelType w:val="hybridMultilevel"/>
    <w:tmpl w:val="E23E1C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CEB205B"/>
    <w:multiLevelType w:val="hybridMultilevel"/>
    <w:tmpl w:val="1788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4"/>
  </w:num>
  <w:num w:numId="4">
    <w:abstractNumId w:val="24"/>
  </w:num>
  <w:num w:numId="5">
    <w:abstractNumId w:val="8"/>
  </w:num>
  <w:num w:numId="6">
    <w:abstractNumId w:val="21"/>
  </w:num>
  <w:num w:numId="7">
    <w:abstractNumId w:val="6"/>
  </w:num>
  <w:num w:numId="8">
    <w:abstractNumId w:val="13"/>
  </w:num>
  <w:num w:numId="9">
    <w:abstractNumId w:val="1"/>
  </w:num>
  <w:num w:numId="10">
    <w:abstractNumId w:val="22"/>
  </w:num>
  <w:num w:numId="11">
    <w:abstractNumId w:val="14"/>
  </w:num>
  <w:num w:numId="12">
    <w:abstractNumId w:val="3"/>
  </w:num>
  <w:num w:numId="13">
    <w:abstractNumId w:val="9"/>
  </w:num>
  <w:num w:numId="14">
    <w:abstractNumId w:val="18"/>
  </w:num>
  <w:num w:numId="15">
    <w:abstractNumId w:val="23"/>
  </w:num>
  <w:num w:numId="16">
    <w:abstractNumId w:val="20"/>
  </w:num>
  <w:num w:numId="17">
    <w:abstractNumId w:val="10"/>
  </w:num>
  <w:num w:numId="18">
    <w:abstractNumId w:val="7"/>
  </w:num>
  <w:num w:numId="19">
    <w:abstractNumId w:val="25"/>
  </w:num>
  <w:num w:numId="20">
    <w:abstractNumId w:val="15"/>
  </w:num>
  <w:num w:numId="21">
    <w:abstractNumId w:val="5"/>
  </w:num>
  <w:num w:numId="22">
    <w:abstractNumId w:val="19"/>
  </w:num>
  <w:num w:numId="23">
    <w:abstractNumId w:val="0"/>
  </w:num>
  <w:num w:numId="24">
    <w:abstractNumId w:val="12"/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A10B0"/>
    <w:rsid w:val="000B6B62"/>
    <w:rsid w:val="000C6630"/>
    <w:rsid w:val="000D22CE"/>
    <w:rsid w:val="000E5C05"/>
    <w:rsid w:val="00120A30"/>
    <w:rsid w:val="00134EC0"/>
    <w:rsid w:val="00140D3C"/>
    <w:rsid w:val="00146AF8"/>
    <w:rsid w:val="00167F75"/>
    <w:rsid w:val="00296A30"/>
    <w:rsid w:val="002B2D5B"/>
    <w:rsid w:val="002E11E7"/>
    <w:rsid w:val="002E2211"/>
    <w:rsid w:val="002E47E0"/>
    <w:rsid w:val="002F72F8"/>
    <w:rsid w:val="0031228F"/>
    <w:rsid w:val="003502C7"/>
    <w:rsid w:val="003770F9"/>
    <w:rsid w:val="003A0AE0"/>
    <w:rsid w:val="003B005D"/>
    <w:rsid w:val="003B53DD"/>
    <w:rsid w:val="004010CE"/>
    <w:rsid w:val="0040291F"/>
    <w:rsid w:val="0043540F"/>
    <w:rsid w:val="00467647"/>
    <w:rsid w:val="004847B6"/>
    <w:rsid w:val="00494CBB"/>
    <w:rsid w:val="004B73CD"/>
    <w:rsid w:val="004D025D"/>
    <w:rsid w:val="004E1B77"/>
    <w:rsid w:val="004E1F1E"/>
    <w:rsid w:val="0051668C"/>
    <w:rsid w:val="005404E0"/>
    <w:rsid w:val="005B7769"/>
    <w:rsid w:val="005E7E6F"/>
    <w:rsid w:val="005F14BA"/>
    <w:rsid w:val="00610C4A"/>
    <w:rsid w:val="006314F2"/>
    <w:rsid w:val="00645E24"/>
    <w:rsid w:val="0065719D"/>
    <w:rsid w:val="0066617E"/>
    <w:rsid w:val="006953EE"/>
    <w:rsid w:val="006D00DF"/>
    <w:rsid w:val="006D26F5"/>
    <w:rsid w:val="006E32EF"/>
    <w:rsid w:val="00713823"/>
    <w:rsid w:val="007328E5"/>
    <w:rsid w:val="00776473"/>
    <w:rsid w:val="007B1D09"/>
    <w:rsid w:val="007B65F8"/>
    <w:rsid w:val="007F7AB1"/>
    <w:rsid w:val="0081450C"/>
    <w:rsid w:val="00816DB9"/>
    <w:rsid w:val="00825827"/>
    <w:rsid w:val="00825DEF"/>
    <w:rsid w:val="0088167D"/>
    <w:rsid w:val="00896514"/>
    <w:rsid w:val="008B2B15"/>
    <w:rsid w:val="008E6910"/>
    <w:rsid w:val="008F4042"/>
    <w:rsid w:val="009A03EA"/>
    <w:rsid w:val="009A3C05"/>
    <w:rsid w:val="009C26DA"/>
    <w:rsid w:val="009D68DF"/>
    <w:rsid w:val="009D7C3C"/>
    <w:rsid w:val="00A46632"/>
    <w:rsid w:val="00A5336E"/>
    <w:rsid w:val="00A53AE4"/>
    <w:rsid w:val="00A82242"/>
    <w:rsid w:val="00A92714"/>
    <w:rsid w:val="00AA5380"/>
    <w:rsid w:val="00AE339B"/>
    <w:rsid w:val="00AF532A"/>
    <w:rsid w:val="00AF5DFE"/>
    <w:rsid w:val="00B02BEF"/>
    <w:rsid w:val="00B0430A"/>
    <w:rsid w:val="00B24C18"/>
    <w:rsid w:val="00B42125"/>
    <w:rsid w:val="00B85948"/>
    <w:rsid w:val="00BC35BE"/>
    <w:rsid w:val="00BD1A6D"/>
    <w:rsid w:val="00BF5170"/>
    <w:rsid w:val="00C5014F"/>
    <w:rsid w:val="00C81146"/>
    <w:rsid w:val="00C8398D"/>
    <w:rsid w:val="00CC30F8"/>
    <w:rsid w:val="00D00E7A"/>
    <w:rsid w:val="00D060A6"/>
    <w:rsid w:val="00D1401A"/>
    <w:rsid w:val="00D46A8E"/>
    <w:rsid w:val="00D90573"/>
    <w:rsid w:val="00D91956"/>
    <w:rsid w:val="00D91A15"/>
    <w:rsid w:val="00DB1D3B"/>
    <w:rsid w:val="00E060F7"/>
    <w:rsid w:val="00E64329"/>
    <w:rsid w:val="00E75960"/>
    <w:rsid w:val="00E930F0"/>
    <w:rsid w:val="00EA5A0E"/>
    <w:rsid w:val="00EB6268"/>
    <w:rsid w:val="00EC0A98"/>
    <w:rsid w:val="00EE0418"/>
    <w:rsid w:val="00EE0AC1"/>
    <w:rsid w:val="00EF0BE1"/>
    <w:rsid w:val="00EF2DF8"/>
    <w:rsid w:val="00F37D39"/>
    <w:rsid w:val="00F57902"/>
    <w:rsid w:val="00F636FF"/>
    <w:rsid w:val="00F707F4"/>
    <w:rsid w:val="00F7641E"/>
    <w:rsid w:val="00F8496A"/>
    <w:rsid w:val="00FB79B2"/>
    <w:rsid w:val="00FF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D00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145</TotalTime>
  <Pages>5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Lauren Cole</cp:lastModifiedBy>
  <cp:revision>28</cp:revision>
  <dcterms:created xsi:type="dcterms:W3CDTF">2019-09-23T19:30:00Z</dcterms:created>
  <dcterms:modified xsi:type="dcterms:W3CDTF">2020-05-09T11:52:00Z</dcterms:modified>
</cp:coreProperties>
</file>