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D7534"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48573009"/>
      <w:r w:rsidRPr="00A406E5">
        <w:rPr>
          <w:rFonts w:ascii="Arial" w:hAnsi="Arial" w:cs="Arial"/>
          <w:noProof/>
        </w:rPr>
        <w:drawing>
          <wp:anchor distT="0" distB="0" distL="114300" distR="114300" simplePos="0" relativeHeight="251658240" behindDoc="0" locked="0" layoutInCell="1" allowOverlap="1" wp14:anchorId="7FFD76BF" wp14:editId="7FFD76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7FFD753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D7537" w14:textId="77777777" w:rsidTr="00A406E5">
        <w:tc>
          <w:tcPr>
            <w:tcW w:w="9922" w:type="dxa"/>
            <w:shd w:val="clear" w:color="auto" w:fill="C0C0C0"/>
          </w:tcPr>
          <w:p w14:paraId="7FFD7536" w14:textId="77777777" w:rsidR="00681FA9" w:rsidRPr="00A406E5" w:rsidRDefault="004731C9"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FD7538"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14:paraId="7FFD753D" w14:textId="77777777" w:rsidTr="00A45015">
        <w:tc>
          <w:tcPr>
            <w:tcW w:w="2093" w:type="dxa"/>
            <w:shd w:val="pct15" w:color="auto" w:fill="auto"/>
          </w:tcPr>
          <w:p w14:paraId="7FFD753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FD753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FD75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FD753C" w14:textId="77777777" w:rsidR="003B3F9D" w:rsidRPr="00A406E5" w:rsidRDefault="003B3F9D" w:rsidP="001E57C1">
            <w:pPr>
              <w:spacing w:before="120" w:after="120"/>
              <w:jc w:val="both"/>
              <w:rPr>
                <w:rFonts w:ascii="Arial" w:hAnsi="Arial" w:cs="Arial"/>
                <w:b/>
                <w:sz w:val="22"/>
                <w:szCs w:val="22"/>
              </w:rPr>
            </w:pPr>
          </w:p>
        </w:tc>
      </w:tr>
      <w:tr w:rsidR="00DF3F3F" w:rsidRPr="00A406E5" w14:paraId="7FFD7540" w14:textId="77777777" w:rsidTr="00A45015">
        <w:tc>
          <w:tcPr>
            <w:tcW w:w="2093" w:type="dxa"/>
            <w:shd w:val="pct15" w:color="auto" w:fill="auto"/>
          </w:tcPr>
          <w:p w14:paraId="7FFD753E" w14:textId="77777777" w:rsidR="00DF3F3F" w:rsidRPr="00DF3F3F" w:rsidRDefault="00DF3F3F" w:rsidP="00DF3F3F">
            <w:pPr>
              <w:spacing w:before="120" w:after="120"/>
              <w:jc w:val="both"/>
              <w:rPr>
                <w:rFonts w:ascii="Arial" w:hAnsi="Arial" w:cs="Arial"/>
                <w:b/>
                <w:sz w:val="22"/>
                <w:szCs w:val="22"/>
              </w:rPr>
            </w:pPr>
            <w:bookmarkStart w:id="1" w:name="_Hlk48556012"/>
            <w:r w:rsidRPr="00DF3F3F">
              <w:rPr>
                <w:rFonts w:ascii="Arial" w:hAnsi="Arial" w:cs="Arial"/>
                <w:b/>
                <w:sz w:val="22"/>
                <w:szCs w:val="22"/>
              </w:rPr>
              <w:t>Programme:</w:t>
            </w:r>
          </w:p>
        </w:tc>
        <w:tc>
          <w:tcPr>
            <w:tcW w:w="7829" w:type="dxa"/>
            <w:gridSpan w:val="3"/>
          </w:tcPr>
          <w:p w14:paraId="1F308618" w14:textId="77777777" w:rsidR="00A45015" w:rsidRDefault="001B20CA" w:rsidP="00353CD8">
            <w:pPr>
              <w:spacing w:before="120" w:after="120"/>
              <w:contextualSpacing/>
              <w:rPr>
                <w:rFonts w:ascii="Arial" w:hAnsi="Arial" w:cs="Arial"/>
                <w:bCs/>
                <w:sz w:val="22"/>
                <w:szCs w:val="22"/>
              </w:rPr>
            </w:pPr>
            <w:r w:rsidRPr="00353CD8">
              <w:rPr>
                <w:rFonts w:ascii="Arial" w:hAnsi="Arial" w:cs="Arial"/>
                <w:bCs/>
                <w:sz w:val="22"/>
                <w:szCs w:val="22"/>
              </w:rPr>
              <w:t>BA Business Management</w:t>
            </w:r>
            <w:r w:rsidR="00353CD8">
              <w:rPr>
                <w:rFonts w:ascii="Arial" w:hAnsi="Arial" w:cs="Arial"/>
                <w:bCs/>
                <w:sz w:val="22"/>
                <w:szCs w:val="22"/>
              </w:rPr>
              <w:t xml:space="preserve"> (Marketing; HRM; International; Finance</w:t>
            </w:r>
            <w:r w:rsidR="00A45015">
              <w:rPr>
                <w:rFonts w:ascii="Arial" w:hAnsi="Arial" w:cs="Arial"/>
                <w:bCs/>
                <w:sz w:val="22"/>
                <w:szCs w:val="22"/>
              </w:rPr>
              <w:t>)</w:t>
            </w:r>
          </w:p>
          <w:p w14:paraId="7FFD753F" w14:textId="18C892F1" w:rsidR="00DF3F3F" w:rsidRPr="00353CD8" w:rsidRDefault="00A45015" w:rsidP="00353CD8">
            <w:pPr>
              <w:spacing w:before="120" w:after="120"/>
              <w:contextualSpacing/>
              <w:rPr>
                <w:rFonts w:ascii="Arial" w:hAnsi="Arial" w:cs="Arial"/>
                <w:bCs/>
                <w:sz w:val="22"/>
                <w:szCs w:val="22"/>
              </w:rPr>
            </w:pPr>
            <w:r>
              <w:rPr>
                <w:rFonts w:ascii="Arial" w:hAnsi="Arial" w:cs="Arial"/>
                <w:bCs/>
                <w:sz w:val="22"/>
                <w:szCs w:val="22"/>
              </w:rPr>
              <w:t xml:space="preserve">BA (Hons) </w:t>
            </w:r>
            <w:r w:rsidR="00353CD8">
              <w:rPr>
                <w:rFonts w:ascii="Arial" w:hAnsi="Arial" w:cs="Arial"/>
                <w:bCs/>
                <w:sz w:val="22"/>
                <w:szCs w:val="22"/>
              </w:rPr>
              <w:t>Public Services</w:t>
            </w:r>
          </w:p>
        </w:tc>
      </w:tr>
      <w:tr w:rsidR="00DF3F3F" w:rsidRPr="00A406E5" w14:paraId="7FFD7543" w14:textId="77777777" w:rsidTr="00A45015">
        <w:tc>
          <w:tcPr>
            <w:tcW w:w="2093" w:type="dxa"/>
            <w:shd w:val="pct15" w:color="auto" w:fill="auto"/>
          </w:tcPr>
          <w:p w14:paraId="7FFD7541" w14:textId="77777777" w:rsidR="00DF3F3F" w:rsidRPr="00DF3F3F" w:rsidRDefault="00DF3F3F" w:rsidP="00DF3F3F">
            <w:pPr>
              <w:spacing w:before="120" w:after="120"/>
              <w:jc w:val="both"/>
              <w:rPr>
                <w:rFonts w:ascii="Arial" w:hAnsi="Arial" w:cs="Arial"/>
                <w:b/>
                <w:sz w:val="22"/>
                <w:szCs w:val="22"/>
              </w:rPr>
            </w:pPr>
            <w:r w:rsidRPr="00DF3F3F">
              <w:rPr>
                <w:rFonts w:ascii="Arial" w:hAnsi="Arial" w:cs="Arial"/>
                <w:b/>
                <w:sz w:val="22"/>
                <w:szCs w:val="22"/>
              </w:rPr>
              <w:t>Module:</w:t>
            </w:r>
          </w:p>
        </w:tc>
        <w:tc>
          <w:tcPr>
            <w:tcW w:w="7829" w:type="dxa"/>
            <w:gridSpan w:val="3"/>
          </w:tcPr>
          <w:p w14:paraId="7FFD7542" w14:textId="5546F81B" w:rsidR="00DF3F3F" w:rsidRPr="00353CD8" w:rsidRDefault="00A85F39" w:rsidP="002428C0">
            <w:pPr>
              <w:spacing w:before="120" w:after="120"/>
              <w:rPr>
                <w:rFonts w:ascii="Arial" w:hAnsi="Arial" w:cs="Arial"/>
                <w:bCs/>
                <w:sz w:val="22"/>
                <w:szCs w:val="22"/>
              </w:rPr>
            </w:pPr>
            <w:r w:rsidRPr="00353CD8">
              <w:rPr>
                <w:rFonts w:ascii="Arial" w:hAnsi="Arial" w:cs="Arial"/>
                <w:bCs/>
                <w:sz w:val="22"/>
                <w:szCs w:val="22"/>
              </w:rPr>
              <w:t>Global Ethics</w:t>
            </w:r>
          </w:p>
        </w:tc>
      </w:tr>
      <w:tr w:rsidR="00A467A6" w:rsidRPr="00A406E5" w14:paraId="7FFD7548" w14:textId="77777777" w:rsidTr="00A45015">
        <w:tc>
          <w:tcPr>
            <w:tcW w:w="2093" w:type="dxa"/>
            <w:shd w:val="pct15" w:color="auto" w:fill="auto"/>
          </w:tcPr>
          <w:p w14:paraId="7FFD7544" w14:textId="77777777"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Module code:</w:t>
            </w:r>
          </w:p>
        </w:tc>
        <w:tc>
          <w:tcPr>
            <w:tcW w:w="3293" w:type="dxa"/>
          </w:tcPr>
          <w:p w14:paraId="7FFD7545" w14:textId="5C6A677D" w:rsidR="00A467A6" w:rsidRPr="00353CD8" w:rsidRDefault="00925BEA" w:rsidP="00353CD8">
            <w:pPr>
              <w:spacing w:before="120" w:after="120"/>
              <w:jc w:val="both"/>
              <w:rPr>
                <w:rFonts w:ascii="Arial" w:hAnsi="Arial" w:cs="Arial"/>
                <w:bCs/>
                <w:sz w:val="22"/>
                <w:szCs w:val="22"/>
              </w:rPr>
            </w:pPr>
            <w:r w:rsidRPr="00353CD8">
              <w:rPr>
                <w:rFonts w:ascii="Arial" w:hAnsi="Arial" w:cs="Arial"/>
                <w:bCs/>
                <w:sz w:val="22"/>
                <w:szCs w:val="22"/>
              </w:rPr>
              <w:t>BMBM6008</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7FFD7546" w14:textId="77777777" w:rsidR="00A467A6" w:rsidRDefault="00A467A6" w:rsidP="00353CD8">
            <w:pPr>
              <w:pStyle w:val="Heading2"/>
              <w:jc w:val="left"/>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7FFD7547" w14:textId="77777777" w:rsidR="00A467A6" w:rsidRPr="00353CD8" w:rsidRDefault="00707126" w:rsidP="00A467A6">
            <w:pPr>
              <w:spacing w:before="120" w:after="120"/>
              <w:jc w:val="both"/>
              <w:rPr>
                <w:rFonts w:ascii="Arial" w:hAnsi="Arial" w:cs="Arial"/>
                <w:bCs/>
                <w:sz w:val="22"/>
                <w:szCs w:val="22"/>
                <w:lang w:eastAsia="en-US"/>
              </w:rPr>
            </w:pPr>
            <w:r w:rsidRPr="00353CD8">
              <w:rPr>
                <w:rFonts w:ascii="Arial" w:hAnsi="Arial" w:cs="Arial"/>
                <w:bCs/>
                <w:lang w:eastAsia="en-US"/>
              </w:rPr>
              <w:t>5</w:t>
            </w:r>
            <w:r w:rsidR="00A467A6" w:rsidRPr="00353CD8">
              <w:rPr>
                <w:rFonts w:ascii="Arial" w:hAnsi="Arial" w:cs="Arial"/>
                <w:bCs/>
                <w:lang w:eastAsia="en-US"/>
              </w:rPr>
              <w:t>0%</w:t>
            </w:r>
          </w:p>
        </w:tc>
      </w:tr>
      <w:bookmarkEnd w:id="1"/>
      <w:tr w:rsidR="00A467A6" w:rsidRPr="00A406E5" w14:paraId="7FFD754D" w14:textId="77777777" w:rsidTr="00A45015">
        <w:tc>
          <w:tcPr>
            <w:tcW w:w="2093" w:type="dxa"/>
            <w:shd w:val="pct15" w:color="auto" w:fill="auto"/>
          </w:tcPr>
          <w:p w14:paraId="7FFD7549" w14:textId="77777777"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Lecturer:</w:t>
            </w:r>
          </w:p>
        </w:tc>
        <w:tc>
          <w:tcPr>
            <w:tcW w:w="3293" w:type="dxa"/>
          </w:tcPr>
          <w:p w14:paraId="7FFD754A" w14:textId="4E7F7834" w:rsidR="00A467A6" w:rsidRPr="00353CD8" w:rsidRDefault="002A5C48" w:rsidP="00353CD8">
            <w:pPr>
              <w:spacing w:before="120" w:after="120"/>
              <w:jc w:val="both"/>
              <w:rPr>
                <w:rFonts w:ascii="Arial" w:hAnsi="Arial" w:cs="Arial"/>
                <w:bCs/>
                <w:sz w:val="22"/>
                <w:szCs w:val="22"/>
              </w:rPr>
            </w:pPr>
            <w:r>
              <w:rPr>
                <w:rFonts w:ascii="Arial" w:hAnsi="Arial" w:cs="Arial"/>
                <w:bCs/>
                <w:sz w:val="22"/>
                <w:szCs w:val="22"/>
              </w:rPr>
              <w:t>Arpu Kumar</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14:paraId="7FFD754B" w14:textId="77777777" w:rsidR="00A467A6" w:rsidRDefault="00A467A6" w:rsidP="00353CD8">
            <w:pPr>
              <w:spacing w:before="120" w:after="120"/>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tcPr>
          <w:p w14:paraId="7FFD754C" w14:textId="4CD1F436" w:rsidR="00A467A6" w:rsidRPr="00353CD8" w:rsidRDefault="009D7901" w:rsidP="00353CD8">
            <w:pPr>
              <w:spacing w:before="120" w:after="120"/>
              <w:rPr>
                <w:rFonts w:ascii="Arial" w:hAnsi="Arial" w:cs="Arial"/>
                <w:bCs/>
                <w:sz w:val="22"/>
                <w:szCs w:val="22"/>
                <w:lang w:eastAsia="en-US"/>
              </w:rPr>
            </w:pPr>
            <w:r>
              <w:rPr>
                <w:rFonts w:ascii="Arial" w:hAnsi="Arial" w:cs="Arial"/>
                <w:bCs/>
                <w:sz w:val="22"/>
                <w:szCs w:val="22"/>
                <w:lang w:eastAsia="en-US"/>
              </w:rPr>
              <w:t>Robyn Griffiths</w:t>
            </w:r>
          </w:p>
        </w:tc>
      </w:tr>
      <w:tr w:rsidR="00A467A6" w:rsidRPr="00A406E5" w14:paraId="7FFD7552" w14:textId="77777777" w:rsidTr="00A45015">
        <w:tc>
          <w:tcPr>
            <w:tcW w:w="2093" w:type="dxa"/>
            <w:shd w:val="pct15" w:color="auto" w:fill="auto"/>
          </w:tcPr>
          <w:p w14:paraId="7FFD754E" w14:textId="77777777" w:rsidR="00A467A6" w:rsidRPr="00DF3F3F" w:rsidRDefault="00A467A6" w:rsidP="00A467A6">
            <w:pPr>
              <w:spacing w:before="120" w:after="120"/>
              <w:jc w:val="both"/>
              <w:rPr>
                <w:rFonts w:ascii="Arial" w:hAnsi="Arial" w:cs="Arial"/>
                <w:b/>
                <w:sz w:val="22"/>
                <w:szCs w:val="22"/>
              </w:rPr>
            </w:pPr>
            <w:r w:rsidRPr="00DF3F3F">
              <w:rPr>
                <w:rFonts w:ascii="Arial" w:hAnsi="Arial" w:cs="Arial"/>
                <w:b/>
                <w:sz w:val="22"/>
                <w:szCs w:val="22"/>
              </w:rPr>
              <w:t>Assignment Title:</w:t>
            </w:r>
          </w:p>
        </w:tc>
        <w:tc>
          <w:tcPr>
            <w:tcW w:w="3293" w:type="dxa"/>
          </w:tcPr>
          <w:p w14:paraId="7FFD754F" w14:textId="69A50186" w:rsidR="00A467A6" w:rsidRPr="00353CD8" w:rsidRDefault="00C078C5" w:rsidP="00C078C5">
            <w:pPr>
              <w:spacing w:before="120" w:after="120"/>
              <w:rPr>
                <w:rFonts w:ascii="Arial" w:hAnsi="Arial" w:cs="Arial"/>
                <w:bCs/>
                <w:sz w:val="22"/>
                <w:szCs w:val="22"/>
              </w:rPr>
            </w:pPr>
            <w:r>
              <w:rPr>
                <w:rFonts w:ascii="Arial" w:hAnsi="Arial" w:cs="Arial"/>
                <w:bCs/>
                <w:sz w:val="22"/>
                <w:szCs w:val="22"/>
              </w:rPr>
              <w:t>Is greed good? Should modern businesses be concerned about ethics? Explain your perspective with reference to theory and practice.</w:t>
            </w:r>
          </w:p>
        </w:tc>
        <w:tc>
          <w:tcPr>
            <w:tcW w:w="2268" w:type="dxa"/>
            <w:tcBorders>
              <w:top w:val="single" w:sz="4" w:space="0" w:color="auto"/>
              <w:left w:val="single" w:sz="4" w:space="0" w:color="auto"/>
              <w:bottom w:val="single" w:sz="4" w:space="0" w:color="auto"/>
              <w:right w:val="single" w:sz="4" w:space="0" w:color="auto"/>
            </w:tcBorders>
            <w:shd w:val="pct15" w:color="auto" w:fill="auto"/>
          </w:tcPr>
          <w:p w14:paraId="7FFD7550" w14:textId="77777777" w:rsidR="00A467A6" w:rsidRDefault="00A467A6" w:rsidP="00353CD8">
            <w:pPr>
              <w:spacing w:before="120" w:after="120"/>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7FFD7551" w14:textId="77777777" w:rsidR="00A467A6" w:rsidRPr="00353CD8" w:rsidRDefault="001C0B39" w:rsidP="00353CD8">
            <w:pPr>
              <w:spacing w:before="120" w:after="120"/>
              <w:rPr>
                <w:rFonts w:ascii="Arial" w:hAnsi="Arial" w:cs="Arial"/>
                <w:bCs/>
                <w:sz w:val="22"/>
                <w:szCs w:val="22"/>
                <w:lang w:eastAsia="en-US"/>
              </w:rPr>
            </w:pPr>
            <w:r w:rsidRPr="00353CD8">
              <w:rPr>
                <w:rFonts w:ascii="Arial" w:hAnsi="Arial" w:cs="Arial"/>
                <w:bCs/>
                <w:sz w:val="22"/>
                <w:szCs w:val="22"/>
                <w:lang w:eastAsia="en-US"/>
              </w:rPr>
              <w:t>25</w:t>
            </w:r>
            <w:r w:rsidR="002428C0" w:rsidRPr="00353CD8">
              <w:rPr>
                <w:rFonts w:ascii="Arial" w:hAnsi="Arial" w:cs="Arial"/>
                <w:bCs/>
                <w:sz w:val="22"/>
                <w:szCs w:val="22"/>
                <w:lang w:eastAsia="en-US"/>
              </w:rPr>
              <w:t>0</w:t>
            </w:r>
            <w:r w:rsidR="006866F0" w:rsidRPr="00353CD8">
              <w:rPr>
                <w:rFonts w:ascii="Arial" w:hAnsi="Arial" w:cs="Arial"/>
                <w:bCs/>
                <w:sz w:val="22"/>
                <w:szCs w:val="22"/>
                <w:lang w:eastAsia="en-US"/>
              </w:rPr>
              <w:t xml:space="preserve">0 words </w:t>
            </w:r>
          </w:p>
        </w:tc>
      </w:tr>
      <w:tr w:rsidR="00A467A6" w:rsidRPr="00A406E5" w14:paraId="7FFD7557" w14:textId="77777777" w:rsidTr="00A45015">
        <w:tc>
          <w:tcPr>
            <w:tcW w:w="2093" w:type="dxa"/>
            <w:tcBorders>
              <w:top w:val="single" w:sz="4" w:space="0" w:color="auto"/>
              <w:left w:val="single" w:sz="4" w:space="0" w:color="auto"/>
              <w:bottom w:val="single" w:sz="4" w:space="0" w:color="auto"/>
              <w:right w:val="single" w:sz="4" w:space="0" w:color="auto"/>
            </w:tcBorders>
            <w:shd w:val="pct15" w:color="auto" w:fill="auto"/>
          </w:tcPr>
          <w:p w14:paraId="7FFD7553" w14:textId="77777777" w:rsidR="00A467A6" w:rsidRDefault="00A467A6" w:rsidP="00A467A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tcPr>
          <w:p w14:paraId="073E36E0" w14:textId="77777777" w:rsidR="00A467A6" w:rsidRDefault="00486DB2" w:rsidP="00353CD8">
            <w:pPr>
              <w:spacing w:before="120" w:after="120"/>
              <w:jc w:val="both"/>
              <w:rPr>
                <w:rFonts w:ascii="Arial" w:hAnsi="Arial" w:cs="Arial"/>
                <w:bCs/>
                <w:sz w:val="22"/>
                <w:szCs w:val="22"/>
                <w:lang w:eastAsia="en-US"/>
              </w:rPr>
            </w:pPr>
            <w:r>
              <w:rPr>
                <w:rFonts w:ascii="Arial" w:hAnsi="Arial" w:cs="Arial"/>
                <w:bCs/>
                <w:sz w:val="22"/>
                <w:szCs w:val="22"/>
                <w:lang w:eastAsia="en-US"/>
              </w:rPr>
              <w:t>21st</w:t>
            </w:r>
            <w:r w:rsidR="002A5C48">
              <w:rPr>
                <w:rFonts w:ascii="Arial" w:hAnsi="Arial" w:cs="Arial"/>
                <w:bCs/>
                <w:sz w:val="22"/>
                <w:szCs w:val="22"/>
                <w:lang w:eastAsia="en-US"/>
              </w:rPr>
              <w:t xml:space="preserve"> November 2025</w:t>
            </w:r>
          </w:p>
          <w:p w14:paraId="7FFD7554" w14:textId="256929FC" w:rsidR="00486DB2" w:rsidRPr="00353CD8" w:rsidRDefault="00486DB2" w:rsidP="00353CD8">
            <w:pPr>
              <w:spacing w:before="120" w:after="120"/>
              <w:jc w:val="both"/>
              <w:rPr>
                <w:rFonts w:ascii="Arial" w:hAnsi="Arial" w:cs="Arial"/>
                <w:bCs/>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shd w:val="pct15" w:color="auto" w:fill="auto"/>
          </w:tcPr>
          <w:p w14:paraId="7FFD7555" w14:textId="77777777" w:rsidR="00A467A6" w:rsidRDefault="00A467A6" w:rsidP="00353CD8">
            <w:pPr>
              <w:spacing w:before="120" w:after="120"/>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7FFD7556" w14:textId="530E58FF" w:rsidR="00A467A6" w:rsidRPr="00353CD8" w:rsidRDefault="00486DB2" w:rsidP="00353CD8">
            <w:pPr>
              <w:spacing w:before="120" w:after="120"/>
              <w:rPr>
                <w:rFonts w:ascii="Arial" w:hAnsi="Arial" w:cs="Arial"/>
                <w:bCs/>
                <w:sz w:val="22"/>
                <w:szCs w:val="22"/>
                <w:lang w:eastAsia="en-US"/>
              </w:rPr>
            </w:pPr>
            <w:r>
              <w:rPr>
                <w:rFonts w:ascii="Arial" w:hAnsi="Arial" w:cs="Arial"/>
                <w:bCs/>
                <w:sz w:val="22"/>
                <w:szCs w:val="22"/>
                <w:lang w:eastAsia="en-US"/>
              </w:rPr>
              <w:t>20th</w:t>
            </w:r>
            <w:r w:rsidR="002A5C48">
              <w:rPr>
                <w:rFonts w:ascii="Arial" w:hAnsi="Arial" w:cs="Arial"/>
                <w:bCs/>
                <w:sz w:val="22"/>
                <w:szCs w:val="22"/>
                <w:lang w:eastAsia="en-US"/>
              </w:rPr>
              <w:t xml:space="preserve"> December 2025</w:t>
            </w:r>
          </w:p>
        </w:tc>
      </w:tr>
      <w:tr w:rsidR="00152E9D" w:rsidRPr="00A406E5" w14:paraId="7FFD755C" w14:textId="77777777" w:rsidTr="00A45015">
        <w:tc>
          <w:tcPr>
            <w:tcW w:w="2093" w:type="dxa"/>
            <w:shd w:val="pct15" w:color="auto" w:fill="auto"/>
          </w:tcPr>
          <w:p w14:paraId="7FFD755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FD755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FD75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FD75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FD755F" w14:textId="77777777" w:rsidTr="00A45015">
        <w:tc>
          <w:tcPr>
            <w:tcW w:w="2093" w:type="dxa"/>
            <w:shd w:val="pct15" w:color="auto" w:fill="auto"/>
          </w:tcPr>
          <w:p w14:paraId="7FFD75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FFD755E" w14:textId="232F6894"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2A5C48"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7FFD756A" w14:textId="77777777" w:rsidTr="00A45015">
        <w:tc>
          <w:tcPr>
            <w:tcW w:w="9951" w:type="dxa"/>
            <w:gridSpan w:val="4"/>
            <w:shd w:val="pct10" w:color="auto" w:fill="auto"/>
          </w:tcPr>
          <w:p w14:paraId="7FFD75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FD756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FFD756E" w14:textId="77777777" w:rsidTr="00A45015">
        <w:tc>
          <w:tcPr>
            <w:tcW w:w="9951" w:type="dxa"/>
            <w:gridSpan w:val="4"/>
          </w:tcPr>
          <w:p w14:paraId="4B27180E" w14:textId="77777777" w:rsidR="00D25DAF" w:rsidRPr="00D25DAF" w:rsidRDefault="00D25DAF" w:rsidP="00D25DAF">
            <w:pPr>
              <w:rPr>
                <w:rFonts w:ascii="Arial" w:hAnsi="Arial" w:cs="Arial"/>
                <w:sz w:val="22"/>
                <w:szCs w:val="22"/>
              </w:rPr>
            </w:pPr>
            <w:r w:rsidRPr="00D25DAF">
              <w:rPr>
                <w:rFonts w:ascii="Arial" w:hAnsi="Arial" w:cs="Arial"/>
                <w:sz w:val="22"/>
                <w:szCs w:val="22"/>
              </w:rPr>
              <w:t xml:space="preserve">Upon the successful completion of this module, the student should be able to </w:t>
            </w:r>
          </w:p>
          <w:p w14:paraId="7FFD756B" w14:textId="35D2BD49" w:rsidR="00DF3F3F" w:rsidRPr="00DF3F3F" w:rsidRDefault="00D25DAF" w:rsidP="00D25DAF">
            <w:pPr>
              <w:rPr>
                <w:rFonts w:ascii="Arial" w:hAnsi="Arial" w:cs="Arial"/>
                <w:sz w:val="22"/>
                <w:szCs w:val="22"/>
              </w:rPr>
            </w:pPr>
            <w:r w:rsidRPr="00D25DAF">
              <w:rPr>
                <w:rFonts w:ascii="Arial" w:hAnsi="Arial" w:cs="Arial"/>
                <w:sz w:val="22"/>
                <w:szCs w:val="22"/>
              </w:rPr>
              <w:t>demonstrate the ability to:</w:t>
            </w:r>
            <w:r w:rsidRPr="00D25DAF">
              <w:rPr>
                <w:rFonts w:ascii="Arial" w:hAnsi="Arial" w:cs="Arial"/>
                <w:sz w:val="22"/>
                <w:szCs w:val="22"/>
              </w:rPr>
              <w:cr/>
            </w:r>
          </w:p>
          <w:p w14:paraId="55A94E80" w14:textId="73B89B38" w:rsidR="00A85F39" w:rsidRDefault="00A85F39" w:rsidP="00E03BCA">
            <w:pPr>
              <w:pStyle w:val="ListParagraph"/>
              <w:numPr>
                <w:ilvl w:val="0"/>
                <w:numId w:val="27"/>
              </w:numPr>
              <w:rPr>
                <w:rFonts w:ascii="Arial" w:hAnsi="Arial" w:cs="Arial"/>
                <w:sz w:val="22"/>
                <w:szCs w:val="22"/>
              </w:rPr>
            </w:pPr>
            <w:r w:rsidRPr="00D25DAF">
              <w:rPr>
                <w:rFonts w:ascii="Arial" w:hAnsi="Arial" w:cs="Arial"/>
                <w:sz w:val="22"/>
                <w:szCs w:val="22"/>
              </w:rPr>
              <w:t>Problem solve and critically analyse the importance of management and ethical decision-making within organisations and their impact on the wider social environment.</w:t>
            </w:r>
          </w:p>
          <w:p w14:paraId="71ADD85F" w14:textId="77777777" w:rsidR="00E03BCA" w:rsidRPr="00E03BCA" w:rsidRDefault="00E03BCA" w:rsidP="00E03BCA">
            <w:pPr>
              <w:pStyle w:val="ListParagraph"/>
              <w:numPr>
                <w:ilvl w:val="0"/>
                <w:numId w:val="27"/>
              </w:numPr>
              <w:rPr>
                <w:rFonts w:ascii="Arial" w:hAnsi="Arial" w:cs="Arial"/>
                <w:sz w:val="22"/>
                <w:szCs w:val="22"/>
              </w:rPr>
            </w:pPr>
            <w:r w:rsidRPr="00E03BCA">
              <w:rPr>
                <w:rFonts w:ascii="Arial" w:hAnsi="Arial" w:cs="Arial"/>
                <w:sz w:val="22"/>
                <w:szCs w:val="22"/>
              </w:rPr>
              <w:t>Evaluate different approaches to ethical judgment and to apply them to real world dilemmas.</w:t>
            </w:r>
          </w:p>
          <w:p w14:paraId="5B357484" w14:textId="69E2E71B" w:rsidR="00A85F39" w:rsidRPr="00E03BCA" w:rsidRDefault="00A85F39" w:rsidP="00E03BCA">
            <w:pPr>
              <w:rPr>
                <w:rFonts w:ascii="Arial" w:hAnsi="Arial" w:cs="Arial"/>
                <w:sz w:val="22"/>
                <w:szCs w:val="22"/>
              </w:rPr>
            </w:pPr>
          </w:p>
          <w:p w14:paraId="7FFD756D" w14:textId="1D54B4D0" w:rsidR="00C01A3F" w:rsidRPr="00A85F39" w:rsidRDefault="00C01A3F" w:rsidP="00D25DAF">
            <w:pPr>
              <w:pStyle w:val="ListParagraph"/>
              <w:rPr>
                <w:rFonts w:ascii="Arial" w:hAnsi="Arial" w:cs="Arial"/>
                <w:sz w:val="22"/>
                <w:szCs w:val="22"/>
              </w:rPr>
            </w:pPr>
          </w:p>
        </w:tc>
      </w:tr>
    </w:tbl>
    <w:p w14:paraId="7FFD756F" w14:textId="77777777" w:rsidR="00C01A3F" w:rsidRPr="00A406E5" w:rsidRDefault="00C01A3F" w:rsidP="00BA1176">
      <w:pPr>
        <w:rPr>
          <w:rFonts w:ascii="Arial" w:hAnsi="Arial" w:cs="Arial"/>
          <w:b/>
        </w:rPr>
      </w:pPr>
    </w:p>
    <w:p w14:paraId="7FFD7570" w14:textId="77777777" w:rsidR="00C01A3F" w:rsidRPr="00A406E5" w:rsidRDefault="00C01A3F" w:rsidP="00BA1176">
      <w:pPr>
        <w:rPr>
          <w:rFonts w:ascii="Arial" w:hAnsi="Arial" w:cs="Arial"/>
          <w:b/>
        </w:rPr>
      </w:pPr>
    </w:p>
    <w:p w14:paraId="7FFD7571" w14:textId="7A386A63" w:rsidR="00A45015" w:rsidRDefault="00A45015">
      <w:pPr>
        <w:rPr>
          <w:rFonts w:ascii="Arial" w:hAnsi="Arial" w:cs="Arial"/>
          <w:b/>
        </w:rPr>
      </w:pPr>
    </w:p>
    <w:p w14:paraId="5A7A0E9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FD7573" w14:textId="77777777" w:rsidTr="00A406E5">
        <w:tc>
          <w:tcPr>
            <w:tcW w:w="9781" w:type="dxa"/>
            <w:shd w:val="clear" w:color="auto" w:fill="C0C0C0"/>
          </w:tcPr>
          <w:p w14:paraId="7FFD757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FD7574" w14:textId="77777777" w:rsidR="00EE6F25" w:rsidRPr="00A406E5" w:rsidRDefault="00EE6F25" w:rsidP="005969E2">
      <w:pPr>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693"/>
        <w:gridCol w:w="9031"/>
      </w:tblGrid>
      <w:tr w:rsidR="00C078C5" w14:paraId="5BC3C441" w14:textId="77777777" w:rsidTr="00D25DAF">
        <w:tc>
          <w:tcPr>
            <w:tcW w:w="693" w:type="dxa"/>
          </w:tcPr>
          <w:p w14:paraId="5E77A955" w14:textId="28ABDE65" w:rsidR="00C078C5" w:rsidRPr="00C078C5" w:rsidRDefault="00C078C5" w:rsidP="00C078C5">
            <w:pPr>
              <w:rPr>
                <w:rFonts w:ascii="Arial" w:hAnsi="Arial" w:cs="Arial"/>
                <w:sz w:val="24"/>
                <w:szCs w:val="24"/>
              </w:rPr>
            </w:pPr>
            <w:r>
              <w:rPr>
                <w:rFonts w:ascii="Arial" w:hAnsi="Arial" w:cs="Arial"/>
                <w:sz w:val="24"/>
                <w:szCs w:val="24"/>
              </w:rPr>
              <w:t>1</w:t>
            </w:r>
          </w:p>
        </w:tc>
        <w:tc>
          <w:tcPr>
            <w:tcW w:w="9031" w:type="dxa"/>
          </w:tcPr>
          <w:p w14:paraId="46FC25F0" w14:textId="77777777" w:rsidR="00C078C5" w:rsidRDefault="00C078C5" w:rsidP="00C078C5">
            <w:pPr>
              <w:rPr>
                <w:rFonts w:ascii="Arial" w:hAnsi="Arial" w:cs="Arial"/>
                <w:sz w:val="24"/>
                <w:szCs w:val="24"/>
              </w:rPr>
            </w:pPr>
            <w:r>
              <w:rPr>
                <w:rFonts w:ascii="Arial" w:hAnsi="Arial" w:cs="Arial"/>
                <w:sz w:val="24"/>
                <w:szCs w:val="24"/>
              </w:rPr>
              <w:t xml:space="preserve">Students are required to write a report of </w:t>
            </w:r>
            <w:r w:rsidRPr="002A5C48">
              <w:rPr>
                <w:rFonts w:ascii="Arial" w:hAnsi="Arial" w:cs="Arial"/>
                <w:sz w:val="24"/>
                <w:szCs w:val="24"/>
                <w:highlight w:val="yellow"/>
              </w:rPr>
              <w:t>2,500 words</w:t>
            </w:r>
            <w:r>
              <w:rPr>
                <w:rFonts w:ascii="Arial" w:hAnsi="Arial" w:cs="Arial"/>
                <w:sz w:val="24"/>
                <w:szCs w:val="24"/>
              </w:rPr>
              <w:t xml:space="preserve"> with the following elements:</w:t>
            </w:r>
          </w:p>
          <w:p w14:paraId="5248501D" w14:textId="77777777" w:rsidR="00C078C5" w:rsidRDefault="00C078C5" w:rsidP="00C078C5">
            <w:pPr>
              <w:rPr>
                <w:rFonts w:ascii="Arial" w:hAnsi="Arial" w:cs="Arial"/>
                <w:sz w:val="24"/>
                <w:szCs w:val="24"/>
              </w:rPr>
            </w:pPr>
          </w:p>
          <w:p w14:paraId="3B363FE7" w14:textId="77777777"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Cover Page</w:t>
            </w:r>
          </w:p>
          <w:p w14:paraId="2B3E52D1" w14:textId="77777777"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Executive Summary</w:t>
            </w:r>
          </w:p>
          <w:p w14:paraId="10FBE3DC" w14:textId="77777777"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Contents Page</w:t>
            </w:r>
          </w:p>
          <w:p w14:paraId="2A6130C9" w14:textId="77777777"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Introduction</w:t>
            </w:r>
            <w:r>
              <w:rPr>
                <w:rFonts w:ascii="Arial" w:hAnsi="Arial" w:cs="Arial"/>
                <w:sz w:val="24"/>
                <w:szCs w:val="24"/>
              </w:rPr>
              <w:t>: with relevant subheadings</w:t>
            </w:r>
          </w:p>
          <w:p w14:paraId="6D995BE5" w14:textId="77777777"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Main Body</w:t>
            </w:r>
            <w:r>
              <w:rPr>
                <w:rFonts w:ascii="Arial" w:hAnsi="Arial" w:cs="Arial"/>
                <w:sz w:val="24"/>
                <w:szCs w:val="24"/>
              </w:rPr>
              <w:t>: with relevant subheadings</w:t>
            </w:r>
          </w:p>
          <w:p w14:paraId="2F6747F8" w14:textId="18D8FC5D" w:rsidR="00C078C5" w:rsidRPr="00D25DAF"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Conclusion</w:t>
            </w:r>
            <w:r w:rsidR="00417FEE">
              <w:rPr>
                <w:rFonts w:ascii="Arial" w:hAnsi="Arial" w:cs="Arial"/>
                <w:sz w:val="24"/>
                <w:szCs w:val="24"/>
              </w:rPr>
              <w:t xml:space="preserve"> and Recommendations</w:t>
            </w:r>
          </w:p>
          <w:p w14:paraId="2840BE9A" w14:textId="77777777" w:rsidR="00C078C5" w:rsidRDefault="00C078C5" w:rsidP="00C078C5">
            <w:pPr>
              <w:pStyle w:val="ListParagraph"/>
              <w:numPr>
                <w:ilvl w:val="0"/>
                <w:numId w:val="23"/>
              </w:numPr>
              <w:rPr>
                <w:rFonts w:ascii="Arial" w:hAnsi="Arial" w:cs="Arial"/>
                <w:sz w:val="24"/>
                <w:szCs w:val="24"/>
              </w:rPr>
            </w:pPr>
            <w:r w:rsidRPr="00D25DAF">
              <w:rPr>
                <w:rFonts w:ascii="Arial" w:hAnsi="Arial" w:cs="Arial"/>
                <w:sz w:val="24"/>
                <w:szCs w:val="24"/>
              </w:rPr>
              <w:t>References</w:t>
            </w:r>
          </w:p>
          <w:p w14:paraId="56DCD4B0" w14:textId="77777777" w:rsidR="00C078C5" w:rsidRDefault="00C078C5" w:rsidP="00C078C5">
            <w:pPr>
              <w:rPr>
                <w:rFonts w:ascii="Arial" w:hAnsi="Arial" w:cs="Arial"/>
                <w:sz w:val="24"/>
                <w:szCs w:val="24"/>
              </w:rPr>
            </w:pPr>
          </w:p>
          <w:p w14:paraId="70D84D5C" w14:textId="5F748179" w:rsidR="00C078C5" w:rsidRDefault="00C078C5" w:rsidP="00C078C5">
            <w:pPr>
              <w:rPr>
                <w:rFonts w:ascii="Arial" w:hAnsi="Arial" w:cs="Arial"/>
                <w:sz w:val="24"/>
                <w:szCs w:val="24"/>
              </w:rPr>
            </w:pPr>
            <w:r>
              <w:rPr>
                <w:rFonts w:ascii="Arial" w:hAnsi="Arial" w:cs="Arial"/>
                <w:sz w:val="24"/>
                <w:szCs w:val="24"/>
              </w:rPr>
              <w:t>The report should be written in Arial</w:t>
            </w:r>
            <w:r w:rsidR="00417FEE">
              <w:rPr>
                <w:rFonts w:ascii="Arial" w:hAnsi="Arial" w:cs="Arial"/>
                <w:sz w:val="24"/>
                <w:szCs w:val="24"/>
              </w:rPr>
              <w:t>/Times New Roman</w:t>
            </w:r>
            <w:r>
              <w:rPr>
                <w:rFonts w:ascii="Arial" w:hAnsi="Arial" w:cs="Arial"/>
                <w:sz w:val="24"/>
                <w:szCs w:val="24"/>
              </w:rPr>
              <w:t xml:space="preserve"> font size 12, and double-spaced.</w:t>
            </w:r>
          </w:p>
          <w:p w14:paraId="2FA80490" w14:textId="46567467" w:rsidR="00C078C5" w:rsidRDefault="00C078C5" w:rsidP="00925BEA">
            <w:pPr>
              <w:rPr>
                <w:rFonts w:ascii="Arial" w:hAnsi="Arial" w:cs="Arial"/>
                <w:sz w:val="24"/>
                <w:szCs w:val="24"/>
              </w:rPr>
            </w:pPr>
          </w:p>
        </w:tc>
      </w:tr>
      <w:tr w:rsidR="00D25DAF" w14:paraId="44A25BAB" w14:textId="77777777" w:rsidTr="00D25DAF">
        <w:tc>
          <w:tcPr>
            <w:tcW w:w="693" w:type="dxa"/>
          </w:tcPr>
          <w:p w14:paraId="7C084E1F" w14:textId="28E80288" w:rsidR="00D25DAF" w:rsidRDefault="00C078C5" w:rsidP="00925BEA">
            <w:pPr>
              <w:rPr>
                <w:rFonts w:ascii="Arial" w:hAnsi="Arial" w:cs="Arial"/>
                <w:sz w:val="24"/>
                <w:szCs w:val="24"/>
              </w:rPr>
            </w:pPr>
            <w:r>
              <w:rPr>
                <w:rFonts w:ascii="Arial" w:hAnsi="Arial" w:cs="Arial"/>
                <w:sz w:val="24"/>
                <w:szCs w:val="24"/>
              </w:rPr>
              <w:t>2</w:t>
            </w:r>
          </w:p>
        </w:tc>
        <w:tc>
          <w:tcPr>
            <w:tcW w:w="9031" w:type="dxa"/>
          </w:tcPr>
          <w:p w14:paraId="23D45895" w14:textId="7C03ABDE" w:rsidR="003D33B7" w:rsidRDefault="00C078C5" w:rsidP="003D33B7">
            <w:pPr>
              <w:rPr>
                <w:rFonts w:ascii="Arial" w:hAnsi="Arial" w:cs="Arial"/>
                <w:sz w:val="24"/>
                <w:szCs w:val="24"/>
              </w:rPr>
            </w:pPr>
            <w:r>
              <w:rPr>
                <w:rFonts w:ascii="Arial" w:hAnsi="Arial" w:cs="Arial"/>
                <w:sz w:val="24"/>
                <w:szCs w:val="24"/>
              </w:rPr>
              <w:t xml:space="preserve">Using class discussions as a guide, </w:t>
            </w:r>
            <w:r w:rsidR="003D33B7">
              <w:rPr>
                <w:rFonts w:ascii="Arial" w:hAnsi="Arial" w:cs="Arial"/>
                <w:sz w:val="24"/>
                <w:szCs w:val="24"/>
              </w:rPr>
              <w:t>there are two main challenges for this first assignment. Students must:</w:t>
            </w:r>
          </w:p>
          <w:p w14:paraId="33E5637A" w14:textId="022614AB" w:rsidR="003D33B7" w:rsidRDefault="003D33B7" w:rsidP="003D33B7">
            <w:pPr>
              <w:rPr>
                <w:rFonts w:ascii="Arial" w:hAnsi="Arial" w:cs="Arial"/>
                <w:sz w:val="24"/>
                <w:szCs w:val="24"/>
              </w:rPr>
            </w:pPr>
          </w:p>
          <w:p w14:paraId="09F39354" w14:textId="0ADC35A6" w:rsidR="003D33B7" w:rsidRPr="003D33B7" w:rsidRDefault="003D33B7" w:rsidP="003D33B7">
            <w:pPr>
              <w:pStyle w:val="ListParagraph"/>
              <w:numPr>
                <w:ilvl w:val="0"/>
                <w:numId w:val="25"/>
              </w:numPr>
              <w:rPr>
                <w:rFonts w:ascii="Arial" w:hAnsi="Arial" w:cs="Arial"/>
                <w:sz w:val="24"/>
                <w:szCs w:val="24"/>
              </w:rPr>
            </w:pPr>
            <w:r w:rsidRPr="003D33B7">
              <w:rPr>
                <w:rFonts w:ascii="Arial" w:hAnsi="Arial" w:cs="Arial"/>
                <w:sz w:val="24"/>
                <w:szCs w:val="24"/>
              </w:rPr>
              <w:t>Clarify their understanding of the philosophical basis of ethical considerations, and</w:t>
            </w:r>
          </w:p>
          <w:p w14:paraId="3D02CA37" w14:textId="21B533C0" w:rsidR="003D33B7" w:rsidRPr="003D33B7" w:rsidRDefault="003D33B7" w:rsidP="003D33B7">
            <w:pPr>
              <w:pStyle w:val="ListParagraph"/>
              <w:numPr>
                <w:ilvl w:val="0"/>
                <w:numId w:val="25"/>
              </w:numPr>
              <w:rPr>
                <w:rFonts w:ascii="Arial" w:hAnsi="Arial" w:cs="Arial"/>
                <w:sz w:val="24"/>
                <w:szCs w:val="24"/>
              </w:rPr>
            </w:pPr>
            <w:r w:rsidRPr="003D33B7">
              <w:rPr>
                <w:rFonts w:ascii="Arial" w:hAnsi="Arial" w:cs="Arial"/>
                <w:sz w:val="24"/>
                <w:szCs w:val="24"/>
              </w:rPr>
              <w:t>How these considerations relate to the real-world of decision-making and business planning</w:t>
            </w:r>
            <w:r w:rsidR="002A5C48">
              <w:rPr>
                <w:rFonts w:ascii="Arial" w:hAnsi="Arial" w:cs="Arial"/>
                <w:sz w:val="24"/>
                <w:szCs w:val="24"/>
              </w:rPr>
              <w:t xml:space="preserve"> in an organisation</w:t>
            </w:r>
          </w:p>
          <w:p w14:paraId="65A9F82A" w14:textId="4E60AD6F" w:rsidR="00546BEF" w:rsidRPr="00894FD3" w:rsidRDefault="00546BEF" w:rsidP="003D33B7">
            <w:pPr>
              <w:rPr>
                <w:rFonts w:ascii="Arial" w:hAnsi="Arial" w:cs="Arial"/>
                <w:sz w:val="24"/>
                <w:szCs w:val="24"/>
              </w:rPr>
            </w:pPr>
          </w:p>
        </w:tc>
      </w:tr>
      <w:tr w:rsidR="00D25DAF" w14:paraId="364EC7D1" w14:textId="77777777" w:rsidTr="00D25DAF">
        <w:tc>
          <w:tcPr>
            <w:tcW w:w="693" w:type="dxa"/>
          </w:tcPr>
          <w:p w14:paraId="23A384FE" w14:textId="7B117DF1" w:rsidR="00D25DAF" w:rsidRDefault="003D33B7" w:rsidP="00925BEA">
            <w:pPr>
              <w:rPr>
                <w:rFonts w:ascii="Arial" w:hAnsi="Arial" w:cs="Arial"/>
                <w:sz w:val="24"/>
                <w:szCs w:val="24"/>
              </w:rPr>
            </w:pPr>
            <w:r>
              <w:rPr>
                <w:rFonts w:ascii="Arial" w:hAnsi="Arial" w:cs="Arial"/>
                <w:sz w:val="24"/>
                <w:szCs w:val="24"/>
              </w:rPr>
              <w:t>3</w:t>
            </w:r>
          </w:p>
        </w:tc>
        <w:tc>
          <w:tcPr>
            <w:tcW w:w="9031" w:type="dxa"/>
          </w:tcPr>
          <w:p w14:paraId="20509652" w14:textId="570E8DFF" w:rsidR="00270586" w:rsidRDefault="003D33B7" w:rsidP="003D33B7">
            <w:pPr>
              <w:rPr>
                <w:rFonts w:ascii="Arial" w:hAnsi="Arial" w:cs="Arial"/>
                <w:sz w:val="24"/>
                <w:szCs w:val="24"/>
              </w:rPr>
            </w:pPr>
            <w:r>
              <w:rPr>
                <w:rFonts w:ascii="Arial" w:hAnsi="Arial" w:cs="Arial"/>
                <w:sz w:val="24"/>
                <w:szCs w:val="24"/>
              </w:rPr>
              <w:t>We will see some examples of questionable business practice</w:t>
            </w:r>
            <w:r w:rsidR="002A5C48">
              <w:rPr>
                <w:rFonts w:ascii="Arial" w:hAnsi="Arial" w:cs="Arial"/>
                <w:sz w:val="24"/>
                <w:szCs w:val="24"/>
              </w:rPr>
              <w:t>s</w:t>
            </w:r>
            <w:r>
              <w:rPr>
                <w:rFonts w:ascii="Arial" w:hAnsi="Arial" w:cs="Arial"/>
                <w:sz w:val="24"/>
                <w:szCs w:val="24"/>
              </w:rPr>
              <w:t xml:space="preserve"> in class. Students can base their critical evaluation on some of these examples, or they can use their own illustrations by using credible academic and professional sources of information</w:t>
            </w:r>
            <w:r w:rsidR="002A5C48">
              <w:rPr>
                <w:rFonts w:ascii="Arial" w:hAnsi="Arial" w:cs="Arial"/>
                <w:sz w:val="24"/>
                <w:szCs w:val="24"/>
              </w:rPr>
              <w:t xml:space="preserve"> not older than last 5 years. Using resources which are within last 3 years is appreciated.</w:t>
            </w:r>
          </w:p>
          <w:p w14:paraId="5331BDE4" w14:textId="2D473888" w:rsidR="003D33B7" w:rsidRDefault="003D33B7" w:rsidP="003D33B7">
            <w:pPr>
              <w:rPr>
                <w:rFonts w:ascii="Arial" w:hAnsi="Arial" w:cs="Arial"/>
                <w:sz w:val="24"/>
                <w:szCs w:val="24"/>
              </w:rPr>
            </w:pPr>
          </w:p>
        </w:tc>
      </w:tr>
      <w:tr w:rsidR="00D25DAF" w14:paraId="045E8EB6" w14:textId="77777777" w:rsidTr="00D25DAF">
        <w:tc>
          <w:tcPr>
            <w:tcW w:w="693" w:type="dxa"/>
          </w:tcPr>
          <w:p w14:paraId="07547DA9" w14:textId="53550B08" w:rsidR="00D25DAF" w:rsidRDefault="003D33B7" w:rsidP="00925BEA">
            <w:pPr>
              <w:rPr>
                <w:rFonts w:ascii="Arial" w:hAnsi="Arial" w:cs="Arial"/>
                <w:sz w:val="24"/>
                <w:szCs w:val="24"/>
              </w:rPr>
            </w:pPr>
            <w:r>
              <w:rPr>
                <w:rFonts w:ascii="Arial" w:hAnsi="Arial" w:cs="Arial"/>
                <w:sz w:val="24"/>
                <w:szCs w:val="24"/>
              </w:rPr>
              <w:t>4</w:t>
            </w:r>
          </w:p>
        </w:tc>
        <w:tc>
          <w:tcPr>
            <w:tcW w:w="9031" w:type="dxa"/>
          </w:tcPr>
          <w:p w14:paraId="0BB34565" w14:textId="48081D5F" w:rsidR="00546BEF" w:rsidRDefault="00AB7802" w:rsidP="002A0E59">
            <w:pPr>
              <w:rPr>
                <w:rFonts w:ascii="Arial" w:hAnsi="Arial" w:cs="Arial"/>
                <w:sz w:val="24"/>
                <w:szCs w:val="24"/>
              </w:rPr>
            </w:pPr>
            <w:r>
              <w:rPr>
                <w:rFonts w:ascii="Arial" w:hAnsi="Arial" w:cs="Arial"/>
                <w:sz w:val="24"/>
                <w:szCs w:val="24"/>
              </w:rPr>
              <w:t xml:space="preserve">Below there are </w:t>
            </w:r>
            <w:r w:rsidR="00417FEE">
              <w:rPr>
                <w:rFonts w:ascii="Arial" w:hAnsi="Arial" w:cs="Arial"/>
                <w:sz w:val="24"/>
                <w:szCs w:val="24"/>
              </w:rPr>
              <w:t>several</w:t>
            </w:r>
            <w:r>
              <w:rPr>
                <w:rFonts w:ascii="Arial" w:hAnsi="Arial" w:cs="Arial"/>
                <w:sz w:val="24"/>
                <w:szCs w:val="24"/>
              </w:rPr>
              <w:t xml:space="preserve"> questions designed to stimulate and shape students’ thoughts as they approach this fascinating topic:</w:t>
            </w:r>
          </w:p>
          <w:p w14:paraId="1A6F90C1" w14:textId="77777777" w:rsidR="00AB7802" w:rsidRDefault="00AB7802" w:rsidP="002A0E59">
            <w:pPr>
              <w:rPr>
                <w:rFonts w:ascii="Arial" w:hAnsi="Arial" w:cs="Arial"/>
                <w:sz w:val="24"/>
                <w:szCs w:val="24"/>
              </w:rPr>
            </w:pPr>
          </w:p>
          <w:p w14:paraId="7560F46A" w14:textId="77777777" w:rsidR="00AB7802" w:rsidRPr="00AB7802" w:rsidRDefault="00AB7802" w:rsidP="00AB7802">
            <w:pPr>
              <w:pStyle w:val="ListParagraph"/>
              <w:numPr>
                <w:ilvl w:val="0"/>
                <w:numId w:val="26"/>
              </w:numPr>
              <w:rPr>
                <w:rFonts w:ascii="Arial" w:hAnsi="Arial" w:cs="Arial"/>
                <w:sz w:val="24"/>
                <w:szCs w:val="24"/>
              </w:rPr>
            </w:pPr>
            <w:r w:rsidRPr="00AB7802">
              <w:rPr>
                <w:rFonts w:ascii="Arial" w:hAnsi="Arial" w:cs="Arial"/>
                <w:sz w:val="24"/>
                <w:szCs w:val="24"/>
              </w:rPr>
              <w:t>What is the purpose of business? Is it to generate profit or to meet community needs?</w:t>
            </w:r>
          </w:p>
          <w:p w14:paraId="65540E02" w14:textId="40CD1873" w:rsidR="00AB7802" w:rsidRDefault="00AB7802" w:rsidP="00AB7802">
            <w:pPr>
              <w:pStyle w:val="ListParagraph"/>
              <w:numPr>
                <w:ilvl w:val="0"/>
                <w:numId w:val="26"/>
              </w:numPr>
              <w:rPr>
                <w:rFonts w:ascii="Arial" w:hAnsi="Arial" w:cs="Arial"/>
                <w:sz w:val="24"/>
                <w:szCs w:val="24"/>
              </w:rPr>
            </w:pPr>
            <w:r w:rsidRPr="00AB7802">
              <w:rPr>
                <w:rFonts w:ascii="Arial" w:hAnsi="Arial" w:cs="Arial"/>
                <w:sz w:val="24"/>
                <w:szCs w:val="24"/>
              </w:rPr>
              <w:t>Should businesses be concerned about their impact on the wider social environment?</w:t>
            </w:r>
          </w:p>
          <w:p w14:paraId="172FD989" w14:textId="4151F8AD" w:rsidR="00326171" w:rsidRPr="00AB7802" w:rsidRDefault="00326171" w:rsidP="00AB7802">
            <w:pPr>
              <w:pStyle w:val="ListParagraph"/>
              <w:numPr>
                <w:ilvl w:val="0"/>
                <w:numId w:val="26"/>
              </w:numPr>
              <w:rPr>
                <w:rFonts w:ascii="Arial" w:hAnsi="Arial" w:cs="Arial"/>
                <w:sz w:val="24"/>
                <w:szCs w:val="24"/>
              </w:rPr>
            </w:pPr>
            <w:r>
              <w:rPr>
                <w:rFonts w:ascii="Arial" w:hAnsi="Arial" w:cs="Arial"/>
                <w:sz w:val="24"/>
                <w:szCs w:val="24"/>
              </w:rPr>
              <w:t xml:space="preserve">Should </w:t>
            </w:r>
            <w:r w:rsidR="00CE54B7">
              <w:rPr>
                <w:rFonts w:ascii="Arial" w:hAnsi="Arial" w:cs="Arial"/>
                <w:sz w:val="24"/>
                <w:szCs w:val="24"/>
              </w:rPr>
              <w:t xml:space="preserve">religious organisations and </w:t>
            </w:r>
            <w:r>
              <w:rPr>
                <w:rFonts w:ascii="Arial" w:hAnsi="Arial" w:cs="Arial"/>
                <w:sz w:val="24"/>
                <w:szCs w:val="24"/>
              </w:rPr>
              <w:t>governments regulate business practice, or allow owners and managers do whatever they need to generate profit?</w:t>
            </w:r>
          </w:p>
          <w:p w14:paraId="4F6582FA" w14:textId="47D9542C" w:rsidR="00AB7802" w:rsidRPr="00E03BCA" w:rsidRDefault="00AB7802" w:rsidP="00E03BCA">
            <w:pPr>
              <w:rPr>
                <w:rFonts w:ascii="Arial" w:hAnsi="Arial" w:cs="Arial"/>
                <w:sz w:val="24"/>
                <w:szCs w:val="24"/>
              </w:rPr>
            </w:pPr>
          </w:p>
        </w:tc>
      </w:tr>
      <w:tr w:rsidR="00D25DAF" w14:paraId="2FBDE3DA" w14:textId="77777777" w:rsidTr="00D25DAF">
        <w:tc>
          <w:tcPr>
            <w:tcW w:w="693" w:type="dxa"/>
          </w:tcPr>
          <w:p w14:paraId="3A958015" w14:textId="1D4D5A09" w:rsidR="00D25DAF" w:rsidRDefault="00D25DAF" w:rsidP="00925BEA">
            <w:pPr>
              <w:rPr>
                <w:rFonts w:ascii="Arial" w:hAnsi="Arial" w:cs="Arial"/>
                <w:sz w:val="24"/>
                <w:szCs w:val="24"/>
              </w:rPr>
            </w:pPr>
          </w:p>
        </w:tc>
        <w:tc>
          <w:tcPr>
            <w:tcW w:w="9031" w:type="dxa"/>
          </w:tcPr>
          <w:p w14:paraId="145F86AA" w14:textId="1D879ABB" w:rsidR="00546BEF" w:rsidRDefault="00546BEF" w:rsidP="002A0E59">
            <w:pPr>
              <w:rPr>
                <w:rFonts w:ascii="Arial" w:hAnsi="Arial" w:cs="Arial"/>
                <w:sz w:val="24"/>
                <w:szCs w:val="24"/>
              </w:rPr>
            </w:pPr>
          </w:p>
        </w:tc>
      </w:tr>
    </w:tbl>
    <w:p w14:paraId="72AC2B3D" w14:textId="77777777" w:rsidR="00925BEA" w:rsidRDefault="00925BEA" w:rsidP="00925BEA">
      <w:pPr>
        <w:ind w:left="720"/>
        <w:rPr>
          <w:rFonts w:ascii="Arial" w:hAnsi="Arial" w:cs="Arial"/>
          <w:sz w:val="24"/>
          <w:szCs w:val="24"/>
        </w:rPr>
      </w:pPr>
    </w:p>
    <w:p w14:paraId="7FFD757B" w14:textId="77777777" w:rsidR="00103DD2" w:rsidRDefault="00103DD2" w:rsidP="00707126">
      <w:pPr>
        <w:ind w:left="720"/>
        <w:rPr>
          <w:rFonts w:ascii="Arial" w:hAnsi="Arial" w:cs="Arial"/>
          <w:sz w:val="24"/>
          <w:szCs w:val="24"/>
        </w:rPr>
      </w:pPr>
    </w:p>
    <w:p w14:paraId="7FFD757C" w14:textId="77777777" w:rsidR="006866F0" w:rsidRDefault="006866F0" w:rsidP="006866F0">
      <w:pPr>
        <w:ind w:left="720"/>
        <w:rPr>
          <w:rFonts w:ascii="Arial" w:hAnsi="Arial" w:cs="Arial"/>
          <w:sz w:val="24"/>
          <w:szCs w:val="24"/>
        </w:rPr>
      </w:pPr>
    </w:p>
    <w:p w14:paraId="7FFD757D" w14:textId="77777777" w:rsidR="006866F0" w:rsidRDefault="006866F0" w:rsidP="006866F0">
      <w:pPr>
        <w:ind w:left="720"/>
        <w:rPr>
          <w:rFonts w:ascii="Arial" w:hAnsi="Arial" w:cs="Arial"/>
          <w:sz w:val="24"/>
          <w:szCs w:val="24"/>
        </w:rPr>
      </w:pPr>
    </w:p>
    <w:p w14:paraId="7FFD757E" w14:textId="77777777" w:rsidR="006866F0" w:rsidRDefault="006866F0" w:rsidP="006866F0">
      <w:pPr>
        <w:ind w:left="720"/>
        <w:rPr>
          <w:rFonts w:ascii="Arial" w:hAnsi="Arial" w:cs="Arial"/>
          <w:sz w:val="24"/>
          <w:szCs w:val="24"/>
        </w:rPr>
      </w:pPr>
    </w:p>
    <w:p w14:paraId="7FFD757F" w14:textId="77777777" w:rsidR="006866F0" w:rsidRDefault="006866F0" w:rsidP="006866F0">
      <w:pPr>
        <w:ind w:left="720"/>
        <w:rPr>
          <w:rFonts w:ascii="Arial" w:hAnsi="Arial" w:cs="Arial"/>
          <w:sz w:val="24"/>
          <w:szCs w:val="24"/>
        </w:rPr>
      </w:pPr>
    </w:p>
    <w:p w14:paraId="7FFD7580" w14:textId="77777777" w:rsidR="006866F0" w:rsidRDefault="006866F0" w:rsidP="006866F0">
      <w:pPr>
        <w:ind w:left="720"/>
        <w:rPr>
          <w:rFonts w:ascii="Arial" w:hAnsi="Arial" w:cs="Arial"/>
          <w:sz w:val="24"/>
          <w:szCs w:val="24"/>
        </w:rPr>
      </w:pPr>
    </w:p>
    <w:p w14:paraId="7FFD7581" w14:textId="77777777" w:rsidR="006866F0" w:rsidRDefault="006866F0" w:rsidP="006866F0">
      <w:pPr>
        <w:ind w:left="720"/>
        <w:rPr>
          <w:rFonts w:ascii="Arial" w:hAnsi="Arial" w:cs="Arial"/>
          <w:sz w:val="24"/>
          <w:szCs w:val="24"/>
        </w:rPr>
      </w:pPr>
    </w:p>
    <w:p w14:paraId="7FFD7582" w14:textId="77777777" w:rsidR="006866F0" w:rsidRDefault="006866F0" w:rsidP="006866F0">
      <w:pPr>
        <w:ind w:left="720"/>
        <w:rPr>
          <w:rFonts w:ascii="Arial" w:hAnsi="Arial" w:cs="Arial"/>
          <w:sz w:val="24"/>
          <w:szCs w:val="24"/>
        </w:rPr>
      </w:pPr>
    </w:p>
    <w:p w14:paraId="7FFD7583" w14:textId="77777777" w:rsidR="006866F0" w:rsidRDefault="006866F0" w:rsidP="006866F0">
      <w:pPr>
        <w:ind w:left="720"/>
        <w:rPr>
          <w:rFonts w:ascii="Arial" w:hAnsi="Arial" w:cs="Arial"/>
          <w:sz w:val="24"/>
          <w:szCs w:val="24"/>
        </w:rPr>
      </w:pPr>
    </w:p>
    <w:p w14:paraId="7FFD7584" w14:textId="77777777" w:rsidR="006866F0" w:rsidRDefault="006866F0" w:rsidP="006866F0">
      <w:pPr>
        <w:ind w:left="720"/>
        <w:rPr>
          <w:rFonts w:ascii="Arial" w:hAnsi="Arial" w:cs="Arial"/>
          <w:sz w:val="24"/>
          <w:szCs w:val="24"/>
        </w:rPr>
      </w:pPr>
    </w:p>
    <w:p w14:paraId="7FFD7585" w14:textId="77777777" w:rsidR="002428C0" w:rsidRDefault="002428C0" w:rsidP="006866F0">
      <w:pPr>
        <w:ind w:left="720"/>
        <w:rPr>
          <w:rFonts w:ascii="Arial" w:hAnsi="Arial" w:cs="Arial"/>
          <w:sz w:val="24"/>
          <w:szCs w:val="24"/>
        </w:rPr>
      </w:pPr>
    </w:p>
    <w:p w14:paraId="7FFD7586" w14:textId="77777777" w:rsidR="002428C0" w:rsidRDefault="002428C0" w:rsidP="006866F0">
      <w:pPr>
        <w:ind w:left="720"/>
        <w:rPr>
          <w:rFonts w:ascii="Arial" w:hAnsi="Arial" w:cs="Arial"/>
          <w:sz w:val="24"/>
          <w:szCs w:val="24"/>
        </w:rPr>
      </w:pPr>
    </w:p>
    <w:p w14:paraId="7FFD7587" w14:textId="77777777" w:rsidR="002428C0" w:rsidRDefault="002428C0" w:rsidP="006866F0">
      <w:pPr>
        <w:ind w:left="720"/>
        <w:rPr>
          <w:rFonts w:ascii="Arial" w:hAnsi="Arial" w:cs="Arial"/>
          <w:sz w:val="24"/>
          <w:szCs w:val="24"/>
        </w:rPr>
      </w:pPr>
    </w:p>
    <w:p w14:paraId="7FFD7588" w14:textId="77777777" w:rsidR="002428C0" w:rsidRDefault="002428C0" w:rsidP="006866F0">
      <w:pPr>
        <w:ind w:left="720"/>
        <w:rPr>
          <w:rFonts w:ascii="Arial" w:hAnsi="Arial" w:cs="Arial"/>
          <w:sz w:val="24"/>
          <w:szCs w:val="24"/>
        </w:rPr>
      </w:pPr>
    </w:p>
    <w:p w14:paraId="7FFD7589" w14:textId="77777777" w:rsidR="002428C0" w:rsidRDefault="002428C0" w:rsidP="006866F0">
      <w:pPr>
        <w:ind w:left="720"/>
        <w:rPr>
          <w:rFonts w:ascii="Arial" w:hAnsi="Arial" w:cs="Arial"/>
          <w:sz w:val="24"/>
          <w:szCs w:val="24"/>
        </w:rPr>
      </w:pPr>
    </w:p>
    <w:p w14:paraId="2ABF680D" w14:textId="77777777" w:rsidR="001B20CA" w:rsidRPr="00A406E5" w:rsidRDefault="001B20CA" w:rsidP="001B20C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B20CA" w:rsidRPr="00A406E5" w14:paraId="1526C02D" w14:textId="77777777" w:rsidTr="00EE78F3">
        <w:trPr>
          <w:trHeight w:val="414"/>
        </w:trPr>
        <w:tc>
          <w:tcPr>
            <w:tcW w:w="10670" w:type="dxa"/>
            <w:shd w:val="clear" w:color="auto" w:fill="D9D9D9"/>
          </w:tcPr>
          <w:p w14:paraId="0C07752C" w14:textId="77777777" w:rsidR="001B20CA" w:rsidRPr="00A406E5" w:rsidRDefault="001B20CA" w:rsidP="00EE78F3">
            <w:pPr>
              <w:jc w:val="center"/>
              <w:rPr>
                <w:rFonts w:ascii="Arial" w:hAnsi="Arial" w:cs="Arial"/>
                <w:b/>
                <w:caps/>
                <w:sz w:val="40"/>
              </w:rPr>
            </w:pPr>
            <w:r w:rsidRPr="00A406E5">
              <w:rPr>
                <w:rFonts w:ascii="Arial" w:hAnsi="Arial" w:cs="Arial"/>
                <w:b/>
                <w:caps/>
                <w:sz w:val="40"/>
              </w:rPr>
              <w:t>GUIDANCE FOR Students IN THE COMPLETION OF TASKS</w:t>
            </w:r>
          </w:p>
        </w:tc>
      </w:tr>
    </w:tbl>
    <w:p w14:paraId="0AA731C1" w14:textId="77777777" w:rsidR="001B20CA" w:rsidRPr="00A406E5" w:rsidRDefault="001B20CA" w:rsidP="001B20CA">
      <w:pPr>
        <w:jc w:val="both"/>
        <w:rPr>
          <w:rFonts w:ascii="Arial" w:hAnsi="Arial" w:cs="Arial"/>
          <w:sz w:val="22"/>
          <w:szCs w:val="22"/>
        </w:rPr>
      </w:pPr>
    </w:p>
    <w:p w14:paraId="4B2C5D74" w14:textId="3EC82941" w:rsidR="001B20CA" w:rsidRDefault="001B20CA" w:rsidP="001B20CA">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r w:rsidR="00486DB2">
        <w:rPr>
          <w:rFonts w:ascii="Arial" w:hAnsi="Arial" w:cs="Arial"/>
          <w:b/>
          <w:sz w:val="22"/>
          <w:szCs w:val="22"/>
        </w:rPr>
        <w:t xml:space="preserve"> Executive Summary and References are not counted in the final word count. </w:t>
      </w:r>
    </w:p>
    <w:p w14:paraId="000A08A8" w14:textId="77777777" w:rsidR="001B20CA" w:rsidRDefault="001B20CA" w:rsidP="001B20CA">
      <w:pPr>
        <w:jc w:val="both"/>
        <w:rPr>
          <w:rFonts w:ascii="Arial" w:hAnsi="Arial" w:cs="Arial"/>
          <w:b/>
          <w:sz w:val="22"/>
          <w:szCs w:val="22"/>
        </w:rPr>
      </w:pPr>
    </w:p>
    <w:p w14:paraId="1BFABC85" w14:textId="77777777" w:rsidR="001B20CA" w:rsidRPr="00A406E5" w:rsidRDefault="001B20CA" w:rsidP="001B20CA">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D1F0997" w14:textId="77777777" w:rsidR="001B20CA" w:rsidRPr="00A406E5" w:rsidRDefault="001B20CA" w:rsidP="001B20C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ABFD414" w14:textId="77777777" w:rsidR="001B20CA" w:rsidRPr="00A406E5" w:rsidRDefault="001B20CA" w:rsidP="001B20CA">
      <w:pPr>
        <w:jc w:val="both"/>
        <w:rPr>
          <w:rFonts w:ascii="Arial" w:hAnsi="Arial" w:cs="Arial"/>
          <w:sz w:val="22"/>
          <w:szCs w:val="22"/>
        </w:rPr>
      </w:pPr>
    </w:p>
    <w:p w14:paraId="1C37BE3D" w14:textId="3D0222D7" w:rsidR="001B20CA" w:rsidRPr="00B47E32" w:rsidRDefault="001B20CA" w:rsidP="001B20C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The goal here is to engage with, analyse and apply </w:t>
      </w:r>
      <w:r w:rsidRPr="009F10F8">
        <w:rPr>
          <w:rFonts w:ascii="Arial" w:hAnsi="Arial" w:cs="Arial"/>
          <w:i/>
          <w:sz w:val="22"/>
          <w:szCs w:val="22"/>
        </w:rPr>
        <w:t>credible and relevant literature. You should be able to demonstrate a wide</w:t>
      </w:r>
      <w:r>
        <w:rPr>
          <w:rFonts w:ascii="Arial" w:hAnsi="Arial" w:cs="Arial"/>
          <w:i/>
          <w:sz w:val="22"/>
          <w:szCs w:val="22"/>
        </w:rPr>
        <w:t xml:space="preserve"> </w:t>
      </w:r>
      <w:r w:rsidRPr="009F10F8">
        <w:rPr>
          <w:rFonts w:ascii="Arial" w:hAnsi="Arial" w:cs="Arial"/>
          <w:i/>
          <w:sz w:val="22"/>
          <w:szCs w:val="22"/>
        </w:rPr>
        <w:t xml:space="preserve">level of reading from sources such as textbooks, academic journals and academic-based websites. </w:t>
      </w:r>
      <w:r w:rsidRPr="002A5C48">
        <w:rPr>
          <w:rFonts w:ascii="Arial" w:hAnsi="Arial" w:cs="Arial"/>
          <w:i/>
          <w:sz w:val="22"/>
          <w:szCs w:val="22"/>
          <w:highlight w:val="yellow"/>
        </w:rPr>
        <w:t xml:space="preserve">A minimum of </w:t>
      </w:r>
      <w:r w:rsidR="00075921" w:rsidRPr="002A5C48">
        <w:rPr>
          <w:rFonts w:ascii="Arial" w:hAnsi="Arial" w:cs="Arial"/>
          <w:i/>
          <w:sz w:val="22"/>
          <w:szCs w:val="22"/>
          <w:highlight w:val="yellow"/>
        </w:rPr>
        <w:t>20</w:t>
      </w:r>
      <w:r w:rsidRPr="002A5C48">
        <w:rPr>
          <w:rFonts w:ascii="Arial" w:hAnsi="Arial" w:cs="Arial"/>
          <w:i/>
          <w:sz w:val="22"/>
          <w:szCs w:val="22"/>
          <w:highlight w:val="yellow"/>
        </w:rPr>
        <w:t xml:space="preserve"> references is required.</w:t>
      </w:r>
      <w:r w:rsidRPr="009F10F8">
        <w:rPr>
          <w:rFonts w:ascii="Arial" w:hAnsi="Arial" w:cs="Arial"/>
          <w:i/>
          <w:sz w:val="22"/>
          <w:szCs w:val="22"/>
        </w:rPr>
        <w:t xml:space="preserve"> Please use </w:t>
      </w:r>
      <w:r w:rsidRPr="00934A66">
        <w:rPr>
          <w:rFonts w:ascii="Arial" w:hAnsi="Arial" w:cs="Arial"/>
          <w:i/>
          <w:sz w:val="22"/>
          <w:szCs w:val="22"/>
          <w:highlight w:val="yellow"/>
        </w:rPr>
        <w:t>Harvard referencing style</w:t>
      </w:r>
      <w:r w:rsidR="00934A66" w:rsidRPr="00934A66">
        <w:rPr>
          <w:rFonts w:ascii="Arial" w:hAnsi="Arial" w:cs="Arial"/>
          <w:i/>
          <w:sz w:val="22"/>
          <w:szCs w:val="22"/>
          <w:highlight w:val="yellow"/>
        </w:rPr>
        <w:t xml:space="preserve"> </w:t>
      </w:r>
      <w:r w:rsidR="002A5C48" w:rsidRPr="00934A66">
        <w:rPr>
          <w:rFonts w:ascii="Arial" w:hAnsi="Arial" w:cs="Arial"/>
          <w:i/>
          <w:sz w:val="22"/>
          <w:szCs w:val="22"/>
          <w:highlight w:val="yellow"/>
        </w:rPr>
        <w:t>13th edition</w:t>
      </w:r>
      <w:r w:rsidRPr="009F10F8">
        <w:rPr>
          <w:rFonts w:ascii="Arial" w:hAnsi="Arial" w:cs="Arial"/>
          <w:i/>
          <w:sz w:val="22"/>
          <w:szCs w:val="22"/>
        </w:rPr>
        <w:t>.</w:t>
      </w:r>
      <w:r w:rsidRPr="009F10F8">
        <w:t xml:space="preserve"> </w:t>
      </w:r>
      <w:r w:rsidRPr="009F10F8">
        <w:rPr>
          <w:rFonts w:ascii="Arial" w:hAnsi="Arial" w:cs="Arial"/>
          <w:i/>
          <w:sz w:val="22"/>
          <w:szCs w:val="22"/>
        </w:rPr>
        <w:t xml:space="preserve">Use evidence – never make unsubstantiated claims, but back everything up with argument and data. Avoid too many quotes and always give references for any quotation. </w:t>
      </w:r>
      <w:r w:rsidRPr="002A5C48">
        <w:rPr>
          <w:rFonts w:ascii="Arial" w:hAnsi="Arial" w:cs="Arial"/>
          <w:i/>
          <w:sz w:val="22"/>
          <w:szCs w:val="22"/>
          <w:highlight w:val="yellow"/>
        </w:rPr>
        <w:t xml:space="preserve">Sometimes students use long quotation as a way of padding out the report or </w:t>
      </w:r>
      <w:r w:rsidR="002A5C48" w:rsidRPr="002A5C48">
        <w:rPr>
          <w:rFonts w:ascii="Arial" w:hAnsi="Arial" w:cs="Arial"/>
          <w:i/>
          <w:sz w:val="22"/>
          <w:szCs w:val="22"/>
          <w:highlight w:val="yellow"/>
        </w:rPr>
        <w:t>to</w:t>
      </w:r>
      <w:r w:rsidRPr="002A5C48">
        <w:rPr>
          <w:rFonts w:ascii="Arial" w:hAnsi="Arial" w:cs="Arial"/>
          <w:i/>
          <w:sz w:val="22"/>
          <w:szCs w:val="22"/>
          <w:highlight w:val="yellow"/>
        </w:rPr>
        <w:t xml:space="preserve"> cover up a lack of understanding. Don’t do this: it always shows</w:t>
      </w:r>
      <w:r w:rsidR="00075921" w:rsidRPr="002A5C48">
        <w:rPr>
          <w:rFonts w:ascii="Arial" w:hAnsi="Arial" w:cs="Arial"/>
          <w:i/>
          <w:sz w:val="22"/>
          <w:szCs w:val="22"/>
          <w:highlight w:val="yellow"/>
        </w:rPr>
        <w:t xml:space="preserve"> </w:t>
      </w:r>
      <w:r w:rsidRPr="002A5C48">
        <w:rPr>
          <w:rFonts w:ascii="Arial" w:hAnsi="Arial" w:cs="Arial"/>
          <w:i/>
          <w:sz w:val="22"/>
          <w:szCs w:val="22"/>
          <w:highlight w:val="yellow"/>
        </w:rPr>
        <w:t>and will be picked up by the marker. Always summarise material in your own words as much as possible.</w:t>
      </w:r>
    </w:p>
    <w:p w14:paraId="2189DBC4" w14:textId="77777777" w:rsidR="001B20CA" w:rsidRPr="00A406E5" w:rsidRDefault="001B20CA" w:rsidP="001B20CA">
      <w:pPr>
        <w:jc w:val="both"/>
        <w:rPr>
          <w:rFonts w:ascii="Arial" w:hAnsi="Arial" w:cs="Arial"/>
          <w:sz w:val="22"/>
          <w:szCs w:val="22"/>
        </w:rPr>
      </w:pPr>
    </w:p>
    <w:p w14:paraId="40C0AB1F" w14:textId="77777777" w:rsidR="001B20CA" w:rsidRPr="00A406E5" w:rsidRDefault="001B20CA" w:rsidP="001B20CA">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A719197" w14:textId="77777777" w:rsidR="001B20CA" w:rsidRPr="00A406E5" w:rsidRDefault="001B20CA" w:rsidP="001B20CA">
      <w:pPr>
        <w:jc w:val="both"/>
        <w:rPr>
          <w:rFonts w:ascii="Arial" w:hAnsi="Arial" w:cs="Arial"/>
          <w:sz w:val="22"/>
          <w:szCs w:val="22"/>
        </w:rPr>
      </w:pPr>
      <w:r>
        <w:rPr>
          <w:rFonts w:ascii="Arial" w:hAnsi="Arial" w:cs="Arial"/>
          <w:sz w:val="22"/>
          <w:szCs w:val="22"/>
        </w:rPr>
        <w:t>At level 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1EB12B7" w14:textId="77777777" w:rsidR="001B20CA" w:rsidRPr="00A406E5" w:rsidRDefault="001B20CA" w:rsidP="001B20CA">
      <w:pPr>
        <w:jc w:val="both"/>
        <w:rPr>
          <w:rFonts w:ascii="Arial" w:hAnsi="Arial" w:cs="Arial"/>
          <w:b/>
          <w:i/>
          <w:sz w:val="22"/>
          <w:szCs w:val="22"/>
        </w:rPr>
      </w:pPr>
    </w:p>
    <w:p w14:paraId="2239CD8D" w14:textId="602D9B1F" w:rsidR="001B20CA" w:rsidRPr="002A5C48" w:rsidRDefault="001B20CA" w:rsidP="001B20CA">
      <w:pPr>
        <w:jc w:val="both"/>
        <w:rPr>
          <w:rFonts w:ascii="Arial" w:hAnsi="Arial" w:cs="Arial"/>
          <w:i/>
          <w:sz w:val="22"/>
          <w:szCs w:val="22"/>
          <w:highlight w:val="yellow"/>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2A5C48">
        <w:rPr>
          <w:rFonts w:ascii="Arial" w:hAnsi="Arial" w:cs="Arial"/>
          <w:i/>
          <w:sz w:val="22"/>
          <w:szCs w:val="22"/>
          <w:highlight w:val="yellow"/>
        </w:rPr>
        <w:t>This assignment requires you to answer the question – the one that is set, not your own version of it. Question the question; break it down into smaller part</w:t>
      </w:r>
      <w:r w:rsidR="00A97DF3" w:rsidRPr="002A5C48">
        <w:rPr>
          <w:rFonts w:ascii="Arial" w:hAnsi="Arial" w:cs="Arial"/>
          <w:i/>
          <w:sz w:val="22"/>
          <w:szCs w:val="22"/>
          <w:highlight w:val="yellow"/>
        </w:rPr>
        <w:t>s</w:t>
      </w:r>
      <w:r w:rsidRPr="002A5C48">
        <w:rPr>
          <w:rFonts w:ascii="Arial" w:hAnsi="Arial" w:cs="Arial"/>
          <w:i/>
          <w:sz w:val="22"/>
          <w:szCs w:val="22"/>
          <w:highlight w:val="yellow"/>
        </w:rPr>
        <w:t xml:space="preserve">. Brainstorm ideas, use pattern notes or mind maps (Cottrell, 2008) and ensure that you understand: </w:t>
      </w:r>
    </w:p>
    <w:p w14:paraId="1E8F5040"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What are you being asked to do</w:t>
      </w:r>
    </w:p>
    <w:p w14:paraId="7B06594C"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What are the links to the module’s learning outcomes as listed in the module handbook</w:t>
      </w:r>
    </w:p>
    <w:p w14:paraId="3D9CC5B3"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What should you ask yourself</w:t>
      </w:r>
    </w:p>
    <w:p w14:paraId="42593F11"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How much do you know</w:t>
      </w:r>
    </w:p>
    <w:p w14:paraId="74D53D40"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What do you need to know</w:t>
      </w:r>
    </w:p>
    <w:p w14:paraId="339BA46E" w14:textId="77777777" w:rsidR="001B20CA" w:rsidRPr="002A5C48" w:rsidRDefault="001B20CA" w:rsidP="001B20CA">
      <w:pPr>
        <w:pStyle w:val="ListParagraph"/>
        <w:numPr>
          <w:ilvl w:val="0"/>
          <w:numId w:val="20"/>
        </w:numPr>
        <w:jc w:val="both"/>
        <w:rPr>
          <w:rFonts w:ascii="Arial" w:hAnsi="Arial" w:cs="Arial"/>
          <w:i/>
          <w:sz w:val="22"/>
          <w:szCs w:val="22"/>
          <w:highlight w:val="yellow"/>
        </w:rPr>
      </w:pPr>
      <w:r w:rsidRPr="002A5C48">
        <w:rPr>
          <w:rFonts w:ascii="Arial" w:hAnsi="Arial" w:cs="Arial"/>
          <w:i/>
          <w:sz w:val="22"/>
          <w:szCs w:val="22"/>
          <w:highlight w:val="yellow"/>
        </w:rPr>
        <w:t>How is this topic connected to other topics on the module</w:t>
      </w:r>
    </w:p>
    <w:p w14:paraId="74FFE441" w14:textId="77777777" w:rsidR="001B20CA" w:rsidRPr="0070274A" w:rsidRDefault="001B20CA" w:rsidP="001B20CA">
      <w:pPr>
        <w:jc w:val="both"/>
        <w:rPr>
          <w:rFonts w:ascii="Arial" w:hAnsi="Arial" w:cs="Arial"/>
          <w:i/>
          <w:sz w:val="22"/>
          <w:szCs w:val="22"/>
        </w:rPr>
      </w:pPr>
      <w:r>
        <w:rPr>
          <w:rFonts w:ascii="Arial" w:hAnsi="Arial" w:cs="Arial"/>
          <w:i/>
          <w:sz w:val="22"/>
          <w:szCs w:val="22"/>
        </w:rPr>
        <w:t>Clear guidance will be provided during lectures and tutorials. The report will test your understanding of the relevant issues.</w:t>
      </w:r>
    </w:p>
    <w:p w14:paraId="17E478B8" w14:textId="77777777" w:rsidR="001B20CA" w:rsidRPr="00A406E5" w:rsidRDefault="001B20CA" w:rsidP="001B20CA">
      <w:pPr>
        <w:jc w:val="both"/>
        <w:rPr>
          <w:rFonts w:ascii="Arial" w:hAnsi="Arial" w:cs="Arial"/>
          <w:b/>
          <w:sz w:val="22"/>
          <w:szCs w:val="22"/>
        </w:rPr>
      </w:pPr>
    </w:p>
    <w:p w14:paraId="32F7DBEC" w14:textId="77777777" w:rsidR="001B20CA" w:rsidRPr="00A406E5" w:rsidRDefault="001B20CA" w:rsidP="001B20CA">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BCC599" w14:textId="6720E50C" w:rsidR="001B20CA" w:rsidRPr="00A406E5" w:rsidRDefault="001B20CA" w:rsidP="001B20CA">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lastRenderedPageBreak/>
        <w:t xml:space="preserve">Your work must contain evidence of logical, analytical thinking, evaluation and synthesis. For example, to examine and break information down into parts, make inferences, compile, </w:t>
      </w:r>
      <w:r w:rsidR="002A5C48" w:rsidRPr="00A406E5">
        <w:rPr>
          <w:rFonts w:ascii="Arial" w:hAnsi="Arial" w:cs="Arial"/>
          <w:sz w:val="22"/>
          <w:szCs w:val="22"/>
        </w:rPr>
        <w:t>compare</w:t>
      </w:r>
      <w:r w:rsidRPr="00A406E5">
        <w:rPr>
          <w:rFonts w:ascii="Arial" w:hAnsi="Arial" w:cs="Arial"/>
          <w:sz w:val="22"/>
          <w:szCs w:val="22"/>
        </w:rPr>
        <w:t xml:space="preserve"> </w:t>
      </w:r>
      <w:r w:rsidR="002A5C48">
        <w:rPr>
          <w:rFonts w:ascii="Arial" w:hAnsi="Arial" w:cs="Arial"/>
          <w:sz w:val="22"/>
          <w:szCs w:val="22"/>
        </w:rPr>
        <w:t xml:space="preserve">and contrast </w:t>
      </w:r>
      <w:r w:rsidRPr="00A406E5">
        <w:rPr>
          <w:rFonts w:ascii="Arial" w:hAnsi="Arial" w:cs="Arial"/>
          <w:sz w:val="22"/>
          <w:szCs w:val="22"/>
        </w:rPr>
        <w:t xml:space="preserve">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w:t>
      </w:r>
      <w:r w:rsidR="002A5C48">
        <w:rPr>
          <w:rFonts w:ascii="Arial" w:hAnsi="Arial" w:cs="Arial"/>
          <w:sz w:val="22"/>
          <w:szCs w:val="22"/>
        </w:rPr>
        <w:t>justify</w:t>
      </w:r>
      <w:r>
        <w:rPr>
          <w:rFonts w:ascii="Arial" w:hAnsi="Arial" w:cs="Arial"/>
          <w:sz w:val="22"/>
          <w:szCs w:val="22"/>
        </w:rPr>
        <w:t>/evidence</w:t>
      </w:r>
      <w:r w:rsidRPr="00A406E5">
        <w:rPr>
          <w:rFonts w:ascii="Arial" w:hAnsi="Arial" w:cs="Arial"/>
          <w:sz w:val="22"/>
          <w:szCs w:val="22"/>
        </w:rPr>
        <w:t xml:space="preserve"> for your arguments and judgments.  Evidence that you have reflected upon the ideas of others within the subject area is crucial to you providing a reasoned and informed debate within your work.  Furthermore, you should provide evidence that you </w:t>
      </w:r>
      <w:r w:rsidR="002A5C48">
        <w:rPr>
          <w:rFonts w:ascii="Arial" w:hAnsi="Arial" w:cs="Arial"/>
          <w:sz w:val="22"/>
          <w:szCs w:val="22"/>
        </w:rPr>
        <w:t>can</w:t>
      </w:r>
      <w:r w:rsidRPr="00A406E5">
        <w:rPr>
          <w:rFonts w:ascii="Arial" w:hAnsi="Arial" w:cs="Arial"/>
          <w:sz w:val="22"/>
          <w:szCs w:val="22"/>
        </w:rPr>
        <w:t xml:space="preserve"> make sound judgments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9F568C2" w14:textId="77777777" w:rsidR="001B20CA" w:rsidRPr="00A406E5" w:rsidRDefault="001B20CA" w:rsidP="001B20CA">
      <w:pPr>
        <w:jc w:val="both"/>
        <w:rPr>
          <w:rFonts w:ascii="Arial" w:hAnsi="Arial" w:cs="Arial"/>
          <w:sz w:val="22"/>
          <w:szCs w:val="22"/>
        </w:rPr>
      </w:pPr>
    </w:p>
    <w:p w14:paraId="4648E1D6" w14:textId="41863EDA" w:rsidR="001B20CA" w:rsidRPr="007B46BC" w:rsidRDefault="001B20CA" w:rsidP="001B20C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Your report should present s</w:t>
      </w:r>
      <w:r w:rsidRPr="007B46BC">
        <w:rPr>
          <w:rFonts w:ascii="Arial" w:hAnsi="Arial" w:cs="Arial"/>
          <w:i/>
          <w:sz w:val="22"/>
          <w:szCs w:val="22"/>
        </w:rPr>
        <w:t>pecific information and evidence</w:t>
      </w:r>
      <w:r>
        <w:rPr>
          <w:rFonts w:ascii="Arial" w:hAnsi="Arial" w:cs="Arial"/>
          <w:i/>
          <w:sz w:val="22"/>
          <w:szCs w:val="22"/>
        </w:rPr>
        <w:t>,</w:t>
      </w:r>
      <w:r w:rsidRPr="007B46BC">
        <w:rPr>
          <w:rFonts w:ascii="Arial" w:hAnsi="Arial" w:cs="Arial"/>
          <w:i/>
          <w:sz w:val="22"/>
          <w:szCs w:val="22"/>
        </w:rPr>
        <w:t xml:space="preserve"> presented, analysed and applied to </w:t>
      </w:r>
      <w:r>
        <w:rPr>
          <w:rFonts w:ascii="Arial" w:hAnsi="Arial" w:cs="Arial"/>
          <w:i/>
          <w:sz w:val="22"/>
          <w:szCs w:val="22"/>
        </w:rPr>
        <w:t xml:space="preserve">the task description. </w:t>
      </w:r>
      <w:r w:rsidRPr="00486DB2">
        <w:rPr>
          <w:rFonts w:ascii="Arial" w:hAnsi="Arial" w:cs="Arial"/>
          <w:i/>
          <w:sz w:val="22"/>
          <w:szCs w:val="22"/>
          <w:highlight w:val="yellow"/>
        </w:rPr>
        <w:t xml:space="preserve">The information should </w:t>
      </w:r>
      <w:r w:rsidR="002A5C48" w:rsidRPr="00486DB2">
        <w:rPr>
          <w:rFonts w:ascii="Arial" w:hAnsi="Arial" w:cs="Arial"/>
          <w:i/>
          <w:sz w:val="22"/>
          <w:szCs w:val="22"/>
          <w:highlight w:val="yellow"/>
        </w:rPr>
        <w:t xml:space="preserve">be </w:t>
      </w:r>
      <w:r w:rsidRPr="00486DB2">
        <w:rPr>
          <w:rFonts w:ascii="Arial" w:hAnsi="Arial" w:cs="Arial"/>
          <w:i/>
          <w:sz w:val="22"/>
          <w:szCs w:val="22"/>
          <w:highlight w:val="yellow"/>
        </w:rPr>
        <w:t>presented in a clearly structured format</w:t>
      </w:r>
      <w:r w:rsidR="002A5C48" w:rsidRPr="00486DB2">
        <w:rPr>
          <w:rFonts w:ascii="Arial" w:hAnsi="Arial" w:cs="Arial"/>
          <w:i/>
          <w:sz w:val="22"/>
          <w:szCs w:val="22"/>
          <w:highlight w:val="yellow"/>
        </w:rPr>
        <w:t>,</w:t>
      </w:r>
      <w:r w:rsidRPr="00486DB2">
        <w:rPr>
          <w:rFonts w:ascii="Arial" w:hAnsi="Arial" w:cs="Arial"/>
          <w:i/>
          <w:sz w:val="22"/>
          <w:szCs w:val="22"/>
          <w:highlight w:val="yellow"/>
        </w:rPr>
        <w:t xml:space="preserve"> making use of sections and headings so that the information is easy to locate and follow (see point 4 below)</w:t>
      </w:r>
      <w:r w:rsidRPr="007B46BC">
        <w:rPr>
          <w:rFonts w:ascii="Arial" w:hAnsi="Arial" w:cs="Arial"/>
          <w:i/>
          <w:sz w:val="22"/>
          <w:szCs w:val="22"/>
        </w:rPr>
        <w:t xml:space="preserve">. </w:t>
      </w:r>
      <w:r>
        <w:rPr>
          <w:rFonts w:ascii="Arial" w:hAnsi="Arial" w:cs="Arial"/>
          <w:i/>
          <w:sz w:val="22"/>
          <w:szCs w:val="22"/>
        </w:rPr>
        <w:t xml:space="preserve">Your </w:t>
      </w:r>
      <w:r w:rsidRPr="007B46BC">
        <w:rPr>
          <w:rFonts w:ascii="Arial" w:hAnsi="Arial" w:cs="Arial"/>
          <w:i/>
          <w:sz w:val="22"/>
          <w:szCs w:val="22"/>
        </w:rPr>
        <w:t>report</w:t>
      </w:r>
      <w:r w:rsidR="00A97DF3">
        <w:rPr>
          <w:rFonts w:ascii="Arial" w:hAnsi="Arial" w:cs="Arial"/>
          <w:i/>
          <w:sz w:val="22"/>
          <w:szCs w:val="22"/>
        </w:rPr>
        <w:t xml:space="preserve"> </w:t>
      </w:r>
      <w:r>
        <w:rPr>
          <w:rFonts w:ascii="Arial" w:hAnsi="Arial" w:cs="Arial"/>
          <w:i/>
          <w:sz w:val="22"/>
          <w:szCs w:val="22"/>
        </w:rPr>
        <w:t xml:space="preserve">should outline the purpose </w:t>
      </w:r>
      <w:r w:rsidRPr="007B46BC">
        <w:rPr>
          <w:rFonts w:ascii="Arial" w:hAnsi="Arial" w:cs="Arial"/>
          <w:i/>
          <w:sz w:val="22"/>
          <w:szCs w:val="22"/>
        </w:rPr>
        <w:t xml:space="preserve">and problem </w:t>
      </w:r>
      <w:r>
        <w:rPr>
          <w:rFonts w:ascii="Arial" w:hAnsi="Arial" w:cs="Arial"/>
          <w:i/>
          <w:sz w:val="22"/>
          <w:szCs w:val="22"/>
        </w:rPr>
        <w:t>that you</w:t>
      </w:r>
      <w:r w:rsidR="00A97DF3">
        <w:rPr>
          <w:rFonts w:ascii="Arial" w:hAnsi="Arial" w:cs="Arial"/>
          <w:i/>
          <w:sz w:val="22"/>
          <w:szCs w:val="22"/>
        </w:rPr>
        <w:t xml:space="preserve"> aim to</w:t>
      </w:r>
      <w:r>
        <w:rPr>
          <w:rFonts w:ascii="Arial" w:hAnsi="Arial" w:cs="Arial"/>
          <w:i/>
          <w:sz w:val="22"/>
          <w:szCs w:val="22"/>
        </w:rPr>
        <w:t xml:space="preserve"> address. </w:t>
      </w:r>
      <w:r w:rsidRPr="007B46BC">
        <w:rPr>
          <w:rFonts w:ascii="Arial" w:hAnsi="Arial" w:cs="Arial"/>
          <w:i/>
          <w:sz w:val="22"/>
          <w:szCs w:val="22"/>
        </w:rPr>
        <w:t xml:space="preserve">Two reasons why </w:t>
      </w:r>
      <w:r w:rsidR="00A97DF3">
        <w:rPr>
          <w:rFonts w:ascii="Arial" w:hAnsi="Arial" w:cs="Arial"/>
          <w:i/>
          <w:sz w:val="22"/>
          <w:szCs w:val="22"/>
        </w:rPr>
        <w:t xml:space="preserve">a </w:t>
      </w:r>
      <w:r>
        <w:rPr>
          <w:rFonts w:ascii="Arial" w:hAnsi="Arial" w:cs="Arial"/>
          <w:i/>
          <w:sz w:val="22"/>
          <w:szCs w:val="22"/>
        </w:rPr>
        <w:t>report is</w:t>
      </w:r>
      <w:r w:rsidRPr="007B46BC">
        <w:rPr>
          <w:rFonts w:ascii="Arial" w:hAnsi="Arial" w:cs="Arial"/>
          <w:i/>
          <w:sz w:val="22"/>
          <w:szCs w:val="22"/>
        </w:rPr>
        <w:t xml:space="preserve"> used as </w:t>
      </w:r>
      <w:r w:rsidR="00A97DF3">
        <w:rPr>
          <w:rFonts w:ascii="Arial" w:hAnsi="Arial" w:cs="Arial"/>
          <w:i/>
          <w:sz w:val="22"/>
          <w:szCs w:val="22"/>
        </w:rPr>
        <w:t xml:space="preserve">a </w:t>
      </w:r>
      <w:r w:rsidRPr="007B46BC">
        <w:rPr>
          <w:rFonts w:ascii="Arial" w:hAnsi="Arial" w:cs="Arial"/>
          <w:i/>
          <w:sz w:val="22"/>
          <w:szCs w:val="22"/>
        </w:rPr>
        <w:t>form of written assessment are:</w:t>
      </w:r>
      <w:r>
        <w:rPr>
          <w:rFonts w:ascii="Arial" w:hAnsi="Arial" w:cs="Arial"/>
          <w:i/>
          <w:sz w:val="22"/>
          <w:szCs w:val="22"/>
        </w:rPr>
        <w:t xml:space="preserve"> (1) </w:t>
      </w:r>
      <w:r w:rsidRPr="007B46BC">
        <w:rPr>
          <w:rFonts w:ascii="Arial" w:hAnsi="Arial" w:cs="Arial"/>
          <w:i/>
          <w:sz w:val="22"/>
          <w:szCs w:val="22"/>
        </w:rPr>
        <w:t xml:space="preserve">to find out what you have learned from your </w:t>
      </w:r>
      <w:r>
        <w:rPr>
          <w:rFonts w:ascii="Arial" w:hAnsi="Arial" w:cs="Arial"/>
          <w:i/>
          <w:sz w:val="22"/>
          <w:szCs w:val="22"/>
        </w:rPr>
        <w:t>reading, research or experience</w:t>
      </w:r>
      <w:r w:rsidR="00560952">
        <w:rPr>
          <w:rFonts w:ascii="Arial" w:hAnsi="Arial" w:cs="Arial"/>
          <w:i/>
          <w:sz w:val="22"/>
          <w:szCs w:val="22"/>
        </w:rPr>
        <w:t>,</w:t>
      </w:r>
      <w:r>
        <w:rPr>
          <w:rFonts w:ascii="Arial" w:hAnsi="Arial" w:cs="Arial"/>
          <w:i/>
          <w:sz w:val="22"/>
          <w:szCs w:val="22"/>
        </w:rPr>
        <w:t xml:space="preserve"> and (2) </w:t>
      </w:r>
      <w:r w:rsidRPr="007B46BC">
        <w:rPr>
          <w:rFonts w:ascii="Arial" w:hAnsi="Arial" w:cs="Arial"/>
          <w:i/>
          <w:sz w:val="22"/>
          <w:szCs w:val="22"/>
        </w:rPr>
        <w:t xml:space="preserve">to give you experience of an important skill that is widely used in the workplace. </w:t>
      </w:r>
      <w:r>
        <w:rPr>
          <w:rFonts w:ascii="Arial" w:hAnsi="Arial" w:cs="Arial"/>
          <w:i/>
          <w:sz w:val="22"/>
          <w:szCs w:val="22"/>
        </w:rPr>
        <w:t xml:space="preserve"> </w:t>
      </w:r>
      <w:r w:rsidRPr="007B46BC">
        <w:rPr>
          <w:rFonts w:ascii="Arial" w:hAnsi="Arial" w:cs="Arial"/>
          <w:i/>
          <w:sz w:val="22"/>
          <w:szCs w:val="22"/>
        </w:rPr>
        <w:t>An effective report presents and analyses facts and evidence that are relevant to the specific problem or issue of the report brief. The style of writing in a report is usually less discursive than in an essay, with a more direct and economic use of language. A well</w:t>
      </w:r>
      <w:r w:rsidR="002A5C48">
        <w:rPr>
          <w:rFonts w:ascii="Arial" w:hAnsi="Arial" w:cs="Arial"/>
          <w:i/>
          <w:sz w:val="22"/>
          <w:szCs w:val="22"/>
        </w:rPr>
        <w:t>-</w:t>
      </w:r>
      <w:r w:rsidRPr="007B46BC">
        <w:rPr>
          <w:rFonts w:ascii="Arial" w:hAnsi="Arial" w:cs="Arial"/>
          <w:i/>
          <w:sz w:val="22"/>
          <w:szCs w:val="22"/>
        </w:rPr>
        <w:t xml:space="preserve">written report will demonstrate your ability to: </w:t>
      </w:r>
    </w:p>
    <w:p w14:paraId="750CA1E9" w14:textId="39ACCB21" w:rsidR="001B20CA" w:rsidRPr="007B46BC" w:rsidRDefault="001B20CA" w:rsidP="001B20CA">
      <w:pPr>
        <w:pStyle w:val="ListParagraph"/>
        <w:numPr>
          <w:ilvl w:val="0"/>
          <w:numId w:val="22"/>
        </w:numPr>
        <w:jc w:val="both"/>
        <w:rPr>
          <w:rFonts w:ascii="Arial" w:hAnsi="Arial" w:cs="Arial"/>
          <w:i/>
          <w:sz w:val="22"/>
          <w:szCs w:val="22"/>
        </w:rPr>
      </w:pPr>
      <w:r w:rsidRPr="007B46BC">
        <w:rPr>
          <w:rFonts w:ascii="Arial" w:hAnsi="Arial" w:cs="Arial"/>
          <w:i/>
          <w:sz w:val="22"/>
          <w:szCs w:val="22"/>
        </w:rPr>
        <w:t>understand the purpose of the report brief and adhere to its specifications</w:t>
      </w:r>
      <w:r w:rsidR="00A97DF3">
        <w:rPr>
          <w:rFonts w:ascii="Arial" w:hAnsi="Arial" w:cs="Arial"/>
          <w:i/>
          <w:sz w:val="22"/>
          <w:szCs w:val="22"/>
        </w:rPr>
        <w:t>.</w:t>
      </w:r>
    </w:p>
    <w:p w14:paraId="00AC5951" w14:textId="34F995EB" w:rsidR="001B20CA" w:rsidRPr="007B46BC" w:rsidRDefault="001B20CA" w:rsidP="001B20CA">
      <w:pPr>
        <w:pStyle w:val="ListParagraph"/>
        <w:numPr>
          <w:ilvl w:val="0"/>
          <w:numId w:val="22"/>
        </w:numPr>
        <w:jc w:val="both"/>
        <w:rPr>
          <w:rFonts w:ascii="Arial" w:hAnsi="Arial" w:cs="Arial"/>
          <w:i/>
          <w:sz w:val="22"/>
          <w:szCs w:val="22"/>
        </w:rPr>
      </w:pPr>
      <w:r w:rsidRPr="007B46BC">
        <w:rPr>
          <w:rFonts w:ascii="Arial" w:hAnsi="Arial" w:cs="Arial"/>
          <w:i/>
          <w:sz w:val="22"/>
          <w:szCs w:val="22"/>
        </w:rPr>
        <w:t>gather, evaluate and analyse relevant information</w:t>
      </w:r>
      <w:r w:rsidR="00A97DF3">
        <w:rPr>
          <w:rFonts w:ascii="Arial" w:hAnsi="Arial" w:cs="Arial"/>
          <w:i/>
          <w:sz w:val="22"/>
          <w:szCs w:val="22"/>
        </w:rPr>
        <w:t>.</w:t>
      </w:r>
    </w:p>
    <w:p w14:paraId="6EEB1AAA" w14:textId="22224926" w:rsidR="001B20CA" w:rsidRPr="007B46BC" w:rsidRDefault="001B20CA" w:rsidP="001B20CA">
      <w:pPr>
        <w:pStyle w:val="ListParagraph"/>
        <w:numPr>
          <w:ilvl w:val="0"/>
          <w:numId w:val="22"/>
        </w:numPr>
        <w:jc w:val="both"/>
        <w:rPr>
          <w:rFonts w:ascii="Arial" w:hAnsi="Arial" w:cs="Arial"/>
          <w:i/>
          <w:sz w:val="22"/>
          <w:szCs w:val="22"/>
        </w:rPr>
      </w:pPr>
      <w:r w:rsidRPr="007B46BC">
        <w:rPr>
          <w:rFonts w:ascii="Arial" w:hAnsi="Arial" w:cs="Arial"/>
          <w:i/>
          <w:sz w:val="22"/>
          <w:szCs w:val="22"/>
        </w:rPr>
        <w:t>structure material in a logical and coherent order</w:t>
      </w:r>
      <w:r w:rsidR="00A97DF3">
        <w:rPr>
          <w:rFonts w:ascii="Arial" w:hAnsi="Arial" w:cs="Arial"/>
          <w:i/>
          <w:sz w:val="22"/>
          <w:szCs w:val="22"/>
        </w:rPr>
        <w:t>.</w:t>
      </w:r>
    </w:p>
    <w:p w14:paraId="4C6AEC56" w14:textId="1E60CAD2" w:rsidR="001B20CA" w:rsidRPr="007B46BC" w:rsidRDefault="002A5C48" w:rsidP="001B20CA">
      <w:pPr>
        <w:pStyle w:val="ListParagraph"/>
        <w:numPr>
          <w:ilvl w:val="0"/>
          <w:numId w:val="22"/>
        </w:numPr>
        <w:jc w:val="both"/>
        <w:rPr>
          <w:rFonts w:ascii="Arial" w:hAnsi="Arial" w:cs="Arial"/>
          <w:i/>
          <w:sz w:val="22"/>
          <w:szCs w:val="22"/>
        </w:rPr>
      </w:pPr>
      <w:r>
        <w:rPr>
          <w:rFonts w:ascii="Arial" w:hAnsi="Arial" w:cs="Arial"/>
          <w:i/>
          <w:sz w:val="22"/>
          <w:szCs w:val="22"/>
        </w:rPr>
        <w:t xml:space="preserve">Consistently </w:t>
      </w:r>
      <w:r w:rsidR="001B20CA" w:rsidRPr="007B46BC">
        <w:rPr>
          <w:rFonts w:ascii="Arial" w:hAnsi="Arial" w:cs="Arial"/>
          <w:i/>
          <w:sz w:val="22"/>
          <w:szCs w:val="22"/>
        </w:rPr>
        <w:t>present your report according to the instructions of the report brief</w:t>
      </w:r>
      <w:r w:rsidR="00A97DF3">
        <w:rPr>
          <w:rFonts w:ascii="Arial" w:hAnsi="Arial" w:cs="Arial"/>
          <w:i/>
          <w:sz w:val="22"/>
          <w:szCs w:val="22"/>
        </w:rPr>
        <w:t>.</w:t>
      </w:r>
    </w:p>
    <w:p w14:paraId="3CF978EF" w14:textId="106A4AD7" w:rsidR="001B20CA" w:rsidRPr="007B46BC" w:rsidRDefault="002A5C48" w:rsidP="001B20CA">
      <w:pPr>
        <w:pStyle w:val="ListParagraph"/>
        <w:numPr>
          <w:ilvl w:val="0"/>
          <w:numId w:val="22"/>
        </w:numPr>
        <w:jc w:val="both"/>
        <w:rPr>
          <w:rFonts w:ascii="Arial" w:hAnsi="Arial" w:cs="Arial"/>
          <w:i/>
          <w:sz w:val="22"/>
          <w:szCs w:val="22"/>
        </w:rPr>
      </w:pPr>
      <w:r>
        <w:rPr>
          <w:rFonts w:ascii="Arial" w:hAnsi="Arial" w:cs="Arial"/>
          <w:i/>
          <w:sz w:val="22"/>
          <w:szCs w:val="22"/>
        </w:rPr>
        <w:t>M</w:t>
      </w:r>
      <w:r w:rsidR="001B20CA" w:rsidRPr="007B46BC">
        <w:rPr>
          <w:rFonts w:ascii="Arial" w:hAnsi="Arial" w:cs="Arial"/>
          <w:i/>
          <w:sz w:val="22"/>
          <w:szCs w:val="22"/>
        </w:rPr>
        <w:t>ake appropriate conclusions that are supported by the evidence and analysis of the report</w:t>
      </w:r>
      <w:r w:rsidR="00A97DF3">
        <w:rPr>
          <w:rFonts w:ascii="Arial" w:hAnsi="Arial" w:cs="Arial"/>
          <w:i/>
          <w:sz w:val="22"/>
          <w:szCs w:val="22"/>
        </w:rPr>
        <w:t>.</w:t>
      </w:r>
    </w:p>
    <w:p w14:paraId="49A12C8F" w14:textId="77777777" w:rsidR="001B20CA" w:rsidRPr="007B46BC" w:rsidRDefault="001B20CA" w:rsidP="001B20CA">
      <w:pPr>
        <w:pStyle w:val="ListParagraph"/>
        <w:numPr>
          <w:ilvl w:val="0"/>
          <w:numId w:val="22"/>
        </w:numPr>
        <w:jc w:val="both"/>
        <w:rPr>
          <w:rFonts w:ascii="Arial" w:hAnsi="Arial" w:cs="Arial"/>
          <w:b/>
          <w:sz w:val="22"/>
          <w:szCs w:val="22"/>
        </w:rPr>
      </w:pPr>
      <w:r w:rsidRPr="007B46BC">
        <w:rPr>
          <w:rFonts w:ascii="Arial" w:hAnsi="Arial" w:cs="Arial"/>
          <w:i/>
          <w:sz w:val="22"/>
          <w:szCs w:val="22"/>
        </w:rPr>
        <w:t>make thoughtful and practical recommendations.</w:t>
      </w:r>
    </w:p>
    <w:p w14:paraId="47374B95" w14:textId="77777777" w:rsidR="001B20CA" w:rsidRPr="007B46BC" w:rsidRDefault="001B20CA" w:rsidP="001B20CA">
      <w:pPr>
        <w:pStyle w:val="ListParagraph"/>
        <w:jc w:val="both"/>
        <w:rPr>
          <w:rFonts w:ascii="Arial" w:hAnsi="Arial" w:cs="Arial"/>
          <w:b/>
          <w:sz w:val="22"/>
          <w:szCs w:val="22"/>
        </w:rPr>
      </w:pPr>
    </w:p>
    <w:p w14:paraId="2F5B609B" w14:textId="77777777" w:rsidR="001B20CA" w:rsidRPr="00A406E5" w:rsidRDefault="001B20CA" w:rsidP="001B20CA">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F95ED1A" w14:textId="61CFF872" w:rsidR="001B20CA" w:rsidRPr="00A406E5" w:rsidRDefault="001B20CA" w:rsidP="001B20CA">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r w:rsidR="002A5C48"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You should be able to demonstrate how the subject-related concepts and ideas relate to real</w:t>
      </w:r>
      <w:r w:rsidR="002A5C48">
        <w:rPr>
          <w:rFonts w:ascii="Arial" w:hAnsi="Arial" w:cs="Arial"/>
          <w:sz w:val="22"/>
          <w:szCs w:val="22"/>
        </w:rPr>
        <w:t>-</w:t>
      </w:r>
      <w:r w:rsidRPr="00A406E5">
        <w:rPr>
          <w:rFonts w:ascii="Arial" w:hAnsi="Arial" w:cs="Arial"/>
          <w:sz w:val="22"/>
          <w:szCs w:val="22"/>
        </w:rPr>
        <w:t xml:space="preserve">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some of which may be creative.  This is likely to involve, for instance, the use of real</w:t>
      </w:r>
      <w:r w:rsidR="002A5C48">
        <w:rPr>
          <w:rFonts w:ascii="Arial" w:hAnsi="Arial" w:cs="Arial"/>
          <w:sz w:val="22"/>
          <w:szCs w:val="22"/>
        </w:rPr>
        <w:t>-</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5B5F3A3" w14:textId="77777777" w:rsidR="001B20CA" w:rsidRPr="00A406E5" w:rsidRDefault="001B20CA" w:rsidP="001B20CA">
      <w:pPr>
        <w:jc w:val="both"/>
        <w:rPr>
          <w:rFonts w:ascii="Arial" w:hAnsi="Arial" w:cs="Arial"/>
          <w:sz w:val="22"/>
          <w:szCs w:val="22"/>
        </w:rPr>
      </w:pPr>
    </w:p>
    <w:p w14:paraId="523BD61A" w14:textId="5625FAC6" w:rsidR="001B20CA" w:rsidRPr="00A842B7" w:rsidRDefault="001B20CA" w:rsidP="0007592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Your report should be</w:t>
      </w:r>
      <w:r w:rsidRPr="00A842B7">
        <w:rPr>
          <w:rFonts w:ascii="Arial" w:hAnsi="Arial" w:cs="Arial"/>
          <w:i/>
          <w:sz w:val="22"/>
          <w:szCs w:val="22"/>
        </w:rPr>
        <w:t xml:space="preserve"> concise </w:t>
      </w:r>
      <w:r>
        <w:rPr>
          <w:rFonts w:ascii="Arial" w:hAnsi="Arial" w:cs="Arial"/>
          <w:i/>
          <w:sz w:val="22"/>
          <w:szCs w:val="22"/>
        </w:rPr>
        <w:t>with</w:t>
      </w:r>
      <w:r w:rsidRPr="00A842B7">
        <w:rPr>
          <w:rFonts w:ascii="Arial" w:hAnsi="Arial" w:cs="Arial"/>
          <w:i/>
          <w:sz w:val="22"/>
          <w:szCs w:val="22"/>
        </w:rPr>
        <w:t xml:space="preserve"> a formal structure. </w:t>
      </w:r>
      <w:r>
        <w:rPr>
          <w:rFonts w:ascii="Arial" w:hAnsi="Arial" w:cs="Arial"/>
          <w:i/>
          <w:sz w:val="22"/>
          <w:szCs w:val="22"/>
        </w:rPr>
        <w:t xml:space="preserve">The report is to be </w:t>
      </w:r>
      <w:r w:rsidRPr="00A842B7">
        <w:rPr>
          <w:rFonts w:ascii="Arial" w:hAnsi="Arial" w:cs="Arial"/>
          <w:i/>
          <w:sz w:val="22"/>
          <w:szCs w:val="22"/>
        </w:rPr>
        <w:t>us</w:t>
      </w:r>
      <w:r>
        <w:rPr>
          <w:rFonts w:ascii="Arial" w:hAnsi="Arial" w:cs="Arial"/>
          <w:i/>
          <w:sz w:val="22"/>
          <w:szCs w:val="22"/>
        </w:rPr>
        <w:t>ed to communicate the results of your</w:t>
      </w:r>
      <w:r w:rsidRPr="00A842B7">
        <w:rPr>
          <w:rFonts w:ascii="Arial" w:hAnsi="Arial" w:cs="Arial"/>
          <w:i/>
          <w:sz w:val="22"/>
          <w:szCs w:val="22"/>
        </w:rPr>
        <w:t xml:space="preserve"> findings</w:t>
      </w:r>
      <w:r w:rsidR="00560952">
        <w:rPr>
          <w:rFonts w:ascii="Arial" w:hAnsi="Arial" w:cs="Arial"/>
          <w:i/>
          <w:sz w:val="22"/>
          <w:szCs w:val="22"/>
        </w:rPr>
        <w:t>,</w:t>
      </w:r>
      <w:r w:rsidRPr="00A842B7">
        <w:rPr>
          <w:rFonts w:ascii="Arial" w:hAnsi="Arial" w:cs="Arial"/>
          <w:i/>
          <w:sz w:val="22"/>
          <w:szCs w:val="22"/>
        </w:rPr>
        <w:t xml:space="preserve"> </w:t>
      </w:r>
      <w:r>
        <w:rPr>
          <w:rFonts w:ascii="Arial" w:hAnsi="Arial" w:cs="Arial"/>
          <w:i/>
          <w:sz w:val="22"/>
          <w:szCs w:val="22"/>
        </w:rPr>
        <w:t xml:space="preserve">guided by the task description. </w:t>
      </w:r>
      <w:r w:rsidRPr="00486DB2">
        <w:rPr>
          <w:rFonts w:ascii="Arial" w:hAnsi="Arial" w:cs="Arial"/>
          <w:i/>
          <w:sz w:val="22"/>
          <w:szCs w:val="22"/>
          <w:highlight w:val="yellow"/>
        </w:rPr>
        <w:t>You must present</w:t>
      </w:r>
      <w:r>
        <w:rPr>
          <w:rFonts w:ascii="Arial" w:hAnsi="Arial" w:cs="Arial"/>
          <w:i/>
          <w:sz w:val="22"/>
          <w:szCs w:val="22"/>
        </w:rPr>
        <w:t xml:space="preserve"> </w:t>
      </w:r>
      <w:r w:rsidRPr="00486DB2">
        <w:rPr>
          <w:rFonts w:ascii="Arial" w:hAnsi="Arial" w:cs="Arial"/>
          <w:i/>
          <w:sz w:val="22"/>
          <w:szCs w:val="22"/>
          <w:highlight w:val="yellow"/>
        </w:rPr>
        <w:t>a well-structured report that you understand the relevant issues and theories.</w:t>
      </w:r>
      <w:r w:rsidRPr="00A842B7">
        <w:t xml:space="preserve"> </w:t>
      </w:r>
    </w:p>
    <w:p w14:paraId="5C917557" w14:textId="77777777" w:rsidR="001B20CA" w:rsidRDefault="001B20CA" w:rsidP="001B20CA">
      <w:pPr>
        <w:jc w:val="both"/>
        <w:rPr>
          <w:rFonts w:ascii="Arial" w:hAnsi="Arial" w:cs="Arial"/>
          <w:i/>
          <w:sz w:val="22"/>
          <w:szCs w:val="22"/>
        </w:rPr>
      </w:pPr>
    </w:p>
    <w:p w14:paraId="534F78E6" w14:textId="77777777" w:rsidR="001B20CA" w:rsidRPr="00A406E5" w:rsidRDefault="001B20CA" w:rsidP="001B20CA">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ADDF7C8" w14:textId="77777777" w:rsidR="001B20CA" w:rsidRPr="00A406E5" w:rsidRDefault="001B20CA" w:rsidP="001B20CA">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0778089" w14:textId="77777777" w:rsidR="001B20CA" w:rsidRPr="00A406E5" w:rsidRDefault="001B20CA" w:rsidP="001B20CA">
      <w:pPr>
        <w:jc w:val="both"/>
        <w:rPr>
          <w:rFonts w:ascii="Arial" w:hAnsi="Arial" w:cs="Arial"/>
          <w:sz w:val="22"/>
          <w:szCs w:val="22"/>
        </w:rPr>
      </w:pPr>
    </w:p>
    <w:p w14:paraId="238AC92F" w14:textId="5E4A4369" w:rsidR="001B20CA" w:rsidRPr="00A406E5" w:rsidRDefault="001B20CA" w:rsidP="001B20C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70274A">
        <w:rPr>
          <w:rFonts w:ascii="Arial" w:hAnsi="Arial" w:cs="Arial"/>
          <w:i/>
          <w:sz w:val="22"/>
          <w:szCs w:val="22"/>
        </w:rPr>
        <w:t xml:space="preserve">Your final report must be </w:t>
      </w:r>
      <w:r>
        <w:rPr>
          <w:rFonts w:ascii="Arial" w:hAnsi="Arial" w:cs="Arial"/>
          <w:i/>
          <w:sz w:val="22"/>
          <w:szCs w:val="22"/>
        </w:rPr>
        <w:t xml:space="preserve">logical, </w:t>
      </w:r>
      <w:r w:rsidRPr="0070274A">
        <w:rPr>
          <w:rFonts w:ascii="Arial" w:hAnsi="Arial" w:cs="Arial"/>
          <w:i/>
          <w:sz w:val="22"/>
          <w:szCs w:val="22"/>
        </w:rPr>
        <w:t>accurate, coherent, fluent and presented well</w:t>
      </w:r>
      <w:r w:rsidRPr="00486DB2">
        <w:rPr>
          <w:rFonts w:ascii="Arial" w:hAnsi="Arial" w:cs="Arial"/>
          <w:i/>
          <w:sz w:val="22"/>
          <w:szCs w:val="22"/>
          <w:highlight w:val="yellow"/>
        </w:rPr>
        <w:t>. It should be written in a formal style in the third person using Arial font 12</w:t>
      </w:r>
      <w:r w:rsidR="00075921" w:rsidRPr="00486DB2">
        <w:rPr>
          <w:rFonts w:ascii="Arial" w:hAnsi="Arial" w:cs="Arial"/>
          <w:i/>
          <w:sz w:val="22"/>
          <w:szCs w:val="22"/>
          <w:highlight w:val="yellow"/>
        </w:rPr>
        <w:t xml:space="preserve">, </w:t>
      </w:r>
      <w:r w:rsidRPr="00486DB2">
        <w:rPr>
          <w:rFonts w:ascii="Arial" w:hAnsi="Arial" w:cs="Arial"/>
          <w:i/>
          <w:sz w:val="22"/>
          <w:szCs w:val="22"/>
          <w:highlight w:val="yellow"/>
        </w:rPr>
        <w:t>double spaced and page numbers entered.</w:t>
      </w:r>
      <w:r w:rsidR="00486DB2">
        <w:rPr>
          <w:rFonts w:ascii="Arial" w:hAnsi="Arial" w:cs="Arial"/>
          <w:i/>
          <w:sz w:val="22"/>
          <w:szCs w:val="22"/>
        </w:rPr>
        <w:t xml:space="preserve"> Before submitting and while drafting, </w:t>
      </w:r>
      <w:r w:rsidRPr="0070274A">
        <w:rPr>
          <w:rFonts w:ascii="Arial" w:hAnsi="Arial" w:cs="Arial"/>
          <w:i/>
          <w:sz w:val="22"/>
          <w:szCs w:val="22"/>
        </w:rPr>
        <w:t xml:space="preserve"> </w:t>
      </w:r>
      <w:r w:rsidR="00486DB2">
        <w:rPr>
          <w:rFonts w:ascii="Arial" w:hAnsi="Arial" w:cs="Arial"/>
          <w:i/>
          <w:sz w:val="22"/>
          <w:szCs w:val="22"/>
        </w:rPr>
        <w:t>p</w:t>
      </w:r>
      <w:r w:rsidRPr="0070274A">
        <w:rPr>
          <w:rFonts w:ascii="Arial" w:hAnsi="Arial" w:cs="Arial"/>
          <w:i/>
          <w:sz w:val="22"/>
          <w:szCs w:val="22"/>
        </w:rPr>
        <w:t>lease ensure you pr</w:t>
      </w:r>
      <w:r>
        <w:rPr>
          <w:rFonts w:ascii="Arial" w:hAnsi="Arial" w:cs="Arial"/>
          <w:i/>
          <w:sz w:val="22"/>
          <w:szCs w:val="22"/>
        </w:rPr>
        <w:t>esent</w:t>
      </w:r>
      <w:r w:rsidRPr="0070274A">
        <w:rPr>
          <w:rFonts w:ascii="Arial" w:hAnsi="Arial" w:cs="Arial"/>
          <w:i/>
          <w:sz w:val="22"/>
          <w:szCs w:val="22"/>
        </w:rPr>
        <w:t xml:space="preserve"> a structured and organised </w:t>
      </w:r>
      <w:r>
        <w:rPr>
          <w:rFonts w:ascii="Arial" w:hAnsi="Arial" w:cs="Arial"/>
          <w:i/>
          <w:sz w:val="22"/>
          <w:szCs w:val="22"/>
        </w:rPr>
        <w:t>report</w:t>
      </w:r>
      <w:r w:rsidRPr="0070274A">
        <w:rPr>
          <w:rFonts w:ascii="Arial" w:hAnsi="Arial" w:cs="Arial"/>
          <w:i/>
          <w:sz w:val="22"/>
          <w:szCs w:val="22"/>
        </w:rPr>
        <w:t>: Does your assignment flow logically and sequentially? Are the different components of your paper discussed in a sensible order? Have you made appropriate use of subheadings?</w:t>
      </w:r>
    </w:p>
    <w:p w14:paraId="1E54D982" w14:textId="77777777" w:rsidR="001B20CA" w:rsidRPr="00A406E5" w:rsidRDefault="001B20CA" w:rsidP="001B20CA">
      <w:pPr>
        <w:jc w:val="both"/>
        <w:rPr>
          <w:rFonts w:ascii="Arial" w:hAnsi="Arial" w:cs="Arial"/>
          <w:sz w:val="22"/>
          <w:szCs w:val="22"/>
        </w:rPr>
      </w:pPr>
    </w:p>
    <w:p w14:paraId="38290401" w14:textId="77777777" w:rsidR="001B20CA" w:rsidRPr="00A406E5" w:rsidRDefault="001B20CA" w:rsidP="001B20CA">
      <w:pPr>
        <w:jc w:val="both"/>
        <w:rPr>
          <w:rFonts w:ascii="Arial" w:hAnsi="Arial" w:cs="Arial"/>
          <w:sz w:val="22"/>
          <w:szCs w:val="22"/>
        </w:rPr>
      </w:pPr>
    </w:p>
    <w:p w14:paraId="188B618C" w14:textId="77777777" w:rsidR="001B20CA" w:rsidRPr="00A406E5" w:rsidRDefault="001B20CA" w:rsidP="001B20CA">
      <w:pPr>
        <w:jc w:val="both"/>
        <w:rPr>
          <w:rFonts w:ascii="Arial" w:hAnsi="Arial" w:cs="Arial"/>
          <w:sz w:val="22"/>
          <w:szCs w:val="22"/>
        </w:rPr>
      </w:pPr>
    </w:p>
    <w:p w14:paraId="362A00C4" w14:textId="77777777" w:rsidR="001B20CA" w:rsidRPr="00A406E5" w:rsidRDefault="001B20CA" w:rsidP="001B20CA">
      <w:pPr>
        <w:rPr>
          <w:rFonts w:ascii="Arial" w:hAnsi="Arial" w:cs="Arial"/>
          <w:sz w:val="22"/>
          <w:szCs w:val="22"/>
        </w:rPr>
      </w:pPr>
      <w:r w:rsidRPr="00A406E5">
        <w:rPr>
          <w:rFonts w:ascii="Arial" w:hAnsi="Arial" w:cs="Arial"/>
          <w:sz w:val="22"/>
          <w:szCs w:val="22"/>
        </w:rPr>
        <w:br w:type="page"/>
      </w:r>
    </w:p>
    <w:p w14:paraId="046C2EEE" w14:textId="77777777" w:rsidR="001B20CA" w:rsidRPr="00A406E5" w:rsidRDefault="001B20CA" w:rsidP="001B20C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B20CA" w:rsidRPr="00A406E5" w14:paraId="53FD9E45" w14:textId="77777777" w:rsidTr="00EE78F3">
        <w:trPr>
          <w:jc w:val="center"/>
        </w:trPr>
        <w:tc>
          <w:tcPr>
            <w:tcW w:w="10670" w:type="dxa"/>
            <w:shd w:val="clear" w:color="auto" w:fill="BFBFBF"/>
          </w:tcPr>
          <w:p w14:paraId="45511E20" w14:textId="77777777" w:rsidR="001B20CA" w:rsidRPr="00A406E5" w:rsidRDefault="001B20CA" w:rsidP="00EE78F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3ADA571" w14:textId="77777777" w:rsidR="001B20CA" w:rsidRPr="00A406E5" w:rsidRDefault="001B20CA" w:rsidP="001B20CA">
      <w:pPr>
        <w:rPr>
          <w:rFonts w:ascii="Arial" w:hAnsi="Arial" w:cs="Arial"/>
        </w:rPr>
      </w:pPr>
    </w:p>
    <w:p w14:paraId="77B0BADC" w14:textId="77777777" w:rsidR="001B20CA" w:rsidRPr="00A406E5" w:rsidRDefault="001B20CA" w:rsidP="001B20C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1FD8FD1" w14:textId="77777777" w:rsidR="001B20CA" w:rsidRPr="00A406E5" w:rsidRDefault="001B20CA" w:rsidP="001B20CA">
      <w:pPr>
        <w:rPr>
          <w:rFonts w:ascii="Arial" w:hAnsi="Arial" w:cs="Arial"/>
          <w:b/>
          <w:sz w:val="22"/>
          <w:szCs w:val="22"/>
        </w:rPr>
        <w:sectPr w:rsidR="001B20CA" w:rsidRPr="00A406E5" w:rsidSect="00F31C04">
          <w:footerReference w:type="default" r:id="rId9"/>
          <w:pgSz w:w="11894" w:h="16834"/>
          <w:pgMar w:top="720" w:right="720" w:bottom="720" w:left="720" w:header="706" w:footer="454" w:gutter="0"/>
          <w:paperSrc w:first="1" w:other="1"/>
          <w:cols w:space="720"/>
          <w:docGrid w:linePitch="272"/>
        </w:sectPr>
      </w:pPr>
    </w:p>
    <w:p w14:paraId="0783358C" w14:textId="77777777" w:rsidR="001B20CA" w:rsidRPr="00A406E5" w:rsidRDefault="001B20CA" w:rsidP="001B20CA">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B20CA" w:rsidRPr="00A406E5" w14:paraId="42FED404" w14:textId="77777777" w:rsidTr="00EE78F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A9EF8F" w14:textId="77777777" w:rsidR="001B20CA" w:rsidRPr="00A406E5" w:rsidRDefault="001B20CA" w:rsidP="00EE78F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582787" w14:textId="77777777" w:rsidR="001B20CA" w:rsidRPr="00A85BFE" w:rsidRDefault="001B20CA" w:rsidP="00EE78F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F13311" w14:textId="77777777" w:rsidR="001B20CA" w:rsidRPr="00A85BFE" w:rsidRDefault="001B20CA" w:rsidP="00EE78F3">
            <w:pPr>
              <w:ind w:left="113" w:right="113"/>
              <w:jc w:val="center"/>
              <w:rPr>
                <w:rFonts w:ascii="Arial" w:hAnsi="Arial" w:cs="Arial"/>
                <w:b/>
                <w:sz w:val="18"/>
                <w:szCs w:val="18"/>
              </w:rPr>
            </w:pPr>
            <w:r w:rsidRPr="00A85BFE">
              <w:rPr>
                <w:rFonts w:ascii="Arial" w:hAnsi="Arial" w:cs="Arial"/>
                <w:b/>
                <w:sz w:val="18"/>
                <w:szCs w:val="18"/>
              </w:rPr>
              <w:t xml:space="preserve">Marks </w:t>
            </w:r>
          </w:p>
          <w:p w14:paraId="7D4108E2" w14:textId="77777777" w:rsidR="001B20CA" w:rsidRPr="00A85BFE" w:rsidRDefault="001B20CA" w:rsidP="00EE78F3">
            <w:pPr>
              <w:ind w:left="113" w:right="113"/>
              <w:jc w:val="center"/>
              <w:rPr>
                <w:rFonts w:ascii="Arial" w:hAnsi="Arial" w:cs="Arial"/>
                <w:b/>
                <w:sz w:val="18"/>
                <w:szCs w:val="18"/>
              </w:rPr>
            </w:pPr>
            <w:r w:rsidRPr="00A85BFE">
              <w:rPr>
                <w:rFonts w:ascii="Arial" w:hAnsi="Arial" w:cs="Arial"/>
                <w:b/>
                <w:sz w:val="18"/>
                <w:szCs w:val="18"/>
              </w:rPr>
              <w:t>awarded</w:t>
            </w:r>
          </w:p>
        </w:tc>
      </w:tr>
      <w:tr w:rsidR="001B20CA" w:rsidRPr="00A406E5" w14:paraId="623A55D5"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4518787E" w14:textId="77777777" w:rsidR="001B20CA" w:rsidRPr="00A406E5" w:rsidRDefault="001B20CA" w:rsidP="00EE78F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6D347D9" w14:textId="77777777" w:rsidR="001B20CA" w:rsidRPr="00A406E5" w:rsidRDefault="001B20CA" w:rsidP="00EE78F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783404" w14:textId="38518366" w:rsidR="001B20CA" w:rsidRPr="00A406E5" w:rsidRDefault="00075921" w:rsidP="00EE78F3">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02B4F" w14:textId="77777777" w:rsidR="001B20CA" w:rsidRPr="00A406E5" w:rsidRDefault="001B20CA" w:rsidP="00EE78F3">
            <w:pPr>
              <w:jc w:val="center"/>
              <w:rPr>
                <w:rFonts w:ascii="Arial" w:hAnsi="Arial" w:cs="Arial"/>
                <w:sz w:val="32"/>
              </w:rPr>
            </w:pPr>
          </w:p>
        </w:tc>
      </w:tr>
      <w:tr w:rsidR="001B20CA" w:rsidRPr="00A406E5" w14:paraId="0BC5C6EE" w14:textId="77777777" w:rsidTr="00EE78F3">
        <w:trPr>
          <w:trHeight w:val="450"/>
        </w:trPr>
        <w:tc>
          <w:tcPr>
            <w:tcW w:w="4169" w:type="pct"/>
            <w:vMerge w:val="restart"/>
            <w:tcBorders>
              <w:top w:val="single" w:sz="4" w:space="0" w:color="auto"/>
              <w:left w:val="single" w:sz="4" w:space="0" w:color="auto"/>
              <w:right w:val="single" w:sz="4" w:space="0" w:color="auto"/>
            </w:tcBorders>
          </w:tcPr>
          <w:p w14:paraId="72FBBEF1" w14:textId="77777777" w:rsidR="001B20CA" w:rsidRPr="00A406E5" w:rsidRDefault="001B20CA" w:rsidP="00EE78F3">
            <w:pPr>
              <w:spacing w:after="120"/>
              <w:rPr>
                <w:rFonts w:ascii="Arial" w:hAnsi="Arial" w:cs="Arial"/>
                <w:sz w:val="14"/>
                <w:szCs w:val="14"/>
              </w:rPr>
            </w:pPr>
          </w:p>
          <w:p w14:paraId="3ED91957" w14:textId="77777777" w:rsidR="001B20CA" w:rsidRPr="00A406E5" w:rsidRDefault="001B20CA" w:rsidP="00EE78F3">
            <w:pPr>
              <w:spacing w:after="120"/>
              <w:rPr>
                <w:rFonts w:ascii="Arial" w:hAnsi="Arial" w:cs="Arial"/>
                <w:sz w:val="14"/>
                <w:szCs w:val="14"/>
              </w:rPr>
            </w:pPr>
          </w:p>
          <w:p w14:paraId="29ADE6C3" w14:textId="77777777" w:rsidR="001B20CA" w:rsidRPr="00A406E5" w:rsidRDefault="001B20CA" w:rsidP="00EE78F3">
            <w:pPr>
              <w:spacing w:after="120"/>
              <w:rPr>
                <w:rFonts w:ascii="Arial" w:hAnsi="Arial" w:cs="Arial"/>
                <w:sz w:val="14"/>
                <w:szCs w:val="14"/>
              </w:rPr>
            </w:pPr>
          </w:p>
          <w:p w14:paraId="0F7A9D9C" w14:textId="77777777" w:rsidR="001B20CA" w:rsidRPr="00A406E5" w:rsidRDefault="001B20CA" w:rsidP="00EE78F3">
            <w:pPr>
              <w:spacing w:after="120"/>
              <w:rPr>
                <w:rFonts w:ascii="Arial" w:hAnsi="Arial" w:cs="Arial"/>
                <w:sz w:val="14"/>
                <w:szCs w:val="14"/>
              </w:rPr>
            </w:pPr>
          </w:p>
          <w:p w14:paraId="6DFD2A2F" w14:textId="77777777" w:rsidR="001B20CA" w:rsidRPr="00A406E5" w:rsidRDefault="001B20CA" w:rsidP="00EE78F3">
            <w:pPr>
              <w:spacing w:after="120"/>
              <w:rPr>
                <w:rFonts w:ascii="Arial" w:hAnsi="Arial" w:cs="Arial"/>
                <w:sz w:val="14"/>
                <w:szCs w:val="14"/>
              </w:rPr>
            </w:pPr>
          </w:p>
          <w:p w14:paraId="244835FA"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4B76B0" w14:textId="77777777" w:rsidR="001B20CA" w:rsidRPr="00A406E5" w:rsidRDefault="001B20CA"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1500A0" w14:textId="77777777" w:rsidR="001B20CA" w:rsidRPr="00A406E5" w:rsidRDefault="001B20CA" w:rsidP="00EE78F3">
            <w:pPr>
              <w:jc w:val="center"/>
              <w:rPr>
                <w:rFonts w:ascii="Arial" w:hAnsi="Arial" w:cs="Arial"/>
                <w:sz w:val="32"/>
              </w:rPr>
            </w:pPr>
          </w:p>
        </w:tc>
      </w:tr>
      <w:tr w:rsidR="001B20CA" w:rsidRPr="00A406E5" w14:paraId="6EC8492A" w14:textId="77777777" w:rsidTr="00EE78F3">
        <w:trPr>
          <w:trHeight w:val="451"/>
        </w:trPr>
        <w:tc>
          <w:tcPr>
            <w:tcW w:w="4169" w:type="pct"/>
            <w:vMerge/>
            <w:tcBorders>
              <w:left w:val="single" w:sz="4" w:space="0" w:color="auto"/>
              <w:bottom w:val="single" w:sz="4" w:space="0" w:color="auto"/>
              <w:right w:val="single" w:sz="4" w:space="0" w:color="auto"/>
            </w:tcBorders>
          </w:tcPr>
          <w:p w14:paraId="3D6D5E5F" w14:textId="77777777" w:rsidR="001B20CA" w:rsidRPr="00A406E5" w:rsidRDefault="001B20CA"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CA280C" w14:textId="77777777" w:rsidR="001B20CA" w:rsidRPr="00A406E5" w:rsidRDefault="001B20CA"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6F1D6B" w14:textId="77777777" w:rsidR="001B20CA" w:rsidRPr="00A406E5" w:rsidRDefault="001B20CA" w:rsidP="00EE78F3">
            <w:pPr>
              <w:jc w:val="center"/>
              <w:rPr>
                <w:rFonts w:ascii="Arial" w:hAnsi="Arial" w:cs="Arial"/>
                <w:sz w:val="32"/>
              </w:rPr>
            </w:pPr>
          </w:p>
        </w:tc>
      </w:tr>
      <w:tr w:rsidR="001B20CA" w:rsidRPr="00A406E5" w14:paraId="2ADB28E8"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14ABD269" w14:textId="77777777" w:rsidR="001B20CA" w:rsidRPr="00A406E5" w:rsidRDefault="001B20CA" w:rsidP="00EE78F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B3CD41"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D5F88C" w14:textId="40F9FC98" w:rsidR="001B20CA" w:rsidRPr="00A406E5" w:rsidRDefault="00075921" w:rsidP="00EE78F3">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D0D12" w14:textId="77777777" w:rsidR="001B20CA" w:rsidRPr="00A406E5" w:rsidRDefault="001B20CA" w:rsidP="00EE78F3">
            <w:pPr>
              <w:jc w:val="center"/>
              <w:rPr>
                <w:rFonts w:ascii="Arial" w:hAnsi="Arial" w:cs="Arial"/>
                <w:sz w:val="32"/>
              </w:rPr>
            </w:pPr>
          </w:p>
        </w:tc>
      </w:tr>
      <w:tr w:rsidR="001B20CA" w:rsidRPr="00A406E5" w14:paraId="35A0E8CA" w14:textId="77777777" w:rsidTr="00EE78F3">
        <w:trPr>
          <w:trHeight w:val="450"/>
        </w:trPr>
        <w:tc>
          <w:tcPr>
            <w:tcW w:w="4169" w:type="pct"/>
            <w:vMerge w:val="restart"/>
            <w:tcBorders>
              <w:top w:val="single" w:sz="4" w:space="0" w:color="auto"/>
              <w:left w:val="single" w:sz="4" w:space="0" w:color="auto"/>
              <w:right w:val="single" w:sz="4" w:space="0" w:color="auto"/>
            </w:tcBorders>
          </w:tcPr>
          <w:p w14:paraId="34BD1D0E" w14:textId="77777777" w:rsidR="001B20CA" w:rsidRPr="00A406E5" w:rsidRDefault="001B20CA" w:rsidP="00EE78F3">
            <w:pPr>
              <w:spacing w:after="120"/>
              <w:rPr>
                <w:rFonts w:ascii="Arial" w:hAnsi="Arial" w:cs="Arial"/>
                <w:sz w:val="14"/>
                <w:szCs w:val="14"/>
              </w:rPr>
            </w:pPr>
          </w:p>
          <w:p w14:paraId="56107495" w14:textId="77777777" w:rsidR="001B20CA" w:rsidRPr="00A406E5" w:rsidRDefault="001B20CA" w:rsidP="00EE78F3">
            <w:pPr>
              <w:spacing w:after="120"/>
              <w:rPr>
                <w:rFonts w:ascii="Arial" w:hAnsi="Arial" w:cs="Arial"/>
                <w:sz w:val="14"/>
                <w:szCs w:val="14"/>
              </w:rPr>
            </w:pPr>
          </w:p>
          <w:p w14:paraId="50555171" w14:textId="77777777" w:rsidR="001B20CA" w:rsidRPr="00A406E5" w:rsidRDefault="001B20CA" w:rsidP="00EE78F3">
            <w:pPr>
              <w:spacing w:after="120"/>
              <w:rPr>
                <w:rFonts w:ascii="Arial" w:hAnsi="Arial" w:cs="Arial"/>
                <w:sz w:val="14"/>
                <w:szCs w:val="14"/>
              </w:rPr>
            </w:pPr>
          </w:p>
          <w:p w14:paraId="742249AB" w14:textId="77777777" w:rsidR="001B20CA" w:rsidRPr="00A406E5" w:rsidRDefault="001B20CA" w:rsidP="00EE78F3">
            <w:pPr>
              <w:spacing w:after="120"/>
              <w:rPr>
                <w:rFonts w:ascii="Arial" w:hAnsi="Arial" w:cs="Arial"/>
                <w:sz w:val="14"/>
                <w:szCs w:val="14"/>
              </w:rPr>
            </w:pPr>
          </w:p>
          <w:p w14:paraId="62711B5B" w14:textId="77777777" w:rsidR="001B20CA" w:rsidRPr="00A406E5" w:rsidRDefault="001B20CA" w:rsidP="00EE78F3">
            <w:pPr>
              <w:spacing w:after="120"/>
              <w:rPr>
                <w:rFonts w:ascii="Arial" w:hAnsi="Arial" w:cs="Arial"/>
                <w:sz w:val="14"/>
                <w:szCs w:val="14"/>
              </w:rPr>
            </w:pPr>
          </w:p>
          <w:p w14:paraId="2833642D"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96DE53" w14:textId="77777777" w:rsidR="001B20CA" w:rsidRPr="00A406E5" w:rsidRDefault="001B20CA"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DBF708" w14:textId="77777777" w:rsidR="001B20CA" w:rsidRPr="00A406E5" w:rsidRDefault="001B20CA" w:rsidP="00EE78F3">
            <w:pPr>
              <w:jc w:val="center"/>
              <w:rPr>
                <w:rFonts w:ascii="Arial" w:hAnsi="Arial" w:cs="Arial"/>
                <w:sz w:val="32"/>
              </w:rPr>
            </w:pPr>
          </w:p>
        </w:tc>
      </w:tr>
      <w:tr w:rsidR="001B20CA" w:rsidRPr="00A406E5" w14:paraId="436DFC1A" w14:textId="77777777" w:rsidTr="00EE78F3">
        <w:trPr>
          <w:trHeight w:val="451"/>
        </w:trPr>
        <w:tc>
          <w:tcPr>
            <w:tcW w:w="4169" w:type="pct"/>
            <w:vMerge/>
            <w:tcBorders>
              <w:left w:val="single" w:sz="4" w:space="0" w:color="auto"/>
              <w:bottom w:val="single" w:sz="4" w:space="0" w:color="auto"/>
              <w:right w:val="single" w:sz="4" w:space="0" w:color="auto"/>
            </w:tcBorders>
          </w:tcPr>
          <w:p w14:paraId="790F6306" w14:textId="77777777" w:rsidR="001B20CA" w:rsidRPr="00A406E5" w:rsidRDefault="001B20CA"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6CE9F" w14:textId="77777777" w:rsidR="001B20CA" w:rsidRPr="00A406E5" w:rsidRDefault="001B20CA"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4183E7" w14:textId="77777777" w:rsidR="001B20CA" w:rsidRPr="00A406E5" w:rsidRDefault="001B20CA" w:rsidP="00EE78F3">
            <w:pPr>
              <w:jc w:val="center"/>
              <w:rPr>
                <w:rFonts w:ascii="Arial" w:hAnsi="Arial" w:cs="Arial"/>
                <w:sz w:val="32"/>
              </w:rPr>
            </w:pPr>
          </w:p>
        </w:tc>
      </w:tr>
      <w:tr w:rsidR="001B20CA" w:rsidRPr="00A406E5" w14:paraId="7B7B02E6"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6D6D3A59" w14:textId="77777777" w:rsidR="001B20CA" w:rsidRPr="00A406E5" w:rsidRDefault="001B20CA" w:rsidP="00EE78F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2645E6C"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8712E7" w14:textId="5553CB7C" w:rsidR="001B20CA" w:rsidRPr="00A406E5" w:rsidRDefault="00075921" w:rsidP="00EE78F3">
            <w:pPr>
              <w:jc w:val="center"/>
              <w:rPr>
                <w:rFonts w:ascii="Arial" w:hAnsi="Arial" w:cs="Arial"/>
                <w:sz w:val="32"/>
              </w:rPr>
            </w:pPr>
            <w:r>
              <w:rPr>
                <w:rFonts w:ascii="Arial" w:hAnsi="Arial" w:cs="Arial"/>
                <w:sz w:val="32"/>
              </w:rPr>
              <w:t>2</w:t>
            </w:r>
            <w:r w:rsidR="001B20C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CEE33" w14:textId="77777777" w:rsidR="001B20CA" w:rsidRPr="00A406E5" w:rsidRDefault="001B20CA" w:rsidP="00EE78F3">
            <w:pPr>
              <w:jc w:val="center"/>
              <w:rPr>
                <w:rFonts w:ascii="Arial" w:hAnsi="Arial" w:cs="Arial"/>
                <w:sz w:val="32"/>
              </w:rPr>
            </w:pPr>
          </w:p>
        </w:tc>
      </w:tr>
      <w:tr w:rsidR="001B20CA" w:rsidRPr="00A406E5" w14:paraId="3EC6FD86" w14:textId="77777777" w:rsidTr="00EE78F3">
        <w:trPr>
          <w:trHeight w:val="450"/>
        </w:trPr>
        <w:tc>
          <w:tcPr>
            <w:tcW w:w="4169" w:type="pct"/>
            <w:vMerge w:val="restart"/>
            <w:tcBorders>
              <w:top w:val="single" w:sz="4" w:space="0" w:color="auto"/>
              <w:left w:val="single" w:sz="4" w:space="0" w:color="auto"/>
              <w:right w:val="single" w:sz="4" w:space="0" w:color="auto"/>
            </w:tcBorders>
          </w:tcPr>
          <w:p w14:paraId="392B32CF" w14:textId="77777777" w:rsidR="001B20CA" w:rsidRPr="00A406E5" w:rsidRDefault="001B20CA" w:rsidP="00EE78F3">
            <w:pPr>
              <w:spacing w:after="120"/>
              <w:rPr>
                <w:rFonts w:ascii="Arial" w:hAnsi="Arial" w:cs="Arial"/>
                <w:sz w:val="14"/>
                <w:szCs w:val="14"/>
              </w:rPr>
            </w:pPr>
          </w:p>
          <w:p w14:paraId="4948EF6A" w14:textId="77777777" w:rsidR="001B20CA" w:rsidRPr="00A406E5" w:rsidRDefault="001B20CA" w:rsidP="00EE78F3">
            <w:pPr>
              <w:spacing w:after="120"/>
              <w:rPr>
                <w:rFonts w:ascii="Arial" w:hAnsi="Arial" w:cs="Arial"/>
                <w:sz w:val="14"/>
                <w:szCs w:val="14"/>
              </w:rPr>
            </w:pPr>
          </w:p>
          <w:p w14:paraId="0E15828A" w14:textId="77777777" w:rsidR="001B20CA" w:rsidRPr="00A406E5" w:rsidRDefault="001B20CA" w:rsidP="00EE78F3">
            <w:pPr>
              <w:spacing w:after="120"/>
              <w:rPr>
                <w:rFonts w:ascii="Arial" w:hAnsi="Arial" w:cs="Arial"/>
                <w:sz w:val="14"/>
                <w:szCs w:val="14"/>
              </w:rPr>
            </w:pPr>
          </w:p>
          <w:p w14:paraId="6A3D911E" w14:textId="77777777" w:rsidR="001B20CA" w:rsidRPr="00A406E5" w:rsidRDefault="001B20CA" w:rsidP="00EE78F3">
            <w:pPr>
              <w:spacing w:after="120"/>
              <w:rPr>
                <w:rFonts w:ascii="Arial" w:hAnsi="Arial" w:cs="Arial"/>
                <w:sz w:val="14"/>
                <w:szCs w:val="14"/>
              </w:rPr>
            </w:pPr>
          </w:p>
          <w:p w14:paraId="56F51373" w14:textId="77777777" w:rsidR="001B20CA" w:rsidRPr="00A406E5" w:rsidRDefault="001B20CA" w:rsidP="00EE78F3">
            <w:pPr>
              <w:spacing w:after="120"/>
              <w:rPr>
                <w:rFonts w:ascii="Arial" w:hAnsi="Arial" w:cs="Arial"/>
                <w:sz w:val="14"/>
                <w:szCs w:val="14"/>
              </w:rPr>
            </w:pPr>
          </w:p>
          <w:p w14:paraId="12F7FDAB"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CB4942" w14:textId="77777777" w:rsidR="001B20CA" w:rsidRPr="00A406E5" w:rsidRDefault="001B20CA"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C65565" w14:textId="77777777" w:rsidR="001B20CA" w:rsidRPr="00A406E5" w:rsidRDefault="001B20CA" w:rsidP="00EE78F3">
            <w:pPr>
              <w:jc w:val="center"/>
              <w:rPr>
                <w:rFonts w:ascii="Arial" w:hAnsi="Arial" w:cs="Arial"/>
                <w:sz w:val="32"/>
              </w:rPr>
            </w:pPr>
          </w:p>
        </w:tc>
      </w:tr>
      <w:tr w:rsidR="001B20CA" w:rsidRPr="00A406E5" w14:paraId="27181D4B" w14:textId="77777777" w:rsidTr="00EE78F3">
        <w:trPr>
          <w:trHeight w:val="451"/>
        </w:trPr>
        <w:tc>
          <w:tcPr>
            <w:tcW w:w="4169" w:type="pct"/>
            <w:vMerge/>
            <w:tcBorders>
              <w:left w:val="single" w:sz="4" w:space="0" w:color="auto"/>
              <w:bottom w:val="single" w:sz="4" w:space="0" w:color="auto"/>
              <w:right w:val="single" w:sz="4" w:space="0" w:color="auto"/>
            </w:tcBorders>
          </w:tcPr>
          <w:p w14:paraId="72F8E4DA" w14:textId="77777777" w:rsidR="001B20CA" w:rsidRPr="00A406E5" w:rsidRDefault="001B20CA"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7083F8" w14:textId="77777777" w:rsidR="001B20CA" w:rsidRPr="00A406E5" w:rsidRDefault="001B20CA"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8395D6" w14:textId="77777777" w:rsidR="001B20CA" w:rsidRPr="00A406E5" w:rsidRDefault="001B20CA" w:rsidP="00EE78F3">
            <w:pPr>
              <w:jc w:val="center"/>
              <w:rPr>
                <w:rFonts w:ascii="Arial" w:hAnsi="Arial" w:cs="Arial"/>
                <w:sz w:val="32"/>
              </w:rPr>
            </w:pPr>
          </w:p>
        </w:tc>
      </w:tr>
      <w:tr w:rsidR="001B20CA" w:rsidRPr="00A406E5" w14:paraId="2B374F15"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632884F6" w14:textId="77777777" w:rsidR="001B20CA" w:rsidRPr="00A406E5" w:rsidRDefault="001B20CA" w:rsidP="00EE78F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481AC7B"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2BFBB" w14:textId="77777777" w:rsidR="001B20CA" w:rsidRPr="00A406E5" w:rsidRDefault="001B20CA" w:rsidP="00EE78F3">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4222A1" w14:textId="77777777" w:rsidR="001B20CA" w:rsidRPr="00A406E5" w:rsidRDefault="001B20CA" w:rsidP="00EE78F3">
            <w:pPr>
              <w:jc w:val="center"/>
              <w:rPr>
                <w:rFonts w:ascii="Arial" w:hAnsi="Arial" w:cs="Arial"/>
                <w:sz w:val="32"/>
              </w:rPr>
            </w:pPr>
          </w:p>
        </w:tc>
      </w:tr>
      <w:tr w:rsidR="001B20CA" w:rsidRPr="00A406E5" w14:paraId="70A3A00F" w14:textId="77777777" w:rsidTr="00EE78F3">
        <w:trPr>
          <w:trHeight w:val="451"/>
        </w:trPr>
        <w:tc>
          <w:tcPr>
            <w:tcW w:w="4169" w:type="pct"/>
            <w:vMerge w:val="restart"/>
            <w:tcBorders>
              <w:top w:val="single" w:sz="4" w:space="0" w:color="auto"/>
              <w:left w:val="single" w:sz="4" w:space="0" w:color="auto"/>
              <w:right w:val="single" w:sz="4" w:space="0" w:color="auto"/>
            </w:tcBorders>
          </w:tcPr>
          <w:p w14:paraId="03E1B53F" w14:textId="77777777" w:rsidR="001B20CA" w:rsidRPr="00A406E5" w:rsidRDefault="001B20CA" w:rsidP="00EE78F3">
            <w:pPr>
              <w:spacing w:after="120"/>
              <w:rPr>
                <w:rFonts w:ascii="Arial" w:hAnsi="Arial" w:cs="Arial"/>
                <w:sz w:val="14"/>
                <w:szCs w:val="14"/>
              </w:rPr>
            </w:pPr>
          </w:p>
          <w:p w14:paraId="04F2D27C" w14:textId="77777777" w:rsidR="001B20CA" w:rsidRPr="00A406E5" w:rsidRDefault="001B20CA" w:rsidP="00EE78F3">
            <w:pPr>
              <w:spacing w:after="120"/>
              <w:rPr>
                <w:rFonts w:ascii="Arial" w:hAnsi="Arial" w:cs="Arial"/>
                <w:sz w:val="14"/>
                <w:szCs w:val="14"/>
              </w:rPr>
            </w:pPr>
          </w:p>
          <w:p w14:paraId="7281930B" w14:textId="77777777" w:rsidR="001B20CA" w:rsidRPr="00A406E5" w:rsidRDefault="001B20CA" w:rsidP="00EE78F3">
            <w:pPr>
              <w:spacing w:after="120"/>
              <w:rPr>
                <w:rFonts w:ascii="Arial" w:hAnsi="Arial" w:cs="Arial"/>
                <w:sz w:val="14"/>
                <w:szCs w:val="14"/>
              </w:rPr>
            </w:pPr>
          </w:p>
          <w:p w14:paraId="6FF30F72" w14:textId="77777777" w:rsidR="001B20CA" w:rsidRPr="00A406E5" w:rsidRDefault="001B20CA" w:rsidP="00EE78F3">
            <w:pPr>
              <w:spacing w:after="120"/>
              <w:rPr>
                <w:rFonts w:ascii="Arial" w:hAnsi="Arial" w:cs="Arial"/>
                <w:sz w:val="14"/>
                <w:szCs w:val="14"/>
              </w:rPr>
            </w:pPr>
          </w:p>
          <w:p w14:paraId="5AA46B65" w14:textId="77777777" w:rsidR="001B20CA" w:rsidRPr="00A406E5" w:rsidRDefault="001B20CA" w:rsidP="00EE78F3">
            <w:pPr>
              <w:spacing w:after="120"/>
              <w:rPr>
                <w:rFonts w:ascii="Arial" w:hAnsi="Arial" w:cs="Arial"/>
                <w:sz w:val="14"/>
                <w:szCs w:val="14"/>
              </w:rPr>
            </w:pPr>
          </w:p>
          <w:p w14:paraId="70B8D994"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800570" w14:textId="77777777" w:rsidR="001B20CA" w:rsidRPr="00A406E5" w:rsidRDefault="001B20CA"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5D9180" w14:textId="77777777" w:rsidR="001B20CA" w:rsidRPr="00A406E5" w:rsidRDefault="001B20CA" w:rsidP="00EE78F3">
            <w:pPr>
              <w:jc w:val="center"/>
              <w:rPr>
                <w:rFonts w:ascii="Arial" w:hAnsi="Arial" w:cs="Arial"/>
                <w:sz w:val="32"/>
              </w:rPr>
            </w:pPr>
          </w:p>
        </w:tc>
      </w:tr>
      <w:tr w:rsidR="001B20CA" w:rsidRPr="00A406E5" w14:paraId="746F42B5" w14:textId="77777777" w:rsidTr="00EE78F3">
        <w:trPr>
          <w:trHeight w:val="450"/>
        </w:trPr>
        <w:tc>
          <w:tcPr>
            <w:tcW w:w="4169" w:type="pct"/>
            <w:vMerge/>
            <w:tcBorders>
              <w:left w:val="single" w:sz="4" w:space="0" w:color="auto"/>
              <w:bottom w:val="single" w:sz="4" w:space="0" w:color="auto"/>
              <w:right w:val="single" w:sz="4" w:space="0" w:color="auto"/>
            </w:tcBorders>
          </w:tcPr>
          <w:p w14:paraId="50404101" w14:textId="77777777" w:rsidR="001B20CA" w:rsidRPr="00A406E5" w:rsidRDefault="001B20CA"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0AB062" w14:textId="77777777" w:rsidR="001B20CA" w:rsidRPr="00A406E5" w:rsidRDefault="001B20CA"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D8474" w14:textId="77777777" w:rsidR="001B20CA" w:rsidRPr="00A406E5" w:rsidRDefault="001B20CA" w:rsidP="00EE78F3">
            <w:pPr>
              <w:jc w:val="center"/>
              <w:rPr>
                <w:rFonts w:ascii="Arial" w:hAnsi="Arial" w:cs="Arial"/>
                <w:sz w:val="32"/>
              </w:rPr>
            </w:pPr>
          </w:p>
        </w:tc>
      </w:tr>
      <w:tr w:rsidR="001B20CA" w:rsidRPr="00A406E5" w14:paraId="494574E1" w14:textId="77777777" w:rsidTr="00EE78F3">
        <w:trPr>
          <w:trHeight w:val="450"/>
        </w:trPr>
        <w:tc>
          <w:tcPr>
            <w:tcW w:w="4169" w:type="pct"/>
            <w:tcBorders>
              <w:top w:val="single" w:sz="4" w:space="0" w:color="auto"/>
              <w:left w:val="single" w:sz="4" w:space="0" w:color="auto"/>
              <w:right w:val="single" w:sz="4" w:space="0" w:color="auto"/>
            </w:tcBorders>
            <w:shd w:val="clear" w:color="auto" w:fill="D9D9D9"/>
          </w:tcPr>
          <w:p w14:paraId="6B5F2186" w14:textId="77777777" w:rsidR="001B20CA" w:rsidRPr="00A406E5" w:rsidRDefault="001B20CA" w:rsidP="00EE78F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B95F09D"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3C9646" w14:textId="05FD13BF" w:rsidR="001B20CA" w:rsidRPr="00A406E5" w:rsidRDefault="00075921" w:rsidP="00EE78F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DA9BC" w14:textId="77777777" w:rsidR="001B20CA" w:rsidRPr="00A406E5" w:rsidRDefault="001B20CA" w:rsidP="00EE78F3">
            <w:pPr>
              <w:jc w:val="center"/>
              <w:rPr>
                <w:rFonts w:ascii="Arial" w:hAnsi="Arial" w:cs="Arial"/>
                <w:sz w:val="32"/>
              </w:rPr>
            </w:pPr>
          </w:p>
        </w:tc>
      </w:tr>
      <w:tr w:rsidR="001B20CA" w:rsidRPr="00A406E5" w14:paraId="2D0CE392" w14:textId="77777777" w:rsidTr="00EE78F3">
        <w:trPr>
          <w:trHeight w:val="451"/>
        </w:trPr>
        <w:tc>
          <w:tcPr>
            <w:tcW w:w="4169" w:type="pct"/>
            <w:vMerge w:val="restart"/>
            <w:tcBorders>
              <w:top w:val="single" w:sz="4" w:space="0" w:color="auto"/>
              <w:left w:val="single" w:sz="4" w:space="0" w:color="auto"/>
              <w:right w:val="single" w:sz="4" w:space="0" w:color="auto"/>
            </w:tcBorders>
          </w:tcPr>
          <w:p w14:paraId="08A1B595" w14:textId="77777777" w:rsidR="001B20CA" w:rsidRPr="00A406E5" w:rsidRDefault="001B20CA" w:rsidP="00EE78F3">
            <w:pPr>
              <w:spacing w:after="120"/>
              <w:rPr>
                <w:rFonts w:ascii="Arial" w:hAnsi="Arial" w:cs="Arial"/>
                <w:sz w:val="14"/>
                <w:szCs w:val="14"/>
              </w:rPr>
            </w:pPr>
          </w:p>
          <w:p w14:paraId="3EBFC070" w14:textId="77777777" w:rsidR="001B20CA" w:rsidRPr="00A406E5" w:rsidRDefault="001B20CA" w:rsidP="00EE78F3">
            <w:pPr>
              <w:spacing w:after="120"/>
              <w:rPr>
                <w:rFonts w:ascii="Arial" w:hAnsi="Arial" w:cs="Arial"/>
                <w:sz w:val="14"/>
                <w:szCs w:val="14"/>
              </w:rPr>
            </w:pPr>
          </w:p>
          <w:p w14:paraId="5D466213" w14:textId="77777777" w:rsidR="001B20CA" w:rsidRPr="00A406E5" w:rsidRDefault="001B20CA" w:rsidP="00EE78F3">
            <w:pPr>
              <w:spacing w:after="120"/>
              <w:rPr>
                <w:rFonts w:ascii="Arial" w:hAnsi="Arial" w:cs="Arial"/>
                <w:sz w:val="14"/>
                <w:szCs w:val="14"/>
              </w:rPr>
            </w:pPr>
          </w:p>
          <w:p w14:paraId="702D677D" w14:textId="77777777" w:rsidR="001B20CA" w:rsidRPr="00A406E5" w:rsidRDefault="001B20CA" w:rsidP="00EE78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E81887" w14:textId="77777777" w:rsidR="001B20CA" w:rsidRPr="00A406E5" w:rsidRDefault="001B20CA" w:rsidP="00EE78F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01BF19" w14:textId="77777777" w:rsidR="001B20CA" w:rsidRPr="00A406E5" w:rsidRDefault="001B20CA" w:rsidP="00EE78F3">
            <w:pPr>
              <w:jc w:val="center"/>
              <w:rPr>
                <w:rFonts w:ascii="Arial" w:hAnsi="Arial" w:cs="Arial"/>
                <w:sz w:val="32"/>
              </w:rPr>
            </w:pPr>
          </w:p>
        </w:tc>
      </w:tr>
      <w:tr w:rsidR="001B20CA" w:rsidRPr="00A406E5" w14:paraId="4A988372" w14:textId="77777777" w:rsidTr="00EE78F3">
        <w:trPr>
          <w:trHeight w:val="450"/>
        </w:trPr>
        <w:tc>
          <w:tcPr>
            <w:tcW w:w="4169" w:type="pct"/>
            <w:vMerge/>
            <w:tcBorders>
              <w:left w:val="single" w:sz="4" w:space="0" w:color="auto"/>
              <w:bottom w:val="single" w:sz="4" w:space="0" w:color="auto"/>
              <w:right w:val="single" w:sz="4" w:space="0" w:color="auto"/>
            </w:tcBorders>
          </w:tcPr>
          <w:p w14:paraId="6283286F" w14:textId="77777777" w:rsidR="001B20CA" w:rsidRPr="00A406E5" w:rsidRDefault="001B20CA" w:rsidP="00EE78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B326B4" w14:textId="77777777" w:rsidR="001B20CA" w:rsidRPr="00A406E5" w:rsidRDefault="001B20CA" w:rsidP="00EE78F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E0B54F" w14:textId="77777777" w:rsidR="001B20CA" w:rsidRPr="00A406E5" w:rsidRDefault="001B20CA" w:rsidP="00EE78F3">
            <w:pPr>
              <w:jc w:val="center"/>
              <w:rPr>
                <w:rFonts w:ascii="Arial" w:hAnsi="Arial" w:cs="Arial"/>
                <w:sz w:val="32"/>
              </w:rPr>
            </w:pPr>
          </w:p>
        </w:tc>
      </w:tr>
    </w:tbl>
    <w:p w14:paraId="57F78DE5" w14:textId="77777777" w:rsidR="001B20CA" w:rsidRPr="00A406E5" w:rsidRDefault="001B20CA" w:rsidP="001B20C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B20CA" w:rsidRPr="00A406E5" w14:paraId="2D22E067" w14:textId="77777777" w:rsidTr="00EE78F3">
        <w:trPr>
          <w:cantSplit/>
        </w:trPr>
        <w:tc>
          <w:tcPr>
            <w:tcW w:w="6062" w:type="dxa"/>
            <w:vMerge w:val="restart"/>
            <w:shd w:val="pct15" w:color="auto" w:fill="auto"/>
            <w:vAlign w:val="center"/>
          </w:tcPr>
          <w:p w14:paraId="4F0B7018" w14:textId="77777777" w:rsidR="001B20CA" w:rsidRPr="00A406E5" w:rsidRDefault="001B20CA" w:rsidP="00EE78F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D823C3" w14:textId="77777777" w:rsidR="001B20CA" w:rsidRPr="00A406E5" w:rsidRDefault="001B20CA" w:rsidP="00EE78F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E0978D" w14:textId="77777777" w:rsidR="001B20CA" w:rsidRPr="00A406E5" w:rsidRDefault="001B20CA" w:rsidP="00EE78F3">
            <w:pPr>
              <w:jc w:val="right"/>
              <w:rPr>
                <w:rFonts w:ascii="Arial" w:hAnsi="Arial" w:cs="Arial"/>
                <w:b/>
                <w:bCs/>
              </w:rPr>
            </w:pPr>
            <w:r w:rsidRPr="00A406E5">
              <w:rPr>
                <w:rFonts w:ascii="Arial" w:hAnsi="Arial" w:cs="Arial"/>
                <w:b/>
                <w:bCs/>
              </w:rPr>
              <w:t>%</w:t>
            </w:r>
          </w:p>
        </w:tc>
      </w:tr>
      <w:tr w:rsidR="001B20CA" w:rsidRPr="00A406E5" w14:paraId="5873AA25" w14:textId="77777777" w:rsidTr="00EE78F3">
        <w:trPr>
          <w:cantSplit/>
        </w:trPr>
        <w:tc>
          <w:tcPr>
            <w:tcW w:w="6062" w:type="dxa"/>
            <w:vMerge/>
            <w:vAlign w:val="bottom"/>
          </w:tcPr>
          <w:p w14:paraId="2E07A3B7" w14:textId="77777777" w:rsidR="001B20CA" w:rsidRPr="00A406E5" w:rsidRDefault="001B20CA" w:rsidP="00EE78F3">
            <w:pPr>
              <w:rPr>
                <w:rFonts w:ascii="Arial" w:hAnsi="Arial" w:cs="Arial"/>
              </w:rPr>
            </w:pPr>
          </w:p>
        </w:tc>
        <w:tc>
          <w:tcPr>
            <w:tcW w:w="2903" w:type="dxa"/>
            <w:vAlign w:val="bottom"/>
          </w:tcPr>
          <w:p w14:paraId="76206437" w14:textId="77777777" w:rsidR="001B20CA" w:rsidRPr="00A406E5" w:rsidRDefault="001B20CA" w:rsidP="00EE78F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B18FC9" w14:textId="77777777" w:rsidR="001B20CA" w:rsidRPr="00A406E5" w:rsidRDefault="001B20CA" w:rsidP="00EE78F3">
            <w:pPr>
              <w:jc w:val="center"/>
              <w:rPr>
                <w:rFonts w:ascii="Arial" w:hAnsi="Arial" w:cs="Arial"/>
                <w:sz w:val="12"/>
                <w:szCs w:val="12"/>
              </w:rPr>
            </w:pPr>
          </w:p>
        </w:tc>
        <w:tc>
          <w:tcPr>
            <w:tcW w:w="1060" w:type="dxa"/>
            <w:vMerge/>
            <w:vAlign w:val="bottom"/>
          </w:tcPr>
          <w:p w14:paraId="5DE5EAF5" w14:textId="77777777" w:rsidR="001B20CA" w:rsidRPr="00A406E5" w:rsidRDefault="001B20CA" w:rsidP="00EE78F3">
            <w:pPr>
              <w:ind w:leftChars="71" w:left="142"/>
              <w:rPr>
                <w:rFonts w:ascii="Arial" w:hAnsi="Arial" w:cs="Arial"/>
              </w:rPr>
            </w:pPr>
          </w:p>
        </w:tc>
      </w:tr>
      <w:tr w:rsidR="001B20CA" w:rsidRPr="00A406E5" w14:paraId="3B3CCEE1" w14:textId="77777777" w:rsidTr="00EE78F3">
        <w:trPr>
          <w:cantSplit/>
        </w:trPr>
        <w:tc>
          <w:tcPr>
            <w:tcW w:w="6062" w:type="dxa"/>
            <w:vMerge/>
            <w:vAlign w:val="bottom"/>
          </w:tcPr>
          <w:p w14:paraId="685331EB" w14:textId="77777777" w:rsidR="001B20CA" w:rsidRPr="00A406E5" w:rsidRDefault="001B20CA" w:rsidP="00EE78F3">
            <w:pPr>
              <w:rPr>
                <w:rFonts w:ascii="Arial" w:hAnsi="Arial" w:cs="Arial"/>
              </w:rPr>
            </w:pPr>
          </w:p>
        </w:tc>
        <w:tc>
          <w:tcPr>
            <w:tcW w:w="2903" w:type="dxa"/>
            <w:vAlign w:val="bottom"/>
          </w:tcPr>
          <w:p w14:paraId="5AAEF476" w14:textId="77777777" w:rsidR="001B20CA" w:rsidRPr="00A406E5" w:rsidRDefault="001B20CA" w:rsidP="00EE78F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4E548E2" w14:textId="77777777" w:rsidR="001B20CA" w:rsidRPr="00A406E5" w:rsidRDefault="001B20CA" w:rsidP="00EE78F3">
            <w:pPr>
              <w:jc w:val="center"/>
              <w:rPr>
                <w:rFonts w:ascii="Arial" w:hAnsi="Arial" w:cs="Arial"/>
                <w:sz w:val="12"/>
                <w:szCs w:val="12"/>
              </w:rPr>
            </w:pPr>
          </w:p>
        </w:tc>
        <w:tc>
          <w:tcPr>
            <w:tcW w:w="1060" w:type="dxa"/>
            <w:vMerge/>
            <w:vAlign w:val="bottom"/>
          </w:tcPr>
          <w:p w14:paraId="6B29BCCC" w14:textId="77777777" w:rsidR="001B20CA" w:rsidRPr="00A406E5" w:rsidRDefault="001B20CA" w:rsidP="00EE78F3">
            <w:pPr>
              <w:ind w:firstLineChars="141" w:firstLine="282"/>
              <w:rPr>
                <w:rFonts w:ascii="Arial" w:hAnsi="Arial" w:cs="Arial"/>
              </w:rPr>
            </w:pPr>
          </w:p>
        </w:tc>
      </w:tr>
    </w:tbl>
    <w:p w14:paraId="26D94F74" w14:textId="77777777" w:rsidR="001B20CA" w:rsidRDefault="001B20CA" w:rsidP="001B20CA">
      <w:pPr>
        <w:rPr>
          <w:rFonts w:ascii="Arial" w:hAnsi="Arial" w:cs="Arial"/>
        </w:rPr>
      </w:pPr>
    </w:p>
    <w:p w14:paraId="79C9D414" w14:textId="77777777" w:rsidR="001B20CA" w:rsidRDefault="001B20CA" w:rsidP="001B20CA">
      <w:pPr>
        <w:rPr>
          <w:rFonts w:ascii="Arial" w:hAnsi="Arial" w:cs="Arial"/>
        </w:rPr>
      </w:pPr>
    </w:p>
    <w:p w14:paraId="4ED9F348" w14:textId="77777777" w:rsidR="001B20CA" w:rsidRDefault="001B20CA" w:rsidP="001B20CA">
      <w:pPr>
        <w:rPr>
          <w:rFonts w:ascii="Arial" w:hAnsi="Arial" w:cs="Arial"/>
          <w:vanish/>
        </w:rPr>
        <w:sectPr w:rsidR="001B20CA" w:rsidSect="00F61A20">
          <w:footerReference w:type="default" r:id="rId10"/>
          <w:type w:val="continuous"/>
          <w:pgSz w:w="11894" w:h="16834"/>
          <w:pgMar w:top="720" w:right="720" w:bottom="720" w:left="720" w:header="706" w:footer="706" w:gutter="0"/>
          <w:paperSrc w:first="1" w:other="1"/>
          <w:cols w:space="720"/>
        </w:sectPr>
      </w:pPr>
    </w:p>
    <w:p w14:paraId="1A570047" w14:textId="77777777" w:rsidR="001B20CA" w:rsidRDefault="001B20CA" w:rsidP="001B20CA">
      <w:pPr>
        <w:rPr>
          <w:rFonts w:ascii="Arial" w:hAnsi="Arial" w:cs="Arial"/>
          <w:vanish/>
        </w:rPr>
        <w:sectPr w:rsidR="001B20CA" w:rsidSect="00C073F1">
          <w:pgSz w:w="16834" w:h="11894" w:orient="landscape"/>
          <w:pgMar w:top="720" w:right="720" w:bottom="720" w:left="720" w:header="706" w:footer="706" w:gutter="0"/>
          <w:paperSrc w:first="1" w:other="1"/>
          <w:cols w:space="720"/>
          <w:docGrid w:linePitch="272"/>
        </w:sectPr>
      </w:pPr>
    </w:p>
    <w:p w14:paraId="16B26595" w14:textId="77777777" w:rsidR="001B20CA" w:rsidRPr="00A406E5" w:rsidRDefault="001B20CA" w:rsidP="001B20CA">
      <w:pPr>
        <w:rPr>
          <w:rFonts w:ascii="Arial" w:hAnsi="Arial" w:cs="Arial"/>
          <w:vanish/>
        </w:rPr>
      </w:pPr>
    </w:p>
    <w:p w14:paraId="54EFCB09" w14:textId="77777777" w:rsidR="001B20CA" w:rsidRDefault="001B20CA" w:rsidP="001B20CA">
      <w:pPr>
        <w:pStyle w:val="NormalWeb"/>
        <w:rPr>
          <w:rFonts w:ascii="Arial" w:hAnsi="Arial" w:cs="Arial"/>
          <w:vanish/>
          <w:sz w:val="20"/>
          <w:lang w:eastAsia="en-GB"/>
        </w:rPr>
      </w:pPr>
    </w:p>
    <w:p w14:paraId="0E4D042B" w14:textId="77777777" w:rsidR="001B20CA" w:rsidRDefault="001B20CA" w:rsidP="001B20CA">
      <w:pPr>
        <w:pStyle w:val="NormalWeb"/>
        <w:rPr>
          <w:rFonts w:ascii="Arial" w:hAnsi="Arial" w:cs="Arial"/>
          <w:sz w:val="20"/>
          <w:lang w:eastAsia="en-GB"/>
        </w:rPr>
      </w:pPr>
    </w:p>
    <w:p w14:paraId="3BA5AEAD" w14:textId="77777777" w:rsidR="001B20CA" w:rsidRDefault="001B20CA" w:rsidP="001B20CA">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1B20CA" w14:paraId="32BF5704" w14:textId="77777777" w:rsidTr="00EE78F3">
        <w:tc>
          <w:tcPr>
            <w:tcW w:w="13858" w:type="dxa"/>
            <w:shd w:val="clear" w:color="auto" w:fill="C2D69B" w:themeFill="accent3" w:themeFillTint="99"/>
          </w:tcPr>
          <w:p w14:paraId="5E2B0082" w14:textId="77777777" w:rsidR="001B20CA" w:rsidRPr="00995D51" w:rsidRDefault="001B20CA" w:rsidP="00EE78F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79FB7C" w14:textId="77777777" w:rsidR="001B20CA" w:rsidRDefault="001B20CA" w:rsidP="001B20C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B20CA" w:rsidRPr="00D9771E" w14:paraId="0D225248" w14:textId="77777777" w:rsidTr="00EE78F3">
        <w:tc>
          <w:tcPr>
            <w:tcW w:w="13948" w:type="dxa"/>
            <w:shd w:val="clear" w:color="auto" w:fill="C2D69B" w:themeFill="accent3" w:themeFillTint="99"/>
          </w:tcPr>
          <w:p w14:paraId="6FB1A560" w14:textId="77777777" w:rsidR="001B20CA" w:rsidRPr="00D9771E" w:rsidRDefault="001B20CA" w:rsidP="00EE78F3">
            <w:pPr>
              <w:rPr>
                <w:rFonts w:ascii="Arial" w:hAnsi="Arial" w:cs="Arial"/>
                <w:b/>
              </w:rPr>
            </w:pPr>
            <w:r>
              <w:rPr>
                <w:rFonts w:ascii="Arial" w:hAnsi="Arial" w:cs="Arial"/>
                <w:b/>
              </w:rPr>
              <w:t>Level 6</w:t>
            </w:r>
          </w:p>
        </w:tc>
      </w:tr>
      <w:tr w:rsidR="001B20CA" w:rsidRPr="00D9771E" w14:paraId="46304712" w14:textId="77777777" w:rsidTr="00EE78F3">
        <w:tc>
          <w:tcPr>
            <w:tcW w:w="13948" w:type="dxa"/>
            <w:shd w:val="clear" w:color="auto" w:fill="EAF1DD" w:themeFill="accent3" w:themeFillTint="33"/>
          </w:tcPr>
          <w:p w14:paraId="78BB581D" w14:textId="77777777" w:rsidR="001B20CA" w:rsidRPr="00B669B1" w:rsidRDefault="001B20CA" w:rsidP="00EE78F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523652A" w14:textId="77777777" w:rsidR="001B20CA" w:rsidRPr="00D9771E" w:rsidRDefault="001B20CA" w:rsidP="001B20C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B20CA" w:rsidRPr="00D9771E" w14:paraId="06CAC832" w14:textId="77777777" w:rsidTr="00EE78F3">
        <w:trPr>
          <w:tblHeader/>
        </w:trPr>
        <w:tc>
          <w:tcPr>
            <w:tcW w:w="1735" w:type="dxa"/>
            <w:shd w:val="clear" w:color="auto" w:fill="C2D69B" w:themeFill="accent3" w:themeFillTint="99"/>
          </w:tcPr>
          <w:p w14:paraId="79ECDE1C" w14:textId="77777777" w:rsidR="001B20CA" w:rsidRPr="00C73F6F" w:rsidRDefault="001B20CA" w:rsidP="00EE78F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F11E0EB"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BEE5DE1"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9457A8"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SATISFACTORY</w:t>
            </w:r>
          </w:p>
          <w:p w14:paraId="4FF3967B" w14:textId="77777777" w:rsidR="001B20CA" w:rsidRPr="00D9771E" w:rsidRDefault="001B20CA" w:rsidP="00EE78F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EE0CD57"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GOOD</w:t>
            </w:r>
          </w:p>
          <w:p w14:paraId="21326896" w14:textId="77777777" w:rsidR="001B20CA" w:rsidRPr="00D9771E" w:rsidRDefault="001B20CA" w:rsidP="00EE78F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5E2FE23"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VERY GOOD</w:t>
            </w:r>
          </w:p>
          <w:p w14:paraId="103C4EAC" w14:textId="77777777" w:rsidR="001B20CA" w:rsidRPr="00D9771E" w:rsidRDefault="001B20CA" w:rsidP="00EE78F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4A2DAAC"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EXCELLENT</w:t>
            </w:r>
          </w:p>
          <w:p w14:paraId="26ABEF8C" w14:textId="77777777" w:rsidR="001B20CA" w:rsidRPr="00D9771E" w:rsidRDefault="001B20CA" w:rsidP="00EE78F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D119977"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EXCEPTIONAL</w:t>
            </w:r>
          </w:p>
          <w:p w14:paraId="17392846" w14:textId="77777777" w:rsidR="001B20CA" w:rsidRPr="00D9771E" w:rsidRDefault="001B20CA" w:rsidP="00EE78F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B20CA" w:rsidRPr="00D9771E" w14:paraId="38034EF1" w14:textId="77777777" w:rsidTr="00EE78F3">
        <w:trPr>
          <w:tblHeader/>
        </w:trPr>
        <w:tc>
          <w:tcPr>
            <w:tcW w:w="1735" w:type="dxa"/>
            <w:shd w:val="clear" w:color="auto" w:fill="C2D69B" w:themeFill="accent3" w:themeFillTint="99"/>
          </w:tcPr>
          <w:p w14:paraId="2C6ED392" w14:textId="77777777" w:rsidR="001B20CA" w:rsidRPr="00D9771E" w:rsidRDefault="001B20CA" w:rsidP="00EE78F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2B764BA"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0A0017F" w14:textId="77777777" w:rsidR="001B20CA" w:rsidRPr="00D9771E" w:rsidRDefault="001B20CA" w:rsidP="00EE78F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5663B61"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E00D4B3"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0ECB66A" w14:textId="77777777" w:rsidR="001B20CA" w:rsidRPr="00D9771E" w:rsidRDefault="001B20CA" w:rsidP="00EE78F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1EBCC0" w14:textId="77777777" w:rsidR="001B20CA" w:rsidRPr="00D9771E" w:rsidRDefault="001B20CA" w:rsidP="00EE78F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A3BED17" w14:textId="77777777" w:rsidR="001B20CA" w:rsidRPr="00D9771E" w:rsidRDefault="001B20CA" w:rsidP="00EE78F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B20CA" w:rsidRPr="00D9771E" w14:paraId="47A5A7F1" w14:textId="77777777" w:rsidTr="00EE78F3">
        <w:tc>
          <w:tcPr>
            <w:tcW w:w="1735" w:type="dxa"/>
            <w:shd w:val="clear" w:color="auto" w:fill="C2D69B" w:themeFill="accent3" w:themeFillTint="99"/>
          </w:tcPr>
          <w:p w14:paraId="71F8473E" w14:textId="77777777" w:rsidR="001B20CA" w:rsidRPr="00F65EEE" w:rsidRDefault="001B20CA" w:rsidP="00EE78F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D2119A" w14:textId="77777777" w:rsidR="001B20CA" w:rsidRPr="00F65EEE" w:rsidRDefault="001B20CA" w:rsidP="00EE78F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FA395C" w14:textId="77777777" w:rsidR="001B20CA" w:rsidRDefault="001B20CA" w:rsidP="00EE78F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772DEC" w14:textId="77777777" w:rsidR="001B20CA" w:rsidRPr="00B669B1" w:rsidRDefault="001B20CA" w:rsidP="00EE78F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229BD16" w14:textId="77777777" w:rsidR="001B20CA" w:rsidRPr="00B669B1" w:rsidRDefault="001B20CA" w:rsidP="00EE78F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47B343" w14:textId="77777777" w:rsidR="001B20CA" w:rsidRPr="00B669B1" w:rsidRDefault="001B20CA" w:rsidP="00EE78F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7B4C2A5" w14:textId="77777777" w:rsidR="001B20CA" w:rsidRPr="00B669B1" w:rsidRDefault="001B20CA" w:rsidP="00EE78F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9BFB59" w14:textId="77777777" w:rsidR="001B20CA" w:rsidRPr="00B669B1" w:rsidRDefault="001B20CA" w:rsidP="00EE78F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7066324" w14:textId="77777777" w:rsidR="001B20CA" w:rsidRPr="00B669B1" w:rsidRDefault="001B20CA" w:rsidP="00EE78F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1645CD" w14:textId="77777777" w:rsidR="001B20CA" w:rsidRPr="00B669B1" w:rsidRDefault="001B20CA" w:rsidP="00EE78F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80AEA1" w14:textId="77777777" w:rsidR="001B20CA" w:rsidRPr="00B669B1" w:rsidRDefault="001B20CA" w:rsidP="00EE78F3">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3B81234" w14:textId="77777777" w:rsidR="001B20CA" w:rsidRPr="00B669B1" w:rsidRDefault="001B20CA" w:rsidP="00EE78F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9F4C2E" w14:textId="77777777" w:rsidR="001B20CA" w:rsidRPr="00B669B1" w:rsidRDefault="001B20CA" w:rsidP="00EE78F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3A463F" w14:textId="77777777" w:rsidR="001B20CA" w:rsidRPr="00B669B1" w:rsidRDefault="001B20CA" w:rsidP="00EE78F3">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1B20CA" w:rsidRPr="00D9771E" w14:paraId="170D8D2B" w14:textId="77777777" w:rsidTr="00EE78F3">
        <w:tc>
          <w:tcPr>
            <w:tcW w:w="1735" w:type="dxa"/>
            <w:shd w:val="clear" w:color="auto" w:fill="C2D69B" w:themeFill="accent3" w:themeFillTint="99"/>
          </w:tcPr>
          <w:p w14:paraId="3928A636" w14:textId="77777777" w:rsidR="001B20CA" w:rsidRPr="00CA7DB9" w:rsidRDefault="001B20CA" w:rsidP="00EE78F3">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677D4167" w14:textId="77777777" w:rsidR="001B20CA" w:rsidRPr="00D9771E" w:rsidRDefault="001B20CA" w:rsidP="00EE78F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B42F9D0" w14:textId="77777777" w:rsidR="001B20CA" w:rsidRDefault="001B20CA" w:rsidP="00EE78F3">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7681E4" w14:textId="77777777" w:rsidR="001B20CA" w:rsidRPr="00B669B1" w:rsidRDefault="001B20CA" w:rsidP="00EE78F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620628" w14:textId="77777777" w:rsidR="001B20CA" w:rsidRPr="00B669B1" w:rsidRDefault="001B20CA" w:rsidP="00EE78F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930FD0" w14:textId="77777777" w:rsidR="001B20CA" w:rsidRPr="00B669B1" w:rsidRDefault="001B20CA" w:rsidP="00EE78F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D26BE3" w14:textId="77777777" w:rsidR="001B20CA" w:rsidRPr="00B669B1" w:rsidRDefault="001B20CA" w:rsidP="00EE78F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81CEB0" w14:textId="77777777" w:rsidR="001B20CA" w:rsidRPr="00B669B1" w:rsidRDefault="001B20CA" w:rsidP="00EE78F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E30D02" w14:textId="77777777" w:rsidR="001B20CA" w:rsidRPr="00B669B1" w:rsidRDefault="001B20CA" w:rsidP="00EE78F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576BBBF" w14:textId="77777777" w:rsidR="001B20CA" w:rsidRPr="00B669B1" w:rsidRDefault="001B20CA" w:rsidP="00EE78F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1B20CA" w:rsidRPr="00D9771E" w14:paraId="7D517085" w14:textId="77777777" w:rsidTr="00EE78F3">
        <w:tc>
          <w:tcPr>
            <w:tcW w:w="1735" w:type="dxa"/>
            <w:shd w:val="clear" w:color="auto" w:fill="C2D69B" w:themeFill="accent3" w:themeFillTint="99"/>
          </w:tcPr>
          <w:p w14:paraId="7DED6AFB" w14:textId="77777777" w:rsidR="001B20CA" w:rsidRDefault="001B20CA" w:rsidP="00EE78F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2E2083" w14:textId="77777777" w:rsidR="001B20CA" w:rsidRPr="00F65EEE" w:rsidRDefault="001B20CA" w:rsidP="00EE78F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208D9" w14:textId="77777777" w:rsidR="001B20CA" w:rsidRDefault="001B20CA" w:rsidP="00EE78F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F3A3CB5" w14:textId="77777777" w:rsidR="001B20CA" w:rsidRDefault="001B20CA" w:rsidP="00EE78F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37B75B" w14:textId="77777777" w:rsidR="001B20CA" w:rsidRPr="00B669B1" w:rsidRDefault="001B20CA" w:rsidP="00EE78F3">
            <w:pPr>
              <w:rPr>
                <w:rFonts w:ascii="Arial" w:hAnsi="Arial" w:cs="Arial"/>
              </w:rPr>
            </w:pPr>
          </w:p>
        </w:tc>
        <w:tc>
          <w:tcPr>
            <w:tcW w:w="1736" w:type="dxa"/>
          </w:tcPr>
          <w:p w14:paraId="3C820277" w14:textId="77777777" w:rsidR="001B20CA" w:rsidRPr="00B669B1" w:rsidRDefault="001B20CA" w:rsidP="00EE78F3">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A551FD" w14:textId="77777777" w:rsidR="001B20CA" w:rsidRPr="00B669B1" w:rsidRDefault="001B20CA" w:rsidP="00EE78F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B47510A" w14:textId="77777777" w:rsidR="001B20CA" w:rsidRDefault="001B20CA" w:rsidP="00EE78F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9FCEFAE" w14:textId="77777777" w:rsidR="001B20CA" w:rsidRPr="00E518DC" w:rsidRDefault="001B20CA" w:rsidP="00EE78F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783DA92" w14:textId="77777777" w:rsidR="001B20CA" w:rsidRPr="00B669B1" w:rsidRDefault="001B20CA" w:rsidP="00EE78F3">
            <w:pPr>
              <w:rPr>
                <w:rFonts w:ascii="Arial" w:hAnsi="Arial" w:cs="Arial"/>
              </w:rPr>
            </w:pPr>
          </w:p>
        </w:tc>
        <w:tc>
          <w:tcPr>
            <w:tcW w:w="1736" w:type="dxa"/>
          </w:tcPr>
          <w:p w14:paraId="186516B1" w14:textId="77777777" w:rsidR="001B20CA" w:rsidRPr="00B669B1" w:rsidRDefault="001B20CA" w:rsidP="00EE78F3">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9243D51" w14:textId="77777777" w:rsidR="001B20CA" w:rsidRPr="00B669B1" w:rsidRDefault="001B20CA" w:rsidP="00EE78F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E515564" w14:textId="77777777" w:rsidR="001B20CA" w:rsidRPr="00B669B1" w:rsidRDefault="001B20CA" w:rsidP="00EE78F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145DF08" w14:textId="77777777" w:rsidR="001B20CA" w:rsidRPr="00B669B1" w:rsidRDefault="001B20CA" w:rsidP="00EE78F3">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089F991" w14:textId="77777777" w:rsidR="001B20CA" w:rsidRPr="00B669B1" w:rsidRDefault="001B20CA" w:rsidP="00EE78F3">
            <w:pPr>
              <w:rPr>
                <w:rFonts w:ascii="Arial" w:hAnsi="Arial" w:cs="Arial"/>
              </w:rPr>
            </w:pPr>
          </w:p>
        </w:tc>
        <w:tc>
          <w:tcPr>
            <w:tcW w:w="1736" w:type="dxa"/>
          </w:tcPr>
          <w:p w14:paraId="08380A58" w14:textId="77777777" w:rsidR="001B20CA" w:rsidRPr="00B669B1" w:rsidRDefault="001B20CA" w:rsidP="00EE78F3">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8F17D33" w14:textId="77777777" w:rsidR="001B20CA" w:rsidRPr="00B669B1" w:rsidRDefault="001B20CA" w:rsidP="00EE78F3">
            <w:pPr>
              <w:rPr>
                <w:rFonts w:ascii="Arial" w:hAnsi="Arial" w:cs="Arial"/>
              </w:rPr>
            </w:pPr>
          </w:p>
        </w:tc>
        <w:tc>
          <w:tcPr>
            <w:tcW w:w="1736" w:type="dxa"/>
          </w:tcPr>
          <w:p w14:paraId="135D0651" w14:textId="77777777" w:rsidR="001B20CA" w:rsidRPr="00B669B1" w:rsidRDefault="001B20CA" w:rsidP="00EE78F3">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C7FD68" w14:textId="77777777" w:rsidR="001B20CA" w:rsidRPr="00B669B1" w:rsidRDefault="001B20CA" w:rsidP="00EE78F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1B20CA" w:rsidRPr="00D9771E" w14:paraId="39F37EF8" w14:textId="77777777" w:rsidTr="00EE78F3">
        <w:tc>
          <w:tcPr>
            <w:tcW w:w="1735" w:type="dxa"/>
            <w:shd w:val="clear" w:color="auto" w:fill="C2D69B" w:themeFill="accent3" w:themeFillTint="99"/>
          </w:tcPr>
          <w:p w14:paraId="38569454" w14:textId="77777777" w:rsidR="001B20CA" w:rsidRDefault="001B20CA" w:rsidP="00EE78F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8537A6" w14:textId="77777777" w:rsidR="001B20CA" w:rsidRPr="00F65EEE" w:rsidRDefault="001B20CA" w:rsidP="00EE78F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DB4D30A" w14:textId="77777777" w:rsidR="001B20CA" w:rsidRPr="00B669B1" w:rsidRDefault="001B20CA" w:rsidP="00EE78F3">
            <w:pPr>
              <w:rPr>
                <w:rFonts w:ascii="Arial" w:hAnsi="Arial" w:cs="Arial"/>
              </w:rPr>
            </w:pPr>
            <w:r w:rsidRPr="00B669B1">
              <w:rPr>
                <w:rFonts w:ascii="Arial" w:hAnsi="Arial" w:cs="Arial"/>
              </w:rPr>
              <w:t>Limited or no use of methods, materials, tools and/or techniques.</w:t>
            </w:r>
          </w:p>
          <w:p w14:paraId="2D110AAA" w14:textId="77777777" w:rsidR="001B20CA" w:rsidRDefault="001B20CA" w:rsidP="00EE78F3">
            <w:pPr>
              <w:rPr>
                <w:rFonts w:ascii="Arial" w:hAnsi="Arial" w:cs="Arial"/>
              </w:rPr>
            </w:pPr>
            <w:r w:rsidRPr="00B669B1">
              <w:rPr>
                <w:rFonts w:ascii="Arial" w:hAnsi="Arial" w:cs="Arial"/>
              </w:rPr>
              <w:t>Little or no appreciation of the context of the application.</w:t>
            </w:r>
          </w:p>
          <w:p w14:paraId="01D2E20B" w14:textId="77777777" w:rsidR="001B20CA" w:rsidRDefault="001B20CA" w:rsidP="00EE78F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368203" w14:textId="77777777" w:rsidR="001B20CA" w:rsidRPr="00B669B1" w:rsidRDefault="001B20CA" w:rsidP="00EE78F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026618B" w14:textId="77777777" w:rsidR="001B20CA" w:rsidRDefault="001B20CA" w:rsidP="00EE78F3">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B78E1AB" w14:textId="77777777" w:rsidR="001B20CA" w:rsidRPr="00B669B1" w:rsidRDefault="001B20CA" w:rsidP="00EE78F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776449A" w14:textId="77777777" w:rsidR="001B20CA" w:rsidRPr="00B669B1" w:rsidRDefault="001B20CA" w:rsidP="00EE78F3">
            <w:pPr>
              <w:rPr>
                <w:rFonts w:ascii="Arial" w:hAnsi="Arial" w:cs="Arial"/>
              </w:rPr>
            </w:pPr>
          </w:p>
          <w:p w14:paraId="2F327594" w14:textId="77777777" w:rsidR="001B20CA" w:rsidRPr="00B669B1" w:rsidRDefault="001B20CA" w:rsidP="00EE78F3">
            <w:pPr>
              <w:rPr>
                <w:rFonts w:ascii="Arial" w:hAnsi="Arial" w:cs="Arial"/>
              </w:rPr>
            </w:pPr>
          </w:p>
        </w:tc>
        <w:tc>
          <w:tcPr>
            <w:tcW w:w="1736" w:type="dxa"/>
          </w:tcPr>
          <w:p w14:paraId="3DD579FE" w14:textId="77777777" w:rsidR="001B20CA" w:rsidRPr="00B669B1" w:rsidRDefault="001B20CA" w:rsidP="00EE78F3">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1B5ED33" w14:textId="77777777" w:rsidR="001B20CA" w:rsidRDefault="001B20CA" w:rsidP="00EE78F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B5994E4" w14:textId="77777777" w:rsidR="001B20CA" w:rsidRPr="00B669B1" w:rsidRDefault="001B20CA" w:rsidP="00EE78F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6B1E717" w14:textId="77777777" w:rsidR="001B20CA" w:rsidRPr="00B669B1" w:rsidRDefault="001B20CA" w:rsidP="00EE78F3">
            <w:pPr>
              <w:rPr>
                <w:rFonts w:ascii="Arial" w:hAnsi="Arial" w:cs="Arial"/>
              </w:rPr>
            </w:pPr>
            <w:r w:rsidRPr="00B669B1">
              <w:rPr>
                <w:rFonts w:ascii="Arial" w:hAnsi="Arial" w:cs="Arial"/>
              </w:rPr>
              <w:t>A good and appropriate application of standard methods, materials, tools and/or techniques.</w:t>
            </w:r>
          </w:p>
          <w:p w14:paraId="61FB255C" w14:textId="77777777" w:rsidR="001B20CA" w:rsidRDefault="001B20CA" w:rsidP="00EE78F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AD5299D" w14:textId="77777777" w:rsidR="001B20CA" w:rsidRPr="00B669B1" w:rsidRDefault="001B20CA" w:rsidP="00EE78F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EAA5B27" w14:textId="77777777" w:rsidR="001B20CA" w:rsidRPr="00B669B1" w:rsidRDefault="001B20CA" w:rsidP="00EE78F3">
            <w:pPr>
              <w:rPr>
                <w:rFonts w:ascii="Arial" w:hAnsi="Arial" w:cs="Arial"/>
              </w:rPr>
            </w:pPr>
            <w:r w:rsidRPr="00B669B1">
              <w:rPr>
                <w:rFonts w:ascii="Arial" w:hAnsi="Arial" w:cs="Arial"/>
              </w:rPr>
              <w:t>A very good application of a range of methods, materials, tools and/or techniques.</w:t>
            </w:r>
          </w:p>
          <w:p w14:paraId="4877CF65" w14:textId="77777777" w:rsidR="001B20CA" w:rsidRPr="00B669B1" w:rsidRDefault="001B20CA" w:rsidP="00EE78F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75C2292" w14:textId="77777777" w:rsidR="001B20CA" w:rsidRPr="00B669B1" w:rsidRDefault="001B20CA" w:rsidP="00EE78F3">
            <w:pPr>
              <w:rPr>
                <w:rFonts w:ascii="Arial" w:hAnsi="Arial" w:cs="Arial"/>
              </w:rPr>
            </w:pPr>
            <w:r w:rsidRPr="00B669B1">
              <w:rPr>
                <w:rFonts w:ascii="Arial" w:hAnsi="Arial" w:cs="Arial"/>
              </w:rPr>
              <w:t xml:space="preserve">Evidence of some innovation and creativity. </w:t>
            </w:r>
          </w:p>
        </w:tc>
        <w:tc>
          <w:tcPr>
            <w:tcW w:w="1736" w:type="dxa"/>
          </w:tcPr>
          <w:p w14:paraId="64A6FC73" w14:textId="77777777" w:rsidR="001B20CA" w:rsidRPr="00B669B1" w:rsidRDefault="001B20CA" w:rsidP="00EE78F3">
            <w:pPr>
              <w:rPr>
                <w:rFonts w:ascii="Arial" w:hAnsi="Arial" w:cs="Arial"/>
              </w:rPr>
            </w:pPr>
            <w:r w:rsidRPr="00B669B1">
              <w:rPr>
                <w:rFonts w:ascii="Arial" w:hAnsi="Arial" w:cs="Arial"/>
              </w:rPr>
              <w:t>An advanced application of a range of methods, materials, tools and/or techniques.</w:t>
            </w:r>
          </w:p>
          <w:p w14:paraId="752FB791" w14:textId="77777777" w:rsidR="001B20CA" w:rsidRPr="00B669B1" w:rsidRDefault="001B20CA" w:rsidP="00EE78F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A2362E" w14:textId="77777777" w:rsidR="001B20CA" w:rsidRPr="00B669B1" w:rsidRDefault="001B20CA" w:rsidP="00EE78F3">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40549F7" w14:textId="77777777" w:rsidR="001B20CA" w:rsidRPr="00B669B1" w:rsidRDefault="001B20CA" w:rsidP="00EE78F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1B20CA" w:rsidRPr="00D9771E" w14:paraId="5E899C23" w14:textId="77777777" w:rsidTr="00EE78F3">
        <w:tc>
          <w:tcPr>
            <w:tcW w:w="1735" w:type="dxa"/>
            <w:shd w:val="clear" w:color="auto" w:fill="C2D69B" w:themeFill="accent3" w:themeFillTint="99"/>
          </w:tcPr>
          <w:p w14:paraId="4D5ABBB2" w14:textId="77777777" w:rsidR="001B20CA" w:rsidRDefault="001B20CA" w:rsidP="00EE78F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CDF8012" w14:textId="77777777" w:rsidR="001B20CA" w:rsidRPr="00F65EEE" w:rsidRDefault="001B20CA" w:rsidP="00EE78F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540F54E" w14:textId="77777777" w:rsidR="001B20CA" w:rsidRPr="00E07BE3" w:rsidRDefault="001B20CA" w:rsidP="00EE78F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0F5EBD" w14:textId="77777777" w:rsidR="001B20CA" w:rsidRPr="00E07BE3" w:rsidRDefault="001B20CA" w:rsidP="00EE78F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0B27BB7" w14:textId="77777777" w:rsidR="001B20CA" w:rsidRPr="00ED3ABD" w:rsidRDefault="001B20CA" w:rsidP="00EE78F3">
            <w:pPr>
              <w:rPr>
                <w:rFonts w:ascii="Arial" w:hAnsi="Arial" w:cs="Arial"/>
              </w:rPr>
            </w:pPr>
          </w:p>
          <w:p w14:paraId="5A40C31E" w14:textId="77777777" w:rsidR="001B20CA" w:rsidRPr="00E07BE3" w:rsidRDefault="001B20CA" w:rsidP="00EE78F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18A331D" w14:textId="77777777" w:rsidR="001B20CA" w:rsidRPr="00E07BE3" w:rsidRDefault="001B20CA" w:rsidP="00EE78F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DD79CFA" w14:textId="77777777" w:rsidR="001B20CA" w:rsidRPr="00E07BE3" w:rsidRDefault="001B20CA" w:rsidP="00EE78F3">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ADFA90" w14:textId="77777777" w:rsidR="001B20CA" w:rsidRPr="00E07BE3" w:rsidRDefault="001B20CA" w:rsidP="00EE78F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4724031" w14:textId="77777777" w:rsidR="001B20CA" w:rsidRPr="00E07BE3" w:rsidRDefault="001B20CA" w:rsidP="00EE78F3">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E1559BD" w14:textId="77777777" w:rsidR="001B20CA" w:rsidRPr="00E07BE3" w:rsidRDefault="001B20CA" w:rsidP="00EE78F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207B82" w14:textId="77777777" w:rsidR="001B20CA" w:rsidRPr="00E07BE3" w:rsidRDefault="001B20CA" w:rsidP="00EE78F3">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D2EE784" w14:textId="77777777" w:rsidR="001B20CA" w:rsidRPr="00E07BE3" w:rsidRDefault="001B20CA" w:rsidP="00EE78F3">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74A31F" w14:textId="77777777" w:rsidR="001B20CA" w:rsidRPr="00E07BE3" w:rsidRDefault="001B20CA" w:rsidP="00EE78F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A2B2F5" w14:textId="77777777" w:rsidR="001B20CA" w:rsidRPr="00E07BE3" w:rsidRDefault="001B20CA" w:rsidP="00EE78F3">
            <w:pPr>
              <w:rPr>
                <w:rFonts w:ascii="Arial" w:hAnsi="Arial" w:cs="Arial"/>
              </w:rPr>
            </w:pPr>
            <w:r w:rsidRPr="00E07BE3">
              <w:rPr>
                <w:rFonts w:ascii="Arial" w:hAnsi="Arial" w:cs="Arial"/>
              </w:rPr>
              <w:lastRenderedPageBreak/>
              <w:t>Can communicate well, confidently and consistently in a suitable format.</w:t>
            </w:r>
          </w:p>
          <w:p w14:paraId="70B81A8C" w14:textId="77777777" w:rsidR="001B20CA" w:rsidRPr="00E07BE3" w:rsidRDefault="001B20CA" w:rsidP="00EE78F3">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DF59E1" w14:textId="77777777" w:rsidR="001B20CA" w:rsidRPr="00E07BE3" w:rsidRDefault="001B20CA" w:rsidP="00EE78F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87F1AA" w14:textId="77777777" w:rsidR="001B20CA" w:rsidRPr="00E07BE3" w:rsidRDefault="001B20CA" w:rsidP="00EE78F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4EFA4D" w14:textId="77777777" w:rsidR="001B20CA" w:rsidRPr="00E07BE3" w:rsidRDefault="001B20CA" w:rsidP="00EE78F3">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2E512E6" w14:textId="77777777" w:rsidR="001B20CA" w:rsidRPr="00E07BE3" w:rsidRDefault="001B20CA" w:rsidP="00EE78F3">
            <w:pPr>
              <w:rPr>
                <w:rFonts w:ascii="Arial" w:hAnsi="Arial" w:cs="Arial"/>
              </w:rPr>
            </w:pPr>
            <w:r w:rsidRPr="00E07BE3">
              <w:rPr>
                <w:rFonts w:ascii="Arial" w:hAnsi="Arial" w:cs="Arial"/>
              </w:rPr>
              <w:lastRenderedPageBreak/>
              <w:t xml:space="preserve">Can communicate with an exceptionally high level of professionalism. </w:t>
            </w:r>
          </w:p>
          <w:p w14:paraId="7912BA7F" w14:textId="77777777" w:rsidR="001B20CA" w:rsidRPr="00E07BE3" w:rsidRDefault="001B20CA" w:rsidP="00EE78F3">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37CA3F" w14:textId="77777777" w:rsidR="001B20CA" w:rsidRPr="00A406E5" w:rsidRDefault="001B20CA" w:rsidP="001B20CA">
      <w:pPr>
        <w:pStyle w:val="NormalWeb"/>
        <w:rPr>
          <w:rFonts w:ascii="Arial" w:hAnsi="Arial" w:cs="Arial"/>
          <w:color w:val="303B44"/>
          <w:sz w:val="22"/>
          <w:szCs w:val="22"/>
        </w:rPr>
      </w:pPr>
    </w:p>
    <w:bookmarkEnd w:id="0"/>
    <w:p w14:paraId="7FFD76BE" w14:textId="77777777" w:rsidR="007A43B9" w:rsidRPr="00A406E5" w:rsidRDefault="007A43B9" w:rsidP="001B20CA">
      <w:pPr>
        <w:ind w:left="720"/>
        <w:rPr>
          <w:rFonts w:ascii="Arial" w:hAnsi="Arial" w:cs="Arial"/>
          <w:color w:val="303B44"/>
          <w:sz w:val="22"/>
          <w:szCs w:val="22"/>
        </w:rPr>
      </w:pPr>
    </w:p>
    <w:sectPr w:rsidR="007A43B9" w:rsidRPr="00A406E5" w:rsidSect="001B20CA">
      <w:footerReference w:type="default" r:id="rId11"/>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A245A" w14:textId="77777777" w:rsidR="00845438" w:rsidRDefault="00845438">
      <w:r>
        <w:separator/>
      </w:r>
    </w:p>
  </w:endnote>
  <w:endnote w:type="continuationSeparator" w:id="0">
    <w:p w14:paraId="6C764E90" w14:textId="77777777" w:rsidR="00845438" w:rsidRDefault="00845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C36E" w14:textId="77777777" w:rsidR="001B20CA" w:rsidRDefault="001B20C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694260F" w14:textId="77777777" w:rsidR="001B20CA" w:rsidRDefault="001B20C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D8AC" w14:textId="77777777" w:rsidR="001B20CA" w:rsidRDefault="001B20C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D76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A2E54" w14:textId="77777777" w:rsidR="00845438" w:rsidRDefault="00845438">
      <w:r>
        <w:separator/>
      </w:r>
    </w:p>
  </w:footnote>
  <w:footnote w:type="continuationSeparator" w:id="0">
    <w:p w14:paraId="4D247684" w14:textId="77777777" w:rsidR="00845438" w:rsidRDefault="008454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C6BEF"/>
    <w:multiLevelType w:val="hybridMultilevel"/>
    <w:tmpl w:val="FC6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4273E"/>
    <w:multiLevelType w:val="hybridMultilevel"/>
    <w:tmpl w:val="3F98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663A55"/>
    <w:multiLevelType w:val="hybridMultilevel"/>
    <w:tmpl w:val="35FA04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EE21EF"/>
    <w:multiLevelType w:val="hybridMultilevel"/>
    <w:tmpl w:val="02FA9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4920C7"/>
    <w:multiLevelType w:val="hybridMultilevel"/>
    <w:tmpl w:val="3C04CB20"/>
    <w:lvl w:ilvl="0" w:tplc="7ECA9E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3A10DA0"/>
    <w:multiLevelType w:val="hybridMultilevel"/>
    <w:tmpl w:val="BA86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531C4B"/>
    <w:multiLevelType w:val="hybridMultilevel"/>
    <w:tmpl w:val="47D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521DE2"/>
    <w:multiLevelType w:val="hybridMultilevel"/>
    <w:tmpl w:val="4634CD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2116A"/>
    <w:multiLevelType w:val="hybridMultilevel"/>
    <w:tmpl w:val="1B24A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7D374B"/>
    <w:multiLevelType w:val="hybridMultilevel"/>
    <w:tmpl w:val="FFB2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0F3B6E"/>
    <w:multiLevelType w:val="hybridMultilevel"/>
    <w:tmpl w:val="2946A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195774">
    <w:abstractNumId w:val="2"/>
  </w:num>
  <w:num w:numId="2" w16cid:durableId="1976644906">
    <w:abstractNumId w:val="12"/>
  </w:num>
  <w:num w:numId="3" w16cid:durableId="910694301">
    <w:abstractNumId w:val="25"/>
  </w:num>
  <w:num w:numId="4" w16cid:durableId="661352155">
    <w:abstractNumId w:val="15"/>
  </w:num>
  <w:num w:numId="5" w16cid:durableId="76560210">
    <w:abstractNumId w:val="10"/>
  </w:num>
  <w:num w:numId="6" w16cid:durableId="1704015262">
    <w:abstractNumId w:val="24"/>
  </w:num>
  <w:num w:numId="7" w16cid:durableId="1853688608">
    <w:abstractNumId w:val="3"/>
  </w:num>
  <w:num w:numId="8" w16cid:durableId="574517183">
    <w:abstractNumId w:val="21"/>
  </w:num>
  <w:num w:numId="9" w16cid:durableId="845705186">
    <w:abstractNumId w:val="13"/>
  </w:num>
  <w:num w:numId="10" w16cid:durableId="725838719">
    <w:abstractNumId w:val="5"/>
  </w:num>
  <w:num w:numId="11" w16cid:durableId="1481655760">
    <w:abstractNumId w:val="6"/>
  </w:num>
  <w:num w:numId="12" w16cid:durableId="1066685677">
    <w:abstractNumId w:val="11"/>
  </w:num>
  <w:num w:numId="13" w16cid:durableId="1700399113">
    <w:abstractNumId w:val="19"/>
  </w:num>
  <w:num w:numId="14" w16cid:durableId="379012711">
    <w:abstractNumId w:val="4"/>
  </w:num>
  <w:num w:numId="15" w16cid:durableId="1881895657">
    <w:abstractNumId w:val="0"/>
  </w:num>
  <w:num w:numId="16" w16cid:durableId="1855413125">
    <w:abstractNumId w:val="9"/>
  </w:num>
  <w:num w:numId="17" w16cid:durableId="1451778997">
    <w:abstractNumId w:val="20"/>
  </w:num>
  <w:num w:numId="18" w16cid:durableId="2001960111">
    <w:abstractNumId w:val="22"/>
  </w:num>
  <w:num w:numId="19" w16cid:durableId="2086954289">
    <w:abstractNumId w:val="16"/>
  </w:num>
  <w:num w:numId="20" w16cid:durableId="1610160457">
    <w:abstractNumId w:val="1"/>
  </w:num>
  <w:num w:numId="21" w16cid:durableId="1169514748">
    <w:abstractNumId w:val="17"/>
  </w:num>
  <w:num w:numId="22" w16cid:durableId="1044332725">
    <w:abstractNumId w:val="7"/>
  </w:num>
  <w:num w:numId="23" w16cid:durableId="841746773">
    <w:abstractNumId w:val="18"/>
  </w:num>
  <w:num w:numId="24" w16cid:durableId="658734369">
    <w:abstractNumId w:val="26"/>
  </w:num>
  <w:num w:numId="25" w16cid:durableId="1181428352">
    <w:abstractNumId w:val="23"/>
  </w:num>
  <w:num w:numId="26" w16cid:durableId="1134252756">
    <w:abstractNumId w:val="14"/>
  </w:num>
  <w:num w:numId="27" w16cid:durableId="5831493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921"/>
    <w:rsid w:val="000822E5"/>
    <w:rsid w:val="000971FC"/>
    <w:rsid w:val="000A2A3A"/>
    <w:rsid w:val="000A492A"/>
    <w:rsid w:val="000D2F80"/>
    <w:rsid w:val="000E413A"/>
    <w:rsid w:val="000F5AA3"/>
    <w:rsid w:val="00100396"/>
    <w:rsid w:val="00100B5C"/>
    <w:rsid w:val="00103DD2"/>
    <w:rsid w:val="001106E9"/>
    <w:rsid w:val="00124CA5"/>
    <w:rsid w:val="00134F77"/>
    <w:rsid w:val="00152E9D"/>
    <w:rsid w:val="00154487"/>
    <w:rsid w:val="0017512A"/>
    <w:rsid w:val="00196958"/>
    <w:rsid w:val="001A1E39"/>
    <w:rsid w:val="001A24F3"/>
    <w:rsid w:val="001B20CA"/>
    <w:rsid w:val="001B405C"/>
    <w:rsid w:val="001B5F45"/>
    <w:rsid w:val="001C0B39"/>
    <w:rsid w:val="001E1050"/>
    <w:rsid w:val="001E1E1F"/>
    <w:rsid w:val="001E2007"/>
    <w:rsid w:val="001E57C1"/>
    <w:rsid w:val="001F07EF"/>
    <w:rsid w:val="001F50B6"/>
    <w:rsid w:val="001F6D7A"/>
    <w:rsid w:val="0022746E"/>
    <w:rsid w:val="00235F71"/>
    <w:rsid w:val="00237D54"/>
    <w:rsid w:val="002428C0"/>
    <w:rsid w:val="002444CA"/>
    <w:rsid w:val="00260DE6"/>
    <w:rsid w:val="00270586"/>
    <w:rsid w:val="00273FEE"/>
    <w:rsid w:val="0028204E"/>
    <w:rsid w:val="0028591B"/>
    <w:rsid w:val="002878BF"/>
    <w:rsid w:val="00291841"/>
    <w:rsid w:val="002A0E59"/>
    <w:rsid w:val="002A5C48"/>
    <w:rsid w:val="002C449B"/>
    <w:rsid w:val="002C6040"/>
    <w:rsid w:val="002D5B3F"/>
    <w:rsid w:val="002E272E"/>
    <w:rsid w:val="002F3A45"/>
    <w:rsid w:val="002F5778"/>
    <w:rsid w:val="003223E0"/>
    <w:rsid w:val="00326171"/>
    <w:rsid w:val="00352C4A"/>
    <w:rsid w:val="00353CD8"/>
    <w:rsid w:val="00362560"/>
    <w:rsid w:val="003732FD"/>
    <w:rsid w:val="003753B2"/>
    <w:rsid w:val="00376559"/>
    <w:rsid w:val="00382BAA"/>
    <w:rsid w:val="00384D73"/>
    <w:rsid w:val="00393EB6"/>
    <w:rsid w:val="003A3CE5"/>
    <w:rsid w:val="003B366F"/>
    <w:rsid w:val="003B3F9D"/>
    <w:rsid w:val="003B6C95"/>
    <w:rsid w:val="003D33B7"/>
    <w:rsid w:val="003E4CC4"/>
    <w:rsid w:val="003E5751"/>
    <w:rsid w:val="004046A9"/>
    <w:rsid w:val="00404C50"/>
    <w:rsid w:val="00417FEE"/>
    <w:rsid w:val="00423934"/>
    <w:rsid w:val="00426244"/>
    <w:rsid w:val="00451810"/>
    <w:rsid w:val="00470A38"/>
    <w:rsid w:val="004731C9"/>
    <w:rsid w:val="00477880"/>
    <w:rsid w:val="00486DB2"/>
    <w:rsid w:val="004874DE"/>
    <w:rsid w:val="00496E77"/>
    <w:rsid w:val="004B5334"/>
    <w:rsid w:val="004B6C14"/>
    <w:rsid w:val="004D5E9B"/>
    <w:rsid w:val="004D63D9"/>
    <w:rsid w:val="004E6585"/>
    <w:rsid w:val="0050249F"/>
    <w:rsid w:val="00524566"/>
    <w:rsid w:val="00527E60"/>
    <w:rsid w:val="00530BEF"/>
    <w:rsid w:val="00546BEF"/>
    <w:rsid w:val="00552351"/>
    <w:rsid w:val="00560952"/>
    <w:rsid w:val="00561F00"/>
    <w:rsid w:val="00562C4E"/>
    <w:rsid w:val="00562DEC"/>
    <w:rsid w:val="00576AB4"/>
    <w:rsid w:val="00577917"/>
    <w:rsid w:val="00590546"/>
    <w:rsid w:val="00590667"/>
    <w:rsid w:val="005969E2"/>
    <w:rsid w:val="005A1689"/>
    <w:rsid w:val="005B61CD"/>
    <w:rsid w:val="005D1D58"/>
    <w:rsid w:val="005D432C"/>
    <w:rsid w:val="005E285E"/>
    <w:rsid w:val="005E72F8"/>
    <w:rsid w:val="005F0579"/>
    <w:rsid w:val="005F3A53"/>
    <w:rsid w:val="006062A3"/>
    <w:rsid w:val="00610E08"/>
    <w:rsid w:val="006140BF"/>
    <w:rsid w:val="00614FEA"/>
    <w:rsid w:val="006161BE"/>
    <w:rsid w:val="00620787"/>
    <w:rsid w:val="00632434"/>
    <w:rsid w:val="0063478F"/>
    <w:rsid w:val="00644256"/>
    <w:rsid w:val="00661D6F"/>
    <w:rsid w:val="006628E9"/>
    <w:rsid w:val="0066725E"/>
    <w:rsid w:val="006716C7"/>
    <w:rsid w:val="00673021"/>
    <w:rsid w:val="00681208"/>
    <w:rsid w:val="00681FA9"/>
    <w:rsid w:val="006866F0"/>
    <w:rsid w:val="00691EA9"/>
    <w:rsid w:val="006934D4"/>
    <w:rsid w:val="006A6DC3"/>
    <w:rsid w:val="006D49ED"/>
    <w:rsid w:val="006D55CE"/>
    <w:rsid w:val="006D637A"/>
    <w:rsid w:val="006D6F24"/>
    <w:rsid w:val="006E1484"/>
    <w:rsid w:val="006F0F95"/>
    <w:rsid w:val="006F45BF"/>
    <w:rsid w:val="006F60E0"/>
    <w:rsid w:val="0070274A"/>
    <w:rsid w:val="00702F71"/>
    <w:rsid w:val="00707126"/>
    <w:rsid w:val="0071274E"/>
    <w:rsid w:val="0073538B"/>
    <w:rsid w:val="0073643E"/>
    <w:rsid w:val="007366DF"/>
    <w:rsid w:val="00741A13"/>
    <w:rsid w:val="00757839"/>
    <w:rsid w:val="00761DB0"/>
    <w:rsid w:val="00770C81"/>
    <w:rsid w:val="00777886"/>
    <w:rsid w:val="00777E31"/>
    <w:rsid w:val="00791024"/>
    <w:rsid w:val="00793F0A"/>
    <w:rsid w:val="007A1946"/>
    <w:rsid w:val="007A2657"/>
    <w:rsid w:val="007A43B9"/>
    <w:rsid w:val="007B3DCC"/>
    <w:rsid w:val="007C682C"/>
    <w:rsid w:val="007D2385"/>
    <w:rsid w:val="007F214F"/>
    <w:rsid w:val="00800069"/>
    <w:rsid w:val="008042F0"/>
    <w:rsid w:val="00827886"/>
    <w:rsid w:val="008310A0"/>
    <w:rsid w:val="00835D29"/>
    <w:rsid w:val="00842E7F"/>
    <w:rsid w:val="00845438"/>
    <w:rsid w:val="00852933"/>
    <w:rsid w:val="008566E5"/>
    <w:rsid w:val="008566FE"/>
    <w:rsid w:val="00865B46"/>
    <w:rsid w:val="00890CD8"/>
    <w:rsid w:val="00894FD3"/>
    <w:rsid w:val="00896134"/>
    <w:rsid w:val="008A62BC"/>
    <w:rsid w:val="008B43E7"/>
    <w:rsid w:val="008B6D78"/>
    <w:rsid w:val="008C1BCD"/>
    <w:rsid w:val="008D763F"/>
    <w:rsid w:val="008E32D3"/>
    <w:rsid w:val="008F036F"/>
    <w:rsid w:val="008F1308"/>
    <w:rsid w:val="008F78C2"/>
    <w:rsid w:val="00904568"/>
    <w:rsid w:val="00911394"/>
    <w:rsid w:val="00923EF2"/>
    <w:rsid w:val="00925BEA"/>
    <w:rsid w:val="00926838"/>
    <w:rsid w:val="00926D25"/>
    <w:rsid w:val="00926E9D"/>
    <w:rsid w:val="009315A0"/>
    <w:rsid w:val="00932A23"/>
    <w:rsid w:val="00932C6E"/>
    <w:rsid w:val="00933F10"/>
    <w:rsid w:val="00934A66"/>
    <w:rsid w:val="009433C5"/>
    <w:rsid w:val="00965881"/>
    <w:rsid w:val="009871FF"/>
    <w:rsid w:val="00990799"/>
    <w:rsid w:val="00995D51"/>
    <w:rsid w:val="009A0631"/>
    <w:rsid w:val="009A5545"/>
    <w:rsid w:val="009B10ED"/>
    <w:rsid w:val="009C26CD"/>
    <w:rsid w:val="009D15A5"/>
    <w:rsid w:val="009D3EA4"/>
    <w:rsid w:val="009D649C"/>
    <w:rsid w:val="009D7901"/>
    <w:rsid w:val="009E4BC1"/>
    <w:rsid w:val="009F10F8"/>
    <w:rsid w:val="009F5CB2"/>
    <w:rsid w:val="00A03BB8"/>
    <w:rsid w:val="00A1622D"/>
    <w:rsid w:val="00A16E98"/>
    <w:rsid w:val="00A3505D"/>
    <w:rsid w:val="00A4036F"/>
    <w:rsid w:val="00A406E5"/>
    <w:rsid w:val="00A45015"/>
    <w:rsid w:val="00A4641C"/>
    <w:rsid w:val="00A467A6"/>
    <w:rsid w:val="00A55876"/>
    <w:rsid w:val="00A67FB1"/>
    <w:rsid w:val="00A723BE"/>
    <w:rsid w:val="00A85BFE"/>
    <w:rsid w:val="00A85F39"/>
    <w:rsid w:val="00A97DF3"/>
    <w:rsid w:val="00AB6FE7"/>
    <w:rsid w:val="00AB7802"/>
    <w:rsid w:val="00AB7AD7"/>
    <w:rsid w:val="00AD2430"/>
    <w:rsid w:val="00AE41A6"/>
    <w:rsid w:val="00AF0E34"/>
    <w:rsid w:val="00AF271D"/>
    <w:rsid w:val="00AF56C2"/>
    <w:rsid w:val="00B004E6"/>
    <w:rsid w:val="00B0744D"/>
    <w:rsid w:val="00B47E32"/>
    <w:rsid w:val="00B50EA8"/>
    <w:rsid w:val="00B602D6"/>
    <w:rsid w:val="00B64082"/>
    <w:rsid w:val="00B72325"/>
    <w:rsid w:val="00B81AD3"/>
    <w:rsid w:val="00B829D8"/>
    <w:rsid w:val="00B84B5B"/>
    <w:rsid w:val="00B86446"/>
    <w:rsid w:val="00BA1176"/>
    <w:rsid w:val="00BE0B01"/>
    <w:rsid w:val="00BE79C7"/>
    <w:rsid w:val="00BF3CB5"/>
    <w:rsid w:val="00C01A3F"/>
    <w:rsid w:val="00C073F1"/>
    <w:rsid w:val="00C078C5"/>
    <w:rsid w:val="00C1285B"/>
    <w:rsid w:val="00C133D0"/>
    <w:rsid w:val="00C1361B"/>
    <w:rsid w:val="00C14E1F"/>
    <w:rsid w:val="00C315AF"/>
    <w:rsid w:val="00C36D9A"/>
    <w:rsid w:val="00C44A72"/>
    <w:rsid w:val="00C51CB6"/>
    <w:rsid w:val="00C61FC2"/>
    <w:rsid w:val="00C705F9"/>
    <w:rsid w:val="00C80F0F"/>
    <w:rsid w:val="00C8667A"/>
    <w:rsid w:val="00C93BCB"/>
    <w:rsid w:val="00CB6059"/>
    <w:rsid w:val="00CC241A"/>
    <w:rsid w:val="00CD1515"/>
    <w:rsid w:val="00CD572D"/>
    <w:rsid w:val="00CE084F"/>
    <w:rsid w:val="00CE4035"/>
    <w:rsid w:val="00CE54B7"/>
    <w:rsid w:val="00CE57DA"/>
    <w:rsid w:val="00CE65AB"/>
    <w:rsid w:val="00CF3DC3"/>
    <w:rsid w:val="00CF4266"/>
    <w:rsid w:val="00D1541C"/>
    <w:rsid w:val="00D22D9C"/>
    <w:rsid w:val="00D241F1"/>
    <w:rsid w:val="00D25DAF"/>
    <w:rsid w:val="00D275CB"/>
    <w:rsid w:val="00D30DFA"/>
    <w:rsid w:val="00D463A5"/>
    <w:rsid w:val="00D4710D"/>
    <w:rsid w:val="00D47D25"/>
    <w:rsid w:val="00D62ACD"/>
    <w:rsid w:val="00D93BCC"/>
    <w:rsid w:val="00DA36EE"/>
    <w:rsid w:val="00DB116D"/>
    <w:rsid w:val="00DD17CC"/>
    <w:rsid w:val="00DE217A"/>
    <w:rsid w:val="00DF321B"/>
    <w:rsid w:val="00DF3F3F"/>
    <w:rsid w:val="00E03BCA"/>
    <w:rsid w:val="00E230E0"/>
    <w:rsid w:val="00E27F15"/>
    <w:rsid w:val="00E51047"/>
    <w:rsid w:val="00E51AAC"/>
    <w:rsid w:val="00E66CC0"/>
    <w:rsid w:val="00E728A9"/>
    <w:rsid w:val="00E807D9"/>
    <w:rsid w:val="00EA0F4E"/>
    <w:rsid w:val="00EA295B"/>
    <w:rsid w:val="00EA3B9B"/>
    <w:rsid w:val="00EA6801"/>
    <w:rsid w:val="00EB4F96"/>
    <w:rsid w:val="00ED4CAA"/>
    <w:rsid w:val="00ED7072"/>
    <w:rsid w:val="00EE3132"/>
    <w:rsid w:val="00EE3D9D"/>
    <w:rsid w:val="00EE6026"/>
    <w:rsid w:val="00EE6E49"/>
    <w:rsid w:val="00EE6F25"/>
    <w:rsid w:val="00EF014E"/>
    <w:rsid w:val="00EF07BE"/>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D75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467A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811850">
      <w:bodyDiv w:val="1"/>
      <w:marLeft w:val="0"/>
      <w:marRight w:val="0"/>
      <w:marTop w:val="0"/>
      <w:marBottom w:val="0"/>
      <w:divBdr>
        <w:top w:val="none" w:sz="0" w:space="0" w:color="auto"/>
        <w:left w:val="none" w:sz="0" w:space="0" w:color="auto"/>
        <w:bottom w:val="none" w:sz="0" w:space="0" w:color="auto"/>
        <w:right w:val="none" w:sz="0" w:space="0" w:color="auto"/>
      </w:divBdr>
    </w:div>
    <w:div w:id="925696387">
      <w:bodyDiv w:val="1"/>
      <w:marLeft w:val="0"/>
      <w:marRight w:val="0"/>
      <w:marTop w:val="0"/>
      <w:marBottom w:val="0"/>
      <w:divBdr>
        <w:top w:val="none" w:sz="0" w:space="0" w:color="auto"/>
        <w:left w:val="none" w:sz="0" w:space="0" w:color="auto"/>
        <w:bottom w:val="none" w:sz="0" w:space="0" w:color="auto"/>
        <w:right w:val="none" w:sz="0" w:space="0" w:color="auto"/>
      </w:divBdr>
    </w:div>
    <w:div w:id="139323292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3939</Words>
  <Characters>22456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Arpu Kumar</cp:lastModifiedBy>
  <cp:revision>3</cp:revision>
  <cp:lastPrinted>2022-09-12T10:02:00Z</cp:lastPrinted>
  <dcterms:created xsi:type="dcterms:W3CDTF">2025-10-03T12:40:00Z</dcterms:created>
  <dcterms:modified xsi:type="dcterms:W3CDTF">2025-10-03T13:12:00Z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