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BD2" w:rsidRDefault="00782BD2" w:rsidP="00572133">
      <w:pPr>
        <w:pStyle w:val="SMUNORMALARIAL"/>
      </w:pPr>
      <w:bookmarkStart w:id="0" w:name="_GoBack"/>
      <w:bookmarkEnd w:id="0"/>
    </w:p>
    <w:p w:rsidR="00D32F2E" w:rsidRDefault="00D32F2E" w:rsidP="00572133">
      <w:pPr>
        <w:pStyle w:val="SMUNORMALARIAL"/>
      </w:pPr>
    </w:p>
    <w:p w:rsidR="00995040" w:rsidRDefault="00462199" w:rsidP="00880544">
      <w:pPr>
        <w:pStyle w:val="SMUNORMALARIAL"/>
        <w:jc w:val="center"/>
      </w:pPr>
      <w:r>
        <w:rPr>
          <w:noProof/>
        </w:rPr>
        <w:drawing>
          <wp:inline distT="0" distB="0" distL="0" distR="0" wp14:anchorId="4DC2C272" wp14:editId="43AA6069">
            <wp:extent cx="2880000" cy="1132916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F2E" w:rsidRPr="00BB69C9" w:rsidRDefault="00D32F2E" w:rsidP="00572133">
      <w:pPr>
        <w:pStyle w:val="SMUNORMALARIAL"/>
        <w:rPr>
          <w:caps/>
        </w:rPr>
      </w:pPr>
    </w:p>
    <w:p w:rsidR="00D32F2E" w:rsidRDefault="00D32F2E" w:rsidP="00572133">
      <w:pPr>
        <w:pStyle w:val="SMUNORMALARIAL"/>
      </w:pPr>
    </w:p>
    <w:p w:rsidR="00D32F2E" w:rsidRDefault="00D32F2E" w:rsidP="00572133">
      <w:pPr>
        <w:pStyle w:val="SMUNORMALARIAL"/>
      </w:pPr>
    </w:p>
    <w:p w:rsidR="00572133" w:rsidRPr="00BF69FD" w:rsidRDefault="00EE75EA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</w:t>
      </w:r>
      <w:r w:rsidR="004A69DC">
        <w:rPr>
          <w:b/>
          <w:sz w:val="40"/>
          <w:szCs w:val="40"/>
        </w:rPr>
        <w:t>3</w:t>
      </w:r>
      <w:r w:rsidR="00B45864">
        <w:rPr>
          <w:b/>
          <w:sz w:val="40"/>
          <w:szCs w:val="40"/>
        </w:rPr>
        <w:t>/201</w:t>
      </w:r>
      <w:r w:rsidR="004A69DC">
        <w:rPr>
          <w:b/>
          <w:sz w:val="40"/>
          <w:szCs w:val="40"/>
        </w:rPr>
        <w:t>4</w:t>
      </w:r>
      <w:r w:rsidR="003734C4">
        <w:rPr>
          <w:b/>
          <w:sz w:val="40"/>
          <w:szCs w:val="40"/>
        </w:rPr>
        <w:tab/>
      </w:r>
      <w:r w:rsidR="003734C4">
        <w:rPr>
          <w:b/>
          <w:sz w:val="40"/>
          <w:szCs w:val="40"/>
        </w:rPr>
        <w:tab/>
      </w:r>
      <w:r w:rsidR="002F590A">
        <w:rPr>
          <w:b/>
          <w:sz w:val="40"/>
          <w:szCs w:val="40"/>
        </w:rPr>
        <w:t>Semester 2</w:t>
      </w:r>
      <w:r w:rsidR="003734C4">
        <w:rPr>
          <w:b/>
          <w:sz w:val="40"/>
          <w:szCs w:val="40"/>
        </w:rPr>
        <w:t>-Resit</w:t>
      </w:r>
    </w:p>
    <w:p w:rsidR="00572133" w:rsidRDefault="00462199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AHOLIADAU 2013</w:t>
      </w:r>
      <w:r w:rsidR="005E796C">
        <w:rPr>
          <w:b/>
          <w:sz w:val="40"/>
          <w:szCs w:val="40"/>
        </w:rPr>
        <w:t>/201</w:t>
      </w:r>
      <w:r w:rsidR="004A69DC">
        <w:rPr>
          <w:b/>
          <w:sz w:val="40"/>
          <w:szCs w:val="40"/>
        </w:rPr>
        <w:t>4</w:t>
      </w:r>
    </w:p>
    <w:p w:rsidR="00CC1A50" w:rsidRDefault="00CC1A50" w:rsidP="00572133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22"/>
      </w:tblGrid>
      <w:tr w:rsidR="00CC1A50" w:rsidRPr="009C0365" w:rsidTr="009C0365">
        <w:tc>
          <w:tcPr>
            <w:tcW w:w="10422" w:type="dxa"/>
          </w:tcPr>
          <w:p w:rsidR="00CC1A50" w:rsidRDefault="00CC1A50" w:rsidP="00572133">
            <w:pPr>
              <w:pStyle w:val="SMUNORMALARIAL"/>
              <w:rPr>
                <w:b/>
                <w:sz w:val="28"/>
                <w:szCs w:val="28"/>
              </w:rPr>
            </w:pPr>
            <w:r w:rsidRPr="009C0365">
              <w:rPr>
                <w:b/>
                <w:sz w:val="28"/>
                <w:szCs w:val="28"/>
              </w:rPr>
              <w:t xml:space="preserve">FACULTY OF:   </w:t>
            </w:r>
            <w:r w:rsidR="00880544">
              <w:rPr>
                <w:b/>
                <w:sz w:val="28"/>
                <w:szCs w:val="28"/>
              </w:rPr>
              <w:t>Applied Design and Engineering</w:t>
            </w:r>
          </w:p>
          <w:p w:rsidR="00880544" w:rsidRPr="009C0365" w:rsidRDefault="00880544" w:rsidP="00880544">
            <w:pPr>
              <w:pStyle w:val="SMUNORMALARIAL"/>
              <w:ind w:firstLine="212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of Applied Computing</w:t>
            </w:r>
          </w:p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880544" w:rsidRPr="009C0365" w:rsidTr="009C0365">
        <w:tc>
          <w:tcPr>
            <w:tcW w:w="10422" w:type="dxa"/>
          </w:tcPr>
          <w:p w:rsidR="00880544" w:rsidRPr="009C0365" w:rsidRDefault="00880544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</w:tbl>
    <w:p w:rsidR="00CC1A50" w:rsidRDefault="00CC1A50"/>
    <w:p w:rsidR="00CC1A50" w:rsidRDefault="00CC1A50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3734C4" w:rsidP="00A13735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BSc (Hons) Computer Networks </w:t>
            </w:r>
          </w:p>
          <w:p w:rsidR="003734C4" w:rsidRPr="009C0365" w:rsidRDefault="003734C4" w:rsidP="00A13735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HND Computer Networks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3734C4" w:rsidP="00572133">
            <w:pPr>
              <w:pStyle w:val="SMUNORMALARIAL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MODULE/UNIT/EXAM PAPER: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3734C4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IP Internetworking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Default="00462199" w:rsidP="00A13735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M1X8609</w:t>
            </w:r>
          </w:p>
          <w:p w:rsidR="00462199" w:rsidRPr="009C0365" w:rsidRDefault="00462199" w:rsidP="00A13735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M5X8914</w:t>
            </w: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DATE OF EXAMINATION: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CC1A50" w:rsidRPr="009C0365" w:rsidTr="009C0365">
        <w:tc>
          <w:tcPr>
            <w:tcW w:w="5328" w:type="dxa"/>
            <w:gridSpan w:val="2"/>
          </w:tcPr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EXAMINATION TIMES:</w:t>
            </w:r>
          </w:p>
          <w:p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START TIME: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FINISH TIME: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:rsidTr="009C0365">
        <w:tc>
          <w:tcPr>
            <w:tcW w:w="5328" w:type="dxa"/>
          </w:tcPr>
          <w:p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TIME ALLOWED:</w:t>
            </w:r>
          </w:p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572133" w:rsidRPr="00572133" w:rsidRDefault="00572133" w:rsidP="00572133">
      <w:pPr>
        <w:pStyle w:val="SMUNORMALARIAL"/>
        <w:rPr>
          <w:b/>
          <w:sz w:val="24"/>
        </w:rPr>
      </w:pPr>
    </w:p>
    <w:p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572133" w:rsidRDefault="00572133" w:rsidP="00572133">
      <w:pPr>
        <w:pStyle w:val="SMUNORMALARIAL"/>
        <w:rPr>
          <w:b/>
          <w:sz w:val="28"/>
          <w:szCs w:val="28"/>
        </w:rPr>
      </w:pPr>
    </w:p>
    <w:p w:rsidR="00E059AD" w:rsidRDefault="00E059AD" w:rsidP="00E059AD">
      <w:pPr>
        <w:ind w:right="-784"/>
        <w:rPr>
          <w:b/>
        </w:rPr>
      </w:pPr>
    </w:p>
    <w:p w:rsidR="0001737D" w:rsidRDefault="0001737D" w:rsidP="00C0221F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Answer three out of four questions. Each question carries equal marks.</w:t>
      </w:r>
    </w:p>
    <w:p w:rsidR="0001737D" w:rsidRDefault="0001737D" w:rsidP="00C0221F">
      <w:pPr>
        <w:pStyle w:val="SMUNORMALARIAL"/>
        <w:rPr>
          <w:rFonts w:cs="Arial"/>
          <w:szCs w:val="22"/>
        </w:rPr>
      </w:pPr>
    </w:p>
    <w:p w:rsidR="002C219A" w:rsidRPr="000B5F60" w:rsidRDefault="0001737D" w:rsidP="002C219A">
      <w:pPr>
        <w:pStyle w:val="SMUNORMALARIAL"/>
        <w:spacing w:after="240" w:line="360" w:lineRule="auto"/>
        <w:jc w:val="both"/>
        <w:rPr>
          <w:rFonts w:cs="Arial"/>
          <w:b/>
          <w:sz w:val="24"/>
        </w:rPr>
      </w:pPr>
      <w:r>
        <w:rPr>
          <w:rFonts w:cs="Arial"/>
          <w:szCs w:val="22"/>
        </w:rPr>
        <w:t>Only basic calculators are permitted. Scientific calculators especially with internal memories are not allowed.</w:t>
      </w:r>
      <w:r w:rsidR="00311A2C" w:rsidRPr="00E059AD">
        <w:rPr>
          <w:rFonts w:cs="Arial"/>
          <w:szCs w:val="22"/>
        </w:rPr>
        <w:br w:type="page"/>
      </w:r>
      <w:proofErr w:type="gramStart"/>
      <w:r w:rsidR="002C219A" w:rsidRPr="000B5F60">
        <w:rPr>
          <w:rFonts w:cs="Arial"/>
          <w:b/>
          <w:sz w:val="24"/>
        </w:rPr>
        <w:lastRenderedPageBreak/>
        <w:t>QUESTION  ONE</w:t>
      </w:r>
      <w:proofErr w:type="gramEnd"/>
    </w:p>
    <w:p w:rsidR="002C219A" w:rsidRPr="00871509" w:rsidRDefault="001A6551" w:rsidP="002C219A">
      <w:pPr>
        <w:pStyle w:val="SMUNORMALARIAL"/>
        <w:numPr>
          <w:ilvl w:val="0"/>
          <w:numId w:val="8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>Explain interior gateway routing protocols and exterior gateway routing protocols</w:t>
      </w:r>
      <w:r w:rsidR="009C3C71" w:rsidRPr="00871509">
        <w:rPr>
          <w:rFonts w:cs="Arial"/>
          <w:szCs w:val="22"/>
        </w:rPr>
        <w:t xml:space="preserve"> and give some examples</w:t>
      </w:r>
      <w:r w:rsidRPr="00871509">
        <w:rPr>
          <w:rFonts w:cs="Arial"/>
          <w:szCs w:val="22"/>
        </w:rPr>
        <w:t xml:space="preserve">. </w:t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 xml:space="preserve"> </w:t>
      </w:r>
      <w:r w:rsidR="002C219A" w:rsidRPr="00871509">
        <w:rPr>
          <w:rFonts w:cs="Arial"/>
          <w:b/>
          <w:color w:val="FF0000"/>
          <w:szCs w:val="22"/>
        </w:rPr>
        <w:t>(</w:t>
      </w:r>
      <w:r w:rsidR="002B2624" w:rsidRPr="00871509">
        <w:rPr>
          <w:rFonts w:cs="Arial"/>
          <w:b/>
          <w:color w:val="FF0000"/>
          <w:szCs w:val="22"/>
        </w:rPr>
        <w:t>6</w:t>
      </w:r>
      <w:r w:rsidR="00655D14" w:rsidRPr="00871509">
        <w:rPr>
          <w:rFonts w:cs="Arial"/>
          <w:b/>
          <w:color w:val="FF0000"/>
          <w:szCs w:val="22"/>
        </w:rPr>
        <w:t xml:space="preserve"> </w:t>
      </w:r>
      <w:r w:rsidR="002C219A" w:rsidRPr="00871509">
        <w:rPr>
          <w:rFonts w:cs="Arial"/>
          <w:b/>
          <w:color w:val="FF0000"/>
          <w:szCs w:val="22"/>
        </w:rPr>
        <w:t>marks)</w:t>
      </w:r>
    </w:p>
    <w:p w:rsidR="00397ACF" w:rsidRPr="00871509" w:rsidRDefault="00397ACF" w:rsidP="002C219A">
      <w:pPr>
        <w:pStyle w:val="SMUNORMALARIAL"/>
        <w:numPr>
          <w:ilvl w:val="0"/>
          <w:numId w:val="8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 xml:space="preserve"> </w:t>
      </w:r>
    </w:p>
    <w:p w:rsidR="008358D3" w:rsidRDefault="00397ACF" w:rsidP="008358D3">
      <w:pPr>
        <w:pStyle w:val="SMUNORMALARIAL"/>
        <w:keepNext/>
        <w:spacing w:after="240" w:line="360" w:lineRule="auto"/>
        <w:ind w:firstLine="720"/>
        <w:jc w:val="both"/>
      </w:pPr>
      <w:r w:rsidRPr="00871509">
        <w:rPr>
          <w:rFonts w:cs="Arial"/>
          <w:noProof/>
          <w:szCs w:val="22"/>
        </w:rPr>
        <w:drawing>
          <wp:inline distT="0" distB="0" distL="0" distR="0" wp14:anchorId="61C62F89" wp14:editId="0B1A8878">
            <wp:extent cx="5203314" cy="2800350"/>
            <wp:effectExtent l="0" t="0" r="0" b="0"/>
            <wp:docPr id="12738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86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651" cy="280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97ACF" w:rsidRPr="008358D3" w:rsidRDefault="008358D3" w:rsidP="008358D3">
      <w:pPr>
        <w:pStyle w:val="Caption"/>
        <w:jc w:val="center"/>
        <w:rPr>
          <w:rFonts w:ascii="Arial" w:hAnsi="Arial" w:cs="Arial"/>
          <w:color w:val="auto"/>
          <w:sz w:val="28"/>
          <w:szCs w:val="22"/>
        </w:rPr>
      </w:pPr>
      <w:r w:rsidRPr="008358D3">
        <w:rPr>
          <w:rFonts w:ascii="Arial" w:hAnsi="Arial" w:cs="Arial"/>
          <w:color w:val="auto"/>
          <w:sz w:val="22"/>
        </w:rPr>
        <w:t xml:space="preserve">Figure </w:t>
      </w:r>
      <w:r w:rsidRPr="008358D3">
        <w:rPr>
          <w:rFonts w:ascii="Arial" w:hAnsi="Arial" w:cs="Arial"/>
          <w:color w:val="auto"/>
          <w:sz w:val="22"/>
        </w:rPr>
        <w:fldChar w:fldCharType="begin"/>
      </w:r>
      <w:r w:rsidRPr="008358D3">
        <w:rPr>
          <w:rFonts w:ascii="Arial" w:hAnsi="Arial" w:cs="Arial"/>
          <w:color w:val="auto"/>
          <w:sz w:val="22"/>
        </w:rPr>
        <w:instrText xml:space="preserve"> SEQ Figure \* ARABIC </w:instrText>
      </w:r>
      <w:r w:rsidRPr="008358D3">
        <w:rPr>
          <w:rFonts w:ascii="Arial" w:hAnsi="Arial" w:cs="Arial"/>
          <w:color w:val="auto"/>
          <w:sz w:val="22"/>
        </w:rPr>
        <w:fldChar w:fldCharType="separate"/>
      </w:r>
      <w:r w:rsidR="00F35714">
        <w:rPr>
          <w:rFonts w:ascii="Arial" w:hAnsi="Arial" w:cs="Arial"/>
          <w:noProof/>
          <w:color w:val="auto"/>
          <w:sz w:val="22"/>
        </w:rPr>
        <w:t>1</w:t>
      </w:r>
      <w:r w:rsidRPr="008358D3">
        <w:rPr>
          <w:rFonts w:ascii="Arial" w:hAnsi="Arial" w:cs="Arial"/>
          <w:color w:val="auto"/>
          <w:sz w:val="22"/>
        </w:rPr>
        <w:fldChar w:fldCharType="end"/>
      </w:r>
    </w:p>
    <w:p w:rsidR="00397ACF" w:rsidRPr="00871509" w:rsidRDefault="00397ACF" w:rsidP="00397ACF">
      <w:pPr>
        <w:pStyle w:val="SMUNORMALARIAL"/>
        <w:spacing w:after="240" w:line="360" w:lineRule="auto"/>
        <w:ind w:left="720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 xml:space="preserve">Refer to the partial output shown above </w:t>
      </w:r>
      <w:r w:rsidR="008358D3">
        <w:rPr>
          <w:rFonts w:cs="Arial"/>
          <w:szCs w:val="22"/>
        </w:rPr>
        <w:t xml:space="preserve">in Figure 1 </w:t>
      </w:r>
      <w:r w:rsidRPr="00871509">
        <w:rPr>
          <w:rFonts w:cs="Arial"/>
          <w:szCs w:val="22"/>
        </w:rPr>
        <w:t>answer the following:</w:t>
      </w:r>
    </w:p>
    <w:p w:rsidR="00397ACF" w:rsidRPr="00871509" w:rsidRDefault="00397ACF" w:rsidP="00397ACF">
      <w:pPr>
        <w:pStyle w:val="SMUNORMALARIAL"/>
        <w:numPr>
          <w:ilvl w:val="0"/>
          <w:numId w:val="33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>Which routing protocol is configured</w:t>
      </w:r>
      <w:r w:rsidR="002B090F" w:rsidRPr="00871509">
        <w:rPr>
          <w:rFonts w:cs="Arial"/>
          <w:szCs w:val="22"/>
        </w:rPr>
        <w:t xml:space="preserve"> on router R1</w:t>
      </w:r>
      <w:r w:rsidRPr="00871509">
        <w:rPr>
          <w:rFonts w:cs="Arial"/>
          <w:szCs w:val="22"/>
        </w:rPr>
        <w:t>?</w:t>
      </w:r>
    </w:p>
    <w:p w:rsidR="00397ACF" w:rsidRPr="00871509" w:rsidRDefault="00397ACF" w:rsidP="00397ACF">
      <w:pPr>
        <w:pStyle w:val="SMUNORMALARIAL"/>
        <w:numPr>
          <w:ilvl w:val="0"/>
          <w:numId w:val="33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 xml:space="preserve">What are the remote networks learned by </w:t>
      </w:r>
      <w:r w:rsidR="002B090F" w:rsidRPr="00871509">
        <w:rPr>
          <w:rFonts w:cs="Arial"/>
          <w:szCs w:val="22"/>
        </w:rPr>
        <w:t>R1 using the protocol</w:t>
      </w:r>
      <w:r w:rsidRPr="00871509">
        <w:rPr>
          <w:rFonts w:cs="Arial"/>
          <w:szCs w:val="22"/>
        </w:rPr>
        <w:t>?</w:t>
      </w:r>
    </w:p>
    <w:p w:rsidR="00397ACF" w:rsidRPr="00DB700E" w:rsidRDefault="00397ACF" w:rsidP="00397ACF">
      <w:pPr>
        <w:pStyle w:val="SMUNORMALARIAL"/>
        <w:numPr>
          <w:ilvl w:val="0"/>
          <w:numId w:val="33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 xml:space="preserve">What is the cost </w:t>
      </w:r>
      <w:r w:rsidR="003820D0" w:rsidRPr="00871509">
        <w:rPr>
          <w:rFonts w:cs="Arial"/>
          <w:szCs w:val="22"/>
        </w:rPr>
        <w:t>used by the protocol to reach</w:t>
      </w:r>
      <w:r w:rsidRPr="00871509">
        <w:rPr>
          <w:rFonts w:cs="Arial"/>
          <w:szCs w:val="22"/>
        </w:rPr>
        <w:t xml:space="preserve"> each remote network?</w:t>
      </w:r>
      <w:r w:rsidR="00766AC8" w:rsidRPr="00871509">
        <w:rPr>
          <w:rFonts w:cs="Arial"/>
          <w:szCs w:val="22"/>
        </w:rPr>
        <w:t xml:space="preserve"> </w:t>
      </w:r>
      <w:r w:rsidR="00C5079A">
        <w:rPr>
          <w:rFonts w:cs="Arial"/>
          <w:szCs w:val="22"/>
        </w:rPr>
        <w:tab/>
      </w:r>
      <w:r w:rsidR="00766AC8" w:rsidRPr="00871509">
        <w:rPr>
          <w:rFonts w:cs="Arial"/>
          <w:b/>
          <w:color w:val="FF0000"/>
          <w:szCs w:val="22"/>
        </w:rPr>
        <w:t>(6 marks)</w:t>
      </w:r>
    </w:p>
    <w:p w:rsidR="00DB700E" w:rsidRPr="00871509" w:rsidRDefault="00DB700E" w:rsidP="00DB700E">
      <w:pPr>
        <w:pStyle w:val="SMUNORMALARIAL"/>
        <w:spacing w:after="240" w:line="360" w:lineRule="auto"/>
        <w:ind w:left="1800"/>
        <w:jc w:val="both"/>
        <w:rPr>
          <w:rFonts w:cs="Arial"/>
          <w:szCs w:val="22"/>
        </w:rPr>
      </w:pPr>
    </w:p>
    <w:p w:rsidR="00A113AA" w:rsidRPr="00DB700E" w:rsidRDefault="00DF700B" w:rsidP="002C219A">
      <w:pPr>
        <w:pStyle w:val="SMUNORMALARIAL"/>
        <w:numPr>
          <w:ilvl w:val="0"/>
          <w:numId w:val="8"/>
        </w:numPr>
        <w:spacing w:after="240" w:line="360" w:lineRule="auto"/>
        <w:jc w:val="both"/>
        <w:rPr>
          <w:rFonts w:cs="Arial"/>
          <w:b/>
          <w:szCs w:val="22"/>
        </w:rPr>
      </w:pPr>
      <w:r w:rsidRPr="00871509">
        <w:rPr>
          <w:rFonts w:cs="Arial"/>
          <w:szCs w:val="22"/>
        </w:rPr>
        <w:t xml:space="preserve">In reference with OSPF, explain hello intervals and dead intervals. </w:t>
      </w:r>
      <w:r w:rsidR="00766AC8" w:rsidRPr="00871509">
        <w:rPr>
          <w:rFonts w:cs="Arial"/>
          <w:szCs w:val="22"/>
        </w:rPr>
        <w:tab/>
      </w:r>
      <w:r w:rsidR="00766AC8" w:rsidRPr="00871509">
        <w:rPr>
          <w:rFonts w:cs="Arial"/>
          <w:szCs w:val="22"/>
        </w:rPr>
        <w:tab/>
      </w:r>
      <w:r w:rsidRPr="00871509">
        <w:rPr>
          <w:rFonts w:cs="Arial"/>
          <w:b/>
          <w:color w:val="FF0000"/>
          <w:szCs w:val="22"/>
        </w:rPr>
        <w:t>(</w:t>
      </w:r>
      <w:r w:rsidR="00766AC8" w:rsidRPr="00871509">
        <w:rPr>
          <w:rFonts w:cs="Arial"/>
          <w:b/>
          <w:color w:val="FF0000"/>
          <w:szCs w:val="22"/>
        </w:rPr>
        <w:t>3</w:t>
      </w:r>
      <w:r w:rsidRPr="00871509">
        <w:rPr>
          <w:rFonts w:cs="Arial"/>
          <w:b/>
          <w:color w:val="FF0000"/>
          <w:szCs w:val="22"/>
        </w:rPr>
        <w:t xml:space="preserve"> marks)</w:t>
      </w:r>
    </w:p>
    <w:p w:rsidR="00DB700E" w:rsidRPr="00871509" w:rsidRDefault="00DB700E" w:rsidP="00DB700E">
      <w:pPr>
        <w:pStyle w:val="SMUNORMALARIAL"/>
        <w:spacing w:after="240" w:line="360" w:lineRule="auto"/>
        <w:ind w:left="720"/>
        <w:jc w:val="both"/>
        <w:rPr>
          <w:rFonts w:cs="Arial"/>
          <w:b/>
          <w:szCs w:val="22"/>
        </w:rPr>
      </w:pPr>
    </w:p>
    <w:p w:rsidR="002C219A" w:rsidRPr="00871509" w:rsidRDefault="007647F5" w:rsidP="002C219A">
      <w:pPr>
        <w:pStyle w:val="SMUNORMALARIAL"/>
        <w:numPr>
          <w:ilvl w:val="0"/>
          <w:numId w:val="8"/>
        </w:numPr>
        <w:spacing w:after="240" w:line="360" w:lineRule="auto"/>
        <w:jc w:val="both"/>
        <w:rPr>
          <w:rFonts w:cs="Arial"/>
          <w:szCs w:val="22"/>
        </w:rPr>
      </w:pPr>
      <w:r w:rsidRPr="00871509">
        <w:rPr>
          <w:rFonts w:cs="Arial"/>
          <w:szCs w:val="22"/>
        </w:rPr>
        <w:t>Explain EIGRP packet types.</w:t>
      </w:r>
      <w:r w:rsidR="002C219A" w:rsidRPr="00871509">
        <w:rPr>
          <w:rFonts w:cs="Arial"/>
          <w:szCs w:val="22"/>
        </w:rPr>
        <w:tab/>
      </w:r>
      <w:r w:rsidR="002C219A" w:rsidRPr="00871509">
        <w:rPr>
          <w:rFonts w:cs="Arial"/>
          <w:szCs w:val="22"/>
        </w:rPr>
        <w:tab/>
      </w:r>
      <w:r w:rsidR="002C219A" w:rsidRPr="00871509">
        <w:rPr>
          <w:rFonts w:cs="Arial"/>
          <w:szCs w:val="22"/>
        </w:rPr>
        <w:tab/>
      </w:r>
      <w:r w:rsidR="002C219A" w:rsidRPr="00871509">
        <w:rPr>
          <w:rFonts w:cs="Arial"/>
          <w:szCs w:val="22"/>
        </w:rPr>
        <w:tab/>
      </w:r>
      <w:r w:rsidR="002C219A" w:rsidRPr="00871509">
        <w:rPr>
          <w:rFonts w:cs="Arial"/>
          <w:szCs w:val="22"/>
        </w:rPr>
        <w:tab/>
      </w:r>
      <w:r w:rsidR="002C219A" w:rsidRPr="00871509">
        <w:rPr>
          <w:rFonts w:cs="Arial"/>
          <w:szCs w:val="22"/>
        </w:rPr>
        <w:tab/>
      </w:r>
      <w:r w:rsidR="00616825" w:rsidRPr="00871509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2C219A" w:rsidRPr="00871509">
        <w:rPr>
          <w:rFonts w:cs="Arial"/>
          <w:b/>
          <w:color w:val="FF0000"/>
          <w:szCs w:val="22"/>
        </w:rPr>
        <w:t>(</w:t>
      </w:r>
      <w:r w:rsidR="00193EC1" w:rsidRPr="00871509">
        <w:rPr>
          <w:rFonts w:cs="Arial"/>
          <w:b/>
          <w:color w:val="FF0000"/>
          <w:szCs w:val="22"/>
        </w:rPr>
        <w:t>10</w:t>
      </w:r>
      <w:r w:rsidR="002C219A" w:rsidRPr="00871509">
        <w:rPr>
          <w:rFonts w:cs="Arial"/>
          <w:b/>
          <w:color w:val="FF0000"/>
          <w:szCs w:val="22"/>
        </w:rPr>
        <w:t xml:space="preserve"> marks)</w:t>
      </w:r>
    </w:p>
    <w:p w:rsidR="00F74144" w:rsidRDefault="00F74144" w:rsidP="00461053">
      <w:pPr>
        <w:pStyle w:val="SMUNORMALARIAL"/>
        <w:spacing w:after="240" w:line="360" w:lineRule="auto"/>
        <w:ind w:left="720"/>
        <w:jc w:val="both"/>
        <w:rPr>
          <w:rFonts w:cs="Arial"/>
          <w:sz w:val="24"/>
        </w:rPr>
      </w:pPr>
    </w:p>
    <w:p w:rsidR="00474D68" w:rsidRPr="000B5F60" w:rsidRDefault="00474D68" w:rsidP="00520FB1">
      <w:pPr>
        <w:pStyle w:val="SMUNORMALARIAL"/>
        <w:spacing w:after="240" w:line="360" w:lineRule="auto"/>
        <w:jc w:val="both"/>
        <w:rPr>
          <w:rFonts w:cs="Arial"/>
          <w:b/>
          <w:sz w:val="24"/>
        </w:rPr>
      </w:pPr>
      <w:r w:rsidRPr="000B5F60">
        <w:rPr>
          <w:rFonts w:cs="Arial"/>
          <w:b/>
          <w:sz w:val="24"/>
        </w:rPr>
        <w:t>QUESTION TWO</w:t>
      </w:r>
    </w:p>
    <w:p w:rsidR="002C46D4" w:rsidRPr="00C5079A" w:rsidRDefault="002C46D4" w:rsidP="002C46D4">
      <w:pPr>
        <w:pStyle w:val="SMUNORMALARIAL"/>
        <w:numPr>
          <w:ilvl w:val="0"/>
          <w:numId w:val="16"/>
        </w:numPr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 xml:space="preserve"> </w:t>
      </w:r>
      <w:r w:rsidR="00882456" w:rsidRPr="00C5079A">
        <w:rPr>
          <w:rFonts w:cs="Arial"/>
          <w:szCs w:val="22"/>
        </w:rPr>
        <w:t>List the metrics used in IP routing protocols</w:t>
      </w:r>
      <w:r w:rsidRPr="00C5079A">
        <w:rPr>
          <w:rFonts w:cs="Arial"/>
          <w:szCs w:val="22"/>
        </w:rPr>
        <w:t>.</w:t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="00235EC6" w:rsidRPr="00C5079A">
        <w:rPr>
          <w:rFonts w:cs="Arial"/>
          <w:szCs w:val="22"/>
        </w:rPr>
        <w:tab/>
      </w:r>
      <w:r w:rsidR="00235EC6" w:rsidRPr="00C5079A">
        <w:rPr>
          <w:rFonts w:cs="Arial"/>
          <w:szCs w:val="22"/>
        </w:rPr>
        <w:tab/>
      </w:r>
      <w:r w:rsidR="00235EC6" w:rsidRPr="00C5079A">
        <w:rPr>
          <w:rFonts w:cs="Arial"/>
          <w:szCs w:val="22"/>
        </w:rPr>
        <w:tab/>
      </w:r>
      <w:r w:rsidRPr="00C5079A">
        <w:rPr>
          <w:rFonts w:cs="Arial"/>
          <w:b/>
          <w:color w:val="FF0000"/>
          <w:szCs w:val="22"/>
        </w:rPr>
        <w:t>(</w:t>
      </w:r>
      <w:r w:rsidR="00882456" w:rsidRPr="00C5079A">
        <w:rPr>
          <w:rFonts w:cs="Arial"/>
          <w:b/>
          <w:color w:val="FF0000"/>
          <w:szCs w:val="22"/>
        </w:rPr>
        <w:t>6</w:t>
      </w:r>
      <w:r w:rsidRPr="00C5079A">
        <w:rPr>
          <w:rFonts w:cs="Arial"/>
          <w:b/>
          <w:color w:val="FF0000"/>
          <w:szCs w:val="22"/>
        </w:rPr>
        <w:t xml:space="preserve"> marks)</w:t>
      </w:r>
    </w:p>
    <w:p w:rsidR="002C46D4" w:rsidRDefault="002C46D4" w:rsidP="002C46D4">
      <w:pPr>
        <w:pStyle w:val="SMUNORMALARIAL"/>
        <w:spacing w:line="360" w:lineRule="auto"/>
        <w:ind w:left="720"/>
        <w:rPr>
          <w:rFonts w:cs="Arial"/>
          <w:szCs w:val="22"/>
          <w:u w:val="single"/>
        </w:rPr>
      </w:pPr>
    </w:p>
    <w:p w:rsidR="00DB700E" w:rsidRPr="00C5079A" w:rsidRDefault="00DB700E" w:rsidP="002C46D4">
      <w:pPr>
        <w:pStyle w:val="SMUNORMALARIAL"/>
        <w:spacing w:line="360" w:lineRule="auto"/>
        <w:ind w:left="720"/>
        <w:rPr>
          <w:rFonts w:cs="Arial"/>
          <w:szCs w:val="22"/>
          <w:u w:val="single"/>
        </w:rPr>
      </w:pPr>
    </w:p>
    <w:p w:rsidR="00235EC6" w:rsidRPr="00C5079A" w:rsidRDefault="00235EC6" w:rsidP="002C46D4">
      <w:pPr>
        <w:pStyle w:val="SMUNORMALARIAL"/>
        <w:numPr>
          <w:ilvl w:val="0"/>
          <w:numId w:val="16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lastRenderedPageBreak/>
        <w:t>What is the purpose of Administrative Distance? Write the AD value for protocols listed below.</w:t>
      </w:r>
    </w:p>
    <w:p w:rsidR="0076418F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Connected interface</w:t>
      </w:r>
    </w:p>
    <w:p w:rsidR="00235EC6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Static</w:t>
      </w:r>
    </w:p>
    <w:p w:rsidR="00235EC6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RIP</w:t>
      </w:r>
    </w:p>
    <w:p w:rsidR="00235EC6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EIGRP</w:t>
      </w:r>
    </w:p>
    <w:p w:rsidR="00235EC6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OSPF</w:t>
      </w:r>
    </w:p>
    <w:p w:rsidR="00235EC6" w:rsidRPr="00C5079A" w:rsidRDefault="00235EC6" w:rsidP="00235EC6">
      <w:pPr>
        <w:pStyle w:val="SMUNORMALARIAL"/>
        <w:numPr>
          <w:ilvl w:val="0"/>
          <w:numId w:val="24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>Unknown</w:t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b/>
          <w:color w:val="FF0000"/>
          <w:szCs w:val="22"/>
        </w:rPr>
        <w:t>(</w:t>
      </w:r>
      <w:r w:rsidR="0019654F" w:rsidRPr="00C5079A">
        <w:rPr>
          <w:rFonts w:cs="Arial"/>
          <w:b/>
          <w:color w:val="FF0000"/>
          <w:szCs w:val="22"/>
        </w:rPr>
        <w:t>8</w:t>
      </w:r>
      <w:r w:rsidRPr="00C5079A">
        <w:rPr>
          <w:rFonts w:cs="Arial"/>
          <w:b/>
          <w:color w:val="FF0000"/>
          <w:szCs w:val="22"/>
        </w:rPr>
        <w:t xml:space="preserve"> marks)</w:t>
      </w:r>
    </w:p>
    <w:p w:rsidR="00235EC6" w:rsidRPr="00C5079A" w:rsidRDefault="00235EC6" w:rsidP="00766AC8">
      <w:pPr>
        <w:pStyle w:val="SMUNORMALARIAL"/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</w:p>
    <w:p w:rsidR="00CE09EC" w:rsidRPr="00C5079A" w:rsidRDefault="00CE09EC" w:rsidP="00CE09EC">
      <w:pPr>
        <w:pStyle w:val="SMUNORMALARIAL"/>
        <w:tabs>
          <w:tab w:val="left" w:pos="2268"/>
        </w:tabs>
        <w:spacing w:line="360" w:lineRule="auto"/>
        <w:ind w:left="1440"/>
        <w:jc w:val="both"/>
        <w:rPr>
          <w:rFonts w:cs="Arial"/>
          <w:szCs w:val="22"/>
        </w:rPr>
      </w:pPr>
    </w:p>
    <w:p w:rsidR="003570AB" w:rsidRPr="00C5079A" w:rsidRDefault="00470798" w:rsidP="002C46D4">
      <w:pPr>
        <w:pStyle w:val="SMUNORMALARIAL"/>
        <w:numPr>
          <w:ilvl w:val="0"/>
          <w:numId w:val="16"/>
        </w:numPr>
        <w:tabs>
          <w:tab w:val="left" w:pos="2268"/>
        </w:tabs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 xml:space="preserve">Refer to figure 1, </w:t>
      </w:r>
      <w:r w:rsidR="003570AB" w:rsidRPr="00C5079A">
        <w:rPr>
          <w:rFonts w:cs="Arial"/>
          <w:szCs w:val="22"/>
        </w:rPr>
        <w:t>answer the following</w:t>
      </w:r>
      <w:r w:rsidR="00126989" w:rsidRPr="00C5079A">
        <w:rPr>
          <w:rFonts w:cs="Arial"/>
          <w:szCs w:val="22"/>
        </w:rPr>
        <w:t>:</w:t>
      </w:r>
    </w:p>
    <w:p w:rsidR="003570AB" w:rsidRPr="00C5079A" w:rsidRDefault="003570AB" w:rsidP="003570AB">
      <w:pPr>
        <w:pStyle w:val="SMUNORMALARIAL"/>
        <w:tabs>
          <w:tab w:val="left" w:pos="2268"/>
        </w:tabs>
        <w:spacing w:line="360" w:lineRule="auto"/>
        <w:ind w:left="360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ab/>
      </w:r>
      <w:r w:rsidR="00126989" w:rsidRPr="00C5079A">
        <w:rPr>
          <w:rFonts w:cs="Arial"/>
          <w:szCs w:val="22"/>
        </w:rPr>
        <w:t>H</w:t>
      </w:r>
      <w:r w:rsidR="00166147" w:rsidRPr="00C5079A">
        <w:rPr>
          <w:rFonts w:cs="Arial"/>
          <w:szCs w:val="22"/>
        </w:rPr>
        <w:t xml:space="preserve">ow many subnets are there? </w:t>
      </w:r>
    </w:p>
    <w:p w:rsidR="003570AB" w:rsidRPr="00C5079A" w:rsidRDefault="003570AB" w:rsidP="003570AB">
      <w:pPr>
        <w:pStyle w:val="SMUNORMALARIAL"/>
        <w:tabs>
          <w:tab w:val="left" w:pos="2268"/>
        </w:tabs>
        <w:spacing w:line="360" w:lineRule="auto"/>
        <w:ind w:left="360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ab/>
      </w:r>
      <w:r w:rsidR="00166147" w:rsidRPr="00C5079A">
        <w:rPr>
          <w:rFonts w:cs="Arial"/>
          <w:szCs w:val="22"/>
        </w:rPr>
        <w:t xml:space="preserve">How many collision domains and broadcast domains? </w:t>
      </w:r>
    </w:p>
    <w:p w:rsidR="00595594" w:rsidRPr="00C5079A" w:rsidRDefault="003570AB" w:rsidP="003570AB">
      <w:pPr>
        <w:pStyle w:val="SMUNORMALARIAL"/>
        <w:tabs>
          <w:tab w:val="left" w:pos="2268"/>
        </w:tabs>
        <w:spacing w:line="360" w:lineRule="auto"/>
        <w:ind w:left="360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ab/>
      </w:r>
      <w:r w:rsidR="00166147" w:rsidRPr="00C5079A">
        <w:rPr>
          <w:rFonts w:cs="Arial"/>
          <w:szCs w:val="22"/>
        </w:rPr>
        <w:t>I</w:t>
      </w:r>
      <w:r w:rsidR="00470798" w:rsidRPr="00C5079A">
        <w:rPr>
          <w:rFonts w:cs="Arial"/>
          <w:szCs w:val="22"/>
        </w:rPr>
        <w:t xml:space="preserve">dentify </w:t>
      </w:r>
      <w:r w:rsidR="00166147" w:rsidRPr="00C5079A">
        <w:rPr>
          <w:rFonts w:cs="Arial"/>
          <w:szCs w:val="22"/>
        </w:rPr>
        <w:t>the devic</w:t>
      </w:r>
      <w:r w:rsidR="00421D13" w:rsidRPr="00C5079A">
        <w:rPr>
          <w:rFonts w:cs="Arial"/>
          <w:szCs w:val="22"/>
        </w:rPr>
        <w:t>es and describe their functions</w:t>
      </w:r>
      <w:r w:rsidR="00595594" w:rsidRPr="00C5079A">
        <w:rPr>
          <w:rFonts w:cs="Arial"/>
          <w:szCs w:val="22"/>
        </w:rPr>
        <w:t>.</w:t>
      </w:r>
      <w:r w:rsidR="00BE450D" w:rsidRPr="00C5079A">
        <w:rPr>
          <w:rFonts w:cs="Arial"/>
          <w:szCs w:val="22"/>
        </w:rPr>
        <w:t xml:space="preserve"> </w:t>
      </w:r>
      <w:r w:rsidR="0019654F" w:rsidRPr="00C5079A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595594" w:rsidRPr="00C5079A">
        <w:rPr>
          <w:rFonts w:cs="Arial"/>
          <w:b/>
          <w:color w:val="FF0000"/>
          <w:szCs w:val="22"/>
        </w:rPr>
        <w:t>(</w:t>
      </w:r>
      <w:r w:rsidR="00BE450D" w:rsidRPr="00C5079A">
        <w:rPr>
          <w:rFonts w:cs="Arial"/>
          <w:b/>
          <w:color w:val="FF0000"/>
          <w:szCs w:val="22"/>
        </w:rPr>
        <w:t>1</w:t>
      </w:r>
      <w:r w:rsidR="0019654F" w:rsidRPr="00C5079A">
        <w:rPr>
          <w:rFonts w:cs="Arial"/>
          <w:b/>
          <w:color w:val="FF0000"/>
          <w:szCs w:val="22"/>
        </w:rPr>
        <w:t>1</w:t>
      </w:r>
      <w:r w:rsidR="00595594" w:rsidRPr="00C5079A">
        <w:rPr>
          <w:rFonts w:cs="Arial"/>
          <w:b/>
          <w:color w:val="FF0000"/>
          <w:szCs w:val="22"/>
        </w:rPr>
        <w:t xml:space="preserve"> marks)</w:t>
      </w:r>
    </w:p>
    <w:p w:rsidR="00505AD6" w:rsidRPr="00C5079A" w:rsidRDefault="000F14EB" w:rsidP="009954B8">
      <w:pPr>
        <w:pStyle w:val="SMUNORMALARIAL"/>
        <w:spacing w:line="360" w:lineRule="auto"/>
        <w:ind w:left="720"/>
        <w:jc w:val="both"/>
        <w:rPr>
          <w:rFonts w:cs="Arial"/>
          <w:szCs w:val="22"/>
        </w:rPr>
      </w:pPr>
      <w:r w:rsidRPr="00C5079A">
        <w:rPr>
          <w:rFonts w:cs="Arial"/>
          <w:noProof/>
          <w:szCs w:val="22"/>
        </w:rPr>
        <w:drawing>
          <wp:inline distT="0" distB="0" distL="0" distR="0" wp14:anchorId="47580B44" wp14:editId="17B50F17">
            <wp:extent cx="5495925" cy="2867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3B5" w:rsidRPr="00C5079A" w:rsidRDefault="00F13AC2" w:rsidP="00F13AC2">
      <w:pPr>
        <w:pStyle w:val="Caption"/>
        <w:jc w:val="center"/>
        <w:rPr>
          <w:rFonts w:ascii="Arial" w:hAnsi="Arial" w:cs="Arial"/>
          <w:color w:val="auto"/>
          <w:sz w:val="22"/>
          <w:szCs w:val="22"/>
        </w:rPr>
      </w:pPr>
      <w:r w:rsidRPr="00C5079A">
        <w:rPr>
          <w:rFonts w:ascii="Arial" w:hAnsi="Arial" w:cs="Arial"/>
          <w:color w:val="auto"/>
          <w:sz w:val="22"/>
          <w:szCs w:val="22"/>
        </w:rPr>
        <w:t xml:space="preserve">Figure </w:t>
      </w:r>
      <w:r w:rsidR="007A200C" w:rsidRPr="00C5079A">
        <w:rPr>
          <w:rFonts w:ascii="Arial" w:hAnsi="Arial" w:cs="Arial"/>
          <w:color w:val="auto"/>
          <w:sz w:val="22"/>
          <w:szCs w:val="22"/>
        </w:rPr>
        <w:fldChar w:fldCharType="begin"/>
      </w:r>
      <w:r w:rsidRPr="00C5079A">
        <w:rPr>
          <w:rFonts w:ascii="Arial" w:hAnsi="Arial" w:cs="Arial"/>
          <w:color w:val="auto"/>
          <w:sz w:val="22"/>
          <w:szCs w:val="22"/>
        </w:rPr>
        <w:instrText xml:space="preserve"> SEQ Figure \* ARABIC </w:instrText>
      </w:r>
      <w:r w:rsidR="007A200C" w:rsidRPr="00C5079A">
        <w:rPr>
          <w:rFonts w:ascii="Arial" w:hAnsi="Arial" w:cs="Arial"/>
          <w:color w:val="auto"/>
          <w:sz w:val="22"/>
          <w:szCs w:val="22"/>
        </w:rPr>
        <w:fldChar w:fldCharType="separate"/>
      </w:r>
      <w:r w:rsidR="00F35714">
        <w:rPr>
          <w:rFonts w:ascii="Arial" w:hAnsi="Arial" w:cs="Arial"/>
          <w:noProof/>
          <w:color w:val="auto"/>
          <w:sz w:val="22"/>
          <w:szCs w:val="22"/>
        </w:rPr>
        <w:t>2</w:t>
      </w:r>
      <w:r w:rsidR="007A200C" w:rsidRPr="00C5079A">
        <w:rPr>
          <w:rFonts w:ascii="Arial" w:hAnsi="Arial" w:cs="Arial"/>
          <w:color w:val="auto"/>
          <w:sz w:val="22"/>
          <w:szCs w:val="22"/>
        </w:rPr>
        <w:fldChar w:fldCharType="end"/>
      </w:r>
    </w:p>
    <w:p w:rsidR="00E16126" w:rsidRPr="00E16126" w:rsidRDefault="00E16126" w:rsidP="00E16126"/>
    <w:p w:rsidR="00DB700E" w:rsidRDefault="00DB700E" w:rsidP="00972515">
      <w:pPr>
        <w:pStyle w:val="SMUNORMALARIAL"/>
        <w:spacing w:after="240" w:line="360" w:lineRule="auto"/>
        <w:jc w:val="both"/>
        <w:rPr>
          <w:rFonts w:cs="Arial"/>
          <w:b/>
          <w:sz w:val="24"/>
        </w:rPr>
      </w:pPr>
    </w:p>
    <w:p w:rsidR="00563E73" w:rsidRDefault="00474D68" w:rsidP="00972515">
      <w:pPr>
        <w:pStyle w:val="SMUNORMALARIAL"/>
        <w:spacing w:after="240" w:line="360" w:lineRule="auto"/>
        <w:jc w:val="both"/>
      </w:pPr>
      <w:r w:rsidRPr="000B5F60">
        <w:rPr>
          <w:rFonts w:cs="Arial"/>
          <w:b/>
          <w:sz w:val="24"/>
        </w:rPr>
        <w:t>QUESTION THREE</w:t>
      </w:r>
    </w:p>
    <w:p w:rsidR="00563E73" w:rsidRPr="00563E73" w:rsidRDefault="00563E73" w:rsidP="00563E73">
      <w:pPr>
        <w:pStyle w:val="NoSpacing"/>
      </w:pPr>
    </w:p>
    <w:p w:rsidR="009653E0" w:rsidRPr="00C5079A" w:rsidRDefault="001E6237" w:rsidP="00CF7D13">
      <w:pPr>
        <w:pStyle w:val="SMUNORMALARIAL"/>
        <w:numPr>
          <w:ilvl w:val="0"/>
          <w:numId w:val="15"/>
        </w:numPr>
        <w:spacing w:line="360" w:lineRule="auto"/>
        <w:ind w:left="851" w:hanging="425"/>
        <w:jc w:val="both"/>
        <w:rPr>
          <w:rFonts w:cs="Arial"/>
          <w:b/>
          <w:szCs w:val="22"/>
        </w:rPr>
      </w:pPr>
      <w:r w:rsidRPr="00C5079A">
        <w:rPr>
          <w:rFonts w:cs="Arial"/>
          <w:szCs w:val="22"/>
        </w:rPr>
        <w:t>With r</w:t>
      </w:r>
      <w:r w:rsidR="007635FF" w:rsidRPr="00C5079A">
        <w:rPr>
          <w:rFonts w:cs="Arial"/>
          <w:szCs w:val="22"/>
        </w:rPr>
        <w:t>efer</w:t>
      </w:r>
      <w:r w:rsidRPr="00C5079A">
        <w:rPr>
          <w:rFonts w:cs="Arial"/>
          <w:szCs w:val="22"/>
        </w:rPr>
        <w:t>ence</w:t>
      </w:r>
      <w:r w:rsidR="007635FF" w:rsidRPr="00C5079A">
        <w:rPr>
          <w:rFonts w:cs="Arial"/>
          <w:szCs w:val="22"/>
        </w:rPr>
        <w:t xml:space="preserve"> to Figure </w:t>
      </w:r>
      <w:r w:rsidR="008B78D7" w:rsidRPr="00C5079A">
        <w:rPr>
          <w:rFonts w:cs="Arial"/>
          <w:szCs w:val="22"/>
        </w:rPr>
        <w:t>2</w:t>
      </w:r>
      <w:r w:rsidR="007635FF" w:rsidRPr="00C5079A">
        <w:rPr>
          <w:rFonts w:cs="Arial"/>
          <w:szCs w:val="22"/>
        </w:rPr>
        <w:t>, d</w:t>
      </w:r>
      <w:r w:rsidR="00A369BB" w:rsidRPr="00C5079A">
        <w:rPr>
          <w:rFonts w:cs="Arial"/>
          <w:szCs w:val="22"/>
        </w:rPr>
        <w:t xml:space="preserve">esign </w:t>
      </w:r>
      <w:proofErr w:type="gramStart"/>
      <w:r w:rsidR="00A369BB" w:rsidRPr="00C5079A">
        <w:rPr>
          <w:rFonts w:cs="Arial"/>
          <w:szCs w:val="22"/>
        </w:rPr>
        <w:t>a</w:t>
      </w:r>
      <w:proofErr w:type="gramEnd"/>
      <w:r w:rsidR="00A369BB" w:rsidRPr="00C5079A">
        <w:rPr>
          <w:rFonts w:cs="Arial"/>
          <w:szCs w:val="22"/>
        </w:rPr>
        <w:t xml:space="preserve"> addressing scheme using VLSM</w:t>
      </w:r>
      <w:r w:rsidR="00520FB1" w:rsidRPr="00C5079A">
        <w:rPr>
          <w:rFonts w:cs="Arial"/>
          <w:szCs w:val="22"/>
        </w:rPr>
        <w:t>.</w:t>
      </w:r>
      <w:r w:rsidR="00DD63E4" w:rsidRPr="00C5079A">
        <w:rPr>
          <w:rFonts w:cs="Arial"/>
          <w:szCs w:val="22"/>
        </w:rPr>
        <w:t xml:space="preserve"> The network address is </w:t>
      </w:r>
      <w:r w:rsidR="00BE4923" w:rsidRPr="00C5079A">
        <w:rPr>
          <w:rFonts w:cs="Arial"/>
          <w:szCs w:val="22"/>
        </w:rPr>
        <w:t>200</w:t>
      </w:r>
      <w:r w:rsidR="00DD63E4" w:rsidRPr="00C5079A">
        <w:rPr>
          <w:rFonts w:cs="Arial"/>
          <w:szCs w:val="22"/>
        </w:rPr>
        <w:t>.1</w:t>
      </w:r>
      <w:r w:rsidR="00BE4923" w:rsidRPr="00C5079A">
        <w:rPr>
          <w:rFonts w:cs="Arial"/>
          <w:szCs w:val="22"/>
        </w:rPr>
        <w:t>20</w:t>
      </w:r>
      <w:r w:rsidR="00DD63E4" w:rsidRPr="00C5079A">
        <w:rPr>
          <w:rFonts w:cs="Arial"/>
          <w:szCs w:val="22"/>
        </w:rPr>
        <w:t>.1</w:t>
      </w:r>
      <w:r w:rsidR="00BE4923" w:rsidRPr="00C5079A">
        <w:rPr>
          <w:rFonts w:cs="Arial"/>
          <w:szCs w:val="22"/>
        </w:rPr>
        <w:t>0</w:t>
      </w:r>
      <w:r w:rsidR="00DD63E4" w:rsidRPr="00C5079A">
        <w:rPr>
          <w:rFonts w:cs="Arial"/>
          <w:szCs w:val="22"/>
        </w:rPr>
        <w:t>.0/24</w:t>
      </w:r>
      <w:r w:rsidR="006F090A" w:rsidRPr="00C5079A">
        <w:rPr>
          <w:rFonts w:cs="Arial"/>
          <w:szCs w:val="22"/>
        </w:rPr>
        <w:t>. Write subnet address, subnet mask, first IP a</w:t>
      </w:r>
      <w:r w:rsidR="0097528B" w:rsidRPr="00C5079A">
        <w:rPr>
          <w:rFonts w:cs="Arial"/>
          <w:szCs w:val="22"/>
        </w:rPr>
        <w:t xml:space="preserve">ddress, last IP address and broadcast address for each </w:t>
      </w:r>
      <w:r w:rsidR="00931849" w:rsidRPr="00C5079A">
        <w:rPr>
          <w:rFonts w:cs="Arial"/>
          <w:szCs w:val="22"/>
        </w:rPr>
        <w:t>segment</w:t>
      </w:r>
      <w:r w:rsidR="00D77C61" w:rsidRPr="00C5079A">
        <w:rPr>
          <w:rFonts w:cs="Arial"/>
          <w:szCs w:val="22"/>
        </w:rPr>
        <w:t xml:space="preserve">s: LANs on </w:t>
      </w:r>
      <w:proofErr w:type="spellStart"/>
      <w:r w:rsidR="00D77C61" w:rsidRPr="00C5079A">
        <w:rPr>
          <w:rFonts w:cs="Arial"/>
          <w:szCs w:val="22"/>
        </w:rPr>
        <w:t>Fastethernet</w:t>
      </w:r>
      <w:proofErr w:type="spellEnd"/>
      <w:r w:rsidR="00D77C61" w:rsidRPr="00C5079A">
        <w:rPr>
          <w:rFonts w:cs="Arial"/>
          <w:szCs w:val="22"/>
        </w:rPr>
        <w:t xml:space="preserve"> and </w:t>
      </w:r>
      <w:r w:rsidR="00935219" w:rsidRPr="00C5079A">
        <w:rPr>
          <w:rFonts w:cs="Arial"/>
          <w:szCs w:val="22"/>
        </w:rPr>
        <w:t>S</w:t>
      </w:r>
      <w:r w:rsidR="00D77C61" w:rsidRPr="00C5079A">
        <w:rPr>
          <w:rFonts w:cs="Arial"/>
          <w:szCs w:val="22"/>
        </w:rPr>
        <w:t>erial links between the routers</w:t>
      </w:r>
      <w:r w:rsidR="0097528B" w:rsidRPr="00C5079A">
        <w:rPr>
          <w:rFonts w:cs="Arial"/>
          <w:szCs w:val="22"/>
        </w:rPr>
        <w:t>.</w:t>
      </w:r>
      <w:r w:rsidR="009653E0" w:rsidRPr="00C5079A">
        <w:rPr>
          <w:rFonts w:cs="Arial"/>
          <w:szCs w:val="22"/>
        </w:rPr>
        <w:tab/>
      </w:r>
      <w:r w:rsidR="009653E0" w:rsidRPr="00C5079A">
        <w:rPr>
          <w:rFonts w:cs="Arial"/>
          <w:szCs w:val="22"/>
        </w:rPr>
        <w:tab/>
      </w:r>
      <w:r w:rsidR="009653E0" w:rsidRPr="00C5079A">
        <w:rPr>
          <w:rFonts w:cs="Arial"/>
          <w:szCs w:val="22"/>
        </w:rPr>
        <w:tab/>
      </w:r>
      <w:r w:rsidR="009653E0" w:rsidRPr="00C5079A">
        <w:rPr>
          <w:rFonts w:cs="Arial"/>
          <w:szCs w:val="22"/>
        </w:rPr>
        <w:tab/>
      </w:r>
      <w:r w:rsidR="00935219" w:rsidRPr="00C5079A">
        <w:rPr>
          <w:rFonts w:cs="Arial"/>
          <w:szCs w:val="22"/>
        </w:rPr>
        <w:tab/>
      </w:r>
      <w:r w:rsidR="00935219" w:rsidRPr="00C5079A">
        <w:rPr>
          <w:rFonts w:cs="Arial"/>
          <w:szCs w:val="22"/>
        </w:rPr>
        <w:tab/>
      </w:r>
      <w:r w:rsidR="00935219" w:rsidRPr="00C5079A">
        <w:rPr>
          <w:rFonts w:cs="Arial"/>
          <w:szCs w:val="22"/>
        </w:rPr>
        <w:tab/>
      </w:r>
      <w:r w:rsidR="00935219" w:rsidRPr="00C5079A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C5079A">
        <w:rPr>
          <w:rFonts w:cs="Arial"/>
          <w:szCs w:val="22"/>
        </w:rPr>
        <w:tab/>
      </w:r>
      <w:r w:rsidR="009653E0" w:rsidRPr="00C5079A">
        <w:rPr>
          <w:rFonts w:cs="Arial"/>
          <w:b/>
          <w:color w:val="FF0000"/>
          <w:szCs w:val="22"/>
        </w:rPr>
        <w:t>(2</w:t>
      </w:r>
      <w:r w:rsidR="00176C09" w:rsidRPr="00C5079A">
        <w:rPr>
          <w:rFonts w:cs="Arial"/>
          <w:b/>
          <w:color w:val="FF0000"/>
          <w:szCs w:val="22"/>
        </w:rPr>
        <w:t>5</w:t>
      </w:r>
      <w:r w:rsidR="009653E0" w:rsidRPr="00C5079A">
        <w:rPr>
          <w:rFonts w:cs="Arial"/>
          <w:b/>
          <w:color w:val="FF0000"/>
          <w:szCs w:val="22"/>
        </w:rPr>
        <w:t xml:space="preserve"> marks)</w:t>
      </w:r>
    </w:p>
    <w:p w:rsidR="00530AC4" w:rsidRDefault="001D0B17" w:rsidP="00530AC4">
      <w:pPr>
        <w:pStyle w:val="SMUNORMALARIAL"/>
        <w:keepNext/>
        <w:spacing w:line="360" w:lineRule="auto"/>
        <w:ind w:left="851" w:hanging="425"/>
        <w:jc w:val="both"/>
      </w:pPr>
      <w:r>
        <w:rPr>
          <w:rFonts w:cs="Arial"/>
          <w:noProof/>
          <w:sz w:val="24"/>
        </w:rPr>
        <w:lastRenderedPageBreak/>
        <w:drawing>
          <wp:inline distT="0" distB="0" distL="0" distR="0">
            <wp:extent cx="5596890" cy="4194375"/>
            <wp:effectExtent l="19050" t="0" r="3810" b="0"/>
            <wp:docPr id="7" name="Picture 2" descr="D:\TEACHING\Computer Networks\Assessment\e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TEACHING\Computer Networks\Assessment\ex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419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551" w:rsidRPr="00D10BCB" w:rsidRDefault="00530AC4" w:rsidP="00530AC4">
      <w:pPr>
        <w:pStyle w:val="Caption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  <w:r w:rsidRPr="008358D3">
        <w:rPr>
          <w:rFonts w:ascii="Arial" w:hAnsi="Arial" w:cs="Arial"/>
          <w:color w:val="auto"/>
          <w:sz w:val="22"/>
          <w:szCs w:val="22"/>
        </w:rPr>
        <w:t xml:space="preserve">Figure </w:t>
      </w:r>
      <w:r w:rsidR="00871509" w:rsidRPr="008358D3">
        <w:rPr>
          <w:rFonts w:ascii="Arial" w:hAnsi="Arial" w:cs="Arial"/>
          <w:color w:val="auto"/>
          <w:sz w:val="22"/>
          <w:szCs w:val="22"/>
        </w:rPr>
        <w:t>3</w:t>
      </w:r>
    </w:p>
    <w:p w:rsidR="005D4551" w:rsidRDefault="005D4551" w:rsidP="00CF7D13">
      <w:pPr>
        <w:pStyle w:val="SMUNORMALARIAL"/>
        <w:spacing w:line="360" w:lineRule="auto"/>
        <w:ind w:left="851" w:hanging="425"/>
        <w:jc w:val="both"/>
        <w:rPr>
          <w:rFonts w:cs="Arial"/>
          <w:sz w:val="24"/>
        </w:rPr>
      </w:pPr>
    </w:p>
    <w:p w:rsidR="006F090A" w:rsidRDefault="006F090A" w:rsidP="00CF7D13">
      <w:pPr>
        <w:pStyle w:val="SMUNORMALARIAL"/>
        <w:spacing w:line="360" w:lineRule="auto"/>
        <w:ind w:left="851" w:hanging="425"/>
        <w:jc w:val="both"/>
        <w:rPr>
          <w:rFonts w:cs="Arial"/>
          <w:sz w:val="24"/>
        </w:rPr>
      </w:pPr>
    </w:p>
    <w:p w:rsidR="00424B5A" w:rsidRDefault="00424B5A" w:rsidP="00FE7F35">
      <w:pPr>
        <w:pStyle w:val="SMUNORMALARIAL"/>
        <w:spacing w:line="360" w:lineRule="auto"/>
        <w:ind w:left="851" w:hanging="425"/>
        <w:jc w:val="both"/>
        <w:rPr>
          <w:rFonts w:cs="Arial"/>
          <w:sz w:val="24"/>
        </w:rPr>
      </w:pPr>
    </w:p>
    <w:p w:rsidR="00137AF0" w:rsidRDefault="00137AF0" w:rsidP="00137AF0">
      <w:pPr>
        <w:pStyle w:val="SMUNORMALARIAL"/>
        <w:spacing w:after="240" w:line="360" w:lineRule="auto"/>
        <w:jc w:val="both"/>
        <w:rPr>
          <w:rFonts w:cs="Arial"/>
          <w:b/>
          <w:sz w:val="24"/>
        </w:rPr>
      </w:pPr>
      <w:r w:rsidRPr="000B5F60">
        <w:rPr>
          <w:rFonts w:cs="Arial"/>
          <w:b/>
          <w:sz w:val="24"/>
        </w:rPr>
        <w:t>QUESTION FOUR</w:t>
      </w:r>
    </w:p>
    <w:p w:rsidR="00137AF0" w:rsidRPr="00C5079A" w:rsidRDefault="00D87EE1" w:rsidP="00137AF0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 xml:space="preserve">For the network shown in Figure </w:t>
      </w:r>
      <w:r w:rsidR="002A5F33" w:rsidRPr="00C5079A">
        <w:rPr>
          <w:rFonts w:cs="Arial"/>
          <w:szCs w:val="22"/>
        </w:rPr>
        <w:t>3</w:t>
      </w:r>
      <w:r w:rsidRPr="00C5079A">
        <w:rPr>
          <w:rFonts w:cs="Arial"/>
          <w:szCs w:val="22"/>
        </w:rPr>
        <w:t>, e</w:t>
      </w:r>
      <w:r w:rsidR="00137AF0" w:rsidRPr="00C5079A">
        <w:rPr>
          <w:rFonts w:cs="Arial"/>
          <w:szCs w:val="22"/>
        </w:rPr>
        <w:t>xplain static route</w:t>
      </w:r>
      <w:r w:rsidR="00EB7772" w:rsidRPr="00C5079A">
        <w:rPr>
          <w:rFonts w:cs="Arial"/>
          <w:szCs w:val="22"/>
        </w:rPr>
        <w:t xml:space="preserve"> and</w:t>
      </w:r>
      <w:r w:rsidR="00B33F1B" w:rsidRPr="00C5079A">
        <w:rPr>
          <w:rFonts w:cs="Arial"/>
          <w:szCs w:val="22"/>
        </w:rPr>
        <w:t xml:space="preserve"> when to use </w:t>
      </w:r>
      <w:r w:rsidR="00137AF0" w:rsidRPr="00C5079A">
        <w:rPr>
          <w:rFonts w:cs="Arial"/>
          <w:szCs w:val="22"/>
        </w:rPr>
        <w:t>static route.</w:t>
      </w:r>
      <w:r w:rsidR="00137AF0" w:rsidRPr="00C5079A">
        <w:rPr>
          <w:rFonts w:cs="Arial"/>
          <w:szCs w:val="22"/>
        </w:rPr>
        <w:tab/>
      </w:r>
    </w:p>
    <w:p w:rsidR="00137AF0" w:rsidRPr="00C5079A" w:rsidRDefault="00137AF0" w:rsidP="00137AF0">
      <w:pPr>
        <w:pStyle w:val="SMUNORMALARIAL"/>
        <w:spacing w:line="360" w:lineRule="auto"/>
        <w:ind w:left="720"/>
        <w:jc w:val="both"/>
        <w:rPr>
          <w:rFonts w:cs="Arial"/>
          <w:b/>
          <w:color w:val="FF0000"/>
          <w:szCs w:val="22"/>
        </w:rPr>
      </w:pP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b/>
          <w:color w:val="FF0000"/>
          <w:szCs w:val="22"/>
        </w:rPr>
        <w:t>(9 marks)</w:t>
      </w:r>
    </w:p>
    <w:p w:rsidR="00C52EFD" w:rsidRPr="00C5079A" w:rsidRDefault="00137AF0" w:rsidP="00C52EFD">
      <w:pPr>
        <w:pStyle w:val="SMUNORMALARIAL"/>
        <w:keepNext/>
        <w:spacing w:line="360" w:lineRule="auto"/>
        <w:ind w:left="720"/>
        <w:jc w:val="both"/>
        <w:rPr>
          <w:szCs w:val="22"/>
        </w:rPr>
      </w:pPr>
      <w:r w:rsidRPr="00C5079A">
        <w:rPr>
          <w:rFonts w:cs="Arial"/>
          <w:b/>
          <w:noProof/>
          <w:color w:val="FF0000"/>
          <w:szCs w:val="22"/>
        </w:rPr>
        <w:drawing>
          <wp:inline distT="0" distB="0" distL="0" distR="0" wp14:anchorId="5EE93064" wp14:editId="32F246D8">
            <wp:extent cx="5863590" cy="111252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AF0" w:rsidRPr="00C5079A" w:rsidRDefault="00C52EFD" w:rsidP="00C52EFD">
      <w:pPr>
        <w:pStyle w:val="Caption"/>
        <w:jc w:val="center"/>
        <w:rPr>
          <w:rFonts w:ascii="Arial" w:hAnsi="Arial" w:cs="Arial"/>
          <w:b w:val="0"/>
          <w:color w:val="auto"/>
          <w:sz w:val="22"/>
          <w:szCs w:val="22"/>
        </w:rPr>
      </w:pPr>
      <w:r w:rsidRPr="00C5079A">
        <w:rPr>
          <w:rFonts w:ascii="Arial" w:hAnsi="Arial" w:cs="Arial"/>
          <w:color w:val="auto"/>
          <w:sz w:val="22"/>
          <w:szCs w:val="22"/>
        </w:rPr>
        <w:t xml:space="preserve">Figure </w:t>
      </w:r>
      <w:r w:rsidR="00871509" w:rsidRPr="00C5079A">
        <w:rPr>
          <w:rFonts w:ascii="Arial" w:hAnsi="Arial" w:cs="Arial"/>
          <w:color w:val="auto"/>
          <w:sz w:val="22"/>
          <w:szCs w:val="22"/>
        </w:rPr>
        <w:t>4</w:t>
      </w:r>
    </w:p>
    <w:p w:rsidR="00783115" w:rsidRPr="00C5079A" w:rsidRDefault="00783115" w:rsidP="00137AF0">
      <w:pPr>
        <w:pStyle w:val="SMUNORMALARIAL"/>
        <w:spacing w:line="360" w:lineRule="auto"/>
        <w:ind w:left="720"/>
        <w:jc w:val="both"/>
        <w:rPr>
          <w:rFonts w:cs="Arial"/>
          <w:szCs w:val="22"/>
        </w:rPr>
      </w:pPr>
    </w:p>
    <w:p w:rsidR="00137AF0" w:rsidRPr="00C5079A" w:rsidRDefault="00137AF0" w:rsidP="00137AF0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b/>
          <w:color w:val="FF0000"/>
          <w:szCs w:val="22"/>
        </w:rPr>
      </w:pPr>
      <w:r w:rsidRPr="00C5079A">
        <w:rPr>
          <w:rFonts w:cs="Arial"/>
          <w:szCs w:val="22"/>
        </w:rPr>
        <w:t xml:space="preserve">Compare </w:t>
      </w:r>
      <w:r w:rsidR="00EE7105" w:rsidRPr="00C5079A">
        <w:rPr>
          <w:rFonts w:cs="Arial"/>
          <w:szCs w:val="22"/>
        </w:rPr>
        <w:t xml:space="preserve">Distance Vector </w:t>
      </w:r>
      <w:r w:rsidRPr="00C5079A">
        <w:rPr>
          <w:rFonts w:cs="Arial"/>
          <w:szCs w:val="22"/>
        </w:rPr>
        <w:t xml:space="preserve">and </w:t>
      </w:r>
      <w:r w:rsidR="00EE7105" w:rsidRPr="00C5079A">
        <w:rPr>
          <w:rFonts w:cs="Arial"/>
          <w:szCs w:val="22"/>
        </w:rPr>
        <w:t>Link State routing protocols.</w:t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="00D950E1">
        <w:rPr>
          <w:rFonts w:cs="Arial"/>
          <w:szCs w:val="22"/>
        </w:rPr>
        <w:tab/>
      </w:r>
      <w:r w:rsidRPr="00C5079A">
        <w:rPr>
          <w:rFonts w:cs="Arial"/>
          <w:b/>
          <w:color w:val="FF0000"/>
          <w:szCs w:val="22"/>
        </w:rPr>
        <w:t>(</w:t>
      </w:r>
      <w:r w:rsidR="00C06776" w:rsidRPr="00C5079A">
        <w:rPr>
          <w:rFonts w:cs="Arial"/>
          <w:b/>
          <w:color w:val="FF0000"/>
          <w:szCs w:val="22"/>
        </w:rPr>
        <w:t>6</w:t>
      </w:r>
      <w:r w:rsidRPr="00C5079A">
        <w:rPr>
          <w:rFonts w:cs="Arial"/>
          <w:b/>
          <w:color w:val="FF0000"/>
          <w:szCs w:val="22"/>
        </w:rPr>
        <w:t xml:space="preserve"> marks)</w:t>
      </w:r>
    </w:p>
    <w:p w:rsidR="00BB5DA7" w:rsidRPr="00C5079A" w:rsidRDefault="00BB5DA7" w:rsidP="00137AF0">
      <w:pPr>
        <w:pStyle w:val="SMUNORMALARIAL"/>
        <w:spacing w:line="360" w:lineRule="auto"/>
        <w:ind w:left="720"/>
        <w:jc w:val="both"/>
        <w:rPr>
          <w:rFonts w:cs="Arial"/>
          <w:b/>
          <w:color w:val="FF0000"/>
          <w:szCs w:val="22"/>
        </w:rPr>
      </w:pPr>
    </w:p>
    <w:p w:rsidR="00137AF0" w:rsidRPr="00C5079A" w:rsidRDefault="00137AF0" w:rsidP="00137AF0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szCs w:val="22"/>
        </w:rPr>
        <w:t xml:space="preserve">Compare </w:t>
      </w:r>
      <w:proofErr w:type="spellStart"/>
      <w:r w:rsidRPr="00C5079A">
        <w:rPr>
          <w:rFonts w:cs="Arial"/>
          <w:szCs w:val="22"/>
        </w:rPr>
        <w:t>classful</w:t>
      </w:r>
      <w:proofErr w:type="spellEnd"/>
      <w:r w:rsidRPr="00C5079A">
        <w:rPr>
          <w:rFonts w:cs="Arial"/>
          <w:szCs w:val="22"/>
        </w:rPr>
        <w:t xml:space="preserve"> and classless routing protocols </w:t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Pr="00C5079A">
        <w:rPr>
          <w:rFonts w:cs="Arial"/>
          <w:szCs w:val="22"/>
        </w:rPr>
        <w:tab/>
      </w:r>
      <w:r w:rsidR="00D950E1">
        <w:rPr>
          <w:rFonts w:cs="Arial"/>
          <w:szCs w:val="22"/>
        </w:rPr>
        <w:tab/>
      </w:r>
      <w:r w:rsidRPr="00C5079A">
        <w:rPr>
          <w:rFonts w:cs="Arial"/>
          <w:b/>
          <w:color w:val="FF0000"/>
          <w:szCs w:val="22"/>
        </w:rPr>
        <w:t>(</w:t>
      </w:r>
      <w:r w:rsidR="00C06776" w:rsidRPr="00C5079A">
        <w:rPr>
          <w:rFonts w:cs="Arial"/>
          <w:b/>
          <w:color w:val="FF0000"/>
          <w:szCs w:val="22"/>
        </w:rPr>
        <w:t>10</w:t>
      </w:r>
      <w:r w:rsidRPr="00C5079A">
        <w:rPr>
          <w:rFonts w:cs="Arial"/>
          <w:b/>
          <w:color w:val="FF0000"/>
          <w:szCs w:val="22"/>
        </w:rPr>
        <w:t xml:space="preserve"> marks)</w:t>
      </w:r>
    </w:p>
    <w:p w:rsidR="00537514" w:rsidRPr="00C5079A" w:rsidRDefault="00537514" w:rsidP="00537514">
      <w:pPr>
        <w:pStyle w:val="SMUNORMALARIAL"/>
        <w:spacing w:line="360" w:lineRule="auto"/>
        <w:jc w:val="both"/>
        <w:rPr>
          <w:rFonts w:cs="Arial"/>
          <w:b/>
          <w:color w:val="FF0000"/>
          <w:szCs w:val="22"/>
        </w:rPr>
      </w:pPr>
    </w:p>
    <w:p w:rsidR="000628E2" w:rsidRPr="00C5079A" w:rsidRDefault="00537514" w:rsidP="00766AC8">
      <w:pPr>
        <w:pStyle w:val="SMUNORMALARIAL"/>
        <w:spacing w:line="360" w:lineRule="auto"/>
        <w:jc w:val="both"/>
        <w:rPr>
          <w:rFonts w:cs="Arial"/>
          <w:szCs w:val="22"/>
        </w:rPr>
      </w:pPr>
      <w:r w:rsidRPr="00C5079A">
        <w:rPr>
          <w:rFonts w:cs="Arial"/>
          <w:b/>
          <w:color w:val="FF0000"/>
          <w:szCs w:val="22"/>
        </w:rPr>
        <w:tab/>
      </w:r>
    </w:p>
    <w:sectPr w:rsidR="000628E2" w:rsidRPr="00C5079A" w:rsidSect="009A1D4A">
      <w:footerReference w:type="default" r:id="rId14"/>
      <w:footerReference w:type="first" r:id="rId15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29A" w:rsidRDefault="00EA129A">
      <w:r>
        <w:separator/>
      </w:r>
    </w:p>
  </w:endnote>
  <w:endnote w:type="continuationSeparator" w:id="0">
    <w:p w:rsidR="00EA129A" w:rsidRDefault="00EA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798" w:rsidRDefault="00470798" w:rsidP="00311A2C">
    <w:pPr>
      <w:pStyle w:val="Footer"/>
      <w:jc w:val="right"/>
    </w:pPr>
    <w:r>
      <w:t xml:space="preserve">Page </w:t>
    </w:r>
    <w:r w:rsidR="007A200C">
      <w:fldChar w:fldCharType="begin"/>
    </w:r>
    <w:r>
      <w:instrText xml:space="preserve"> PAGE </w:instrText>
    </w:r>
    <w:r w:rsidR="007A200C">
      <w:fldChar w:fldCharType="separate"/>
    </w:r>
    <w:r w:rsidR="00F35714">
      <w:rPr>
        <w:noProof/>
      </w:rPr>
      <w:t>2</w:t>
    </w:r>
    <w:r w:rsidR="007A200C">
      <w:rPr>
        <w:noProof/>
      </w:rPr>
      <w:fldChar w:fldCharType="end"/>
    </w:r>
    <w:r>
      <w:t xml:space="preserve"> of </w:t>
    </w:r>
    <w:r w:rsidR="007A200C">
      <w:fldChar w:fldCharType="begin"/>
    </w:r>
    <w:r w:rsidR="00126989">
      <w:instrText xml:space="preserve"> NUMPAGES </w:instrText>
    </w:r>
    <w:r w:rsidR="007A200C">
      <w:fldChar w:fldCharType="separate"/>
    </w:r>
    <w:r w:rsidR="00F35714">
      <w:rPr>
        <w:noProof/>
      </w:rPr>
      <w:t>4</w:t>
    </w:r>
    <w:r w:rsidR="007A200C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798" w:rsidRPr="00E059AD" w:rsidRDefault="00470798" w:rsidP="009A0958">
    <w:pPr>
      <w:pStyle w:val="Footer"/>
      <w:rPr>
        <w:rFonts w:ascii="Arial" w:hAnsi="Arial" w:cs="Arial"/>
        <w:sz w:val="22"/>
        <w:szCs w:val="22"/>
      </w:rPr>
    </w:pPr>
    <w:r w:rsidRPr="00E059AD">
      <w:rPr>
        <w:rStyle w:val="PageNumber"/>
        <w:rFonts w:ascii="Arial" w:hAnsi="Arial" w:cs="Arial"/>
        <w:sz w:val="22"/>
        <w:szCs w:val="22"/>
      </w:rPr>
      <w:t xml:space="preserve">Faculty Ref:  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E059AD">
      <w:rPr>
        <w:rStyle w:val="PageNumber"/>
        <w:rFonts w:ascii="Arial" w:hAnsi="Arial" w:cs="Arial"/>
        <w:sz w:val="22"/>
        <w:szCs w:val="22"/>
      </w:rPr>
      <w:t xml:space="preserve">Page </w: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PAGE </w:instrTex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F35714">
      <w:rPr>
        <w:rStyle w:val="PageNumber"/>
        <w:rFonts w:ascii="Arial" w:hAnsi="Arial" w:cs="Arial"/>
        <w:noProof/>
        <w:sz w:val="22"/>
        <w:szCs w:val="22"/>
      </w:rPr>
      <w:t>1</w: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end"/>
    </w:r>
    <w:r w:rsidRPr="00E059AD">
      <w:rPr>
        <w:rStyle w:val="PageNumber"/>
        <w:rFonts w:ascii="Arial" w:hAnsi="Arial" w:cs="Arial"/>
        <w:sz w:val="22"/>
        <w:szCs w:val="22"/>
      </w:rPr>
      <w:t xml:space="preserve"> of </w: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NUMPAGES </w:instrTex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F35714">
      <w:rPr>
        <w:rStyle w:val="PageNumber"/>
        <w:rFonts w:ascii="Arial" w:hAnsi="Arial" w:cs="Arial"/>
        <w:noProof/>
        <w:sz w:val="22"/>
        <w:szCs w:val="22"/>
      </w:rPr>
      <w:t>4</w:t>
    </w:r>
    <w:r w:rsidR="007A200C" w:rsidRPr="00E059AD">
      <w:rPr>
        <w:rStyle w:val="PageNumber"/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29A" w:rsidRDefault="00EA129A">
      <w:r>
        <w:separator/>
      </w:r>
    </w:p>
  </w:footnote>
  <w:footnote w:type="continuationSeparator" w:id="0">
    <w:p w:rsidR="00EA129A" w:rsidRDefault="00EA1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2EF1"/>
    <w:multiLevelType w:val="hybridMultilevel"/>
    <w:tmpl w:val="7018D2F8"/>
    <w:lvl w:ilvl="0" w:tplc="1C704F0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D39BA"/>
    <w:multiLevelType w:val="hybridMultilevel"/>
    <w:tmpl w:val="718EDF20"/>
    <w:lvl w:ilvl="0" w:tplc="50BEE9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62D2CAB"/>
    <w:multiLevelType w:val="hybridMultilevel"/>
    <w:tmpl w:val="A19EDC3E"/>
    <w:lvl w:ilvl="0" w:tplc="C2B070D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ECB44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52D0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8ACFA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20682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FC24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00F9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54DDA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5640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7AB5FBD"/>
    <w:multiLevelType w:val="hybridMultilevel"/>
    <w:tmpl w:val="59D225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23452"/>
    <w:multiLevelType w:val="hybridMultilevel"/>
    <w:tmpl w:val="FA6495EC"/>
    <w:lvl w:ilvl="0" w:tplc="240C48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0E66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1ED58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1AEF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CCB9D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DCB16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EC55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9048B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06B6E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88C6FD0"/>
    <w:multiLevelType w:val="hybridMultilevel"/>
    <w:tmpl w:val="BF3E3DBE"/>
    <w:lvl w:ilvl="0" w:tplc="28826E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72037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0236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2CB5F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1C93E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5897A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EAC8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CAE1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56FFB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0854DAC"/>
    <w:multiLevelType w:val="hybridMultilevel"/>
    <w:tmpl w:val="0338CAB6"/>
    <w:lvl w:ilvl="0" w:tplc="2448511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20C42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26D6A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BCBFD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22A72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788C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001DB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4CE25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AE3E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1752E86"/>
    <w:multiLevelType w:val="hybridMultilevel"/>
    <w:tmpl w:val="159A3A80"/>
    <w:lvl w:ilvl="0" w:tplc="F7E22D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36617"/>
    <w:multiLevelType w:val="hybridMultilevel"/>
    <w:tmpl w:val="7C86C2A0"/>
    <w:lvl w:ilvl="0" w:tplc="1DBAE1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678F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40135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E02D3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7646E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E20EB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4E48B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68D9C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FE3D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61406FC"/>
    <w:multiLevelType w:val="hybridMultilevel"/>
    <w:tmpl w:val="61D819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32F67"/>
    <w:multiLevelType w:val="hybridMultilevel"/>
    <w:tmpl w:val="63201712"/>
    <w:lvl w:ilvl="0" w:tplc="7FE283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36BC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F0E4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421F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FA39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0AC6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B8A5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C68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644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3F5164"/>
    <w:multiLevelType w:val="hybridMultilevel"/>
    <w:tmpl w:val="7B2483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200384"/>
    <w:multiLevelType w:val="hybridMultilevel"/>
    <w:tmpl w:val="FD7ACFC0"/>
    <w:lvl w:ilvl="0" w:tplc="7A626F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A0562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A0BA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D07D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9CE8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929B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BAFD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BE1C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6847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3242026"/>
    <w:multiLevelType w:val="hybridMultilevel"/>
    <w:tmpl w:val="31E20BAC"/>
    <w:lvl w:ilvl="0" w:tplc="EE28362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E47685"/>
    <w:multiLevelType w:val="hybridMultilevel"/>
    <w:tmpl w:val="412C825C"/>
    <w:lvl w:ilvl="0" w:tplc="965CB9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6A859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2826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DA9C8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8DA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C4CF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9CC1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8CE4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2803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51F177E"/>
    <w:multiLevelType w:val="hybridMultilevel"/>
    <w:tmpl w:val="23ACD366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8639E"/>
    <w:multiLevelType w:val="hybridMultilevel"/>
    <w:tmpl w:val="C41615D8"/>
    <w:lvl w:ilvl="0" w:tplc="72825A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281D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2A11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B2D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CE8A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D24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3E0B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20B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01E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107CAA"/>
    <w:multiLevelType w:val="hybridMultilevel"/>
    <w:tmpl w:val="D47A0CDA"/>
    <w:lvl w:ilvl="0" w:tplc="594074A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4EA17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563AE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7E473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C443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8E89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20349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A81F9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B4085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C2350ED"/>
    <w:multiLevelType w:val="hybridMultilevel"/>
    <w:tmpl w:val="9842B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70909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0579A0"/>
    <w:multiLevelType w:val="hybridMultilevel"/>
    <w:tmpl w:val="7FA092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6637ECB"/>
    <w:multiLevelType w:val="hybridMultilevel"/>
    <w:tmpl w:val="926A5A38"/>
    <w:lvl w:ilvl="0" w:tplc="3F7497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BA27F9"/>
    <w:multiLevelType w:val="hybridMultilevel"/>
    <w:tmpl w:val="4C84D1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B570F41"/>
    <w:multiLevelType w:val="hybridMultilevel"/>
    <w:tmpl w:val="A8CC1430"/>
    <w:lvl w:ilvl="0" w:tplc="EF4842C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123EA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67C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A2195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D2954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C097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FAEB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7869D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4E46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D8F3534"/>
    <w:multiLevelType w:val="hybridMultilevel"/>
    <w:tmpl w:val="4C84D1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2F95365"/>
    <w:multiLevelType w:val="hybridMultilevel"/>
    <w:tmpl w:val="1FF0C31E"/>
    <w:lvl w:ilvl="0" w:tplc="C950B36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6D048E"/>
    <w:multiLevelType w:val="hybridMultilevel"/>
    <w:tmpl w:val="D7D214F0"/>
    <w:lvl w:ilvl="0" w:tplc="85D6E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5639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623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01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F6DD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7C7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86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CAF9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A4D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8FF6D12"/>
    <w:multiLevelType w:val="hybridMultilevel"/>
    <w:tmpl w:val="36C81378"/>
    <w:lvl w:ilvl="0" w:tplc="21C872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92B4C6">
      <w:start w:val="16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AA2D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0ADE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244D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E262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EE69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B6E6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8607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2D1263"/>
    <w:multiLevelType w:val="hybridMultilevel"/>
    <w:tmpl w:val="9CAAB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845092"/>
    <w:multiLevelType w:val="hybridMultilevel"/>
    <w:tmpl w:val="0B46F91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0208FD"/>
    <w:multiLevelType w:val="hybridMultilevel"/>
    <w:tmpl w:val="206AC532"/>
    <w:lvl w:ilvl="0" w:tplc="828EFD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12AAC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3E17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297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08CF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0A3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20B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C8C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840F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634C0F"/>
    <w:multiLevelType w:val="hybridMultilevel"/>
    <w:tmpl w:val="37587A24"/>
    <w:lvl w:ilvl="0" w:tplc="F7E22D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A6555B"/>
    <w:multiLevelType w:val="hybridMultilevel"/>
    <w:tmpl w:val="6F78C6C8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6638E8"/>
    <w:multiLevelType w:val="hybridMultilevel"/>
    <w:tmpl w:val="91CE045E"/>
    <w:lvl w:ilvl="0" w:tplc="EDA09B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F605DE">
      <w:start w:val="16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2A48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020C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2C21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566C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0003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20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4B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"/>
  </w:num>
  <w:num w:numId="4">
    <w:abstractNumId w:val="9"/>
  </w:num>
  <w:num w:numId="5">
    <w:abstractNumId w:val="11"/>
  </w:num>
  <w:num w:numId="6">
    <w:abstractNumId w:val="19"/>
  </w:num>
  <w:num w:numId="7">
    <w:abstractNumId w:val="31"/>
  </w:num>
  <w:num w:numId="8">
    <w:abstractNumId w:val="25"/>
  </w:num>
  <w:num w:numId="9">
    <w:abstractNumId w:val="28"/>
  </w:num>
  <w:num w:numId="10">
    <w:abstractNumId w:val="0"/>
  </w:num>
  <w:num w:numId="11">
    <w:abstractNumId w:val="7"/>
  </w:num>
  <w:num w:numId="12">
    <w:abstractNumId w:val="21"/>
  </w:num>
  <w:num w:numId="13">
    <w:abstractNumId w:val="20"/>
  </w:num>
  <w:num w:numId="14">
    <w:abstractNumId w:val="26"/>
  </w:num>
  <w:num w:numId="15">
    <w:abstractNumId w:val="15"/>
  </w:num>
  <w:num w:numId="16">
    <w:abstractNumId w:val="32"/>
  </w:num>
  <w:num w:numId="17">
    <w:abstractNumId w:val="16"/>
  </w:num>
  <w:num w:numId="18">
    <w:abstractNumId w:val="10"/>
  </w:num>
  <w:num w:numId="19">
    <w:abstractNumId w:val="17"/>
  </w:num>
  <w:num w:numId="20">
    <w:abstractNumId w:val="5"/>
  </w:num>
  <w:num w:numId="21">
    <w:abstractNumId w:val="4"/>
  </w:num>
  <w:num w:numId="22">
    <w:abstractNumId w:val="6"/>
  </w:num>
  <w:num w:numId="23">
    <w:abstractNumId w:val="14"/>
  </w:num>
  <w:num w:numId="24">
    <w:abstractNumId w:val="24"/>
  </w:num>
  <w:num w:numId="25">
    <w:abstractNumId w:val="22"/>
  </w:num>
  <w:num w:numId="26">
    <w:abstractNumId w:val="8"/>
  </w:num>
  <w:num w:numId="27">
    <w:abstractNumId w:val="23"/>
  </w:num>
  <w:num w:numId="28">
    <w:abstractNumId w:val="27"/>
  </w:num>
  <w:num w:numId="29">
    <w:abstractNumId w:val="12"/>
  </w:num>
  <w:num w:numId="30">
    <w:abstractNumId w:val="30"/>
  </w:num>
  <w:num w:numId="31">
    <w:abstractNumId w:val="33"/>
  </w:num>
  <w:num w:numId="32">
    <w:abstractNumId w:val="2"/>
  </w:num>
  <w:num w:numId="33">
    <w:abstractNumId w:val="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21"/>
    <w:rsid w:val="0001737D"/>
    <w:rsid w:val="000203F2"/>
    <w:rsid w:val="0002193A"/>
    <w:rsid w:val="000344B5"/>
    <w:rsid w:val="000365AB"/>
    <w:rsid w:val="0003731B"/>
    <w:rsid w:val="0004703C"/>
    <w:rsid w:val="00057AB6"/>
    <w:rsid w:val="000628E2"/>
    <w:rsid w:val="000818C9"/>
    <w:rsid w:val="00091C91"/>
    <w:rsid w:val="000A39C2"/>
    <w:rsid w:val="000B2AE1"/>
    <w:rsid w:val="000B3C3D"/>
    <w:rsid w:val="000B5F60"/>
    <w:rsid w:val="000B6D37"/>
    <w:rsid w:val="000C07B3"/>
    <w:rsid w:val="000C6361"/>
    <w:rsid w:val="000E041B"/>
    <w:rsid w:val="000F0FE1"/>
    <w:rsid w:val="000F14EB"/>
    <w:rsid w:val="00110E0F"/>
    <w:rsid w:val="001228AE"/>
    <w:rsid w:val="0012565E"/>
    <w:rsid w:val="00126989"/>
    <w:rsid w:val="00137AF0"/>
    <w:rsid w:val="00137DC0"/>
    <w:rsid w:val="001430B5"/>
    <w:rsid w:val="001510F4"/>
    <w:rsid w:val="00151605"/>
    <w:rsid w:val="00154585"/>
    <w:rsid w:val="00166147"/>
    <w:rsid w:val="001670B7"/>
    <w:rsid w:val="00176C09"/>
    <w:rsid w:val="00185B99"/>
    <w:rsid w:val="001912FC"/>
    <w:rsid w:val="00192850"/>
    <w:rsid w:val="0019311F"/>
    <w:rsid w:val="00193EC1"/>
    <w:rsid w:val="0019654F"/>
    <w:rsid w:val="001A1B56"/>
    <w:rsid w:val="001A6551"/>
    <w:rsid w:val="001A6766"/>
    <w:rsid w:val="001B32A4"/>
    <w:rsid w:val="001B366B"/>
    <w:rsid w:val="001C0DDD"/>
    <w:rsid w:val="001C3EBB"/>
    <w:rsid w:val="001C6D7D"/>
    <w:rsid w:val="001D0B17"/>
    <w:rsid w:val="001D417B"/>
    <w:rsid w:val="001E6237"/>
    <w:rsid w:val="002122F1"/>
    <w:rsid w:val="00235EC6"/>
    <w:rsid w:val="00240E96"/>
    <w:rsid w:val="00241914"/>
    <w:rsid w:val="00245F76"/>
    <w:rsid w:val="00264879"/>
    <w:rsid w:val="00264D14"/>
    <w:rsid w:val="00267B3E"/>
    <w:rsid w:val="002744BA"/>
    <w:rsid w:val="002761D0"/>
    <w:rsid w:val="00277123"/>
    <w:rsid w:val="002A5F33"/>
    <w:rsid w:val="002B090F"/>
    <w:rsid w:val="002B1E5D"/>
    <w:rsid w:val="002B2624"/>
    <w:rsid w:val="002C219A"/>
    <w:rsid w:val="002C46D4"/>
    <w:rsid w:val="002E034D"/>
    <w:rsid w:val="002F29CE"/>
    <w:rsid w:val="002F590A"/>
    <w:rsid w:val="00303E86"/>
    <w:rsid w:val="00307EDA"/>
    <w:rsid w:val="003118E7"/>
    <w:rsid w:val="00311A2C"/>
    <w:rsid w:val="00314526"/>
    <w:rsid w:val="00314DD4"/>
    <w:rsid w:val="00316DAE"/>
    <w:rsid w:val="00317A31"/>
    <w:rsid w:val="00322C2A"/>
    <w:rsid w:val="003236C2"/>
    <w:rsid w:val="00330930"/>
    <w:rsid w:val="00336805"/>
    <w:rsid w:val="00344716"/>
    <w:rsid w:val="003472B8"/>
    <w:rsid w:val="00355A2E"/>
    <w:rsid w:val="003560E4"/>
    <w:rsid w:val="003570AB"/>
    <w:rsid w:val="00372854"/>
    <w:rsid w:val="003734C4"/>
    <w:rsid w:val="003759AD"/>
    <w:rsid w:val="00377FAB"/>
    <w:rsid w:val="003820D0"/>
    <w:rsid w:val="00383A41"/>
    <w:rsid w:val="00384E8B"/>
    <w:rsid w:val="003857D4"/>
    <w:rsid w:val="00392A7D"/>
    <w:rsid w:val="00397ACF"/>
    <w:rsid w:val="003B7A4C"/>
    <w:rsid w:val="003D336A"/>
    <w:rsid w:val="003D5F0E"/>
    <w:rsid w:val="003D628A"/>
    <w:rsid w:val="003E12E1"/>
    <w:rsid w:val="003F0B1B"/>
    <w:rsid w:val="003F1F42"/>
    <w:rsid w:val="003F594F"/>
    <w:rsid w:val="003F5F56"/>
    <w:rsid w:val="004039E0"/>
    <w:rsid w:val="00403E69"/>
    <w:rsid w:val="00404792"/>
    <w:rsid w:val="00411ED5"/>
    <w:rsid w:val="00415930"/>
    <w:rsid w:val="00421D13"/>
    <w:rsid w:val="00424B5A"/>
    <w:rsid w:val="0042520D"/>
    <w:rsid w:val="00456022"/>
    <w:rsid w:val="004601EE"/>
    <w:rsid w:val="00460E6F"/>
    <w:rsid w:val="00461053"/>
    <w:rsid w:val="00462199"/>
    <w:rsid w:val="00470798"/>
    <w:rsid w:val="00474D68"/>
    <w:rsid w:val="004760BD"/>
    <w:rsid w:val="00481945"/>
    <w:rsid w:val="00481C4F"/>
    <w:rsid w:val="00487BD8"/>
    <w:rsid w:val="004A2034"/>
    <w:rsid w:val="004A3146"/>
    <w:rsid w:val="004A69DC"/>
    <w:rsid w:val="004A6E50"/>
    <w:rsid w:val="004B67F1"/>
    <w:rsid w:val="004C734E"/>
    <w:rsid w:val="004C7EED"/>
    <w:rsid w:val="004E14E8"/>
    <w:rsid w:val="004E5C2A"/>
    <w:rsid w:val="004E6584"/>
    <w:rsid w:val="00501423"/>
    <w:rsid w:val="00505AD6"/>
    <w:rsid w:val="00511BBB"/>
    <w:rsid w:val="005122F2"/>
    <w:rsid w:val="00513E07"/>
    <w:rsid w:val="00520FB1"/>
    <w:rsid w:val="00522F03"/>
    <w:rsid w:val="00523208"/>
    <w:rsid w:val="005249B2"/>
    <w:rsid w:val="005257CC"/>
    <w:rsid w:val="00530AC4"/>
    <w:rsid w:val="0053136A"/>
    <w:rsid w:val="00533A8D"/>
    <w:rsid w:val="005354D0"/>
    <w:rsid w:val="00537514"/>
    <w:rsid w:val="005533FF"/>
    <w:rsid w:val="00554A26"/>
    <w:rsid w:val="00563E73"/>
    <w:rsid w:val="00572133"/>
    <w:rsid w:val="00572EFD"/>
    <w:rsid w:val="00573D63"/>
    <w:rsid w:val="005756EA"/>
    <w:rsid w:val="00575BFA"/>
    <w:rsid w:val="0057644B"/>
    <w:rsid w:val="0058376C"/>
    <w:rsid w:val="0059184A"/>
    <w:rsid w:val="00593821"/>
    <w:rsid w:val="00595594"/>
    <w:rsid w:val="005970EB"/>
    <w:rsid w:val="005B3B40"/>
    <w:rsid w:val="005C3E07"/>
    <w:rsid w:val="005D4551"/>
    <w:rsid w:val="005E0AD4"/>
    <w:rsid w:val="005E13B5"/>
    <w:rsid w:val="005E204D"/>
    <w:rsid w:val="005E796C"/>
    <w:rsid w:val="005F094D"/>
    <w:rsid w:val="005F5DFA"/>
    <w:rsid w:val="00602C78"/>
    <w:rsid w:val="0061257B"/>
    <w:rsid w:val="00616825"/>
    <w:rsid w:val="0062063C"/>
    <w:rsid w:val="006252E3"/>
    <w:rsid w:val="0063243E"/>
    <w:rsid w:val="00633070"/>
    <w:rsid w:val="0063709D"/>
    <w:rsid w:val="00640A44"/>
    <w:rsid w:val="0065239A"/>
    <w:rsid w:val="0065490C"/>
    <w:rsid w:val="00655D14"/>
    <w:rsid w:val="00656937"/>
    <w:rsid w:val="0066436E"/>
    <w:rsid w:val="0066632A"/>
    <w:rsid w:val="0067160A"/>
    <w:rsid w:val="00674396"/>
    <w:rsid w:val="006D10AC"/>
    <w:rsid w:val="006D1D13"/>
    <w:rsid w:val="006D4AE7"/>
    <w:rsid w:val="006E01D8"/>
    <w:rsid w:val="006E1486"/>
    <w:rsid w:val="006E20EB"/>
    <w:rsid w:val="006E24DE"/>
    <w:rsid w:val="006E2C89"/>
    <w:rsid w:val="006F090A"/>
    <w:rsid w:val="00705237"/>
    <w:rsid w:val="00705F20"/>
    <w:rsid w:val="00707654"/>
    <w:rsid w:val="007209B9"/>
    <w:rsid w:val="00722E7F"/>
    <w:rsid w:val="00727EE0"/>
    <w:rsid w:val="007317BD"/>
    <w:rsid w:val="00735B96"/>
    <w:rsid w:val="00736697"/>
    <w:rsid w:val="00750A36"/>
    <w:rsid w:val="00756104"/>
    <w:rsid w:val="007579F4"/>
    <w:rsid w:val="007635FF"/>
    <w:rsid w:val="0076418F"/>
    <w:rsid w:val="007647F5"/>
    <w:rsid w:val="00766AC8"/>
    <w:rsid w:val="007735B8"/>
    <w:rsid w:val="00775144"/>
    <w:rsid w:val="00780CA1"/>
    <w:rsid w:val="00781FFD"/>
    <w:rsid w:val="00782BD2"/>
    <w:rsid w:val="00783115"/>
    <w:rsid w:val="007834C6"/>
    <w:rsid w:val="00784828"/>
    <w:rsid w:val="007A1456"/>
    <w:rsid w:val="007A200C"/>
    <w:rsid w:val="007A2C50"/>
    <w:rsid w:val="007A3D72"/>
    <w:rsid w:val="007B029C"/>
    <w:rsid w:val="007B454B"/>
    <w:rsid w:val="007C04A8"/>
    <w:rsid w:val="007C1BE9"/>
    <w:rsid w:val="007C243D"/>
    <w:rsid w:val="007C2746"/>
    <w:rsid w:val="007C59A6"/>
    <w:rsid w:val="007D286F"/>
    <w:rsid w:val="007D5561"/>
    <w:rsid w:val="007E6A7C"/>
    <w:rsid w:val="007F4319"/>
    <w:rsid w:val="007F5A9C"/>
    <w:rsid w:val="007F65DF"/>
    <w:rsid w:val="0080154A"/>
    <w:rsid w:val="00814285"/>
    <w:rsid w:val="00826FC7"/>
    <w:rsid w:val="008358D3"/>
    <w:rsid w:val="00842D1B"/>
    <w:rsid w:val="008529B8"/>
    <w:rsid w:val="00856DCA"/>
    <w:rsid w:val="00865984"/>
    <w:rsid w:val="008665E1"/>
    <w:rsid w:val="00870CA7"/>
    <w:rsid w:val="00871509"/>
    <w:rsid w:val="0087576C"/>
    <w:rsid w:val="00880544"/>
    <w:rsid w:val="00882456"/>
    <w:rsid w:val="008868FB"/>
    <w:rsid w:val="008947CF"/>
    <w:rsid w:val="008958D4"/>
    <w:rsid w:val="008B78D7"/>
    <w:rsid w:val="008C25AB"/>
    <w:rsid w:val="008E01B6"/>
    <w:rsid w:val="008E58BD"/>
    <w:rsid w:val="008F190D"/>
    <w:rsid w:val="00907ED5"/>
    <w:rsid w:val="00913618"/>
    <w:rsid w:val="009159F0"/>
    <w:rsid w:val="00920914"/>
    <w:rsid w:val="00921AF2"/>
    <w:rsid w:val="009274DD"/>
    <w:rsid w:val="00931849"/>
    <w:rsid w:val="00933AA5"/>
    <w:rsid w:val="00935219"/>
    <w:rsid w:val="00936F55"/>
    <w:rsid w:val="00942AA0"/>
    <w:rsid w:val="009440F2"/>
    <w:rsid w:val="00947B06"/>
    <w:rsid w:val="00947B08"/>
    <w:rsid w:val="009556D3"/>
    <w:rsid w:val="00960369"/>
    <w:rsid w:val="00964AD4"/>
    <w:rsid w:val="009653E0"/>
    <w:rsid w:val="0097069B"/>
    <w:rsid w:val="00972515"/>
    <w:rsid w:val="0097528B"/>
    <w:rsid w:val="0098296B"/>
    <w:rsid w:val="009929D6"/>
    <w:rsid w:val="00994D30"/>
    <w:rsid w:val="00995040"/>
    <w:rsid w:val="009954B8"/>
    <w:rsid w:val="009A0958"/>
    <w:rsid w:val="009A15F8"/>
    <w:rsid w:val="009A1D4A"/>
    <w:rsid w:val="009C0365"/>
    <w:rsid w:val="009C3C71"/>
    <w:rsid w:val="009C4D32"/>
    <w:rsid w:val="009C7406"/>
    <w:rsid w:val="009D4756"/>
    <w:rsid w:val="009D757A"/>
    <w:rsid w:val="009E6E21"/>
    <w:rsid w:val="009F0113"/>
    <w:rsid w:val="009F344D"/>
    <w:rsid w:val="009F6A46"/>
    <w:rsid w:val="009F70CF"/>
    <w:rsid w:val="00A0354C"/>
    <w:rsid w:val="00A10E73"/>
    <w:rsid w:val="00A10E98"/>
    <w:rsid w:val="00A113AA"/>
    <w:rsid w:val="00A124CD"/>
    <w:rsid w:val="00A12E70"/>
    <w:rsid w:val="00A13735"/>
    <w:rsid w:val="00A15EEE"/>
    <w:rsid w:val="00A32B1E"/>
    <w:rsid w:val="00A32BB5"/>
    <w:rsid w:val="00A369BB"/>
    <w:rsid w:val="00A3777D"/>
    <w:rsid w:val="00A45ED5"/>
    <w:rsid w:val="00A47D66"/>
    <w:rsid w:val="00A54EEC"/>
    <w:rsid w:val="00A63D75"/>
    <w:rsid w:val="00A64E67"/>
    <w:rsid w:val="00A65D99"/>
    <w:rsid w:val="00A66CD7"/>
    <w:rsid w:val="00A67796"/>
    <w:rsid w:val="00A73223"/>
    <w:rsid w:val="00A9677C"/>
    <w:rsid w:val="00AA05C9"/>
    <w:rsid w:val="00AA7F18"/>
    <w:rsid w:val="00AC5A0C"/>
    <w:rsid w:val="00AD0BE5"/>
    <w:rsid w:val="00AD1E3F"/>
    <w:rsid w:val="00AD3E25"/>
    <w:rsid w:val="00AE491A"/>
    <w:rsid w:val="00AF723E"/>
    <w:rsid w:val="00B03110"/>
    <w:rsid w:val="00B13F92"/>
    <w:rsid w:val="00B15200"/>
    <w:rsid w:val="00B15FD5"/>
    <w:rsid w:val="00B23111"/>
    <w:rsid w:val="00B33F1B"/>
    <w:rsid w:val="00B35191"/>
    <w:rsid w:val="00B37733"/>
    <w:rsid w:val="00B41795"/>
    <w:rsid w:val="00B4289E"/>
    <w:rsid w:val="00B45864"/>
    <w:rsid w:val="00B57B58"/>
    <w:rsid w:val="00B73172"/>
    <w:rsid w:val="00B800D8"/>
    <w:rsid w:val="00B8134E"/>
    <w:rsid w:val="00B84D6A"/>
    <w:rsid w:val="00B854A9"/>
    <w:rsid w:val="00B87412"/>
    <w:rsid w:val="00BA0A50"/>
    <w:rsid w:val="00BB5DA7"/>
    <w:rsid w:val="00BB62F7"/>
    <w:rsid w:val="00BB69C9"/>
    <w:rsid w:val="00BB7461"/>
    <w:rsid w:val="00BC1293"/>
    <w:rsid w:val="00BC3ADA"/>
    <w:rsid w:val="00BC562C"/>
    <w:rsid w:val="00BC743B"/>
    <w:rsid w:val="00BE450D"/>
    <w:rsid w:val="00BE4923"/>
    <w:rsid w:val="00BF281A"/>
    <w:rsid w:val="00BF730A"/>
    <w:rsid w:val="00C0221F"/>
    <w:rsid w:val="00C040B4"/>
    <w:rsid w:val="00C06776"/>
    <w:rsid w:val="00C22568"/>
    <w:rsid w:val="00C25135"/>
    <w:rsid w:val="00C2579D"/>
    <w:rsid w:val="00C41775"/>
    <w:rsid w:val="00C50572"/>
    <w:rsid w:val="00C5079A"/>
    <w:rsid w:val="00C51858"/>
    <w:rsid w:val="00C52A3F"/>
    <w:rsid w:val="00C52EFD"/>
    <w:rsid w:val="00C67D70"/>
    <w:rsid w:val="00C7166F"/>
    <w:rsid w:val="00C9301A"/>
    <w:rsid w:val="00C97EE4"/>
    <w:rsid w:val="00CA4961"/>
    <w:rsid w:val="00CB5AC0"/>
    <w:rsid w:val="00CC1A50"/>
    <w:rsid w:val="00CC2CFD"/>
    <w:rsid w:val="00CD33FD"/>
    <w:rsid w:val="00CE09EC"/>
    <w:rsid w:val="00CF7D13"/>
    <w:rsid w:val="00D02DEE"/>
    <w:rsid w:val="00D032E1"/>
    <w:rsid w:val="00D04703"/>
    <w:rsid w:val="00D10BCB"/>
    <w:rsid w:val="00D10EF5"/>
    <w:rsid w:val="00D11BF8"/>
    <w:rsid w:val="00D128EA"/>
    <w:rsid w:val="00D17C4A"/>
    <w:rsid w:val="00D2157E"/>
    <w:rsid w:val="00D25A76"/>
    <w:rsid w:val="00D27654"/>
    <w:rsid w:val="00D32F2E"/>
    <w:rsid w:val="00D4026C"/>
    <w:rsid w:val="00D637AB"/>
    <w:rsid w:val="00D63E0C"/>
    <w:rsid w:val="00D77C61"/>
    <w:rsid w:val="00D87932"/>
    <w:rsid w:val="00D87B5C"/>
    <w:rsid w:val="00D87EE1"/>
    <w:rsid w:val="00D91713"/>
    <w:rsid w:val="00D9285C"/>
    <w:rsid w:val="00D9299D"/>
    <w:rsid w:val="00D94938"/>
    <w:rsid w:val="00D950E1"/>
    <w:rsid w:val="00DA266E"/>
    <w:rsid w:val="00DB1B13"/>
    <w:rsid w:val="00DB3BC8"/>
    <w:rsid w:val="00DB700E"/>
    <w:rsid w:val="00DC23E4"/>
    <w:rsid w:val="00DD067B"/>
    <w:rsid w:val="00DD150C"/>
    <w:rsid w:val="00DD514B"/>
    <w:rsid w:val="00DD5849"/>
    <w:rsid w:val="00DD63E4"/>
    <w:rsid w:val="00DF2ED3"/>
    <w:rsid w:val="00DF3BC0"/>
    <w:rsid w:val="00DF700B"/>
    <w:rsid w:val="00E059AD"/>
    <w:rsid w:val="00E126B4"/>
    <w:rsid w:val="00E134C9"/>
    <w:rsid w:val="00E16126"/>
    <w:rsid w:val="00E26F36"/>
    <w:rsid w:val="00E34D3C"/>
    <w:rsid w:val="00E40473"/>
    <w:rsid w:val="00E441B1"/>
    <w:rsid w:val="00E50E43"/>
    <w:rsid w:val="00E53FB9"/>
    <w:rsid w:val="00E5780E"/>
    <w:rsid w:val="00E57B1A"/>
    <w:rsid w:val="00E63A9A"/>
    <w:rsid w:val="00E65F0E"/>
    <w:rsid w:val="00E667C8"/>
    <w:rsid w:val="00E70131"/>
    <w:rsid w:val="00E7533D"/>
    <w:rsid w:val="00E81B9D"/>
    <w:rsid w:val="00E8386B"/>
    <w:rsid w:val="00E85284"/>
    <w:rsid w:val="00E87139"/>
    <w:rsid w:val="00E9412C"/>
    <w:rsid w:val="00EA129A"/>
    <w:rsid w:val="00EA3A49"/>
    <w:rsid w:val="00EB139C"/>
    <w:rsid w:val="00EB66DD"/>
    <w:rsid w:val="00EB7772"/>
    <w:rsid w:val="00EC1455"/>
    <w:rsid w:val="00EE7105"/>
    <w:rsid w:val="00EE75EA"/>
    <w:rsid w:val="00EF25ED"/>
    <w:rsid w:val="00F01758"/>
    <w:rsid w:val="00F075C8"/>
    <w:rsid w:val="00F122F4"/>
    <w:rsid w:val="00F13AC2"/>
    <w:rsid w:val="00F13DC6"/>
    <w:rsid w:val="00F25A0B"/>
    <w:rsid w:val="00F35714"/>
    <w:rsid w:val="00F36D01"/>
    <w:rsid w:val="00F4311E"/>
    <w:rsid w:val="00F472B8"/>
    <w:rsid w:val="00F63416"/>
    <w:rsid w:val="00F63D2D"/>
    <w:rsid w:val="00F7126A"/>
    <w:rsid w:val="00F72B41"/>
    <w:rsid w:val="00F74144"/>
    <w:rsid w:val="00F80851"/>
    <w:rsid w:val="00F80C17"/>
    <w:rsid w:val="00F84809"/>
    <w:rsid w:val="00FA010D"/>
    <w:rsid w:val="00FA21DE"/>
    <w:rsid w:val="00FB7483"/>
    <w:rsid w:val="00FC06E5"/>
    <w:rsid w:val="00FC2317"/>
    <w:rsid w:val="00FC4ED7"/>
    <w:rsid w:val="00FD258A"/>
    <w:rsid w:val="00FD263B"/>
    <w:rsid w:val="00FD2FD7"/>
    <w:rsid w:val="00FD4B16"/>
    <w:rsid w:val="00FD5729"/>
    <w:rsid w:val="00FE585A"/>
    <w:rsid w:val="00FE7F35"/>
    <w:rsid w:val="00FF4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7796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E059AD"/>
    <w:pPr>
      <w:ind w:left="709" w:hanging="425"/>
    </w:pPr>
    <w:rPr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059AD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E059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59AD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059AD"/>
    <w:pPr>
      <w:ind w:left="720"/>
    </w:pPr>
  </w:style>
  <w:style w:type="paragraph" w:styleId="BalloonText">
    <w:name w:val="Balloon Text"/>
    <w:basedOn w:val="Normal"/>
    <w:link w:val="BalloonTextChar"/>
    <w:rsid w:val="005E7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796C"/>
    <w:rPr>
      <w:rFonts w:ascii="Tahoma" w:hAnsi="Tahoma" w:cs="Tahoma"/>
      <w:sz w:val="16"/>
      <w:szCs w:val="16"/>
      <w:lang w:eastAsia="en-GB"/>
    </w:rPr>
  </w:style>
  <w:style w:type="paragraph" w:styleId="Caption">
    <w:name w:val="caption"/>
    <w:basedOn w:val="Normal"/>
    <w:next w:val="Normal"/>
    <w:unhideWhenUsed/>
    <w:qFormat/>
    <w:rsid w:val="00530AC4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B800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563E73"/>
    <w:rPr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7796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E059AD"/>
    <w:pPr>
      <w:ind w:left="709" w:hanging="425"/>
    </w:pPr>
    <w:rPr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059AD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E059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59AD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059AD"/>
    <w:pPr>
      <w:ind w:left="720"/>
    </w:pPr>
  </w:style>
  <w:style w:type="paragraph" w:styleId="BalloonText">
    <w:name w:val="Balloon Text"/>
    <w:basedOn w:val="Normal"/>
    <w:link w:val="BalloonTextChar"/>
    <w:rsid w:val="005E7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796C"/>
    <w:rPr>
      <w:rFonts w:ascii="Tahoma" w:hAnsi="Tahoma" w:cs="Tahoma"/>
      <w:sz w:val="16"/>
      <w:szCs w:val="16"/>
      <w:lang w:eastAsia="en-GB"/>
    </w:rPr>
  </w:style>
  <w:style w:type="paragraph" w:styleId="Caption">
    <w:name w:val="caption"/>
    <w:basedOn w:val="Normal"/>
    <w:next w:val="Normal"/>
    <w:unhideWhenUsed/>
    <w:qFormat/>
    <w:rsid w:val="00530AC4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B800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563E73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6729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1463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9257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5696">
          <w:marLeft w:val="1973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3304">
          <w:marLeft w:val="1973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1719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88068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8633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930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4761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4307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0705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8469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3491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342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6515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723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89436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401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3257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09096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012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0826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6080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2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6619">
          <w:marLeft w:val="90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CF2DD-7FFE-4C73-B50A-937F3827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7</TotalTime>
  <Pages>4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Radhakrishnan, Kapilan</dc:creator>
  <cp:lastModifiedBy>Radhakrishnan, Kapilan</cp:lastModifiedBy>
  <cp:revision>10</cp:revision>
  <cp:lastPrinted>2014-02-18T15:10:00Z</cp:lastPrinted>
  <dcterms:created xsi:type="dcterms:W3CDTF">2014-02-18T14:59:00Z</dcterms:created>
  <dcterms:modified xsi:type="dcterms:W3CDTF">2014-02-18T15:11:00Z</dcterms:modified>
</cp:coreProperties>
</file>