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638C1348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5E852657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EB5CD5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5E852657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EB5CD5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5E852657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5E852657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Mcdaid,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5E852657">
        <w:tc>
          <w:tcPr>
            <w:tcW w:w="14590" w:type="dxa"/>
            <w:gridSpan w:val="4"/>
          </w:tcPr>
          <w:p w14:paraId="49FF4419" w14:textId="6E5B73BA" w:rsidR="00F9055E" w:rsidRPr="00122A6C" w:rsidRDefault="00F9055E" w:rsidP="003754EC"/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5E852657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5E852657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5E852657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5E852657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2ED4EBB3" w14:paraId="1134C5E9" w14:textId="77777777" w:rsidTr="0078519D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258619F6" w14:textId="40F32072" w:rsidR="0078519D" w:rsidRPr="0078519D" w:rsidRDefault="7A81A1BB" w:rsidP="0078519D">
            <w:pPr>
              <w:rPr>
                <w:b/>
                <w:bCs/>
              </w:rPr>
            </w:pPr>
            <w:r w:rsidRPr="7F2627BD">
              <w:rPr>
                <w:b/>
                <w:bCs/>
              </w:rPr>
              <w:t>Strategies to support learners’ Welsh language developmen</w:t>
            </w:r>
            <w:r w:rsidR="0078519D">
              <w:rPr>
                <w:b/>
                <w:bCs/>
              </w:rPr>
              <w:t>t</w:t>
            </w:r>
          </w:p>
        </w:tc>
      </w:tr>
      <w:tr w:rsidR="2ED4EBB3" w14:paraId="6AA063DD" w14:textId="77777777" w:rsidTr="7F2627BD">
        <w:trPr>
          <w:trHeight w:val="703"/>
        </w:trPr>
        <w:tc>
          <w:tcPr>
            <w:tcW w:w="14590" w:type="dxa"/>
            <w:gridSpan w:val="4"/>
          </w:tcPr>
          <w:p w14:paraId="79A7115E" w14:textId="487406B7" w:rsidR="2ED4EBB3" w:rsidRDefault="2ED4EBB3" w:rsidP="2ED4EBB3">
            <w:pPr>
              <w:rPr>
                <w:b/>
                <w:bCs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73DDAC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73DDAC7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73DDAC7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</w:t>
            </w:r>
            <w:bookmarkStart w:id="0" w:name="_Int_HODu77Yn"/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taken into account</w:t>
            </w:r>
            <w:bookmarkEnd w:id="0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AfL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73DDAC77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73DDAC77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73DDAC77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A9DEC" w14:textId="77777777" w:rsidR="00697899" w:rsidRDefault="00697899" w:rsidP="00B24C18">
      <w:r>
        <w:separator/>
      </w:r>
    </w:p>
  </w:endnote>
  <w:endnote w:type="continuationSeparator" w:id="0">
    <w:p w14:paraId="3EA40B91" w14:textId="77777777" w:rsidR="00697899" w:rsidRDefault="00697899" w:rsidP="00B24C18">
      <w:r>
        <w:continuationSeparator/>
      </w:r>
    </w:p>
  </w:endnote>
  <w:endnote w:type="continuationNotice" w:id="1">
    <w:p w14:paraId="1A96897A" w14:textId="77777777" w:rsidR="00697899" w:rsidRDefault="006978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D501C" w14:textId="77777777" w:rsidR="00697899" w:rsidRDefault="00697899" w:rsidP="00B24C18">
      <w:r>
        <w:separator/>
      </w:r>
    </w:p>
  </w:footnote>
  <w:footnote w:type="continuationSeparator" w:id="0">
    <w:p w14:paraId="6C3C87A2" w14:textId="77777777" w:rsidR="00697899" w:rsidRDefault="00697899" w:rsidP="00B24C18">
      <w:r>
        <w:continuationSeparator/>
      </w:r>
    </w:p>
  </w:footnote>
  <w:footnote w:type="continuationNotice" w:id="1">
    <w:p w14:paraId="6357C036" w14:textId="77777777" w:rsidR="00697899" w:rsidRDefault="006978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rooaoYuM3h4w" int2:id="4jVGc0zG">
      <int2:state int2:value="Rejected" int2:type="AugLoop_Text_Critique"/>
    </int2:textHash>
    <int2:bookmark int2:bookmarkName="_Int_HODu77Yn" int2:invalidationBookmarkName="" int2:hashCode="wYBAQbIVzVCihN" int2:id="1bF2eA7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4CD0"/>
    <w:rsid w:val="00065A51"/>
    <w:rsid w:val="00066A1A"/>
    <w:rsid w:val="00075BC3"/>
    <w:rsid w:val="00085055"/>
    <w:rsid w:val="0008759D"/>
    <w:rsid w:val="00091B44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4C26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66A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1E86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39C"/>
    <w:rsid w:val="00582C53"/>
    <w:rsid w:val="005855D9"/>
    <w:rsid w:val="005866BD"/>
    <w:rsid w:val="0059047F"/>
    <w:rsid w:val="00592C66"/>
    <w:rsid w:val="00594A58"/>
    <w:rsid w:val="00594BC0"/>
    <w:rsid w:val="0059578B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97899"/>
    <w:rsid w:val="006B2519"/>
    <w:rsid w:val="006B61E3"/>
    <w:rsid w:val="006C1A8A"/>
    <w:rsid w:val="006C6BD5"/>
    <w:rsid w:val="006C74A3"/>
    <w:rsid w:val="006D2AC0"/>
    <w:rsid w:val="006E13A3"/>
    <w:rsid w:val="006E20C7"/>
    <w:rsid w:val="006E32EF"/>
    <w:rsid w:val="006E4F72"/>
    <w:rsid w:val="006E5CD1"/>
    <w:rsid w:val="006E5E00"/>
    <w:rsid w:val="006F2AD9"/>
    <w:rsid w:val="006F3458"/>
    <w:rsid w:val="006F4974"/>
    <w:rsid w:val="006F4F21"/>
    <w:rsid w:val="006F7D00"/>
    <w:rsid w:val="00701E1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61C7"/>
    <w:rsid w:val="007502BB"/>
    <w:rsid w:val="00752305"/>
    <w:rsid w:val="00755102"/>
    <w:rsid w:val="00761B57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519D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2C32"/>
    <w:rsid w:val="00884E10"/>
    <w:rsid w:val="008873A6"/>
    <w:rsid w:val="00890EA3"/>
    <w:rsid w:val="00893406"/>
    <w:rsid w:val="008937A2"/>
    <w:rsid w:val="00896514"/>
    <w:rsid w:val="008A1A3B"/>
    <w:rsid w:val="008A2305"/>
    <w:rsid w:val="008A4C99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3D2D"/>
    <w:rsid w:val="00924928"/>
    <w:rsid w:val="00925661"/>
    <w:rsid w:val="00930C7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3D05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AF7C0D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0A76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1EA0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3E98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ED4EBB3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BEE74E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3DDAC77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81A1BB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2627BD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F14555AD-BB9D-4275-AF03-8881BEE0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4bebffc6-b3af-4121-a6f6-77b124c923cd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cece20dc-0d29-4254-a319-5ff0cdb992ff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CDB6B5-4022-4038-B033-97142965E9C0}"/>
</file>

<file path=customXml/itemProps4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blue.dotx</Template>
  <TotalTime>0</TotalTime>
  <Pages>1</Pages>
  <Words>327</Words>
  <Characters>1869</Characters>
  <Application>Microsoft Office Word</Application>
  <DocSecurity>4</DocSecurity>
  <Lines>15</Lines>
  <Paragraphs>4</Paragraphs>
  <ScaleCrop>false</ScaleCrop>
  <Company/>
  <LinksUpToDate>false</LinksUpToDate>
  <CharactersWithSpaces>2192</CharactersWithSpaces>
  <SharedDoc>false</SharedDoc>
  <HLinks>
    <vt:vector size="6" baseType="variant">
      <vt:variant>
        <vt:i4>2228338</vt:i4>
      </vt:variant>
      <vt:variant>
        <vt:i4>0</vt:i4>
      </vt:variant>
      <vt:variant>
        <vt:i4>0</vt:i4>
      </vt:variant>
      <vt:variant>
        <vt:i4>5</vt:i4>
      </vt:variant>
      <vt:variant>
        <vt:lpwstr>https://hwb.gov.wales/curriculum-for-wales/cross-curricular-skills-frameworks/</vt:lpwstr>
      </vt:variant>
      <vt:variant>
        <vt:lpwstr>overview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Roberta Tucker</cp:lastModifiedBy>
  <cp:revision>37</cp:revision>
  <cp:lastPrinted>2022-04-01T14:59:00Z</cp:lastPrinted>
  <dcterms:created xsi:type="dcterms:W3CDTF">2023-08-03T01:56:00Z</dcterms:created>
  <dcterms:modified xsi:type="dcterms:W3CDTF">2024-09-12T19:58:00Z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