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5" Type="http://schemas.microsoft.com/office/2020/02/relationships/classificationlabels" Target="docMetadata/LabelInfo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77777777" w:rsidR="00541B03" w:rsidRDefault="00541B03" w:rsidP="00C569AF"/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77777777" w:rsidR="00541B03" w:rsidRDefault="00541B03" w:rsidP="00C569AF"/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77777777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1B03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77777777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1B03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77777777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1B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248C3528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10CC040D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45A777EA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97ED0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4A3310E4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97ED0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591C886A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97ED0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330F29F9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97ED0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2DAD0D4C" w:rsidR="004E5510" w:rsidRPr="00801FAC" w:rsidRDefault="004E5510" w:rsidP="004E5510">
      <w:pPr>
        <w:pBdr>
          <w:bottom w:val="single" w:sz="6" w:space="1" w:color="auto"/>
        </w:pBdr>
        <w:rPr>
          <w:i/>
          <w:iCs/>
          <w:color w:val="000000" w:themeColor="text1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801FAC">
        <w:rPr>
          <w:i/>
          <w:iCs/>
          <w:color w:val="000000" w:themeColor="text1"/>
          <w:sz w:val="16"/>
          <w:szCs w:val="16"/>
        </w:rPr>
        <w:t>A.Khan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58B1E" w14:textId="77777777" w:rsidR="00D56EA2" w:rsidRDefault="00D56EA2" w:rsidP="00600433">
      <w:pPr>
        <w:spacing w:after="0" w:line="240" w:lineRule="auto"/>
      </w:pPr>
      <w:r>
        <w:separator/>
      </w:r>
    </w:p>
  </w:endnote>
  <w:endnote w:type="continuationSeparator" w:id="0">
    <w:p w14:paraId="1A35F395" w14:textId="77777777" w:rsidR="00D56EA2" w:rsidRDefault="00D56EA2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C8041" w14:textId="77777777" w:rsidR="00D56EA2" w:rsidRDefault="00D56EA2" w:rsidP="00600433">
      <w:pPr>
        <w:spacing w:after="0" w:line="240" w:lineRule="auto"/>
      </w:pPr>
      <w:r>
        <w:separator/>
      </w:r>
    </w:p>
  </w:footnote>
  <w:footnote w:type="continuationSeparator" w:id="0">
    <w:p w14:paraId="5D40BB4D" w14:textId="77777777" w:rsidR="00D56EA2" w:rsidRDefault="00D56EA2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movePersonalInformation/>
  <w:removeDateAndTime/>
  <w:proofState w:spelling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01FAC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97ED0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56EA2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glossaryDocument" Target="glossary/document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fontTable" Target="fontTable.xml" /><Relationship Id="rId5" Type="http://schemas.openxmlformats.org/officeDocument/2006/relationships/styles" Target="styles.xml" /><Relationship Id="rId10" Type="http://schemas.openxmlformats.org/officeDocument/2006/relationships/header" Target="header1.xml" /><Relationship Id="rId4" Type="http://schemas.openxmlformats.org/officeDocument/2006/relationships/numbering" Target="numbering.xml" /><Relationship Id="rId9" Type="http://schemas.openxmlformats.org/officeDocument/2006/relationships/endnotes" Target="endnotes.xm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 /><Relationship Id="rId1" Type="http://schemas.openxmlformats.org/officeDocument/2006/relationships/image" Target="media/image1.jpe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A135FF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A135FF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A135FF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A135FF"/>
    <w:rsid w:val="00F24C64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71af3243-3dd4-4a8d-8c0d-dd76da1f02a5"/>
    <ds:schemaRef ds:uri="http://schemas.microsoft.com/office/infopath/2007/PartnerControls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71af3243-3dd4-4a8d-8c0d-dd76da1f02a5"/>
    <ds:schemaRef ds:uri="16c05727-aa75-4e4a-9b5f-8a80a1165891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Homework%20tips%20checklist.dotx</Template>
  <TotalTime>0</TotalTime>
  <Pages>1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2023-01-23T19:10:00Z</dcterms:created>
  <dcterms:modified xsi:type="dcterms:W3CDTF">2023-01-24T12:48:00Z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