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01DA0" w14:textId="0D1370DD" w:rsidR="006849FC" w:rsidRDefault="006849FC">
      <w:pPr>
        <w:rPr>
          <w:i/>
          <w:iCs/>
          <w:smallCaps/>
          <w:color w:val="575F6D" w:themeColor="text2"/>
          <w:spacing w:val="5"/>
          <w:sz w:val="44"/>
          <w:szCs w:val="44"/>
        </w:rPr>
      </w:pPr>
      <w:r w:rsidRPr="00121ACD">
        <w:rPr>
          <w:noProof/>
        </w:rPr>
        <w:drawing>
          <wp:anchor distT="0" distB="0" distL="114300" distR="114300" simplePos="0" relativeHeight="251661824" behindDoc="0" locked="0" layoutInCell="1" allowOverlap="1" wp14:anchorId="158A5A9C" wp14:editId="595DDA2E">
            <wp:simplePos x="0" y="0"/>
            <wp:positionH relativeFrom="column">
              <wp:posOffset>-1143000</wp:posOffset>
            </wp:positionH>
            <wp:positionV relativeFrom="paragraph">
              <wp:posOffset>-916940</wp:posOffset>
            </wp:positionV>
            <wp:extent cx="3669030" cy="1468120"/>
            <wp:effectExtent l="0" t="0" r="7620" b="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69030" cy="1468120"/>
                    </a:xfrm>
                    <a:prstGeom prst="rect">
                      <a:avLst/>
                    </a:prstGeom>
                  </pic:spPr>
                </pic:pic>
              </a:graphicData>
            </a:graphic>
          </wp:anchor>
        </w:drawing>
      </w:r>
    </w:p>
    <w:p w14:paraId="57284246" w14:textId="4434462D" w:rsidR="00382037" w:rsidRPr="006849FC" w:rsidRDefault="006849FC">
      <w:pPr>
        <w:rPr>
          <w:i/>
          <w:iCs/>
          <w:smallCaps/>
          <w:color w:val="575F6D" w:themeColor="text2"/>
          <w:spacing w:val="5"/>
          <w:sz w:val="40"/>
          <w:szCs w:val="40"/>
        </w:rPr>
      </w:pPr>
      <w:r w:rsidRPr="006849FC">
        <w:rPr>
          <w:i/>
          <w:iCs/>
          <w:smallCaps/>
          <w:color w:val="575F6D" w:themeColor="text2"/>
          <w:spacing w:val="5"/>
          <w:sz w:val="40"/>
          <w:szCs w:val="40"/>
        </w:rPr>
        <w:t>Reflective Report</w:t>
      </w:r>
    </w:p>
    <w:p w14:paraId="2474F481" w14:textId="0921D373" w:rsidR="006849FC" w:rsidRDefault="006849FC">
      <w:pPr>
        <w:rPr>
          <w:i/>
          <w:iCs/>
          <w:smallCaps/>
          <w:color w:val="575F6D" w:themeColor="text2"/>
          <w:spacing w:val="5"/>
          <w:sz w:val="40"/>
          <w:szCs w:val="40"/>
        </w:rPr>
      </w:pPr>
      <w:r w:rsidRPr="006849FC">
        <w:rPr>
          <w:i/>
          <w:iCs/>
          <w:smallCaps/>
          <w:color w:val="575F6D" w:themeColor="text2"/>
          <w:spacing w:val="5"/>
          <w:sz w:val="40"/>
          <w:szCs w:val="40"/>
        </w:rPr>
        <w:t>Engineering Applications and Study Skills</w:t>
      </w:r>
      <w:r>
        <w:rPr>
          <w:i/>
          <w:iCs/>
          <w:smallCaps/>
          <w:color w:val="575F6D" w:themeColor="text2"/>
          <w:spacing w:val="5"/>
          <w:sz w:val="40"/>
          <w:szCs w:val="40"/>
        </w:rPr>
        <w:t xml:space="preserve"> </w:t>
      </w:r>
      <w:r w:rsidRPr="006849FC">
        <w:rPr>
          <w:i/>
          <w:iCs/>
          <w:smallCaps/>
          <w:color w:val="575F6D" w:themeColor="text2"/>
          <w:spacing w:val="5"/>
          <w:sz w:val="40"/>
          <w:szCs w:val="40"/>
        </w:rPr>
        <w:t>M4X02063</w:t>
      </w:r>
    </w:p>
    <w:p w14:paraId="71B98744" w14:textId="77777777" w:rsidR="006849FC" w:rsidRDefault="006849FC">
      <w:pPr>
        <w:rPr>
          <w:i/>
          <w:iCs/>
          <w:smallCaps/>
          <w:color w:val="575F6D" w:themeColor="text2"/>
          <w:spacing w:val="5"/>
          <w:sz w:val="40"/>
          <w:szCs w:val="40"/>
        </w:rPr>
      </w:pPr>
    </w:p>
    <w:p w14:paraId="2A18318D" w14:textId="5C1E56F4" w:rsidR="006849FC" w:rsidRPr="006849FC" w:rsidRDefault="006849FC">
      <w:pPr>
        <w:rPr>
          <w:i/>
          <w:iCs/>
          <w:smallCaps/>
          <w:color w:val="575F6D" w:themeColor="text2"/>
          <w:spacing w:val="5"/>
          <w:sz w:val="40"/>
          <w:szCs w:val="40"/>
        </w:rPr>
      </w:pPr>
      <w:r w:rsidRPr="006849FC">
        <w:rPr>
          <w:i/>
          <w:iCs/>
          <w:smallCaps/>
          <w:color w:val="575F6D" w:themeColor="text2"/>
          <w:spacing w:val="5"/>
          <w:sz w:val="40"/>
          <w:szCs w:val="40"/>
        </w:rPr>
        <w:t>Dr Kerry Tudor</w:t>
      </w:r>
    </w:p>
    <w:p w14:paraId="76FB79AC" w14:textId="77777777" w:rsidR="006849FC" w:rsidRPr="006849FC" w:rsidRDefault="006849FC">
      <w:pPr>
        <w:rPr>
          <w:i/>
          <w:iCs/>
          <w:smallCaps/>
          <w:color w:val="575F6D" w:themeColor="text2"/>
          <w:spacing w:val="5"/>
          <w:sz w:val="44"/>
          <w:szCs w:val="44"/>
        </w:rPr>
      </w:pPr>
    </w:p>
    <w:sdt>
      <w:sdtPr>
        <w:rPr>
          <w:i/>
          <w:iCs/>
          <w:smallCaps/>
          <w:color w:val="575F6D" w:themeColor="text2"/>
          <w:spacing w:val="5"/>
          <w:sz w:val="24"/>
          <w:szCs w:val="24"/>
        </w:rPr>
        <w:id w:val="-689369987"/>
        <w:docPartObj>
          <w:docPartGallery w:val="Cover Pages"/>
          <w:docPartUnique/>
        </w:docPartObj>
      </w:sdtPr>
      <w:sdtEndPr/>
      <w:sdtContent>
        <w:p w14:paraId="7F787A62" w14:textId="29834FA9" w:rsidR="00382037" w:rsidRDefault="00382037">
          <w:pPr>
            <w:rPr>
              <w:i/>
              <w:iCs/>
              <w:smallCaps/>
              <w:color w:val="575F6D" w:themeColor="text2"/>
              <w:spacing w:val="5"/>
              <w:sz w:val="24"/>
              <w:szCs w:val="24"/>
            </w:rPr>
          </w:pPr>
          <w:r w:rsidRPr="00382037">
            <w:rPr>
              <w:i/>
              <w:iCs/>
              <w:smallCaps/>
              <w:noProof/>
              <w:color w:val="575F6D" w:themeColor="text2"/>
              <w:spacing w:val="5"/>
              <w:sz w:val="24"/>
              <w:szCs w:val="24"/>
            </w:rPr>
            <mc:AlternateContent>
              <mc:Choice Requires="wps">
                <w:drawing>
                  <wp:anchor distT="45720" distB="45720" distL="114300" distR="114300" simplePos="0" relativeHeight="251663872" behindDoc="0" locked="0" layoutInCell="1" allowOverlap="1" wp14:anchorId="291AD337" wp14:editId="1EA5D7B7">
                    <wp:simplePos x="0" y="0"/>
                    <wp:positionH relativeFrom="column">
                      <wp:posOffset>-635</wp:posOffset>
                    </wp:positionH>
                    <wp:positionV relativeFrom="paragraph">
                      <wp:posOffset>1338580</wp:posOffset>
                    </wp:positionV>
                    <wp:extent cx="49434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1404620"/>
                            </a:xfrm>
                            <a:prstGeom prst="rect">
                              <a:avLst/>
                            </a:prstGeom>
                            <a:solidFill>
                              <a:srgbClr val="FFFFFF"/>
                            </a:solidFill>
                            <a:ln w="9525">
                              <a:noFill/>
                              <a:miter lim="800000"/>
                              <a:headEnd/>
                              <a:tailEnd/>
                            </a:ln>
                          </wps:spPr>
                          <wps:txbx>
                            <w:txbxContent>
                              <w:p w14:paraId="4BCE2127" w14:textId="77777777" w:rsidR="00382037" w:rsidRPr="00382037" w:rsidRDefault="00382037">
                                <w:pPr>
                                  <w:rPr>
                                    <w:sz w:val="40"/>
                                    <w:szCs w:val="4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1AD337" id="_x0000_t202" coordsize="21600,21600" o:spt="202" path="m,l,21600r21600,l21600,xe">
                    <v:stroke joinstyle="miter"/>
                    <v:path gradientshapeok="t" o:connecttype="rect"/>
                  </v:shapetype>
                  <v:shape id="Text Box 2" o:spid="_x0000_s1026" type="#_x0000_t202" style="position:absolute;margin-left:-.05pt;margin-top:105.4pt;width:389.25pt;height:110.6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" stroked="f">
                    <v:textbox style="mso-fit-shape-to-text:t">
                      <w:txbxContent>
                        <w:p w14:paraId="4BCE2127" w14:textId="77777777" w:rsidR="00382037" w:rsidRPr="00382037" w:rsidRDefault="00382037">
                          <w:pPr>
                            <w:rPr>
                              <w:sz w:val="40"/>
                              <w:szCs w:val="40"/>
                            </w:rPr>
                          </w:pPr>
                        </w:p>
                      </w:txbxContent>
                    </v:textbox>
                    <w10:wrap type="square"/>
                  </v:shape>
                </w:pict>
              </mc:Fallback>
            </mc:AlternateContent>
          </w:r>
          <w:r w:rsidR="00FD43A6">
            <w:rPr>
              <w:i/>
              <w:iCs/>
              <w:smallCaps/>
              <w:noProof/>
              <w:color w:val="575F6D" w:themeColor="text2"/>
              <w:spacing w:val="5"/>
              <w:sz w:val="24"/>
              <w:szCs w:val="24"/>
              <w:lang w:val="en-GB" w:eastAsia="en-GB"/>
            </w:rPr>
            <mc:AlternateContent>
              <mc:Choice Requires="wpg">
                <w:drawing>
                  <wp:anchor distT="0" distB="0" distL="114300" distR="114300" simplePos="0" relativeHeight="251659776" behindDoc="0" locked="0" layoutInCell="1" allowOverlap="1" wp14:anchorId="4B0C5A93" wp14:editId="33FB8994">
                    <wp:simplePos x="0" y="0"/>
                    <mc:AlternateContent>
                      <mc:Choice Requires="wp14">
                        <wp:positionH relativeFrom="page">
                          <wp14:pctPosHOffset>75000</wp14:pctPosHOffset>
                        </wp:positionH>
                      </mc:Choice>
                      <mc:Fallback>
                        <wp:positionH relativeFrom="page">
                          <wp:posOffset>5829300</wp:posOffset>
                        </wp:positionH>
                      </mc:Fallback>
                    </mc:AlternateContent>
                    <wp:positionV relativeFrom="page">
                      <wp:align>center</wp:align>
                    </wp:positionV>
                    <wp:extent cx="1773936" cy="10698480"/>
                    <wp:effectExtent l="76200" t="57150" r="74295" b="102870"/>
                    <wp:wrapNone/>
                    <wp:docPr id="1" name="Group 1"/>
                    <wp:cNvGraphicFramePr/>
                    <a:graphic xmlns:a="http://schemas.openxmlformats.org/drawingml/2006/main">
                      <a:graphicData uri="http://schemas.microsoft.com/office/word/2010/wordprocessingGroup">
                        <wpg:wgp>
                          <wpg:cNvGrpSpPr/>
                          <wpg:grpSpPr>
                            <a:xfrm>
                              <a:off x="0" y="0"/>
                              <a:ext cx="1773937" cy="10698480"/>
                              <a:chOff x="0" y="0"/>
                              <a:chExt cx="1774293" cy="10698480"/>
                            </a:xfrm>
                          </wpg:grpSpPr>
                          <wpg:grpSp>
                            <wpg:cNvPr id="65" name="Group 77"/>
                            <wpg:cNvGrpSpPr>
                              <a:grpSpLocks/>
                            </wpg:cNvGrpSpPr>
                            <wpg:grpSpPr bwMode="auto">
                              <a:xfrm>
                                <a:off x="308919" y="0"/>
                                <a:ext cx="1465374" cy="10698480"/>
                                <a:chOff x="6022" y="8835"/>
                                <a:chExt cx="2310" cy="16114"/>
                              </a:xfrm>
                            </wpg:grpSpPr>
                            <wps:wsp>
                              <wps:cNvPr id="66" name="Rectangle 78"/>
                              <wps:cNvSpPr>
                                <a:spLocks noChangeArrowheads="1"/>
                              </wps:cNvSpPr>
                              <wps:spPr bwMode="auto">
                                <a:xfrm>
                                  <a:off x="6676" y="8835"/>
                                  <a:ext cx="1512" cy="16114"/>
                                </a:xfrm>
                                <a:prstGeom prst="rect">
                                  <a:avLst/>
                                </a:prstGeom>
                                <a:ln/>
                                <a:extLst/>
                              </wps:spPr>
                              <wps:style>
                                <a:lnRef idx="3">
                                  <a:schemeClr val="lt1"/>
                                </a:lnRef>
                                <a:fillRef idx="1">
                                  <a:schemeClr val="accent5"/>
                                </a:fillRef>
                                <a:effectRef idx="1">
                                  <a:schemeClr val="accent5"/>
                                </a:effectRef>
                                <a:fontRef idx="minor">
                                  <a:schemeClr val="lt1"/>
                                </a:fontRef>
                              </wps:style>
                              <wps:bodyPr rot="0" vert="horz" wrap="square" lIns="91440" tIns="45720" rIns="91440" bIns="45720" anchor="t" anchorCtr="0" upright="1">
                                <a:noAutofit/>
                              </wps:bodyPr>
                            </wps:wsp>
                            <wps:wsp>
                              <wps:cNvPr id="67" name="AutoShape 79"/>
                              <wps:cNvCnPr>
                                <a:cxnSpLocks noChangeShapeType="1"/>
                              </wps:cNvCnPr>
                              <wps:spPr bwMode="auto">
                                <a:xfrm>
                                  <a:off x="6359" y="8835"/>
                                  <a:ext cx="0" cy="16114"/>
                                </a:xfrm>
                                <a:prstGeom prst="straightConnector1">
                                  <a:avLst/>
                                </a:prstGeom>
                                <a:ln>
                                  <a:headEnd/>
                                  <a:tailEnd/>
                                </a:ln>
                                <a:extLst/>
                              </wps:spPr>
                              <wps:style>
                                <a:lnRef idx="3">
                                  <a:schemeClr val="lt1"/>
                                </a:lnRef>
                                <a:fillRef idx="1">
                                  <a:schemeClr val="accent5"/>
                                </a:fillRef>
                                <a:effectRef idx="1">
                                  <a:schemeClr val="accent5"/>
                                </a:effectRef>
                                <a:fontRef idx="minor">
                                  <a:schemeClr val="lt1"/>
                                </a:fontRef>
                              </wps:style>
                              <wps:bodyPr/>
                            </wps:wsp>
                            <wps:wsp>
                              <wps:cNvPr id="68" name="AutoShape 80"/>
                              <wps:cNvCnPr>
                                <a:cxnSpLocks noChangeShapeType="1"/>
                              </wps:cNvCnPr>
                              <wps:spPr bwMode="auto">
                                <a:xfrm>
                                  <a:off x="8332" y="8835"/>
                                  <a:ext cx="0" cy="16111"/>
                                </a:xfrm>
                                <a:prstGeom prst="straightConnector1">
                                  <a:avLst/>
                                </a:prstGeom>
                                <a:ln>
                                  <a:headEnd/>
                                  <a:tailEnd/>
                                </a:ln>
                                <a:extLst/>
                              </wps:spPr>
                              <wps:style>
                                <a:lnRef idx="3">
                                  <a:schemeClr val="lt1"/>
                                </a:lnRef>
                                <a:fillRef idx="1">
                                  <a:schemeClr val="accent5"/>
                                </a:fillRef>
                                <a:effectRef idx="1">
                                  <a:schemeClr val="accent5"/>
                                </a:effectRef>
                                <a:fontRef idx="minor">
                                  <a:schemeClr val="lt1"/>
                                </a:fontRef>
                              </wps:style>
                              <wps:bodyPr/>
                            </wps:wsp>
                            <wps:wsp>
                              <wps:cNvPr id="69" name="AutoShape 81"/>
                              <wps:cNvCnPr>
                                <a:cxnSpLocks noChangeShapeType="1"/>
                              </wps:cNvCnPr>
                              <wps:spPr bwMode="auto">
                                <a:xfrm>
                                  <a:off x="6587" y="8835"/>
                                  <a:ext cx="0" cy="16114"/>
                                </a:xfrm>
                                <a:prstGeom prst="straightConnector1">
                                  <a:avLst/>
                                </a:prstGeom>
                                <a:ln>
                                  <a:headEnd/>
                                  <a:tailEnd/>
                                </a:ln>
                                <a:extLst/>
                              </wps:spPr>
                              <wps:style>
                                <a:lnRef idx="3">
                                  <a:schemeClr val="lt1"/>
                                </a:lnRef>
                                <a:fillRef idx="1">
                                  <a:schemeClr val="accent5"/>
                                </a:fillRef>
                                <a:effectRef idx="1">
                                  <a:schemeClr val="accent5"/>
                                </a:effectRef>
                                <a:fontRef idx="minor">
                                  <a:schemeClr val="lt1"/>
                                </a:fontRef>
                              </wps:style>
                              <wps:bodyPr/>
                            </wps:wsp>
                            <wps:wsp>
                              <wps:cNvPr id="70" name="AutoShape 82"/>
                              <wps:cNvCnPr>
                                <a:cxnSpLocks noChangeShapeType="1"/>
                              </wps:cNvCnPr>
                              <wps:spPr bwMode="auto">
                                <a:xfrm>
                                  <a:off x="6022" y="8835"/>
                                  <a:ext cx="0" cy="16109"/>
                                </a:xfrm>
                                <a:prstGeom prst="straightConnector1">
                                  <a:avLst/>
                                </a:prstGeom>
                                <a:ln>
                                  <a:headEnd/>
                                  <a:tailEnd/>
                                </a:ln>
                                <a:extLst/>
                              </wps:spPr>
                              <wps:style>
                                <a:lnRef idx="3">
                                  <a:schemeClr val="lt1"/>
                                </a:lnRef>
                                <a:fillRef idx="1">
                                  <a:schemeClr val="accent5"/>
                                </a:fillRef>
                                <a:effectRef idx="1">
                                  <a:schemeClr val="accent5"/>
                                </a:effectRef>
                                <a:fontRef idx="minor">
                                  <a:schemeClr val="lt1"/>
                                </a:fontRef>
                              </wps:style>
                              <wps:bodyPr/>
                            </wps:wsp>
                          </wpg:grpSp>
                          <wps:wsp>
                            <wps:cNvPr id="71" name="Oval 83"/>
                            <wps:cNvSpPr>
                              <a:spLocks noChangeArrowheads="1"/>
                            </wps:cNvSpPr>
                            <wps:spPr bwMode="auto">
                              <a:xfrm>
                                <a:off x="0" y="7945394"/>
                                <a:ext cx="1101885" cy="1071218"/>
                              </a:xfrm>
                              <a:prstGeom prst="ellipse">
                                <a:avLst/>
                              </a:prstGeom>
                              <a:ln>
                                <a:headEnd/>
                                <a:tailEnd/>
                              </a:ln>
                            </wps:spPr>
                            <wps:style>
                              <a:lnRef idx="3">
                                <a:schemeClr val="lt1"/>
                              </a:lnRef>
                              <a:fillRef idx="1">
                                <a:schemeClr val="accent5"/>
                              </a:fillRef>
                              <a:effectRef idx="1">
                                <a:schemeClr val="accent5"/>
                              </a:effectRef>
                              <a:fontRef idx="minor">
                                <a:schemeClr val="lt1"/>
                              </a:fontRef>
                            </wps:style>
                            <wps:bodyPr rot="0" vert="horz" wrap="square" lIns="91440" tIns="45720" rIns="91440" bIns="45720" anchor="t" anchorCtr="0" upright="1">
                              <a:noAutofit/>
                            </wps:bodyPr>
                          </wps:wsp>
                          <wps:wsp>
                            <wps:cNvPr id="72" name="Oval 85"/>
                            <wps:cNvSpPr>
                              <a:spLocks noChangeArrowheads="1"/>
                            </wps:cNvSpPr>
                            <wps:spPr bwMode="auto">
                              <a:xfrm flipH="1">
                                <a:off x="259492" y="9378778"/>
                                <a:ext cx="188405" cy="192400"/>
                              </a:xfrm>
                              <a:prstGeom prst="ellipse">
                                <a:avLst/>
                              </a:prstGeom>
                              <a:ln>
                                <a:headEnd/>
                                <a:tailEnd/>
                              </a:ln>
                              <a:extLst/>
                            </wps:spPr>
                            <wps:style>
                              <a:lnRef idx="3">
                                <a:schemeClr val="lt1"/>
                              </a:lnRef>
                              <a:fillRef idx="1">
                                <a:schemeClr val="accent5"/>
                              </a:fillRef>
                              <a:effectRef idx="1">
                                <a:schemeClr val="accent5"/>
                              </a:effectRef>
                              <a:fontRef idx="minor">
                                <a:schemeClr val="lt1"/>
                              </a:fontRef>
                            </wps:style>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523B4B74" id="Group 1" o:spid="_x0000_s1026" style="position:absolute;margin-left:0;margin-top:0;width:139.7pt;height:842.4pt;z-index:251656192;mso-left-percent:750;mso-position-horizontal-relative:page;mso-position-vertical:center;mso-position-vertical-relative:page;mso-left-percent:750;mso-width-relative:margin" coordsize="17742,106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">
                    <v:group id="Group 77" o:spid="_x0000_s1027" style="position:absolute;left:3089;width:14653;height:106984" coordorigin="6022,8835" coordsize="2310,16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Rectangle 78" o:spid="_x0000_s1028" style="position:absolute;left:6676;top:8835;width:1512;height:16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" fillcolor="#aebad5 [3208]" strokecolor="white [3201]" strokeweight="2.75pt">
                        <v:shadow on="t" color="black" opacity="26214f" origin=",.5" offset="0,.69444mm"/>
                      </v:rect>
                      <v:shapetype id="_x0000_t32" coordsize="21600,21600" o:spt="32" o:oned="t" path="m,l21600,21600e" filled="f">
                        <v:path arrowok="t" fillok="f" o:connecttype="none"/>
                        <o:lock v:ext="edit" shapetype="t"/>
                      </v:shapetype>
                      <v:shape id="AutoShape 79" o:spid="_x0000_s1029" type="#_x0000_t32" style="position:absolute;left:6359;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" filled="t" fillcolor="#aebad5 [3208]" strokecolor="white [3201]" strokeweight="2.75pt">
                        <v:shadow on="t" color="black" opacity="26214f" origin=",.5" offset="0,.69444mm"/>
                      </v:shape>
                      <v:shape id="AutoShape 80" o:spid="_x0000_s1030" type="#_x0000_t32" style="position:absolute;left:8332;top:8835;width:0;height:16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" filled="t" fillcolor="#aebad5 [3208]" strokecolor="white [3201]" strokeweight="2.75pt">
                        <v:shadow on="t" color="black" opacity="26214f" origin=",.5" offset="0,.69444mm"/>
                      </v:shape>
                      <v:shape id="AutoShape 81" o:spid="_x0000_s1031" type="#_x0000_t32" style="position:absolute;left:6587;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" filled="t" fillcolor="#aebad5 [3208]" strokecolor="white [3201]" strokeweight="2.75pt">
                        <v:shadow on="t" color="black" opacity="26214f" origin=",.5" offset="0,.69444mm"/>
                      </v:shape>
                      <v:shape id="AutoShape 82" o:spid="_x0000_s1032" type="#_x0000_t32" style="position:absolute;left:6022;top:8835;width:0;height:161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" filled="t" fillcolor="#aebad5 [3208]" strokecolor="white [3201]" strokeweight="2.75pt">
                        <v:shadow on="t" color="black" opacity="26214f" origin=",.5" offset="0,.69444mm"/>
                      </v:shape>
                    </v:group>
                    <v:oval id="Oval 83" o:spid="_x0000_s1033" style="position:absolute;top:79453;width:11018;height:10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" fillcolor="#aebad5 [3208]" strokecolor="white [3201]" strokeweight="2.75pt">
                      <v:shadow on="t" color="black" opacity="26214f" origin=",.5" offset="0,.69444mm"/>
                    </v:oval>
                    <v:oval id="Oval 85" o:spid="_x0000_s1034" style="position:absolute;left:2594;top:93787;width:1884;height:192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" fillcolor="#aebad5 [3208]" strokecolor="white [3201]" strokeweight="2.75pt">
                      <v:shadow on="t" color="black" opacity="26214f" origin=",.5" offset="0,.69444mm"/>
                    </v:oval>
                    <w10:wrap anchorx="page" anchory="page"/>
                  </v:group>
                </w:pict>
              </mc:Fallback>
            </mc:AlternateContent>
          </w:r>
          <w:r w:rsidR="00FD43A6">
            <w:rPr>
              <w:rFonts w:ascii="Century Schoolbook" w:hAnsi="Century Schoolbook"/>
              <w:i/>
              <w:iCs/>
              <w:smallCaps/>
              <w:noProof/>
              <w:color w:val="4F271C"/>
              <w:spacing w:val="5"/>
              <w:sz w:val="32"/>
              <w:szCs w:val="32"/>
              <w:lang w:val="en-GB" w:eastAsia="en-GB"/>
            </w:rPr>
            <mc:AlternateContent>
              <mc:Choice Requires="wps">
                <w:drawing>
                  <wp:anchor distT="0" distB="0" distL="114300" distR="114300" simplePos="0" relativeHeight="251657728" behindDoc="0" locked="0" layoutInCell="0" allowOverlap="1" wp14:anchorId="53D9B3E1" wp14:editId="61D692A8">
                    <wp:simplePos x="0" y="0"/>
                    <wp:positionH relativeFrom="margin">
                      <wp:align>left</wp:align>
                    </wp:positionH>
                    <wp:positionV relativeFrom="margin">
                      <wp:align>bottom</wp:align>
                    </wp:positionV>
                    <wp:extent cx="4660900" cy="815975"/>
                    <wp:effectExtent l="0" t="0" r="2540" b="3175"/>
                    <wp:wrapNone/>
                    <wp:docPr id="7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90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435333" w14:textId="762C3E7D" w:rsidR="0054280B" w:rsidRDefault="004E7F8E">
                                <w:pPr>
                                  <w:spacing w:after="100"/>
                                  <w:rPr>
                                    <w:color w:val="284C92" w:themeColor="accent1" w:themeShade="BF"/>
                                    <w:sz w:val="24"/>
                                    <w:szCs w:val="24"/>
                                  </w:rPr>
                                </w:pPr>
                                <w:r>
                                  <w:rPr>
                                    <w:color w:val="284C92" w:themeColor="accent1" w:themeShade="BF"/>
                                    <w:sz w:val="24"/>
                                    <w:szCs w:val="24"/>
                                  </w:rPr>
                                  <w:t>Hannah white 1702206</w:t>
                                </w:r>
                              </w:p>
                              <w:p w14:paraId="24DB9363" w14:textId="2A69373E" w:rsidR="0054280B" w:rsidRDefault="00D42CF1">
                                <w:pPr>
                                  <w:spacing w:after="100"/>
                                  <w:rPr>
                                    <w:color w:val="284C92" w:themeColor="accent1" w:themeShade="BF"/>
                                  </w:rPr>
                                </w:pPr>
                                <w:sdt>
                                  <w:sdtPr>
                                    <w:rPr>
                                      <w:color w:val="284C92" w:themeColor="accent1" w:themeShade="BF"/>
                                      <w:sz w:val="24"/>
                                      <w:szCs w:val="24"/>
                                    </w:rPr>
                                    <w:alias w:val="Date"/>
                                    <w:id w:val="-234005249"/>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4E7F8E">
                                      <w:rPr>
                                        <w:color w:val="284C92" w:themeColor="accent1" w:themeShade="BF"/>
                                        <w:sz w:val="24"/>
                                        <w:szCs w:val="24"/>
                                      </w:rPr>
                                      <w:t xml:space="preserve">     </w:t>
                                    </w:r>
                                  </w:sdtContent>
                                </w:sdt>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w:pict>
                  <v:rect w14:anchorId="53D9B3E1" id="Rectangle 54" o:spid="_x0000_s1027" style="position:absolute;margin-left:0;margin-top:0;width:367pt;height:64.25pt;z-index:251657728;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" o:allowincell="f" stroked="f">
                    <v:textbox>
                      <w:txbxContent>
                        <w:p w14:paraId="0F435333" w14:textId="762C3E7D" w:rsidR="0054280B" w:rsidRDefault="004E7F8E">
                          <w:pPr>
                            <w:spacing w:after="100"/>
                            <w:rPr>
                              <w:color w:val="284C92" w:themeColor="accent1" w:themeShade="BF"/>
                              <w:sz w:val="24"/>
                              <w:szCs w:val="24"/>
                            </w:rPr>
                          </w:pPr>
                          <w:r>
                            <w:rPr>
                              <w:color w:val="284C92" w:themeColor="accent1" w:themeShade="BF"/>
                              <w:sz w:val="24"/>
                              <w:szCs w:val="24"/>
                            </w:rPr>
                            <w:t>Hannah white 1702206</w:t>
                          </w:r>
                        </w:p>
                        <w:p w14:paraId="24DB9363" w14:textId="2A69373E" w:rsidR="0054280B" w:rsidRDefault="00864756">
                          <w:pPr>
                            <w:spacing w:after="100"/>
                            <w:rPr>
                              <w:color w:val="284C92" w:themeColor="accent1" w:themeShade="BF"/>
                            </w:rPr>
                          </w:pPr>
                          <w:sdt>
                            <w:sdtPr>
                              <w:rPr>
                                <w:color w:val="284C92" w:themeColor="accent1" w:themeShade="BF"/>
                                <w:sz w:val="24"/>
                                <w:szCs w:val="24"/>
                              </w:rPr>
                              <w:alias w:val="Date"/>
                              <w:id w:val="-234005249"/>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4E7F8E">
                                <w:rPr>
                                  <w:color w:val="284C92" w:themeColor="accent1" w:themeShade="BF"/>
                                  <w:sz w:val="24"/>
                                  <w:szCs w:val="24"/>
                                </w:rPr>
                                <w:t xml:space="preserve">     </w:t>
                              </w:r>
                            </w:sdtContent>
                          </w:sdt>
                        </w:p>
                      </w:txbxContent>
                    </v:textbox>
                    <w10:wrap anchorx="margin" anchory="margin"/>
                  </v:rect>
                </w:pict>
              </mc:Fallback>
            </mc:AlternateContent>
          </w:r>
          <w:r w:rsidR="00FD43A6">
            <w:rPr>
              <w:i/>
              <w:iCs/>
              <w:smallCaps/>
              <w:color w:val="575F6D" w:themeColor="text2"/>
              <w:spacing w:val="5"/>
              <w:sz w:val="24"/>
              <w:szCs w:val="24"/>
            </w:rPr>
            <w:br w:type="page"/>
          </w:r>
        </w:p>
        <w:sdt>
          <w:sdtPr>
            <w:rPr>
              <w:rFonts w:asciiTheme="minorHAnsi" w:eastAsiaTheme="minorHAnsi" w:hAnsiTheme="minorHAnsi" w:cstheme="minorHAnsi"/>
              <w:color w:val="414751" w:themeColor="text2" w:themeShade="BF"/>
              <w:sz w:val="20"/>
              <w:szCs w:val="20"/>
              <w:u w:val="none"/>
              <w:lang w:eastAsia="ja-JP"/>
            </w:rPr>
            <w:id w:val="1553653785"/>
            <w:docPartObj>
              <w:docPartGallery w:val="Table of Contents"/>
              <w:docPartUnique/>
            </w:docPartObj>
          </w:sdtPr>
          <w:sdtEndPr>
            <w:rPr>
              <w:b/>
              <w:bCs/>
              <w:noProof/>
            </w:rPr>
          </w:sdtEndPr>
          <w:sdtContent>
            <w:p w14:paraId="7E57FE81" w14:textId="7BE2290B" w:rsidR="00382037" w:rsidRDefault="00382037">
              <w:pPr>
                <w:pStyle w:val="TOCHeading"/>
              </w:pPr>
              <w:r>
                <w:t>Cont</w:t>
              </w:r>
              <w:bookmarkStart w:id="0" w:name="_GoBack"/>
              <w:bookmarkEnd w:id="0"/>
              <w:r>
                <w:t>ents</w:t>
              </w:r>
            </w:p>
            <w:p w14:paraId="01A83D03" w14:textId="7CC6020B" w:rsidR="00D42CF1" w:rsidRDefault="00382037">
              <w:pPr>
                <w:pStyle w:val="TOC1"/>
                <w:tabs>
                  <w:tab w:val="right" w:leader="dot" w:pos="8630"/>
                </w:tabs>
                <w:rPr>
                  <w:rFonts w:eastAsiaTheme="minorEastAsia" w:cstheme="minorBidi"/>
                  <w:noProof/>
                  <w:color w:val="auto"/>
                  <w:sz w:val="22"/>
                  <w:szCs w:val="22"/>
                  <w:lang w:val="en-GB" w:eastAsia="en-GB"/>
                </w:rPr>
              </w:pPr>
              <w:r>
                <w:fldChar w:fldCharType="begin"/>
              </w:r>
              <w:r>
                <w:instrText xml:space="preserve"> TOC \o "1-3" \h \z \u </w:instrText>
              </w:r>
              <w:r>
                <w:fldChar w:fldCharType="separate"/>
              </w:r>
              <w:hyperlink w:anchor="_Toc528438306" w:history="1">
                <w:r w:rsidR="00D42CF1" w:rsidRPr="002814FE">
                  <w:rPr>
                    <w:rStyle w:val="Hyperlink"/>
                    <w:noProof/>
                  </w:rPr>
                  <w:t>Introduction</w:t>
                </w:r>
                <w:r w:rsidR="00D42CF1">
                  <w:rPr>
                    <w:noProof/>
                    <w:webHidden/>
                  </w:rPr>
                  <w:tab/>
                </w:r>
                <w:r w:rsidR="00D42CF1">
                  <w:rPr>
                    <w:noProof/>
                    <w:webHidden/>
                  </w:rPr>
                  <w:fldChar w:fldCharType="begin"/>
                </w:r>
                <w:r w:rsidR="00D42CF1">
                  <w:rPr>
                    <w:noProof/>
                    <w:webHidden/>
                  </w:rPr>
                  <w:instrText xml:space="preserve"> PAGEREF _Toc528438306 \h </w:instrText>
                </w:r>
                <w:r w:rsidR="00D42CF1">
                  <w:rPr>
                    <w:noProof/>
                    <w:webHidden/>
                  </w:rPr>
                </w:r>
                <w:r w:rsidR="00D42CF1">
                  <w:rPr>
                    <w:noProof/>
                    <w:webHidden/>
                  </w:rPr>
                  <w:fldChar w:fldCharType="separate"/>
                </w:r>
                <w:r w:rsidR="00D42CF1">
                  <w:rPr>
                    <w:noProof/>
                    <w:webHidden/>
                  </w:rPr>
                  <w:t>2</w:t>
                </w:r>
                <w:r w:rsidR="00D42CF1">
                  <w:rPr>
                    <w:noProof/>
                    <w:webHidden/>
                  </w:rPr>
                  <w:fldChar w:fldCharType="end"/>
                </w:r>
              </w:hyperlink>
            </w:p>
            <w:p w14:paraId="2E395290" w14:textId="26F0CE70" w:rsidR="00D42CF1" w:rsidRDefault="00D42CF1">
              <w:pPr>
                <w:pStyle w:val="TOC1"/>
                <w:tabs>
                  <w:tab w:val="right" w:leader="dot" w:pos="8630"/>
                </w:tabs>
                <w:rPr>
                  <w:rFonts w:eastAsiaTheme="minorEastAsia" w:cstheme="minorBidi"/>
                  <w:noProof/>
                  <w:color w:val="auto"/>
                  <w:sz w:val="22"/>
                  <w:szCs w:val="22"/>
                  <w:lang w:val="en-GB" w:eastAsia="en-GB"/>
                </w:rPr>
              </w:pPr>
              <w:hyperlink w:anchor="_Toc528438307" w:history="1">
                <w:r w:rsidRPr="002814FE">
                  <w:rPr>
                    <w:rStyle w:val="Hyperlink"/>
                    <w:noProof/>
                  </w:rPr>
                  <w:t>Coursework 1</w:t>
                </w:r>
                <w:r>
                  <w:rPr>
                    <w:noProof/>
                    <w:webHidden/>
                  </w:rPr>
                  <w:tab/>
                </w:r>
                <w:r>
                  <w:rPr>
                    <w:noProof/>
                    <w:webHidden/>
                  </w:rPr>
                  <w:fldChar w:fldCharType="begin"/>
                </w:r>
                <w:r>
                  <w:rPr>
                    <w:noProof/>
                    <w:webHidden/>
                  </w:rPr>
                  <w:instrText xml:space="preserve"> PAGEREF _Toc528438307 \h </w:instrText>
                </w:r>
                <w:r>
                  <w:rPr>
                    <w:noProof/>
                    <w:webHidden/>
                  </w:rPr>
                </w:r>
                <w:r>
                  <w:rPr>
                    <w:noProof/>
                    <w:webHidden/>
                  </w:rPr>
                  <w:fldChar w:fldCharType="separate"/>
                </w:r>
                <w:r>
                  <w:rPr>
                    <w:noProof/>
                    <w:webHidden/>
                  </w:rPr>
                  <w:t>2</w:t>
                </w:r>
                <w:r>
                  <w:rPr>
                    <w:noProof/>
                    <w:webHidden/>
                  </w:rPr>
                  <w:fldChar w:fldCharType="end"/>
                </w:r>
              </w:hyperlink>
            </w:p>
            <w:p w14:paraId="68213A2C" w14:textId="04472EB4" w:rsidR="00D42CF1" w:rsidRDefault="00D42CF1">
              <w:pPr>
                <w:pStyle w:val="TOC1"/>
                <w:tabs>
                  <w:tab w:val="right" w:leader="dot" w:pos="8630"/>
                </w:tabs>
                <w:rPr>
                  <w:rFonts w:eastAsiaTheme="minorEastAsia" w:cstheme="minorBidi"/>
                  <w:noProof/>
                  <w:color w:val="auto"/>
                  <w:sz w:val="22"/>
                  <w:szCs w:val="22"/>
                  <w:lang w:val="en-GB" w:eastAsia="en-GB"/>
                </w:rPr>
              </w:pPr>
              <w:hyperlink w:anchor="_Toc528438308" w:history="1">
                <w:r w:rsidRPr="002814FE">
                  <w:rPr>
                    <w:rStyle w:val="Hyperlink"/>
                    <w:noProof/>
                  </w:rPr>
                  <w:t>Coursework 2</w:t>
                </w:r>
                <w:r>
                  <w:rPr>
                    <w:noProof/>
                    <w:webHidden/>
                  </w:rPr>
                  <w:tab/>
                </w:r>
                <w:r>
                  <w:rPr>
                    <w:noProof/>
                    <w:webHidden/>
                  </w:rPr>
                  <w:fldChar w:fldCharType="begin"/>
                </w:r>
                <w:r>
                  <w:rPr>
                    <w:noProof/>
                    <w:webHidden/>
                  </w:rPr>
                  <w:instrText xml:space="preserve"> PAGEREF _Toc528438308 \h </w:instrText>
                </w:r>
                <w:r>
                  <w:rPr>
                    <w:noProof/>
                    <w:webHidden/>
                  </w:rPr>
                </w:r>
                <w:r>
                  <w:rPr>
                    <w:noProof/>
                    <w:webHidden/>
                  </w:rPr>
                  <w:fldChar w:fldCharType="separate"/>
                </w:r>
                <w:r>
                  <w:rPr>
                    <w:noProof/>
                    <w:webHidden/>
                  </w:rPr>
                  <w:t>4</w:t>
                </w:r>
                <w:r>
                  <w:rPr>
                    <w:noProof/>
                    <w:webHidden/>
                  </w:rPr>
                  <w:fldChar w:fldCharType="end"/>
                </w:r>
              </w:hyperlink>
            </w:p>
            <w:p w14:paraId="5DC1A9D9" w14:textId="22729882" w:rsidR="00D42CF1" w:rsidRDefault="00D42CF1">
              <w:pPr>
                <w:pStyle w:val="TOC1"/>
                <w:tabs>
                  <w:tab w:val="right" w:leader="dot" w:pos="8630"/>
                </w:tabs>
                <w:rPr>
                  <w:rFonts w:eastAsiaTheme="minorEastAsia" w:cstheme="minorBidi"/>
                  <w:noProof/>
                  <w:color w:val="auto"/>
                  <w:sz w:val="22"/>
                  <w:szCs w:val="22"/>
                  <w:lang w:val="en-GB" w:eastAsia="en-GB"/>
                </w:rPr>
              </w:pPr>
              <w:hyperlink w:anchor="_Toc528438309" w:history="1">
                <w:r w:rsidRPr="002814FE">
                  <w:rPr>
                    <w:rStyle w:val="Hyperlink"/>
                    <w:noProof/>
                  </w:rPr>
                  <w:t>Conclusion</w:t>
                </w:r>
                <w:r>
                  <w:rPr>
                    <w:noProof/>
                    <w:webHidden/>
                  </w:rPr>
                  <w:tab/>
                </w:r>
                <w:r>
                  <w:rPr>
                    <w:noProof/>
                    <w:webHidden/>
                  </w:rPr>
                  <w:fldChar w:fldCharType="begin"/>
                </w:r>
                <w:r>
                  <w:rPr>
                    <w:noProof/>
                    <w:webHidden/>
                  </w:rPr>
                  <w:instrText xml:space="preserve"> PAGEREF _Toc528438309 \h </w:instrText>
                </w:r>
                <w:r>
                  <w:rPr>
                    <w:noProof/>
                    <w:webHidden/>
                  </w:rPr>
                </w:r>
                <w:r>
                  <w:rPr>
                    <w:noProof/>
                    <w:webHidden/>
                  </w:rPr>
                  <w:fldChar w:fldCharType="separate"/>
                </w:r>
                <w:r>
                  <w:rPr>
                    <w:noProof/>
                    <w:webHidden/>
                  </w:rPr>
                  <w:t>7</w:t>
                </w:r>
                <w:r>
                  <w:rPr>
                    <w:noProof/>
                    <w:webHidden/>
                  </w:rPr>
                  <w:fldChar w:fldCharType="end"/>
                </w:r>
              </w:hyperlink>
            </w:p>
            <w:p w14:paraId="10CBA5DC" w14:textId="6886423E" w:rsidR="00382037" w:rsidRDefault="00382037">
              <w:r>
                <w:rPr>
                  <w:b/>
                  <w:bCs/>
                  <w:noProof/>
                </w:rPr>
                <w:fldChar w:fldCharType="end"/>
              </w:r>
            </w:p>
          </w:sdtContent>
        </w:sdt>
        <w:p w14:paraId="005768D9" w14:textId="77777777" w:rsidR="0017721D" w:rsidRDefault="0017721D" w:rsidP="0017721D">
          <w:pPr>
            <w:pStyle w:val="TOCHeading"/>
            <w:rPr>
              <w:i/>
              <w:iCs/>
              <w:smallCaps/>
              <w:color w:val="575F6D" w:themeColor="text2"/>
              <w:spacing w:val="5"/>
              <w:sz w:val="24"/>
              <w:szCs w:val="24"/>
            </w:rPr>
          </w:pPr>
        </w:p>
        <w:p w14:paraId="345DEFF9" w14:textId="77777777" w:rsidR="00200A80" w:rsidRPr="0017721D" w:rsidRDefault="00D42CF1" w:rsidP="0017721D">
          <w:pPr>
            <w:rPr>
              <w:lang w:eastAsia="en-US"/>
            </w:rPr>
          </w:pPr>
        </w:p>
      </w:sdtContent>
    </w:sdt>
    <w:p w14:paraId="12CC0492" w14:textId="77777777" w:rsidR="00200A80" w:rsidRDefault="00FD43A6" w:rsidP="0017721D">
      <w:pPr>
        <w:pStyle w:val="Title"/>
      </w:pPr>
      <w:r>
        <w:rPr>
          <w:noProof/>
          <w:szCs w:val="52"/>
          <w:lang w:val="en-GB" w:eastAsia="en-GB"/>
        </w:rPr>
        <mc:AlternateContent>
          <mc:Choice Requires="wpg">
            <w:drawing>
              <wp:anchor distT="0" distB="0" distL="114300" distR="114300" simplePos="0" relativeHeight="251645440" behindDoc="0" locked="0" layoutInCell="1" allowOverlap="1" wp14:anchorId="4D189061" wp14:editId="4267C31D">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63" name="Oval 63"/>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64" name="Rectangle 64"/>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BC20984" id="Group 62" o:spid="_x0000_s1026" style="position:absolute;margin-left:0;margin-top:10in;width:43.2pt;height:43.2pt;z-index:25161728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lwNRSR0EAAAqCwAADgAAAAAAAAAAAAAAAAAuAgAAZHJzL2Uyb0RvYy54bWxQSwECLQAU&#10;AAYACAAAACEAkPxJ0twAAAAJAQAADwAAAAAAAAAAAAAAAAB3BgAAZHJzL2Rvd25yZXYueG1sUEsF&#10;BgAAAAAEAAQA8wAAAIAHAAAAAA==&#10;">
                <v:oval id="Oval 63"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" fillcolor="#fe8637" strokecolor="#fe8637" strokeweight="3pt">
                  <v:stroke linestyle="thinThin"/>
                  <v:shadow color="#1f2f3f" opacity=".5" offset=",3pt"/>
                </v:oval>
                <v:rect id="Rectangle 64"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46464" behindDoc="0" locked="0" layoutInCell="1" allowOverlap="1" wp14:anchorId="21B4FC44" wp14:editId="373E702E">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60" name="Oval 60"/>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61" name="Rectangle 61"/>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188D1A6" id="Group 59" o:spid="_x0000_s1026" style="position:absolute;margin-left:0;margin-top:10in;width:43.2pt;height:43.2pt;z-index:25162035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Ng/sUB0EAAAqCwAADgAAAAAAAAAAAAAAAAAuAgAAZHJzL2Uyb0RvYy54bWxQSwECLQAU&#10;AAYACAAAACEAkPxJ0twAAAAJAQAADwAAAAAAAAAAAAAAAAB3BgAAZHJzL2Rvd25yZXYueG1sUEsF&#10;BgAAAAAEAAQA8wAAAIAHAAAAAA==&#10;">
                <v:oval id="Oval 60"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" fillcolor="#fe8637" strokecolor="#fe8637" strokeweight="3pt">
                  <v:stroke linestyle="thinThin"/>
                  <v:shadow color="#1f2f3f" opacity=".5" offset=",3pt"/>
                </v:oval>
                <v:rect id="Rectangle 61"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47488" behindDoc="0" locked="0" layoutInCell="1" allowOverlap="1" wp14:anchorId="71626661" wp14:editId="66FE96FD">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57" name="Oval 57"/>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58" name="Rectangle 58"/>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D176368" id="Group 56" o:spid="_x0000_s1026" style="position:absolute;margin-left:0;margin-top:10in;width:43.2pt;height:43.2pt;z-index:25162342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">
                <v:oval id="Oval 57"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" fillcolor="#fe8637" strokecolor="#fe8637" strokeweight="3pt">
                  <v:stroke linestyle="thinThin"/>
                  <v:shadow color="#1f2f3f" opacity=".5" offset=",3pt"/>
                </v:oval>
                <v:rect id="Rectangle 58"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LZwgAAANsAAAAPAAAAZHJzL2Rvd25yZXYueG1sRE9Na4NA&#10;EL0H+h+WKeQS4ppCSz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BnEELZwgAAANsAAAAPAAAA&#10;AAAAAAAAAAAAAAcCAABkcnMvZG93bnJldi54bWxQSwUGAAAAAAMAAwC3AAAA9g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48512" behindDoc="0" locked="0" layoutInCell="1" allowOverlap="1" wp14:anchorId="4FF35C93" wp14:editId="46334620">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54" name="Oval 54"/>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55" name="Rectangle 55"/>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97F29A2" id="Group 53" o:spid="_x0000_s1026" style="position:absolute;margin-left:0;margin-top:10in;width:43.2pt;height:43.2pt;z-index:25162649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">
                <v:oval id="Oval 54"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" fillcolor="#fe8637" strokecolor="#fe8637" strokeweight="3pt">
                  <v:stroke linestyle="thinThin"/>
                  <v:shadow color="#1f2f3f" opacity=".5" offset=",3pt"/>
                </v:oval>
                <v:rect id="Rectangle 55"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49536" behindDoc="0" locked="0" layoutInCell="1" allowOverlap="1" wp14:anchorId="3816017B" wp14:editId="3F43ACF1">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51" name="Oval 51"/>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52" name="Rectangle 52"/>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B698624" id="Group 50" o:spid="_x0000_s1026" style="position:absolute;margin-left:0;margin-top:10in;width:43.2pt;height:43.2pt;z-index:25162956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">
                <v:oval id="Oval 51"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" fillcolor="#fe8637" strokecolor="#fe8637" strokeweight="3pt">
                  <v:stroke linestyle="thinThin"/>
                  <v:shadow color="#1f2f3f" opacity=".5" offset=",3pt"/>
                </v:oval>
                <v:rect id="Rectangle 52"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zxAAAANsAAAAPAAAAZHJzL2Rvd25yZXYueG1sRI9Ba8JA&#10;FITvhf6H5RW8FN1UaC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Ab4dTP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0560" behindDoc="0" locked="0" layoutInCell="1" allowOverlap="1" wp14:anchorId="224E6A8D" wp14:editId="355A6443">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8" name="Oval 48"/>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9" name="Rectangle 49"/>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591ECF2" id="Group 47" o:spid="_x0000_s1026" style="position:absolute;margin-left:0;margin-top:10in;width:43.2pt;height:43.2pt;z-index:25163264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IA8At0YBAAAKgsAAA4AAAAAAAAAAAAAAAAALgIAAGRycy9lMm9Eb2MueG1sUEsBAi0AFAAGAAgA&#10;AAAhAJD8SdLcAAAACQEAAA8AAAAAAAAAAAAAAAAAcgYAAGRycy9kb3ducmV2LnhtbFBLBQYAAAAA&#10;BAAEAPMAAAB7BwAAAAA=&#10;">
                <v:oval id="Oval 48"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" fillcolor="#fe8637" strokecolor="#fe8637" strokeweight="3pt">
                  <v:stroke linestyle="thinThin"/>
                  <v:shadow color="#1f2f3f" opacity=".5" offset=",3pt"/>
                </v:oval>
                <v:rect id="Rectangle 49"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1584" behindDoc="0" locked="0" layoutInCell="1" allowOverlap="1" wp14:anchorId="67C52B4A" wp14:editId="121AA4A1">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5" name="Oval 45"/>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6" name="Rectangle 46"/>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DA7EE96" id="Group 44" o:spid="_x0000_s1026" style="position:absolute;margin-left:0;margin-top:10in;width:43.2pt;height:43.2pt;z-index:25163571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S0JBvh0EAAAqCwAADgAAAAAAAAAAAAAAAAAuAgAAZHJzL2Uyb0RvYy54bWxQSwECLQAU&#10;AAYACAAAACEAkPxJ0twAAAAJAQAADwAAAAAAAAAAAAAAAAB3BgAAZHJzL2Rvd25yZXYueG1sUEsF&#10;BgAAAAAEAAQA8wAAAIAHAAAAAA==&#10;">
                <v:oval id="Oval 45"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" fillcolor="#fe8637" strokecolor="#fe8637" strokeweight="3pt">
                  <v:stroke linestyle="thinThin"/>
                  <v:shadow color="#1f2f3f" opacity=".5" offset=",3pt"/>
                </v:oval>
                <v:rect id="Rectangle 46"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2608" behindDoc="0" locked="0" layoutInCell="1" allowOverlap="1" wp14:anchorId="232A79CD" wp14:editId="2F8F61A0">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2" name="Oval 42"/>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3" name="Rectangle 43"/>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E349007" id="Group 41" o:spid="_x0000_s1026" style="position:absolute;margin-left:0;margin-top:10in;width:43.2pt;height:43.2pt;z-index:25163878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Lslh2wYBAAAKgsAAA4AAAAAAAAAAAAAAAAALgIAAGRycy9lMm9Eb2MueG1sUEsBAi0AFAAGAAgA&#10;AAAhAJD8SdLcAAAACQEAAA8AAAAAAAAAAAAAAAAAcgYAAGRycy9kb3ducmV2LnhtbFBLBQYAAAAA&#10;BAAEAPMAAAB7BwAAAAA=&#10;">
                <v:oval id="Oval 42"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" fillcolor="#fe8637" strokecolor="#fe8637" strokeweight="3pt">
                  <v:stroke linestyle="thinThin"/>
                  <v:shadow color="#1f2f3f" opacity=".5" offset=",3pt"/>
                </v:oval>
                <v:rect id="Rectangle 43"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3632" behindDoc="0" locked="0" layoutInCell="1" allowOverlap="1" wp14:anchorId="2AA0FAC9" wp14:editId="7CC1CBAE">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9" name="Oval 39"/>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0" name="Rectangle 40"/>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9C21F48" id="Group 38" o:spid="_x0000_s1026" style="position:absolute;margin-left:0;margin-top:10in;width:43.2pt;height:43.2pt;z-index:25164185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">
                <v:oval id="Oval 39"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" fillcolor="#fe8637" strokecolor="#fe8637" strokeweight="3pt">
                  <v:stroke linestyle="thinThin"/>
                  <v:shadow color="#1f2f3f" opacity=".5" offset=",3pt"/>
                </v:oval>
                <v:rect id="Rectangle 40"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4656" behindDoc="0" locked="0" layoutInCell="1" allowOverlap="1" wp14:anchorId="31AFCA2C" wp14:editId="3FEBCC7B">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6" name="Oval 36"/>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37" name="Rectangle 37"/>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ECA29DB" id="Group 35" o:spid="_x0000_s1026" style="position:absolute;margin-left:0;margin-top:10in;width:43.2pt;height:43.2pt;z-index:25164492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StGwQAACo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">
                <v:oval id="Oval 36"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" fillcolor="#fe8637" strokecolor="#fe8637" strokeweight="3pt">
                  <v:stroke linestyle="thinThin"/>
                  <v:shadow color="#1f2f3f" opacity=".5" offset=",3pt"/>
                </v:oval>
                <v:rect id="Rectangle 37"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5680" behindDoc="0" locked="0" layoutInCell="1" allowOverlap="1" wp14:anchorId="541063FF" wp14:editId="13D91B43">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3" name="Oval 33"/>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34" name="Rectangle 34"/>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8E4B8BF" id="Group 32" o:spid="_x0000_s1026" style="position:absolute;margin-left:0;margin-top:10in;width:43.2pt;height:43.2pt;z-index:25164800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yi/Zuh0EAAAqCwAADgAAAAAAAAAAAAAAAAAuAgAAZHJzL2Uyb0RvYy54bWxQSwECLQAU&#10;AAYACAAAACEAkPxJ0twAAAAJAQAADwAAAAAAAAAAAAAAAAB3BgAAZHJzL2Rvd25yZXYueG1sUEsF&#10;BgAAAAAEAAQA8wAAAIAHAAAAAA==&#10;">
                <v:oval id="Oval 33"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" fillcolor="#fe8637" strokecolor="#fe8637" strokeweight="3pt">
                  <v:stroke linestyle="thinThin"/>
                  <v:shadow color="#1f2f3f" opacity=".5" offset=",3pt"/>
                </v:oval>
                <v:rect id="Rectangle 34"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6704" behindDoc="0" locked="0" layoutInCell="1" allowOverlap="1" wp14:anchorId="0AF782DB" wp14:editId="5463B0CC">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0" name="Oval 30"/>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31" name="Rectangle 31"/>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19A8F95" id="Group 29" o:spid="_x0000_s1026" style="position:absolute;margin-left:0;margin-top:10in;width:43.2pt;height:43.2pt;z-index:25165107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">
                <v:oval id="Oval 30"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" fillcolor="#fe8637" strokecolor="#fe8637" strokeweight="3pt">
                  <v:stroke linestyle="thinThin"/>
                  <v:shadow color="#1f2f3f" opacity=".5" offset=",3pt"/>
                </v:oval>
                <v:rect id="Rectangle 31"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58752" behindDoc="0" locked="0" layoutInCell="1" allowOverlap="1" wp14:anchorId="0F826684" wp14:editId="18A398B8">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27" name="Oval 27"/>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28" name="Rectangle 28"/>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129AA9D" id="Group 26" o:spid="_x0000_s1026" style="position:absolute;margin-left:0;margin-top:10in;width:43.2pt;height:43.2pt;z-index:25165414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">
                <v:oval id="Oval 27"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" fillcolor="#fe8637" strokecolor="#fe8637" strokeweight="3pt">
                  <v:stroke linestyle="thinThin"/>
                  <v:shadow color="#1f2f3f" opacity=".5" offset=",3pt"/>
                </v:oval>
                <v:rect id="Rectangle 28"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0800" behindDoc="0" locked="0" layoutInCell="1" allowOverlap="1" wp14:anchorId="57267840" wp14:editId="79E00BEF">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24" name="Oval 24"/>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25" name="Rectangle 25"/>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7D18BF9" id="Group 23" o:spid="_x0000_s1026" style="position:absolute;margin-left:0;margin-top:10in;width:43.2pt;height:43.2pt;z-index:25165721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">
                <v:oval id="Oval 24"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" fillcolor="#fe8637" strokecolor="#fe8637" strokeweight="3pt">
                  <v:stroke linestyle="thinThin"/>
                  <v:shadow color="#1f2f3f" opacity=".5" offset=",3pt"/>
                </v:oval>
                <v:rect id="Rectangle 25"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2848" behindDoc="0" locked="0" layoutInCell="1" allowOverlap="1" wp14:anchorId="2336C41D" wp14:editId="070E62C8">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21" name="Oval 21"/>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22" name="Rectangle 22"/>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3DF1ECA" id="Group 20" o:spid="_x0000_s1026" style="position:absolute;margin-left:0;margin-top:10in;width:43.2pt;height:43.2pt;z-index:25166028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">
                <v:oval id="Oval 21"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" fillcolor="#fe8637" strokecolor="#fe8637" strokeweight="3pt">
                  <v:stroke linestyle="thinThin"/>
                  <v:shadow color="#1f2f3f" opacity=".5" offset=",3pt"/>
                </v:oval>
                <v:rect id="Rectangle 22"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4896" behindDoc="0" locked="0" layoutInCell="1" allowOverlap="1" wp14:anchorId="4DF048C1" wp14:editId="1623F380">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18" name="Oval 18"/>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9" name="Rectangle 19"/>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0433B04" id="Group 17" o:spid="_x0000_s1026" style="position:absolute;margin-left:0;margin-top:10in;width:43.2pt;height:43.2pt;z-index:25166336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">
                <v:oval id="Oval 18"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" fillcolor="#fe8637" strokecolor="#fe8637" strokeweight="3pt">
                  <v:stroke linestyle="thinThin"/>
                  <v:shadow color="#1f2f3f" opacity=".5" offset=",3pt"/>
                </v:oval>
                <v:rect id="Rectangle 19"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5920" behindDoc="0" locked="0" layoutInCell="1" allowOverlap="1" wp14:anchorId="7C4131BD" wp14:editId="6C1E215C">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15" name="Oval 15"/>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6" name="Rectangle 16"/>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5F62E0B" id="Group 14" o:spid="_x0000_s1026" style="position:absolute;margin-left:0;margin-top:10in;width:43.2pt;height:43.2pt;z-index:25166643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lNHAQAACo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">
                <v:oval id="Oval 15"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" fillcolor="#fe8637" strokecolor="#fe8637" strokeweight="3pt">
                  <v:stroke linestyle="thinThin"/>
                  <v:shadow color="#1f2f3f" opacity=".5" offset=",3pt"/>
                </v:oval>
                <v:rect id="Rectangle 16"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6944" behindDoc="0" locked="0" layoutInCell="1" allowOverlap="1" wp14:anchorId="5AF2B072" wp14:editId="2B67E027">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12" name="Oval 12"/>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3" name="Rectangle 13"/>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5E05FFE" id="Group 11" o:spid="_x0000_s1026" style="position:absolute;margin-left:0;margin-top:10in;width:43.2pt;height:43.2pt;z-index:25166950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">
                <v:oval id="Oval 12"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" fillcolor="#fe8637" strokecolor="#fe8637" strokeweight="3pt">
                  <v:stroke linestyle="thinThin"/>
                  <v:shadow color="#1f2f3f" opacity=".5" offset=",3pt"/>
                </v:oval>
                <v:rect id="Rectangle 13"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owgAAANsAAAAPAAAAZHJzL2Rvd25yZXYueG1sRE9Na8JA&#10;EL0L/odlhF5EN60g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D/3mlowgAAANsAAAAPAAAA&#10;AAAAAAAAAAAAAAcCAABkcnMvZG93bnJldi54bWxQSwUGAAAAAAMAAwC3AAAA9gI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7968" behindDoc="0" locked="0" layoutInCell="1" allowOverlap="1" wp14:anchorId="4B0F10BC" wp14:editId="1C01CA99">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9" name="Oval 9"/>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0" name="Rectangle 10"/>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9787F8D" id="Group 8" o:spid="_x0000_s1026" style="position:absolute;margin-left:0;margin-top:10in;width:43.2pt;height:43.2pt;z-index:25167257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yNRawB0EAAAmCwAADgAAAAAAAAAAAAAAAAAuAgAAZHJzL2Uyb0RvYy54bWxQSwECLQAU&#10;AAYACAAAACEAkPxJ0twAAAAJAQAADwAAAAAAAAAAAAAAAAB3BgAAZHJzL2Rvd25yZXYueG1sUEsF&#10;BgAAAAAEAAQA8wAAAIAHAAAAAA==&#10;">
                <v:oval id="Oval 9"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" fillcolor="#fe8637" strokecolor="#fe8637" strokeweight="3pt">
                  <v:stroke linestyle="thinThin"/>
                  <v:shadow color="#1f2f3f" opacity=".5" offset=",3pt"/>
                </v:oval>
                <v:rect id="Rectangle 10"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68992" behindDoc="0" locked="0" layoutInCell="1" allowOverlap="1" wp14:anchorId="0BC6224E" wp14:editId="4B1ED231">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6" name="Oval 6"/>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7" name="Rectangle 7"/>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3A1C78C" id="Group 5" o:spid="_x0000_s1026" style="position:absolute;margin-left:0;margin-top:10in;width:43.2pt;height:43.2pt;z-index:25167564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3OGQQAACQ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">
                <v:oval id="Oval 6"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" fillcolor="#fe8637" strokecolor="#fe8637" strokeweight="3pt">
                  <v:stroke linestyle="thinThin"/>
                  <v:shadow color="#1f2f3f" opacity=".5" offset=",3pt"/>
                </v:oval>
                <v:rect id="Rectangle 7"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w10:wrap anchorx="margin" anchory="margin"/>
              </v:group>
            </w:pict>
          </mc:Fallback>
        </mc:AlternateContent>
      </w:r>
      <w:r>
        <w:rPr>
          <w:noProof/>
          <w:szCs w:val="52"/>
          <w:lang w:val="en-GB" w:eastAsia="en-GB"/>
        </w:rPr>
        <mc:AlternateContent>
          <mc:Choice Requires="wpg">
            <w:drawing>
              <wp:anchor distT="0" distB="0" distL="114300" distR="114300" simplePos="0" relativeHeight="251670016" behindDoc="0" locked="0" layoutInCell="1" allowOverlap="1" wp14:anchorId="7872830E" wp14:editId="5C1AA772">
                <wp:simplePos x="0" y="0"/>
                <mc:AlternateContent>
                  <mc:Choice Requires="wp14">
                    <wp:positionH relativeFrom="margin">
                      <wp14:pctPosHOffset>77000</wp14:pctPosHOffset>
                    </wp:positionH>
                  </mc:Choice>
                  <mc:Fallback>
                    <wp:positionH relativeFrom="page">
                      <wp:posOffset>5367020</wp:posOffset>
                    </wp:positionH>
                  </mc:Fallback>
                </mc:AlternateContent>
                <wp:positionV relativeFrom="bottomMargin">
                  <wp:posOffset>9144000</wp:posOffset>
                </wp:positionV>
                <wp:extent cx="548640" cy="548640"/>
                <wp:effectExtent l="3810" t="0" r="0" b="38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 name="Oval 3"/>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 name="Rectangle 4"/>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381951C" id="Group 2" o:spid="_x0000_s1026" style="position:absolute;margin-left:0;margin-top:10in;width:43.2pt;height:43.2pt;z-index:25167872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">
                <v:oval id="Oval 3"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" fillcolor="#fe8637" strokecolor="#fe8637" strokeweight="3pt">
                  <v:stroke linestyle="thinThin"/>
                  <v:shadow color="#1f2f3f" opacity=".5" offset=",3pt"/>
                </v:oval>
                <v:rect id="Rectangle 4"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w10:wrap anchorx="margin" anchory="margin"/>
              </v:group>
            </w:pict>
          </mc:Fallback>
        </mc:AlternateContent>
      </w:r>
      <w:r>
        <w:t xml:space="preserve"> </w:t>
      </w:r>
    </w:p>
    <w:p w14:paraId="37D80020" w14:textId="77777777" w:rsidR="00200A80" w:rsidRDefault="00200A80"/>
    <w:p w14:paraId="7489901B" w14:textId="77777777" w:rsidR="00E80CCA" w:rsidRDefault="00E80CCA"/>
    <w:p w14:paraId="5C6A5CC2" w14:textId="77777777" w:rsidR="00E80CCA" w:rsidRDefault="00E80CCA"/>
    <w:p w14:paraId="77756F8A" w14:textId="77777777" w:rsidR="00E80CCA" w:rsidRDefault="00E80CCA"/>
    <w:p w14:paraId="6F450501" w14:textId="77777777" w:rsidR="00E80CCA" w:rsidRDefault="00E80CCA"/>
    <w:p w14:paraId="45DDEB94" w14:textId="77777777" w:rsidR="00E80CCA" w:rsidRDefault="00E80CCA"/>
    <w:p w14:paraId="6DA35C1D" w14:textId="77777777" w:rsidR="00E80CCA" w:rsidRDefault="00E80CCA"/>
    <w:p w14:paraId="2F11AC16" w14:textId="77777777" w:rsidR="00E80CCA" w:rsidRDefault="00E80CCA"/>
    <w:p w14:paraId="5403A307" w14:textId="77777777" w:rsidR="00E80CCA" w:rsidRDefault="00E80CCA"/>
    <w:p w14:paraId="2A9237FC" w14:textId="77777777" w:rsidR="00E80CCA" w:rsidRDefault="00E80CCA"/>
    <w:p w14:paraId="467A7C5D" w14:textId="77777777" w:rsidR="00E80CCA" w:rsidRDefault="00E80CCA"/>
    <w:p w14:paraId="6401D001" w14:textId="77777777" w:rsidR="00E80CCA" w:rsidRDefault="00E80CCA"/>
    <w:p w14:paraId="3495967F" w14:textId="77777777" w:rsidR="00E80CCA" w:rsidRDefault="00E80CCA"/>
    <w:p w14:paraId="69BB61B2" w14:textId="77777777" w:rsidR="00E80CCA" w:rsidRDefault="00E80CCA"/>
    <w:p w14:paraId="549FE884" w14:textId="77777777" w:rsidR="00E80CCA" w:rsidRDefault="00E80CCA"/>
    <w:p w14:paraId="15A7FDA7" w14:textId="77777777" w:rsidR="00E80CCA" w:rsidRDefault="00E80CCA"/>
    <w:p w14:paraId="68BAA025" w14:textId="77777777" w:rsidR="00E80CCA" w:rsidRDefault="00E80CCA"/>
    <w:p w14:paraId="5A9E9949" w14:textId="77777777" w:rsidR="00E80CCA" w:rsidRDefault="00E80CCA"/>
    <w:p w14:paraId="5A1FB600" w14:textId="4B977B1D" w:rsidR="00E80CCA" w:rsidRDefault="00E80CCA" w:rsidP="00E80CCA">
      <w:pPr>
        <w:pStyle w:val="Heading1"/>
      </w:pPr>
      <w:bookmarkStart w:id="1" w:name="_Toc406028196"/>
      <w:bookmarkStart w:id="2" w:name="_Toc528438306"/>
      <w:r w:rsidRPr="00CC50EF">
        <w:lastRenderedPageBreak/>
        <w:t>Introduction</w:t>
      </w:r>
      <w:bookmarkEnd w:id="1"/>
      <w:bookmarkEnd w:id="2"/>
    </w:p>
    <w:p w14:paraId="0D5AEBDE" w14:textId="72F3016D" w:rsidR="00B72230" w:rsidRDefault="001D100C" w:rsidP="00B72230">
      <w:r>
        <w:t xml:space="preserve">The aim of this report </w:t>
      </w:r>
      <w:r w:rsidR="00906E14">
        <w:t xml:space="preserve">is to reflect on </w:t>
      </w:r>
      <w:r w:rsidR="008E4210">
        <w:t>two</w:t>
      </w:r>
      <w:r w:rsidR="00906E14">
        <w:t xml:space="preserve"> pieces of coursework that I completed in my foundation year, I will talk about what I feel I did well a</w:t>
      </w:r>
      <w:r w:rsidR="00E96629">
        <w:t xml:space="preserve">nd what didn’t go so well and how I can improve. I will also discuss new techniques or approaches I plan to use to get the best result I can in my future coursework </w:t>
      </w:r>
      <w:r w:rsidR="003F1A0B">
        <w:t>and projects</w:t>
      </w:r>
      <w:r w:rsidR="00A579D2">
        <w:t>.</w:t>
      </w:r>
    </w:p>
    <w:p w14:paraId="07D6A2EC" w14:textId="25230018" w:rsidR="00A579D2" w:rsidRDefault="00D50B61" w:rsidP="00B72230">
      <w:r>
        <w:t xml:space="preserve">I will also give an explanation of what </w:t>
      </w:r>
      <w:r w:rsidR="00447590">
        <w:t>was the aim of the coursework</w:t>
      </w:r>
      <w:r>
        <w:t xml:space="preserve">, I will </w:t>
      </w:r>
      <w:r w:rsidR="00447590">
        <w:t xml:space="preserve">add </w:t>
      </w:r>
      <w:r>
        <w:t>what feedback a received and how I feel it will help me achieve higher marks in my future coursework.</w:t>
      </w:r>
    </w:p>
    <w:p w14:paraId="3D36B17E" w14:textId="77777777" w:rsidR="003C6713" w:rsidRPr="00B72230" w:rsidRDefault="003C6713" w:rsidP="00B72230"/>
    <w:p w14:paraId="0BF45FF4" w14:textId="5027C57C" w:rsidR="003E01C7" w:rsidRDefault="003E01C7" w:rsidP="003E01C7"/>
    <w:p w14:paraId="20CFFDB7" w14:textId="77777777" w:rsidR="00322850" w:rsidRPr="003E01C7" w:rsidRDefault="00322850" w:rsidP="003E01C7"/>
    <w:p w14:paraId="5734D73B" w14:textId="3A5FD1E6" w:rsidR="00382037" w:rsidRDefault="00382037" w:rsidP="00382037">
      <w:pPr>
        <w:pStyle w:val="Heading2"/>
      </w:pPr>
    </w:p>
    <w:p w14:paraId="59FC27B6" w14:textId="77777777" w:rsidR="00382037" w:rsidRPr="00382037" w:rsidRDefault="00382037" w:rsidP="00382037"/>
    <w:p w14:paraId="0D9600AF" w14:textId="3C76446D" w:rsidR="00E80CCA" w:rsidRDefault="00E80CCA" w:rsidP="00E80CCA"/>
    <w:p w14:paraId="202BE84F" w14:textId="5735CD44" w:rsidR="004E7F8E" w:rsidRDefault="004E7F8E" w:rsidP="00E80CCA"/>
    <w:p w14:paraId="46107D2D" w14:textId="7A9F7DD9" w:rsidR="004E7F8E" w:rsidRDefault="004E7F8E" w:rsidP="00E80CCA"/>
    <w:p w14:paraId="53ABD77B" w14:textId="64449796" w:rsidR="004E7F8E" w:rsidRDefault="004E7F8E" w:rsidP="00E80CCA"/>
    <w:p w14:paraId="367852FF" w14:textId="42D24B8C" w:rsidR="004E7F8E" w:rsidRDefault="004E7F8E" w:rsidP="00382037">
      <w:pPr>
        <w:pStyle w:val="Heading1"/>
      </w:pPr>
    </w:p>
    <w:p w14:paraId="0CDE2543" w14:textId="77777777" w:rsidR="00790D84" w:rsidRDefault="00790D84" w:rsidP="00B72230">
      <w:pPr>
        <w:pStyle w:val="Heading1"/>
      </w:pPr>
    </w:p>
    <w:p w14:paraId="0C609543" w14:textId="77777777" w:rsidR="00790D84" w:rsidRDefault="00790D84" w:rsidP="00B72230">
      <w:pPr>
        <w:pStyle w:val="Heading1"/>
      </w:pPr>
    </w:p>
    <w:p w14:paraId="023076AA" w14:textId="77777777" w:rsidR="00790D84" w:rsidRDefault="00790D84" w:rsidP="00B72230">
      <w:pPr>
        <w:pStyle w:val="Heading1"/>
      </w:pPr>
    </w:p>
    <w:p w14:paraId="4961D40E" w14:textId="77777777" w:rsidR="00DA240F" w:rsidRDefault="00DA240F" w:rsidP="00B72230">
      <w:pPr>
        <w:pStyle w:val="Heading1"/>
      </w:pPr>
    </w:p>
    <w:p w14:paraId="2D2AF942" w14:textId="77777777" w:rsidR="00DA240F" w:rsidRDefault="00DA240F" w:rsidP="00B72230">
      <w:pPr>
        <w:pStyle w:val="Heading1"/>
      </w:pPr>
    </w:p>
    <w:p w14:paraId="2AE11914" w14:textId="49110649" w:rsidR="00790D84" w:rsidRDefault="00790D84" w:rsidP="00B72230">
      <w:pPr>
        <w:pStyle w:val="Heading1"/>
      </w:pPr>
      <w:bookmarkStart w:id="3" w:name="_Toc528438307"/>
      <w:r>
        <w:t>Coursework 1</w:t>
      </w:r>
      <w:bookmarkEnd w:id="3"/>
    </w:p>
    <w:p w14:paraId="20620223" w14:textId="037257DF" w:rsidR="00790D84" w:rsidRDefault="004C16C7" w:rsidP="00790D84">
      <w:r>
        <w:lastRenderedPageBreak/>
        <w:t xml:space="preserve">The first piece of coursework I will be discussing is the simple harmonic motion report that I </w:t>
      </w:r>
      <w:r w:rsidR="00516F3D">
        <w:t>wrote</w:t>
      </w:r>
      <w:r>
        <w:t xml:space="preserve"> as part of further science for engineer’s module.</w:t>
      </w:r>
    </w:p>
    <w:p w14:paraId="5A6AE72B" w14:textId="6984029E" w:rsidR="004C16C7" w:rsidRDefault="004C16C7" w:rsidP="00790D84">
      <w:r>
        <w:t>This report was based on the experiment</w:t>
      </w:r>
      <w:r w:rsidR="00831BDE">
        <w:t xml:space="preserve"> I performed</w:t>
      </w:r>
      <w:r>
        <w:t xml:space="preserve"> </w:t>
      </w:r>
      <w:r w:rsidR="00831BDE">
        <w:t xml:space="preserve">of simple pendulums. </w:t>
      </w:r>
    </w:p>
    <w:p w14:paraId="086552ED" w14:textId="5133A373" w:rsidR="00831BDE" w:rsidRDefault="00831BDE" w:rsidP="00790D84">
      <w:r>
        <w:t xml:space="preserve">The aim of this report was to find the connection between the displacement, velocity and acceleration in simple harmonic motion by performing an experiment of simple pendulums. </w:t>
      </w:r>
      <w:r w:rsidR="00827A03">
        <w:t>The report had to explain each step of the experiment</w:t>
      </w:r>
      <w:r w:rsidR="00F82F16">
        <w:t>, show all the data that I had collected whilst taking part in the experiment. The data I collected was used to create graphs showing the proportional period to the square root of length and a second graph to show the average value of gravity.</w:t>
      </w:r>
    </w:p>
    <w:p w14:paraId="451264F8" w14:textId="3761AF91" w:rsidR="00F82F16" w:rsidRDefault="008E4210" w:rsidP="00790D84">
      <w:pPr>
        <w:rPr>
          <w:u w:val="single"/>
        </w:rPr>
      </w:pPr>
      <w:r>
        <w:rPr>
          <w:u w:val="single"/>
        </w:rPr>
        <w:t>Feedback</w:t>
      </w:r>
      <w:r w:rsidR="00F82F16">
        <w:rPr>
          <w:u w:val="single"/>
        </w:rPr>
        <w:t xml:space="preserve"> received </w:t>
      </w:r>
    </w:p>
    <w:p w14:paraId="12E6A910" w14:textId="53CEECCA" w:rsidR="004B7DE1" w:rsidRPr="004B7DE1" w:rsidRDefault="004B7DE1" w:rsidP="00790D84">
      <w:pPr>
        <w:rPr>
          <w:u w:val="single"/>
        </w:rPr>
      </w:pPr>
      <w:r>
        <w:rPr>
          <w:u w:val="single"/>
        </w:rPr>
        <w:t>Referencing and research</w:t>
      </w:r>
    </w:p>
    <w:p w14:paraId="0B81A13A" w14:textId="62CB3A18" w:rsidR="00F82F16" w:rsidRDefault="001265AB" w:rsidP="00790D84">
      <w:r>
        <w:t xml:space="preserve">From the feedback I received I can see that my referencing </w:t>
      </w:r>
      <w:r w:rsidR="00730922">
        <w:t>needs work, I need to make sure the</w:t>
      </w:r>
      <w:r w:rsidR="000A12F7">
        <w:t>y are</w:t>
      </w:r>
      <w:r w:rsidR="00730922">
        <w:t xml:space="preserve"> written out properly, and my reference list is in order and easier to understand. I can also see that I need to use </w:t>
      </w:r>
      <w:r w:rsidR="004B7DE1">
        <w:t>a</w:t>
      </w:r>
      <w:r w:rsidR="00730922">
        <w:t xml:space="preserve"> better range </w:t>
      </w:r>
      <w:r w:rsidR="004B7DE1">
        <w:t xml:space="preserve">of resources rather than just websites. </w:t>
      </w:r>
    </w:p>
    <w:p w14:paraId="74E5266A" w14:textId="10668622" w:rsidR="004B7DE1" w:rsidRDefault="004B7DE1" w:rsidP="00790D84">
      <w:r>
        <w:t xml:space="preserve">To help me improve my references I plan to use the library and the e-library and reference from books and previous reports that I can access on the e-library I will also use these to help me with the layout of my referencing by looking at the bibliography of the paper. </w:t>
      </w:r>
    </w:p>
    <w:p w14:paraId="483477E1" w14:textId="32F3F32C" w:rsidR="004B7DE1" w:rsidRDefault="004B7DE1" w:rsidP="00790D84">
      <w:r>
        <w:t>I will also research how to correctly reference using the Harvard style.</w:t>
      </w:r>
    </w:p>
    <w:p w14:paraId="53C4B886" w14:textId="5C45736A" w:rsidR="004B7DE1" w:rsidRDefault="004B7DE1" w:rsidP="00790D84">
      <w:r>
        <w:t>I do feel I need to appreciate the importance of referencing and put more time and effort into it which I will do from now on.</w:t>
      </w:r>
    </w:p>
    <w:p w14:paraId="6F699F11" w14:textId="7BA9164C" w:rsidR="004B7DE1" w:rsidRDefault="004B7DE1" w:rsidP="00790D84">
      <w:pPr>
        <w:rPr>
          <w:u w:val="single"/>
        </w:rPr>
      </w:pPr>
      <w:r>
        <w:rPr>
          <w:u w:val="single"/>
        </w:rPr>
        <w:t xml:space="preserve">Knowledge and understanding </w:t>
      </w:r>
    </w:p>
    <w:p w14:paraId="18CF274A" w14:textId="48B698FE" w:rsidR="00A4776E" w:rsidRDefault="004B7DE1" w:rsidP="00790D84">
      <w:r>
        <w:t xml:space="preserve">The </w:t>
      </w:r>
      <w:r w:rsidR="008E4210">
        <w:t>feedback</w:t>
      </w:r>
      <w:r>
        <w:t xml:space="preserve"> shows me that I had a good understanding </w:t>
      </w:r>
      <w:r w:rsidR="00F60BD1">
        <w:t xml:space="preserve">of what </w:t>
      </w:r>
      <w:r w:rsidR="00A4776E">
        <w:t xml:space="preserve">the assignment brief was </w:t>
      </w:r>
      <w:r w:rsidR="00764E06">
        <w:t>asking, I</w:t>
      </w:r>
      <w:r w:rsidR="00A4776E">
        <w:t xml:space="preserve"> was able to competently explain what simple harmonic motion is</w:t>
      </w:r>
      <w:r w:rsidR="00764E06">
        <w:t xml:space="preserve">. I believe the feedback shows that </w:t>
      </w:r>
      <w:r w:rsidR="0008004A">
        <w:t xml:space="preserve">I clearly explained the </w:t>
      </w:r>
      <w:r w:rsidR="008E4210">
        <w:t>setup</w:t>
      </w:r>
      <w:r w:rsidR="0008004A">
        <w:t xml:space="preserve"> of my report and how I intended on using the information that I collected from the experiment. </w:t>
      </w:r>
    </w:p>
    <w:p w14:paraId="7822634F" w14:textId="4A9BED26" w:rsidR="0008004A" w:rsidRDefault="0008004A" w:rsidP="00790D84">
      <w:r>
        <w:t xml:space="preserve">From the </w:t>
      </w:r>
      <w:r w:rsidR="00EF5F58">
        <w:t>feedback</w:t>
      </w:r>
      <w:r>
        <w:t xml:space="preserve"> I can see that I managed to wri</w:t>
      </w:r>
      <w:r w:rsidR="001A72CE">
        <w:t xml:space="preserve">te out the experimental procedure that was easy to following and understand, but I could of gone into more depth, as was stated in the feedback I could of gone into more detail about the importance for keeping the roles the same, after having the feedback  I would of written about how the roles being kept the same is importance because it means the experiment would have more continuity and accuracy for example if different people used the stop watch one </w:t>
      </w:r>
      <w:r w:rsidR="008E4210">
        <w:t>person’s</w:t>
      </w:r>
      <w:r w:rsidR="001A72CE">
        <w:t xml:space="preserve"> reactions may be slower than the other which would mean the time wouldn’t be as accurate or if different people counted the oscillations one person may count quicker than the other which again would cause the experiment to have less accuracy. </w:t>
      </w:r>
    </w:p>
    <w:p w14:paraId="3FDF2AA0" w14:textId="1960A6E3" w:rsidR="001A72CE" w:rsidRDefault="008E4210" w:rsidP="00790D84">
      <w:r>
        <w:t>Overall,</w:t>
      </w:r>
      <w:r w:rsidR="001A72CE">
        <w:t xml:space="preserve"> I </w:t>
      </w:r>
      <w:r w:rsidR="0080748F">
        <w:t xml:space="preserve">am very happy with my feedback and will continue to write </w:t>
      </w:r>
      <w:r w:rsidR="00EF5F58">
        <w:t>clearly with</w:t>
      </w:r>
      <w:r w:rsidR="0080748F">
        <w:t xml:space="preserve"> good explanations, but I will make sure to go into more depth to show a better understanding of the subject.</w:t>
      </w:r>
    </w:p>
    <w:p w14:paraId="54A43534" w14:textId="571C23A9" w:rsidR="0080748F" w:rsidRDefault="0080748F" w:rsidP="00790D84">
      <w:pPr>
        <w:rPr>
          <w:u w:val="single"/>
        </w:rPr>
      </w:pPr>
      <w:r>
        <w:rPr>
          <w:u w:val="single"/>
        </w:rPr>
        <w:lastRenderedPageBreak/>
        <w:t>Analysis</w:t>
      </w:r>
    </w:p>
    <w:p w14:paraId="4B077123" w14:textId="4094FEC2" w:rsidR="0080748F" w:rsidRDefault="0080748F" w:rsidP="00790D84">
      <w:r>
        <w:t xml:space="preserve">From the </w:t>
      </w:r>
      <w:r w:rsidR="00EF5F58">
        <w:t>feedback</w:t>
      </w:r>
      <w:r>
        <w:t xml:space="preserve"> I can see that my excel tables were to a suitable standard, but unfortunately the ones that I had scanned it were difficult to read, in the future I will be mindful if I ever use any hand written data that it must be easy to read and the quality of the scanned picture is clear, so I will take my time with writing and will get another person to see if they can read what has been written</w:t>
      </w:r>
      <w:r w:rsidR="004564D8">
        <w:t xml:space="preserve">. </w:t>
      </w:r>
    </w:p>
    <w:p w14:paraId="4C8B00FB" w14:textId="66B537ED" w:rsidR="004564D8" w:rsidRDefault="004564D8" w:rsidP="00790D84">
      <w:r>
        <w:t xml:space="preserve">I am pleased to say that the </w:t>
      </w:r>
      <w:r w:rsidR="00EF5F58">
        <w:t>feedback</w:t>
      </w:r>
      <w:r>
        <w:t xml:space="preserve"> shows that I was accurately able to analyses the tables and I feel that this shows that I </w:t>
      </w:r>
      <w:r w:rsidR="00EF5F58">
        <w:t>can</w:t>
      </w:r>
      <w:r>
        <w:t xml:space="preserve"> understand the data collected.</w:t>
      </w:r>
    </w:p>
    <w:p w14:paraId="28C03928" w14:textId="7239275B" w:rsidR="00157C47" w:rsidRDefault="004564D8" w:rsidP="00790D84">
      <w:r>
        <w:t xml:space="preserve">My graphs seemed to be to a satisfactory </w:t>
      </w:r>
      <w:r w:rsidR="00EF5F58">
        <w:t>standard,</w:t>
      </w:r>
      <w:r>
        <w:t xml:space="preserve"> </w:t>
      </w:r>
      <w:r w:rsidR="005636BA">
        <w:t xml:space="preserve">but </w:t>
      </w:r>
      <w:r w:rsidR="00EF5F58">
        <w:t>they were</w:t>
      </w:r>
      <w:r w:rsidR="00037094">
        <w:t xml:space="preserve"> </w:t>
      </w:r>
      <w:r w:rsidR="00EF75C7">
        <w:t xml:space="preserve">not </w:t>
      </w:r>
      <w:r w:rsidR="00037094">
        <w:t xml:space="preserve">discussed in </w:t>
      </w:r>
      <w:r w:rsidR="004A172B">
        <w:t xml:space="preserve">enough </w:t>
      </w:r>
      <w:r w:rsidR="00415D09">
        <w:t>detail and</w:t>
      </w:r>
      <w:r w:rsidR="00CA73B6">
        <w:t xml:space="preserve"> </w:t>
      </w:r>
      <w:r w:rsidR="00EF75C7">
        <w:t xml:space="preserve">they were not accurate, to avoid this in the future I will make sure to double check all my data and make sure all calculations are </w:t>
      </w:r>
      <w:r w:rsidR="00B07EB2">
        <w:t>correct.</w:t>
      </w:r>
      <w:r w:rsidR="00EF75C7">
        <w:t xml:space="preserve"> I will also make sure that when I </w:t>
      </w:r>
      <w:r w:rsidR="004A172B">
        <w:t xml:space="preserve">analyze my collected data that if I do not understand the data in </w:t>
      </w:r>
      <w:r w:rsidR="00415D09">
        <w:t>enough depth</w:t>
      </w:r>
      <w:r w:rsidR="004A172B">
        <w:t xml:space="preserve"> I need to do a detail analysis I will perform more research until I feel I can do a thorough analysis.</w:t>
      </w:r>
    </w:p>
    <w:p w14:paraId="51F80875" w14:textId="33694DCA" w:rsidR="004A172B" w:rsidRDefault="004A172B" w:rsidP="00790D84"/>
    <w:p w14:paraId="69DA1DB0" w14:textId="636FDF1C" w:rsidR="004A172B" w:rsidRDefault="004A172B" w:rsidP="00790D84">
      <w:pPr>
        <w:rPr>
          <w:u w:val="single"/>
        </w:rPr>
      </w:pPr>
      <w:r>
        <w:rPr>
          <w:u w:val="single"/>
        </w:rPr>
        <w:t xml:space="preserve">Practical application </w:t>
      </w:r>
      <w:r w:rsidR="0047061D">
        <w:rPr>
          <w:u w:val="single"/>
        </w:rPr>
        <w:t>and deployment</w:t>
      </w:r>
    </w:p>
    <w:p w14:paraId="55CF141B" w14:textId="7C2FA624" w:rsidR="0047061D" w:rsidRDefault="0047061D" w:rsidP="00790D84">
      <w:r w:rsidRPr="0047061D">
        <w:t>From the feed</w:t>
      </w:r>
      <w:r>
        <w:t>back in this section I can see that my work needed to be more thorough , my work was at the level to meet the requirements of the assignment brief  but not enough to get the higher marks, to avoid this happening I will make sure to write more in-depth and do more research to further my understanding if needed.</w:t>
      </w:r>
    </w:p>
    <w:p w14:paraId="5CDBD652" w14:textId="15A7D4A2" w:rsidR="00B07EB2" w:rsidRDefault="0047061D" w:rsidP="00790D84">
      <w:r>
        <w:t>I’m very happy with the with the comment about my further work section,</w:t>
      </w:r>
      <w:r w:rsidR="00B07EB2">
        <w:t xml:space="preserve"> I feel it shows I had good ideas and I could competently research the topic, I hope to continue doing this with all future assignments.</w:t>
      </w:r>
    </w:p>
    <w:p w14:paraId="19283C26" w14:textId="092399D6" w:rsidR="00B07EB2" w:rsidRDefault="00B07EB2" w:rsidP="00790D84"/>
    <w:p w14:paraId="35D16828" w14:textId="577BE3D3" w:rsidR="00CB1D16" w:rsidRDefault="00C366A1" w:rsidP="00790D84">
      <w:pPr>
        <w:rPr>
          <w:u w:val="single"/>
        </w:rPr>
      </w:pPr>
      <w:r w:rsidRPr="00C366A1">
        <w:rPr>
          <w:u w:val="single"/>
        </w:rPr>
        <w:t>Skills for Professional Practice</w:t>
      </w:r>
    </w:p>
    <w:p w14:paraId="46DFFDE1" w14:textId="21EAB4ED" w:rsidR="00C366A1" w:rsidRPr="00DB6332" w:rsidRDefault="00DB6332" w:rsidP="00790D84">
      <w:r>
        <w:t xml:space="preserve">The </w:t>
      </w:r>
      <w:r w:rsidR="00B4259E">
        <w:t>feedback</w:t>
      </w:r>
      <w:r>
        <w:t xml:space="preserve"> in this section shows me that overall the report was presented to a fairly good </w:t>
      </w:r>
      <w:r w:rsidR="00B4259E">
        <w:t>standard,</w:t>
      </w:r>
      <w:r>
        <w:t xml:space="preserve"> but I must remember to label my tables and figures must be labelled correctly and clearly, I will make sure to proof read my work thoroughly to avoid incorrect labelling in the future.</w:t>
      </w:r>
    </w:p>
    <w:p w14:paraId="04AF632A" w14:textId="77777777" w:rsidR="00C366A1" w:rsidRDefault="00C366A1" w:rsidP="00790D84">
      <w:pPr>
        <w:rPr>
          <w:u w:val="single"/>
        </w:rPr>
      </w:pPr>
    </w:p>
    <w:p w14:paraId="188862FB" w14:textId="77777777" w:rsidR="00C366A1" w:rsidRPr="00C366A1" w:rsidRDefault="00C366A1" w:rsidP="00790D84">
      <w:pPr>
        <w:rPr>
          <w:u w:val="single"/>
        </w:rPr>
      </w:pPr>
    </w:p>
    <w:p w14:paraId="601250A7" w14:textId="77777777" w:rsidR="00DB6332" w:rsidRDefault="00B07EB2" w:rsidP="00DB6332">
      <w:r>
        <w:t xml:space="preserve"> </w:t>
      </w:r>
    </w:p>
    <w:p w14:paraId="3BFDAC9B" w14:textId="77777777" w:rsidR="00DB6332" w:rsidRDefault="00DB6332" w:rsidP="00DB6332"/>
    <w:p w14:paraId="29C3AEB3" w14:textId="4F4C6585" w:rsidR="00B72230" w:rsidRDefault="00B72230" w:rsidP="00DB6332">
      <w:pPr>
        <w:pStyle w:val="Heading1"/>
      </w:pPr>
      <w:bookmarkStart w:id="4" w:name="_Toc528438308"/>
      <w:r>
        <w:t>Coursework 2</w:t>
      </w:r>
      <w:bookmarkEnd w:id="4"/>
    </w:p>
    <w:p w14:paraId="40DF775C" w14:textId="2009E768" w:rsidR="00103740" w:rsidRDefault="00103740" w:rsidP="00103740">
      <w:r>
        <w:lastRenderedPageBreak/>
        <w:t xml:space="preserve">The second piece of coursework I will be </w:t>
      </w:r>
      <w:r w:rsidR="00BE162B">
        <w:t>discussing is</w:t>
      </w:r>
      <w:r w:rsidR="00516F3D">
        <w:t xml:space="preserve"> a report I wrote on </w:t>
      </w:r>
      <w:r w:rsidR="00516F3D" w:rsidRPr="00516F3D">
        <w:t xml:space="preserve">Cylinder </w:t>
      </w:r>
      <w:r w:rsidR="00516F3D">
        <w:t>h</w:t>
      </w:r>
      <w:r w:rsidR="00516F3D" w:rsidRPr="00516F3D">
        <w:t xml:space="preserve">ead </w:t>
      </w:r>
      <w:r w:rsidR="00516F3D">
        <w:t>m</w:t>
      </w:r>
      <w:r w:rsidR="00516F3D" w:rsidRPr="00516F3D">
        <w:t xml:space="preserve">odifications </w:t>
      </w:r>
      <w:r w:rsidR="00516F3D">
        <w:t>w</w:t>
      </w:r>
      <w:r w:rsidR="00516F3D" w:rsidRPr="00516F3D">
        <w:t xml:space="preserve">ith </w:t>
      </w:r>
      <w:r w:rsidR="00516F3D">
        <w:t>t</w:t>
      </w:r>
      <w:r w:rsidR="00516F3D" w:rsidRPr="00516F3D">
        <w:t xml:space="preserve">he </w:t>
      </w:r>
      <w:r w:rsidR="00516F3D">
        <w:t>u</w:t>
      </w:r>
      <w:r w:rsidR="00516F3D" w:rsidRPr="00516F3D">
        <w:t xml:space="preserve">se </w:t>
      </w:r>
      <w:r w:rsidR="00516F3D">
        <w:t>o</w:t>
      </w:r>
      <w:r w:rsidR="00516F3D" w:rsidRPr="00516F3D">
        <w:t>f Flow Bench</w:t>
      </w:r>
      <w:r w:rsidR="00516F3D">
        <w:t xml:space="preserve"> for my academic writing module.</w:t>
      </w:r>
    </w:p>
    <w:p w14:paraId="36FF517B" w14:textId="6588DF75" w:rsidR="0023446C" w:rsidRDefault="0023446C" w:rsidP="00103740">
      <w:r>
        <w:t>The aim of this report was</w:t>
      </w:r>
      <w:r w:rsidR="007B5F63">
        <w:t xml:space="preserve"> to write about </w:t>
      </w:r>
      <w:r w:rsidR="003D572B">
        <w:t xml:space="preserve">one of the workshop sessions that I attended, the one I choose to write about was </w:t>
      </w:r>
      <w:r w:rsidR="007B5F63">
        <w:t>the technique of flow bench and how it can be used to test various types of cylinder head modification</w:t>
      </w:r>
      <w:r w:rsidR="003D572B">
        <w:t>.</w:t>
      </w:r>
    </w:p>
    <w:p w14:paraId="4EF17899" w14:textId="5EC01344" w:rsidR="003D572B" w:rsidRDefault="003D572B" w:rsidP="00103740">
      <w:pPr>
        <w:rPr>
          <w:u w:val="single"/>
        </w:rPr>
      </w:pPr>
      <w:r>
        <w:rPr>
          <w:u w:val="single"/>
        </w:rPr>
        <w:t>Feedback received</w:t>
      </w:r>
    </w:p>
    <w:p w14:paraId="7A060592" w14:textId="7DD76208" w:rsidR="003D572B" w:rsidRDefault="003D572B" w:rsidP="00103740">
      <w:r w:rsidRPr="003D572B">
        <w:rPr>
          <w:u w:val="single"/>
        </w:rPr>
        <w:t>Research-informed Literature</w:t>
      </w:r>
    </w:p>
    <w:p w14:paraId="76B520E6" w14:textId="4401CBAC" w:rsidR="00E55680" w:rsidRDefault="003D572B" w:rsidP="00103740">
      <w:r>
        <w:t xml:space="preserve">From the feedback I received </w:t>
      </w:r>
      <w:r w:rsidR="00A441C5">
        <w:t>I feel that my referencing had improved from my pervious report</w:t>
      </w:r>
      <w:r w:rsidR="008E4210">
        <w:t>s</w:t>
      </w:r>
      <w:r w:rsidR="00A441C5">
        <w:t xml:space="preserve">, I used a larger range of references and </w:t>
      </w:r>
      <w:r w:rsidR="00E55680">
        <w:t>I used my references to support my analysis, with future reports I will continue to use a wide range of references and make sure I always find relevant information to support my future analyses. Unfortunately, I did not use capital letter</w:t>
      </w:r>
      <w:r w:rsidR="008E4210">
        <w:t>s</w:t>
      </w:r>
      <w:r w:rsidR="00E55680">
        <w:t xml:space="preserve"> for the authors names, I will avoid doing this in the future be proof reading all my work including my references.</w:t>
      </w:r>
    </w:p>
    <w:p w14:paraId="4AD8BEDF" w14:textId="6AF8E66C" w:rsidR="003D572B" w:rsidRDefault="00E55680" w:rsidP="00103740">
      <w:r>
        <w:t xml:space="preserve"> </w:t>
      </w:r>
      <w:r w:rsidR="00333FF0">
        <w:t>In future I will also reference any work shop or events I have taken part in that is relevant to the report im writing.</w:t>
      </w:r>
    </w:p>
    <w:p w14:paraId="69ACB771" w14:textId="16319752" w:rsidR="00333FF0" w:rsidRDefault="00333FF0" w:rsidP="00103740">
      <w:pPr>
        <w:rPr>
          <w:u w:val="single"/>
        </w:rPr>
      </w:pPr>
      <w:r w:rsidRPr="00333FF0">
        <w:rPr>
          <w:u w:val="single"/>
        </w:rPr>
        <w:t>Knowledge and Understanding of Subject</w:t>
      </w:r>
    </w:p>
    <w:p w14:paraId="0786DAF7" w14:textId="5B82B2BD" w:rsidR="00996C5B" w:rsidRDefault="00205B48" w:rsidP="00103740">
      <w:r>
        <w:t xml:space="preserve">I believe the feedback in this section shows that my overall knowledge and understanding of the </w:t>
      </w:r>
      <w:r w:rsidR="00B4259E">
        <w:t>subject is</w:t>
      </w:r>
      <w:r>
        <w:t xml:space="preserve"> at an acceptable level that enabled me to write the report </w:t>
      </w:r>
      <w:r w:rsidR="000F4251">
        <w:t xml:space="preserve">in some depth and meet the assignment brief criteria, but in some </w:t>
      </w:r>
      <w:r w:rsidR="00B4259E">
        <w:t>places, it</w:t>
      </w:r>
      <w:r w:rsidR="000F4251">
        <w:t xml:space="preserve"> seems I did not have the knowledge to explain the section in enough detail</w:t>
      </w:r>
      <w:r w:rsidR="00B4259E">
        <w:t>. To prevent this from happening again I will make sure to do more research, so I have a good understanding and knowledge of a subject that will allow me to write a report with the detail I need to get a better mark.</w:t>
      </w:r>
    </w:p>
    <w:p w14:paraId="400FDFF1" w14:textId="757B7F6E" w:rsidR="00B4259E" w:rsidRDefault="00B4259E" w:rsidP="00103740">
      <w:r>
        <w:t xml:space="preserve">In future If a session on a topic I am writing about has been provided I will make sure to reference </w:t>
      </w:r>
      <w:r w:rsidR="00FD2A16">
        <w:t>the session to show that I understood what discussed and can interpret the information in my own words.</w:t>
      </w:r>
    </w:p>
    <w:p w14:paraId="1DD48265" w14:textId="3EF4611C" w:rsidR="00FD2A16" w:rsidRDefault="00FD2A16" w:rsidP="00103740">
      <w:pPr>
        <w:rPr>
          <w:u w:val="single"/>
        </w:rPr>
      </w:pPr>
      <w:r w:rsidRPr="00FD2A16">
        <w:rPr>
          <w:u w:val="single"/>
        </w:rPr>
        <w:t>Analysis</w:t>
      </w:r>
    </w:p>
    <w:p w14:paraId="746359E0" w14:textId="4B700D65" w:rsidR="00E9232A" w:rsidRDefault="00744AC7" w:rsidP="00103740">
      <w:r>
        <w:t>I feel</w:t>
      </w:r>
      <w:r w:rsidR="002B3593">
        <w:t xml:space="preserve"> the feed back shows that there were certain aspects of my report that were well discussed but </w:t>
      </w:r>
      <w:r w:rsidR="00F302CD">
        <w:t>I</w:t>
      </w:r>
      <w:r w:rsidR="002B3593">
        <w:t xml:space="preserve"> believe more detail was needed</w:t>
      </w:r>
      <w:r w:rsidR="00F302CD">
        <w:t xml:space="preserve"> to achieve higher marks</w:t>
      </w:r>
      <w:r w:rsidR="00E9232A">
        <w:t xml:space="preserve">, for example rather than just discussing the pros of porting I could </w:t>
      </w:r>
      <w:r w:rsidR="008E4210">
        <w:t>have</w:t>
      </w:r>
      <w:r w:rsidR="00E9232A">
        <w:t xml:space="preserve"> discussed the cons </w:t>
      </w:r>
      <w:r w:rsidR="008E4210">
        <w:t>as well</w:t>
      </w:r>
      <w:r w:rsidR="00E9232A">
        <w:t>. In future reports I will make sure to do more research using various resources to ensure there is a good amount of detail in the report.</w:t>
      </w:r>
    </w:p>
    <w:p w14:paraId="7212DCB9" w14:textId="73518968" w:rsidR="00E9232A" w:rsidRDefault="00E9232A" w:rsidP="00103740">
      <w:r>
        <w:t xml:space="preserve">The feedback also tells me that I needed to focus more on the </w:t>
      </w:r>
      <w:r w:rsidR="00881B99">
        <w:t>flow bench</w:t>
      </w:r>
      <w:r>
        <w:t xml:space="preserve">, unfortunately </w:t>
      </w:r>
      <w:r w:rsidR="00881B99">
        <w:t>I got very little information from the session provided , I feel this is because I struggled to understand what was being discussed and I did not ask any questions , so in the future I will make sure to work on my confidence and ask any relevant questions to help me gain the knowledge I need to write a well detailed report</w:t>
      </w:r>
      <w:r w:rsidR="00576B35">
        <w:t>, I will take full advantage of any workshop sessions or any special guest talks that could benefit my future reports.</w:t>
      </w:r>
    </w:p>
    <w:p w14:paraId="3583AC5B" w14:textId="64A9318A" w:rsidR="00881B99" w:rsidRDefault="00881B99" w:rsidP="00103740">
      <w:pPr>
        <w:rPr>
          <w:u w:val="single"/>
        </w:rPr>
      </w:pPr>
      <w:r w:rsidRPr="00881B99">
        <w:rPr>
          <w:u w:val="single"/>
        </w:rPr>
        <w:t>Skills for Professional Practice</w:t>
      </w:r>
    </w:p>
    <w:p w14:paraId="49DE6FCC" w14:textId="6817CAC0" w:rsidR="00DA240F" w:rsidRPr="00AC1FB2" w:rsidRDefault="00AC1FB2" w:rsidP="00103740">
      <w:r>
        <w:lastRenderedPageBreak/>
        <w:t>The feedback tells me that with just a few quick fixes and with more attention to detail I could significantly improve my reports , for example in the future I will always make sure to proof read my work and also ask someone to read over my work just to make sure all my sentence make sense and I haven’t missed out any words. I will also keep a copy of this feed back on my memory stick to remind me how to correctly label tables and figures.</w:t>
      </w:r>
    </w:p>
    <w:p w14:paraId="17ECFDA8" w14:textId="77777777" w:rsidR="00881B99" w:rsidRPr="00881B99" w:rsidRDefault="00881B99" w:rsidP="00103740">
      <w:pPr>
        <w:rPr>
          <w:u w:val="single"/>
        </w:rPr>
      </w:pPr>
    </w:p>
    <w:p w14:paraId="12B71F1F" w14:textId="77777777" w:rsidR="00996C5B" w:rsidRDefault="00996C5B" w:rsidP="00103740">
      <w:pPr>
        <w:rPr>
          <w:u w:val="single"/>
        </w:rPr>
      </w:pPr>
    </w:p>
    <w:p w14:paraId="55FD7260" w14:textId="77777777" w:rsidR="00333FF0" w:rsidRPr="00333FF0" w:rsidRDefault="00333FF0" w:rsidP="00103740">
      <w:pPr>
        <w:rPr>
          <w:u w:val="single"/>
        </w:rPr>
      </w:pPr>
    </w:p>
    <w:p w14:paraId="5007BC36" w14:textId="77777777" w:rsidR="003D572B" w:rsidRPr="003D572B" w:rsidRDefault="003D572B" w:rsidP="00103740">
      <w:pPr>
        <w:rPr>
          <w:u w:val="single"/>
        </w:rPr>
      </w:pPr>
    </w:p>
    <w:p w14:paraId="2EB99C5D" w14:textId="77777777" w:rsidR="00A96A68" w:rsidRPr="00103740" w:rsidRDefault="00A96A68" w:rsidP="00103740"/>
    <w:p w14:paraId="5512781A" w14:textId="77777777" w:rsidR="00DB6332" w:rsidRPr="00DB6332" w:rsidRDefault="00DB6332" w:rsidP="00DB6332"/>
    <w:p w14:paraId="5FC70391" w14:textId="77777777" w:rsidR="00DB6332" w:rsidRPr="00DB6332" w:rsidRDefault="00DB6332" w:rsidP="00DB6332"/>
    <w:p w14:paraId="15B5129A" w14:textId="5E975072" w:rsidR="00B72230" w:rsidRDefault="00B72230" w:rsidP="00B72230"/>
    <w:p w14:paraId="6FDA5496" w14:textId="233B649E" w:rsidR="00B72230" w:rsidRPr="00B72230" w:rsidRDefault="00B72230" w:rsidP="00B72230"/>
    <w:p w14:paraId="403B1AE0" w14:textId="2FC2FD96" w:rsidR="004E7F8E" w:rsidRDefault="004E7F8E" w:rsidP="00E80CCA">
      <w:pPr>
        <w:rPr>
          <w:sz w:val="32"/>
          <w:szCs w:val="32"/>
          <w:u w:val="single"/>
        </w:rPr>
      </w:pPr>
    </w:p>
    <w:p w14:paraId="66873E01" w14:textId="742E2607" w:rsidR="004E7F8E" w:rsidRDefault="004E7F8E" w:rsidP="00E80CCA">
      <w:pPr>
        <w:rPr>
          <w:sz w:val="32"/>
          <w:szCs w:val="32"/>
          <w:u w:val="single"/>
        </w:rPr>
      </w:pPr>
    </w:p>
    <w:p w14:paraId="2D714D0E" w14:textId="77777777" w:rsidR="00AC1FB2" w:rsidRDefault="00AC1FB2" w:rsidP="00382037">
      <w:pPr>
        <w:pStyle w:val="Heading1"/>
      </w:pPr>
    </w:p>
    <w:p w14:paraId="6D0B43C5" w14:textId="77777777" w:rsidR="00AC1FB2" w:rsidRDefault="00AC1FB2" w:rsidP="00382037">
      <w:pPr>
        <w:pStyle w:val="Heading1"/>
      </w:pPr>
    </w:p>
    <w:p w14:paraId="31846787" w14:textId="77777777" w:rsidR="00AC1FB2" w:rsidRDefault="00AC1FB2" w:rsidP="00382037">
      <w:pPr>
        <w:pStyle w:val="Heading1"/>
      </w:pPr>
    </w:p>
    <w:p w14:paraId="54D82490" w14:textId="77777777" w:rsidR="00AC1FB2" w:rsidRDefault="00AC1FB2" w:rsidP="00382037">
      <w:pPr>
        <w:pStyle w:val="Heading1"/>
      </w:pPr>
    </w:p>
    <w:p w14:paraId="46CFC21C" w14:textId="77777777" w:rsidR="00405CD8" w:rsidRPr="00405CD8" w:rsidRDefault="00405CD8" w:rsidP="00405CD8"/>
    <w:p w14:paraId="35C4DE12" w14:textId="266786C1" w:rsidR="00B56E05" w:rsidRDefault="00B56E05" w:rsidP="00E80CCA">
      <w:pPr>
        <w:rPr>
          <w:sz w:val="32"/>
          <w:szCs w:val="32"/>
          <w:u w:val="single"/>
        </w:rPr>
      </w:pPr>
    </w:p>
    <w:p w14:paraId="6CA95A1A" w14:textId="3CE534DC" w:rsidR="00B56E05" w:rsidRDefault="00B56E05" w:rsidP="00E80CCA">
      <w:pPr>
        <w:rPr>
          <w:sz w:val="32"/>
          <w:szCs w:val="32"/>
          <w:u w:val="single"/>
        </w:rPr>
      </w:pPr>
    </w:p>
    <w:p w14:paraId="4029A0C8" w14:textId="42F84046" w:rsidR="00B56E05" w:rsidRDefault="00B56E05" w:rsidP="00E80CCA">
      <w:pPr>
        <w:rPr>
          <w:sz w:val="32"/>
          <w:szCs w:val="32"/>
          <w:u w:val="single"/>
        </w:rPr>
      </w:pPr>
    </w:p>
    <w:p w14:paraId="48C6965F" w14:textId="1CFF4261" w:rsidR="00B56E05" w:rsidRDefault="00B56E05" w:rsidP="00382037">
      <w:pPr>
        <w:pStyle w:val="Heading1"/>
      </w:pPr>
      <w:bookmarkStart w:id="5" w:name="_Toc528438309"/>
      <w:r>
        <w:lastRenderedPageBreak/>
        <w:t>Conclusion</w:t>
      </w:r>
      <w:bookmarkEnd w:id="5"/>
      <w:r>
        <w:t xml:space="preserve"> </w:t>
      </w:r>
    </w:p>
    <w:p w14:paraId="07A24B19" w14:textId="77777777" w:rsidR="008E4210" w:rsidRPr="008E4210" w:rsidRDefault="008E4210" w:rsidP="008E4210"/>
    <w:p w14:paraId="71AD541C" w14:textId="6FFAEA66" w:rsidR="00B56E05" w:rsidRPr="00576B35" w:rsidRDefault="00576B35" w:rsidP="00576B35">
      <w:r>
        <w:t xml:space="preserve">In conclusion, I feel that ive understood all the feedback ive received and have every intension using the feed back to help me with future reports. I feel If comply with the methods of how to improve my </w:t>
      </w:r>
      <w:r w:rsidR="009B5FF3">
        <w:t xml:space="preserve">reports I should have more success in achieving higher marks. I feel the goals I have set for my self are </w:t>
      </w:r>
      <w:r w:rsidR="00D8622D">
        <w:t>realistic</w:t>
      </w:r>
      <w:r w:rsidR="009B5FF3">
        <w:t xml:space="preserve"> as long as I put the work and make the most of all the helpful feedback I have received.</w:t>
      </w:r>
    </w:p>
    <w:p w14:paraId="55F01279" w14:textId="4C75C52F" w:rsidR="00B56E05" w:rsidRDefault="00B56E05" w:rsidP="00E80CCA">
      <w:pPr>
        <w:rPr>
          <w:sz w:val="32"/>
          <w:szCs w:val="32"/>
          <w:u w:val="single"/>
        </w:rPr>
      </w:pPr>
    </w:p>
    <w:p w14:paraId="5D1A79CF" w14:textId="596520AB" w:rsidR="00B56E05" w:rsidRDefault="00B56E05" w:rsidP="00E80CCA">
      <w:pPr>
        <w:rPr>
          <w:sz w:val="32"/>
          <w:szCs w:val="32"/>
          <w:u w:val="single"/>
        </w:rPr>
      </w:pPr>
    </w:p>
    <w:p w14:paraId="17A3238E" w14:textId="388FCAD4" w:rsidR="00B56E05" w:rsidRPr="004E7F8E" w:rsidRDefault="00B56E05" w:rsidP="00382037">
      <w:pPr>
        <w:pStyle w:val="Heading1"/>
      </w:pPr>
    </w:p>
    <w:sectPr w:rsidR="00B56E05" w:rsidRPr="004E7F8E">
      <w:headerReference w:type="default" r:id="rId11"/>
      <w:footerReference w:type="default" r:id="rId12"/>
      <w:pgSz w:w="12240" w:h="15840"/>
      <w:pgMar w:top="1440" w:right="1800" w:bottom="1440" w:left="1800" w:header="720"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63233" w14:textId="77777777" w:rsidR="0054280B" w:rsidRDefault="0054280B">
      <w:pPr>
        <w:spacing w:after="0" w:line="240" w:lineRule="auto"/>
      </w:pPr>
      <w:r>
        <w:separator/>
      </w:r>
    </w:p>
  </w:endnote>
  <w:endnote w:type="continuationSeparator" w:id="0">
    <w:p w14:paraId="4F8EFB16" w14:textId="77777777" w:rsidR="0054280B" w:rsidRDefault="00542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PMincho">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4C07A" w14:textId="6CE50569" w:rsidR="0054280B" w:rsidRDefault="0054280B">
    <w:pPr>
      <w:pStyle w:val="Footer"/>
    </w:pPr>
    <w:r>
      <w:ptab w:relativeTo="margin" w:alignment="right" w:leader="none"/>
    </w:r>
    <w:r>
      <w:fldChar w:fldCharType="begin"/>
    </w:r>
    <w:r>
      <w:instrText xml:space="preserve"> PAGE </w:instrText>
    </w:r>
    <w:r>
      <w:fldChar w:fldCharType="separate"/>
    </w:r>
    <w:r w:rsidR="006E4B69">
      <w:rPr>
        <w:noProof/>
      </w:rPr>
      <w:t>3</w:t>
    </w:r>
    <w:r>
      <w:rPr>
        <w:noProof/>
      </w:rPr>
      <w:fldChar w:fldCharType="end"/>
    </w:r>
    <w:r>
      <w:t xml:space="preserve"> </w:t>
    </w:r>
    <w:r>
      <w:rPr>
        <w:noProof/>
        <w:lang w:val="en-GB" w:eastAsia="en-GB"/>
      </w:rPr>
      <mc:AlternateContent>
        <mc:Choice Requires="wps">
          <w:drawing>
            <wp:inline distT="0" distB="0" distL="0" distR="0" wp14:anchorId="0A6019C4" wp14:editId="23C92E0D">
              <wp:extent cx="91440" cy="91440"/>
              <wp:effectExtent l="19050" t="19050" r="22860" b="22860"/>
              <wp:docPr id="72"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440" cy="91440"/>
                      </a:xfrm>
                      <a:prstGeom prst="ellipse">
                        <a:avLst/>
                      </a:prstGeom>
                      <a:noFill/>
                      <a:ln w="38100" cmpd="dbl">
                        <a:solidFill>
                          <a:schemeClr val="accent1">
                            <a:lumMod val="100000"/>
                            <a:lumOff val="0"/>
                          </a:schemeClr>
                        </a:solidFill>
                        <a:round/>
                        <a:headEnd/>
                        <a:tailEnd/>
                      </a:ln>
                      <a:effectLst/>
                      <a:extLst>
                        <a:ext uri="{909E8E84-426E-40DD-AFC4-6F175D3DCCD1}">
                          <a14:hiddenFill xmlns:a14="http://schemas.microsoft.com/office/drawing/2010/main">
                            <a:solidFill>
                              <a:srgbClr val="FF7D26"/>
                            </a:solidFill>
                          </a14:hiddenFill>
                        </a:ex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oval w14:anchorId="7710D03B" id="Oval 72" o:spid="_x0000_s1026" style="width:7.2pt;height:7.2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" filled="f" fillcolor="#ff7d26" strokecolor="#3667c4 [3204]" strokeweight="3pt">
              <v:stroke linestyle="thinThin"/>
              <v:shadow color="#1f2f3f" opacity=".5" offset=",3pt"/>
              <w10:anchorlock/>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EF90B" w14:textId="77777777" w:rsidR="0054280B" w:rsidRDefault="0054280B">
      <w:pPr>
        <w:spacing w:after="0" w:line="240" w:lineRule="auto"/>
      </w:pPr>
      <w:r>
        <w:separator/>
      </w:r>
    </w:p>
  </w:footnote>
  <w:footnote w:type="continuationSeparator" w:id="0">
    <w:p w14:paraId="1E50B404" w14:textId="77777777" w:rsidR="0054280B" w:rsidRDefault="00542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59F6E" w14:textId="49435C99" w:rsidR="0054280B" w:rsidRDefault="0054280B">
    <w:pPr>
      <w:pStyle w:val="Header"/>
    </w:pPr>
    <w:r>
      <w:ptab w:relativeTo="margin" w:alignment="right" w:leader="none"/>
    </w:r>
    <w:sdt>
      <w:sdtPr>
        <w:id w:val="8012713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4E7F8E">
          <w:t xml:space="preserve">     </w:t>
        </w:r>
      </w:sdtContent>
    </w:sdt>
    <w:r>
      <w:rPr>
        <w:noProof/>
        <w:lang w:val="en-GB" w:eastAsia="en-GB"/>
      </w:rPr>
      <mc:AlternateContent>
        <mc:Choice Requires="wps">
          <w:drawing>
            <wp:anchor distT="0" distB="0" distL="114300" distR="114300" simplePos="0" relativeHeight="251650560" behindDoc="0" locked="0" layoutInCell="1" allowOverlap="1" wp14:anchorId="7A0F8934" wp14:editId="410F7DF6">
              <wp:simplePos x="0" y="0"/>
              <mc:AlternateContent>
                <mc:Choice Requires="wp14">
                  <wp:positionH relativeFrom="page">
                    <wp14:pctPosHOffset>97000</wp14:pctPosHOffset>
                  </wp:positionH>
                </mc:Choice>
                <mc:Fallback>
                  <wp:positionH relativeFrom="page">
                    <wp:posOffset>7538720</wp:posOffset>
                  </wp:positionH>
                </mc:Fallback>
              </mc:AlternateContent>
              <wp:positionV relativeFrom="page">
                <wp:align>center</wp:align>
              </wp:positionV>
              <wp:extent cx="0" cy="10239375"/>
              <wp:effectExtent l="0" t="0" r="19050" b="0"/>
              <wp:wrapNone/>
              <wp:docPr id="7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39375"/>
                      </a:xfrm>
                      <a:prstGeom prst="straightConnector1">
                        <a:avLst/>
                      </a:prstGeom>
                      <a:noFill/>
                      <a:ln w="12700">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rightMargin">
                <wp14:pctWidth>0</wp14:pctWidth>
              </wp14:sizeRelH>
              <wp14:sizeRelV relativeFrom="page">
                <wp14:pctHeight>102000</wp14:pctHeight>
              </wp14:sizeRelV>
            </wp:anchor>
          </w:drawing>
        </mc:Choice>
        <mc:Fallback>
          <w:pict>
            <v:shapetype w14:anchorId="3AE4DC76" id="_x0000_t32" coordsize="21600,21600" o:spt="32" o:oned="t" path="m,l21600,21600e" filled="f">
              <v:path arrowok="t" fillok="f" o:connecttype="none"/>
              <o:lock v:ext="edit" shapetype="t"/>
            </v:shapetype>
            <v:shape id="AutoShape 9" o:spid="_x0000_s1026" type="#_x0000_t32" style="position:absolute;margin-left:0;margin-top:0;width:0;height:806.25pt;z-index:251650560;visibility:visible;mso-wrap-style:square;mso-width-percent:0;mso-height-percent:1020;mso-left-percent:970;mso-wrap-distance-left:9pt;mso-wrap-distance-top:0;mso-wrap-distance-right:9pt;mso-wrap-distance-bottom:0;mso-position-horizontal-relative:page;mso-position-vertical:center;mso-position-vertical-relative:page;mso-width-percent:0;mso-height-percent:1020;mso-left-percent:970;mso-width-relative:right-margin-area;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" strokecolor="#3667c4 [3204]" strokeweight="1p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3667C4" w:themeColor="accent1"/>
        <w:sz w:val="16"/>
      </w:rPr>
    </w:lvl>
    <w:lvl w:ilvl="1">
      <w:start w:val="1"/>
      <w:numFmt w:val="bullet"/>
      <w:lvlText w:val=""/>
      <w:lvlJc w:val="left"/>
      <w:pPr>
        <w:ind w:left="490" w:hanging="245"/>
      </w:pPr>
      <w:rPr>
        <w:rFonts w:ascii="Symbol" w:hAnsi="Symbol" w:hint="default"/>
        <w:color w:val="3667C4" w:themeColor="accent1"/>
        <w:sz w:val="18"/>
      </w:rPr>
    </w:lvl>
    <w:lvl w:ilvl="2">
      <w:start w:val="1"/>
      <w:numFmt w:val="bullet"/>
      <w:lvlText w:val=""/>
      <w:lvlJc w:val="left"/>
      <w:pPr>
        <w:ind w:left="735" w:hanging="245"/>
      </w:pPr>
      <w:rPr>
        <w:rFonts w:ascii="Symbol" w:hAnsi="Symbol" w:hint="default"/>
        <w:color w:val="3667C4" w:themeColor="accent1"/>
        <w:sz w:val="18"/>
      </w:rPr>
    </w:lvl>
    <w:lvl w:ilvl="3">
      <w:start w:val="1"/>
      <w:numFmt w:val="bullet"/>
      <w:lvlText w:val=""/>
      <w:lvlJc w:val="left"/>
      <w:pPr>
        <w:ind w:left="980" w:hanging="245"/>
      </w:pPr>
      <w:rPr>
        <w:rFonts w:ascii="Symbol" w:hAnsi="Symbol" w:hint="default"/>
        <w:color w:val="284C92" w:themeColor="accent1" w:themeShade="BF"/>
        <w:sz w:val="12"/>
      </w:rPr>
    </w:lvl>
    <w:lvl w:ilvl="4">
      <w:start w:val="1"/>
      <w:numFmt w:val="bullet"/>
      <w:lvlText w:val=""/>
      <w:lvlJc w:val="left"/>
      <w:pPr>
        <w:ind w:left="1225" w:hanging="245"/>
      </w:pPr>
      <w:rPr>
        <w:rFonts w:ascii="Symbol" w:hAnsi="Symbol" w:hint="default"/>
        <w:color w:val="284C92"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 w15:restartNumberingAfterBreak="0">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num w:numId="1">
    <w:abstractNumId w:val="0"/>
  </w:num>
  <w:num w:numId="2">
    <w:abstractNumId w:val="1"/>
  </w:num>
  <w:num w:numId="3">
    <w:abstractNumId w:val="0"/>
  </w:num>
  <w:num w:numId="4">
    <w:abstractNumId w:val="1"/>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21D"/>
    <w:rsid w:val="0003209F"/>
    <w:rsid w:val="00037094"/>
    <w:rsid w:val="00052C8D"/>
    <w:rsid w:val="0008004A"/>
    <w:rsid w:val="00091B48"/>
    <w:rsid w:val="000A12F7"/>
    <w:rsid w:val="000A570E"/>
    <w:rsid w:val="000A7FBB"/>
    <w:rsid w:val="000B55E8"/>
    <w:rsid w:val="000E07FC"/>
    <w:rsid w:val="000F4251"/>
    <w:rsid w:val="00103740"/>
    <w:rsid w:val="001124C9"/>
    <w:rsid w:val="00121ACD"/>
    <w:rsid w:val="001265AB"/>
    <w:rsid w:val="0013415C"/>
    <w:rsid w:val="00143C42"/>
    <w:rsid w:val="00147FA9"/>
    <w:rsid w:val="0015057B"/>
    <w:rsid w:val="001542CD"/>
    <w:rsid w:val="00157C47"/>
    <w:rsid w:val="00162391"/>
    <w:rsid w:val="00166552"/>
    <w:rsid w:val="0017721D"/>
    <w:rsid w:val="00183E3C"/>
    <w:rsid w:val="001850DB"/>
    <w:rsid w:val="00185281"/>
    <w:rsid w:val="00185F29"/>
    <w:rsid w:val="001A2CFA"/>
    <w:rsid w:val="001A72CE"/>
    <w:rsid w:val="001C4E14"/>
    <w:rsid w:val="001D100C"/>
    <w:rsid w:val="001F33AB"/>
    <w:rsid w:val="00200A80"/>
    <w:rsid w:val="00200CE2"/>
    <w:rsid w:val="00205B48"/>
    <w:rsid w:val="00216B63"/>
    <w:rsid w:val="00221825"/>
    <w:rsid w:val="00232039"/>
    <w:rsid w:val="0023446C"/>
    <w:rsid w:val="00236ACB"/>
    <w:rsid w:val="0024147C"/>
    <w:rsid w:val="00245EE7"/>
    <w:rsid w:val="002827E1"/>
    <w:rsid w:val="002B3593"/>
    <w:rsid w:val="002D396C"/>
    <w:rsid w:val="002E277C"/>
    <w:rsid w:val="002F6E9C"/>
    <w:rsid w:val="00322850"/>
    <w:rsid w:val="00333FF0"/>
    <w:rsid w:val="00336384"/>
    <w:rsid w:val="00370838"/>
    <w:rsid w:val="00376456"/>
    <w:rsid w:val="00382037"/>
    <w:rsid w:val="00394D73"/>
    <w:rsid w:val="003A41BD"/>
    <w:rsid w:val="003C6584"/>
    <w:rsid w:val="003C6713"/>
    <w:rsid w:val="003D572B"/>
    <w:rsid w:val="003D5C5B"/>
    <w:rsid w:val="003D5ECC"/>
    <w:rsid w:val="003E01C7"/>
    <w:rsid w:val="003F1A0B"/>
    <w:rsid w:val="00405CD8"/>
    <w:rsid w:val="00415D09"/>
    <w:rsid w:val="00441D83"/>
    <w:rsid w:val="00447590"/>
    <w:rsid w:val="004564D8"/>
    <w:rsid w:val="0047061D"/>
    <w:rsid w:val="00486677"/>
    <w:rsid w:val="004877DC"/>
    <w:rsid w:val="004A172B"/>
    <w:rsid w:val="004A3D32"/>
    <w:rsid w:val="004B7DE1"/>
    <w:rsid w:val="004C16C7"/>
    <w:rsid w:val="004D2D09"/>
    <w:rsid w:val="004E7309"/>
    <w:rsid w:val="004E7F8E"/>
    <w:rsid w:val="00511AAC"/>
    <w:rsid w:val="005127D4"/>
    <w:rsid w:val="005134FE"/>
    <w:rsid w:val="00516F3D"/>
    <w:rsid w:val="00533AB0"/>
    <w:rsid w:val="0054280B"/>
    <w:rsid w:val="005636BA"/>
    <w:rsid w:val="005644A5"/>
    <w:rsid w:val="00576B35"/>
    <w:rsid w:val="00595B1D"/>
    <w:rsid w:val="005964F1"/>
    <w:rsid w:val="005B36C9"/>
    <w:rsid w:val="005B56FF"/>
    <w:rsid w:val="005F17A0"/>
    <w:rsid w:val="00604F07"/>
    <w:rsid w:val="006849FC"/>
    <w:rsid w:val="0069597D"/>
    <w:rsid w:val="006E4B69"/>
    <w:rsid w:val="00730922"/>
    <w:rsid w:val="007314A0"/>
    <w:rsid w:val="00741AA7"/>
    <w:rsid w:val="00744AC7"/>
    <w:rsid w:val="00751277"/>
    <w:rsid w:val="00752642"/>
    <w:rsid w:val="00764E06"/>
    <w:rsid w:val="007665B7"/>
    <w:rsid w:val="00770A38"/>
    <w:rsid w:val="00782775"/>
    <w:rsid w:val="00790D84"/>
    <w:rsid w:val="00791856"/>
    <w:rsid w:val="007B5F63"/>
    <w:rsid w:val="007C2113"/>
    <w:rsid w:val="007D36E5"/>
    <w:rsid w:val="007D7C2B"/>
    <w:rsid w:val="007E6F12"/>
    <w:rsid w:val="0080748F"/>
    <w:rsid w:val="00826A98"/>
    <w:rsid w:val="00827A03"/>
    <w:rsid w:val="00831BDE"/>
    <w:rsid w:val="00881B99"/>
    <w:rsid w:val="008C227D"/>
    <w:rsid w:val="008E4210"/>
    <w:rsid w:val="008F1165"/>
    <w:rsid w:val="008F49C3"/>
    <w:rsid w:val="0090272F"/>
    <w:rsid w:val="00906E14"/>
    <w:rsid w:val="00925045"/>
    <w:rsid w:val="0093321E"/>
    <w:rsid w:val="00971754"/>
    <w:rsid w:val="00980B21"/>
    <w:rsid w:val="0099377F"/>
    <w:rsid w:val="00996C5B"/>
    <w:rsid w:val="009B5FF3"/>
    <w:rsid w:val="00A155EE"/>
    <w:rsid w:val="00A26BDD"/>
    <w:rsid w:val="00A40199"/>
    <w:rsid w:val="00A441C5"/>
    <w:rsid w:val="00A4776E"/>
    <w:rsid w:val="00A579D2"/>
    <w:rsid w:val="00A60ED4"/>
    <w:rsid w:val="00A75D20"/>
    <w:rsid w:val="00A87E01"/>
    <w:rsid w:val="00A96A68"/>
    <w:rsid w:val="00AB1B42"/>
    <w:rsid w:val="00AC0976"/>
    <w:rsid w:val="00AC1FB2"/>
    <w:rsid w:val="00AF17F1"/>
    <w:rsid w:val="00AF38B5"/>
    <w:rsid w:val="00B07EB2"/>
    <w:rsid w:val="00B13102"/>
    <w:rsid w:val="00B26D68"/>
    <w:rsid w:val="00B4259E"/>
    <w:rsid w:val="00B53A65"/>
    <w:rsid w:val="00B56E05"/>
    <w:rsid w:val="00B72230"/>
    <w:rsid w:val="00BB2586"/>
    <w:rsid w:val="00BC4B21"/>
    <w:rsid w:val="00BE162B"/>
    <w:rsid w:val="00C366A1"/>
    <w:rsid w:val="00C43005"/>
    <w:rsid w:val="00C454B1"/>
    <w:rsid w:val="00C47A21"/>
    <w:rsid w:val="00C5726E"/>
    <w:rsid w:val="00C61ADE"/>
    <w:rsid w:val="00C73E9D"/>
    <w:rsid w:val="00CA154E"/>
    <w:rsid w:val="00CA73B6"/>
    <w:rsid w:val="00CB02C3"/>
    <w:rsid w:val="00CB1D16"/>
    <w:rsid w:val="00CB632E"/>
    <w:rsid w:val="00CC50EF"/>
    <w:rsid w:val="00D429D7"/>
    <w:rsid w:val="00D42CF1"/>
    <w:rsid w:val="00D50B61"/>
    <w:rsid w:val="00D62C27"/>
    <w:rsid w:val="00D85D8B"/>
    <w:rsid w:val="00D8622D"/>
    <w:rsid w:val="00D864A7"/>
    <w:rsid w:val="00DA240F"/>
    <w:rsid w:val="00DA3E86"/>
    <w:rsid w:val="00DB6332"/>
    <w:rsid w:val="00DB6D71"/>
    <w:rsid w:val="00DB7637"/>
    <w:rsid w:val="00DD76B8"/>
    <w:rsid w:val="00DE7353"/>
    <w:rsid w:val="00E22C40"/>
    <w:rsid w:val="00E2435D"/>
    <w:rsid w:val="00E44028"/>
    <w:rsid w:val="00E44F27"/>
    <w:rsid w:val="00E54BDD"/>
    <w:rsid w:val="00E55680"/>
    <w:rsid w:val="00E67FE6"/>
    <w:rsid w:val="00E803F4"/>
    <w:rsid w:val="00E80CCA"/>
    <w:rsid w:val="00E9232A"/>
    <w:rsid w:val="00E96629"/>
    <w:rsid w:val="00EB23C4"/>
    <w:rsid w:val="00EB63B3"/>
    <w:rsid w:val="00EE71BC"/>
    <w:rsid w:val="00EF5F58"/>
    <w:rsid w:val="00EF75C7"/>
    <w:rsid w:val="00F302CD"/>
    <w:rsid w:val="00F33255"/>
    <w:rsid w:val="00F41324"/>
    <w:rsid w:val="00F420A8"/>
    <w:rsid w:val="00F53282"/>
    <w:rsid w:val="00F60BD1"/>
    <w:rsid w:val="00F82F16"/>
    <w:rsid w:val="00F926F0"/>
    <w:rsid w:val="00F94304"/>
    <w:rsid w:val="00FA338B"/>
    <w:rsid w:val="00FB24DB"/>
    <w:rsid w:val="00FC50DA"/>
    <w:rsid w:val="00FD2A16"/>
    <w:rsid w:val="00FD43A6"/>
    <w:rsid w:val="00FF465B"/>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87E4569"/>
  <w15:docId w15:val="{0C0C3178-FACA-4AB5-A04F-B5C87454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6"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rsid w:val="005B56FF"/>
    <w:pPr>
      <w:spacing w:before="360" w:after="40"/>
      <w:outlineLvl w:val="0"/>
    </w:pPr>
    <w:rPr>
      <w:rFonts w:asciiTheme="majorHAnsi" w:hAnsiTheme="majorHAnsi"/>
      <w:smallCaps/>
      <w:spacing w:val="5"/>
      <w:sz w:val="32"/>
      <w:szCs w:val="32"/>
      <w:u w:val="single"/>
    </w:rPr>
  </w:style>
  <w:style w:type="paragraph" w:styleId="Heading2">
    <w:name w:val="heading 2"/>
    <w:basedOn w:val="Normal"/>
    <w:next w:val="Normal"/>
    <w:link w:val="Heading2Char"/>
    <w:uiPriority w:val="9"/>
    <w:unhideWhenUsed/>
    <w:qFormat/>
    <w:pPr>
      <w:spacing w:after="0"/>
      <w:outlineLvl w:val="1"/>
    </w:pPr>
    <w:rPr>
      <w:rFonts w:asciiTheme="majorHAnsi" w:hAnsiTheme="majorHAnsi"/>
      <w:sz w:val="28"/>
      <w:szCs w:val="28"/>
    </w:rPr>
  </w:style>
  <w:style w:type="paragraph" w:styleId="Heading3">
    <w:name w:val="heading 3"/>
    <w:basedOn w:val="Normal"/>
    <w:next w:val="Normal"/>
    <w:link w:val="Heading3Char"/>
    <w:uiPriority w:val="9"/>
    <w:semiHidden/>
    <w:unhideWhenUsed/>
    <w:qFormat/>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semiHidden/>
    <w:unhideWhenUsed/>
    <w:qFormat/>
    <w:pPr>
      <w:spacing w:after="0"/>
      <w:outlineLvl w:val="3"/>
    </w:pPr>
    <w:rPr>
      <w:rFonts w:asciiTheme="majorHAnsi" w:hAnsiTheme="majorHAnsi"/>
      <w:color w:val="284C92" w:themeColor="accent1" w:themeShade="BF"/>
      <w:sz w:val="22"/>
      <w:szCs w:val="22"/>
    </w:rPr>
  </w:style>
  <w:style w:type="paragraph" w:styleId="Heading5">
    <w:name w:val="heading 5"/>
    <w:basedOn w:val="Normal"/>
    <w:next w:val="Normal"/>
    <w:link w:val="Heading5Char"/>
    <w:uiPriority w:val="9"/>
    <w:semiHidden/>
    <w:unhideWhenUsed/>
    <w:qFormat/>
    <w:pPr>
      <w:spacing w:after="0"/>
      <w:outlineLvl w:val="4"/>
    </w:pPr>
    <w:rPr>
      <w:i/>
      <w:color w:val="284C92" w:themeColor="accent1" w:themeShade="BF"/>
      <w:sz w:val="22"/>
      <w:szCs w:val="22"/>
    </w:rPr>
  </w:style>
  <w:style w:type="paragraph" w:styleId="Heading6">
    <w:name w:val="heading 6"/>
    <w:basedOn w:val="Normal"/>
    <w:next w:val="Normal"/>
    <w:link w:val="Heading6Char"/>
    <w:uiPriority w:val="9"/>
    <w:semiHidden/>
    <w:unhideWhenUsed/>
    <w:qFormat/>
    <w:pPr>
      <w:spacing w:after="0"/>
      <w:outlineLvl w:val="5"/>
    </w:pPr>
    <w:rPr>
      <w:b/>
      <w:color w:val="284C92" w:themeColor="accent1" w:themeShade="BF"/>
    </w:rPr>
  </w:style>
  <w:style w:type="paragraph" w:styleId="Heading7">
    <w:name w:val="heading 7"/>
    <w:basedOn w:val="Normal"/>
    <w:next w:val="Normal"/>
    <w:link w:val="Heading7Char"/>
    <w:uiPriority w:val="9"/>
    <w:semiHidden/>
    <w:unhideWhenUsed/>
    <w:qFormat/>
    <w:pPr>
      <w:spacing w:after="0"/>
      <w:outlineLvl w:val="6"/>
    </w:pPr>
    <w:rPr>
      <w:b/>
      <w:i/>
      <w:color w:val="284C92" w:themeColor="accent1" w:themeShade="BF"/>
    </w:rPr>
  </w:style>
  <w:style w:type="paragraph" w:styleId="Heading8">
    <w:name w:val="heading 8"/>
    <w:basedOn w:val="Normal"/>
    <w:next w:val="Normal"/>
    <w:link w:val="Heading8Char"/>
    <w:uiPriority w:val="9"/>
    <w:semiHidden/>
    <w:unhideWhenUsed/>
    <w:qFormat/>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pPr>
      <w:spacing w:after="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6FF"/>
    <w:rPr>
      <w:rFonts w:asciiTheme="majorHAnsi" w:hAnsiTheme="majorHAnsi" w:cstheme="minorHAnsi"/>
      <w:smallCaps/>
      <w:color w:val="414751" w:themeColor="text2" w:themeShade="BF"/>
      <w:spacing w:val="5"/>
      <w:sz w:val="32"/>
      <w:szCs w:val="32"/>
      <w:u w:val="single"/>
      <w:lang w:eastAsia="ja-JP"/>
    </w:rPr>
  </w:style>
  <w:style w:type="character" w:customStyle="1" w:styleId="Heading2Char">
    <w:name w:val="Heading 2 Char"/>
    <w:basedOn w:val="DefaultParagraphFont"/>
    <w:link w:val="Heading2"/>
    <w:uiPriority w:val="9"/>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10"/>
    <w:qFormat/>
    <w:rPr>
      <w:rFonts w:asciiTheme="majorHAnsi" w:hAnsiTheme="majorHAnsi"/>
      <w:smallCaps/>
      <w:color w:val="3667C4" w:themeColor="accent1"/>
      <w:spacing w:val="10"/>
      <w:sz w:val="48"/>
      <w:szCs w:val="48"/>
    </w:rPr>
  </w:style>
  <w:style w:type="character" w:customStyle="1" w:styleId="TitleChar">
    <w:name w:val="Title Char"/>
    <w:basedOn w:val="DefaultParagraphFont"/>
    <w:link w:val="Title"/>
    <w:uiPriority w:val="10"/>
    <w:rPr>
      <w:rFonts w:asciiTheme="majorHAnsi" w:hAnsiTheme="majorHAnsi" w:cstheme="minorHAnsi"/>
      <w:smallCaps/>
      <w:color w:val="3667C4" w:themeColor="accent1"/>
      <w:spacing w:val="10"/>
      <w:sz w:val="48"/>
      <w:szCs w:val="48"/>
      <w:lang w:eastAsia="ja-JP"/>
    </w:rPr>
  </w:style>
  <w:style w:type="paragraph" w:styleId="Subtitle">
    <w:name w:val="Subtitle"/>
    <w:basedOn w:val="Normal"/>
    <w:link w:val="SubtitleChar"/>
    <w:uiPriority w:val="11"/>
    <w:qFormat/>
    <w:rPr>
      <w:i/>
      <w:color w:val="575F6D" w:themeColor="text2"/>
      <w:spacing w:val="5"/>
      <w:sz w:val="24"/>
      <w:szCs w:val="24"/>
    </w:rPr>
  </w:style>
  <w:style w:type="character" w:customStyle="1" w:styleId="SubtitleChar">
    <w:name w:val="Subtitle Char"/>
    <w:basedOn w:val="DefaultParagraphFont"/>
    <w:link w:val="Subtitle"/>
    <w:uiPriority w:val="11"/>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Pr>
      <w:rFonts w:cs="Times New Roman"/>
      <w:smallCaps/>
      <w:color w:val="000000"/>
      <w:spacing w:val="10"/>
    </w:rPr>
  </w:style>
  <w:style w:type="numbering" w:customStyle="1" w:styleId="BulletedList">
    <w:name w:val="Bulleted List"/>
    <w:uiPriority w:val="99"/>
    <w:pPr>
      <w:numPr>
        <w:numId w:val="1"/>
      </w:numPr>
    </w:pPr>
  </w:style>
  <w:style w:type="paragraph" w:styleId="Caption">
    <w:name w:val="caption"/>
    <w:basedOn w:val="Normal"/>
    <w:next w:val="Normal"/>
    <w:uiPriority w:val="99"/>
    <w:unhideWhenUsed/>
    <w:pPr>
      <w:spacing w:line="240" w:lineRule="auto"/>
      <w:jc w:val="right"/>
    </w:pPr>
    <w:rPr>
      <w:b/>
      <w:bCs/>
      <w:color w:val="284C92" w:themeColor="accent1" w:themeShade="BF"/>
      <w:sz w:val="16"/>
      <w:szCs w:val="16"/>
    </w:rPr>
  </w:style>
  <w:style w:type="character" w:styleId="Emphasis">
    <w:name w:val="Emphasis"/>
    <w:uiPriority w:val="20"/>
    <w:qFormat/>
    <w:rPr>
      <w:b/>
      <w:i/>
      <w:color w:val="2B2F36" w:themeColor="text2" w:themeShade="80"/>
      <w:spacing w:val="10"/>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cstheme="minorHAnsi"/>
      <w:color w:val="414751" w:themeColor="text2" w:themeShade="BF"/>
      <w:sz w:val="20"/>
      <w:szCs w:val="20"/>
      <w:lang w:eastAsia="ja-JP"/>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semiHidden/>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heme="minorHAnsi"/>
      <w:color w:val="284C92" w:themeColor="accent1" w:themeShade="BF"/>
      <w:lang w:eastAsia="ja-JP"/>
    </w:rPr>
  </w:style>
  <w:style w:type="character" w:customStyle="1" w:styleId="Heading5Char">
    <w:name w:val="Heading 5 Char"/>
    <w:basedOn w:val="DefaultParagraphFont"/>
    <w:link w:val="Heading5"/>
    <w:uiPriority w:val="9"/>
    <w:semiHidden/>
    <w:rPr>
      <w:rFonts w:cstheme="minorHAnsi"/>
      <w:i/>
      <w:color w:val="284C92" w:themeColor="accent1" w:themeShade="BF"/>
      <w:lang w:eastAsia="ja-JP"/>
    </w:rPr>
  </w:style>
  <w:style w:type="character" w:customStyle="1" w:styleId="Heading6Char">
    <w:name w:val="Heading 6 Char"/>
    <w:basedOn w:val="DefaultParagraphFont"/>
    <w:link w:val="Heading6"/>
    <w:uiPriority w:val="9"/>
    <w:semiHidden/>
    <w:rPr>
      <w:rFonts w:cstheme="minorHAnsi"/>
      <w:b/>
      <w:color w:val="284C92" w:themeColor="accent1" w:themeShade="BF"/>
      <w:sz w:val="20"/>
      <w:szCs w:val="20"/>
      <w:lang w:eastAsia="ja-JP"/>
    </w:rPr>
  </w:style>
  <w:style w:type="character" w:customStyle="1" w:styleId="Heading7Char">
    <w:name w:val="Heading 7 Char"/>
    <w:basedOn w:val="DefaultParagraphFont"/>
    <w:link w:val="Heading7"/>
    <w:uiPriority w:val="9"/>
    <w:semiHidden/>
    <w:rPr>
      <w:rFonts w:cstheme="minorHAnsi"/>
      <w:b/>
      <w:i/>
      <w:color w:val="284C92" w:themeColor="accent1" w:themeShade="BF"/>
      <w:sz w:val="20"/>
      <w:szCs w:val="20"/>
      <w:lang w:eastAsia="ja-JP"/>
    </w:rPr>
  </w:style>
  <w:style w:type="character" w:customStyle="1" w:styleId="Heading8Char">
    <w:name w:val="Heading 8 Char"/>
    <w:basedOn w:val="DefaultParagraphFont"/>
    <w:link w:val="Heading8"/>
    <w:uiPriority w:val="9"/>
    <w:semiHidden/>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Pr>
      <w:i/>
      <w:caps/>
      <w:color w:val="284C92" w:themeColor="accent1" w:themeShade="BF"/>
      <w:spacing w:val="10"/>
      <w:sz w:val="18"/>
      <w:szCs w:val="18"/>
    </w:rPr>
  </w:style>
  <w:style w:type="paragraph" w:styleId="Quote">
    <w:name w:val="Quote"/>
    <w:basedOn w:val="Normal"/>
    <w:link w:val="QuoteChar"/>
    <w:uiPriority w:val="29"/>
    <w:qFormat/>
    <w:rPr>
      <w:i/>
    </w:rPr>
  </w:style>
  <w:style w:type="character" w:customStyle="1" w:styleId="QuoteChar">
    <w:name w:val="Quote Char"/>
    <w:basedOn w:val="DefaultParagraphFont"/>
    <w:link w:val="Quote"/>
    <w:uiPriority w:val="29"/>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pPr>
      <w:pBdr>
        <w:bottom w:val="double" w:sz="4" w:space="4" w:color="3667C4" w:themeColor="accent1"/>
      </w:pBdr>
      <w:spacing w:line="300" w:lineRule="auto"/>
      <w:ind w:left="936" w:right="936"/>
    </w:pPr>
    <w:rPr>
      <w:i w:val="0"/>
      <w:color w:val="284C92" w:themeColor="accent1" w:themeShade="BF"/>
    </w:rPr>
  </w:style>
  <w:style w:type="character" w:customStyle="1" w:styleId="IntenseQuoteChar">
    <w:name w:val="Intense Quote Char"/>
    <w:basedOn w:val="DefaultParagraphFont"/>
    <w:link w:val="IntenseQuote"/>
    <w:uiPriority w:val="30"/>
    <w:rPr>
      <w:rFonts w:cstheme="minorHAnsi"/>
      <w:color w:val="284C92" w:themeColor="accent1" w:themeShade="BF"/>
      <w:sz w:val="20"/>
      <w:szCs w:val="20"/>
      <w:lang w:eastAsia="ja-JP"/>
    </w:rPr>
  </w:style>
  <w:style w:type="character" w:styleId="IntenseReference">
    <w:name w:val="Intense Reference"/>
    <w:basedOn w:val="DefaultParagraphFont"/>
    <w:uiPriority w:val="32"/>
    <w:qFormat/>
    <w:rPr>
      <w:rFonts w:cs="Times New Roman"/>
      <w:b/>
      <w:caps/>
      <w:color w:val="3667C3" w:themeColor="accent2" w:themeShade="BF"/>
      <w:spacing w:val="5"/>
      <w:sz w:val="18"/>
      <w:szCs w:val="18"/>
    </w:rPr>
  </w:style>
  <w:style w:type="paragraph" w:styleId="ListParagraph">
    <w:name w:val="List Paragraph"/>
    <w:basedOn w:val="Normal"/>
    <w:uiPriority w:val="36"/>
    <w:unhideWhenUsed/>
    <w:qFormat/>
    <w:pPr>
      <w:ind w:left="720"/>
      <w:contextualSpacing/>
    </w:pPr>
  </w:style>
  <w:style w:type="paragraph" w:styleId="NormalIndent">
    <w:name w:val="Normal Indent"/>
    <w:basedOn w:val="Normal"/>
    <w:uiPriority w:val="99"/>
    <w:unhideWhenUsed/>
    <w:pPr>
      <w:ind w:left="720"/>
      <w:contextualSpacing/>
    </w:pPr>
  </w:style>
  <w:style w:type="numbering" w:customStyle="1" w:styleId="NumberedList">
    <w:name w:val="Numbered List"/>
    <w:uiPriority w:val="99"/>
    <w:pPr>
      <w:numPr>
        <w:numId w:val="2"/>
      </w:numPr>
    </w:pPr>
  </w:style>
  <w:style w:type="character" w:styleId="PlaceholderText">
    <w:name w:val="Placeholder Text"/>
    <w:basedOn w:val="DefaultParagraphFont"/>
    <w:uiPriority w:val="99"/>
    <w:unhideWhenUsed/>
    <w:rPr>
      <w:color w:val="808080"/>
    </w:rPr>
  </w:style>
  <w:style w:type="character" w:styleId="Strong">
    <w:name w:val="Strong"/>
    <w:basedOn w:val="DefaultParagraphFont"/>
    <w:uiPriority w:val="22"/>
    <w:qFormat/>
    <w:rPr>
      <w:b/>
      <w:bCs/>
    </w:rPr>
  </w:style>
  <w:style w:type="character" w:styleId="SubtleEmphasis">
    <w:name w:val="Subtle Emphasis"/>
    <w:basedOn w:val="DefaultParagraphFont"/>
    <w:uiPriority w:val="19"/>
    <w:qFormat/>
    <w:rPr>
      <w:i/>
      <w:color w:val="284C92" w:themeColor="accent1" w:themeShade="BF"/>
    </w:rPr>
  </w:style>
  <w:style w:type="character" w:styleId="SubtleReference">
    <w:name w:val="Subtle Reference"/>
    <w:basedOn w:val="DefaultParagraphFont"/>
    <w:uiPriority w:val="31"/>
    <w:qFormat/>
    <w:rPr>
      <w:rFonts w:cs="Times New Roman"/>
      <w:b/>
      <w:i/>
      <w:color w:val="3667C3" w:themeColor="accent2" w:themeShade="BF"/>
    </w:rPr>
  </w:style>
  <w:style w:type="table" w:styleId="TableGrid">
    <w:name w:val="Table Grid"/>
    <w:basedOn w:val="TableNormal"/>
    <w:uiPriority w:val="59"/>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17721D"/>
    <w:pPr>
      <w:keepNext/>
      <w:keepLines/>
      <w:spacing w:before="240" w:after="0" w:line="259" w:lineRule="auto"/>
      <w:outlineLvl w:val="9"/>
    </w:pPr>
    <w:rPr>
      <w:rFonts w:eastAsiaTheme="majorEastAsia" w:cstheme="majorBidi"/>
      <w:smallCaps w:val="0"/>
      <w:color w:val="284C92" w:themeColor="accent1" w:themeShade="BF"/>
      <w:spacing w:val="0"/>
      <w:lang w:eastAsia="en-US"/>
    </w:rPr>
  </w:style>
  <w:style w:type="paragraph" w:styleId="TOC1">
    <w:name w:val="toc 1"/>
    <w:basedOn w:val="Normal"/>
    <w:next w:val="Normal"/>
    <w:autoRedefine/>
    <w:uiPriority w:val="39"/>
    <w:unhideWhenUsed/>
    <w:qFormat/>
    <w:rsid w:val="0017721D"/>
    <w:pPr>
      <w:spacing w:after="100"/>
    </w:pPr>
  </w:style>
  <w:style w:type="paragraph" w:styleId="TOC2">
    <w:name w:val="toc 2"/>
    <w:basedOn w:val="Normal"/>
    <w:next w:val="Normal"/>
    <w:autoRedefine/>
    <w:uiPriority w:val="39"/>
    <w:unhideWhenUsed/>
    <w:qFormat/>
    <w:rsid w:val="0017721D"/>
    <w:pPr>
      <w:spacing w:after="100"/>
      <w:ind w:left="200"/>
    </w:pPr>
  </w:style>
  <w:style w:type="character" w:styleId="Hyperlink">
    <w:name w:val="Hyperlink"/>
    <w:basedOn w:val="DefaultParagraphFont"/>
    <w:uiPriority w:val="99"/>
    <w:unhideWhenUsed/>
    <w:rsid w:val="0017721D"/>
    <w:rPr>
      <w:color w:val="D2611C" w:themeColor="hyperlink"/>
      <w:u w:val="single"/>
    </w:rPr>
  </w:style>
  <w:style w:type="paragraph" w:styleId="EndnoteText">
    <w:name w:val="endnote text"/>
    <w:basedOn w:val="Normal"/>
    <w:link w:val="EndnoteTextChar"/>
    <w:uiPriority w:val="99"/>
    <w:semiHidden/>
    <w:unhideWhenUsed/>
    <w:rsid w:val="00D429D7"/>
    <w:pPr>
      <w:spacing w:after="0" w:line="240" w:lineRule="auto"/>
    </w:pPr>
  </w:style>
  <w:style w:type="character" w:customStyle="1" w:styleId="EndnoteTextChar">
    <w:name w:val="Endnote Text Char"/>
    <w:basedOn w:val="DefaultParagraphFont"/>
    <w:link w:val="EndnoteText"/>
    <w:uiPriority w:val="99"/>
    <w:semiHidden/>
    <w:rsid w:val="00D429D7"/>
    <w:rPr>
      <w:rFonts w:cstheme="minorHAnsi"/>
      <w:color w:val="414751" w:themeColor="text2" w:themeShade="BF"/>
      <w:sz w:val="20"/>
      <w:szCs w:val="20"/>
      <w:lang w:eastAsia="ja-JP"/>
    </w:rPr>
  </w:style>
  <w:style w:type="character" w:styleId="EndnoteReference">
    <w:name w:val="endnote reference"/>
    <w:basedOn w:val="DefaultParagraphFont"/>
    <w:uiPriority w:val="99"/>
    <w:semiHidden/>
    <w:unhideWhenUsed/>
    <w:rsid w:val="00D429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82736">
      <w:bodyDiv w:val="1"/>
      <w:marLeft w:val="0"/>
      <w:marRight w:val="0"/>
      <w:marTop w:val="0"/>
      <w:marBottom w:val="0"/>
      <w:divBdr>
        <w:top w:val="none" w:sz="0" w:space="0" w:color="auto"/>
        <w:left w:val="none" w:sz="0" w:space="0" w:color="auto"/>
        <w:bottom w:val="none" w:sz="0" w:space="0" w:color="auto"/>
        <w:right w:val="none" w:sz="0" w:space="0" w:color="auto"/>
      </w:divBdr>
    </w:div>
    <w:div w:id="240914395">
      <w:bodyDiv w:val="1"/>
      <w:marLeft w:val="0"/>
      <w:marRight w:val="0"/>
      <w:marTop w:val="0"/>
      <w:marBottom w:val="0"/>
      <w:divBdr>
        <w:top w:val="none" w:sz="0" w:space="0" w:color="auto"/>
        <w:left w:val="none" w:sz="0" w:space="0" w:color="auto"/>
        <w:bottom w:val="none" w:sz="0" w:space="0" w:color="auto"/>
        <w:right w:val="none" w:sz="0" w:space="0" w:color="auto"/>
      </w:divBdr>
    </w:div>
    <w:div w:id="266693203">
      <w:bodyDiv w:val="1"/>
      <w:marLeft w:val="0"/>
      <w:marRight w:val="0"/>
      <w:marTop w:val="0"/>
      <w:marBottom w:val="0"/>
      <w:divBdr>
        <w:top w:val="none" w:sz="0" w:space="0" w:color="auto"/>
        <w:left w:val="none" w:sz="0" w:space="0" w:color="auto"/>
        <w:bottom w:val="none" w:sz="0" w:space="0" w:color="auto"/>
        <w:right w:val="none" w:sz="0" w:space="0" w:color="auto"/>
      </w:divBdr>
    </w:div>
    <w:div w:id="274023853">
      <w:bodyDiv w:val="1"/>
      <w:marLeft w:val="0"/>
      <w:marRight w:val="0"/>
      <w:marTop w:val="0"/>
      <w:marBottom w:val="0"/>
      <w:divBdr>
        <w:top w:val="none" w:sz="0" w:space="0" w:color="auto"/>
        <w:left w:val="none" w:sz="0" w:space="0" w:color="auto"/>
        <w:bottom w:val="none" w:sz="0" w:space="0" w:color="auto"/>
        <w:right w:val="none" w:sz="0" w:space="0" w:color="auto"/>
      </w:divBdr>
    </w:div>
    <w:div w:id="591475593">
      <w:bodyDiv w:val="1"/>
      <w:marLeft w:val="0"/>
      <w:marRight w:val="0"/>
      <w:marTop w:val="0"/>
      <w:marBottom w:val="0"/>
      <w:divBdr>
        <w:top w:val="none" w:sz="0" w:space="0" w:color="auto"/>
        <w:left w:val="none" w:sz="0" w:space="0" w:color="auto"/>
        <w:bottom w:val="none" w:sz="0" w:space="0" w:color="auto"/>
        <w:right w:val="none" w:sz="0" w:space="0" w:color="auto"/>
      </w:divBdr>
    </w:div>
    <w:div w:id="619142230">
      <w:bodyDiv w:val="1"/>
      <w:marLeft w:val="0"/>
      <w:marRight w:val="0"/>
      <w:marTop w:val="0"/>
      <w:marBottom w:val="0"/>
      <w:divBdr>
        <w:top w:val="none" w:sz="0" w:space="0" w:color="auto"/>
        <w:left w:val="none" w:sz="0" w:space="0" w:color="auto"/>
        <w:bottom w:val="none" w:sz="0" w:space="0" w:color="auto"/>
        <w:right w:val="none" w:sz="0" w:space="0" w:color="auto"/>
      </w:divBdr>
    </w:div>
    <w:div w:id="830562293">
      <w:bodyDiv w:val="1"/>
      <w:marLeft w:val="0"/>
      <w:marRight w:val="0"/>
      <w:marTop w:val="0"/>
      <w:marBottom w:val="0"/>
      <w:divBdr>
        <w:top w:val="none" w:sz="0" w:space="0" w:color="auto"/>
        <w:left w:val="none" w:sz="0" w:space="0" w:color="auto"/>
        <w:bottom w:val="none" w:sz="0" w:space="0" w:color="auto"/>
        <w:right w:val="none" w:sz="0" w:space="0" w:color="auto"/>
      </w:divBdr>
    </w:div>
    <w:div w:id="951865656">
      <w:bodyDiv w:val="1"/>
      <w:marLeft w:val="0"/>
      <w:marRight w:val="0"/>
      <w:marTop w:val="0"/>
      <w:marBottom w:val="0"/>
      <w:divBdr>
        <w:top w:val="none" w:sz="0" w:space="0" w:color="auto"/>
        <w:left w:val="none" w:sz="0" w:space="0" w:color="auto"/>
        <w:bottom w:val="none" w:sz="0" w:space="0" w:color="auto"/>
        <w:right w:val="none" w:sz="0" w:space="0" w:color="auto"/>
      </w:divBdr>
    </w:div>
    <w:div w:id="1230651152">
      <w:bodyDiv w:val="1"/>
      <w:marLeft w:val="0"/>
      <w:marRight w:val="0"/>
      <w:marTop w:val="0"/>
      <w:marBottom w:val="0"/>
      <w:divBdr>
        <w:top w:val="none" w:sz="0" w:space="0" w:color="auto"/>
        <w:left w:val="none" w:sz="0" w:space="0" w:color="auto"/>
        <w:bottom w:val="none" w:sz="0" w:space="0" w:color="auto"/>
        <w:right w:val="none" w:sz="0" w:space="0" w:color="auto"/>
      </w:divBdr>
    </w:div>
    <w:div w:id="125057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gray1216\AppData\Roaming\Microsoft\Templates\Report%20(Oriel%20theme).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el">
  <a:themeElements>
    <a:clrScheme name="Custom 1">
      <a:dk1>
        <a:sysClr val="windowText" lastClr="000000"/>
      </a:dk1>
      <a:lt1>
        <a:sysClr val="window" lastClr="FFFFFF"/>
      </a:lt1>
      <a:dk2>
        <a:srgbClr val="575F6D"/>
      </a:dk2>
      <a:lt2>
        <a:srgbClr val="FFF39D"/>
      </a:lt2>
      <a:accent1>
        <a:srgbClr val="3667C4"/>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7DC871-0A98-4F4E-84D6-177B62D279B5}">
  <ds:schemaRefs>
    <ds:schemaRef ds:uri="http://schemas.microsoft.com/sharepoint/v3/contenttype/forms"/>
  </ds:schemaRefs>
</ds:datastoreItem>
</file>

<file path=customXml/itemProps3.xml><?xml version="1.0" encoding="utf-8"?>
<ds:datastoreItem xmlns:ds="http://schemas.openxmlformats.org/officeDocument/2006/customXml" ds:itemID="{E13B0D0B-6505-4DAD-BF3A-048902C7C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(Oriel theme)</Template>
  <TotalTime>1</TotalTime>
  <Pages>8</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Flow Bench</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Flow Bench</dc:title>
  <dc:subject>Competition Engine Performance</dc:subject>
  <dc:creator>Gray Benjamin</dc:creator>
  <cp:keywords/>
  <cp:lastModifiedBy>user</cp:lastModifiedBy>
  <cp:revision>3</cp:revision>
  <dcterms:created xsi:type="dcterms:W3CDTF">2018-10-27T20:14:00Z</dcterms:created>
  <dcterms:modified xsi:type="dcterms:W3CDTF">2018-10-27T20:16:00Z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TC017730779991</vt:lpwstr>
  </property>
</Properties>
</file>