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BDB" w:rsidRDefault="00811735">
      <w:r>
        <w:t xml:space="preserve">   </w:t>
      </w:r>
      <w:sdt>
        <w:sdtPr>
          <w:id w:val="1559514500"/>
          <w:docPartObj>
            <w:docPartGallery w:val="Cover Pages"/>
            <w:docPartUnique/>
          </w:docPartObj>
        </w:sdtPr>
        <w:sdtEndPr/>
        <w:sdtContent>
          <w:r w:rsidR="00873BDB"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18415" b="1524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5634CD" w:rsidRPr="00DC025B" w:rsidRDefault="005634C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color w:val="FFFFFF" w:themeColor="background1"/>
                                        </w:rPr>
                                      </w:pPr>
                                      <w:r w:rsidRPr="00DC025B">
                                        <w:rPr>
                                          <w:rFonts w:ascii="Arial" w:hAnsi="Arial" w:cs="Arial"/>
                                          <w:b/>
                                          <w:color w:val="FFFFFF" w:themeColor="background1"/>
                                        </w:rPr>
                                        <w:t>OAT18838836 (Madison Oats)</w:t>
                                      </w:r>
                                    </w:p>
                                  </w:sdtContent>
                                </w:sdt>
                                <w:p w:rsidR="005634CD" w:rsidRDefault="00356D9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rial" w:hAnsi="Arial" w:cs="Arial"/>
                                        <w:b/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5634CD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 xml:space="preserve">DATE: </w:t>
                                      </w:r>
                                      <w:r w:rsidR="00616A8A">
                                        <w:rPr>
                                          <w:rFonts w:ascii="Arial" w:hAnsi="Arial" w:cs="Arial"/>
                                          <w:b/>
                                          <w:caps/>
                                          <w:color w:val="FFFFFF" w:themeColor="background1"/>
                                        </w:rPr>
                                        <w:t>MONTH DAY YEAR</w:t>
                                      </w:r>
                                    </w:sdtContent>
                                  </w:sdt>
                                  <w:r w:rsidR="005634CD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5634CD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634CD" w:rsidRPr="00DC025B" w:rsidRDefault="005634CD">
                                  <w:pPr>
                                    <w:pStyle w:val="NoSpacing"/>
                                    <w:jc w:val="center"/>
                                    <w:rPr>
                                      <w:rFonts w:ascii="Arial" w:eastAsiaTheme="majorEastAsia" w:hAnsi="Arial" w:cs="Arial"/>
                                      <w:b/>
                                      <w:caps/>
                                      <w:color w:val="000000" w:themeColor="text1"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" fillcolor="black [3213]" strokecolor="black [3213]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" fillcolor="black [3213]" strokecolor="black [3213]" strokeweight="1pt">
                      <v:textbox inset="36pt,57.6pt,36pt,36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5634CD" w:rsidRPr="00DC025B" w:rsidRDefault="005634C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</w:rPr>
                                </w:pPr>
                                <w:r w:rsidRPr="00DC025B">
                                  <w:rPr>
                                    <w:rFonts w:ascii="Arial" w:hAnsi="Arial" w:cs="Arial"/>
                                    <w:b/>
                                    <w:color w:val="FFFFFF" w:themeColor="background1"/>
                                  </w:rPr>
                                  <w:t>OAT18838836 (Madison Oats)</w:t>
                                </w:r>
                              </w:p>
                            </w:sdtContent>
                          </w:sdt>
                          <w:p w:rsidR="005634CD" w:rsidRDefault="00356D9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5634CD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 xml:space="preserve">DATE: </w:t>
                                </w:r>
                                <w:r w:rsidR="00616A8A">
                                  <w:rPr>
                                    <w:rFonts w:ascii="Arial" w:hAnsi="Arial" w:cs="Arial"/>
                                    <w:b/>
                                    <w:caps/>
                                    <w:color w:val="FFFFFF" w:themeColor="background1"/>
                                  </w:rPr>
                                  <w:t>MONTH DAY YEAR</w:t>
                                </w:r>
                              </w:sdtContent>
                            </w:sdt>
                            <w:r w:rsidR="005634CD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5634CD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" fillcolor="white [3212]" strokecolor="black [3213]" strokeweight=".5pt">
                      <v:textbox inset="36pt,7.2pt,36pt,7.2pt">
                        <w:txbxContent>
                          <w:p w:rsidR="005634CD" w:rsidRPr="00DC025B" w:rsidRDefault="005634CD">
                            <w:pPr>
                              <w:pStyle w:val="NoSpacing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caps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sdtContent>
      </w:sdt>
    </w:p>
    <w:p w:rsidR="00604A8E" w:rsidRDefault="00604A8E"/>
    <w:p w:rsidR="00604A8E" w:rsidRDefault="00604A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271B7A" wp14:editId="5655FDD2">
                <wp:simplePos x="0" y="0"/>
                <wp:positionH relativeFrom="margin">
                  <wp:align>right</wp:align>
                </wp:positionH>
                <wp:positionV relativeFrom="paragraph">
                  <wp:posOffset>581853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634CD" w:rsidRDefault="005634CD" w:rsidP="00C26B07">
                            <w:pPr>
                              <w:pStyle w:val="NoSpacing"/>
                              <w:jc w:val="center"/>
                              <w:rPr>
                                <w:rFonts w:ascii="Arial" w:eastAsiaTheme="majorEastAsia" w:hAnsi="Arial" w:cs="Arial"/>
                                <w:b/>
                                <w:caps/>
                                <w:color w:val="000000" w:themeColor="text1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C26B07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HND APPLIED COMPUTING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– LEVEL 4</w:t>
                            </w:r>
                            <w:r w:rsidRPr="00C26B07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C26B07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r w:rsidR="00616A8A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MODULE NAME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r w:rsidRPr="00C26B07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br w:type="page"/>
                            </w:r>
                            <w:sdt>
                              <w:sdtPr>
                                <w:rPr>
                                  <w:rFonts w:ascii="Arial" w:eastAsiaTheme="majorEastAsia" w:hAnsi="Arial" w:cs="Arial"/>
                                  <w:b/>
                                  <w:caps/>
                                  <w:color w:val="000000" w:themeColor="text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16A8A">
                                  <w:rPr>
                                    <w:rFonts w:ascii="Arial" w:eastAsiaTheme="majorEastAsia" w:hAnsi="Arial" w:cs="Arial"/>
                                    <w:b/>
                                    <w:caps/>
                                    <w:color w:val="000000" w:themeColor="text1"/>
                                    <w:sz w:val="72"/>
                                    <w:szCs w:val="72"/>
                                  </w:rPr>
                                  <w:t>ASSIGNMENT TITLE</w:t>
                                </w:r>
                              </w:sdtContent>
                            </w:sdt>
                          </w:p>
                          <w:p w:rsidR="005634CD" w:rsidRPr="00C26B07" w:rsidRDefault="005634CD" w:rsidP="00C26B07">
                            <w:pPr>
                              <w:pStyle w:val="NoSpacing"/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71B7A" id="Text Box 1" o:spid="_x0000_s1030" type="#_x0000_t202" style="position:absolute;margin-left:92.8pt;margin-top:45.8pt;width:2in;height:2in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" filled="f" stroked="f" strokeweight=".5pt">
                <v:textbox style="mso-fit-shape-to-text:t">
                  <w:txbxContent>
                    <w:p w:rsidR="005634CD" w:rsidRDefault="005634CD" w:rsidP="00C26B07">
                      <w:pPr>
                        <w:pStyle w:val="NoSpacing"/>
                        <w:jc w:val="center"/>
                        <w:rPr>
                          <w:rFonts w:ascii="Arial" w:eastAsiaTheme="majorEastAsia" w:hAnsi="Arial" w:cs="Arial"/>
                          <w:b/>
                          <w:caps/>
                          <w:color w:val="000000" w:themeColor="text1"/>
                          <w:sz w:val="72"/>
                          <w:szCs w:val="72"/>
                          <w:lang w:val="en-GB"/>
                        </w:rPr>
                      </w:pPr>
                      <w:r w:rsidRPr="00C26B07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HND APPLIED COMPUTING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– LEVEL 4</w:t>
                      </w:r>
                      <w:r w:rsidRPr="00C26B07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C26B07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br/>
                      </w:r>
                      <w:r w:rsidR="00616A8A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MODULE NAME</w:t>
                      </w: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br/>
                      </w:r>
                      <w:r w:rsidRPr="00C26B07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br w:type="page"/>
                      </w:r>
                      <w:sdt>
                        <w:sdtPr>
                          <w:rPr>
                            <w:rFonts w:ascii="Arial" w:eastAsiaTheme="majorEastAsia" w:hAnsi="Arial" w:cs="Arial"/>
                            <w:b/>
                            <w:caps/>
                            <w:color w:val="000000" w:themeColor="text1"/>
                            <w:sz w:val="72"/>
                            <w:szCs w:val="72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16A8A">
                            <w:rPr>
                              <w:rFonts w:ascii="Arial" w:eastAsiaTheme="majorEastAsia" w:hAnsi="Arial" w:cs="Arial"/>
                              <w:b/>
                              <w:caps/>
                              <w:color w:val="000000" w:themeColor="text1"/>
                              <w:sz w:val="72"/>
                              <w:szCs w:val="72"/>
                            </w:rPr>
                            <w:t>ASSIGNMENT TITLE</w:t>
                          </w:r>
                        </w:sdtContent>
                      </w:sdt>
                    </w:p>
                    <w:p w:rsidR="005634CD" w:rsidRPr="00C26B07" w:rsidRDefault="005634CD" w:rsidP="00C26B07">
                      <w:pPr>
                        <w:pStyle w:val="NoSpacing"/>
                        <w:jc w:val="center"/>
                        <w:rPr>
                          <w:rFonts w:ascii="Arial" w:eastAsiaTheme="minorHAnsi" w:hAnsi="Arial" w:cs="Arial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6181833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265EE6" w:rsidRDefault="00265EE6">
          <w:pPr>
            <w:pStyle w:val="TOCHeading"/>
          </w:pPr>
          <w:r>
            <w:t>Contents</w:t>
          </w:r>
        </w:p>
        <w:p w:rsidR="00616A8A" w:rsidRDefault="00265EE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2875244" w:history="1">
            <w:r w:rsidR="00616A8A" w:rsidRPr="00FF3A3F">
              <w:rPr>
                <w:rStyle w:val="Hyperlink"/>
                <w:rFonts w:ascii="Arial" w:hAnsi="Arial" w:cs="Arial"/>
                <w:b/>
                <w:noProof/>
              </w:rPr>
              <w:t>INTRODUCTION</w:t>
            </w:r>
            <w:r w:rsidR="00616A8A">
              <w:rPr>
                <w:noProof/>
                <w:webHidden/>
              </w:rPr>
              <w:tab/>
            </w:r>
            <w:r w:rsidR="00616A8A">
              <w:rPr>
                <w:noProof/>
                <w:webHidden/>
              </w:rPr>
              <w:fldChar w:fldCharType="begin"/>
            </w:r>
            <w:r w:rsidR="00616A8A">
              <w:rPr>
                <w:noProof/>
                <w:webHidden/>
              </w:rPr>
              <w:instrText xml:space="preserve"> PAGEREF _Toc92875244 \h </w:instrText>
            </w:r>
            <w:r w:rsidR="00616A8A">
              <w:rPr>
                <w:noProof/>
                <w:webHidden/>
              </w:rPr>
            </w:r>
            <w:r w:rsidR="00616A8A">
              <w:rPr>
                <w:noProof/>
                <w:webHidden/>
              </w:rPr>
              <w:fldChar w:fldCharType="separate"/>
            </w:r>
            <w:r w:rsidR="00616A8A">
              <w:rPr>
                <w:noProof/>
                <w:webHidden/>
              </w:rPr>
              <w:t>2</w:t>
            </w:r>
            <w:r w:rsidR="00616A8A">
              <w:rPr>
                <w:noProof/>
                <w:webHidden/>
              </w:rPr>
              <w:fldChar w:fldCharType="end"/>
            </w:r>
          </w:hyperlink>
        </w:p>
        <w:p w:rsidR="00616A8A" w:rsidRDefault="00356D9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875245" w:history="1">
            <w:r w:rsidR="00616A8A" w:rsidRPr="00FF3A3F">
              <w:rPr>
                <w:rStyle w:val="Hyperlink"/>
                <w:rFonts w:ascii="Arial" w:hAnsi="Arial" w:cs="Arial"/>
                <w:b/>
                <w:noProof/>
              </w:rPr>
              <w:t>REQUIRMENTS</w:t>
            </w:r>
            <w:r w:rsidR="00616A8A">
              <w:rPr>
                <w:noProof/>
                <w:webHidden/>
              </w:rPr>
              <w:tab/>
            </w:r>
            <w:r w:rsidR="00616A8A">
              <w:rPr>
                <w:noProof/>
                <w:webHidden/>
              </w:rPr>
              <w:fldChar w:fldCharType="begin"/>
            </w:r>
            <w:r w:rsidR="00616A8A">
              <w:rPr>
                <w:noProof/>
                <w:webHidden/>
              </w:rPr>
              <w:instrText xml:space="preserve"> PAGEREF _Toc92875245 \h </w:instrText>
            </w:r>
            <w:r w:rsidR="00616A8A">
              <w:rPr>
                <w:noProof/>
                <w:webHidden/>
              </w:rPr>
            </w:r>
            <w:r w:rsidR="00616A8A">
              <w:rPr>
                <w:noProof/>
                <w:webHidden/>
              </w:rPr>
              <w:fldChar w:fldCharType="separate"/>
            </w:r>
            <w:r w:rsidR="00616A8A">
              <w:rPr>
                <w:noProof/>
                <w:webHidden/>
              </w:rPr>
              <w:t>2</w:t>
            </w:r>
            <w:r w:rsidR="00616A8A">
              <w:rPr>
                <w:noProof/>
                <w:webHidden/>
              </w:rPr>
              <w:fldChar w:fldCharType="end"/>
            </w:r>
          </w:hyperlink>
        </w:p>
        <w:p w:rsidR="00616A8A" w:rsidRDefault="00356D9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875246" w:history="1">
            <w:r w:rsidR="00616A8A" w:rsidRPr="00FF3A3F">
              <w:rPr>
                <w:rStyle w:val="Hyperlink"/>
                <w:rFonts w:ascii="Arial" w:hAnsi="Arial" w:cs="Arial"/>
                <w:b/>
                <w:noProof/>
              </w:rPr>
              <w:t>REFERENCES</w:t>
            </w:r>
            <w:r w:rsidR="00616A8A">
              <w:rPr>
                <w:noProof/>
                <w:webHidden/>
              </w:rPr>
              <w:tab/>
            </w:r>
            <w:r w:rsidR="00616A8A">
              <w:rPr>
                <w:noProof/>
                <w:webHidden/>
              </w:rPr>
              <w:fldChar w:fldCharType="begin"/>
            </w:r>
            <w:r w:rsidR="00616A8A">
              <w:rPr>
                <w:noProof/>
                <w:webHidden/>
              </w:rPr>
              <w:instrText xml:space="preserve"> PAGEREF _Toc92875246 \h </w:instrText>
            </w:r>
            <w:r w:rsidR="00616A8A">
              <w:rPr>
                <w:noProof/>
                <w:webHidden/>
              </w:rPr>
            </w:r>
            <w:r w:rsidR="00616A8A">
              <w:rPr>
                <w:noProof/>
                <w:webHidden/>
              </w:rPr>
              <w:fldChar w:fldCharType="separate"/>
            </w:r>
            <w:r w:rsidR="00616A8A">
              <w:rPr>
                <w:noProof/>
                <w:webHidden/>
              </w:rPr>
              <w:t>3</w:t>
            </w:r>
            <w:r w:rsidR="00616A8A">
              <w:rPr>
                <w:noProof/>
                <w:webHidden/>
              </w:rPr>
              <w:fldChar w:fldCharType="end"/>
            </w:r>
          </w:hyperlink>
        </w:p>
        <w:p w:rsidR="00616A8A" w:rsidRDefault="00356D9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92875247" w:history="1">
            <w:r w:rsidR="00616A8A" w:rsidRPr="00FF3A3F">
              <w:rPr>
                <w:rStyle w:val="Hyperlink"/>
                <w:rFonts w:ascii="Arial" w:hAnsi="Arial" w:cs="Arial"/>
                <w:b/>
                <w:noProof/>
              </w:rPr>
              <w:t>APPENDICES</w:t>
            </w:r>
            <w:r w:rsidR="00616A8A">
              <w:rPr>
                <w:noProof/>
                <w:webHidden/>
              </w:rPr>
              <w:tab/>
            </w:r>
            <w:r w:rsidR="00616A8A">
              <w:rPr>
                <w:noProof/>
                <w:webHidden/>
              </w:rPr>
              <w:fldChar w:fldCharType="begin"/>
            </w:r>
            <w:r w:rsidR="00616A8A">
              <w:rPr>
                <w:noProof/>
                <w:webHidden/>
              </w:rPr>
              <w:instrText xml:space="preserve"> PAGEREF _Toc92875247 \h </w:instrText>
            </w:r>
            <w:r w:rsidR="00616A8A">
              <w:rPr>
                <w:noProof/>
                <w:webHidden/>
              </w:rPr>
            </w:r>
            <w:r w:rsidR="00616A8A">
              <w:rPr>
                <w:noProof/>
                <w:webHidden/>
              </w:rPr>
              <w:fldChar w:fldCharType="separate"/>
            </w:r>
            <w:r w:rsidR="00616A8A">
              <w:rPr>
                <w:noProof/>
                <w:webHidden/>
              </w:rPr>
              <w:t>4</w:t>
            </w:r>
            <w:r w:rsidR="00616A8A">
              <w:rPr>
                <w:noProof/>
                <w:webHidden/>
              </w:rPr>
              <w:fldChar w:fldCharType="end"/>
            </w:r>
          </w:hyperlink>
        </w:p>
        <w:p w:rsidR="00265EE6" w:rsidRDefault="00265EE6">
          <w:r>
            <w:rPr>
              <w:b/>
              <w:bCs/>
              <w:noProof/>
            </w:rPr>
            <w:fldChar w:fldCharType="end"/>
          </w:r>
        </w:p>
      </w:sdtContent>
    </w:sdt>
    <w:p w:rsidR="00604A8E" w:rsidRDefault="00604A8E"/>
    <w:p w:rsidR="00604A8E" w:rsidRDefault="00604A8E">
      <w:r>
        <w:br w:type="page"/>
      </w:r>
    </w:p>
    <w:p w:rsidR="005634CD" w:rsidRPr="003E2188" w:rsidRDefault="00604A8E" w:rsidP="003E2188">
      <w:pPr>
        <w:pStyle w:val="Heading2"/>
        <w:rPr>
          <w:rFonts w:ascii="Arial" w:hAnsi="Arial" w:cs="Arial"/>
          <w:b/>
          <w:color w:val="000000" w:themeColor="text1"/>
          <w:sz w:val="32"/>
          <w:szCs w:val="32"/>
        </w:rPr>
      </w:pPr>
      <w:bookmarkStart w:id="0" w:name="_Toc92875244"/>
      <w:r w:rsidRPr="003E2188">
        <w:rPr>
          <w:rFonts w:ascii="Arial" w:hAnsi="Arial" w:cs="Arial"/>
          <w:b/>
          <w:color w:val="000000" w:themeColor="text1"/>
          <w:sz w:val="32"/>
          <w:szCs w:val="32"/>
        </w:rPr>
        <w:lastRenderedPageBreak/>
        <w:t>INTRODUCTION</w:t>
      </w:r>
      <w:bookmarkEnd w:id="0"/>
    </w:p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932186" w:rsidRDefault="00932186" w:rsidP="00932186"/>
    <w:p w:rsidR="00356D9F" w:rsidRDefault="00356D9F" w:rsidP="00932186"/>
    <w:p w:rsidR="00356D9F" w:rsidRDefault="00356D9F" w:rsidP="00932186"/>
    <w:p w:rsidR="00916BEC" w:rsidRDefault="00916BEC" w:rsidP="003E2188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:rsidR="00932186" w:rsidRPr="00932186" w:rsidRDefault="00932186" w:rsidP="00932186"/>
    <w:p w:rsidR="00604A8E" w:rsidRDefault="00604A8E" w:rsidP="003E2188">
      <w:pPr>
        <w:pStyle w:val="Heading2"/>
        <w:rPr>
          <w:rFonts w:ascii="Arial" w:hAnsi="Arial" w:cs="Arial"/>
          <w:b/>
          <w:color w:val="000000" w:themeColor="text1"/>
          <w:sz w:val="32"/>
          <w:szCs w:val="32"/>
        </w:rPr>
      </w:pPr>
      <w:bookmarkStart w:id="1" w:name="_Toc92875245"/>
      <w:r w:rsidRPr="003E2188">
        <w:rPr>
          <w:rFonts w:ascii="Arial" w:hAnsi="Arial" w:cs="Arial"/>
          <w:b/>
          <w:color w:val="000000" w:themeColor="text1"/>
          <w:sz w:val="32"/>
          <w:szCs w:val="32"/>
        </w:rPr>
        <w:lastRenderedPageBreak/>
        <w:t>REQUIRMENTS</w:t>
      </w:r>
      <w:bookmarkEnd w:id="1"/>
    </w:p>
    <w:p w:rsidR="00916BEC" w:rsidRPr="003E2188" w:rsidRDefault="00916BEC" w:rsidP="003E2188">
      <w:pPr>
        <w:pStyle w:val="Heading2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916BEC" w:rsidRDefault="00916BEC" w:rsidP="003E2188">
      <w:pPr>
        <w:pStyle w:val="Heading2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3E2188" w:rsidRDefault="003E2188" w:rsidP="003E2188"/>
    <w:p w:rsidR="003E2188" w:rsidRDefault="003E2188" w:rsidP="003E2188">
      <w:bookmarkStart w:id="2" w:name="_GoBack"/>
      <w:bookmarkEnd w:id="2"/>
    </w:p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3E2188" w:rsidRDefault="003E2188" w:rsidP="003E2188"/>
    <w:p w:rsidR="00616A8A" w:rsidRDefault="00616A8A" w:rsidP="003E2188"/>
    <w:p w:rsidR="00616A8A" w:rsidRDefault="00616A8A" w:rsidP="003E2188"/>
    <w:p w:rsidR="003E2188" w:rsidRPr="003E2188" w:rsidRDefault="003E2188" w:rsidP="003E2188"/>
    <w:p w:rsidR="00616A8A" w:rsidRDefault="00616A8A" w:rsidP="00BC4399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bookmarkStart w:id="3" w:name="_Toc9287524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361702115"/>
        <w:docPartObj>
          <w:docPartGallery w:val="Bibliographies"/>
          <w:docPartUnique/>
        </w:docPartObj>
      </w:sdtPr>
      <w:sdtEndPr/>
      <w:sdtContent>
        <w:p w:rsidR="00BC4399" w:rsidRPr="00BC4399" w:rsidRDefault="00BC4399" w:rsidP="00BC4399">
          <w:pPr>
            <w:pStyle w:val="Heading1"/>
            <w:rPr>
              <w:rStyle w:val="Heading2Char"/>
              <w:rFonts w:ascii="Arial" w:hAnsi="Arial" w:cs="Arial"/>
              <w:b/>
              <w:color w:val="000000" w:themeColor="text1"/>
              <w:sz w:val="32"/>
              <w:szCs w:val="32"/>
            </w:rPr>
          </w:pPr>
          <w:r>
            <w:rPr>
              <w:rStyle w:val="Heading2Char"/>
              <w:rFonts w:ascii="Arial" w:hAnsi="Arial" w:cs="Arial"/>
              <w:b/>
              <w:color w:val="000000" w:themeColor="text1"/>
              <w:sz w:val="32"/>
              <w:szCs w:val="32"/>
            </w:rPr>
            <w:t>REFERENCES</w:t>
          </w:r>
          <w:bookmarkEnd w:id="3"/>
        </w:p>
        <w:p w:rsidR="00916BEC" w:rsidRPr="003E2188" w:rsidRDefault="00356D9F" w:rsidP="00616A8A">
          <w:pPr>
            <w:rPr>
              <w:rFonts w:ascii="Arial" w:hAnsi="Arial" w:cs="Arial"/>
              <w:b/>
              <w:color w:val="000000" w:themeColor="text1"/>
              <w:sz w:val="32"/>
              <w:szCs w:val="32"/>
            </w:rPr>
          </w:pPr>
          <w:sdt>
            <w:sdtPr>
              <w:id w:val="-573587230"/>
              <w:showingPlcHdr/>
              <w:bibliography/>
            </w:sdtPr>
            <w:sdtEndPr/>
            <w:sdtContent>
              <w:r w:rsidR="00616A8A">
                <w:t xml:space="preserve">     </w:t>
              </w:r>
            </w:sdtContent>
          </w:sdt>
        </w:p>
      </w:sdtContent>
    </w:sdt>
    <w:p w:rsidR="00916BEC" w:rsidRDefault="00916BEC" w:rsidP="003E2188">
      <w:pPr>
        <w:pStyle w:val="Heading2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7E38E5" w:rsidRDefault="007E38E5" w:rsidP="007E38E5"/>
    <w:p w:rsidR="007E38E5" w:rsidRDefault="007E38E5" w:rsidP="007E38E5"/>
    <w:p w:rsidR="007E38E5" w:rsidRDefault="007E38E5" w:rsidP="007E38E5"/>
    <w:p w:rsidR="007E38E5" w:rsidRDefault="007E38E5" w:rsidP="007E38E5"/>
    <w:p w:rsidR="007E38E5" w:rsidRDefault="007E38E5" w:rsidP="007E38E5"/>
    <w:p w:rsidR="007E38E5" w:rsidRDefault="007E38E5" w:rsidP="007E38E5"/>
    <w:p w:rsidR="007E38E5" w:rsidRDefault="007E38E5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616A8A" w:rsidRDefault="00616A8A" w:rsidP="007E38E5"/>
    <w:p w:rsidR="007E38E5" w:rsidRDefault="007E38E5" w:rsidP="007E38E5"/>
    <w:p w:rsidR="007E38E5" w:rsidRPr="007E38E5" w:rsidRDefault="007E38E5" w:rsidP="007E38E5"/>
    <w:p w:rsidR="00C87E52" w:rsidRPr="00C87E52" w:rsidRDefault="00916BEC" w:rsidP="00616A8A">
      <w:pPr>
        <w:pStyle w:val="Heading2"/>
        <w:jc w:val="center"/>
        <w:rPr>
          <w:rFonts w:ascii="Arial" w:hAnsi="Arial" w:cs="Arial"/>
        </w:rPr>
      </w:pPr>
      <w:bookmarkStart w:id="4" w:name="_Toc92875247"/>
      <w:r w:rsidRPr="003E2188">
        <w:rPr>
          <w:rFonts w:ascii="Arial" w:hAnsi="Arial" w:cs="Arial"/>
          <w:b/>
          <w:color w:val="000000" w:themeColor="text1"/>
          <w:sz w:val="32"/>
          <w:szCs w:val="32"/>
        </w:rPr>
        <w:lastRenderedPageBreak/>
        <w:t>APPENDICES</w:t>
      </w:r>
      <w:bookmarkEnd w:id="4"/>
    </w:p>
    <w:p w:rsidR="00C87E52" w:rsidRPr="00C87E52" w:rsidRDefault="00C87E52" w:rsidP="00C87E52">
      <w:pPr>
        <w:spacing w:after="0"/>
        <w:rPr>
          <w:rFonts w:ascii="Arial" w:hAnsi="Arial" w:cs="Arial"/>
        </w:rPr>
      </w:pPr>
    </w:p>
    <w:sectPr w:rsidR="00C87E52" w:rsidRPr="00C87E52" w:rsidSect="00873BD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D9F" w:rsidRDefault="00356D9F" w:rsidP="00356D9F">
      <w:pPr>
        <w:spacing w:after="0" w:line="240" w:lineRule="auto"/>
      </w:pPr>
      <w:r>
        <w:separator/>
      </w:r>
    </w:p>
  </w:endnote>
  <w:endnote w:type="continuationSeparator" w:id="0">
    <w:p w:rsidR="00356D9F" w:rsidRDefault="00356D9F" w:rsidP="00356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D9F" w:rsidRDefault="00356D9F">
    <w:pPr>
      <w:pStyle w:val="Footer"/>
    </w:pPr>
    <w:r>
      <w:rPr>
        <w:noProof/>
        <w:color w:val="808080" w:themeColor="background1" w:themeShade="80"/>
        <w:lang w:eastAsia="en-GB"/>
      </w:rPr>
      <mc:AlternateContent>
        <mc:Choice Requires="wpg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5943600" cy="320040"/>
              <wp:effectExtent l="0" t="0" r="0" b="3810"/>
              <wp:wrapSquare wrapText="bothSides"/>
              <wp:docPr id="37" name="Group 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320040"/>
                        <a:chOff x="0" y="0"/>
                        <a:chExt cx="5962650" cy="323851"/>
                      </a:xfrm>
                    </wpg:grpSpPr>
                    <wps:wsp>
                      <wps:cNvPr id="38" name="Rectangle 38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Text Box 39"/>
                      <wps:cNvSpPr txBox="1"/>
                      <wps:spPr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6D9F" w:rsidRDefault="00356D9F">
                            <w:pPr>
                              <w:jc w:val="right"/>
                              <w:rPr>
                                <w:color w:val="7F7F7F" w:themeColor="text1" w:themeTint="80"/>
                              </w:rPr>
                            </w:pPr>
                          </w:p>
                          <w:p w:rsidR="00356D9F" w:rsidRDefault="00356D9F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37" o:spid="_x0000_s1032" style="position:absolute;margin-left:416.8pt;margin-top:0;width:468pt;height:25.2pt;z-index:251660288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">
              <v:rect id="Rectangle 38" o:spid="_x0000_s1033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34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" filled="f" stroked="f" strokeweight=".5pt">
                <v:textbox inset=",,,0">
                  <w:txbxContent>
                    <w:p w:rsidR="00356D9F" w:rsidRDefault="00356D9F">
                      <w:pPr>
                        <w:jc w:val="right"/>
                        <w:rPr>
                          <w:color w:val="7F7F7F" w:themeColor="text1" w:themeTint="80"/>
                        </w:rPr>
                      </w:pPr>
                    </w:p>
                    <w:p w:rsidR="00356D9F" w:rsidRDefault="00356D9F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9960610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0" name="Rectangl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56D9F" w:rsidRDefault="00356D9F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40" o:spid="_x0000_s1035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" fillcolor="black [3213]" stroked="f" strokeweight="3pt">
              <v:textbox>
                <w:txbxContent>
                  <w:p w:rsidR="00356D9F" w:rsidRDefault="00356D9F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5</w:t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D9F" w:rsidRDefault="00356D9F" w:rsidP="00356D9F">
      <w:pPr>
        <w:spacing w:after="0" w:line="240" w:lineRule="auto"/>
      </w:pPr>
      <w:r>
        <w:separator/>
      </w:r>
    </w:p>
  </w:footnote>
  <w:footnote w:type="continuationSeparator" w:id="0">
    <w:p w:rsidR="00356D9F" w:rsidRDefault="00356D9F" w:rsidP="00356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D9F" w:rsidRDefault="00356D9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62336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2540" b="444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dk1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356D9F" w:rsidRDefault="00356D9F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ASSIGNMENT TITLE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31" style="position:absolute;margin-left:0;margin-top:0;width:468.5pt;height:21.3pt;z-index:-251654144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" o:allowoverlap="f" fillcolor="black [3200]" stroked="f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356D9F" w:rsidRDefault="00356D9F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ASSIGNMENT TITLE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43B9E"/>
    <w:multiLevelType w:val="multilevel"/>
    <w:tmpl w:val="9D0A3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FCF"/>
    <w:rsid w:val="000D01C3"/>
    <w:rsid w:val="000D0B89"/>
    <w:rsid w:val="00242785"/>
    <w:rsid w:val="00253B4C"/>
    <w:rsid w:val="00265EE6"/>
    <w:rsid w:val="00271433"/>
    <w:rsid w:val="00304FCF"/>
    <w:rsid w:val="00356D9F"/>
    <w:rsid w:val="00393C95"/>
    <w:rsid w:val="003E2188"/>
    <w:rsid w:val="0040248B"/>
    <w:rsid w:val="00407FEE"/>
    <w:rsid w:val="00486F72"/>
    <w:rsid w:val="004B5CF2"/>
    <w:rsid w:val="004F2C69"/>
    <w:rsid w:val="005634CD"/>
    <w:rsid w:val="00572DAF"/>
    <w:rsid w:val="005C1AFF"/>
    <w:rsid w:val="005D4A66"/>
    <w:rsid w:val="005D785B"/>
    <w:rsid w:val="00604A8E"/>
    <w:rsid w:val="00616A8A"/>
    <w:rsid w:val="00641288"/>
    <w:rsid w:val="00662C0B"/>
    <w:rsid w:val="00726EA5"/>
    <w:rsid w:val="00731CAD"/>
    <w:rsid w:val="007B5D15"/>
    <w:rsid w:val="007D592B"/>
    <w:rsid w:val="007E1846"/>
    <w:rsid w:val="007E2400"/>
    <w:rsid w:val="007E38E5"/>
    <w:rsid w:val="00811735"/>
    <w:rsid w:val="00873BDB"/>
    <w:rsid w:val="00883255"/>
    <w:rsid w:val="00891955"/>
    <w:rsid w:val="00916BEC"/>
    <w:rsid w:val="00932186"/>
    <w:rsid w:val="00956F7D"/>
    <w:rsid w:val="00A144AF"/>
    <w:rsid w:val="00A82B34"/>
    <w:rsid w:val="00AA5B8A"/>
    <w:rsid w:val="00AF6EF4"/>
    <w:rsid w:val="00BC20E7"/>
    <w:rsid w:val="00BC4399"/>
    <w:rsid w:val="00BD18D1"/>
    <w:rsid w:val="00C04C97"/>
    <w:rsid w:val="00C26B07"/>
    <w:rsid w:val="00C87E52"/>
    <w:rsid w:val="00CD665A"/>
    <w:rsid w:val="00D030BD"/>
    <w:rsid w:val="00DC025B"/>
    <w:rsid w:val="00DD015B"/>
    <w:rsid w:val="00E17F9D"/>
    <w:rsid w:val="00EA46D4"/>
    <w:rsid w:val="00ED705D"/>
    <w:rsid w:val="00F6004B"/>
    <w:rsid w:val="00FA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A33E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4A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218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E21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3BD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73BD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04A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04A8E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E218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E218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C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20E7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BC20E7"/>
    <w:rPr>
      <w:rFonts w:ascii="Courier New" w:eastAsia="Times New Roman" w:hAnsi="Courier New" w:cs="Courier New"/>
      <w:sz w:val="20"/>
      <w:szCs w:val="20"/>
    </w:rPr>
  </w:style>
  <w:style w:type="paragraph" w:customStyle="1" w:styleId="location">
    <w:name w:val="location"/>
    <w:basedOn w:val="Normal"/>
    <w:rsid w:val="00BC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ast-line">
    <w:name w:val="last-line"/>
    <w:basedOn w:val="DefaultParagraphFont"/>
    <w:rsid w:val="00BC20E7"/>
  </w:style>
  <w:style w:type="character" w:customStyle="1" w:styleId="last-col">
    <w:name w:val="last-col"/>
    <w:basedOn w:val="DefaultParagraphFont"/>
    <w:rsid w:val="00BC20E7"/>
  </w:style>
  <w:style w:type="paragraph" w:customStyle="1" w:styleId="extract">
    <w:name w:val="extract"/>
    <w:basedOn w:val="Normal"/>
    <w:rsid w:val="00BC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f">
    <w:name w:val="lf"/>
    <w:basedOn w:val="DefaultParagraphFont"/>
    <w:rsid w:val="00BC20E7"/>
  </w:style>
  <w:style w:type="paragraph" w:styleId="TOC2">
    <w:name w:val="toc 2"/>
    <w:basedOn w:val="Normal"/>
    <w:next w:val="Normal"/>
    <w:autoRedefine/>
    <w:uiPriority w:val="39"/>
    <w:unhideWhenUsed/>
    <w:rsid w:val="00265EE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265EE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265EE6"/>
    <w:rPr>
      <w:color w:val="0563C1" w:themeColor="hyperlink"/>
      <w:u w:val="single"/>
    </w:rPr>
  </w:style>
  <w:style w:type="paragraph" w:customStyle="1" w:styleId="msonormal0">
    <w:name w:val="msonormal"/>
    <w:basedOn w:val="Normal"/>
    <w:rsid w:val="00C87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BC4399"/>
  </w:style>
  <w:style w:type="paragraph" w:styleId="TOC1">
    <w:name w:val="toc 1"/>
    <w:basedOn w:val="Normal"/>
    <w:next w:val="Normal"/>
    <w:autoRedefine/>
    <w:uiPriority w:val="39"/>
    <w:unhideWhenUsed/>
    <w:rsid w:val="00BC4399"/>
    <w:pPr>
      <w:spacing w:after="100"/>
    </w:pPr>
  </w:style>
  <w:style w:type="paragraph" w:styleId="Header">
    <w:name w:val="header"/>
    <w:basedOn w:val="Normal"/>
    <w:link w:val="HeaderChar"/>
    <w:uiPriority w:val="99"/>
    <w:unhideWhenUsed/>
    <w:rsid w:val="0035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6D9F"/>
  </w:style>
  <w:style w:type="paragraph" w:styleId="Footer">
    <w:name w:val="footer"/>
    <w:basedOn w:val="Normal"/>
    <w:link w:val="FooterChar"/>
    <w:uiPriority w:val="99"/>
    <w:unhideWhenUsed/>
    <w:rsid w:val="00356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6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1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9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2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7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7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5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3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2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14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11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7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0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7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5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5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6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2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9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0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4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8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7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4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3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65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8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7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5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06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3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2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4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4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7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6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4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8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3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8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9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1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8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0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1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4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8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8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4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1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0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8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6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1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2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4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5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3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0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8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94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1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8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9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8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7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0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0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3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9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0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0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81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2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4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9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4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7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84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6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2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3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2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25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0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9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4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7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3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1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6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9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2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8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06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1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30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6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5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7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4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1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1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25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1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0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6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7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0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2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6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24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6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0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7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2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9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8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5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9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21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1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1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55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7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2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4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9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9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8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3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97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2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3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8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0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4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5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2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7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25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3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7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0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1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0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8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1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6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6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2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0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7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7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8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0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5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5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2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4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8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8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5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3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9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47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87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0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0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9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93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3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3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24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4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95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7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7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59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0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43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1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8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80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3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12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8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1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7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75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8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7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1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15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6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4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0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0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0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7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9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97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3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6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1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32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33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7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3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8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7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47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4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5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2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4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76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0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4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42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9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3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2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8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3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97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1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3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4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1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5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6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7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8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7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1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7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8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9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5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1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0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3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4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8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9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3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7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6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95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7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8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17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8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3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8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3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5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96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3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3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2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2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8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15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2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8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6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5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0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6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8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0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0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6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0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8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5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5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2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5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8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1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3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9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8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2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5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8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6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4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8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54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7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41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6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6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8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1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0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7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6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5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0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1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8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9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53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1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9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1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8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8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9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9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8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3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2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9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5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5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1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5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2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1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2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7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8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5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0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8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9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2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0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5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64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8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1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3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1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05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9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2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3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5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6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97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1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2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3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3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9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5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7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8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3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0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8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6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6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84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8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9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1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1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8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9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8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8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3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2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2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8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2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9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4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7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88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8E4"/>
    <w:rsid w:val="005B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8E4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5B08E4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CA3338F62D4FDFA9DB49030A82FBD8">
    <w:name w:val="01CA3338F62D4FDFA9DB49030A82FBD8"/>
    <w:rsid w:val="005B08E4"/>
  </w:style>
  <w:style w:type="paragraph" w:customStyle="1" w:styleId="28DA562BA4904DC8A8B4145424A2E0BB">
    <w:name w:val="28DA562BA4904DC8A8B4145424A2E0BB"/>
    <w:rsid w:val="005B08E4"/>
  </w:style>
  <w:style w:type="character" w:styleId="PlaceholderText">
    <w:name w:val="Placeholder Text"/>
    <w:basedOn w:val="DefaultParagraphFont"/>
    <w:uiPriority w:val="99"/>
    <w:semiHidden/>
    <w:rsid w:val="005B08E4"/>
    <w:rPr>
      <w:color w:val="808080"/>
    </w:rPr>
  </w:style>
  <w:style w:type="paragraph" w:customStyle="1" w:styleId="3319BEF8097B4FC892BB004918A9374D">
    <w:name w:val="3319BEF8097B4FC892BB004918A9374D"/>
    <w:rsid w:val="005B08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Gor19</b:Tag>
    <b:SourceType>InternetSite</b:SourceType>
    <b:Guid>{5189101E-4401-4A29-AE1B-B538B51081C5}</b:Guid>
    <b:Author>
      <b:Author>
        <b:NameList>
          <b:Person>
            <b:Last>Paunovic</b:Last>
            <b:First>Goran</b:First>
          </b:Person>
        </b:NameList>
      </b:Author>
    </b:Author>
    <b:Title>Forbes</b:Title>
    <b:Year>2019</b:Year>
    <b:Month>February </b:Month>
    <b:Day>28</b:Day>
    <b:YearAccessed>2022</b:YearAccessed>
    <b:MonthAccessed>January</b:MonthAccessed>
    <b:DayAccessed>10</b:DayAccessed>
    <b:URL>https://www.forbes.com/sites/forbesagencycouncil/2019/02/28/a-useful-experience-why-usability-is-essential-to-ux-design/?sh=519c17a44363</b:URL>
    <b:RefOrder>1</b:RefOrder>
  </b:Source>
  <b:Source>
    <b:Tag>Usa13</b:Tag>
    <b:SourceType>InternetSite</b:SourceType>
    <b:Guid>{B41DF1EC-F380-4E8F-9F50-B1F65B1E0A69}</b:Guid>
    <b:Author>
      <b:Author>
        <b:Corporate>Usability</b:Corporate>
      </b:Author>
    </b:Author>
    <b:Title>Usability Evalutation Basics</b:Title>
    <b:Year>2013</b:Year>
    <b:YearAccessed>2022</b:YearAccessed>
    <b:MonthAccessed>January</b:MonthAccessed>
    <b:DayAccessed>10</b:DayAccessed>
    <b:URL>https://www.usability.gov/what-and-why/usability-evaluation.html</b:URL>
    <b:RefOrder>2</b:RefOrder>
  </b:Source>
  <b:Source>
    <b:Tag>Ang22</b:Tag>
    <b:SourceType>InternetSite</b:SourceType>
    <b:Guid>{B8E2F1E0-0C57-42EF-9B21-87C5465A1392}</b:Guid>
    <b:Author>
      <b:Author>
        <b:NameList>
          <b:Person>
            <b:Last>Schrijver</b:Last>
            <b:First>Angela</b:First>
            <b:Middle>De</b:Middle>
          </b:Person>
        </b:NameList>
      </b:Author>
    </b:Author>
    <b:Title>Importance of Web Usability</b:Title>
    <b:YearAccessed>2022</b:YearAccessed>
    <b:MonthAccessed>January </b:MonthAccessed>
    <b:DayAccessed>10</b:DayAccessed>
    <b:URL>https://smallbusiness.chron.com/importance-usability-44946.html</b:URL>
    <b:RefOrder>3</b:RefOrder>
  </b:Source>
  <b:Source>
    <b:Tag>Wor18</b:Tag>
    <b:SourceType>InternetSite</b:SourceType>
    <b:Guid>{44721988-29E5-44AA-9329-0E5AA333EC72}</b:Guid>
    <b:Author>
      <b:Author>
        <b:Corporate>World Wide Wep Consortium </b:Corporate>
      </b:Author>
    </b:Author>
    <b:Title>Web Content Accessibility Guidlines</b:Title>
    <b:Year>2018</b:Year>
    <b:Month>June</b:Month>
    <b:Day>5</b:Day>
    <b:YearAccessed>2022</b:YearAccessed>
    <b:MonthAccessed>January</b:MonthAccessed>
    <b:DayAccessed>10</b:DayAccessed>
    <b:URL>https://www.w3.org/TR/WCAG21/</b:URL>
    <b:RefOrder>4</b:RefOrder>
  </b:Source>
  <b:Source>
    <b:Tag>Usa22</b:Tag>
    <b:SourceType>InternetSite</b:SourceType>
    <b:Guid>{E8C4403C-5A08-40A5-9B35-76204FD154FB}</b:Guid>
    <b:Author>
      <b:Author>
        <b:Corporate>Usability</b:Corporate>
      </b:Author>
    </b:Author>
    <b:Title>Accessibility Basics</b:Title>
    <b:YearAccessed>2022</b:YearAccessed>
    <b:MonthAccessed>January </b:MonthAccessed>
    <b:DayAccessed>10</b:DayAccessed>
    <b:URL>https://www.usability.gov/what-and-why/accessibility.html</b:URL>
    <b:RefOrder>5</b:RefOrder>
  </b:Source>
  <b:Source>
    <b:Tag>Wor22</b:Tag>
    <b:SourceType>InternetSite</b:SourceType>
    <b:Guid>{D2204F7A-A7ED-4AE2-A66B-838BCFE17ADB}</b:Guid>
    <b:Author>
      <b:Author>
        <b:Corporate>World Wide Web Consortium</b:Corporate>
      </b:Author>
    </b:Author>
    <b:Title>Introduction to Web Accessibility</b:Title>
    <b:YearAccessed>2022</b:YearAccessed>
    <b:MonthAccessed>January </b:MonthAccessed>
    <b:DayAccessed>10</b:DayAccessed>
    <b:URL>https://www.w3.org/WAI/fundamentals/accessibility-intro/</b:URL>
    <b:RefOrder>6</b:RefOrder>
  </b:Source>
  <b:Source>
    <b:Tag>Tre22</b:Tag>
    <b:SourceType>InternetSite</b:SourceType>
    <b:Guid>{D45F127C-9D27-43CA-BA9E-BD8235237AB5}</b:Guid>
    <b:Author>
      <b:Author>
        <b:Corporate>Trending Duniya</b:Corporate>
      </b:Author>
    </b:Author>
    <b:Title>What is Search Engine-Optimisation?</b:Title>
    <b:YearAccessed>2022</b:YearAccessed>
    <b:MonthAccessed>January</b:MonthAccessed>
    <b:DayAccessed>10</b:DayAccessed>
    <b:URL>https://trendingduniya.online/seo/</b:URL>
    <b:RefOrder>7</b:RefOrder>
  </b:Source>
  <b:Source>
    <b:Tag>Meg19</b:Tag>
    <b:SourceType>InternetSite</b:SourceType>
    <b:Guid>{B1ED2680-D552-4E80-B31D-DFE723F12D44}</b:Guid>
    <b:Author>
      <b:Author>
        <b:NameList>
          <b:Person>
            <b:Last>McGrath</b:Last>
            <b:First>Megan</b:First>
          </b:Person>
        </b:NameList>
      </b:Author>
    </b:Author>
    <b:Title>The Importance of Search Engine Optimisation (SEO)</b:Title>
    <b:Year>2019</b:Year>
    <b:Month>September</b:Month>
    <b:Day>19</b:Day>
    <b:YearAccessed>2022</b:YearAccessed>
    <b:MonthAccessed>January</b:MonthAccessed>
    <b:DayAccessed>10</b:DayAccessed>
    <b:URL>https://alterendeavors.com/search-engine-optimization-seo-importance/</b:URL>
    <b:RefOrder>8</b:RefOrder>
  </b:Source>
  <b:Source>
    <b:Tag>Dig21</b:Tag>
    <b:SourceType>InternetSite</b:SourceType>
    <b:Guid>{97BBD369-22F4-4399-9D3C-D0A586D2D06B}</b:Guid>
    <b:Author>
      <b:Author>
        <b:Corporate>Digital Marketing Institute</b:Corporate>
      </b:Author>
    </b:Author>
    <b:Title>What is SEO &amp; Why Is It Important?</b:Title>
    <b:Year>2021</b:Year>
    <b:Month>October</b:Month>
    <b:Day>18</b:Day>
    <b:YearAccessed>2022</b:YearAccessed>
    <b:MonthAccessed>January</b:MonthAccessed>
    <b:DayAccessed>10</b:DayAccessed>
    <b:URL>https://digitalmarketinginstitute.com/blog/what-is-seo-and-why-is-it-important</b:URL>
    <b:RefOrder>9</b:RefOrder>
  </b:Source>
</b:Sources>
</file>

<file path=customXml/itemProps1.xml><?xml version="1.0" encoding="utf-8"?>
<ds:datastoreItem xmlns:ds="http://schemas.openxmlformats.org/officeDocument/2006/customXml" ds:itemID="{851BEF90-8A75-4633-83A7-206807851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TITLE</vt:lpstr>
    </vt:vector>
  </TitlesOfParts>
  <Company>DATE: MONTH DAY YEAR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TITLE</dc:title>
  <dc:subject/>
  <dc:creator>OAT18838836 (Madison Oats)</dc:creator>
  <cp:keywords/>
  <dc:description/>
  <cp:lastModifiedBy>OAT18838836 (Madison Oats)</cp:lastModifiedBy>
  <cp:revision>3</cp:revision>
  <dcterms:created xsi:type="dcterms:W3CDTF">2022-01-12T10:21:00Z</dcterms:created>
  <dcterms:modified xsi:type="dcterms:W3CDTF">2022-01-12T10:26:00Z</dcterms:modified>
</cp:coreProperties>
</file>