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4C3A0B" w:rsidR="00CA7D5E" w:rsidP="00E84BC8" w:rsidRDefault="00A51109" w14:paraId="1E8C0C82" w14:textId="77777777">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682C6A" w:rsidRDefault="00CA7D5E" w14:paraId="7DC892DE" w14:textId="77777777">
      <w:pPr>
        <w:tabs>
          <w:tab w:val="left" w:pos="5103"/>
        </w:tabs>
        <w:ind w:right="282"/>
        <w:jc w:val="center"/>
        <w:rPr>
          <w:rFonts w:ascii="Arial" w:hAnsi="Arial" w:cs="Arial"/>
          <w:b/>
          <w:bCs/>
        </w:rPr>
      </w:pPr>
    </w:p>
    <w:p w:rsidRPr="004C3A0B" w:rsidR="00CA7D5E" w:rsidP="00280A88" w:rsidRDefault="00C70796" w14:paraId="12B73EF8" w14:textId="77777777">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ducted ethically. A researcher may</w:t>
      </w:r>
      <w:r w:rsidRPr="004C3A0B" w:rsidR="00280A88">
        <w:rPr>
          <w:rFonts w:ascii="Arial" w:hAnsi="Arial" w:cs="Arial"/>
          <w:b/>
          <w:bCs/>
          <w:sz w:val="22"/>
          <w:szCs w:val="22"/>
        </w:rPr>
        <w:t xml:space="preserve"> not be covered by the University’s insurance if ethical approval has not been obtained prior to commencement.</w:t>
      </w:r>
    </w:p>
    <w:p w:rsidRPr="004C3A0B" w:rsidR="00280A88" w:rsidP="00280A88" w:rsidRDefault="00280A88" w14:paraId="1AF76E5D" w14:textId="77777777">
      <w:pPr>
        <w:tabs>
          <w:tab w:val="left" w:pos="5103"/>
        </w:tabs>
        <w:ind w:right="282"/>
        <w:jc w:val="center"/>
        <w:rPr>
          <w:rFonts w:ascii="Arial" w:hAnsi="Arial" w:cs="Arial"/>
          <w:b/>
          <w:bCs/>
          <w:sz w:val="16"/>
          <w:szCs w:val="16"/>
        </w:rPr>
      </w:pPr>
    </w:p>
    <w:p w:rsidRPr="004C3A0B" w:rsidR="00280A88" w:rsidP="00700361" w:rsidRDefault="00280A88" w14:paraId="21519717" w14:textId="77777777">
      <w:pPr>
        <w:tabs>
          <w:tab w:val="left" w:pos="5103"/>
        </w:tabs>
        <w:ind w:right="282"/>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700361" w:rsidRDefault="00EF6306" w14:paraId="521E14C3" w14:textId="77777777">
      <w:pPr>
        <w:tabs>
          <w:tab w:val="left" w:pos="5103"/>
        </w:tabs>
        <w:ind w:right="282"/>
        <w:jc w:val="both"/>
        <w:rPr>
          <w:rFonts w:ascii="Arial" w:hAnsi="Arial" w:cs="Arial"/>
          <w:sz w:val="22"/>
          <w:szCs w:val="22"/>
        </w:rPr>
      </w:pPr>
    </w:p>
    <w:p w:rsidRPr="004C3A0B" w:rsidR="00280A88" w:rsidP="00700361" w:rsidRDefault="0082781D" w14:paraId="670F5AA6" w14:textId="7777777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700361" w:rsidRDefault="00280A88" w14:paraId="53157C07" w14:textId="77777777">
      <w:pPr>
        <w:tabs>
          <w:tab w:val="left" w:pos="5103"/>
        </w:tabs>
        <w:ind w:right="282"/>
        <w:jc w:val="both"/>
        <w:rPr>
          <w:rFonts w:ascii="Arial" w:hAnsi="Arial" w:cs="Arial"/>
          <w:sz w:val="22"/>
          <w:szCs w:val="22"/>
        </w:rPr>
      </w:pPr>
    </w:p>
    <w:p w:rsidRPr="004C3A0B" w:rsidR="00EF6306" w:rsidP="00700361" w:rsidRDefault="00EF6306" w14:paraId="7A43FDB1" w14:textId="77777777">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Pr="004C3A0B" w:rsidR="00280A88" w:rsidP="00354F34" w:rsidRDefault="00280A88" w14:paraId="1D6877BF" w14:textId="77777777">
      <w:pPr>
        <w:autoSpaceDE w:val="0"/>
        <w:autoSpaceDN w:val="0"/>
        <w:adjustRightInd w:val="0"/>
        <w:spacing w:after="240"/>
        <w:jc w:val="both"/>
        <w:rPr>
          <w:rFonts w:ascii="Arial" w:hAnsi="Arial" w:cs="Arial"/>
          <w:sz w:val="22"/>
          <w:szCs w:val="22"/>
        </w:rPr>
      </w:pPr>
    </w:p>
    <w:p w:rsidRPr="004C3A0B" w:rsidR="00A51109" w:rsidP="00354F34" w:rsidRDefault="00A51109" w14:paraId="4BC6AB62"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2544"/>
        <w:gridCol w:w="709"/>
        <w:gridCol w:w="2551"/>
        <w:gridCol w:w="709"/>
        <w:gridCol w:w="2526"/>
        <w:gridCol w:w="850"/>
      </w:tblGrid>
      <w:tr w:rsidRPr="004C3A0B" w:rsidR="00CE6A00" w:rsidTr="003257BD" w14:paraId="4C7D18CE" w14:textId="77777777">
        <w:trPr>
          <w:trHeight w:val="439"/>
        </w:trPr>
        <w:tc>
          <w:tcPr>
            <w:tcW w:w="3253" w:type="dxa"/>
            <w:gridSpan w:val="2"/>
            <w:shd w:val="clear" w:color="auto" w:fill="F2F2F2" w:themeFill="background1" w:themeFillShade="F2"/>
          </w:tcPr>
          <w:p w:rsidRPr="004C3A0B" w:rsidR="00CE6A00" w:rsidP="008C4441" w:rsidRDefault="00A51109" w14:paraId="1FA9B601" w14:textId="77777777">
            <w:pPr>
              <w:rPr>
                <w:rFonts w:ascii="Arial" w:hAnsi="Arial" w:cs="Arial"/>
                <w:sz w:val="22"/>
                <w:szCs w:val="22"/>
              </w:rPr>
            </w:pPr>
            <w:r w:rsidRPr="004C3A0B">
              <w:rPr>
                <w:rFonts w:ascii="Arial" w:hAnsi="Arial" w:cs="Arial"/>
                <w:sz w:val="22"/>
                <w:szCs w:val="22"/>
              </w:rPr>
              <w:t>Full</w:t>
            </w:r>
            <w:r w:rsidRPr="004C3A0B" w:rsidR="00CE6A00">
              <w:rPr>
                <w:rFonts w:ascii="Arial" w:hAnsi="Arial" w:cs="Arial"/>
                <w:sz w:val="22"/>
                <w:szCs w:val="22"/>
              </w:rPr>
              <w:t xml:space="preserve"> Name:</w:t>
            </w:r>
          </w:p>
        </w:tc>
        <w:tc>
          <w:tcPr>
            <w:tcW w:w="6636" w:type="dxa"/>
            <w:gridSpan w:val="4"/>
          </w:tcPr>
          <w:p w:rsidRPr="004C3A0B" w:rsidR="00CE6A00" w:rsidP="008C4441" w:rsidRDefault="0081468F" w14:paraId="4CB81150" w14:textId="77777777">
            <w:pPr>
              <w:rPr>
                <w:rFonts w:ascii="Arial" w:hAnsi="Arial" w:cs="Arial"/>
                <w:sz w:val="22"/>
                <w:szCs w:val="22"/>
                <w:lang w:eastAsia="zh-CN"/>
              </w:rPr>
            </w:pPr>
            <w:r>
              <w:rPr>
                <w:rFonts w:ascii="Arial" w:hAnsi="Arial" w:cs="Arial"/>
                <w:sz w:val="22"/>
                <w:szCs w:val="22"/>
                <w:lang w:eastAsia="zh-CN"/>
              </w:rPr>
              <w:t>Jac Conor Williams</w:t>
            </w:r>
          </w:p>
        </w:tc>
      </w:tr>
      <w:tr w:rsidRPr="004C3A0B" w:rsidR="00425DA7" w:rsidTr="002A152D" w14:paraId="74FB3DE6" w14:textId="77777777">
        <w:trPr>
          <w:trHeight w:val="472"/>
        </w:trPr>
        <w:tc>
          <w:tcPr>
            <w:tcW w:w="3253" w:type="dxa"/>
            <w:gridSpan w:val="2"/>
            <w:shd w:val="clear" w:color="auto" w:fill="BFBFBF" w:themeFill="background1" w:themeFillShade="BF"/>
            <w:vAlign w:val="center"/>
          </w:tcPr>
          <w:p w:rsidRPr="004C3A0B" w:rsidR="00425DA7" w:rsidP="003257BD" w:rsidRDefault="00425DA7" w14:paraId="762D8281" w14:textId="77777777">
            <w:pPr>
              <w:rPr>
                <w:rFonts w:ascii="Arial" w:hAnsi="Arial" w:cs="Arial"/>
                <w:sz w:val="22"/>
                <w:szCs w:val="22"/>
              </w:rPr>
            </w:pPr>
            <w:r w:rsidRPr="004C3A0B">
              <w:rPr>
                <w:rFonts w:ascii="Arial" w:hAnsi="Arial" w:cs="Arial"/>
                <w:sz w:val="22"/>
                <w:szCs w:val="22"/>
              </w:rPr>
              <w:t>Tick all boxes which apply:</w:t>
            </w:r>
          </w:p>
          <w:p w:rsidRPr="004C3A0B" w:rsidR="00425DA7" w:rsidP="003257BD" w:rsidRDefault="00425DA7" w14:paraId="4AF48FBD" w14:textId="77777777">
            <w:pPr>
              <w:rPr>
                <w:rFonts w:ascii="Arial" w:hAnsi="Arial" w:cs="Arial"/>
                <w:sz w:val="22"/>
                <w:szCs w:val="22"/>
              </w:rPr>
            </w:pPr>
          </w:p>
        </w:tc>
        <w:tc>
          <w:tcPr>
            <w:tcW w:w="2551" w:type="dxa"/>
            <w:shd w:val="clear" w:color="auto" w:fill="F2F2F2" w:themeFill="background1" w:themeFillShade="F2"/>
            <w:vAlign w:val="center"/>
          </w:tcPr>
          <w:p w:rsidRPr="004C3A0B" w:rsidR="00425DA7" w:rsidP="003257BD" w:rsidRDefault="00425DA7" w14:paraId="233B2FB0" w14:textId="77777777">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Pr="004C3A0B" w:rsidR="00425DA7" w:rsidP="00425DA7" w:rsidRDefault="00425DA7" w14:paraId="30A1273D" w14:textId="77777777">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2F2F2" w:themeFill="background1" w:themeFillShade="F2"/>
            <w:vAlign w:val="center"/>
          </w:tcPr>
          <w:p w:rsidRPr="004C3A0B" w:rsidR="00425DA7" w:rsidP="003257BD" w:rsidRDefault="00425DA7" w14:paraId="316B20C2" w14:textId="77777777">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Pr="004C3A0B" w:rsidR="00425DA7" w:rsidP="00425DA7" w:rsidRDefault="00425DA7" w14:paraId="75D484E5" w14:textId="77777777">
            <w:pPr>
              <w:jc w:val="center"/>
              <w:rPr>
                <w:rFonts w:ascii="Arial" w:hAnsi="Arial" w:cs="Arial"/>
                <w:sz w:val="22"/>
                <w:szCs w:val="22"/>
              </w:rPr>
            </w:pPr>
            <w:r>
              <w:rPr>
                <w:rFonts w:hint="eastAsia" w:ascii="MS Gothic" w:hAnsi="MS Gothic" w:eastAsia="MS Gothic" w:cs="Arial"/>
                <w:sz w:val="22"/>
                <w:szCs w:val="22"/>
              </w:rPr>
              <w:t>☐</w:t>
            </w:r>
          </w:p>
        </w:tc>
      </w:tr>
      <w:tr w:rsidRPr="004C3A0B" w:rsidR="00425DA7" w:rsidTr="003257BD" w14:paraId="4FE92863" w14:textId="77777777">
        <w:trPr>
          <w:trHeight w:val="472"/>
        </w:trPr>
        <w:tc>
          <w:tcPr>
            <w:tcW w:w="2544" w:type="dxa"/>
            <w:shd w:val="clear" w:color="auto" w:fill="F2F2F2" w:themeFill="background1" w:themeFillShade="F2"/>
            <w:vAlign w:val="center"/>
          </w:tcPr>
          <w:p w:rsidRPr="004C3A0B" w:rsidR="00425DA7" w:rsidP="003257BD" w:rsidRDefault="00425DA7" w14:paraId="6582925E" w14:textId="77777777">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P="00425DA7" w:rsidRDefault="00B308D2" w14:paraId="5D361D0D"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2F2F2" w:themeFill="background1" w:themeFillShade="F2"/>
            <w:vAlign w:val="center"/>
          </w:tcPr>
          <w:p w:rsidRPr="004C3A0B" w:rsidR="00425DA7" w:rsidP="003257BD" w:rsidRDefault="0076027F" w14:paraId="00057410" w14:textId="77777777">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P="00425DA7" w:rsidRDefault="0076027F" w14:paraId="6C423259"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2F2F2" w:themeFill="background1" w:themeFillShade="F2"/>
            <w:vAlign w:val="center"/>
          </w:tcPr>
          <w:p w:rsidRPr="004C3A0B" w:rsidR="00425DA7" w:rsidP="003257BD" w:rsidRDefault="0076027F" w14:paraId="42926470" w14:textId="77777777">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P="00425DA7" w:rsidRDefault="00B308D2" w14:paraId="0523F7E1" w14:textId="77777777">
                <w:pPr>
                  <w:jc w:val="center"/>
                  <w:rPr>
                    <w:rFonts w:ascii="Arial" w:hAnsi="Arial" w:cs="Arial"/>
                    <w:sz w:val="22"/>
                    <w:szCs w:val="22"/>
                  </w:rPr>
                </w:pPr>
                <w:r>
                  <w:rPr>
                    <w:rFonts w:hint="eastAsia" w:ascii="MS Gothic" w:hAnsi="MS Gothic" w:eastAsia="MS Gothic" w:cs="Arial"/>
                    <w:sz w:val="22"/>
                    <w:szCs w:val="22"/>
                  </w:rPr>
                  <w:t>☐</w:t>
                </w:r>
              </w:p>
            </w:tc>
          </w:sdtContent>
        </w:sdt>
      </w:tr>
    </w:tbl>
    <w:p w:rsidRPr="004C3A0B" w:rsidR="00A51109" w:rsidRDefault="00A51109" w14:paraId="3EBF39E7" w14:textId="77777777">
      <w:pPr>
        <w:rPr>
          <w:rFonts w:ascii="Arial" w:hAnsi="Arial" w:cs="Arial"/>
          <w:bCs/>
          <w:iCs/>
          <w:sz w:val="16"/>
          <w:szCs w:val="16"/>
        </w:rPr>
      </w:pP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3253"/>
        <w:gridCol w:w="6636"/>
      </w:tblGrid>
      <w:tr w:rsidRPr="004C3A0B" w:rsidR="00A51109" w:rsidTr="00E16786" w14:paraId="343C4E36" w14:textId="77777777">
        <w:trPr>
          <w:cantSplit/>
          <w:trHeight w:val="334"/>
        </w:trPr>
        <w:tc>
          <w:tcPr>
            <w:tcW w:w="3253" w:type="dxa"/>
            <w:shd w:val="clear" w:color="auto" w:fill="F2F2F2" w:themeFill="background1" w:themeFillShade="F2"/>
          </w:tcPr>
          <w:p w:rsidRPr="004C3A0B" w:rsidR="00A51109" w:rsidP="00CA510C" w:rsidRDefault="00CA510C" w14:paraId="491D27E3" w14:textId="77777777">
            <w:pPr>
              <w:rPr>
                <w:rFonts w:ascii="Arial" w:hAnsi="Arial" w:cs="Arial"/>
                <w:sz w:val="22"/>
                <w:szCs w:val="22"/>
              </w:rPr>
            </w:pPr>
            <w:r>
              <w:rPr>
                <w:rFonts w:ascii="Arial" w:hAnsi="Arial" w:cs="Arial"/>
                <w:sz w:val="22"/>
                <w:szCs w:val="22"/>
              </w:rPr>
              <w:t>Institute</w:t>
            </w:r>
            <w:r w:rsidRPr="004C3A0B" w:rsidR="00A51109">
              <w:rPr>
                <w:rFonts w:ascii="Arial" w:hAnsi="Arial" w:cs="Arial"/>
                <w:sz w:val="22"/>
                <w:szCs w:val="22"/>
              </w:rPr>
              <w:t>/</w:t>
            </w:r>
            <w:r>
              <w:rPr>
                <w:rFonts w:ascii="Arial" w:hAnsi="Arial" w:cs="Arial"/>
                <w:sz w:val="22"/>
                <w:szCs w:val="22"/>
              </w:rPr>
              <w:t>Academic Discipline</w:t>
            </w:r>
            <w:r w:rsidRPr="004C3A0B" w:rsidR="00A51109">
              <w:rPr>
                <w:rFonts w:ascii="Arial" w:hAnsi="Arial" w:cs="Arial"/>
                <w:sz w:val="22"/>
                <w:szCs w:val="22"/>
              </w:rPr>
              <w:t>/Centre:</w:t>
            </w:r>
          </w:p>
        </w:tc>
        <w:tc>
          <w:tcPr>
            <w:tcW w:w="6636" w:type="dxa"/>
          </w:tcPr>
          <w:p w:rsidR="00A51109" w:rsidP="008C4441" w:rsidRDefault="00A51109" w14:paraId="7E90088D" w14:textId="77777777">
            <w:pPr>
              <w:rPr>
                <w:rFonts w:ascii="Arial" w:hAnsi="Arial" w:cs="Arial"/>
                <w:sz w:val="22"/>
                <w:szCs w:val="22"/>
              </w:rPr>
            </w:pPr>
          </w:p>
          <w:p w:rsidRPr="004C3A0B" w:rsidR="003257BD" w:rsidP="008C4441" w:rsidRDefault="00C4247F" w14:paraId="76A5084C" w14:textId="77777777">
            <w:pPr>
              <w:rPr>
                <w:rFonts w:ascii="Arial" w:hAnsi="Arial" w:cs="Arial"/>
                <w:sz w:val="22"/>
                <w:szCs w:val="22"/>
                <w:lang w:eastAsia="zh-CN"/>
              </w:rPr>
            </w:pPr>
            <w:r w:rsidRPr="00C4247F">
              <w:rPr>
                <w:rFonts w:ascii="Arial" w:hAnsi="Arial" w:cs="Arial"/>
                <w:sz w:val="22"/>
                <w:szCs w:val="22"/>
                <w:lang w:eastAsia="zh-CN"/>
              </w:rPr>
              <w:t xml:space="preserve">Business </w:t>
            </w:r>
            <w:r w:rsidR="00CD7149">
              <w:rPr>
                <w:rFonts w:ascii="Arial" w:hAnsi="Arial" w:cs="Arial"/>
                <w:sz w:val="22"/>
                <w:szCs w:val="22"/>
                <w:lang w:eastAsia="zh-CN"/>
              </w:rPr>
              <w:t>s</w:t>
            </w:r>
            <w:r w:rsidRPr="00C4247F">
              <w:rPr>
                <w:rFonts w:ascii="Arial" w:hAnsi="Arial" w:cs="Arial"/>
                <w:sz w:val="22"/>
                <w:szCs w:val="22"/>
                <w:lang w:eastAsia="zh-CN"/>
              </w:rPr>
              <w:t>chool</w:t>
            </w:r>
            <w:r w:rsidR="00B308D2">
              <w:rPr>
                <w:rFonts w:ascii="Arial" w:hAnsi="Arial" w:cs="Arial"/>
                <w:sz w:val="22"/>
                <w:szCs w:val="22"/>
                <w:lang w:eastAsia="zh-CN"/>
              </w:rPr>
              <w:t xml:space="preserve"> </w:t>
            </w:r>
          </w:p>
        </w:tc>
      </w:tr>
      <w:tr w:rsidRPr="004C3A0B" w:rsidR="00494691" w:rsidTr="00E16786" w14:paraId="41761F85" w14:textId="77777777">
        <w:trPr>
          <w:cantSplit/>
          <w:trHeight w:val="340"/>
        </w:trPr>
        <w:tc>
          <w:tcPr>
            <w:tcW w:w="3253" w:type="dxa"/>
            <w:shd w:val="clear" w:color="auto" w:fill="F2F2F2" w:themeFill="background1" w:themeFillShade="F2"/>
          </w:tcPr>
          <w:p w:rsidRPr="004C3A0B" w:rsidR="00494691" w:rsidP="008C4441" w:rsidRDefault="00494691" w14:paraId="0891382D" w14:textId="77777777">
            <w:pPr>
              <w:rPr>
                <w:rFonts w:ascii="Arial" w:hAnsi="Arial" w:cs="Arial"/>
                <w:sz w:val="22"/>
                <w:szCs w:val="22"/>
              </w:rPr>
            </w:pPr>
            <w:r w:rsidRPr="004C3A0B">
              <w:rPr>
                <w:rFonts w:ascii="Arial" w:hAnsi="Arial" w:cs="Arial"/>
                <w:sz w:val="22"/>
                <w:szCs w:val="22"/>
              </w:rPr>
              <w:t>Campus:</w:t>
            </w:r>
          </w:p>
        </w:tc>
        <w:tc>
          <w:tcPr>
            <w:tcW w:w="6636" w:type="dxa"/>
          </w:tcPr>
          <w:p w:rsidR="00494691" w:rsidP="008C4441" w:rsidRDefault="00494691" w14:paraId="4624BF8F" w14:textId="77777777">
            <w:pPr>
              <w:rPr>
                <w:rFonts w:ascii="Arial" w:hAnsi="Arial" w:cs="Arial"/>
                <w:sz w:val="22"/>
                <w:szCs w:val="22"/>
              </w:rPr>
            </w:pPr>
          </w:p>
          <w:p w:rsidRPr="004C3A0B" w:rsidR="003257BD" w:rsidP="008C4441" w:rsidRDefault="00C4247F" w14:paraId="0AD5A70C" w14:textId="77777777">
            <w:pPr>
              <w:rPr>
                <w:rFonts w:ascii="Arial" w:hAnsi="Arial" w:cs="Arial"/>
                <w:sz w:val="22"/>
                <w:szCs w:val="22"/>
                <w:lang w:eastAsia="zh-CN"/>
              </w:rPr>
            </w:pPr>
            <w:r>
              <w:rPr>
                <w:rFonts w:hint="eastAsia" w:ascii="Arial" w:hAnsi="Arial" w:cs="Arial"/>
                <w:sz w:val="22"/>
                <w:szCs w:val="22"/>
                <w:lang w:eastAsia="zh-CN"/>
              </w:rPr>
              <w:t>S</w:t>
            </w:r>
            <w:r>
              <w:rPr>
                <w:rFonts w:ascii="Arial" w:hAnsi="Arial" w:cs="Arial"/>
                <w:sz w:val="22"/>
                <w:szCs w:val="22"/>
                <w:lang w:eastAsia="zh-CN"/>
              </w:rPr>
              <w:t>wansea</w:t>
            </w:r>
          </w:p>
        </w:tc>
      </w:tr>
      <w:tr w:rsidRPr="004C3A0B" w:rsidR="00494691" w:rsidTr="00E16786" w14:paraId="09F0186F" w14:textId="77777777">
        <w:trPr>
          <w:cantSplit/>
          <w:trHeight w:val="340"/>
        </w:trPr>
        <w:tc>
          <w:tcPr>
            <w:tcW w:w="3253" w:type="dxa"/>
            <w:shd w:val="clear" w:color="auto" w:fill="F2F2F2" w:themeFill="background1" w:themeFillShade="F2"/>
          </w:tcPr>
          <w:p w:rsidRPr="004C3A0B" w:rsidR="00494691" w:rsidP="008C4441" w:rsidRDefault="00FD436F" w14:paraId="6BA418F1" w14:textId="77777777">
            <w:pPr>
              <w:rPr>
                <w:rFonts w:ascii="Arial" w:hAnsi="Arial" w:cs="Arial"/>
                <w:sz w:val="22"/>
                <w:szCs w:val="22"/>
              </w:rPr>
            </w:pPr>
            <w:r w:rsidRPr="004C3A0B">
              <w:rPr>
                <w:rFonts w:ascii="Arial" w:hAnsi="Arial" w:cs="Arial"/>
                <w:sz w:val="22"/>
                <w:szCs w:val="22"/>
              </w:rPr>
              <w:t>E-mail address</w:t>
            </w:r>
            <w:r w:rsidRPr="004C3A0B" w:rsidR="00494691">
              <w:rPr>
                <w:rFonts w:ascii="Arial" w:hAnsi="Arial" w:cs="Arial"/>
                <w:sz w:val="22"/>
                <w:szCs w:val="22"/>
              </w:rPr>
              <w:t>:</w:t>
            </w:r>
          </w:p>
        </w:tc>
        <w:tc>
          <w:tcPr>
            <w:tcW w:w="6636" w:type="dxa"/>
          </w:tcPr>
          <w:p w:rsidR="00494691" w:rsidP="008C4441" w:rsidRDefault="00494691" w14:paraId="115DB769" w14:textId="77777777">
            <w:pPr>
              <w:rPr>
                <w:rFonts w:ascii="Arial" w:hAnsi="Arial" w:cs="Arial"/>
                <w:sz w:val="22"/>
                <w:szCs w:val="22"/>
              </w:rPr>
            </w:pPr>
          </w:p>
          <w:p w:rsidRPr="004C3A0B" w:rsidR="003257BD" w:rsidP="008C4441" w:rsidRDefault="00C4247F" w14:paraId="5351F350" w14:textId="77777777">
            <w:pPr>
              <w:rPr>
                <w:rFonts w:ascii="Arial" w:hAnsi="Arial" w:cs="Arial"/>
                <w:sz w:val="22"/>
                <w:szCs w:val="22"/>
                <w:lang w:eastAsia="zh-CN"/>
              </w:rPr>
            </w:pPr>
            <w:r>
              <w:rPr>
                <w:rFonts w:hint="eastAsia" w:ascii="Arial" w:hAnsi="Arial" w:cs="Arial"/>
                <w:sz w:val="22"/>
                <w:szCs w:val="22"/>
                <w:lang w:eastAsia="zh-CN"/>
              </w:rPr>
              <w:t>1</w:t>
            </w:r>
            <w:r w:rsidR="000A39C4">
              <w:rPr>
                <w:rFonts w:ascii="Arial" w:hAnsi="Arial" w:cs="Arial"/>
                <w:sz w:val="22"/>
                <w:szCs w:val="22"/>
                <w:lang w:eastAsia="zh-CN"/>
              </w:rPr>
              <w:t>805244</w:t>
            </w:r>
            <w:r>
              <w:rPr>
                <w:rFonts w:ascii="Arial" w:hAnsi="Arial" w:cs="Arial"/>
                <w:sz w:val="22"/>
                <w:szCs w:val="22"/>
                <w:lang w:eastAsia="zh-CN"/>
              </w:rPr>
              <w:t>@</w:t>
            </w:r>
            <w:r w:rsidR="000A39C4">
              <w:rPr>
                <w:rFonts w:ascii="Arial" w:hAnsi="Arial" w:cs="Arial"/>
                <w:sz w:val="22"/>
                <w:szCs w:val="22"/>
                <w:lang w:eastAsia="zh-CN"/>
              </w:rPr>
              <w:t>student.</w:t>
            </w:r>
            <w:r>
              <w:rPr>
                <w:rFonts w:ascii="Arial" w:hAnsi="Arial" w:cs="Arial"/>
                <w:sz w:val="22"/>
                <w:szCs w:val="22"/>
                <w:lang w:eastAsia="zh-CN"/>
              </w:rPr>
              <w:t>uwtsd.ac.uk</w:t>
            </w:r>
          </w:p>
        </w:tc>
      </w:tr>
      <w:tr w:rsidRPr="004C3A0B" w:rsidR="00494691" w:rsidTr="00E16786" w14:paraId="4DE73F5A" w14:textId="77777777">
        <w:trPr>
          <w:cantSplit/>
          <w:trHeight w:val="340"/>
        </w:trPr>
        <w:tc>
          <w:tcPr>
            <w:tcW w:w="3253" w:type="dxa"/>
            <w:shd w:val="clear" w:color="auto" w:fill="F2F2F2" w:themeFill="background1" w:themeFillShade="F2"/>
          </w:tcPr>
          <w:p w:rsidRPr="004C3A0B" w:rsidR="00494691" w:rsidP="008C4441" w:rsidRDefault="00FD436F" w14:paraId="5AE62207" w14:textId="77777777">
            <w:pPr>
              <w:rPr>
                <w:rFonts w:ascii="Arial" w:hAnsi="Arial" w:cs="Arial"/>
                <w:sz w:val="22"/>
                <w:szCs w:val="22"/>
              </w:rPr>
            </w:pPr>
            <w:r w:rsidRPr="004C3A0B">
              <w:rPr>
                <w:rFonts w:ascii="Arial" w:hAnsi="Arial" w:cs="Arial"/>
                <w:sz w:val="22"/>
                <w:szCs w:val="22"/>
              </w:rPr>
              <w:t>Contact Telephone Number</w:t>
            </w:r>
            <w:r w:rsidRPr="004C3A0B" w:rsidR="00494691">
              <w:rPr>
                <w:rFonts w:ascii="Arial" w:hAnsi="Arial" w:cs="Arial"/>
                <w:sz w:val="22"/>
                <w:szCs w:val="22"/>
              </w:rPr>
              <w:t>:</w:t>
            </w:r>
          </w:p>
        </w:tc>
        <w:tc>
          <w:tcPr>
            <w:tcW w:w="6636" w:type="dxa"/>
          </w:tcPr>
          <w:p w:rsidR="00494691" w:rsidP="008C4441" w:rsidRDefault="00494691" w14:paraId="49B4603A" w14:textId="77777777">
            <w:pPr>
              <w:rPr>
                <w:rFonts w:ascii="Arial" w:hAnsi="Arial" w:cs="Arial"/>
                <w:sz w:val="22"/>
                <w:szCs w:val="22"/>
              </w:rPr>
            </w:pPr>
          </w:p>
          <w:p w:rsidRPr="004C3A0B" w:rsidR="003257BD" w:rsidP="008C4441" w:rsidRDefault="0081468F" w14:paraId="27DC6A50" w14:textId="77777777">
            <w:pPr>
              <w:rPr>
                <w:rFonts w:ascii="Arial" w:hAnsi="Arial" w:cs="Arial"/>
                <w:sz w:val="22"/>
                <w:szCs w:val="22"/>
              </w:rPr>
            </w:pPr>
            <w:r>
              <w:rPr>
                <w:rFonts w:ascii="Arial" w:hAnsi="Arial" w:cs="Arial"/>
                <w:sz w:val="22"/>
                <w:szCs w:val="22"/>
              </w:rPr>
              <w:t>07498506074</w:t>
            </w:r>
          </w:p>
        </w:tc>
      </w:tr>
      <w:tr w:rsidRPr="004C3A0B" w:rsidR="00494691" w:rsidTr="002A152D" w14:paraId="40A9D887" w14:textId="77777777">
        <w:tc>
          <w:tcPr>
            <w:tcW w:w="9889" w:type="dxa"/>
            <w:gridSpan w:val="2"/>
            <w:shd w:val="clear" w:color="auto" w:fill="BFBFBF" w:themeFill="background1" w:themeFillShade="BF"/>
          </w:tcPr>
          <w:p w:rsidRPr="004C3A0B" w:rsidR="00494691" w:rsidP="008C4441" w:rsidRDefault="00494691" w14:paraId="3B7633B1" w14:textId="77777777">
            <w:pPr>
              <w:rPr>
                <w:rFonts w:ascii="Arial" w:hAnsi="Arial" w:cs="Arial"/>
                <w:sz w:val="22"/>
                <w:szCs w:val="22"/>
              </w:rPr>
            </w:pPr>
            <w:r w:rsidRPr="004C3A0B">
              <w:rPr>
                <w:rFonts w:ascii="Arial" w:hAnsi="Arial" w:cs="Arial"/>
                <w:b/>
                <w:i/>
                <w:sz w:val="22"/>
                <w:szCs w:val="22"/>
              </w:rPr>
              <w:t>For students:</w:t>
            </w:r>
          </w:p>
        </w:tc>
      </w:tr>
      <w:tr w:rsidRPr="004C3A0B" w:rsidR="00090CF7" w:rsidTr="00090CF7" w14:paraId="059DC7C5" w14:textId="77777777">
        <w:trPr>
          <w:trHeight w:val="513"/>
        </w:trPr>
        <w:tc>
          <w:tcPr>
            <w:tcW w:w="3253" w:type="dxa"/>
            <w:shd w:val="clear" w:color="auto" w:fill="F2F2F2" w:themeFill="background1" w:themeFillShade="F2"/>
            <w:vAlign w:val="center"/>
          </w:tcPr>
          <w:p w:rsidRPr="004C3A0B" w:rsidR="00090CF7" w:rsidP="00090CF7" w:rsidRDefault="00090CF7" w14:paraId="4EE49AF8" w14:textId="77777777">
            <w:pPr>
              <w:rPr>
                <w:rFonts w:ascii="Arial" w:hAnsi="Arial" w:cs="Arial"/>
                <w:sz w:val="22"/>
                <w:szCs w:val="22"/>
              </w:rPr>
            </w:pPr>
            <w:r w:rsidRPr="004C3A0B">
              <w:rPr>
                <w:rFonts w:ascii="Arial" w:hAnsi="Arial" w:cs="Arial"/>
                <w:sz w:val="22"/>
                <w:szCs w:val="22"/>
              </w:rPr>
              <w:t>Student Number:</w:t>
            </w:r>
          </w:p>
        </w:tc>
        <w:tc>
          <w:tcPr>
            <w:tcW w:w="6636" w:type="dxa"/>
          </w:tcPr>
          <w:p w:rsidRPr="004C3A0B" w:rsidR="00090CF7" w:rsidP="00090CF7" w:rsidRDefault="0081468F" w14:paraId="3319F376" w14:textId="77777777">
            <w:pPr>
              <w:rPr>
                <w:rFonts w:ascii="Arial" w:hAnsi="Arial" w:cs="Arial"/>
                <w:sz w:val="22"/>
                <w:szCs w:val="22"/>
                <w:lang w:eastAsia="zh-CN"/>
              </w:rPr>
            </w:pPr>
            <w:r>
              <w:rPr>
                <w:rFonts w:ascii="Arial" w:hAnsi="Arial" w:cs="Arial"/>
                <w:sz w:val="22"/>
                <w:szCs w:val="22"/>
                <w:lang w:eastAsia="zh-CN"/>
              </w:rPr>
              <w:t>1805244</w:t>
            </w:r>
          </w:p>
        </w:tc>
      </w:tr>
      <w:tr w:rsidRPr="004C3A0B" w:rsidR="00090CF7" w:rsidTr="00090CF7" w14:paraId="0D1D7CA5" w14:textId="77777777">
        <w:trPr>
          <w:trHeight w:val="549"/>
        </w:trPr>
        <w:tc>
          <w:tcPr>
            <w:tcW w:w="3253" w:type="dxa"/>
            <w:shd w:val="clear" w:color="auto" w:fill="F2F2F2" w:themeFill="background1" w:themeFillShade="F2"/>
            <w:vAlign w:val="center"/>
          </w:tcPr>
          <w:p w:rsidRPr="004C3A0B" w:rsidR="00090CF7" w:rsidP="00090CF7" w:rsidRDefault="00090CF7" w14:paraId="11057223" w14:textId="77777777">
            <w:pPr>
              <w:rPr>
                <w:rFonts w:ascii="Arial" w:hAnsi="Arial" w:cs="Arial"/>
                <w:sz w:val="22"/>
                <w:szCs w:val="22"/>
              </w:rPr>
            </w:pPr>
            <w:r w:rsidRPr="004C3A0B">
              <w:rPr>
                <w:rFonts w:ascii="Arial" w:hAnsi="Arial" w:cs="Arial"/>
                <w:sz w:val="22"/>
                <w:szCs w:val="22"/>
              </w:rPr>
              <w:t>Programme of Study:</w:t>
            </w:r>
          </w:p>
        </w:tc>
        <w:tc>
          <w:tcPr>
            <w:tcW w:w="6636" w:type="dxa"/>
          </w:tcPr>
          <w:p w:rsidRPr="004C3A0B" w:rsidR="00090CF7" w:rsidP="00090CF7" w:rsidRDefault="0068406B" w14:paraId="18F86A94" w14:textId="77777777">
            <w:pPr>
              <w:rPr>
                <w:rFonts w:ascii="Arial" w:hAnsi="Arial" w:cs="Arial"/>
                <w:sz w:val="22"/>
                <w:szCs w:val="22"/>
                <w:lang w:eastAsia="zh-CN"/>
              </w:rPr>
            </w:pPr>
            <w:r>
              <w:rPr>
                <w:rFonts w:ascii="Arial" w:hAnsi="Arial" w:cs="Arial"/>
                <w:sz w:val="22"/>
                <w:szCs w:val="22"/>
                <w:lang w:eastAsia="zh-CN"/>
              </w:rPr>
              <w:t xml:space="preserve">Policing and criminology </w:t>
            </w:r>
          </w:p>
        </w:tc>
      </w:tr>
      <w:tr w:rsidRPr="004C3A0B" w:rsidR="00090CF7" w:rsidTr="00090CF7" w14:paraId="1F70D08D" w14:textId="77777777">
        <w:trPr>
          <w:trHeight w:val="557"/>
        </w:trPr>
        <w:tc>
          <w:tcPr>
            <w:tcW w:w="3253" w:type="dxa"/>
            <w:shd w:val="clear" w:color="auto" w:fill="F2F2F2" w:themeFill="background1" w:themeFillShade="F2"/>
            <w:vAlign w:val="center"/>
          </w:tcPr>
          <w:p w:rsidRPr="004C3A0B" w:rsidR="00090CF7" w:rsidP="00090CF7" w:rsidRDefault="00090CF7" w14:paraId="3F43875B" w14:textId="77777777">
            <w:pPr>
              <w:rPr>
                <w:rFonts w:ascii="Arial" w:hAnsi="Arial" w:cs="Arial"/>
                <w:sz w:val="22"/>
                <w:szCs w:val="22"/>
              </w:rPr>
            </w:pPr>
            <w:r w:rsidRPr="004C3A0B">
              <w:rPr>
                <w:rFonts w:ascii="Arial" w:hAnsi="Arial" w:cs="Arial"/>
                <w:sz w:val="22"/>
                <w:szCs w:val="22"/>
              </w:rPr>
              <w:t>Director of Studies/Supervisor:</w:t>
            </w:r>
          </w:p>
        </w:tc>
        <w:tc>
          <w:tcPr>
            <w:tcW w:w="6636" w:type="dxa"/>
          </w:tcPr>
          <w:p w:rsidRPr="004C3A0B" w:rsidR="00090CF7" w:rsidP="00090CF7" w:rsidRDefault="0081468F" w14:paraId="1CAC777E" w14:textId="77777777">
            <w:pPr>
              <w:rPr>
                <w:rFonts w:ascii="Arial" w:hAnsi="Arial" w:cs="Arial"/>
                <w:sz w:val="22"/>
                <w:szCs w:val="22"/>
                <w:lang w:eastAsia="zh-CN"/>
              </w:rPr>
            </w:pPr>
            <w:r>
              <w:rPr>
                <w:rFonts w:ascii="Arial" w:hAnsi="Arial" w:cs="Arial"/>
                <w:sz w:val="22"/>
                <w:szCs w:val="22"/>
                <w:lang w:eastAsia="zh-CN"/>
              </w:rPr>
              <w:t xml:space="preserve">Bronwen </w:t>
            </w:r>
            <w:r w:rsidR="00CC6F6D">
              <w:rPr>
                <w:rFonts w:ascii="Arial" w:hAnsi="Arial" w:cs="Arial"/>
                <w:sz w:val="22"/>
                <w:szCs w:val="22"/>
                <w:lang w:eastAsia="zh-CN"/>
              </w:rPr>
              <w:t>Williams</w:t>
            </w:r>
          </w:p>
        </w:tc>
      </w:tr>
    </w:tbl>
    <w:p w:rsidR="00A51109" w:rsidRDefault="00A51109" w14:paraId="45FD7868" w14:textId="77777777">
      <w:pPr>
        <w:rPr>
          <w:rFonts w:ascii="Arial" w:hAnsi="Arial" w:cs="Arial"/>
          <w:bCs/>
          <w:iCs/>
        </w:rPr>
      </w:pPr>
    </w:p>
    <w:p w:rsidR="00425DA7" w:rsidP="00A51109" w:rsidRDefault="00425DA7" w14:paraId="2800F6B0" w14:textId="77777777">
      <w:pPr>
        <w:autoSpaceDE w:val="0"/>
        <w:autoSpaceDN w:val="0"/>
        <w:adjustRightInd w:val="0"/>
        <w:jc w:val="both"/>
        <w:rPr>
          <w:rFonts w:ascii="Arial" w:hAnsi="Arial" w:cs="Arial"/>
          <w:b/>
          <w:sz w:val="22"/>
          <w:szCs w:val="22"/>
        </w:rPr>
      </w:pPr>
    </w:p>
    <w:p w:rsidR="00425DA7" w:rsidRDefault="00425DA7" w14:paraId="48048DA9" w14:textId="77777777">
      <w:pPr>
        <w:rPr>
          <w:rFonts w:ascii="Arial" w:hAnsi="Arial" w:cs="Arial"/>
          <w:b/>
          <w:sz w:val="22"/>
          <w:szCs w:val="22"/>
        </w:rPr>
      </w:pPr>
      <w:r>
        <w:rPr>
          <w:rFonts w:ascii="Arial" w:hAnsi="Arial" w:cs="Arial"/>
          <w:b/>
          <w:sz w:val="22"/>
          <w:szCs w:val="22"/>
        </w:rPr>
        <w:br w:type="page"/>
      </w:r>
    </w:p>
    <w:p w:rsidRPr="004C3A0B" w:rsidR="00A51109" w:rsidP="00354F34" w:rsidRDefault="00A51109" w14:paraId="71BB706C"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Pr="004C3A0B" w:rsidR="0041408E">
        <w:rPr>
          <w:rFonts w:ascii="Arial" w:hAnsi="Arial" w:cs="Arial"/>
          <w:b/>
          <w:sz w:val="22"/>
          <w:szCs w:val="22"/>
        </w:rPr>
        <w:t xml:space="preserve"> for Research A</w:t>
      </w:r>
      <w:r w:rsidRPr="004C3A0B" w:rsidR="00B2018A">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Pr="004C3A0B" w:rsidR="00A51109" w:rsidTr="00065801" w14:paraId="2DFC77C2" w14:textId="77777777">
        <w:tc>
          <w:tcPr>
            <w:tcW w:w="6232" w:type="dxa"/>
            <w:gridSpan w:val="2"/>
            <w:shd w:val="clear" w:color="auto" w:fill="F2F2F2" w:themeFill="background1" w:themeFillShade="F2"/>
            <w:vAlign w:val="center"/>
          </w:tcPr>
          <w:p w:rsidRPr="004C3A0B" w:rsidR="00A51109" w:rsidP="0082781D" w:rsidRDefault="00A51109" w14:paraId="3ED4CBE1" w14:textId="77777777">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Pr="004C3A0B" w:rsidR="00B2018A">
              <w:rPr>
                <w:rFonts w:ascii="Arial" w:hAnsi="Arial" w:cs="Arial"/>
                <w:sz w:val="22"/>
                <w:szCs w:val="22"/>
              </w:rPr>
              <w:t>research activity</w:t>
            </w:r>
            <w:r w:rsidRPr="004C3A0B">
              <w:rPr>
                <w:rFonts w:ascii="Arial" w:hAnsi="Arial" w:cs="Arial"/>
                <w:sz w:val="22"/>
                <w:szCs w:val="22"/>
              </w:rPr>
              <w:t xml:space="preserve"> received approval in principle?</w:t>
            </w:r>
          </w:p>
          <w:p w:rsidRPr="004C3A0B" w:rsidR="00494691" w:rsidP="003A5C91" w:rsidRDefault="005D6613" w14:paraId="049E5F44" w14:textId="77777777">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sidR="003A5C91">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Pr="003257BD" w:rsidR="00A51109" w:rsidP="0082781D" w:rsidRDefault="00A51109" w14:paraId="4AB97617"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Pr="00065801" w:rsidR="00A51109" w:rsidP="0082781D" w:rsidRDefault="00C4247F" w14:paraId="47F427A6" w14:textId="77777777">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tc>
          </w:sdtContent>
        </w:sdt>
        <w:tc>
          <w:tcPr>
            <w:tcW w:w="992" w:type="dxa"/>
            <w:shd w:val="clear" w:color="auto" w:fill="F2F2F2" w:themeFill="background1" w:themeFillShade="F2"/>
            <w:vAlign w:val="center"/>
          </w:tcPr>
          <w:p w:rsidRPr="003257BD" w:rsidR="00A51109" w:rsidP="0082781D" w:rsidRDefault="00A51109" w14:paraId="7CA1D63B"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Pr="00065801" w:rsidR="00A51109" w:rsidP="0082781D" w:rsidRDefault="00DD0929" w14:paraId="67A487D9"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Pr="004C3A0B" w:rsidR="00B20CAD" w:rsidTr="00090CF7" w14:paraId="03789215" w14:textId="77777777">
        <w:tc>
          <w:tcPr>
            <w:tcW w:w="8075" w:type="dxa"/>
            <w:gridSpan w:val="4"/>
            <w:shd w:val="clear" w:color="auto" w:fill="F2F2F2" w:themeFill="background1" w:themeFillShade="F2"/>
          </w:tcPr>
          <w:p w:rsidRPr="004C3A0B" w:rsidR="00B20CAD" w:rsidP="002A152D" w:rsidRDefault="00B20CAD" w14:paraId="498B24D8" w14:textId="7777777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Pr="004C3A0B" w:rsidR="00B20CAD" w:rsidP="00B20CAD" w:rsidRDefault="00B20CAD" w14:paraId="7A11445D" w14:textId="77777777">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Pr="004C3A0B" w:rsidR="00B2018A" w:rsidTr="00090CF7" w14:paraId="47F9FB75" w14:textId="77777777">
        <w:trPr>
          <w:trHeight w:val="437"/>
        </w:trPr>
        <w:tc>
          <w:tcPr>
            <w:tcW w:w="3693" w:type="dxa"/>
            <w:vMerge w:val="restart"/>
            <w:shd w:val="clear" w:color="auto" w:fill="F2F2F2" w:themeFill="background1" w:themeFillShade="F2"/>
          </w:tcPr>
          <w:p w:rsidRPr="004C3A0B" w:rsidR="00B2018A" w:rsidP="008C4441" w:rsidRDefault="00B2018A" w14:paraId="4388F17E" w14:textId="77777777">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Pr="004C3A0B" w:rsidR="00B20CAD">
              <w:rPr>
                <w:rFonts w:ascii="Arial" w:hAnsi="Arial" w:cs="Arial"/>
                <w:sz w:val="22"/>
                <w:szCs w:val="22"/>
              </w:rPr>
              <w:t xml:space="preserve"> (and date where known)</w:t>
            </w:r>
            <w:r w:rsidRPr="004C3A0B">
              <w:rPr>
                <w:rFonts w:ascii="Arial" w:hAnsi="Arial" w:cs="Arial"/>
                <w:sz w:val="22"/>
                <w:szCs w:val="22"/>
              </w:rPr>
              <w:t>:</w:t>
            </w:r>
            <w:r w:rsidRPr="00E16786" w:rsidR="00E16786">
              <w:rPr>
                <w:rFonts w:ascii="Arial" w:hAnsi="Arial" w:cs="Arial"/>
                <w:bCs/>
                <w:i/>
                <w:iCs/>
                <w:color w:val="FF0000"/>
              </w:rPr>
              <w:t xml:space="preserve"> </w:t>
            </w:r>
            <w:r w:rsidRPr="005704BE" w:rsidR="00E16786">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Pr="004C3A0B" w:rsidR="00B2018A" w:rsidP="0082781D" w:rsidRDefault="00B2018A" w14:paraId="77A53BA6" w14:textId="7777777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Pr="004C3A0B" w:rsidR="00B2018A" w:rsidP="0082781D" w:rsidRDefault="00C4247F" w14:paraId="18EE3715"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B2018A" w:rsidP="0082781D" w:rsidRDefault="00B2018A" w14:paraId="05C3EA23" w14:textId="77777777">
            <w:pPr>
              <w:autoSpaceDE w:val="0"/>
              <w:autoSpaceDN w:val="0"/>
              <w:adjustRightInd w:val="0"/>
              <w:jc w:val="center"/>
              <w:rPr>
                <w:rFonts w:ascii="Arial" w:hAnsi="Arial" w:cs="Arial"/>
                <w:b/>
                <w:bCs/>
                <w:sz w:val="22"/>
                <w:szCs w:val="22"/>
              </w:rPr>
            </w:pPr>
          </w:p>
        </w:tc>
      </w:tr>
      <w:tr w:rsidRPr="004C3A0B" w:rsidR="00B2018A" w:rsidTr="00090CF7" w14:paraId="68245C4A" w14:textId="77777777">
        <w:trPr>
          <w:trHeight w:val="415"/>
        </w:trPr>
        <w:tc>
          <w:tcPr>
            <w:tcW w:w="3693" w:type="dxa"/>
            <w:vMerge/>
            <w:shd w:val="clear" w:color="auto" w:fill="F2F2F2" w:themeFill="background1" w:themeFillShade="F2"/>
          </w:tcPr>
          <w:p w:rsidRPr="004C3A0B" w:rsidR="00B2018A" w:rsidP="008C4441" w:rsidRDefault="00B2018A" w14:paraId="5C30A0ED" w14:textId="7777777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4C3A0B" w:rsidR="00B2018A" w:rsidP="0082781D" w:rsidRDefault="00CA510C" w14:paraId="509A93BD" w14:textId="77777777">
            <w:pPr>
              <w:autoSpaceDE w:val="0"/>
              <w:autoSpaceDN w:val="0"/>
              <w:adjustRightInd w:val="0"/>
              <w:rPr>
                <w:rFonts w:ascii="Arial" w:hAnsi="Arial" w:cs="Arial"/>
                <w:sz w:val="22"/>
                <w:szCs w:val="22"/>
              </w:rPr>
            </w:pPr>
            <w:r>
              <w:rPr>
                <w:rFonts w:ascii="Arial" w:hAnsi="Arial" w:cs="Arial"/>
                <w:sz w:val="22"/>
                <w:szCs w:val="22"/>
              </w:rPr>
              <w:t>Institute</w:t>
            </w:r>
            <w:r w:rsidRPr="004C3A0B" w:rsidR="00B2018A">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4C3A0B" w:rsidR="00B2018A" w:rsidP="0082781D" w:rsidRDefault="006B1685" w14:paraId="5522AC39"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B2018A" w:rsidP="0082781D" w:rsidRDefault="00B2018A" w14:paraId="2E35FC7F" w14:textId="77777777">
            <w:pPr>
              <w:autoSpaceDE w:val="0"/>
              <w:autoSpaceDN w:val="0"/>
              <w:adjustRightInd w:val="0"/>
              <w:jc w:val="center"/>
              <w:rPr>
                <w:rFonts w:ascii="Arial" w:hAnsi="Arial" w:cs="Arial"/>
                <w:b/>
                <w:bCs/>
                <w:sz w:val="22"/>
                <w:szCs w:val="22"/>
              </w:rPr>
            </w:pPr>
          </w:p>
        </w:tc>
      </w:tr>
      <w:tr w:rsidRPr="004C3A0B" w:rsidR="00B2018A" w:rsidTr="00090CF7" w14:paraId="547DC135" w14:textId="77777777">
        <w:tc>
          <w:tcPr>
            <w:tcW w:w="3693" w:type="dxa"/>
            <w:vMerge/>
            <w:shd w:val="clear" w:color="auto" w:fill="F2F2F2" w:themeFill="background1" w:themeFillShade="F2"/>
          </w:tcPr>
          <w:p w:rsidRPr="004C3A0B" w:rsidR="00B2018A" w:rsidP="008C4441" w:rsidRDefault="00B2018A" w14:paraId="55F58003" w14:textId="7777777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4C3A0B" w:rsidR="00B2018A" w:rsidP="0082781D" w:rsidRDefault="00B2018A" w14:paraId="463CD9F7" w14:textId="77777777">
            <w:pPr>
              <w:autoSpaceDE w:val="0"/>
              <w:autoSpaceDN w:val="0"/>
              <w:adjustRightInd w:val="0"/>
              <w:rPr>
                <w:rFonts w:ascii="Arial" w:hAnsi="Arial" w:cs="Arial"/>
                <w:sz w:val="22"/>
                <w:szCs w:val="22"/>
              </w:rPr>
            </w:pPr>
            <w:r w:rsidRPr="004C3A0B">
              <w:rPr>
                <w:rFonts w:ascii="Arial" w:hAnsi="Arial" w:cs="Arial"/>
                <w:sz w:val="22"/>
                <w:szCs w:val="22"/>
              </w:rPr>
              <w:t>Other</w:t>
            </w:r>
            <w:r w:rsidRPr="004C3A0B" w:rsidR="00FD436F">
              <w:rPr>
                <w:rFonts w:ascii="Arial" w:hAnsi="Arial" w:cs="Arial"/>
                <w:sz w:val="22"/>
                <w:szCs w:val="22"/>
              </w:rPr>
              <w:t xml:space="preserve"> (write in)</w:t>
            </w:r>
          </w:p>
          <w:p w:rsidRPr="004C3A0B" w:rsidR="00FD436F" w:rsidP="0082781D" w:rsidRDefault="00FD436F" w14:paraId="2782C1A2" w14:textId="77777777">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4C3A0B" w:rsidR="00B2018A" w:rsidP="0082781D" w:rsidRDefault="006B1685" w14:paraId="5E4B22B7"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B2018A" w:rsidP="0082781D" w:rsidRDefault="00B2018A" w14:paraId="037FAF89" w14:textId="77777777">
            <w:pPr>
              <w:autoSpaceDE w:val="0"/>
              <w:autoSpaceDN w:val="0"/>
              <w:adjustRightInd w:val="0"/>
              <w:jc w:val="center"/>
              <w:rPr>
                <w:rFonts w:ascii="Arial" w:hAnsi="Arial" w:cs="Arial"/>
                <w:b/>
                <w:bCs/>
                <w:sz w:val="22"/>
                <w:szCs w:val="22"/>
              </w:rPr>
            </w:pPr>
          </w:p>
        </w:tc>
      </w:tr>
    </w:tbl>
    <w:p w:rsidR="00E16786" w:rsidP="00354F34" w:rsidRDefault="00E16786" w14:paraId="7769EF0F" w14:textId="77777777">
      <w:pPr>
        <w:autoSpaceDE w:val="0"/>
        <w:autoSpaceDN w:val="0"/>
        <w:adjustRightInd w:val="0"/>
        <w:spacing w:after="240"/>
        <w:jc w:val="both"/>
        <w:rPr>
          <w:rFonts w:ascii="Arial" w:hAnsi="Arial" w:cs="Arial"/>
          <w:bCs/>
          <w:iCs/>
        </w:rPr>
      </w:pPr>
    </w:p>
    <w:p w:rsidRPr="004C3A0B" w:rsidR="003A5C91" w:rsidP="00354F34" w:rsidRDefault="003A5C91" w14:paraId="3605065D"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Pr="004C3A0B" w:rsidR="0041408E">
        <w:rPr>
          <w:rFonts w:ascii="Arial" w:hAnsi="Arial" w:cs="Arial"/>
          <w:b/>
          <w:sz w:val="22"/>
          <w:szCs w:val="22"/>
        </w:rPr>
        <w:t xml:space="preserve"> C:  </w:t>
      </w:r>
      <w:r w:rsidR="00C1657B">
        <w:rPr>
          <w:rFonts w:ascii="Arial" w:hAnsi="Arial" w:cs="Arial"/>
          <w:b/>
          <w:sz w:val="22"/>
          <w:szCs w:val="22"/>
        </w:rPr>
        <w:t xml:space="preserve">Internal and </w:t>
      </w:r>
      <w:r w:rsidRPr="004C3A0B" w:rsidR="0041408E">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Pr="004C3A0B" w:rsidR="003C07E3" w:rsidTr="00354F34" w14:paraId="071586CD" w14:textId="77777777">
        <w:tc>
          <w:tcPr>
            <w:tcW w:w="9918" w:type="dxa"/>
            <w:gridSpan w:val="2"/>
            <w:shd w:val="clear" w:color="auto" w:fill="F2F2F2" w:themeFill="background1" w:themeFillShade="F2"/>
          </w:tcPr>
          <w:p w:rsidRPr="004C3A0B" w:rsidR="00604C9F" w:rsidP="003A5C91" w:rsidRDefault="00604C9F" w14:paraId="79D1F79F" w14:textId="77777777">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Pr="004C3A0B" w:rsidR="003C07E3" w:rsidTr="00BE2189" w14:paraId="4BF05489" w14:textId="77777777">
        <w:trPr>
          <w:trHeight w:val="227"/>
        </w:trPr>
        <w:tc>
          <w:tcPr>
            <w:tcW w:w="8784" w:type="dxa"/>
          </w:tcPr>
          <w:p w:rsidRPr="005704BE" w:rsidR="00604C9F" w:rsidP="00604C9F" w:rsidRDefault="000A39C4" w14:paraId="5FE119A6" w14:textId="77777777">
            <w:pPr>
              <w:autoSpaceDE w:val="0"/>
              <w:autoSpaceDN w:val="0"/>
              <w:adjustRightInd w:val="0"/>
              <w:rPr>
                <w:rStyle w:val="Hyperlink"/>
                <w:rFonts w:ascii="Arial" w:hAnsi="Arial" w:cs="Arial"/>
                <w:b/>
                <w:bCs/>
                <w:color w:val="auto"/>
                <w:sz w:val="22"/>
                <w:szCs w:val="22"/>
                <w:u w:val="none"/>
              </w:rPr>
            </w:pPr>
            <w:hyperlink w:history="1" r:id="rId11">
              <w:r w:rsidRPr="005704BE" w:rsidR="00C1657B">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Pr="003257BD" w:rsidR="003257BD" w:rsidP="00604C9F" w:rsidRDefault="003257BD" w14:paraId="59A1D177" w14:textId="77777777">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Pr="00DD0929" w:rsidR="00604C9F" w:rsidP="008F29DD" w:rsidRDefault="00C4247F" w14:paraId="2FEDAC1B"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rsidRPr="004C3A0B" w:rsidR="003C07E3" w:rsidTr="00BE2189" w14:paraId="66AA97A5" w14:textId="77777777">
        <w:trPr>
          <w:trHeight w:val="227"/>
        </w:trPr>
        <w:tc>
          <w:tcPr>
            <w:tcW w:w="8784" w:type="dxa"/>
          </w:tcPr>
          <w:p w:rsidR="00604C9F" w:rsidP="00604C9F" w:rsidRDefault="00604C9F" w14:paraId="5DE7E59B" w14:textId="77777777">
            <w:pPr>
              <w:autoSpaceDE w:val="0"/>
              <w:autoSpaceDN w:val="0"/>
              <w:adjustRightInd w:val="0"/>
              <w:rPr>
                <w:rFonts w:ascii="Arial" w:hAnsi="Arial" w:cs="Arial"/>
                <w:b/>
                <w:bCs/>
                <w:i/>
                <w:sz w:val="22"/>
                <w:szCs w:val="22"/>
              </w:rPr>
            </w:pPr>
          </w:p>
          <w:p w:rsidRPr="006C1FDD" w:rsidR="003257BD" w:rsidP="006C1FDD" w:rsidRDefault="005E25AC" w14:paraId="24606359" w14:textId="7777777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Pr="006C1FDD" w:rsidR="00113E57">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Pr="004C3A0B" w:rsidR="00604C9F" w:rsidP="008F29DD" w:rsidRDefault="00C4247F" w14:paraId="20D0005C"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rsidRPr="004C3A0B" w:rsidR="006C1FDD" w:rsidTr="00BE2189" w14:paraId="67D12733" w14:textId="77777777">
        <w:trPr>
          <w:trHeight w:val="227"/>
        </w:trPr>
        <w:tc>
          <w:tcPr>
            <w:tcW w:w="8784" w:type="dxa"/>
          </w:tcPr>
          <w:p w:rsidR="006C1FDD" w:rsidP="00303350" w:rsidRDefault="006C1FDD" w14:paraId="3988870F" w14:textId="77777777">
            <w:pPr>
              <w:autoSpaceDE w:val="0"/>
              <w:autoSpaceDN w:val="0"/>
              <w:adjustRightInd w:val="0"/>
              <w:rPr>
                <w:rFonts w:ascii="Arial" w:hAnsi="Arial" w:cs="Arial"/>
                <w:b/>
                <w:bCs/>
                <w:i/>
                <w:sz w:val="22"/>
                <w:szCs w:val="22"/>
              </w:rPr>
            </w:pPr>
          </w:p>
          <w:p w:rsidRPr="004C3A0B" w:rsidR="006C1FDD" w:rsidP="00303350" w:rsidRDefault="006C1FDD" w14:paraId="45B2166D" w14:textId="77777777">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rsidRPr="004C3A0B" w:rsidR="006C1FDD" w:rsidP="00303350" w:rsidRDefault="006C1FDD" w14:paraId="5C13347B"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rsidRPr="004C3A0B" w:rsidR="003C07E3" w:rsidP="00354F34" w:rsidRDefault="003C07E3" w14:paraId="5DD9CB88" w14:textId="77777777">
      <w:pPr>
        <w:autoSpaceDE w:val="0"/>
        <w:autoSpaceDN w:val="0"/>
        <w:adjustRightInd w:val="0"/>
        <w:spacing w:after="240"/>
        <w:jc w:val="both"/>
        <w:rPr>
          <w:rFonts w:ascii="Arial" w:hAnsi="Arial" w:cs="Arial"/>
          <w:b/>
          <w:sz w:val="22"/>
          <w:szCs w:val="22"/>
        </w:rPr>
      </w:pPr>
    </w:p>
    <w:p w:rsidRPr="004C3A0B" w:rsidR="00B20CAD" w:rsidP="00354F34" w:rsidRDefault="00B20CAD" w14:paraId="076211DA"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Pr="004C3A0B" w:rsidR="003A5C91">
        <w:rPr>
          <w:rFonts w:ascii="Arial" w:hAnsi="Arial" w:cs="Arial"/>
          <w:b/>
          <w:sz w:val="22"/>
          <w:szCs w:val="22"/>
        </w:rPr>
        <w:t>D</w:t>
      </w:r>
      <w:r w:rsidRPr="004C3A0B">
        <w:rPr>
          <w:rFonts w:ascii="Arial" w:hAnsi="Arial" w:cs="Arial"/>
          <w:b/>
          <w:sz w:val="22"/>
          <w:szCs w:val="22"/>
        </w:rPr>
        <w:t xml:space="preserve">: </w:t>
      </w:r>
      <w:r w:rsidRPr="004C3A0B" w:rsidR="00CA7241">
        <w:rPr>
          <w:rFonts w:ascii="Arial" w:hAnsi="Arial" w:cs="Arial"/>
          <w:b/>
          <w:sz w:val="22"/>
          <w:szCs w:val="22"/>
        </w:rPr>
        <w:t xml:space="preserve">External </w:t>
      </w:r>
      <w:r w:rsidRPr="004C3A0B" w:rsidR="00AC189C">
        <w:rPr>
          <w:rFonts w:ascii="Arial" w:hAnsi="Arial" w:cs="Arial"/>
          <w:b/>
          <w:sz w:val="22"/>
          <w:szCs w:val="22"/>
        </w:rPr>
        <w:t xml:space="preserve">Collaborative </w:t>
      </w:r>
      <w:r w:rsidRPr="004C3A0B" w:rsidR="00CA7241">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Pr="004C3A0B" w:rsidR="00FD436F" w:rsidTr="003257BD" w14:paraId="28FB190E" w14:textId="77777777">
        <w:tc>
          <w:tcPr>
            <w:tcW w:w="6232" w:type="dxa"/>
            <w:gridSpan w:val="2"/>
            <w:shd w:val="clear" w:color="auto" w:fill="F2F2F2" w:themeFill="background1" w:themeFillShade="F2"/>
          </w:tcPr>
          <w:p w:rsidRPr="004C3A0B" w:rsidR="00494691" w:rsidP="00D929F1" w:rsidRDefault="00D929F1" w14:paraId="58538BD2" w14:textId="77777777">
            <w:pPr>
              <w:autoSpaceDE w:val="0"/>
              <w:autoSpaceDN w:val="0"/>
              <w:adjustRightInd w:val="0"/>
              <w:jc w:val="both"/>
              <w:rPr>
                <w:rFonts w:ascii="Arial" w:hAnsi="Arial" w:cs="Arial"/>
                <w:sz w:val="22"/>
                <w:szCs w:val="22"/>
              </w:rPr>
            </w:pPr>
            <w:r w:rsidRPr="004C3A0B">
              <w:rPr>
                <w:rFonts w:ascii="Arial" w:hAnsi="Arial" w:cs="Arial"/>
                <w:sz w:val="22"/>
                <w:szCs w:val="22"/>
              </w:rPr>
              <w:t>Does the</w:t>
            </w:r>
            <w:r w:rsidRPr="004C3A0B" w:rsidR="00494691">
              <w:rPr>
                <w:rFonts w:ascii="Arial" w:hAnsi="Arial" w:cs="Arial"/>
                <w:sz w:val="22"/>
                <w:szCs w:val="22"/>
              </w:rPr>
              <w:t xml:space="preserve"> research activity </w:t>
            </w:r>
            <w:r w:rsidRPr="004C3A0B">
              <w:rPr>
                <w:rFonts w:ascii="Arial" w:hAnsi="Arial" w:cs="Arial"/>
                <w:sz w:val="22"/>
                <w:szCs w:val="22"/>
              </w:rPr>
              <w:t>involve collaborators outside of the University</w:t>
            </w:r>
            <w:r w:rsidRPr="004C3A0B" w:rsidR="00494691">
              <w:rPr>
                <w:rFonts w:ascii="Arial" w:hAnsi="Arial" w:cs="Arial"/>
                <w:sz w:val="22"/>
                <w:szCs w:val="22"/>
              </w:rPr>
              <w:t>?</w:t>
            </w:r>
          </w:p>
        </w:tc>
        <w:tc>
          <w:tcPr>
            <w:tcW w:w="993" w:type="dxa"/>
            <w:shd w:val="clear" w:color="auto" w:fill="F2F2F2" w:themeFill="background1" w:themeFillShade="F2"/>
            <w:vAlign w:val="center"/>
          </w:tcPr>
          <w:p w:rsidRPr="003257BD" w:rsidR="00494691" w:rsidP="00D37BF1" w:rsidRDefault="00494691" w14:paraId="1827D6E6"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Pr="00065801" w:rsidR="00494691" w:rsidP="00D37BF1" w:rsidRDefault="00DD0929" w14:paraId="4B6C06B4"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Pr="003257BD" w:rsidR="00494691" w:rsidP="00D37BF1" w:rsidRDefault="00494691" w14:paraId="0A49F65E"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Pr="00065801" w:rsidR="00494691" w:rsidP="00D37BF1" w:rsidRDefault="00CE3FBF" w14:paraId="527D38DB" w14:textId="77777777">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sdtContent>
          </w:sdt>
        </w:tc>
      </w:tr>
      <w:tr w:rsidRPr="004C3A0B" w:rsidR="00FD436F" w:rsidTr="00354F34" w14:paraId="0BF48732" w14:textId="77777777">
        <w:tc>
          <w:tcPr>
            <w:tcW w:w="9918" w:type="dxa"/>
            <w:gridSpan w:val="8"/>
          </w:tcPr>
          <w:p w:rsidRPr="004C3A0B" w:rsidR="00FD436F" w:rsidP="00FD436F" w:rsidRDefault="00FD436F" w14:paraId="43FCEC5A" w14:textId="77777777">
            <w:pPr>
              <w:autoSpaceDE w:val="0"/>
              <w:autoSpaceDN w:val="0"/>
              <w:adjustRightInd w:val="0"/>
              <w:rPr>
                <w:rFonts w:ascii="Arial" w:hAnsi="Arial" w:cs="Arial"/>
                <w:sz w:val="16"/>
                <w:szCs w:val="16"/>
              </w:rPr>
            </w:pPr>
          </w:p>
          <w:p w:rsidRPr="004C3A0B" w:rsidR="00FD436F" w:rsidP="00FD436F" w:rsidRDefault="00FD436F" w14:paraId="5904105C" w14:textId="77777777">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Pr="004C3A0B" w:rsidR="00674DD6">
              <w:rPr>
                <w:rFonts w:ascii="Arial" w:hAnsi="Arial" w:cs="Arial"/>
                <w:sz w:val="22"/>
                <w:szCs w:val="22"/>
              </w:rPr>
              <w:t xml:space="preserve">the </w:t>
            </w:r>
            <w:r w:rsidRPr="004C3A0B">
              <w:rPr>
                <w:rFonts w:ascii="Arial" w:hAnsi="Arial" w:cs="Arial"/>
                <w:sz w:val="22"/>
                <w:szCs w:val="22"/>
              </w:rPr>
              <w:t xml:space="preserve">name of </w:t>
            </w:r>
            <w:r w:rsidRPr="004C3A0B" w:rsidR="00674DD6">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Pr="004C3A0B" w:rsidR="00FD436F" w:rsidTr="00BE2189" w14:paraId="7246258C" w14:textId="77777777">
        <w:trPr>
          <w:trHeight w:val="227"/>
        </w:trPr>
        <w:tc>
          <w:tcPr>
            <w:tcW w:w="3823" w:type="dxa"/>
            <w:shd w:val="clear" w:color="auto" w:fill="F2F2F2" w:themeFill="background1" w:themeFillShade="F2"/>
          </w:tcPr>
          <w:p w:rsidRPr="004C3A0B" w:rsidR="00FD436F" w:rsidP="00494691" w:rsidRDefault="00FD436F" w14:paraId="3EF3409D" w14:textId="77777777">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P="00F75F59" w:rsidRDefault="00FD436F" w14:paraId="15028A66" w14:textId="77777777">
            <w:pPr>
              <w:autoSpaceDE w:val="0"/>
              <w:autoSpaceDN w:val="0"/>
              <w:adjustRightInd w:val="0"/>
              <w:rPr>
                <w:rFonts w:ascii="Arial" w:hAnsi="Arial" w:cs="Arial"/>
                <w:bCs/>
                <w:sz w:val="22"/>
                <w:szCs w:val="22"/>
              </w:rPr>
            </w:pPr>
          </w:p>
          <w:p w:rsidRPr="004C3A0B" w:rsidR="009D2E0B" w:rsidP="00F75F59" w:rsidRDefault="009D2E0B" w14:paraId="1D8429D9" w14:textId="77777777">
            <w:pPr>
              <w:autoSpaceDE w:val="0"/>
              <w:autoSpaceDN w:val="0"/>
              <w:adjustRightInd w:val="0"/>
              <w:rPr>
                <w:rFonts w:ascii="Arial" w:hAnsi="Arial" w:cs="Arial"/>
                <w:bCs/>
                <w:sz w:val="22"/>
                <w:szCs w:val="22"/>
              </w:rPr>
            </w:pPr>
          </w:p>
        </w:tc>
      </w:tr>
      <w:tr w:rsidRPr="004C3A0B" w:rsidR="00FD436F" w:rsidTr="00BE2189" w14:paraId="33D98FC9" w14:textId="77777777">
        <w:trPr>
          <w:trHeight w:val="227"/>
        </w:trPr>
        <w:tc>
          <w:tcPr>
            <w:tcW w:w="3823" w:type="dxa"/>
            <w:shd w:val="clear" w:color="auto" w:fill="F2F2F2" w:themeFill="background1" w:themeFillShade="F2"/>
          </w:tcPr>
          <w:p w:rsidRPr="004C3A0B" w:rsidR="00FD436F" w:rsidP="008C4441" w:rsidRDefault="00FD436F" w14:paraId="081B6326"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P="00F75F59" w:rsidRDefault="00FD436F" w14:paraId="1DB762E0" w14:textId="77777777">
            <w:pPr>
              <w:autoSpaceDE w:val="0"/>
              <w:autoSpaceDN w:val="0"/>
              <w:adjustRightInd w:val="0"/>
              <w:rPr>
                <w:rFonts w:ascii="Arial" w:hAnsi="Arial" w:cs="Arial"/>
                <w:bCs/>
                <w:sz w:val="22"/>
                <w:szCs w:val="22"/>
              </w:rPr>
            </w:pPr>
          </w:p>
          <w:p w:rsidRPr="004C3A0B" w:rsidR="009D2E0B" w:rsidP="00F75F59" w:rsidRDefault="009D2E0B" w14:paraId="1F58FC73" w14:textId="77777777">
            <w:pPr>
              <w:autoSpaceDE w:val="0"/>
              <w:autoSpaceDN w:val="0"/>
              <w:adjustRightInd w:val="0"/>
              <w:rPr>
                <w:rFonts w:ascii="Arial" w:hAnsi="Arial" w:cs="Arial"/>
                <w:bCs/>
                <w:sz w:val="22"/>
                <w:szCs w:val="22"/>
              </w:rPr>
            </w:pPr>
          </w:p>
        </w:tc>
      </w:tr>
      <w:tr w:rsidRPr="004C3A0B" w:rsidR="00BE2189" w:rsidTr="00BE2189" w14:paraId="2E3F98DF" w14:textId="77777777">
        <w:trPr>
          <w:trHeight w:val="227"/>
        </w:trPr>
        <w:tc>
          <w:tcPr>
            <w:tcW w:w="3823" w:type="dxa"/>
            <w:shd w:val="clear" w:color="auto" w:fill="F2F2F2" w:themeFill="background1" w:themeFillShade="F2"/>
          </w:tcPr>
          <w:p w:rsidR="00BE2189" w:rsidP="008C4441" w:rsidRDefault="00BE2189" w14:paraId="3C6DDADA"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Pr="004C3A0B" w:rsidR="00BE2189" w:rsidP="008C4441" w:rsidRDefault="00BE2189" w14:paraId="5D71A5F3" w14:textId="77777777">
            <w:pPr>
              <w:autoSpaceDE w:val="0"/>
              <w:autoSpaceDN w:val="0"/>
              <w:adjustRightInd w:val="0"/>
              <w:jc w:val="both"/>
              <w:rPr>
                <w:rFonts w:ascii="Arial" w:hAnsi="Arial" w:cs="Arial"/>
                <w:sz w:val="22"/>
                <w:szCs w:val="22"/>
              </w:rPr>
            </w:pPr>
          </w:p>
        </w:tc>
        <w:tc>
          <w:tcPr>
            <w:tcW w:w="6095" w:type="dxa"/>
            <w:gridSpan w:val="7"/>
          </w:tcPr>
          <w:p w:rsidR="00BE2189" w:rsidP="00F75F59" w:rsidRDefault="00BE2189" w14:paraId="6BF8436D" w14:textId="77777777">
            <w:pPr>
              <w:autoSpaceDE w:val="0"/>
              <w:autoSpaceDN w:val="0"/>
              <w:adjustRightInd w:val="0"/>
              <w:rPr>
                <w:rFonts w:ascii="Arial" w:hAnsi="Arial" w:cs="Arial"/>
                <w:bCs/>
                <w:sz w:val="22"/>
                <w:szCs w:val="22"/>
              </w:rPr>
            </w:pPr>
          </w:p>
        </w:tc>
      </w:tr>
      <w:tr w:rsidRPr="004C3A0B" w:rsidR="00BE2189" w:rsidTr="00B93605" w14:paraId="75822043" w14:textId="77777777">
        <w:tc>
          <w:tcPr>
            <w:tcW w:w="6232" w:type="dxa"/>
            <w:gridSpan w:val="2"/>
            <w:shd w:val="clear" w:color="auto" w:fill="F2F2F2" w:themeFill="background1" w:themeFillShade="F2"/>
          </w:tcPr>
          <w:p w:rsidRPr="004C3A0B" w:rsidR="00BE2189" w:rsidP="00B93605" w:rsidRDefault="00BE2189" w14:paraId="58D8689E" w14:textId="77777777">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Pr="004C3A0B" w:rsidR="00BE2189" w:rsidP="00B93605" w:rsidRDefault="00BE2189" w14:paraId="01326BCA"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4C3A0B" w:rsidR="00BE2189" w:rsidP="00B93605" w:rsidRDefault="000A39C4" w14:paraId="065DD790"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vAlign w:val="center"/>
          </w:tcPr>
          <w:p w:rsidRPr="004C3A0B" w:rsidR="00BE2189" w:rsidP="00B93605" w:rsidRDefault="00BE2189" w14:paraId="5923651C"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rsidRPr="004C3A0B" w:rsidR="00BE2189" w:rsidP="00B93605" w:rsidRDefault="00B4510A" w14:paraId="3DEAD88B"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065801" w:rsidTr="00090CF7" w14:paraId="6C6CB180" w14:textId="77777777">
        <w:tc>
          <w:tcPr>
            <w:tcW w:w="6232" w:type="dxa"/>
            <w:gridSpan w:val="2"/>
            <w:shd w:val="clear" w:color="auto" w:fill="F2F2F2" w:themeFill="background1" w:themeFillShade="F2"/>
          </w:tcPr>
          <w:p w:rsidRPr="004C3A0B" w:rsidR="00065801" w:rsidP="00065801" w:rsidRDefault="00065801" w14:paraId="1C1CAD64" w14:textId="77777777">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Pr="004C3A0B" w:rsidR="00065801" w:rsidP="00090CF7" w:rsidRDefault="00065801" w14:paraId="1334A355"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4C3A0B" w:rsidR="00065801" w:rsidP="00090CF7" w:rsidRDefault="000A39C4" w14:paraId="656AAAB9"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vAlign w:val="center"/>
          </w:tcPr>
          <w:p w:rsidRPr="004C3A0B" w:rsidR="00065801" w:rsidP="00090CF7" w:rsidRDefault="00065801" w14:paraId="482479E9"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rsidRPr="004C3A0B" w:rsidR="00065801" w:rsidP="00090CF7" w:rsidRDefault="00B4510A" w14:paraId="3A65BF67"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C32EFB" w:rsidTr="00C4247F" w14:paraId="4C5C0581" w14:textId="77777777">
        <w:tc>
          <w:tcPr>
            <w:tcW w:w="6232" w:type="dxa"/>
            <w:gridSpan w:val="2"/>
            <w:shd w:val="clear" w:color="auto" w:fill="F2F2F2" w:themeFill="background1" w:themeFillShade="F2"/>
          </w:tcPr>
          <w:p w:rsidRPr="004C3A0B" w:rsidR="00C32EFB" w:rsidP="00C4247F" w:rsidRDefault="00C32EFB" w14:paraId="20E26899" w14:textId="7777777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Pr="004C3A0B" w:rsidR="00C32EFB" w:rsidP="00C4247F" w:rsidRDefault="00C32EFB" w14:paraId="28D37B0B"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4C3A0B" w:rsidR="00C32EFB" w:rsidP="00C4247F" w:rsidRDefault="000A39C4" w14:paraId="54241715"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vAlign w:val="center"/>
          </w:tcPr>
          <w:p w:rsidRPr="004C3A0B" w:rsidR="00C32EFB" w:rsidP="00C4247F" w:rsidRDefault="00C32EFB" w14:paraId="0796626A"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rsidRPr="004C3A0B" w:rsidR="00C32EFB" w:rsidP="00C4247F" w:rsidRDefault="00B4510A" w14:paraId="2F4A318F"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EC0070" w:rsidTr="00354F34" w14:paraId="6F065AAF" w14:textId="77777777">
        <w:trPr>
          <w:trHeight w:val="386"/>
        </w:trPr>
        <w:tc>
          <w:tcPr>
            <w:tcW w:w="3823" w:type="dxa"/>
            <w:vMerge w:val="restart"/>
            <w:shd w:val="clear" w:color="auto" w:fill="F2F2F2" w:themeFill="background1" w:themeFillShade="F2"/>
          </w:tcPr>
          <w:p w:rsidR="00EC0070" w:rsidP="00065801" w:rsidRDefault="00090CF7" w14:paraId="014BF571" w14:textId="77777777">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P="00EC0070" w:rsidRDefault="00EC0070" w14:paraId="5A139FC7" w14:textId="7777777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Pr="003257BD" w:rsidR="00EC0070" w:rsidP="002A152D" w:rsidRDefault="00EC0070" w14:paraId="3DE58A2F"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P="002A152D" w:rsidRDefault="00EC0070" w14:paraId="29F2F9C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2F2F2" w:themeFill="background1" w:themeFillShade="F2"/>
            <w:vAlign w:val="center"/>
          </w:tcPr>
          <w:p w:rsidRPr="003257BD" w:rsidR="00EC0070" w:rsidP="002A152D" w:rsidRDefault="00EC0070" w14:paraId="6966074F"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rsidRPr="003257BD" w:rsidR="00EC0070" w:rsidP="002A152D" w:rsidRDefault="00B4510A" w14:paraId="0A3359BD"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EC0070" w:rsidTr="00354F34" w14:paraId="55B766D0" w14:textId="77777777">
        <w:trPr>
          <w:trHeight w:val="386"/>
        </w:trPr>
        <w:tc>
          <w:tcPr>
            <w:tcW w:w="3823" w:type="dxa"/>
            <w:vMerge/>
            <w:shd w:val="clear" w:color="auto" w:fill="F2F2F2" w:themeFill="background1" w:themeFillShade="F2"/>
          </w:tcPr>
          <w:p w:rsidR="00EC0070" w:rsidP="00065801" w:rsidRDefault="00EC0070" w14:paraId="61D1E029" w14:textId="77777777">
            <w:pPr>
              <w:autoSpaceDE w:val="0"/>
              <w:autoSpaceDN w:val="0"/>
              <w:adjustRightInd w:val="0"/>
              <w:rPr>
                <w:rFonts w:ascii="Arial" w:hAnsi="Arial" w:cs="Arial"/>
                <w:sz w:val="22"/>
                <w:szCs w:val="22"/>
              </w:rPr>
            </w:pPr>
          </w:p>
        </w:tc>
        <w:tc>
          <w:tcPr>
            <w:tcW w:w="2409" w:type="dxa"/>
          </w:tcPr>
          <w:p w:rsidR="00EC0070" w:rsidP="00EC0070" w:rsidRDefault="00EC0070" w14:paraId="4B917703" w14:textId="7777777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Pr="003257BD" w:rsidR="00EC0070" w:rsidP="002A152D" w:rsidRDefault="00EC0070" w14:paraId="268F7A12"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P="002A152D" w:rsidRDefault="00EC0070" w14:paraId="694ABF0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2F2F2" w:themeFill="background1" w:themeFillShade="F2"/>
            <w:vAlign w:val="center"/>
          </w:tcPr>
          <w:p w:rsidRPr="003257BD" w:rsidR="00EC0070" w:rsidP="002A152D" w:rsidRDefault="00EC0070" w14:paraId="739076F7"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rsidRPr="003257BD" w:rsidR="00EC0070" w:rsidP="002A152D" w:rsidRDefault="00B4510A" w14:paraId="0830DDBE"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8461DD" w:rsidTr="00354F34" w14:paraId="4DDFC359" w14:textId="77777777">
        <w:tc>
          <w:tcPr>
            <w:tcW w:w="3823" w:type="dxa"/>
            <w:shd w:val="clear" w:color="auto" w:fill="F2F2F2" w:themeFill="background1" w:themeFillShade="F2"/>
          </w:tcPr>
          <w:p w:rsidR="008461DD" w:rsidP="003C5BF3" w:rsidRDefault="008461DD" w14:paraId="77F01A84" w14:textId="77777777">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P="003C5BF3" w:rsidRDefault="008461DD" w14:paraId="51363BCE" w14:textId="77777777">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Pr="003257BD" w:rsidR="008461DD" w:rsidP="002A152D" w:rsidRDefault="008461DD" w14:paraId="28A11F6F"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CE6A02" w:rsidR="008461DD" w:rsidP="002A152D" w:rsidRDefault="000A39C4" w14:paraId="483FB7BF"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hint="eastAsia" w:ascii="MS Gothic" w:hAnsi="MS Gothic" w:eastAsia="MS Gothic" w:cs="Arial"/>
                    <w:bCs/>
                    <w:sz w:val="22"/>
                    <w:szCs w:val="22"/>
                  </w:rPr>
                  <w:t>☐</w:t>
                </w:r>
              </w:sdtContent>
            </w:sdt>
          </w:p>
        </w:tc>
        <w:tc>
          <w:tcPr>
            <w:tcW w:w="992" w:type="dxa"/>
            <w:gridSpan w:val="3"/>
            <w:shd w:val="clear" w:color="auto" w:fill="F2F2F2" w:themeFill="background1" w:themeFillShade="F2"/>
            <w:vAlign w:val="center"/>
          </w:tcPr>
          <w:p w:rsidRPr="003257BD" w:rsidR="008461DD" w:rsidP="002A152D" w:rsidRDefault="008461DD" w14:paraId="4F78ECBB"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rsidRPr="00CE6A02" w:rsidR="008461DD" w:rsidP="002A152D" w:rsidRDefault="00B4510A" w14:paraId="6D1EB3AC"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8461DD" w:rsidTr="00354F34" w14:paraId="38836CEF" w14:textId="77777777">
        <w:tc>
          <w:tcPr>
            <w:tcW w:w="3823" w:type="dxa"/>
            <w:shd w:val="clear" w:color="auto" w:fill="F2F2F2" w:themeFill="background1" w:themeFillShade="F2"/>
          </w:tcPr>
          <w:p w:rsidR="008461DD" w:rsidP="00065801" w:rsidRDefault="008461DD" w14:paraId="1C55FC89" w14:textId="77777777">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P="008461DD" w:rsidRDefault="00113E57" w14:paraId="29C5C706" w14:textId="77777777">
            <w:pPr>
              <w:autoSpaceDE w:val="0"/>
              <w:autoSpaceDN w:val="0"/>
              <w:adjustRightInd w:val="0"/>
              <w:rPr>
                <w:rFonts w:ascii="Arial" w:hAnsi="Arial" w:cs="Arial"/>
                <w:bCs/>
                <w:sz w:val="22"/>
                <w:szCs w:val="22"/>
              </w:rPr>
            </w:pPr>
            <w:r w:rsidRPr="00021B2B">
              <w:rPr>
                <w:rFonts w:ascii="Arial" w:hAnsi="Arial" w:cs="Arial"/>
                <w:bCs/>
                <w:sz w:val="22"/>
                <w:szCs w:val="22"/>
              </w:rPr>
              <w:t>(</w:t>
            </w:r>
            <w:r w:rsidRPr="00021B2B" w:rsidR="008461DD">
              <w:rPr>
                <w:rFonts w:ascii="Arial" w:hAnsi="Arial" w:cs="Arial"/>
                <w:bCs/>
                <w:sz w:val="22"/>
                <w:szCs w:val="22"/>
              </w:rPr>
              <w:t xml:space="preserve">If </w:t>
            </w:r>
            <w:r w:rsidR="008461DD">
              <w:rPr>
                <w:rFonts w:ascii="Arial" w:hAnsi="Arial" w:cs="Arial"/>
                <w:bCs/>
                <w:sz w:val="22"/>
                <w:szCs w:val="22"/>
              </w:rPr>
              <w:t>YES attach copy)</w:t>
            </w:r>
          </w:p>
          <w:p w:rsidR="008461DD" w:rsidDel="008461DD" w:rsidP="008461DD" w:rsidRDefault="008461DD" w14:paraId="2370EDF3" w14:textId="7777777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Pr="003257BD" w:rsidR="008461DD" w:rsidP="002A152D" w:rsidRDefault="008461DD" w14:paraId="3E6542AB"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CE6A02" w:rsidR="008461DD" w:rsidP="002A152D" w:rsidRDefault="000A39C4" w14:paraId="4DBB6739"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Pr="00264416" w:rsidR="008461DD">
                  <w:rPr>
                    <w:rFonts w:hint="eastAsia" w:ascii="MS Gothic" w:hAnsi="MS Gothic" w:eastAsia="MS Gothic" w:cs="Arial"/>
                    <w:bCs/>
                    <w:sz w:val="22"/>
                    <w:szCs w:val="22"/>
                  </w:rPr>
                  <w:t>☐</w:t>
                </w:r>
              </w:sdtContent>
            </w:sdt>
          </w:p>
        </w:tc>
        <w:tc>
          <w:tcPr>
            <w:tcW w:w="992" w:type="dxa"/>
            <w:gridSpan w:val="3"/>
            <w:shd w:val="clear" w:color="auto" w:fill="F2F2F2" w:themeFill="background1" w:themeFillShade="F2"/>
            <w:vAlign w:val="center"/>
          </w:tcPr>
          <w:p w:rsidRPr="003257BD" w:rsidR="008461DD" w:rsidP="002A152D" w:rsidRDefault="008461DD" w14:paraId="2973CC07"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rsidRPr="00CE6A02" w:rsidR="008461DD" w:rsidP="002A152D" w:rsidRDefault="00B4510A" w14:paraId="5A66E59C"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bl>
    <w:p w:rsidRPr="004C3A0B" w:rsidR="008C4441" w:rsidRDefault="008C4441" w14:paraId="24F6EFCE" w14:textId="77777777">
      <w:pPr>
        <w:rPr>
          <w:rFonts w:ascii="Arial" w:hAnsi="Arial" w:cs="Arial"/>
          <w:bCs/>
          <w:iCs/>
          <w:sz w:val="16"/>
          <w:szCs w:val="16"/>
        </w:rPr>
      </w:pPr>
    </w:p>
    <w:p w:rsidR="009D2E0B" w:rsidRDefault="009D2E0B" w14:paraId="305A89A7" w14:textId="77777777">
      <w:pPr>
        <w:rPr>
          <w:rFonts w:ascii="Arial" w:hAnsi="Arial" w:cs="Arial"/>
          <w:b/>
          <w:bCs/>
          <w:iCs/>
          <w:sz w:val="22"/>
          <w:szCs w:val="22"/>
        </w:rPr>
      </w:pPr>
    </w:p>
    <w:p w:rsidRPr="00354F34" w:rsidR="00CA7241" w:rsidP="00354F34" w:rsidRDefault="00767FC7" w14:paraId="1C5FA104"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Pr="004C3A0B" w:rsidR="00CA7241" w:rsidTr="00065801" w14:paraId="6350C8AC" w14:textId="77777777">
        <w:trPr>
          <w:trHeight w:val="507"/>
        </w:trPr>
        <w:tc>
          <w:tcPr>
            <w:tcW w:w="6237" w:type="dxa"/>
            <w:shd w:val="clear" w:color="auto" w:fill="F2F2F2" w:themeFill="background1" w:themeFillShade="F2"/>
            <w:vAlign w:val="center"/>
          </w:tcPr>
          <w:p w:rsidRPr="004C3A0B" w:rsidR="00CA7241" w:rsidP="00767FC7" w:rsidRDefault="00CA7241" w14:paraId="1BB0C5A9" w14:textId="7777777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Pr="004C3A0B" w:rsidR="00767FC7">
              <w:rPr>
                <w:rFonts w:ascii="Arial" w:hAnsi="Arial" w:cs="Arial"/>
                <w:bCs/>
                <w:sz w:val="22"/>
                <w:szCs w:val="22"/>
              </w:rPr>
              <w:t>?</w:t>
            </w:r>
          </w:p>
        </w:tc>
        <w:tc>
          <w:tcPr>
            <w:tcW w:w="993" w:type="dxa"/>
            <w:shd w:val="clear" w:color="auto" w:fill="F2F2F2" w:themeFill="background1" w:themeFillShade="F2"/>
            <w:vAlign w:val="center"/>
          </w:tcPr>
          <w:p w:rsidRPr="003257BD" w:rsidR="00CA7241" w:rsidP="00767FC7" w:rsidRDefault="00CA7241" w14:paraId="679BA881"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Pr="004C3A0B" w:rsidR="00CA7241" w:rsidP="00767FC7" w:rsidRDefault="00DD0929" w14:paraId="599C3AF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2F2F2" w:themeFill="background1" w:themeFillShade="F2"/>
            <w:vAlign w:val="center"/>
          </w:tcPr>
          <w:p w:rsidRPr="003257BD" w:rsidR="00CA7241" w:rsidP="00767FC7" w:rsidRDefault="00CA7241" w14:paraId="598F41B1"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rsidRPr="004C3A0B" w:rsidR="00CA7241" w:rsidP="00767FC7" w:rsidRDefault="00B4510A" w14:paraId="67D7F7F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CA7241" w:rsidTr="00354F34" w14:paraId="4D1FB6CA" w14:textId="77777777">
        <w:tc>
          <w:tcPr>
            <w:tcW w:w="9923" w:type="dxa"/>
            <w:gridSpan w:val="5"/>
          </w:tcPr>
          <w:p w:rsidR="00425DA7" w:rsidP="00CA7241" w:rsidRDefault="00425DA7" w14:paraId="2D2F57AF" w14:textId="77777777">
            <w:pPr>
              <w:autoSpaceDE w:val="0"/>
              <w:autoSpaceDN w:val="0"/>
              <w:adjustRightInd w:val="0"/>
              <w:rPr>
                <w:rFonts w:ascii="Arial" w:hAnsi="Arial" w:cs="Arial"/>
                <w:bCs/>
                <w:sz w:val="22"/>
                <w:szCs w:val="22"/>
              </w:rPr>
            </w:pPr>
          </w:p>
          <w:p w:rsidR="00CA7241" w:rsidP="00CA7241" w:rsidRDefault="00CA7241" w14:paraId="0C43AF51" w14:textId="77777777">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Pr="004C3A0B" w:rsidR="00425DA7" w:rsidP="00CA7241" w:rsidRDefault="00425DA7" w14:paraId="1BA968A1" w14:textId="77777777">
            <w:pPr>
              <w:autoSpaceDE w:val="0"/>
              <w:autoSpaceDN w:val="0"/>
              <w:adjustRightInd w:val="0"/>
              <w:rPr>
                <w:rFonts w:ascii="Arial" w:hAnsi="Arial" w:cs="Arial"/>
                <w:b/>
                <w:bCs/>
                <w:sz w:val="22"/>
                <w:szCs w:val="22"/>
              </w:rPr>
            </w:pPr>
          </w:p>
        </w:tc>
      </w:tr>
    </w:tbl>
    <w:p w:rsidRPr="004C3A0B" w:rsidR="008C4441" w:rsidP="00354F34" w:rsidRDefault="008C4441" w14:paraId="54B4361A" w14:textId="77777777">
      <w:pPr>
        <w:autoSpaceDE w:val="0"/>
        <w:autoSpaceDN w:val="0"/>
        <w:adjustRightInd w:val="0"/>
        <w:spacing w:after="240"/>
        <w:jc w:val="both"/>
        <w:rPr>
          <w:rFonts w:ascii="Arial" w:hAnsi="Arial" w:cs="Arial"/>
          <w:bCs/>
          <w:iCs/>
        </w:rPr>
      </w:pPr>
    </w:p>
    <w:p w:rsidRPr="004C3A0B" w:rsidR="003C07E3" w:rsidP="00354F34" w:rsidRDefault="003C07E3" w14:paraId="208C71AB"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Pr="004C3A0B" w:rsidR="003C07E3" w:rsidTr="00113E57" w14:paraId="5CF9AAA9" w14:textId="77777777">
        <w:trPr>
          <w:trHeight w:val="454"/>
        </w:trPr>
        <w:tc>
          <w:tcPr>
            <w:tcW w:w="1234"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3C07E3" w:rsidP="003C07E3" w:rsidRDefault="003C07E3" w14:paraId="46F16804" w14:textId="77777777">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color="auto" w:sz="4" w:space="0"/>
              <w:left w:val="single" w:color="auto" w:sz="4" w:space="0"/>
              <w:bottom w:val="single" w:color="auto" w:sz="4" w:space="0"/>
              <w:right w:val="single" w:color="auto" w:sz="4" w:space="0"/>
            </w:tcBorders>
            <w:vAlign w:val="center"/>
          </w:tcPr>
          <w:p w:rsidRPr="005476D0" w:rsidR="005476D0" w:rsidP="005476D0" w:rsidRDefault="005476D0" w14:paraId="36303274" w14:textId="77777777">
            <w:pPr>
              <w:rPr>
                <w:rFonts w:ascii="Arial" w:hAnsi="Arial" w:cs="Arial"/>
                <w:sz w:val="22"/>
                <w:szCs w:val="22"/>
                <w:u w:val="single"/>
              </w:rPr>
            </w:pPr>
            <w:r w:rsidRPr="005476D0">
              <w:rPr>
                <w:rFonts w:ascii="Arial" w:hAnsi="Arial" w:cs="Arial"/>
                <w:sz w:val="22"/>
                <w:szCs w:val="22"/>
              </w:rPr>
              <w:t>An analysis of the tactics the police use to prevent crimes from occurring</w:t>
            </w:r>
            <w:r>
              <w:rPr>
                <w:rFonts w:ascii="Arial" w:hAnsi="Arial" w:cs="Arial"/>
                <w:sz w:val="22"/>
                <w:szCs w:val="22"/>
              </w:rPr>
              <w:t xml:space="preserve"> </w:t>
            </w:r>
            <w:r w:rsidRPr="005476D0">
              <w:rPr>
                <w:rFonts w:ascii="Arial" w:hAnsi="Arial" w:cs="Arial"/>
                <w:sz w:val="22"/>
                <w:szCs w:val="22"/>
              </w:rPr>
              <w:t xml:space="preserve">and how to prevent criminals from reoffending. </w:t>
            </w:r>
          </w:p>
          <w:p w:rsidRPr="004C3A0B" w:rsidR="003C07E3" w:rsidP="005476D0" w:rsidRDefault="003C07E3" w14:paraId="720C4D2D" w14:textId="77777777">
            <w:pPr>
              <w:rPr>
                <w:rFonts w:ascii="Arial" w:hAnsi="Arial" w:cs="Arial"/>
                <w:sz w:val="22"/>
                <w:szCs w:val="22"/>
              </w:rPr>
            </w:pPr>
          </w:p>
        </w:tc>
      </w:tr>
      <w:tr w:rsidRPr="004C3A0B" w:rsidR="003C07E3" w:rsidTr="00113E57" w14:paraId="20A525C9" w14:textId="77777777">
        <w:trPr>
          <w:trHeight w:val="454"/>
        </w:trPr>
        <w:tc>
          <w:tcPr>
            <w:tcW w:w="1234"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839CD" w:rsidR="003C07E3" w:rsidP="003C07E3" w:rsidRDefault="003C07E3" w14:paraId="71150436" w14:textId="77777777">
            <w:pPr>
              <w:rPr>
                <w:rFonts w:ascii="Arial" w:hAnsi="Arial" w:cs="Arial"/>
                <w:sz w:val="22"/>
                <w:szCs w:val="22"/>
              </w:rPr>
            </w:pPr>
            <w:r w:rsidRPr="00D839CD">
              <w:rPr>
                <w:rFonts w:ascii="Arial" w:hAnsi="Arial" w:cs="Arial"/>
                <w:sz w:val="22"/>
                <w:szCs w:val="22"/>
              </w:rPr>
              <w:t>Proposed start date:</w:t>
            </w:r>
          </w:p>
        </w:tc>
        <w:tc>
          <w:tcPr>
            <w:tcW w:w="1249" w:type="pct"/>
            <w:tcBorders>
              <w:top w:val="single" w:color="auto" w:sz="4" w:space="0"/>
              <w:left w:val="single" w:color="auto" w:sz="4" w:space="0"/>
              <w:bottom w:val="single" w:color="auto" w:sz="4" w:space="0"/>
              <w:right w:val="single" w:color="auto" w:sz="4" w:space="0"/>
            </w:tcBorders>
            <w:vAlign w:val="center"/>
          </w:tcPr>
          <w:p w:rsidRPr="00D839CD" w:rsidR="003C07E3" w:rsidP="003C07E3" w:rsidRDefault="0004586A" w14:paraId="4E4F7E42" w14:textId="77777777">
            <w:pPr>
              <w:rPr>
                <w:rFonts w:ascii="Arial" w:hAnsi="Arial" w:cs="Arial"/>
                <w:sz w:val="22"/>
                <w:szCs w:val="22"/>
              </w:rPr>
            </w:pPr>
            <w:r>
              <w:rPr>
                <w:rFonts w:ascii="Arial" w:hAnsi="Arial" w:cs="Arial"/>
                <w:sz w:val="22"/>
                <w:szCs w:val="22"/>
              </w:rPr>
              <w:t>September 2020</w:t>
            </w:r>
          </w:p>
        </w:tc>
        <w:tc>
          <w:tcPr>
            <w:tcW w:w="1249"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D839CD" w:rsidR="003C07E3" w:rsidP="003C07E3" w:rsidRDefault="003C07E3" w14:paraId="5AAB8084" w14:textId="77777777">
            <w:pPr>
              <w:rPr>
                <w:rFonts w:ascii="Arial" w:hAnsi="Arial" w:cs="Arial"/>
                <w:sz w:val="22"/>
                <w:szCs w:val="22"/>
              </w:rPr>
            </w:pPr>
            <w:r w:rsidRPr="00D839CD">
              <w:rPr>
                <w:rFonts w:ascii="Arial" w:hAnsi="Arial" w:cs="Arial"/>
                <w:sz w:val="22"/>
                <w:szCs w:val="22"/>
              </w:rPr>
              <w:t>Proposed end date:</w:t>
            </w:r>
          </w:p>
        </w:tc>
        <w:tc>
          <w:tcPr>
            <w:tcW w:w="1268" w:type="pct"/>
            <w:tcBorders>
              <w:top w:val="single" w:color="auto" w:sz="4" w:space="0"/>
              <w:left w:val="single" w:color="auto" w:sz="4" w:space="0"/>
              <w:bottom w:val="single" w:color="auto" w:sz="4" w:space="0"/>
              <w:right w:val="single" w:color="auto" w:sz="4" w:space="0"/>
            </w:tcBorders>
            <w:vAlign w:val="center"/>
          </w:tcPr>
          <w:p w:rsidRPr="004C3A0B" w:rsidR="003C07E3" w:rsidP="003C07E3" w:rsidRDefault="0004586A" w14:paraId="006E404B" w14:textId="77777777">
            <w:pPr>
              <w:rPr>
                <w:rFonts w:ascii="Arial" w:hAnsi="Arial" w:cs="Arial"/>
                <w:sz w:val="22"/>
                <w:szCs w:val="22"/>
              </w:rPr>
            </w:pPr>
            <w:r>
              <w:rPr>
                <w:rFonts w:ascii="Arial" w:hAnsi="Arial" w:cs="Arial"/>
                <w:sz w:val="22"/>
                <w:szCs w:val="22"/>
              </w:rPr>
              <w:t>May 2021</w:t>
            </w:r>
          </w:p>
        </w:tc>
      </w:tr>
      <w:tr w:rsidRPr="004C3A0B" w:rsidR="003C07E3" w:rsidTr="00113E57" w14:paraId="6EF96F3A" w14:textId="77777777">
        <w:trPr>
          <w:trHeight w:val="454"/>
        </w:trPr>
        <w:tc>
          <w:tcPr>
            <w:tcW w:w="5000" w:type="pct"/>
            <w:gridSpan w:val="4"/>
            <w:tcBorders>
              <w:top w:val="single" w:color="auto" w:sz="4" w:space="0"/>
            </w:tcBorders>
            <w:shd w:val="clear" w:color="auto" w:fill="F2F2F2" w:themeFill="background1" w:themeFillShade="F2"/>
            <w:vAlign w:val="center"/>
          </w:tcPr>
          <w:p w:rsidR="00090CF7" w:rsidP="00065801" w:rsidRDefault="00090CF7" w14:paraId="7AA74DC2" w14:textId="77777777">
            <w:pPr>
              <w:spacing w:before="120" w:after="120"/>
              <w:rPr>
                <w:rFonts w:ascii="Arial" w:hAnsi="Arial" w:cs="Arial"/>
                <w:b/>
                <w:sz w:val="22"/>
                <w:szCs w:val="22"/>
              </w:rPr>
            </w:pPr>
            <w:r>
              <w:rPr>
                <w:rFonts w:ascii="Arial" w:hAnsi="Arial" w:cs="Arial"/>
                <w:b/>
                <w:sz w:val="22"/>
                <w:szCs w:val="22"/>
              </w:rPr>
              <w:t>Introduction to the Research (maximum 300 words)</w:t>
            </w:r>
          </w:p>
          <w:p w:rsidRPr="009D2E0B" w:rsidR="009D2E0B" w:rsidP="00065801" w:rsidRDefault="009D2E0B" w14:paraId="7F5F0A97" w14:textId="77777777">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Pr="006C1FDD" w:rsidR="009D2E0B" w:rsidP="00065801" w:rsidRDefault="003C07E3" w14:paraId="7C2635DE" w14:textId="77777777">
            <w:pPr>
              <w:pStyle w:val="ListParagraph"/>
              <w:numPr>
                <w:ilvl w:val="0"/>
                <w:numId w:val="26"/>
              </w:numPr>
              <w:contextualSpacing w:val="0"/>
              <w:rPr>
                <w:rFonts w:ascii="Arial" w:hAnsi="Arial" w:cs="Arial"/>
                <w:i/>
              </w:rPr>
            </w:pPr>
            <w:r w:rsidRPr="006C1FDD">
              <w:rPr>
                <w:rFonts w:ascii="Arial" w:hAnsi="Arial" w:cs="Arial"/>
                <w:i/>
              </w:rPr>
              <w:t xml:space="preserve">Purpose of </w:t>
            </w:r>
            <w:r w:rsidRPr="006C1FDD" w:rsidR="009D2E0B">
              <w:rPr>
                <w:rFonts w:ascii="Arial" w:hAnsi="Arial" w:cs="Arial"/>
                <w:i/>
              </w:rPr>
              <w:t>R</w:t>
            </w:r>
            <w:r w:rsidRPr="006C1FDD">
              <w:rPr>
                <w:rFonts w:ascii="Arial" w:hAnsi="Arial" w:cs="Arial"/>
                <w:i/>
              </w:rPr>
              <w:t xml:space="preserve">esearch </w:t>
            </w:r>
            <w:r w:rsidRPr="006C1FDD" w:rsidR="009D2E0B">
              <w:rPr>
                <w:rFonts w:ascii="Arial" w:hAnsi="Arial" w:cs="Arial"/>
                <w:i/>
              </w:rPr>
              <w:t>A</w:t>
            </w:r>
            <w:r w:rsidRPr="006C1FDD">
              <w:rPr>
                <w:rFonts w:ascii="Arial" w:hAnsi="Arial" w:cs="Arial"/>
                <w:i/>
              </w:rPr>
              <w:t>ctivity</w:t>
            </w:r>
          </w:p>
          <w:p w:rsidRPr="006C1FDD" w:rsidR="003264AE" w:rsidP="00065801" w:rsidRDefault="003264AE" w14:paraId="60ED7EF5" w14:textId="77777777">
            <w:pPr>
              <w:pStyle w:val="ListParagraph"/>
              <w:numPr>
                <w:ilvl w:val="0"/>
                <w:numId w:val="26"/>
              </w:numPr>
              <w:contextualSpacing w:val="0"/>
              <w:rPr>
                <w:rFonts w:ascii="Arial" w:hAnsi="Arial" w:cs="Arial"/>
                <w:i/>
              </w:rPr>
            </w:pPr>
            <w:r w:rsidRPr="006C1FDD">
              <w:rPr>
                <w:rFonts w:ascii="Arial" w:hAnsi="Arial" w:cs="Arial"/>
                <w:i/>
              </w:rPr>
              <w:t>Proposed Research Question</w:t>
            </w:r>
          </w:p>
          <w:p w:rsidRPr="009D2E0B" w:rsidR="009D2E0B" w:rsidP="00065801" w:rsidRDefault="009D2E0B" w14:paraId="122C59D8" w14:textId="77777777">
            <w:pPr>
              <w:pStyle w:val="ListParagraph"/>
              <w:numPr>
                <w:ilvl w:val="0"/>
                <w:numId w:val="26"/>
              </w:numPr>
              <w:contextualSpacing w:val="0"/>
              <w:rPr>
                <w:rFonts w:ascii="Arial" w:hAnsi="Arial" w:cs="Arial"/>
                <w:i/>
              </w:rPr>
            </w:pPr>
            <w:r w:rsidRPr="009D2E0B">
              <w:rPr>
                <w:rFonts w:ascii="Arial" w:hAnsi="Arial" w:cs="Arial"/>
                <w:i/>
              </w:rPr>
              <w:t>Aims of Research Activity</w:t>
            </w:r>
          </w:p>
          <w:p w:rsidRPr="009D2E0B" w:rsidR="009D2E0B" w:rsidP="00065801" w:rsidRDefault="009D2E0B" w14:paraId="4A7F68F8" w14:textId="77777777">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P="00065801" w:rsidRDefault="009D2E0B" w14:paraId="14EAC019" w14:textId="77777777">
            <w:pPr>
              <w:spacing w:after="120"/>
              <w:rPr>
                <w:rFonts w:ascii="Arial" w:hAnsi="Arial" w:cs="Arial"/>
                <w:sz w:val="22"/>
                <w:szCs w:val="22"/>
              </w:rPr>
            </w:pPr>
            <w:r>
              <w:rPr>
                <w:rFonts w:ascii="Arial" w:hAnsi="Arial" w:cs="Arial"/>
                <w:sz w:val="22"/>
                <w:szCs w:val="22"/>
              </w:rPr>
              <w:t>Demonstrate,</w:t>
            </w:r>
            <w:r w:rsidRPr="004C3A0B" w:rsidR="003C07E3">
              <w:rPr>
                <w:rFonts w:ascii="Arial" w:hAnsi="Arial" w:cs="Arial"/>
                <w:sz w:val="22"/>
                <w:szCs w:val="22"/>
              </w:rPr>
              <w:t xml:space="preserve"> briefly</w:t>
            </w:r>
            <w:r>
              <w:rPr>
                <w:rFonts w:ascii="Arial" w:hAnsi="Arial" w:cs="Arial"/>
                <w:sz w:val="22"/>
                <w:szCs w:val="22"/>
              </w:rPr>
              <w:t>,</w:t>
            </w:r>
            <w:r w:rsidRPr="004C3A0B" w:rsidR="003C07E3">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Pr="004C3A0B" w:rsidR="003C07E3">
              <w:rPr>
                <w:rFonts w:ascii="Arial" w:hAnsi="Arial" w:cs="Arial"/>
                <w:sz w:val="22"/>
                <w:szCs w:val="22"/>
              </w:rPr>
              <w:t>has informed the proposed activity and explain</w:t>
            </w:r>
          </w:p>
          <w:p w:rsidRPr="009D2E0B" w:rsidR="009D2E0B" w:rsidP="00065801" w:rsidRDefault="009D2E0B" w14:paraId="0CD835EF" w14:textId="77777777">
            <w:pPr>
              <w:pStyle w:val="ListParagraph"/>
              <w:numPr>
                <w:ilvl w:val="0"/>
                <w:numId w:val="26"/>
              </w:numPr>
              <w:contextualSpacing w:val="0"/>
              <w:rPr>
                <w:rFonts w:ascii="Arial" w:hAnsi="Arial" w:cs="Arial"/>
                <w:i/>
              </w:rPr>
            </w:pPr>
            <w:r w:rsidRPr="009D2E0B">
              <w:rPr>
                <w:rFonts w:ascii="Arial" w:hAnsi="Arial" w:cs="Arial"/>
                <w:i/>
              </w:rPr>
              <w:t>Wh</w:t>
            </w:r>
            <w:r w:rsidRPr="009D2E0B" w:rsidR="003C07E3">
              <w:rPr>
                <w:rFonts w:ascii="Arial" w:hAnsi="Arial" w:cs="Arial"/>
                <w:i/>
              </w:rPr>
              <w:t xml:space="preserve">at the research activity will </w:t>
            </w:r>
            <w:r w:rsidRPr="009D2E0B">
              <w:rPr>
                <w:rFonts w:ascii="Arial" w:hAnsi="Arial" w:cs="Arial"/>
                <w:i/>
              </w:rPr>
              <w:t xml:space="preserve">add to the body of knowledge </w:t>
            </w:r>
          </w:p>
          <w:p w:rsidRPr="009D2E0B" w:rsidR="003C07E3" w:rsidP="00090CF7" w:rsidRDefault="009D2E0B" w14:paraId="5D99C3CD" w14:textId="77777777">
            <w:pPr>
              <w:pStyle w:val="ListParagraph"/>
              <w:numPr>
                <w:ilvl w:val="0"/>
                <w:numId w:val="26"/>
              </w:numPr>
              <w:contextualSpacing w:val="0"/>
              <w:rPr>
                <w:rFonts w:ascii="Arial" w:hAnsi="Arial" w:cs="Arial"/>
              </w:rPr>
            </w:pPr>
            <w:r w:rsidRPr="009D2E0B">
              <w:rPr>
                <w:rFonts w:ascii="Arial" w:hAnsi="Arial" w:cs="Arial"/>
                <w:i/>
              </w:rPr>
              <w:t>H</w:t>
            </w:r>
            <w:r w:rsidRPr="009D2E0B" w:rsidR="003C07E3">
              <w:rPr>
                <w:rFonts w:ascii="Arial" w:hAnsi="Arial" w:cs="Arial"/>
                <w:i/>
              </w:rPr>
              <w:t xml:space="preserve">ow it addresses an area of importance. </w:t>
            </w:r>
          </w:p>
        </w:tc>
      </w:tr>
      <w:tr w:rsidRPr="004C3A0B" w:rsidR="002A152D" w:rsidDel="002A152D" w:rsidTr="00354F34" w14:paraId="711A93C4" w14:textId="77777777">
        <w:trPr>
          <w:trHeight w:val="454"/>
        </w:trPr>
        <w:tc>
          <w:tcPr>
            <w:tcW w:w="5000" w:type="pct"/>
            <w:gridSpan w:val="4"/>
            <w:vAlign w:val="center"/>
          </w:tcPr>
          <w:p w:rsidR="002A152D" w:rsidP="00143B4E" w:rsidRDefault="002A152D" w14:paraId="722D0984" w14:textId="77777777">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Pr="00143B4E" w:rsidR="00143B4E" w:rsidP="00143B4E" w:rsidRDefault="00143B4E" w14:paraId="44D2FA20" w14:textId="77777777">
            <w:pPr>
              <w:autoSpaceDE w:val="0"/>
              <w:autoSpaceDN w:val="0"/>
              <w:adjustRightInd w:val="0"/>
              <w:rPr>
                <w:rFonts w:ascii="Arial" w:hAnsi="Arial" w:cs="Arial"/>
                <w:b/>
                <w:bCs/>
                <w:sz w:val="22"/>
                <w:szCs w:val="22"/>
              </w:rPr>
            </w:pPr>
          </w:p>
          <w:p w:rsidR="002A152D" w:rsidP="00143B4E" w:rsidRDefault="00CE3FBF" w14:paraId="6CD26A20" w14:textId="77777777">
            <w:pPr>
              <w:spacing w:line="360" w:lineRule="auto"/>
              <w:jc w:val="both"/>
              <w:rPr>
                <w:rFonts w:ascii="Arial" w:hAnsi="Arial" w:cs="Arial"/>
                <w:sz w:val="22"/>
                <w:szCs w:val="22"/>
              </w:rPr>
            </w:pPr>
            <w:r w:rsidRPr="00CE3FBF">
              <w:rPr>
                <w:rFonts w:ascii="Arial" w:hAnsi="Arial" w:cs="Arial"/>
                <w:sz w:val="22"/>
                <w:szCs w:val="22"/>
              </w:rPr>
              <w:t>Th</w:t>
            </w:r>
            <w:r w:rsidR="00E40D63">
              <w:rPr>
                <w:rFonts w:ascii="Arial" w:hAnsi="Arial" w:cs="Arial"/>
                <w:sz w:val="22"/>
                <w:szCs w:val="22"/>
              </w:rPr>
              <w:t>e purpose of this research activity is to find out the tactics the police use to prevent crimes from occurring and how to prevent criminals from reoffending.</w:t>
            </w:r>
          </w:p>
          <w:p w:rsidRPr="00143B4E" w:rsidR="00143B4E" w:rsidDel="00425DA7" w:rsidP="00143B4E" w:rsidRDefault="00143B4E" w14:paraId="5F3E38EC" w14:textId="77777777">
            <w:pPr>
              <w:spacing w:line="360" w:lineRule="auto"/>
              <w:jc w:val="both"/>
              <w:rPr>
                <w:rFonts w:ascii="Arial" w:hAnsi="Arial" w:cs="Arial"/>
                <w:sz w:val="22"/>
                <w:szCs w:val="22"/>
              </w:rPr>
            </w:pPr>
          </w:p>
        </w:tc>
      </w:tr>
      <w:tr w:rsidRPr="006C1FDD" w:rsidR="006C1FDD" w:rsidDel="002A152D" w:rsidTr="00354F34" w14:paraId="5A441742" w14:textId="77777777">
        <w:trPr>
          <w:trHeight w:val="454"/>
        </w:trPr>
        <w:tc>
          <w:tcPr>
            <w:tcW w:w="5000" w:type="pct"/>
            <w:gridSpan w:val="4"/>
            <w:vAlign w:val="center"/>
          </w:tcPr>
          <w:p w:rsidR="00113E57" w:rsidP="00A72B19" w:rsidRDefault="00113E57" w14:paraId="23A3C4D6" w14:textId="77777777">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B308D2">
              <w:rPr>
                <w:rFonts w:ascii="Arial" w:hAnsi="Arial" w:cs="Arial"/>
                <w:b/>
                <w:bCs/>
                <w:sz w:val="22"/>
                <w:szCs w:val="22"/>
              </w:rPr>
              <w:t>s</w:t>
            </w:r>
            <w:r w:rsidR="00A72B19">
              <w:rPr>
                <w:rFonts w:ascii="Arial" w:hAnsi="Arial" w:cs="Arial"/>
                <w:b/>
                <w:bCs/>
                <w:sz w:val="22"/>
                <w:szCs w:val="22"/>
              </w:rPr>
              <w:t>:</w:t>
            </w:r>
          </w:p>
          <w:p w:rsidRPr="00A72B19" w:rsidR="00A72B19" w:rsidP="00A72B19" w:rsidRDefault="00A72B19" w14:paraId="5CC2F851" w14:textId="77777777">
            <w:pPr>
              <w:autoSpaceDE w:val="0"/>
              <w:autoSpaceDN w:val="0"/>
              <w:adjustRightInd w:val="0"/>
              <w:rPr>
                <w:rFonts w:ascii="Arial" w:hAnsi="Arial" w:cs="Arial"/>
                <w:b/>
                <w:bCs/>
                <w:sz w:val="22"/>
                <w:szCs w:val="22"/>
              </w:rPr>
            </w:pPr>
          </w:p>
          <w:p w:rsidRPr="00A72B19" w:rsidR="00A72B19" w:rsidP="00143B4E" w:rsidRDefault="00143B4E" w14:paraId="3EBD2C91" w14:textId="77777777">
            <w:pPr>
              <w:spacing w:line="360" w:lineRule="auto"/>
              <w:rPr>
                <w:rFonts w:ascii="Arial" w:hAnsi="Arial" w:cs="Arial"/>
                <w:sz w:val="22"/>
                <w:szCs w:val="22"/>
              </w:rPr>
            </w:pPr>
            <w:r w:rsidRPr="00A72B19">
              <w:rPr>
                <w:rFonts w:ascii="Arial" w:hAnsi="Arial" w:cs="Arial"/>
                <w:sz w:val="22"/>
                <w:szCs w:val="22"/>
              </w:rPr>
              <w:t xml:space="preserve">Q1: </w:t>
            </w:r>
            <w:r w:rsidRPr="00A72B19" w:rsidR="00A72B19">
              <w:rPr>
                <w:rFonts w:ascii="Arial" w:hAnsi="Arial" w:cs="Arial"/>
                <w:sz w:val="22"/>
                <w:szCs w:val="22"/>
              </w:rPr>
              <w:t>What crime tactics do the police use?</w:t>
            </w:r>
          </w:p>
          <w:p w:rsidRPr="00A72B19" w:rsidR="00113E57" w:rsidP="00A72B19" w:rsidRDefault="00143B4E" w14:paraId="7A639B27" w14:textId="77777777">
            <w:pPr>
              <w:spacing w:line="360" w:lineRule="auto"/>
              <w:rPr>
                <w:rFonts w:ascii="Arial" w:hAnsi="Arial" w:cs="Arial"/>
                <w:b/>
                <w:bCs/>
                <w:sz w:val="22"/>
                <w:szCs w:val="22"/>
              </w:rPr>
            </w:pPr>
            <w:r w:rsidRPr="00A72B19">
              <w:rPr>
                <w:rFonts w:ascii="Arial" w:hAnsi="Arial" w:cs="Arial"/>
                <w:sz w:val="22"/>
                <w:szCs w:val="22"/>
                <w:lang w:eastAsia="zh-CN"/>
              </w:rPr>
              <w:t>Q2:</w:t>
            </w:r>
            <w:r w:rsidRPr="00A72B19">
              <w:rPr>
                <w:rFonts w:ascii="Arial" w:hAnsi="Arial" w:cs="Arial"/>
                <w:sz w:val="22"/>
                <w:szCs w:val="22"/>
              </w:rPr>
              <w:t xml:space="preserve"> </w:t>
            </w:r>
            <w:r w:rsidRPr="00A72B19" w:rsidR="00A72B19">
              <w:rPr>
                <w:rFonts w:ascii="Arial" w:hAnsi="Arial" w:cs="Arial"/>
                <w:sz w:val="22"/>
                <w:szCs w:val="22"/>
              </w:rPr>
              <w:t>Do you think that rehabilitating criminals actually prevents them from reoffending?</w:t>
            </w:r>
          </w:p>
        </w:tc>
      </w:tr>
      <w:tr w:rsidRPr="004C3A0B" w:rsidR="00425DA7" w:rsidTr="00354F34" w14:paraId="10C73742" w14:textId="77777777">
        <w:trPr>
          <w:trHeight w:val="454"/>
        </w:trPr>
        <w:tc>
          <w:tcPr>
            <w:tcW w:w="5000" w:type="pct"/>
            <w:gridSpan w:val="4"/>
            <w:vAlign w:val="center"/>
          </w:tcPr>
          <w:p w:rsidR="00425DA7" w:rsidP="009D2E0B" w:rsidRDefault="00425DA7" w14:paraId="013D34FE" w14:textId="77777777">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Pr="009D2E0B" w:rsidR="002A152D">
              <w:rPr>
                <w:rFonts w:ascii="Arial" w:hAnsi="Arial" w:cs="Arial"/>
                <w:b/>
                <w:bCs/>
                <w:sz w:val="22"/>
                <w:szCs w:val="22"/>
              </w:rPr>
              <w:t>R</w:t>
            </w:r>
            <w:r w:rsidRPr="009D2E0B">
              <w:rPr>
                <w:rFonts w:ascii="Arial" w:hAnsi="Arial" w:cs="Arial"/>
                <w:b/>
                <w:bCs/>
                <w:sz w:val="22"/>
                <w:szCs w:val="22"/>
              </w:rPr>
              <w:t xml:space="preserve">esearch </w:t>
            </w:r>
            <w:r w:rsidRPr="009D2E0B" w:rsidR="002A152D">
              <w:rPr>
                <w:rFonts w:ascii="Arial" w:hAnsi="Arial" w:cs="Arial"/>
                <w:b/>
                <w:bCs/>
                <w:sz w:val="22"/>
                <w:szCs w:val="22"/>
              </w:rPr>
              <w:t>A</w:t>
            </w:r>
            <w:r w:rsidRPr="009D2E0B">
              <w:rPr>
                <w:rFonts w:ascii="Arial" w:hAnsi="Arial" w:cs="Arial"/>
                <w:b/>
                <w:bCs/>
                <w:sz w:val="22"/>
                <w:szCs w:val="22"/>
              </w:rPr>
              <w:t>ctivity</w:t>
            </w:r>
          </w:p>
          <w:p w:rsidRPr="009D2E0B" w:rsidR="00CE3FBF" w:rsidP="009D2E0B" w:rsidRDefault="00CE3FBF" w14:paraId="2426AAF9" w14:textId="77777777">
            <w:pPr>
              <w:autoSpaceDE w:val="0"/>
              <w:autoSpaceDN w:val="0"/>
              <w:adjustRightInd w:val="0"/>
              <w:rPr>
                <w:rFonts w:ascii="Arial" w:hAnsi="Arial" w:cs="Arial"/>
                <w:b/>
                <w:bCs/>
                <w:sz w:val="22"/>
                <w:szCs w:val="22"/>
              </w:rPr>
            </w:pPr>
          </w:p>
          <w:p w:rsidRPr="00CE3FBF" w:rsidR="00425DA7" w:rsidP="00CE3FBF" w:rsidRDefault="00CE3FBF" w14:paraId="7A79DCDC" w14:textId="77777777">
            <w:pPr>
              <w:spacing w:line="360" w:lineRule="auto"/>
              <w:jc w:val="both"/>
              <w:rPr>
                <w:rFonts w:ascii="Arial" w:hAnsi="Arial" w:cs="Arial"/>
                <w:sz w:val="22"/>
                <w:szCs w:val="22"/>
              </w:rPr>
            </w:pPr>
            <w:r w:rsidRPr="00CE3FBF">
              <w:rPr>
                <w:rFonts w:ascii="Arial" w:hAnsi="Arial" w:cs="Arial"/>
                <w:sz w:val="22"/>
                <w:szCs w:val="22"/>
              </w:rPr>
              <w:t xml:space="preserve">The </w:t>
            </w:r>
            <w:r w:rsidR="00762EC6">
              <w:rPr>
                <w:rFonts w:ascii="Arial" w:hAnsi="Arial" w:cs="Arial"/>
                <w:sz w:val="22"/>
                <w:szCs w:val="22"/>
              </w:rPr>
              <w:t xml:space="preserve">aim of this research activity is to look into the methods the police use to tackle crime and prevent it from happening and to conduct and analyse whether rehabilitating criminals is actually a successful way to prevent them from reoffending. </w:t>
            </w:r>
          </w:p>
          <w:p w:rsidRPr="002A152D" w:rsidR="00425DA7" w:rsidP="00425DA7" w:rsidRDefault="00425DA7" w14:paraId="301AD76D" w14:textId="77777777">
            <w:pPr>
              <w:rPr>
                <w:rFonts w:ascii="Arial" w:hAnsi="Arial" w:cs="Arial"/>
              </w:rPr>
            </w:pPr>
          </w:p>
        </w:tc>
      </w:tr>
      <w:tr w:rsidRPr="004C3A0B" w:rsidR="00425DA7" w:rsidTr="00354F34" w14:paraId="3639489E" w14:textId="77777777">
        <w:trPr>
          <w:trHeight w:val="454"/>
        </w:trPr>
        <w:tc>
          <w:tcPr>
            <w:tcW w:w="5000" w:type="pct"/>
            <w:gridSpan w:val="4"/>
            <w:vAlign w:val="center"/>
          </w:tcPr>
          <w:p w:rsidRPr="009D2E0B" w:rsidR="00425DA7" w:rsidP="009D2E0B" w:rsidRDefault="00425DA7" w14:paraId="459F9D77" w14:textId="77777777">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Pr="009D2E0B" w:rsidR="002A152D">
              <w:rPr>
                <w:rFonts w:ascii="Arial" w:hAnsi="Arial" w:cs="Arial"/>
                <w:b/>
                <w:bCs/>
                <w:sz w:val="22"/>
                <w:szCs w:val="22"/>
              </w:rPr>
              <w:t>R</w:t>
            </w:r>
            <w:r w:rsidRPr="009D2E0B">
              <w:rPr>
                <w:rFonts w:ascii="Arial" w:hAnsi="Arial" w:cs="Arial"/>
                <w:b/>
                <w:bCs/>
                <w:sz w:val="22"/>
                <w:szCs w:val="22"/>
              </w:rPr>
              <w:t xml:space="preserve">esearch </w:t>
            </w:r>
            <w:r w:rsidRPr="009D2E0B" w:rsidR="002A152D">
              <w:rPr>
                <w:rFonts w:ascii="Arial" w:hAnsi="Arial" w:cs="Arial"/>
                <w:b/>
                <w:bCs/>
                <w:sz w:val="22"/>
                <w:szCs w:val="22"/>
              </w:rPr>
              <w:t>A</w:t>
            </w:r>
            <w:r w:rsidRPr="009D2E0B">
              <w:rPr>
                <w:rFonts w:ascii="Arial" w:hAnsi="Arial" w:cs="Arial"/>
                <w:b/>
                <w:bCs/>
                <w:sz w:val="22"/>
                <w:szCs w:val="22"/>
              </w:rPr>
              <w:t>ctivity</w:t>
            </w:r>
          </w:p>
          <w:p w:rsidR="00425DA7" w:rsidP="00425DA7" w:rsidRDefault="00425DA7" w14:paraId="1768CACE" w14:textId="77777777">
            <w:pPr>
              <w:rPr>
                <w:rFonts w:ascii="Arial" w:hAnsi="Arial" w:cs="Arial"/>
              </w:rPr>
            </w:pPr>
          </w:p>
          <w:p w:rsidRPr="00CE3FBF" w:rsidR="00CE3FBF" w:rsidP="00CE3FBF" w:rsidRDefault="00CE3FBF" w14:paraId="2A38FBE2" w14:textId="77777777">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1.</w:t>
            </w:r>
            <w:r>
              <w:rPr>
                <w:rFonts w:ascii="Arial" w:hAnsi="Arial" w:cs="Arial"/>
                <w:color w:val="000000" w:themeColor="text1"/>
                <w:sz w:val="22"/>
                <w:szCs w:val="22"/>
                <w:lang w:eastAsia="zh-CN"/>
              </w:rPr>
              <w:t xml:space="preserve"> </w:t>
            </w:r>
            <w:r w:rsidR="00762EC6">
              <w:rPr>
                <w:rFonts w:ascii="Arial" w:hAnsi="Arial" w:cs="Arial"/>
                <w:color w:val="000000" w:themeColor="text1"/>
                <w:sz w:val="22"/>
                <w:szCs w:val="22"/>
                <w:lang w:eastAsia="zh-CN"/>
              </w:rPr>
              <w:t>critically analyse how the police can deter crimes in the United Kingdom.</w:t>
            </w:r>
          </w:p>
          <w:p w:rsidRPr="00CE3FBF" w:rsidR="00CE3FBF" w:rsidP="00CE3FBF" w:rsidRDefault="00CE3FBF" w14:paraId="6723C5AC" w14:textId="77777777">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 xml:space="preserve">2. </w:t>
            </w:r>
            <w:r w:rsidR="00762EC6">
              <w:rPr>
                <w:rFonts w:ascii="Arial" w:hAnsi="Arial" w:cs="Arial"/>
                <w:color w:val="000000" w:themeColor="text1"/>
                <w:sz w:val="22"/>
                <w:szCs w:val="22"/>
                <w:lang w:eastAsia="zh-CN"/>
              </w:rPr>
              <w:t>identify if rehabilitating offenders actually works and prevents them from reoffending.</w:t>
            </w:r>
          </w:p>
          <w:p w:rsidRPr="00CE3FBF" w:rsidR="00CE3FBF" w:rsidP="00CE3FBF" w:rsidRDefault="00CE3FBF" w14:paraId="626336A4" w14:textId="77777777">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 xml:space="preserve">3. </w:t>
            </w:r>
            <w:r w:rsidR="00762EC6">
              <w:rPr>
                <w:rFonts w:ascii="Arial" w:hAnsi="Arial" w:cs="Arial"/>
                <w:color w:val="000000" w:themeColor="text1"/>
                <w:sz w:val="22"/>
                <w:szCs w:val="22"/>
                <w:lang w:eastAsia="zh-CN"/>
              </w:rPr>
              <w:t>Evaluate the findings and research from this chosen topic to find out if the police actually deter crime in the UK and whether rehabilitating offenders prevents them from reoffending.</w:t>
            </w:r>
          </w:p>
          <w:p w:rsidR="00425DA7" w:rsidP="00143B4E" w:rsidRDefault="00CE3FBF" w14:paraId="133425A5" w14:textId="77777777">
            <w:pPr>
              <w:spacing w:line="360" w:lineRule="auto"/>
              <w:rPr>
                <w:rFonts w:ascii="Arial" w:hAnsi="Arial" w:cs="Arial"/>
                <w:sz w:val="22"/>
                <w:szCs w:val="22"/>
              </w:rPr>
            </w:pPr>
            <w:r w:rsidRPr="00CE3FBF">
              <w:rPr>
                <w:rFonts w:ascii="Arial" w:hAnsi="Arial" w:cs="Arial"/>
                <w:color w:val="000000" w:themeColor="text1"/>
                <w:sz w:val="22"/>
                <w:szCs w:val="22"/>
                <w:lang w:eastAsia="zh-CN"/>
              </w:rPr>
              <w:t xml:space="preserve">4. Make recommendations </w:t>
            </w:r>
            <w:r w:rsidR="00762EC6">
              <w:rPr>
                <w:rFonts w:ascii="Arial" w:hAnsi="Arial" w:cs="Arial"/>
                <w:color w:val="000000" w:themeColor="text1"/>
                <w:sz w:val="22"/>
                <w:szCs w:val="22"/>
                <w:lang w:eastAsia="zh-CN"/>
              </w:rPr>
              <w:t xml:space="preserve">to prevent criminals from committing crimes.  </w:t>
            </w:r>
          </w:p>
          <w:p w:rsidRPr="004C3A0B" w:rsidR="00425DA7" w:rsidP="00425DA7" w:rsidRDefault="00425DA7" w14:paraId="5294EC47" w14:textId="77777777">
            <w:pPr>
              <w:rPr>
                <w:rFonts w:ascii="Arial" w:hAnsi="Arial" w:cs="Arial"/>
                <w:sz w:val="22"/>
                <w:szCs w:val="22"/>
              </w:rPr>
            </w:pPr>
          </w:p>
        </w:tc>
      </w:tr>
      <w:tr w:rsidRPr="004C3A0B" w:rsidR="003C07E3" w:rsidTr="00354F34" w14:paraId="46769451" w14:textId="77777777">
        <w:trPr>
          <w:trHeight w:val="454"/>
        </w:trPr>
        <w:tc>
          <w:tcPr>
            <w:tcW w:w="5000" w:type="pct"/>
            <w:gridSpan w:val="4"/>
            <w:shd w:val="clear" w:color="auto" w:fill="F2F2F2" w:themeFill="background1" w:themeFillShade="F2"/>
            <w:vAlign w:val="center"/>
          </w:tcPr>
          <w:p w:rsidRPr="004C3A0B" w:rsidR="003C07E3" w:rsidP="00090CF7" w:rsidRDefault="003C07E3" w14:paraId="4EA3B3A8" w14:textId="7777777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rsidRPr="004C3A0B" w:rsidR="003C07E3" w:rsidP="003C07E3" w:rsidRDefault="003C07E3" w14:paraId="79302133" w14:textId="77777777">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Pr="004C3A0B" w:rsidR="003C07E3" w:rsidTr="00354F34" w14:paraId="279D67F6" w14:textId="77777777">
        <w:trPr>
          <w:trHeight w:val="454"/>
        </w:trPr>
        <w:tc>
          <w:tcPr>
            <w:tcW w:w="5000" w:type="pct"/>
            <w:gridSpan w:val="4"/>
            <w:vAlign w:val="center"/>
          </w:tcPr>
          <w:p w:rsidRPr="00143B4E" w:rsidR="003C07E3" w:rsidP="003C07E3" w:rsidRDefault="003C07E3" w14:paraId="4E24CBC1" w14:textId="77777777">
            <w:pPr>
              <w:rPr>
                <w:rFonts w:ascii="Arial" w:hAnsi="Arial" w:cs="Arial"/>
                <w:color w:val="000000" w:themeColor="text1"/>
                <w:sz w:val="22"/>
                <w:szCs w:val="22"/>
              </w:rPr>
            </w:pPr>
          </w:p>
          <w:p w:rsidRPr="00143B4E" w:rsidR="00143B4E" w:rsidP="00A37626" w:rsidRDefault="00A37626" w14:paraId="74A98D44" w14:textId="77777777">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This dissertation will be carried out with the usage of research and will be considered throughout to find out the best tactics the police in the UK may use to prevent and tackle crime and disorder. Also, academic research will be conducted on how rehabilitating offenders can prevent them from reoffending to see if it is actually possible to prevent more crimes being committed. In addition, reliable resources shall be used throughout this dissertation which will include journals, books, reports, government sources and credible websites. All of th</w:t>
            </w:r>
            <w:r w:rsidR="00AC2BF3">
              <w:rPr>
                <w:rFonts w:ascii="Arial" w:hAnsi="Arial" w:cs="Arial"/>
                <w:color w:val="000000" w:themeColor="text1"/>
                <w:sz w:val="22"/>
                <w:szCs w:val="22"/>
                <w:lang w:eastAsia="zh-CN"/>
              </w:rPr>
              <w:t xml:space="preserve">ese resources can be obtained from the use of the internet and online books or books from the local library. </w:t>
            </w:r>
            <w:r w:rsidR="00B17627">
              <w:rPr>
                <w:rFonts w:ascii="Arial" w:hAnsi="Arial" w:cs="Arial"/>
                <w:color w:val="000000" w:themeColor="text1"/>
                <w:sz w:val="22"/>
                <w:szCs w:val="22"/>
                <w:lang w:eastAsia="zh-CN"/>
              </w:rPr>
              <w:t xml:space="preserve">Lastly, questionnaires and interviews will be conducted to determine the most accurate research about this particular topic and the data will then be evaluated. </w:t>
            </w:r>
          </w:p>
        </w:tc>
      </w:tr>
    </w:tbl>
    <w:p w:rsidR="00113E57" w:rsidRDefault="00113E57" w14:paraId="5CA9FE64" w14:textId="77777777">
      <w:r>
        <w:br w:type="page"/>
      </w:r>
    </w:p>
    <w:tbl>
      <w:tblPr>
        <w:tblW w:w="5164"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9933"/>
      </w:tblGrid>
      <w:tr w:rsidRPr="004C3A0B" w:rsidR="003C07E3" w:rsidTr="00113E57" w14:paraId="156A8DB8" w14:textId="77777777">
        <w:trPr>
          <w:trHeight w:val="454"/>
        </w:trPr>
        <w:tc>
          <w:tcPr>
            <w:tcW w:w="5000" w:type="pct"/>
            <w:shd w:val="clear" w:color="auto" w:fill="F2F2F2" w:themeFill="background1" w:themeFillShade="F2"/>
            <w:vAlign w:val="center"/>
          </w:tcPr>
          <w:p w:rsidRPr="004C3A0B" w:rsidR="003C07E3" w:rsidP="003C07E3" w:rsidRDefault="003C07E3" w14:paraId="00911ABF" w14:textId="77777777">
            <w:pPr>
              <w:spacing w:before="120"/>
              <w:rPr>
                <w:rFonts w:ascii="Arial" w:hAnsi="Arial" w:cs="Arial"/>
                <w:b/>
                <w:sz w:val="22"/>
                <w:szCs w:val="22"/>
              </w:rPr>
            </w:pPr>
            <w:r w:rsidRPr="004C3A0B">
              <w:rPr>
                <w:rFonts w:ascii="Arial" w:hAnsi="Arial" w:cs="Arial"/>
                <w:b/>
                <w:sz w:val="22"/>
                <w:szCs w:val="22"/>
              </w:rPr>
              <w:lastRenderedPageBreak/>
              <w:t>Location of research activity</w:t>
            </w:r>
          </w:p>
          <w:p w:rsidRPr="004C3A0B" w:rsidR="003C07E3" w:rsidP="003C07E3" w:rsidRDefault="003C07E3" w14:paraId="59BBD1C0" w14:textId="77777777">
            <w:pPr>
              <w:rPr>
                <w:rFonts w:ascii="Arial" w:hAnsi="Arial" w:cs="Arial"/>
                <w:sz w:val="22"/>
                <w:szCs w:val="22"/>
              </w:rPr>
            </w:pPr>
            <w:r w:rsidRPr="004C3A0B">
              <w:rPr>
                <w:rFonts w:ascii="Arial" w:hAnsi="Arial" w:cs="Arial"/>
                <w:sz w:val="22"/>
                <w:szCs w:val="22"/>
              </w:rPr>
              <w:t>Identify all locations where research activity will take place.</w:t>
            </w:r>
          </w:p>
        </w:tc>
      </w:tr>
      <w:tr w:rsidRPr="004C3A0B" w:rsidR="003C07E3" w:rsidTr="00113E57" w14:paraId="0D1AEEDE" w14:textId="77777777">
        <w:trPr>
          <w:trHeight w:val="454"/>
        </w:trPr>
        <w:tc>
          <w:tcPr>
            <w:tcW w:w="5000" w:type="pct"/>
            <w:vAlign w:val="center"/>
          </w:tcPr>
          <w:p w:rsidR="003C07E3" w:rsidP="003C07E3" w:rsidRDefault="00CE3FBF" w14:paraId="33CB780D" w14:textId="77777777">
            <w:pPr>
              <w:rPr>
                <w:rFonts w:ascii="Arial" w:hAnsi="Arial" w:cs="Arial"/>
                <w:sz w:val="22"/>
                <w:szCs w:val="22"/>
                <w:lang w:eastAsia="zh-CN"/>
              </w:rPr>
            </w:pPr>
            <w:r>
              <w:rPr>
                <w:rFonts w:hint="eastAsia" w:ascii="Arial" w:hAnsi="Arial" w:cs="Arial"/>
                <w:sz w:val="22"/>
                <w:szCs w:val="22"/>
                <w:lang w:eastAsia="zh-CN"/>
              </w:rPr>
              <w:t xml:space="preserve"> </w:t>
            </w:r>
          </w:p>
          <w:p w:rsidRPr="004C3A0B" w:rsidR="0068406B" w:rsidP="00D37246" w:rsidRDefault="0068406B" w14:paraId="1FC96B02" w14:textId="77777777">
            <w:pPr>
              <w:rPr>
                <w:rFonts w:ascii="Arial" w:hAnsi="Arial" w:cs="Arial"/>
                <w:b/>
                <w:sz w:val="22"/>
                <w:szCs w:val="22"/>
              </w:rPr>
            </w:pPr>
            <w:r>
              <w:rPr>
                <w:rFonts w:ascii="Arial" w:hAnsi="Arial" w:cs="Arial"/>
                <w:b/>
                <w:sz w:val="22"/>
                <w:szCs w:val="22"/>
              </w:rPr>
              <w:t>The research activity will take place in the UK only.</w:t>
            </w:r>
          </w:p>
        </w:tc>
      </w:tr>
      <w:tr w:rsidRPr="004C3A0B" w:rsidR="003C07E3" w:rsidTr="00113E57" w14:paraId="2F3DB1FF" w14:textId="77777777">
        <w:trPr>
          <w:trHeight w:val="454"/>
        </w:trPr>
        <w:tc>
          <w:tcPr>
            <w:tcW w:w="5000" w:type="pct"/>
            <w:shd w:val="clear" w:color="auto" w:fill="F2F2F2" w:themeFill="background1" w:themeFillShade="F2"/>
            <w:vAlign w:val="center"/>
          </w:tcPr>
          <w:p w:rsidRPr="004C3A0B" w:rsidR="003C07E3" w:rsidP="003C07E3" w:rsidRDefault="003C07E3" w14:paraId="5D4A6488" w14:textId="77777777">
            <w:pPr>
              <w:spacing w:before="120"/>
              <w:rPr>
                <w:rFonts w:ascii="Arial" w:hAnsi="Arial" w:cs="Arial"/>
                <w:b/>
                <w:sz w:val="22"/>
                <w:szCs w:val="22"/>
              </w:rPr>
            </w:pPr>
            <w:r w:rsidRPr="004C3A0B">
              <w:rPr>
                <w:rFonts w:ascii="Arial" w:hAnsi="Arial" w:cs="Arial"/>
                <w:b/>
                <w:sz w:val="22"/>
                <w:szCs w:val="22"/>
              </w:rPr>
              <w:t>Research activity outside of the UK</w:t>
            </w:r>
          </w:p>
          <w:p w:rsidRPr="004C3A0B" w:rsidR="003C07E3" w:rsidP="003C07E3" w:rsidRDefault="003C07E3" w14:paraId="09FFA3DB" w14:textId="77777777">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Pr="004C3A0B" w:rsidR="003C07E3" w:rsidTr="00113E57" w14:paraId="2AC1F4AF" w14:textId="77777777">
        <w:trPr>
          <w:trHeight w:val="454"/>
        </w:trPr>
        <w:tc>
          <w:tcPr>
            <w:tcW w:w="5000" w:type="pct"/>
            <w:vAlign w:val="center"/>
          </w:tcPr>
          <w:p w:rsidR="003C07E3" w:rsidP="003C07E3" w:rsidRDefault="003C07E3" w14:paraId="6CE24845" w14:textId="77777777">
            <w:pPr>
              <w:rPr>
                <w:rFonts w:ascii="Arial" w:hAnsi="Arial" w:cs="Arial"/>
                <w:sz w:val="22"/>
                <w:szCs w:val="22"/>
              </w:rPr>
            </w:pPr>
          </w:p>
          <w:p w:rsidRPr="00EF52EA" w:rsidR="003C07E3" w:rsidP="00EF52EA" w:rsidRDefault="003C07E3" w14:paraId="3FFB6797" w14:textId="77777777">
            <w:pPr>
              <w:spacing w:line="360" w:lineRule="auto"/>
              <w:jc w:val="both"/>
              <w:rPr>
                <w:rFonts w:ascii="Arial" w:hAnsi="Arial" w:cs="Arial"/>
                <w:color w:val="000000" w:themeColor="text1"/>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Pr="00090CF7" w:rsidR="00090CF7" w:rsidTr="00090CF7" w14:paraId="26B301F9" w14:textId="77777777">
        <w:tc>
          <w:tcPr>
            <w:tcW w:w="8222" w:type="dxa"/>
            <w:vMerge w:val="restart"/>
            <w:shd w:val="clear" w:color="auto" w:fill="F2F2F2" w:themeFill="background1" w:themeFillShade="F2"/>
            <w:vAlign w:val="center"/>
          </w:tcPr>
          <w:p w:rsidRPr="00090CF7" w:rsidR="00090CF7" w:rsidP="003257BD" w:rsidRDefault="00090CF7" w14:paraId="6DD49578" w14:textId="77777777">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Pr="00090CF7" w:rsidR="00090CF7" w:rsidP="003257BD" w:rsidRDefault="00090CF7" w14:paraId="0F7709C4" w14:textId="7777777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Pr="00090CF7" w:rsidR="00090CF7" w:rsidP="003257BD" w:rsidRDefault="00090CF7" w14:paraId="64BE70B4"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Pr="00090CF7" w:rsidR="00090CF7" w:rsidP="003257BD" w:rsidRDefault="003C6EB1" w14:paraId="78F694AF"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090CF7" w:rsidR="00090CF7" w:rsidTr="00090CF7" w14:paraId="776BFC07" w14:textId="77777777">
        <w:tc>
          <w:tcPr>
            <w:tcW w:w="8222" w:type="dxa"/>
            <w:vMerge/>
            <w:shd w:val="clear" w:color="auto" w:fill="F2F2F2" w:themeFill="background1" w:themeFillShade="F2"/>
          </w:tcPr>
          <w:p w:rsidRPr="00090CF7" w:rsidR="00090CF7" w:rsidP="003257BD" w:rsidRDefault="00090CF7" w14:paraId="3C5F85CC" w14:textId="7777777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Pr="00090CF7" w:rsidR="00090CF7" w:rsidP="003257BD" w:rsidRDefault="00090CF7" w14:paraId="379CC2DE"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Pr="00090CF7" w:rsidR="00090CF7" w:rsidP="003257BD" w:rsidRDefault="000A39C4" w14:paraId="13EC9DBC"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090CF7" w:rsidR="00090CF7">
                  <w:rPr>
                    <w:rFonts w:hint="eastAsia" w:ascii="MS Gothic" w:hAnsi="MS Gothic" w:eastAsia="MS Gothic" w:cs="Arial"/>
                    <w:bCs/>
                    <w:sz w:val="22"/>
                    <w:szCs w:val="22"/>
                  </w:rPr>
                  <w:t>☐</w:t>
                </w:r>
              </w:sdtContent>
            </w:sdt>
          </w:p>
        </w:tc>
      </w:tr>
      <w:tr w:rsidRPr="00090CF7" w:rsidR="00090CF7" w:rsidTr="00354F34" w14:paraId="2B93A213" w14:textId="77777777">
        <w:tc>
          <w:tcPr>
            <w:tcW w:w="9923" w:type="dxa"/>
            <w:gridSpan w:val="3"/>
            <w:shd w:val="clear" w:color="auto" w:fill="FFFFFF" w:themeFill="background1"/>
          </w:tcPr>
          <w:p w:rsidRPr="00090CF7" w:rsidR="003257BD" w:rsidP="003257BD" w:rsidRDefault="003257BD" w14:paraId="04B0845E" w14:textId="77777777">
            <w:pPr>
              <w:rPr>
                <w:rFonts w:ascii="Arial" w:hAnsi="Arial" w:cs="Arial"/>
                <w:sz w:val="22"/>
                <w:szCs w:val="22"/>
              </w:rPr>
            </w:pPr>
          </w:p>
          <w:p w:rsidRPr="00090CF7" w:rsidR="003257BD" w:rsidP="003257BD" w:rsidRDefault="003257BD" w14:paraId="02D2CC50" w14:textId="77777777">
            <w:pPr>
              <w:rPr>
                <w:rFonts w:ascii="Arial" w:hAnsi="Arial" w:cs="Arial"/>
                <w:sz w:val="22"/>
                <w:szCs w:val="22"/>
              </w:rPr>
            </w:pPr>
          </w:p>
          <w:p w:rsidRPr="00090CF7" w:rsidR="003257BD" w:rsidP="003257BD" w:rsidRDefault="003257BD" w14:paraId="6BF4DB72" w14:textId="77777777">
            <w:pPr>
              <w:autoSpaceDE w:val="0"/>
              <w:autoSpaceDN w:val="0"/>
              <w:adjustRightInd w:val="0"/>
              <w:rPr>
                <w:rFonts w:ascii="Arial" w:hAnsi="Arial" w:cs="Arial"/>
                <w:bCs/>
                <w:sz w:val="22"/>
                <w:szCs w:val="22"/>
              </w:rPr>
            </w:pPr>
          </w:p>
        </w:tc>
      </w:tr>
    </w:tbl>
    <w:p w:rsidR="00354F34" w:rsidP="00354F34" w:rsidRDefault="00354F34" w14:paraId="59BD6E78" w14:textId="77777777">
      <w:pPr>
        <w:autoSpaceDE w:val="0"/>
        <w:autoSpaceDN w:val="0"/>
        <w:adjustRightInd w:val="0"/>
        <w:spacing w:after="240"/>
        <w:jc w:val="both"/>
        <w:rPr>
          <w:rFonts w:ascii="Arial" w:hAnsi="Arial" w:cs="Arial"/>
          <w:b/>
          <w:sz w:val="22"/>
          <w:szCs w:val="22"/>
        </w:rPr>
      </w:pPr>
    </w:p>
    <w:p w:rsidR="003264AE" w:rsidRDefault="003264AE" w14:paraId="5343DAF1" w14:textId="77777777">
      <w:pPr>
        <w:rPr>
          <w:rFonts w:ascii="Arial" w:hAnsi="Arial" w:cs="Arial"/>
          <w:b/>
          <w:sz w:val="22"/>
          <w:szCs w:val="22"/>
        </w:rPr>
      </w:pPr>
      <w:r>
        <w:rPr>
          <w:rFonts w:ascii="Arial" w:hAnsi="Arial" w:cs="Arial"/>
          <w:b/>
          <w:sz w:val="22"/>
          <w:szCs w:val="22"/>
        </w:rPr>
        <w:br w:type="page"/>
      </w:r>
    </w:p>
    <w:p w:rsidRPr="004C3A0B" w:rsidR="00354F34" w:rsidP="00354F34" w:rsidRDefault="00354F34" w14:paraId="6D333839"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Pr="004C3A0B" w:rsidR="008C4441" w:rsidTr="00354F34" w14:paraId="2700C560" w14:textId="77777777">
        <w:tc>
          <w:tcPr>
            <w:tcW w:w="8227" w:type="dxa"/>
            <w:shd w:val="clear" w:color="auto" w:fill="F2F2F2" w:themeFill="background1" w:themeFillShade="F2"/>
          </w:tcPr>
          <w:p w:rsidRPr="004C3A0B" w:rsidR="008C4441" w:rsidP="008C4441" w:rsidRDefault="008C4441" w14:paraId="6100D964"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Pr="004C3A0B" w:rsidR="00986FD8" w:rsidP="008C4441" w:rsidRDefault="00986FD8" w14:paraId="78A0C6BD" w14:textId="77777777">
            <w:pPr>
              <w:autoSpaceDE w:val="0"/>
              <w:autoSpaceDN w:val="0"/>
              <w:adjustRightInd w:val="0"/>
              <w:jc w:val="center"/>
              <w:rPr>
                <w:rFonts w:ascii="Arial" w:hAnsi="Arial" w:cs="Arial"/>
                <w:b/>
                <w:bCs/>
                <w:sz w:val="22"/>
                <w:szCs w:val="22"/>
              </w:rPr>
            </w:pPr>
          </w:p>
          <w:p w:rsidRPr="004C3A0B" w:rsidR="008C4441" w:rsidP="008C4441" w:rsidRDefault="008C4441" w14:paraId="4AF532B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Pr="004C3A0B" w:rsidR="00986FD8" w:rsidP="008C4441" w:rsidRDefault="00986FD8" w14:paraId="3BA6E88D" w14:textId="77777777">
            <w:pPr>
              <w:autoSpaceDE w:val="0"/>
              <w:autoSpaceDN w:val="0"/>
              <w:adjustRightInd w:val="0"/>
              <w:jc w:val="center"/>
              <w:rPr>
                <w:rFonts w:ascii="Arial" w:hAnsi="Arial" w:cs="Arial"/>
                <w:b/>
                <w:bCs/>
                <w:sz w:val="22"/>
                <w:szCs w:val="22"/>
              </w:rPr>
            </w:pPr>
          </w:p>
          <w:p w:rsidRPr="004C3A0B" w:rsidR="008C4441" w:rsidP="008C4441" w:rsidRDefault="008C4441" w14:paraId="0D3435C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8C4441" w:rsidTr="00354F34" w14:paraId="0E298861" w14:textId="77777777">
        <w:trPr>
          <w:trHeight w:val="439"/>
        </w:trPr>
        <w:tc>
          <w:tcPr>
            <w:tcW w:w="8227" w:type="dxa"/>
            <w:shd w:val="clear" w:color="auto" w:fill="F2F2F2" w:themeFill="background1" w:themeFillShade="F2"/>
            <w:vAlign w:val="center"/>
          </w:tcPr>
          <w:p w:rsidRPr="004C3A0B" w:rsidR="008C4441" w:rsidP="008C4441" w:rsidRDefault="008C4441" w14:paraId="63A0CDC9" w14:textId="77777777">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rsidRPr="004C3A0B" w:rsidR="008C4441" w:rsidP="008C4441" w:rsidRDefault="003C6EB1" w14:paraId="2B03970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rsidRPr="004C3A0B" w:rsidR="008C4441" w:rsidP="008C4441" w:rsidRDefault="00DD0929" w14:paraId="43C5967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1B2C3358" w14:textId="77777777">
        <w:trPr>
          <w:trHeight w:val="439"/>
        </w:trPr>
        <w:tc>
          <w:tcPr>
            <w:tcW w:w="8227" w:type="dxa"/>
            <w:shd w:val="clear" w:color="auto" w:fill="F2F2F2" w:themeFill="background1" w:themeFillShade="F2"/>
            <w:vAlign w:val="center"/>
          </w:tcPr>
          <w:p w:rsidRPr="004C3A0B" w:rsidR="008C4441" w:rsidP="008C4441" w:rsidRDefault="008C4441" w14:paraId="6A61B978" w14:textId="77777777">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Pr="004C3A0B" w:rsidR="008C4441" w:rsidP="008C4441" w:rsidRDefault="009A4A5E" w14:paraId="42150E5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Pr="004C3A0B" w:rsidR="008C4441" w:rsidP="008C4441" w:rsidRDefault="009A4A5E" w14:paraId="3CD38F4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183D451F" w14:textId="77777777">
        <w:trPr>
          <w:trHeight w:val="403"/>
        </w:trPr>
        <w:tc>
          <w:tcPr>
            <w:tcW w:w="8227" w:type="dxa"/>
            <w:shd w:val="clear" w:color="auto" w:fill="F2F2F2" w:themeFill="background1" w:themeFillShade="F2"/>
            <w:vAlign w:val="center"/>
          </w:tcPr>
          <w:p w:rsidRPr="004C3A0B" w:rsidR="008C4441" w:rsidP="008C4441" w:rsidRDefault="008C4441" w14:paraId="09BA7251" w14:textId="77777777">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Pr="004C3A0B" w:rsidR="008C4441" w:rsidP="008C4441" w:rsidRDefault="00DD0929" w14:paraId="50C03B8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Pr="004C3A0B" w:rsidR="008C4441" w:rsidP="008C4441" w:rsidRDefault="003C6EB1" w14:paraId="79B7B8E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74CE5F59" w14:textId="77777777">
        <w:trPr>
          <w:trHeight w:val="403"/>
        </w:trPr>
        <w:tc>
          <w:tcPr>
            <w:tcW w:w="8227" w:type="dxa"/>
            <w:shd w:val="clear" w:color="auto" w:fill="F2F2F2" w:themeFill="background1" w:themeFillShade="F2"/>
            <w:vAlign w:val="center"/>
          </w:tcPr>
          <w:p w:rsidRPr="004C3A0B" w:rsidR="008C4441" w:rsidP="008C4441" w:rsidRDefault="008C4441" w14:paraId="01916997"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rsidRPr="004C3A0B" w:rsidR="008C4441" w:rsidP="008C4441" w:rsidRDefault="00DD0929" w14:paraId="428C899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rsidRPr="004C3A0B" w:rsidR="008C4441" w:rsidP="008C4441" w:rsidRDefault="003C6EB1" w14:paraId="2487477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3A8D5E4D" w14:textId="77777777">
        <w:trPr>
          <w:trHeight w:val="439"/>
        </w:trPr>
        <w:tc>
          <w:tcPr>
            <w:tcW w:w="8227" w:type="dxa"/>
            <w:shd w:val="clear" w:color="auto" w:fill="F2F2F2" w:themeFill="background1" w:themeFillShade="F2"/>
            <w:vAlign w:val="center"/>
          </w:tcPr>
          <w:p w:rsidRPr="004C3A0B" w:rsidR="008C4441" w:rsidP="008C4441" w:rsidRDefault="008C4441" w14:paraId="2C2CCA7A"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Pr="004C3A0B" w:rsidR="008C4441" w:rsidP="008C4441" w:rsidRDefault="00DD0929" w14:paraId="4D60689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Pr="004C3A0B" w:rsidR="008C4441" w:rsidP="008C4441" w:rsidRDefault="003C6EB1" w14:paraId="06991A2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0D1A076A" w14:textId="77777777">
        <w:trPr>
          <w:trHeight w:val="403"/>
        </w:trPr>
        <w:tc>
          <w:tcPr>
            <w:tcW w:w="8227" w:type="dxa"/>
            <w:shd w:val="clear" w:color="auto" w:fill="F2F2F2" w:themeFill="background1" w:themeFillShade="F2"/>
            <w:vAlign w:val="center"/>
          </w:tcPr>
          <w:p w:rsidRPr="004C3A0B" w:rsidR="008C4441" w:rsidP="008C4441" w:rsidRDefault="003C07E3" w14:paraId="5C678DC8" w14:textId="77777777">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Pr="004C3A0B" w:rsidR="008C4441">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rsidRPr="004C3A0B" w:rsidR="008C4441" w:rsidP="008C4441" w:rsidRDefault="003C6EB1" w14:paraId="0BB71B6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rsidRPr="004C3A0B" w:rsidR="008C4441" w:rsidP="008C4441" w:rsidRDefault="00DD0929" w14:paraId="0AA23D6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2434788B" w14:textId="77777777">
        <w:trPr>
          <w:trHeight w:val="439"/>
        </w:trPr>
        <w:tc>
          <w:tcPr>
            <w:tcW w:w="8227" w:type="dxa"/>
            <w:shd w:val="clear" w:color="auto" w:fill="F2F2F2" w:themeFill="background1" w:themeFillShade="F2"/>
            <w:vAlign w:val="center"/>
          </w:tcPr>
          <w:p w:rsidRPr="004C3A0B" w:rsidR="008C4441" w:rsidP="008C4441" w:rsidRDefault="008C4441" w14:paraId="3A9B1811" w14:textId="77777777">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Pr="004C3A0B" w:rsidR="008C4441" w:rsidP="008C4441" w:rsidRDefault="00DD0929" w14:paraId="6AF7249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Pr="004C3A0B" w:rsidR="008C4441" w:rsidP="008C4441" w:rsidRDefault="003C6EB1" w14:paraId="264445B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0ACFF2F8" w14:textId="77777777">
        <w:trPr>
          <w:trHeight w:val="403"/>
        </w:trPr>
        <w:tc>
          <w:tcPr>
            <w:tcW w:w="8227" w:type="dxa"/>
            <w:shd w:val="clear" w:color="auto" w:fill="F2F2F2" w:themeFill="background1" w:themeFillShade="F2"/>
            <w:vAlign w:val="center"/>
          </w:tcPr>
          <w:p w:rsidRPr="004C3A0B" w:rsidR="008C4441" w:rsidP="008C4441" w:rsidRDefault="006D29FD" w14:paraId="0C014344"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Pr="004C3A0B" w:rsidR="008C4441">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Pr="004C3A0B" w:rsidR="008C4441" w:rsidP="008C4441" w:rsidRDefault="00DD0929" w14:paraId="277E483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Pr="004C3A0B" w:rsidR="008C4441" w:rsidP="008C4441" w:rsidRDefault="003C6EB1" w14:paraId="32A54EE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6D29FD" w:rsidTr="00354F34" w14:paraId="263CCA9D" w14:textId="77777777">
        <w:trPr>
          <w:trHeight w:val="403"/>
        </w:trPr>
        <w:tc>
          <w:tcPr>
            <w:tcW w:w="8227" w:type="dxa"/>
            <w:shd w:val="clear" w:color="auto" w:fill="F2F2F2" w:themeFill="background1" w:themeFillShade="F2"/>
            <w:vAlign w:val="center"/>
          </w:tcPr>
          <w:p w:rsidRPr="004C3A0B" w:rsidR="006D29FD" w:rsidP="008C4441" w:rsidRDefault="006D29FD" w14:paraId="66A8D6C7" w14:textId="77777777">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Pr="004C3A0B" w:rsidR="006D29FD" w:rsidP="008C4441" w:rsidRDefault="00DD0929" w14:paraId="7644837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Pr="004C3A0B" w:rsidR="006D29FD" w:rsidP="008C4441" w:rsidRDefault="003C6EB1" w14:paraId="3D74005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354F34" w14:paraId="0BCCB9C7" w14:textId="77777777">
        <w:trPr>
          <w:trHeight w:val="403"/>
        </w:trPr>
        <w:tc>
          <w:tcPr>
            <w:tcW w:w="8227" w:type="dxa"/>
            <w:shd w:val="clear" w:color="auto" w:fill="F2F2F2" w:themeFill="background1" w:themeFillShade="F2"/>
            <w:vAlign w:val="center"/>
          </w:tcPr>
          <w:p w:rsidRPr="004C3A0B" w:rsidR="006D29FD" w:rsidP="008C4441" w:rsidRDefault="006D29FD" w14:paraId="0535C2CE" w14:textId="77777777">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Pr="004C3A0B" w:rsidR="006D29FD" w:rsidP="008C4441" w:rsidRDefault="00DD0929" w14:paraId="7A7EFD2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Pr="004C3A0B" w:rsidR="006D29FD" w:rsidP="008C4441" w:rsidRDefault="003C6EB1" w14:paraId="74C384D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354F34" w14:paraId="66B8ED0F" w14:textId="77777777">
        <w:trPr>
          <w:trHeight w:val="403"/>
        </w:trPr>
        <w:tc>
          <w:tcPr>
            <w:tcW w:w="8227" w:type="dxa"/>
            <w:shd w:val="clear" w:color="auto" w:fill="F2F2F2" w:themeFill="background1" w:themeFillShade="F2"/>
            <w:vAlign w:val="center"/>
          </w:tcPr>
          <w:p w:rsidRPr="004C3A0B" w:rsidR="006D29FD" w:rsidP="008C4441" w:rsidRDefault="006D29FD" w14:paraId="47FFB047" w14:textId="77777777">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Pr="004C3A0B" w:rsidR="006D29FD" w:rsidP="008C4441" w:rsidRDefault="00DD0929" w14:paraId="371A7B5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Pr="004C3A0B" w:rsidR="006D29FD" w:rsidP="008C4441" w:rsidRDefault="003C6EB1" w14:paraId="0DFAB9D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354F34" w14:paraId="0F7AB956" w14:textId="77777777">
        <w:trPr>
          <w:trHeight w:val="403"/>
        </w:trPr>
        <w:tc>
          <w:tcPr>
            <w:tcW w:w="8227" w:type="dxa"/>
            <w:shd w:val="clear" w:color="auto" w:fill="F2F2F2" w:themeFill="background1" w:themeFillShade="F2"/>
            <w:vAlign w:val="center"/>
          </w:tcPr>
          <w:p w:rsidRPr="004C3A0B" w:rsidR="006D29FD" w:rsidP="008C4441" w:rsidRDefault="006D29FD" w14:paraId="5F6B44DE"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Pr="004C3A0B" w:rsidR="006D29FD" w:rsidP="008C4441" w:rsidRDefault="00DD0929" w14:paraId="313DF27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Pr="004C3A0B" w:rsidR="006D29FD" w:rsidP="008C4441" w:rsidRDefault="003C6EB1" w14:paraId="308C3FD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354F34" w14:paraId="78756825" w14:textId="77777777">
        <w:trPr>
          <w:trHeight w:val="403"/>
        </w:trPr>
        <w:tc>
          <w:tcPr>
            <w:tcW w:w="8227" w:type="dxa"/>
            <w:shd w:val="clear" w:color="auto" w:fill="F2F2F2" w:themeFill="background1" w:themeFillShade="F2"/>
            <w:vAlign w:val="center"/>
          </w:tcPr>
          <w:p w:rsidRPr="004C3A0B" w:rsidR="006D29FD" w:rsidP="00674DD6" w:rsidRDefault="00674DD6" w14:paraId="7224C69F" w14:textId="77777777">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Pr="004C3A0B" w:rsidR="006D29FD" w:rsidP="008C4441" w:rsidRDefault="00DD0929" w14:paraId="07E4AC5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Pr="004C3A0B" w:rsidR="006D29FD" w:rsidP="008C4441" w:rsidRDefault="003C6EB1" w14:paraId="6AB337E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6C1FDD" w:rsidR="006C1FDD" w:rsidTr="00354F34" w14:paraId="5ED2E967" w14:textId="77777777">
        <w:trPr>
          <w:trHeight w:val="403"/>
        </w:trPr>
        <w:tc>
          <w:tcPr>
            <w:tcW w:w="8227" w:type="dxa"/>
            <w:shd w:val="clear" w:color="auto" w:fill="F2F2F2" w:themeFill="background1" w:themeFillShade="F2"/>
            <w:vAlign w:val="center"/>
          </w:tcPr>
          <w:p w:rsidRPr="009A4A5E" w:rsidR="00113E57" w:rsidP="00BB1B85" w:rsidRDefault="00113E57" w14:paraId="4B29469B" w14:textId="77777777">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Other primary data collection methods, please explain in this box</w:t>
            </w:r>
          </w:p>
          <w:p w:rsidRPr="006C1FDD" w:rsidR="00113E57" w:rsidP="00BB1B85" w:rsidRDefault="00113E57" w14:paraId="09868932" w14:textId="77777777">
            <w:pPr>
              <w:autoSpaceDE w:val="0"/>
              <w:autoSpaceDN w:val="0"/>
              <w:adjustRightInd w:val="0"/>
              <w:rPr>
                <w:rFonts w:ascii="Arial" w:hAnsi="Arial" w:cs="Arial"/>
                <w:sz w:val="22"/>
                <w:szCs w:val="22"/>
              </w:rPr>
            </w:pPr>
            <w:r w:rsidRPr="009A4A5E">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rsidRPr="006C1FDD" w:rsidR="00113E57" w:rsidP="00BB1B85" w:rsidRDefault="00113E57" w14:paraId="0949F153"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rsidRPr="006C1FDD" w:rsidR="00113E57" w:rsidP="00BB1B85" w:rsidRDefault="009A4A5E" w14:paraId="74BBAC6E"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6C1FDD" w:rsidR="006C1FDD" w:rsidTr="00113E57" w14:paraId="3DECED4F" w14:textId="77777777">
        <w:trPr>
          <w:trHeight w:val="403"/>
        </w:trPr>
        <w:tc>
          <w:tcPr>
            <w:tcW w:w="8227" w:type="dxa"/>
            <w:shd w:val="clear" w:color="auto" w:fill="auto"/>
            <w:vAlign w:val="center"/>
          </w:tcPr>
          <w:p w:rsidRPr="006C1FDD" w:rsidR="00113E57" w:rsidP="00BB1B85" w:rsidRDefault="00113E57" w14:paraId="5C50EE8E" w14:textId="77777777">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Pr="006C1FDD" w:rsidR="00113E57" w:rsidP="00113E57" w:rsidRDefault="00113E57" w14:paraId="27DCAB22" w14:textId="77777777">
            <w:pPr>
              <w:rPr>
                <w:rFonts w:ascii="Arial" w:hAnsi="Arial" w:cs="Arial"/>
              </w:rPr>
            </w:pPr>
          </w:p>
          <w:p w:rsidRPr="006C1FDD" w:rsidR="00113E57" w:rsidP="00113E57" w:rsidRDefault="00113E57" w14:paraId="579E0041" w14:textId="77777777">
            <w:pPr>
              <w:rPr>
                <w:rFonts w:ascii="Arial" w:hAnsi="Arial" w:cs="Arial"/>
              </w:rPr>
            </w:pPr>
          </w:p>
          <w:p w:rsidRPr="006C1FDD" w:rsidR="00113E57" w:rsidP="00113E57" w:rsidRDefault="00113E57" w14:paraId="637CB3B3" w14:textId="77777777">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rsidRPr="006C1FDD" w:rsidR="00113E57" w:rsidP="00BB1B85" w:rsidRDefault="00113E57" w14:paraId="4206BE0F"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Pr="006C1FDD" w:rsidR="00113E57" w:rsidP="00BB1B85" w:rsidRDefault="00113E57" w14:paraId="17B60BBC" w14:textId="77777777">
            <w:pPr>
              <w:autoSpaceDE w:val="0"/>
              <w:autoSpaceDN w:val="0"/>
              <w:adjustRightInd w:val="0"/>
              <w:jc w:val="center"/>
              <w:rPr>
                <w:rFonts w:ascii="Arial" w:hAnsi="Arial" w:cs="Arial"/>
                <w:b/>
                <w:bCs/>
                <w:sz w:val="22"/>
                <w:szCs w:val="22"/>
              </w:rPr>
            </w:pPr>
          </w:p>
        </w:tc>
      </w:tr>
    </w:tbl>
    <w:p w:rsidRPr="004C3A0B" w:rsidR="00354F34" w:rsidRDefault="00354F34" w14:paraId="4558CA83" w14:textId="77777777">
      <w:pPr>
        <w:rPr>
          <w:rFonts w:ascii="Arial" w:hAnsi="Arial" w:cs="Arial"/>
          <w:bCs/>
          <w:iCs/>
          <w:sz w:val="22"/>
          <w:szCs w:val="22"/>
        </w:rPr>
      </w:pPr>
    </w:p>
    <w:p w:rsidR="003264AE" w:rsidRDefault="003264AE" w14:paraId="7A5DE31F" w14:textId="77777777">
      <w:pPr>
        <w:rPr>
          <w:rFonts w:ascii="Arial" w:hAnsi="Arial" w:cs="Arial"/>
          <w:b/>
          <w:sz w:val="22"/>
          <w:szCs w:val="22"/>
        </w:rPr>
      </w:pPr>
      <w:r>
        <w:rPr>
          <w:rFonts w:ascii="Arial" w:hAnsi="Arial" w:cs="Arial"/>
          <w:b/>
          <w:sz w:val="22"/>
          <w:szCs w:val="22"/>
        </w:rPr>
        <w:br w:type="page"/>
      </w:r>
    </w:p>
    <w:p w:rsidRPr="00354F34" w:rsidR="00A63265" w:rsidP="00354F34" w:rsidRDefault="00F230F0" w14:paraId="7EDF0CCD"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Pr="00354F34" w:rsidR="003A5C91">
        <w:rPr>
          <w:rFonts w:ascii="Arial" w:hAnsi="Arial" w:cs="Arial"/>
          <w:b/>
          <w:sz w:val="22"/>
          <w:szCs w:val="22"/>
        </w:rPr>
        <w:t>G</w:t>
      </w:r>
      <w:r w:rsidRPr="00354F34">
        <w:rPr>
          <w:rFonts w:ascii="Arial" w:hAnsi="Arial" w:cs="Arial"/>
          <w:b/>
          <w:sz w:val="22"/>
          <w:szCs w:val="22"/>
        </w:rPr>
        <w:t xml:space="preserve">: </w:t>
      </w:r>
      <w:r w:rsidRPr="00354F34" w:rsidR="001A4F87">
        <w:rPr>
          <w:rFonts w:ascii="Arial" w:hAnsi="Arial" w:cs="Arial"/>
          <w:b/>
          <w:sz w:val="22"/>
          <w:szCs w:val="22"/>
        </w:rPr>
        <w:t>Intended P</w:t>
      </w:r>
      <w:r w:rsidRPr="00354F34" w:rsidR="00986FD8">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Pr="004C3A0B" w:rsidR="00986FD8" w:rsidTr="00354F34" w14:paraId="100CFCC5" w14:textId="77777777">
        <w:tc>
          <w:tcPr>
            <w:tcW w:w="8217" w:type="dxa"/>
            <w:shd w:val="clear" w:color="auto" w:fill="F2F2F2" w:themeFill="background1" w:themeFillShade="F2"/>
          </w:tcPr>
          <w:p w:rsidRPr="004C3A0B" w:rsidR="00986FD8" w:rsidP="00986FD8" w:rsidRDefault="00986FD8" w14:paraId="4DFB0E15"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Pr="004C3A0B" w:rsidR="00986FD8" w:rsidP="00986FD8" w:rsidRDefault="00986FD8" w14:paraId="33580DFA" w14:textId="77777777">
            <w:pPr>
              <w:autoSpaceDE w:val="0"/>
              <w:autoSpaceDN w:val="0"/>
              <w:adjustRightInd w:val="0"/>
              <w:jc w:val="center"/>
              <w:rPr>
                <w:rFonts w:ascii="Arial" w:hAnsi="Arial" w:cs="Arial"/>
                <w:b/>
                <w:bCs/>
                <w:sz w:val="22"/>
                <w:szCs w:val="22"/>
              </w:rPr>
            </w:pPr>
          </w:p>
          <w:p w:rsidRPr="004C3A0B" w:rsidR="00986FD8" w:rsidP="00986FD8" w:rsidRDefault="00986FD8" w14:paraId="541CFB3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Pr="004C3A0B" w:rsidR="00986FD8" w:rsidP="00986FD8" w:rsidRDefault="00986FD8" w14:paraId="76DDA306" w14:textId="77777777">
            <w:pPr>
              <w:autoSpaceDE w:val="0"/>
              <w:autoSpaceDN w:val="0"/>
              <w:adjustRightInd w:val="0"/>
              <w:jc w:val="center"/>
              <w:rPr>
                <w:rFonts w:ascii="Arial" w:hAnsi="Arial" w:cs="Arial"/>
                <w:b/>
                <w:bCs/>
                <w:sz w:val="22"/>
                <w:szCs w:val="22"/>
              </w:rPr>
            </w:pPr>
          </w:p>
          <w:p w:rsidRPr="004C3A0B" w:rsidR="00986FD8" w:rsidP="00986FD8" w:rsidRDefault="00986FD8" w14:paraId="2FC412A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986FD8" w:rsidTr="00354F34" w14:paraId="04FBC11D" w14:textId="77777777">
        <w:trPr>
          <w:trHeight w:val="439"/>
        </w:trPr>
        <w:tc>
          <w:tcPr>
            <w:tcW w:w="8217" w:type="dxa"/>
            <w:shd w:val="clear" w:color="auto" w:fill="F2F2F2" w:themeFill="background1" w:themeFillShade="F2"/>
            <w:vAlign w:val="center"/>
          </w:tcPr>
          <w:p w:rsidRPr="004C3A0B" w:rsidR="00986FD8" w:rsidP="00986FD8" w:rsidRDefault="00986FD8" w14:paraId="5D49D274" w14:textId="77777777">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Pr="004C3A0B" w:rsidR="00986FD8" w:rsidP="00986FD8" w:rsidRDefault="006B1685" w14:paraId="741B918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Pr="004C3A0B" w:rsidR="00986FD8" w:rsidP="00986FD8" w:rsidRDefault="00B33C5F" w14:paraId="60AA6BF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0941A58C" w14:textId="77777777">
        <w:trPr>
          <w:trHeight w:val="403"/>
        </w:trPr>
        <w:tc>
          <w:tcPr>
            <w:tcW w:w="8217" w:type="dxa"/>
            <w:shd w:val="clear" w:color="auto" w:fill="F2F2F2" w:themeFill="background1" w:themeFillShade="F2"/>
            <w:vAlign w:val="center"/>
          </w:tcPr>
          <w:p w:rsidRPr="004C3A0B" w:rsidR="00986FD8" w:rsidP="00986FD8" w:rsidRDefault="00986FD8" w14:paraId="492C30BA" w14:textId="77777777">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rsidRPr="004C3A0B" w:rsidR="00986FD8" w:rsidP="00986FD8" w:rsidRDefault="00B33C5F" w14:paraId="3F563C7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rsidRPr="004C3A0B" w:rsidR="00986FD8" w:rsidP="00986FD8" w:rsidRDefault="00DD0929" w14:paraId="6A5991F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2B060ABC" w14:textId="77777777">
        <w:trPr>
          <w:trHeight w:val="439"/>
        </w:trPr>
        <w:tc>
          <w:tcPr>
            <w:tcW w:w="8217" w:type="dxa"/>
            <w:shd w:val="clear" w:color="auto" w:fill="F2F2F2" w:themeFill="background1" w:themeFillShade="F2"/>
            <w:vAlign w:val="center"/>
          </w:tcPr>
          <w:p w:rsidRPr="004C3A0B" w:rsidR="00986FD8" w:rsidP="00986FD8" w:rsidRDefault="00CA7241" w14:paraId="3678A628" w14:textId="77777777">
            <w:pPr>
              <w:autoSpaceDE w:val="0"/>
              <w:autoSpaceDN w:val="0"/>
              <w:adjustRightInd w:val="0"/>
              <w:rPr>
                <w:rFonts w:ascii="Arial" w:hAnsi="Arial" w:cs="Arial"/>
                <w:sz w:val="22"/>
                <w:szCs w:val="22"/>
              </w:rPr>
            </w:pPr>
            <w:r w:rsidRPr="004C3A0B">
              <w:rPr>
                <w:rFonts w:ascii="Arial" w:hAnsi="Arial" w:cs="Arial"/>
                <w:sz w:val="22"/>
                <w:szCs w:val="22"/>
              </w:rPr>
              <w:t>Vulnerable adults</w:t>
            </w:r>
            <w:r w:rsidRPr="004C3A0B" w:rsidR="00986FD8">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Pr="004C3A0B" w:rsidR="00986FD8" w:rsidP="00986FD8" w:rsidRDefault="00DD0929" w14:paraId="4D8B0C2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Pr="004C3A0B" w:rsidR="00986FD8" w:rsidP="00986FD8" w:rsidRDefault="00B33C5F" w14:paraId="6A5DC97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2A934177" w14:textId="77777777">
        <w:trPr>
          <w:trHeight w:val="403"/>
        </w:trPr>
        <w:tc>
          <w:tcPr>
            <w:tcW w:w="8217" w:type="dxa"/>
            <w:shd w:val="clear" w:color="auto" w:fill="F2F2F2" w:themeFill="background1" w:themeFillShade="F2"/>
            <w:vAlign w:val="center"/>
          </w:tcPr>
          <w:p w:rsidRPr="004C3A0B" w:rsidR="00986FD8" w:rsidRDefault="00CA7241" w14:paraId="21D68C7D" w14:textId="77777777">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Pr="00D839CD" w:rsidR="007C044B">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rsidRPr="004C3A0B" w:rsidR="00986FD8" w:rsidP="00986FD8" w:rsidRDefault="00DD0929" w14:paraId="3ED8681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rsidRPr="004C3A0B" w:rsidR="00986FD8" w:rsidP="00986FD8" w:rsidRDefault="00B33C5F" w14:paraId="0F1EC5B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59596485" w14:textId="77777777">
        <w:trPr>
          <w:trHeight w:val="403"/>
        </w:trPr>
        <w:tc>
          <w:tcPr>
            <w:tcW w:w="8217" w:type="dxa"/>
            <w:shd w:val="clear" w:color="auto" w:fill="F2F2F2" w:themeFill="background1" w:themeFillShade="F2"/>
            <w:vAlign w:val="center"/>
          </w:tcPr>
          <w:p w:rsidRPr="004C3A0B" w:rsidR="00986FD8" w:rsidP="00986FD8" w:rsidRDefault="001A4F87" w14:paraId="6E43391C" w14:textId="77777777">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Pr="004C3A0B" w:rsidR="00986FD8" w:rsidP="00986FD8" w:rsidRDefault="00DD0929" w14:paraId="23F2E0E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Pr="004C3A0B" w:rsidR="00986FD8" w:rsidP="00986FD8" w:rsidRDefault="00B33C5F" w14:paraId="37ABEAB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2ED7563F" w14:textId="77777777">
        <w:trPr>
          <w:trHeight w:val="439"/>
        </w:trPr>
        <w:tc>
          <w:tcPr>
            <w:tcW w:w="8217" w:type="dxa"/>
            <w:shd w:val="clear" w:color="auto" w:fill="F2F2F2" w:themeFill="background1" w:themeFillShade="F2"/>
            <w:vAlign w:val="center"/>
          </w:tcPr>
          <w:p w:rsidRPr="004C3A0B" w:rsidR="00986FD8" w:rsidP="00986FD8" w:rsidRDefault="001A4F87" w14:paraId="557238ED" w14:textId="77777777">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Pr="004C3A0B" w:rsidR="00986FD8" w:rsidP="00986FD8" w:rsidRDefault="00DD0929" w14:paraId="19FECA8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Pr="004C3A0B" w:rsidR="00986FD8" w:rsidP="00986FD8" w:rsidRDefault="00B33C5F" w14:paraId="5EAD064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26803729" w14:textId="77777777">
        <w:trPr>
          <w:trHeight w:val="403"/>
        </w:trPr>
        <w:tc>
          <w:tcPr>
            <w:tcW w:w="8217" w:type="dxa"/>
            <w:shd w:val="clear" w:color="auto" w:fill="F2F2F2" w:themeFill="background1" w:themeFillShade="F2"/>
            <w:vAlign w:val="center"/>
          </w:tcPr>
          <w:p w:rsidRPr="004C3A0B" w:rsidR="00986FD8" w:rsidP="00986FD8" w:rsidRDefault="001A4F87" w14:paraId="1614710D" w14:textId="77777777">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Pr="004C3A0B" w:rsidR="00397B49">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Pr="004C3A0B" w:rsidR="00986FD8" w:rsidP="00986FD8" w:rsidRDefault="00DD0929" w14:paraId="2941C21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Pr="004C3A0B" w:rsidR="00986FD8" w:rsidP="00986FD8" w:rsidRDefault="00B33C5F" w14:paraId="5AC0837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986FD8" w:rsidTr="00354F34" w14:paraId="7F7756F6" w14:textId="77777777">
        <w:trPr>
          <w:trHeight w:val="403"/>
        </w:trPr>
        <w:tc>
          <w:tcPr>
            <w:tcW w:w="8217" w:type="dxa"/>
            <w:shd w:val="clear" w:color="auto" w:fill="F2F2F2" w:themeFill="background1" w:themeFillShade="F2"/>
            <w:vAlign w:val="center"/>
          </w:tcPr>
          <w:p w:rsidRPr="004C3A0B" w:rsidR="00986FD8" w:rsidP="00986FD8" w:rsidRDefault="001A4F87" w14:paraId="1FD0EBF3" w14:textId="77777777">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Pr="004C3A0B" w:rsidR="00986FD8" w:rsidP="00986FD8" w:rsidRDefault="00DD0929" w14:paraId="2CF88AC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Pr="004C3A0B" w:rsidR="00986FD8" w:rsidP="00986FD8" w:rsidRDefault="00B33C5F" w14:paraId="55F0519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113E57" w:rsidTr="00354F34" w14:paraId="5A11990F" w14:textId="77777777">
        <w:trPr>
          <w:trHeight w:val="403"/>
        </w:trPr>
        <w:tc>
          <w:tcPr>
            <w:tcW w:w="8217" w:type="dxa"/>
            <w:shd w:val="clear" w:color="auto" w:fill="F2F2F2" w:themeFill="background1" w:themeFillShade="F2"/>
            <w:vAlign w:val="center"/>
          </w:tcPr>
          <w:p w:rsidRPr="004C3A0B" w:rsidR="00113E57" w:rsidP="00986FD8" w:rsidRDefault="00113E57" w14:paraId="2050094A" w14:textId="77777777">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Pr="004C3A0B" w:rsidR="00113E57" w:rsidP="00986FD8" w:rsidRDefault="00113E57" w14:paraId="39812158"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Pr="004C3A0B" w:rsidR="00113E57" w:rsidP="00986FD8" w:rsidRDefault="006C1FDD" w14:paraId="29E8EF0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Pr="004C3A0B" w:rsidR="00113E57" w:rsidP="00986FD8" w:rsidRDefault="00B33C5F" w14:paraId="6827CDD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113E57" w:rsidTr="00113E57" w14:paraId="31DDC71A" w14:textId="77777777">
        <w:trPr>
          <w:trHeight w:val="403"/>
        </w:trPr>
        <w:tc>
          <w:tcPr>
            <w:tcW w:w="8217" w:type="dxa"/>
            <w:shd w:val="clear" w:color="auto" w:fill="auto"/>
            <w:vAlign w:val="center"/>
          </w:tcPr>
          <w:p w:rsidRPr="006C1FDD" w:rsidR="00113E57" w:rsidP="00113E57" w:rsidRDefault="00113E57" w14:paraId="7029C55D" w14:textId="7777777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P="00113E57" w:rsidRDefault="00113E57" w14:paraId="0D8576BA" w14:textId="77777777">
            <w:pPr>
              <w:rPr>
                <w:rFonts w:ascii="Arial" w:hAnsi="Arial" w:cs="Arial"/>
              </w:rPr>
            </w:pPr>
          </w:p>
          <w:p w:rsidRPr="004C3A0B" w:rsidR="00113E57" w:rsidP="00113E57" w:rsidRDefault="00113E57" w14:paraId="54286D73" w14:textId="77777777">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rsidR="00113E57" w:rsidP="00986FD8" w:rsidRDefault="00113E57" w14:paraId="2DFBB13E" w14:textId="7777777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P="00986FD8" w:rsidRDefault="00113E57" w14:paraId="2BCB508C" w14:textId="77777777">
            <w:pPr>
              <w:autoSpaceDE w:val="0"/>
              <w:autoSpaceDN w:val="0"/>
              <w:adjustRightInd w:val="0"/>
              <w:jc w:val="center"/>
              <w:rPr>
                <w:rFonts w:ascii="Arial" w:hAnsi="Arial" w:cs="Arial"/>
                <w:b/>
                <w:bCs/>
                <w:sz w:val="22"/>
                <w:szCs w:val="22"/>
              </w:rPr>
            </w:pPr>
          </w:p>
        </w:tc>
      </w:tr>
    </w:tbl>
    <w:p w:rsidRPr="00D71982" w:rsidR="00720BA7" w:rsidP="009955DD" w:rsidRDefault="00720BA7" w14:paraId="242C0BC9" w14:textId="77777777">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Pr="004C3A0B" w:rsidR="00720BA7" w:rsidTr="009D2E0B" w14:paraId="1B33BB15" w14:textId="77777777">
        <w:trPr>
          <w:trHeight w:val="403"/>
        </w:trPr>
        <w:tc>
          <w:tcPr>
            <w:tcW w:w="9889" w:type="dxa"/>
            <w:gridSpan w:val="2"/>
            <w:tcBorders>
              <w:bottom w:val="single" w:color="auto" w:sz="4" w:space="0"/>
            </w:tcBorders>
            <w:shd w:val="clear" w:color="auto" w:fill="F2F2F2" w:themeFill="background1" w:themeFillShade="F2"/>
            <w:vAlign w:val="center"/>
          </w:tcPr>
          <w:p w:rsidRPr="004C3A0B" w:rsidR="00720BA7" w:rsidP="00720BA7" w:rsidRDefault="00720BA7" w14:paraId="48CCE19B" w14:textId="77777777">
            <w:pPr>
              <w:rPr>
                <w:rFonts w:ascii="Arial" w:hAnsi="Arial" w:cs="Arial"/>
                <w:b/>
                <w:sz w:val="22"/>
                <w:szCs w:val="22"/>
              </w:rPr>
            </w:pPr>
            <w:r w:rsidRPr="004C3A0B">
              <w:rPr>
                <w:rFonts w:ascii="Arial" w:hAnsi="Arial" w:cs="Arial"/>
                <w:b/>
                <w:sz w:val="22"/>
                <w:szCs w:val="22"/>
              </w:rPr>
              <w:t>Participant numbers and source</w:t>
            </w:r>
          </w:p>
          <w:p w:rsidRPr="004C3A0B" w:rsidR="00720BA7" w:rsidP="00720BA7" w:rsidRDefault="00720BA7" w14:paraId="76F7CB00"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AD5E63" w:rsidTr="009D2E0B" w14:paraId="280DC84B" w14:textId="77777777">
        <w:trPr>
          <w:trHeight w:val="403"/>
        </w:trPr>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AD5E63" w:rsidP="00720BA7" w:rsidRDefault="00AD5E63" w14:paraId="2A9CE6AD" w14:textId="77777777">
            <w:pPr>
              <w:rPr>
                <w:rFonts w:ascii="Arial" w:hAnsi="Arial" w:cs="Arial"/>
                <w:sz w:val="22"/>
                <w:szCs w:val="22"/>
              </w:rPr>
            </w:pPr>
            <w:r>
              <w:rPr>
                <w:rFonts w:ascii="Arial" w:hAnsi="Arial" w:cs="Arial"/>
                <w:sz w:val="22"/>
                <w:szCs w:val="22"/>
              </w:rPr>
              <w:t>How many participants are expected?</w:t>
            </w:r>
          </w:p>
          <w:p w:rsidRPr="004C3A0B" w:rsidR="00AD5E63" w:rsidP="00720BA7" w:rsidRDefault="00AD5E63" w14:paraId="604A50B7"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9A4A5E" w:rsidP="009A4A5E" w:rsidRDefault="0078488D" w14:paraId="1E075C77" w14:textId="77777777">
            <w:pPr>
              <w:rPr>
                <w:rFonts w:ascii="Arial" w:hAnsi="Arial" w:cs="Arial"/>
                <w:sz w:val="22"/>
                <w:szCs w:val="22"/>
              </w:rPr>
            </w:pPr>
            <w:r>
              <w:rPr>
                <w:rFonts w:ascii="Arial" w:hAnsi="Arial" w:cs="Arial"/>
                <w:sz w:val="22"/>
                <w:szCs w:val="22"/>
              </w:rPr>
              <w:t>There will be 2 interviews conducted for the i</w:t>
            </w:r>
            <w:r w:rsidR="006A6C89">
              <w:rPr>
                <w:rFonts w:ascii="Arial" w:hAnsi="Arial" w:cs="Arial"/>
                <w:sz w:val="22"/>
                <w:szCs w:val="22"/>
              </w:rPr>
              <w:t xml:space="preserve">nterview process. </w:t>
            </w:r>
          </w:p>
          <w:p w:rsidRPr="004C3A0B" w:rsidR="00AD5E63" w:rsidP="00144B8D" w:rsidRDefault="00AD5E63" w14:paraId="1B730EDC" w14:textId="77777777">
            <w:pPr>
              <w:rPr>
                <w:rFonts w:ascii="Arial" w:hAnsi="Arial" w:cs="Arial"/>
                <w:b/>
                <w:sz w:val="22"/>
                <w:szCs w:val="22"/>
              </w:rPr>
            </w:pPr>
          </w:p>
        </w:tc>
      </w:tr>
      <w:tr w:rsidRPr="004C3A0B" w:rsidR="00AD5E63" w:rsidTr="009D2E0B" w14:paraId="6461A9B2" w14:textId="77777777">
        <w:trPr>
          <w:trHeight w:val="403"/>
        </w:trPr>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AD5E63" w:rsidP="00F91427" w:rsidRDefault="00AD5E63" w14:paraId="33C9ABD4" w14:textId="77777777">
            <w:pPr>
              <w:jc w:val="both"/>
              <w:rPr>
                <w:rFonts w:ascii="Arial" w:hAnsi="Arial" w:cs="Arial"/>
                <w:sz w:val="22"/>
                <w:szCs w:val="22"/>
              </w:rPr>
            </w:pPr>
            <w:r>
              <w:rPr>
                <w:rFonts w:ascii="Arial" w:hAnsi="Arial" w:cs="Arial"/>
                <w:sz w:val="22"/>
                <w:szCs w:val="22"/>
              </w:rPr>
              <w:t>Who will the participants be?</w:t>
            </w:r>
          </w:p>
          <w:p w:rsidR="00AD5E63" w:rsidP="00F91427" w:rsidRDefault="00AD5E63" w14:paraId="5AD1C1E6" w14:textId="77777777">
            <w:pPr>
              <w:jc w:val="both"/>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3257BD" w:rsidP="00F91427" w:rsidRDefault="003257BD" w14:paraId="3C08853F" w14:textId="77777777">
            <w:pPr>
              <w:jc w:val="both"/>
              <w:rPr>
                <w:rFonts w:ascii="Arial" w:hAnsi="Arial" w:cs="Arial"/>
                <w:sz w:val="22"/>
                <w:szCs w:val="22"/>
              </w:rPr>
            </w:pPr>
          </w:p>
          <w:p w:rsidR="00F91427" w:rsidP="00F91427" w:rsidRDefault="00A374A8" w14:paraId="2DECA2EC" w14:textId="77777777">
            <w:pPr>
              <w:jc w:val="both"/>
              <w:rPr>
                <w:rFonts w:ascii="Arial" w:hAnsi="Arial" w:cs="Arial"/>
                <w:sz w:val="22"/>
                <w:szCs w:val="22"/>
              </w:rPr>
            </w:pPr>
            <w:r>
              <w:rPr>
                <w:rFonts w:ascii="Arial" w:hAnsi="Arial" w:cs="Arial"/>
                <w:sz w:val="22"/>
                <w:szCs w:val="22"/>
              </w:rPr>
              <w:t>Q</w:t>
            </w:r>
            <w:r w:rsidRPr="00A374A8">
              <w:rPr>
                <w:rFonts w:ascii="Arial" w:hAnsi="Arial" w:cs="Arial"/>
                <w:sz w:val="22"/>
                <w:szCs w:val="22"/>
              </w:rPr>
              <w:t xml:space="preserve">ualitative interviews </w:t>
            </w:r>
            <w:r>
              <w:rPr>
                <w:rFonts w:hint="eastAsia" w:ascii="Arial" w:hAnsi="Arial" w:cs="Arial"/>
                <w:sz w:val="22"/>
                <w:szCs w:val="22"/>
                <w:lang w:eastAsia="zh-CN"/>
              </w:rPr>
              <w:t>will</w:t>
            </w:r>
            <w:r>
              <w:rPr>
                <w:rFonts w:ascii="Arial" w:hAnsi="Arial" w:cs="Arial"/>
                <w:sz w:val="22"/>
                <w:szCs w:val="22"/>
              </w:rPr>
              <w:t xml:space="preserve"> be</w:t>
            </w:r>
            <w:r w:rsidRPr="00A374A8">
              <w:rPr>
                <w:rFonts w:ascii="Arial" w:hAnsi="Arial" w:cs="Arial"/>
                <w:sz w:val="22"/>
                <w:szCs w:val="22"/>
              </w:rPr>
              <w:t xml:space="preserve"> performed with </w:t>
            </w:r>
            <w:r>
              <w:rPr>
                <w:rFonts w:ascii="Arial" w:hAnsi="Arial" w:cs="Arial"/>
                <w:sz w:val="22"/>
                <w:szCs w:val="22"/>
              </w:rPr>
              <w:t>a</w:t>
            </w:r>
            <w:r w:rsidRPr="00A374A8">
              <w:rPr>
                <w:rFonts w:ascii="Arial" w:hAnsi="Arial" w:cs="Arial"/>
                <w:sz w:val="22"/>
                <w:szCs w:val="22"/>
              </w:rPr>
              <w:t xml:space="preserve"> group of experts including</w:t>
            </w:r>
            <w:r w:rsidR="00E608BA">
              <w:rPr>
                <w:rFonts w:ascii="Arial" w:hAnsi="Arial" w:cs="Arial"/>
                <w:sz w:val="22"/>
                <w:szCs w:val="22"/>
              </w:rPr>
              <w:t xml:space="preserve"> police officers, rehabilitation organisations</w:t>
            </w:r>
            <w:r w:rsidRPr="00A374A8">
              <w:rPr>
                <w:rFonts w:ascii="Arial" w:hAnsi="Arial" w:cs="Arial"/>
                <w:sz w:val="22"/>
                <w:szCs w:val="22"/>
              </w:rPr>
              <w:t xml:space="preserve"> </w:t>
            </w:r>
            <w:r w:rsidRPr="00F91427" w:rsidR="00F91427">
              <w:rPr>
                <w:rFonts w:ascii="Arial" w:hAnsi="Arial" w:cs="Arial"/>
                <w:sz w:val="22"/>
                <w:szCs w:val="22"/>
              </w:rPr>
              <w:t xml:space="preserve">as this </w:t>
            </w:r>
            <w:proofErr w:type="gramStart"/>
            <w:r w:rsidR="00E608BA">
              <w:rPr>
                <w:rFonts w:ascii="Arial" w:hAnsi="Arial" w:cs="Arial"/>
                <w:sz w:val="22"/>
                <w:szCs w:val="22"/>
              </w:rPr>
              <w:t>is</w:t>
            </w:r>
            <w:proofErr w:type="gramEnd"/>
            <w:r w:rsidR="00E608BA">
              <w:rPr>
                <w:rFonts w:ascii="Arial" w:hAnsi="Arial" w:cs="Arial"/>
                <w:sz w:val="22"/>
                <w:szCs w:val="22"/>
              </w:rPr>
              <w:t xml:space="preserve"> seen </w:t>
            </w:r>
            <w:r w:rsidRPr="00F91427" w:rsidR="00F91427">
              <w:rPr>
                <w:rFonts w:ascii="Arial" w:hAnsi="Arial" w:cs="Arial"/>
                <w:sz w:val="22"/>
                <w:szCs w:val="22"/>
              </w:rPr>
              <w:t xml:space="preserve">to be the most knowledgeable </w:t>
            </w:r>
            <w:r w:rsidR="00E608BA">
              <w:rPr>
                <w:rFonts w:ascii="Arial" w:hAnsi="Arial" w:cs="Arial"/>
                <w:sz w:val="22"/>
                <w:szCs w:val="22"/>
              </w:rPr>
              <w:t>way to get answers for my research.</w:t>
            </w:r>
          </w:p>
          <w:p w:rsidR="00E608BA" w:rsidP="00F91427" w:rsidRDefault="00E608BA" w14:paraId="6A32F3D3" w14:textId="77777777">
            <w:pPr>
              <w:jc w:val="both"/>
              <w:rPr>
                <w:rFonts w:ascii="Arial" w:hAnsi="Arial" w:cs="Arial"/>
                <w:sz w:val="22"/>
                <w:szCs w:val="22"/>
              </w:rPr>
            </w:pPr>
          </w:p>
          <w:p w:rsidRPr="003257BD" w:rsidR="002A152D" w:rsidP="00F91427" w:rsidRDefault="00A374A8" w14:paraId="3FC0D96B" w14:textId="77777777">
            <w:pPr>
              <w:jc w:val="both"/>
              <w:rPr>
                <w:rFonts w:ascii="Arial" w:hAnsi="Arial" w:cs="Arial"/>
                <w:i/>
                <w:color w:val="808080"/>
                <w:sz w:val="18"/>
                <w:szCs w:val="18"/>
              </w:rPr>
            </w:pPr>
            <w:r>
              <w:rPr>
                <w:rFonts w:ascii="Arial" w:hAnsi="Arial" w:cs="Arial"/>
                <w:sz w:val="22"/>
                <w:szCs w:val="22"/>
              </w:rPr>
              <w:t>S</w:t>
            </w:r>
            <w:r w:rsidRPr="00A374A8">
              <w:rPr>
                <w:rFonts w:ascii="Arial" w:hAnsi="Arial" w:cs="Arial"/>
                <w:sz w:val="22"/>
                <w:szCs w:val="22"/>
              </w:rPr>
              <w:t xml:space="preserve">elf-administrated questionnaire survey will be conducted to collect </w:t>
            </w:r>
            <w:r w:rsidR="00E608BA">
              <w:rPr>
                <w:rFonts w:ascii="Arial" w:hAnsi="Arial" w:cs="Arial"/>
                <w:sz w:val="22"/>
                <w:szCs w:val="22"/>
              </w:rPr>
              <w:t xml:space="preserve">data on techniques on how to prevent crimes and rehabilitate criminals. </w:t>
            </w:r>
          </w:p>
        </w:tc>
      </w:tr>
      <w:tr w:rsidRPr="004C3A0B" w:rsidR="00AD5E63" w:rsidTr="009D2E0B" w14:paraId="3FBDD0FE" w14:textId="77777777">
        <w:trPr>
          <w:trHeight w:val="403"/>
        </w:trPr>
        <w:tc>
          <w:tcPr>
            <w:tcW w:w="3256" w:type="dxa"/>
            <w:tcBorders>
              <w:top w:val="single" w:color="auto" w:sz="4" w:space="0"/>
            </w:tcBorders>
            <w:shd w:val="clear" w:color="auto" w:fill="F2F2F2" w:themeFill="background1" w:themeFillShade="F2"/>
            <w:vAlign w:val="center"/>
          </w:tcPr>
          <w:p w:rsidR="00AD5E63" w:rsidP="00720BA7" w:rsidRDefault="00AD5E63" w14:paraId="11B80AFA" w14:textId="77777777">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rsidR="003257BD" w:rsidP="00F91427" w:rsidRDefault="003257BD" w14:paraId="5C89CF38" w14:textId="77777777">
            <w:pPr>
              <w:rPr>
                <w:rFonts w:ascii="Arial" w:hAnsi="Arial" w:cs="Arial"/>
                <w:sz w:val="22"/>
                <w:szCs w:val="22"/>
              </w:rPr>
            </w:pPr>
          </w:p>
          <w:p w:rsidR="00F91427" w:rsidP="00F91427" w:rsidRDefault="00F91427" w14:paraId="2DDF6C3D" w14:textId="77777777">
            <w:pPr>
              <w:jc w:val="both"/>
              <w:rPr>
                <w:rFonts w:ascii="Arial" w:hAnsi="Arial" w:cs="Arial"/>
                <w:sz w:val="22"/>
                <w:szCs w:val="22"/>
              </w:rPr>
            </w:pPr>
            <w:r w:rsidRPr="00F91427">
              <w:rPr>
                <w:rFonts w:ascii="Arial" w:hAnsi="Arial" w:cs="Arial"/>
                <w:sz w:val="22"/>
                <w:szCs w:val="22"/>
              </w:rPr>
              <w:t xml:space="preserve">The interviewees will be selected </w:t>
            </w:r>
            <w:r>
              <w:rPr>
                <w:rFonts w:ascii="Arial" w:hAnsi="Arial" w:cs="Arial"/>
                <w:sz w:val="22"/>
                <w:szCs w:val="22"/>
              </w:rPr>
              <w:t>with</w:t>
            </w:r>
            <w:r w:rsidRPr="00F91427">
              <w:rPr>
                <w:rFonts w:ascii="Arial" w:hAnsi="Arial" w:cs="Arial"/>
                <w:sz w:val="22"/>
                <w:szCs w:val="22"/>
              </w:rPr>
              <w:t xml:space="preserve"> purposive sampling techniques</w:t>
            </w:r>
            <w:r>
              <w:rPr>
                <w:rFonts w:ascii="Arial" w:hAnsi="Arial" w:cs="Arial"/>
                <w:sz w:val="22"/>
                <w:szCs w:val="22"/>
              </w:rPr>
              <w:t>:</w:t>
            </w:r>
            <w:r w:rsidRPr="00F91427">
              <w:rPr>
                <w:rFonts w:ascii="Arial" w:hAnsi="Arial" w:cs="Arial"/>
                <w:sz w:val="22"/>
                <w:szCs w:val="22"/>
              </w:rPr>
              <w:t xml:space="preserve"> for the survey </w:t>
            </w:r>
            <w:r w:rsidR="00862131">
              <w:rPr>
                <w:rFonts w:ascii="Arial" w:hAnsi="Arial" w:cs="Arial"/>
                <w:sz w:val="22"/>
                <w:szCs w:val="22"/>
              </w:rPr>
              <w:t xml:space="preserve">police officers must have served for at least 3 years to get the most accurate answer. </w:t>
            </w:r>
          </w:p>
          <w:p w:rsidRPr="004C3A0B" w:rsidR="00AD5E63" w:rsidP="00144B8D" w:rsidRDefault="00AD5E63" w14:paraId="6F483247" w14:textId="77777777">
            <w:pPr>
              <w:jc w:val="both"/>
              <w:rPr>
                <w:rFonts w:ascii="Arial" w:hAnsi="Arial" w:cs="Arial"/>
                <w:color w:val="808080"/>
                <w:sz w:val="18"/>
                <w:szCs w:val="18"/>
              </w:rPr>
            </w:pPr>
          </w:p>
        </w:tc>
      </w:tr>
    </w:tbl>
    <w:p w:rsidR="00065801" w:rsidRDefault="00065801" w14:paraId="70077C35" w14:textId="77777777"/>
    <w:tbl>
      <w:tblPr>
        <w:tblStyle w:val="TableGrid"/>
        <w:tblW w:w="9889" w:type="dxa"/>
        <w:tblLook w:val="04A0" w:firstRow="1" w:lastRow="0" w:firstColumn="1" w:lastColumn="0" w:noHBand="0" w:noVBand="1"/>
      </w:tblPr>
      <w:tblGrid>
        <w:gridCol w:w="7225"/>
        <w:gridCol w:w="992"/>
        <w:gridCol w:w="850"/>
        <w:gridCol w:w="822"/>
      </w:tblGrid>
      <w:tr w:rsidRPr="004C3A0B" w:rsidR="00397B49" w:rsidTr="00354F34" w14:paraId="533F9472" w14:textId="77777777">
        <w:tc>
          <w:tcPr>
            <w:tcW w:w="7225" w:type="dxa"/>
            <w:shd w:val="clear" w:color="auto" w:fill="F2F2F2" w:themeFill="background1" w:themeFillShade="F2"/>
          </w:tcPr>
          <w:p w:rsidRPr="004C3A0B" w:rsidR="00397B49" w:rsidP="00694EA8" w:rsidRDefault="00397B49" w14:paraId="6A34F895"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397B49" w:rsidP="00720BA7" w:rsidRDefault="00397B49" w14:paraId="0D316BBC" w14:textId="77777777">
            <w:pPr>
              <w:autoSpaceDE w:val="0"/>
              <w:autoSpaceDN w:val="0"/>
              <w:adjustRightInd w:val="0"/>
              <w:jc w:val="center"/>
              <w:rPr>
                <w:rFonts w:ascii="Arial" w:hAnsi="Arial" w:cs="Arial"/>
                <w:b/>
                <w:bCs/>
                <w:sz w:val="16"/>
                <w:szCs w:val="16"/>
              </w:rPr>
            </w:pPr>
          </w:p>
          <w:p w:rsidRPr="004C3A0B" w:rsidR="00397B49" w:rsidP="00720BA7" w:rsidRDefault="00397B49" w14:paraId="3BFECB9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Pr="004C3A0B" w:rsidR="00397B49" w:rsidP="00397B49" w:rsidRDefault="00397B49" w14:paraId="38D50D7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Pr="004C3A0B" w:rsidR="00397B49" w:rsidP="00694EA8" w:rsidRDefault="00397B49" w14:paraId="60733FA3" w14:textId="77777777">
            <w:pPr>
              <w:autoSpaceDE w:val="0"/>
              <w:autoSpaceDN w:val="0"/>
              <w:adjustRightInd w:val="0"/>
              <w:jc w:val="center"/>
              <w:rPr>
                <w:rFonts w:ascii="Arial" w:hAnsi="Arial" w:cs="Arial"/>
                <w:b/>
                <w:bCs/>
                <w:sz w:val="16"/>
                <w:szCs w:val="16"/>
              </w:rPr>
            </w:pPr>
          </w:p>
          <w:p w:rsidRPr="004C3A0B" w:rsidR="00397B49" w:rsidP="00694EA8" w:rsidRDefault="00397B49" w14:paraId="405D382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97B49" w:rsidTr="00354F34" w14:paraId="0B9AA0A7" w14:textId="77777777">
        <w:trPr>
          <w:trHeight w:val="439"/>
        </w:trPr>
        <w:tc>
          <w:tcPr>
            <w:tcW w:w="7225" w:type="dxa"/>
            <w:shd w:val="clear" w:color="auto" w:fill="F2F2F2" w:themeFill="background1" w:themeFillShade="F2"/>
            <w:vAlign w:val="center"/>
          </w:tcPr>
          <w:p w:rsidRPr="004C3A0B" w:rsidR="00397B49" w:rsidP="003C07E3" w:rsidRDefault="00397B49" w14:paraId="492EAB4F" w14:textId="77777777">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sidR="006578CB">
              <w:rPr>
                <w:rFonts w:ascii="Arial" w:hAnsi="Arial" w:cs="Arial"/>
                <w:sz w:val="22"/>
                <w:szCs w:val="22"/>
              </w:rPr>
              <w:t>research</w:t>
            </w:r>
            <w:r w:rsidRPr="005D6613" w:rsidR="003C07E3">
              <w:rPr>
                <w:rFonts w:ascii="Arial" w:hAnsi="Arial" w:cs="Arial"/>
                <w:sz w:val="22"/>
                <w:szCs w:val="22"/>
              </w:rPr>
              <w:t xml:space="preserve"> </w:t>
            </w:r>
            <w:r w:rsidRPr="004C3A0B" w:rsidR="003C07E3">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Pr="004C3A0B" w:rsidR="00397B49" w:rsidP="00694EA8" w:rsidRDefault="00B33C5F" w14:paraId="1E6EE3F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Pr="004C3A0B" w:rsidR="00397B49" w:rsidP="00C86572" w:rsidRDefault="00DD0929" w14:paraId="1F2D6F8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Pr="004C3A0B" w:rsidR="00397B49" w:rsidP="00694EA8" w:rsidRDefault="00DD0929" w14:paraId="2D1B4E6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68E2C905" w14:textId="77777777">
        <w:trPr>
          <w:trHeight w:val="403"/>
        </w:trPr>
        <w:tc>
          <w:tcPr>
            <w:tcW w:w="7225" w:type="dxa"/>
            <w:shd w:val="clear" w:color="auto" w:fill="F2F2F2" w:themeFill="background1" w:themeFillShade="F2"/>
            <w:vAlign w:val="center"/>
          </w:tcPr>
          <w:p w:rsidRPr="004C3A0B" w:rsidR="00C86572" w:rsidP="00C86572" w:rsidRDefault="00C86572" w14:paraId="4611F019"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Pr="004C3A0B" w:rsidR="00C86572" w:rsidP="00C86572" w:rsidRDefault="00B33C5F" w14:paraId="3934C93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Pr="004C3A0B" w:rsidR="00C86572" w:rsidP="00C86572" w:rsidRDefault="00DD0929" w14:paraId="391856E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Pr="004C3A0B" w:rsidR="00C86572" w:rsidP="00C86572" w:rsidRDefault="00DD0929" w14:paraId="75CA31B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4143D80A" w14:textId="77777777">
        <w:trPr>
          <w:trHeight w:val="439"/>
        </w:trPr>
        <w:tc>
          <w:tcPr>
            <w:tcW w:w="7225" w:type="dxa"/>
            <w:shd w:val="clear" w:color="auto" w:fill="F2F2F2" w:themeFill="background1" w:themeFillShade="F2"/>
            <w:vAlign w:val="center"/>
          </w:tcPr>
          <w:p w:rsidRPr="004C3A0B" w:rsidR="00C86572" w:rsidP="00C86572" w:rsidRDefault="00C86572" w14:paraId="5F46A8D8" w14:textId="77777777">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Pr="004C3A0B" w:rsidR="00C86572" w:rsidP="00C86572" w:rsidRDefault="00334EFC" w14:paraId="34C8531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Pr="004C3A0B" w:rsidR="00C86572" w:rsidP="00C86572" w:rsidRDefault="00DD0929" w14:paraId="042967E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Pr="004C3A0B" w:rsidR="00C86572" w:rsidP="00C86572" w:rsidRDefault="00334EFC" w14:paraId="4384307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65CA2D5C" w14:textId="77777777">
        <w:trPr>
          <w:trHeight w:val="403"/>
        </w:trPr>
        <w:tc>
          <w:tcPr>
            <w:tcW w:w="7225" w:type="dxa"/>
            <w:shd w:val="clear" w:color="auto" w:fill="F2F2F2" w:themeFill="background1" w:themeFillShade="F2"/>
            <w:vAlign w:val="center"/>
          </w:tcPr>
          <w:p w:rsidRPr="004C3A0B" w:rsidR="00C86572" w:rsidP="00C86572" w:rsidRDefault="00C86572" w14:paraId="62C3C1CF" w14:textId="77777777">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rsidRPr="004C3A0B" w:rsidR="00C86572" w:rsidP="00C86572" w:rsidRDefault="00DD0929" w14:paraId="0AEF1BA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Pr="004C3A0B" w:rsidR="00C86572" w:rsidP="00C86572" w:rsidRDefault="00334EFC" w14:paraId="1204E6B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rsidRPr="004C3A0B" w:rsidR="00C86572" w:rsidP="00C86572" w:rsidRDefault="00B33C5F" w14:paraId="6114609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719C8565" w14:textId="77777777">
        <w:trPr>
          <w:trHeight w:val="439"/>
        </w:trPr>
        <w:tc>
          <w:tcPr>
            <w:tcW w:w="7225" w:type="dxa"/>
            <w:shd w:val="clear" w:color="auto" w:fill="F2F2F2" w:themeFill="background1" w:themeFillShade="F2"/>
            <w:vAlign w:val="center"/>
          </w:tcPr>
          <w:p w:rsidRPr="004C3A0B" w:rsidR="00C86572" w:rsidP="00C86572" w:rsidRDefault="00C86572" w14:paraId="183B1E95" w14:textId="77777777">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rsidRPr="004C3A0B" w:rsidR="00C86572" w:rsidP="00C86572" w:rsidRDefault="00DD0929" w14:paraId="2F10ECC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Pr="004C3A0B" w:rsidR="00C86572" w:rsidP="00C86572" w:rsidRDefault="00DD0929" w14:paraId="3758866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rsidRPr="004C3A0B" w:rsidR="00C86572" w:rsidP="00C86572" w:rsidRDefault="00B33C5F" w14:paraId="5A28FDC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24101B21" w14:textId="77777777">
        <w:trPr>
          <w:trHeight w:val="403"/>
        </w:trPr>
        <w:tc>
          <w:tcPr>
            <w:tcW w:w="7225" w:type="dxa"/>
            <w:shd w:val="clear" w:color="auto" w:fill="F2F2F2" w:themeFill="background1" w:themeFillShade="F2"/>
            <w:vAlign w:val="center"/>
          </w:tcPr>
          <w:p w:rsidRPr="004C3A0B" w:rsidR="00C86572" w:rsidP="00C86572" w:rsidRDefault="00C86572" w14:paraId="1CB6662F"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Pr="004C3A0B" w:rsidR="00C86572" w:rsidP="00C86572" w:rsidRDefault="00B33C5F" w14:paraId="1C7AE18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Pr="004C3A0B" w:rsidR="00C86572" w:rsidP="00C86572" w:rsidRDefault="00DD0929" w14:paraId="312AEAA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Pr="004C3A0B" w:rsidR="00C86572" w:rsidP="00C86572" w:rsidRDefault="00DD0929" w14:paraId="567A11F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497F9870" w14:textId="77777777">
        <w:trPr>
          <w:trHeight w:val="439"/>
        </w:trPr>
        <w:tc>
          <w:tcPr>
            <w:tcW w:w="7225" w:type="dxa"/>
            <w:shd w:val="clear" w:color="auto" w:fill="F2F2F2" w:themeFill="background1" w:themeFillShade="F2"/>
            <w:vAlign w:val="center"/>
          </w:tcPr>
          <w:p w:rsidRPr="004C3A0B" w:rsidR="00C86572" w:rsidP="00C86572" w:rsidRDefault="00C86572" w14:paraId="18ED9822" w14:textId="77777777">
            <w:pPr>
              <w:autoSpaceDE w:val="0"/>
              <w:autoSpaceDN w:val="0"/>
              <w:adjustRightInd w:val="0"/>
              <w:rPr>
                <w:rFonts w:ascii="Arial" w:hAnsi="Arial" w:cs="Arial"/>
                <w:sz w:val="22"/>
                <w:szCs w:val="22"/>
              </w:rPr>
            </w:pPr>
            <w:r w:rsidRPr="004C3A0B">
              <w:rPr>
                <w:rFonts w:ascii="Arial" w:hAnsi="Arial" w:cs="Arial"/>
                <w:sz w:val="22"/>
                <w:szCs w:val="22"/>
              </w:rPr>
              <w:lastRenderedPageBreak/>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rsidRPr="004C3A0B" w:rsidR="00C86572" w:rsidP="00C86572" w:rsidRDefault="00B33C5F" w14:paraId="6DF20D5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Pr="004C3A0B" w:rsidR="00C86572" w:rsidP="00C86572" w:rsidRDefault="00DD0929" w14:paraId="79F6BD4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rsidRPr="004C3A0B" w:rsidR="00C86572" w:rsidP="00C86572" w:rsidRDefault="00DD0929" w14:paraId="09C79A8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20BF1024" w14:textId="77777777">
        <w:trPr>
          <w:trHeight w:val="403"/>
        </w:trPr>
        <w:tc>
          <w:tcPr>
            <w:tcW w:w="7225" w:type="dxa"/>
            <w:shd w:val="clear" w:color="auto" w:fill="F2F2F2" w:themeFill="background1" w:themeFillShade="F2"/>
            <w:vAlign w:val="center"/>
          </w:tcPr>
          <w:p w:rsidRPr="004C3A0B" w:rsidR="00C86572" w:rsidP="00C86572" w:rsidRDefault="00C86572" w14:paraId="3F07DC66"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Pr="004C3A0B" w:rsidR="00C86572" w:rsidP="00C86572" w:rsidRDefault="00B33C5F" w14:paraId="2B9F1B7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Pr="004C3A0B" w:rsidR="00C86572" w:rsidP="00C86572" w:rsidRDefault="00DD0929" w14:paraId="11EE232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Pr="004C3A0B" w:rsidR="00C86572" w:rsidP="00C86572" w:rsidRDefault="00DD0929" w14:paraId="77C6CD4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7738287A" w14:textId="77777777">
        <w:trPr>
          <w:trHeight w:val="439"/>
        </w:trPr>
        <w:tc>
          <w:tcPr>
            <w:tcW w:w="7225" w:type="dxa"/>
            <w:shd w:val="clear" w:color="auto" w:fill="F2F2F2" w:themeFill="background1" w:themeFillShade="F2"/>
            <w:vAlign w:val="center"/>
          </w:tcPr>
          <w:p w:rsidRPr="004C3A0B" w:rsidR="00C86572" w:rsidP="003C07E3" w:rsidRDefault="00C86572" w14:paraId="5CDAF0A5" w14:textId="77777777">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Pr="004C3A0B" w:rsidR="003C07E3">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Pr="004C3A0B" w:rsidR="00C86572" w:rsidP="00C86572" w:rsidRDefault="00B33C5F" w14:paraId="564ED34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Pr="004C3A0B" w:rsidR="00C86572" w:rsidP="00C86572" w:rsidRDefault="00DD0929" w14:paraId="290CA68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Pr="004C3A0B" w:rsidR="00C86572" w:rsidP="00C86572" w:rsidRDefault="00DD0929" w14:paraId="655E8C4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113E57" w14:paraId="00AE2EF3" w14:textId="77777777">
        <w:trPr>
          <w:trHeight w:val="403"/>
        </w:trPr>
        <w:tc>
          <w:tcPr>
            <w:tcW w:w="9889" w:type="dxa"/>
            <w:gridSpan w:val="4"/>
            <w:tcBorders>
              <w:bottom w:val="single" w:color="auto" w:sz="4" w:space="0"/>
            </w:tcBorders>
            <w:shd w:val="clear" w:color="auto" w:fill="F2F2F2" w:themeFill="background1" w:themeFillShade="F2"/>
            <w:vAlign w:val="center"/>
          </w:tcPr>
          <w:p w:rsidRPr="004C3A0B" w:rsidR="00C86572" w:rsidP="00C86572" w:rsidRDefault="00C86572" w14:paraId="4075C25D" w14:textId="77777777">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C86572" w:rsidTr="00354F34" w14:paraId="2010FC3C" w14:textId="77777777">
        <w:trPr>
          <w:trHeight w:val="403"/>
        </w:trPr>
        <w:tc>
          <w:tcPr>
            <w:tcW w:w="9889" w:type="dxa"/>
            <w:gridSpan w:val="4"/>
            <w:vAlign w:val="center"/>
          </w:tcPr>
          <w:p w:rsidR="003257BD" w:rsidP="003257BD" w:rsidRDefault="003257BD" w14:paraId="354BC67E" w14:textId="77777777">
            <w:pPr>
              <w:rPr>
                <w:rFonts w:ascii="Arial" w:hAnsi="Arial" w:cs="Arial"/>
                <w:sz w:val="22"/>
                <w:szCs w:val="22"/>
              </w:rPr>
            </w:pPr>
          </w:p>
          <w:p w:rsidR="003257BD" w:rsidP="003257BD" w:rsidRDefault="003257BD" w14:paraId="370A9BAE" w14:textId="77777777">
            <w:pPr>
              <w:rPr>
                <w:rFonts w:ascii="Arial" w:hAnsi="Arial" w:cs="Arial"/>
                <w:sz w:val="22"/>
                <w:szCs w:val="22"/>
              </w:rPr>
            </w:pPr>
          </w:p>
          <w:p w:rsidRPr="004C3A0B" w:rsidR="003257BD" w:rsidP="003257BD" w:rsidRDefault="003257BD" w14:paraId="2D032144" w14:textId="77777777">
            <w:pPr>
              <w:rPr>
                <w:rFonts w:ascii="Arial" w:hAnsi="Arial" w:cs="Arial"/>
                <w:sz w:val="22"/>
                <w:szCs w:val="22"/>
              </w:rPr>
            </w:pPr>
          </w:p>
          <w:p w:rsidRPr="004C3A0B" w:rsidR="00C86572" w:rsidP="003257BD" w:rsidRDefault="003257BD" w14:paraId="6C1FEE97"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3C07E3" w:rsidRDefault="003C07E3" w14:paraId="46A95A7F" w14:textId="77777777"/>
    <w:tbl>
      <w:tblPr>
        <w:tblStyle w:val="TableGrid"/>
        <w:tblW w:w="9889" w:type="dxa"/>
        <w:tblLook w:val="04A0" w:firstRow="1" w:lastRow="0" w:firstColumn="1" w:lastColumn="0" w:noHBand="0" w:noVBand="1"/>
      </w:tblPr>
      <w:tblGrid>
        <w:gridCol w:w="7225"/>
        <w:gridCol w:w="992"/>
        <w:gridCol w:w="850"/>
        <w:gridCol w:w="822"/>
      </w:tblGrid>
      <w:tr w:rsidRPr="004C3A0B" w:rsidR="00E45AB0" w:rsidTr="00354F34" w14:paraId="129C3E29" w14:textId="77777777">
        <w:tc>
          <w:tcPr>
            <w:tcW w:w="7225" w:type="dxa"/>
            <w:shd w:val="clear" w:color="auto" w:fill="F2F2F2" w:themeFill="background1" w:themeFillShade="F2"/>
          </w:tcPr>
          <w:p w:rsidRPr="004C3A0B" w:rsidR="00E45AB0" w:rsidP="00C70796" w:rsidRDefault="00E45AB0" w14:paraId="6A0185AA"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E45AB0" w:rsidP="00720BA7" w:rsidRDefault="00E45AB0" w14:paraId="5771A831" w14:textId="77777777">
            <w:pPr>
              <w:autoSpaceDE w:val="0"/>
              <w:autoSpaceDN w:val="0"/>
              <w:adjustRightInd w:val="0"/>
              <w:jc w:val="center"/>
              <w:rPr>
                <w:rFonts w:ascii="Arial" w:hAnsi="Arial" w:cs="Arial"/>
                <w:b/>
                <w:bCs/>
                <w:sz w:val="16"/>
                <w:szCs w:val="16"/>
              </w:rPr>
            </w:pPr>
          </w:p>
          <w:p w:rsidRPr="004C3A0B" w:rsidR="00E45AB0" w:rsidP="00720BA7" w:rsidRDefault="00E45AB0" w14:paraId="3E4E4D0C"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Pr="004C3A0B" w:rsidR="00E45AB0" w:rsidP="00720BA7" w:rsidRDefault="00E45AB0" w14:paraId="5CEE98C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Pr="004C3A0B" w:rsidR="00E45AB0" w:rsidP="00720BA7" w:rsidRDefault="00E45AB0" w14:paraId="48670452" w14:textId="77777777">
            <w:pPr>
              <w:autoSpaceDE w:val="0"/>
              <w:autoSpaceDN w:val="0"/>
              <w:adjustRightInd w:val="0"/>
              <w:jc w:val="center"/>
              <w:rPr>
                <w:rFonts w:ascii="Arial" w:hAnsi="Arial" w:cs="Arial"/>
                <w:b/>
                <w:bCs/>
                <w:sz w:val="16"/>
                <w:szCs w:val="16"/>
              </w:rPr>
            </w:pPr>
          </w:p>
          <w:p w:rsidRPr="004C3A0B" w:rsidR="00E45AB0" w:rsidP="00720BA7" w:rsidRDefault="00E45AB0" w14:paraId="331DA05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E45AB0" w:rsidTr="00354F34" w14:paraId="0CF898C2" w14:textId="77777777">
        <w:trPr>
          <w:trHeight w:val="439"/>
        </w:trPr>
        <w:tc>
          <w:tcPr>
            <w:tcW w:w="7225" w:type="dxa"/>
            <w:shd w:val="clear" w:color="auto" w:fill="F2F2F2" w:themeFill="background1" w:themeFillShade="F2"/>
            <w:vAlign w:val="center"/>
          </w:tcPr>
          <w:p w:rsidRPr="004C3A0B" w:rsidR="00E45AB0" w:rsidP="00C70796" w:rsidRDefault="00E45AB0" w14:paraId="0F09729B" w14:textId="77777777">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Pr="004C3A0B" w:rsidR="00E45AB0" w:rsidP="00C70796" w:rsidRDefault="00743859" w14:paraId="787E514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Pr="004C3A0B" w:rsidR="00E45AB0" w:rsidP="00C70796" w:rsidRDefault="00B33C5F" w14:paraId="210076F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Pr="004C3A0B" w:rsidR="00E45AB0" w:rsidP="00C70796" w:rsidRDefault="00DD0929" w14:paraId="29DFE24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354F34" w14:paraId="5EF53994" w14:textId="77777777">
        <w:trPr>
          <w:trHeight w:val="403"/>
        </w:trPr>
        <w:tc>
          <w:tcPr>
            <w:tcW w:w="7225" w:type="dxa"/>
            <w:shd w:val="clear" w:color="auto" w:fill="F2F2F2" w:themeFill="background1" w:themeFillShade="F2"/>
            <w:vAlign w:val="center"/>
          </w:tcPr>
          <w:p w:rsidRPr="004C3A0B" w:rsidR="00E45AB0" w:rsidP="00C70796" w:rsidRDefault="00E45AB0" w14:paraId="38091196" w14:textId="77777777">
            <w:pPr>
              <w:autoSpaceDE w:val="0"/>
              <w:autoSpaceDN w:val="0"/>
              <w:adjustRightInd w:val="0"/>
              <w:rPr>
                <w:rFonts w:ascii="Arial" w:hAnsi="Arial" w:cs="Arial"/>
                <w:sz w:val="22"/>
                <w:szCs w:val="22"/>
              </w:rPr>
            </w:pPr>
            <w:r w:rsidRPr="004C3A0B">
              <w:rPr>
                <w:rFonts w:ascii="Arial" w:hAnsi="Arial" w:cs="Arial"/>
                <w:sz w:val="22"/>
                <w:szCs w:val="22"/>
              </w:rPr>
              <w:t xml:space="preserve">Is </w:t>
            </w:r>
            <w:r w:rsidRPr="004C3A0B" w:rsidR="00E17AFC">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Pr="004C3A0B" w:rsidR="00E45AB0" w:rsidP="00C70796" w:rsidRDefault="00DD0929" w14:paraId="4EF4696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Pr="004C3A0B" w:rsidR="00E45AB0" w:rsidP="00C70796" w:rsidRDefault="00B33C5F" w14:paraId="117D74C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Pr="004C3A0B" w:rsidR="00E45AB0" w:rsidP="00C70796" w:rsidRDefault="00DD0929" w14:paraId="14F6E67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354F34" w14:paraId="4A724596" w14:textId="77777777">
        <w:trPr>
          <w:trHeight w:val="439"/>
        </w:trPr>
        <w:tc>
          <w:tcPr>
            <w:tcW w:w="7225" w:type="dxa"/>
            <w:shd w:val="clear" w:color="auto" w:fill="F2F2F2" w:themeFill="background1" w:themeFillShade="F2"/>
            <w:vAlign w:val="center"/>
          </w:tcPr>
          <w:p w:rsidRPr="004C3A0B" w:rsidR="00E45AB0" w:rsidP="00C70796" w:rsidRDefault="00E45AB0" w14:paraId="00AEB963" w14:textId="77777777">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Pr="004C3A0B" w:rsidR="00E45AB0" w:rsidP="00C70796" w:rsidRDefault="00DD0929" w14:paraId="4A0ABD8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Pr="004C3A0B" w:rsidR="00E45AB0" w:rsidP="00C70796" w:rsidRDefault="00B33C5F" w14:paraId="1916484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Pr="004C3A0B" w:rsidR="00E45AB0" w:rsidP="00C70796" w:rsidRDefault="00DD0929" w14:paraId="06DF956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354F34" w14:paraId="5ED10A8D" w14:textId="77777777">
        <w:trPr>
          <w:trHeight w:val="403"/>
        </w:trPr>
        <w:tc>
          <w:tcPr>
            <w:tcW w:w="7225" w:type="dxa"/>
            <w:shd w:val="clear" w:color="auto" w:fill="F2F2F2" w:themeFill="background1" w:themeFillShade="F2"/>
            <w:vAlign w:val="center"/>
          </w:tcPr>
          <w:p w:rsidRPr="004C3A0B" w:rsidR="00E45AB0" w:rsidP="00C70796" w:rsidRDefault="00E45AB0" w14:paraId="1CE470CC" w14:textId="77777777">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Pr="004C3A0B" w:rsidR="00E17AFC">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Pr="004C3A0B" w:rsidR="00E45AB0" w:rsidP="00C70796" w:rsidRDefault="00DD0929" w14:paraId="02C80BC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Pr="004C3A0B" w:rsidR="00E45AB0" w:rsidP="00C70796" w:rsidRDefault="00B33C5F" w14:paraId="4F7826E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Pr="004C3A0B" w:rsidR="00E45AB0" w:rsidP="00C70796" w:rsidRDefault="00DD0929" w14:paraId="4F788D4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A83D75" w14:paraId="3F76D19D" w14:textId="77777777">
        <w:trPr>
          <w:trHeight w:val="403"/>
        </w:trPr>
        <w:tc>
          <w:tcPr>
            <w:tcW w:w="9889" w:type="dxa"/>
            <w:gridSpan w:val="4"/>
            <w:shd w:val="clear" w:color="auto" w:fill="F2F2F2" w:themeFill="background1" w:themeFillShade="F2"/>
            <w:vAlign w:val="center"/>
          </w:tcPr>
          <w:p w:rsidRPr="004C3A0B" w:rsidR="00E45AB0" w:rsidP="00C70796" w:rsidRDefault="00E45AB0" w14:paraId="148EA5AE" w14:textId="77777777">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E45AB0" w:rsidTr="00C70796" w14:paraId="30FFB0A6" w14:textId="77777777">
        <w:trPr>
          <w:trHeight w:val="403"/>
        </w:trPr>
        <w:tc>
          <w:tcPr>
            <w:tcW w:w="9889" w:type="dxa"/>
            <w:gridSpan w:val="4"/>
            <w:vAlign w:val="center"/>
          </w:tcPr>
          <w:p w:rsidR="003257BD" w:rsidP="003257BD" w:rsidRDefault="003257BD" w14:paraId="4C543FDD" w14:textId="77777777">
            <w:pPr>
              <w:rPr>
                <w:rFonts w:ascii="Arial" w:hAnsi="Arial" w:cs="Arial"/>
                <w:sz w:val="22"/>
                <w:szCs w:val="22"/>
              </w:rPr>
            </w:pPr>
          </w:p>
          <w:p w:rsidR="003257BD" w:rsidP="003257BD" w:rsidRDefault="003257BD" w14:paraId="5722D43B" w14:textId="77777777">
            <w:pPr>
              <w:rPr>
                <w:rFonts w:ascii="Arial" w:hAnsi="Arial" w:cs="Arial"/>
                <w:sz w:val="22"/>
                <w:szCs w:val="22"/>
              </w:rPr>
            </w:pPr>
          </w:p>
          <w:p w:rsidRPr="004C3A0B" w:rsidR="003257BD" w:rsidP="003257BD" w:rsidRDefault="003257BD" w14:paraId="6E34B831" w14:textId="77777777">
            <w:pPr>
              <w:rPr>
                <w:rFonts w:ascii="Arial" w:hAnsi="Arial" w:cs="Arial"/>
                <w:sz w:val="22"/>
                <w:szCs w:val="22"/>
              </w:rPr>
            </w:pPr>
          </w:p>
          <w:p w:rsidRPr="004C3A0B" w:rsidR="00E45AB0" w:rsidP="003257BD" w:rsidRDefault="003257BD" w14:paraId="778B2B0E"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E45AB0" w:rsidP="00354F34" w:rsidRDefault="00E45AB0" w14:paraId="5C288DD2" w14:textId="77777777">
      <w:pPr>
        <w:autoSpaceDE w:val="0"/>
        <w:autoSpaceDN w:val="0"/>
        <w:adjustRightInd w:val="0"/>
        <w:spacing w:after="240"/>
        <w:jc w:val="both"/>
        <w:rPr>
          <w:rFonts w:ascii="Arial" w:hAnsi="Arial" w:cs="Arial"/>
          <w:b/>
          <w:sz w:val="22"/>
          <w:szCs w:val="22"/>
        </w:rPr>
      </w:pPr>
    </w:p>
    <w:p w:rsidR="00065801" w:rsidRDefault="00065801" w14:paraId="1AD59000" w14:textId="77777777">
      <w:pPr>
        <w:rPr>
          <w:rFonts w:ascii="Arial" w:hAnsi="Arial" w:cs="Arial"/>
          <w:b/>
          <w:sz w:val="22"/>
          <w:szCs w:val="22"/>
        </w:rPr>
      </w:pPr>
      <w:r>
        <w:rPr>
          <w:rFonts w:ascii="Arial" w:hAnsi="Arial" w:cs="Arial"/>
          <w:b/>
          <w:sz w:val="22"/>
          <w:szCs w:val="22"/>
        </w:rPr>
        <w:br w:type="page"/>
      </w:r>
    </w:p>
    <w:p w:rsidRPr="00354F34" w:rsidR="00C86572" w:rsidP="00354F34" w:rsidRDefault="00C86572" w14:paraId="0E021A42"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Pr="00354F34" w:rsidR="003A5C91">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849"/>
        <w:gridCol w:w="3402"/>
        <w:gridCol w:w="850"/>
        <w:gridCol w:w="822"/>
      </w:tblGrid>
      <w:tr w:rsidRPr="004C3A0B" w:rsidR="00C86572" w:rsidTr="4EDD1D8D" w14:paraId="5A9F127A" w14:textId="77777777">
        <w:tc>
          <w:tcPr>
            <w:tcW w:w="9923" w:type="dxa"/>
            <w:gridSpan w:val="4"/>
            <w:tcBorders>
              <w:bottom w:val="single" w:color="auto" w:sz="4" w:space="0"/>
            </w:tcBorders>
            <w:shd w:val="clear" w:color="auto" w:fill="F2F2F2" w:themeFill="background1" w:themeFillShade="F2"/>
            <w:tcMar/>
          </w:tcPr>
          <w:p w:rsidR="00C86572" w:rsidP="00C86572" w:rsidRDefault="00C86572" w14:paraId="01B609AE" w14:textId="77777777">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P="00B71FC2" w:rsidRDefault="00B71FC2" w14:paraId="3F9E186D" w14:textId="77777777"/>
          <w:p w:rsidRPr="00204E14" w:rsidR="00B71FC2" w:rsidP="00B71FC2" w:rsidRDefault="00B71FC2" w14:paraId="2F1BDAA1" w14:textId="77777777">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Pr="004C3A0B" w:rsidR="00425DA7" w:rsidTr="4EDD1D8D" w14:paraId="0A8D8434" w14:textId="77777777">
        <w:tc>
          <w:tcPr>
            <w:tcW w:w="8251" w:type="dxa"/>
            <w:gridSpan w:val="2"/>
            <w:vMerge w:val="restart"/>
            <w:shd w:val="clear" w:color="auto" w:fill="F2F2F2" w:themeFill="background1" w:themeFillShade="F2"/>
            <w:tcMar/>
          </w:tcPr>
          <w:p w:rsidRPr="00204E14" w:rsidR="00425DA7" w:rsidP="00EC0070" w:rsidRDefault="00425DA7" w14:paraId="2394B0CF" w14:textId="77777777">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Pr="00204E14" w:rsidR="00425DA7" w:rsidP="00EC0070" w:rsidRDefault="00425DA7" w14:paraId="1A4FAA8D" w14:textId="77777777">
            <w:pPr>
              <w:pStyle w:val="Heading1"/>
              <w:rPr>
                <w:rFonts w:ascii="Arial" w:hAnsi="Arial" w:cs="Arial"/>
                <w:sz w:val="20"/>
                <w:szCs w:val="16"/>
              </w:rPr>
            </w:pPr>
          </w:p>
        </w:tc>
        <w:tc>
          <w:tcPr>
            <w:tcW w:w="850" w:type="dxa"/>
            <w:tcBorders>
              <w:bottom w:val="single" w:color="auto" w:sz="4" w:space="0"/>
            </w:tcBorders>
            <w:shd w:val="clear" w:color="auto" w:fill="F2F2F2" w:themeFill="background1" w:themeFillShade="F2"/>
            <w:tcMar/>
          </w:tcPr>
          <w:p w:rsidRPr="00264416" w:rsidR="00425DA7" w:rsidP="00EC0070" w:rsidRDefault="00425DA7" w14:paraId="7D4EA348" w14:textId="77777777">
            <w:pPr>
              <w:pStyle w:val="Heading1"/>
              <w:jc w:val="left"/>
              <w:rPr>
                <w:rFonts w:ascii="Arial" w:hAnsi="Arial" w:cs="Arial"/>
              </w:rPr>
            </w:pPr>
            <w:r w:rsidRPr="00204E14">
              <w:rPr>
                <w:rFonts w:ascii="Arial" w:hAnsi="Arial" w:cs="Arial"/>
              </w:rPr>
              <w:t xml:space="preserve">Yes </w:t>
            </w:r>
          </w:p>
        </w:tc>
        <w:tc>
          <w:tcPr>
            <w:tcW w:w="822" w:type="dxa"/>
            <w:tcBorders>
              <w:bottom w:val="single" w:color="auto" w:sz="4" w:space="0"/>
            </w:tcBorders>
            <w:shd w:val="clear" w:color="auto" w:fill="BFBFBF" w:themeFill="background1" w:themeFillShade="BF"/>
            <w:tcMar/>
          </w:tcPr>
          <w:p w:rsidRPr="00FD519A" w:rsidR="00425DA7" w:rsidP="00EC0070" w:rsidRDefault="000A39C4" w14:paraId="4CDB0CF9"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hint="eastAsia" w:ascii="MS Gothic" w:hAnsi="MS Gothic" w:eastAsia="MS Gothic" w:cs="Arial"/>
                    <w:b w:val="0"/>
                    <w:bCs w:val="0"/>
                  </w:rPr>
                  <w:t>☐</w:t>
                </w:r>
              </w:sdtContent>
            </w:sdt>
          </w:p>
        </w:tc>
      </w:tr>
      <w:tr w:rsidRPr="004C3A0B" w:rsidR="00425DA7" w:rsidTr="4EDD1D8D" w14:paraId="04D2D84A" w14:textId="77777777">
        <w:tc>
          <w:tcPr>
            <w:tcW w:w="8251" w:type="dxa"/>
            <w:gridSpan w:val="2"/>
            <w:vMerge/>
            <w:tcBorders/>
            <w:tcMar/>
          </w:tcPr>
          <w:p w:rsidRPr="00204E14" w:rsidR="00425DA7" w:rsidP="00EC0070" w:rsidRDefault="00425DA7" w14:paraId="721566E6" w14:textId="77777777">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Mar/>
          </w:tcPr>
          <w:p w:rsidRPr="00204E14" w:rsidR="00425DA7" w:rsidP="00EC0070" w:rsidRDefault="00425DA7" w14:paraId="3A19859C" w14:textId="77777777">
            <w:pPr>
              <w:pStyle w:val="Heading1"/>
              <w:jc w:val="left"/>
              <w:rPr>
                <w:rFonts w:ascii="Arial" w:hAnsi="Arial" w:cs="Arial"/>
              </w:rPr>
            </w:pPr>
            <w:r w:rsidRPr="00204E14">
              <w:rPr>
                <w:rFonts w:ascii="Arial" w:hAnsi="Arial" w:cs="Arial"/>
              </w:rPr>
              <w:t>No</w:t>
            </w:r>
          </w:p>
        </w:tc>
        <w:tc>
          <w:tcPr>
            <w:tcW w:w="822" w:type="dxa"/>
            <w:tcBorders>
              <w:bottom w:val="single" w:color="auto" w:sz="4" w:space="0"/>
            </w:tcBorders>
            <w:shd w:val="clear" w:color="auto" w:fill="BFBFBF" w:themeFill="background1" w:themeFillShade="BF"/>
            <w:tcMar/>
          </w:tcPr>
          <w:p w:rsidR="00425DA7" w:rsidP="00EC0070" w:rsidRDefault="000A39C4" w14:paraId="0027757C" w14:textId="77777777">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51CF5">
                  <w:rPr>
                    <w:rFonts w:hint="eastAsia" w:ascii="MS Gothic" w:hAnsi="MS Gothic" w:eastAsia="MS Gothic" w:cs="Arial"/>
                    <w:b w:val="0"/>
                    <w:bCs w:val="0"/>
                  </w:rPr>
                  <w:t>☒</w:t>
                </w:r>
              </w:sdtContent>
            </w:sdt>
          </w:p>
        </w:tc>
      </w:tr>
      <w:tr w:rsidRPr="004C3A0B" w:rsidR="00C86572" w:rsidTr="4EDD1D8D" w14:paraId="090EF05B" w14:textId="77777777">
        <w:tc>
          <w:tcPr>
            <w:tcW w:w="9923" w:type="dxa"/>
            <w:gridSpan w:val="4"/>
            <w:tcBorders>
              <w:bottom w:val="single" w:color="auto" w:sz="4" w:space="0"/>
            </w:tcBorders>
            <w:shd w:val="clear" w:color="auto" w:fill="F2F2F2" w:themeFill="background1" w:themeFillShade="F2"/>
            <w:tcMar/>
          </w:tcPr>
          <w:p w:rsidRPr="004C3A0B" w:rsidR="006F307C" w:rsidP="00C86572" w:rsidRDefault="00C86572" w14:paraId="27C031E1" w14:textId="77777777">
            <w:pPr>
              <w:rPr>
                <w:rFonts w:ascii="Arial" w:hAnsi="Arial" w:cs="Arial"/>
                <w:sz w:val="22"/>
                <w:szCs w:val="22"/>
              </w:rPr>
            </w:pPr>
            <w:r w:rsidRPr="004C3A0B">
              <w:rPr>
                <w:rFonts w:ascii="Arial" w:hAnsi="Arial" w:cs="Arial"/>
                <w:b/>
                <w:sz w:val="22"/>
                <w:szCs w:val="22"/>
              </w:rPr>
              <w:t>Risks to participants</w:t>
            </w:r>
          </w:p>
          <w:p w:rsidRPr="004C3A0B" w:rsidR="00C86572" w:rsidP="006F307C" w:rsidRDefault="006F307C" w14:paraId="13463FEC" w14:textId="77777777">
            <w:pPr>
              <w:rPr>
                <w:rFonts w:ascii="Arial" w:hAnsi="Arial" w:cs="Arial"/>
                <w:sz w:val="22"/>
                <w:szCs w:val="22"/>
              </w:rPr>
            </w:pPr>
            <w:r w:rsidRPr="004C3A0B">
              <w:rPr>
                <w:rFonts w:ascii="Arial" w:hAnsi="Arial" w:cs="Arial"/>
                <w:sz w:val="22"/>
                <w:szCs w:val="22"/>
              </w:rPr>
              <w:t xml:space="preserve">For example: </w:t>
            </w:r>
            <w:r w:rsidRPr="004C3A0B" w:rsidR="00C86572">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Pr="004C3A0B" w:rsidR="00AD5E63" w:rsidTr="4EDD1D8D" w14:paraId="02B006B8" w14:textId="77777777">
        <w:tc>
          <w:tcPr>
            <w:tcW w:w="4849" w:type="dxa"/>
            <w:tcBorders>
              <w:top w:val="single" w:color="auto" w:sz="4" w:space="0"/>
              <w:bottom w:val="single" w:color="auto" w:sz="4" w:space="0"/>
            </w:tcBorders>
            <w:tcMar/>
          </w:tcPr>
          <w:p w:rsidR="00AD5E63" w:rsidP="00C86572" w:rsidRDefault="00A07348" w14:paraId="1D2783F4" w14:textId="77777777">
            <w:pPr>
              <w:autoSpaceDE w:val="0"/>
              <w:autoSpaceDN w:val="0"/>
              <w:adjustRightInd w:val="0"/>
              <w:rPr>
                <w:rFonts w:ascii="Arial" w:hAnsi="Arial" w:cs="Arial"/>
                <w:sz w:val="22"/>
                <w:szCs w:val="22"/>
              </w:rPr>
            </w:pPr>
            <w:r>
              <w:rPr>
                <w:rFonts w:ascii="Arial" w:hAnsi="Arial" w:cs="Arial"/>
                <w:sz w:val="22"/>
                <w:szCs w:val="22"/>
              </w:rPr>
              <w:t>The risks</w:t>
            </w:r>
            <w:r w:rsidR="00AD5E63">
              <w:rPr>
                <w:rFonts w:ascii="Arial" w:hAnsi="Arial" w:cs="Arial"/>
                <w:sz w:val="22"/>
                <w:szCs w:val="22"/>
              </w:rPr>
              <w:t xml:space="preserve"> to </w:t>
            </w:r>
            <w:r>
              <w:rPr>
                <w:rFonts w:ascii="Arial" w:hAnsi="Arial" w:cs="Arial"/>
                <w:sz w:val="22"/>
                <w:szCs w:val="22"/>
              </w:rPr>
              <w:t>a p</w:t>
            </w:r>
            <w:r w:rsidR="00AD5E63">
              <w:rPr>
                <w:rFonts w:ascii="Arial" w:hAnsi="Arial" w:cs="Arial"/>
                <w:sz w:val="22"/>
                <w:szCs w:val="22"/>
              </w:rPr>
              <w:t>articipant</w:t>
            </w:r>
            <w:r w:rsidR="00CE6A02">
              <w:rPr>
                <w:rFonts w:ascii="Arial" w:hAnsi="Arial" w:cs="Arial"/>
                <w:sz w:val="22"/>
                <w:szCs w:val="22"/>
              </w:rPr>
              <w:t>:</w:t>
            </w:r>
          </w:p>
          <w:p w:rsidR="00AC65C0" w:rsidP="00C86572" w:rsidRDefault="00AC65C0" w14:paraId="0FFDDBE8" w14:textId="77777777">
            <w:pPr>
              <w:autoSpaceDE w:val="0"/>
              <w:autoSpaceDN w:val="0"/>
              <w:adjustRightInd w:val="0"/>
              <w:rPr>
                <w:rFonts w:ascii="Arial" w:hAnsi="Arial" w:cs="Arial"/>
                <w:sz w:val="22"/>
                <w:szCs w:val="22"/>
              </w:rPr>
            </w:pPr>
            <w:r>
              <w:rPr>
                <w:rFonts w:ascii="Arial" w:hAnsi="Arial" w:cs="Arial"/>
                <w:sz w:val="22"/>
                <w:szCs w:val="22"/>
              </w:rPr>
              <w:t>One risk which can occur to a participant in a face-to-face interview can be the coronavirus. Another risk can be asking the wrong type of questions in an interview and potentially upsetting those involved.</w:t>
            </w:r>
          </w:p>
          <w:p w:rsidR="00697642" w:rsidP="00C86572" w:rsidRDefault="00697642" w14:paraId="18EA0E37" w14:textId="77777777">
            <w:pPr>
              <w:autoSpaceDE w:val="0"/>
              <w:autoSpaceDN w:val="0"/>
              <w:adjustRightInd w:val="0"/>
              <w:rPr>
                <w:rFonts w:ascii="Arial" w:hAnsi="Arial" w:cs="Arial"/>
                <w:sz w:val="22"/>
                <w:szCs w:val="22"/>
              </w:rPr>
            </w:pPr>
          </w:p>
          <w:p w:rsidRPr="002960B0" w:rsidR="003257BD" w:rsidP="003257BD" w:rsidRDefault="003257BD" w14:paraId="66301547" w14:textId="77777777">
            <w:pPr>
              <w:rPr>
                <w:rFonts w:ascii="Arial" w:hAnsi="Arial" w:cs="Arial"/>
                <w:sz w:val="22"/>
                <w:szCs w:val="22"/>
              </w:rPr>
            </w:pPr>
          </w:p>
          <w:p w:rsidRPr="004C3A0B" w:rsidR="00AD5E63" w:rsidP="003257BD" w:rsidRDefault="00AD5E63" w14:paraId="5DAD3D50" w14:textId="77777777">
            <w:pPr>
              <w:autoSpaceDE w:val="0"/>
              <w:autoSpaceDN w:val="0"/>
              <w:adjustRightInd w:val="0"/>
              <w:rPr>
                <w:rFonts w:ascii="Arial" w:hAnsi="Arial" w:cs="Arial"/>
                <w:sz w:val="22"/>
                <w:szCs w:val="22"/>
              </w:rPr>
            </w:pPr>
          </w:p>
        </w:tc>
        <w:tc>
          <w:tcPr>
            <w:tcW w:w="5074" w:type="dxa"/>
            <w:gridSpan w:val="3"/>
            <w:tcBorders>
              <w:top w:val="single" w:color="auto" w:sz="4" w:space="0"/>
              <w:bottom w:val="single" w:color="auto" w:sz="4" w:space="0"/>
            </w:tcBorders>
            <w:tcMar/>
          </w:tcPr>
          <w:p w:rsidRPr="0061232D" w:rsidR="0061232D" w:rsidP="00CE6A02" w:rsidRDefault="0061232D" w14:paraId="5A16199A" w14:textId="77777777">
            <w:pPr>
              <w:autoSpaceDE w:val="0"/>
              <w:autoSpaceDN w:val="0"/>
              <w:adjustRightInd w:val="0"/>
              <w:rPr>
                <w:rFonts w:ascii="Arial" w:hAnsi="Arial" w:cs="Arial"/>
                <w:iCs/>
                <w:color w:val="000000" w:themeColor="text1"/>
                <w:sz w:val="22"/>
                <w:szCs w:val="22"/>
              </w:rPr>
            </w:pPr>
            <w:r w:rsidRPr="0061232D">
              <w:rPr>
                <w:rFonts w:ascii="Arial" w:hAnsi="Arial" w:cs="Arial"/>
                <w:iCs/>
                <w:color w:val="000000" w:themeColor="text1"/>
                <w:sz w:val="22"/>
                <w:szCs w:val="22"/>
              </w:rPr>
              <w:t xml:space="preserve">To protect the participant from the coronavirus interviews can be conducted online for example using zoom or Microsoft teams to conduct a safe environment for the interview. Also, to protect the participant from offensive questions, thought and consideration will be put into the making of the types of questions that I will ask in the interview. </w:t>
            </w:r>
          </w:p>
          <w:p w:rsidRPr="0061232D" w:rsidR="0061232D" w:rsidP="00CE6A02" w:rsidRDefault="0061232D" w14:paraId="1CE1063C" w14:textId="77777777">
            <w:pPr>
              <w:autoSpaceDE w:val="0"/>
              <w:autoSpaceDN w:val="0"/>
              <w:adjustRightInd w:val="0"/>
              <w:rPr>
                <w:rFonts w:ascii="Arial" w:hAnsi="Arial" w:cs="Arial"/>
                <w:iCs/>
              </w:rPr>
            </w:pPr>
          </w:p>
          <w:p w:rsidR="0061232D" w:rsidP="00CE6A02" w:rsidRDefault="0061232D" w14:paraId="7FB8E4BD" w14:textId="77777777">
            <w:pPr>
              <w:autoSpaceDE w:val="0"/>
              <w:autoSpaceDN w:val="0"/>
              <w:adjustRightInd w:val="0"/>
              <w:rPr>
                <w:rFonts w:ascii="Arial" w:hAnsi="Arial" w:cs="Arial"/>
                <w:i/>
                <w:sz w:val="18"/>
                <w:szCs w:val="18"/>
              </w:rPr>
            </w:pPr>
          </w:p>
          <w:p w:rsidR="0061232D" w:rsidP="00CE6A02" w:rsidRDefault="0061232D" w14:paraId="732C28A8" w14:textId="77777777">
            <w:pPr>
              <w:autoSpaceDE w:val="0"/>
              <w:autoSpaceDN w:val="0"/>
              <w:adjustRightInd w:val="0"/>
              <w:rPr>
                <w:rFonts w:ascii="Arial" w:hAnsi="Arial" w:cs="Arial"/>
                <w:i/>
                <w:sz w:val="18"/>
                <w:szCs w:val="18"/>
              </w:rPr>
            </w:pPr>
          </w:p>
          <w:p w:rsidRPr="00354F34" w:rsidR="00354F34" w:rsidP="0061232D" w:rsidRDefault="00354F34" w14:paraId="0020BAEF" w14:textId="77777777">
            <w:pPr>
              <w:jc w:val="both"/>
              <w:rPr>
                <w:rFonts w:cs="Arial"/>
                <w:i/>
              </w:rPr>
            </w:pPr>
          </w:p>
        </w:tc>
      </w:tr>
      <w:tr w:rsidRPr="004C3A0B" w:rsidR="006F307C" w:rsidTr="4EDD1D8D" w14:paraId="7DC9ED72" w14:textId="77777777">
        <w:tc>
          <w:tcPr>
            <w:tcW w:w="9923" w:type="dxa"/>
            <w:gridSpan w:val="4"/>
            <w:tcBorders>
              <w:bottom w:val="single" w:color="auto" w:sz="4" w:space="0"/>
            </w:tcBorders>
            <w:shd w:val="clear" w:color="auto" w:fill="F2F2F2" w:themeFill="background1" w:themeFillShade="F2"/>
            <w:tcMar/>
          </w:tcPr>
          <w:p w:rsidRPr="004C3A0B" w:rsidR="006F307C" w:rsidP="006F307C" w:rsidRDefault="0023172C" w14:paraId="35FE748C" w14:textId="77777777">
            <w:pPr>
              <w:rPr>
                <w:rFonts w:ascii="Arial" w:hAnsi="Arial" w:cs="Arial"/>
                <w:sz w:val="22"/>
                <w:szCs w:val="22"/>
              </w:rPr>
            </w:pPr>
            <w:r w:rsidRPr="004C3A0B">
              <w:rPr>
                <w:rFonts w:ascii="Arial" w:hAnsi="Arial" w:cs="Arial"/>
                <w:bCs/>
                <w:sz w:val="22"/>
                <w:szCs w:val="22"/>
              </w:rPr>
              <w:t xml:space="preserve">If research activity </w:t>
            </w:r>
            <w:r w:rsidRPr="004C3A0B" w:rsidR="006F307C">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sidR="006F307C">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4C3A0B" w:rsidR="006F307C" w:rsidTr="4EDD1D8D" w14:paraId="799A638B" w14:textId="77777777">
        <w:tc>
          <w:tcPr>
            <w:tcW w:w="9923" w:type="dxa"/>
            <w:gridSpan w:val="4"/>
            <w:tcBorders>
              <w:top w:val="single" w:color="auto" w:sz="4" w:space="0"/>
              <w:bottom w:val="single" w:color="auto" w:sz="4" w:space="0"/>
            </w:tcBorders>
            <w:tcMar/>
          </w:tcPr>
          <w:p w:rsidR="003257BD" w:rsidP="003257BD" w:rsidRDefault="003257BD" w14:paraId="46A71D15" w14:textId="77777777">
            <w:pPr>
              <w:rPr>
                <w:rFonts w:ascii="Arial" w:hAnsi="Arial" w:cs="Arial"/>
                <w:sz w:val="22"/>
                <w:szCs w:val="22"/>
              </w:rPr>
            </w:pPr>
          </w:p>
          <w:p w:rsidR="003257BD" w:rsidP="003257BD" w:rsidRDefault="003257BD" w14:paraId="14139369" w14:textId="77777777">
            <w:pPr>
              <w:rPr>
                <w:rFonts w:ascii="Arial" w:hAnsi="Arial" w:cs="Arial"/>
                <w:sz w:val="22"/>
                <w:szCs w:val="22"/>
              </w:rPr>
            </w:pPr>
          </w:p>
          <w:p w:rsidRPr="004C3A0B" w:rsidR="003257BD" w:rsidP="003257BD" w:rsidRDefault="003257BD" w14:paraId="4E0AE262" w14:textId="77777777">
            <w:pPr>
              <w:rPr>
                <w:rFonts w:ascii="Arial" w:hAnsi="Arial" w:cs="Arial"/>
                <w:sz w:val="22"/>
                <w:szCs w:val="22"/>
              </w:rPr>
            </w:pPr>
          </w:p>
          <w:p w:rsidRPr="004C3A0B" w:rsidR="006F307C" w:rsidP="003257BD" w:rsidRDefault="006F307C" w14:paraId="129BAF22" w14:textId="77777777">
            <w:pPr>
              <w:autoSpaceDE w:val="0"/>
              <w:autoSpaceDN w:val="0"/>
              <w:adjustRightInd w:val="0"/>
              <w:rPr>
                <w:rFonts w:cs="Arial"/>
              </w:rPr>
            </w:pPr>
          </w:p>
        </w:tc>
      </w:tr>
      <w:tr w:rsidRPr="004C3A0B" w:rsidR="00C86572" w:rsidTr="4EDD1D8D" w14:paraId="38CD5263" w14:textId="77777777">
        <w:tc>
          <w:tcPr>
            <w:tcW w:w="9923" w:type="dxa"/>
            <w:gridSpan w:val="4"/>
            <w:tcBorders>
              <w:top w:val="single" w:color="auto" w:sz="4" w:space="0"/>
              <w:bottom w:val="single" w:color="auto" w:sz="4" w:space="0"/>
            </w:tcBorders>
            <w:shd w:val="clear" w:color="auto" w:fill="F2F2F2" w:themeFill="background1" w:themeFillShade="F2"/>
            <w:tcMar/>
          </w:tcPr>
          <w:p w:rsidRPr="004C3A0B" w:rsidR="006F307C" w:rsidP="006F307C" w:rsidRDefault="00C86572" w14:paraId="32E9D48B" w14:textId="77777777">
            <w:pPr>
              <w:rPr>
                <w:rFonts w:ascii="Arial" w:hAnsi="Arial" w:cs="Arial"/>
                <w:sz w:val="22"/>
                <w:szCs w:val="22"/>
              </w:rPr>
            </w:pPr>
            <w:r w:rsidRPr="004C3A0B">
              <w:rPr>
                <w:rFonts w:ascii="Arial" w:hAnsi="Arial" w:cs="Arial"/>
                <w:b/>
                <w:sz w:val="22"/>
                <w:szCs w:val="22"/>
              </w:rPr>
              <w:t xml:space="preserve">Risks to </w:t>
            </w:r>
            <w:r w:rsidRPr="004C3A0B" w:rsidR="006F307C">
              <w:rPr>
                <w:rFonts w:ascii="Arial" w:hAnsi="Arial" w:cs="Arial"/>
                <w:b/>
                <w:sz w:val="22"/>
                <w:szCs w:val="22"/>
              </w:rPr>
              <w:t>investigator</w:t>
            </w:r>
          </w:p>
          <w:p w:rsidRPr="004C3A0B" w:rsidR="00C86572" w:rsidP="006F307C" w:rsidRDefault="006F307C" w14:paraId="4F8B9483" w14:textId="77777777">
            <w:pPr>
              <w:rPr>
                <w:rFonts w:ascii="Arial" w:hAnsi="Arial" w:cs="Arial"/>
                <w:sz w:val="22"/>
                <w:szCs w:val="22"/>
              </w:rPr>
            </w:pPr>
            <w:r w:rsidRPr="004C3A0B">
              <w:rPr>
                <w:rFonts w:ascii="Arial" w:hAnsi="Arial" w:cs="Arial"/>
                <w:sz w:val="22"/>
                <w:szCs w:val="22"/>
              </w:rPr>
              <w:t>For example:</w:t>
            </w:r>
            <w:r w:rsidRPr="004C3A0B" w:rsidR="00C86572">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Pr="004C3A0B" w:rsidR="00AD5E63" w:rsidTr="4EDD1D8D" w14:paraId="74797CF6" w14:textId="77777777">
        <w:tc>
          <w:tcPr>
            <w:tcW w:w="4849" w:type="dxa"/>
            <w:tcBorders>
              <w:top w:val="single" w:color="auto" w:sz="4" w:space="0"/>
              <w:bottom w:val="single" w:color="auto" w:sz="4" w:space="0"/>
            </w:tcBorders>
            <w:tcMar/>
          </w:tcPr>
          <w:p w:rsidR="00AD5E63" w:rsidP="00430D58" w:rsidRDefault="00AD5E63" w14:paraId="37DE6FEA" w14:textId="77777777">
            <w:pPr>
              <w:autoSpaceDE w:val="0"/>
              <w:autoSpaceDN w:val="0"/>
              <w:adjustRightInd w:val="0"/>
              <w:jc w:val="both"/>
              <w:rPr>
                <w:rFonts w:ascii="Arial" w:hAnsi="Arial" w:cs="Arial"/>
                <w:sz w:val="22"/>
                <w:szCs w:val="22"/>
              </w:rPr>
            </w:pPr>
            <w:r>
              <w:rPr>
                <w:rFonts w:ascii="Arial" w:hAnsi="Arial" w:cs="Arial"/>
                <w:sz w:val="22"/>
                <w:szCs w:val="22"/>
              </w:rPr>
              <w:t>Risk to Investigator:</w:t>
            </w:r>
          </w:p>
          <w:p w:rsidRPr="00CB5695" w:rsidR="00CB5695" w:rsidP="00430D58" w:rsidRDefault="00CB5695" w14:paraId="6B783694" w14:textId="77777777">
            <w:pPr>
              <w:jc w:val="both"/>
              <w:rPr>
                <w:rFonts w:ascii="Arial" w:hAnsi="Arial" w:cs="Arial"/>
                <w:sz w:val="22"/>
                <w:szCs w:val="22"/>
              </w:rPr>
            </w:pPr>
            <w:r w:rsidRPr="00CB5695">
              <w:rPr>
                <w:rFonts w:ascii="Arial" w:hAnsi="Arial" w:cs="Arial"/>
                <w:sz w:val="22"/>
                <w:szCs w:val="22"/>
              </w:rPr>
              <w:t>1. Risk of personal safety when conducting face to face interview</w:t>
            </w:r>
            <w:r w:rsidR="00697642">
              <w:rPr>
                <w:rFonts w:ascii="Arial" w:hAnsi="Arial" w:cs="Arial"/>
                <w:sz w:val="22"/>
                <w:szCs w:val="22"/>
              </w:rPr>
              <w:t xml:space="preserve"> for example potential to pass on or catch the coronavirus. </w:t>
            </w:r>
          </w:p>
          <w:p w:rsidRPr="00CB5695" w:rsidR="00CB5695" w:rsidP="00430D58" w:rsidRDefault="00CB5695" w14:paraId="7DD2AC0C" w14:textId="77777777">
            <w:pPr>
              <w:jc w:val="both"/>
              <w:rPr>
                <w:rFonts w:ascii="Arial" w:hAnsi="Arial" w:cs="Arial"/>
                <w:sz w:val="22"/>
                <w:szCs w:val="22"/>
              </w:rPr>
            </w:pPr>
            <w:r w:rsidRPr="00CB5695">
              <w:rPr>
                <w:rFonts w:ascii="Arial" w:hAnsi="Arial" w:cs="Arial"/>
                <w:sz w:val="22"/>
                <w:szCs w:val="22"/>
              </w:rPr>
              <w:t xml:space="preserve">2. </w:t>
            </w:r>
            <w:r>
              <w:rPr>
                <w:rFonts w:ascii="Arial" w:hAnsi="Arial" w:cs="Arial"/>
                <w:sz w:val="22"/>
                <w:szCs w:val="22"/>
              </w:rPr>
              <w:t>S</w:t>
            </w:r>
            <w:r w:rsidRPr="00CB5695">
              <w:rPr>
                <w:rFonts w:ascii="Arial" w:hAnsi="Arial" w:cs="Arial"/>
                <w:sz w:val="22"/>
                <w:szCs w:val="22"/>
              </w:rPr>
              <w:t>elf-disclosure and objective displays of emotion during the interviews</w:t>
            </w:r>
            <w:r w:rsidR="00430D58">
              <w:rPr>
                <w:rFonts w:ascii="Arial" w:hAnsi="Arial" w:cs="Arial"/>
                <w:sz w:val="22"/>
                <w:szCs w:val="22"/>
              </w:rPr>
              <w:t>.</w:t>
            </w:r>
          </w:p>
          <w:p w:rsidRPr="004C3A0B" w:rsidR="003257BD" w:rsidP="00430D58" w:rsidRDefault="00CB5695" w14:paraId="161F31F0" w14:textId="77777777">
            <w:pPr>
              <w:jc w:val="both"/>
              <w:rPr>
                <w:rFonts w:ascii="Arial" w:hAnsi="Arial" w:cs="Arial"/>
                <w:sz w:val="22"/>
                <w:szCs w:val="22"/>
              </w:rPr>
            </w:pPr>
            <w:r w:rsidRPr="00CB5695">
              <w:rPr>
                <w:rFonts w:ascii="Arial" w:hAnsi="Arial" w:cs="Arial"/>
                <w:sz w:val="22"/>
                <w:szCs w:val="22"/>
              </w:rPr>
              <w:t xml:space="preserve">3. </w:t>
            </w:r>
            <w:r w:rsidRPr="00430D58" w:rsidR="00430D58">
              <w:rPr>
                <w:rFonts w:ascii="Arial" w:hAnsi="Arial" w:cs="Arial"/>
                <w:sz w:val="22"/>
                <w:szCs w:val="22"/>
              </w:rPr>
              <w:t>Occurrence of contingencies</w:t>
            </w:r>
            <w:r w:rsidR="00430D58">
              <w:t xml:space="preserve"> </w:t>
            </w:r>
            <w:r w:rsidRPr="00430D58" w:rsidR="00430D58">
              <w:rPr>
                <w:rFonts w:ascii="Arial" w:hAnsi="Arial" w:cs="Arial"/>
                <w:sz w:val="22"/>
                <w:szCs w:val="22"/>
              </w:rPr>
              <w:t>not related to the investigator himself</w:t>
            </w:r>
            <w:r w:rsidR="00430D58">
              <w:rPr>
                <w:rFonts w:ascii="Arial" w:hAnsi="Arial" w:cs="Arial"/>
                <w:sz w:val="22"/>
                <w:szCs w:val="22"/>
              </w:rPr>
              <w:t>. For instance, p</w:t>
            </w:r>
            <w:r w:rsidRPr="00430D58" w:rsidR="00430D58">
              <w:rPr>
                <w:rFonts w:ascii="Arial" w:hAnsi="Arial" w:cs="Arial"/>
                <w:sz w:val="22"/>
                <w:szCs w:val="22"/>
              </w:rPr>
              <w:t xml:space="preserve">articipants </w:t>
            </w:r>
            <w:proofErr w:type="gramStart"/>
            <w:r w:rsidR="00430D58">
              <w:rPr>
                <w:rFonts w:ascii="Arial" w:hAnsi="Arial" w:cs="Arial"/>
                <w:sz w:val="22"/>
                <w:szCs w:val="22"/>
              </w:rPr>
              <w:t>quit</w:t>
            </w:r>
            <w:proofErr w:type="gramEnd"/>
            <w:r w:rsidR="00430D58">
              <w:rPr>
                <w:rFonts w:ascii="Arial" w:hAnsi="Arial" w:cs="Arial"/>
                <w:sz w:val="22"/>
                <w:szCs w:val="22"/>
              </w:rPr>
              <w:t xml:space="preserve"> midway or u</w:t>
            </w:r>
            <w:r w:rsidRPr="00430D58" w:rsidR="00430D58">
              <w:rPr>
                <w:rFonts w:ascii="Arial" w:hAnsi="Arial" w:cs="Arial"/>
                <w:sz w:val="22"/>
                <w:szCs w:val="22"/>
              </w:rPr>
              <w:t xml:space="preserve">nable to find enough participants within the </w:t>
            </w:r>
            <w:r w:rsidR="00430D58">
              <w:rPr>
                <w:rFonts w:ascii="Arial" w:hAnsi="Arial" w:cs="Arial"/>
                <w:sz w:val="22"/>
                <w:szCs w:val="22"/>
              </w:rPr>
              <w:t>limited</w:t>
            </w:r>
            <w:r w:rsidRPr="00430D58" w:rsidR="00430D58">
              <w:rPr>
                <w:rFonts w:ascii="Arial" w:hAnsi="Arial" w:cs="Arial"/>
                <w:sz w:val="22"/>
                <w:szCs w:val="22"/>
              </w:rPr>
              <w:t xml:space="preserve"> time</w:t>
            </w:r>
            <w:r w:rsidR="00430D58">
              <w:rPr>
                <w:rFonts w:ascii="Arial" w:hAnsi="Arial" w:cs="Arial"/>
                <w:sz w:val="22"/>
                <w:szCs w:val="22"/>
              </w:rPr>
              <w:t>.</w:t>
            </w:r>
          </w:p>
          <w:p w:rsidRPr="004C3A0B" w:rsidR="00354F34" w:rsidP="003257BD" w:rsidRDefault="00354F34" w14:paraId="45CB751E" w14:textId="77777777">
            <w:pPr>
              <w:autoSpaceDE w:val="0"/>
              <w:autoSpaceDN w:val="0"/>
              <w:adjustRightInd w:val="0"/>
              <w:rPr>
                <w:rFonts w:ascii="Arial" w:hAnsi="Arial" w:cs="Arial"/>
                <w:sz w:val="22"/>
                <w:szCs w:val="22"/>
              </w:rPr>
            </w:pPr>
          </w:p>
        </w:tc>
        <w:tc>
          <w:tcPr>
            <w:tcW w:w="5074" w:type="dxa"/>
            <w:gridSpan w:val="3"/>
            <w:tcBorders>
              <w:top w:val="single" w:color="auto" w:sz="4" w:space="0"/>
              <w:bottom w:val="single" w:color="auto" w:sz="4" w:space="0"/>
            </w:tcBorders>
            <w:tcMar/>
          </w:tcPr>
          <w:p w:rsidRPr="00354F34" w:rsidR="00AD5E63" w:rsidP="00AD5E63" w:rsidRDefault="00CE6A02" w14:paraId="2958CAD4" w14:textId="77777777">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Pr="00354F34" w:rsidR="007F3AD4">
              <w:rPr>
                <w:rFonts w:ascii="Arial" w:hAnsi="Arial" w:cs="Arial"/>
                <w:i/>
                <w:sz w:val="18"/>
                <w:szCs w:val="18"/>
              </w:rPr>
              <w:t>Investigator?</w:t>
            </w:r>
          </w:p>
          <w:p w:rsidR="003257BD" w:rsidP="003257BD" w:rsidRDefault="00430D58" w14:paraId="4E69F311" w14:textId="77777777">
            <w:pPr>
              <w:rPr>
                <w:rFonts w:ascii="Arial" w:hAnsi="Arial" w:cs="Arial"/>
                <w:sz w:val="22"/>
                <w:szCs w:val="22"/>
              </w:rPr>
            </w:pPr>
            <w:r w:rsidRPr="00430D58">
              <w:rPr>
                <w:rFonts w:ascii="Arial" w:hAnsi="Arial" w:cs="Arial"/>
                <w:sz w:val="22"/>
                <w:szCs w:val="22"/>
              </w:rPr>
              <w:t>1. Terminate the interview</w:t>
            </w:r>
            <w:r w:rsidR="0061232D">
              <w:rPr>
                <w:rFonts w:ascii="Arial" w:hAnsi="Arial" w:cs="Arial"/>
                <w:sz w:val="22"/>
                <w:szCs w:val="22"/>
              </w:rPr>
              <w:t xml:space="preserve"> if there is a risk to catching coronavirus or conduct the interview online instead. </w:t>
            </w:r>
          </w:p>
          <w:p w:rsidR="003257BD" w:rsidP="003257BD" w:rsidRDefault="00430D58" w14:paraId="519EBB07" w14:textId="77777777">
            <w:pPr>
              <w:rPr>
                <w:rFonts w:ascii="Arial" w:hAnsi="Arial" w:cs="Arial"/>
                <w:sz w:val="22"/>
                <w:szCs w:val="22"/>
                <w:lang w:eastAsia="zh-CN"/>
              </w:rPr>
            </w:pPr>
            <w:r>
              <w:rPr>
                <w:rFonts w:hint="eastAsia" w:ascii="Arial" w:hAnsi="Arial" w:cs="Arial"/>
                <w:sz w:val="22"/>
                <w:szCs w:val="22"/>
                <w:lang w:eastAsia="zh-CN"/>
              </w:rPr>
              <w:t>2</w:t>
            </w:r>
            <w:r>
              <w:rPr>
                <w:rFonts w:ascii="Arial" w:hAnsi="Arial" w:cs="Arial"/>
                <w:sz w:val="22"/>
                <w:szCs w:val="22"/>
                <w:lang w:eastAsia="zh-CN"/>
              </w:rPr>
              <w:t>. T</w:t>
            </w:r>
            <w:r w:rsidRPr="00430D58">
              <w:rPr>
                <w:rFonts w:ascii="Arial" w:hAnsi="Arial" w:cs="Arial"/>
                <w:sz w:val="22"/>
                <w:szCs w:val="22"/>
                <w:lang w:eastAsia="zh-CN"/>
              </w:rPr>
              <w:t>he emotional distance strategy needs to be considered</w:t>
            </w:r>
            <w:r>
              <w:rPr>
                <w:rFonts w:ascii="Arial" w:hAnsi="Arial" w:cs="Arial"/>
                <w:sz w:val="22"/>
                <w:szCs w:val="22"/>
                <w:lang w:eastAsia="zh-CN"/>
              </w:rPr>
              <w:t>.</w:t>
            </w:r>
          </w:p>
          <w:p w:rsidR="00430D58" w:rsidP="003257BD" w:rsidRDefault="00430D58" w14:paraId="5179CBF1" w14:textId="77777777">
            <w:pPr>
              <w:rPr>
                <w:rFonts w:ascii="Arial" w:hAnsi="Arial" w:cs="Arial"/>
                <w:sz w:val="22"/>
                <w:szCs w:val="22"/>
                <w:lang w:eastAsia="zh-CN"/>
              </w:rPr>
            </w:pPr>
            <w:r>
              <w:rPr>
                <w:rFonts w:hint="eastAsia" w:ascii="Arial" w:hAnsi="Arial" w:cs="Arial"/>
                <w:sz w:val="22"/>
                <w:szCs w:val="22"/>
                <w:lang w:eastAsia="zh-CN"/>
              </w:rPr>
              <w:t>3</w:t>
            </w:r>
            <w:r>
              <w:rPr>
                <w:rFonts w:ascii="Arial" w:hAnsi="Arial" w:cs="Arial"/>
                <w:sz w:val="22"/>
                <w:szCs w:val="22"/>
                <w:lang w:eastAsia="zh-CN"/>
              </w:rPr>
              <w:t xml:space="preserve">. </w:t>
            </w:r>
            <w:r w:rsidRPr="00430D58">
              <w:rPr>
                <w:rFonts w:ascii="Arial" w:hAnsi="Arial" w:cs="Arial"/>
                <w:sz w:val="22"/>
                <w:szCs w:val="22"/>
                <w:lang w:eastAsia="zh-CN"/>
              </w:rPr>
              <w:t>Be fully prepared to deal with any potential difficulties.</w:t>
            </w:r>
          </w:p>
          <w:p w:rsidRPr="004C3A0B" w:rsidR="003257BD" w:rsidP="003257BD" w:rsidRDefault="003257BD" w14:paraId="4891B291" w14:textId="77777777">
            <w:pPr>
              <w:rPr>
                <w:rFonts w:ascii="Arial" w:hAnsi="Arial" w:cs="Arial"/>
                <w:sz w:val="22"/>
                <w:szCs w:val="22"/>
              </w:rPr>
            </w:pPr>
          </w:p>
          <w:p w:rsidRPr="004C3A0B" w:rsidR="00354F34" w:rsidP="003257BD" w:rsidRDefault="00354F34" w14:paraId="187C5299" w14:textId="77777777">
            <w:pPr>
              <w:autoSpaceDE w:val="0"/>
              <w:autoSpaceDN w:val="0"/>
              <w:adjustRightInd w:val="0"/>
              <w:rPr>
                <w:rFonts w:cs="Arial"/>
              </w:rPr>
            </w:pPr>
          </w:p>
        </w:tc>
      </w:tr>
      <w:tr w:rsidRPr="004C3A0B" w:rsidR="00C86572" w:rsidTr="4EDD1D8D" w14:paraId="7DCECB4C" w14:textId="77777777">
        <w:tc>
          <w:tcPr>
            <w:tcW w:w="9923" w:type="dxa"/>
            <w:gridSpan w:val="4"/>
            <w:tcBorders>
              <w:top w:val="single" w:color="auto" w:sz="4" w:space="0"/>
              <w:bottom w:val="single" w:color="auto" w:sz="4" w:space="0"/>
            </w:tcBorders>
            <w:shd w:val="clear" w:color="auto" w:fill="F2F2F2" w:themeFill="background1" w:themeFillShade="F2"/>
            <w:tcMar/>
          </w:tcPr>
          <w:p w:rsidRPr="004C3A0B" w:rsidR="006F307C" w:rsidP="006F307C" w:rsidRDefault="00C86572" w14:paraId="73BBF136" w14:textId="77777777">
            <w:pPr>
              <w:rPr>
                <w:rFonts w:ascii="Arial" w:hAnsi="Arial" w:cs="Arial"/>
                <w:sz w:val="22"/>
                <w:szCs w:val="22"/>
              </w:rPr>
            </w:pPr>
            <w:r w:rsidRPr="004C3A0B">
              <w:rPr>
                <w:rFonts w:ascii="Arial" w:hAnsi="Arial" w:cs="Arial"/>
                <w:b/>
                <w:sz w:val="22"/>
                <w:szCs w:val="22"/>
              </w:rPr>
              <w:t>University/institutional risks</w:t>
            </w:r>
          </w:p>
          <w:p w:rsidRPr="004C3A0B" w:rsidR="00C86572" w:rsidP="006F307C" w:rsidRDefault="006F307C" w14:paraId="0C218A99" w14:textId="77777777">
            <w:pPr>
              <w:rPr>
                <w:rFonts w:ascii="Arial" w:hAnsi="Arial" w:cs="Arial"/>
                <w:sz w:val="22"/>
                <w:szCs w:val="22"/>
              </w:rPr>
            </w:pPr>
            <w:r w:rsidRPr="004C3A0B">
              <w:rPr>
                <w:rFonts w:ascii="Arial" w:hAnsi="Arial" w:cs="Arial"/>
                <w:sz w:val="22"/>
                <w:szCs w:val="22"/>
              </w:rPr>
              <w:t xml:space="preserve">For example: </w:t>
            </w:r>
            <w:r w:rsidRPr="004C3A0B" w:rsidR="00C86572">
              <w:rPr>
                <w:rFonts w:ascii="Arial" w:hAnsi="Arial" w:cs="Arial"/>
                <w:sz w:val="22"/>
                <w:szCs w:val="22"/>
              </w:rPr>
              <w:t>adverse publicity,</w:t>
            </w:r>
            <w:r w:rsidRPr="004C3A0B">
              <w:rPr>
                <w:rFonts w:ascii="Arial" w:hAnsi="Arial" w:cs="Arial"/>
                <w:sz w:val="22"/>
                <w:szCs w:val="22"/>
              </w:rPr>
              <w:t xml:space="preserve"> financial loss, data protection</w:t>
            </w:r>
          </w:p>
        </w:tc>
      </w:tr>
      <w:tr w:rsidRPr="004C3A0B" w:rsidR="00AD5E63" w:rsidTr="4EDD1D8D" w14:paraId="178B6572" w14:textId="77777777">
        <w:tc>
          <w:tcPr>
            <w:tcW w:w="4849" w:type="dxa"/>
            <w:tcBorders>
              <w:top w:val="single" w:color="auto" w:sz="4" w:space="0"/>
              <w:bottom w:val="single" w:color="auto" w:sz="4" w:space="0"/>
            </w:tcBorders>
            <w:tcMar/>
          </w:tcPr>
          <w:p w:rsidR="00AD5E63" w:rsidP="006F307C" w:rsidRDefault="00AD5E63" w14:paraId="015A19E6" w14:textId="77777777">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Pr="004C3A0B" w:rsidR="003257BD" w:rsidP="003257BD" w:rsidRDefault="00195E6B" w14:paraId="78A0469F" w14:textId="72A5466C">
            <w:pPr>
              <w:rPr>
                <w:rFonts w:ascii="Arial" w:hAnsi="Arial" w:cs="Arial"/>
                <w:sz w:val="22"/>
                <w:szCs w:val="22"/>
              </w:rPr>
            </w:pPr>
            <w:r w:rsidRPr="4EDD1D8D" w:rsidR="00195E6B">
              <w:rPr>
                <w:rFonts w:ascii="Arial" w:hAnsi="Arial" w:cs="Arial"/>
                <w:sz w:val="22"/>
                <w:szCs w:val="22"/>
              </w:rPr>
              <w:t xml:space="preserve">The risk to the University can be putting a bad name or reputation to it. If complete professionalism and organisation for the interview isn’t shown, then the reputation of the university can </w:t>
            </w:r>
            <w:proofErr w:type="gramStart"/>
            <w:r w:rsidRPr="4EDD1D8D" w:rsidR="00195E6B">
              <w:rPr>
                <w:rFonts w:ascii="Arial" w:hAnsi="Arial" w:cs="Arial"/>
                <w:sz w:val="22"/>
                <w:szCs w:val="22"/>
              </w:rPr>
              <w:t>show</w:t>
            </w:r>
            <w:r w:rsidRPr="4EDD1D8D" w:rsidR="004E34F7">
              <w:rPr>
                <w:rFonts w:ascii="Arial" w:hAnsi="Arial" w:cs="Arial"/>
                <w:sz w:val="22"/>
                <w:szCs w:val="22"/>
              </w:rPr>
              <w:t>n</w:t>
            </w:r>
            <w:proofErr w:type="gramEnd"/>
            <w:r w:rsidRPr="4EDD1D8D" w:rsidR="00195E6B">
              <w:rPr>
                <w:rFonts w:ascii="Arial" w:hAnsi="Arial" w:cs="Arial"/>
                <w:sz w:val="22"/>
                <w:szCs w:val="22"/>
              </w:rPr>
              <w:t xml:space="preserve"> as bad. Also, when conducting the </w:t>
            </w:r>
            <w:r w:rsidRPr="4EDD1D8D" w:rsidR="00195E6B">
              <w:rPr>
                <w:rFonts w:ascii="Arial" w:hAnsi="Arial" w:cs="Arial"/>
                <w:sz w:val="22"/>
                <w:szCs w:val="22"/>
              </w:rPr>
              <w:t>research</w:t>
            </w:r>
            <w:r w:rsidRPr="4EDD1D8D" w:rsidR="7864D050">
              <w:rPr>
                <w:rFonts w:ascii="Arial" w:hAnsi="Arial" w:cs="Arial"/>
                <w:sz w:val="22"/>
                <w:szCs w:val="22"/>
              </w:rPr>
              <w:t xml:space="preserve">, </w:t>
            </w:r>
            <w:r w:rsidRPr="4EDD1D8D" w:rsidR="004E34F7">
              <w:rPr>
                <w:rFonts w:ascii="Arial" w:hAnsi="Arial" w:cs="Arial"/>
                <w:sz w:val="22"/>
                <w:szCs w:val="22"/>
              </w:rPr>
              <w:t xml:space="preserve">it </w:t>
            </w:r>
            <w:r w:rsidRPr="4EDD1D8D" w:rsidR="00195E6B">
              <w:rPr>
                <w:rFonts w:ascii="Arial" w:hAnsi="Arial" w:cs="Arial"/>
                <w:sz w:val="22"/>
                <w:szCs w:val="22"/>
              </w:rPr>
              <w:t xml:space="preserve">needs to be in such a way to minimise the potential for claims of negligence made against the university. </w:t>
            </w:r>
          </w:p>
          <w:p w:rsidRPr="004C3A0B" w:rsidR="00354F34" w:rsidP="003257BD" w:rsidRDefault="00354F34" w14:paraId="37C23933" w14:textId="77777777">
            <w:pPr>
              <w:autoSpaceDE w:val="0"/>
              <w:autoSpaceDN w:val="0"/>
              <w:adjustRightInd w:val="0"/>
              <w:rPr>
                <w:rFonts w:ascii="Arial" w:hAnsi="Arial" w:cs="Arial"/>
                <w:sz w:val="22"/>
                <w:szCs w:val="22"/>
              </w:rPr>
            </w:pPr>
          </w:p>
        </w:tc>
        <w:tc>
          <w:tcPr>
            <w:tcW w:w="5074" w:type="dxa"/>
            <w:gridSpan w:val="3"/>
            <w:tcBorders>
              <w:top w:val="single" w:color="auto" w:sz="4" w:space="0"/>
              <w:bottom w:val="single" w:color="auto" w:sz="4" w:space="0"/>
            </w:tcBorders>
            <w:tcMar/>
          </w:tcPr>
          <w:p w:rsidRPr="00354F34" w:rsidR="00AD5E63" w:rsidP="006F307C" w:rsidRDefault="00CE6A02" w14:paraId="31192D13" w14:textId="77777777">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Pr="00354F34" w:rsidR="00AD5E63">
              <w:rPr>
                <w:rFonts w:ascii="Arial" w:hAnsi="Arial" w:cs="Arial"/>
                <w:i/>
                <w:sz w:val="18"/>
                <w:szCs w:val="18"/>
              </w:rPr>
              <w:t xml:space="preserve"> </w:t>
            </w:r>
            <w:r w:rsidRPr="00354F34" w:rsidR="004B1D15">
              <w:rPr>
                <w:rFonts w:ascii="Arial" w:hAnsi="Arial" w:cs="Arial"/>
                <w:i/>
                <w:sz w:val="18"/>
                <w:szCs w:val="18"/>
              </w:rPr>
              <w:t>University?</w:t>
            </w:r>
          </w:p>
          <w:p w:rsidR="00F46B25" w:rsidP="003257BD" w:rsidRDefault="004245E1" w14:paraId="2DE2F9AF" w14:textId="77777777">
            <w:pPr>
              <w:rPr>
                <w:rFonts w:ascii="Arial" w:hAnsi="Arial" w:cs="Arial"/>
                <w:sz w:val="22"/>
                <w:szCs w:val="22"/>
              </w:rPr>
            </w:pPr>
            <w:r>
              <w:rPr>
                <w:rFonts w:ascii="Arial" w:hAnsi="Arial" w:cs="Arial"/>
                <w:sz w:val="22"/>
                <w:szCs w:val="22"/>
              </w:rPr>
              <w:t xml:space="preserve">The </w:t>
            </w:r>
            <w:r w:rsidR="00862131">
              <w:rPr>
                <w:rFonts w:ascii="Arial" w:hAnsi="Arial" w:cs="Arial"/>
                <w:sz w:val="22"/>
                <w:szCs w:val="22"/>
              </w:rPr>
              <w:t>good standing</w:t>
            </w:r>
            <w:r>
              <w:rPr>
                <w:rFonts w:ascii="Arial" w:hAnsi="Arial" w:cs="Arial"/>
                <w:sz w:val="22"/>
                <w:szCs w:val="22"/>
              </w:rPr>
              <w:t xml:space="preserve"> </w:t>
            </w:r>
            <w:r w:rsidR="004E0871">
              <w:rPr>
                <w:rFonts w:ascii="Arial" w:hAnsi="Arial" w:cs="Arial"/>
                <w:sz w:val="22"/>
                <w:szCs w:val="22"/>
              </w:rPr>
              <w:t xml:space="preserve">and reputation </w:t>
            </w:r>
            <w:r>
              <w:rPr>
                <w:rFonts w:ascii="Arial" w:hAnsi="Arial" w:cs="Arial"/>
                <w:sz w:val="22"/>
                <w:szCs w:val="22"/>
              </w:rPr>
              <w:t xml:space="preserve">of the university will be </w:t>
            </w:r>
            <w:r w:rsidR="00F46B25">
              <w:rPr>
                <w:rFonts w:ascii="Arial" w:hAnsi="Arial" w:cs="Arial"/>
                <w:sz w:val="22"/>
                <w:szCs w:val="22"/>
              </w:rPr>
              <w:t xml:space="preserve">thought about at all times during interview stage. Organisation and professionalism will be shown all throughout the interview. Lastly, research will be conducted correctly to prevent claims of negligence made against the university. </w:t>
            </w:r>
          </w:p>
          <w:p w:rsidRPr="004C3A0B" w:rsidR="003257BD" w:rsidP="003257BD" w:rsidRDefault="003257BD" w14:paraId="779188DC" w14:textId="77777777">
            <w:pPr>
              <w:rPr>
                <w:rFonts w:ascii="Arial" w:hAnsi="Arial" w:cs="Arial"/>
                <w:sz w:val="22"/>
                <w:szCs w:val="22"/>
              </w:rPr>
            </w:pPr>
          </w:p>
          <w:p w:rsidRPr="004C3A0B" w:rsidR="00354F34" w:rsidP="003257BD" w:rsidRDefault="00354F34" w14:paraId="253C5B68" w14:textId="77777777">
            <w:pPr>
              <w:autoSpaceDE w:val="0"/>
              <w:autoSpaceDN w:val="0"/>
              <w:adjustRightInd w:val="0"/>
              <w:rPr>
                <w:rFonts w:cs="Arial"/>
              </w:rPr>
            </w:pPr>
          </w:p>
        </w:tc>
      </w:tr>
    </w:tbl>
    <w:p w:rsidR="00065801" w:rsidRDefault="00065801" w14:paraId="59BF96E3" w14:textId="77777777"/>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259"/>
        <w:gridCol w:w="992"/>
        <w:gridCol w:w="850"/>
        <w:gridCol w:w="822"/>
      </w:tblGrid>
      <w:tr w:rsidRPr="004C3A0B" w:rsidR="00E45AB0" w:rsidTr="00A83D75" w14:paraId="43B6A894" w14:textId="77777777">
        <w:tc>
          <w:tcPr>
            <w:tcW w:w="9923" w:type="dxa"/>
            <w:gridSpan w:val="4"/>
            <w:tcBorders>
              <w:top w:val="single" w:color="auto" w:sz="4" w:space="0"/>
              <w:bottom w:val="single" w:color="auto" w:sz="4" w:space="0"/>
            </w:tcBorders>
            <w:shd w:val="clear" w:color="auto" w:fill="F2F2F2" w:themeFill="background1" w:themeFillShade="F2"/>
          </w:tcPr>
          <w:p w:rsidRPr="004C3A0B" w:rsidR="00E45AB0" w:rsidP="00E45AB0" w:rsidRDefault="00E45AB0" w14:paraId="260C5F74" w14:textId="77777777">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Pr="004C3A0B" w:rsidR="00CE6A02" w:rsidTr="00354F34" w14:paraId="0ADF42BC" w14:textId="77777777">
        <w:tc>
          <w:tcPr>
            <w:tcW w:w="7259" w:type="dxa"/>
            <w:tcBorders>
              <w:top w:val="single" w:color="auto" w:sz="4" w:space="0"/>
              <w:bottom w:val="single" w:color="auto" w:sz="4" w:space="0"/>
            </w:tcBorders>
            <w:shd w:val="clear" w:color="auto" w:fill="F2F2F2" w:themeFill="background1" w:themeFillShade="F2"/>
          </w:tcPr>
          <w:p w:rsidRPr="004C3A0B" w:rsidR="00CE6A02" w:rsidP="00CE6A02" w:rsidRDefault="00CE6A02" w14:paraId="516DFB86" w14:textId="77777777">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color="auto" w:sz="4" w:space="0"/>
              <w:bottom w:val="single" w:color="auto" w:sz="4" w:space="0"/>
            </w:tcBorders>
            <w:shd w:val="clear" w:color="auto" w:fill="F2F2F2" w:themeFill="background1" w:themeFillShade="F2"/>
            <w:vAlign w:val="bottom"/>
          </w:tcPr>
          <w:p w:rsidR="00CE6A02" w:rsidP="00354F34" w:rsidRDefault="00CE6A02" w14:paraId="035721A5"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Pr="004C3A0B" w:rsidR="00CE6A02" w:rsidP="00354F34" w:rsidRDefault="00CE6A02" w14:paraId="40B261E0"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00CE6A02" w:rsidP="00354F34" w:rsidRDefault="00CE6A02" w14:paraId="1661AB4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Pr="004C3A0B" w:rsidR="00CE6A02" w:rsidP="00354F34" w:rsidRDefault="00CE6A02" w14:paraId="3BF4F25A" w14:textId="77777777">
            <w:pPr>
              <w:autoSpaceDE w:val="0"/>
              <w:autoSpaceDN w:val="0"/>
              <w:adjustRightInd w:val="0"/>
              <w:jc w:val="center"/>
              <w:rPr>
                <w:rFonts w:ascii="Arial" w:hAnsi="Arial" w:cs="Arial"/>
                <w:b/>
                <w:sz w:val="22"/>
                <w:szCs w:val="22"/>
              </w:rPr>
            </w:pPr>
          </w:p>
        </w:tc>
        <w:tc>
          <w:tcPr>
            <w:tcW w:w="822" w:type="dxa"/>
            <w:tcBorders>
              <w:top w:val="single" w:color="auto" w:sz="4" w:space="0"/>
              <w:bottom w:val="single" w:color="auto" w:sz="4" w:space="0"/>
            </w:tcBorders>
            <w:shd w:val="clear" w:color="auto" w:fill="F2F2F2" w:themeFill="background1" w:themeFillShade="F2"/>
            <w:vAlign w:val="bottom"/>
          </w:tcPr>
          <w:p w:rsidR="00CE6A02" w:rsidP="00354F34" w:rsidRDefault="00CE6A02" w14:paraId="3F02309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Pr="004C3A0B" w:rsidR="00CE6A02" w:rsidP="00354F34" w:rsidRDefault="00CE6A02" w14:paraId="520E54FD" w14:textId="77777777">
            <w:pPr>
              <w:autoSpaceDE w:val="0"/>
              <w:autoSpaceDN w:val="0"/>
              <w:adjustRightInd w:val="0"/>
              <w:jc w:val="center"/>
              <w:rPr>
                <w:rFonts w:ascii="Arial" w:hAnsi="Arial" w:cs="Arial"/>
                <w:b/>
                <w:sz w:val="22"/>
                <w:szCs w:val="22"/>
              </w:rPr>
            </w:pPr>
          </w:p>
        </w:tc>
      </w:tr>
      <w:tr w:rsidRPr="004C3A0B" w:rsidR="00CE6A02" w:rsidTr="00354F34" w14:paraId="787EDF05" w14:textId="77777777">
        <w:trPr>
          <w:trHeight w:val="492"/>
        </w:trPr>
        <w:tc>
          <w:tcPr>
            <w:tcW w:w="7259" w:type="dxa"/>
            <w:tcBorders>
              <w:top w:val="single" w:color="auto" w:sz="4" w:space="0"/>
              <w:bottom w:val="single" w:color="auto" w:sz="4" w:space="0"/>
            </w:tcBorders>
            <w:shd w:val="clear" w:color="auto" w:fill="F2F2F2" w:themeFill="background1" w:themeFillShade="F2"/>
            <w:vAlign w:val="center"/>
          </w:tcPr>
          <w:p w:rsidRPr="004C3A0B" w:rsidR="00CE6A02" w:rsidP="00CE6A02" w:rsidRDefault="00CE6A02" w14:paraId="320FCB16" w14:textId="7777777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color="auto" w:sz="4" w:space="0"/>
              <w:bottom w:val="single" w:color="auto" w:sz="4" w:space="0"/>
            </w:tcBorders>
            <w:shd w:val="clear" w:color="auto" w:fill="BFBFBF" w:themeFill="background1" w:themeFillShade="BF"/>
            <w:vAlign w:val="center"/>
          </w:tcPr>
          <w:p w:rsidRPr="004C3A0B" w:rsidR="00CE6A02" w:rsidP="00CE6A02" w:rsidRDefault="000A39C4" w14:paraId="22EEEBF4"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Pr="004C3A0B" w:rsidR="00CE6A02" w:rsidP="00CE6A02" w:rsidRDefault="000A39C4" w14:paraId="42DEA4C4"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A60262">
                  <w:rPr>
                    <w:rFonts w:hint="eastAsia" w:ascii="MS Gothic" w:hAnsi="MS Gothic" w:eastAsia="MS Gothic" w:cs="Arial"/>
                    <w:b/>
                    <w:bCs/>
                    <w:sz w:val="22"/>
                    <w:szCs w:val="22"/>
                  </w:rPr>
                  <w:t>☒</w:t>
                </w:r>
              </w:sdtContent>
            </w:sdt>
          </w:p>
        </w:tc>
        <w:tc>
          <w:tcPr>
            <w:tcW w:w="822" w:type="dxa"/>
            <w:tcBorders>
              <w:top w:val="single" w:color="auto" w:sz="4" w:space="0"/>
              <w:bottom w:val="single" w:color="auto" w:sz="4" w:space="0"/>
            </w:tcBorders>
            <w:shd w:val="clear" w:color="auto" w:fill="BFBFBF" w:themeFill="background1" w:themeFillShade="BF"/>
            <w:vAlign w:val="center"/>
          </w:tcPr>
          <w:p w:rsidRPr="004C3A0B" w:rsidR="00CE6A02" w:rsidP="00CE6A02" w:rsidRDefault="000A39C4" w14:paraId="7263C4B9"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hint="eastAsia" w:ascii="MS Gothic" w:hAnsi="MS Gothic" w:eastAsia="MS Gothic" w:cs="Arial"/>
                    <w:b/>
                    <w:bCs/>
                    <w:sz w:val="22"/>
                    <w:szCs w:val="22"/>
                  </w:rPr>
                  <w:t>☐</w:t>
                </w:r>
              </w:sdtContent>
            </w:sdt>
          </w:p>
        </w:tc>
      </w:tr>
    </w:tbl>
    <w:p w:rsidRPr="00354F34" w:rsidR="00425DA7" w:rsidP="00354F34" w:rsidRDefault="00425DA7" w14:paraId="363EBFB9" w14:textId="77777777">
      <w:pPr>
        <w:autoSpaceDE w:val="0"/>
        <w:autoSpaceDN w:val="0"/>
        <w:adjustRightInd w:val="0"/>
        <w:spacing w:after="240"/>
        <w:jc w:val="both"/>
        <w:rPr>
          <w:rFonts w:ascii="Arial" w:hAnsi="Arial" w:cs="Arial"/>
          <w:b/>
          <w:sz w:val="22"/>
          <w:szCs w:val="22"/>
        </w:rPr>
      </w:pPr>
    </w:p>
    <w:p w:rsidR="00A50649" w:rsidRDefault="00A50649" w14:paraId="204DEE41" w14:textId="77777777">
      <w:pPr>
        <w:rPr>
          <w:rFonts w:ascii="Arial" w:hAnsi="Arial" w:cs="Arial"/>
          <w:b/>
          <w:sz w:val="22"/>
          <w:szCs w:val="22"/>
        </w:rPr>
      </w:pPr>
      <w:r>
        <w:rPr>
          <w:rFonts w:ascii="Arial" w:hAnsi="Arial" w:cs="Arial"/>
          <w:b/>
          <w:sz w:val="22"/>
          <w:szCs w:val="22"/>
        </w:rPr>
        <w:br w:type="page"/>
      </w:r>
    </w:p>
    <w:p w:rsidRPr="00354F34" w:rsidR="00C20294" w:rsidP="00354F34" w:rsidRDefault="00C20294" w14:paraId="68BA097B"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Pr="00354F34" w:rsidR="003A5C91">
        <w:rPr>
          <w:rFonts w:ascii="Arial" w:hAnsi="Arial" w:cs="Arial"/>
          <w:b/>
          <w:sz w:val="22"/>
          <w:szCs w:val="22"/>
        </w:rPr>
        <w:t>I</w:t>
      </w:r>
      <w:r w:rsidRPr="00354F34" w:rsidR="008102B5">
        <w:rPr>
          <w:rFonts w:ascii="Arial" w:hAnsi="Arial" w:cs="Arial"/>
          <w:b/>
          <w:sz w:val="22"/>
          <w:szCs w:val="22"/>
        </w:rPr>
        <w:t xml:space="preserve">: </w:t>
      </w:r>
      <w:r w:rsidRPr="00354F34" w:rsidR="0041408E">
        <w:rPr>
          <w:rFonts w:ascii="Arial" w:hAnsi="Arial" w:cs="Arial"/>
          <w:b/>
          <w:sz w:val="22"/>
          <w:szCs w:val="22"/>
        </w:rPr>
        <w:t>Feedback, C</w:t>
      </w:r>
      <w:r w:rsidRPr="00354F34" w:rsidR="008102B5">
        <w:rPr>
          <w:rFonts w:ascii="Arial" w:hAnsi="Arial" w:cs="Arial"/>
          <w:b/>
          <w:sz w:val="22"/>
          <w:szCs w:val="22"/>
        </w:rPr>
        <w:t>onsent</w:t>
      </w:r>
      <w:r w:rsidRPr="00354F34" w:rsidR="0041408E">
        <w:rPr>
          <w:rFonts w:ascii="Arial" w:hAnsi="Arial" w:cs="Arial"/>
          <w:b/>
          <w:sz w:val="22"/>
          <w:szCs w:val="22"/>
        </w:rPr>
        <w:t xml:space="preserve"> and C</w:t>
      </w:r>
      <w:r w:rsidRPr="00354F34" w:rsidR="00025AC4">
        <w:rPr>
          <w:rFonts w:ascii="Arial" w:hAnsi="Arial" w:cs="Arial"/>
          <w:b/>
          <w:sz w:val="22"/>
          <w:szCs w:val="22"/>
        </w:rPr>
        <w:t>onfidentiality</w:t>
      </w: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923"/>
      </w:tblGrid>
      <w:tr w:rsidRPr="004C3A0B" w:rsidR="00C20294" w:rsidTr="00A83D75" w14:paraId="1421841F" w14:textId="77777777">
        <w:tc>
          <w:tcPr>
            <w:tcW w:w="9923" w:type="dxa"/>
            <w:tcBorders>
              <w:top w:val="single" w:color="auto" w:sz="4" w:space="0"/>
              <w:bottom w:val="single" w:color="auto" w:sz="4" w:space="0"/>
            </w:tcBorders>
            <w:shd w:val="clear" w:color="auto" w:fill="F2F2F2" w:themeFill="background1" w:themeFillShade="F2"/>
          </w:tcPr>
          <w:p w:rsidRPr="004C3A0B" w:rsidR="00C20294" w:rsidP="00694EA8" w:rsidRDefault="00C20294" w14:paraId="440A93AB" w14:textId="77777777">
            <w:pPr>
              <w:rPr>
                <w:rFonts w:ascii="Arial" w:hAnsi="Arial" w:cs="Arial"/>
                <w:sz w:val="22"/>
                <w:szCs w:val="22"/>
              </w:rPr>
            </w:pPr>
            <w:r w:rsidRPr="004C3A0B">
              <w:rPr>
                <w:rFonts w:ascii="Arial" w:hAnsi="Arial" w:cs="Arial"/>
                <w:b/>
                <w:sz w:val="22"/>
                <w:szCs w:val="22"/>
              </w:rPr>
              <w:t>Feedback</w:t>
            </w:r>
          </w:p>
          <w:p w:rsidRPr="004C3A0B" w:rsidR="00C20294" w:rsidP="00694EA8" w:rsidRDefault="00C20294" w14:paraId="64CFD4BF" w14:textId="77777777">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C20294" w:rsidTr="00694EA8" w14:paraId="1F1B4700" w14:textId="77777777">
        <w:tc>
          <w:tcPr>
            <w:tcW w:w="9923" w:type="dxa"/>
            <w:tcBorders>
              <w:top w:val="single" w:color="auto" w:sz="4" w:space="0"/>
              <w:bottom w:val="single" w:color="auto" w:sz="4" w:space="0"/>
            </w:tcBorders>
          </w:tcPr>
          <w:p w:rsidR="003257BD" w:rsidP="003257BD" w:rsidRDefault="003257BD" w14:paraId="64D65FD8" w14:textId="77777777">
            <w:pPr>
              <w:rPr>
                <w:rFonts w:ascii="Arial" w:hAnsi="Arial" w:cs="Arial"/>
                <w:sz w:val="22"/>
                <w:szCs w:val="22"/>
              </w:rPr>
            </w:pPr>
          </w:p>
          <w:p w:rsidR="003257BD" w:rsidP="003257BD" w:rsidRDefault="00921890" w14:paraId="0F27BF5B" w14:textId="77777777">
            <w:pPr>
              <w:rPr>
                <w:rFonts w:ascii="Arial" w:hAnsi="Arial" w:cs="Arial"/>
                <w:sz w:val="22"/>
                <w:szCs w:val="22"/>
              </w:rPr>
            </w:pPr>
            <w:r>
              <w:rPr>
                <w:rFonts w:ascii="Arial" w:hAnsi="Arial" w:cs="Arial"/>
                <w:sz w:val="22"/>
                <w:szCs w:val="22"/>
              </w:rPr>
              <w:t>T</w:t>
            </w:r>
            <w:r w:rsidRPr="00921890">
              <w:rPr>
                <w:rFonts w:ascii="Arial" w:hAnsi="Arial" w:cs="Arial"/>
                <w:sz w:val="22"/>
                <w:szCs w:val="22"/>
              </w:rPr>
              <w:t xml:space="preserve">he feedback </w:t>
            </w:r>
            <w:r>
              <w:rPr>
                <w:rFonts w:ascii="Arial" w:hAnsi="Arial" w:cs="Arial"/>
                <w:sz w:val="22"/>
                <w:szCs w:val="22"/>
              </w:rPr>
              <w:t>will</w:t>
            </w:r>
            <w:r w:rsidRPr="00921890">
              <w:rPr>
                <w:rFonts w:ascii="Arial" w:hAnsi="Arial" w:cs="Arial"/>
                <w:sz w:val="22"/>
                <w:szCs w:val="22"/>
              </w:rPr>
              <w:t xml:space="preserve"> </w:t>
            </w:r>
            <w:r w:rsidR="004E0871">
              <w:rPr>
                <w:rFonts w:ascii="Arial" w:hAnsi="Arial" w:cs="Arial"/>
                <w:sz w:val="22"/>
                <w:szCs w:val="22"/>
              </w:rPr>
              <w:t>take place on a</w:t>
            </w:r>
            <w:r w:rsidR="00DC104A">
              <w:rPr>
                <w:rFonts w:ascii="Arial" w:hAnsi="Arial" w:cs="Arial"/>
                <w:sz w:val="22"/>
                <w:szCs w:val="22"/>
              </w:rPr>
              <w:t xml:space="preserve"> shared free wordpress.com site after completion of </w:t>
            </w:r>
            <w:r w:rsidRPr="00921890">
              <w:rPr>
                <w:rFonts w:ascii="Arial" w:hAnsi="Arial" w:cs="Arial"/>
                <w:sz w:val="22"/>
                <w:szCs w:val="22"/>
              </w:rPr>
              <w:t xml:space="preserve">the research activity. </w:t>
            </w:r>
          </w:p>
          <w:p w:rsidRPr="004C3A0B" w:rsidR="00C20294" w:rsidP="003257BD" w:rsidRDefault="00C20294" w14:paraId="02E4D064" w14:textId="77777777">
            <w:pPr>
              <w:autoSpaceDE w:val="0"/>
              <w:autoSpaceDN w:val="0"/>
              <w:adjustRightInd w:val="0"/>
              <w:rPr>
                <w:rFonts w:cs="Arial"/>
              </w:rPr>
            </w:pPr>
          </w:p>
        </w:tc>
      </w:tr>
      <w:tr w:rsidRPr="004C3A0B" w:rsidR="00C20294" w:rsidTr="00A83D75" w14:paraId="3A68F663" w14:textId="77777777">
        <w:tc>
          <w:tcPr>
            <w:tcW w:w="9923" w:type="dxa"/>
            <w:tcBorders>
              <w:top w:val="single" w:color="auto" w:sz="4" w:space="0"/>
              <w:bottom w:val="single" w:color="auto" w:sz="4" w:space="0"/>
            </w:tcBorders>
            <w:shd w:val="clear" w:color="auto" w:fill="F2F2F2" w:themeFill="background1" w:themeFillShade="F2"/>
          </w:tcPr>
          <w:p w:rsidRPr="004C3A0B" w:rsidR="00C20294" w:rsidP="00694EA8" w:rsidRDefault="00C20294" w14:paraId="747F8718" w14:textId="77777777">
            <w:pPr>
              <w:rPr>
                <w:rFonts w:ascii="Arial" w:hAnsi="Arial" w:cs="Arial"/>
                <w:sz w:val="22"/>
                <w:szCs w:val="22"/>
              </w:rPr>
            </w:pPr>
            <w:r w:rsidRPr="004C3A0B">
              <w:rPr>
                <w:rFonts w:ascii="Arial" w:hAnsi="Arial" w:cs="Arial"/>
                <w:b/>
                <w:sz w:val="22"/>
                <w:szCs w:val="22"/>
              </w:rPr>
              <w:t>Informed consent</w:t>
            </w:r>
          </w:p>
          <w:p w:rsidRPr="004C3A0B" w:rsidR="00C20294" w:rsidP="00BE2189" w:rsidRDefault="00C20294" w14:paraId="5B6E881F"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Pr="004C3A0B" w:rsidR="00C61A6D">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Pr="004C3A0B" w:rsidR="00C61A6D">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Pr="004C3A0B" w:rsidR="00C20294" w:rsidTr="00694EA8" w14:paraId="735293FB" w14:textId="77777777">
        <w:tc>
          <w:tcPr>
            <w:tcW w:w="9923" w:type="dxa"/>
            <w:tcBorders>
              <w:top w:val="single" w:color="auto" w:sz="4" w:space="0"/>
              <w:bottom w:val="single" w:color="auto" w:sz="4" w:space="0"/>
            </w:tcBorders>
          </w:tcPr>
          <w:p w:rsidRPr="00991085" w:rsidR="00C20294" w:rsidP="00991085" w:rsidRDefault="00823EB1" w14:paraId="67C107BC" w14:textId="77777777">
            <w:pPr>
              <w:rPr>
                <w:rFonts w:ascii="Arial" w:hAnsi="Arial" w:cs="Arial"/>
                <w:sz w:val="22"/>
                <w:szCs w:val="22"/>
              </w:rPr>
            </w:pPr>
            <w:r>
              <w:rPr>
                <w:rFonts w:ascii="Arial" w:hAnsi="Arial" w:cs="Arial"/>
                <w:sz w:val="22"/>
                <w:szCs w:val="22"/>
              </w:rPr>
              <w:t xml:space="preserve">I will ensure the arrangements to inform potential participants before providing consent to participate in an interview. They will be given sufficient information to allow them to make an informed decision about participating or not. Also, I will ensure that the participant understands all the vital elements of the consent form when it is handed out and signed all during the research study. For the usage of online questionnaires </w:t>
            </w:r>
            <w:r w:rsidR="00991085">
              <w:rPr>
                <w:rFonts w:ascii="Arial" w:hAnsi="Arial" w:cs="Arial"/>
                <w:sz w:val="22"/>
                <w:szCs w:val="22"/>
              </w:rPr>
              <w:t>before the questions start all the participants will be presented with a consent document.</w:t>
            </w:r>
          </w:p>
        </w:tc>
      </w:tr>
      <w:tr w:rsidRPr="004C3A0B" w:rsidR="00C20294" w:rsidTr="00A83D75" w14:paraId="595A50FD" w14:textId="77777777">
        <w:tc>
          <w:tcPr>
            <w:tcW w:w="9923" w:type="dxa"/>
            <w:tcBorders>
              <w:top w:val="single" w:color="auto" w:sz="4" w:space="0"/>
              <w:bottom w:val="single" w:color="auto" w:sz="4" w:space="0"/>
            </w:tcBorders>
            <w:shd w:val="clear" w:color="auto" w:fill="F2F2F2" w:themeFill="background1" w:themeFillShade="F2"/>
          </w:tcPr>
          <w:p w:rsidRPr="004C3A0B" w:rsidR="00C20294" w:rsidP="00694EA8" w:rsidRDefault="00C61A6D" w14:paraId="4203F879" w14:textId="77777777">
            <w:pPr>
              <w:rPr>
                <w:rFonts w:ascii="Arial" w:hAnsi="Arial" w:cs="Arial"/>
                <w:b/>
                <w:sz w:val="22"/>
                <w:szCs w:val="22"/>
              </w:rPr>
            </w:pPr>
            <w:r w:rsidRPr="004C3A0B">
              <w:rPr>
                <w:rFonts w:ascii="Arial" w:hAnsi="Arial" w:cs="Arial"/>
                <w:b/>
                <w:sz w:val="22"/>
                <w:szCs w:val="22"/>
              </w:rPr>
              <w:t>Confidentiality / Anonymity</w:t>
            </w:r>
          </w:p>
          <w:p w:rsidRPr="004C3A0B" w:rsidR="00C20294" w:rsidP="00C61A6D" w:rsidRDefault="00C61A6D" w14:paraId="2D601033" w14:textId="77777777">
            <w:pPr>
              <w:rPr>
                <w:rFonts w:ascii="Arial" w:hAnsi="Arial" w:cs="Arial"/>
                <w:sz w:val="22"/>
                <w:szCs w:val="22"/>
              </w:rPr>
            </w:pPr>
            <w:r w:rsidRPr="004C3A0B">
              <w:rPr>
                <w:rFonts w:ascii="Arial" w:hAnsi="Arial" w:cs="Arial"/>
                <w:sz w:val="22"/>
                <w:szCs w:val="22"/>
              </w:rPr>
              <w:t>Set out how anonymity of participants and confidentiality will be ensured</w:t>
            </w:r>
            <w:r w:rsidRPr="004C3A0B" w:rsidR="00331A88">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Pr="004C3A0B" w:rsidR="00C20294" w:rsidTr="00694EA8" w14:paraId="1B538D5B" w14:textId="77777777">
        <w:tc>
          <w:tcPr>
            <w:tcW w:w="9923" w:type="dxa"/>
            <w:tcBorders>
              <w:top w:val="single" w:color="auto" w:sz="4" w:space="0"/>
              <w:bottom w:val="single" w:color="auto" w:sz="4" w:space="0"/>
            </w:tcBorders>
          </w:tcPr>
          <w:p w:rsidR="003257BD" w:rsidP="003257BD" w:rsidRDefault="003257BD" w14:paraId="78E1D94A" w14:textId="77777777">
            <w:pPr>
              <w:rPr>
                <w:rFonts w:ascii="Arial" w:hAnsi="Arial" w:cs="Arial"/>
                <w:sz w:val="22"/>
                <w:szCs w:val="22"/>
                <w:lang w:eastAsia="zh-CN"/>
              </w:rPr>
            </w:pPr>
          </w:p>
          <w:p w:rsidR="00C57511" w:rsidP="008E6D2A" w:rsidRDefault="008E6D2A" w14:paraId="0B59F4DB" w14:textId="77777777">
            <w:pPr>
              <w:rPr>
                <w:rFonts w:ascii="Arial" w:hAnsi="Arial" w:cs="Arial"/>
                <w:sz w:val="22"/>
                <w:szCs w:val="22"/>
                <w:lang w:eastAsia="zh-CN"/>
              </w:rPr>
            </w:pPr>
            <w:r>
              <w:rPr>
                <w:rFonts w:ascii="Arial" w:hAnsi="Arial" w:cs="Arial"/>
                <w:sz w:val="22"/>
                <w:szCs w:val="22"/>
                <w:lang w:eastAsia="zh-CN"/>
              </w:rPr>
              <w:t xml:space="preserve">Anonymity of participants and confidentiality will be ensured by the researcher. Various methods will be used to keep participants confidential and anonymous. Password protected files will be used to keep their records secure and encryption when sending information over the internet. The recording of information will not be necessary in any way that will link the participants responses to them. Their name will be removed to protect their identity, so they remain anonymous. </w:t>
            </w:r>
          </w:p>
          <w:p w:rsidRPr="004C3A0B" w:rsidR="00C20294" w:rsidP="003257BD" w:rsidRDefault="00C20294" w14:paraId="15132A89" w14:textId="77777777">
            <w:pPr>
              <w:autoSpaceDE w:val="0"/>
              <w:autoSpaceDN w:val="0"/>
              <w:adjustRightInd w:val="0"/>
              <w:rPr>
                <w:rFonts w:cs="Arial"/>
              </w:rPr>
            </w:pPr>
          </w:p>
        </w:tc>
      </w:tr>
    </w:tbl>
    <w:p w:rsidRPr="004C3A0B" w:rsidR="00C20294" w:rsidP="000700F9" w:rsidRDefault="00C20294" w14:paraId="6F62AFC0" w14:textId="77777777">
      <w:pPr>
        <w:rPr>
          <w:rFonts w:ascii="Arial" w:hAnsi="Arial" w:cs="Arial"/>
          <w:sz w:val="22"/>
          <w:szCs w:val="22"/>
        </w:rPr>
      </w:pPr>
    </w:p>
    <w:p w:rsidR="00065801" w:rsidRDefault="00065801" w14:paraId="37FD54D5" w14:textId="77777777">
      <w:pPr>
        <w:rPr>
          <w:rFonts w:ascii="Arial" w:hAnsi="Arial" w:cs="Arial"/>
          <w:b/>
          <w:sz w:val="22"/>
          <w:szCs w:val="22"/>
        </w:rPr>
      </w:pPr>
      <w:r>
        <w:rPr>
          <w:rFonts w:ascii="Arial" w:hAnsi="Arial" w:cs="Arial"/>
          <w:b/>
          <w:sz w:val="22"/>
          <w:szCs w:val="22"/>
        </w:rPr>
        <w:br w:type="page"/>
      </w:r>
    </w:p>
    <w:p w:rsidRPr="00354F34" w:rsidR="00CE6A02" w:rsidP="00065801" w:rsidRDefault="00CE6A02" w14:paraId="0CAC416E" w14:textId="77777777">
      <w:pPr>
        <w:rPr>
          <w:rFonts w:ascii="Arial" w:hAnsi="Arial" w:cs="Arial"/>
          <w:b/>
          <w:sz w:val="22"/>
          <w:szCs w:val="22"/>
        </w:rPr>
      </w:pPr>
      <w:r w:rsidRPr="4EDD1D8D" w:rsidR="00CE6A02">
        <w:rPr>
          <w:rFonts w:ascii="Arial" w:hAnsi="Arial" w:cs="Arial"/>
          <w:b w:val="1"/>
          <w:bCs w:val="1"/>
          <w:sz w:val="22"/>
          <w:szCs w:val="22"/>
        </w:rPr>
        <w:t>SECTION J: Data Protection and Storage</w:t>
      </w:r>
    </w:p>
    <w:tbl>
      <w:tblPr>
        <w:tblW w:w="9889"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7763"/>
        <w:gridCol w:w="992"/>
        <w:gridCol w:w="1134"/>
      </w:tblGrid>
      <w:tr w:rsidR="00947984" w:rsidTr="00947984" w14:paraId="3125AF94"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vAlign w:val="center"/>
          </w:tcPr>
          <w:p w:rsidR="00947984" w:rsidP="00947984" w:rsidRDefault="00947984" w14:paraId="67555D36" w14:textId="7777777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947984" w:rsidP="00947984" w:rsidRDefault="00947984" w14:paraId="50E5D49B"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947984" w:rsidP="00947984" w:rsidRDefault="00947984" w14:paraId="1C1A1F0B"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947984" w:rsidTr="009D2E0B" w14:paraId="1FD44394"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vAlign w:val="center"/>
          </w:tcPr>
          <w:p w:rsidR="00947984" w:rsidP="00947984" w:rsidRDefault="00947984" w14:paraId="0DCD9EA7" w14:textId="77777777">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00947984" w:rsidP="00947984" w:rsidRDefault="00E57741" w14:paraId="244C3700" w14:textId="77777777">
            <w:pPr>
              <w:pStyle w:val="NormalWeb"/>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00947984" w:rsidP="00947984" w:rsidRDefault="00E57741" w14:paraId="1AE6B5AC" w14:textId="77777777">
            <w:pPr>
              <w:pStyle w:val="NormalWeb"/>
              <w:autoSpaceDE w:val="0"/>
              <w:autoSpaceDN w:val="0"/>
              <w:adjustRightInd w:val="0"/>
              <w:jc w:val="center"/>
              <w:rPr>
                <w:rFonts w:ascii="MS Gothic" w:hAnsi="MS Gothic" w:eastAsia="MS Gothic" w:cs="Arial"/>
                <w:b/>
                <w:bCs/>
                <w:sz w:val="22"/>
                <w:szCs w:val="22"/>
                <w:lang w:val="en-US"/>
              </w:rPr>
            </w:pPr>
            <w:r w:rsidRPr="00D33A16">
              <w:rPr>
                <w:rFonts w:ascii="MS Gothic" w:hAnsi="MS Gothic" w:eastAsia="MS Gothic" w:cs="Arial"/>
                <w:b/>
                <w:bCs/>
                <w:sz w:val="22"/>
                <w:szCs w:val="22"/>
                <w:lang w:val="en-US"/>
              </w:rPr>
              <w:t>☒</w:t>
            </w:r>
          </w:p>
        </w:tc>
      </w:tr>
      <w:tr w:rsidR="00947984" w:rsidTr="00947984" w14:paraId="582A0773"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947984" w:rsidP="00947984" w:rsidRDefault="00947984" w14:paraId="2D31522B" w14:textId="7777777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14:paraId="3F4740FD"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vAlign w:val="center"/>
            <w:hideMark/>
          </w:tcPr>
          <w:p w:rsidR="003257BD" w:rsidP="003257BD" w:rsidRDefault="003257BD" w14:paraId="5F6C99B9" w14:textId="77777777">
            <w:pPr>
              <w:rPr>
                <w:rFonts w:ascii="Arial" w:hAnsi="Arial" w:cs="Arial"/>
                <w:sz w:val="22"/>
                <w:szCs w:val="22"/>
              </w:rPr>
            </w:pPr>
          </w:p>
          <w:p w:rsidRPr="00354F34" w:rsidR="00947984" w:rsidP="00E57741" w:rsidRDefault="00947984" w14:paraId="64522AF7" w14:textId="77777777">
            <w:pPr>
              <w:rPr>
                <w:i/>
              </w:rPr>
            </w:pPr>
          </w:p>
        </w:tc>
      </w:tr>
      <w:tr w:rsidR="00947984" w:rsidTr="00D839CD" w14:paraId="5E900977"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vAlign w:val="center"/>
          </w:tcPr>
          <w:p w:rsidRPr="00947984" w:rsidR="00947984" w:rsidP="00B65EC6" w:rsidRDefault="00947984" w14:paraId="2B94FC08" w14:textId="7777777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947984" w:rsidP="009D2E0B" w:rsidRDefault="00947984" w14:paraId="0D959BBF"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947984" w:rsidP="009D2E0B" w:rsidRDefault="00947984" w14:paraId="3F84A3E3"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947984" w:rsidTr="00947984" w14:paraId="044E4F1C" w14:textId="77777777">
        <w:trPr>
          <w:trHeight w:val="403"/>
        </w:trPr>
        <w:tc>
          <w:tcPr>
            <w:tcW w:w="7763"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947984" w:rsidP="00947984" w:rsidRDefault="00947984" w14:paraId="56C7F771" w14:textId="77777777">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P="00354F34" w:rsidRDefault="001312E4" w14:paraId="506C8264" w14:textId="77777777">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P="00354F34" w:rsidRDefault="001312E4" w14:paraId="6DD31616" w14:textId="77777777">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P="00354F34" w:rsidRDefault="001312E4" w14:paraId="56032913" w14:textId="77777777">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P="00354F34" w:rsidRDefault="001312E4" w14:paraId="524BAB12" w14:textId="77777777">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P="00354F34" w:rsidRDefault="001312E4" w14:paraId="3BEEC454" w14:textId="77777777">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P="00354F34" w:rsidRDefault="001312E4" w14:paraId="51EEAED8" w14:textId="77777777">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P="00354F34" w:rsidRDefault="001312E4" w14:paraId="4CB676A0" w14:textId="77777777">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Pr="00354F34" w:rsidR="00947984" w:rsidP="001312E4" w:rsidRDefault="001312E4" w14:paraId="0EF1B005" w14:textId="7777777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00354F34" w:rsidP="00947984" w:rsidRDefault="00354F34" w14:paraId="68FA65C3" w14:textId="77777777">
            <w:pPr>
              <w:pStyle w:val="NormalWeb"/>
              <w:autoSpaceDE w:val="0"/>
              <w:autoSpaceDN w:val="0"/>
              <w:adjustRightInd w:val="0"/>
              <w:jc w:val="center"/>
              <w:rPr>
                <w:rFonts w:ascii="MS Gothic" w:hAnsi="MS Gothic" w:eastAsia="MS Gothic" w:cs="Arial"/>
                <w:b/>
                <w:bCs/>
                <w:sz w:val="22"/>
                <w:szCs w:val="22"/>
                <w:lang w:val="en-US"/>
              </w:rPr>
            </w:pPr>
          </w:p>
          <w:p w:rsidR="00947984" w:rsidP="00947984" w:rsidRDefault="00947984" w14:paraId="691EE1A6" w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00354F34" w:rsidP="00947984" w:rsidRDefault="00354F34" w14:paraId="60C38827" w14:textId="77777777">
            <w:pPr>
              <w:pStyle w:val="NormalWeb"/>
              <w:autoSpaceDE w:val="0"/>
              <w:autoSpaceDN w:val="0"/>
              <w:adjustRightInd w:val="0"/>
              <w:jc w:val="center"/>
              <w:rPr>
                <w:rFonts w:ascii="MS Gothic" w:hAnsi="MS Gothic" w:eastAsia="MS Gothic" w:cs="Arial"/>
                <w:b/>
                <w:bCs/>
                <w:sz w:val="22"/>
                <w:szCs w:val="22"/>
                <w:lang w:val="en-US"/>
              </w:rPr>
            </w:pPr>
          </w:p>
          <w:p w:rsidR="00947984" w:rsidP="00947984" w:rsidRDefault="00D33A16" w14:paraId="484B1AC2" w14:textId="77777777">
            <w:pPr>
              <w:pStyle w:val="NormalWeb"/>
              <w:autoSpaceDE w:val="0"/>
              <w:autoSpaceDN w:val="0"/>
              <w:adjustRightInd w:val="0"/>
              <w:jc w:val="center"/>
            </w:pPr>
            <w:r w:rsidRPr="00D33A16">
              <w:rPr>
                <w:rFonts w:ascii="MS Gothic" w:hAnsi="MS Gothic" w:eastAsia="MS Gothic" w:cs="Arial"/>
                <w:b/>
                <w:bCs/>
                <w:sz w:val="22"/>
                <w:szCs w:val="22"/>
                <w:lang w:eastAsia="en-US"/>
              </w:rPr>
              <w:t>☒</w:t>
            </w:r>
          </w:p>
        </w:tc>
      </w:tr>
      <w:tr w:rsidR="00947984" w:rsidTr="00947984" w14:paraId="14976FAB"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947984" w:rsidP="00947984" w:rsidRDefault="00947984" w14:paraId="4B3D955A" w14:textId="7777777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14:paraId="2A23B3FD"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vAlign w:val="center"/>
            <w:hideMark/>
          </w:tcPr>
          <w:p w:rsidR="003257BD" w:rsidP="003257BD" w:rsidRDefault="003257BD" w14:paraId="10A3C206" w14:textId="77777777">
            <w:pPr>
              <w:rPr>
                <w:rFonts w:ascii="Arial" w:hAnsi="Arial" w:cs="Arial"/>
                <w:sz w:val="22"/>
                <w:szCs w:val="22"/>
              </w:rPr>
            </w:pPr>
          </w:p>
          <w:p w:rsidR="00947984" w:rsidP="003257BD" w:rsidRDefault="00947984" w14:paraId="75571DEB" w14:textId="77777777">
            <w:pPr>
              <w:autoSpaceDE w:val="0"/>
              <w:autoSpaceDN w:val="0"/>
              <w:adjustRightInd w:val="0"/>
            </w:pPr>
          </w:p>
        </w:tc>
      </w:tr>
    </w:tbl>
    <w:tbl>
      <w:tblPr>
        <w:tblStyle w:val="TableGrid"/>
        <w:tblW w:w="9889" w:type="dxa"/>
        <w:tblLook w:val="04A0" w:firstRow="1" w:lastRow="0" w:firstColumn="1" w:lastColumn="0" w:noHBand="0" w:noVBand="1"/>
      </w:tblPr>
      <w:tblGrid>
        <w:gridCol w:w="7763"/>
        <w:gridCol w:w="992"/>
        <w:gridCol w:w="1134"/>
      </w:tblGrid>
      <w:tr w:rsidRPr="004C3A0B" w:rsidR="007407AA" w:rsidTr="003257BD" w14:paraId="379EA5FF" w14:textId="77777777">
        <w:trPr>
          <w:trHeight w:val="439"/>
        </w:trPr>
        <w:tc>
          <w:tcPr>
            <w:tcW w:w="7763" w:type="dxa"/>
            <w:shd w:val="clear" w:color="auto" w:fill="F2F2F2" w:themeFill="background1" w:themeFillShade="F2"/>
          </w:tcPr>
          <w:p w:rsidRPr="004C3A0B" w:rsidR="007407AA" w:rsidP="00633574" w:rsidRDefault="00065801" w14:paraId="36BCAEE0" w14:textId="77777777">
            <w:pPr>
              <w:autoSpaceDE w:val="0"/>
              <w:autoSpaceDN w:val="0"/>
              <w:adjustRightInd w:val="0"/>
              <w:rPr>
                <w:rFonts w:ascii="Arial" w:hAnsi="Arial" w:cs="Arial"/>
                <w:b/>
                <w:bCs/>
                <w:sz w:val="22"/>
                <w:szCs w:val="22"/>
              </w:rPr>
            </w:pPr>
            <w:r>
              <w:br w:type="page"/>
            </w:r>
            <w:r w:rsidRPr="004C3A0B" w:rsidR="007407AA">
              <w:rPr>
                <w:rFonts w:ascii="Arial" w:hAnsi="Arial" w:cs="Arial"/>
                <w:sz w:val="22"/>
                <w:szCs w:val="22"/>
              </w:rPr>
              <w:t xml:space="preserve">Will the research activity </w:t>
            </w:r>
            <w:r w:rsidRPr="004C3A0B" w:rsidR="007407AA">
              <w:rPr>
                <w:rFonts w:ascii="Arial" w:hAnsi="Arial" w:cs="Arial"/>
                <w:bCs/>
                <w:sz w:val="22"/>
                <w:szCs w:val="22"/>
              </w:rPr>
              <w:t>involve storing personal data</w:t>
            </w:r>
            <w:r w:rsidR="00633574">
              <w:rPr>
                <w:rFonts w:ascii="Arial" w:hAnsi="Arial" w:cs="Arial"/>
                <w:bCs/>
                <w:sz w:val="22"/>
                <w:szCs w:val="22"/>
              </w:rPr>
              <w:t xml:space="preserve"> and/or special category data</w:t>
            </w:r>
            <w:r w:rsidRPr="004C3A0B" w:rsidR="007407AA">
              <w:rPr>
                <w:rFonts w:ascii="Arial" w:hAnsi="Arial" w:cs="Arial"/>
                <w:bCs/>
                <w:sz w:val="22"/>
                <w:szCs w:val="22"/>
              </w:rPr>
              <w:t xml:space="preserve"> on one of the following:</w:t>
            </w:r>
          </w:p>
        </w:tc>
        <w:tc>
          <w:tcPr>
            <w:tcW w:w="992" w:type="dxa"/>
            <w:shd w:val="clear" w:color="auto" w:fill="F2F2F2" w:themeFill="background1" w:themeFillShade="F2"/>
          </w:tcPr>
          <w:p w:rsidRPr="004C3A0B" w:rsidR="007407AA" w:rsidP="00C1657B" w:rsidRDefault="007407AA" w14:paraId="7F8DA98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Pr="004C3A0B" w:rsidR="007407AA" w:rsidP="00C1657B" w:rsidRDefault="007407AA" w14:paraId="78AD9E4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7407AA" w:rsidTr="003257BD" w14:paraId="3123EF69" w14:textId="77777777">
        <w:trPr>
          <w:trHeight w:val="439"/>
        </w:trPr>
        <w:tc>
          <w:tcPr>
            <w:tcW w:w="7763" w:type="dxa"/>
            <w:shd w:val="clear" w:color="auto" w:fill="F2F2F2" w:themeFill="background1" w:themeFillShade="F2"/>
          </w:tcPr>
          <w:p w:rsidRPr="004C3A0B" w:rsidR="007407AA" w:rsidP="00C1657B" w:rsidRDefault="007407AA" w14:paraId="5C530020" w14:textId="77777777">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Pr="004C3A0B" w:rsidR="007407AA" w:rsidP="00C1657B" w:rsidRDefault="007407AA" w14:paraId="7738B95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rsidRPr="004C3A0B" w:rsidR="007407AA" w:rsidP="00C1657B" w:rsidRDefault="00D55F00" w14:paraId="562A55A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3257BD" w14:paraId="10BAA12C" w14:textId="77777777">
        <w:trPr>
          <w:trHeight w:val="403"/>
        </w:trPr>
        <w:tc>
          <w:tcPr>
            <w:tcW w:w="7763" w:type="dxa"/>
            <w:shd w:val="clear" w:color="auto" w:fill="F2F2F2" w:themeFill="background1" w:themeFillShade="F2"/>
          </w:tcPr>
          <w:p w:rsidRPr="004C3A0B" w:rsidR="007407AA" w:rsidP="00C1657B" w:rsidRDefault="007407AA" w14:paraId="4AA45487" w14:textId="77777777">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Pr="004C3A0B" w:rsidR="007407AA" w:rsidP="00C1657B" w:rsidRDefault="007407AA" w14:paraId="1D4BA08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Pr="004C3A0B" w:rsidR="007407AA" w:rsidP="00C1657B" w:rsidRDefault="00D55F00" w14:paraId="795A1A9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3257BD" w14:paraId="07677647" w14:textId="77777777">
        <w:trPr>
          <w:trHeight w:val="439"/>
        </w:trPr>
        <w:tc>
          <w:tcPr>
            <w:tcW w:w="7763" w:type="dxa"/>
            <w:shd w:val="clear" w:color="auto" w:fill="F2F2F2" w:themeFill="background1" w:themeFillShade="F2"/>
          </w:tcPr>
          <w:p w:rsidRPr="004C3A0B" w:rsidR="007407AA" w:rsidP="00C1657B" w:rsidRDefault="007407AA" w14:paraId="62C5BCC5" w14:textId="77777777">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Pr="004C3A0B" w:rsidR="007407AA" w:rsidP="00C1657B" w:rsidRDefault="007407AA" w14:paraId="56E7BCB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Pr="004C3A0B" w:rsidR="007407AA" w:rsidP="00C1657B" w:rsidRDefault="00D55F00" w14:paraId="133F889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3257BD" w14:paraId="6078A914" w14:textId="77777777">
        <w:trPr>
          <w:trHeight w:val="403"/>
        </w:trPr>
        <w:tc>
          <w:tcPr>
            <w:tcW w:w="7763" w:type="dxa"/>
            <w:shd w:val="clear" w:color="auto" w:fill="F2F2F2" w:themeFill="background1" w:themeFillShade="F2"/>
          </w:tcPr>
          <w:p w:rsidRPr="004C3A0B" w:rsidR="007407AA" w:rsidP="00C1657B" w:rsidRDefault="007407AA" w14:paraId="27313379" w14:textId="77777777">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rsidRPr="004C3A0B" w:rsidR="007407AA" w:rsidP="00C1657B" w:rsidRDefault="00D55F00" w14:paraId="25906CD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rsidRPr="004C3A0B" w:rsidR="007407AA" w:rsidP="00C1657B" w:rsidRDefault="007407AA" w14:paraId="30AC63A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3257BD" w14:paraId="6671A0E9" w14:textId="77777777">
        <w:trPr>
          <w:trHeight w:val="403"/>
        </w:trPr>
        <w:tc>
          <w:tcPr>
            <w:tcW w:w="7763" w:type="dxa"/>
            <w:shd w:val="clear" w:color="auto" w:fill="F2F2F2" w:themeFill="background1" w:themeFillShade="F2"/>
          </w:tcPr>
          <w:p w:rsidRPr="004C3A0B" w:rsidR="007407AA" w:rsidP="00C1657B" w:rsidRDefault="007407AA" w14:paraId="0FFB5E2D" w14:textId="77777777">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rsidRPr="004C3A0B" w:rsidR="007407AA" w:rsidP="00C1657B" w:rsidRDefault="00D55F00" w14:paraId="3958AC2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Pr="004C3A0B" w:rsidR="007407AA" w:rsidP="00C1657B" w:rsidRDefault="007407AA" w14:paraId="19D0484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3257BD" w14:paraId="106BB5B6" w14:textId="77777777">
        <w:trPr>
          <w:trHeight w:val="403"/>
        </w:trPr>
        <w:tc>
          <w:tcPr>
            <w:tcW w:w="7763" w:type="dxa"/>
            <w:shd w:val="clear" w:color="auto" w:fill="F2F2F2" w:themeFill="background1" w:themeFillShade="F2"/>
          </w:tcPr>
          <w:p w:rsidRPr="004C3A0B" w:rsidR="007407AA" w:rsidP="00C1657B" w:rsidRDefault="007407AA" w14:paraId="3036F1AC" w14:textId="77777777">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Pr="004C3A0B" w:rsidR="007407AA" w:rsidP="00C1657B" w:rsidRDefault="00CE079C" w14:paraId="46E223F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Pr="004C3A0B" w:rsidR="007407AA" w:rsidP="00C1657B" w:rsidRDefault="00CE079C" w14:paraId="6C8A4AF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3257BD" w14:paraId="445312D4" w14:textId="77777777">
        <w:trPr>
          <w:trHeight w:val="403"/>
        </w:trPr>
        <w:tc>
          <w:tcPr>
            <w:tcW w:w="7763" w:type="dxa"/>
            <w:shd w:val="clear" w:color="auto" w:fill="F2F2F2" w:themeFill="background1" w:themeFillShade="F2"/>
          </w:tcPr>
          <w:p w:rsidRPr="004C3A0B" w:rsidR="007407AA" w:rsidP="00C1657B" w:rsidRDefault="007407AA" w14:paraId="0F26CCE1" w14:textId="77777777">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7407AA" w:rsidP="00C1657B" w:rsidRDefault="007407AA" w14:paraId="5E8E8B55"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Pr="004C3A0B" w:rsidR="007407AA" w:rsidP="00C1657B" w:rsidRDefault="007407AA" w14:paraId="1D84338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Pr="004C3A0B" w:rsidR="007407AA" w:rsidP="00C1657B" w:rsidRDefault="00D55F00" w14:paraId="73BA120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065801" w14:paraId="7EF8C6A5" w14:textId="77777777">
        <w:trPr>
          <w:trHeight w:val="403"/>
        </w:trPr>
        <w:tc>
          <w:tcPr>
            <w:tcW w:w="9889" w:type="dxa"/>
            <w:gridSpan w:val="3"/>
            <w:shd w:val="clear" w:color="auto" w:fill="F2F2F2" w:themeFill="background1" w:themeFillShade="F2"/>
          </w:tcPr>
          <w:p w:rsidR="007407AA" w:rsidP="00204E14" w:rsidRDefault="007407AA" w14:paraId="420618F8" w14:textId="7777777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Pr="004C3A0B" w:rsidR="007407AA" w:rsidTr="00C1657B" w14:paraId="157C4C23" w14:textId="77777777">
        <w:trPr>
          <w:trHeight w:val="403"/>
        </w:trPr>
        <w:tc>
          <w:tcPr>
            <w:tcW w:w="9889" w:type="dxa"/>
            <w:gridSpan w:val="3"/>
          </w:tcPr>
          <w:p w:rsidR="00765699" w:rsidP="00765699" w:rsidRDefault="00584230" w14:paraId="28E99F01" w14:textId="77777777">
            <w:pPr>
              <w:rPr>
                <w:rFonts w:ascii="Arial" w:hAnsi="Arial" w:cs="Arial"/>
                <w:sz w:val="22"/>
                <w:szCs w:val="22"/>
                <w:lang w:eastAsia="zh-CN"/>
              </w:rPr>
            </w:pPr>
            <w:r>
              <w:rPr>
                <w:rFonts w:ascii="Arial" w:hAnsi="Arial" w:cs="Arial"/>
                <w:sz w:val="22"/>
                <w:szCs w:val="22"/>
              </w:rPr>
              <w:t xml:space="preserve">For the storage of personal </w:t>
            </w:r>
            <w:r w:rsidR="00BB6770">
              <w:rPr>
                <w:rFonts w:ascii="Arial" w:hAnsi="Arial" w:cs="Arial"/>
                <w:sz w:val="22"/>
                <w:szCs w:val="22"/>
              </w:rPr>
              <w:t>data,</w:t>
            </w:r>
            <w:r>
              <w:rPr>
                <w:rFonts w:ascii="Arial" w:hAnsi="Arial" w:cs="Arial"/>
                <w:sz w:val="22"/>
                <w:szCs w:val="22"/>
              </w:rPr>
              <w:t xml:space="preserve"> it will be stored on my laptop which has </w:t>
            </w:r>
            <w:r w:rsidR="00BB6770">
              <w:rPr>
                <w:rFonts w:ascii="Arial" w:hAnsi="Arial" w:cs="Arial"/>
                <w:sz w:val="22"/>
                <w:szCs w:val="22"/>
              </w:rPr>
              <w:t xml:space="preserve">strong and hard </w:t>
            </w:r>
            <w:r>
              <w:rPr>
                <w:rFonts w:ascii="Arial" w:hAnsi="Arial" w:cs="Arial"/>
                <w:sz w:val="22"/>
                <w:szCs w:val="22"/>
              </w:rPr>
              <w:t xml:space="preserve">to guess passwords put in place to prevent others to access it. </w:t>
            </w:r>
            <w:r w:rsidR="00CE079C">
              <w:rPr>
                <w:rFonts w:ascii="Arial" w:hAnsi="Arial" w:cs="Arial"/>
                <w:sz w:val="22"/>
                <w:szCs w:val="22"/>
                <w:lang w:eastAsia="zh-CN"/>
              </w:rPr>
              <w:t>E</w:t>
            </w:r>
            <w:r w:rsidRPr="00CE079C" w:rsidR="00CE079C">
              <w:rPr>
                <w:rFonts w:ascii="Arial" w:hAnsi="Arial" w:cs="Arial"/>
                <w:sz w:val="22"/>
                <w:szCs w:val="22"/>
                <w:lang w:eastAsia="zh-CN"/>
              </w:rPr>
              <w:t>stablish</w:t>
            </w:r>
            <w:r w:rsidR="00765699">
              <w:rPr>
                <w:rFonts w:ascii="Arial" w:hAnsi="Arial" w:cs="Arial"/>
                <w:sz w:val="22"/>
                <w:szCs w:val="22"/>
                <w:lang w:eastAsia="zh-CN"/>
              </w:rPr>
              <w:t xml:space="preserve">ing </w:t>
            </w:r>
            <w:r w:rsidRPr="00CE079C" w:rsidR="00CE079C">
              <w:rPr>
                <w:rFonts w:ascii="Arial" w:hAnsi="Arial" w:cs="Arial"/>
                <w:sz w:val="22"/>
                <w:szCs w:val="22"/>
                <w:lang w:eastAsia="zh-CN"/>
              </w:rPr>
              <w:t>clear access rule</w:t>
            </w:r>
            <w:r w:rsidR="00765699">
              <w:rPr>
                <w:rFonts w:ascii="Arial" w:hAnsi="Arial" w:cs="Arial"/>
                <w:sz w:val="22"/>
                <w:szCs w:val="22"/>
                <w:lang w:eastAsia="zh-CN"/>
              </w:rPr>
              <w:t>s by making</w:t>
            </w:r>
            <w:r w:rsidR="00CE079C">
              <w:rPr>
                <w:rFonts w:ascii="Arial" w:hAnsi="Arial" w:cs="Arial"/>
                <w:sz w:val="22"/>
                <w:szCs w:val="22"/>
                <w:lang w:eastAsia="zh-CN"/>
              </w:rPr>
              <w:t xml:space="preserve"> the</w:t>
            </w:r>
            <w:r w:rsidRPr="00CE079C" w:rsidR="00CE079C">
              <w:rPr>
                <w:rFonts w:ascii="Arial" w:hAnsi="Arial" w:cs="Arial"/>
                <w:sz w:val="22"/>
                <w:szCs w:val="22"/>
                <w:lang w:eastAsia="zh-CN"/>
              </w:rPr>
              <w:t xml:space="preserve"> mechanism to allow or deny access to certain data:</w:t>
            </w:r>
            <w:r w:rsidR="00CE079C">
              <w:rPr>
                <w:rFonts w:hint="eastAsia" w:ascii="Arial" w:hAnsi="Arial" w:cs="Arial"/>
                <w:sz w:val="22"/>
                <w:szCs w:val="22"/>
                <w:lang w:eastAsia="zh-CN"/>
              </w:rPr>
              <w:t xml:space="preserve"> </w:t>
            </w:r>
            <w:r w:rsidRPr="00CE079C" w:rsidR="00CE079C">
              <w:rPr>
                <w:rFonts w:ascii="Arial" w:hAnsi="Arial" w:cs="Arial"/>
                <w:sz w:val="22"/>
                <w:szCs w:val="22"/>
                <w:lang w:eastAsia="zh-CN"/>
              </w:rPr>
              <w:t>based on predefined user lists and access rights,</w:t>
            </w:r>
            <w:r w:rsidR="00765699">
              <w:rPr>
                <w:rFonts w:ascii="Arial" w:hAnsi="Arial" w:cs="Arial"/>
                <w:sz w:val="22"/>
                <w:szCs w:val="22"/>
                <w:lang w:eastAsia="zh-CN"/>
              </w:rPr>
              <w:t xml:space="preserve"> for example</w:t>
            </w:r>
            <w:r w:rsidRPr="00CE079C" w:rsidR="00CE079C">
              <w:rPr>
                <w:rFonts w:ascii="Arial" w:hAnsi="Arial" w:cs="Arial"/>
                <w:sz w:val="22"/>
                <w:szCs w:val="22"/>
                <w:lang w:eastAsia="zh-CN"/>
              </w:rPr>
              <w:t xml:space="preserve"> </w:t>
            </w:r>
            <w:r w:rsidR="00CE079C">
              <w:rPr>
                <w:rFonts w:ascii="Arial" w:hAnsi="Arial" w:cs="Arial"/>
                <w:sz w:val="22"/>
                <w:szCs w:val="22"/>
                <w:lang w:eastAsia="zh-CN"/>
              </w:rPr>
              <w:t>only myself and my supervisor</w:t>
            </w:r>
            <w:r w:rsidRPr="00CE079C" w:rsidR="00CE079C">
              <w:rPr>
                <w:rFonts w:ascii="Arial" w:hAnsi="Arial" w:cs="Arial"/>
                <w:sz w:val="22"/>
                <w:szCs w:val="22"/>
                <w:lang w:eastAsia="zh-CN"/>
              </w:rPr>
              <w:t xml:space="preserve"> can access </w:t>
            </w:r>
            <w:r w:rsidR="002B195C">
              <w:rPr>
                <w:rFonts w:ascii="Arial" w:hAnsi="Arial" w:cs="Arial"/>
                <w:sz w:val="22"/>
                <w:szCs w:val="22"/>
                <w:lang w:eastAsia="zh-CN"/>
              </w:rPr>
              <w:t>data</w:t>
            </w:r>
            <w:r w:rsidR="00CE079C">
              <w:rPr>
                <w:rFonts w:hint="eastAsia" w:ascii="Arial" w:hAnsi="Arial" w:cs="Arial"/>
                <w:sz w:val="22"/>
                <w:szCs w:val="22"/>
                <w:lang w:eastAsia="zh-CN"/>
              </w:rPr>
              <w:t>,</w:t>
            </w:r>
            <w:r w:rsidR="00CE079C">
              <w:rPr>
                <w:rFonts w:ascii="Arial" w:hAnsi="Arial" w:cs="Arial"/>
                <w:sz w:val="22"/>
                <w:szCs w:val="22"/>
                <w:lang w:eastAsia="zh-CN"/>
              </w:rPr>
              <w:t xml:space="preserve"> </w:t>
            </w:r>
            <w:r w:rsidRPr="00CE079C" w:rsidR="00CE079C">
              <w:rPr>
                <w:rFonts w:ascii="Arial" w:hAnsi="Arial" w:cs="Arial"/>
                <w:sz w:val="22"/>
                <w:szCs w:val="22"/>
                <w:lang w:eastAsia="zh-CN"/>
              </w:rPr>
              <w:t>based on the functions of each user within th</w:t>
            </w:r>
            <w:r w:rsidR="00765699">
              <w:rPr>
                <w:rFonts w:ascii="Arial" w:hAnsi="Arial" w:cs="Arial"/>
                <w:sz w:val="22"/>
                <w:szCs w:val="22"/>
                <w:lang w:eastAsia="zh-CN"/>
              </w:rPr>
              <w:t>is</w:t>
            </w:r>
            <w:r w:rsidRPr="00CE079C" w:rsidR="00CE079C">
              <w:rPr>
                <w:rFonts w:ascii="Arial" w:hAnsi="Arial" w:cs="Arial"/>
                <w:sz w:val="22"/>
                <w:szCs w:val="22"/>
                <w:lang w:eastAsia="zh-CN"/>
              </w:rPr>
              <w:t xml:space="preserve"> project</w:t>
            </w:r>
            <w:r w:rsidR="002B195C">
              <w:rPr>
                <w:rFonts w:ascii="Arial" w:hAnsi="Arial" w:cs="Arial"/>
                <w:sz w:val="22"/>
                <w:szCs w:val="22"/>
                <w:lang w:eastAsia="zh-CN"/>
              </w:rPr>
              <w:t>.</w:t>
            </w:r>
            <w:r w:rsidR="00765699">
              <w:rPr>
                <w:rFonts w:ascii="Arial" w:hAnsi="Arial" w:cs="Arial"/>
                <w:sz w:val="22"/>
                <w:szCs w:val="22"/>
                <w:lang w:eastAsia="zh-CN"/>
              </w:rPr>
              <w:t xml:space="preserve"> Also, o</w:t>
            </w:r>
            <w:r w:rsidRPr="002B195C" w:rsidR="002B195C">
              <w:rPr>
                <w:rFonts w:ascii="Arial" w:hAnsi="Arial" w:cs="Arial"/>
                <w:sz w:val="22"/>
                <w:szCs w:val="22"/>
                <w:lang w:eastAsia="zh-CN"/>
              </w:rPr>
              <w:t>rganis</w:t>
            </w:r>
            <w:r w:rsidR="00765699">
              <w:rPr>
                <w:rFonts w:ascii="Arial" w:hAnsi="Arial" w:cs="Arial"/>
                <w:sz w:val="22"/>
                <w:szCs w:val="22"/>
                <w:lang w:eastAsia="zh-CN"/>
              </w:rPr>
              <w:t>ing</w:t>
            </w:r>
            <w:r w:rsidRPr="002B195C" w:rsidR="002B195C">
              <w:rPr>
                <w:rFonts w:ascii="Arial" w:hAnsi="Arial" w:cs="Arial"/>
                <w:sz w:val="22"/>
                <w:szCs w:val="22"/>
                <w:lang w:eastAsia="zh-CN"/>
              </w:rPr>
              <w:t xml:space="preserve"> the proces</w:t>
            </w:r>
            <w:r w:rsidR="00765699">
              <w:rPr>
                <w:rFonts w:ascii="Arial" w:hAnsi="Arial" w:cs="Arial"/>
                <w:sz w:val="22"/>
                <w:szCs w:val="22"/>
                <w:lang w:eastAsia="zh-CN"/>
              </w:rPr>
              <w:t xml:space="preserve">s </w:t>
            </w:r>
            <w:r w:rsidRPr="002B195C" w:rsidR="002B195C">
              <w:rPr>
                <w:rFonts w:ascii="Arial" w:hAnsi="Arial" w:cs="Arial"/>
                <w:sz w:val="22"/>
                <w:szCs w:val="22"/>
                <w:lang w:eastAsia="zh-CN"/>
              </w:rPr>
              <w:t>in a way that gives you the best possible control, for</w:t>
            </w:r>
            <w:r w:rsidR="00765699">
              <w:rPr>
                <w:rFonts w:ascii="Arial" w:hAnsi="Arial" w:cs="Arial"/>
                <w:sz w:val="22"/>
                <w:szCs w:val="22"/>
                <w:lang w:eastAsia="zh-CN"/>
              </w:rPr>
              <w:t xml:space="preserve"> </w:t>
            </w:r>
            <w:r w:rsidRPr="002B195C" w:rsidR="002B195C">
              <w:rPr>
                <w:rFonts w:ascii="Arial" w:hAnsi="Arial" w:cs="Arial"/>
                <w:sz w:val="22"/>
                <w:szCs w:val="22"/>
                <w:lang w:eastAsia="zh-CN"/>
              </w:rPr>
              <w:t xml:space="preserve">example by allowing for tracking of access </w:t>
            </w:r>
            <w:r w:rsidR="00765699">
              <w:rPr>
                <w:rFonts w:ascii="Arial" w:hAnsi="Arial" w:cs="Arial"/>
                <w:sz w:val="22"/>
                <w:szCs w:val="22"/>
                <w:lang w:eastAsia="zh-CN"/>
              </w:rPr>
              <w:t>like a logbook.</w:t>
            </w:r>
          </w:p>
          <w:p w:rsidR="007407AA" w:rsidP="00765699" w:rsidRDefault="007407AA" w14:paraId="2585B4F8" w14:textId="77777777">
            <w:pPr>
              <w:rPr>
                <w:rFonts w:ascii="Arial" w:hAnsi="Arial" w:cs="Arial"/>
                <w:b/>
                <w:bCs/>
                <w:sz w:val="22"/>
                <w:szCs w:val="22"/>
              </w:rPr>
            </w:pPr>
          </w:p>
        </w:tc>
      </w:tr>
      <w:tr w:rsidRPr="004C3A0B" w:rsidR="00633574" w:rsidTr="00090CF7" w14:paraId="73832516" w14:textId="77777777">
        <w:trPr>
          <w:trHeight w:val="439"/>
        </w:trPr>
        <w:tc>
          <w:tcPr>
            <w:tcW w:w="9889" w:type="dxa"/>
            <w:gridSpan w:val="3"/>
            <w:shd w:val="clear" w:color="auto" w:fill="F2F2F2" w:themeFill="background1" w:themeFillShade="F2"/>
            <w:vAlign w:val="center"/>
          </w:tcPr>
          <w:p w:rsidRPr="004C3A0B" w:rsidR="00633574" w:rsidP="00633574" w:rsidRDefault="00633574" w14:paraId="5C819D79" w14:textId="77777777">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Pr="004C3A0B" w:rsidR="00331A88" w:rsidTr="003257BD" w14:paraId="5BCA4F2C" w14:textId="77777777">
        <w:trPr>
          <w:trHeight w:val="439"/>
        </w:trPr>
        <w:tc>
          <w:tcPr>
            <w:tcW w:w="7763" w:type="dxa"/>
            <w:shd w:val="clear" w:color="auto" w:fill="F2F2F2" w:themeFill="background1" w:themeFillShade="F2"/>
            <w:vAlign w:val="center"/>
          </w:tcPr>
          <w:p w:rsidRPr="004C3A0B" w:rsidR="00331A88" w:rsidP="00694EA8" w:rsidRDefault="00331A88" w14:paraId="0932C00C" w14:textId="7777777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Pr="004C3A0B" w:rsidR="00331A88" w:rsidP="00694EA8" w:rsidRDefault="00331A88" w14:paraId="7AFE33F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Pr="004C3A0B" w:rsidR="00331A88" w:rsidP="00694EA8" w:rsidRDefault="00331A88" w14:paraId="051D9AD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331A88" w:rsidTr="003257BD" w14:paraId="7DE76B9B" w14:textId="77777777">
        <w:trPr>
          <w:trHeight w:val="439"/>
        </w:trPr>
        <w:tc>
          <w:tcPr>
            <w:tcW w:w="7763" w:type="dxa"/>
            <w:shd w:val="clear" w:color="auto" w:fill="F2F2F2" w:themeFill="background1" w:themeFillShade="F2"/>
            <w:vAlign w:val="center"/>
          </w:tcPr>
          <w:p w:rsidRPr="004C3A0B" w:rsidR="00331A88" w:rsidP="00694EA8" w:rsidRDefault="00331A88" w14:paraId="7B4C2ABD" w14:textId="77777777">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rsidRPr="004C3A0B" w:rsidR="00331A88" w:rsidP="00694EA8" w:rsidRDefault="00D55F00" w14:paraId="34109A1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rsidRPr="004C3A0B" w:rsidR="00331A88" w:rsidP="00694EA8" w:rsidRDefault="00DD0929" w14:paraId="7BF4EAF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3257BD" w14:paraId="0B8F5971" w14:textId="77777777">
        <w:trPr>
          <w:trHeight w:val="403"/>
        </w:trPr>
        <w:tc>
          <w:tcPr>
            <w:tcW w:w="7763" w:type="dxa"/>
            <w:shd w:val="clear" w:color="auto" w:fill="F2F2F2" w:themeFill="background1" w:themeFillShade="F2"/>
            <w:vAlign w:val="center"/>
          </w:tcPr>
          <w:p w:rsidRPr="004C3A0B" w:rsidR="00331A88" w:rsidP="00694EA8" w:rsidRDefault="00331A88" w14:paraId="32182401" w14:textId="77777777">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Pr="004C3A0B" w:rsidR="00331A88" w:rsidP="00694EA8" w:rsidRDefault="00DD0929" w14:paraId="6329F63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rsidRPr="004C3A0B" w:rsidR="00331A88" w:rsidP="00694EA8" w:rsidRDefault="00D55F00" w14:paraId="5BD8144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3257BD" w14:paraId="29F1038B" w14:textId="77777777">
        <w:trPr>
          <w:trHeight w:val="439"/>
        </w:trPr>
        <w:tc>
          <w:tcPr>
            <w:tcW w:w="7763" w:type="dxa"/>
            <w:shd w:val="clear" w:color="auto" w:fill="F2F2F2" w:themeFill="background1" w:themeFillShade="F2"/>
            <w:vAlign w:val="center"/>
          </w:tcPr>
          <w:p w:rsidRPr="004C3A0B" w:rsidR="00331A88" w:rsidP="00694EA8" w:rsidRDefault="00331A88" w14:paraId="1566EF83" w14:textId="7777777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Pr="004C3A0B" w:rsidR="00331A88" w:rsidP="00694EA8" w:rsidRDefault="00DD0929" w14:paraId="28FF358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Pr="004C3A0B" w:rsidR="00331A88" w:rsidP="00694EA8" w:rsidRDefault="00D55F00" w14:paraId="61B64E9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3257BD" w14:paraId="64B7DDB5" w14:textId="77777777">
        <w:trPr>
          <w:trHeight w:val="403"/>
        </w:trPr>
        <w:tc>
          <w:tcPr>
            <w:tcW w:w="7763" w:type="dxa"/>
            <w:shd w:val="clear" w:color="auto" w:fill="F2F2F2" w:themeFill="background1" w:themeFillShade="F2"/>
            <w:vAlign w:val="center"/>
          </w:tcPr>
          <w:p w:rsidRPr="004C3A0B" w:rsidR="00331A88" w:rsidP="00694EA8" w:rsidRDefault="00331A88" w14:paraId="1E21B06F" w14:textId="77777777">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Pr="004C3A0B" w:rsidR="00331A88" w:rsidP="00694EA8" w:rsidRDefault="00D4276E" w14:paraId="0D7A4A0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Pr="004C3A0B" w:rsidR="00331A88" w:rsidP="00694EA8" w:rsidRDefault="00D4276E" w14:paraId="277593E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3257BD" w14:paraId="618851C9" w14:textId="77777777">
        <w:trPr>
          <w:trHeight w:val="403"/>
        </w:trPr>
        <w:tc>
          <w:tcPr>
            <w:tcW w:w="7763" w:type="dxa"/>
            <w:shd w:val="clear" w:color="auto" w:fill="F2F2F2" w:themeFill="background1" w:themeFillShade="F2"/>
            <w:vAlign w:val="center"/>
          </w:tcPr>
          <w:p w:rsidRPr="004C3A0B" w:rsidR="00331A88" w:rsidP="00694EA8" w:rsidRDefault="00331A88" w14:paraId="7CC14BF5" w14:textId="77777777">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Pr="004C3A0B" w:rsidR="00331A88" w:rsidP="00694EA8" w:rsidRDefault="00DD0929" w14:paraId="1E8BE2B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Pr="004C3A0B" w:rsidR="00331A88" w:rsidP="00694EA8" w:rsidRDefault="00D55F00" w14:paraId="7785C29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3257BD" w14:paraId="52FDDE93" w14:textId="77777777">
        <w:trPr>
          <w:trHeight w:val="403"/>
        </w:trPr>
        <w:tc>
          <w:tcPr>
            <w:tcW w:w="7763" w:type="dxa"/>
            <w:shd w:val="clear" w:color="auto" w:fill="F2F2F2" w:themeFill="background1" w:themeFillShade="F2"/>
            <w:vAlign w:val="center"/>
          </w:tcPr>
          <w:p w:rsidRPr="004C3A0B" w:rsidR="00331A88" w:rsidP="00694EA8" w:rsidRDefault="00331A88" w14:paraId="45B667F5" w14:textId="77777777">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Pr="004C3A0B" w:rsidR="00331A88" w:rsidP="00694EA8" w:rsidRDefault="00DD0929" w14:paraId="01BEF6F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Pr="004C3A0B" w:rsidR="00331A88" w:rsidP="00694EA8" w:rsidRDefault="00D55F00" w14:paraId="1615878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3257BD" w14:paraId="2F93646C" w14:textId="77777777">
        <w:trPr>
          <w:trHeight w:val="403"/>
        </w:trPr>
        <w:tc>
          <w:tcPr>
            <w:tcW w:w="7763" w:type="dxa"/>
            <w:shd w:val="clear" w:color="auto" w:fill="F2F2F2" w:themeFill="background1" w:themeFillShade="F2"/>
            <w:vAlign w:val="center"/>
          </w:tcPr>
          <w:p w:rsidRPr="004C3A0B" w:rsidR="00331A88" w:rsidP="00694EA8" w:rsidRDefault="00331A88" w14:paraId="7050A0A4" w14:textId="77777777">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rsidRPr="004C3A0B" w:rsidR="00331A88" w:rsidP="00694EA8" w:rsidRDefault="00D55F00" w14:paraId="602F9B5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rsidRPr="004C3A0B" w:rsidR="00331A88" w:rsidP="00694EA8" w:rsidRDefault="00DD0929" w14:paraId="1D67BB9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3257BD" w14:paraId="256FA755" w14:textId="77777777">
        <w:trPr>
          <w:trHeight w:val="403"/>
        </w:trPr>
        <w:tc>
          <w:tcPr>
            <w:tcW w:w="7763" w:type="dxa"/>
            <w:shd w:val="clear" w:color="auto" w:fill="F2F2F2" w:themeFill="background1" w:themeFillShade="F2"/>
            <w:vAlign w:val="center"/>
          </w:tcPr>
          <w:p w:rsidRPr="004C3A0B" w:rsidR="00331A88" w:rsidP="00694EA8" w:rsidRDefault="00331A88" w14:paraId="4480464C" w14:textId="77777777">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rsidRPr="004C3A0B" w:rsidR="00331A88" w:rsidP="00694EA8" w:rsidRDefault="00D55F00" w14:paraId="08159AE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rsidRPr="004C3A0B" w:rsidR="00331A88" w:rsidP="00694EA8" w:rsidRDefault="00DD0929" w14:paraId="3FE3E90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331A88" w:rsidTr="00A83D75" w14:paraId="2906A00A" w14:textId="77777777">
        <w:trPr>
          <w:trHeight w:val="403"/>
        </w:trPr>
        <w:tc>
          <w:tcPr>
            <w:tcW w:w="9889" w:type="dxa"/>
            <w:gridSpan w:val="3"/>
            <w:shd w:val="clear" w:color="auto" w:fill="F2F2F2" w:themeFill="background1" w:themeFillShade="F2"/>
            <w:vAlign w:val="center"/>
          </w:tcPr>
          <w:p w:rsidRPr="004C3A0B" w:rsidR="00331A88" w:rsidP="00B65EC6" w:rsidRDefault="00331A88" w14:paraId="47733009" w14:textId="77777777">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Pr="004C3A0B" w:rsidR="00331A88" w:rsidTr="00694EA8" w14:paraId="4C1D3E6E" w14:textId="77777777">
        <w:trPr>
          <w:trHeight w:val="403"/>
        </w:trPr>
        <w:tc>
          <w:tcPr>
            <w:tcW w:w="9889" w:type="dxa"/>
            <w:gridSpan w:val="3"/>
            <w:vAlign w:val="center"/>
          </w:tcPr>
          <w:p w:rsidR="00022E43" w:rsidP="00970CEE" w:rsidRDefault="00490B12" w14:paraId="7E366025" w14:textId="77777777">
            <w:pPr>
              <w:autoSpaceDE w:val="0"/>
              <w:autoSpaceDN w:val="0"/>
              <w:adjustRightInd w:val="0"/>
              <w:jc w:val="both"/>
              <w:rPr>
                <w:rFonts w:ascii="Arial" w:hAnsi="Arial" w:cs="Arial"/>
                <w:sz w:val="22"/>
                <w:szCs w:val="22"/>
              </w:rPr>
            </w:pPr>
            <w:r>
              <w:rPr>
                <w:rFonts w:ascii="Arial" w:hAnsi="Arial" w:cs="Arial"/>
                <w:sz w:val="22"/>
                <w:szCs w:val="22"/>
              </w:rPr>
              <w:t xml:space="preserve">I will ensure the storage security </w:t>
            </w:r>
            <w:r w:rsidR="006A6C89">
              <w:rPr>
                <w:rFonts w:ascii="Arial" w:hAnsi="Arial" w:cs="Arial"/>
                <w:sz w:val="22"/>
                <w:szCs w:val="22"/>
              </w:rPr>
              <w:t xml:space="preserve">concerns are equally important even when my data is on my laptop, USB stick or stored in cloud storage. For instance, operating system controls, local encrypted storage, usage of passwords to access files, database encryption are all used to protect my storage. </w:t>
            </w:r>
          </w:p>
          <w:p w:rsidR="00490B12" w:rsidP="00970CEE" w:rsidRDefault="006A6C89" w14:paraId="07135458" w14:textId="77777777">
            <w:pPr>
              <w:autoSpaceDE w:val="0"/>
              <w:autoSpaceDN w:val="0"/>
              <w:adjustRightInd w:val="0"/>
              <w:jc w:val="both"/>
              <w:rPr>
                <w:rFonts w:ascii="Arial" w:hAnsi="Arial" w:cs="Arial"/>
                <w:sz w:val="22"/>
                <w:szCs w:val="22"/>
              </w:rPr>
            </w:pPr>
            <w:r>
              <w:rPr>
                <w:rFonts w:ascii="Arial" w:hAnsi="Arial" w:cs="Arial"/>
                <w:sz w:val="22"/>
                <w:szCs w:val="22"/>
              </w:rPr>
              <w:t xml:space="preserve">The usage of safe electronic communication to transfer the data will be used throughout. For example, encrypted communication, firewall system and access control lists, anti-virus systems which protect data carriers when they are physically transferred. </w:t>
            </w:r>
          </w:p>
          <w:p w:rsidRPr="00BC6348" w:rsidR="00022E43" w:rsidP="006A6C89" w:rsidRDefault="00022E43" w14:paraId="0B9772D6" w14:textId="77777777">
            <w:pPr>
              <w:autoSpaceDE w:val="0"/>
              <w:autoSpaceDN w:val="0"/>
              <w:adjustRightInd w:val="0"/>
              <w:jc w:val="both"/>
              <w:rPr>
                <w:rFonts w:ascii="Arial" w:hAnsi="Arial" w:cs="Arial"/>
                <w:sz w:val="22"/>
                <w:szCs w:val="22"/>
                <w:lang w:eastAsia="zh-CN"/>
              </w:rPr>
            </w:pPr>
          </w:p>
        </w:tc>
      </w:tr>
      <w:tr w:rsidRPr="004C3A0B" w:rsidR="00947984" w:rsidTr="00D839CD" w14:paraId="6938EFA5" w14:textId="77777777">
        <w:trPr>
          <w:trHeight w:val="403"/>
        </w:trPr>
        <w:tc>
          <w:tcPr>
            <w:tcW w:w="9889" w:type="dxa"/>
            <w:gridSpan w:val="3"/>
            <w:shd w:val="clear" w:color="auto" w:fill="F2F2F2" w:themeFill="background1" w:themeFillShade="F2"/>
            <w:vAlign w:val="center"/>
          </w:tcPr>
          <w:p w:rsidRPr="004C3A0B" w:rsidR="00947984" w:rsidP="00947984" w:rsidRDefault="00947984" w14:paraId="18F0CEC4" w14:textId="77777777">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947984" w:rsidTr="00694EA8" w14:paraId="12968412" w14:textId="77777777">
        <w:trPr>
          <w:trHeight w:val="403"/>
        </w:trPr>
        <w:tc>
          <w:tcPr>
            <w:tcW w:w="9889" w:type="dxa"/>
            <w:gridSpan w:val="3"/>
            <w:vAlign w:val="center"/>
          </w:tcPr>
          <w:p w:rsidR="003257BD" w:rsidP="003257BD" w:rsidRDefault="003257BD" w14:paraId="484E80DB" w14:textId="77777777">
            <w:pPr>
              <w:autoSpaceDE w:val="0"/>
              <w:autoSpaceDN w:val="0"/>
              <w:adjustRightInd w:val="0"/>
              <w:rPr>
                <w:rFonts w:ascii="Arial" w:hAnsi="Arial" w:cs="Arial"/>
                <w:sz w:val="22"/>
                <w:szCs w:val="22"/>
              </w:rPr>
            </w:pPr>
          </w:p>
          <w:p w:rsidR="003257BD" w:rsidP="003257BD" w:rsidRDefault="00BC6348" w14:paraId="06B22B54" w14:textId="77777777">
            <w:pPr>
              <w:autoSpaceDE w:val="0"/>
              <w:autoSpaceDN w:val="0"/>
              <w:adjustRightInd w:val="0"/>
              <w:rPr>
                <w:rFonts w:ascii="Arial" w:hAnsi="Arial" w:cs="Arial"/>
                <w:sz w:val="22"/>
                <w:szCs w:val="22"/>
              </w:rPr>
            </w:pPr>
            <w:r w:rsidRPr="00BC6348">
              <w:rPr>
                <w:rFonts w:ascii="Arial" w:hAnsi="Arial" w:cs="Arial"/>
                <w:sz w:val="22"/>
                <w:szCs w:val="22"/>
              </w:rPr>
              <w:t>My</w:t>
            </w:r>
            <w:r>
              <w:rPr>
                <w:rFonts w:ascii="Arial" w:hAnsi="Arial" w:cs="Arial"/>
                <w:sz w:val="22"/>
                <w:szCs w:val="22"/>
              </w:rPr>
              <w:t>self</w:t>
            </w:r>
            <w:r w:rsidR="00DC104A">
              <w:rPr>
                <w:rFonts w:ascii="Arial" w:hAnsi="Arial" w:cs="Arial"/>
                <w:sz w:val="22"/>
                <w:szCs w:val="22"/>
              </w:rPr>
              <w:t>.</w:t>
            </w:r>
          </w:p>
          <w:p w:rsidRPr="004C3A0B" w:rsidR="00947984" w:rsidP="003257BD" w:rsidRDefault="00947984" w14:paraId="7C34D9DA" w14:textId="77777777">
            <w:pPr>
              <w:autoSpaceDE w:val="0"/>
              <w:autoSpaceDN w:val="0"/>
              <w:adjustRightInd w:val="0"/>
              <w:rPr>
                <w:rFonts w:ascii="Arial" w:hAnsi="Arial" w:cs="Arial"/>
                <w:sz w:val="22"/>
                <w:szCs w:val="22"/>
              </w:rPr>
            </w:pPr>
          </w:p>
        </w:tc>
      </w:tr>
      <w:tr w:rsidRPr="004C3A0B" w:rsidR="00947984" w:rsidTr="00D839CD" w14:paraId="705EEF9A" w14:textId="77777777">
        <w:trPr>
          <w:trHeight w:val="403"/>
        </w:trPr>
        <w:tc>
          <w:tcPr>
            <w:tcW w:w="9889" w:type="dxa"/>
            <w:gridSpan w:val="3"/>
            <w:shd w:val="clear" w:color="auto" w:fill="F2F2F2" w:themeFill="background1" w:themeFillShade="F2"/>
          </w:tcPr>
          <w:p w:rsidRPr="004C3A0B" w:rsidR="00947984" w:rsidP="00947984" w:rsidRDefault="00947984" w14:paraId="33557464" w14:textId="77777777">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947984" w:rsidTr="00947984" w14:paraId="3F15A3AA" w14:textId="77777777">
        <w:trPr>
          <w:trHeight w:val="403"/>
        </w:trPr>
        <w:tc>
          <w:tcPr>
            <w:tcW w:w="9889" w:type="dxa"/>
            <w:gridSpan w:val="3"/>
          </w:tcPr>
          <w:p w:rsidR="003257BD" w:rsidP="003257BD" w:rsidRDefault="003257BD" w14:paraId="051AC788" w14:textId="77777777">
            <w:pPr>
              <w:autoSpaceDE w:val="0"/>
              <w:autoSpaceDN w:val="0"/>
              <w:adjustRightInd w:val="0"/>
              <w:rPr>
                <w:rFonts w:ascii="Arial" w:hAnsi="Arial" w:cs="Arial"/>
                <w:sz w:val="22"/>
                <w:szCs w:val="22"/>
              </w:rPr>
            </w:pPr>
          </w:p>
          <w:p w:rsidR="003257BD" w:rsidP="003257BD" w:rsidRDefault="00BC6348" w14:paraId="6F656520" w14:textId="77777777">
            <w:pPr>
              <w:autoSpaceDE w:val="0"/>
              <w:autoSpaceDN w:val="0"/>
              <w:adjustRightInd w:val="0"/>
              <w:rPr>
                <w:rFonts w:ascii="Arial" w:hAnsi="Arial" w:cs="Arial"/>
                <w:sz w:val="22"/>
                <w:szCs w:val="22"/>
              </w:rPr>
            </w:pPr>
            <w:r w:rsidRPr="00BC6348">
              <w:rPr>
                <w:rFonts w:ascii="Arial" w:hAnsi="Arial" w:cs="Arial"/>
                <w:sz w:val="22"/>
                <w:szCs w:val="22"/>
              </w:rPr>
              <w:t>Only myself</w:t>
            </w:r>
          </w:p>
          <w:p w:rsidRPr="004C3A0B" w:rsidR="00947984" w:rsidP="003257BD" w:rsidRDefault="00947984" w14:paraId="1FE569B9" w14:textId="77777777">
            <w:pPr>
              <w:autoSpaceDE w:val="0"/>
              <w:autoSpaceDN w:val="0"/>
              <w:adjustRightInd w:val="0"/>
              <w:rPr>
                <w:rFonts w:ascii="Arial" w:hAnsi="Arial" w:cs="Arial"/>
                <w:sz w:val="22"/>
                <w:szCs w:val="22"/>
              </w:rPr>
            </w:pPr>
          </w:p>
        </w:tc>
      </w:tr>
      <w:tr w:rsidRPr="004C3A0B" w:rsidR="00947984" w:rsidTr="00D839CD" w14:paraId="48E66809" w14:textId="77777777">
        <w:trPr>
          <w:trHeight w:val="403"/>
        </w:trPr>
        <w:tc>
          <w:tcPr>
            <w:tcW w:w="9889" w:type="dxa"/>
            <w:gridSpan w:val="3"/>
            <w:shd w:val="clear" w:color="auto" w:fill="F2F2F2" w:themeFill="background1" w:themeFillShade="F2"/>
          </w:tcPr>
          <w:p w:rsidRPr="004C3A0B" w:rsidR="00947984" w:rsidP="00947984" w:rsidRDefault="00947984" w14:paraId="3C349935" w14:textId="77777777">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Pr="004C3A0B" w:rsidR="00947984" w:rsidTr="00947984" w14:paraId="62AB978E" w14:textId="77777777">
        <w:trPr>
          <w:trHeight w:val="403"/>
        </w:trPr>
        <w:tc>
          <w:tcPr>
            <w:tcW w:w="9889" w:type="dxa"/>
            <w:gridSpan w:val="3"/>
          </w:tcPr>
          <w:p w:rsidR="00022E43" w:rsidP="00D82D1D" w:rsidRDefault="00022E43" w14:paraId="4A31FCAF" w14:textId="77777777">
            <w:pPr>
              <w:autoSpaceDE w:val="0"/>
              <w:autoSpaceDN w:val="0"/>
              <w:adjustRightInd w:val="0"/>
              <w:jc w:val="both"/>
              <w:rPr>
                <w:rFonts w:ascii="Arial" w:hAnsi="Arial" w:cs="Arial"/>
                <w:sz w:val="22"/>
                <w:szCs w:val="22"/>
              </w:rPr>
            </w:pPr>
          </w:p>
          <w:p w:rsidR="000C7CA3" w:rsidP="00D82D1D" w:rsidRDefault="001721D0" w14:paraId="7AB79020" w14:textId="77777777">
            <w:pPr>
              <w:autoSpaceDE w:val="0"/>
              <w:autoSpaceDN w:val="0"/>
              <w:adjustRightInd w:val="0"/>
              <w:jc w:val="both"/>
              <w:rPr>
                <w:rFonts w:ascii="Arial" w:hAnsi="Arial" w:cs="Arial"/>
                <w:sz w:val="22"/>
                <w:szCs w:val="22"/>
              </w:rPr>
            </w:pPr>
            <w:r>
              <w:rPr>
                <w:rFonts w:ascii="Arial" w:hAnsi="Arial" w:cs="Arial"/>
                <w:sz w:val="22"/>
                <w:szCs w:val="22"/>
              </w:rPr>
              <w:t>Ensuring my data is safe is crucial to this project. A good storage and backup strategy will help prevent potential data loss. Making regular backup of files, protecting myself against viruses by running anti-virus software and using a system of passwords so that access to data is restricted.</w:t>
            </w:r>
          </w:p>
          <w:p w:rsidRPr="004C3A0B" w:rsidR="00947984" w:rsidP="001721D0" w:rsidRDefault="00947984" w14:paraId="6F21118F" w14:textId="77777777">
            <w:pPr>
              <w:autoSpaceDE w:val="0"/>
              <w:autoSpaceDN w:val="0"/>
              <w:adjustRightInd w:val="0"/>
              <w:jc w:val="both"/>
              <w:rPr>
                <w:rFonts w:ascii="Arial" w:hAnsi="Arial" w:cs="Arial"/>
                <w:sz w:val="22"/>
                <w:szCs w:val="22"/>
              </w:rPr>
            </w:pPr>
          </w:p>
        </w:tc>
      </w:tr>
      <w:tr w:rsidRPr="004C3A0B" w:rsidR="00B93605" w:rsidTr="00947984" w14:paraId="58052E9D" w14:textId="77777777">
        <w:trPr>
          <w:trHeight w:val="403"/>
        </w:trPr>
        <w:tc>
          <w:tcPr>
            <w:tcW w:w="9889" w:type="dxa"/>
            <w:gridSpan w:val="3"/>
          </w:tcPr>
          <w:p w:rsidR="00B93605" w:rsidP="003257BD" w:rsidRDefault="00C32EFB" w14:paraId="6BE1FF1F" w14:textId="7777777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w:history="1" r:id="rId13">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Pr="004C3A0B" w:rsidR="00B93605" w:rsidTr="00947984" w14:paraId="2702BAF4" w14:textId="77777777">
        <w:trPr>
          <w:trHeight w:val="403"/>
        </w:trPr>
        <w:tc>
          <w:tcPr>
            <w:tcW w:w="9889" w:type="dxa"/>
            <w:gridSpan w:val="3"/>
          </w:tcPr>
          <w:p w:rsidR="00C32EFB" w:rsidP="00C32EFB" w:rsidRDefault="00C32EFB" w14:paraId="59DA1BAB" w14:textId="77777777">
            <w:pPr>
              <w:autoSpaceDE w:val="0"/>
              <w:autoSpaceDN w:val="0"/>
              <w:adjustRightInd w:val="0"/>
              <w:rPr>
                <w:rFonts w:ascii="Arial" w:hAnsi="Arial" w:cs="Arial"/>
                <w:sz w:val="22"/>
                <w:szCs w:val="22"/>
              </w:rPr>
            </w:pPr>
          </w:p>
          <w:p w:rsidR="00C32EFB" w:rsidP="00C32EFB" w:rsidRDefault="00C32EFB" w14:paraId="1F6458C6" w14:textId="77777777">
            <w:pPr>
              <w:autoSpaceDE w:val="0"/>
              <w:autoSpaceDN w:val="0"/>
              <w:adjustRightInd w:val="0"/>
              <w:rPr>
                <w:rFonts w:ascii="Arial" w:hAnsi="Arial" w:cs="Arial"/>
                <w:sz w:val="22"/>
                <w:szCs w:val="22"/>
              </w:rPr>
            </w:pPr>
          </w:p>
          <w:p w:rsidR="00B93605" w:rsidP="00C32EFB" w:rsidRDefault="00B93605" w14:paraId="67AE5BC0" w14:textId="77777777">
            <w:pPr>
              <w:autoSpaceDE w:val="0"/>
              <w:autoSpaceDN w:val="0"/>
              <w:adjustRightInd w:val="0"/>
              <w:rPr>
                <w:rFonts w:ascii="Arial" w:hAnsi="Arial" w:cs="Arial"/>
                <w:sz w:val="22"/>
                <w:szCs w:val="22"/>
              </w:rPr>
            </w:pPr>
          </w:p>
        </w:tc>
      </w:tr>
      <w:tr w:rsidRPr="004C3A0B" w:rsidR="00C32EFB" w:rsidTr="00C32EFB" w14:paraId="1E999A5D" w14:textId="77777777">
        <w:trPr>
          <w:trHeight w:val="252"/>
        </w:trPr>
        <w:tc>
          <w:tcPr>
            <w:tcW w:w="7763" w:type="dxa"/>
            <w:vMerge w:val="restart"/>
            <w:shd w:val="clear" w:color="auto" w:fill="F2F2F2" w:themeFill="background1" w:themeFillShade="F2"/>
          </w:tcPr>
          <w:p w:rsidR="00C32EFB" w:rsidP="00C32EFB" w:rsidRDefault="00C32EFB" w14:paraId="2ECAF331" w14:textId="77777777">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14">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Pr="0092487B" w:rsidR="00C32EFB" w:rsidP="00C32EFB" w:rsidRDefault="00C32EFB" w14:paraId="3AE05C64" w14:textId="77777777">
            <w:pPr>
              <w:autoSpaceDE w:val="0"/>
              <w:autoSpaceDN w:val="0"/>
              <w:adjustRightInd w:val="0"/>
              <w:rPr>
                <w:rFonts w:ascii="Arial" w:hAnsi="Arial" w:cs="Arial"/>
                <w:sz w:val="22"/>
                <w:szCs w:val="22"/>
              </w:rPr>
            </w:pPr>
          </w:p>
        </w:tc>
        <w:tc>
          <w:tcPr>
            <w:tcW w:w="992" w:type="dxa"/>
            <w:shd w:val="clear" w:color="auto" w:fill="F2F2F2" w:themeFill="background1" w:themeFillShade="F2"/>
          </w:tcPr>
          <w:p w:rsidRPr="003257BD" w:rsidR="00C32EFB" w:rsidP="00C32EFB" w:rsidRDefault="00C32EFB" w14:paraId="4C454E01"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Pr="0092487B" w:rsidR="00C32EFB" w:rsidP="00C32EFB" w:rsidRDefault="000A39C4" w14:paraId="19CE68DD" w14:textId="77777777">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C6348">
                  <w:rPr>
                    <w:rFonts w:hint="eastAsia" w:ascii="MS Gothic" w:hAnsi="MS Gothic" w:eastAsia="MS Gothic" w:cs="Arial"/>
                    <w:b/>
                    <w:bCs/>
                  </w:rPr>
                  <w:t>☒</w:t>
                </w:r>
              </w:sdtContent>
            </w:sdt>
          </w:p>
        </w:tc>
      </w:tr>
      <w:tr w:rsidRPr="004C3A0B" w:rsidR="00C32EFB" w:rsidTr="00B93605" w14:paraId="7F7F06D8" w14:textId="77777777">
        <w:trPr>
          <w:trHeight w:val="252"/>
        </w:trPr>
        <w:tc>
          <w:tcPr>
            <w:tcW w:w="7763" w:type="dxa"/>
            <w:vMerge/>
            <w:shd w:val="clear" w:color="auto" w:fill="F2F2F2" w:themeFill="background1" w:themeFillShade="F2"/>
          </w:tcPr>
          <w:p w:rsidRPr="004D6425" w:rsidR="00C32EFB" w:rsidP="00C32EFB" w:rsidRDefault="00C32EFB" w14:paraId="05C39E7B" w14:textId="77777777">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Pr="003257BD" w:rsidR="00C32EFB" w:rsidP="00C32EFB" w:rsidRDefault="00C32EFB" w14:paraId="3CA38D1B" w14:textId="77777777">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Pr="0092487B" w:rsidR="00C32EFB" w:rsidP="00C32EFB" w:rsidRDefault="000A39C4" w14:paraId="69691607" w14:textId="77777777">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hint="eastAsia" w:ascii="MS Gothic" w:hAnsi="MS Gothic" w:eastAsia="MS Gothic" w:cs="Arial"/>
                    <w:b/>
                    <w:bCs/>
                  </w:rPr>
                  <w:t>☐</w:t>
                </w:r>
              </w:sdtContent>
            </w:sdt>
          </w:p>
        </w:tc>
      </w:tr>
      <w:tr w:rsidRPr="004C3A0B" w:rsidR="00C32EFB" w:rsidTr="003257BD" w14:paraId="77A00239" w14:textId="77777777">
        <w:trPr>
          <w:trHeight w:val="311"/>
        </w:trPr>
        <w:tc>
          <w:tcPr>
            <w:tcW w:w="7763" w:type="dxa"/>
            <w:vMerge w:val="restart"/>
            <w:shd w:val="clear" w:color="auto" w:fill="F2F2F2" w:themeFill="background1" w:themeFillShade="F2"/>
          </w:tcPr>
          <w:p w:rsidRPr="0092487B" w:rsidR="00C32EFB" w:rsidP="00C32EFB" w:rsidRDefault="00C32EFB" w14:paraId="473699C9" w14:textId="77777777">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Pr="003257BD" w:rsidR="00C32EFB" w:rsidP="00C32EFB" w:rsidRDefault="00C32EFB" w14:paraId="14B67DAD"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Pr="0092487B" w:rsidR="00C32EFB" w:rsidP="00C32EFB" w:rsidRDefault="000A39C4" w14:paraId="38001E87" w14:textId="77777777">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C6348">
                  <w:rPr>
                    <w:rFonts w:hint="eastAsia" w:ascii="MS Gothic" w:hAnsi="MS Gothic" w:eastAsia="MS Gothic" w:cs="Arial"/>
                    <w:b/>
                    <w:bCs/>
                  </w:rPr>
                  <w:t>☒</w:t>
                </w:r>
              </w:sdtContent>
            </w:sdt>
          </w:p>
        </w:tc>
      </w:tr>
      <w:tr w:rsidRPr="004C3A0B" w:rsidR="00C32EFB" w:rsidTr="003257BD" w14:paraId="2EB3815E" w14:textId="77777777">
        <w:trPr>
          <w:trHeight w:val="311"/>
        </w:trPr>
        <w:tc>
          <w:tcPr>
            <w:tcW w:w="7763" w:type="dxa"/>
            <w:vMerge/>
            <w:shd w:val="clear" w:color="auto" w:fill="F2F2F2" w:themeFill="background1" w:themeFillShade="F2"/>
          </w:tcPr>
          <w:p w:rsidRPr="0092487B" w:rsidR="00C32EFB" w:rsidP="00C32EFB" w:rsidRDefault="00C32EFB" w14:paraId="50823519" w14:textId="77777777">
            <w:pPr>
              <w:autoSpaceDE w:val="0"/>
              <w:autoSpaceDN w:val="0"/>
              <w:adjustRightInd w:val="0"/>
              <w:rPr>
                <w:rFonts w:ascii="Arial" w:hAnsi="Arial" w:cs="Arial"/>
                <w:sz w:val="22"/>
                <w:szCs w:val="22"/>
              </w:rPr>
            </w:pPr>
          </w:p>
        </w:tc>
        <w:tc>
          <w:tcPr>
            <w:tcW w:w="992" w:type="dxa"/>
            <w:shd w:val="clear" w:color="auto" w:fill="F2F2F2" w:themeFill="background1" w:themeFillShade="F2"/>
          </w:tcPr>
          <w:p w:rsidRPr="003257BD" w:rsidR="00C32EFB" w:rsidP="00C32EFB" w:rsidRDefault="00C32EFB" w14:paraId="2E3BEB9B" w14:textId="77777777">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Pr="0092487B" w:rsidR="00C32EFB" w:rsidP="00C32EFB" w:rsidRDefault="000A39C4" w14:paraId="4BCA65E3" w14:textId="77777777">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hint="eastAsia" w:ascii="MS Gothic" w:hAnsi="MS Gothic" w:eastAsia="MS Gothic" w:cs="Arial"/>
                    <w:b/>
                    <w:bCs/>
                  </w:rPr>
                  <w:t>☐</w:t>
                </w:r>
              </w:sdtContent>
            </w:sdt>
          </w:p>
        </w:tc>
      </w:tr>
    </w:tbl>
    <w:p w:rsidR="0092487B" w:rsidP="00694EA8" w:rsidRDefault="0092487B" w14:paraId="3776CD10" w14:textId="77777777">
      <w:pPr>
        <w:rPr>
          <w:rFonts w:ascii="Arial" w:hAnsi="Arial" w:cs="Arial"/>
          <w:b/>
          <w:bCs/>
          <w:sz w:val="22"/>
          <w:szCs w:val="22"/>
        </w:rPr>
      </w:pPr>
    </w:p>
    <w:p w:rsidR="002A152D" w:rsidRDefault="002A152D" w14:paraId="63A5B773" w14:textId="77777777">
      <w:pPr>
        <w:rPr>
          <w:rFonts w:ascii="Arial" w:hAnsi="Arial" w:cs="Arial"/>
          <w:b/>
          <w:bCs/>
          <w:sz w:val="22"/>
          <w:szCs w:val="22"/>
        </w:rPr>
      </w:pPr>
      <w:r>
        <w:rPr>
          <w:rFonts w:ascii="Arial" w:hAnsi="Arial" w:cs="Arial"/>
          <w:b/>
          <w:bCs/>
          <w:sz w:val="22"/>
          <w:szCs w:val="22"/>
        </w:rPr>
        <w:br w:type="page"/>
      </w:r>
    </w:p>
    <w:p w:rsidRPr="00354F34" w:rsidR="00694EA8" w:rsidP="00354F34" w:rsidRDefault="00694EA8" w14:paraId="677BB268"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Pr="00354F34" w:rsidR="003A5C91">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2822"/>
        <w:gridCol w:w="4820"/>
        <w:gridCol w:w="2239"/>
      </w:tblGrid>
      <w:tr w:rsidRPr="004C3A0B" w:rsidR="00694EA8" w:rsidTr="00A83D75" w14:paraId="33805D1C" w14:textId="77777777">
        <w:trPr>
          <w:trHeight w:val="1807"/>
        </w:trPr>
        <w:tc>
          <w:tcPr>
            <w:tcW w:w="9881" w:type="dxa"/>
            <w:gridSpan w:val="3"/>
            <w:shd w:val="clear" w:color="auto" w:fill="F2F2F2" w:themeFill="background1" w:themeFillShade="F2"/>
            <w:vAlign w:val="center"/>
          </w:tcPr>
          <w:p w:rsidRPr="004C3A0B" w:rsidR="00694EA8" w:rsidP="00694EA8" w:rsidRDefault="00694EA8" w14:paraId="0F7834BF" w14:textId="77777777">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694EA8" w:rsidP="00694EA8" w:rsidRDefault="00694EA8" w14:paraId="118C4B9F" w14:textId="77777777">
            <w:pPr>
              <w:jc w:val="both"/>
              <w:rPr>
                <w:rFonts w:ascii="Arial" w:hAnsi="Arial" w:cs="Arial"/>
                <w:b/>
                <w:bCs/>
                <w:color w:val="000000"/>
                <w:sz w:val="22"/>
                <w:szCs w:val="22"/>
              </w:rPr>
            </w:pPr>
          </w:p>
          <w:p w:rsidRPr="004C3A0B" w:rsidR="00694EA8" w:rsidP="000C3A29" w:rsidRDefault="00694EA8" w14:paraId="4E3DCA22"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Pr="004C3A0B" w:rsidR="000C3A29">
              <w:rPr>
                <w:rFonts w:ascii="Arial" w:hAnsi="Arial" w:cs="Arial"/>
                <w:sz w:val="22"/>
                <w:szCs w:val="22"/>
              </w:rPr>
              <w:t xml:space="preserve">will meet the University’s </w:t>
            </w:r>
            <w:r w:rsidRPr="00CA510C" w:rsidR="000C3A29">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w:history="1" r:id="rId15">
              <w:r w:rsidRPr="00100C35" w:rsidR="00CA510C">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Pr="004C3A0B" w:rsidR="0092487B" w:rsidTr="003257BD" w14:paraId="1AD4FC3D" w14:textId="77777777">
        <w:trPr>
          <w:trHeight w:val="657"/>
        </w:trPr>
        <w:tc>
          <w:tcPr>
            <w:tcW w:w="282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92487B" w:rsidP="000C3A29" w:rsidRDefault="0092487B" w14:paraId="5E80BE15" w14:textId="77777777">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color="auto" w:sz="4" w:space="0"/>
            </w:tcBorders>
            <w:vAlign w:val="center"/>
          </w:tcPr>
          <w:p w:rsidRPr="004C3A0B" w:rsidR="0092487B" w:rsidP="00694EA8" w:rsidRDefault="00C70B32" w14:paraId="0C090D57" w14:textId="77777777">
            <w:pPr>
              <w:spacing w:before="100" w:beforeAutospacing="1" w:after="100" w:afterAutospacing="1"/>
              <w:rPr>
                <w:rFonts w:ascii="Arial" w:hAnsi="Arial" w:cs="Arial"/>
                <w:sz w:val="22"/>
                <w:szCs w:val="22"/>
                <w:lang w:eastAsia="zh-CN"/>
              </w:rPr>
            </w:pPr>
            <w:r>
              <w:rPr>
                <w:rFonts w:ascii="Arial" w:hAnsi="Arial" w:cs="Arial"/>
                <w:sz w:val="22"/>
                <w:szCs w:val="22"/>
                <w:lang w:eastAsia="zh-CN"/>
              </w:rPr>
              <w:t xml:space="preserve">Jac Williams </w:t>
            </w:r>
          </w:p>
        </w:tc>
        <w:tc>
          <w:tcPr>
            <w:tcW w:w="2239" w:type="dxa"/>
            <w:vAlign w:val="center"/>
          </w:tcPr>
          <w:p w:rsidR="0092487B" w:rsidP="00694EA8" w:rsidRDefault="0092487B" w14:paraId="525170B0" w14:textId="77777777">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C70B32">
              <w:rPr>
                <w:rFonts w:ascii="Arial" w:hAnsi="Arial" w:cs="Arial"/>
                <w:b/>
                <w:bCs/>
                <w:sz w:val="22"/>
                <w:szCs w:val="22"/>
              </w:rPr>
              <w:t>11/29/20</w:t>
            </w:r>
          </w:p>
          <w:p w:rsidRPr="004C3A0B" w:rsidR="0092487B" w:rsidP="00694EA8" w:rsidRDefault="0092487B" w14:paraId="195CDE9D" w14:textId="77777777">
            <w:pPr>
              <w:spacing w:before="100" w:beforeAutospacing="1" w:after="100" w:afterAutospacing="1"/>
              <w:rPr>
                <w:rFonts w:ascii="Arial" w:hAnsi="Arial" w:cs="Arial"/>
                <w:sz w:val="22"/>
                <w:szCs w:val="22"/>
              </w:rPr>
            </w:pPr>
          </w:p>
        </w:tc>
      </w:tr>
    </w:tbl>
    <w:p w:rsidRPr="004C3A0B" w:rsidR="00694EA8" w:rsidP="000700F9" w:rsidRDefault="00694EA8" w14:paraId="77DD6368" w14:textId="77777777">
      <w:pPr>
        <w:rPr>
          <w:rFonts w:ascii="Arial" w:hAnsi="Arial" w:cs="Arial"/>
          <w:sz w:val="22"/>
          <w:szCs w:val="22"/>
        </w:rPr>
      </w:pPr>
    </w:p>
    <w:p w:rsidRPr="004C3A0B" w:rsidR="000C3A29" w:rsidP="000700F9" w:rsidRDefault="00E45AB0" w14:paraId="033B9647" w14:textId="77777777">
      <w:pPr>
        <w:rPr>
          <w:rFonts w:ascii="Arial" w:hAnsi="Arial" w:cs="Arial"/>
          <w:b/>
          <w:i/>
          <w:sz w:val="22"/>
          <w:szCs w:val="22"/>
        </w:rPr>
      </w:pPr>
      <w:r w:rsidRPr="004C3A0B">
        <w:rPr>
          <w:rFonts w:ascii="Arial" w:hAnsi="Arial" w:cs="Arial"/>
          <w:b/>
          <w:i/>
          <w:sz w:val="22"/>
          <w:szCs w:val="22"/>
        </w:rPr>
        <w:t>For</w:t>
      </w:r>
      <w:r w:rsidRPr="004C3A0B" w:rsidR="0092487B">
        <w:rPr>
          <w:rFonts w:ascii="Arial" w:hAnsi="Arial" w:cs="Arial"/>
          <w:b/>
          <w:i/>
          <w:sz w:val="22"/>
          <w:szCs w:val="22"/>
        </w:rPr>
        <w:t xml:space="preserve"> STUDENT</w:t>
      </w:r>
      <w:r w:rsidR="0092487B">
        <w:rPr>
          <w:rFonts w:ascii="Arial" w:hAnsi="Arial" w:cs="Arial"/>
          <w:b/>
          <w:i/>
          <w:sz w:val="22"/>
          <w:szCs w:val="22"/>
        </w:rPr>
        <w:t xml:space="preserve"> Submissions</w:t>
      </w:r>
      <w:r w:rsidRPr="004C3A0B" w:rsidR="000C3A29">
        <w:rPr>
          <w:rFonts w:ascii="Arial" w:hAnsi="Arial" w:cs="Arial"/>
          <w:b/>
          <w:i/>
          <w:sz w:val="22"/>
          <w:szCs w:val="22"/>
        </w:rPr>
        <w:t>:</w:t>
      </w:r>
    </w:p>
    <w:tbl>
      <w:tblPr>
        <w:tblW w:w="50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783"/>
        <w:gridCol w:w="4868"/>
        <w:gridCol w:w="2125"/>
      </w:tblGrid>
      <w:tr w:rsidRPr="004C3A0B" w:rsidR="0092487B" w:rsidTr="003257BD" w14:paraId="33D2E6B0" w14:textId="77777777">
        <w:trPr>
          <w:trHeight w:val="346"/>
        </w:trPr>
        <w:tc>
          <w:tcPr>
            <w:tcW w:w="1423" w:type="pct"/>
            <w:shd w:val="clear" w:color="auto" w:fill="F2F2F2" w:themeFill="background1" w:themeFillShade="F2"/>
            <w:vAlign w:val="center"/>
          </w:tcPr>
          <w:p w:rsidRPr="004C3A0B" w:rsidR="0092487B" w:rsidP="00CA7241" w:rsidRDefault="0092487B" w14:paraId="2000E142" w14:textId="77777777">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Pr="004C3A0B" w:rsidR="0092487B" w:rsidP="00CA7241" w:rsidRDefault="00985B1F" w14:paraId="5CCE750C" w14:textId="77777777">
            <w:pPr>
              <w:pStyle w:val="ListParagraph"/>
              <w:ind w:left="0"/>
              <w:rPr>
                <w:rFonts w:ascii="Arial" w:hAnsi="Arial" w:cs="Arial"/>
              </w:rPr>
            </w:pPr>
            <w:r>
              <w:rPr>
                <w:rFonts w:ascii="Arial" w:hAnsi="Arial" w:cs="Arial"/>
              </w:rPr>
              <w:t>Bronwen Williams</w:t>
            </w:r>
          </w:p>
        </w:tc>
        <w:tc>
          <w:tcPr>
            <w:tcW w:w="1087" w:type="pct"/>
            <w:vMerge w:val="restart"/>
          </w:tcPr>
          <w:p w:rsidRPr="004C3A0B" w:rsidR="0092487B" w:rsidP="0092487B" w:rsidRDefault="0092487B" w14:paraId="776D368E" w14:textId="77777777">
            <w:pPr>
              <w:pStyle w:val="ListParagraph"/>
              <w:ind w:left="0"/>
              <w:rPr>
                <w:rFonts w:ascii="Arial" w:hAnsi="Arial" w:cs="Arial"/>
              </w:rPr>
            </w:pPr>
            <w:r w:rsidRPr="004C3A0B">
              <w:rPr>
                <w:rFonts w:ascii="Arial" w:hAnsi="Arial" w:cs="Arial"/>
                <w:b/>
                <w:bCs/>
              </w:rPr>
              <w:t>Date:</w:t>
            </w:r>
            <w:r w:rsidR="00985B1F">
              <w:rPr>
                <w:rFonts w:ascii="Arial" w:hAnsi="Arial" w:cs="Arial"/>
                <w:b/>
                <w:bCs/>
              </w:rPr>
              <w:t>11/29/20</w:t>
            </w:r>
          </w:p>
        </w:tc>
      </w:tr>
      <w:tr w:rsidRPr="004C3A0B" w:rsidR="0092487B" w:rsidTr="003257BD" w14:paraId="1D130343" w14:textId="77777777">
        <w:trPr>
          <w:trHeight w:val="347"/>
        </w:trPr>
        <w:tc>
          <w:tcPr>
            <w:tcW w:w="1423" w:type="pct"/>
            <w:shd w:val="clear" w:color="auto" w:fill="F2F2F2" w:themeFill="background1" w:themeFillShade="F2"/>
            <w:vAlign w:val="center"/>
          </w:tcPr>
          <w:p w:rsidRPr="004C3A0B" w:rsidR="0092487B" w:rsidP="0092487B" w:rsidRDefault="0092487B" w14:paraId="3CE8C694" w14:textId="77777777">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Pr="004C3A0B" w:rsidR="0092487B" w:rsidP="0092487B" w:rsidRDefault="0092487B" w14:paraId="4916F109" w14:textId="77777777">
            <w:pPr>
              <w:pStyle w:val="ListParagraph"/>
              <w:ind w:left="0"/>
              <w:rPr>
                <w:rFonts w:ascii="Arial" w:hAnsi="Arial" w:cs="Arial"/>
              </w:rPr>
            </w:pPr>
          </w:p>
          <w:p w:rsidRPr="004C3A0B" w:rsidR="0092487B" w:rsidP="0092487B" w:rsidRDefault="00985B1F" w14:paraId="1029B4DF" w14:textId="77777777">
            <w:pPr>
              <w:pStyle w:val="ListParagraph"/>
              <w:ind w:left="0"/>
              <w:rPr>
                <w:rFonts w:ascii="Arial" w:hAnsi="Arial" w:cs="Arial"/>
              </w:rPr>
            </w:pPr>
            <w:r>
              <w:rPr>
                <w:rFonts w:ascii="Arial" w:hAnsi="Arial" w:cs="Arial"/>
              </w:rPr>
              <w:t>Jac Williams</w:t>
            </w:r>
          </w:p>
        </w:tc>
        <w:tc>
          <w:tcPr>
            <w:tcW w:w="1087" w:type="pct"/>
            <w:vMerge/>
            <w:vAlign w:val="center"/>
          </w:tcPr>
          <w:p w:rsidRPr="004C3A0B" w:rsidR="0092487B" w:rsidP="0092487B" w:rsidRDefault="0092487B" w14:paraId="2B0C973F" w14:textId="77777777">
            <w:pPr>
              <w:pStyle w:val="ListParagraph"/>
              <w:ind w:left="0"/>
              <w:rPr>
                <w:rFonts w:ascii="Arial" w:hAnsi="Arial" w:cs="Arial"/>
              </w:rPr>
            </w:pPr>
          </w:p>
        </w:tc>
      </w:tr>
    </w:tbl>
    <w:p w:rsidRPr="004C3A0B" w:rsidR="000C3A29" w:rsidP="000700F9" w:rsidRDefault="000C3A29" w14:paraId="7D70DDBB" w14:textId="77777777">
      <w:pPr>
        <w:rPr>
          <w:rFonts w:ascii="Arial" w:hAnsi="Arial" w:cs="Arial"/>
          <w:sz w:val="22"/>
          <w:szCs w:val="22"/>
        </w:rPr>
      </w:pPr>
    </w:p>
    <w:p w:rsidR="000C3A29" w:rsidP="000700F9" w:rsidRDefault="000C3A29" w14:paraId="6DF73835" w14:textId="77777777">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Pr="004C3A0B" w:rsidR="0092487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783"/>
        <w:gridCol w:w="4868"/>
        <w:gridCol w:w="2125"/>
      </w:tblGrid>
      <w:tr w:rsidRPr="004C3A0B" w:rsidR="0092487B" w:rsidTr="003257BD" w14:paraId="2B444A74" w14:textId="77777777">
        <w:trPr>
          <w:trHeight w:val="346"/>
        </w:trPr>
        <w:tc>
          <w:tcPr>
            <w:tcW w:w="1423" w:type="pct"/>
            <w:shd w:val="clear" w:color="auto" w:fill="F2F2F2" w:themeFill="background1" w:themeFillShade="F2"/>
            <w:vAlign w:val="center"/>
          </w:tcPr>
          <w:p w:rsidRPr="004C3A0B" w:rsidR="0092487B" w:rsidP="009D2E0B" w:rsidRDefault="00CA510C" w14:paraId="40342B09" w14:textId="77777777">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Pr="004C3A0B" w:rsidR="0092487B">
              <w:rPr>
                <w:rFonts w:ascii="Arial" w:hAnsi="Arial" w:cs="Arial"/>
              </w:rPr>
              <w:t>:</w:t>
            </w:r>
          </w:p>
        </w:tc>
        <w:tc>
          <w:tcPr>
            <w:tcW w:w="2490" w:type="pct"/>
            <w:shd w:val="clear" w:color="auto" w:fill="auto"/>
            <w:vAlign w:val="center"/>
          </w:tcPr>
          <w:p w:rsidRPr="004C3A0B" w:rsidR="0092487B" w:rsidP="009D2E0B" w:rsidRDefault="0092487B" w14:paraId="2C63D3C2" w14:textId="77777777">
            <w:pPr>
              <w:pStyle w:val="ListParagraph"/>
              <w:ind w:left="0"/>
              <w:rPr>
                <w:rFonts w:ascii="Arial" w:hAnsi="Arial" w:cs="Arial"/>
              </w:rPr>
            </w:pPr>
          </w:p>
        </w:tc>
        <w:tc>
          <w:tcPr>
            <w:tcW w:w="1087" w:type="pct"/>
            <w:vMerge w:val="restart"/>
          </w:tcPr>
          <w:p w:rsidRPr="004C3A0B" w:rsidR="0092487B" w:rsidP="009D2E0B" w:rsidRDefault="0092487B" w14:paraId="0CBF8B01" w14:textId="77777777">
            <w:pPr>
              <w:pStyle w:val="ListParagraph"/>
              <w:ind w:left="0"/>
              <w:rPr>
                <w:rFonts w:ascii="Arial" w:hAnsi="Arial" w:cs="Arial"/>
              </w:rPr>
            </w:pPr>
            <w:r w:rsidRPr="004C3A0B">
              <w:rPr>
                <w:rFonts w:ascii="Arial" w:hAnsi="Arial" w:cs="Arial"/>
                <w:b/>
                <w:bCs/>
              </w:rPr>
              <w:t>Date:</w:t>
            </w:r>
          </w:p>
        </w:tc>
      </w:tr>
      <w:tr w:rsidRPr="004C3A0B" w:rsidR="0092487B" w:rsidTr="003257BD" w14:paraId="379653E7" w14:textId="77777777">
        <w:trPr>
          <w:trHeight w:val="347"/>
        </w:trPr>
        <w:tc>
          <w:tcPr>
            <w:tcW w:w="1423" w:type="pct"/>
            <w:shd w:val="clear" w:color="auto" w:fill="F2F2F2" w:themeFill="background1" w:themeFillShade="F2"/>
            <w:vAlign w:val="center"/>
          </w:tcPr>
          <w:p w:rsidRPr="004C3A0B" w:rsidR="0092487B" w:rsidP="009D2E0B" w:rsidRDefault="0092487B" w14:paraId="75E91A9B" w14:textId="77777777">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Pr="004C3A0B" w:rsidR="0092487B" w:rsidP="009D2E0B" w:rsidRDefault="0092487B" w14:paraId="0AAE9DAE" w14:textId="77777777">
            <w:pPr>
              <w:pStyle w:val="ListParagraph"/>
              <w:ind w:left="0"/>
              <w:rPr>
                <w:rFonts w:ascii="Arial" w:hAnsi="Arial" w:cs="Arial"/>
              </w:rPr>
            </w:pPr>
          </w:p>
          <w:p w:rsidRPr="004C3A0B" w:rsidR="0092487B" w:rsidP="009D2E0B" w:rsidRDefault="0092487B" w14:paraId="67E3C8F1" w14:textId="77777777">
            <w:pPr>
              <w:pStyle w:val="ListParagraph"/>
              <w:ind w:left="0"/>
              <w:rPr>
                <w:rFonts w:ascii="Arial" w:hAnsi="Arial" w:cs="Arial"/>
              </w:rPr>
            </w:pPr>
          </w:p>
        </w:tc>
        <w:tc>
          <w:tcPr>
            <w:tcW w:w="1087" w:type="pct"/>
            <w:vMerge/>
            <w:vAlign w:val="center"/>
          </w:tcPr>
          <w:p w:rsidRPr="004C3A0B" w:rsidR="0092487B" w:rsidP="009D2E0B" w:rsidRDefault="0092487B" w14:paraId="28A0B040" w14:textId="77777777">
            <w:pPr>
              <w:pStyle w:val="ListParagraph"/>
              <w:ind w:left="0"/>
              <w:rPr>
                <w:rFonts w:ascii="Arial" w:hAnsi="Arial" w:cs="Arial"/>
              </w:rPr>
            </w:pPr>
          </w:p>
        </w:tc>
      </w:tr>
    </w:tbl>
    <w:p w:rsidR="0076027F" w:rsidP="000C3A29" w:rsidRDefault="0076027F" w14:paraId="1D1D97CB" w14:textId="77777777">
      <w:pPr>
        <w:rPr>
          <w:rFonts w:ascii="Arial" w:hAnsi="Arial" w:cs="Arial"/>
          <w:b/>
          <w:sz w:val="22"/>
          <w:szCs w:val="22"/>
        </w:rPr>
      </w:pPr>
    </w:p>
    <w:p w:rsidRPr="004C3A0B" w:rsidR="00CC2661" w:rsidP="00354F34" w:rsidRDefault="00CC2661" w14:paraId="1354F62E" w14:textId="77777777">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Pr="004C3A0B" w:rsidR="000C3A29">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Pr="004C3A0B" w:rsidR="00CC2661" w:rsidTr="006B1685" w14:paraId="5134BBC3"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Pr="004C3A0B" w:rsidR="00CC2661" w:rsidP="000700F9" w:rsidRDefault="0004586A" w14:paraId="3D74F55D" w14:textId="77777777">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rsidRPr="004C3A0B" w:rsidR="00CC2661" w:rsidP="000700F9" w:rsidRDefault="00CC2661" w14:paraId="4AF5C288" w14:textId="77777777">
            <w:pPr>
              <w:rPr>
                <w:rFonts w:ascii="Arial" w:hAnsi="Arial" w:eastAsia="MS Gothic" w:cs="Arial"/>
                <w:bCs/>
                <w:sz w:val="22"/>
                <w:szCs w:val="22"/>
              </w:rPr>
            </w:pPr>
            <w:r w:rsidRPr="004C3A0B">
              <w:rPr>
                <w:rFonts w:ascii="Arial" w:hAnsi="Arial" w:eastAsia="MS Gothic" w:cs="Arial"/>
                <w:bCs/>
                <w:sz w:val="22"/>
                <w:szCs w:val="22"/>
              </w:rPr>
              <w:t>I have read the guidance notes supplied before completing the form.</w:t>
            </w:r>
          </w:p>
        </w:tc>
      </w:tr>
      <w:tr w:rsidRPr="004C3A0B" w:rsidR="00CC2661" w:rsidTr="006B1685" w14:paraId="0FAA3F79"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Pr="004C3A0B" w:rsidR="00CC2661" w:rsidP="000700F9" w:rsidRDefault="0004586A" w14:paraId="6F14184E" w14:textId="77777777">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rsidRPr="004C3A0B" w:rsidR="00CC2661" w:rsidP="000C3A29" w:rsidRDefault="00D37BF1" w14:paraId="70F55AD3" w14:textId="77777777">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Pr="004C3A0B" w:rsid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Pr="004C3A0B" w:rsidR="00CC2661" w:rsidTr="006B1685" w14:paraId="0D4AA2BB"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Pr="004C3A0B" w:rsidR="00CC2661" w:rsidP="000700F9" w:rsidRDefault="0004586A" w14:paraId="1151D150" w14:textId="7777777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CC2661" w:rsidP="002D1837" w:rsidRDefault="0023172C" w14:paraId="0AD7A110" w14:textId="7777777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Pr="004C3A0B" w:rsidR="00CC2661" w:rsidTr="006B1685" w14:paraId="5885FCB5"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Pr="004C3A0B" w:rsidR="00CC2661" w:rsidP="000700F9" w:rsidRDefault="00743859" w14:paraId="03519117" w14:textId="7777777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0C3A29" w:rsidP="000C3A29" w:rsidRDefault="0023172C" w14:paraId="6B37D8D3" w14:textId="77777777">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Pr="004C3A0B" w:rsidR="00743859" w:rsidTr="0076027F" w14:paraId="1AD5D570"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P="00743859" w:rsidRDefault="00743859" w14:paraId="273C8572" w14:textId="77777777">
                <w:pPr>
                  <w:jc w:val="center"/>
                  <w:rPr>
                    <w:rFonts w:ascii="Arial" w:hAnsi="Arial" w:cs="Arial"/>
                    <w:b/>
                    <w:bCs/>
                  </w:rPr>
                </w:pPr>
                <w:r>
                  <w:rPr>
                    <w:rFonts w:hint="eastAsia" w:ascii="MS Gothic" w:hAnsi="MS Gothic" w:eastAsia="MS Gothic" w:cs="Arial"/>
                    <w:b/>
                    <w:bCs/>
                  </w:rPr>
                  <w:t>☐</w:t>
                </w:r>
              </w:p>
            </w:sdtContent>
          </w:sdt>
        </w:tc>
        <w:tc>
          <w:tcPr>
            <w:tcW w:w="9356" w:type="dxa"/>
            <w:vAlign w:val="center"/>
          </w:tcPr>
          <w:p w:rsidRPr="004C3A0B" w:rsidR="00743859" w:rsidP="00A50649" w:rsidRDefault="00743859" w14:paraId="57D82A26" w14:textId="77777777">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Pr="003257BD" w:rsidR="00424773">
              <w:rPr>
                <w:rFonts w:ascii="Arial" w:hAnsi="Arial" w:cs="Arial"/>
                <w:i/>
                <w:sz w:val="22"/>
                <w:szCs w:val="22"/>
              </w:rPr>
              <w:t>ONLY TICK IF YOU HAVE</w:t>
            </w:r>
            <w:r w:rsidRPr="0076027F" w:rsidR="00424773">
              <w:rPr>
                <w:rFonts w:ascii="Arial" w:hAnsi="Arial" w:cs="Arial"/>
                <w:b/>
                <w:i/>
                <w:sz w:val="22"/>
                <w:szCs w:val="22"/>
              </w:rPr>
              <w:t xml:space="preserve"> </w:t>
            </w:r>
            <w:r w:rsidRPr="003257BD" w:rsidR="00424773">
              <w:rPr>
                <w:rFonts w:ascii="Arial" w:hAnsi="Arial" w:cs="Arial"/>
                <w:b/>
                <w:i/>
                <w:sz w:val="22"/>
                <w:szCs w:val="22"/>
              </w:rPr>
              <w:t>ATTACHED A FULL RISK ASSESSMENT</w:t>
            </w:r>
          </w:p>
        </w:tc>
      </w:tr>
      <w:tr w:rsidRPr="004C3A0B" w:rsidR="00743859" w:rsidTr="0076027F" w14:paraId="7702BCE8"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Pr="004C3A0B" w:rsidR="00743859" w:rsidP="00743859" w:rsidRDefault="0004586A" w14:paraId="1869F72B" w14:textId="7777777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743859" w:rsidP="00743859" w:rsidRDefault="00743859" w14:paraId="343BD90E" w14:textId="77777777">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Pr="004C3A0B" w:rsidR="00743859" w:rsidTr="0076027F" w14:paraId="54F41D4B"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Pr="004C3A0B" w:rsidR="00743859" w:rsidP="00743859" w:rsidRDefault="0004586A" w14:paraId="3F1613C8" w14:textId="7777777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743859" w:rsidP="00CA510C" w:rsidRDefault="00743859" w14:paraId="4D01B11A" w14:textId="77777777">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Pr="004C3A0B" w:rsidR="00424773" w:rsidTr="0076027F" w14:paraId="12C2AE10"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P="00424773" w:rsidRDefault="0004586A" w14:paraId="3414A0D6" w14:textId="77777777">
                <w:pPr>
                  <w:jc w:val="center"/>
                  <w:rPr>
                    <w:rFonts w:ascii="Arial" w:hAnsi="Arial" w:cs="Arial"/>
                    <w:b/>
                    <w:bCs/>
                  </w:rPr>
                </w:pPr>
                <w:r>
                  <w:rPr>
                    <w:rFonts w:hint="eastAsia" w:ascii="MS Gothic" w:hAnsi="MS Gothic" w:eastAsia="MS Gothic" w:cs="Arial"/>
                    <w:b/>
                    <w:bCs/>
                  </w:rPr>
                  <w:t>☒</w:t>
                </w:r>
              </w:p>
            </w:sdtContent>
          </w:sdt>
          <w:p w:rsidR="00424773" w:rsidP="00743859" w:rsidRDefault="00424773" w14:paraId="166AFC60" w14:textId="77777777">
            <w:pPr>
              <w:jc w:val="center"/>
              <w:rPr>
                <w:rFonts w:ascii="MS Gothic" w:hAnsi="MS Gothic" w:eastAsia="MS Gothic" w:cs="Arial"/>
                <w:b/>
                <w:bCs/>
              </w:rPr>
            </w:pPr>
          </w:p>
        </w:tc>
        <w:tc>
          <w:tcPr>
            <w:tcW w:w="9356" w:type="dxa"/>
            <w:vAlign w:val="center"/>
          </w:tcPr>
          <w:p w:rsidRPr="004C3A0B" w:rsidR="00424773" w:rsidP="00743859" w:rsidRDefault="00424773" w14:paraId="21609F0E" w14:textId="77777777">
            <w:pPr>
              <w:rPr>
                <w:rFonts w:ascii="Arial" w:hAnsi="Arial" w:cs="Arial"/>
                <w:sz w:val="22"/>
                <w:szCs w:val="22"/>
              </w:rPr>
            </w:pPr>
            <w:r>
              <w:rPr>
                <w:rFonts w:ascii="Arial" w:hAnsi="Arial" w:cs="Arial"/>
                <w:sz w:val="22"/>
                <w:szCs w:val="22"/>
              </w:rPr>
              <w:t>I have deleted the guidance notes before submitting the PG2 for consideration</w:t>
            </w:r>
          </w:p>
        </w:tc>
      </w:tr>
    </w:tbl>
    <w:p w:rsidRPr="004C3A0B" w:rsidR="005756CA" w:rsidP="00A5764B" w:rsidRDefault="005756CA" w14:paraId="519C4459" w14:textId="77777777">
      <w:pPr>
        <w:tabs>
          <w:tab w:val="left" w:pos="5103"/>
        </w:tabs>
        <w:rPr>
          <w:rFonts w:ascii="Arial" w:hAnsi="Arial" w:cs="Arial"/>
          <w:b/>
          <w:bCs/>
          <w:sz w:val="22"/>
          <w:szCs w:val="22"/>
        </w:rPr>
      </w:pPr>
    </w:p>
    <w:p w:rsidR="00425DA7" w:rsidRDefault="00425DA7" w14:paraId="72F6EE6F" w14:textId="77777777">
      <w:pPr>
        <w:rPr>
          <w:rFonts w:ascii="Arial" w:hAnsi="Arial" w:cs="Arial"/>
          <w:b/>
          <w:bCs/>
          <w:sz w:val="22"/>
          <w:szCs w:val="22"/>
        </w:rPr>
      </w:pPr>
      <w:r>
        <w:rPr>
          <w:rFonts w:ascii="Arial" w:hAnsi="Arial" w:cs="Arial"/>
          <w:b/>
          <w:bCs/>
          <w:sz w:val="22"/>
          <w:szCs w:val="22"/>
        </w:rPr>
        <w:br w:type="page"/>
      </w:r>
    </w:p>
    <w:p w:rsidRPr="004C3A0B" w:rsidR="00683497" w:rsidP="00A5764B" w:rsidRDefault="00683497" w14:paraId="06260BF1" w14:textId="77777777">
      <w:pPr>
        <w:tabs>
          <w:tab w:val="left" w:pos="5103"/>
        </w:tabs>
        <w:rPr>
          <w:rFonts w:ascii="Arial" w:hAnsi="Arial" w:cs="Arial"/>
          <w:b/>
          <w:bCs/>
          <w:sz w:val="22"/>
          <w:szCs w:val="22"/>
        </w:rPr>
      </w:pPr>
    </w:p>
    <w:tbl>
      <w:tblPr>
        <w:tblW w:w="100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060"/>
      </w:tblGrid>
      <w:tr w:rsidRPr="004C3A0B" w:rsidR="004632AA" w:rsidTr="00A83D75" w14:paraId="1F715FDE" w14:textId="77777777">
        <w:tc>
          <w:tcPr>
            <w:tcW w:w="10060" w:type="dxa"/>
            <w:shd w:val="clear" w:color="auto" w:fill="F2F2F2" w:themeFill="background1" w:themeFillShade="F2"/>
          </w:tcPr>
          <w:p w:rsidRPr="004C3A0B" w:rsidR="004632AA" w:rsidP="003C07E3" w:rsidRDefault="004632AA" w14:paraId="7CA4DA83" w14:textId="77777777">
            <w:pPr>
              <w:rPr>
                <w:rFonts w:ascii="Arial" w:hAnsi="Arial" w:cs="Arial"/>
                <w:b/>
                <w:sz w:val="22"/>
                <w:szCs w:val="22"/>
              </w:rPr>
            </w:pPr>
            <w:r w:rsidRPr="004C3A0B">
              <w:rPr>
                <w:rFonts w:ascii="Arial" w:hAnsi="Arial" w:cs="Arial"/>
                <w:b/>
                <w:sz w:val="22"/>
                <w:szCs w:val="22"/>
              </w:rPr>
              <w:t>RESEARCH STUDENTS AND STAFF ONLY</w:t>
            </w:r>
          </w:p>
          <w:p w:rsidRPr="004C3A0B" w:rsidR="004632AA" w:rsidP="00E17AFC" w:rsidRDefault="004632AA" w14:paraId="5B5FDC1C" w14:textId="77777777">
            <w:pPr>
              <w:rPr>
                <w:rFonts w:ascii="Arial" w:hAnsi="Arial" w:cs="Arial"/>
                <w:sz w:val="22"/>
                <w:szCs w:val="22"/>
              </w:rPr>
            </w:pPr>
            <w:r w:rsidRPr="004C3A0B">
              <w:rPr>
                <w:rFonts w:ascii="Arial" w:hAnsi="Arial" w:cs="Arial"/>
                <w:sz w:val="22"/>
                <w:szCs w:val="22"/>
              </w:rPr>
              <w:t>All communications relating to this application during its process</w:t>
            </w:r>
            <w:r w:rsidRPr="004C3A0B" w:rsidR="00E17AFC">
              <w:rPr>
                <w:rFonts w:ascii="Arial" w:hAnsi="Arial" w:cs="Arial"/>
                <w:sz w:val="22"/>
                <w:szCs w:val="22"/>
              </w:rPr>
              <w:t>ing</w:t>
            </w:r>
            <w:r w:rsidRPr="004C3A0B">
              <w:rPr>
                <w:rFonts w:ascii="Arial" w:hAnsi="Arial" w:cs="Arial"/>
                <w:sz w:val="22"/>
                <w:szCs w:val="22"/>
              </w:rPr>
              <w:t xml:space="preserve"> must be in writing and emailed to </w:t>
            </w:r>
            <w:hyperlink w:history="1" r:id="rId16">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Pr="004C3A0B" w:rsidR="00E17AFC" w:rsidP="00E17AFC" w:rsidRDefault="00E17AFC" w14:paraId="078BF637" w14:textId="77777777">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Pr="004C3A0B" w:rsidR="004632AA" w:rsidP="00A5764B" w:rsidRDefault="004632AA" w14:paraId="5B7790DA" w14:textId="77777777">
      <w:pPr>
        <w:tabs>
          <w:tab w:val="left" w:pos="5103"/>
        </w:tabs>
        <w:rPr>
          <w:rFonts w:ascii="Arial" w:hAnsi="Arial" w:cs="Arial"/>
          <w:b/>
          <w:bCs/>
          <w:sz w:val="22"/>
          <w:szCs w:val="22"/>
        </w:rPr>
      </w:pPr>
    </w:p>
    <w:p w:rsidRPr="004C3A0B" w:rsidR="00E17AFC" w:rsidP="006B1685" w:rsidRDefault="00E17AFC" w14:paraId="14FCE6CC"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Pr="004C3A0B" w:rsidR="00683497" w:rsidP="00683497" w:rsidRDefault="00683497" w14:paraId="452ECD4B" w14:textId="77777777">
      <w:pPr>
        <w:tabs>
          <w:tab w:val="left" w:pos="5103"/>
        </w:tabs>
        <w:rPr>
          <w:rFonts w:ascii="Arial" w:hAnsi="Arial" w:cs="Arial"/>
          <w:bCs/>
          <w:sz w:val="22"/>
          <w:szCs w:val="22"/>
        </w:rPr>
      </w:pPr>
    </w:p>
    <w:p w:rsidRPr="00CA510C" w:rsidR="00683497" w:rsidP="00683497" w:rsidRDefault="00683497" w14:paraId="2F867E07" w14:textId="7777777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w:history="1" r:id="rId17">
        <w:r w:rsidRPr="00CA510C" w:rsidR="00CA510C">
          <w:rPr>
            <w:rStyle w:val="Hyperlink"/>
            <w:rFonts w:ascii="Arial" w:hAnsi="Arial" w:cs="Arial"/>
            <w:sz w:val="22"/>
            <w:szCs w:val="22"/>
          </w:rPr>
          <w:t>https://www.uwtsd.ac.uk/academic-office/appendices-and-forms/</w:t>
        </w:r>
      </w:hyperlink>
      <w:r w:rsidRPr="00CA510C" w:rsidR="00CA510C">
        <w:rPr>
          <w:rFonts w:ascii="Arial" w:hAnsi="Arial" w:cs="Arial"/>
          <w:sz w:val="22"/>
          <w:szCs w:val="22"/>
        </w:rPr>
        <w:t xml:space="preserve"> </w:t>
      </w:r>
    </w:p>
    <w:p w:rsidRPr="004C3A0B" w:rsidR="008330B6" w:rsidP="00683497" w:rsidRDefault="008330B6" w14:paraId="559DACD5" w14:textId="77777777">
      <w:pPr>
        <w:tabs>
          <w:tab w:val="left" w:pos="5103"/>
        </w:tabs>
        <w:rPr>
          <w:rFonts w:ascii="Arial" w:hAnsi="Arial" w:cs="Arial"/>
          <w:bCs/>
          <w:sz w:val="22"/>
          <w:szCs w:val="22"/>
        </w:rPr>
      </w:pPr>
    </w:p>
    <w:p w:rsidR="00A50649" w:rsidP="00A51EFB" w:rsidRDefault="00A50649" w14:paraId="1CFC3C80" w14:textId="77777777">
      <w:pPr>
        <w:jc w:val="center"/>
        <w:rPr>
          <w:rFonts w:ascii="Arial" w:hAnsi="Arial" w:cs="Arial"/>
          <w:b/>
          <w:sz w:val="22"/>
          <w:szCs w:val="22"/>
        </w:rPr>
      </w:pPr>
    </w:p>
    <w:p w:rsidR="00A50649" w:rsidP="00A51EFB" w:rsidRDefault="00A50649" w14:paraId="13A9BB2B" w14:textId="77777777">
      <w:pPr>
        <w:jc w:val="center"/>
        <w:rPr>
          <w:rFonts w:ascii="Arial" w:hAnsi="Arial" w:cs="Arial"/>
          <w:b/>
          <w:sz w:val="22"/>
          <w:szCs w:val="22"/>
        </w:rPr>
      </w:pPr>
    </w:p>
    <w:p w:rsidRPr="004C3A0B" w:rsidR="00CA7D5E" w:rsidP="00A51EFB" w:rsidRDefault="00A51EFB" w14:paraId="717E0ABA" w14:textId="77777777">
      <w:pPr>
        <w:jc w:val="center"/>
        <w:rPr>
          <w:rFonts w:ascii="Arial" w:hAnsi="Arial" w:cs="Arial"/>
          <w:b/>
          <w:sz w:val="22"/>
          <w:szCs w:val="22"/>
        </w:rPr>
      </w:pPr>
      <w:r w:rsidRPr="004C3A0B">
        <w:rPr>
          <w:rFonts w:ascii="Arial" w:hAnsi="Arial" w:cs="Arial"/>
          <w:b/>
          <w:sz w:val="22"/>
          <w:szCs w:val="22"/>
        </w:rPr>
        <w:t>Application Process</w:t>
      </w:r>
    </w:p>
    <w:p w:rsidRPr="004C3A0B" w:rsidR="00A51EFB" w:rsidP="00AA2E71" w:rsidRDefault="00A51EFB" w14:paraId="0B6E84EC" w14:textId="77777777">
      <w:pPr>
        <w:jc w:val="both"/>
        <w:rPr>
          <w:rFonts w:ascii="Arial" w:hAnsi="Arial" w:cs="Arial"/>
        </w:rPr>
      </w:pPr>
    </w:p>
    <w:p w:rsidRPr="004C3A0B" w:rsidR="00A51EFB" w:rsidP="00AA2E71" w:rsidRDefault="00A51EFB" w14:paraId="29EE153F" w14:textId="77777777">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Pr="004C3A0B" w:rsidR="0041408E">
        <w:rPr>
          <w:rFonts w:ascii="Arial" w:hAnsi="Arial" w:cs="Arial"/>
        </w:rPr>
        <w:t xml:space="preserve"> (</w:t>
      </w:r>
      <w:hyperlink w:history="1" r:id="rId18">
        <w:r w:rsidRPr="004C3A0B" w:rsidR="0041408E">
          <w:rPr>
            <w:rStyle w:val="Hyperlink"/>
            <w:rFonts w:ascii="Arial" w:hAnsi="Arial" w:cs="Arial"/>
            <w:color w:val="auto"/>
            <w:sz w:val="22"/>
            <w:szCs w:val="22"/>
          </w:rPr>
          <w:t>pgresearch@uwtsd.ac.uk</w:t>
        </w:r>
      </w:hyperlink>
      <w:r w:rsidRPr="004C3A0B" w:rsidR="0041408E">
        <w:rPr>
          <w:rStyle w:val="Hyperlink"/>
          <w:rFonts w:ascii="Arial" w:hAnsi="Arial" w:cs="Arial"/>
          <w:color w:val="auto"/>
          <w:sz w:val="22"/>
          <w:szCs w:val="22"/>
        </w:rPr>
        <w:t>)</w:t>
      </w:r>
      <w:r w:rsidRPr="004C3A0B">
        <w:rPr>
          <w:rFonts w:ascii="Arial" w:hAnsi="Arial" w:cs="Arial"/>
        </w:rPr>
        <w:t>.</w:t>
      </w:r>
      <w:r w:rsidRPr="004C3A0B" w:rsidR="00D77DFD">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Pr="004C3A0B" w:rsidR="00D77DFD">
        <w:rPr>
          <w:rFonts w:ascii="Arial" w:hAnsi="Arial" w:cs="Arial"/>
        </w:rPr>
        <w:t xml:space="preserve"> procedures explained below.</w:t>
      </w:r>
    </w:p>
    <w:p w:rsidRPr="004C3A0B" w:rsidR="00A51EFB" w:rsidP="00AA2E71" w:rsidRDefault="00A51EFB" w14:paraId="2DB1DE9D" w14:textId="77777777">
      <w:pPr>
        <w:jc w:val="both"/>
        <w:rPr>
          <w:rFonts w:ascii="Arial" w:hAnsi="Arial" w:cs="Arial"/>
        </w:rPr>
      </w:pPr>
    </w:p>
    <w:p w:rsidRPr="004C3A0B" w:rsidR="00A51EFB" w:rsidP="00AA2E71" w:rsidRDefault="00A51EFB" w14:paraId="1BB606E0" w14:textId="77777777">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Pr="004C3A0B" w:rsidR="00604C9F">
        <w:rPr>
          <w:rFonts w:ascii="Arial" w:hAnsi="Arial" w:cs="Arial"/>
        </w:rPr>
        <w:t xml:space="preserve">   Any student activity that involves the collection of primary data needs to undergo Ethical approval, this includes assignment work as well as dissertations.</w:t>
      </w:r>
      <w:r w:rsidRPr="004C3A0B" w:rsidR="00D77DFD">
        <w:rPr>
          <w:rFonts w:ascii="Arial" w:hAnsi="Arial" w:cs="Arial"/>
        </w:rPr>
        <w:t xml:space="preserve">   </w:t>
      </w:r>
    </w:p>
    <w:p w:rsidRPr="004C3A0B" w:rsidR="00025AC4" w:rsidP="00AA2E71" w:rsidRDefault="00025AC4" w14:paraId="3132910C" w14:textId="77777777">
      <w:pPr>
        <w:jc w:val="both"/>
        <w:rPr>
          <w:rFonts w:ascii="Arial" w:hAnsi="Arial" w:cs="Arial"/>
        </w:rPr>
      </w:pPr>
    </w:p>
    <w:p w:rsidR="00D84363" w:rsidRDefault="00D84363" w14:paraId="7BF352BF" w14:textId="77777777">
      <w:pPr>
        <w:rPr>
          <w:rFonts w:ascii="Arial" w:hAnsi="Arial" w:cs="Arial"/>
          <w:b/>
          <w:bCs/>
          <w:sz w:val="22"/>
          <w:szCs w:val="22"/>
        </w:rPr>
      </w:pPr>
      <w:r>
        <w:rPr>
          <w:rFonts w:ascii="Arial" w:hAnsi="Arial" w:cs="Arial"/>
          <w:b/>
          <w:bCs/>
          <w:sz w:val="22"/>
          <w:szCs w:val="22"/>
        </w:rPr>
        <w:br w:type="page"/>
      </w:r>
    </w:p>
    <w:p w:rsidRPr="00D77DFD" w:rsidR="00025AC4" w:rsidP="008330B6" w:rsidRDefault="00025AC4" w14:paraId="40BA5DFA" w14:textId="77777777">
      <w:pPr>
        <w:jc w:val="both"/>
        <w:rPr>
          <w:rFonts w:ascii="Arial" w:hAnsi="Arial" w:cs="Arial"/>
          <w:sz w:val="22"/>
          <w:szCs w:val="22"/>
        </w:rPr>
      </w:pPr>
    </w:p>
    <w:sectPr w:rsidRPr="00D77DFD" w:rsidR="00025AC4" w:rsidSect="000B58AD">
      <w:headerReference w:type="default" r:id="rId19"/>
      <w:footerReference w:type="default" r:id="rId20"/>
      <w:pgSz w:w="11906" w:h="16838" w:orient="portrait"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A39C4" w:rsidP="00390251" w:rsidRDefault="000A39C4" w14:paraId="088A4829" w14:textId="77777777">
      <w:r>
        <w:separator/>
      </w:r>
    </w:p>
    <w:p w:rsidR="000A39C4" w:rsidRDefault="000A39C4" w14:paraId="3BFF0252" w14:textId="77777777"/>
  </w:endnote>
  <w:endnote w:type="continuationSeparator" w:id="0">
    <w:p w:rsidR="000A39C4" w:rsidP="00390251" w:rsidRDefault="000A39C4" w14:paraId="0959BBA0" w14:textId="77777777">
      <w:r>
        <w:continuationSeparator/>
      </w:r>
    </w:p>
    <w:p w:rsidR="000A39C4" w:rsidRDefault="000A39C4" w14:paraId="527F9ABA"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A39C4" w:rsidP="00E6714D" w:rsidRDefault="000A39C4" w14:paraId="7D101632" w14:textId="77777777">
    <w:pPr>
      <w:pStyle w:val="Footer"/>
    </w:pPr>
    <w:r>
      <w:rPr>
        <w:rFonts w:ascii="Arial" w:hAnsi="Arial" w:cs="Arial"/>
      </w:rPr>
      <w:t>August 2019</w:t>
    </w:r>
    <w:r>
      <w:rPr>
        <w:rFonts w:ascii="Arial" w:hAnsi="Arial" w:cs="Arial"/>
      </w:rPr>
      <w:ptab w:alignment="center" w:relativeTo="margin"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alignment="right" w:relativeTo="margin"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A39C4" w:rsidP="00390251" w:rsidRDefault="000A39C4" w14:paraId="1E74CA23" w14:textId="77777777">
      <w:r>
        <w:separator/>
      </w:r>
    </w:p>
    <w:p w:rsidR="000A39C4" w:rsidRDefault="000A39C4" w14:paraId="017B504C" w14:textId="77777777"/>
  </w:footnote>
  <w:footnote w:type="continuationSeparator" w:id="0">
    <w:p w:rsidR="000A39C4" w:rsidP="00390251" w:rsidRDefault="000A39C4" w14:paraId="6C135208" w14:textId="77777777">
      <w:r>
        <w:continuationSeparator/>
      </w:r>
    </w:p>
    <w:p w:rsidR="000A39C4" w:rsidRDefault="000A39C4" w14:paraId="3C3EE9A1"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p w:rsidRPr="00965F27" w:rsidR="000A39C4" w:rsidP="00965F27" w:rsidRDefault="000A39C4" w14:paraId="66A9DC85" w14:textId="7777777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223688E9" wp14:editId="212F0A2B">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sidR="4EDD1D8D">
      <w:rPr>
        <w:rFonts w:ascii="Arial" w:hAnsi="Arial" w:cs="Arial"/>
        <w:b w:val="1"/>
        <w:bCs w:val="1"/>
        <w:sz w:val="22"/>
        <w:szCs w:val="22"/>
      </w:rPr>
      <w:t>PG2</w:t>
    </w:r>
    <w:r w:rsidR="4EDD1D8D">
      <w:rPr>
        <w:rFonts w:ascii="Arial" w:hAnsi="Arial" w:cs="Arial"/>
        <w:b w:val="1"/>
        <w:bCs w:val="1"/>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trackRevisions w:val="false"/>
  <w:zoom w:percent="125"/>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4B35EF"/>
    <w:rsid w:val="00004CF7"/>
    <w:rsid w:val="000142F0"/>
    <w:rsid w:val="00021B2B"/>
    <w:rsid w:val="00022E43"/>
    <w:rsid w:val="00025AC4"/>
    <w:rsid w:val="00025D7B"/>
    <w:rsid w:val="00030BE1"/>
    <w:rsid w:val="00030F51"/>
    <w:rsid w:val="000314CE"/>
    <w:rsid w:val="0003212E"/>
    <w:rsid w:val="000433F4"/>
    <w:rsid w:val="00044629"/>
    <w:rsid w:val="0004586A"/>
    <w:rsid w:val="00047D63"/>
    <w:rsid w:val="00065801"/>
    <w:rsid w:val="00067E51"/>
    <w:rsid w:val="000700F9"/>
    <w:rsid w:val="000710FE"/>
    <w:rsid w:val="00075462"/>
    <w:rsid w:val="00077EA9"/>
    <w:rsid w:val="000819F1"/>
    <w:rsid w:val="00084192"/>
    <w:rsid w:val="00084DC7"/>
    <w:rsid w:val="0008799F"/>
    <w:rsid w:val="00090CF7"/>
    <w:rsid w:val="00095059"/>
    <w:rsid w:val="00096209"/>
    <w:rsid w:val="000A39C4"/>
    <w:rsid w:val="000B0A8F"/>
    <w:rsid w:val="000B5723"/>
    <w:rsid w:val="000B58AD"/>
    <w:rsid w:val="000C3A29"/>
    <w:rsid w:val="000C5E77"/>
    <w:rsid w:val="000C7409"/>
    <w:rsid w:val="000C7CA3"/>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37EFA"/>
    <w:rsid w:val="00143B4E"/>
    <w:rsid w:val="00144B8D"/>
    <w:rsid w:val="00144D85"/>
    <w:rsid w:val="0014639E"/>
    <w:rsid w:val="00150EE4"/>
    <w:rsid w:val="00151286"/>
    <w:rsid w:val="001513B3"/>
    <w:rsid w:val="00152F36"/>
    <w:rsid w:val="00156B61"/>
    <w:rsid w:val="001612C0"/>
    <w:rsid w:val="001703BF"/>
    <w:rsid w:val="001721D0"/>
    <w:rsid w:val="00173776"/>
    <w:rsid w:val="00174A02"/>
    <w:rsid w:val="001808C3"/>
    <w:rsid w:val="001817E2"/>
    <w:rsid w:val="0019200D"/>
    <w:rsid w:val="00192411"/>
    <w:rsid w:val="00195B55"/>
    <w:rsid w:val="00195E6B"/>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DC9"/>
    <w:rsid w:val="002E0739"/>
    <w:rsid w:val="002F584F"/>
    <w:rsid w:val="002F6317"/>
    <w:rsid w:val="00303350"/>
    <w:rsid w:val="003171A8"/>
    <w:rsid w:val="003257BD"/>
    <w:rsid w:val="003264AE"/>
    <w:rsid w:val="003268ED"/>
    <w:rsid w:val="003302A1"/>
    <w:rsid w:val="00331A88"/>
    <w:rsid w:val="00332956"/>
    <w:rsid w:val="00334EFC"/>
    <w:rsid w:val="003505BC"/>
    <w:rsid w:val="00354F34"/>
    <w:rsid w:val="00361382"/>
    <w:rsid w:val="003625EE"/>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0B12"/>
    <w:rsid w:val="00494691"/>
    <w:rsid w:val="004B1D15"/>
    <w:rsid w:val="004B35EF"/>
    <w:rsid w:val="004B7A0E"/>
    <w:rsid w:val="004C3A0B"/>
    <w:rsid w:val="004C3A4F"/>
    <w:rsid w:val="004C5C13"/>
    <w:rsid w:val="004D5683"/>
    <w:rsid w:val="004E0338"/>
    <w:rsid w:val="004E0871"/>
    <w:rsid w:val="004E34F7"/>
    <w:rsid w:val="004E616D"/>
    <w:rsid w:val="004F059C"/>
    <w:rsid w:val="004F599C"/>
    <w:rsid w:val="005035A0"/>
    <w:rsid w:val="00515580"/>
    <w:rsid w:val="00526C56"/>
    <w:rsid w:val="00531C04"/>
    <w:rsid w:val="0053302B"/>
    <w:rsid w:val="00546F01"/>
    <w:rsid w:val="005476D0"/>
    <w:rsid w:val="00563B3D"/>
    <w:rsid w:val="005704BE"/>
    <w:rsid w:val="00571817"/>
    <w:rsid w:val="00573226"/>
    <w:rsid w:val="00574528"/>
    <w:rsid w:val="005756CA"/>
    <w:rsid w:val="00581C49"/>
    <w:rsid w:val="00584230"/>
    <w:rsid w:val="00584B8F"/>
    <w:rsid w:val="005934C5"/>
    <w:rsid w:val="005960A0"/>
    <w:rsid w:val="00596BFA"/>
    <w:rsid w:val="005A76DA"/>
    <w:rsid w:val="005B4087"/>
    <w:rsid w:val="005B52AE"/>
    <w:rsid w:val="005D6556"/>
    <w:rsid w:val="005D6613"/>
    <w:rsid w:val="005E25AC"/>
    <w:rsid w:val="005E44E9"/>
    <w:rsid w:val="005E4987"/>
    <w:rsid w:val="005F4E36"/>
    <w:rsid w:val="005F677A"/>
    <w:rsid w:val="00600271"/>
    <w:rsid w:val="00601BEA"/>
    <w:rsid w:val="00601C36"/>
    <w:rsid w:val="00604C9F"/>
    <w:rsid w:val="00606331"/>
    <w:rsid w:val="0061232D"/>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8406B"/>
    <w:rsid w:val="00694EA8"/>
    <w:rsid w:val="00697642"/>
    <w:rsid w:val="00697ABD"/>
    <w:rsid w:val="006A6C89"/>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46059"/>
    <w:rsid w:val="00751B2D"/>
    <w:rsid w:val="0076027F"/>
    <w:rsid w:val="00762EC6"/>
    <w:rsid w:val="00763A08"/>
    <w:rsid w:val="00765172"/>
    <w:rsid w:val="00765699"/>
    <w:rsid w:val="00765EE1"/>
    <w:rsid w:val="00767FC7"/>
    <w:rsid w:val="00776145"/>
    <w:rsid w:val="00777164"/>
    <w:rsid w:val="007816BA"/>
    <w:rsid w:val="0078273B"/>
    <w:rsid w:val="0078488D"/>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AD4"/>
    <w:rsid w:val="007F3C4F"/>
    <w:rsid w:val="007F4303"/>
    <w:rsid w:val="007F5CA0"/>
    <w:rsid w:val="008102B5"/>
    <w:rsid w:val="00811D96"/>
    <w:rsid w:val="00812BEF"/>
    <w:rsid w:val="0081468F"/>
    <w:rsid w:val="00823EB1"/>
    <w:rsid w:val="0082781D"/>
    <w:rsid w:val="00831C69"/>
    <w:rsid w:val="008330B6"/>
    <w:rsid w:val="008361B1"/>
    <w:rsid w:val="008372C0"/>
    <w:rsid w:val="0084005C"/>
    <w:rsid w:val="00841BE3"/>
    <w:rsid w:val="00844C9E"/>
    <w:rsid w:val="008461DD"/>
    <w:rsid w:val="0085702C"/>
    <w:rsid w:val="00862131"/>
    <w:rsid w:val="008732E0"/>
    <w:rsid w:val="008B346A"/>
    <w:rsid w:val="008C4441"/>
    <w:rsid w:val="008D0BC1"/>
    <w:rsid w:val="008E0B2C"/>
    <w:rsid w:val="008E6D2A"/>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5B1F"/>
    <w:rsid w:val="00986EEC"/>
    <w:rsid w:val="00986FD8"/>
    <w:rsid w:val="00991085"/>
    <w:rsid w:val="009955DD"/>
    <w:rsid w:val="009A16FB"/>
    <w:rsid w:val="009A3300"/>
    <w:rsid w:val="009A3C08"/>
    <w:rsid w:val="009A4A5E"/>
    <w:rsid w:val="009A4E14"/>
    <w:rsid w:val="009A6F5D"/>
    <w:rsid w:val="009B1FB6"/>
    <w:rsid w:val="009B3534"/>
    <w:rsid w:val="009C0FAC"/>
    <w:rsid w:val="009C5D44"/>
    <w:rsid w:val="009D2E0B"/>
    <w:rsid w:val="009F5000"/>
    <w:rsid w:val="009F5AC3"/>
    <w:rsid w:val="009F6BB7"/>
    <w:rsid w:val="009F736C"/>
    <w:rsid w:val="00A003F5"/>
    <w:rsid w:val="00A07348"/>
    <w:rsid w:val="00A1213B"/>
    <w:rsid w:val="00A1787E"/>
    <w:rsid w:val="00A36E0D"/>
    <w:rsid w:val="00A374A8"/>
    <w:rsid w:val="00A37626"/>
    <w:rsid w:val="00A37D20"/>
    <w:rsid w:val="00A50649"/>
    <w:rsid w:val="00A51109"/>
    <w:rsid w:val="00A51EFB"/>
    <w:rsid w:val="00A55016"/>
    <w:rsid w:val="00A55809"/>
    <w:rsid w:val="00A55AC0"/>
    <w:rsid w:val="00A56685"/>
    <w:rsid w:val="00A5764B"/>
    <w:rsid w:val="00A57A4E"/>
    <w:rsid w:val="00A60262"/>
    <w:rsid w:val="00A61424"/>
    <w:rsid w:val="00A63265"/>
    <w:rsid w:val="00A6339D"/>
    <w:rsid w:val="00A64DB0"/>
    <w:rsid w:val="00A703DC"/>
    <w:rsid w:val="00A72B19"/>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C2BF3"/>
    <w:rsid w:val="00AC65C0"/>
    <w:rsid w:val="00AD5E63"/>
    <w:rsid w:val="00AE5AB8"/>
    <w:rsid w:val="00AE6BF5"/>
    <w:rsid w:val="00AF7252"/>
    <w:rsid w:val="00B02F8E"/>
    <w:rsid w:val="00B10083"/>
    <w:rsid w:val="00B11122"/>
    <w:rsid w:val="00B139CE"/>
    <w:rsid w:val="00B17627"/>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33C8"/>
    <w:rsid w:val="00B7789F"/>
    <w:rsid w:val="00B90B2A"/>
    <w:rsid w:val="00B91DEA"/>
    <w:rsid w:val="00B93605"/>
    <w:rsid w:val="00BA1A32"/>
    <w:rsid w:val="00BA346E"/>
    <w:rsid w:val="00BA6360"/>
    <w:rsid w:val="00BB1B85"/>
    <w:rsid w:val="00BB26B7"/>
    <w:rsid w:val="00BB3142"/>
    <w:rsid w:val="00BB6770"/>
    <w:rsid w:val="00BC6348"/>
    <w:rsid w:val="00BD4150"/>
    <w:rsid w:val="00BE08D7"/>
    <w:rsid w:val="00BE117A"/>
    <w:rsid w:val="00BE2189"/>
    <w:rsid w:val="00BE65CC"/>
    <w:rsid w:val="00BF0733"/>
    <w:rsid w:val="00BF3F4A"/>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25AA"/>
    <w:rsid w:val="00C666E9"/>
    <w:rsid w:val="00C70796"/>
    <w:rsid w:val="00C70B32"/>
    <w:rsid w:val="00C77D7E"/>
    <w:rsid w:val="00C81846"/>
    <w:rsid w:val="00C86572"/>
    <w:rsid w:val="00CA0057"/>
    <w:rsid w:val="00CA11BD"/>
    <w:rsid w:val="00CA1C8C"/>
    <w:rsid w:val="00CA510C"/>
    <w:rsid w:val="00CA7241"/>
    <w:rsid w:val="00CA7D5E"/>
    <w:rsid w:val="00CB0731"/>
    <w:rsid w:val="00CB5695"/>
    <w:rsid w:val="00CB7118"/>
    <w:rsid w:val="00CC1528"/>
    <w:rsid w:val="00CC1835"/>
    <w:rsid w:val="00CC2661"/>
    <w:rsid w:val="00CC6F6D"/>
    <w:rsid w:val="00CD5765"/>
    <w:rsid w:val="00CD7149"/>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276E"/>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0D63"/>
    <w:rsid w:val="00E43EC5"/>
    <w:rsid w:val="00E45AB0"/>
    <w:rsid w:val="00E51CF5"/>
    <w:rsid w:val="00E57741"/>
    <w:rsid w:val="00E57EF4"/>
    <w:rsid w:val="00E608BA"/>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6B25"/>
    <w:rsid w:val="00F478CB"/>
    <w:rsid w:val="00F52C97"/>
    <w:rsid w:val="00F54257"/>
    <w:rsid w:val="00F609D2"/>
    <w:rsid w:val="00F62093"/>
    <w:rsid w:val="00F62C23"/>
    <w:rsid w:val="00F64D54"/>
    <w:rsid w:val="00F722A2"/>
    <w:rsid w:val="00F75F59"/>
    <w:rsid w:val="00F91427"/>
    <w:rsid w:val="00FA17A2"/>
    <w:rsid w:val="00FA1C94"/>
    <w:rsid w:val="00FB4F7A"/>
    <w:rsid w:val="00FB6B35"/>
    <w:rsid w:val="00FD436F"/>
    <w:rsid w:val="00FD5A26"/>
    <w:rsid w:val="00FE3EC4"/>
    <w:rsid w:val="00FF3E46"/>
    <w:rsid w:val="4EDD1D8D"/>
    <w:rsid w:val="7864D05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A867D27"/>
  <w15:docId w15:val="{0FA8A423-0E71-D946-A4B3-38064641B36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imes New Roman" w:hAnsi="Times New Roman" w:cs="Times New Roman" w:eastAsiaTheme="minorEastAsia"/>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3" /><Relationship Type="http://schemas.openxmlformats.org/officeDocument/2006/relationships/hyperlink" Target="mailto:pgresearch@uwtsd.ac.uk"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https://www.uwtsd.ac.uk/academic-office/appendices-and-forms/" TargetMode="External" Id="rId17" /><Relationship Type="http://schemas.openxmlformats.org/officeDocument/2006/relationships/customXml" Target="../customXml/item2.xml" Id="rId2" /><Relationship Type="http://schemas.openxmlformats.org/officeDocument/2006/relationships/hyperlink" Target="mailto:pgresearch@uwtsd.ac.uk"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file:///C:\Users\c.lohmann-hancock\AppData\Local\Microsoft\Windows\INetCache\REICoP-17-20-v3-Final.pdf" TargetMode="External" Id="rId11" /><Relationship Type="http://schemas.openxmlformats.org/officeDocument/2006/relationships/numbering" Target="numbering.xml" Id="rId5" /><Relationship Type="http://schemas.openxmlformats.org/officeDocument/2006/relationships/hyperlink" Target="https://www.uwtsd.ac.uk/research/research-ethics/" TargetMode="External" Id="rId15" /><Relationship Type="http://schemas.openxmlformats.org/officeDocument/2006/relationships/endnotes" Target="endnotes.xml" Id="rId10" /><Relationship Type="http://schemas.openxmlformats.org/officeDocument/2006/relationships/header" Target="head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4" /><Relationship Type="http://schemas.openxmlformats.org/officeDocument/2006/relationships/theme" Target="theme/theme1.xml" Id="rId22" /><Relationship Type="http://schemas.openxmlformats.org/officeDocument/2006/relationships/glossaryDocument" Target="/word/glossary/document.xml" Id="Rf32fa89e0e5348df"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jacwilliams/Library/Group%20Containers/UBF8T346G9.Office/User%20Content.localized/Templates.localized/ETHICS%20FORM%20EXAMPLE.dotx" TargetMode="External"/></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e90344f-c928-48a2-a02c-86422e22d6ba}"/>
      </w:docPartPr>
      <w:docPartBody>
        <w:p w14:paraId="20EFCAD5">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2.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ETHICS FORM EXAMPLE.dotx</ap:Template>
  <ap:Application>Microsoft Office Word</ap:Application>
  <ap:DocSecurity>0</ap:DocSecurity>
  <ap:ScaleCrop>false</ap:ScaleCrop>
  <ap:Company>UoW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Microsoft Office User</dc:creator>
  <lastModifiedBy>Jac Connor Williams (1805244)</lastModifiedBy>
  <revision>3</revision>
  <lastPrinted>2016-10-24T12:21:00.0000000Z</lastPrinted>
  <dcterms:created xsi:type="dcterms:W3CDTF">2020-11-30T22:22:00.0000000Z</dcterms:created>
  <dcterms:modified xsi:type="dcterms:W3CDTF">2020-11-30T22:24:05.7607866Z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