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189AE017" w:rsidR="00D46A8E" w:rsidRPr="0067670D" w:rsidRDefault="00D46A8E" w:rsidP="0067670D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1"/>
        <w:gridCol w:w="3419"/>
        <w:gridCol w:w="1180"/>
        <w:gridCol w:w="2180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77B67616" w:rsidR="00D46A8E" w:rsidRPr="00947D62" w:rsidRDefault="00947D62" w:rsidP="006D26F5">
            <w:r w:rsidRPr="00947D62">
              <w:t>R</w:t>
            </w:r>
            <w:r w:rsidR="0024391F">
              <w:t>hiannon Carruthers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3623056A" w:rsidR="00D46A8E" w:rsidRPr="00947D62" w:rsidRDefault="0024391F" w:rsidP="006D26F5">
            <w:r>
              <w:t>Blwyddyn 5 a 6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0D404B1B" w:rsidR="00D46A8E" w:rsidRPr="0067670D" w:rsidRDefault="00E01B82" w:rsidP="0067670D">
            <w:pPr>
              <w:jc w:val="center"/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Ieithoedd Llythrennedd a Chyfathrebu</w:t>
            </w:r>
            <w:r w:rsidR="0067670D" w:rsidRPr="0067670D">
              <w:rPr>
                <w:b/>
                <w:i/>
                <w:u w:val="single"/>
              </w:rPr>
              <w:t>.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653A5D43" w:rsidR="00D46A8E" w:rsidRPr="00947D62" w:rsidRDefault="006952CF" w:rsidP="006D26F5">
            <w:r>
              <w:t>06</w:t>
            </w:r>
            <w:bookmarkStart w:id="0" w:name="_GoBack"/>
            <w:bookmarkEnd w:id="0"/>
            <w:r w:rsidR="00947D62" w:rsidRPr="00947D62">
              <w:t>.1</w:t>
            </w:r>
            <w:r>
              <w:t>2</w:t>
            </w:r>
            <w:r w:rsidR="00947D62" w:rsidRPr="00947D62">
              <w:t>.19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4B306912" w:rsidR="0067670D" w:rsidRPr="0067670D" w:rsidRDefault="00E01B82" w:rsidP="006D26F5">
            <w:pPr>
              <w:rPr>
                <w:b/>
                <w:i/>
                <w:u w:val="single"/>
              </w:rPr>
            </w:pPr>
            <w:r>
              <w:t>Gramadeg, Brawddegau negyddol, gorffennol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9372A6C" w14:textId="364A2C40" w:rsidR="0067670D" w:rsidRPr="00F513C0" w:rsidRDefault="00F513C0" w:rsidP="00F513C0">
            <w:pPr>
              <w:rPr>
                <w:b/>
                <w:bCs/>
                <w:u w:val="single"/>
              </w:rPr>
            </w:pPr>
            <w:r w:rsidRPr="00F513C0">
              <w:rPr>
                <w:b/>
                <w:bCs/>
                <w:u w:val="single"/>
              </w:rPr>
              <w:t>Cam Cynnydd 3:</w:t>
            </w:r>
          </w:p>
          <w:p w14:paraId="56905FAD" w14:textId="513EFECB" w:rsidR="00F513C0" w:rsidRPr="00F513C0" w:rsidRDefault="00F513C0" w:rsidP="00F513C0">
            <w:pPr>
              <w:rPr>
                <w:b/>
                <w:bCs/>
              </w:rPr>
            </w:pPr>
            <w:r w:rsidRPr="00F513C0">
              <w:rPr>
                <w:b/>
                <w:bCs/>
                <w:shd w:val="clear" w:color="auto" w:fill="FFFFFF"/>
              </w:rPr>
              <w:t>Mae dysgwyr sy’n siarad ac yn ysgrifennu’n effeithiol yn barod i chwarae rhan lawn mewn bywyd a gwaith.</w:t>
            </w:r>
          </w:p>
          <w:p w14:paraId="7102E20E" w14:textId="61CEAB35" w:rsidR="0067670D" w:rsidRPr="00120A30" w:rsidRDefault="00E01B82" w:rsidP="00F513C0">
            <w:pPr>
              <w:rPr>
                <w:sz w:val="28"/>
                <w:szCs w:val="28"/>
              </w:rPr>
            </w:pPr>
            <w:r>
              <w:rPr>
                <w:shd w:val="clear" w:color="auto" w:fill="F7FDFC"/>
              </w:rPr>
              <w:t>Gallaf addasu fy arddull ysgrifennu er mwyn bod yn addas at y diben</w:t>
            </w: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2A836004" w14:textId="4FCA2214" w:rsidR="00EB6268" w:rsidRDefault="0054411E" w:rsidP="00947D62">
            <w:r>
              <w:rPr>
                <w:rFonts w:ascii="Calibri" w:hAnsi="Calibri" w:cs="Calibri"/>
                <w:b/>
                <w:bCs/>
              </w:rPr>
              <w:t>Cymhwysedd Digidol</w:t>
            </w:r>
            <w:r>
              <w:rPr>
                <w:rFonts w:ascii="Calibri" w:hAnsi="Calibri" w:cs="Calibri"/>
              </w:rPr>
              <w:t xml:space="preserve"> - defnyddio gem ryngweithiol ar y bwrdd gwyn ar gyfer cael y dosbarth i gyd-weithio ar weithgaredd.</w:t>
            </w:r>
          </w:p>
          <w:p w14:paraId="4B837964" w14:textId="18F73D4F" w:rsidR="005E1DCC" w:rsidRPr="00120A30" w:rsidRDefault="005E1DCC" w:rsidP="00947D62">
            <w:pPr>
              <w:rPr>
                <w:sz w:val="28"/>
                <w:szCs w:val="28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4A10F264" w14:textId="733C0939" w:rsidR="0067670D" w:rsidRPr="00F513C0" w:rsidRDefault="00120A30" w:rsidP="00F513C0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6F1BB930" w14:textId="49916C22" w:rsidR="00D46A8E" w:rsidRPr="00120A30" w:rsidRDefault="00C52426" w:rsidP="00C52426">
            <w:pPr>
              <w:rPr>
                <w:sz w:val="28"/>
                <w:szCs w:val="28"/>
              </w:rPr>
            </w:pPr>
            <w:r w:rsidRPr="00DC37E2">
              <w:rPr>
                <w:rFonts w:ascii="Calibri" w:hAnsi="Calibri" w:cs="Calibri"/>
                <w:lang w:val="cy-GB"/>
              </w:rPr>
              <w:t xml:space="preserve">Credaf fy mhrif darged ar gyfer yr wythnos hon yw datblygu fy ngwybodaeth am ddealltwriaeth o allu'r dysgwyr wrth gynllunio, gyda ffocws penodol ar y cysylltiad rhwng amcanion dysgu, meini prawf llwyddiant ac asesiad. Mae hyn yn gysylltiedig â Dilyniant mewn Dysgu o dan y safon QTS sy'n </w:t>
            </w:r>
            <w:r>
              <w:rPr>
                <w:rFonts w:ascii="Calibri" w:hAnsi="Calibri" w:cs="Calibri"/>
                <w:lang w:val="cy-GB"/>
              </w:rPr>
              <w:t>Hyrwyddo Addysgeg.</w:t>
            </w:r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F9E0FC4" w14:textId="04B0930C" w:rsidR="0067670D" w:rsidRPr="00C52426" w:rsidRDefault="00120A30" w:rsidP="006D26F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58C56A59" w14:textId="0E1AD24E" w:rsidR="00947D62" w:rsidRPr="00947D62" w:rsidRDefault="0054411E" w:rsidP="00947D62">
            <w:pPr>
              <w:rPr>
                <w:szCs w:val="28"/>
              </w:rPr>
            </w:pPr>
            <w:r>
              <w:rPr>
                <w:rFonts w:ascii="Calibri" w:hAnsi="Calibri" w:cs="Calibri"/>
              </w:rPr>
              <w:t>1. Cofio a deall sut i ysgrifennu brawddegau yn gywir wrth drafod yn negyddol ac yn y gorffennol.</w:t>
            </w:r>
          </w:p>
          <w:p w14:paraId="5E805916" w14:textId="72F56D77" w:rsidR="00947D62" w:rsidRPr="00947D62" w:rsidRDefault="0054411E" w:rsidP="00947D62">
            <w:pPr>
              <w:rPr>
                <w:szCs w:val="28"/>
              </w:rPr>
            </w:pPr>
            <w:r>
              <w:rPr>
                <w:rFonts w:ascii="Calibri" w:hAnsi="Calibri" w:cs="Calibri"/>
              </w:rPr>
              <w:t>2. Creu brawddegau cywir eu hunain gan ddefnyddio'r termau negyddol</w:t>
            </w:r>
          </w:p>
          <w:p w14:paraId="7CE68E02" w14:textId="77777777" w:rsidR="00947D62" w:rsidRPr="00947D62" w:rsidRDefault="00947D62" w:rsidP="00947D62">
            <w:pPr>
              <w:rPr>
                <w:szCs w:val="28"/>
              </w:rPr>
            </w:pPr>
          </w:p>
          <w:p w14:paraId="145FAC42" w14:textId="77777777" w:rsidR="00D46A8E" w:rsidRPr="00120A30" w:rsidRDefault="00D46A8E" w:rsidP="00C52426">
            <w:pPr>
              <w:jc w:val="center"/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4BE84607" w14:textId="05679CF8" w:rsidR="00662D4C" w:rsidRPr="00662D4C" w:rsidRDefault="0054411E" w:rsidP="00662D4C">
            <w:r>
              <w:rPr>
                <w:rFonts w:ascii="Calibri" w:hAnsi="Calibri" w:cs="Calibri"/>
              </w:rPr>
              <w:t>1. Bydd disgyblion yn gallu dwyn i gof a thrafod y gwahanol frawddegau maent wedi’i chreu.</w:t>
            </w:r>
          </w:p>
          <w:p w14:paraId="28D366AB" w14:textId="2F6B8C61" w:rsidR="00662D4C" w:rsidRPr="00662D4C" w:rsidRDefault="0054411E" w:rsidP="00662D4C">
            <w:r>
              <w:rPr>
                <w:rFonts w:ascii="Calibri" w:hAnsi="Calibri" w:cs="Calibri"/>
              </w:rPr>
              <w:t>2. Gan ddefnyddio a thrafod y wahanol dermau negyddol mi fydd y dysgwyr yn medru trafod y gwahaniaeth .</w:t>
            </w:r>
          </w:p>
          <w:p w14:paraId="6708FB52" w14:textId="7E5247F6" w:rsidR="00D46A8E" w:rsidRPr="00662D4C" w:rsidRDefault="00662D4C" w:rsidP="00662D4C">
            <w:r w:rsidRPr="00662D4C">
              <w:lastRenderedPageBreak/>
              <w:t xml:space="preserve">3. Bydd disgyblion yn gallu ysgrifennu </w:t>
            </w:r>
            <w:r w:rsidR="00F361AE">
              <w:t>brawddegau gan ddefnyddio</w:t>
            </w:r>
            <w:r w:rsidR="0054411E">
              <w:t xml:space="preserve"> brawddegau negyddol</w:t>
            </w:r>
            <w:r w:rsidR="006B5CD5">
              <w:t>.</w:t>
            </w:r>
          </w:p>
          <w:p w14:paraId="5E9E6941" w14:textId="77777777" w:rsidR="00D46A8E" w:rsidRPr="00662D4C" w:rsidRDefault="00D46A8E" w:rsidP="006D26F5"/>
          <w:p w14:paraId="7E38D51A" w14:textId="77777777" w:rsidR="00D46A8E" w:rsidRPr="00662D4C" w:rsidRDefault="00D46A8E" w:rsidP="006D26F5"/>
          <w:p w14:paraId="21357C73" w14:textId="62B02015" w:rsidR="00D46A8E" w:rsidRPr="00662D4C" w:rsidRDefault="00D46A8E" w:rsidP="006D26F5"/>
          <w:p w14:paraId="1BF407B2" w14:textId="77777777" w:rsidR="00D46A8E" w:rsidRPr="00662D4C" w:rsidRDefault="00D46A8E" w:rsidP="006D26F5"/>
          <w:p w14:paraId="7BD7E8D0" w14:textId="77777777" w:rsidR="00D46A8E" w:rsidRPr="00662D4C" w:rsidRDefault="00D46A8E" w:rsidP="006D26F5"/>
        </w:tc>
        <w:tc>
          <w:tcPr>
            <w:tcW w:w="4505" w:type="dxa"/>
          </w:tcPr>
          <w:p w14:paraId="7AB069FB" w14:textId="655E47F4" w:rsidR="00662D4C" w:rsidRPr="00662D4C" w:rsidRDefault="00662D4C" w:rsidP="00662D4C">
            <w:r w:rsidRPr="00662D4C">
              <w:lastRenderedPageBreak/>
              <w:t>1. Ateb cwestiynau agored a chaeedig ar ffurf lafar ac ysgrifenedig i ddangos gwybodaeth a dealltwriaeth o</w:t>
            </w:r>
            <w:r w:rsidR="00F361AE">
              <w:t xml:space="preserve"> ddefnyddio termau negyddol</w:t>
            </w:r>
            <w:r w:rsidRPr="00662D4C">
              <w:t>.</w:t>
            </w:r>
          </w:p>
          <w:p w14:paraId="1FF5CDFB" w14:textId="35A71847" w:rsidR="006B5CD5" w:rsidRDefault="0054411E" w:rsidP="00662D4C">
            <w:r>
              <w:t>2</w:t>
            </w:r>
            <w:r w:rsidR="00F361AE">
              <w:t>.</w:t>
            </w:r>
            <w:r w:rsidR="006B5CD5">
              <w:t xml:space="preserve"> Creu brawddegau gan ddefnyddio’r termau gwahanol</w:t>
            </w:r>
            <w:r>
              <w:t xml:space="preserve"> negyddol</w:t>
            </w:r>
            <w:r w:rsidR="006B5CD5">
              <w:t>.</w:t>
            </w:r>
          </w:p>
          <w:p w14:paraId="33EBE77B" w14:textId="64397BBB" w:rsidR="0054411E" w:rsidRPr="00662D4C" w:rsidRDefault="0054411E" w:rsidP="0054411E">
            <w:r>
              <w:rPr>
                <w:rFonts w:ascii="Calibri" w:hAnsi="Calibri" w:cs="Calibri"/>
              </w:rPr>
              <w:lastRenderedPageBreak/>
              <w:t>3. Trafodaeth dosbarth ar yr ymatebion i quizlet.</w:t>
            </w:r>
          </w:p>
          <w:p w14:paraId="250B79C3" w14:textId="5D8705C9" w:rsidR="0054411E" w:rsidRPr="00662D4C" w:rsidRDefault="0054411E" w:rsidP="00662D4C"/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6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7B020CFD" w14:textId="77777777" w:rsidR="00120A30" w:rsidRDefault="00120A30" w:rsidP="00C8398D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  <w:p w14:paraId="088B6083" w14:textId="14D52E87" w:rsidR="00662D4C" w:rsidRPr="00D1401A" w:rsidRDefault="00662D4C" w:rsidP="00C8398D">
            <w:pPr>
              <w:jc w:val="center"/>
              <w:rPr>
                <w:b/>
              </w:rPr>
            </w:pPr>
            <w:r>
              <w:rPr>
                <w:b/>
                <w:lang w:val="cy-GB"/>
              </w:rPr>
              <w:t>1 awr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4F70944F" w14:textId="77777777" w:rsidR="00120A30" w:rsidRDefault="00C8398D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  <w:p w14:paraId="7E8C7567" w14:textId="55B67C41" w:rsidR="00975D19" w:rsidRPr="00975D19" w:rsidRDefault="00975D19" w:rsidP="00C8398D">
            <w:pPr>
              <w:jc w:val="center"/>
              <w:rPr>
                <w:b/>
                <w:i/>
                <w:u w:val="single"/>
              </w:rPr>
            </w:pP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4C99FA1" w:rsidR="00120A30" w:rsidRPr="00975D19" w:rsidRDefault="00120A30" w:rsidP="006D26F5">
            <w:pPr>
              <w:jc w:val="center"/>
              <w:rPr>
                <w:b/>
                <w:i/>
                <w:u w:val="single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4E9C690A" w14:textId="77777777" w:rsidR="00120A30" w:rsidRDefault="00C8398D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  <w:p w14:paraId="18C6DCA1" w14:textId="55FDD168" w:rsidR="00975D19" w:rsidRPr="00326033" w:rsidRDefault="00975D19" w:rsidP="00C8398D">
            <w:pPr>
              <w:jc w:val="center"/>
              <w:rPr>
                <w:b/>
                <w:i/>
                <w:u w:val="single"/>
              </w:rPr>
            </w:pP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5166BD52" w:rsidR="00120A30" w:rsidRPr="00120A30" w:rsidRDefault="00662D4C" w:rsidP="006D26F5">
            <w:pPr>
              <w:jc w:val="center"/>
              <w:rPr>
                <w:b/>
              </w:rPr>
            </w:pPr>
            <w:r>
              <w:rPr>
                <w:b/>
              </w:rPr>
              <w:t>10 munud</w:t>
            </w: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CB33F65" w14:textId="45D97F39" w:rsidR="00662D4C" w:rsidRPr="00662D4C" w:rsidRDefault="0054411E" w:rsidP="00662D4C">
            <w:r>
              <w:rPr>
                <w:rFonts w:ascii="Calibri" w:hAnsi="Calibri" w:cs="Calibri"/>
              </w:rPr>
              <w:t>Gwybodaeth flaenorol: Athro i ofyn i ddisgyblion i drafod gyda phartner y brawddegau o’r wers flaenorol.</w:t>
            </w:r>
          </w:p>
          <w:p w14:paraId="6393ED17" w14:textId="77777777" w:rsidR="00662D4C" w:rsidRPr="00662D4C" w:rsidRDefault="00662D4C" w:rsidP="00662D4C"/>
          <w:p w14:paraId="5D36A9DB" w14:textId="3CFB7EAC" w:rsidR="00120A30" w:rsidRPr="00662D4C" w:rsidRDefault="00662D4C" w:rsidP="00662D4C">
            <w:r w:rsidRPr="00662D4C">
              <w:t>Athro i amlinellu ffocws y sesiwn hon, a rhannu'r amcanion dysgu, y meini prawf llwyddiant a'r cyfleoedd asesu gyda'r disgyblion.</w:t>
            </w:r>
          </w:p>
          <w:p w14:paraId="151F286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326033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44DD98B0" w14:textId="6E670DB1" w:rsidR="00662D4C" w:rsidRPr="00662D4C" w:rsidRDefault="0054411E" w:rsidP="00662D4C">
            <w:r>
              <w:rPr>
                <w:rFonts w:ascii="Calibri" w:hAnsi="Calibri" w:cs="Calibri"/>
              </w:rPr>
              <w:t>Disgyblion i gymryd rhan mewn gweithgaredd meddwl, paru, rhannu er mwyn ysgogi gwybodaeth flaenorol o ramadeg.</w:t>
            </w:r>
          </w:p>
          <w:p w14:paraId="381C1D67" w14:textId="77777777" w:rsidR="006B5CD5" w:rsidRDefault="006B5CD5" w:rsidP="00662D4C"/>
          <w:p w14:paraId="675CC157" w14:textId="3BD4431C" w:rsidR="00120A30" w:rsidRPr="00662D4C" w:rsidRDefault="0054411E" w:rsidP="00662D4C">
            <w:r>
              <w:rPr>
                <w:rFonts w:ascii="Calibri" w:hAnsi="Calibri" w:cs="Calibri"/>
              </w:rPr>
              <w:t>Disgyblion i wrando ar gyflwyniad yr athro a gofyn unrhyw gwestiynau os oes angen</w:t>
            </w:r>
          </w:p>
          <w:p w14:paraId="7F17A4E6" w14:textId="77777777" w:rsidR="00120A30" w:rsidRPr="00120A30" w:rsidRDefault="00120A30" w:rsidP="00326033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1544F8A" w14:textId="3323B61A" w:rsidR="003D3760" w:rsidRPr="003D3760" w:rsidRDefault="003D3760" w:rsidP="003D3760">
            <w:pPr>
              <w:jc w:val="center"/>
            </w:pPr>
            <w:r w:rsidRPr="003D3760">
              <w:t xml:space="preserve">PowerPoint </w:t>
            </w:r>
            <w:r w:rsidR="006B5CD5">
              <w:t>Negyddol</w:t>
            </w:r>
          </w:p>
          <w:p w14:paraId="4A7C61C9" w14:textId="77777777" w:rsidR="003D3760" w:rsidRPr="003D3760" w:rsidRDefault="003D3760" w:rsidP="003D3760">
            <w:pPr>
              <w:jc w:val="center"/>
            </w:pPr>
          </w:p>
          <w:p w14:paraId="082CD29E" w14:textId="77777777" w:rsidR="003D3760" w:rsidRPr="003D3760" w:rsidRDefault="003D3760" w:rsidP="003D3760">
            <w:pPr>
              <w:jc w:val="center"/>
            </w:pPr>
          </w:p>
          <w:p w14:paraId="2B20F261" w14:textId="77777777" w:rsidR="006B5CD5" w:rsidRPr="00DC37E2" w:rsidRDefault="006B5CD5" w:rsidP="006B5CD5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>I</w:t>
            </w:r>
            <w:r w:rsidRPr="00DC37E2">
              <w:rPr>
                <w:lang w:val="cy-GB"/>
              </w:rPr>
              <w:t>&amp;D: Sicrhewch fod bagiau i ffwrdd o dan fyrddau, ac nad oes unrhyw beth ar y llawr ac yn y ffordd</w:t>
            </w:r>
          </w:p>
          <w:p w14:paraId="491DF6ED" w14:textId="3E99BE29" w:rsidR="00120A30" w:rsidRPr="00120A30" w:rsidRDefault="00120A30" w:rsidP="003D3760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07926CD0" w:rsidR="00120A30" w:rsidRDefault="007E7EBB" w:rsidP="006D26F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662D4C">
              <w:rPr>
                <w:b/>
              </w:rPr>
              <w:t>5</w:t>
            </w:r>
          </w:p>
          <w:p w14:paraId="6D79C92E" w14:textId="37010D50" w:rsidR="00662D4C" w:rsidRPr="00120A30" w:rsidRDefault="00662D4C" w:rsidP="006D26F5">
            <w:pPr>
              <w:jc w:val="center"/>
              <w:rPr>
                <w:b/>
              </w:rPr>
            </w:pPr>
            <w:r>
              <w:rPr>
                <w:b/>
              </w:rPr>
              <w:t>munud</w:t>
            </w: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65481C09" w14:textId="74A860B3" w:rsidR="00326033" w:rsidRPr="00326033" w:rsidRDefault="0054411E" w:rsidP="00326033">
            <w:r>
              <w:rPr>
                <w:rFonts w:ascii="Calibri" w:hAnsi="Calibri" w:cs="Calibri"/>
              </w:rPr>
              <w:t>Athro i roi rhestr o frawddegau dylid y dysgwyr creu. Trwy gydol y wers dylid yr athro fonitro'r dysgwyr wrth iddynt weithio ar y brawddegau. Rhaid darparu adborth a thargedau i’r dysgwyr.</w:t>
            </w:r>
          </w:p>
        </w:tc>
        <w:tc>
          <w:tcPr>
            <w:tcW w:w="4971" w:type="dxa"/>
          </w:tcPr>
          <w:p w14:paraId="33A0C676" w14:textId="047BA93C" w:rsidR="001545FE" w:rsidRPr="007E7EBB" w:rsidRDefault="001545FE" w:rsidP="001545FE">
            <w:r w:rsidRPr="001545FE">
              <w:t>Disgyblion i wrando ar ganllawiau'r athro</w:t>
            </w:r>
            <w:r w:rsidR="007E7EBB">
              <w:t xml:space="preserve"> gan </w:t>
            </w:r>
            <w:r w:rsidRPr="001545FE">
              <w:t xml:space="preserve">ymateb i gwestiynau allweddol </w:t>
            </w:r>
            <w:r w:rsidR="007E7EBB">
              <w:t>pan fo’r angen.</w:t>
            </w:r>
          </w:p>
          <w:p w14:paraId="541A255E" w14:textId="77777777" w:rsidR="001545FE" w:rsidRPr="001545FE" w:rsidRDefault="001545FE" w:rsidP="001545FE">
            <w:r w:rsidRPr="001545FE">
              <w:t>Disgyblion i ymateb i unrhyw adborth a thargedau a roddir gan yr athro.</w:t>
            </w:r>
          </w:p>
          <w:p w14:paraId="6D22C637" w14:textId="0A186629" w:rsidR="00120A30" w:rsidRPr="001545FE" w:rsidRDefault="001545FE" w:rsidP="001545FE">
            <w:r w:rsidRPr="001545FE">
              <w:t>Disgyblion i ofyn cwestiynau pellach os nad ydyn nhw'n deall yr hyn sy'n ofynnol ganddyn nhw.</w:t>
            </w:r>
          </w:p>
          <w:p w14:paraId="6F32319A" w14:textId="77777777" w:rsidR="00120A30" w:rsidRPr="00120A30" w:rsidRDefault="00120A30" w:rsidP="001545FE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363E66BA" w14:textId="064F8B5B" w:rsidR="001545FE" w:rsidRDefault="001545FE" w:rsidP="006B5CD5">
            <w:pPr>
              <w:jc w:val="center"/>
            </w:pPr>
            <w:r w:rsidRPr="003D3760">
              <w:t xml:space="preserve">PowerPoint </w:t>
            </w:r>
            <w:r w:rsidR="006B5CD5">
              <w:t>Negyddol</w:t>
            </w:r>
          </w:p>
          <w:p w14:paraId="12F7B26F" w14:textId="77777777" w:rsidR="001545FE" w:rsidRDefault="001545FE" w:rsidP="001545FE">
            <w:pPr>
              <w:jc w:val="center"/>
            </w:pPr>
          </w:p>
          <w:p w14:paraId="16F2342F" w14:textId="77777777" w:rsidR="006B5CD5" w:rsidRPr="00DC37E2" w:rsidRDefault="006B5CD5" w:rsidP="006B5CD5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>I</w:t>
            </w:r>
            <w:r w:rsidRPr="00DC37E2">
              <w:rPr>
                <w:lang w:val="cy-GB"/>
              </w:rPr>
              <w:t>&amp;D: Sicrhewch fod bagiau i ffwrdd o dan fyrddau, ac nad oes unrhyw beth ar y llawr ac yn y ffordd</w:t>
            </w:r>
          </w:p>
          <w:p w14:paraId="73A5E4AB" w14:textId="6BC59BAD" w:rsidR="006B5CD5" w:rsidRPr="006B5CD5" w:rsidRDefault="006B5CD5" w:rsidP="006B5CD5">
            <w:pPr>
              <w:jc w:val="center"/>
            </w:pP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4DD55209" w14:textId="77777777" w:rsidR="00662D4C" w:rsidRDefault="00662D4C" w:rsidP="006D26F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15 </w:t>
            </w:r>
          </w:p>
          <w:p w14:paraId="0152928B" w14:textId="0BB90641" w:rsidR="00120A30" w:rsidRPr="00120A30" w:rsidRDefault="00662D4C" w:rsidP="006D26F5">
            <w:pPr>
              <w:jc w:val="center"/>
              <w:rPr>
                <w:b/>
              </w:rPr>
            </w:pPr>
            <w:r>
              <w:rPr>
                <w:b/>
              </w:rPr>
              <w:t>munud</w:t>
            </w: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5D2ECF2" w14:textId="64D5CD28" w:rsidR="00326033" w:rsidRDefault="0054411E" w:rsidP="007E7EBB">
            <w:r>
              <w:rPr>
                <w:rFonts w:ascii="Calibri" w:hAnsi="Calibri" w:cs="Calibri"/>
              </w:rPr>
              <w:t>Athro i roi Quizlet ar y Bwrdd Actif a holi i’r dysgwyr meddwl paru rhannu gan nodi'r ateb ar ei byrddau gwyn.</w:t>
            </w:r>
          </w:p>
          <w:p w14:paraId="18B00982" w14:textId="34698F0D" w:rsidR="007E7EBB" w:rsidRDefault="007E7EBB" w:rsidP="007E7EBB"/>
          <w:p w14:paraId="50A1C2DC" w14:textId="2EC306F7" w:rsidR="007E7EBB" w:rsidRPr="007E7EBB" w:rsidRDefault="007E7EBB" w:rsidP="007E7EBB">
            <w:r>
              <w:t>Trafodaeth ar bob cwestiwn – pawb yn ymuno gyda’r sgwrs.</w:t>
            </w:r>
          </w:p>
          <w:p w14:paraId="63C20A1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609A21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7F954423" w14:textId="52C5CDCD" w:rsidR="001545FE" w:rsidRPr="001545FE" w:rsidRDefault="0054411E" w:rsidP="001545FE">
            <w:r>
              <w:rPr>
                <w:rFonts w:ascii="Calibri" w:hAnsi="Calibri" w:cs="Calibri"/>
              </w:rPr>
              <w:t>Meddwl, paru, rhannu: Disgyblion i ymateb i gwestiynau'r athro fel grwpiau gan ddefnyddio byrddau gwyn i ddangos eu hatebion.</w:t>
            </w:r>
          </w:p>
          <w:p w14:paraId="1C63FF95" w14:textId="77777777" w:rsidR="001545FE" w:rsidRPr="001545FE" w:rsidRDefault="001545FE" w:rsidP="001545FE"/>
          <w:p w14:paraId="4350BD30" w14:textId="77777777" w:rsidR="001545FE" w:rsidRPr="001545FE" w:rsidRDefault="001545FE" w:rsidP="001545FE"/>
          <w:p w14:paraId="0B76ADE9" w14:textId="77777777" w:rsidR="001545FE" w:rsidRPr="001545FE" w:rsidRDefault="001545FE" w:rsidP="001545FE"/>
          <w:p w14:paraId="62FA8475" w14:textId="77777777" w:rsidR="001545FE" w:rsidRPr="001545FE" w:rsidRDefault="001545FE" w:rsidP="001545FE"/>
          <w:p w14:paraId="3FB85AEA" w14:textId="77777777" w:rsidR="001545FE" w:rsidRPr="001545FE" w:rsidRDefault="001545FE" w:rsidP="001545FE"/>
          <w:p w14:paraId="1E8497C1" w14:textId="77777777" w:rsidR="001545FE" w:rsidRPr="001545FE" w:rsidRDefault="001545FE" w:rsidP="001545FE"/>
          <w:p w14:paraId="5FBE8B4C" w14:textId="77777777" w:rsidR="001545FE" w:rsidRPr="001545FE" w:rsidRDefault="001545FE" w:rsidP="001545FE"/>
          <w:p w14:paraId="2BF2C7B0" w14:textId="77777777" w:rsidR="001545FE" w:rsidRPr="001545FE" w:rsidRDefault="001545FE" w:rsidP="001545FE"/>
          <w:p w14:paraId="1BE3860E" w14:textId="77777777" w:rsidR="001545FE" w:rsidRPr="001545FE" w:rsidRDefault="001545FE" w:rsidP="001545FE"/>
          <w:p w14:paraId="029A75C5" w14:textId="77777777" w:rsidR="001545FE" w:rsidRPr="001545FE" w:rsidRDefault="001545FE" w:rsidP="001545FE"/>
          <w:p w14:paraId="5C6AE8F4" w14:textId="77777777" w:rsidR="001545FE" w:rsidRDefault="001545FE" w:rsidP="001545FE"/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4563667" w14:textId="77777777" w:rsidR="006B5CD5" w:rsidRDefault="006B5CD5" w:rsidP="006B5CD5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>Byrddau gwyn bach</w:t>
            </w:r>
          </w:p>
          <w:p w14:paraId="2437EB23" w14:textId="53941E2B" w:rsidR="006B5CD5" w:rsidRDefault="006B5CD5" w:rsidP="006B5CD5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 xml:space="preserve"> </w:t>
            </w:r>
          </w:p>
          <w:p w14:paraId="6B5E8C42" w14:textId="1C091A05" w:rsidR="006B5CD5" w:rsidRPr="00DC37E2" w:rsidRDefault="006B5CD5" w:rsidP="006B5CD5">
            <w:pPr>
              <w:jc w:val="center"/>
              <w:rPr>
                <w:lang w:val="cy-GB"/>
              </w:rPr>
            </w:pPr>
            <w:r>
              <w:rPr>
                <w:lang w:val="cy-GB"/>
              </w:rPr>
              <w:t>I</w:t>
            </w:r>
            <w:r w:rsidRPr="00DC37E2">
              <w:rPr>
                <w:lang w:val="cy-GB"/>
              </w:rPr>
              <w:t>&amp;D: Sicrhewch fod bagiau i ffwrdd o dan fyrddau, ac nad oes unrhyw beth ar y llawr ac yn y ffordd</w:t>
            </w:r>
          </w:p>
          <w:p w14:paraId="08BDEAF7" w14:textId="5C20A4C9" w:rsidR="00AB6B45" w:rsidRPr="00AB6B45" w:rsidRDefault="00AB6B45" w:rsidP="006B5CD5"/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7F7A74BE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</w:t>
            </w:r>
            <w:r w:rsidR="00AB6B45">
              <w:rPr>
                <w:sz w:val="20"/>
                <w:szCs w:val="20"/>
                <w:lang w:val="cy-GB"/>
              </w:rPr>
              <w:t>ys agwedd at ddysgu dros amser)</w:t>
            </w:r>
          </w:p>
        </w:tc>
        <w:tc>
          <w:tcPr>
            <w:tcW w:w="7030" w:type="dxa"/>
          </w:tcPr>
          <w:p w14:paraId="598404E4" w14:textId="297E677F" w:rsidR="00825827" w:rsidRPr="00AB6B45" w:rsidRDefault="00AB6B45" w:rsidP="00825827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Yn yr ysgol, bydd hyn yn dod o amcanion dysgu, m</w:t>
            </w:r>
            <w:r>
              <w:rPr>
                <w:b/>
                <w:i/>
                <w:sz w:val="22"/>
                <w:szCs w:val="22"/>
                <w:u w:val="single"/>
              </w:rPr>
              <w:t>eini prawf llwyddiant a manylion asesu</w:t>
            </w:r>
            <w:r w:rsidRPr="00AB6B45">
              <w:rPr>
                <w:b/>
                <w:i/>
                <w:sz w:val="22"/>
                <w:szCs w:val="22"/>
                <w:u w:val="single"/>
              </w:rPr>
              <w:t xml:space="preserve"> y wers.</w:t>
            </w: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4D90E509" w:rsidR="00825827" w:rsidRPr="00AB6B45" w:rsidRDefault="00AB6B45" w:rsidP="00825827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Beth sydd angen i chi gynllunio ar ei gyfer yn eich gwers nesaf i sicrhau bod plant / disgyblion yn dysgu ac yn gwneud cynnydd?</w:t>
            </w: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6F3E753D" w14:textId="77777777" w:rsidR="00AB6B45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Pa strategaethau / dulliau wnaethoch chi eu defnyddio? Pam?</w:t>
            </w:r>
          </w:p>
          <w:p w14:paraId="4A249DDF" w14:textId="6FF79231" w:rsidR="00AB6B45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Beth a'u gwnaeth yn effeithiol? Sut ydych chi’n gwybod?</w:t>
            </w:r>
          </w:p>
          <w:p w14:paraId="0CBCEE7E" w14:textId="110D3095" w:rsidR="00825827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Sut mae hyn yn cysylltu â SAC? Cyfeiriwch at safonau SAC penodol.</w:t>
            </w:r>
          </w:p>
          <w:p w14:paraId="58C411D5" w14:textId="77777777" w:rsidR="00AB6B45" w:rsidRDefault="00AB6B45" w:rsidP="00AB6B45">
            <w:pPr>
              <w:rPr>
                <w:b/>
                <w:i/>
                <w:sz w:val="20"/>
                <w:szCs w:val="20"/>
                <w:u w:val="single"/>
              </w:rPr>
            </w:pPr>
          </w:p>
          <w:p w14:paraId="74ED0399" w14:textId="2969D9BC" w:rsidR="00AB6B45" w:rsidRPr="00AB6B45" w:rsidRDefault="006952CF" w:rsidP="00AB6B45">
            <w:pPr>
              <w:rPr>
                <w:b/>
                <w:i/>
                <w:sz w:val="20"/>
                <w:szCs w:val="20"/>
                <w:u w:val="single"/>
              </w:rPr>
            </w:pPr>
            <w:hyperlink r:id="rId17" w:history="1">
              <w:r w:rsidR="00AB6B45">
                <w:rPr>
                  <w:rStyle w:val="Hyperlink"/>
                </w:rPr>
                <w:t>https://hwb.gov.wales/datblygiad-proffesiynol/safonau-proffesiynol/</w:t>
              </w:r>
            </w:hyperlink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6DE1B885" w14:textId="62C427E3" w:rsidR="00AB6B45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>
              <w:rPr>
                <w:b/>
                <w:i/>
                <w:sz w:val="22"/>
                <w:szCs w:val="22"/>
                <w:u w:val="single"/>
              </w:rPr>
              <w:t xml:space="preserve">Sut allech chi </w:t>
            </w:r>
            <w:r w:rsidRPr="00AB6B45">
              <w:rPr>
                <w:b/>
                <w:i/>
                <w:sz w:val="22"/>
                <w:szCs w:val="22"/>
                <w:u w:val="single"/>
              </w:rPr>
              <w:t>addasu'r strategaethau / dulliau a ddefnyddiwyd gennych? Pam?</w:t>
            </w:r>
          </w:p>
          <w:p w14:paraId="0770B524" w14:textId="77777777" w:rsidR="00AB6B45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Pa effaith ydych chi'n gobeithio y bydd hyn yn ei chael ar addysgu a dysgu?</w:t>
            </w:r>
          </w:p>
          <w:p w14:paraId="09E1CC12" w14:textId="77777777" w:rsidR="00AB6B45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</w:p>
          <w:p w14:paraId="365E858A" w14:textId="68EE47D1" w:rsidR="00AB6B45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Beth sydd angen i chi ei wneud n</w:t>
            </w:r>
            <w:r>
              <w:rPr>
                <w:b/>
                <w:i/>
                <w:sz w:val="22"/>
                <w:szCs w:val="22"/>
                <w:u w:val="single"/>
              </w:rPr>
              <w:t>esaf, a sut mae'n cysylltu â SAC</w:t>
            </w:r>
            <w:r w:rsidRPr="00AB6B45">
              <w:rPr>
                <w:b/>
                <w:i/>
                <w:sz w:val="22"/>
                <w:szCs w:val="22"/>
                <w:u w:val="single"/>
              </w:rPr>
              <w:t>?</w:t>
            </w:r>
          </w:p>
          <w:p w14:paraId="51FDDB4B" w14:textId="6335BF0B" w:rsidR="00825827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Trafodwch hyn ymhellach yn ystod yr adolygiad wythnosol.</w:t>
            </w: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E8B2D9" w14:textId="77777777" w:rsidR="00FA3864" w:rsidRDefault="00FA3864" w:rsidP="00B24C18">
      <w:r>
        <w:separator/>
      </w:r>
    </w:p>
  </w:endnote>
  <w:endnote w:type="continuationSeparator" w:id="0">
    <w:p w14:paraId="7C20BB3D" w14:textId="77777777" w:rsidR="00FA3864" w:rsidRDefault="00FA3864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688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7A2324" w14:textId="77777777" w:rsidR="00FA3864" w:rsidRDefault="00FA3864" w:rsidP="00B24C18">
      <w:r>
        <w:separator/>
      </w:r>
    </w:p>
  </w:footnote>
  <w:footnote w:type="continuationSeparator" w:id="0">
    <w:p w14:paraId="21DF24D5" w14:textId="77777777" w:rsidR="00FA3864" w:rsidRDefault="00FA3864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87D36"/>
    <w:multiLevelType w:val="hybridMultilevel"/>
    <w:tmpl w:val="B8E0F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2E496E"/>
    <w:multiLevelType w:val="hybridMultilevel"/>
    <w:tmpl w:val="ABA8B98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08192A"/>
    <w:multiLevelType w:val="hybridMultilevel"/>
    <w:tmpl w:val="411056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B61325"/>
    <w:multiLevelType w:val="hybridMultilevel"/>
    <w:tmpl w:val="44EC7A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40D3C"/>
    <w:rsid w:val="001434B2"/>
    <w:rsid w:val="001545FE"/>
    <w:rsid w:val="00167F75"/>
    <w:rsid w:val="0024391F"/>
    <w:rsid w:val="002B2D5B"/>
    <w:rsid w:val="002F72F8"/>
    <w:rsid w:val="0031228F"/>
    <w:rsid w:val="00326033"/>
    <w:rsid w:val="003502C7"/>
    <w:rsid w:val="003770F9"/>
    <w:rsid w:val="003B005D"/>
    <w:rsid w:val="003B625E"/>
    <w:rsid w:val="003D3760"/>
    <w:rsid w:val="0040291F"/>
    <w:rsid w:val="0043540F"/>
    <w:rsid w:val="00467647"/>
    <w:rsid w:val="004847B6"/>
    <w:rsid w:val="004B73CD"/>
    <w:rsid w:val="004E1B77"/>
    <w:rsid w:val="005404E0"/>
    <w:rsid w:val="0054411E"/>
    <w:rsid w:val="005B7769"/>
    <w:rsid w:val="005E1DCC"/>
    <w:rsid w:val="00610C4A"/>
    <w:rsid w:val="00645E24"/>
    <w:rsid w:val="00662D4C"/>
    <w:rsid w:val="0066617E"/>
    <w:rsid w:val="0067670D"/>
    <w:rsid w:val="006952CF"/>
    <w:rsid w:val="006953EE"/>
    <w:rsid w:val="006B5CD5"/>
    <w:rsid w:val="006D26F5"/>
    <w:rsid w:val="006E32EF"/>
    <w:rsid w:val="00713823"/>
    <w:rsid w:val="007B65F8"/>
    <w:rsid w:val="007E7EBB"/>
    <w:rsid w:val="0081450C"/>
    <w:rsid w:val="00816DB9"/>
    <w:rsid w:val="00825827"/>
    <w:rsid w:val="00825DEF"/>
    <w:rsid w:val="00882B1A"/>
    <w:rsid w:val="00896514"/>
    <w:rsid w:val="008B2B15"/>
    <w:rsid w:val="00947D62"/>
    <w:rsid w:val="00975D19"/>
    <w:rsid w:val="009A03EA"/>
    <w:rsid w:val="009C26DA"/>
    <w:rsid w:val="009D68DF"/>
    <w:rsid w:val="009D7C3C"/>
    <w:rsid w:val="00A114FF"/>
    <w:rsid w:val="00A46632"/>
    <w:rsid w:val="00A53AE4"/>
    <w:rsid w:val="00A82242"/>
    <w:rsid w:val="00AA5380"/>
    <w:rsid w:val="00AB6B45"/>
    <w:rsid w:val="00AF532A"/>
    <w:rsid w:val="00B02BEF"/>
    <w:rsid w:val="00B0430A"/>
    <w:rsid w:val="00B24C18"/>
    <w:rsid w:val="00B34B5B"/>
    <w:rsid w:val="00B42125"/>
    <w:rsid w:val="00B85948"/>
    <w:rsid w:val="00BC35BE"/>
    <w:rsid w:val="00BF5170"/>
    <w:rsid w:val="00C52426"/>
    <w:rsid w:val="00C8398D"/>
    <w:rsid w:val="00D060A6"/>
    <w:rsid w:val="00D1401A"/>
    <w:rsid w:val="00D46A8E"/>
    <w:rsid w:val="00D91956"/>
    <w:rsid w:val="00DB1D3B"/>
    <w:rsid w:val="00E01B82"/>
    <w:rsid w:val="00E060F7"/>
    <w:rsid w:val="00E75960"/>
    <w:rsid w:val="00E76889"/>
    <w:rsid w:val="00EB6268"/>
    <w:rsid w:val="00EC0A98"/>
    <w:rsid w:val="00EE0418"/>
    <w:rsid w:val="00EE0AC1"/>
    <w:rsid w:val="00EF0BE1"/>
    <w:rsid w:val="00EF2DF8"/>
    <w:rsid w:val="00F361AE"/>
    <w:rsid w:val="00F513C0"/>
    <w:rsid w:val="00F636FF"/>
    <w:rsid w:val="00F707F4"/>
    <w:rsid w:val="00F8496A"/>
    <w:rsid w:val="00FA3864"/>
    <w:rsid w:val="00FA55CD"/>
    <w:rsid w:val="00FB79B2"/>
    <w:rsid w:val="00FC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32603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B6B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yperlink" Target="https://hwb.gov.wales/datblygiad-proffesiynol/safonau-proffesiynol/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2" ma:contentTypeDescription="Create a new document." ma:contentTypeScope="" ma:versionID="5625064e85c32b82c30aa1e4abedb016">
  <xsd:schema xmlns:xsd="http://www.w3.org/2001/XMLSchema" xmlns:xs="http://www.w3.org/2001/XMLSchema" xmlns:p="http://schemas.microsoft.com/office/2006/metadata/properties" xmlns:ns3="c05bfcf6-161a-4012-bab6-aa68b8b9ab0d" targetNamespace="http://schemas.microsoft.com/office/2006/metadata/properties" ma:root="true" ma:fieldsID="3501a2ffc2a665678cf06a1d6f700b42" ns3:_="">
    <xsd:import namespace="c05bfcf6-161a-4012-bab6-aa68b8b9ab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037A9F-DB5B-4F5F-A3A9-F4E3BBA28CEF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c05bfcf6-161a-4012-bab6-aa68b8b9ab0d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F257B59-1432-46B4-B9E5-96C7D0DE84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8663A9-003A-4813-AE9E-881C190FC9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2</TotalTime>
  <Pages>5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Haf Carruthers</dc:creator>
  <cp:keywords/>
  <dc:description/>
  <cp:lastModifiedBy>Rhiannon Haf Carruthers</cp:lastModifiedBy>
  <cp:revision>3</cp:revision>
  <dcterms:created xsi:type="dcterms:W3CDTF">2019-11-15T01:02:00Z</dcterms:created>
  <dcterms:modified xsi:type="dcterms:W3CDTF">2019-12-03T23:37:00Z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