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32CB6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11C0297" wp14:editId="1A9C333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58B107ED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9FEB6BC" w14:textId="77777777">
        <w:tc>
          <w:tcPr>
            <w:tcW w:w="9922" w:type="dxa"/>
            <w:shd w:val="clear" w:color="auto" w:fill="C0C0C0"/>
          </w:tcPr>
          <w:p w14:paraId="1A89F813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14:paraId="7BB52F39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D5FD5DC" w14:textId="77777777">
        <w:tc>
          <w:tcPr>
            <w:tcW w:w="2093" w:type="dxa"/>
            <w:shd w:val="pct15" w:color="auto" w:fill="auto"/>
          </w:tcPr>
          <w:p w14:paraId="70E1913E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88DFB53" w14:textId="77777777"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19EF661D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2D1A8A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2E3A3BB" w14:textId="77777777">
        <w:tc>
          <w:tcPr>
            <w:tcW w:w="2093" w:type="dxa"/>
            <w:shd w:val="pct15" w:color="auto" w:fill="auto"/>
          </w:tcPr>
          <w:p w14:paraId="509C1577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EF04715" w14:textId="77777777"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2297F71E" w14:textId="77777777">
        <w:tc>
          <w:tcPr>
            <w:tcW w:w="2093" w:type="dxa"/>
            <w:shd w:val="pct15" w:color="auto" w:fill="auto"/>
          </w:tcPr>
          <w:p w14:paraId="620D1220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A7D439F" w14:textId="77777777"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14:paraId="5A3E447D" w14:textId="77777777">
        <w:tc>
          <w:tcPr>
            <w:tcW w:w="2093" w:type="dxa"/>
            <w:shd w:val="pct15" w:color="auto" w:fill="auto"/>
          </w:tcPr>
          <w:p w14:paraId="3AEFF0E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1F96778" w14:textId="77777777"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14:paraId="78033E1B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F729802" w14:textId="77777777"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631709CD" w14:textId="77777777">
        <w:tc>
          <w:tcPr>
            <w:tcW w:w="2093" w:type="dxa"/>
            <w:shd w:val="pct15" w:color="auto" w:fill="auto"/>
          </w:tcPr>
          <w:p w14:paraId="21D65F5B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814E7C6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150C55DF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54715AB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7D8110C9" w14:textId="77777777">
        <w:tc>
          <w:tcPr>
            <w:tcW w:w="2093" w:type="dxa"/>
            <w:shd w:val="pct15" w:color="auto" w:fill="auto"/>
          </w:tcPr>
          <w:p w14:paraId="05DFDEA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86D9D0F" w14:textId="77777777"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Sylfaen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14:paraId="202F33F9" w14:textId="77777777"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14:paraId="4DE9A41C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1749990C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130B4A2D" w14:textId="77777777">
        <w:tc>
          <w:tcPr>
            <w:tcW w:w="2093" w:type="dxa"/>
            <w:shd w:val="pct15" w:color="auto" w:fill="auto"/>
          </w:tcPr>
          <w:p w14:paraId="5B6DEE6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35F90CE" w14:textId="77777777"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14:paraId="2442E8D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5EAFD7C" w14:textId="77777777"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 w14:paraId="71973247" w14:textId="77777777">
        <w:tc>
          <w:tcPr>
            <w:tcW w:w="2093" w:type="dxa"/>
            <w:shd w:val="pct15" w:color="auto" w:fill="auto"/>
          </w:tcPr>
          <w:p w14:paraId="332968CE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6A6731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4A9AF5ED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D96F7F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ADD0CED" w14:textId="77777777">
        <w:tc>
          <w:tcPr>
            <w:tcW w:w="2093" w:type="dxa"/>
            <w:shd w:val="pct15" w:color="auto" w:fill="auto"/>
          </w:tcPr>
          <w:p w14:paraId="5070B126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E48D341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D45AF4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562D03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ADAFDD7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E48E0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CD9353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5A579303" w14:textId="77777777">
        <w:tc>
          <w:tcPr>
            <w:tcW w:w="9747" w:type="dxa"/>
            <w:shd w:val="pct10" w:color="auto" w:fill="auto"/>
          </w:tcPr>
          <w:p w14:paraId="23DC3B7B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2E29AC0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E476C34" w14:textId="77777777">
        <w:tc>
          <w:tcPr>
            <w:tcW w:w="9747" w:type="dxa"/>
          </w:tcPr>
          <w:p w14:paraId="6CAFBD11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F5335B" w14:textId="77777777"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14:paraId="55BFFF67" w14:textId="77777777"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14:paraId="41B5E7FC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14:paraId="7A919904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EA832ED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14:paraId="55B68D55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5758CA8C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14:paraId="045F4071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37F1E3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0EDF74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69F59CE" w14:textId="77777777" w:rsidR="00F9293B" w:rsidRDefault="00F9293B" w:rsidP="00BA1176">
      <w:pPr>
        <w:rPr>
          <w:rFonts w:ascii="Arial" w:hAnsi="Arial" w:cs="Arial"/>
          <w:b/>
        </w:rPr>
      </w:pPr>
    </w:p>
    <w:p w14:paraId="3A4506A2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51C43AE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7C734EC" w14:textId="77777777">
        <w:tc>
          <w:tcPr>
            <w:tcW w:w="9781" w:type="dxa"/>
            <w:shd w:val="clear" w:color="auto" w:fill="C0C0C0"/>
          </w:tcPr>
          <w:p w14:paraId="285D20FC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045FF40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285E18F6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3CF05F9F" w14:textId="77777777"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14:paraId="6C9130D3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14:paraId="190AF53B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14:paraId="546EA589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14:paraId="33D14F17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7FD3E26B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14:paraId="7EA2247E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D5EFF45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Sylfaen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 </w:t>
      </w:r>
    </w:p>
    <w:p w14:paraId="3073B988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62A16A79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14:paraId="657E9C84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14:paraId="454757C2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14:paraId="5CFE8537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14:paraId="2B4983B8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14:paraId="3E4F0389" w14:textId="77777777"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14:paraId="78476280" w14:textId="77777777"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tri cyfrifoldeb trawsgwricwlaidd yn cael ei ddatblygu</w:t>
      </w:r>
    </w:p>
    <w:p w14:paraId="659AD07E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14:paraId="7F3D65AF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7172EAB3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14:paraId="60A2C63E" w14:textId="77777777"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14:paraId="5F9C240B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14:paraId="041FACF1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14:paraId="4E3A3F17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14:paraId="2B932F45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14:paraId="488942B5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14:paraId="54D0EF05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14:paraId="6E6E87C7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215BCBE4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neu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14:paraId="59A9A133" w14:textId="77777777"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5B9A0448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0444"/>
      </w:tblGrid>
      <w:tr w:rsidR="00AC154E" w14:paraId="142C88AC" w14:textId="77777777">
        <w:tc>
          <w:tcPr>
            <w:tcW w:w="10670" w:type="dxa"/>
          </w:tcPr>
          <w:p w14:paraId="3EA3276E" w14:textId="77777777"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 w14:paraId="4246CE05" w14:textId="77777777">
        <w:tc>
          <w:tcPr>
            <w:tcW w:w="10670" w:type="dxa"/>
          </w:tcPr>
          <w:p w14:paraId="0B83DC92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CB17559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EEFCCE6" w14:textId="0006A9FC" w:rsidR="00AC154E" w:rsidRPr="0018391F" w:rsidRDefault="0018391F" w:rsidP="00F9293B">
            <w:pPr>
              <w:spacing w:line="360" w:lineRule="auto"/>
              <w:rPr>
                <w:rStyle w:val="Hyperlink"/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sz w:val="24"/>
                <w:szCs w:val="24"/>
              </w:rPr>
              <w:instrText xml:space="preserve"> HYPERLINK "https://youtu.be/_MFGPX0ON9s" </w:instrText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</w:p>
          <w:p w14:paraId="709446CE" w14:textId="334746EE" w:rsidR="00AC154E" w:rsidRPr="0018391F" w:rsidRDefault="0018391F" w:rsidP="00F9293B">
            <w:pPr>
              <w:spacing w:line="360" w:lineRule="auto"/>
              <w:rPr>
                <w:rStyle w:val="Hyperlink"/>
                <w:rFonts w:ascii="Arial" w:hAnsi="Arial" w:cs="Arial"/>
                <w:sz w:val="24"/>
                <w:szCs w:val="24"/>
              </w:rPr>
            </w:pPr>
            <w:r w:rsidRPr="0018391F">
              <w:rPr>
                <w:rStyle w:val="Hyperlink"/>
                <w:rFonts w:ascii="Arial" w:hAnsi="Arial" w:cs="Arial"/>
                <w:sz w:val="24"/>
                <w:szCs w:val="24"/>
              </w:rPr>
              <w:t>https://youtu.be/_MFGPX</w:t>
            </w:r>
            <w:bookmarkStart w:id="0" w:name="_GoBack"/>
            <w:bookmarkEnd w:id="0"/>
            <w:r w:rsidRPr="0018391F">
              <w:rPr>
                <w:rStyle w:val="Hyperlink"/>
                <w:rFonts w:ascii="Arial" w:hAnsi="Arial" w:cs="Arial"/>
                <w:sz w:val="24"/>
                <w:szCs w:val="24"/>
              </w:rPr>
              <w:t>0ON9s</w:t>
            </w:r>
          </w:p>
          <w:p w14:paraId="036D2FF8" w14:textId="41C4F12B" w:rsidR="00AC154E" w:rsidRDefault="0018391F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0ED5FC90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5A6804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74551EE4" w14:textId="77777777"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008F0EF0" w14:textId="77777777"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14:paraId="0B3CB547" w14:textId="77777777" w:rsidR="00F9293B" w:rsidRDefault="00F9293B" w:rsidP="00A65EC9">
      <w:pPr>
        <w:rPr>
          <w:rFonts w:ascii="Arial" w:hAnsi="Arial" w:cs="Arial"/>
          <w:sz w:val="24"/>
          <w:szCs w:val="24"/>
        </w:rPr>
      </w:pPr>
    </w:p>
    <w:p w14:paraId="33031F17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19CC8079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55696C3F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486A9D9E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D2D87C5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16BE7473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23861820" w14:textId="77777777" w:rsidR="00AC154E" w:rsidRDefault="00AC154E" w:rsidP="00F9293B">
      <w:pPr>
        <w:rPr>
          <w:rFonts w:ascii="Arial" w:hAnsi="Arial" w:cs="Arial"/>
          <w:sz w:val="24"/>
          <w:szCs w:val="24"/>
        </w:rPr>
      </w:pPr>
    </w:p>
    <w:p w14:paraId="6A584DE0" w14:textId="77777777" w:rsidR="00F9293B" w:rsidRDefault="00F9293B" w:rsidP="00F9293B">
      <w:pPr>
        <w:rPr>
          <w:rFonts w:ascii="Arial" w:hAnsi="Arial" w:cs="Arial"/>
          <w:sz w:val="24"/>
          <w:szCs w:val="24"/>
        </w:rPr>
      </w:pPr>
    </w:p>
    <w:p w14:paraId="58B08ACD" w14:textId="77777777"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7C9C10E" w14:textId="77777777"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14:paraId="61FFDCBF" w14:textId="77777777"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14:paraId="2FC4811A" w14:textId="77777777"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14:paraId="209983A3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14:paraId="3C5BB8BD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14:paraId="25CB112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14:paraId="7A5E3E50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Sylfaen</w:t>
      </w:r>
      <w:proofErr w:type="spellEnd"/>
      <w:r w:rsidRPr="00F9293B">
        <w:rPr>
          <w:rFonts w:asciiTheme="majorHAnsi" w:hAnsiTheme="majorHAnsi"/>
          <w:sz w:val="28"/>
        </w:rPr>
        <w:t xml:space="preserve"> (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14:paraId="0C897CE6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14:paraId="1189448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14:paraId="5A16684C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14:paraId="28AC1E7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14:paraId="6E19F340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14:paraId="7495E2A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Sylfaen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14:paraId="3524D2A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14:paraId="60B1E3C6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237C08FC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14:paraId="68716E28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629BE0BA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14:paraId="11092480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14:paraId="26CA0FAE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14:paraId="30C83D22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14:paraId="0CDE20AA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14:paraId="4097CF08" w14:textId="77777777"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14:paraId="1AEE455E" w14:textId="77777777"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14:paraId="41E7EA5C" w14:textId="77777777"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916A2A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28FB4B62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746A3189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4B87B6C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07B073F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AD1BC66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357DF4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E2DDEDF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0CBD3B3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68546D5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1FB13D3" w14:textId="77777777"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</w:p>
    <w:p w14:paraId="68345333" w14:textId="77777777"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14:paraId="3A68CBA8" w14:textId="77777777"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14:paraId="6159B6BC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49C427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537FE0E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501A07FF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1B1A239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6A91D5A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0D7EBD4" w14:textId="77777777"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14:paraId="767EC73B" w14:textId="77777777"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14:paraId="78AE0A82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47D60E2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9E97116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BA45C6C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B7A3F6D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BE0082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A65614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4410BCA" w14:textId="77777777"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</w:p>
    <w:p w14:paraId="5E6E2C02" w14:textId="77777777"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14:paraId="439B2A95" w14:textId="77777777"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2BD7883" w14:textId="77777777"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9C50006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59EB622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4BDE28F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73A9683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51088EF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6620913" w14:textId="77777777"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</w:p>
    <w:p w14:paraId="1A02E5FC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C3DC458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68A24EF7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5BC4242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1246A05E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A82E714" w14:textId="7777777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AE7B53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1F0B38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FFE24D4" w14:textId="77777777"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94ADB4F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33D7CFC7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7CC539E" w14:textId="77777777" w:rsidR="00152E9D" w:rsidRPr="00A406E5" w:rsidRDefault="00152E9D" w:rsidP="00152E9D">
      <w:pPr>
        <w:rPr>
          <w:rFonts w:ascii="Arial" w:hAnsi="Arial" w:cs="Arial"/>
        </w:rPr>
      </w:pPr>
    </w:p>
    <w:p w14:paraId="04B0C039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BCB0CC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7B6A988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3CAC146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927B76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97020E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F36C906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4330F550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6568F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17840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46528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DA1A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151CB2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FCE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CF1B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6502A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24905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C2769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4BFA3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AB9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C23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851A48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1A2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E7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54A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2E8462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4E2728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1240EBB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F9ECE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53A00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EDD5B1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96F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5D418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A75BB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76518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E2163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E1FB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6FBD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0C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1D0169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B5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E7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3F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1E3641D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CC0F4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9740E6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599B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A6B1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AB0D07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49A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20802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E0F5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2A316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B66B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3C60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1D0B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80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1CA62AC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680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03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5D9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14F5476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38260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11756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6C86A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750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79EAF7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8143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DBC09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37764E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667A1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A3F29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9D9E9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9A84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5FB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11B7C53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C66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E1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E53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482F74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7D5F3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2BA53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1077D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D2E28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63DC72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13EA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DD21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49B2C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5C92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8401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B78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679286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035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A2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D0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E6D0230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1753CE1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6F9A74F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2943A32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7B89685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D1BAEF2" w14:textId="77777777">
        <w:trPr>
          <w:cantSplit/>
        </w:trPr>
        <w:tc>
          <w:tcPr>
            <w:tcW w:w="6062" w:type="dxa"/>
            <w:vMerge/>
            <w:vAlign w:val="bottom"/>
          </w:tcPr>
          <w:p w14:paraId="69AD6B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CF13129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BF7BE6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A5013FD" w14:textId="77777777"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63CAB85" w14:textId="77777777">
        <w:trPr>
          <w:cantSplit/>
        </w:trPr>
        <w:tc>
          <w:tcPr>
            <w:tcW w:w="6062" w:type="dxa"/>
            <w:vMerge/>
            <w:vAlign w:val="bottom"/>
          </w:tcPr>
          <w:p w14:paraId="1A13522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2448780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A0F1CB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0CD121D" w14:textId="77777777"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08CBDA5" w14:textId="77777777" w:rsidR="00C073F1" w:rsidRDefault="00C073F1" w:rsidP="00152E9D">
      <w:pPr>
        <w:rPr>
          <w:rFonts w:ascii="Arial" w:hAnsi="Arial" w:cs="Arial"/>
        </w:rPr>
      </w:pPr>
    </w:p>
    <w:p w14:paraId="225442DA" w14:textId="77777777"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5956BDB" w14:textId="77777777"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0576F0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554C0BE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02464596" w14:textId="77777777">
        <w:tc>
          <w:tcPr>
            <w:tcW w:w="13858" w:type="dxa"/>
            <w:shd w:val="clear" w:color="auto" w:fill="8DB3E2" w:themeFill="text2" w:themeFillTint="66"/>
          </w:tcPr>
          <w:p w14:paraId="61728ADE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5CE84449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273A8AD6" w14:textId="77777777">
        <w:tc>
          <w:tcPr>
            <w:tcW w:w="13948" w:type="dxa"/>
            <w:shd w:val="clear" w:color="auto" w:fill="8DB3E2" w:themeFill="text2" w:themeFillTint="66"/>
          </w:tcPr>
          <w:p w14:paraId="55909896" w14:textId="77777777"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1B5236CD" w14:textId="77777777">
        <w:tc>
          <w:tcPr>
            <w:tcW w:w="13948" w:type="dxa"/>
            <w:shd w:val="clear" w:color="auto" w:fill="DAEEF3" w:themeFill="accent5" w:themeFillTint="33"/>
          </w:tcPr>
          <w:p w14:paraId="0BECED24" w14:textId="77777777"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3C0D1D35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245B5C60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E263FB6" w14:textId="77777777"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C67119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919C976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D5268F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2D92A9CC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E88C28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0F9CE4C8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10197D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529C129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DE3F705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1D884C57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0E5711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D2F22E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043B97EA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FF3A1E5" w14:textId="77777777"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096B1EC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0347B8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72FCB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E561E86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8DDC1F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E65E41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65EB056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229D96C4" w14:textId="77777777">
        <w:tc>
          <w:tcPr>
            <w:tcW w:w="1735" w:type="dxa"/>
            <w:shd w:val="clear" w:color="auto" w:fill="8DB3E2" w:themeFill="text2" w:themeFillTint="66"/>
          </w:tcPr>
          <w:p w14:paraId="7D3FAEC4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0F208F57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F27B31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610DE22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6CA8DA2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4C55BD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261FD8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44838D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B9D2F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E0454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66CE509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3F699A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672867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55C7977C" w14:textId="77777777">
        <w:tc>
          <w:tcPr>
            <w:tcW w:w="1735" w:type="dxa"/>
            <w:shd w:val="clear" w:color="auto" w:fill="8DB3E2" w:themeFill="text2" w:themeFillTint="66"/>
          </w:tcPr>
          <w:p w14:paraId="12ADA9B5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2B5449B1" w14:textId="77777777"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B9BC2F9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193A2BA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7D66C00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F9F8D9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CC4853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6FF9626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62FE095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6404B42A" w14:textId="77777777">
        <w:tc>
          <w:tcPr>
            <w:tcW w:w="1735" w:type="dxa"/>
            <w:shd w:val="clear" w:color="auto" w:fill="8DB3E2" w:themeFill="text2" w:themeFillTint="66"/>
          </w:tcPr>
          <w:p w14:paraId="650B4457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C49A4B4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30408B32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3728D61B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4AA9497" w14:textId="77777777"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0F1322F9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6C31742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043251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6AF29A2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780FB55B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0DAD6E7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731E7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4865DD7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06EE8E6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8D8D8C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2015DA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9739AB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302B19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096432F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0D261927" w14:textId="77777777">
        <w:tc>
          <w:tcPr>
            <w:tcW w:w="1735" w:type="dxa"/>
            <w:shd w:val="clear" w:color="auto" w:fill="8DB3E2" w:themeFill="text2" w:themeFillTint="66"/>
          </w:tcPr>
          <w:p w14:paraId="2380A3D0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1919179D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72ABAC96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F08EC6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54630E34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724BD5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7810514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0BACB2F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7B59D03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  <w:p w14:paraId="3F95DA2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DF9E2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07C23128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FE4850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CF370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747FD6B2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675C56D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5C7D1AD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467BEA5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1ADB1BC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62C6406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6AA2248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95F6EA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06F88E64" w14:textId="77777777">
        <w:tc>
          <w:tcPr>
            <w:tcW w:w="1735" w:type="dxa"/>
            <w:shd w:val="clear" w:color="auto" w:fill="8DB3E2" w:themeFill="text2" w:themeFillTint="66"/>
          </w:tcPr>
          <w:p w14:paraId="099F9E06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4B7E1024" w14:textId="77777777"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E3E0540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6C5C4FB9" w14:textId="77777777" w:rsidR="002F0E34" w:rsidRPr="00ED3ABD" w:rsidRDefault="002F0E34" w:rsidP="00766D24">
            <w:pPr>
              <w:rPr>
                <w:rFonts w:ascii="Arial" w:hAnsi="Arial" w:cs="Arial"/>
              </w:rPr>
            </w:pPr>
          </w:p>
          <w:p w14:paraId="2C6B667E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F47B40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D282F3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62F6A1A1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AA3995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613EA87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D20C30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042A6C4D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8977C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6C5C54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C2EB592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7B3878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A321886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EE3D11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4D8C49B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AFB4E2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5F1A12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1BF581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A4244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811A12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760F0D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0482D4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D9548" w14:textId="77777777" w:rsidR="00503D5B" w:rsidRDefault="00503D5B">
      <w:r>
        <w:separator/>
      </w:r>
    </w:p>
  </w:endnote>
  <w:endnote w:type="continuationSeparator" w:id="0">
    <w:p w14:paraId="786B85D2" w14:textId="77777777" w:rsidR="00503D5B" w:rsidRDefault="0050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95A04" w14:textId="77777777"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E03F11">
      <w:rPr>
        <w:b/>
        <w:noProof/>
        <w:lang w:val="cy-GB"/>
      </w:rPr>
      <w:t>3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E03F11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14:paraId="560F370D" w14:textId="77777777"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63BD8" w14:textId="77777777"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5C5F4" w14:textId="77777777" w:rsidR="00503D5B" w:rsidRDefault="00503D5B">
      <w:r>
        <w:separator/>
      </w:r>
    </w:p>
  </w:footnote>
  <w:footnote w:type="continuationSeparator" w:id="0">
    <w:p w14:paraId="07171E7E" w14:textId="77777777" w:rsidR="00503D5B" w:rsidRDefault="00503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1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8391F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0D44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03D5B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38CB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03F11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0DEB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FollowedHyperlink">
    <w:name w:val="FollowedHyperlink"/>
    <w:basedOn w:val="DefaultParagraphFont"/>
    <w:semiHidden/>
    <w:unhideWhenUsed/>
    <w:rsid w:val="001839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cid:image001.png@01D0EA4A.2BD679A0" TargetMode="External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BC60F-4687-8344-A809-67E02967E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11</Pages>
  <Words>3564</Words>
  <Characters>20318</Characters>
  <Application>Microsoft Macintosh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23835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Aled Hughes (1802964)</cp:lastModifiedBy>
  <cp:revision>2</cp:revision>
  <cp:lastPrinted>2018-11-13T23:21:00Z</cp:lastPrinted>
  <dcterms:created xsi:type="dcterms:W3CDTF">2018-12-12T21:10:00Z</dcterms:created>
  <dcterms:modified xsi:type="dcterms:W3CDTF">2018-12-12T21:10:00Z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