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7"/>
        <w:gridCol w:w="3108"/>
        <w:gridCol w:w="3095"/>
      </w:tblGrid>
      <w:tr w:rsidR="00F316AD" w:rsidRPr="001700F2" w14:paraId="07B29534" w14:textId="77777777" w:rsidTr="6830C2C3">
        <w:trPr>
          <w:trHeight w:val="1292"/>
        </w:trPr>
        <w:tc>
          <w:tcPr>
            <w:tcW w:w="9300" w:type="dxa"/>
            <w:gridSpan w:val="3"/>
            <w:tcBorders>
              <w:top w:val="single" w:sz="24" w:space="0" w:color="BF9268" w:themeColor="accent2"/>
              <w:left w:val="single" w:sz="24" w:space="0" w:color="BF9268" w:themeColor="accent2"/>
              <w:bottom w:val="single" w:sz="24" w:space="0" w:color="BF9268" w:themeColor="accent2"/>
              <w:right w:val="single" w:sz="24" w:space="0" w:color="BF9268" w:themeColor="accent2"/>
            </w:tcBorders>
            <w:shd w:val="clear" w:color="auto" w:fill="FFFFFF" w:themeFill="background1"/>
          </w:tcPr>
          <w:p w14:paraId="13C4FF59" w14:textId="551EB8D0" w:rsidR="00F316AD" w:rsidRPr="001700F2" w:rsidRDefault="006B212A" w:rsidP="00F316AD">
            <w:pPr>
              <w:pStyle w:val="Title"/>
            </w:pPr>
            <w:r>
              <w:t>RAHELA BEGUM</w:t>
            </w:r>
          </w:p>
          <w:p w14:paraId="0784AB76" w14:textId="430AC8BF" w:rsidR="00F316AD" w:rsidRPr="001700F2" w:rsidRDefault="00C75209" w:rsidP="00D20DA9">
            <w:pPr>
              <w:pStyle w:val="Subtitle"/>
            </w:pPr>
            <w:r>
              <w:t xml:space="preserve">TEACHING ASSISTANT </w:t>
            </w:r>
          </w:p>
        </w:tc>
      </w:tr>
      <w:tr w:rsidR="00F316AD" w:rsidRPr="001700F2" w14:paraId="2E994054" w14:textId="77777777" w:rsidTr="6830C2C3">
        <w:trPr>
          <w:trHeight w:val="735"/>
        </w:trPr>
        <w:tc>
          <w:tcPr>
            <w:tcW w:w="3097" w:type="dxa"/>
            <w:tcBorders>
              <w:top w:val="single" w:sz="24" w:space="0" w:color="BF9268" w:themeColor="accent2"/>
            </w:tcBorders>
            <w:vAlign w:val="center"/>
          </w:tcPr>
          <w:p w14:paraId="69129C5E" w14:textId="01A3823E" w:rsidR="00F316AD" w:rsidRPr="001700F2" w:rsidRDefault="00360561" w:rsidP="00D20DA9">
            <w:pPr>
              <w:jc w:val="center"/>
            </w:pPr>
            <w:r>
              <w:t>MOBILE NUMBER 07985308079</w:t>
            </w:r>
          </w:p>
        </w:tc>
        <w:tc>
          <w:tcPr>
            <w:tcW w:w="3108" w:type="dxa"/>
            <w:tcBorders>
              <w:top w:val="single" w:sz="24" w:space="0" w:color="BF9268" w:themeColor="accent2"/>
            </w:tcBorders>
            <w:vAlign w:val="center"/>
          </w:tcPr>
          <w:p w14:paraId="0A05AFFF" w14:textId="136F5D68" w:rsidR="00F316AD" w:rsidRPr="001700F2" w:rsidRDefault="00F316AD" w:rsidP="00D20DA9">
            <w:pPr>
              <w:jc w:val="center"/>
            </w:pPr>
          </w:p>
        </w:tc>
        <w:tc>
          <w:tcPr>
            <w:tcW w:w="3095" w:type="dxa"/>
            <w:tcBorders>
              <w:top w:val="single" w:sz="24" w:space="0" w:color="BF9268" w:themeColor="accent2"/>
            </w:tcBorders>
            <w:vAlign w:val="center"/>
          </w:tcPr>
          <w:p w14:paraId="173D880E" w14:textId="51E13B08" w:rsidR="00F316AD" w:rsidRPr="001700F2" w:rsidRDefault="00FD5A1F" w:rsidP="00D20DA9">
            <w:pPr>
              <w:jc w:val="center"/>
            </w:pPr>
            <w:r>
              <w:t>EMAIL RAHBEG1@GMAIL.COM</w:t>
            </w:r>
          </w:p>
        </w:tc>
      </w:tr>
      <w:tr w:rsidR="00CD50FD" w:rsidRPr="001700F2" w14:paraId="3A323D31" w14:textId="77777777" w:rsidTr="6830C2C3">
        <w:trPr>
          <w:trHeight w:val="210"/>
        </w:trPr>
        <w:tc>
          <w:tcPr>
            <w:tcW w:w="3097" w:type="dxa"/>
            <w:tcBorders>
              <w:bottom w:val="single" w:sz="18" w:space="0" w:color="BF9268" w:themeColor="accent2"/>
            </w:tcBorders>
          </w:tcPr>
          <w:p w14:paraId="484595AE" w14:textId="77777777" w:rsidR="00CD50FD" w:rsidRPr="001700F2" w:rsidRDefault="00CD50FD" w:rsidP="00CD50FD"/>
        </w:tc>
        <w:tc>
          <w:tcPr>
            <w:tcW w:w="3108" w:type="dxa"/>
            <w:vMerge w:val="restart"/>
            <w:shd w:val="clear" w:color="auto" w:fill="303848" w:themeFill="accent1"/>
            <w:vAlign w:val="center"/>
          </w:tcPr>
          <w:p w14:paraId="308C12C6" w14:textId="454C7890" w:rsidR="00CD50FD" w:rsidRPr="001700F2" w:rsidRDefault="00805371" w:rsidP="00D20DA9">
            <w:pPr>
              <w:pStyle w:val="Heading1"/>
            </w:pPr>
            <w:r>
              <w:t>PROFILE</w:t>
            </w:r>
          </w:p>
        </w:tc>
        <w:tc>
          <w:tcPr>
            <w:tcW w:w="3095" w:type="dxa"/>
            <w:tcBorders>
              <w:bottom w:val="single" w:sz="18" w:space="0" w:color="BF9268" w:themeColor="accent2"/>
            </w:tcBorders>
          </w:tcPr>
          <w:p w14:paraId="08B8F240" w14:textId="77777777" w:rsidR="00CD50FD" w:rsidRPr="001700F2" w:rsidRDefault="00CD50FD"/>
        </w:tc>
      </w:tr>
      <w:tr w:rsidR="00CD50FD" w:rsidRPr="001700F2" w14:paraId="27C7413F" w14:textId="77777777" w:rsidTr="6830C2C3">
        <w:trPr>
          <w:trHeight w:val="210"/>
        </w:trPr>
        <w:tc>
          <w:tcPr>
            <w:tcW w:w="3097" w:type="dxa"/>
            <w:tcBorders>
              <w:top w:val="single" w:sz="18" w:space="0" w:color="BF9268" w:themeColor="accent2"/>
            </w:tcBorders>
          </w:tcPr>
          <w:p w14:paraId="346266A1" w14:textId="77777777" w:rsidR="00CD50FD" w:rsidRPr="001700F2" w:rsidRDefault="00CD50FD" w:rsidP="00CD50FD"/>
        </w:tc>
        <w:tc>
          <w:tcPr>
            <w:tcW w:w="3108" w:type="dxa"/>
            <w:vMerge/>
            <w:vAlign w:val="center"/>
          </w:tcPr>
          <w:p w14:paraId="3E08028F" w14:textId="77777777" w:rsidR="00CD50FD" w:rsidRPr="001700F2" w:rsidRDefault="00CD50FD" w:rsidP="0040233B">
            <w:pPr>
              <w:pStyle w:val="Heading1"/>
            </w:pPr>
          </w:p>
        </w:tc>
        <w:tc>
          <w:tcPr>
            <w:tcW w:w="3095" w:type="dxa"/>
            <w:tcBorders>
              <w:top w:val="single" w:sz="18" w:space="0" w:color="BF9268" w:themeColor="accent2"/>
            </w:tcBorders>
          </w:tcPr>
          <w:p w14:paraId="5456FA25" w14:textId="77777777" w:rsidR="00CD50FD" w:rsidRPr="001700F2" w:rsidRDefault="00CD50FD">
            <w:pPr>
              <w:rPr>
                <w:noProof/>
              </w:rPr>
            </w:pPr>
          </w:p>
        </w:tc>
      </w:tr>
      <w:tr w:rsidR="0040233B" w:rsidRPr="001700F2" w14:paraId="165C1FDE" w14:textId="77777777" w:rsidTr="6830C2C3">
        <w:trPr>
          <w:trHeight w:val="1180"/>
        </w:trPr>
        <w:tc>
          <w:tcPr>
            <w:tcW w:w="9300" w:type="dxa"/>
            <w:gridSpan w:val="3"/>
            <w:vAlign w:val="center"/>
          </w:tcPr>
          <w:p w14:paraId="7BC60B2D" w14:textId="427BFFD5" w:rsidR="1DEABCD6" w:rsidRDefault="1DEABCD6" w:rsidP="1DEABCD6">
            <w:pPr>
              <w:pStyle w:val="Text"/>
            </w:pPr>
          </w:p>
          <w:p w14:paraId="22A9456E" w14:textId="42DF374A" w:rsidR="0040233B" w:rsidRDefault="00805371" w:rsidP="00D20DA9">
            <w:pPr>
              <w:pStyle w:val="Text"/>
            </w:pPr>
            <w:r>
              <w:t xml:space="preserve">Reliable and dedicated </w:t>
            </w:r>
            <w:r w:rsidR="008F38D8">
              <w:t>P</w:t>
            </w:r>
            <w:r w:rsidR="005C10A5">
              <w:t>layworke</w:t>
            </w:r>
            <w:r w:rsidR="00857FAF">
              <w:t xml:space="preserve">r with seven </w:t>
            </w:r>
            <w:proofErr w:type="spellStart"/>
            <w:r w:rsidR="00857FAF">
              <w:t>years experience</w:t>
            </w:r>
            <w:proofErr w:type="spellEnd"/>
            <w:r w:rsidR="00857FAF">
              <w:t>. Currently supporting</w:t>
            </w:r>
            <w:r w:rsidR="002B49E9">
              <w:t xml:space="preserve"> teachers in the SEND provision, this position has given me insight </w:t>
            </w:r>
            <w:r w:rsidR="006A45EB">
              <w:t xml:space="preserve">into the challenges and rewards faced by </w:t>
            </w:r>
            <w:r w:rsidR="00DB4E68">
              <w:t>teachers</w:t>
            </w:r>
            <w:r w:rsidR="006A45EB">
              <w:t xml:space="preserve"> working with SEN children. Using Makaton sign</w:t>
            </w:r>
            <w:r w:rsidR="00D754D8">
              <w:t xml:space="preserve">s </w:t>
            </w:r>
            <w:r w:rsidR="00BE3DB1">
              <w:t xml:space="preserve">as a communication channel is a new skill I have </w:t>
            </w:r>
            <w:r w:rsidR="00D754D8">
              <w:t>learnt.</w:t>
            </w:r>
            <w:r w:rsidR="00054F0E">
              <w:t xml:space="preserve"> Supporting Phonics learning and writing through play making learning fun. </w:t>
            </w:r>
          </w:p>
          <w:p w14:paraId="221EE5A1" w14:textId="13980FD4" w:rsidR="00D754D8" w:rsidRPr="00D754D8" w:rsidRDefault="00A33909" w:rsidP="00DB4E68">
            <w:pPr>
              <w:pStyle w:val="Text"/>
            </w:pPr>
            <w:r>
              <w:t>During my time in KS1</w:t>
            </w:r>
            <w:r w:rsidR="00E2380E">
              <w:t xml:space="preserve">, listening to children read and simplifying basic math skills to give them a better understanding </w:t>
            </w:r>
            <w:r w:rsidR="00585FD4">
              <w:t>of methods to help them to reach the next level.</w:t>
            </w:r>
          </w:p>
        </w:tc>
      </w:tr>
      <w:tr w:rsidR="00CD50FD" w:rsidRPr="001700F2" w14:paraId="7561C2E4" w14:textId="77777777" w:rsidTr="6830C2C3">
        <w:trPr>
          <w:trHeight w:val="220"/>
        </w:trPr>
        <w:tc>
          <w:tcPr>
            <w:tcW w:w="3097" w:type="dxa"/>
            <w:vMerge w:val="restart"/>
            <w:shd w:val="clear" w:color="auto" w:fill="F2F2F2" w:themeFill="background1" w:themeFillShade="F2"/>
            <w:vAlign w:val="center"/>
          </w:tcPr>
          <w:p w14:paraId="673F3AF9" w14:textId="77777777" w:rsidR="00CD50FD" w:rsidRPr="001700F2" w:rsidRDefault="00DC12A2" w:rsidP="00D20DA9">
            <w:pPr>
              <w:pStyle w:val="Heading2"/>
            </w:pPr>
            <w:sdt>
              <w:sdtPr>
                <w:id w:val="-1907296240"/>
                <w:placeholder>
                  <w:docPart w:val="0AF2C2FBB5AD484194359AFED7C38985"/>
                </w:placeholder>
                <w:temporary/>
                <w:showingPlcHdr/>
                <w15:appearance w15:val="hidden"/>
                <w:text/>
              </w:sdtPr>
              <w:sdtContent>
                <w:r w:rsidR="00D20DA9" w:rsidRPr="001700F2">
                  <w:t>EDUCATION</w:t>
                </w:r>
              </w:sdtContent>
            </w:sdt>
            <w:r w:rsidR="00D26A79">
              <w:t xml:space="preserve"> </w:t>
            </w:r>
            <w:sdt>
              <w:sdtPr>
                <w:rPr>
                  <w:rStyle w:val="Accent"/>
                </w:rPr>
                <w:id w:val="-908075200"/>
                <w:placeholder>
                  <w:docPart w:val="2F788AC9D82D49BDAE1168A9980294C4"/>
                </w:placeholder>
                <w:temporary/>
                <w:showingPlcHdr/>
                <w15:appearance w15:val="hidden"/>
                <w:text/>
              </w:sdtPr>
              <w:sdtContent>
                <w:r w:rsidR="00D26A79" w:rsidRPr="00D26A79">
                  <w:rPr>
                    <w:rStyle w:val="Accent"/>
                  </w:rPr>
                  <w:t>—</w:t>
                </w:r>
              </w:sdtContent>
            </w:sdt>
          </w:p>
        </w:tc>
        <w:tc>
          <w:tcPr>
            <w:tcW w:w="3108" w:type="dxa"/>
            <w:vMerge w:val="restart"/>
            <w:shd w:val="clear" w:color="auto" w:fill="303848" w:themeFill="accent1"/>
            <w:vAlign w:val="center"/>
          </w:tcPr>
          <w:p w14:paraId="7FC64C8D" w14:textId="00D464F2" w:rsidR="00CD50FD" w:rsidRPr="001700F2" w:rsidRDefault="00C165B5" w:rsidP="00D20DA9">
            <w:pPr>
              <w:pStyle w:val="Heading1"/>
            </w:pPr>
            <w:r>
              <w:t>WORK HISTORY</w:t>
            </w:r>
          </w:p>
        </w:tc>
        <w:tc>
          <w:tcPr>
            <w:tcW w:w="3095" w:type="dxa"/>
            <w:tcBorders>
              <w:bottom w:val="single" w:sz="18" w:space="0" w:color="BF9268" w:themeColor="accent2"/>
            </w:tcBorders>
          </w:tcPr>
          <w:p w14:paraId="7573C537" w14:textId="77777777" w:rsidR="00CD50FD" w:rsidRPr="001700F2" w:rsidRDefault="00CD50FD"/>
        </w:tc>
      </w:tr>
      <w:tr w:rsidR="00CD50FD" w:rsidRPr="001700F2" w14:paraId="67731EA5" w14:textId="77777777" w:rsidTr="6830C2C3">
        <w:trPr>
          <w:trHeight w:val="220"/>
        </w:trPr>
        <w:tc>
          <w:tcPr>
            <w:tcW w:w="3097" w:type="dxa"/>
            <w:vMerge/>
            <w:vAlign w:val="center"/>
          </w:tcPr>
          <w:p w14:paraId="427EA508" w14:textId="77777777" w:rsidR="00CD50FD" w:rsidRPr="001700F2" w:rsidRDefault="00CD50FD" w:rsidP="0040233B">
            <w:pPr>
              <w:pStyle w:val="Heading2"/>
            </w:pPr>
          </w:p>
        </w:tc>
        <w:tc>
          <w:tcPr>
            <w:tcW w:w="3108" w:type="dxa"/>
            <w:vMerge/>
            <w:vAlign w:val="center"/>
          </w:tcPr>
          <w:p w14:paraId="0F8DF5A8" w14:textId="77777777" w:rsidR="00CD50FD" w:rsidRPr="001700F2" w:rsidRDefault="00CD50FD" w:rsidP="0040233B">
            <w:pPr>
              <w:pStyle w:val="Heading1"/>
            </w:pPr>
          </w:p>
        </w:tc>
        <w:tc>
          <w:tcPr>
            <w:tcW w:w="3095" w:type="dxa"/>
          </w:tcPr>
          <w:p w14:paraId="5415E806" w14:textId="77777777" w:rsidR="00CD50FD" w:rsidRPr="001700F2" w:rsidRDefault="00CD50FD"/>
        </w:tc>
      </w:tr>
      <w:tr w:rsidR="0040233B" w:rsidRPr="001700F2" w14:paraId="2A69A808" w14:textId="77777777" w:rsidTr="6830C2C3">
        <w:trPr>
          <w:trHeight w:val="3403"/>
        </w:trPr>
        <w:tc>
          <w:tcPr>
            <w:tcW w:w="3097" w:type="dxa"/>
            <w:shd w:val="clear" w:color="auto" w:fill="F2F2F2" w:themeFill="background1" w:themeFillShade="F2"/>
          </w:tcPr>
          <w:p w14:paraId="466B926F" w14:textId="77777777" w:rsidR="0040233B" w:rsidRPr="001700F2" w:rsidRDefault="0040233B" w:rsidP="0040233B">
            <w:pPr>
              <w:pStyle w:val="Text"/>
            </w:pPr>
          </w:p>
          <w:p w14:paraId="2FDFCA2B" w14:textId="77777777" w:rsidR="00211710" w:rsidRDefault="00B15114" w:rsidP="00B15114">
            <w:pPr>
              <w:pStyle w:val="Text"/>
            </w:pPr>
            <w:r>
              <w:t>University of Wales Trinity St David</w:t>
            </w:r>
            <w:r w:rsidR="00481AD3">
              <w:t xml:space="preserve"> </w:t>
            </w:r>
            <w:r w:rsidR="00211710">
              <w:t>(May</w:t>
            </w:r>
            <w:r w:rsidR="00BD3525">
              <w:t xml:space="preserve"> 2021</w:t>
            </w:r>
            <w:r w:rsidR="00676DF4">
              <w:t>–</w:t>
            </w:r>
            <w:r w:rsidR="00BD3525">
              <w:t xml:space="preserve"> PRESENT</w:t>
            </w:r>
            <w:r w:rsidR="00481AD3">
              <w:t>)</w:t>
            </w:r>
            <w:r w:rsidR="00676DF4">
              <w:t xml:space="preserve"> CertHE Skills in the Workplace</w:t>
            </w:r>
            <w:r w:rsidR="00481AD3">
              <w:t xml:space="preserve">. </w:t>
            </w:r>
          </w:p>
          <w:p w14:paraId="506598B5" w14:textId="77777777" w:rsidR="00211710" w:rsidRDefault="00211710" w:rsidP="00B15114">
            <w:pPr>
              <w:pStyle w:val="Text"/>
            </w:pPr>
          </w:p>
          <w:p w14:paraId="2A55EF38" w14:textId="375B9B67" w:rsidR="00D20DA9" w:rsidRDefault="00481AD3" w:rsidP="00B15114">
            <w:pPr>
              <w:pStyle w:val="Text"/>
            </w:pPr>
            <w:r>
              <w:t>Holte School (1990)</w:t>
            </w:r>
            <w:r w:rsidR="00DD32D9">
              <w:t xml:space="preserve"> </w:t>
            </w:r>
          </w:p>
          <w:p w14:paraId="69E7C46D" w14:textId="726052F7" w:rsidR="00DD32D9" w:rsidRPr="00DD32D9" w:rsidRDefault="00DD32D9" w:rsidP="00DD32D9">
            <w:pPr>
              <w:pStyle w:val="Text"/>
            </w:pPr>
            <w:r>
              <w:t>GCSE Maths</w:t>
            </w:r>
            <w:r w:rsidR="000D1CD9">
              <w:t xml:space="preserve">  </w:t>
            </w:r>
            <w:r>
              <w:t xml:space="preserve"> Gra</w:t>
            </w:r>
            <w:r w:rsidR="000D1CD9">
              <w:t>de C</w:t>
            </w:r>
          </w:p>
          <w:p w14:paraId="7F5D0DFC" w14:textId="77777777" w:rsidR="00D20DA9" w:rsidRDefault="000D1CD9" w:rsidP="0040233B">
            <w:pPr>
              <w:pStyle w:val="Text"/>
            </w:pPr>
            <w:r>
              <w:t>GCSE English Grade C</w:t>
            </w:r>
          </w:p>
          <w:p w14:paraId="3DC6FB74" w14:textId="745BC337" w:rsidR="000D1CD9" w:rsidRPr="000D1CD9" w:rsidRDefault="000D1CD9" w:rsidP="000D1CD9"/>
        </w:tc>
        <w:tc>
          <w:tcPr>
            <w:tcW w:w="6203" w:type="dxa"/>
            <w:gridSpan w:val="2"/>
            <w:vAlign w:val="center"/>
          </w:tcPr>
          <w:p w14:paraId="15A96F41" w14:textId="2F62402D" w:rsidR="00D20DA9" w:rsidRPr="001700F2" w:rsidRDefault="00C165B5" w:rsidP="00C165B5">
            <w:pPr>
              <w:pStyle w:val="Text"/>
            </w:pPr>
            <w:r>
              <w:t>July 2015</w:t>
            </w:r>
            <w:r w:rsidR="000172F8">
              <w:t xml:space="preserve"> - Present</w:t>
            </w:r>
          </w:p>
          <w:p w14:paraId="201DC97C" w14:textId="44E2AB12" w:rsidR="00D20DA9" w:rsidRPr="001700F2" w:rsidRDefault="000172F8" w:rsidP="00D20DA9">
            <w:pPr>
              <w:pStyle w:val="Text"/>
            </w:pPr>
            <w:r>
              <w:t>Playworker</w:t>
            </w:r>
            <w:r w:rsidR="00D20DA9" w:rsidRPr="001700F2">
              <w:t xml:space="preserve"> </w:t>
            </w:r>
            <w:r w:rsidR="00D20DA9" w:rsidRPr="00914100">
              <w:rPr>
                <w:color w:val="595959" w:themeColor="text1" w:themeTint="A6"/>
              </w:rPr>
              <w:t xml:space="preserve">• </w:t>
            </w:r>
            <w:r>
              <w:t xml:space="preserve">Chilwell </w:t>
            </w:r>
            <w:r w:rsidR="00015388">
              <w:t>Croft</w:t>
            </w:r>
            <w:r w:rsidR="00015388" w:rsidRPr="001700F2">
              <w:t>, Birmingham</w:t>
            </w:r>
          </w:p>
          <w:p w14:paraId="31C76EB8" w14:textId="3291F3B2" w:rsidR="0040233B" w:rsidRDefault="00A0113F" w:rsidP="00D20DA9">
            <w:pPr>
              <w:pStyle w:val="Text"/>
              <w:rPr>
                <w:sz w:val="21"/>
                <w:szCs w:val="21"/>
              </w:rPr>
            </w:pPr>
            <w:r w:rsidRPr="586C7B40">
              <w:rPr>
                <w:sz w:val="21"/>
                <w:szCs w:val="21"/>
              </w:rPr>
              <w:t xml:space="preserve">Creating and </w:t>
            </w:r>
            <w:r w:rsidR="39DCD40F" w:rsidRPr="586C7B40">
              <w:rPr>
                <w:sz w:val="21"/>
                <w:szCs w:val="21"/>
              </w:rPr>
              <w:t>coordinating</w:t>
            </w:r>
            <w:r w:rsidR="002572A2" w:rsidRPr="586C7B40">
              <w:rPr>
                <w:sz w:val="21"/>
                <w:szCs w:val="21"/>
              </w:rPr>
              <w:t xml:space="preserve"> safe games for children to enjoy</w:t>
            </w:r>
            <w:r w:rsidR="004F00ED" w:rsidRPr="586C7B40">
              <w:rPr>
                <w:sz w:val="21"/>
                <w:szCs w:val="21"/>
              </w:rPr>
              <w:t xml:space="preserve">. Supporting </w:t>
            </w:r>
            <w:r w:rsidR="00D43965" w:rsidRPr="586C7B40">
              <w:rPr>
                <w:sz w:val="21"/>
                <w:szCs w:val="21"/>
              </w:rPr>
              <w:t>reading</w:t>
            </w:r>
            <w:r w:rsidR="0094119A" w:rsidRPr="586C7B40">
              <w:rPr>
                <w:sz w:val="21"/>
                <w:szCs w:val="21"/>
              </w:rPr>
              <w:t xml:space="preserve"> and phonics</w:t>
            </w:r>
            <w:r w:rsidR="0073470B" w:rsidRPr="586C7B40">
              <w:rPr>
                <w:sz w:val="21"/>
                <w:szCs w:val="21"/>
              </w:rPr>
              <w:t>. Keeping children safe during playtimes</w:t>
            </w:r>
            <w:r w:rsidR="00EE17F7" w:rsidRPr="586C7B40">
              <w:rPr>
                <w:sz w:val="21"/>
                <w:szCs w:val="21"/>
              </w:rPr>
              <w:t xml:space="preserve"> and administering first aid if </w:t>
            </w:r>
            <w:r w:rsidR="000563C7" w:rsidRPr="586C7B40">
              <w:rPr>
                <w:sz w:val="21"/>
                <w:szCs w:val="21"/>
              </w:rPr>
              <w:t>required.</w:t>
            </w:r>
          </w:p>
          <w:p w14:paraId="3C33A243" w14:textId="77777777" w:rsidR="0040233B" w:rsidRDefault="00B212E5" w:rsidP="00E85B84">
            <w:pPr>
              <w:pStyle w:val="Text"/>
            </w:pPr>
            <w:r>
              <w:t xml:space="preserve">A supporting role in the SEND classroom </w:t>
            </w:r>
            <w:r w:rsidR="00A05378">
              <w:t>helping with name writing, letter formation</w:t>
            </w:r>
            <w:r w:rsidR="000563C7">
              <w:t>, role play, P.E and music Lessons</w:t>
            </w:r>
            <w:r w:rsidR="00C83B7E">
              <w:t>.</w:t>
            </w:r>
          </w:p>
          <w:p w14:paraId="0D590035" w14:textId="42AB9275" w:rsidR="00C83B7E" w:rsidRPr="00C83B7E" w:rsidRDefault="00C83B7E" w:rsidP="00C83B7E">
            <w:pPr>
              <w:pStyle w:val="Text"/>
            </w:pPr>
            <w:r>
              <w:t xml:space="preserve">Supervising lunchtimes making sure children from all year groups are eating sufficiently </w:t>
            </w:r>
            <w:r w:rsidR="00533639">
              <w:t xml:space="preserve">and keeping hydrated. During outdoor play children wear appropriate </w:t>
            </w:r>
            <w:r w:rsidR="00BD2D34">
              <w:t>clothing for the season.</w:t>
            </w:r>
          </w:p>
        </w:tc>
      </w:tr>
      <w:tr w:rsidR="00CD50FD" w:rsidRPr="001700F2" w14:paraId="56E43ADA" w14:textId="77777777" w:rsidTr="6830C2C3">
        <w:trPr>
          <w:trHeight w:val="220"/>
        </w:trPr>
        <w:tc>
          <w:tcPr>
            <w:tcW w:w="3097" w:type="dxa"/>
            <w:vMerge w:val="restart"/>
            <w:shd w:val="clear" w:color="auto" w:fill="F2F2F2" w:themeFill="background1" w:themeFillShade="F2"/>
            <w:vAlign w:val="center"/>
          </w:tcPr>
          <w:p w14:paraId="325FFCEB" w14:textId="77777777" w:rsidR="00CD50FD" w:rsidRPr="001700F2" w:rsidRDefault="00DC12A2" w:rsidP="00D20DA9">
            <w:pPr>
              <w:pStyle w:val="Heading2"/>
            </w:pPr>
            <w:sdt>
              <w:sdtPr>
                <w:id w:val="1066377136"/>
                <w:placeholder>
                  <w:docPart w:val="1EAF65FE16544AC3B8E3B9E54A81E744"/>
                </w:placeholder>
                <w:temporary/>
                <w:showingPlcHdr/>
                <w15:appearance w15:val="hidden"/>
                <w:text/>
              </w:sdtPr>
              <w:sdtContent>
                <w:r w:rsidR="00D20DA9" w:rsidRPr="00D26A79">
                  <w:t>KEY SKILLS</w:t>
                </w:r>
              </w:sdtContent>
            </w:sdt>
            <w:r w:rsidR="00D26A79">
              <w:t xml:space="preserve"> </w:t>
            </w:r>
            <w:sdt>
              <w:sdtPr>
                <w:rPr>
                  <w:rStyle w:val="Accent"/>
                </w:rPr>
                <w:id w:val="-1622227774"/>
                <w:placeholder>
                  <w:docPart w:val="BB8C2DE954B841368033DF798F98EC59"/>
                </w:placeholder>
                <w:temporary/>
                <w:showingPlcHdr/>
                <w15:appearance w15:val="hidden"/>
                <w:text/>
              </w:sdtPr>
              <w:sdtContent>
                <w:r w:rsidR="00D26A79" w:rsidRPr="00914100">
                  <w:rPr>
                    <w:rStyle w:val="Accent"/>
                  </w:rPr>
                  <w:t>—</w:t>
                </w:r>
              </w:sdtContent>
            </w:sdt>
          </w:p>
        </w:tc>
        <w:tc>
          <w:tcPr>
            <w:tcW w:w="3108" w:type="dxa"/>
            <w:vMerge w:val="restart"/>
            <w:shd w:val="clear" w:color="auto" w:fill="303848" w:themeFill="accent1"/>
            <w:vAlign w:val="center"/>
          </w:tcPr>
          <w:p w14:paraId="27769E30" w14:textId="77777777" w:rsidR="00CD50FD" w:rsidRPr="001700F2" w:rsidRDefault="00DC12A2" w:rsidP="00D20DA9">
            <w:pPr>
              <w:pStyle w:val="Heading1"/>
            </w:pPr>
            <w:sdt>
              <w:sdtPr>
                <w:id w:val="-1955778421"/>
                <w:placeholder>
                  <w:docPart w:val="1B39AA003CC34F59A05BEC66816754B5"/>
                </w:placeholder>
                <w:temporary/>
                <w:showingPlcHdr/>
                <w15:appearance w15:val="hidden"/>
                <w:text/>
              </w:sdtPr>
              <w:sdtContent>
                <w:r w:rsidR="00D20DA9" w:rsidRPr="001700F2">
                  <w:t>COMMUNICATION</w:t>
                </w:r>
              </w:sdtContent>
            </w:sdt>
            <w:r w:rsidR="00D20DA9" w:rsidRPr="001700F2">
              <w:t xml:space="preserve"> </w:t>
            </w:r>
          </w:p>
        </w:tc>
        <w:tc>
          <w:tcPr>
            <w:tcW w:w="3095" w:type="dxa"/>
            <w:tcBorders>
              <w:bottom w:val="single" w:sz="18" w:space="0" w:color="BF9268" w:themeColor="accent2"/>
            </w:tcBorders>
          </w:tcPr>
          <w:p w14:paraId="0C9F509C" w14:textId="77777777" w:rsidR="00CD50FD" w:rsidRPr="001700F2" w:rsidRDefault="00CD50FD"/>
        </w:tc>
      </w:tr>
      <w:tr w:rsidR="00CD50FD" w:rsidRPr="001700F2" w14:paraId="5B400487" w14:textId="77777777" w:rsidTr="6830C2C3">
        <w:trPr>
          <w:trHeight w:val="220"/>
        </w:trPr>
        <w:tc>
          <w:tcPr>
            <w:tcW w:w="3097" w:type="dxa"/>
            <w:vMerge/>
            <w:vAlign w:val="center"/>
          </w:tcPr>
          <w:p w14:paraId="0CB2904B" w14:textId="77777777" w:rsidR="00CD50FD" w:rsidRPr="001700F2" w:rsidRDefault="00CD50FD" w:rsidP="00CD50FD">
            <w:pPr>
              <w:pStyle w:val="Heading2"/>
              <w:rPr>
                <w:spacing w:val="32"/>
              </w:rPr>
            </w:pPr>
          </w:p>
        </w:tc>
        <w:tc>
          <w:tcPr>
            <w:tcW w:w="3108" w:type="dxa"/>
            <w:vMerge/>
            <w:vAlign w:val="center"/>
          </w:tcPr>
          <w:p w14:paraId="39565195" w14:textId="77777777" w:rsidR="00CD50FD" w:rsidRPr="001700F2" w:rsidRDefault="00CD50FD" w:rsidP="00CD50FD">
            <w:pPr>
              <w:pStyle w:val="Heading1"/>
            </w:pPr>
          </w:p>
        </w:tc>
        <w:tc>
          <w:tcPr>
            <w:tcW w:w="3095" w:type="dxa"/>
          </w:tcPr>
          <w:p w14:paraId="3F848DC8" w14:textId="77777777" w:rsidR="00CD50FD" w:rsidRPr="001700F2" w:rsidRDefault="00CD50FD"/>
        </w:tc>
      </w:tr>
      <w:tr w:rsidR="00CD50FD" w:rsidRPr="001700F2" w14:paraId="283C02FC" w14:textId="77777777" w:rsidTr="6830C2C3">
        <w:trPr>
          <w:trHeight w:val="1446"/>
        </w:trPr>
        <w:tc>
          <w:tcPr>
            <w:tcW w:w="3097" w:type="dxa"/>
            <w:shd w:val="clear" w:color="auto" w:fill="F2F2F2" w:themeFill="background1" w:themeFillShade="F2"/>
            <w:vAlign w:val="center"/>
          </w:tcPr>
          <w:p w14:paraId="22438F48" w14:textId="792E8122" w:rsidR="00D20DA9" w:rsidRDefault="00867F69" w:rsidP="00867F69">
            <w:pPr>
              <w:pStyle w:val="Text"/>
              <w:numPr>
                <w:ilvl w:val="0"/>
                <w:numId w:val="1"/>
              </w:numPr>
            </w:pPr>
            <w:r>
              <w:t>Reliable</w:t>
            </w:r>
            <w:r w:rsidR="0002279F">
              <w:t xml:space="preserve"> and flexible</w:t>
            </w:r>
          </w:p>
          <w:p w14:paraId="081CF063" w14:textId="4087814F" w:rsidR="0002279F" w:rsidRDefault="00163FA3" w:rsidP="005C64C6">
            <w:pPr>
              <w:pStyle w:val="Text"/>
              <w:numPr>
                <w:ilvl w:val="0"/>
                <w:numId w:val="1"/>
              </w:numPr>
            </w:pPr>
            <w:r>
              <w:t>Ability to work as a team member</w:t>
            </w:r>
          </w:p>
          <w:p w14:paraId="236968F8" w14:textId="635BD92E" w:rsidR="005C64C6" w:rsidRDefault="0027180C" w:rsidP="005C64C6">
            <w:pPr>
              <w:pStyle w:val="Text"/>
              <w:numPr>
                <w:ilvl w:val="0"/>
                <w:numId w:val="1"/>
              </w:numPr>
            </w:pPr>
            <w:r>
              <w:t>Makaton Signs</w:t>
            </w:r>
          </w:p>
          <w:p w14:paraId="55A7B21F" w14:textId="4DCF9683" w:rsidR="00260A32" w:rsidRDefault="00260A32" w:rsidP="00260A32">
            <w:pPr>
              <w:pStyle w:val="Text"/>
              <w:numPr>
                <w:ilvl w:val="0"/>
                <w:numId w:val="1"/>
              </w:numPr>
            </w:pPr>
            <w:r>
              <w:t xml:space="preserve">Patience </w:t>
            </w:r>
          </w:p>
          <w:p w14:paraId="2FCE04AB" w14:textId="27E0DF81" w:rsidR="00B25BD9" w:rsidRPr="00B25BD9" w:rsidRDefault="00B25BD9" w:rsidP="009A2300">
            <w:pPr>
              <w:pStyle w:val="Text"/>
              <w:ind w:left="720"/>
            </w:pPr>
          </w:p>
          <w:p w14:paraId="14DC8949" w14:textId="77777777" w:rsidR="00CD50FD" w:rsidRPr="001700F2" w:rsidRDefault="00CD50FD" w:rsidP="00CD50FD">
            <w:pPr>
              <w:pStyle w:val="Text"/>
            </w:pPr>
          </w:p>
        </w:tc>
        <w:tc>
          <w:tcPr>
            <w:tcW w:w="6203" w:type="dxa"/>
            <w:gridSpan w:val="2"/>
            <w:vAlign w:val="center"/>
          </w:tcPr>
          <w:p w14:paraId="595200BB" w14:textId="13D713B9" w:rsidR="775E755B" w:rsidRDefault="775E755B" w:rsidP="775E755B">
            <w:pPr>
              <w:pStyle w:val="Text"/>
            </w:pPr>
          </w:p>
          <w:p w14:paraId="616CAC18" w14:textId="5CD26983" w:rsidR="00D20DA9" w:rsidRPr="001700F2" w:rsidRDefault="5B049297" w:rsidP="00D20DA9">
            <w:pPr>
              <w:pStyle w:val="Text"/>
            </w:pPr>
            <w:r>
              <w:t>I am</w:t>
            </w:r>
            <w:r w:rsidR="6EADB3E8">
              <w:t xml:space="preserve"> a</w:t>
            </w:r>
            <w:r>
              <w:t xml:space="preserve"> reliable</w:t>
            </w:r>
            <w:r w:rsidR="2C43FB57">
              <w:t xml:space="preserve"> and </w:t>
            </w:r>
            <w:r w:rsidR="4F96115E">
              <w:t xml:space="preserve">effective team </w:t>
            </w:r>
            <w:r w:rsidR="44FAD4AD">
              <w:t>worker</w:t>
            </w:r>
            <w:r w:rsidR="163A3D6D">
              <w:t xml:space="preserve">, </w:t>
            </w:r>
            <w:r w:rsidR="398C5374">
              <w:t xml:space="preserve">helping </w:t>
            </w:r>
            <w:r w:rsidR="04B771D3">
              <w:t>colleagues</w:t>
            </w:r>
            <w:r w:rsidR="5CDE697B">
              <w:t xml:space="preserve"> who </w:t>
            </w:r>
            <w:r w:rsidR="6B3EFD0F">
              <w:t xml:space="preserve">are less </w:t>
            </w:r>
            <w:r w:rsidR="0E911317">
              <w:t xml:space="preserve">confident with </w:t>
            </w:r>
            <w:r w:rsidR="46D4AB91">
              <w:t xml:space="preserve">using </w:t>
            </w:r>
            <w:r w:rsidR="55353F25">
              <w:t xml:space="preserve">basic </w:t>
            </w:r>
            <w:r w:rsidR="0D78D7A0">
              <w:t xml:space="preserve">computer </w:t>
            </w:r>
            <w:r w:rsidR="49C6BDEC">
              <w:t xml:space="preserve">software </w:t>
            </w:r>
            <w:r w:rsidR="541D03AE">
              <w:t xml:space="preserve">and who may </w:t>
            </w:r>
            <w:r w:rsidR="776F19B5">
              <w:t xml:space="preserve">have </w:t>
            </w:r>
            <w:r w:rsidR="0557C48C">
              <w:t>limited understanding of a topic.</w:t>
            </w:r>
            <w:r w:rsidR="5B960859">
              <w:t xml:space="preserve">  </w:t>
            </w:r>
            <w:r w:rsidR="42AF0958">
              <w:t>I get satisfaction</w:t>
            </w:r>
            <w:r w:rsidR="3A1DC936">
              <w:t xml:space="preserve"> in </w:t>
            </w:r>
            <w:r w:rsidR="2CA54B6E">
              <w:t>seeing</w:t>
            </w:r>
            <w:r w:rsidR="2F828C85">
              <w:t xml:space="preserve"> </w:t>
            </w:r>
            <w:r w:rsidR="19BDC58A">
              <w:t>children</w:t>
            </w:r>
            <w:r w:rsidR="7626B893">
              <w:t xml:space="preserve"> </w:t>
            </w:r>
            <w:r w:rsidR="1978CE9B">
              <w:t xml:space="preserve">develop </w:t>
            </w:r>
            <w:r w:rsidR="55C6B4E7">
              <w:t xml:space="preserve">as they </w:t>
            </w:r>
            <w:r w:rsidR="2B8D0FF7">
              <w:t xml:space="preserve">progress </w:t>
            </w:r>
            <w:r w:rsidR="5D3FB992">
              <w:t xml:space="preserve">through </w:t>
            </w:r>
            <w:r w:rsidR="2E7F2252">
              <w:t xml:space="preserve">school </w:t>
            </w:r>
            <w:r w:rsidR="38D56814">
              <w:t xml:space="preserve">and </w:t>
            </w:r>
            <w:r w:rsidR="461DC031">
              <w:t xml:space="preserve">transition </w:t>
            </w:r>
            <w:r w:rsidR="0CC1EC40">
              <w:t xml:space="preserve">to high </w:t>
            </w:r>
            <w:r w:rsidR="1B227FD4">
              <w:t xml:space="preserve">school. </w:t>
            </w:r>
            <w:r w:rsidR="0F420A2A">
              <w:t>Communicating</w:t>
            </w:r>
            <w:r w:rsidR="608172E9">
              <w:t xml:space="preserve"> </w:t>
            </w:r>
            <w:r w:rsidR="27259EF8">
              <w:t xml:space="preserve">with the </w:t>
            </w:r>
            <w:r w:rsidR="3586328C">
              <w:t xml:space="preserve">class </w:t>
            </w:r>
            <w:r w:rsidR="1FC16B91">
              <w:t xml:space="preserve">teacher </w:t>
            </w:r>
            <w:r w:rsidR="5805040B">
              <w:t xml:space="preserve">all the </w:t>
            </w:r>
            <w:r w:rsidR="1452EA58">
              <w:t xml:space="preserve">way </w:t>
            </w:r>
            <w:r w:rsidR="37A5005F">
              <w:t>throughout.</w:t>
            </w:r>
          </w:p>
          <w:p w14:paraId="42413ABC" w14:textId="478CFD48" w:rsidR="7C575C1C" w:rsidRDefault="5ADF1CF9" w:rsidP="143AF0EB">
            <w:pPr>
              <w:pStyle w:val="Text"/>
              <w:rPr>
                <w:szCs w:val="20"/>
              </w:rPr>
            </w:pPr>
            <w:r w:rsidRPr="5ADF1CF9">
              <w:rPr>
                <w:szCs w:val="20"/>
              </w:rPr>
              <w:t>On a personal note</w:t>
            </w:r>
            <w:r w:rsidR="746C6300" w:rsidRPr="746C6300">
              <w:rPr>
                <w:szCs w:val="20"/>
              </w:rPr>
              <w:t>,</w:t>
            </w:r>
            <w:r w:rsidRPr="5ADF1CF9">
              <w:rPr>
                <w:szCs w:val="20"/>
              </w:rPr>
              <w:t xml:space="preserve"> I</w:t>
            </w:r>
            <w:r w:rsidR="7E313300" w:rsidRPr="7E313300">
              <w:rPr>
                <w:szCs w:val="20"/>
              </w:rPr>
              <w:t xml:space="preserve"> </w:t>
            </w:r>
            <w:r w:rsidR="4F709BC0" w:rsidRPr="4F709BC0">
              <w:rPr>
                <w:szCs w:val="20"/>
              </w:rPr>
              <w:t xml:space="preserve">have supported </w:t>
            </w:r>
            <w:r w:rsidR="72C2B1C7" w:rsidRPr="72C2B1C7">
              <w:rPr>
                <w:szCs w:val="20"/>
              </w:rPr>
              <w:t xml:space="preserve">my own </w:t>
            </w:r>
            <w:r w:rsidR="1614C7CF" w:rsidRPr="1614C7CF">
              <w:rPr>
                <w:szCs w:val="20"/>
              </w:rPr>
              <w:t xml:space="preserve">children </w:t>
            </w:r>
            <w:r w:rsidR="3966DDD6" w:rsidRPr="3966DDD6">
              <w:rPr>
                <w:szCs w:val="20"/>
              </w:rPr>
              <w:t xml:space="preserve">from </w:t>
            </w:r>
            <w:r w:rsidR="4C4E63BA" w:rsidRPr="4C4E63BA">
              <w:rPr>
                <w:szCs w:val="20"/>
              </w:rPr>
              <w:t>Preschool</w:t>
            </w:r>
            <w:r w:rsidR="47C7716A" w:rsidRPr="47C7716A">
              <w:rPr>
                <w:szCs w:val="20"/>
              </w:rPr>
              <w:t xml:space="preserve"> age</w:t>
            </w:r>
            <w:r w:rsidR="6B198771" w:rsidRPr="6B198771">
              <w:rPr>
                <w:szCs w:val="20"/>
              </w:rPr>
              <w:t xml:space="preserve"> into</w:t>
            </w:r>
            <w:r w:rsidR="235D1FEC" w:rsidRPr="235D1FEC">
              <w:rPr>
                <w:szCs w:val="20"/>
              </w:rPr>
              <w:t xml:space="preserve"> </w:t>
            </w:r>
            <w:r w:rsidR="550FC987" w:rsidRPr="550FC987">
              <w:rPr>
                <w:szCs w:val="20"/>
              </w:rPr>
              <w:t xml:space="preserve">secondary school </w:t>
            </w:r>
            <w:r w:rsidR="7861DF8E" w:rsidRPr="7861DF8E">
              <w:rPr>
                <w:szCs w:val="20"/>
              </w:rPr>
              <w:t xml:space="preserve">and </w:t>
            </w:r>
            <w:r w:rsidR="6184DD1C" w:rsidRPr="6184DD1C">
              <w:rPr>
                <w:szCs w:val="20"/>
              </w:rPr>
              <w:t>they</w:t>
            </w:r>
            <w:r w:rsidR="7861DF8E" w:rsidRPr="7861DF8E">
              <w:rPr>
                <w:szCs w:val="20"/>
              </w:rPr>
              <w:t xml:space="preserve"> have </w:t>
            </w:r>
            <w:r w:rsidR="1BB3F596" w:rsidRPr="1BB3F596">
              <w:rPr>
                <w:szCs w:val="20"/>
              </w:rPr>
              <w:t xml:space="preserve">exceeded </w:t>
            </w:r>
            <w:r w:rsidR="42B9B965" w:rsidRPr="42B9B965">
              <w:rPr>
                <w:szCs w:val="20"/>
              </w:rPr>
              <w:t>my</w:t>
            </w:r>
            <w:r w:rsidR="6CF35E55" w:rsidRPr="6CF35E55">
              <w:rPr>
                <w:szCs w:val="20"/>
              </w:rPr>
              <w:t xml:space="preserve"> </w:t>
            </w:r>
            <w:r w:rsidR="35716148" w:rsidRPr="35716148">
              <w:rPr>
                <w:szCs w:val="20"/>
              </w:rPr>
              <w:t>expectations.</w:t>
            </w:r>
          </w:p>
          <w:p w14:paraId="211311A0" w14:textId="77777777" w:rsidR="00D20DA9" w:rsidRPr="001700F2" w:rsidRDefault="00D20DA9" w:rsidP="00D20DA9">
            <w:pPr>
              <w:pStyle w:val="Text"/>
            </w:pPr>
            <w:r w:rsidRPr="001700F2">
              <w:t xml:space="preserve"> </w:t>
            </w:r>
          </w:p>
          <w:p w14:paraId="7397F918" w14:textId="77777777" w:rsidR="00CD50FD" w:rsidRPr="001700F2" w:rsidRDefault="00CD50FD" w:rsidP="00CD50FD">
            <w:pPr>
              <w:pStyle w:val="Text"/>
            </w:pPr>
          </w:p>
        </w:tc>
      </w:tr>
      <w:tr w:rsidR="00CD50FD" w:rsidRPr="001700F2" w14:paraId="32071CB3" w14:textId="77777777" w:rsidTr="6830C2C3">
        <w:trPr>
          <w:trHeight w:val="220"/>
        </w:trPr>
        <w:tc>
          <w:tcPr>
            <w:tcW w:w="3097" w:type="dxa"/>
            <w:vMerge w:val="restart"/>
            <w:shd w:val="clear" w:color="auto" w:fill="F2F2F2" w:themeFill="background1" w:themeFillShade="F2"/>
          </w:tcPr>
          <w:p w14:paraId="214B3B5D" w14:textId="77777777" w:rsidR="00CD50FD" w:rsidRPr="001700F2" w:rsidRDefault="00CD50FD"/>
        </w:tc>
        <w:tc>
          <w:tcPr>
            <w:tcW w:w="3108" w:type="dxa"/>
            <w:vMerge w:val="restart"/>
            <w:shd w:val="clear" w:color="auto" w:fill="303848" w:themeFill="accent1"/>
            <w:vAlign w:val="center"/>
          </w:tcPr>
          <w:p w14:paraId="5E313301" w14:textId="16F40160" w:rsidR="00CD50FD" w:rsidRPr="001700F2" w:rsidRDefault="6830C2C3" w:rsidP="00D20DA9">
            <w:pPr>
              <w:pStyle w:val="Heading1"/>
            </w:pPr>
            <w:r>
              <w:t>COURSES</w:t>
            </w:r>
          </w:p>
        </w:tc>
        <w:tc>
          <w:tcPr>
            <w:tcW w:w="3095" w:type="dxa"/>
            <w:tcBorders>
              <w:bottom w:val="single" w:sz="18" w:space="0" w:color="BF9268" w:themeColor="accent2"/>
            </w:tcBorders>
          </w:tcPr>
          <w:p w14:paraId="207E8D80" w14:textId="77777777" w:rsidR="00CD50FD" w:rsidRPr="001700F2" w:rsidRDefault="00CD50FD"/>
        </w:tc>
      </w:tr>
      <w:tr w:rsidR="00CD50FD" w:rsidRPr="001700F2" w14:paraId="38AF4449" w14:textId="77777777" w:rsidTr="6830C2C3">
        <w:trPr>
          <w:trHeight w:val="220"/>
        </w:trPr>
        <w:tc>
          <w:tcPr>
            <w:tcW w:w="3097" w:type="dxa"/>
            <w:vMerge/>
          </w:tcPr>
          <w:p w14:paraId="55E4D784" w14:textId="77777777" w:rsidR="00CD50FD" w:rsidRPr="001700F2" w:rsidRDefault="00CD50FD"/>
        </w:tc>
        <w:tc>
          <w:tcPr>
            <w:tcW w:w="3108" w:type="dxa"/>
            <w:vMerge/>
            <w:vAlign w:val="center"/>
          </w:tcPr>
          <w:p w14:paraId="472CD0A6" w14:textId="77777777" w:rsidR="00CD50FD" w:rsidRPr="001700F2" w:rsidRDefault="00CD50FD" w:rsidP="00CD50FD">
            <w:pPr>
              <w:pStyle w:val="Heading1"/>
            </w:pPr>
          </w:p>
        </w:tc>
        <w:tc>
          <w:tcPr>
            <w:tcW w:w="3095" w:type="dxa"/>
          </w:tcPr>
          <w:p w14:paraId="1D4D4726" w14:textId="77777777" w:rsidR="00CD50FD" w:rsidRPr="001700F2" w:rsidRDefault="00CD50FD"/>
        </w:tc>
      </w:tr>
      <w:tr w:rsidR="00CD50FD" w:rsidRPr="001700F2" w14:paraId="1A984FD5" w14:textId="77777777" w:rsidTr="6830C2C3">
        <w:trPr>
          <w:trHeight w:val="1366"/>
        </w:trPr>
        <w:tc>
          <w:tcPr>
            <w:tcW w:w="3097" w:type="dxa"/>
            <w:shd w:val="clear" w:color="auto" w:fill="F2F2F2" w:themeFill="background1" w:themeFillShade="F2"/>
          </w:tcPr>
          <w:p w14:paraId="09CBC807" w14:textId="1C357677" w:rsidR="00CD50FD" w:rsidRPr="001700F2" w:rsidRDefault="733BFB4B" w:rsidP="77C2ED9B">
            <w:r w:rsidRPr="733BFB4B">
              <w:t>HOBBIES</w:t>
            </w:r>
            <w:r w:rsidR="5D323D61" w:rsidRPr="5D323D61">
              <w:t xml:space="preserve"> </w:t>
            </w:r>
          </w:p>
          <w:p w14:paraId="5C7685B4" w14:textId="34CC0D03" w:rsidR="00CD50FD" w:rsidRPr="001700F2" w:rsidRDefault="00CD50FD" w:rsidP="77C2ED9B"/>
          <w:p w14:paraId="42D2ABF1" w14:textId="60E7E30F" w:rsidR="00CD50FD" w:rsidRPr="001700F2" w:rsidRDefault="58F7C9E4" w:rsidP="0557C48C">
            <w:pPr>
              <w:pStyle w:val="Text"/>
              <w:numPr>
                <w:ilvl w:val="0"/>
                <w:numId w:val="34"/>
              </w:numPr>
              <w:rPr>
                <w:rFonts w:eastAsiaTheme="minorEastAsia"/>
                <w:szCs w:val="20"/>
              </w:rPr>
            </w:pPr>
            <w:r w:rsidRPr="58F7C9E4">
              <w:rPr>
                <w:szCs w:val="20"/>
              </w:rPr>
              <w:t>Reading</w:t>
            </w:r>
          </w:p>
          <w:p w14:paraId="0BDA982C" w14:textId="5EA87E81" w:rsidR="00CD50FD" w:rsidRPr="001700F2" w:rsidRDefault="09923809" w:rsidP="0557C48C">
            <w:pPr>
              <w:pStyle w:val="Text"/>
              <w:numPr>
                <w:ilvl w:val="0"/>
                <w:numId w:val="34"/>
              </w:numPr>
              <w:rPr>
                <w:rFonts w:eastAsiaTheme="minorEastAsia"/>
                <w:szCs w:val="20"/>
              </w:rPr>
            </w:pPr>
            <w:r w:rsidRPr="09923809">
              <w:rPr>
                <w:szCs w:val="20"/>
              </w:rPr>
              <w:t xml:space="preserve">Family </w:t>
            </w:r>
            <w:r w:rsidR="6932345C" w:rsidRPr="6932345C">
              <w:rPr>
                <w:szCs w:val="20"/>
              </w:rPr>
              <w:t>Time</w:t>
            </w:r>
          </w:p>
          <w:p w14:paraId="567570E0" w14:textId="22BF706D" w:rsidR="00CD50FD" w:rsidRPr="001700F2" w:rsidRDefault="00D0D23C" w:rsidP="0557C48C">
            <w:pPr>
              <w:pStyle w:val="Text"/>
              <w:numPr>
                <w:ilvl w:val="0"/>
                <w:numId w:val="34"/>
              </w:numPr>
              <w:rPr>
                <w:rFonts w:eastAsiaTheme="minorEastAsia"/>
                <w:szCs w:val="20"/>
              </w:rPr>
            </w:pPr>
            <w:r w:rsidRPr="00D0D23C">
              <w:rPr>
                <w:szCs w:val="20"/>
              </w:rPr>
              <w:t>Cooking</w:t>
            </w:r>
          </w:p>
          <w:p w14:paraId="36DB894D" w14:textId="0031B487" w:rsidR="00CD50FD" w:rsidRPr="001700F2" w:rsidRDefault="0557C48C" w:rsidP="0557C48C">
            <w:pPr>
              <w:pStyle w:val="Text"/>
              <w:numPr>
                <w:ilvl w:val="0"/>
                <w:numId w:val="34"/>
              </w:numPr>
              <w:rPr>
                <w:rFonts w:eastAsiaTheme="minorEastAsia"/>
                <w:szCs w:val="20"/>
              </w:rPr>
            </w:pPr>
            <w:r w:rsidRPr="0557C48C">
              <w:rPr>
                <w:szCs w:val="20"/>
              </w:rPr>
              <w:t>Socializing</w:t>
            </w:r>
          </w:p>
        </w:tc>
        <w:tc>
          <w:tcPr>
            <w:tcW w:w="6203" w:type="dxa"/>
            <w:gridSpan w:val="2"/>
            <w:vAlign w:val="center"/>
          </w:tcPr>
          <w:p w14:paraId="405677EC" w14:textId="3BC0D77B" w:rsidR="4BE26396" w:rsidRDefault="4BE26396" w:rsidP="4BE26396">
            <w:pPr>
              <w:pStyle w:val="Text"/>
            </w:pPr>
          </w:p>
          <w:p w14:paraId="6B411325" w14:textId="29542223" w:rsidR="00D20DA9" w:rsidRPr="001700F2" w:rsidRDefault="6830C2C3" w:rsidP="6830C2C3">
            <w:pPr>
              <w:pStyle w:val="Text"/>
            </w:pPr>
            <w:r>
              <w:t xml:space="preserve">Teaching Assistant Level 2 </w:t>
            </w:r>
          </w:p>
          <w:p w14:paraId="4F738AFC" w14:textId="4489FC77" w:rsidR="422E37F0" w:rsidRDefault="39B1C912" w:rsidP="730D9D03">
            <w:pPr>
              <w:pStyle w:val="Text"/>
              <w:rPr>
                <w:szCs w:val="20"/>
              </w:rPr>
            </w:pPr>
            <w:r w:rsidRPr="39B1C912">
              <w:rPr>
                <w:szCs w:val="20"/>
              </w:rPr>
              <w:t xml:space="preserve">Safeguarding </w:t>
            </w:r>
            <w:r w:rsidR="23631439" w:rsidRPr="23631439">
              <w:rPr>
                <w:szCs w:val="20"/>
              </w:rPr>
              <w:t>Children</w:t>
            </w:r>
            <w:r w:rsidR="46B52A40" w:rsidRPr="46B52A40">
              <w:rPr>
                <w:szCs w:val="20"/>
              </w:rPr>
              <w:t xml:space="preserve"> </w:t>
            </w:r>
            <w:r w:rsidR="0D59564F" w:rsidRPr="0D59564F">
              <w:rPr>
                <w:szCs w:val="20"/>
              </w:rPr>
              <w:t xml:space="preserve">– Hayes </w:t>
            </w:r>
            <w:r w:rsidR="30AB6C56" w:rsidRPr="30AB6C56">
              <w:rPr>
                <w:szCs w:val="20"/>
              </w:rPr>
              <w:t>Training</w:t>
            </w:r>
          </w:p>
          <w:p w14:paraId="6521098C" w14:textId="14132067" w:rsidR="774F9864" w:rsidRDefault="12F88416" w:rsidP="4C545807">
            <w:pPr>
              <w:pStyle w:val="Text"/>
              <w:rPr>
                <w:szCs w:val="20"/>
              </w:rPr>
            </w:pPr>
            <w:r w:rsidRPr="12F88416">
              <w:rPr>
                <w:szCs w:val="20"/>
              </w:rPr>
              <w:t xml:space="preserve">Keeping </w:t>
            </w:r>
            <w:r w:rsidR="364A9A1D" w:rsidRPr="364A9A1D">
              <w:rPr>
                <w:szCs w:val="20"/>
              </w:rPr>
              <w:t xml:space="preserve">Children </w:t>
            </w:r>
            <w:r w:rsidR="599CB024" w:rsidRPr="599CB024">
              <w:rPr>
                <w:szCs w:val="20"/>
              </w:rPr>
              <w:t xml:space="preserve">safe in </w:t>
            </w:r>
            <w:r w:rsidR="7CEEC62B" w:rsidRPr="7CEEC62B">
              <w:rPr>
                <w:szCs w:val="20"/>
              </w:rPr>
              <w:t xml:space="preserve">Education </w:t>
            </w:r>
            <w:r w:rsidR="2040DC33" w:rsidRPr="2040DC33">
              <w:rPr>
                <w:szCs w:val="20"/>
              </w:rPr>
              <w:t xml:space="preserve">–Hayes </w:t>
            </w:r>
            <w:r w:rsidR="4392F23A" w:rsidRPr="4392F23A">
              <w:rPr>
                <w:szCs w:val="20"/>
              </w:rPr>
              <w:t>Training</w:t>
            </w:r>
          </w:p>
          <w:p w14:paraId="1D45A08B" w14:textId="1C6926E6" w:rsidR="66E50841" w:rsidRDefault="742D605E" w:rsidP="50DB4A57">
            <w:pPr>
              <w:pStyle w:val="Text"/>
              <w:rPr>
                <w:szCs w:val="20"/>
              </w:rPr>
            </w:pPr>
            <w:r w:rsidRPr="742D605E">
              <w:rPr>
                <w:szCs w:val="20"/>
              </w:rPr>
              <w:t xml:space="preserve">Health and </w:t>
            </w:r>
            <w:r w:rsidR="177F7666" w:rsidRPr="177F7666">
              <w:rPr>
                <w:szCs w:val="20"/>
              </w:rPr>
              <w:t xml:space="preserve">Safety </w:t>
            </w:r>
            <w:r w:rsidR="68BEDF25" w:rsidRPr="68BEDF25">
              <w:rPr>
                <w:szCs w:val="20"/>
              </w:rPr>
              <w:t xml:space="preserve">– Hayes </w:t>
            </w:r>
            <w:r w:rsidR="0C10F52D" w:rsidRPr="0C10F52D">
              <w:rPr>
                <w:szCs w:val="20"/>
              </w:rPr>
              <w:t>Training</w:t>
            </w:r>
          </w:p>
          <w:p w14:paraId="54A02FB9" w14:textId="7CB75516" w:rsidR="0C10F52D" w:rsidRDefault="24C7CE83" w:rsidP="0C10F52D">
            <w:r w:rsidRPr="24C7CE83">
              <w:rPr>
                <w:color w:val="404040" w:themeColor="text1" w:themeTint="BF"/>
                <w:sz w:val="20"/>
                <w:szCs w:val="20"/>
              </w:rPr>
              <w:t xml:space="preserve">First Aid </w:t>
            </w:r>
            <w:r w:rsidR="4819E48A" w:rsidRPr="4819E48A">
              <w:rPr>
                <w:color w:val="404040" w:themeColor="text1" w:themeTint="BF"/>
                <w:sz w:val="20"/>
                <w:szCs w:val="20"/>
              </w:rPr>
              <w:t xml:space="preserve">Level 3 </w:t>
            </w:r>
            <w:r w:rsidR="321026A0" w:rsidRPr="321026A0">
              <w:rPr>
                <w:color w:val="404040" w:themeColor="text1" w:themeTint="BF"/>
                <w:sz w:val="20"/>
                <w:szCs w:val="20"/>
              </w:rPr>
              <w:t xml:space="preserve">Pediatrics </w:t>
            </w:r>
            <w:r w:rsidR="7211BAB4" w:rsidRPr="7211BAB4">
              <w:rPr>
                <w:color w:val="404040" w:themeColor="text1" w:themeTint="BF"/>
                <w:sz w:val="20"/>
                <w:szCs w:val="20"/>
              </w:rPr>
              <w:t xml:space="preserve">– Train </w:t>
            </w:r>
            <w:r w:rsidR="1563D0BC" w:rsidRPr="1563D0BC">
              <w:rPr>
                <w:color w:val="404040" w:themeColor="text1" w:themeTint="BF"/>
                <w:sz w:val="20"/>
                <w:szCs w:val="20"/>
              </w:rPr>
              <w:t>Aid</w:t>
            </w:r>
          </w:p>
          <w:p w14:paraId="376001A0" w14:textId="63657E8F" w:rsidR="548EF81F" w:rsidRDefault="77E10E26" w:rsidP="548EF81F">
            <w:pPr>
              <w:rPr>
                <w:sz w:val="20"/>
                <w:szCs w:val="20"/>
              </w:rPr>
            </w:pPr>
            <w:r w:rsidRPr="77E10E26">
              <w:rPr>
                <w:color w:val="404040" w:themeColor="text1" w:themeTint="BF"/>
                <w:sz w:val="20"/>
                <w:szCs w:val="20"/>
              </w:rPr>
              <w:t xml:space="preserve">Functional </w:t>
            </w:r>
            <w:r w:rsidR="6D45D175" w:rsidRPr="6D45D175">
              <w:rPr>
                <w:color w:val="404040" w:themeColor="text1" w:themeTint="BF"/>
                <w:sz w:val="20"/>
                <w:szCs w:val="20"/>
              </w:rPr>
              <w:t xml:space="preserve">Skills in </w:t>
            </w:r>
            <w:r w:rsidR="3E853A35" w:rsidRPr="3E853A35">
              <w:rPr>
                <w:color w:val="404040" w:themeColor="text1" w:themeTint="BF"/>
                <w:sz w:val="20"/>
                <w:szCs w:val="20"/>
              </w:rPr>
              <w:t xml:space="preserve">Maths and </w:t>
            </w:r>
            <w:r w:rsidR="7A8E2992" w:rsidRPr="7A8E2992">
              <w:rPr>
                <w:color w:val="404040" w:themeColor="text1" w:themeTint="BF"/>
                <w:sz w:val="20"/>
                <w:szCs w:val="20"/>
              </w:rPr>
              <w:t>English Level 2</w:t>
            </w:r>
            <w:r w:rsidR="4BCD9252" w:rsidRPr="4BCD9252">
              <w:rPr>
                <w:color w:val="404040" w:themeColor="text1" w:themeTint="BF"/>
                <w:sz w:val="20"/>
                <w:szCs w:val="20"/>
              </w:rPr>
              <w:t xml:space="preserve"> </w:t>
            </w:r>
            <w:r w:rsidR="5A2E25E6" w:rsidRPr="5A2E25E6">
              <w:rPr>
                <w:color w:val="404040" w:themeColor="text1" w:themeTint="BF"/>
                <w:sz w:val="20"/>
                <w:szCs w:val="20"/>
              </w:rPr>
              <w:t xml:space="preserve">– Lead </w:t>
            </w:r>
            <w:r w:rsidR="7D803BED" w:rsidRPr="7D803BED">
              <w:rPr>
                <w:color w:val="404040" w:themeColor="text1" w:themeTint="BF"/>
                <w:sz w:val="20"/>
                <w:szCs w:val="20"/>
              </w:rPr>
              <w:t>Academy</w:t>
            </w:r>
          </w:p>
          <w:p w14:paraId="09E064CE" w14:textId="10D5B260" w:rsidR="2A4AA322" w:rsidRDefault="2A4AA322" w:rsidP="2A4AA322"/>
          <w:p w14:paraId="1A5E2731" w14:textId="094E07F7" w:rsidR="6830C2C3" w:rsidRDefault="6830C2C3" w:rsidP="6830C2C3">
            <w:pPr>
              <w:rPr>
                <w:sz w:val="20"/>
                <w:szCs w:val="20"/>
              </w:rPr>
            </w:pPr>
          </w:p>
          <w:p w14:paraId="3A885100" w14:textId="77777777" w:rsidR="00CD50FD" w:rsidRPr="001700F2" w:rsidRDefault="00CD50FD" w:rsidP="00CD50FD">
            <w:pPr>
              <w:pStyle w:val="Text"/>
            </w:pPr>
          </w:p>
        </w:tc>
      </w:tr>
      <w:tr w:rsidR="00CD50FD" w:rsidRPr="001700F2" w14:paraId="55792E21" w14:textId="77777777" w:rsidTr="6830C2C3">
        <w:trPr>
          <w:trHeight w:val="100"/>
        </w:trPr>
        <w:tc>
          <w:tcPr>
            <w:tcW w:w="3097" w:type="dxa"/>
          </w:tcPr>
          <w:p w14:paraId="603B6842" w14:textId="77777777" w:rsidR="00CD50FD" w:rsidRPr="001700F2" w:rsidRDefault="00CD50FD" w:rsidP="00CD50FD"/>
        </w:tc>
        <w:tc>
          <w:tcPr>
            <w:tcW w:w="6203" w:type="dxa"/>
            <w:gridSpan w:val="2"/>
          </w:tcPr>
          <w:p w14:paraId="621B898F" w14:textId="77777777" w:rsidR="00CD50FD" w:rsidRPr="001700F2" w:rsidRDefault="00CD50FD" w:rsidP="00CD50FD"/>
        </w:tc>
      </w:tr>
      <w:tr w:rsidR="00CD50FD" w:rsidRPr="001700F2" w14:paraId="102364E5" w14:textId="77777777" w:rsidTr="6830C2C3">
        <w:trPr>
          <w:trHeight w:val="140"/>
        </w:trPr>
        <w:tc>
          <w:tcPr>
            <w:tcW w:w="3097" w:type="dxa"/>
            <w:tcBorders>
              <w:bottom w:val="single" w:sz="18" w:space="0" w:color="BF9268" w:themeColor="accent2"/>
            </w:tcBorders>
          </w:tcPr>
          <w:p w14:paraId="24EB9982" w14:textId="77777777" w:rsidR="00CD50FD" w:rsidRPr="001700F2" w:rsidRDefault="00CD50FD"/>
        </w:tc>
        <w:tc>
          <w:tcPr>
            <w:tcW w:w="3108" w:type="dxa"/>
            <w:vMerge w:val="restart"/>
            <w:shd w:val="clear" w:color="auto" w:fill="303848" w:themeFill="accent1"/>
            <w:vAlign w:val="center"/>
          </w:tcPr>
          <w:p w14:paraId="7D6CCAD1" w14:textId="77777777" w:rsidR="00CD50FD" w:rsidRPr="001700F2" w:rsidRDefault="00DC12A2" w:rsidP="00D20DA9">
            <w:pPr>
              <w:pStyle w:val="Heading1"/>
            </w:pPr>
            <w:sdt>
              <w:sdtPr>
                <w:id w:val="1294558939"/>
                <w:placeholder>
                  <w:docPart w:val="A671D279071A4A7686927354CF7BB787"/>
                </w:placeholder>
                <w:temporary/>
                <w:showingPlcHdr/>
                <w15:appearance w15:val="hidden"/>
                <w:text/>
              </w:sdtPr>
              <w:sdtContent>
                <w:r w:rsidR="00D20DA9" w:rsidRPr="001700F2">
                  <w:t>REFERENCES</w:t>
                </w:r>
              </w:sdtContent>
            </w:sdt>
          </w:p>
        </w:tc>
        <w:tc>
          <w:tcPr>
            <w:tcW w:w="3095" w:type="dxa"/>
            <w:tcBorders>
              <w:bottom w:val="single" w:sz="18" w:space="0" w:color="BF9268" w:themeColor="accent2"/>
            </w:tcBorders>
          </w:tcPr>
          <w:p w14:paraId="51ADB5C7" w14:textId="77777777" w:rsidR="00CD50FD" w:rsidRPr="001700F2" w:rsidRDefault="00CD50FD"/>
        </w:tc>
      </w:tr>
      <w:tr w:rsidR="00CD50FD" w:rsidRPr="001700F2" w14:paraId="1A4C8ADE" w14:textId="77777777" w:rsidTr="6830C2C3">
        <w:trPr>
          <w:trHeight w:val="140"/>
        </w:trPr>
        <w:tc>
          <w:tcPr>
            <w:tcW w:w="3097" w:type="dxa"/>
            <w:tcBorders>
              <w:top w:val="single" w:sz="18" w:space="0" w:color="BF9268" w:themeColor="accent2"/>
            </w:tcBorders>
          </w:tcPr>
          <w:p w14:paraId="38E25140" w14:textId="77777777" w:rsidR="00CD50FD" w:rsidRPr="001700F2" w:rsidRDefault="00CD50FD"/>
        </w:tc>
        <w:tc>
          <w:tcPr>
            <w:tcW w:w="3108" w:type="dxa"/>
            <w:vMerge/>
          </w:tcPr>
          <w:p w14:paraId="5D53D698" w14:textId="77777777" w:rsidR="00CD50FD" w:rsidRPr="001700F2" w:rsidRDefault="00CD50FD" w:rsidP="00CD50FD">
            <w:pPr>
              <w:pStyle w:val="Heading1"/>
            </w:pPr>
          </w:p>
        </w:tc>
        <w:tc>
          <w:tcPr>
            <w:tcW w:w="3095" w:type="dxa"/>
          </w:tcPr>
          <w:p w14:paraId="745C76F5" w14:textId="77777777" w:rsidR="00CD50FD" w:rsidRPr="001700F2" w:rsidRDefault="00CD50FD"/>
        </w:tc>
      </w:tr>
      <w:tr w:rsidR="00CD50FD" w:rsidRPr="001700F2" w14:paraId="6FB69F72" w14:textId="77777777" w:rsidTr="6830C2C3">
        <w:trPr>
          <w:trHeight w:val="622"/>
        </w:trPr>
        <w:tc>
          <w:tcPr>
            <w:tcW w:w="9300" w:type="dxa"/>
            <w:gridSpan w:val="3"/>
            <w:tcBorders>
              <w:bottom w:val="single" w:sz="18" w:space="0" w:color="BF9268" w:themeColor="accent2"/>
            </w:tcBorders>
            <w:vAlign w:val="center"/>
          </w:tcPr>
          <w:p w14:paraId="057835DA" w14:textId="6D3A53CC" w:rsidR="00CD50FD" w:rsidRPr="001700F2" w:rsidRDefault="00D20DA9" w:rsidP="00D20DA9">
            <w:pPr>
              <w:pStyle w:val="Text"/>
            </w:pPr>
            <w:r>
              <w:t>Available on request</w:t>
            </w:r>
          </w:p>
        </w:tc>
      </w:tr>
    </w:tbl>
    <w:p w14:paraId="4C0FBB8B" w14:textId="77777777" w:rsidR="00C55D85" w:rsidRPr="001700F2" w:rsidRDefault="00C55D85"/>
    <w:p w14:paraId="48B4EBB3" w14:textId="58077E03" w:rsidR="1F58A668" w:rsidRDefault="1F58A668" w:rsidP="1F58A668"/>
    <w:p w14:paraId="6B4C051C" w14:textId="3D7B821F" w:rsidR="1F58A668" w:rsidRDefault="1F58A668" w:rsidP="1F58A668"/>
    <w:p w14:paraId="0D6C448A" w14:textId="093476C2" w:rsidR="1F58A668" w:rsidRDefault="1F58A668" w:rsidP="1F58A668"/>
    <w:p w14:paraId="69FDA276" w14:textId="3AD9DB15" w:rsidR="1F58A668" w:rsidRDefault="1F58A668" w:rsidP="1F58A668"/>
    <w:p w14:paraId="4078B94B" w14:textId="79484037" w:rsidR="1F58A668" w:rsidRDefault="1F58A668" w:rsidP="1F58A668"/>
    <w:p w14:paraId="06633FB7" w14:textId="35A6896D" w:rsidR="1F58A668" w:rsidRDefault="1F58A668" w:rsidP="1F58A668"/>
    <w:p w14:paraId="1ADEDA03" w14:textId="1D138C7C" w:rsidR="1F58A668" w:rsidRDefault="1F58A668" w:rsidP="1F58A668"/>
    <w:p w14:paraId="1E982BF3" w14:textId="3391632F" w:rsidR="1F58A668" w:rsidRDefault="1F58A668" w:rsidP="1F58A668"/>
    <w:p w14:paraId="2457D2CB" w14:textId="436DA65F" w:rsidR="1F58A668" w:rsidRDefault="1F58A668" w:rsidP="1F58A668"/>
    <w:p w14:paraId="2028CD81" w14:textId="07F187EF" w:rsidR="1F58A668" w:rsidRDefault="1F58A668" w:rsidP="1F58A668"/>
    <w:p w14:paraId="769A346F" w14:textId="05216E46" w:rsidR="1F58A668" w:rsidRDefault="1F58A668" w:rsidP="1F58A668"/>
    <w:p w14:paraId="09A78080" w14:textId="3A21D1FE" w:rsidR="1F58A668" w:rsidRDefault="1F58A668" w:rsidP="1F58A668"/>
    <w:p w14:paraId="01366F53" w14:textId="51E0325C" w:rsidR="1F58A668" w:rsidRDefault="1F58A668" w:rsidP="1F58A668"/>
    <w:p w14:paraId="57D89A53" w14:textId="52E984DE" w:rsidR="1F58A668" w:rsidRDefault="1F58A668" w:rsidP="1F58A668"/>
    <w:p w14:paraId="21768BD6" w14:textId="1B2958B3" w:rsidR="1F58A668" w:rsidRDefault="1F58A668" w:rsidP="1F58A668"/>
    <w:p w14:paraId="461906CD" w14:textId="623BA131" w:rsidR="1F58A668" w:rsidRDefault="1F58A668" w:rsidP="1F58A668"/>
    <w:p w14:paraId="369C6C06" w14:textId="62416803" w:rsidR="1F58A668" w:rsidRDefault="1F58A668" w:rsidP="1F58A668"/>
    <w:p w14:paraId="6499927E" w14:textId="3D4D85A8" w:rsidR="1F58A668" w:rsidRDefault="1F58A668" w:rsidP="1F58A668"/>
    <w:p w14:paraId="17ED9D4D" w14:textId="21692494" w:rsidR="1F58A668" w:rsidRDefault="1F58A668" w:rsidP="1F58A668"/>
    <w:p w14:paraId="1F608E9E" w14:textId="7D5416FD" w:rsidR="65FCD276" w:rsidRDefault="65FCD276" w:rsidP="65FCD276"/>
    <w:p w14:paraId="43EA0E0D" w14:textId="1B3A3ECF" w:rsidR="65FCD276" w:rsidRDefault="65FCD276" w:rsidP="65FCD276"/>
    <w:p w14:paraId="6DFB7269" w14:textId="58B13213" w:rsidR="65FCD276" w:rsidRDefault="65FCD276" w:rsidP="65FCD276"/>
    <w:p w14:paraId="3E521F09" w14:textId="0F2795C8" w:rsidR="65FCD276" w:rsidRDefault="65FCD276" w:rsidP="65FCD276"/>
    <w:p w14:paraId="03143803" w14:textId="4355AA58" w:rsidR="65FCD276" w:rsidRDefault="65FCD276" w:rsidP="65FCD276"/>
    <w:p w14:paraId="65C37909" w14:textId="5E2D80A3" w:rsidR="65FCD276" w:rsidRDefault="65FCD276" w:rsidP="65FCD276"/>
    <w:p w14:paraId="33CF8762" w14:textId="4A74C073" w:rsidR="65FCD276" w:rsidRDefault="65FCD276" w:rsidP="65FCD276"/>
    <w:p w14:paraId="4356D31D" w14:textId="58507CEE" w:rsidR="65FCD276" w:rsidRDefault="65FCD276" w:rsidP="65FCD276"/>
    <w:p w14:paraId="056DD087" w14:textId="1053D2E3" w:rsidR="65FCD276" w:rsidRDefault="65FCD276" w:rsidP="65FCD276"/>
    <w:p w14:paraId="7DA57388" w14:textId="61B1CCAF" w:rsidR="65FCD276" w:rsidRDefault="65FCD276" w:rsidP="65FCD276"/>
    <w:p w14:paraId="37B20197" w14:textId="0CCA6A3A" w:rsidR="65FCD276" w:rsidRDefault="65FCD276" w:rsidP="65FCD276"/>
    <w:p w14:paraId="5CC40BFC" w14:textId="6A778B58" w:rsidR="65FCD276" w:rsidRDefault="65FCD276" w:rsidP="65FCD276"/>
    <w:p w14:paraId="3B853EC8" w14:textId="705AFDE3" w:rsidR="65FCD276" w:rsidRDefault="65FCD276" w:rsidP="65FCD276"/>
    <w:p w14:paraId="4261D3F2" w14:textId="194D7C0D" w:rsidR="65FCD276" w:rsidRDefault="65FCD276" w:rsidP="65FCD276"/>
    <w:p w14:paraId="21388F30" w14:textId="5696499F" w:rsidR="65FCD276" w:rsidRDefault="65FCD276" w:rsidP="65FCD276"/>
    <w:p w14:paraId="1071D1FE" w14:textId="4AE918E7" w:rsidR="5A8E513D" w:rsidRDefault="5A8E513D" w:rsidP="5A8E513D"/>
    <w:p w14:paraId="16F4DB54" w14:textId="2AC46FD2" w:rsidR="5A8E513D" w:rsidRDefault="5A8E513D" w:rsidP="5A8E513D"/>
    <w:p w14:paraId="692613EE" w14:textId="10FA6B28" w:rsidR="55D2A6B6" w:rsidRDefault="55D2A6B6" w:rsidP="55D2A6B6">
      <w:r w:rsidRPr="55D2A6B6">
        <w:t xml:space="preserve">                                                                                                                   </w:t>
      </w:r>
    </w:p>
    <w:p w14:paraId="42526C7C" w14:textId="0C7EF3E6" w:rsidR="0E2B1075" w:rsidRDefault="1C76D2C5" w:rsidP="0E2B1075">
      <w:r w:rsidRPr="1C76D2C5">
        <w:t xml:space="preserve">                                                                                                              </w:t>
      </w:r>
      <w:r w:rsidR="7DF0A5FC" w:rsidRPr="7DF0A5FC">
        <w:rPr>
          <w:b/>
          <w:bCs/>
          <w:sz w:val="28"/>
          <w:szCs w:val="28"/>
        </w:rPr>
        <w:t>Rahela Begum</w:t>
      </w:r>
    </w:p>
    <w:p w14:paraId="61DE8A49" w14:textId="30BE3FE2" w:rsidR="4E866CBC" w:rsidRDefault="260EA543" w:rsidP="4E866CBC">
      <w:pPr>
        <w:rPr>
          <w:b/>
          <w:bCs/>
          <w:sz w:val="28"/>
          <w:szCs w:val="28"/>
        </w:rPr>
      </w:pPr>
      <w:r w:rsidRPr="260EA543">
        <w:t xml:space="preserve">                                                   </w:t>
      </w:r>
      <w:r w:rsidR="57C14EDE" w:rsidRPr="57C14EDE">
        <w:t xml:space="preserve">                                                </w:t>
      </w:r>
      <w:r w:rsidR="562F9712" w:rsidRPr="562F9712">
        <w:t xml:space="preserve"> </w:t>
      </w:r>
      <w:r w:rsidR="57C14EDE" w:rsidRPr="57C14EDE">
        <w:t xml:space="preserve">76 </w:t>
      </w:r>
      <w:r w:rsidR="5EAC05F0" w:rsidRPr="5EAC05F0">
        <w:t>Baker St Birmingham</w:t>
      </w:r>
    </w:p>
    <w:p w14:paraId="3CB31507" w14:textId="1A8FBA85" w:rsidR="3A220050" w:rsidRDefault="4E866CBC" w:rsidP="3A220050">
      <w:pPr>
        <w:rPr>
          <w:rFonts w:ascii="Times New Roman" w:eastAsia="Times New Roman" w:hAnsi="Times New Roman" w:cs="Times New Roman"/>
        </w:rPr>
      </w:pPr>
      <w:r w:rsidRPr="4E866CBC">
        <w:t xml:space="preserve">                                                                                      </w:t>
      </w:r>
      <w:r w:rsidR="38C1A5C1" w:rsidRPr="38C1A5C1">
        <w:t xml:space="preserve">    </w:t>
      </w:r>
      <w:r w:rsidR="11BF0A1B" w:rsidRPr="11BF0A1B">
        <w:t xml:space="preserve">             </w:t>
      </w:r>
      <w:r w:rsidR="4371B3B6" w:rsidRPr="4371B3B6">
        <w:t xml:space="preserve">       </w:t>
      </w:r>
      <w:r w:rsidR="3803327D" w:rsidRPr="3803327D">
        <w:t xml:space="preserve"> </w:t>
      </w:r>
      <w:r w:rsidR="745118C9" w:rsidRPr="745118C9">
        <w:t xml:space="preserve">      </w:t>
      </w:r>
      <w:r w:rsidR="3803327D" w:rsidRPr="3803327D">
        <w:t>07985308079</w:t>
      </w:r>
    </w:p>
    <w:p w14:paraId="025C4B45" w14:textId="243F06E0" w:rsidR="5C857D68" w:rsidRDefault="3A220050" w:rsidP="5C857D68">
      <w:r w:rsidRPr="3A220050">
        <w:t xml:space="preserve">      </w:t>
      </w:r>
      <w:r w:rsidRPr="550C78BD">
        <w:rPr>
          <w:b/>
        </w:rPr>
        <w:t xml:space="preserve"> </w:t>
      </w:r>
      <w:r w:rsidRPr="3A220050">
        <w:t xml:space="preserve">                                                                                          </w:t>
      </w:r>
      <w:hyperlink r:id="rId10">
        <w:r w:rsidR="5C857D68" w:rsidRPr="5C857D68">
          <w:rPr>
            <w:rStyle w:val="Hyperlink"/>
            <w:b/>
            <w:bCs/>
          </w:rPr>
          <w:t>rahbeg1@hotmail.co.uk</w:t>
        </w:r>
      </w:hyperlink>
    </w:p>
    <w:p w14:paraId="7ACEC774" w14:textId="50783976" w:rsidR="68FA90FD" w:rsidRDefault="68FA90FD" w:rsidP="68FA90FD">
      <w:pPr>
        <w:rPr>
          <w:b/>
          <w:bCs/>
        </w:rPr>
      </w:pPr>
    </w:p>
    <w:p w14:paraId="1F97525B" w14:textId="2BBAA15B" w:rsidR="0C4CA705" w:rsidRDefault="55E2E56E" w:rsidP="0C4CA705">
      <w:pPr>
        <w:rPr>
          <w:b/>
          <w:bCs/>
        </w:rPr>
      </w:pPr>
      <w:r w:rsidRPr="55E2E56E">
        <w:rPr>
          <w:b/>
          <w:bCs/>
        </w:rPr>
        <w:t>3</w:t>
      </w:r>
      <w:r w:rsidRPr="55E2E56E">
        <w:rPr>
          <w:b/>
          <w:bCs/>
          <w:vertAlign w:val="superscript"/>
        </w:rPr>
        <w:t>rd</w:t>
      </w:r>
      <w:r w:rsidRPr="55E2E56E">
        <w:rPr>
          <w:b/>
          <w:bCs/>
        </w:rPr>
        <w:t xml:space="preserve"> </w:t>
      </w:r>
      <w:r w:rsidR="4A746435" w:rsidRPr="4A746435">
        <w:rPr>
          <w:b/>
          <w:bCs/>
        </w:rPr>
        <w:t xml:space="preserve">March </w:t>
      </w:r>
      <w:r w:rsidR="1522DE16" w:rsidRPr="1522DE16">
        <w:rPr>
          <w:b/>
          <w:bCs/>
        </w:rPr>
        <w:t>2022</w:t>
      </w:r>
    </w:p>
    <w:p w14:paraId="3AEFE989" w14:textId="053B9FA0" w:rsidR="1522DE16" w:rsidRDefault="1522DE16" w:rsidP="1522DE16">
      <w:pPr>
        <w:rPr>
          <w:b/>
          <w:bCs/>
        </w:rPr>
      </w:pPr>
    </w:p>
    <w:p w14:paraId="685229CB" w14:textId="205DE64A" w:rsidR="1522DE16" w:rsidRDefault="375CB8A6" w:rsidP="1522DE16">
      <w:pPr>
        <w:rPr>
          <w:b/>
          <w:bCs/>
        </w:rPr>
      </w:pPr>
      <w:r w:rsidRPr="375CB8A6">
        <w:rPr>
          <w:b/>
          <w:bCs/>
          <w:sz w:val="28"/>
          <w:szCs w:val="28"/>
        </w:rPr>
        <w:t>Ms</w:t>
      </w:r>
      <w:r w:rsidR="7FEF8CDC" w:rsidRPr="7FEF8CDC">
        <w:rPr>
          <w:b/>
          <w:bCs/>
          <w:sz w:val="28"/>
          <w:szCs w:val="28"/>
        </w:rPr>
        <w:t>.</w:t>
      </w:r>
      <w:r w:rsidRPr="375CB8A6">
        <w:rPr>
          <w:b/>
          <w:bCs/>
          <w:sz w:val="28"/>
          <w:szCs w:val="28"/>
        </w:rPr>
        <w:t xml:space="preserve"> </w:t>
      </w:r>
      <w:r w:rsidR="52664325" w:rsidRPr="52664325">
        <w:rPr>
          <w:b/>
          <w:bCs/>
          <w:sz w:val="28"/>
          <w:szCs w:val="28"/>
        </w:rPr>
        <w:t>L Turner</w:t>
      </w:r>
    </w:p>
    <w:p w14:paraId="6F60B445" w14:textId="00EDDC84" w:rsidR="690F6241" w:rsidRDefault="690F6241" w:rsidP="690F6241">
      <w:pPr>
        <w:rPr>
          <w:b/>
          <w:bCs/>
          <w:sz w:val="28"/>
          <w:szCs w:val="28"/>
        </w:rPr>
      </w:pPr>
    </w:p>
    <w:p w14:paraId="1127271D" w14:textId="77C29F71" w:rsidR="0C617849" w:rsidRDefault="5524722A" w:rsidP="0C617849">
      <w:pPr>
        <w:rPr>
          <w:b/>
          <w:bCs/>
          <w:sz w:val="28"/>
          <w:szCs w:val="28"/>
        </w:rPr>
      </w:pPr>
      <w:r w:rsidRPr="5524722A">
        <w:t>Teaching Assistant Level 2</w:t>
      </w:r>
    </w:p>
    <w:p w14:paraId="7B3F4370" w14:textId="48EF6548" w:rsidR="49B5F0F1" w:rsidRDefault="77E43D8E" w:rsidP="49B5F0F1">
      <w:r w:rsidRPr="77E43D8E">
        <w:t>St Catherine of Siena Catholic Primary School</w:t>
      </w:r>
    </w:p>
    <w:p w14:paraId="53DE1BC8" w14:textId="45A6EE75" w:rsidR="7A505F15" w:rsidRDefault="77E43D8E" w:rsidP="7A505F15">
      <w:r w:rsidRPr="77E43D8E">
        <w:t>Great Colmore Street Birmingham B15 2AY</w:t>
      </w:r>
    </w:p>
    <w:p w14:paraId="5D7EA6E4" w14:textId="11716786" w:rsidR="4693B8EB" w:rsidRDefault="4693B8EB" w:rsidP="4693B8EB"/>
    <w:p w14:paraId="22AB49F3" w14:textId="3CFEA4A8" w:rsidR="4693B8EB" w:rsidRDefault="4693B8EB" w:rsidP="4693B8EB"/>
    <w:p w14:paraId="69EE2445" w14:textId="02AC9D4E" w:rsidR="4693B8EB" w:rsidRDefault="4985CB46" w:rsidP="4693B8EB">
      <w:r w:rsidRPr="4985CB46">
        <w:t xml:space="preserve">Dear </w:t>
      </w:r>
      <w:r w:rsidR="3E174A0D" w:rsidRPr="3E174A0D">
        <w:t>Ms</w:t>
      </w:r>
      <w:r w:rsidR="485E1A65" w:rsidRPr="485E1A65">
        <w:t>.</w:t>
      </w:r>
      <w:r w:rsidR="3E174A0D" w:rsidRPr="3E174A0D">
        <w:t xml:space="preserve"> </w:t>
      </w:r>
      <w:r w:rsidR="77E43D8E" w:rsidRPr="77E43D8E">
        <w:t>Turner</w:t>
      </w:r>
    </w:p>
    <w:p w14:paraId="4B1EBFEE" w14:textId="459B556B" w:rsidR="3E174A0D" w:rsidRDefault="3E174A0D" w:rsidP="3E174A0D"/>
    <w:p w14:paraId="035D6D43" w14:textId="400F83F7" w:rsidR="2BF6BB70" w:rsidRDefault="4B5FA22A" w:rsidP="2BF6BB70">
      <w:r w:rsidRPr="4B5FA22A">
        <w:t xml:space="preserve">I have been recently informed of a </w:t>
      </w:r>
      <w:r w:rsidR="4E51B485" w:rsidRPr="4E51B485">
        <w:t xml:space="preserve">new </w:t>
      </w:r>
      <w:r w:rsidR="14F5E094" w:rsidRPr="14F5E094">
        <w:t xml:space="preserve">position at your school as </w:t>
      </w:r>
      <w:r w:rsidR="3847F69B" w:rsidRPr="3847F69B">
        <w:t>a Level 2</w:t>
      </w:r>
      <w:r w:rsidR="223E38B1" w:rsidRPr="223E38B1">
        <w:t xml:space="preserve"> Teaching </w:t>
      </w:r>
      <w:r w:rsidR="16CFB778" w:rsidRPr="16CFB778">
        <w:t xml:space="preserve">Assistant. </w:t>
      </w:r>
    </w:p>
    <w:p w14:paraId="6EC9E413" w14:textId="48AD1D03" w:rsidR="2BF6BB70" w:rsidRDefault="2BF6BB70" w:rsidP="2BF6BB70"/>
    <w:p w14:paraId="2531E28F" w14:textId="38347EED" w:rsidR="56CE2363" w:rsidRDefault="19C1C9D3" w:rsidP="56CE2363">
      <w:r w:rsidRPr="19C1C9D3">
        <w:t xml:space="preserve">I attach </w:t>
      </w:r>
      <w:r w:rsidR="183D2896" w:rsidRPr="183D2896">
        <w:t>to</w:t>
      </w:r>
      <w:r w:rsidRPr="19C1C9D3">
        <w:t xml:space="preserve"> this letter </w:t>
      </w:r>
      <w:r w:rsidR="6065F5E1" w:rsidRPr="6065F5E1">
        <w:t xml:space="preserve">my CV as part of </w:t>
      </w:r>
      <w:r w:rsidR="4A5C37F7" w:rsidRPr="4A5C37F7">
        <w:t>my application for this role.</w:t>
      </w:r>
    </w:p>
    <w:p w14:paraId="70B56B30" w14:textId="58F7C45E" w:rsidR="32B9078C" w:rsidRDefault="32B9078C" w:rsidP="32B9078C"/>
    <w:p w14:paraId="4C02AD22" w14:textId="2F72A349" w:rsidR="1E8DB312" w:rsidRDefault="1E8DB312" w:rsidP="1E8DB312">
      <w:r w:rsidRPr="1E8DB312">
        <w:t xml:space="preserve">As can be seen on my </w:t>
      </w:r>
      <w:r w:rsidR="4F6D1825" w:rsidRPr="4F6D1825">
        <w:t xml:space="preserve">CV, I have many years </w:t>
      </w:r>
      <w:r w:rsidR="75B14087" w:rsidRPr="75B14087">
        <w:t xml:space="preserve">of experience as a playworker working </w:t>
      </w:r>
      <w:r w:rsidR="69FDC85F" w:rsidRPr="69FDC85F">
        <w:t>with primary aged</w:t>
      </w:r>
      <w:r w:rsidR="5E8F4726" w:rsidRPr="5E8F4726">
        <w:t xml:space="preserve"> </w:t>
      </w:r>
      <w:r w:rsidR="77E43D8E" w:rsidRPr="77E43D8E">
        <w:t xml:space="preserve">5 to 11 </w:t>
      </w:r>
      <w:r w:rsidR="7746207C" w:rsidRPr="7746207C">
        <w:t xml:space="preserve">children. </w:t>
      </w:r>
      <w:r w:rsidR="56E61CD0" w:rsidRPr="56E61CD0">
        <w:t>I also have gained</w:t>
      </w:r>
      <w:r w:rsidR="4B779B97" w:rsidRPr="4B779B97">
        <w:t xml:space="preserve"> valuable experience </w:t>
      </w:r>
      <w:r w:rsidR="2B1797EB" w:rsidRPr="2B1797EB">
        <w:t xml:space="preserve">working with </w:t>
      </w:r>
      <w:r w:rsidR="09E44FB7" w:rsidRPr="09E44FB7">
        <w:t xml:space="preserve">SEND children in the last </w:t>
      </w:r>
      <w:r w:rsidR="50887BC5" w:rsidRPr="50887BC5">
        <w:t>six months</w:t>
      </w:r>
      <w:r w:rsidR="323F8B37" w:rsidRPr="323F8B37">
        <w:t xml:space="preserve">, </w:t>
      </w:r>
      <w:r w:rsidR="40A01ECB" w:rsidRPr="40A01ECB">
        <w:t>this I</w:t>
      </w:r>
      <w:r w:rsidR="172CA7D4" w:rsidRPr="172CA7D4">
        <w:t xml:space="preserve"> found </w:t>
      </w:r>
      <w:r w:rsidR="287F4DC3" w:rsidRPr="287F4DC3">
        <w:t>particularly rewarding.</w:t>
      </w:r>
    </w:p>
    <w:p w14:paraId="2C2B9B78" w14:textId="48BDFA1F" w:rsidR="06EA82A7" w:rsidRDefault="06EA82A7" w:rsidP="06EA82A7"/>
    <w:p w14:paraId="30362F20" w14:textId="53588698" w:rsidR="4062E291" w:rsidRDefault="4062E291" w:rsidP="4062E291">
      <w:r w:rsidRPr="4062E291">
        <w:t>I am keen to further my</w:t>
      </w:r>
      <w:r w:rsidR="2002DEE5" w:rsidRPr="2002DEE5">
        <w:t xml:space="preserve"> </w:t>
      </w:r>
      <w:r w:rsidR="3AD8860E" w:rsidRPr="3AD8860E">
        <w:t>experience</w:t>
      </w:r>
      <w:r w:rsidR="2002DEE5" w:rsidRPr="2002DEE5">
        <w:t xml:space="preserve"> and </w:t>
      </w:r>
      <w:r w:rsidR="03568901" w:rsidRPr="03568901">
        <w:t>hope</w:t>
      </w:r>
      <w:r w:rsidR="14945DAC" w:rsidRPr="14945DAC">
        <w:t xml:space="preserve"> to achieve </w:t>
      </w:r>
      <w:r w:rsidR="37E673B3" w:rsidRPr="37E673B3">
        <w:t>Level 3</w:t>
      </w:r>
      <w:r w:rsidR="03568901" w:rsidRPr="03568901">
        <w:t xml:space="preserve"> </w:t>
      </w:r>
      <w:r w:rsidR="299AB163" w:rsidRPr="299AB163">
        <w:t xml:space="preserve">Teaching Assistant </w:t>
      </w:r>
      <w:r w:rsidR="703EDD71" w:rsidRPr="703EDD71">
        <w:t xml:space="preserve">qualification </w:t>
      </w:r>
      <w:r w:rsidR="36E30980" w:rsidRPr="36E30980">
        <w:t>in the near future</w:t>
      </w:r>
      <w:r w:rsidR="0A19D13C" w:rsidRPr="0A19D13C">
        <w:t xml:space="preserve"> </w:t>
      </w:r>
      <w:r w:rsidR="00601EE7">
        <w:t>aspiring</w:t>
      </w:r>
      <w:r w:rsidR="00B43F3A">
        <w:t xml:space="preserve"> to</w:t>
      </w:r>
      <w:r w:rsidR="21FD660A" w:rsidRPr="21FD660A">
        <w:t xml:space="preserve"> graduat</w:t>
      </w:r>
      <w:r w:rsidR="00B43F3A">
        <w:t>e</w:t>
      </w:r>
      <w:r w:rsidR="21FD660A" w:rsidRPr="21FD660A">
        <w:t xml:space="preserve"> </w:t>
      </w:r>
      <w:r w:rsidR="00452E2B">
        <w:t>as</w:t>
      </w:r>
      <w:r w:rsidR="53B00FA5" w:rsidRPr="53B00FA5">
        <w:t xml:space="preserve"> full teacher </w:t>
      </w:r>
      <w:r w:rsidR="00452E2B">
        <w:t>primary teacher.</w:t>
      </w:r>
    </w:p>
    <w:p w14:paraId="74D61741" w14:textId="03FD1AE4" w:rsidR="06EA82A7" w:rsidRDefault="06EA82A7" w:rsidP="06EA82A7"/>
    <w:p w14:paraId="78BF4783" w14:textId="475D29B9" w:rsidR="241054E0" w:rsidRDefault="0E0696F6" w:rsidP="241054E0">
      <w:r w:rsidRPr="0E0696F6">
        <w:t xml:space="preserve">I am available for an </w:t>
      </w:r>
      <w:r w:rsidR="3EE5FC09" w:rsidRPr="3EE5FC09">
        <w:t xml:space="preserve">interview anytime suitable to </w:t>
      </w:r>
      <w:r w:rsidR="41D80E64" w:rsidRPr="41D80E64">
        <w:t>yourself and look forward to</w:t>
      </w:r>
      <w:r w:rsidR="4F206681" w:rsidRPr="4F206681">
        <w:t xml:space="preserve"> hearing from you soon.</w:t>
      </w:r>
    </w:p>
    <w:p w14:paraId="7907691E" w14:textId="0C98E36B" w:rsidR="183D2896" w:rsidRDefault="183D2896" w:rsidP="183D2896"/>
    <w:p w14:paraId="02400EB0" w14:textId="447AA73F" w:rsidR="4F206681" w:rsidRDefault="14F14E08" w:rsidP="4F206681">
      <w:r w:rsidRPr="14F14E08">
        <w:t xml:space="preserve">Thank you for taking the time to look </w:t>
      </w:r>
      <w:r w:rsidR="3B35766A" w:rsidRPr="3B35766A">
        <w:t>through my C.V.</w:t>
      </w:r>
    </w:p>
    <w:p w14:paraId="668308B7" w14:textId="5DC319E7" w:rsidR="3B35766A" w:rsidRDefault="3B35766A" w:rsidP="3B35766A"/>
    <w:p w14:paraId="366C3CE5" w14:textId="17246D66" w:rsidR="3B35766A" w:rsidRDefault="3B35766A" w:rsidP="3B35766A">
      <w:r w:rsidRPr="3B35766A">
        <w:t xml:space="preserve">Yours </w:t>
      </w:r>
      <w:r w:rsidR="3E2788C5" w:rsidRPr="3E2788C5">
        <w:t xml:space="preserve">sincerely </w:t>
      </w:r>
    </w:p>
    <w:p w14:paraId="4D849209" w14:textId="5104510E" w:rsidR="3E2788C5" w:rsidRDefault="3E2788C5" w:rsidP="3E2788C5"/>
    <w:p w14:paraId="35F6B36A" w14:textId="5900FC05" w:rsidR="3E2788C5" w:rsidRDefault="3E2788C5" w:rsidP="3E2788C5">
      <w:r w:rsidRPr="3E2788C5">
        <w:t xml:space="preserve">Rahela </w:t>
      </w:r>
      <w:r w:rsidR="32B9078C" w:rsidRPr="32B9078C">
        <w:t>Begum</w:t>
      </w:r>
    </w:p>
    <w:p w14:paraId="4ED9F244" w14:textId="3063F0E6" w:rsidR="77E43D8E" w:rsidRDefault="77E43D8E" w:rsidP="77E43D8E"/>
    <w:p w14:paraId="1A8741A7" w14:textId="5950CE7C" w:rsidR="77E43D8E" w:rsidRDefault="77E43D8E" w:rsidP="77E43D8E"/>
    <w:p w14:paraId="68033B9D" w14:textId="4BCA5795" w:rsidR="77E43D8E" w:rsidRDefault="77E43D8E" w:rsidP="77E43D8E"/>
    <w:p w14:paraId="0C4DB4DE" w14:textId="4340D29D" w:rsidR="77E43D8E" w:rsidRDefault="77E43D8E" w:rsidP="77E43D8E"/>
    <w:p w14:paraId="4DE23211" w14:textId="23FF1AE8" w:rsidR="77E43D8E" w:rsidRDefault="77E43D8E" w:rsidP="77E43D8E"/>
    <w:p w14:paraId="1BD15B41" w14:textId="41D84414" w:rsidR="77E43D8E" w:rsidRDefault="77E43D8E" w:rsidP="77E43D8E"/>
    <w:p w14:paraId="4CBEB383" w14:textId="31207C3B" w:rsidR="77E43D8E" w:rsidRDefault="77E43D8E" w:rsidP="77E43D8E"/>
    <w:p w14:paraId="430E88A3" w14:textId="68C21CD4" w:rsidR="77E43D8E" w:rsidRDefault="77E43D8E" w:rsidP="77E43D8E"/>
    <w:p w14:paraId="78804E78" w14:textId="70E7EFD4" w:rsidR="77E43D8E" w:rsidRDefault="77E43D8E" w:rsidP="77E43D8E"/>
    <w:p w14:paraId="03C19717" w14:textId="1BD4D1F5" w:rsidR="77E43D8E" w:rsidRDefault="77E43D8E" w:rsidP="77E43D8E"/>
    <w:p w14:paraId="1D0453D5" w14:textId="5DB3BB16" w:rsidR="77E43D8E" w:rsidRDefault="77E43D8E" w:rsidP="77E43D8E"/>
    <w:p w14:paraId="3AFBFF8D" w14:textId="792391D3" w:rsidR="77E43D8E" w:rsidRDefault="77E43D8E" w:rsidP="77E43D8E"/>
    <w:p w14:paraId="159DE142" w14:textId="77E6F1D6" w:rsidR="77E43D8E" w:rsidRDefault="77E43D8E" w:rsidP="77E43D8E"/>
    <w:p w14:paraId="0C8CFD9A" w14:textId="701F56CE" w:rsidR="77E43D8E" w:rsidRDefault="77E43D8E" w:rsidP="77E43D8E"/>
    <w:p w14:paraId="466943AE" w14:textId="08BB8FD4" w:rsidR="77E43D8E" w:rsidRDefault="77E43D8E" w:rsidP="77E43D8E"/>
    <w:p w14:paraId="3BB808E9" w14:textId="7ED1665E" w:rsidR="77E43D8E" w:rsidRDefault="77E43D8E" w:rsidP="77E43D8E">
      <w:r w:rsidRPr="77E43D8E">
        <w:t xml:space="preserve">Vacancy Description </w:t>
      </w:r>
    </w:p>
    <w:p w14:paraId="1C6EC9F6" w14:textId="52EF08CA" w:rsidR="241054E0" w:rsidRDefault="241054E0" w:rsidP="241054E0"/>
    <w:p w14:paraId="7544B58B" w14:textId="67501A79" w:rsidR="00C55D85" w:rsidRDefault="00107178">
      <w:pPr>
        <w:rPr>
          <w:b/>
        </w:rPr>
      </w:pPr>
      <w:r w:rsidRPr="00107178">
        <w:rPr>
          <w:b/>
        </w:rPr>
        <w:drawing>
          <wp:inline distT="0" distB="0" distL="0" distR="0" wp14:anchorId="07147F1C" wp14:editId="5AD15C7B">
            <wp:extent cx="5943600" cy="4032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5D85" w:rsidSect="00F316AD">
      <w:headerReference w:type="default" r:id="rId12"/>
      <w:pgSz w:w="12240" w:h="15840" w:code="1"/>
      <w:pgMar w:top="720" w:right="1440" w:bottom="72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45ED5" w14:textId="77777777" w:rsidR="00DC12A2" w:rsidRDefault="00DC12A2" w:rsidP="00F316AD">
      <w:r>
        <w:separator/>
      </w:r>
    </w:p>
  </w:endnote>
  <w:endnote w:type="continuationSeparator" w:id="0">
    <w:p w14:paraId="217CF882" w14:textId="77777777" w:rsidR="00DC12A2" w:rsidRDefault="00DC12A2" w:rsidP="00F316AD">
      <w:r>
        <w:continuationSeparator/>
      </w:r>
    </w:p>
  </w:endnote>
  <w:endnote w:type="continuationNotice" w:id="1">
    <w:p w14:paraId="5801FE17" w14:textId="77777777" w:rsidR="00DC12A2" w:rsidRDefault="00DC12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B8A12" w14:textId="77777777" w:rsidR="00DC12A2" w:rsidRDefault="00DC12A2" w:rsidP="00F316AD">
      <w:r>
        <w:separator/>
      </w:r>
    </w:p>
  </w:footnote>
  <w:footnote w:type="continuationSeparator" w:id="0">
    <w:p w14:paraId="79E3DE8F" w14:textId="77777777" w:rsidR="00DC12A2" w:rsidRDefault="00DC12A2" w:rsidP="00F316AD">
      <w:r>
        <w:continuationSeparator/>
      </w:r>
    </w:p>
  </w:footnote>
  <w:footnote w:type="continuationNotice" w:id="1">
    <w:p w14:paraId="2330D3EC" w14:textId="77777777" w:rsidR="00DC12A2" w:rsidRDefault="00DC12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E729" w14:textId="77777777" w:rsidR="00F316AD" w:rsidRPr="001700F2" w:rsidRDefault="00F316AD">
    <w:pPr>
      <w:pStyle w:val="Header"/>
    </w:pPr>
    <w:r w:rsidRPr="001700F2">
      <w:rPr>
        <w:rFonts w:ascii="Times New Roman"/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23BAF4F" wp14:editId="66C11CB9">
              <wp:simplePos x="0" y="0"/>
              <wp:positionH relativeFrom="column">
                <wp:posOffset>-914400</wp:posOffset>
              </wp:positionH>
              <wp:positionV relativeFrom="paragraph">
                <wp:posOffset>-432435</wp:posOffset>
              </wp:positionV>
              <wp:extent cx="7771130" cy="1249680"/>
              <wp:effectExtent l="0" t="0" r="1270" b="0"/>
              <wp:wrapNone/>
              <wp:docPr id="6" name="Rectangle 7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771130" cy="124968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dec="http://schemas.microsoft.com/office/drawing/2017/decorative" xmlns:arto="http://schemas.microsoft.com/office/word/2006/arto">
          <w:pict>
            <v:rect id="Rectangle 7" style="position:absolute;margin-left:-1in;margin-top:-34.05pt;width:611.9pt;height:98.4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lt="&quot;&quot;" o:spid="_x0000_s1026" fillcolor="#303848 [3204]" stroked="f" w14:anchorId="3AF232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"/>
          </w:pict>
        </mc:Fallback>
      </mc:AlternateConten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E7/PBrqvVCbQpI" id="6sVw0lc4"/>
    <int:WordHash hashCode="NSmyTf28jNY5Dh" id="ORv5aIgS"/>
    <int:ParagraphRange paragraphId="581518702" textId="1121924938" start="45" length="5" invalidationStart="45" invalidationLength="5" id="kM5v1QHj"/>
    <int:WordHash hashCode="d1uHLd0UpfwFit" id="QPhYUHWy"/>
    <int:WordHash hashCode="A5r7UjOonCryc9" id="Rbsv9nip"/>
    <int:ParagraphRange paragraphId="2025801603" textId="1197287865" start="52" length="8" invalidationStart="52" invalidationLength="8" id="8uyoXqVF"/>
    <int:ParagraphRange paragraphId="1275243810" textId="1444975434" start="86" length="30" invalidationStart="86" invalidationLength="30" id="MwWYKjO5"/>
  </int:Manifest>
  <int:Observations>
    <int:Content id="6sVw0lc4">
      <int:Rejection type="LegacyProofing"/>
    </int:Content>
    <int:Content id="ORv5aIgS">
      <int:Rejection type="LegacyProofing"/>
    </int:Content>
    <int:Content id="kM5v1QHj">
      <int:Rejection type="LegacyProofing"/>
    </int:Content>
    <int:Content id="QPhYUHWy">
      <int:Rejection type="LegacyProofing"/>
    </int:Content>
    <int:Content id="Rbsv9nip">
      <int:Rejection type="AugLoop_Text_Critique"/>
    </int:Content>
    <int:Content id="8uyoXqVF">
      <int:Rejection type="LegacyProofing"/>
    </int:Content>
    <int:Content id="MwWYKjO5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D4F18"/>
    <w:multiLevelType w:val="hybridMultilevel"/>
    <w:tmpl w:val="FFFFFFFF"/>
    <w:lvl w:ilvl="0" w:tplc="06E00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444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BCFB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3EC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C0EC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B2B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3400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8833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00A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7410B"/>
    <w:multiLevelType w:val="hybridMultilevel"/>
    <w:tmpl w:val="FFFFFFFF"/>
    <w:lvl w:ilvl="0" w:tplc="00D65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BCA3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3453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F49D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34FB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D749D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826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3AF9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1081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751F3"/>
    <w:multiLevelType w:val="hybridMultilevel"/>
    <w:tmpl w:val="FFFFFFFF"/>
    <w:lvl w:ilvl="0" w:tplc="357E7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D887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E061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1098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BE1D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F81A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9E5D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C2C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64B6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6753A"/>
    <w:multiLevelType w:val="hybridMultilevel"/>
    <w:tmpl w:val="FFFFFFFF"/>
    <w:lvl w:ilvl="0" w:tplc="FDE4A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E269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2A77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6CCD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A4D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4810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769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B27A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E6BF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232E9"/>
    <w:multiLevelType w:val="hybridMultilevel"/>
    <w:tmpl w:val="FFFFFFFF"/>
    <w:lvl w:ilvl="0" w:tplc="BCE41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C65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5A2E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20B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FAA3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BE3F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02BB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8C4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CCE0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F4EB6"/>
    <w:multiLevelType w:val="hybridMultilevel"/>
    <w:tmpl w:val="FFFFFFFF"/>
    <w:lvl w:ilvl="0" w:tplc="9D8C6D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9219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061E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2C29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C10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71A6A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EC8C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443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72B6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02A0F"/>
    <w:multiLevelType w:val="hybridMultilevel"/>
    <w:tmpl w:val="FFFFFFFF"/>
    <w:lvl w:ilvl="0" w:tplc="71D80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8C415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C58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D4F6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F6BC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7A28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F060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2808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B2B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57D3B"/>
    <w:multiLevelType w:val="hybridMultilevel"/>
    <w:tmpl w:val="FFFFFFFF"/>
    <w:lvl w:ilvl="0" w:tplc="30D84C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DC07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07F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FE1B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5EB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A49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F2B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928D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96D4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4400A"/>
    <w:multiLevelType w:val="hybridMultilevel"/>
    <w:tmpl w:val="FFFFFFFF"/>
    <w:lvl w:ilvl="0" w:tplc="2076A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DA2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76B7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42B2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084C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02A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163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2845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D3691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E1F77"/>
    <w:multiLevelType w:val="hybridMultilevel"/>
    <w:tmpl w:val="FFFFFFFF"/>
    <w:lvl w:ilvl="0" w:tplc="AA4CD6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04E3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3822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28A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1851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A0E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6E4A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E859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42E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585871"/>
    <w:multiLevelType w:val="hybridMultilevel"/>
    <w:tmpl w:val="FFFFFFFF"/>
    <w:lvl w:ilvl="0" w:tplc="48122B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9017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60F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D62B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60CE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67F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E855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7030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646B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227FA"/>
    <w:multiLevelType w:val="hybridMultilevel"/>
    <w:tmpl w:val="FFFFFFFF"/>
    <w:lvl w:ilvl="0" w:tplc="C180CD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C9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781F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56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DE2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E8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88AE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828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EA3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F2382"/>
    <w:multiLevelType w:val="hybridMultilevel"/>
    <w:tmpl w:val="FFFFFFFF"/>
    <w:lvl w:ilvl="0" w:tplc="EF22A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FCFA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CEA1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D013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36B5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66D1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787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B67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A8CB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464560"/>
    <w:multiLevelType w:val="hybridMultilevel"/>
    <w:tmpl w:val="FFFFFFFF"/>
    <w:lvl w:ilvl="0" w:tplc="82520F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862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1A96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8864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D810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583C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EE68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2EC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2A1A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014234"/>
    <w:multiLevelType w:val="hybridMultilevel"/>
    <w:tmpl w:val="FFFFFFFF"/>
    <w:lvl w:ilvl="0" w:tplc="EFCE6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D29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DEFE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70AB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E2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5C46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D0D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FC30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0E60F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430257"/>
    <w:multiLevelType w:val="hybridMultilevel"/>
    <w:tmpl w:val="FFFFFFFF"/>
    <w:lvl w:ilvl="0" w:tplc="D3A4BA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A857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5695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D6BC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F85A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CAF8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9AFE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50BB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4C08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8879EE"/>
    <w:multiLevelType w:val="hybridMultilevel"/>
    <w:tmpl w:val="FFFFFFFF"/>
    <w:lvl w:ilvl="0" w:tplc="CF4409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A0C3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F29B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EE0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3A9D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DA14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437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0660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C562C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E673E"/>
    <w:multiLevelType w:val="hybridMultilevel"/>
    <w:tmpl w:val="FFFFFFFF"/>
    <w:lvl w:ilvl="0" w:tplc="006210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58E6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AA0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F29E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C239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5A1F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904B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20AD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7E7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A06FB"/>
    <w:multiLevelType w:val="hybridMultilevel"/>
    <w:tmpl w:val="FFFFFFFF"/>
    <w:lvl w:ilvl="0" w:tplc="D7382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84B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6AB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6A03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048C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887F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700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BCE9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D8B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DA3348"/>
    <w:multiLevelType w:val="hybridMultilevel"/>
    <w:tmpl w:val="FFFFFFFF"/>
    <w:lvl w:ilvl="0" w:tplc="18862B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DCD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675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7E7D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10A1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DA8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4E8D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C18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489C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4B2437"/>
    <w:multiLevelType w:val="hybridMultilevel"/>
    <w:tmpl w:val="FFFFFFFF"/>
    <w:lvl w:ilvl="0" w:tplc="127EB8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7ED1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2CC5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6E70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8E86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38D6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023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82CA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A4C5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D20A0C"/>
    <w:multiLevelType w:val="hybridMultilevel"/>
    <w:tmpl w:val="89CE1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2D03A2"/>
    <w:multiLevelType w:val="hybridMultilevel"/>
    <w:tmpl w:val="FFFFFFFF"/>
    <w:lvl w:ilvl="0" w:tplc="228E20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D65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BAD6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5220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BC9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E2D2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264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30D3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BA52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F72A42"/>
    <w:multiLevelType w:val="hybridMultilevel"/>
    <w:tmpl w:val="FFFFFFFF"/>
    <w:lvl w:ilvl="0" w:tplc="A69662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941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ECC6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1A82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9889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3A26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0843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2A57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CE90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104E4F"/>
    <w:multiLevelType w:val="hybridMultilevel"/>
    <w:tmpl w:val="FFFFFFFF"/>
    <w:lvl w:ilvl="0" w:tplc="F31299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A835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224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CCB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9CA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5088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C33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6D1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421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F4327"/>
    <w:multiLevelType w:val="hybridMultilevel"/>
    <w:tmpl w:val="FFFFFFFF"/>
    <w:lvl w:ilvl="0" w:tplc="D79CFB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CE7C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905C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8408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4ED3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F44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505D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D06C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0A9A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A296A"/>
    <w:multiLevelType w:val="hybridMultilevel"/>
    <w:tmpl w:val="FFFFFFFF"/>
    <w:lvl w:ilvl="0" w:tplc="270AFE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5AF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0E87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02BE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0CDD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46C5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569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100E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2A2F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E6439F"/>
    <w:multiLevelType w:val="hybridMultilevel"/>
    <w:tmpl w:val="FFFFFFFF"/>
    <w:lvl w:ilvl="0" w:tplc="FA4268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7C62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1ADB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6C17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AF2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FC8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2042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B000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664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550872"/>
    <w:multiLevelType w:val="hybridMultilevel"/>
    <w:tmpl w:val="FFFFFFFF"/>
    <w:lvl w:ilvl="0" w:tplc="63F06B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B0C6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2EBA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BE1C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4A19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DA18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F482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C219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5E4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875F71"/>
    <w:multiLevelType w:val="hybridMultilevel"/>
    <w:tmpl w:val="FFFFFFFF"/>
    <w:lvl w:ilvl="0" w:tplc="8D269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8AD9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98C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402F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5C0D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529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7C0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200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7812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4E2406"/>
    <w:multiLevelType w:val="hybridMultilevel"/>
    <w:tmpl w:val="FFFFFFFF"/>
    <w:lvl w:ilvl="0" w:tplc="405A38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70CA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108D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725F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5687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6C8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E670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D6A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B6C6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FD0F56"/>
    <w:multiLevelType w:val="hybridMultilevel"/>
    <w:tmpl w:val="FFFFFFFF"/>
    <w:lvl w:ilvl="0" w:tplc="089A7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98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201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E4FF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43D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929E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E2F2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3A24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8CDA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CA4E5B"/>
    <w:multiLevelType w:val="hybridMultilevel"/>
    <w:tmpl w:val="FFFFFFFF"/>
    <w:lvl w:ilvl="0" w:tplc="84E81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BC7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706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819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E4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FA2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7268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A6F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200F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1521FE"/>
    <w:multiLevelType w:val="hybridMultilevel"/>
    <w:tmpl w:val="FFFFFFFF"/>
    <w:lvl w:ilvl="0" w:tplc="A29CA5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3A3E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108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38B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F8FB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300E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401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105B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7E0B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7B7355"/>
    <w:multiLevelType w:val="hybridMultilevel"/>
    <w:tmpl w:val="FFFFFFFF"/>
    <w:lvl w:ilvl="0" w:tplc="993887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60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28D4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254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DEAA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5860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1E62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7414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EE4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"/>
  </w:num>
  <w:num w:numId="5">
    <w:abstractNumId w:val="4"/>
  </w:num>
  <w:num w:numId="6">
    <w:abstractNumId w:val="11"/>
  </w:num>
  <w:num w:numId="7">
    <w:abstractNumId w:val="23"/>
  </w:num>
  <w:num w:numId="8">
    <w:abstractNumId w:val="2"/>
  </w:num>
  <w:num w:numId="9">
    <w:abstractNumId w:val="27"/>
  </w:num>
  <w:num w:numId="10">
    <w:abstractNumId w:val="24"/>
  </w:num>
  <w:num w:numId="11">
    <w:abstractNumId w:val="9"/>
  </w:num>
  <w:num w:numId="12">
    <w:abstractNumId w:val="26"/>
  </w:num>
  <w:num w:numId="13">
    <w:abstractNumId w:val="34"/>
  </w:num>
  <w:num w:numId="14">
    <w:abstractNumId w:val="22"/>
  </w:num>
  <w:num w:numId="15">
    <w:abstractNumId w:val="32"/>
  </w:num>
  <w:num w:numId="16">
    <w:abstractNumId w:val="25"/>
  </w:num>
  <w:num w:numId="17">
    <w:abstractNumId w:val="30"/>
  </w:num>
  <w:num w:numId="18">
    <w:abstractNumId w:val="18"/>
  </w:num>
  <w:num w:numId="19">
    <w:abstractNumId w:val="15"/>
  </w:num>
  <w:num w:numId="20">
    <w:abstractNumId w:val="29"/>
  </w:num>
  <w:num w:numId="21">
    <w:abstractNumId w:val="3"/>
  </w:num>
  <w:num w:numId="22">
    <w:abstractNumId w:val="31"/>
  </w:num>
  <w:num w:numId="23">
    <w:abstractNumId w:val="19"/>
  </w:num>
  <w:num w:numId="24">
    <w:abstractNumId w:val="12"/>
  </w:num>
  <w:num w:numId="25">
    <w:abstractNumId w:val="0"/>
  </w:num>
  <w:num w:numId="26">
    <w:abstractNumId w:val="33"/>
  </w:num>
  <w:num w:numId="27">
    <w:abstractNumId w:val="16"/>
  </w:num>
  <w:num w:numId="28">
    <w:abstractNumId w:val="17"/>
  </w:num>
  <w:num w:numId="29">
    <w:abstractNumId w:val="14"/>
  </w:num>
  <w:num w:numId="30">
    <w:abstractNumId w:val="5"/>
  </w:num>
  <w:num w:numId="31">
    <w:abstractNumId w:val="28"/>
  </w:num>
  <w:num w:numId="32">
    <w:abstractNumId w:val="8"/>
  </w:num>
  <w:num w:numId="33">
    <w:abstractNumId w:val="13"/>
  </w:num>
  <w:num w:numId="34">
    <w:abstractNumId w:val="10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12A"/>
    <w:rsid w:val="0001093F"/>
    <w:rsid w:val="00015388"/>
    <w:rsid w:val="000171F5"/>
    <w:rsid w:val="000172F8"/>
    <w:rsid w:val="0002279F"/>
    <w:rsid w:val="00031DF5"/>
    <w:rsid w:val="00034B67"/>
    <w:rsid w:val="00040D33"/>
    <w:rsid w:val="000443D1"/>
    <w:rsid w:val="00047212"/>
    <w:rsid w:val="000539D4"/>
    <w:rsid w:val="00054F0E"/>
    <w:rsid w:val="000563C7"/>
    <w:rsid w:val="00056924"/>
    <w:rsid w:val="00062E14"/>
    <w:rsid w:val="00065C97"/>
    <w:rsid w:val="00066F72"/>
    <w:rsid w:val="00071BCD"/>
    <w:rsid w:val="000728F6"/>
    <w:rsid w:val="0007312F"/>
    <w:rsid w:val="0007360A"/>
    <w:rsid w:val="0007B91B"/>
    <w:rsid w:val="000859A2"/>
    <w:rsid w:val="00085A7C"/>
    <w:rsid w:val="000865AA"/>
    <w:rsid w:val="000865DB"/>
    <w:rsid w:val="000907F7"/>
    <w:rsid w:val="00093157"/>
    <w:rsid w:val="000A2659"/>
    <w:rsid w:val="000A387E"/>
    <w:rsid w:val="000A3F42"/>
    <w:rsid w:val="000A4475"/>
    <w:rsid w:val="000A7AB8"/>
    <w:rsid w:val="000B336F"/>
    <w:rsid w:val="000B6399"/>
    <w:rsid w:val="000C096D"/>
    <w:rsid w:val="000C2098"/>
    <w:rsid w:val="000C2893"/>
    <w:rsid w:val="000C28DF"/>
    <w:rsid w:val="000D1CD9"/>
    <w:rsid w:val="000D4E47"/>
    <w:rsid w:val="000D5D26"/>
    <w:rsid w:val="000D6491"/>
    <w:rsid w:val="000D7D7F"/>
    <w:rsid w:val="000E14F1"/>
    <w:rsid w:val="000F31DC"/>
    <w:rsid w:val="000F723D"/>
    <w:rsid w:val="00105C9A"/>
    <w:rsid w:val="00107178"/>
    <w:rsid w:val="0010FE32"/>
    <w:rsid w:val="001156BF"/>
    <w:rsid w:val="00116689"/>
    <w:rsid w:val="001319FF"/>
    <w:rsid w:val="00137B69"/>
    <w:rsid w:val="0014065C"/>
    <w:rsid w:val="001418EF"/>
    <w:rsid w:val="001434D8"/>
    <w:rsid w:val="001439B7"/>
    <w:rsid w:val="00145C76"/>
    <w:rsid w:val="001504A7"/>
    <w:rsid w:val="00155724"/>
    <w:rsid w:val="00160340"/>
    <w:rsid w:val="00160730"/>
    <w:rsid w:val="00160757"/>
    <w:rsid w:val="00163B43"/>
    <w:rsid w:val="00163FA3"/>
    <w:rsid w:val="001658A3"/>
    <w:rsid w:val="00166410"/>
    <w:rsid w:val="00166504"/>
    <w:rsid w:val="0016761D"/>
    <w:rsid w:val="001700F2"/>
    <w:rsid w:val="001731FA"/>
    <w:rsid w:val="0017387D"/>
    <w:rsid w:val="00173C20"/>
    <w:rsid w:val="0017423B"/>
    <w:rsid w:val="00176706"/>
    <w:rsid w:val="00176739"/>
    <w:rsid w:val="001871FF"/>
    <w:rsid w:val="001921B0"/>
    <w:rsid w:val="00193A3D"/>
    <w:rsid w:val="00195405"/>
    <w:rsid w:val="00195518"/>
    <w:rsid w:val="001A65FA"/>
    <w:rsid w:val="001B4DE4"/>
    <w:rsid w:val="001B70F1"/>
    <w:rsid w:val="001C1628"/>
    <w:rsid w:val="001D227A"/>
    <w:rsid w:val="001D70FF"/>
    <w:rsid w:val="001E368A"/>
    <w:rsid w:val="001E514B"/>
    <w:rsid w:val="001F4150"/>
    <w:rsid w:val="0020015E"/>
    <w:rsid w:val="002013CF"/>
    <w:rsid w:val="0020300B"/>
    <w:rsid w:val="00205B7E"/>
    <w:rsid w:val="00206DCA"/>
    <w:rsid w:val="002105AC"/>
    <w:rsid w:val="00211710"/>
    <w:rsid w:val="002133C3"/>
    <w:rsid w:val="0021657A"/>
    <w:rsid w:val="00225D40"/>
    <w:rsid w:val="002260E8"/>
    <w:rsid w:val="00231DE3"/>
    <w:rsid w:val="002368E1"/>
    <w:rsid w:val="00236D39"/>
    <w:rsid w:val="002468D7"/>
    <w:rsid w:val="00252F28"/>
    <w:rsid w:val="00255E87"/>
    <w:rsid w:val="002572A2"/>
    <w:rsid w:val="00260A32"/>
    <w:rsid w:val="00261178"/>
    <w:rsid w:val="0026332C"/>
    <w:rsid w:val="0026664F"/>
    <w:rsid w:val="0027180C"/>
    <w:rsid w:val="00272DAE"/>
    <w:rsid w:val="00273551"/>
    <w:rsid w:val="00274030"/>
    <w:rsid w:val="002743DD"/>
    <w:rsid w:val="0028053B"/>
    <w:rsid w:val="00285FFB"/>
    <w:rsid w:val="00292A0E"/>
    <w:rsid w:val="0029520A"/>
    <w:rsid w:val="00295571"/>
    <w:rsid w:val="0029715D"/>
    <w:rsid w:val="002A09F9"/>
    <w:rsid w:val="002A4171"/>
    <w:rsid w:val="002A766D"/>
    <w:rsid w:val="002B4299"/>
    <w:rsid w:val="002B49E9"/>
    <w:rsid w:val="002C0D9A"/>
    <w:rsid w:val="002E0416"/>
    <w:rsid w:val="002E093A"/>
    <w:rsid w:val="002E7A7B"/>
    <w:rsid w:val="002F0E4B"/>
    <w:rsid w:val="002F49F8"/>
    <w:rsid w:val="0030307D"/>
    <w:rsid w:val="003030F4"/>
    <w:rsid w:val="003053D6"/>
    <w:rsid w:val="00310669"/>
    <w:rsid w:val="00310F23"/>
    <w:rsid w:val="00315DF8"/>
    <w:rsid w:val="00322E39"/>
    <w:rsid w:val="00325248"/>
    <w:rsid w:val="003271DF"/>
    <w:rsid w:val="003426D1"/>
    <w:rsid w:val="00346668"/>
    <w:rsid w:val="00346A07"/>
    <w:rsid w:val="00360561"/>
    <w:rsid w:val="003616B0"/>
    <w:rsid w:val="003659ED"/>
    <w:rsid w:val="00367164"/>
    <w:rsid w:val="003676E8"/>
    <w:rsid w:val="0037514C"/>
    <w:rsid w:val="00375238"/>
    <w:rsid w:val="0037610D"/>
    <w:rsid w:val="0038397A"/>
    <w:rsid w:val="00384951"/>
    <w:rsid w:val="00384C5F"/>
    <w:rsid w:val="00386940"/>
    <w:rsid w:val="003908C1"/>
    <w:rsid w:val="00390FE6"/>
    <w:rsid w:val="00393B97"/>
    <w:rsid w:val="003956BC"/>
    <w:rsid w:val="003A1FA7"/>
    <w:rsid w:val="003A738D"/>
    <w:rsid w:val="003B2433"/>
    <w:rsid w:val="003B453E"/>
    <w:rsid w:val="003B50BB"/>
    <w:rsid w:val="003C51F2"/>
    <w:rsid w:val="003C5D3C"/>
    <w:rsid w:val="003D15F9"/>
    <w:rsid w:val="003D4E9F"/>
    <w:rsid w:val="003E17A5"/>
    <w:rsid w:val="003E1DEE"/>
    <w:rsid w:val="003E236D"/>
    <w:rsid w:val="003E245C"/>
    <w:rsid w:val="003E4878"/>
    <w:rsid w:val="003E5392"/>
    <w:rsid w:val="003F1285"/>
    <w:rsid w:val="003F2AF1"/>
    <w:rsid w:val="0040233B"/>
    <w:rsid w:val="0041407C"/>
    <w:rsid w:val="00417663"/>
    <w:rsid w:val="00427509"/>
    <w:rsid w:val="00427893"/>
    <w:rsid w:val="00427E7A"/>
    <w:rsid w:val="004320FF"/>
    <w:rsid w:val="004325B4"/>
    <w:rsid w:val="004421AD"/>
    <w:rsid w:val="00447AF5"/>
    <w:rsid w:val="00450B9B"/>
    <w:rsid w:val="00452B6B"/>
    <w:rsid w:val="00452E2B"/>
    <w:rsid w:val="004536AB"/>
    <w:rsid w:val="00456FF8"/>
    <w:rsid w:val="00464BCC"/>
    <w:rsid w:val="004656F8"/>
    <w:rsid w:val="00465E81"/>
    <w:rsid w:val="004676C8"/>
    <w:rsid w:val="00474B82"/>
    <w:rsid w:val="00476808"/>
    <w:rsid w:val="00477EC5"/>
    <w:rsid w:val="00481AD3"/>
    <w:rsid w:val="0048702E"/>
    <w:rsid w:val="00490D0B"/>
    <w:rsid w:val="00492F21"/>
    <w:rsid w:val="004944FF"/>
    <w:rsid w:val="00496CA4"/>
    <w:rsid w:val="004A6B96"/>
    <w:rsid w:val="004A7AF4"/>
    <w:rsid w:val="004B1F4D"/>
    <w:rsid w:val="004B355E"/>
    <w:rsid w:val="004B68E5"/>
    <w:rsid w:val="004C04A6"/>
    <w:rsid w:val="004C0E76"/>
    <w:rsid w:val="004C2107"/>
    <w:rsid w:val="004C33E1"/>
    <w:rsid w:val="004C573C"/>
    <w:rsid w:val="004C7183"/>
    <w:rsid w:val="004D0355"/>
    <w:rsid w:val="004D081F"/>
    <w:rsid w:val="004D3EDB"/>
    <w:rsid w:val="004E6224"/>
    <w:rsid w:val="004E6BF9"/>
    <w:rsid w:val="004F00ED"/>
    <w:rsid w:val="004F24F2"/>
    <w:rsid w:val="004F692E"/>
    <w:rsid w:val="004F7FCC"/>
    <w:rsid w:val="00500DB0"/>
    <w:rsid w:val="005076C5"/>
    <w:rsid w:val="00513940"/>
    <w:rsid w:val="00517202"/>
    <w:rsid w:val="00520E19"/>
    <w:rsid w:val="005229AB"/>
    <w:rsid w:val="00524F59"/>
    <w:rsid w:val="00526FFA"/>
    <w:rsid w:val="00527A71"/>
    <w:rsid w:val="0053213D"/>
    <w:rsid w:val="00533639"/>
    <w:rsid w:val="00534BF6"/>
    <w:rsid w:val="0053605A"/>
    <w:rsid w:val="005455A2"/>
    <w:rsid w:val="005467CF"/>
    <w:rsid w:val="00553FEB"/>
    <w:rsid w:val="00554809"/>
    <w:rsid w:val="005562EA"/>
    <w:rsid w:val="005575A0"/>
    <w:rsid w:val="00561292"/>
    <w:rsid w:val="00566FD8"/>
    <w:rsid w:val="00567644"/>
    <w:rsid w:val="0057285C"/>
    <w:rsid w:val="00574361"/>
    <w:rsid w:val="00582FDA"/>
    <w:rsid w:val="00585FD4"/>
    <w:rsid w:val="005A0F4A"/>
    <w:rsid w:val="005A257A"/>
    <w:rsid w:val="005A359A"/>
    <w:rsid w:val="005A4DA2"/>
    <w:rsid w:val="005A7FD3"/>
    <w:rsid w:val="005B1033"/>
    <w:rsid w:val="005B114E"/>
    <w:rsid w:val="005B2D15"/>
    <w:rsid w:val="005B3554"/>
    <w:rsid w:val="005C10A5"/>
    <w:rsid w:val="005C2AF5"/>
    <w:rsid w:val="005C31AB"/>
    <w:rsid w:val="005C5AF5"/>
    <w:rsid w:val="005C64C6"/>
    <w:rsid w:val="005D1803"/>
    <w:rsid w:val="005D2581"/>
    <w:rsid w:val="005D4027"/>
    <w:rsid w:val="005D4767"/>
    <w:rsid w:val="005E2E0D"/>
    <w:rsid w:val="005E41D2"/>
    <w:rsid w:val="005E6ED8"/>
    <w:rsid w:val="005F6B6B"/>
    <w:rsid w:val="00601347"/>
    <w:rsid w:val="006016C7"/>
    <w:rsid w:val="00601EE7"/>
    <w:rsid w:val="00602446"/>
    <w:rsid w:val="00604F37"/>
    <w:rsid w:val="00606DA6"/>
    <w:rsid w:val="00607C05"/>
    <w:rsid w:val="006132F8"/>
    <w:rsid w:val="0061619F"/>
    <w:rsid w:val="00617740"/>
    <w:rsid w:val="00620B4F"/>
    <w:rsid w:val="00625BAD"/>
    <w:rsid w:val="006505FE"/>
    <w:rsid w:val="00650E4B"/>
    <w:rsid w:val="00651CFB"/>
    <w:rsid w:val="0065597E"/>
    <w:rsid w:val="00655EDB"/>
    <w:rsid w:val="006605B7"/>
    <w:rsid w:val="006631D6"/>
    <w:rsid w:val="00676DF4"/>
    <w:rsid w:val="006814F0"/>
    <w:rsid w:val="0068491E"/>
    <w:rsid w:val="0068665D"/>
    <w:rsid w:val="00686E8A"/>
    <w:rsid w:val="0069106D"/>
    <w:rsid w:val="00691A0E"/>
    <w:rsid w:val="006920B3"/>
    <w:rsid w:val="006924EE"/>
    <w:rsid w:val="00692E2E"/>
    <w:rsid w:val="0069479B"/>
    <w:rsid w:val="006A3FC4"/>
    <w:rsid w:val="006A45EB"/>
    <w:rsid w:val="006B195C"/>
    <w:rsid w:val="006B1E96"/>
    <w:rsid w:val="006B212A"/>
    <w:rsid w:val="006B45C9"/>
    <w:rsid w:val="006B7C12"/>
    <w:rsid w:val="006C60E6"/>
    <w:rsid w:val="006D078C"/>
    <w:rsid w:val="006D0FDA"/>
    <w:rsid w:val="006D1C9A"/>
    <w:rsid w:val="006D25F1"/>
    <w:rsid w:val="006D6D92"/>
    <w:rsid w:val="006D748F"/>
    <w:rsid w:val="006D771B"/>
    <w:rsid w:val="006E0C8B"/>
    <w:rsid w:val="006E4D9A"/>
    <w:rsid w:val="006F072A"/>
    <w:rsid w:val="006F0D58"/>
    <w:rsid w:val="006F5480"/>
    <w:rsid w:val="00701941"/>
    <w:rsid w:val="00703382"/>
    <w:rsid w:val="00703D45"/>
    <w:rsid w:val="00710A6A"/>
    <w:rsid w:val="00711481"/>
    <w:rsid w:val="00712BE9"/>
    <w:rsid w:val="00713FFA"/>
    <w:rsid w:val="0071705B"/>
    <w:rsid w:val="0072028C"/>
    <w:rsid w:val="00732749"/>
    <w:rsid w:val="0073470B"/>
    <w:rsid w:val="007427DB"/>
    <w:rsid w:val="0074419E"/>
    <w:rsid w:val="007506B0"/>
    <w:rsid w:val="007508DB"/>
    <w:rsid w:val="00751FA3"/>
    <w:rsid w:val="00753262"/>
    <w:rsid w:val="00755EE4"/>
    <w:rsid w:val="00765030"/>
    <w:rsid w:val="00771C5F"/>
    <w:rsid w:val="00774723"/>
    <w:rsid w:val="00776A4C"/>
    <w:rsid w:val="0078382A"/>
    <w:rsid w:val="00791BCE"/>
    <w:rsid w:val="0079577E"/>
    <w:rsid w:val="00796095"/>
    <w:rsid w:val="007A307B"/>
    <w:rsid w:val="007A3578"/>
    <w:rsid w:val="007A6F8F"/>
    <w:rsid w:val="007A78B8"/>
    <w:rsid w:val="007C0914"/>
    <w:rsid w:val="007C2920"/>
    <w:rsid w:val="007C442F"/>
    <w:rsid w:val="007C4CE6"/>
    <w:rsid w:val="007C4D75"/>
    <w:rsid w:val="007D6FAE"/>
    <w:rsid w:val="007E2E74"/>
    <w:rsid w:val="007E2EDD"/>
    <w:rsid w:val="007E2FF0"/>
    <w:rsid w:val="007E3721"/>
    <w:rsid w:val="007F75C8"/>
    <w:rsid w:val="007F7E38"/>
    <w:rsid w:val="00802059"/>
    <w:rsid w:val="00805371"/>
    <w:rsid w:val="008129AF"/>
    <w:rsid w:val="00815BBE"/>
    <w:rsid w:val="00816E71"/>
    <w:rsid w:val="008179DC"/>
    <w:rsid w:val="00817A46"/>
    <w:rsid w:val="008216E9"/>
    <w:rsid w:val="0082257C"/>
    <w:rsid w:val="008247F1"/>
    <w:rsid w:val="0082772C"/>
    <w:rsid w:val="00834906"/>
    <w:rsid w:val="0084001B"/>
    <w:rsid w:val="00843E7C"/>
    <w:rsid w:val="00845369"/>
    <w:rsid w:val="00850032"/>
    <w:rsid w:val="008517FA"/>
    <w:rsid w:val="00854587"/>
    <w:rsid w:val="00857FAF"/>
    <w:rsid w:val="00862467"/>
    <w:rsid w:val="00867F69"/>
    <w:rsid w:val="00875B10"/>
    <w:rsid w:val="00882CCD"/>
    <w:rsid w:val="0088695A"/>
    <w:rsid w:val="00887CE9"/>
    <w:rsid w:val="0089203A"/>
    <w:rsid w:val="00892334"/>
    <w:rsid w:val="0089265C"/>
    <w:rsid w:val="008930B6"/>
    <w:rsid w:val="008965D8"/>
    <w:rsid w:val="0089710E"/>
    <w:rsid w:val="00897E18"/>
    <w:rsid w:val="008A2C2E"/>
    <w:rsid w:val="008A438F"/>
    <w:rsid w:val="008A48AA"/>
    <w:rsid w:val="008B1A2C"/>
    <w:rsid w:val="008B3780"/>
    <w:rsid w:val="008B518F"/>
    <w:rsid w:val="008C5543"/>
    <w:rsid w:val="008D0E8C"/>
    <w:rsid w:val="008E045B"/>
    <w:rsid w:val="008E63AA"/>
    <w:rsid w:val="008E6C2D"/>
    <w:rsid w:val="008F2463"/>
    <w:rsid w:val="008F38D8"/>
    <w:rsid w:val="009001A3"/>
    <w:rsid w:val="00901664"/>
    <w:rsid w:val="009056A3"/>
    <w:rsid w:val="00910D23"/>
    <w:rsid w:val="00912648"/>
    <w:rsid w:val="00914100"/>
    <w:rsid w:val="00917404"/>
    <w:rsid w:val="00921E8B"/>
    <w:rsid w:val="009302A3"/>
    <w:rsid w:val="009326CF"/>
    <w:rsid w:val="00933CF6"/>
    <w:rsid w:val="009355E1"/>
    <w:rsid w:val="0094119A"/>
    <w:rsid w:val="00941345"/>
    <w:rsid w:val="00945140"/>
    <w:rsid w:val="009463A0"/>
    <w:rsid w:val="00951AC7"/>
    <w:rsid w:val="00953249"/>
    <w:rsid w:val="00954E3D"/>
    <w:rsid w:val="00954F2B"/>
    <w:rsid w:val="0096548C"/>
    <w:rsid w:val="0097026A"/>
    <w:rsid w:val="009703BA"/>
    <w:rsid w:val="00972B11"/>
    <w:rsid w:val="00973224"/>
    <w:rsid w:val="00973B4F"/>
    <w:rsid w:val="00976669"/>
    <w:rsid w:val="009771D5"/>
    <w:rsid w:val="00990602"/>
    <w:rsid w:val="00995E2E"/>
    <w:rsid w:val="009977D6"/>
    <w:rsid w:val="009A1976"/>
    <w:rsid w:val="009A2300"/>
    <w:rsid w:val="009A282A"/>
    <w:rsid w:val="009A31DB"/>
    <w:rsid w:val="009A77A1"/>
    <w:rsid w:val="009B196C"/>
    <w:rsid w:val="009B44AA"/>
    <w:rsid w:val="009B5CCF"/>
    <w:rsid w:val="009C615C"/>
    <w:rsid w:val="009C642E"/>
    <w:rsid w:val="009D419D"/>
    <w:rsid w:val="009D747A"/>
    <w:rsid w:val="009D7DCC"/>
    <w:rsid w:val="009E0205"/>
    <w:rsid w:val="009F0CBE"/>
    <w:rsid w:val="009F2530"/>
    <w:rsid w:val="009F4251"/>
    <w:rsid w:val="009F77A2"/>
    <w:rsid w:val="00A0113F"/>
    <w:rsid w:val="00A05378"/>
    <w:rsid w:val="00A07D22"/>
    <w:rsid w:val="00A33909"/>
    <w:rsid w:val="00A426C5"/>
    <w:rsid w:val="00A468AD"/>
    <w:rsid w:val="00A5244E"/>
    <w:rsid w:val="00A54EC2"/>
    <w:rsid w:val="00A56563"/>
    <w:rsid w:val="00A62170"/>
    <w:rsid w:val="00A631D5"/>
    <w:rsid w:val="00A63A04"/>
    <w:rsid w:val="00A70D49"/>
    <w:rsid w:val="00A74E15"/>
    <w:rsid w:val="00A74F93"/>
    <w:rsid w:val="00A773BE"/>
    <w:rsid w:val="00A80452"/>
    <w:rsid w:val="00A86447"/>
    <w:rsid w:val="00A90975"/>
    <w:rsid w:val="00A919C6"/>
    <w:rsid w:val="00A92388"/>
    <w:rsid w:val="00A923E9"/>
    <w:rsid w:val="00A95773"/>
    <w:rsid w:val="00A96FC4"/>
    <w:rsid w:val="00A97594"/>
    <w:rsid w:val="00A97BFE"/>
    <w:rsid w:val="00AA15A3"/>
    <w:rsid w:val="00AA6AF8"/>
    <w:rsid w:val="00AC1426"/>
    <w:rsid w:val="00AC2651"/>
    <w:rsid w:val="00AC5C94"/>
    <w:rsid w:val="00AD0E98"/>
    <w:rsid w:val="00AD4A03"/>
    <w:rsid w:val="00AD6BD0"/>
    <w:rsid w:val="00AE235B"/>
    <w:rsid w:val="00AE2631"/>
    <w:rsid w:val="00AE307B"/>
    <w:rsid w:val="00AF0366"/>
    <w:rsid w:val="00AF69EC"/>
    <w:rsid w:val="00AF6B08"/>
    <w:rsid w:val="00B024EA"/>
    <w:rsid w:val="00B02835"/>
    <w:rsid w:val="00B04850"/>
    <w:rsid w:val="00B049FD"/>
    <w:rsid w:val="00B04EE2"/>
    <w:rsid w:val="00B05BB3"/>
    <w:rsid w:val="00B0679E"/>
    <w:rsid w:val="00B14184"/>
    <w:rsid w:val="00B14BBF"/>
    <w:rsid w:val="00B15114"/>
    <w:rsid w:val="00B1547F"/>
    <w:rsid w:val="00B16FD9"/>
    <w:rsid w:val="00B20DFB"/>
    <w:rsid w:val="00B212E5"/>
    <w:rsid w:val="00B231B6"/>
    <w:rsid w:val="00B25BD9"/>
    <w:rsid w:val="00B30D59"/>
    <w:rsid w:val="00B41672"/>
    <w:rsid w:val="00B43F3A"/>
    <w:rsid w:val="00B457D8"/>
    <w:rsid w:val="00B46965"/>
    <w:rsid w:val="00B54132"/>
    <w:rsid w:val="00B6117B"/>
    <w:rsid w:val="00B61EDD"/>
    <w:rsid w:val="00B63BDB"/>
    <w:rsid w:val="00B64C23"/>
    <w:rsid w:val="00B6584E"/>
    <w:rsid w:val="00B659EF"/>
    <w:rsid w:val="00B75931"/>
    <w:rsid w:val="00B7595E"/>
    <w:rsid w:val="00B76C87"/>
    <w:rsid w:val="00B820FF"/>
    <w:rsid w:val="00B82AFD"/>
    <w:rsid w:val="00B835EE"/>
    <w:rsid w:val="00B860A9"/>
    <w:rsid w:val="00B8629E"/>
    <w:rsid w:val="00B86609"/>
    <w:rsid w:val="00B94A84"/>
    <w:rsid w:val="00B962CC"/>
    <w:rsid w:val="00BA56A3"/>
    <w:rsid w:val="00BA5DD5"/>
    <w:rsid w:val="00BA722D"/>
    <w:rsid w:val="00BA77E5"/>
    <w:rsid w:val="00BA7C09"/>
    <w:rsid w:val="00BB1B32"/>
    <w:rsid w:val="00BB2867"/>
    <w:rsid w:val="00BB35FA"/>
    <w:rsid w:val="00BC22C7"/>
    <w:rsid w:val="00BC2747"/>
    <w:rsid w:val="00BC3BE3"/>
    <w:rsid w:val="00BD2D34"/>
    <w:rsid w:val="00BD3525"/>
    <w:rsid w:val="00BD500E"/>
    <w:rsid w:val="00BD6553"/>
    <w:rsid w:val="00BE2A10"/>
    <w:rsid w:val="00BE3B6D"/>
    <w:rsid w:val="00BE3DB1"/>
    <w:rsid w:val="00BE645C"/>
    <w:rsid w:val="00BF6976"/>
    <w:rsid w:val="00BF7967"/>
    <w:rsid w:val="00C04348"/>
    <w:rsid w:val="00C052F2"/>
    <w:rsid w:val="00C073F3"/>
    <w:rsid w:val="00C10368"/>
    <w:rsid w:val="00C109A7"/>
    <w:rsid w:val="00C114EB"/>
    <w:rsid w:val="00C15CC7"/>
    <w:rsid w:val="00C165B5"/>
    <w:rsid w:val="00C2418E"/>
    <w:rsid w:val="00C34FB5"/>
    <w:rsid w:val="00C4024C"/>
    <w:rsid w:val="00C40780"/>
    <w:rsid w:val="00C428A6"/>
    <w:rsid w:val="00C5184A"/>
    <w:rsid w:val="00C52BAE"/>
    <w:rsid w:val="00C55D85"/>
    <w:rsid w:val="00C55F8C"/>
    <w:rsid w:val="00C576D3"/>
    <w:rsid w:val="00C610B7"/>
    <w:rsid w:val="00C623E5"/>
    <w:rsid w:val="00C64794"/>
    <w:rsid w:val="00C75209"/>
    <w:rsid w:val="00C80CBC"/>
    <w:rsid w:val="00C8333F"/>
    <w:rsid w:val="00C83B7E"/>
    <w:rsid w:val="00C86326"/>
    <w:rsid w:val="00C864D5"/>
    <w:rsid w:val="00C86EB8"/>
    <w:rsid w:val="00C91CBD"/>
    <w:rsid w:val="00C92056"/>
    <w:rsid w:val="00C922D0"/>
    <w:rsid w:val="00C937EF"/>
    <w:rsid w:val="00C93D09"/>
    <w:rsid w:val="00CA15D2"/>
    <w:rsid w:val="00CA58D9"/>
    <w:rsid w:val="00CC3735"/>
    <w:rsid w:val="00CD50FD"/>
    <w:rsid w:val="00CD79BC"/>
    <w:rsid w:val="00CD7EBF"/>
    <w:rsid w:val="00CE02A6"/>
    <w:rsid w:val="00CE0A77"/>
    <w:rsid w:val="00CE1FDB"/>
    <w:rsid w:val="00CE5352"/>
    <w:rsid w:val="00CF0B53"/>
    <w:rsid w:val="00CF18C5"/>
    <w:rsid w:val="00CF3065"/>
    <w:rsid w:val="00CF7577"/>
    <w:rsid w:val="00D00915"/>
    <w:rsid w:val="00D01397"/>
    <w:rsid w:val="00D05AED"/>
    <w:rsid w:val="00D07EB6"/>
    <w:rsid w:val="00D0D23C"/>
    <w:rsid w:val="00D17889"/>
    <w:rsid w:val="00D20DA9"/>
    <w:rsid w:val="00D21611"/>
    <w:rsid w:val="00D26A79"/>
    <w:rsid w:val="00D31838"/>
    <w:rsid w:val="00D36DE9"/>
    <w:rsid w:val="00D42887"/>
    <w:rsid w:val="00D43965"/>
    <w:rsid w:val="00D614E6"/>
    <w:rsid w:val="00D67FEB"/>
    <w:rsid w:val="00D72A15"/>
    <w:rsid w:val="00D73FF8"/>
    <w:rsid w:val="00D754D8"/>
    <w:rsid w:val="00D769A6"/>
    <w:rsid w:val="00D80A0F"/>
    <w:rsid w:val="00D84846"/>
    <w:rsid w:val="00D90099"/>
    <w:rsid w:val="00D90AF0"/>
    <w:rsid w:val="00D9185D"/>
    <w:rsid w:val="00D93DB6"/>
    <w:rsid w:val="00D97833"/>
    <w:rsid w:val="00D97FD3"/>
    <w:rsid w:val="00DA1F1C"/>
    <w:rsid w:val="00DB1488"/>
    <w:rsid w:val="00DB48BF"/>
    <w:rsid w:val="00DB4E68"/>
    <w:rsid w:val="00DC12A2"/>
    <w:rsid w:val="00DC259C"/>
    <w:rsid w:val="00DC54E2"/>
    <w:rsid w:val="00DD32D9"/>
    <w:rsid w:val="00DD37B3"/>
    <w:rsid w:val="00DD5C35"/>
    <w:rsid w:val="00DE19F5"/>
    <w:rsid w:val="00DE6169"/>
    <w:rsid w:val="00DE687D"/>
    <w:rsid w:val="00E01A4D"/>
    <w:rsid w:val="00E01ED4"/>
    <w:rsid w:val="00E02BE7"/>
    <w:rsid w:val="00E03D28"/>
    <w:rsid w:val="00E06E55"/>
    <w:rsid w:val="00E17927"/>
    <w:rsid w:val="00E207F3"/>
    <w:rsid w:val="00E2380E"/>
    <w:rsid w:val="00E2B858"/>
    <w:rsid w:val="00E3411E"/>
    <w:rsid w:val="00E352A3"/>
    <w:rsid w:val="00E45430"/>
    <w:rsid w:val="00E46144"/>
    <w:rsid w:val="00E529A1"/>
    <w:rsid w:val="00E52A28"/>
    <w:rsid w:val="00E533A4"/>
    <w:rsid w:val="00E53621"/>
    <w:rsid w:val="00E56491"/>
    <w:rsid w:val="00E6002C"/>
    <w:rsid w:val="00E67488"/>
    <w:rsid w:val="00E73BF1"/>
    <w:rsid w:val="00E7454A"/>
    <w:rsid w:val="00E833E3"/>
    <w:rsid w:val="00E834DC"/>
    <w:rsid w:val="00E85B84"/>
    <w:rsid w:val="00E87C18"/>
    <w:rsid w:val="00E961D3"/>
    <w:rsid w:val="00EA03EF"/>
    <w:rsid w:val="00EA2F5A"/>
    <w:rsid w:val="00EA3D60"/>
    <w:rsid w:val="00EA5DC2"/>
    <w:rsid w:val="00EA5EAE"/>
    <w:rsid w:val="00EB091F"/>
    <w:rsid w:val="00EB20B6"/>
    <w:rsid w:val="00EB6E0B"/>
    <w:rsid w:val="00EC2EC4"/>
    <w:rsid w:val="00EC5158"/>
    <w:rsid w:val="00ED1B01"/>
    <w:rsid w:val="00ED6C84"/>
    <w:rsid w:val="00EE17F7"/>
    <w:rsid w:val="00EE280F"/>
    <w:rsid w:val="00EE7019"/>
    <w:rsid w:val="00EF71BE"/>
    <w:rsid w:val="00F00295"/>
    <w:rsid w:val="00F1396B"/>
    <w:rsid w:val="00F13A95"/>
    <w:rsid w:val="00F1557F"/>
    <w:rsid w:val="00F16DE3"/>
    <w:rsid w:val="00F21E7F"/>
    <w:rsid w:val="00F2284C"/>
    <w:rsid w:val="00F252EF"/>
    <w:rsid w:val="00F316AD"/>
    <w:rsid w:val="00F3457A"/>
    <w:rsid w:val="00F35600"/>
    <w:rsid w:val="00F41B1C"/>
    <w:rsid w:val="00F62B86"/>
    <w:rsid w:val="00F6693B"/>
    <w:rsid w:val="00F725DC"/>
    <w:rsid w:val="00F750E9"/>
    <w:rsid w:val="00F7767F"/>
    <w:rsid w:val="00F77E77"/>
    <w:rsid w:val="00F80C64"/>
    <w:rsid w:val="00F8140C"/>
    <w:rsid w:val="00F8190D"/>
    <w:rsid w:val="00F910FE"/>
    <w:rsid w:val="00F9261C"/>
    <w:rsid w:val="00F92CA8"/>
    <w:rsid w:val="00F94AB9"/>
    <w:rsid w:val="00FA2DA9"/>
    <w:rsid w:val="00FA2DEB"/>
    <w:rsid w:val="00FA3CE0"/>
    <w:rsid w:val="00FA52DE"/>
    <w:rsid w:val="00FA74B5"/>
    <w:rsid w:val="00FB2845"/>
    <w:rsid w:val="00FB2C8C"/>
    <w:rsid w:val="00FB3DE8"/>
    <w:rsid w:val="00FB48E6"/>
    <w:rsid w:val="00FB5C5E"/>
    <w:rsid w:val="00FB7268"/>
    <w:rsid w:val="00FB7BFC"/>
    <w:rsid w:val="00FC1998"/>
    <w:rsid w:val="00FC3B0B"/>
    <w:rsid w:val="00FD252E"/>
    <w:rsid w:val="00FD5A1F"/>
    <w:rsid w:val="00FD5D38"/>
    <w:rsid w:val="00FD63E0"/>
    <w:rsid w:val="00FE32DB"/>
    <w:rsid w:val="00FE72C9"/>
    <w:rsid w:val="00FF0F01"/>
    <w:rsid w:val="00FF5B7E"/>
    <w:rsid w:val="00FF75E2"/>
    <w:rsid w:val="0175B87C"/>
    <w:rsid w:val="017CB21D"/>
    <w:rsid w:val="01D9A279"/>
    <w:rsid w:val="01E15D2E"/>
    <w:rsid w:val="02AAA920"/>
    <w:rsid w:val="02F1DDF0"/>
    <w:rsid w:val="0345A839"/>
    <w:rsid w:val="034F8F60"/>
    <w:rsid w:val="03568901"/>
    <w:rsid w:val="037BDFE8"/>
    <w:rsid w:val="039F706C"/>
    <w:rsid w:val="03D388F1"/>
    <w:rsid w:val="03E5096B"/>
    <w:rsid w:val="0431BB0F"/>
    <w:rsid w:val="04B771D3"/>
    <w:rsid w:val="05296644"/>
    <w:rsid w:val="052D37BC"/>
    <w:rsid w:val="0557C48C"/>
    <w:rsid w:val="06489B5C"/>
    <w:rsid w:val="06954D00"/>
    <w:rsid w:val="06EA82A7"/>
    <w:rsid w:val="0798B733"/>
    <w:rsid w:val="07C581E4"/>
    <w:rsid w:val="0898F93D"/>
    <w:rsid w:val="094EE87E"/>
    <w:rsid w:val="095F2736"/>
    <w:rsid w:val="09875F5B"/>
    <w:rsid w:val="09923809"/>
    <w:rsid w:val="099B8E8F"/>
    <w:rsid w:val="09E44FB7"/>
    <w:rsid w:val="0A19D13C"/>
    <w:rsid w:val="0A371E49"/>
    <w:rsid w:val="0A8A277E"/>
    <w:rsid w:val="0AB7943F"/>
    <w:rsid w:val="0AFBE91E"/>
    <w:rsid w:val="0C10F52D"/>
    <w:rsid w:val="0C1BDF4A"/>
    <w:rsid w:val="0C40FAD9"/>
    <w:rsid w:val="0C4CA705"/>
    <w:rsid w:val="0C617849"/>
    <w:rsid w:val="0CC1EC40"/>
    <w:rsid w:val="0D59564F"/>
    <w:rsid w:val="0D6C9D31"/>
    <w:rsid w:val="0D78D7A0"/>
    <w:rsid w:val="0DCCAB86"/>
    <w:rsid w:val="0DEDFB79"/>
    <w:rsid w:val="0E0696F6"/>
    <w:rsid w:val="0E0A4D62"/>
    <w:rsid w:val="0E192A59"/>
    <w:rsid w:val="0E2B1075"/>
    <w:rsid w:val="0E911317"/>
    <w:rsid w:val="0EBE1099"/>
    <w:rsid w:val="0EC50A3A"/>
    <w:rsid w:val="0F420A2A"/>
    <w:rsid w:val="10F812D4"/>
    <w:rsid w:val="10FC5FBD"/>
    <w:rsid w:val="11A24B51"/>
    <w:rsid w:val="11BF0A1B"/>
    <w:rsid w:val="121F4B41"/>
    <w:rsid w:val="125903E0"/>
    <w:rsid w:val="12F88416"/>
    <w:rsid w:val="1390F379"/>
    <w:rsid w:val="13F2A932"/>
    <w:rsid w:val="143AF0EB"/>
    <w:rsid w:val="1452EA58"/>
    <w:rsid w:val="14606689"/>
    <w:rsid w:val="14945DAC"/>
    <w:rsid w:val="14B11C76"/>
    <w:rsid w:val="14F14E08"/>
    <w:rsid w:val="14F5E094"/>
    <w:rsid w:val="1522DE16"/>
    <w:rsid w:val="1563D0BC"/>
    <w:rsid w:val="1614C7CF"/>
    <w:rsid w:val="163A3D6D"/>
    <w:rsid w:val="165FB30B"/>
    <w:rsid w:val="16CBB32F"/>
    <w:rsid w:val="16CFB778"/>
    <w:rsid w:val="16DA9026"/>
    <w:rsid w:val="172CA7D4"/>
    <w:rsid w:val="177F7666"/>
    <w:rsid w:val="183D2896"/>
    <w:rsid w:val="18A98E5C"/>
    <w:rsid w:val="18DB1E6A"/>
    <w:rsid w:val="18EABB12"/>
    <w:rsid w:val="196046EB"/>
    <w:rsid w:val="1978CE9B"/>
    <w:rsid w:val="1984C06A"/>
    <w:rsid w:val="19BDC58A"/>
    <w:rsid w:val="19C1C9D3"/>
    <w:rsid w:val="1AC12FBD"/>
    <w:rsid w:val="1B227FD4"/>
    <w:rsid w:val="1BB3F596"/>
    <w:rsid w:val="1BF4C6DA"/>
    <w:rsid w:val="1C6AE0F6"/>
    <w:rsid w:val="1C76D2C5"/>
    <w:rsid w:val="1DA2751D"/>
    <w:rsid w:val="1DEABCD6"/>
    <w:rsid w:val="1E657AED"/>
    <w:rsid w:val="1E751795"/>
    <w:rsid w:val="1E8DB312"/>
    <w:rsid w:val="1EA2B727"/>
    <w:rsid w:val="1ED62D9C"/>
    <w:rsid w:val="1EEE93EA"/>
    <w:rsid w:val="1EFF74B2"/>
    <w:rsid w:val="1F58A668"/>
    <w:rsid w:val="1F5CF351"/>
    <w:rsid w:val="1FC16B91"/>
    <w:rsid w:val="1FCEE7C2"/>
    <w:rsid w:val="2002DEE5"/>
    <w:rsid w:val="201F9DAF"/>
    <w:rsid w:val="2040DC33"/>
    <w:rsid w:val="20D251F5"/>
    <w:rsid w:val="216729F0"/>
    <w:rsid w:val="21FD660A"/>
    <w:rsid w:val="223A3468"/>
    <w:rsid w:val="223E38B1"/>
    <w:rsid w:val="223F2731"/>
    <w:rsid w:val="234E22F6"/>
    <w:rsid w:val="2359CF22"/>
    <w:rsid w:val="235D1FEC"/>
    <w:rsid w:val="23631439"/>
    <w:rsid w:val="2389EA9D"/>
    <w:rsid w:val="24040E56"/>
    <w:rsid w:val="241054E0"/>
    <w:rsid w:val="24184266"/>
    <w:rsid w:val="24248FA7"/>
    <w:rsid w:val="24AE7D85"/>
    <w:rsid w:val="24C7CE83"/>
    <w:rsid w:val="260EA543"/>
    <w:rsid w:val="26672BB4"/>
    <w:rsid w:val="2697BE40"/>
    <w:rsid w:val="27259EF8"/>
    <w:rsid w:val="280987DA"/>
    <w:rsid w:val="28258590"/>
    <w:rsid w:val="285D5BC0"/>
    <w:rsid w:val="287F4DC3"/>
    <w:rsid w:val="294144A2"/>
    <w:rsid w:val="2955ED45"/>
    <w:rsid w:val="299AB163"/>
    <w:rsid w:val="29E398CE"/>
    <w:rsid w:val="2A4AA322"/>
    <w:rsid w:val="2A8EA62C"/>
    <w:rsid w:val="2AF74D4C"/>
    <w:rsid w:val="2B1797EB"/>
    <w:rsid w:val="2B17CABC"/>
    <w:rsid w:val="2B3456B5"/>
    <w:rsid w:val="2B4F6E1B"/>
    <w:rsid w:val="2B8D0FF7"/>
    <w:rsid w:val="2BEB0F44"/>
    <w:rsid w:val="2BF6BB70"/>
    <w:rsid w:val="2C43FB57"/>
    <w:rsid w:val="2CA54B6E"/>
    <w:rsid w:val="2D6BE743"/>
    <w:rsid w:val="2DF4D902"/>
    <w:rsid w:val="2E7F2252"/>
    <w:rsid w:val="2E9AB0C9"/>
    <w:rsid w:val="2EC8505B"/>
    <w:rsid w:val="2F142D1E"/>
    <w:rsid w:val="2F6DF551"/>
    <w:rsid w:val="2F828C85"/>
    <w:rsid w:val="2F86C39F"/>
    <w:rsid w:val="30AB6C56"/>
    <w:rsid w:val="311EC18D"/>
    <w:rsid w:val="314F7E11"/>
    <w:rsid w:val="316B4060"/>
    <w:rsid w:val="31B0374F"/>
    <w:rsid w:val="321026A0"/>
    <w:rsid w:val="323F8B37"/>
    <w:rsid w:val="32B9078C"/>
    <w:rsid w:val="33777AD0"/>
    <w:rsid w:val="339406C9"/>
    <w:rsid w:val="33AC3307"/>
    <w:rsid w:val="346F38D7"/>
    <w:rsid w:val="347ED57F"/>
    <w:rsid w:val="35716148"/>
    <w:rsid w:val="3586328C"/>
    <w:rsid w:val="35A5B3DD"/>
    <w:rsid w:val="364A9A1D"/>
    <w:rsid w:val="36698D2B"/>
    <w:rsid w:val="368E06AA"/>
    <w:rsid w:val="36E30980"/>
    <w:rsid w:val="375CB8A6"/>
    <w:rsid w:val="37A5005F"/>
    <w:rsid w:val="37D6FE49"/>
    <w:rsid w:val="37E673B3"/>
    <w:rsid w:val="3803327D"/>
    <w:rsid w:val="3843F252"/>
    <w:rsid w:val="3847F69B"/>
    <w:rsid w:val="38C1A5C1"/>
    <w:rsid w:val="38D56814"/>
    <w:rsid w:val="38DA687C"/>
    <w:rsid w:val="3966DDD6"/>
    <w:rsid w:val="398C5374"/>
    <w:rsid w:val="39B1C912"/>
    <w:rsid w:val="39DCD40F"/>
    <w:rsid w:val="39EDA38B"/>
    <w:rsid w:val="3A1DC936"/>
    <w:rsid w:val="3A220050"/>
    <w:rsid w:val="3A2CA62D"/>
    <w:rsid w:val="3A36D194"/>
    <w:rsid w:val="3A82AE57"/>
    <w:rsid w:val="3A8FBDA7"/>
    <w:rsid w:val="3AD8860E"/>
    <w:rsid w:val="3AF544D8"/>
    <w:rsid w:val="3B35766A"/>
    <w:rsid w:val="3B3D311F"/>
    <w:rsid w:val="3B6D7F6B"/>
    <w:rsid w:val="3BFBA463"/>
    <w:rsid w:val="3C99C175"/>
    <w:rsid w:val="3CD239B5"/>
    <w:rsid w:val="3D0B8EA8"/>
    <w:rsid w:val="3D5834B9"/>
    <w:rsid w:val="3E02A16A"/>
    <w:rsid w:val="3E1345C4"/>
    <w:rsid w:val="3E174A0D"/>
    <w:rsid w:val="3E2788C5"/>
    <w:rsid w:val="3E681CE8"/>
    <w:rsid w:val="3E853A35"/>
    <w:rsid w:val="3EE5FC09"/>
    <w:rsid w:val="3EEDB6BE"/>
    <w:rsid w:val="4062E291"/>
    <w:rsid w:val="40A01ECB"/>
    <w:rsid w:val="40E44C6C"/>
    <w:rsid w:val="40F48B24"/>
    <w:rsid w:val="4104C9DC"/>
    <w:rsid w:val="41D80E64"/>
    <w:rsid w:val="41F4CD2E"/>
    <w:rsid w:val="422E37F0"/>
    <w:rsid w:val="42AF0958"/>
    <w:rsid w:val="42B9B965"/>
    <w:rsid w:val="42CB39DF"/>
    <w:rsid w:val="4371B3B6"/>
    <w:rsid w:val="43923126"/>
    <w:rsid w:val="4392F23A"/>
    <w:rsid w:val="43B1E548"/>
    <w:rsid w:val="43B2738B"/>
    <w:rsid w:val="43D65EC7"/>
    <w:rsid w:val="4494D20B"/>
    <w:rsid w:val="44F8B7ED"/>
    <w:rsid w:val="44FAD4AD"/>
    <w:rsid w:val="45904EB8"/>
    <w:rsid w:val="45BD4C3A"/>
    <w:rsid w:val="45ED3F14"/>
    <w:rsid w:val="45F12F90"/>
    <w:rsid w:val="461DC031"/>
    <w:rsid w:val="4693B8EB"/>
    <w:rsid w:val="46A038FD"/>
    <w:rsid w:val="46A3F7A3"/>
    <w:rsid w:val="46ABE529"/>
    <w:rsid w:val="46AF35F3"/>
    <w:rsid w:val="46B52A40"/>
    <w:rsid w:val="46D4AB91"/>
    <w:rsid w:val="46DC00A4"/>
    <w:rsid w:val="47287F77"/>
    <w:rsid w:val="476A586D"/>
    <w:rsid w:val="4774FE4A"/>
    <w:rsid w:val="47C7716A"/>
    <w:rsid w:val="480842AE"/>
    <w:rsid w:val="4819E48A"/>
    <w:rsid w:val="484557AA"/>
    <w:rsid w:val="485E1A65"/>
    <w:rsid w:val="48DF516F"/>
    <w:rsid w:val="48E90218"/>
    <w:rsid w:val="4985CB46"/>
    <w:rsid w:val="499609FE"/>
    <w:rsid w:val="49B5F0F1"/>
    <w:rsid w:val="49C6BDEC"/>
    <w:rsid w:val="49FAB50F"/>
    <w:rsid w:val="4A5C37F7"/>
    <w:rsid w:val="4A746435"/>
    <w:rsid w:val="4B376A05"/>
    <w:rsid w:val="4B5FA22A"/>
    <w:rsid w:val="4B779B97"/>
    <w:rsid w:val="4BB8C84D"/>
    <w:rsid w:val="4BCD9252"/>
    <w:rsid w:val="4BE26396"/>
    <w:rsid w:val="4C4E63BA"/>
    <w:rsid w:val="4C545807"/>
    <w:rsid w:val="4C73D958"/>
    <w:rsid w:val="4CD42BED"/>
    <w:rsid w:val="4D35AED5"/>
    <w:rsid w:val="4D4E4A52"/>
    <w:rsid w:val="4D8948AB"/>
    <w:rsid w:val="4D96C4DC"/>
    <w:rsid w:val="4DE0BC33"/>
    <w:rsid w:val="4E3CE341"/>
    <w:rsid w:val="4E496353"/>
    <w:rsid w:val="4E51B485"/>
    <w:rsid w:val="4E866CBC"/>
    <w:rsid w:val="4F206681"/>
    <w:rsid w:val="4F551EB8"/>
    <w:rsid w:val="4F6D1825"/>
    <w:rsid w:val="4F709BC0"/>
    <w:rsid w:val="4F96115E"/>
    <w:rsid w:val="4FCEBA6D"/>
    <w:rsid w:val="4FE9E544"/>
    <w:rsid w:val="4FF76175"/>
    <w:rsid w:val="500744BB"/>
    <w:rsid w:val="50887BC5"/>
    <w:rsid w:val="50DB4A57"/>
    <w:rsid w:val="513F3454"/>
    <w:rsid w:val="5146EF09"/>
    <w:rsid w:val="51ECC6D0"/>
    <w:rsid w:val="5205624D"/>
    <w:rsid w:val="5236F25B"/>
    <w:rsid w:val="52664325"/>
    <w:rsid w:val="52D8D9A6"/>
    <w:rsid w:val="52E526E7"/>
    <w:rsid w:val="53B00FA5"/>
    <w:rsid w:val="541D03AE"/>
    <w:rsid w:val="5470D794"/>
    <w:rsid w:val="547E53C5"/>
    <w:rsid w:val="548EF81F"/>
    <w:rsid w:val="54DED92B"/>
    <w:rsid w:val="550C78BD"/>
    <w:rsid w:val="550FC987"/>
    <w:rsid w:val="5524722A"/>
    <w:rsid w:val="55353F25"/>
    <w:rsid w:val="5538A15E"/>
    <w:rsid w:val="55C6B4E7"/>
    <w:rsid w:val="55CAEC01"/>
    <w:rsid w:val="55D2A6B6"/>
    <w:rsid w:val="55E2E56E"/>
    <w:rsid w:val="562F9712"/>
    <w:rsid w:val="56CE2363"/>
    <w:rsid w:val="56E61CD0"/>
    <w:rsid w:val="56FE490E"/>
    <w:rsid w:val="570E87C6"/>
    <w:rsid w:val="57C14EDE"/>
    <w:rsid w:val="5805040B"/>
    <w:rsid w:val="586C7B40"/>
    <w:rsid w:val="58AB4B11"/>
    <w:rsid w:val="58F7C9E4"/>
    <w:rsid w:val="595C7456"/>
    <w:rsid w:val="599CB024"/>
    <w:rsid w:val="59BBA332"/>
    <w:rsid w:val="5A2E25E6"/>
    <w:rsid w:val="5A351F87"/>
    <w:rsid w:val="5A8521F5"/>
    <w:rsid w:val="5A8E513D"/>
    <w:rsid w:val="5A96D540"/>
    <w:rsid w:val="5A9E8FF5"/>
    <w:rsid w:val="5ADF1CF9"/>
    <w:rsid w:val="5B049297"/>
    <w:rsid w:val="5B960859"/>
    <w:rsid w:val="5C277E1B"/>
    <w:rsid w:val="5C53ED5A"/>
    <w:rsid w:val="5C857D68"/>
    <w:rsid w:val="5CA9F6E7"/>
    <w:rsid w:val="5CDE697B"/>
    <w:rsid w:val="5D323D61"/>
    <w:rsid w:val="5D3FB992"/>
    <w:rsid w:val="5D806398"/>
    <w:rsid w:val="5D88E79B"/>
    <w:rsid w:val="5DCDDE8A"/>
    <w:rsid w:val="5E76ABA9"/>
    <w:rsid w:val="5E8F4726"/>
    <w:rsid w:val="5EAC05F0"/>
    <w:rsid w:val="5F2D6438"/>
    <w:rsid w:val="5F45FFB5"/>
    <w:rsid w:val="5FCBD27A"/>
    <w:rsid w:val="600472F9"/>
    <w:rsid w:val="6065F5E1"/>
    <w:rsid w:val="608172E9"/>
    <w:rsid w:val="6092F363"/>
    <w:rsid w:val="6096442D"/>
    <w:rsid w:val="60C2E63D"/>
    <w:rsid w:val="61696014"/>
    <w:rsid w:val="61799ECC"/>
    <w:rsid w:val="6184DD1C"/>
    <w:rsid w:val="61B92FB1"/>
    <w:rsid w:val="633F6CBF"/>
    <w:rsid w:val="63A082C6"/>
    <w:rsid w:val="64366273"/>
    <w:rsid w:val="653211F1"/>
    <w:rsid w:val="6546E335"/>
    <w:rsid w:val="657A59AA"/>
    <w:rsid w:val="659FCF48"/>
    <w:rsid w:val="65F3A32E"/>
    <w:rsid w:val="65FCD276"/>
    <w:rsid w:val="661D4FE6"/>
    <w:rsid w:val="66E4472D"/>
    <w:rsid w:val="66E50841"/>
    <w:rsid w:val="67048992"/>
    <w:rsid w:val="6750ACF3"/>
    <w:rsid w:val="67C26E93"/>
    <w:rsid w:val="680F2037"/>
    <w:rsid w:val="6823F17B"/>
    <w:rsid w:val="6830C2C3"/>
    <w:rsid w:val="6868465A"/>
    <w:rsid w:val="68BEDF25"/>
    <w:rsid w:val="68FA90FD"/>
    <w:rsid w:val="690F6241"/>
    <w:rsid w:val="6932345C"/>
    <w:rsid w:val="69434597"/>
    <w:rsid w:val="6983A9FA"/>
    <w:rsid w:val="69FDC85F"/>
    <w:rsid w:val="6A074047"/>
    <w:rsid w:val="6A1A8729"/>
    <w:rsid w:val="6A2E16AB"/>
    <w:rsid w:val="6A7A957E"/>
    <w:rsid w:val="6A8811AF"/>
    <w:rsid w:val="6B198771"/>
    <w:rsid w:val="6B3EFD0F"/>
    <w:rsid w:val="6B5A58B5"/>
    <w:rsid w:val="6B6BFA91"/>
    <w:rsid w:val="6BD89B62"/>
    <w:rsid w:val="6CD7E14D"/>
    <w:rsid w:val="6CF00D8B"/>
    <w:rsid w:val="6CF35E55"/>
    <w:rsid w:val="6D0806F8"/>
    <w:rsid w:val="6D3BEA4E"/>
    <w:rsid w:val="6D45D175"/>
    <w:rsid w:val="6DA69349"/>
    <w:rsid w:val="6DAA49B5"/>
    <w:rsid w:val="6DAE4DFE"/>
    <w:rsid w:val="6DC67A3C"/>
    <w:rsid w:val="6EADB3E8"/>
    <w:rsid w:val="6F2379D1"/>
    <w:rsid w:val="6FB48054"/>
    <w:rsid w:val="6FCD1BD1"/>
    <w:rsid w:val="702DFCA9"/>
    <w:rsid w:val="703EDD71"/>
    <w:rsid w:val="70980F27"/>
    <w:rsid w:val="70A0932A"/>
    <w:rsid w:val="70DB5EB2"/>
    <w:rsid w:val="710E5081"/>
    <w:rsid w:val="7132D23A"/>
    <w:rsid w:val="714247A4"/>
    <w:rsid w:val="7211BAB4"/>
    <w:rsid w:val="72727C88"/>
    <w:rsid w:val="728F3B52"/>
    <w:rsid w:val="7296F607"/>
    <w:rsid w:val="72BF2E2C"/>
    <w:rsid w:val="72C2B1C7"/>
    <w:rsid w:val="730D9D03"/>
    <w:rsid w:val="733BFB4B"/>
    <w:rsid w:val="73CD710D"/>
    <w:rsid w:val="742D605E"/>
    <w:rsid w:val="745118C9"/>
    <w:rsid w:val="746C6300"/>
    <w:rsid w:val="74990510"/>
    <w:rsid w:val="75372222"/>
    <w:rsid w:val="753EDCD7"/>
    <w:rsid w:val="7578C9AA"/>
    <w:rsid w:val="75B14087"/>
    <w:rsid w:val="7626B893"/>
    <w:rsid w:val="766FB3CB"/>
    <w:rsid w:val="767A8C79"/>
    <w:rsid w:val="76A00217"/>
    <w:rsid w:val="7746207C"/>
    <w:rsid w:val="77471C9B"/>
    <w:rsid w:val="774F9864"/>
    <w:rsid w:val="775E755B"/>
    <w:rsid w:val="776F19B5"/>
    <w:rsid w:val="77C2ED9B"/>
    <w:rsid w:val="77E10E26"/>
    <w:rsid w:val="77E43D8E"/>
    <w:rsid w:val="7861DF8E"/>
    <w:rsid w:val="78768831"/>
    <w:rsid w:val="791D0208"/>
    <w:rsid w:val="7934FB75"/>
    <w:rsid w:val="7981AD19"/>
    <w:rsid w:val="7A20396A"/>
    <w:rsid w:val="7A505F15"/>
    <w:rsid w:val="7A8E2992"/>
    <w:rsid w:val="7B1364E5"/>
    <w:rsid w:val="7B50A11F"/>
    <w:rsid w:val="7B94C32D"/>
    <w:rsid w:val="7B9C7DE2"/>
    <w:rsid w:val="7BFD6118"/>
    <w:rsid w:val="7C158D56"/>
    <w:rsid w:val="7C4F45F5"/>
    <w:rsid w:val="7C533671"/>
    <w:rsid w:val="7C5700AA"/>
    <w:rsid w:val="7C575C1C"/>
    <w:rsid w:val="7C7CD1BA"/>
    <w:rsid w:val="7CEEC62B"/>
    <w:rsid w:val="7D803BED"/>
    <w:rsid w:val="7DF0A5FC"/>
    <w:rsid w:val="7E1513E8"/>
    <w:rsid w:val="7E2DAF65"/>
    <w:rsid w:val="7E313300"/>
    <w:rsid w:val="7E8E903D"/>
    <w:rsid w:val="7EAB5002"/>
    <w:rsid w:val="7EE81E60"/>
    <w:rsid w:val="7EEC22A9"/>
    <w:rsid w:val="7F491305"/>
    <w:rsid w:val="7F8D67E4"/>
    <w:rsid w:val="7FEF8CDC"/>
    <w:rsid w:val="7FFC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EB32D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1700F2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CD50FD"/>
    <w:pPr>
      <w:jc w:val="center"/>
      <w:outlineLvl w:val="0"/>
    </w:pPr>
    <w:rPr>
      <w:rFonts w:cs="Times New Roman (Body CS)"/>
      <w:color w:val="FFFFFF"/>
      <w:spacing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40233B"/>
    <w:pPr>
      <w:outlineLvl w:val="1"/>
    </w:pPr>
    <w:rPr>
      <w:rFonts w:cs="Times New Roman (Body CS)"/>
      <w:color w:val="303848" w:themeColor="accent1"/>
      <w:spacing w:val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0DA9"/>
    <w:rPr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0DA9"/>
    <w:rPr>
      <w:color w:val="000000" w:themeColor="text1"/>
    </w:rPr>
  </w:style>
  <w:style w:type="table" w:styleId="TableGrid">
    <w:name w:val="Table Grid"/>
    <w:basedOn w:val="TableNormal"/>
    <w:uiPriority w:val="39"/>
    <w:rsid w:val="00F31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F316AD"/>
    <w:pPr>
      <w:tabs>
        <w:tab w:val="left" w:pos="2121"/>
        <w:tab w:val="left" w:pos="4241"/>
      </w:tabs>
      <w:spacing w:before="120" w:after="120"/>
      <w:jc w:val="center"/>
    </w:pPr>
    <w:rPr>
      <w:rFonts w:cs="Times New Roman (Body CS)"/>
      <w:color w:val="303848" w:themeColor="accent1"/>
      <w:spacing w:val="80"/>
      <w:sz w:val="52"/>
    </w:rPr>
  </w:style>
  <w:style w:type="character" w:customStyle="1" w:styleId="TitleChar">
    <w:name w:val="Title Char"/>
    <w:basedOn w:val="DefaultParagraphFont"/>
    <w:link w:val="Title"/>
    <w:rsid w:val="00D20DA9"/>
    <w:rPr>
      <w:rFonts w:cs="Times New Roman (Body CS)"/>
      <w:color w:val="303848" w:themeColor="accent1"/>
      <w:spacing w:val="80"/>
      <w:sz w:val="52"/>
    </w:rPr>
  </w:style>
  <w:style w:type="paragraph" w:styleId="Subtitle">
    <w:name w:val="Subtitle"/>
    <w:basedOn w:val="Normal"/>
    <w:next w:val="Normal"/>
    <w:link w:val="SubtitleChar"/>
    <w:uiPriority w:val="1"/>
    <w:qFormat/>
    <w:rsid w:val="0029715D"/>
    <w:pPr>
      <w:spacing w:before="120" w:after="120"/>
      <w:jc w:val="center"/>
    </w:pPr>
    <w:rPr>
      <w:rFonts w:cs="Times New Roman (Body CS)"/>
      <w:color w:val="303848" w:themeColor="accent1"/>
      <w:spacing w:val="80"/>
    </w:rPr>
  </w:style>
  <w:style w:type="character" w:customStyle="1" w:styleId="SubtitleChar">
    <w:name w:val="Subtitle Char"/>
    <w:basedOn w:val="DefaultParagraphFont"/>
    <w:link w:val="Subtitle"/>
    <w:uiPriority w:val="1"/>
    <w:rsid w:val="0029715D"/>
    <w:rPr>
      <w:rFonts w:cs="Times New Roman (Body CS)"/>
      <w:color w:val="303848" w:themeColor="accent1"/>
      <w:spacing w:val="80"/>
    </w:rPr>
  </w:style>
  <w:style w:type="character" w:customStyle="1" w:styleId="Heading1Char">
    <w:name w:val="Heading 1 Char"/>
    <w:basedOn w:val="DefaultParagraphFont"/>
    <w:link w:val="Heading1"/>
    <w:uiPriority w:val="2"/>
    <w:rsid w:val="00D20DA9"/>
    <w:rPr>
      <w:rFonts w:cs="Times New Roman (Body CS)"/>
      <w:color w:val="FFFFFF"/>
      <w:spacing w:val="40"/>
    </w:rPr>
  </w:style>
  <w:style w:type="paragraph" w:customStyle="1" w:styleId="Text">
    <w:name w:val="Text"/>
    <w:basedOn w:val="Normal"/>
    <w:next w:val="Normal"/>
    <w:uiPriority w:val="3"/>
    <w:qFormat/>
    <w:rsid w:val="0040233B"/>
    <w:pPr>
      <w:spacing w:line="288" w:lineRule="auto"/>
    </w:pPr>
    <w:rPr>
      <w:color w:val="404040" w:themeColor="text1" w:themeTint="BF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F4150"/>
    <w:rPr>
      <w:rFonts w:cs="Times New Roman (Body CS)"/>
      <w:color w:val="303848" w:themeColor="accent1"/>
      <w:spacing w:val="80"/>
    </w:rPr>
  </w:style>
  <w:style w:type="paragraph" w:customStyle="1" w:styleId="SmallText">
    <w:name w:val="SmallText"/>
    <w:basedOn w:val="Normal"/>
    <w:next w:val="Normal"/>
    <w:uiPriority w:val="5"/>
    <w:qFormat/>
    <w:rsid w:val="0040233B"/>
    <w:rPr>
      <w:i/>
      <w:color w:val="404040" w:themeColor="text1" w:themeTint="BF"/>
      <w:sz w:val="20"/>
    </w:rPr>
  </w:style>
  <w:style w:type="character" w:styleId="PlaceholderText">
    <w:name w:val="Placeholder Text"/>
    <w:basedOn w:val="DefaultParagraphFont"/>
    <w:uiPriority w:val="99"/>
    <w:semiHidden/>
    <w:rsid w:val="00D20DA9"/>
    <w:rPr>
      <w:color w:val="808080"/>
    </w:rPr>
  </w:style>
  <w:style w:type="character" w:customStyle="1" w:styleId="Accent">
    <w:name w:val="Accent"/>
    <w:basedOn w:val="DefaultParagraphFont"/>
    <w:uiPriority w:val="1"/>
    <w:qFormat/>
    <w:rsid w:val="00914100"/>
    <w:rPr>
      <w:color w:val="67482C" w:themeColor="accent2" w:themeShade="80"/>
    </w:rPr>
  </w:style>
  <w:style w:type="paragraph" w:styleId="ListParagraph">
    <w:name w:val="List Paragraph"/>
    <w:basedOn w:val="Normal"/>
    <w:uiPriority w:val="34"/>
    <w:semiHidden/>
    <w:qFormat/>
    <w:rsid w:val="000227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F4251"/>
    <w:rPr>
      <w:color w:val="F7B61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rahbeg1@hotmail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Relationship Id="R2c6dfc387d5148ba" Type="http://schemas.microsoft.com/office/2019/09/relationships/intelligence" Target="intelligenc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hela\Downloads\tf89616653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customXml" Target="../../customXml/item6.xml"/><Relationship Id="rId7" Type="http://schemas.openxmlformats.org/officeDocument/2006/relationships/fontTable" Target="fontTable.xml"/><Relationship Id="rId2" Type="http://schemas.openxmlformats.org/officeDocument/2006/relationships/customXml" Target="../../customXml/item5.xml"/><Relationship Id="rId1" Type="http://schemas.openxmlformats.org/officeDocument/2006/relationships/customXml" Target="../../customXml/item4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AF2C2FBB5AD484194359AFED7C38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0699C-C79F-45EB-9846-0A7ED900FA87}"/>
      </w:docPartPr>
      <w:docPartBody>
        <w:p w:rsidR="00C30DBB" w:rsidRDefault="006B7C12">
          <w:pPr>
            <w:pStyle w:val="0AF2C2FBB5AD484194359AFED7C38985"/>
          </w:pPr>
          <w:r w:rsidRPr="001700F2">
            <w:t>EDUCATION</w:t>
          </w:r>
        </w:p>
      </w:docPartBody>
    </w:docPart>
    <w:docPart>
      <w:docPartPr>
        <w:name w:val="2F788AC9D82D49BDAE1168A998029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1A59C-D562-485B-918C-572BCB0421BB}"/>
      </w:docPartPr>
      <w:docPartBody>
        <w:p w:rsidR="00C30DBB" w:rsidRDefault="006B7C12">
          <w:pPr>
            <w:pStyle w:val="2F788AC9D82D49BDAE1168A9980294C4"/>
          </w:pPr>
          <w:r w:rsidRPr="00D26A79">
            <w:rPr>
              <w:rStyle w:val="Accent"/>
            </w:rPr>
            <w:t>—</w:t>
          </w:r>
        </w:p>
      </w:docPartBody>
    </w:docPart>
    <w:docPart>
      <w:docPartPr>
        <w:name w:val="1EAF65FE16544AC3B8E3B9E54A81E7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789D-E12C-49C9-9A66-A1EFE3C008C5}"/>
      </w:docPartPr>
      <w:docPartBody>
        <w:p w:rsidR="00C30DBB" w:rsidRDefault="006B7C12">
          <w:pPr>
            <w:pStyle w:val="1EAF65FE16544AC3B8E3B9E54A81E744"/>
          </w:pPr>
          <w:r w:rsidRPr="00D26A79">
            <w:t>KEY SKILLS</w:t>
          </w:r>
        </w:p>
      </w:docPartBody>
    </w:docPart>
    <w:docPart>
      <w:docPartPr>
        <w:name w:val="BB8C2DE954B841368033DF798F98EC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41B27-8B35-44E0-B2E7-C0936D5F5CBC}"/>
      </w:docPartPr>
      <w:docPartBody>
        <w:p w:rsidR="00C30DBB" w:rsidRDefault="006B7C12">
          <w:pPr>
            <w:pStyle w:val="BB8C2DE954B841368033DF798F98EC59"/>
          </w:pPr>
          <w:r w:rsidRPr="00914100">
            <w:rPr>
              <w:rStyle w:val="Accent"/>
            </w:rPr>
            <w:t>—</w:t>
          </w:r>
        </w:p>
      </w:docPartBody>
    </w:docPart>
    <w:docPart>
      <w:docPartPr>
        <w:name w:val="1B39AA003CC34F59A05BEC6681675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389DF-5F02-40BC-A11A-4D1511FFE512}"/>
      </w:docPartPr>
      <w:docPartBody>
        <w:p w:rsidR="00C30DBB" w:rsidRDefault="006B7C12">
          <w:pPr>
            <w:pStyle w:val="1B39AA003CC34F59A05BEC66816754B5"/>
          </w:pPr>
          <w:r w:rsidRPr="001700F2">
            <w:t>COMMUNICATION</w:t>
          </w:r>
        </w:p>
      </w:docPartBody>
    </w:docPart>
    <w:docPart>
      <w:docPartPr>
        <w:name w:val="A671D279071A4A7686927354CF7BB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39A63E-3BC0-4480-A3D4-6B6125032F92}"/>
      </w:docPartPr>
      <w:docPartBody>
        <w:p w:rsidR="00C30DBB" w:rsidRDefault="006B7C12">
          <w:pPr>
            <w:pStyle w:val="A671D279071A4A7686927354CF7BB787"/>
          </w:pPr>
          <w:r w:rsidRPr="001700F2">
            <w:t>REFERENCES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C12"/>
    <w:rsid w:val="006B7C12"/>
    <w:rsid w:val="007C6F63"/>
    <w:rsid w:val="00C3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AF2C2FBB5AD484194359AFED7C38985">
    <w:name w:val="0AF2C2FBB5AD484194359AFED7C38985"/>
  </w:style>
  <w:style w:type="character" w:customStyle="1" w:styleId="Accent">
    <w:name w:val="Accent"/>
    <w:basedOn w:val="DefaultParagraphFont"/>
    <w:uiPriority w:val="1"/>
    <w:qFormat/>
    <w:rPr>
      <w:color w:val="833C0B" w:themeColor="accent2" w:themeShade="80"/>
    </w:rPr>
  </w:style>
  <w:style w:type="paragraph" w:customStyle="1" w:styleId="2F788AC9D82D49BDAE1168A9980294C4">
    <w:name w:val="2F788AC9D82D49BDAE1168A9980294C4"/>
  </w:style>
  <w:style w:type="paragraph" w:customStyle="1" w:styleId="Text">
    <w:name w:val="Text"/>
    <w:basedOn w:val="Normal"/>
    <w:next w:val="Normal"/>
    <w:uiPriority w:val="3"/>
    <w:qFormat/>
    <w:pPr>
      <w:spacing w:after="0" w:line="288" w:lineRule="auto"/>
    </w:pPr>
    <w:rPr>
      <w:rFonts w:eastAsiaTheme="minorHAnsi"/>
      <w:color w:val="404040" w:themeColor="text1" w:themeTint="BF"/>
      <w:sz w:val="20"/>
      <w:szCs w:val="24"/>
      <w:lang w:val="en-US" w:eastAsia="en-US"/>
    </w:rPr>
  </w:style>
  <w:style w:type="paragraph" w:customStyle="1" w:styleId="1EAF65FE16544AC3B8E3B9E54A81E744">
    <w:name w:val="1EAF65FE16544AC3B8E3B9E54A81E744"/>
  </w:style>
  <w:style w:type="paragraph" w:customStyle="1" w:styleId="BB8C2DE954B841368033DF798F98EC59">
    <w:name w:val="BB8C2DE954B841368033DF798F98EC59"/>
  </w:style>
  <w:style w:type="paragraph" w:customStyle="1" w:styleId="1B39AA003CC34F59A05BEC66816754B5">
    <w:name w:val="1B39AA003CC34F59A05BEC66816754B5"/>
  </w:style>
  <w:style w:type="paragraph" w:customStyle="1" w:styleId="6A015769BD2B423EA6F6C8C862398F29">
    <w:name w:val="6A015769BD2B423EA6F6C8C862398F29"/>
  </w:style>
  <w:style w:type="paragraph" w:customStyle="1" w:styleId="44E31F38E96F40B8A19862F5B36A992B">
    <w:name w:val="44E31F38E96F40B8A19862F5B36A992B"/>
  </w:style>
  <w:style w:type="paragraph" w:customStyle="1" w:styleId="E777607B1DD94A93A260BA1D032F2278">
    <w:name w:val="E777607B1DD94A93A260BA1D032F2278"/>
  </w:style>
  <w:style w:type="paragraph" w:customStyle="1" w:styleId="A671D279071A4A7686927354CF7BB787">
    <w:name w:val="A671D279071A4A7686927354CF7BB787"/>
  </w:style>
  <w:style w:type="paragraph" w:customStyle="1" w:styleId="1B6ADBF44D62441184A35A8AB2BAE44B">
    <w:name w:val="1B6ADBF44D62441184A35A8AB2BAE4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2" ma:contentTypeDescription="Create a new document." ma:contentTypeScope="" ma:versionID="59501d5873246c16a56c6b98aaf88155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c92fcc2b3e9ce09ead060807c4a6a76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2" ma:contentTypeDescription="Create a new document." ma:contentTypeScope="" ma:versionID="59501d5873246c16a56c6b98aaf88155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c92fcc2b3e9ce09ead060807c4a6a76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CB6B43-4C49-4C26-A400-E1F92FDBA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6B9C8A-C0C9-4808-973C-BB487A28ED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70CCBE5-19FC-4841-8DC6-E4380305CC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CB6B43-4C49-4C26-A400-E1F92FDBA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36B9C8A-C0C9-4808-973C-BB487A28ED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6.xml><?xml version="1.0" encoding="utf-8"?>
<ds:datastoreItem xmlns:ds="http://schemas.openxmlformats.org/officeDocument/2006/customXml" ds:itemID="{970CCBE5-19FC-4841-8DC6-E4380305CC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tf89616653_win32.dotx</Template>
  <TotalTime>0</TotalTime>
  <Pages>1</Pages>
  <Words>600</Words>
  <Characters>3423</Characters>
  <Application>Microsoft Office Word</Application>
  <DocSecurity>4</DocSecurity>
  <Lines>28</Lines>
  <Paragraphs>8</Paragraphs>
  <ScaleCrop>false</ScaleCrop>
  <Company/>
  <LinksUpToDate>false</LinksUpToDate>
  <CharactersWithSpaces>4015</CharactersWithSpaces>
  <SharedDoc>false</SharedDoc>
  <HLinks>
    <vt:vector size="6" baseType="variant">
      <vt:variant>
        <vt:i4>1769521</vt:i4>
      </vt:variant>
      <vt:variant>
        <vt:i4>0</vt:i4>
      </vt:variant>
      <vt:variant>
        <vt:i4>0</vt:i4>
      </vt:variant>
      <vt:variant>
        <vt:i4>5</vt:i4>
      </vt:variant>
      <vt:variant>
        <vt:lpwstr>mailto:rahbeg1@hotmail.co.uk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2022-03-05T06:42:00Z</dcterms:created>
  <dcterms:modified xsi:type="dcterms:W3CDTF">2022-03-05T23:41:00Z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