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Pr="00DB4233" w:rsidR="00F9055E" w:rsidTr="43FEDE91" w14:paraId="33134BDD" w14:textId="77777777">
        <w:trPr>
          <w:trHeight w:val="231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4BAD6"/>
            <w:tcMar/>
          </w:tcPr>
          <w:p w:rsidRPr="00DB4233" w:rsidR="00F9055E" w:rsidP="0078058E" w:rsidRDefault="0078058E" w14:paraId="46FC5756" w14:textId="332F61EA">
            <w:pPr>
              <w:rPr>
                <w:b/>
                <w:bCs/>
                <w:color w:val="94BAD6"/>
                <w:szCs w:val="28"/>
              </w:rPr>
            </w:pPr>
            <w:r w:rsidRPr="00DB4233">
              <w:rPr>
                <w:b/>
                <w:bCs/>
                <w:szCs w:val="28"/>
              </w:rPr>
              <w:t>Darpar Athro:</w:t>
            </w:r>
          </w:p>
        </w:tc>
        <w:tc>
          <w:tcPr>
            <w:tcW w:w="5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B4233" w:rsidR="00F9055E" w:rsidP="003754EC" w:rsidRDefault="00DB4233" w14:paraId="59AF69C3" w14:textId="3BCC175D">
            <w:pPr>
              <w:rPr>
                <w:sz w:val="28"/>
                <w:szCs w:val="28"/>
              </w:rPr>
            </w:pPr>
            <w:r w:rsidRPr="00DB4233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C35B153" wp14:editId="54E38C97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-972930</wp:posOffset>
                      </wp:positionV>
                      <wp:extent cx="4697675" cy="888398"/>
                      <wp:effectExtent l="0" t="0" r="27305" b="2603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97675" cy="88839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Pr="008C3691" w:rsidR="00DB4233" w:rsidP="00DB4233" w:rsidRDefault="00DB4233" w14:paraId="06C63F07" w14:textId="7777777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Darpar athrawon ar y Llwybr SAC Cymraeg: Ni ddylech weithio ar fersiwn ‘Word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online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’ oherwydd nid oes gwirydd yno i’ch cefnogi. Dylech lawr lwytho copi o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Moodle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, a sicrhau bod gosodiadau’r dudalen yn Gymraeg h.y. ‘Adolygu - Iaith -Iaith - Gosod Iaith - Cymraeg - Set as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default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- Ie -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Oce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’. Wedi i chi gwblhau’r cynllun dylech uwch oleuo'r  testun a ‘Gwirio’ [Adolygu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symbol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Gwirio</w:t>
                                  </w: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ar y chwith].</w:t>
                                  </w:r>
                                  <w:bookmarkStart w:name="cysill" w:id="0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4C35B153">
                      <v:stroke joinstyle="miter"/>
                      <v:path gradientshapeok="t" o:connecttype="rect"/>
                    </v:shapetype>
                    <v:shape id="Text Box 2" style="position:absolute;margin-left:76.4pt;margin-top:-76.6pt;width:369.9pt;height:6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">
                      <v:textbox>
                        <w:txbxContent>
                          <w:p w:rsidRPr="008C3691" w:rsidR="00DB4233" w:rsidP="00DB4233" w:rsidRDefault="00DB4233" w14:paraId="06C63F07" w14:textId="777777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Darpar athrawon ar y Llwybr SAC Cymraeg: Ni ddylech weithio ar fersiwn ‘Word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online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’ oherwydd nid oes gwirydd yno i’ch cefnogi. Dylech lawr lwytho copi o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Moodle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, a sicrhau bod gosodiadau’r dudalen yn Gymraeg h.y. ‘Adolygu - Iaith -Iaith - Gosod Iaith - Cymraeg - Set as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default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- Ie -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Oce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’. Wedi i chi gwblhau’r cynllun dylech uwch oleuo'r  testun a ‘Gwirio’ [Adolygu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–</w:t>
                            </w: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symbol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Gwirio</w:t>
                            </w: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ar y chwith].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B4233" w:rsidR="00F9055E" w:rsidP="0078058E" w:rsidRDefault="0078058E" w14:paraId="397950C8" w14:textId="3D0B1A75">
            <w:pPr>
              <w:rPr>
                <w:b/>
                <w:bCs/>
                <w:color w:val="FFFFFF"/>
                <w:szCs w:val="28"/>
              </w:rPr>
            </w:pPr>
            <w:r w:rsidRPr="00DB4233">
              <w:rPr>
                <w:b/>
                <w:bCs/>
                <w:szCs w:val="28"/>
              </w:rPr>
              <w:t>Dosbarth</w:t>
            </w:r>
            <w:r w:rsidRPr="00DB4233" w:rsidR="007D48C6">
              <w:rPr>
                <w:b/>
                <w:bCs/>
                <w:szCs w:val="28"/>
              </w:rPr>
              <w:t xml:space="preserve"> / </w:t>
            </w:r>
            <w:r w:rsidRPr="00DB4233" w:rsidR="00DB4233">
              <w:rPr>
                <w:b/>
                <w:bCs/>
                <w:szCs w:val="28"/>
              </w:rPr>
              <w:t xml:space="preserve"> </w:t>
            </w:r>
            <w:r w:rsidRPr="00DB4233" w:rsidR="00DB4233">
              <w:rPr>
                <w:b/>
                <w:bCs/>
                <w:szCs w:val="28"/>
              </w:rPr>
              <w:t>Gr</w:t>
            </w:r>
            <w:r w:rsidRPr="00DB4233" w:rsidR="00DB4233">
              <w:rPr>
                <w:rFonts w:cstheme="minorHAnsi"/>
                <w:b/>
                <w:bCs/>
                <w:szCs w:val="28"/>
              </w:rPr>
              <w:t>ŵ</w:t>
            </w:r>
            <w:r w:rsidRPr="00DB4233" w:rsidR="00DB4233">
              <w:rPr>
                <w:b/>
                <w:bCs/>
                <w:szCs w:val="28"/>
              </w:rPr>
              <w:t>p</w:t>
            </w:r>
            <w:r w:rsidRPr="00DB4233" w:rsidR="00DB4233">
              <w:rPr>
                <w:b/>
                <w:bCs/>
                <w:szCs w:val="28"/>
              </w:rPr>
              <w:t xml:space="preserve"> </w:t>
            </w:r>
            <w:r w:rsidRPr="00DB4233">
              <w:rPr>
                <w:b/>
                <w:bCs/>
                <w:szCs w:val="28"/>
              </w:rPr>
              <w:t>:</w:t>
            </w:r>
          </w:p>
        </w:tc>
        <w:tc>
          <w:tcPr>
            <w:tcW w:w="3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B4233" w:rsidR="00F9055E" w:rsidP="003754EC" w:rsidRDefault="00F9055E" w14:paraId="7E1CD48E" w14:textId="77777777">
            <w:pPr>
              <w:rPr>
                <w:sz w:val="28"/>
                <w:szCs w:val="28"/>
              </w:rPr>
            </w:pPr>
          </w:p>
        </w:tc>
      </w:tr>
      <w:tr w:rsidRPr="00DB4233" w:rsidR="00F9055E" w:rsidTr="43FEDE91" w14:paraId="6793B9EB" w14:textId="77777777">
        <w:trPr>
          <w:trHeight w:val="231"/>
        </w:trPr>
        <w:tc>
          <w:tcPr>
            <w:tcW w:w="3646" w:type="dxa"/>
            <w:tcBorders>
              <w:top w:val="single" w:color="auto" w:sz="4" w:space="0"/>
            </w:tcBorders>
            <w:shd w:val="clear" w:color="auto" w:fill="94BAD6"/>
            <w:tcMar/>
          </w:tcPr>
          <w:p w:rsidRPr="00DB4233" w:rsidR="00F9055E" w:rsidP="0078058E" w:rsidRDefault="0078058E" w14:paraId="065235EE" w14:textId="1ED53CAD">
            <w:pPr>
              <w:rPr>
                <w:b/>
                <w:bCs/>
                <w:color w:val="94BAD6"/>
                <w:szCs w:val="28"/>
              </w:rPr>
            </w:pPr>
            <w:proofErr w:type="spellStart"/>
            <w:r w:rsidRPr="00DB4233">
              <w:rPr>
                <w:b/>
                <w:bCs/>
                <w:szCs w:val="28"/>
              </w:rPr>
              <w:t>MD</w:t>
            </w:r>
            <w:r w:rsidRPr="00DB4233" w:rsidR="00DB4233">
              <w:rPr>
                <w:b/>
                <w:bCs/>
                <w:szCs w:val="28"/>
              </w:rPr>
              <w:t>a</w:t>
            </w:r>
            <w:r w:rsidRPr="00DB4233">
              <w:rPr>
                <w:b/>
                <w:bCs/>
                <w:szCs w:val="28"/>
              </w:rPr>
              <w:t>Ph</w:t>
            </w:r>
            <w:proofErr w:type="spellEnd"/>
            <w:r w:rsidRPr="00DB4233">
              <w:rPr>
                <w:b/>
                <w:bCs/>
                <w:szCs w:val="28"/>
              </w:rPr>
              <w:t xml:space="preserve"> neu Bwnc:</w:t>
            </w:r>
          </w:p>
        </w:tc>
        <w:tc>
          <w:tcPr>
            <w:tcW w:w="5756" w:type="dxa"/>
            <w:tcBorders>
              <w:top w:val="single" w:color="auto" w:sz="4" w:space="0"/>
            </w:tcBorders>
            <w:tcMar/>
          </w:tcPr>
          <w:p w:rsidRPr="00DB4233" w:rsidR="00F9055E" w:rsidP="0078058E" w:rsidRDefault="00F9055E" w14:paraId="2B83C0C2" w14:textId="77777777">
            <w:pPr>
              <w:rPr>
                <w:rFonts w:cstheme="minorHAnsi"/>
                <w:sz w:val="22"/>
                <w:szCs w:val="22"/>
              </w:rPr>
            </w:pPr>
          </w:p>
          <w:p w:rsidRPr="00DB4233" w:rsidR="00A176BF" w:rsidP="0078058E" w:rsidRDefault="00A176BF" w14:paraId="1AEB9A5E" w14:textId="69B3A311">
            <w:pPr>
              <w:rPr>
                <w:rFonts w:cstheme="minorHAnsi"/>
                <w:color w:val="FFFFFF"/>
              </w:rPr>
            </w:pPr>
          </w:p>
        </w:tc>
        <w:tc>
          <w:tcPr>
            <w:tcW w:w="1538" w:type="dxa"/>
            <w:tcBorders>
              <w:top w:val="single" w:color="auto" w:sz="4" w:space="0"/>
            </w:tcBorders>
            <w:shd w:val="clear" w:color="auto" w:fill="auto"/>
            <w:tcMar/>
          </w:tcPr>
          <w:p w:rsidRPr="00DB4233" w:rsidR="00F9055E" w:rsidP="0078058E" w:rsidRDefault="0078058E" w14:paraId="5B8DD6BF" w14:textId="5C1C8E6E">
            <w:pPr>
              <w:rPr>
                <w:b/>
                <w:bCs/>
                <w:color w:val="FFFFFF"/>
                <w:szCs w:val="28"/>
              </w:rPr>
            </w:pPr>
            <w:r w:rsidRPr="00DB4233">
              <w:rPr>
                <w:b/>
                <w:bCs/>
                <w:szCs w:val="28"/>
              </w:rPr>
              <w:t>Dyddiad:</w:t>
            </w:r>
          </w:p>
        </w:tc>
        <w:tc>
          <w:tcPr>
            <w:tcW w:w="3650" w:type="dxa"/>
            <w:tcBorders>
              <w:top w:val="single" w:color="auto" w:sz="4" w:space="0"/>
            </w:tcBorders>
            <w:tcMar/>
          </w:tcPr>
          <w:p w:rsidRPr="00DB4233" w:rsidR="00F9055E" w:rsidP="003754EC" w:rsidRDefault="00F9055E" w14:paraId="6B744BFB" w14:textId="77777777">
            <w:pPr>
              <w:rPr>
                <w:sz w:val="28"/>
                <w:szCs w:val="28"/>
              </w:rPr>
            </w:pPr>
          </w:p>
        </w:tc>
      </w:tr>
      <w:tr w:rsidRPr="00DB4233" w:rsidR="00F9055E" w:rsidTr="43FEDE91" w14:paraId="2AFD2E27" w14:textId="77777777">
        <w:trPr>
          <w:trHeight w:val="887"/>
        </w:trPr>
        <w:tc>
          <w:tcPr>
            <w:tcW w:w="3646" w:type="dxa"/>
            <w:shd w:val="clear" w:color="auto" w:fill="94BAD6"/>
            <w:tcMar/>
          </w:tcPr>
          <w:p w:rsidRPr="00DB4233" w:rsidR="00F9055E" w:rsidP="00F15E55" w:rsidRDefault="0078058E" w14:paraId="29504F34" w14:textId="2D75B250">
            <w:pPr>
              <w:rPr>
                <w:i/>
                <w:iCs/>
                <w:color w:val="94BAD6"/>
              </w:rPr>
            </w:pPr>
            <w:r w:rsidRPr="00DB4233">
              <w:rPr>
                <w:b/>
                <w:bCs/>
              </w:rPr>
              <w:t xml:space="preserve">Cysylltiadau ystyrlon â’r Cwricwlwm </w:t>
            </w:r>
            <w:r w:rsidRPr="00DB4233">
              <w:rPr>
                <w:sz w:val="20"/>
                <w:szCs w:val="20"/>
              </w:rPr>
              <w:t>(Datganiadau o’r Hyn sy’n Bwysig, Disgrifiadau Dysgu, cwricwlwm blaenorol...)</w:t>
            </w:r>
          </w:p>
        </w:tc>
        <w:tc>
          <w:tcPr>
            <w:tcW w:w="10944" w:type="dxa"/>
            <w:gridSpan w:val="3"/>
            <w:tcMar/>
          </w:tcPr>
          <w:p w:rsidRPr="00DB4233" w:rsidR="00F9055E" w:rsidP="43FEDE91" w:rsidRDefault="00F9055E" w14:paraId="08FB47C6" w14:textId="2E0AB0CA">
            <w:pPr>
              <w:pStyle w:val="ListParagraph"/>
              <w:rPr>
                <w:rFonts w:cs="Calibri" w:cstheme="minorAscii"/>
                <w:sz w:val="20"/>
                <w:szCs w:val="20"/>
              </w:rPr>
            </w:pPr>
          </w:p>
        </w:tc>
      </w:tr>
      <w:tr w:rsidRPr="00DB4233" w:rsidR="00F9055E" w:rsidTr="43FEDE91" w14:paraId="6EDFF9C4" w14:textId="77777777">
        <w:trPr>
          <w:trHeight w:val="393"/>
        </w:trPr>
        <w:tc>
          <w:tcPr>
            <w:tcW w:w="3646" w:type="dxa"/>
            <w:shd w:val="clear" w:color="auto" w:fill="94BAD6"/>
            <w:tcMar/>
          </w:tcPr>
          <w:p w:rsidR="00F9055E" w:rsidP="003754EC" w:rsidRDefault="003E4051" w14:paraId="2F8388DE" w14:textId="3E2BC581">
            <w:pPr>
              <w:rPr>
                <w:b/>
                <w:bCs/>
                <w:szCs w:val="28"/>
              </w:rPr>
            </w:pPr>
            <w:hyperlink w:history="1" r:id="rId10">
              <w:r w:rsidRPr="00DB4233" w:rsidR="00DF1663">
                <w:rPr>
                  <w:rStyle w:val="Hyperlink"/>
                  <w:b/>
                  <w:bCs/>
                  <w:szCs w:val="28"/>
                </w:rPr>
                <w:t>Sbardun y Pedwar Diben:</w:t>
              </w:r>
            </w:hyperlink>
            <w:r w:rsidRPr="00DB4233" w:rsidR="00F9055E">
              <w:rPr>
                <w:b/>
                <w:bCs/>
                <w:szCs w:val="28"/>
              </w:rPr>
              <w:t xml:space="preserve"> </w:t>
            </w:r>
          </w:p>
          <w:p w:rsidRPr="00164387" w:rsidR="00164387" w:rsidP="003754EC" w:rsidRDefault="00164387" w14:paraId="3044B25E" w14:textId="76D6C488">
            <w:pPr>
              <w:rPr>
                <w:sz w:val="20"/>
                <w:szCs w:val="20"/>
              </w:rPr>
            </w:pPr>
            <w:r w:rsidRPr="00164387">
              <w:rPr>
                <w:sz w:val="20"/>
                <w:szCs w:val="20"/>
              </w:rPr>
              <w:t>(Cofiwch fynd ‘y tu hwnt i’r penawdau’. Dim ond prif ddolenni y dylid eu nodi yma.)</w:t>
            </w:r>
          </w:p>
          <w:p w:rsidRPr="00DB4233" w:rsidR="007D48C6" w:rsidP="003754EC" w:rsidRDefault="007D48C6" w14:paraId="4DE062FC" w14:textId="77B0E429">
            <w:pPr>
              <w:rPr>
                <w:b/>
                <w:bCs/>
                <w:szCs w:val="28"/>
              </w:rPr>
            </w:pPr>
          </w:p>
        </w:tc>
        <w:tc>
          <w:tcPr>
            <w:tcW w:w="10944" w:type="dxa"/>
            <w:gridSpan w:val="3"/>
            <w:tcMar/>
          </w:tcPr>
          <w:p w:rsidRPr="00DB4233" w:rsidR="00F9055E" w:rsidP="00A176BF" w:rsidRDefault="00F9055E" w14:paraId="34424F10" w14:textId="11125FFB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  <w:sz w:val="20"/>
                <w:szCs w:val="20"/>
              </w:rPr>
            </w:pPr>
          </w:p>
        </w:tc>
      </w:tr>
      <w:tr w:rsidRPr="00DB4233" w:rsidR="00F9055E" w:rsidTr="43FEDE91" w14:paraId="2EA361EE" w14:textId="77777777">
        <w:trPr>
          <w:trHeight w:val="1342"/>
        </w:trPr>
        <w:tc>
          <w:tcPr>
            <w:tcW w:w="3646" w:type="dxa"/>
            <w:shd w:val="clear" w:color="auto" w:fill="94BAD6"/>
            <w:tcMar/>
          </w:tcPr>
          <w:p w:rsidRPr="00DB4233" w:rsidR="00C06A7C" w:rsidP="007D45A8" w:rsidRDefault="007D45A8" w14:paraId="03191400" w14:textId="6EFB6A59">
            <w:pPr>
              <w:rPr>
                <w:i/>
                <w:iCs/>
                <w:color w:val="94BAD6"/>
                <w:sz w:val="22"/>
                <w:szCs w:val="22"/>
              </w:rPr>
            </w:pPr>
            <w:r w:rsidRPr="00DB4233">
              <w:rPr>
                <w:b/>
                <w:bCs/>
              </w:rPr>
              <w:t xml:space="preserve">Cysylltiadau ystyrlon ar draws y </w:t>
            </w:r>
            <w:r w:rsidRPr="00DB4233">
              <w:rPr>
                <w:rFonts w:ascii="Calibri" w:hAnsi="Calibri" w:eastAsia="Calibri" w:cs="Calibri"/>
                <w:b/>
                <w:bCs/>
                <w:color w:val="000000" w:themeColor="text1"/>
              </w:rPr>
              <w:t>cwricwlwm</w:t>
            </w:r>
            <w:r w:rsidRPr="00DB4233">
              <w:rPr>
                <w:b/>
                <w:bCs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>(</w:t>
            </w:r>
            <w:r w:rsidRPr="00DB4233" w:rsidR="007D48C6">
              <w:rPr>
                <w:i/>
                <w:iCs/>
                <w:sz w:val="20"/>
                <w:szCs w:val="20"/>
              </w:rPr>
              <w:t xml:space="preserve">Cysylltiadau </w:t>
            </w:r>
            <w:r w:rsidR="00164387">
              <w:rPr>
                <w:rFonts w:cstheme="minorHAnsi"/>
                <w:i/>
                <w:iCs/>
                <w:sz w:val="20"/>
                <w:szCs w:val="20"/>
              </w:rPr>
              <w:t>â</w:t>
            </w:r>
            <w:r w:rsidRPr="00DB4233" w:rsidR="007D48C6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B4233" w:rsidR="007D48C6">
              <w:rPr>
                <w:i/>
                <w:iCs/>
                <w:sz w:val="20"/>
                <w:szCs w:val="20"/>
              </w:rPr>
              <w:t>MD</w:t>
            </w:r>
            <w:r w:rsidR="00164387">
              <w:rPr>
                <w:i/>
                <w:iCs/>
                <w:sz w:val="20"/>
                <w:szCs w:val="20"/>
              </w:rPr>
              <w:t>a</w:t>
            </w:r>
            <w:r w:rsidRPr="00DB4233" w:rsidR="007D48C6">
              <w:rPr>
                <w:i/>
                <w:iCs/>
                <w:sz w:val="20"/>
                <w:szCs w:val="20"/>
              </w:rPr>
              <w:t>Ph</w:t>
            </w:r>
            <w:proofErr w:type="spellEnd"/>
            <w:r w:rsidRPr="00DB4233" w:rsidR="007D48C6">
              <w:rPr>
                <w:i/>
                <w:iCs/>
                <w:sz w:val="20"/>
                <w:szCs w:val="20"/>
              </w:rPr>
              <w:t xml:space="preserve"> eraill neu </w:t>
            </w:r>
            <w:hyperlink w:anchor="literacy-and-numeracy-framework" r:id="rId11">
              <w:r w:rsidRPr="00DB4233">
                <w:rPr>
                  <w:rStyle w:val="Hyperlink"/>
                  <w:sz w:val="20"/>
                  <w:szCs w:val="20"/>
                </w:rPr>
                <w:t>Fframweithiau sgiliau trawsgwricwlaidd</w:t>
              </w:r>
            </w:hyperlink>
            <w:r w:rsidRPr="00DB4233">
              <w:rPr>
                <w:rStyle w:val="Hyperlink"/>
                <w:sz w:val="20"/>
                <w:szCs w:val="20"/>
              </w:rPr>
              <w:t>)</w:t>
            </w:r>
          </w:p>
        </w:tc>
        <w:tc>
          <w:tcPr>
            <w:tcW w:w="10944" w:type="dxa"/>
            <w:gridSpan w:val="3"/>
            <w:tcMar/>
          </w:tcPr>
          <w:p w:rsidRPr="00DB4233" w:rsidR="00F9055E" w:rsidP="00A176BF" w:rsidRDefault="00F9055E" w14:paraId="7420EFFB" w14:textId="1FF83F5D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2"/>
                <w:szCs w:val="22"/>
              </w:rPr>
            </w:pPr>
          </w:p>
        </w:tc>
      </w:tr>
      <w:tr w:rsidRPr="00DB4233" w:rsidR="00F9055E" w:rsidTr="43FEDE91" w14:paraId="746904C1" w14:textId="77777777">
        <w:trPr>
          <w:trHeight w:val="788"/>
        </w:trPr>
        <w:tc>
          <w:tcPr>
            <w:tcW w:w="14590" w:type="dxa"/>
            <w:gridSpan w:val="4"/>
            <w:shd w:val="clear" w:color="auto" w:fill="auto"/>
            <w:tcMar/>
          </w:tcPr>
          <w:p w:rsidR="00DB4233" w:rsidP="003754EC" w:rsidRDefault="00045085" w14:paraId="48C7BBB9" w14:textId="77777777">
            <w:pPr>
              <w:rPr>
                <w:sz w:val="20"/>
                <w:szCs w:val="20"/>
              </w:rPr>
            </w:pPr>
            <w:r w:rsidRPr="00DB4233">
              <w:rPr>
                <w:b/>
                <w:bCs/>
              </w:rPr>
              <w:t>Targedau Personol</w:t>
            </w:r>
            <w:r w:rsidRPr="00DB4233">
              <w:t xml:space="preserve"> </w:t>
            </w:r>
            <w:r w:rsidRPr="00DB4233">
              <w:rPr>
                <w:sz w:val="20"/>
                <w:szCs w:val="20"/>
              </w:rPr>
              <w:t xml:space="preserve">(cyfeiriwch at dargedau a nodwyd yn y </w:t>
            </w:r>
            <w:hyperlink r:id="rId12">
              <w:r w:rsidRPr="00DB4233">
                <w:rPr>
                  <w:rStyle w:val="Hyperlink"/>
                  <w:rFonts w:eastAsia="Times New Roman"/>
                  <w:sz w:val="20"/>
                  <w:szCs w:val="20"/>
                </w:rPr>
                <w:t>Canllaw Cynllunio</w:t>
              </w:r>
            </w:hyperlink>
            <w:r w:rsidRPr="00DB4233" w:rsidR="007D48C6">
              <w:rPr>
                <w:rStyle w:val="Hyperlink"/>
                <w:rFonts w:eastAsia="Times New Roman"/>
                <w:sz w:val="20"/>
                <w:szCs w:val="20"/>
              </w:rPr>
              <w:t xml:space="preserve"> </w:t>
            </w:r>
            <w:r w:rsidRPr="00DB4233">
              <w:rPr>
                <w:sz w:val="20"/>
                <w:szCs w:val="20"/>
              </w:rPr>
              <w:t xml:space="preserve">neu </w:t>
            </w:r>
            <w:hyperlink r:id="rId13">
              <w:r w:rsidRPr="00DB4233">
                <w:rPr>
                  <w:rStyle w:val="Hyperlink"/>
                  <w:sz w:val="20"/>
                  <w:szCs w:val="20"/>
                </w:rPr>
                <w:t xml:space="preserve">Safonau </w:t>
              </w:r>
              <w:r w:rsidRPr="00DB4233" w:rsidR="00D611A7">
                <w:rPr>
                  <w:rStyle w:val="Hyperlink"/>
                  <w:sz w:val="20"/>
                  <w:szCs w:val="20"/>
                </w:rPr>
                <w:t>Proffesiynol</w:t>
              </w:r>
              <w:r w:rsidRPr="00DB4233">
                <w:rPr>
                  <w:rStyle w:val="Hyperlink"/>
                  <w:sz w:val="20"/>
                  <w:szCs w:val="20"/>
                </w:rPr>
                <w:t xml:space="preserve"> SAC</w:t>
              </w:r>
            </w:hyperlink>
            <w:r w:rsidRPr="00DB4233">
              <w:rPr>
                <w:sz w:val="20"/>
                <w:szCs w:val="20"/>
              </w:rPr>
              <w:t xml:space="preserve"> </w:t>
            </w:r>
            <w:r w:rsidRPr="00DB4233" w:rsidR="008E1D5E">
              <w:rPr>
                <w:sz w:val="20"/>
                <w:szCs w:val="20"/>
              </w:rPr>
              <w:t>a chyfarfodydd mentora wythnosol</w:t>
            </w:r>
            <w:r w:rsidRPr="00DB4233" w:rsidR="007D48C6">
              <w:rPr>
                <w:sz w:val="20"/>
                <w:szCs w:val="20"/>
              </w:rPr>
              <w:t xml:space="preserve">. </w:t>
            </w:r>
          </w:p>
          <w:p w:rsidRPr="00DB4233" w:rsidR="00F9055E" w:rsidP="003754EC" w:rsidRDefault="00DB4233" w14:paraId="64F3B4B9" w14:textId="1290F009">
            <w:pPr>
              <w:rPr>
                <w:sz w:val="28"/>
                <w:szCs w:val="28"/>
              </w:rPr>
            </w:pPr>
            <w:r w:rsidRPr="007B144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Gallwch hefyd dynnu o dargedau sy'n gysylltiedig â'r </w:t>
            </w:r>
            <w:hyperlink r:id="rId14">
              <w:r w:rsidRPr="00DB4233" w:rsidR="007D48C6">
                <w:rPr>
                  <w:rStyle w:val="Hyperlink"/>
                  <w:sz w:val="20"/>
                  <w:szCs w:val="20"/>
                </w:rPr>
                <w:t>Fframwaith Cymwyseddau Cymraeg</w:t>
              </w:r>
            </w:hyperlink>
          </w:p>
        </w:tc>
      </w:tr>
      <w:tr w:rsidRPr="00DB4233" w:rsidR="00F9055E" w:rsidTr="43FEDE91" w14:paraId="391D7757" w14:textId="77777777">
        <w:tc>
          <w:tcPr>
            <w:tcW w:w="14590" w:type="dxa"/>
            <w:gridSpan w:val="4"/>
            <w:shd w:val="clear" w:color="auto" w:fill="94BAD6"/>
            <w:tcMar/>
          </w:tcPr>
          <w:p w:rsidRPr="00DB4233" w:rsidR="00F9055E" w:rsidP="79DC4924" w:rsidRDefault="003E4051" w14:paraId="71FA5F76" w14:textId="045D7897">
            <w:pPr>
              <w:rPr>
                <w:b w:val="1"/>
                <w:bCs w:val="1"/>
                <w:color w:val="94BAD6"/>
              </w:rPr>
            </w:pPr>
            <w:r w:rsidRPr="79DC4924" w:rsidR="001F0E7B">
              <w:rPr>
                <w:b w:val="1"/>
                <w:bCs w:val="1"/>
              </w:rPr>
              <w:t>Amcanion Dysgu</w:t>
            </w:r>
            <w:r w:rsidRPr="79DC4924" w:rsidR="001F0E7B">
              <w:rPr>
                <w:b w:val="1"/>
                <w:bCs w:val="1"/>
              </w:rPr>
              <w:t xml:space="preserve">  </w:t>
            </w:r>
            <w:r w:rsidRPr="79DC4924" w:rsidR="001F0E7B">
              <w:rPr>
                <w:b w:val="1"/>
                <w:bCs w:val="1"/>
                <w:sz w:val="20"/>
                <w:szCs w:val="20"/>
              </w:rPr>
              <w:t>(4:15 ar y fideo)</w:t>
            </w:r>
          </w:p>
          <w:p w:rsidRPr="00DB4233" w:rsidR="00F9055E" w:rsidP="001F0E7B" w:rsidRDefault="001F0E7B" w14:paraId="2D2D2CD3" w14:textId="52D2C7B9">
            <w:pPr>
              <w:rPr>
                <w:i/>
                <w:iCs/>
                <w:color w:val="94BAD6"/>
                <w:sz w:val="20"/>
                <w:szCs w:val="20"/>
              </w:rPr>
            </w:pPr>
            <w:r w:rsidRPr="00DB4233">
              <w:rPr>
                <w:i/>
                <w:iCs/>
                <w:sz w:val="20"/>
                <w:szCs w:val="20"/>
              </w:rPr>
              <w:t xml:space="preserve">Beth ydych chi eisiau i’r </w:t>
            </w:r>
            <w:r w:rsidR="00021B5E">
              <w:rPr>
                <w:i/>
                <w:iCs/>
                <w:sz w:val="20"/>
                <w:szCs w:val="20"/>
              </w:rPr>
              <w:t>disgyblion</w:t>
            </w:r>
            <w:r w:rsidRPr="00DB4233">
              <w:rPr>
                <w:i/>
                <w:iCs/>
                <w:sz w:val="20"/>
                <w:szCs w:val="20"/>
              </w:rPr>
              <w:t xml:space="preserve"> fod wedi’i ddysgu erbyn diwedd y wers?</w:t>
            </w:r>
            <w:r w:rsidRPr="00DB4233" w:rsidR="00F9055E">
              <w:rPr>
                <w:i/>
                <w:iCs/>
                <w:sz w:val="20"/>
                <w:szCs w:val="20"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>A</w:t>
            </w:r>
            <w:r w:rsidR="0076086B">
              <w:rPr>
                <w:i/>
                <w:iCs/>
                <w:sz w:val="20"/>
                <w:szCs w:val="20"/>
              </w:rPr>
              <w:t xml:space="preserve"> yw hon yn wers sy’n ymwneud ag ennill sgiliau newydd neu atgyfnerthu rhai sy’n bodoli eisoes?</w:t>
            </w:r>
            <w:r w:rsidRPr="00DB4233" w:rsidR="00F9055E">
              <w:rPr>
                <w:i/>
                <w:iCs/>
                <w:sz w:val="20"/>
                <w:szCs w:val="20"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 xml:space="preserve">‘Rydych chi’n dysgu X i ddatblygu dealltwriaeth o Y fel y gallwch ei gymhwyso i Z </w:t>
            </w:r>
            <w:r w:rsidR="00115F3F">
              <w:rPr>
                <w:i/>
                <w:iCs/>
                <w:sz w:val="20"/>
                <w:szCs w:val="20"/>
              </w:rPr>
              <w:t>i’r</w:t>
            </w:r>
            <w:r w:rsidRPr="00DB4233">
              <w:rPr>
                <w:i/>
                <w:iCs/>
                <w:sz w:val="20"/>
                <w:szCs w:val="20"/>
              </w:rPr>
              <w:t xml:space="preserve"> dyfodol’.</w:t>
            </w:r>
          </w:p>
        </w:tc>
      </w:tr>
      <w:tr w:rsidRPr="00DB4233" w:rsidR="00F9055E" w:rsidTr="43FEDE91" w14:paraId="31A148D2" w14:textId="77777777">
        <w:tc>
          <w:tcPr>
            <w:tcW w:w="14590" w:type="dxa"/>
            <w:gridSpan w:val="4"/>
            <w:tcMar/>
          </w:tcPr>
          <w:p w:rsidRPr="00DB4233" w:rsidR="00F9055E" w:rsidP="003754EC" w:rsidRDefault="00F9055E" w14:paraId="49FF4419" w14:textId="6E5B73BA"/>
          <w:p w:rsidRPr="00DB4233" w:rsidR="00F9055E" w:rsidP="003754EC" w:rsidRDefault="00F9055E" w14:paraId="60E44E6B" w14:textId="77777777">
            <w:pPr>
              <w:rPr>
                <w:szCs w:val="28"/>
              </w:rPr>
            </w:pPr>
          </w:p>
        </w:tc>
      </w:tr>
      <w:tr w:rsidRPr="00DB4233" w:rsidR="00F9055E" w:rsidTr="43FEDE91" w14:paraId="3F6DCFC2" w14:textId="77777777">
        <w:trPr>
          <w:trHeight w:val="558"/>
        </w:trPr>
        <w:tc>
          <w:tcPr>
            <w:tcW w:w="14590" w:type="dxa"/>
            <w:gridSpan w:val="4"/>
            <w:shd w:val="clear" w:color="auto" w:fill="94BAD6"/>
            <w:tcMar/>
          </w:tcPr>
          <w:p w:rsidRPr="00DB4233" w:rsidR="00F9055E" w:rsidP="79DC4924" w:rsidRDefault="003E4051" w14:paraId="37D438CE" w14:textId="71617A12">
            <w:pPr>
              <w:rPr>
                <w:rStyle w:val="Hyperlink"/>
                <w:rFonts w:cs="Calibri" w:cstheme="minorAscii"/>
                <w:b w:val="1"/>
                <w:bCs w:val="1"/>
                <w:color w:val="94BAD6"/>
                <w:sz w:val="20"/>
                <w:szCs w:val="20"/>
                <w:u w:val="none"/>
              </w:rPr>
            </w:pPr>
            <w:r w:rsidRPr="79DC4924" w:rsidR="001F0E7B">
              <w:rPr>
                <w:rFonts w:cs="Calibri" w:cstheme="minorAscii"/>
                <w:b w:val="1"/>
                <w:bCs w:val="1"/>
              </w:rPr>
              <w:t>Meini Prawf Llwyddiant</w:t>
            </w:r>
            <w:r w:rsidRPr="79DC4924" w:rsidR="001F0E7B">
              <w:rPr>
                <w:rFonts w:cs="Calibri" w:cstheme="minorAscii"/>
                <w:b w:val="1"/>
                <w:bCs w:val="1"/>
              </w:rPr>
              <w:t xml:space="preserve"> </w:t>
            </w:r>
            <w:r w:rsidRPr="79DC4924" w:rsidR="001F0E7B">
              <w:rPr>
                <w:rFonts w:cs="Calibri" w:cstheme="minorAscii"/>
                <w:b w:val="1"/>
                <w:bCs w:val="1"/>
                <w:sz w:val="20"/>
                <w:szCs w:val="20"/>
              </w:rPr>
              <w:t>(</w:t>
            </w:r>
            <w:r w:rsidRPr="79DC4924" w:rsidR="001F0E7B">
              <w:rPr>
                <w:b w:val="1"/>
                <w:bCs w:val="1"/>
                <w:sz w:val="20"/>
                <w:szCs w:val="20"/>
              </w:rPr>
              <w:t>6:42 ar y fideo)</w:t>
            </w:r>
          </w:p>
          <w:p w:rsidRPr="00DB4233" w:rsidR="00F757F3" w:rsidP="001F0E7B" w:rsidRDefault="001F0E7B" w14:paraId="6393FD6B" w14:textId="71489A6B">
            <w:pPr>
              <w:rPr>
                <w:rFonts w:cstheme="minorHAnsi"/>
                <w:i/>
                <w:iCs/>
                <w:color w:val="94BAD6"/>
                <w:sz w:val="20"/>
                <w:szCs w:val="20"/>
              </w:rPr>
            </w:pPr>
            <w:r w:rsidRPr="00DB4233">
              <w:rPr>
                <w:rFonts w:cstheme="minorHAnsi"/>
                <w:i/>
                <w:iCs/>
                <w:sz w:val="20"/>
                <w:szCs w:val="20"/>
              </w:rPr>
              <w:t>Helpu disgyblion i ddatblygu dealltwriaeth fanwl o’r hyn maen nhw i fod i’w ddysgu, eu helpu i ddeall sut beth fydd llwyddiant, sut mae tasgau’r wers yn berthnasol i’r amcan.</w:t>
            </w:r>
          </w:p>
        </w:tc>
      </w:tr>
      <w:tr w:rsidRPr="00DB4233" w:rsidR="00F9055E" w:rsidTr="43FEDE91" w14:paraId="732182D7" w14:textId="77777777">
        <w:trPr>
          <w:trHeight w:val="699"/>
        </w:trPr>
        <w:tc>
          <w:tcPr>
            <w:tcW w:w="14590" w:type="dxa"/>
            <w:gridSpan w:val="4"/>
            <w:tcMar/>
          </w:tcPr>
          <w:p w:rsidRPr="00DB4233" w:rsidR="00F9055E" w:rsidP="003754EC" w:rsidRDefault="00F9055E" w14:paraId="776830B5" w14:textId="77777777">
            <w:pPr>
              <w:rPr>
                <w:rFonts w:cstheme="minorHAnsi"/>
              </w:rPr>
            </w:pPr>
          </w:p>
        </w:tc>
      </w:tr>
      <w:tr w:rsidRPr="00DB4233" w:rsidR="00F9055E" w:rsidTr="43FEDE91" w14:paraId="6336D857" w14:textId="77777777">
        <w:trPr>
          <w:trHeight w:val="553"/>
        </w:trPr>
        <w:tc>
          <w:tcPr>
            <w:tcW w:w="14590" w:type="dxa"/>
            <w:gridSpan w:val="4"/>
            <w:shd w:val="clear" w:color="auto" w:fill="94BAD6"/>
            <w:tcMar/>
          </w:tcPr>
          <w:p w:rsidRPr="00DB4233" w:rsidR="00F9055E" w:rsidP="001F0E7B" w:rsidRDefault="001F0E7B" w14:paraId="63B5490F" w14:textId="33773E47">
            <w:pPr>
              <w:rPr>
                <w:rFonts w:cstheme="minorHAnsi"/>
                <w:b/>
                <w:bCs/>
                <w:color w:val="94BAD6"/>
              </w:rPr>
            </w:pPr>
            <w:r w:rsidRPr="00DB4233">
              <w:rPr>
                <w:rFonts w:cstheme="minorHAnsi"/>
                <w:b/>
                <w:bCs/>
              </w:rPr>
              <w:lastRenderedPageBreak/>
              <w:t>Cynllunio ar gyfer camsyniadau:</w:t>
            </w:r>
          </w:p>
          <w:p w:rsidRPr="00021B5E" w:rsidR="00F9055E" w:rsidP="001F0E7B" w:rsidRDefault="001F0E7B" w14:paraId="7EF0493E" w14:textId="7DEB1DED">
            <w:pPr>
              <w:rPr>
                <w:i/>
                <w:iCs/>
                <w:color w:val="94BAD6"/>
              </w:rPr>
            </w:pP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Mae pob gwers yn cynnig yr </w:t>
            </w:r>
            <w:r w:rsidRPr="00021B5E" w:rsidR="00D611A7">
              <w:rPr>
                <w:i/>
                <w:iCs/>
                <w:color w:val="000000" w:themeColor="text1"/>
                <w:sz w:val="20"/>
                <w:szCs w:val="20"/>
              </w:rPr>
              <w:t>addewid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o ddysgu a chamsyniadau.</w:t>
            </w:r>
            <w:r w:rsidRPr="00021B5E" w:rsidR="00F9055E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Defnyddiwch yr adran hon i ragweld gwallau </w:t>
            </w:r>
            <w:r w:rsidRPr="00021B5E" w:rsidR="00F37B17">
              <w:rPr>
                <w:i/>
                <w:iCs/>
                <w:color w:val="000000" w:themeColor="text1"/>
                <w:sz w:val="20"/>
                <w:szCs w:val="20"/>
              </w:rPr>
              <w:t>disgyblion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a’ch </w:t>
            </w:r>
            <w:r w:rsidRPr="00021B5E" w:rsidR="00D611A7">
              <w:rPr>
                <w:i/>
                <w:iCs/>
                <w:color w:val="000000" w:themeColor="text1"/>
                <w:sz w:val="20"/>
                <w:szCs w:val="20"/>
              </w:rPr>
              <w:t>ymatebion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iddynt a gofynnwch am arweiniad os oes angen.</w:t>
            </w:r>
          </w:p>
        </w:tc>
      </w:tr>
      <w:tr w:rsidRPr="00DB4233" w:rsidR="00F9055E" w:rsidTr="43FEDE91" w14:paraId="35928AF0" w14:textId="77777777">
        <w:trPr>
          <w:trHeight w:val="703"/>
        </w:trPr>
        <w:tc>
          <w:tcPr>
            <w:tcW w:w="14590" w:type="dxa"/>
            <w:gridSpan w:val="4"/>
            <w:tcMar/>
          </w:tcPr>
          <w:p w:rsidRPr="00DB4233" w:rsidR="00F9055E" w:rsidP="003754EC" w:rsidRDefault="00F9055E" w14:paraId="2E595EB1" w14:textId="77777777">
            <w:pPr>
              <w:rPr>
                <w:rFonts w:cstheme="minorHAnsi"/>
              </w:rPr>
            </w:pPr>
          </w:p>
        </w:tc>
      </w:tr>
    </w:tbl>
    <w:p w:rsidRPr="00DB4233" w:rsidR="00860BF0" w:rsidP="00860BF0" w:rsidRDefault="00860BF0" w14:paraId="55A6021D" w14:textId="77777777">
      <w:pPr>
        <w:tabs>
          <w:tab w:val="center" w:pos="4510"/>
        </w:tabs>
        <w:rPr>
          <w:sz w:val="28"/>
          <w:szCs w:val="28"/>
        </w:rPr>
      </w:pPr>
    </w:p>
    <w:p w:rsidRPr="00DB4233" w:rsidR="00F9055E" w:rsidP="00F9055E" w:rsidRDefault="00F9055E" w14:paraId="30135971" w14:textId="194A6233">
      <w:pPr>
        <w:rPr>
          <w:sz w:val="28"/>
          <w:szCs w:val="28"/>
        </w:rPr>
        <w:sectPr w:rsidRPr="00DB4233" w:rsidR="00F9055E" w:rsidSect="00F9055E">
          <w:headerReference w:type="even" r:id="rId17"/>
          <w:headerReference w:type="default" r:id="rId18"/>
          <w:headerReference w:type="first" r:id="rId19"/>
          <w:pgSz w:w="16840" w:h="11900" w:orient="landscape"/>
          <w:pgMar w:top="1440" w:right="1440" w:bottom="1440" w:left="795" w:header="720" w:footer="720" w:gutter="0"/>
          <w:cols w:space="720"/>
          <w:docGrid w:linePitch="360"/>
        </w:sectPr>
      </w:pPr>
    </w:p>
    <w:p w:rsidRPr="00DB4233" w:rsidR="00171EAF" w:rsidP="008F740E" w:rsidRDefault="00171EAF" w14:paraId="56CCD37C" w14:textId="77777777">
      <w:pPr>
        <w:jc w:val="center"/>
        <w:rPr>
          <w:rFonts w:ascii="Arial" w:hAnsi="Arial" w:cs="Arial"/>
          <w:b/>
          <w:sz w:val="22"/>
          <w:szCs w:val="22"/>
        </w:rPr>
      </w:pPr>
    </w:p>
    <w:p w:rsidRPr="00DB4233" w:rsidR="00171EAF" w:rsidP="00171EAF" w:rsidRDefault="00171EAF" w14:paraId="28A8355D" w14:textId="77777777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413"/>
        <w:gridCol w:w="3737"/>
        <w:gridCol w:w="4842"/>
        <w:gridCol w:w="2559"/>
        <w:gridCol w:w="2786"/>
      </w:tblGrid>
      <w:tr w:rsidRPr="00DB4233" w:rsidR="00171EAF" w:rsidTr="00C964D6" w14:paraId="5C064822" w14:textId="77777777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:rsidRPr="00DB4233" w:rsidR="00171EAF" w:rsidP="00BF13F6" w:rsidRDefault="00171EAF" w14:paraId="5813EFCC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</w:p>
          <w:p w:rsidRPr="00DB4233" w:rsidR="00171EAF" w:rsidP="001F0E7B" w:rsidRDefault="001F0E7B" w14:paraId="0FE35C19" w14:textId="7E7EDE7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  <w:r w:rsidRPr="00DB4233">
              <w:rPr>
                <w:rFonts w:asciiTheme="minorHAnsi" w:hAnsiTheme="minorHAnsi" w:cstheme="minorHAnsi"/>
                <w:b/>
                <w:bCs/>
                <w:lang w:val="cy-GB"/>
              </w:rPr>
              <w:t xml:space="preserve">DILYNIANT ADDYSGU A DYSGU </w:t>
            </w:r>
          </w:p>
          <w:p w:rsidRPr="00DB4233" w:rsidR="00171EAF" w:rsidP="00BF13F6" w:rsidRDefault="00164387" w14:paraId="2050EFA5" w14:textId="31690761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(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Ychwanegwch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neu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dilëwch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resi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isod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fel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bo'n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briodol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)</w:t>
            </w:r>
          </w:p>
        </w:tc>
      </w:tr>
      <w:tr w:rsidRPr="00DB4233" w:rsidR="000B0805" w:rsidTr="007D48C6" w14:paraId="42468F78" w14:textId="77777777">
        <w:trPr>
          <w:trHeight w:val="2276"/>
        </w:trPr>
        <w:tc>
          <w:tcPr>
            <w:tcW w:w="1413" w:type="dxa"/>
          </w:tcPr>
          <w:p w:rsidRPr="00DB4233" w:rsidR="00171EAF" w:rsidP="00BF13F6" w:rsidRDefault="00171EAF" w14:paraId="780A2D38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DB4233" w:rsidR="00171EAF" w:rsidP="00F40385" w:rsidRDefault="00F40385" w14:paraId="3975BAA0" w14:textId="409FF62E">
            <w:pPr>
              <w:jc w:val="center"/>
              <w:rPr>
                <w:rFonts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Amseru:</w:t>
            </w:r>
          </w:p>
          <w:p w:rsidRPr="00DB4233" w:rsidR="00171EAF" w:rsidP="00F40385" w:rsidRDefault="00115F3F" w14:paraId="74855A92" w14:textId="5A2EDA23">
            <w:pPr>
              <w:jc w:val="center"/>
              <w:rPr>
                <w:rFonts w:eastAsia="Times New Roman" w:cstheme="minorHAnsi"/>
                <w:i/>
                <w:iCs/>
                <w:color w:val="FFFFFF"/>
                <w:sz w:val="16"/>
                <w:szCs w:val="16"/>
                <w:lang w:eastAsia="en-GB"/>
              </w:rPr>
            </w:pP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>Rhannwch yr amseroedd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 xml:space="preserve"> </w:t>
            </w: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>i</w:t>
            </w: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 xml:space="preserve"> grwpiau os yw'n briodol.</w:t>
            </w:r>
            <w:r w:rsidRPr="00DB4233" w:rsidR="007D48C6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br/>
            </w:r>
            <w:r w:rsidRPr="00DB4233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Ystyriwch y cyflymder, lefelau ymgysylltu (sicrhewch fod </w:t>
            </w:r>
            <w:r w:rsidR="00021B5E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disgyblion</w:t>
            </w:r>
            <w:r w:rsidRPr="00DB4233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yn ‘gwneud’ </w:t>
            </w:r>
            <w:r w:rsidRPr="00DB4233" w:rsidR="002E0549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rhywbeth </w:t>
            </w:r>
            <w:r w:rsidRPr="00DB4233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yn </w:t>
            </w:r>
            <w:r w:rsidRPr="00DB4233" w:rsidR="002E0549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fuan</w:t>
            </w:r>
            <w:r w:rsidRPr="00115F3F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), </w:t>
            </w:r>
            <w:r w:rsidRPr="00115F3F" w:rsidR="002E0549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g</w:t>
            </w:r>
            <w:r w:rsidRPr="00115F3F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an reoli’r pontio</w:t>
            </w:r>
          </w:p>
          <w:p w:rsidRPr="00DB4233" w:rsidR="00171EAF" w:rsidP="00906E10" w:rsidRDefault="00171EAF" w14:paraId="3B531794" w14:textId="7777777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737" w:type="dxa"/>
          </w:tcPr>
          <w:p w:rsidRPr="00DB4233" w:rsidR="00171EAF" w:rsidP="00BF13F6" w:rsidRDefault="00171EAF" w14:paraId="7DBC5257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DB4233" w:rsidR="001B6E9B" w:rsidP="00F40385" w:rsidRDefault="00F40385" w14:paraId="26064320" w14:textId="78BED466">
            <w:pPr>
              <w:jc w:val="center"/>
              <w:rPr>
                <w:rFonts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Rôl yr athro a staff cymorth:</w:t>
            </w:r>
          </w:p>
          <w:p w:rsidRPr="00DB4233" w:rsidR="00171EAF" w:rsidP="00F40385" w:rsidRDefault="00F40385" w14:paraId="0B9D0710" w14:textId="01C28D52">
            <w:pPr>
              <w:jc w:val="center"/>
              <w:rPr>
                <w:i/>
                <w:iCs/>
                <w:color w:val="FFFFFF"/>
              </w:rPr>
            </w:pP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e.e. cwestiynau allweddol, adalw dysgu </w:t>
            </w:r>
            <w:r w:rsidRPr="00DB4233" w:rsidR="00D611A7">
              <w:rPr>
                <w:i/>
                <w:iCs/>
                <w:color w:val="000000" w:themeColor="text1"/>
                <w:sz w:val="18"/>
                <w:szCs w:val="18"/>
              </w:rPr>
              <w:t>blaenorol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 (Pa ddysgu blaenorol </w:t>
            </w:r>
            <w:r w:rsidRPr="00DB4233" w:rsidR="00E92957">
              <w:rPr>
                <w:i/>
                <w:iCs/>
                <w:color w:val="000000" w:themeColor="text1"/>
                <w:sz w:val="18"/>
                <w:szCs w:val="18"/>
              </w:rPr>
              <w:t xml:space="preserve">y mae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angen ailedrych arno yn y wers heddiw?), modelu ac esboniadau, gwirio deall</w:t>
            </w:r>
            <w:r w:rsidRPr="00DB4233" w:rsidR="0024568A">
              <w:rPr>
                <w:i/>
                <w:iCs/>
                <w:color w:val="000000" w:themeColor="text1"/>
                <w:sz w:val="18"/>
                <w:szCs w:val="18"/>
              </w:rPr>
              <w:t>t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wriaeth, </w:t>
            </w:r>
            <w:r w:rsidRPr="00DB4233" w:rsidR="00AB604D">
              <w:rPr>
                <w:i/>
                <w:iCs/>
                <w:color w:val="000000" w:themeColor="text1"/>
                <w:sz w:val="18"/>
                <w:szCs w:val="18"/>
              </w:rPr>
              <w:t xml:space="preserve">y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defnydd a</w:t>
            </w:r>
            <w:r w:rsidRPr="00DB4233" w:rsidR="00AB604D">
              <w:rPr>
                <w:i/>
                <w:iCs/>
                <w:color w:val="000000" w:themeColor="text1"/>
                <w:sz w:val="18"/>
                <w:szCs w:val="18"/>
              </w:rPr>
              <w:t xml:space="preserve"> fwriedir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o oedolion ychwanegol.</w:t>
            </w:r>
            <w:r w:rsidRPr="00DB4233" w:rsidR="5B65F4A2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021B5E" w:rsidR="00C364A1">
              <w:rPr>
                <w:i/>
                <w:iCs/>
                <w:color w:val="000000" w:themeColor="text1"/>
                <w:sz w:val="18"/>
                <w:szCs w:val="18"/>
              </w:rPr>
              <w:t xml:space="preserve">Nodwch </w:t>
            </w:r>
            <w:r w:rsidR="00021B5E">
              <w:rPr>
                <w:i/>
                <w:iCs/>
                <w:color w:val="000000" w:themeColor="text1"/>
                <w:sz w:val="18"/>
                <w:szCs w:val="18"/>
              </w:rPr>
              <w:t>d</w:t>
            </w:r>
            <w:r w:rsidRPr="00021B5E" w:rsidR="00C364A1">
              <w:rPr>
                <w:i/>
                <w:iCs/>
                <w:color w:val="000000" w:themeColor="text1"/>
                <w:sz w:val="18"/>
                <w:szCs w:val="18"/>
              </w:rPr>
              <w:t>d</w:t>
            </w:r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ewis o fodel </w:t>
            </w:r>
            <w:proofErr w:type="spellStart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>addysgegol</w:t>
            </w:r>
            <w:proofErr w:type="spellEnd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 neu o’r 12 egwyddor </w:t>
            </w:r>
            <w:proofErr w:type="spellStart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>addysgegol</w:t>
            </w:r>
            <w:proofErr w:type="spellEnd"/>
          </w:p>
        </w:tc>
        <w:tc>
          <w:tcPr>
            <w:tcW w:w="4842" w:type="dxa"/>
          </w:tcPr>
          <w:p w:rsidRPr="00DB4233" w:rsidR="00171EAF" w:rsidP="00BF13F6" w:rsidRDefault="00171EAF" w14:paraId="2224AC0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DB4233" w:rsidR="00171EAF" w:rsidP="00F40385" w:rsidRDefault="00F40385" w14:paraId="156EC7B7" w14:textId="62CEC335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Dysgu gan </w:t>
            </w:r>
            <w:r w:rsidR="0016438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ddisgyblion</w:t>
            </w: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:rsidRPr="00DB4233" w:rsidR="00171EAF" w:rsidP="0024568A" w:rsidRDefault="00164387" w14:paraId="4A260112" w14:textId="5AFDF9DC">
            <w:pPr>
              <w:pStyle w:val="NoSpacing"/>
              <w:jc w:val="center"/>
              <w:rPr>
                <w:rFonts w:asciiTheme="minorHAnsi" w:hAnsiTheme="minorHAnsi"/>
                <w:color w:val="FFFFFF"/>
                <w:sz w:val="20"/>
                <w:szCs w:val="20"/>
                <w:lang w:val="cy-GB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Beth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fydd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disgyblion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ei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wneud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pha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ddysgu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bydd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digwydd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?</w:t>
            </w:r>
          </w:p>
          <w:p w:rsidRPr="00DB4233" w:rsidR="00171EAF" w:rsidP="000B0805" w:rsidRDefault="0024568A" w14:paraId="074EDC1F" w14:textId="1CCA81A9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FFFFFF"/>
                <w:sz w:val="18"/>
                <w:szCs w:val="18"/>
                <w:lang w:val="cy-GB"/>
              </w:rPr>
            </w:pP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Ystyriwch</w:t>
            </w:r>
            <w:r w:rsidRPr="00DB4233" w:rsidR="000B080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DALPIO (CHUNKING) </w:t>
            </w: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(gall gormod o wybodaeth gyfyngu ar y dysgu)</w:t>
            </w:r>
          </w:p>
        </w:tc>
        <w:tc>
          <w:tcPr>
            <w:tcW w:w="2559" w:type="dxa"/>
          </w:tcPr>
          <w:p w:rsidRPr="00DB4233" w:rsidR="00171EAF" w:rsidP="00BF13F6" w:rsidRDefault="00171EAF" w14:paraId="775F50DF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DB4233" w:rsidR="00171EAF" w:rsidP="000B0805" w:rsidRDefault="000B0805" w14:paraId="27F3108F" w14:textId="7D7DC06E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Strategaethau Cynhwysol (gwahaniaethu):</w:t>
            </w:r>
          </w:p>
          <w:p w:rsidRPr="00D17A66" w:rsidR="00115F3F" w:rsidP="00115F3F" w:rsidRDefault="00115F3F" w14:paraId="50DBCDE4" w14:textId="7777777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‘Canolbwyntiwch ar yr hyn sydd i’w addysgu, (a sut) yn hytrach na phwy fydd yn ei ddysgu’ (</w:t>
            </w:r>
            <w:proofErr w:type="spellStart"/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Florian</w:t>
            </w:r>
            <w:proofErr w:type="spellEnd"/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, Black-Hawkins, 2011). Cyfeiriwch yn briodol at adnoddau sy’n cefnogi hyn.</w:t>
            </w:r>
          </w:p>
          <w:p w:rsidRPr="00D17A66" w:rsidR="00115F3F" w:rsidP="00115F3F" w:rsidRDefault="00021B5E" w14:paraId="1B7696C5" w14:textId="3E052749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Rhesymau dros, a manylion </w:t>
            </w:r>
            <w:proofErr w:type="spellStart"/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sgaffaldi</w:t>
            </w:r>
            <w:r w:rsidRPr="00D17A66" w:rsid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o</w:t>
            </w:r>
            <w:proofErr w:type="spellEnd"/>
            <w:r w:rsidRPr="00D17A66" w:rsid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dysgu</w:t>
            </w: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:rsidRPr="00DB4233" w:rsidR="00F37B17" w:rsidP="00115F3F" w:rsidRDefault="00021B5E" w14:paraId="49ABC1C7" w14:textId="5FE917D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 oes amrywiaeth o gynrychiolaeth e.e. rhyw</w:t>
            </w:r>
          </w:p>
        </w:tc>
        <w:tc>
          <w:tcPr>
            <w:tcW w:w="2786" w:type="dxa"/>
          </w:tcPr>
          <w:p w:rsidRPr="00DB4233" w:rsidR="00171EAF" w:rsidP="00BF13F6" w:rsidRDefault="00171EAF" w14:paraId="5D35BAD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:rsidRPr="00DB4233" w:rsidR="00171EAF" w:rsidP="000B0805" w:rsidRDefault="000B0805" w14:paraId="714CE7B9" w14:textId="290E2F8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Gwirio beth mae </w:t>
            </w:r>
            <w:r w:rsidR="0016438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disgyblion</w:t>
            </w: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yn ei wybod, ei ddeall ac yn</w:t>
            </w:r>
            <w:r w:rsidRPr="00DB4233" w:rsidR="00E9295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gallu’i</w:t>
            </w:r>
            <w:proofErr w:type="spellEnd"/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wneud: </w:t>
            </w:r>
          </w:p>
          <w:p w:rsidRPr="00DB4233" w:rsidR="00171EAF" w:rsidP="000B0805" w:rsidRDefault="000B0805" w14:paraId="506F41B8" w14:textId="559F6D4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cwestiynau allweddol, cyfleoedd i hunanasesu ac asesu cymheiriaid, strategaethau </w:t>
            </w:r>
            <w:r w:rsidRPr="00DB4233" w:rsidR="00236EF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effeithiol o ran </w:t>
            </w:r>
            <w:proofErr w:type="spellStart"/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AagD</w:t>
            </w:r>
            <w:proofErr w:type="spellEnd"/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, cyfleoedd marcio byw, adborth a </w:t>
            </w:r>
            <w:r w:rsidRPr="00DB4233" w:rsidR="00D611A7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gynllunnir</w:t>
            </w:r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:rsidRPr="00DB4233" w:rsidR="03F6525D" w:rsidP="000B0805" w:rsidRDefault="000B0805" w14:paraId="3FB7289F" w14:textId="30AA4D79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FFFFFF"/>
                <w:sz w:val="18"/>
                <w:szCs w:val="18"/>
                <w:lang w:val="cy-GB"/>
              </w:rPr>
            </w:pP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Mathau o Arferion Adalw?</w:t>
            </w:r>
          </w:p>
          <w:p w:rsidRPr="00DB4233" w:rsidR="03F6525D" w:rsidP="03F6525D" w:rsidRDefault="03F6525D" w14:paraId="2347C017" w14:textId="2A345D5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:rsidRPr="00DB4233" w:rsidR="00171EAF" w:rsidP="008A76FC" w:rsidRDefault="00171EAF" w14:paraId="57390A22" w14:textId="40AE75D1">
            <w:pPr>
              <w:jc w:val="center"/>
              <w:rPr>
                <w:rFonts w:cstheme="minorHAnsi"/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Pr="00DB4233" w:rsidR="000B0805" w:rsidTr="007D48C6" w14:paraId="0B5576A7" w14:textId="77777777">
        <w:trPr>
          <w:trHeight w:val="1041"/>
        </w:trPr>
        <w:tc>
          <w:tcPr>
            <w:tcW w:w="1413" w:type="dxa"/>
          </w:tcPr>
          <w:p w:rsidRPr="00DB4233" w:rsidR="00171EAF" w:rsidP="00BF13F6" w:rsidRDefault="00171EAF" w14:paraId="27FAD59F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65EFABC8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369E0175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:rsidRPr="00DB4233" w:rsidR="00171EAF" w:rsidP="000B0805" w:rsidRDefault="00171EAF" w14:paraId="66AAAB43" w14:textId="21785241">
            <w:pPr>
              <w:pStyle w:val="NoSpacing"/>
              <w:rPr>
                <w:rFonts w:asciiTheme="minorHAnsi" w:hAnsiTheme="minorHAnsi" w:cstheme="minorHAnsi"/>
                <w:color w:val="FFFFFF"/>
                <w:lang w:val="cy-GB"/>
              </w:rPr>
            </w:pPr>
          </w:p>
        </w:tc>
        <w:tc>
          <w:tcPr>
            <w:tcW w:w="4842" w:type="dxa"/>
          </w:tcPr>
          <w:p w:rsidRPr="00DB4233" w:rsidR="00171EAF" w:rsidP="00BF13F6" w:rsidRDefault="00171EAF" w14:paraId="3C79074D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:rsidRPr="00DB4233" w:rsidR="00171EAF" w:rsidP="00BF13F6" w:rsidRDefault="00171EAF" w14:paraId="0A19E646" w14:textId="6352514C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:rsidRPr="00DB4233" w:rsidR="00171EAF" w:rsidP="00BF13F6" w:rsidRDefault="00171EAF" w14:paraId="1EA3C1FB" w14:textId="77777777">
            <w:pPr>
              <w:pStyle w:val="NoSpacing"/>
              <w:rPr>
                <w:lang w:val="cy-GB"/>
              </w:rPr>
            </w:pPr>
          </w:p>
        </w:tc>
      </w:tr>
      <w:tr w:rsidRPr="00DB4233" w:rsidR="000B0805" w:rsidTr="007D48C6" w14:paraId="43427B23" w14:textId="77777777">
        <w:trPr>
          <w:trHeight w:val="1033"/>
        </w:trPr>
        <w:tc>
          <w:tcPr>
            <w:tcW w:w="1413" w:type="dxa"/>
          </w:tcPr>
          <w:p w:rsidRPr="00DB4233" w:rsidR="00171EAF" w:rsidP="00BF13F6" w:rsidRDefault="00171EAF" w14:paraId="68B5AE8C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1CF60E73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2695003C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3D36C8F3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:rsidRPr="00DB4233" w:rsidR="00171EAF" w:rsidP="000B0805" w:rsidRDefault="00171EAF" w14:paraId="79C7F33B" w14:textId="18481C74">
            <w:pPr>
              <w:pStyle w:val="NoSpacing"/>
              <w:rPr>
                <w:rFonts w:asciiTheme="minorHAnsi" w:hAnsiTheme="minorHAnsi" w:cstheme="minorHAnsi"/>
                <w:color w:val="FFFFFF"/>
                <w:lang w:val="cy-GB"/>
              </w:rPr>
            </w:pPr>
          </w:p>
        </w:tc>
        <w:tc>
          <w:tcPr>
            <w:tcW w:w="4842" w:type="dxa"/>
          </w:tcPr>
          <w:p w:rsidRPr="00DB4233" w:rsidR="00171EAF" w:rsidP="00BF13F6" w:rsidRDefault="00171EAF" w14:paraId="06CB204A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:rsidRPr="00DB4233" w:rsidR="00171EAF" w:rsidP="00BF13F6" w:rsidRDefault="00171EAF" w14:paraId="39A2621E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:rsidRPr="00DB4233" w:rsidR="00171EAF" w:rsidP="00BF13F6" w:rsidRDefault="00171EAF" w14:paraId="259AEB52" w14:textId="77777777">
            <w:pPr>
              <w:pStyle w:val="NoSpacing"/>
              <w:rPr>
                <w:lang w:val="cy-GB"/>
              </w:rPr>
            </w:pPr>
          </w:p>
        </w:tc>
      </w:tr>
      <w:tr w:rsidRPr="00DB4233" w:rsidR="000B0805" w:rsidTr="007D48C6" w14:paraId="768F7627" w14:textId="77777777">
        <w:trPr>
          <w:trHeight w:val="1041"/>
        </w:trPr>
        <w:tc>
          <w:tcPr>
            <w:tcW w:w="1413" w:type="dxa"/>
          </w:tcPr>
          <w:p w:rsidRPr="00DB4233" w:rsidR="00171EAF" w:rsidP="00BF13F6" w:rsidRDefault="00171EAF" w14:paraId="687AB917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471B9D38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096B3C79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71FB9A3D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:rsidRPr="00DB4233" w:rsidR="00171EAF" w:rsidP="00BF13F6" w:rsidRDefault="00171EAF" w14:paraId="5C58FD69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4842" w:type="dxa"/>
          </w:tcPr>
          <w:p w:rsidRPr="00DB4233" w:rsidR="00171EAF" w:rsidP="00BF13F6" w:rsidRDefault="00171EAF" w14:paraId="5CFE8AAC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:rsidRPr="00DB4233" w:rsidR="00171EAF" w:rsidP="00BF13F6" w:rsidRDefault="00171EAF" w14:paraId="2C1AC70C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:rsidRPr="00DB4233" w:rsidR="00171EAF" w:rsidP="00BF13F6" w:rsidRDefault="00171EAF" w14:paraId="1A52D3AE" w14:textId="77777777">
            <w:pPr>
              <w:pStyle w:val="NoSpacing"/>
              <w:rPr>
                <w:lang w:val="cy-GB"/>
              </w:rPr>
            </w:pPr>
          </w:p>
        </w:tc>
      </w:tr>
      <w:tr w:rsidRPr="00DB4233" w:rsidR="000B0805" w:rsidTr="007D48C6" w14:paraId="0001126B" w14:textId="77777777">
        <w:trPr>
          <w:trHeight w:val="1041"/>
        </w:trPr>
        <w:tc>
          <w:tcPr>
            <w:tcW w:w="1413" w:type="dxa"/>
          </w:tcPr>
          <w:p w:rsidRPr="00DB4233" w:rsidR="00171EAF" w:rsidP="00BF13F6" w:rsidRDefault="00171EAF" w14:paraId="78B49BFE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43D159C8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516E26E5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09D705D9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:rsidRPr="00DB4233" w:rsidR="00171EAF" w:rsidP="00BF13F6" w:rsidRDefault="00171EAF" w14:paraId="19080377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4842" w:type="dxa"/>
          </w:tcPr>
          <w:p w:rsidRPr="00DB4233" w:rsidR="00171EAF" w:rsidP="00BF13F6" w:rsidRDefault="00171EAF" w14:paraId="6379B775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:rsidRPr="00DB4233" w:rsidR="00171EAF" w:rsidP="00BF13F6" w:rsidRDefault="00171EAF" w14:paraId="4F7FEB6E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:rsidRPr="00DB4233" w:rsidR="00171EAF" w:rsidP="00BF13F6" w:rsidRDefault="00171EAF" w14:paraId="7977B253" w14:textId="77777777">
            <w:pPr>
              <w:pStyle w:val="NoSpacing"/>
              <w:rPr>
                <w:lang w:val="cy-GB"/>
              </w:rPr>
            </w:pPr>
          </w:p>
        </w:tc>
      </w:tr>
    </w:tbl>
    <w:p w:rsidRPr="00DB4233" w:rsidR="00171EAF" w:rsidP="00171EAF" w:rsidRDefault="00171EAF" w14:paraId="33FC4CE7" w14:textId="52ABECCC">
      <w:pPr>
        <w:rPr>
          <w:sz w:val="28"/>
          <w:szCs w:val="28"/>
        </w:rPr>
        <w:sectPr w:rsidRPr="00DB4233" w:rsidR="00171EAF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B4233" w:rsidR="00825827" w:rsidP="7FADEBB9" w:rsidRDefault="00825827" w14:paraId="38E88527" w14:textId="23B88795">
      <w:pPr>
        <w:jc w:val="center"/>
        <w:rPr>
          <w:b/>
          <w:bCs/>
          <w:sz w:val="28"/>
          <w:szCs w:val="28"/>
        </w:rPr>
      </w:pPr>
    </w:p>
    <w:tbl>
      <w:tblPr>
        <w:tblStyle w:val="TableGrid3"/>
        <w:tblpPr w:leftFromText="180" w:rightFromText="180" w:vertAnchor="text" w:horzAnchor="margin" w:tblpY="63"/>
        <w:tblW w:w="14995" w:type="dxa"/>
        <w:tblLook w:val="04A0" w:firstRow="1" w:lastRow="0" w:firstColumn="1" w:lastColumn="0" w:noHBand="0" w:noVBand="1"/>
      </w:tblPr>
      <w:tblGrid>
        <w:gridCol w:w="3256"/>
        <w:gridCol w:w="39"/>
        <w:gridCol w:w="11700"/>
      </w:tblGrid>
      <w:tr w:rsidRPr="00DB4233" w:rsidR="00A8673B" w:rsidTr="7FADEBB9" w14:paraId="6EC3CAA8" w14:textId="77777777">
        <w:trPr>
          <w:trHeight w:val="489"/>
        </w:trPr>
        <w:tc>
          <w:tcPr>
            <w:tcW w:w="14995" w:type="dxa"/>
            <w:gridSpan w:val="3"/>
            <w:shd w:val="clear" w:color="auto" w:fill="94BAD6"/>
          </w:tcPr>
          <w:p w:rsidR="55696803" w:rsidP="000B0805" w:rsidRDefault="000B0805" w14:paraId="51B758FA" w14:textId="30B25B5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33">
              <w:rPr>
                <w:b/>
                <w:bCs/>
                <w:sz w:val="28"/>
                <w:szCs w:val="28"/>
              </w:rPr>
              <w:t>Gwerthuso’r Profiad Dysgu</w:t>
            </w:r>
          </w:p>
          <w:p w:rsidR="00FA3E8A" w:rsidP="000B0805" w:rsidRDefault="00FA3E8A" w14:paraId="456733C8" w14:textId="58BC5F9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Dylai fod tystiolaeth o adfyfyrio a thrafod ar bob gwers yn eich dyddlyfr dysgu. Mae croeso i chi ddefnyddio’r cwestiynau isod i gefnogi hy</w:t>
            </w:r>
            <w:r w:rsidR="00164387">
              <w:rPr>
                <w:i/>
                <w:iCs/>
                <w:sz w:val="22"/>
                <w:szCs w:val="22"/>
              </w:rPr>
              <w:t>n</w:t>
            </w:r>
            <w:r>
              <w:rPr>
                <w:i/>
                <w:iCs/>
                <w:sz w:val="22"/>
                <w:szCs w:val="22"/>
              </w:rPr>
              <w:t>.</w:t>
            </w:r>
          </w:p>
          <w:p w:rsidRPr="00FA3E8A" w:rsidR="00FA3E8A" w:rsidP="000B0805" w:rsidRDefault="00FA3E8A" w14:paraId="70CCEE05" w14:textId="06977DD1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Cwblhewch yr adran werthuso isod ar gyfer </w:t>
            </w:r>
            <w:r w:rsidRPr="00FA3E8A">
              <w:rPr>
                <w:b/>
                <w:bCs/>
                <w:i/>
                <w:iCs/>
                <w:sz w:val="22"/>
                <w:szCs w:val="22"/>
              </w:rPr>
              <w:t>dwy</w:t>
            </w:r>
            <w:r>
              <w:rPr>
                <w:i/>
                <w:iCs/>
                <w:sz w:val="22"/>
                <w:szCs w:val="22"/>
              </w:rPr>
              <w:t xml:space="preserve"> o’ch gwersi bob wythnos.</w:t>
            </w:r>
          </w:p>
          <w:p w:rsidRPr="00DB4233" w:rsidR="00A8673B" w:rsidP="00FA3E8A" w:rsidRDefault="00A8673B" w14:paraId="5CFCF159" w14:textId="77777777">
            <w:pPr>
              <w:jc w:val="center"/>
              <w:rPr>
                <w:sz w:val="20"/>
                <w:szCs w:val="20"/>
              </w:rPr>
            </w:pPr>
          </w:p>
        </w:tc>
      </w:tr>
      <w:tr w:rsidRPr="00DB4233" w:rsidR="00A8673B" w:rsidTr="00E46BB4" w14:paraId="3062B5D2" w14:textId="77777777">
        <w:trPr>
          <w:trHeight w:val="668"/>
        </w:trPr>
        <w:tc>
          <w:tcPr>
            <w:tcW w:w="3295" w:type="dxa"/>
            <w:gridSpan w:val="2"/>
            <w:shd w:val="clear" w:color="auto" w:fill="94BAD6"/>
          </w:tcPr>
          <w:p w:rsidRPr="00DB4233" w:rsidR="00A8673B" w:rsidP="00A8673B" w:rsidRDefault="000B0805" w14:paraId="68427B60" w14:textId="0C3A526E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>Pa ddysgu blaenorol sydd wedi digwydd?</w:t>
            </w:r>
            <w:r w:rsidRPr="00DB4233" w:rsidR="00A8673B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700" w:type="dxa"/>
          </w:tcPr>
          <w:p w:rsidRPr="00DB4233" w:rsidR="00A8673B" w:rsidP="00A176BF" w:rsidRDefault="00A8673B" w14:paraId="38BC71B3" w14:textId="67AB26F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7FADEBB9" w14:paraId="1698B253" w14:textId="77777777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:rsidRPr="00DB4233" w:rsidR="00A8673B" w:rsidP="00365793" w:rsidRDefault="00365793" w14:paraId="29A01ACE" w14:textId="0DE3E0BE">
            <w:pPr>
              <w:rPr>
                <w:b/>
                <w:bCs/>
                <w:color w:val="94BAD6"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Beth wnaeth y </w:t>
            </w:r>
            <w:r w:rsidR="00FA3E8A">
              <w:rPr>
                <w:b/>
                <w:bCs/>
                <w:sz w:val="22"/>
                <w:szCs w:val="22"/>
              </w:rPr>
              <w:t>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ei ddysgu yn y wers hon a sut ydych chi’n gwybod?</w:t>
            </w:r>
          </w:p>
          <w:p w:rsidRPr="00DB4233" w:rsidR="00A8673B" w:rsidP="00A8673B" w:rsidRDefault="00A8673B" w14:paraId="76590C14" w14:textId="7777777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00" w:type="dxa"/>
          </w:tcPr>
          <w:p w:rsidRPr="00DB4233" w:rsidR="00A8673B" w:rsidP="00365793" w:rsidRDefault="00A8673B" w14:paraId="4E6CC8B3" w14:textId="7563FF5A">
            <w:pPr>
              <w:pStyle w:val="ListParagraph"/>
              <w:ind w:left="0"/>
              <w:rPr>
                <w:rFonts w:cstheme="minorHAnsi"/>
                <w:color w:val="FFFFFF"/>
                <w:sz w:val="20"/>
                <w:szCs w:val="20"/>
              </w:rPr>
            </w:pPr>
          </w:p>
          <w:p w:rsidRPr="00DB4233" w:rsidR="00A8673B" w:rsidP="00C208C1" w:rsidRDefault="00A8673B" w14:paraId="6E88F129" w14:textId="62A45EB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00E46BB4" w14:paraId="511EF94E" w14:textId="77777777">
        <w:trPr>
          <w:trHeight w:val="1933"/>
        </w:trPr>
        <w:tc>
          <w:tcPr>
            <w:tcW w:w="3295" w:type="dxa"/>
            <w:gridSpan w:val="2"/>
            <w:shd w:val="clear" w:color="auto" w:fill="94BAD6"/>
          </w:tcPr>
          <w:p w:rsidRPr="00DB4233" w:rsidR="002B3E5E" w:rsidP="00A8673B" w:rsidRDefault="00C208C1" w14:paraId="45B6E032" w14:textId="0F154364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Beth fydd y </w:t>
            </w:r>
            <w:r w:rsidR="00FA3E8A">
              <w:rPr>
                <w:b/>
                <w:bCs/>
                <w:sz w:val="22"/>
                <w:szCs w:val="22"/>
              </w:rPr>
              <w:t>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yn ei ddysgu nesaf?</w:t>
            </w:r>
            <w:r w:rsidRPr="00DB4233" w:rsidR="00A8673B">
              <w:rPr>
                <w:b/>
                <w:bCs/>
                <w:sz w:val="22"/>
                <w:szCs w:val="22"/>
              </w:rPr>
              <w:t xml:space="preserve"> </w:t>
            </w:r>
          </w:p>
          <w:p w:rsidRPr="00DB4233" w:rsidR="00AB446C" w:rsidP="00A8673B" w:rsidRDefault="00AB446C" w14:paraId="27A2658E" w14:textId="77777777">
            <w:pPr>
              <w:rPr>
                <w:b/>
                <w:bCs/>
                <w:sz w:val="22"/>
                <w:szCs w:val="22"/>
              </w:rPr>
            </w:pPr>
          </w:p>
          <w:p w:rsidRPr="00DB4233" w:rsidR="00A8673B" w:rsidP="00A8673B" w:rsidRDefault="00C208C1" w14:paraId="2AE07C22" w14:textId="70227D31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Sut bydd y wers hon yn effeithio ar ddysgu </w:t>
            </w:r>
            <w:r w:rsidR="00FA3E8A">
              <w:rPr>
                <w:b/>
                <w:bCs/>
                <w:sz w:val="22"/>
                <w:szCs w:val="22"/>
              </w:rPr>
              <w:t xml:space="preserve">i’r </w:t>
            </w:r>
            <w:r w:rsidRPr="00DB4233">
              <w:rPr>
                <w:b/>
                <w:bCs/>
                <w:sz w:val="22"/>
                <w:szCs w:val="22"/>
              </w:rPr>
              <w:t xml:space="preserve">dyfodol (a fydd angen iddyn nhw ddychwelyd ati ac </w:t>
            </w:r>
            <w:r w:rsidRPr="00DB4233" w:rsidR="00D611A7">
              <w:rPr>
                <w:b/>
                <w:bCs/>
                <w:sz w:val="22"/>
                <w:szCs w:val="22"/>
              </w:rPr>
              <w:t>atgyfnerthu</w:t>
            </w:r>
            <w:r w:rsidRPr="00DB4233">
              <w:rPr>
                <w:b/>
                <w:bCs/>
                <w:sz w:val="22"/>
                <w:szCs w:val="22"/>
              </w:rPr>
              <w:t>)?</w:t>
            </w:r>
            <w:r w:rsidRPr="00DB4233" w:rsidR="00A8673B">
              <w:rPr>
                <w:b/>
                <w:bCs/>
                <w:sz w:val="22"/>
                <w:szCs w:val="22"/>
              </w:rPr>
              <w:t xml:space="preserve"> </w:t>
            </w:r>
          </w:p>
          <w:p w:rsidRPr="00DB4233" w:rsidR="00A8673B" w:rsidP="00A8673B" w:rsidRDefault="00A8673B" w14:paraId="2C151EAE" w14:textId="05C6F80F">
            <w:pPr>
              <w:rPr>
                <w:b/>
                <w:bCs/>
              </w:rPr>
            </w:pPr>
          </w:p>
        </w:tc>
        <w:tc>
          <w:tcPr>
            <w:tcW w:w="11700" w:type="dxa"/>
          </w:tcPr>
          <w:p w:rsidRPr="00DB4233" w:rsidR="00A8673B" w:rsidP="00C208C1" w:rsidRDefault="00A8673B" w14:paraId="4146B873" w14:textId="0B84044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7FADEBB9" w14:paraId="0533EB5D" w14:textId="77777777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:rsidRPr="00DB4233" w:rsidR="00A8673B" w:rsidP="00C208C1" w:rsidRDefault="00C208C1" w14:paraId="3A45AD55" w14:textId="6C53830C">
            <w:pPr>
              <w:rPr>
                <w:b/>
                <w:bCs/>
                <w:color w:val="94BAD6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Sut </w:t>
            </w:r>
            <w:r w:rsidRPr="00DB4233" w:rsidR="00D611A7">
              <w:rPr>
                <w:b/>
                <w:bCs/>
                <w:sz w:val="22"/>
                <w:szCs w:val="22"/>
              </w:rPr>
              <w:t>gwnaeth</w:t>
            </w:r>
            <w:r w:rsidRPr="00DB4233">
              <w:rPr>
                <w:b/>
                <w:bCs/>
                <w:sz w:val="22"/>
                <w:szCs w:val="22"/>
              </w:rPr>
              <w:t xml:space="preserve"> y cynllun gwers hwn </w:t>
            </w:r>
            <w:r w:rsidRPr="00DB4233" w:rsidR="00D611A7">
              <w:rPr>
                <w:b/>
                <w:bCs/>
                <w:sz w:val="22"/>
                <w:szCs w:val="22"/>
              </w:rPr>
              <w:t>hyrwyddo</w:t>
            </w:r>
            <w:r w:rsidRPr="00DB4233">
              <w:rPr>
                <w:b/>
                <w:bCs/>
                <w:sz w:val="22"/>
                <w:szCs w:val="22"/>
              </w:rPr>
              <w:t xml:space="preserve"> dysgu gan </w:t>
            </w:r>
            <w:r w:rsidRPr="00FA3E8A">
              <w:rPr>
                <w:b/>
                <w:bCs/>
                <w:sz w:val="22"/>
                <w:szCs w:val="22"/>
              </w:rPr>
              <w:t>ddisgyblion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a hyder disgyblion?</w:t>
            </w:r>
          </w:p>
        </w:tc>
        <w:tc>
          <w:tcPr>
            <w:tcW w:w="11700" w:type="dxa"/>
          </w:tcPr>
          <w:p w:rsidRPr="00DB4233" w:rsidR="00A8673B" w:rsidP="00B4568C" w:rsidRDefault="00A8673B" w14:paraId="1E1776C3" w14:textId="3AB34C5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7FADEBB9" w14:paraId="49ACAFB5" w14:textId="77777777">
        <w:trPr>
          <w:trHeight w:val="395"/>
        </w:trPr>
        <w:tc>
          <w:tcPr>
            <w:tcW w:w="14995" w:type="dxa"/>
            <w:gridSpan w:val="3"/>
            <w:shd w:val="clear" w:color="auto" w:fill="94BAD6"/>
          </w:tcPr>
          <w:p w:rsidRPr="00DB4233" w:rsidR="00A8673B" w:rsidP="00B4568C" w:rsidRDefault="00B4568C" w14:paraId="13965436" w14:textId="4BFBD2AD">
            <w:pPr>
              <w:jc w:val="center"/>
              <w:rPr>
                <w:rFonts w:cstheme="minorHAnsi"/>
                <w:b/>
                <w:color w:val="94BAD6"/>
              </w:rPr>
            </w:pPr>
            <w:r w:rsidRPr="00DB4233">
              <w:rPr>
                <w:rFonts w:cstheme="minorHAnsi"/>
                <w:b/>
              </w:rPr>
              <w:t>Dadansoddiad Adfyfyriol o’r Addysgu a Strategaethau ar gyfer Datblygu</w:t>
            </w:r>
          </w:p>
          <w:p w:rsidRPr="00DB4233" w:rsidR="00A8673B" w:rsidP="00A8673B" w:rsidRDefault="00A8673B" w14:paraId="1394AC8F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00E46BB4" w14:paraId="13A8F30F" w14:textId="77777777">
        <w:trPr>
          <w:trHeight w:val="1576"/>
        </w:trPr>
        <w:tc>
          <w:tcPr>
            <w:tcW w:w="3256" w:type="dxa"/>
            <w:shd w:val="clear" w:color="auto" w:fill="94BAD6"/>
          </w:tcPr>
          <w:p w:rsidRPr="00DB4233" w:rsidR="0038178D" w:rsidP="0038178D" w:rsidRDefault="00B4568C" w14:paraId="1B80BFB2" w14:textId="7DA1BC3B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>Targedau Personol ar gyfer Cynnydd</w:t>
            </w:r>
            <w:r w:rsidRPr="00DB4233" w:rsidR="00A8673B">
              <w:rPr>
                <w:b/>
                <w:bCs/>
                <w:sz w:val="22"/>
                <w:szCs w:val="22"/>
              </w:rPr>
              <w:t xml:space="preserve"> </w:t>
            </w:r>
          </w:p>
          <w:p w:rsidRPr="00DB4233" w:rsidR="00A8673B" w:rsidP="00A8673B" w:rsidRDefault="007D48C6" w14:paraId="46499774" w14:textId="27EFA8BB">
            <w:pPr>
              <w:rPr>
                <w:b/>
                <w:bCs/>
                <w:sz w:val="20"/>
                <w:szCs w:val="20"/>
              </w:rPr>
            </w:pPr>
            <w:r w:rsidRPr="00DB4233">
              <w:rPr>
                <w:sz w:val="20"/>
                <w:szCs w:val="20"/>
              </w:rPr>
              <w:t xml:space="preserve">(cyfeiriwch at dargedau a nodwyd yn y </w:t>
            </w:r>
            <w:hyperlink r:id="rId20">
              <w:r w:rsidRPr="00DB4233">
                <w:rPr>
                  <w:rStyle w:val="Hyperlink"/>
                  <w:rFonts w:eastAsia="Times New Roman"/>
                  <w:sz w:val="20"/>
                  <w:szCs w:val="20"/>
                </w:rPr>
                <w:t>Canllaw Cynllunio</w:t>
              </w:r>
            </w:hyperlink>
            <w:r w:rsidRPr="00DB4233">
              <w:rPr>
                <w:rStyle w:val="Hyperlink"/>
                <w:rFonts w:eastAsia="Times New Roman"/>
                <w:sz w:val="20"/>
                <w:szCs w:val="20"/>
              </w:rPr>
              <w:t xml:space="preserve"> </w:t>
            </w:r>
            <w:r w:rsidRPr="00DB4233">
              <w:rPr>
                <w:sz w:val="20"/>
                <w:szCs w:val="20"/>
              </w:rPr>
              <w:t xml:space="preserve">neu </w:t>
            </w:r>
            <w:hyperlink r:id="rId21">
              <w:r w:rsidRPr="00DB4233">
                <w:rPr>
                  <w:rStyle w:val="Hyperlink"/>
                  <w:sz w:val="20"/>
                  <w:szCs w:val="20"/>
                </w:rPr>
                <w:t>Safonau Proffesiynol SAC</w:t>
              </w:r>
            </w:hyperlink>
            <w:r w:rsidRPr="00DB4233">
              <w:rPr>
                <w:sz w:val="20"/>
                <w:szCs w:val="20"/>
              </w:rPr>
              <w:t xml:space="preserve"> a chyfarfodydd mentora wythnosol.</w:t>
            </w:r>
            <w:r w:rsidR="00FA3E8A">
              <w:rPr>
                <w:sz w:val="20"/>
                <w:szCs w:val="20"/>
              </w:rPr>
              <w:t xml:space="preserve"> Gallwch hefyd dynnu o dargedau sy’n gysylltiedig </w:t>
            </w:r>
            <w:hyperlink r:id="rId22">
              <w:r w:rsidRPr="00DB4233">
                <w:rPr>
                  <w:rStyle w:val="Hyperlink"/>
                  <w:sz w:val="20"/>
                  <w:szCs w:val="20"/>
                </w:rPr>
                <w:t>Fframwaith Cymwyseddau Cymraeg</w:t>
              </w:r>
            </w:hyperlink>
          </w:p>
        </w:tc>
        <w:tc>
          <w:tcPr>
            <w:tcW w:w="11739" w:type="dxa"/>
            <w:gridSpan w:val="2"/>
            <w:shd w:val="clear" w:color="auto" w:fill="FFFFFF" w:themeFill="background1"/>
          </w:tcPr>
          <w:p w:rsidRPr="00DB4233" w:rsidR="00A8673B" w:rsidP="0038178D" w:rsidRDefault="006430C7" w14:paraId="283EFE27" w14:textId="567CF419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DB4233">
              <w:rPr>
                <w:rStyle w:val="eop"/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:rsidRPr="00DB4233" w:rsidR="00A8673B" w:rsidP="00A8673B" w:rsidRDefault="00A8673B" w14:paraId="260116EF" w14:textId="17986326">
      <w:pPr>
        <w:tabs>
          <w:tab w:val="left" w:pos="4118"/>
        </w:tabs>
      </w:pPr>
    </w:p>
    <w:sectPr w:rsidRPr="00DB4233" w:rsidR="00A8673B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537A" w:rsidP="00B24C18" w:rsidRDefault="00CA537A" w14:paraId="621099F2" w14:textId="77777777">
      <w:r>
        <w:separator/>
      </w:r>
    </w:p>
  </w:endnote>
  <w:endnote w:type="continuationSeparator" w:id="0">
    <w:p w:rsidR="00CA537A" w:rsidP="00B24C18" w:rsidRDefault="00CA537A" w14:paraId="2E045F82" w14:textId="77777777">
      <w:r>
        <w:continuationSeparator/>
      </w:r>
    </w:p>
  </w:endnote>
  <w:endnote w:type="continuationNotice" w:id="1">
    <w:p w:rsidR="00CA537A" w:rsidRDefault="00CA537A" w14:paraId="7FA48E58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537A" w:rsidP="00B24C18" w:rsidRDefault="00CA537A" w14:paraId="27DD3CA0" w14:textId="77777777">
      <w:r>
        <w:separator/>
      </w:r>
    </w:p>
  </w:footnote>
  <w:footnote w:type="continuationSeparator" w:id="0">
    <w:p w:rsidR="00CA537A" w:rsidP="00B24C18" w:rsidRDefault="00CA537A" w14:paraId="5294730B" w14:textId="77777777">
      <w:r>
        <w:continuationSeparator/>
      </w:r>
    </w:p>
  </w:footnote>
  <w:footnote w:type="continuationNotice" w:id="1">
    <w:p w:rsidR="00CA537A" w:rsidRDefault="00CA537A" w14:paraId="536CC9A7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5320" w:rsidRDefault="003E4051" w14:paraId="7FE4647E" w14:textId="7AF6C6C4">
    <w:pPr>
      <w:pStyle w:val="Header"/>
    </w:pPr>
    <w:r>
      <w:rPr>
        <w:noProof/>
      </w:rPr>
      <w:pict w14:anchorId="683438F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519045735" style="position:absolute;margin-left:0;margin-top:0;width:450.9pt;height:450.9pt;z-index:-251658237;mso-position-horizontal:center;mso-position-horizontal-relative:margin;mso-position-vertical:center;mso-position-vertical-relative:margin" o:spid="_x0000_s1027" o:allowincell="f" type="#_x0000_t75">
          <v:imagedata gain="19661f" blacklevel="22938f" o:title="Shield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F0BE1" w:rsidP="002014FA" w:rsidRDefault="003E4051" w14:paraId="53113F5F" w14:textId="3679A3E9">
    <w:pPr>
      <w:pStyle w:val="Header"/>
      <w:tabs>
        <w:tab w:val="clear" w:pos="4680"/>
        <w:tab w:val="clear" w:pos="9360"/>
        <w:tab w:val="left" w:pos="5085"/>
      </w:tabs>
    </w:pPr>
    <w:r>
      <w:rPr>
        <w:noProof/>
      </w:rPr>
      <w:pict w14:anchorId="7391EF1E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519045736" style="position:absolute;margin-left:0;margin-top:0;width:450.9pt;height:450.9pt;z-index:-251658236;mso-position-horizontal:center;mso-position-horizontal-relative:margin;mso-position-vertical:center;mso-position-vertical-relative:margin" o:spid="_x0000_s1028" o:allowincell="f" type="#_x0000_t75">
          <v:imagedata gain="19661f" blacklevel="22938f" o:title="Shield" r:id="rId1"/>
          <w10:wrap anchorx="margin" anchory="margin"/>
        </v:shape>
      </w:pict>
    </w:r>
    <w:r w:rsidRPr="006F3458" w:rsid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5320" w:rsidRDefault="003E4051" w14:paraId="6A7DB2DE" w14:textId="7A9762DE">
    <w:pPr>
      <w:pStyle w:val="Header"/>
    </w:pPr>
    <w:r>
      <w:rPr>
        <w:noProof/>
      </w:rPr>
      <w:pict w14:anchorId="1CB8DCAE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519045734" style="position:absolute;margin-left:0;margin-top:0;width:450.9pt;height:450.9pt;z-index:-251658238;mso-position-horizontal:center;mso-position-horizontal-relative:margin;mso-position-vertical:center;mso-position-vertical-relative:margin" o:spid="_x0000_s1029" o:allowincell="f" type="#_x0000_t75">
          <v:imagedata gain="19661f" blacklevel="22938f" o:title="Shield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20C2E"/>
    <w:multiLevelType w:val="hybridMultilevel"/>
    <w:tmpl w:val="03482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D4F0B89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FD94CED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A4E0B50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8988966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4EEAFEC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17C077A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58ECAED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BA8C251C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FF11DA4"/>
    <w:multiLevelType w:val="hybridMultilevel"/>
    <w:tmpl w:val="97BEEFE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AB803C0"/>
    <w:multiLevelType w:val="hybridMultilevel"/>
    <w:tmpl w:val="153639F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25772453">
    <w:abstractNumId w:val="1"/>
  </w:num>
  <w:num w:numId="2" w16cid:durableId="2043630470">
    <w:abstractNumId w:val="5"/>
  </w:num>
  <w:num w:numId="3" w16cid:durableId="810099802">
    <w:abstractNumId w:val="4"/>
  </w:num>
  <w:num w:numId="4" w16cid:durableId="1683047451">
    <w:abstractNumId w:val="3"/>
  </w:num>
  <w:num w:numId="5" w16cid:durableId="136383003">
    <w:abstractNumId w:val="8"/>
  </w:num>
  <w:num w:numId="6" w16cid:durableId="1886790045">
    <w:abstractNumId w:val="6"/>
  </w:num>
  <w:num w:numId="7" w16cid:durableId="757562875">
    <w:abstractNumId w:val="2"/>
  </w:num>
  <w:num w:numId="8" w16cid:durableId="1729763402">
    <w:abstractNumId w:val="10"/>
  </w:num>
  <w:num w:numId="9" w16cid:durableId="2030134687">
    <w:abstractNumId w:val="9"/>
  </w:num>
  <w:num w:numId="10" w16cid:durableId="763838415">
    <w:abstractNumId w:val="0"/>
  </w:num>
  <w:num w:numId="11" w16cid:durableId="16554499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ttachedTemplate r:id="rId1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1B5E"/>
    <w:rsid w:val="000242F2"/>
    <w:rsid w:val="00026E1B"/>
    <w:rsid w:val="00036ABD"/>
    <w:rsid w:val="000432F2"/>
    <w:rsid w:val="00045085"/>
    <w:rsid w:val="00045D70"/>
    <w:rsid w:val="000472C2"/>
    <w:rsid w:val="000526DC"/>
    <w:rsid w:val="000604B7"/>
    <w:rsid w:val="00061EAE"/>
    <w:rsid w:val="00061F3F"/>
    <w:rsid w:val="00063D4A"/>
    <w:rsid w:val="00065A51"/>
    <w:rsid w:val="00074B24"/>
    <w:rsid w:val="00075BC3"/>
    <w:rsid w:val="00085055"/>
    <w:rsid w:val="0008759D"/>
    <w:rsid w:val="00092A94"/>
    <w:rsid w:val="000962A2"/>
    <w:rsid w:val="000973E5"/>
    <w:rsid w:val="000A460D"/>
    <w:rsid w:val="000B0805"/>
    <w:rsid w:val="000B16F8"/>
    <w:rsid w:val="000B279D"/>
    <w:rsid w:val="000B6B62"/>
    <w:rsid w:val="000B7D24"/>
    <w:rsid w:val="000C1ED8"/>
    <w:rsid w:val="000C2135"/>
    <w:rsid w:val="000C3A3C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15F3F"/>
    <w:rsid w:val="001223D6"/>
    <w:rsid w:val="00122484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387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A4D95"/>
    <w:rsid w:val="001B36D8"/>
    <w:rsid w:val="001B53F3"/>
    <w:rsid w:val="001B627F"/>
    <w:rsid w:val="001B6E9B"/>
    <w:rsid w:val="001D4D6A"/>
    <w:rsid w:val="001E3999"/>
    <w:rsid w:val="001E53E5"/>
    <w:rsid w:val="001F0E7B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067C"/>
    <w:rsid w:val="0023122D"/>
    <w:rsid w:val="002313F4"/>
    <w:rsid w:val="00233202"/>
    <w:rsid w:val="0023561F"/>
    <w:rsid w:val="00236EFD"/>
    <w:rsid w:val="00240993"/>
    <w:rsid w:val="0024380A"/>
    <w:rsid w:val="0024568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8F9"/>
    <w:rsid w:val="002D3D74"/>
    <w:rsid w:val="002D5274"/>
    <w:rsid w:val="002D5B9A"/>
    <w:rsid w:val="002E0549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14588"/>
    <w:rsid w:val="00324ADD"/>
    <w:rsid w:val="00326711"/>
    <w:rsid w:val="00327A1B"/>
    <w:rsid w:val="0033262E"/>
    <w:rsid w:val="00333580"/>
    <w:rsid w:val="00341E97"/>
    <w:rsid w:val="003439F5"/>
    <w:rsid w:val="00345350"/>
    <w:rsid w:val="003502C7"/>
    <w:rsid w:val="003652F6"/>
    <w:rsid w:val="00365793"/>
    <w:rsid w:val="003712CF"/>
    <w:rsid w:val="003754EC"/>
    <w:rsid w:val="003770F9"/>
    <w:rsid w:val="00380398"/>
    <w:rsid w:val="0038178D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4051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626"/>
    <w:rsid w:val="005D2548"/>
    <w:rsid w:val="005E1224"/>
    <w:rsid w:val="005E70E5"/>
    <w:rsid w:val="005F43A7"/>
    <w:rsid w:val="005F552A"/>
    <w:rsid w:val="00600AC0"/>
    <w:rsid w:val="00602717"/>
    <w:rsid w:val="006075D4"/>
    <w:rsid w:val="00607A3B"/>
    <w:rsid w:val="00610C4A"/>
    <w:rsid w:val="00622BF9"/>
    <w:rsid w:val="00625C96"/>
    <w:rsid w:val="00627085"/>
    <w:rsid w:val="00630B17"/>
    <w:rsid w:val="00630E78"/>
    <w:rsid w:val="00637906"/>
    <w:rsid w:val="00642A6F"/>
    <w:rsid w:val="00642AF1"/>
    <w:rsid w:val="006430C7"/>
    <w:rsid w:val="00645E24"/>
    <w:rsid w:val="00651357"/>
    <w:rsid w:val="00660C18"/>
    <w:rsid w:val="00666110"/>
    <w:rsid w:val="00666349"/>
    <w:rsid w:val="0067130F"/>
    <w:rsid w:val="006725B7"/>
    <w:rsid w:val="0068050D"/>
    <w:rsid w:val="00682AB0"/>
    <w:rsid w:val="006953EE"/>
    <w:rsid w:val="006B2519"/>
    <w:rsid w:val="006B61E3"/>
    <w:rsid w:val="006C1A8A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223A6"/>
    <w:rsid w:val="00732159"/>
    <w:rsid w:val="00735F75"/>
    <w:rsid w:val="0074194D"/>
    <w:rsid w:val="00742588"/>
    <w:rsid w:val="00743189"/>
    <w:rsid w:val="007502BB"/>
    <w:rsid w:val="00752305"/>
    <w:rsid w:val="00753A6A"/>
    <w:rsid w:val="00755102"/>
    <w:rsid w:val="0076086B"/>
    <w:rsid w:val="0076686C"/>
    <w:rsid w:val="00766F93"/>
    <w:rsid w:val="00767CCD"/>
    <w:rsid w:val="0077065C"/>
    <w:rsid w:val="00772C51"/>
    <w:rsid w:val="00774BC8"/>
    <w:rsid w:val="0078058E"/>
    <w:rsid w:val="00780B34"/>
    <w:rsid w:val="0078316A"/>
    <w:rsid w:val="00784F01"/>
    <w:rsid w:val="007877A9"/>
    <w:rsid w:val="00791629"/>
    <w:rsid w:val="0079348E"/>
    <w:rsid w:val="00796204"/>
    <w:rsid w:val="007A2F16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45A8"/>
    <w:rsid w:val="007D48C6"/>
    <w:rsid w:val="007D58E2"/>
    <w:rsid w:val="007D6100"/>
    <w:rsid w:val="007E2CE0"/>
    <w:rsid w:val="007E49A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17BEC"/>
    <w:rsid w:val="00824DD0"/>
    <w:rsid w:val="00825338"/>
    <w:rsid w:val="00825827"/>
    <w:rsid w:val="00825DEF"/>
    <w:rsid w:val="0083567E"/>
    <w:rsid w:val="0083736D"/>
    <w:rsid w:val="0084123B"/>
    <w:rsid w:val="00847D55"/>
    <w:rsid w:val="00855420"/>
    <w:rsid w:val="00857E25"/>
    <w:rsid w:val="00860BF0"/>
    <w:rsid w:val="00861261"/>
    <w:rsid w:val="008660DD"/>
    <w:rsid w:val="008722A7"/>
    <w:rsid w:val="008723DA"/>
    <w:rsid w:val="008873A6"/>
    <w:rsid w:val="00890EA3"/>
    <w:rsid w:val="00893406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1D5E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1736D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5A7E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C00"/>
    <w:rsid w:val="00A1737E"/>
    <w:rsid w:val="00A176BF"/>
    <w:rsid w:val="00A2238C"/>
    <w:rsid w:val="00A22DE2"/>
    <w:rsid w:val="00A254E2"/>
    <w:rsid w:val="00A256EC"/>
    <w:rsid w:val="00A306EF"/>
    <w:rsid w:val="00A46632"/>
    <w:rsid w:val="00A47147"/>
    <w:rsid w:val="00A52C4B"/>
    <w:rsid w:val="00A53AE4"/>
    <w:rsid w:val="00A57C14"/>
    <w:rsid w:val="00A6625F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46C"/>
    <w:rsid w:val="00AB604D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340EC"/>
    <w:rsid w:val="00B40BA8"/>
    <w:rsid w:val="00B4184B"/>
    <w:rsid w:val="00B41E3E"/>
    <w:rsid w:val="00B4298E"/>
    <w:rsid w:val="00B4568C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542A"/>
    <w:rsid w:val="00B966C3"/>
    <w:rsid w:val="00BA4D20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1277C"/>
    <w:rsid w:val="00C208C1"/>
    <w:rsid w:val="00C230F5"/>
    <w:rsid w:val="00C23779"/>
    <w:rsid w:val="00C24A64"/>
    <w:rsid w:val="00C279F7"/>
    <w:rsid w:val="00C34284"/>
    <w:rsid w:val="00C349FA"/>
    <w:rsid w:val="00C364A1"/>
    <w:rsid w:val="00C433B4"/>
    <w:rsid w:val="00C4427C"/>
    <w:rsid w:val="00C57151"/>
    <w:rsid w:val="00C57C37"/>
    <w:rsid w:val="00C619C7"/>
    <w:rsid w:val="00C62021"/>
    <w:rsid w:val="00C70AE9"/>
    <w:rsid w:val="00C82DEA"/>
    <w:rsid w:val="00C8344F"/>
    <w:rsid w:val="00C8394D"/>
    <w:rsid w:val="00C964D6"/>
    <w:rsid w:val="00C96E70"/>
    <w:rsid w:val="00CA221A"/>
    <w:rsid w:val="00CA537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17A66"/>
    <w:rsid w:val="00D20EEB"/>
    <w:rsid w:val="00D23EEA"/>
    <w:rsid w:val="00D2546C"/>
    <w:rsid w:val="00D25F11"/>
    <w:rsid w:val="00D4050E"/>
    <w:rsid w:val="00D43AD1"/>
    <w:rsid w:val="00D46A8E"/>
    <w:rsid w:val="00D51021"/>
    <w:rsid w:val="00D611A7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3B66"/>
    <w:rsid w:val="00D95141"/>
    <w:rsid w:val="00D97802"/>
    <w:rsid w:val="00DA0300"/>
    <w:rsid w:val="00DA40BE"/>
    <w:rsid w:val="00DA4F56"/>
    <w:rsid w:val="00DA7CC2"/>
    <w:rsid w:val="00DB1D3B"/>
    <w:rsid w:val="00DB3D27"/>
    <w:rsid w:val="00DB4233"/>
    <w:rsid w:val="00DB75E2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DF1663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46BB4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2957"/>
    <w:rsid w:val="00E97455"/>
    <w:rsid w:val="00EB11A6"/>
    <w:rsid w:val="00EB49C4"/>
    <w:rsid w:val="00EB6268"/>
    <w:rsid w:val="00EB7646"/>
    <w:rsid w:val="00EC0A98"/>
    <w:rsid w:val="00EC3BC3"/>
    <w:rsid w:val="00ED11C9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5E55"/>
    <w:rsid w:val="00F171F9"/>
    <w:rsid w:val="00F33D40"/>
    <w:rsid w:val="00F37B17"/>
    <w:rsid w:val="00F37F31"/>
    <w:rsid w:val="00F40385"/>
    <w:rsid w:val="00F41D2B"/>
    <w:rsid w:val="00F43608"/>
    <w:rsid w:val="00F51E0D"/>
    <w:rsid w:val="00F56216"/>
    <w:rsid w:val="00F60D69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000C"/>
    <w:rsid w:val="00FA3E8A"/>
    <w:rsid w:val="00FA796A"/>
    <w:rsid w:val="00FB0B85"/>
    <w:rsid w:val="00FB278A"/>
    <w:rsid w:val="00FB79B2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26C2275"/>
    <w:rsid w:val="0300972C"/>
    <w:rsid w:val="031CE6B7"/>
    <w:rsid w:val="0337DF19"/>
    <w:rsid w:val="0376E1BB"/>
    <w:rsid w:val="03AE5C79"/>
    <w:rsid w:val="03F6525D"/>
    <w:rsid w:val="04621FB0"/>
    <w:rsid w:val="0481A101"/>
    <w:rsid w:val="04B4C5A1"/>
    <w:rsid w:val="04CCBF0E"/>
    <w:rsid w:val="0550B89F"/>
    <w:rsid w:val="05C5DED6"/>
    <w:rsid w:val="0634A181"/>
    <w:rsid w:val="06EDF45E"/>
    <w:rsid w:val="076C5E49"/>
    <w:rsid w:val="08CFEA9E"/>
    <w:rsid w:val="09616060"/>
    <w:rsid w:val="09B8299E"/>
    <w:rsid w:val="0AA9C182"/>
    <w:rsid w:val="0C26A80A"/>
    <w:rsid w:val="0C5DEFF7"/>
    <w:rsid w:val="0CCFE468"/>
    <w:rsid w:val="0EE562F4"/>
    <w:rsid w:val="10C560F6"/>
    <w:rsid w:val="10CCB609"/>
    <w:rsid w:val="1134600F"/>
    <w:rsid w:val="120A99EF"/>
    <w:rsid w:val="1273684D"/>
    <w:rsid w:val="12F06998"/>
    <w:rsid w:val="133B01A4"/>
    <w:rsid w:val="13844EB1"/>
    <w:rsid w:val="13B7A622"/>
    <w:rsid w:val="13E8C6F1"/>
    <w:rsid w:val="1458F452"/>
    <w:rsid w:val="152CD1F5"/>
    <w:rsid w:val="157DA6E6"/>
    <w:rsid w:val="16A9B87D"/>
    <w:rsid w:val="170DFDEC"/>
    <w:rsid w:val="17CC7130"/>
    <w:rsid w:val="19F29416"/>
    <w:rsid w:val="1BCF9CC0"/>
    <w:rsid w:val="1CA60971"/>
    <w:rsid w:val="1CE4A671"/>
    <w:rsid w:val="1D761C33"/>
    <w:rsid w:val="1D914766"/>
    <w:rsid w:val="1E6F092A"/>
    <w:rsid w:val="1FF63A1D"/>
    <w:rsid w:val="2078F36B"/>
    <w:rsid w:val="216B98C1"/>
    <w:rsid w:val="23456FA5"/>
    <w:rsid w:val="23742361"/>
    <w:rsid w:val="238D6589"/>
    <w:rsid w:val="23DE3A7A"/>
    <w:rsid w:val="243AF805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8148AAA"/>
    <w:rsid w:val="2818ADF7"/>
    <w:rsid w:val="2917F4DD"/>
    <w:rsid w:val="298E0C9B"/>
    <w:rsid w:val="2A4829C1"/>
    <w:rsid w:val="2A9176CE"/>
    <w:rsid w:val="2B94E101"/>
    <w:rsid w:val="2C06D572"/>
    <w:rsid w:val="2C597B63"/>
    <w:rsid w:val="2E48238B"/>
    <w:rsid w:val="2EB3F0DE"/>
    <w:rsid w:val="2F5D600D"/>
    <w:rsid w:val="2FB005FE"/>
    <w:rsid w:val="2FFC5200"/>
    <w:rsid w:val="30E03AE2"/>
    <w:rsid w:val="30FFBC33"/>
    <w:rsid w:val="317905B7"/>
    <w:rsid w:val="31F15417"/>
    <w:rsid w:val="3217F7AA"/>
    <w:rsid w:val="3282A6C3"/>
    <w:rsid w:val="32A96D6C"/>
    <w:rsid w:val="3352DC9B"/>
    <w:rsid w:val="33F1CE8E"/>
    <w:rsid w:val="3448CA9D"/>
    <w:rsid w:val="345646CE"/>
    <w:rsid w:val="3478C714"/>
    <w:rsid w:val="34F538C1"/>
    <w:rsid w:val="34FC8DD4"/>
    <w:rsid w:val="35C57E54"/>
    <w:rsid w:val="3630EEF8"/>
    <w:rsid w:val="3692829E"/>
    <w:rsid w:val="377556AB"/>
    <w:rsid w:val="37D9CEEB"/>
    <w:rsid w:val="3821F7A0"/>
    <w:rsid w:val="3922300D"/>
    <w:rsid w:val="39B6A4C4"/>
    <w:rsid w:val="39FB9BB3"/>
    <w:rsid w:val="39FBCE84"/>
    <w:rsid w:val="3A40C573"/>
    <w:rsid w:val="3A978EB1"/>
    <w:rsid w:val="3AB5049F"/>
    <w:rsid w:val="3AE73F4A"/>
    <w:rsid w:val="3B1409FB"/>
    <w:rsid w:val="3B6AD339"/>
    <w:rsid w:val="3C144268"/>
    <w:rsid w:val="3C6E3D6C"/>
    <w:rsid w:val="3D44AA1D"/>
    <w:rsid w:val="3DDC01DE"/>
    <w:rsid w:val="3EAC8C90"/>
    <w:rsid w:val="3F59BBEB"/>
    <w:rsid w:val="3F604FC7"/>
    <w:rsid w:val="3F907572"/>
    <w:rsid w:val="40C8323A"/>
    <w:rsid w:val="4133FF8D"/>
    <w:rsid w:val="41F8671E"/>
    <w:rsid w:val="422BBE8F"/>
    <w:rsid w:val="424B0E4F"/>
    <w:rsid w:val="42750B9C"/>
    <w:rsid w:val="42DFBF7C"/>
    <w:rsid w:val="42E9FF02"/>
    <w:rsid w:val="435F6DF5"/>
    <w:rsid w:val="43FEDE91"/>
    <w:rsid w:val="44059573"/>
    <w:rsid w:val="4451E175"/>
    <w:rsid w:val="4463B3C4"/>
    <w:rsid w:val="45C74019"/>
    <w:rsid w:val="469785AC"/>
    <w:rsid w:val="4730CF07"/>
    <w:rsid w:val="485C6218"/>
    <w:rsid w:val="4866DF54"/>
    <w:rsid w:val="48748E56"/>
    <w:rsid w:val="490A2765"/>
    <w:rsid w:val="49104E83"/>
    <w:rsid w:val="495C9A85"/>
    <w:rsid w:val="4A2134E7"/>
    <w:rsid w:val="4A528887"/>
    <w:rsid w:val="4A5A76CB"/>
    <w:rsid w:val="4A94574D"/>
    <w:rsid w:val="4AA82D6D"/>
    <w:rsid w:val="4ACB9F3A"/>
    <w:rsid w:val="4B70EB1C"/>
    <w:rsid w:val="4B906C6D"/>
    <w:rsid w:val="4BF4E4AD"/>
    <w:rsid w:val="4CC6FB40"/>
    <w:rsid w:val="4CE022A2"/>
    <w:rsid w:val="4E108A57"/>
    <w:rsid w:val="4ED97AD7"/>
    <w:rsid w:val="4F260DE8"/>
    <w:rsid w:val="5000AF11"/>
    <w:rsid w:val="5135C152"/>
    <w:rsid w:val="51F34695"/>
    <w:rsid w:val="52662907"/>
    <w:rsid w:val="534E6807"/>
    <w:rsid w:val="543250E9"/>
    <w:rsid w:val="546CCA9C"/>
    <w:rsid w:val="5478A89E"/>
    <w:rsid w:val="55283EEB"/>
    <w:rsid w:val="55696803"/>
    <w:rsid w:val="559A335C"/>
    <w:rsid w:val="55A1886F"/>
    <w:rsid w:val="56D521EA"/>
    <w:rsid w:val="56F79893"/>
    <w:rsid w:val="571D3E3C"/>
    <w:rsid w:val="5770E217"/>
    <w:rsid w:val="579AE0A4"/>
    <w:rsid w:val="584EA3DB"/>
    <w:rsid w:val="58ABC708"/>
    <w:rsid w:val="58AEC5FD"/>
    <w:rsid w:val="5A47FC10"/>
    <w:rsid w:val="5AC76CB2"/>
    <w:rsid w:val="5B2BE4F2"/>
    <w:rsid w:val="5B65F4A2"/>
    <w:rsid w:val="5BD0FE03"/>
    <w:rsid w:val="5C21D2F4"/>
    <w:rsid w:val="5D08BACB"/>
    <w:rsid w:val="5D3A0E6B"/>
    <w:rsid w:val="5DB229FA"/>
    <w:rsid w:val="5DB97F0D"/>
    <w:rsid w:val="5F13E54F"/>
    <w:rsid w:val="5F1A0C6D"/>
    <w:rsid w:val="5F9DA05C"/>
    <w:rsid w:val="5FE5C911"/>
    <w:rsid w:val="6024CBB3"/>
    <w:rsid w:val="60757A50"/>
    <w:rsid w:val="60A43C55"/>
    <w:rsid w:val="611009A8"/>
    <w:rsid w:val="617AA906"/>
    <w:rsid w:val="619A2A57"/>
    <w:rsid w:val="61FEA297"/>
    <w:rsid w:val="62709708"/>
    <w:rsid w:val="62D0B92A"/>
    <w:rsid w:val="630961DD"/>
    <w:rsid w:val="634A02AE"/>
    <w:rsid w:val="6388D27F"/>
    <w:rsid w:val="638EF99D"/>
    <w:rsid w:val="641A4841"/>
    <w:rsid w:val="64B1E521"/>
    <w:rsid w:val="64D133A1"/>
    <w:rsid w:val="657DD496"/>
    <w:rsid w:val="6739581E"/>
    <w:rsid w:val="67A029C4"/>
    <w:rsid w:val="680FC4CF"/>
    <w:rsid w:val="684D66AB"/>
    <w:rsid w:val="690BD9EF"/>
    <w:rsid w:val="697DCE60"/>
    <w:rsid w:val="69F3E61E"/>
    <w:rsid w:val="6B01D72A"/>
    <w:rsid w:val="6B0FDB18"/>
    <w:rsid w:val="6BCAC7AA"/>
    <w:rsid w:val="6CAEB08C"/>
    <w:rsid w:val="6CBC5F8E"/>
    <w:rsid w:val="6D734AEE"/>
    <w:rsid w:val="6DD49B05"/>
    <w:rsid w:val="6DDF1841"/>
    <w:rsid w:val="6E510CB2"/>
    <w:rsid w:val="6ED0B025"/>
    <w:rsid w:val="6FAE71E9"/>
    <w:rsid w:val="703238A9"/>
    <w:rsid w:val="70D12A9C"/>
    <w:rsid w:val="7135A2DC"/>
    <w:rsid w:val="71DABBED"/>
    <w:rsid w:val="729D3863"/>
    <w:rsid w:val="72C62CB3"/>
    <w:rsid w:val="73514886"/>
    <w:rsid w:val="7415E2E8"/>
    <w:rsid w:val="7666045B"/>
    <w:rsid w:val="76A07E0E"/>
    <w:rsid w:val="77A3E841"/>
    <w:rsid w:val="781D31C5"/>
    <w:rsid w:val="78EC4963"/>
    <w:rsid w:val="79131FC7"/>
    <w:rsid w:val="7968C4AD"/>
    <w:rsid w:val="797341E9"/>
    <w:rsid w:val="79DC4924"/>
    <w:rsid w:val="7A24062B"/>
    <w:rsid w:val="7A31825C"/>
    <w:rsid w:val="7AB57BED"/>
    <w:rsid w:val="7AC2F81E"/>
    <w:rsid w:val="7B27705E"/>
    <w:rsid w:val="7B6B8ED8"/>
    <w:rsid w:val="7B879280"/>
    <w:rsid w:val="7BAB044D"/>
    <w:rsid w:val="7BB8B34F"/>
    <w:rsid w:val="7D616964"/>
    <w:rsid w:val="7D9A1217"/>
    <w:rsid w:val="7E34ADEC"/>
    <w:rsid w:val="7EB11F99"/>
    <w:rsid w:val="7ECD3C53"/>
    <w:rsid w:val="7F61E3DB"/>
    <w:rsid w:val="7FADEBB9"/>
    <w:rsid w:val="7FC6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B4A238C1-7157-4FF9-BE3D-9DA91D1C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styleId="xmsonospacing" w:customStyle="1">
    <w:name w:val="x_msonospacing"/>
    <w:basedOn w:val="Normal"/>
    <w:rsid w:val="00171EA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styleId="normaltextrun" w:customStyle="1">
    <w:name w:val="normaltextrun"/>
    <w:basedOn w:val="DefaultParagraphFont"/>
    <w:rsid w:val="00D2546C"/>
  </w:style>
  <w:style w:type="character" w:styleId="eop" w:customStyle="1">
    <w:name w:val="eop"/>
    <w:basedOn w:val="DefaultParagraphFont"/>
    <w:rsid w:val="00D2546C"/>
  </w:style>
  <w:style w:type="character" w:styleId="scxw290733" w:customStyle="1">
    <w:name w:val="scxw290733"/>
    <w:basedOn w:val="DefaultParagraphFont"/>
    <w:rsid w:val="007D4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uowtsd-my.sharepoint.com/personal/laurence_thomas_uwtsd_ac_uk/Documents/2022-2023%20QTS%20Professional%20Standards%20for%20Teaching%20and%20Leadership%20.docx?web=1" TargetMode="External" Id="rId13" /><Relationship Type="http://schemas.openxmlformats.org/officeDocument/2006/relationships/header" Target="header2.xml" Id="rId18" /><Relationship Type="http://schemas.openxmlformats.org/officeDocument/2006/relationships/customXml" Target="../customXml/item3.xml" Id="rId3" /><Relationship Type="http://schemas.openxmlformats.org/officeDocument/2006/relationships/hyperlink" Target="https://uowtsd-my.sharepoint.com/personal/laurence_thomas_uwtsd_ac_uk/Documents/2022-2023%20QTS%20Professional%20Standards%20for%20Teaching%20and%20Leadership%20.docx?web=1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moodle.uwtsd.ac.uk/mod/folder/view.php?id=430434&amp;forceview=1" TargetMode="External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hyperlink" Target="https://moodle.uwtsd.ac.uk/mod/folder/view.php?id=430434&amp;forceview=1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hwb.gov.wales/curriculum-for-wales/cross-curricular-skills-frameworks/" TargetMode="External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fontTable" Target="fontTable.xml" Id="rId23" /><Relationship Type="http://schemas.openxmlformats.org/officeDocument/2006/relationships/hyperlink" Target="https://gov.wales/sites/default/files/publications/2018-03/the-four-purposes-of-the-curriculum-for-wales.pdf" TargetMode="External" Id="rId10" /><Relationship Type="http://schemas.openxmlformats.org/officeDocument/2006/relationships/header" Target="header3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gov.wales/sites/default/files/publications/2019-06/welsh-language-competency-framework-for-education-practitioners.pdf" TargetMode="External" Id="rId14" /><Relationship Type="http://schemas.openxmlformats.org/officeDocument/2006/relationships/hyperlink" Target="https://gov.wales/sites/default/files/publications/2019-06/welsh-language-competency-framework-for-education-practitioners.pdf" TargetMode="External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F2FD7B8A-F3C0-4BEB-AF99-08258C94B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Carys Curtis (2100365)</lastModifiedBy>
  <revision>6</revision>
  <lastPrinted>2022-03-31T22:59:00.0000000Z</lastPrinted>
  <dcterms:created xsi:type="dcterms:W3CDTF">2022-09-30T09:00:00.0000000Z</dcterms:created>
  <dcterms:modified xsi:type="dcterms:W3CDTF">2023-01-01T14:55:04.9409963Z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