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395"/>
      </w:tblGrid>
      <w:tr w:rsidR="00A81248" w:rsidRPr="003A798E" w14:paraId="5A22AB7E" w14:textId="77777777" w:rsidTr="00FB65B8">
        <w:tc>
          <w:tcPr>
            <w:tcW w:w="5395" w:type="dxa"/>
          </w:tcPr>
          <w:p w14:paraId="46316EC1" w14:textId="77777777" w:rsidR="00A81248" w:rsidRPr="003A798E" w:rsidRDefault="00A81248" w:rsidP="00A81248">
            <w:pPr>
              <w:pStyle w:val="GraphicAnchor"/>
            </w:pPr>
          </w:p>
        </w:tc>
        <w:tc>
          <w:tcPr>
            <w:tcW w:w="5395" w:type="dxa"/>
          </w:tcPr>
          <w:p w14:paraId="7172BF52" w14:textId="77777777" w:rsidR="00A81248" w:rsidRPr="003A798E" w:rsidRDefault="00A81248" w:rsidP="00A81248">
            <w:pPr>
              <w:pStyle w:val="GraphicAnchor"/>
            </w:pPr>
          </w:p>
        </w:tc>
      </w:tr>
      <w:tr w:rsidR="00A81248" w:rsidRPr="003A798E" w14:paraId="59AB328C" w14:textId="77777777" w:rsidTr="00FB65B8">
        <w:trPr>
          <w:trHeight w:val="2719"/>
        </w:trPr>
        <w:tc>
          <w:tcPr>
            <w:tcW w:w="5395" w:type="dxa"/>
          </w:tcPr>
          <w:p w14:paraId="7F19E09A" w14:textId="208EDC36" w:rsidR="00A81248" w:rsidRPr="003A798E" w:rsidRDefault="00322175" w:rsidP="00C66528">
            <w:pPr>
              <w:pStyle w:val="Heading1"/>
            </w:pPr>
            <w:r>
              <w:t>COGNITION IN ACTION</w:t>
            </w:r>
          </w:p>
        </w:tc>
        <w:tc>
          <w:tcPr>
            <w:tcW w:w="5395" w:type="dxa"/>
          </w:tcPr>
          <w:p w14:paraId="1ECA805D" w14:textId="77777777" w:rsidR="00A81248" w:rsidRPr="003A798E" w:rsidRDefault="00A81248"/>
        </w:tc>
      </w:tr>
      <w:tr w:rsidR="00A81248" w:rsidRPr="003A798E" w14:paraId="1F1A2D47" w14:textId="77777777" w:rsidTr="00FB65B8">
        <w:trPr>
          <w:trHeight w:val="8059"/>
        </w:trPr>
        <w:tc>
          <w:tcPr>
            <w:tcW w:w="5395" w:type="dxa"/>
          </w:tcPr>
          <w:p w14:paraId="17BEF8A2" w14:textId="77777777" w:rsidR="00A81248" w:rsidRPr="003A798E" w:rsidRDefault="00A81248">
            <w:r w:rsidRPr="003A798E">
              <w:rPr>
                <w:noProof/>
                <w:lang w:eastAsia="en-AU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0567BD9A" wp14:editId="77E17F41">
                      <wp:simplePos x="0" y="0"/>
                      <wp:positionH relativeFrom="margin">
                        <wp:posOffset>-445477</wp:posOffset>
                      </wp:positionH>
                      <wp:positionV relativeFrom="page">
                        <wp:posOffset>-2242527</wp:posOffset>
                      </wp:positionV>
                      <wp:extent cx="7772400" cy="10054800"/>
                      <wp:effectExtent l="0" t="0" r="0" b="381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05480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686F58" id="Group 1" o:spid="_x0000_s1026" alt="&quot;&quot;" style="position:absolute;margin-left:-35.1pt;margin-top:-176.6pt;width:612pt;height:791.7pt;z-index:-251657216;mso-position-horizontal-relative:margin;mso-position-vertical-relative:page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">
      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922906,3750311;2922906,3750311;2922906,3750311;2922906,37503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      <v:stroke miterlimit="4" joinstyle="miter"/>
                        <v:path arrowok="t" o:extrusionok="f" o:connecttype="custom" o:connectlocs="3885566,4519931;3885566,4519931;3885566,4519931;3885566,4519931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395" w:type="dxa"/>
          </w:tcPr>
          <w:p w14:paraId="1455152D" w14:textId="77777777" w:rsidR="00A81248" w:rsidRPr="003A798E" w:rsidRDefault="00A81248"/>
        </w:tc>
      </w:tr>
      <w:tr w:rsidR="00A81248" w:rsidRPr="003A798E" w14:paraId="31D98B37" w14:textId="77777777" w:rsidTr="00FB65B8">
        <w:trPr>
          <w:trHeight w:val="1299"/>
        </w:trPr>
        <w:tc>
          <w:tcPr>
            <w:tcW w:w="5395" w:type="dxa"/>
          </w:tcPr>
          <w:p w14:paraId="4A47ACAC" w14:textId="77777777" w:rsidR="00A81248" w:rsidRPr="003A798E" w:rsidRDefault="00A81248"/>
        </w:tc>
        <w:tc>
          <w:tcPr>
            <w:tcW w:w="5395" w:type="dxa"/>
          </w:tcPr>
          <w:p w14:paraId="4488094C" w14:textId="2ED519A2" w:rsidR="00322175" w:rsidRPr="00634B95" w:rsidRDefault="00322175" w:rsidP="00634B95">
            <w:pPr>
              <w:pStyle w:val="Heading2"/>
              <w:jc w:val="center"/>
              <w:rPr>
                <w:sz w:val="56"/>
                <w:szCs w:val="40"/>
              </w:rPr>
            </w:pPr>
            <w:r w:rsidRPr="00634B95">
              <w:rPr>
                <w:sz w:val="56"/>
                <w:szCs w:val="40"/>
              </w:rPr>
              <w:t>HUMAN ERROR REPORT</w:t>
            </w:r>
          </w:p>
        </w:tc>
      </w:tr>
      <w:tr w:rsidR="00A81248" w:rsidRPr="003A798E" w14:paraId="2DC698C1" w14:textId="77777777" w:rsidTr="00FB65B8">
        <w:trPr>
          <w:trHeight w:val="1402"/>
        </w:trPr>
        <w:tc>
          <w:tcPr>
            <w:tcW w:w="5395" w:type="dxa"/>
          </w:tcPr>
          <w:p w14:paraId="01BE9852" w14:textId="77777777" w:rsidR="00A81248" w:rsidRPr="003A798E" w:rsidRDefault="00A81248"/>
        </w:tc>
        <w:tc>
          <w:tcPr>
            <w:tcW w:w="5395" w:type="dxa"/>
          </w:tcPr>
          <w:p w14:paraId="28004793" w14:textId="23A2C5C8" w:rsidR="00A81248" w:rsidRPr="003A798E" w:rsidRDefault="00A81248" w:rsidP="00A81248">
            <w:pPr>
              <w:pStyle w:val="Heading2"/>
            </w:pPr>
          </w:p>
        </w:tc>
      </w:tr>
    </w:tbl>
    <w:p w14:paraId="36DEDDD9" w14:textId="77777777" w:rsidR="000C4ED1" w:rsidRPr="003A798E" w:rsidRDefault="000C4ED1"/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DF0F4" w:themeFill="accent3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397"/>
        <w:gridCol w:w="7371"/>
      </w:tblGrid>
      <w:tr w:rsidR="00322175" w:rsidRPr="003A798E" w14:paraId="0B531A63" w14:textId="77777777" w:rsidTr="00101AA0">
        <w:trPr>
          <w:trHeight w:val="791"/>
        </w:trPr>
        <w:tc>
          <w:tcPr>
            <w:tcW w:w="3397" w:type="dxa"/>
            <w:shd w:val="clear" w:color="auto" w:fill="EDF0F4" w:themeFill="accent3"/>
          </w:tcPr>
          <w:p w14:paraId="3496D744" w14:textId="79F6C97B" w:rsidR="00322175" w:rsidRPr="00F57399" w:rsidRDefault="00B24FF8" w:rsidP="00911B4C">
            <w:pPr>
              <w:pStyle w:val="Heading3"/>
              <w:rPr>
                <w:sz w:val="28"/>
                <w:szCs w:val="20"/>
              </w:rPr>
            </w:pPr>
            <w:r w:rsidRPr="00F57399">
              <w:rPr>
                <w:sz w:val="28"/>
                <w:szCs w:val="20"/>
              </w:rPr>
              <w:lastRenderedPageBreak/>
              <w:t>Where could the error occur?</w:t>
            </w:r>
          </w:p>
        </w:tc>
        <w:tc>
          <w:tcPr>
            <w:tcW w:w="7371" w:type="dxa"/>
            <w:shd w:val="clear" w:color="auto" w:fill="EDF0F4" w:themeFill="accent3"/>
          </w:tcPr>
          <w:p w14:paraId="6DB31C57" w14:textId="77777777" w:rsidR="004E0FD9" w:rsidRPr="003A798E" w:rsidRDefault="004E0FD9"/>
        </w:tc>
      </w:tr>
      <w:tr w:rsidR="00322175" w:rsidRPr="003A798E" w14:paraId="6D42D06A" w14:textId="77777777" w:rsidTr="00101AA0">
        <w:trPr>
          <w:trHeight w:val="791"/>
        </w:trPr>
        <w:tc>
          <w:tcPr>
            <w:tcW w:w="3397" w:type="dxa"/>
            <w:shd w:val="clear" w:color="auto" w:fill="EDF0F4" w:themeFill="accent3"/>
          </w:tcPr>
          <w:p w14:paraId="1BF203EA" w14:textId="0157A8F5" w:rsidR="00322175" w:rsidRPr="00F57399" w:rsidRDefault="00A86A06" w:rsidP="00322175">
            <w:pPr>
              <w:pStyle w:val="Heading3"/>
              <w:rPr>
                <w:sz w:val="28"/>
                <w:szCs w:val="20"/>
              </w:rPr>
            </w:pPr>
            <w:r w:rsidRPr="00F57399">
              <w:rPr>
                <w:sz w:val="28"/>
                <w:szCs w:val="20"/>
              </w:rPr>
              <w:t xml:space="preserve">How likely </w:t>
            </w:r>
            <w:r w:rsidR="00AE0DF5" w:rsidRPr="00F57399">
              <w:rPr>
                <w:sz w:val="28"/>
                <w:szCs w:val="20"/>
              </w:rPr>
              <w:t>would an</w:t>
            </w:r>
            <w:r w:rsidR="00243189" w:rsidRPr="00F57399">
              <w:rPr>
                <w:sz w:val="28"/>
                <w:szCs w:val="20"/>
              </w:rPr>
              <w:t xml:space="preserve"> error </w:t>
            </w:r>
            <w:r w:rsidRPr="00F57399">
              <w:rPr>
                <w:sz w:val="28"/>
                <w:szCs w:val="20"/>
              </w:rPr>
              <w:t>occur</w:t>
            </w:r>
            <w:r w:rsidR="00AE0DF5" w:rsidRPr="00F57399">
              <w:rPr>
                <w:sz w:val="28"/>
                <w:szCs w:val="20"/>
              </w:rPr>
              <w:t xml:space="preserve"> here</w:t>
            </w:r>
            <w:r w:rsidRPr="00F57399">
              <w:rPr>
                <w:sz w:val="28"/>
                <w:szCs w:val="20"/>
              </w:rPr>
              <w:t>?</w:t>
            </w:r>
          </w:p>
        </w:tc>
        <w:tc>
          <w:tcPr>
            <w:tcW w:w="7371" w:type="dxa"/>
            <w:shd w:val="clear" w:color="auto" w:fill="EDF0F4" w:themeFill="accent3"/>
          </w:tcPr>
          <w:p w14:paraId="2E8CDE8F" w14:textId="77777777" w:rsidR="00322175" w:rsidRPr="003A798E" w:rsidRDefault="00322175"/>
        </w:tc>
      </w:tr>
      <w:tr w:rsidR="00322175" w:rsidRPr="003A798E" w14:paraId="300181C7" w14:textId="77777777" w:rsidTr="00101AA0">
        <w:trPr>
          <w:trHeight w:val="791"/>
        </w:trPr>
        <w:tc>
          <w:tcPr>
            <w:tcW w:w="3397" w:type="dxa"/>
            <w:shd w:val="clear" w:color="auto" w:fill="EDF0F4" w:themeFill="accent3"/>
          </w:tcPr>
          <w:p w14:paraId="145F52A8" w14:textId="3BB9F4D2" w:rsidR="00322175" w:rsidRPr="00F57399" w:rsidRDefault="00243189" w:rsidP="00322175">
            <w:pPr>
              <w:pStyle w:val="Heading3"/>
              <w:rPr>
                <w:sz w:val="28"/>
                <w:szCs w:val="20"/>
              </w:rPr>
            </w:pPr>
            <w:r w:rsidRPr="00F57399">
              <w:rPr>
                <w:sz w:val="28"/>
                <w:szCs w:val="20"/>
              </w:rPr>
              <w:t>How often might the error occur</w:t>
            </w:r>
            <w:r w:rsidR="002C0DE8">
              <w:rPr>
                <w:sz w:val="28"/>
                <w:szCs w:val="20"/>
              </w:rPr>
              <w:t xml:space="preserve"> here</w:t>
            </w:r>
            <w:r w:rsidRPr="00F57399">
              <w:rPr>
                <w:sz w:val="28"/>
                <w:szCs w:val="20"/>
              </w:rPr>
              <w:t>?</w:t>
            </w:r>
          </w:p>
        </w:tc>
        <w:tc>
          <w:tcPr>
            <w:tcW w:w="7371" w:type="dxa"/>
            <w:shd w:val="clear" w:color="auto" w:fill="EDF0F4" w:themeFill="accent3"/>
          </w:tcPr>
          <w:p w14:paraId="620E38B3" w14:textId="77777777" w:rsidR="00322175" w:rsidRDefault="00322175"/>
          <w:p w14:paraId="49CF47C7" w14:textId="5ADE11D7" w:rsidR="004E0FD9" w:rsidRPr="003A798E" w:rsidRDefault="004E0FD9"/>
        </w:tc>
      </w:tr>
      <w:tr w:rsidR="00322175" w:rsidRPr="003A798E" w14:paraId="60A7D8AC" w14:textId="77777777" w:rsidTr="00101AA0">
        <w:trPr>
          <w:trHeight w:val="2299"/>
        </w:trPr>
        <w:tc>
          <w:tcPr>
            <w:tcW w:w="3397" w:type="dxa"/>
            <w:shd w:val="clear" w:color="auto" w:fill="EDF0F4" w:themeFill="accent3"/>
          </w:tcPr>
          <w:p w14:paraId="48323028" w14:textId="76F96B90" w:rsidR="00911B4C" w:rsidRPr="00F57399" w:rsidRDefault="00322175" w:rsidP="00FB2AAF">
            <w:pPr>
              <w:pStyle w:val="Heading3"/>
              <w:rPr>
                <w:sz w:val="28"/>
                <w:szCs w:val="20"/>
              </w:rPr>
            </w:pPr>
            <w:r w:rsidRPr="00F57399">
              <w:rPr>
                <w:sz w:val="28"/>
                <w:szCs w:val="20"/>
              </w:rPr>
              <w:t>W</w:t>
            </w:r>
            <w:r w:rsidR="00243189" w:rsidRPr="00F57399">
              <w:rPr>
                <w:sz w:val="28"/>
                <w:szCs w:val="20"/>
              </w:rPr>
              <w:t>ha</w:t>
            </w:r>
            <w:r w:rsidR="00FB2AAF" w:rsidRPr="00F57399">
              <w:rPr>
                <w:sz w:val="28"/>
                <w:szCs w:val="20"/>
              </w:rPr>
              <w:t>t</w:t>
            </w:r>
            <w:r w:rsidR="00243189" w:rsidRPr="00F57399">
              <w:rPr>
                <w:sz w:val="28"/>
                <w:szCs w:val="20"/>
              </w:rPr>
              <w:t xml:space="preserve"> </w:t>
            </w:r>
            <w:r w:rsidR="00243189" w:rsidRPr="00F57399">
              <w:rPr>
                <w:sz w:val="28"/>
                <w:szCs w:val="20"/>
                <w:u w:val="single"/>
              </w:rPr>
              <w:t>cognitive</w:t>
            </w:r>
            <w:r w:rsidR="00243189" w:rsidRPr="00F57399">
              <w:rPr>
                <w:sz w:val="28"/>
                <w:szCs w:val="20"/>
              </w:rPr>
              <w:t xml:space="preserve"> factors </w:t>
            </w:r>
            <w:r w:rsidR="00CB308C">
              <w:rPr>
                <w:sz w:val="28"/>
                <w:szCs w:val="20"/>
              </w:rPr>
              <w:t>might</w:t>
            </w:r>
            <w:r w:rsidR="00FB2AAF" w:rsidRPr="00F57399">
              <w:rPr>
                <w:sz w:val="28"/>
                <w:szCs w:val="20"/>
              </w:rPr>
              <w:t xml:space="preserve"> be involved in leading to the error – Explain </w:t>
            </w:r>
          </w:p>
          <w:p w14:paraId="28202603" w14:textId="77777777" w:rsidR="00F83237" w:rsidRPr="00F57399" w:rsidRDefault="00F83237" w:rsidP="00F83237">
            <w:pPr>
              <w:rPr>
                <w:sz w:val="28"/>
                <w:szCs w:val="20"/>
              </w:rPr>
            </w:pPr>
          </w:p>
          <w:p w14:paraId="6FEAEF52" w14:textId="77777777" w:rsidR="00F83237" w:rsidRPr="00F57399" w:rsidRDefault="00F83237" w:rsidP="00F83237">
            <w:pPr>
              <w:rPr>
                <w:sz w:val="28"/>
                <w:szCs w:val="20"/>
              </w:rPr>
            </w:pPr>
          </w:p>
          <w:p w14:paraId="22E68FAB" w14:textId="77777777" w:rsidR="00911B4C" w:rsidRPr="00F57399" w:rsidRDefault="00911B4C" w:rsidP="00911B4C">
            <w:pPr>
              <w:rPr>
                <w:sz w:val="28"/>
                <w:szCs w:val="20"/>
              </w:rPr>
            </w:pPr>
          </w:p>
          <w:p w14:paraId="7B8F1925" w14:textId="77777777" w:rsidR="00322175" w:rsidRPr="00F57399" w:rsidRDefault="00322175" w:rsidP="00322175">
            <w:pPr>
              <w:rPr>
                <w:sz w:val="28"/>
                <w:szCs w:val="20"/>
              </w:rPr>
            </w:pPr>
          </w:p>
          <w:p w14:paraId="0184B345" w14:textId="77777777" w:rsidR="00322175" w:rsidRPr="00F57399" w:rsidRDefault="00322175">
            <w:pPr>
              <w:rPr>
                <w:sz w:val="28"/>
                <w:szCs w:val="20"/>
              </w:rPr>
            </w:pPr>
          </w:p>
        </w:tc>
        <w:tc>
          <w:tcPr>
            <w:tcW w:w="7371" w:type="dxa"/>
            <w:shd w:val="clear" w:color="auto" w:fill="EDF0F4" w:themeFill="accent3"/>
          </w:tcPr>
          <w:p w14:paraId="4AEA8151" w14:textId="77777777" w:rsidR="00322175" w:rsidRDefault="00322175"/>
          <w:p w14:paraId="59BC43E5" w14:textId="77777777" w:rsidR="004E0FD9" w:rsidRDefault="004E0FD9"/>
          <w:p w14:paraId="247B9930" w14:textId="77777777" w:rsidR="004E0FD9" w:rsidRDefault="004E0FD9"/>
          <w:p w14:paraId="731F0235" w14:textId="77777777" w:rsidR="004E0FD9" w:rsidRDefault="004E0FD9"/>
          <w:p w14:paraId="5D789479" w14:textId="77777777" w:rsidR="004E0FD9" w:rsidRDefault="004E0FD9"/>
          <w:p w14:paraId="3233699E" w14:textId="77777777" w:rsidR="002C0DE8" w:rsidRDefault="002C0DE8"/>
          <w:p w14:paraId="160B9715" w14:textId="77777777" w:rsidR="002C0DE8" w:rsidRDefault="002C0DE8"/>
          <w:p w14:paraId="5035C623" w14:textId="77777777" w:rsidR="002C0DE8" w:rsidRDefault="002C0DE8"/>
          <w:p w14:paraId="4540C5F7" w14:textId="77777777" w:rsidR="00CA5AAB" w:rsidRDefault="00CA5AAB"/>
          <w:p w14:paraId="0FE0C2A3" w14:textId="77777777" w:rsidR="00CA5AAB" w:rsidRDefault="00CA5AAB"/>
          <w:p w14:paraId="06D690D5" w14:textId="77777777" w:rsidR="002C0DE8" w:rsidRDefault="002C0DE8"/>
          <w:p w14:paraId="50421D5E" w14:textId="77777777" w:rsidR="002C0DE8" w:rsidRDefault="002C0DE8"/>
          <w:p w14:paraId="466C7CEB" w14:textId="77777777" w:rsidR="00CA5AAB" w:rsidRDefault="00CA5AAB"/>
          <w:p w14:paraId="5FC9893E" w14:textId="77777777" w:rsidR="002C0DE8" w:rsidRDefault="002C0DE8"/>
          <w:p w14:paraId="4BF066E2" w14:textId="7CB687CD" w:rsidR="004E0FD9" w:rsidRDefault="004E0FD9"/>
        </w:tc>
      </w:tr>
      <w:tr w:rsidR="00322175" w:rsidRPr="003A798E" w14:paraId="70346448" w14:textId="77777777" w:rsidTr="00101AA0">
        <w:trPr>
          <w:trHeight w:val="2299"/>
        </w:trPr>
        <w:tc>
          <w:tcPr>
            <w:tcW w:w="3397" w:type="dxa"/>
            <w:shd w:val="clear" w:color="auto" w:fill="EDF0F4" w:themeFill="accent3"/>
          </w:tcPr>
          <w:p w14:paraId="56AB3365" w14:textId="25E3583B" w:rsidR="00911B4C" w:rsidRPr="00F57399" w:rsidRDefault="00F103E6" w:rsidP="0001268C">
            <w:pPr>
              <w:pStyle w:val="Heading3"/>
              <w:rPr>
                <w:sz w:val="28"/>
                <w:szCs w:val="20"/>
              </w:rPr>
            </w:pPr>
            <w:r w:rsidRPr="00F57399">
              <w:rPr>
                <w:sz w:val="28"/>
                <w:szCs w:val="20"/>
              </w:rPr>
              <w:t xml:space="preserve">What </w:t>
            </w:r>
            <w:r w:rsidR="0001268C" w:rsidRPr="00F57399">
              <w:rPr>
                <w:sz w:val="28"/>
                <w:szCs w:val="20"/>
              </w:rPr>
              <w:t>environmental/</w:t>
            </w:r>
            <w:r w:rsidR="00101AA0">
              <w:rPr>
                <w:sz w:val="28"/>
                <w:szCs w:val="20"/>
              </w:rPr>
              <w:t xml:space="preserve"> </w:t>
            </w:r>
            <w:r w:rsidR="0001268C" w:rsidRPr="00F57399">
              <w:rPr>
                <w:sz w:val="28"/>
                <w:szCs w:val="20"/>
              </w:rPr>
              <w:t xml:space="preserve">system factors may </w:t>
            </w:r>
            <w:r w:rsidR="00F83237" w:rsidRPr="00F57399">
              <w:rPr>
                <w:sz w:val="28"/>
                <w:szCs w:val="20"/>
              </w:rPr>
              <w:t>contribute to the error occurring?</w:t>
            </w:r>
          </w:p>
          <w:p w14:paraId="1E1E3808" w14:textId="77777777" w:rsidR="00F83237" w:rsidRPr="00F57399" w:rsidRDefault="00F83237" w:rsidP="00F83237">
            <w:pPr>
              <w:rPr>
                <w:sz w:val="28"/>
                <w:szCs w:val="20"/>
              </w:rPr>
            </w:pPr>
          </w:p>
          <w:p w14:paraId="6AA6E4B6" w14:textId="77777777" w:rsidR="00F83237" w:rsidRPr="00F57399" w:rsidRDefault="00F83237" w:rsidP="00F83237">
            <w:pPr>
              <w:rPr>
                <w:sz w:val="28"/>
                <w:szCs w:val="20"/>
              </w:rPr>
            </w:pPr>
          </w:p>
          <w:p w14:paraId="14FA83CB" w14:textId="77777777" w:rsidR="002622CA" w:rsidRPr="00F57399" w:rsidRDefault="002622CA" w:rsidP="00F83237">
            <w:pPr>
              <w:rPr>
                <w:sz w:val="28"/>
                <w:szCs w:val="20"/>
              </w:rPr>
            </w:pPr>
          </w:p>
          <w:p w14:paraId="1D22F791" w14:textId="77777777" w:rsidR="002622CA" w:rsidRPr="00F57399" w:rsidRDefault="002622CA" w:rsidP="00F83237">
            <w:pPr>
              <w:rPr>
                <w:sz w:val="28"/>
                <w:szCs w:val="20"/>
              </w:rPr>
            </w:pPr>
          </w:p>
          <w:p w14:paraId="3EC2573B" w14:textId="77777777" w:rsidR="00F83237" w:rsidRPr="00F57399" w:rsidRDefault="00F83237" w:rsidP="00F83237">
            <w:pPr>
              <w:rPr>
                <w:sz w:val="28"/>
                <w:szCs w:val="20"/>
              </w:rPr>
            </w:pPr>
          </w:p>
          <w:p w14:paraId="1B60AFD0" w14:textId="7205A923" w:rsidR="00F83237" w:rsidRPr="00F57399" w:rsidRDefault="00F83237" w:rsidP="00F83237">
            <w:pPr>
              <w:rPr>
                <w:sz w:val="28"/>
                <w:szCs w:val="20"/>
              </w:rPr>
            </w:pPr>
          </w:p>
        </w:tc>
        <w:tc>
          <w:tcPr>
            <w:tcW w:w="7371" w:type="dxa"/>
            <w:shd w:val="clear" w:color="auto" w:fill="EDF0F4" w:themeFill="accent3"/>
          </w:tcPr>
          <w:p w14:paraId="6C3FB721" w14:textId="77777777" w:rsidR="00322175" w:rsidRDefault="00322175"/>
          <w:p w14:paraId="27F22D3A" w14:textId="77777777" w:rsidR="002C0DE8" w:rsidRDefault="002C0DE8"/>
          <w:p w14:paraId="5DACAC89" w14:textId="77777777" w:rsidR="002C0DE8" w:rsidRDefault="002C0DE8"/>
          <w:p w14:paraId="45DA9F9D" w14:textId="77777777" w:rsidR="002C0DE8" w:rsidRDefault="002C0DE8"/>
          <w:p w14:paraId="3C0018F5" w14:textId="77777777" w:rsidR="002C0DE8" w:rsidRDefault="002C0DE8"/>
          <w:p w14:paraId="6B6AEE62" w14:textId="77777777" w:rsidR="002C0DE8" w:rsidRDefault="002C0DE8"/>
          <w:p w14:paraId="67D144C2" w14:textId="77777777" w:rsidR="002C0DE8" w:rsidRDefault="002C0DE8"/>
          <w:p w14:paraId="731A29BF" w14:textId="77777777" w:rsidR="002C0DE8" w:rsidRDefault="002C0DE8"/>
          <w:p w14:paraId="6AB7688A" w14:textId="77777777" w:rsidR="002C0DE8" w:rsidRDefault="002C0DE8"/>
          <w:p w14:paraId="3B946539" w14:textId="77777777" w:rsidR="002C0DE8" w:rsidRDefault="002C0DE8"/>
          <w:p w14:paraId="1EBD2DFC" w14:textId="77777777" w:rsidR="00CA5AAB" w:rsidRDefault="00CA5AAB"/>
          <w:p w14:paraId="5BA2D2C5" w14:textId="77777777" w:rsidR="00CA5AAB" w:rsidRDefault="00CA5AAB"/>
          <w:p w14:paraId="4E88DC67" w14:textId="77777777" w:rsidR="002C0DE8" w:rsidRDefault="002C0DE8"/>
          <w:p w14:paraId="010B0005" w14:textId="77777777" w:rsidR="002C0DE8" w:rsidRDefault="002C0DE8"/>
          <w:p w14:paraId="67457F60" w14:textId="77777777" w:rsidR="002C0DE8" w:rsidRDefault="002C0DE8"/>
        </w:tc>
      </w:tr>
      <w:tr w:rsidR="00911B4C" w:rsidRPr="003A798E" w14:paraId="3ED8385F" w14:textId="77777777" w:rsidTr="00101AA0">
        <w:trPr>
          <w:trHeight w:val="2562"/>
        </w:trPr>
        <w:tc>
          <w:tcPr>
            <w:tcW w:w="3397" w:type="dxa"/>
            <w:shd w:val="clear" w:color="auto" w:fill="EDF0F4" w:themeFill="accent3"/>
          </w:tcPr>
          <w:p w14:paraId="58C1ABAE" w14:textId="2ED30111" w:rsidR="00911B4C" w:rsidRPr="00F57399" w:rsidRDefault="00911B4C" w:rsidP="00F47E18">
            <w:pPr>
              <w:pStyle w:val="Heading3"/>
              <w:rPr>
                <w:sz w:val="28"/>
                <w:szCs w:val="20"/>
              </w:rPr>
            </w:pPr>
            <w:r w:rsidRPr="00F57399">
              <w:rPr>
                <w:sz w:val="28"/>
                <w:szCs w:val="20"/>
              </w:rPr>
              <w:t>H</w:t>
            </w:r>
            <w:r w:rsidR="00E011D9" w:rsidRPr="00F57399">
              <w:rPr>
                <w:sz w:val="28"/>
                <w:szCs w:val="20"/>
              </w:rPr>
              <w:t>ow could the error be avoided? - Explain</w:t>
            </w:r>
          </w:p>
          <w:p w14:paraId="302C2EFA" w14:textId="77777777" w:rsidR="00911B4C" w:rsidRPr="00F57399" w:rsidRDefault="00911B4C" w:rsidP="00911B4C">
            <w:pPr>
              <w:rPr>
                <w:sz w:val="28"/>
                <w:szCs w:val="20"/>
              </w:rPr>
            </w:pPr>
          </w:p>
          <w:p w14:paraId="331F1F2B" w14:textId="77777777" w:rsidR="002622CA" w:rsidRPr="00F57399" w:rsidRDefault="002622CA" w:rsidP="00911B4C">
            <w:pPr>
              <w:rPr>
                <w:sz w:val="28"/>
                <w:szCs w:val="20"/>
              </w:rPr>
            </w:pPr>
          </w:p>
          <w:p w14:paraId="0A648FC3" w14:textId="77777777" w:rsidR="002622CA" w:rsidRPr="00F57399" w:rsidRDefault="002622CA" w:rsidP="00911B4C">
            <w:pPr>
              <w:rPr>
                <w:sz w:val="28"/>
                <w:szCs w:val="20"/>
              </w:rPr>
            </w:pPr>
          </w:p>
          <w:p w14:paraId="162C897E" w14:textId="77777777" w:rsidR="002622CA" w:rsidRPr="00F57399" w:rsidRDefault="002622CA" w:rsidP="00911B4C">
            <w:pPr>
              <w:rPr>
                <w:sz w:val="28"/>
                <w:szCs w:val="20"/>
              </w:rPr>
            </w:pPr>
          </w:p>
          <w:p w14:paraId="2A9B6EF4" w14:textId="77777777" w:rsidR="002622CA" w:rsidRPr="00F57399" w:rsidRDefault="002622CA" w:rsidP="00911B4C">
            <w:pPr>
              <w:rPr>
                <w:sz w:val="28"/>
                <w:szCs w:val="20"/>
              </w:rPr>
            </w:pPr>
          </w:p>
          <w:p w14:paraId="43732647" w14:textId="24BD7F8A" w:rsidR="002622CA" w:rsidRPr="00F57399" w:rsidRDefault="002622CA" w:rsidP="00911B4C">
            <w:pPr>
              <w:rPr>
                <w:sz w:val="28"/>
                <w:szCs w:val="20"/>
              </w:rPr>
            </w:pPr>
          </w:p>
        </w:tc>
        <w:tc>
          <w:tcPr>
            <w:tcW w:w="7371" w:type="dxa"/>
            <w:shd w:val="clear" w:color="auto" w:fill="EDF0F4" w:themeFill="accent3"/>
          </w:tcPr>
          <w:p w14:paraId="1C3C0CC5" w14:textId="77777777" w:rsidR="00911B4C" w:rsidRDefault="00911B4C"/>
          <w:p w14:paraId="35B68C4F" w14:textId="77777777" w:rsidR="00CA5AAB" w:rsidRDefault="00CA5AAB"/>
          <w:p w14:paraId="03BB325E" w14:textId="77777777" w:rsidR="00CA5AAB" w:rsidRDefault="00CA5AAB"/>
          <w:p w14:paraId="5E71A919" w14:textId="77777777" w:rsidR="00CA5AAB" w:rsidRDefault="00CA5AAB"/>
          <w:p w14:paraId="0E657CF0" w14:textId="77777777" w:rsidR="00CA5AAB" w:rsidRDefault="00CA5AAB"/>
          <w:p w14:paraId="05ECC53B" w14:textId="77777777" w:rsidR="00CA5AAB" w:rsidRDefault="00CA5AAB"/>
          <w:p w14:paraId="71DD32C3" w14:textId="77777777" w:rsidR="00CA5AAB" w:rsidRDefault="00CA5AAB"/>
          <w:p w14:paraId="3D6F1167" w14:textId="77777777" w:rsidR="00CA5AAB" w:rsidRDefault="00CA5AAB"/>
          <w:p w14:paraId="11B8365E" w14:textId="77777777" w:rsidR="00CA5AAB" w:rsidRDefault="00CA5AAB"/>
          <w:p w14:paraId="229D86A2" w14:textId="77777777" w:rsidR="00CA5AAB" w:rsidRDefault="00CA5AAB"/>
          <w:p w14:paraId="3390389A" w14:textId="77777777" w:rsidR="00CA5AAB" w:rsidRDefault="00CA5AAB"/>
        </w:tc>
      </w:tr>
    </w:tbl>
    <w:p w14:paraId="359DE505" w14:textId="68DA5303" w:rsidR="00A81248" w:rsidRPr="003A798E" w:rsidRDefault="00A81248"/>
    <w:sectPr w:rsidR="00A81248" w:rsidRPr="003A798E" w:rsidSect="00A24793">
      <w:footerReference w:type="even" r:id="rId9"/>
      <w:footerReference w:type="default" r:id="rId10"/>
      <w:pgSz w:w="12240" w:h="15840" w:code="1"/>
      <w:pgMar w:top="720" w:right="720" w:bottom="1080" w:left="720" w:header="709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4B629" w14:textId="77777777" w:rsidR="006511A3" w:rsidRDefault="006511A3" w:rsidP="001205A1">
      <w:r>
        <w:separator/>
      </w:r>
    </w:p>
  </w:endnote>
  <w:endnote w:type="continuationSeparator" w:id="0">
    <w:p w14:paraId="131F8A3F" w14:textId="77777777" w:rsidR="006511A3" w:rsidRDefault="006511A3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Content>
      <w:p w14:paraId="588943C4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7B0740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4F99E0E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41358343"/>
      <w:docPartObj>
        <w:docPartGallery w:val="Page Numbers (Bottom of Page)"/>
        <w:docPartUnique/>
      </w:docPartObj>
    </w:sdtPr>
    <w:sdtContent>
      <w:p w14:paraId="59C31E10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66528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95"/>
      <w:gridCol w:w="5395"/>
    </w:tblGrid>
    <w:tr w:rsidR="001205A1" w14:paraId="735B42B1" w14:textId="77777777" w:rsidTr="005F4F46">
      <w:tc>
        <w:tcPr>
          <w:tcW w:w="5395" w:type="dxa"/>
        </w:tcPr>
        <w:p w14:paraId="2D6539BC" w14:textId="6A29F8B1" w:rsidR="001205A1" w:rsidRPr="001205A1" w:rsidRDefault="00322175" w:rsidP="00C66528">
          <w:pPr>
            <w:pStyle w:val="Footer"/>
          </w:pPr>
          <w:r>
            <w:rPr>
              <w:color w:val="7F7F7F" w:themeColor="text1" w:themeTint="80"/>
            </w:rPr>
            <w:t>COGNITION IN ACTION: HUMAN ERROR REPORT</w:t>
          </w:r>
        </w:p>
      </w:tc>
      <w:tc>
        <w:tcPr>
          <w:tcW w:w="5395" w:type="dxa"/>
        </w:tcPr>
        <w:p w14:paraId="1F64A6AF" w14:textId="77777777" w:rsidR="001205A1" w:rsidRPr="001205A1" w:rsidRDefault="001205A1" w:rsidP="001205A1">
          <w:pPr>
            <w:pStyle w:val="Footer"/>
          </w:pPr>
          <w:r w:rsidRPr="001205A1">
            <w:t xml:space="preserve">   </w:t>
          </w:r>
        </w:p>
      </w:tc>
    </w:tr>
  </w:tbl>
  <w:p w14:paraId="0F1A6635" w14:textId="77777777" w:rsidR="001205A1" w:rsidRDefault="00120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7DC57" w14:textId="77777777" w:rsidR="006511A3" w:rsidRDefault="006511A3" w:rsidP="001205A1">
      <w:r>
        <w:separator/>
      </w:r>
    </w:p>
  </w:footnote>
  <w:footnote w:type="continuationSeparator" w:id="0">
    <w:p w14:paraId="73C9F1AD" w14:textId="77777777" w:rsidR="006511A3" w:rsidRDefault="006511A3" w:rsidP="00120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75"/>
    <w:rsid w:val="0001268C"/>
    <w:rsid w:val="000C4ED1"/>
    <w:rsid w:val="00101AA0"/>
    <w:rsid w:val="001205A1"/>
    <w:rsid w:val="001F3D3F"/>
    <w:rsid w:val="00243189"/>
    <w:rsid w:val="002622CA"/>
    <w:rsid w:val="002877E8"/>
    <w:rsid w:val="002C0DE8"/>
    <w:rsid w:val="002E7C4E"/>
    <w:rsid w:val="0031055C"/>
    <w:rsid w:val="00322175"/>
    <w:rsid w:val="00371EE1"/>
    <w:rsid w:val="003A798E"/>
    <w:rsid w:val="003F6191"/>
    <w:rsid w:val="00425A99"/>
    <w:rsid w:val="004E0FD9"/>
    <w:rsid w:val="005E6B25"/>
    <w:rsid w:val="005F4F46"/>
    <w:rsid w:val="00634B95"/>
    <w:rsid w:val="006511A3"/>
    <w:rsid w:val="006C60E6"/>
    <w:rsid w:val="007B0740"/>
    <w:rsid w:val="007C0E8F"/>
    <w:rsid w:val="007C1BAB"/>
    <w:rsid w:val="008C767A"/>
    <w:rsid w:val="00911B4C"/>
    <w:rsid w:val="00A15CF7"/>
    <w:rsid w:val="00A24793"/>
    <w:rsid w:val="00A81248"/>
    <w:rsid w:val="00A86A06"/>
    <w:rsid w:val="00AE0DF5"/>
    <w:rsid w:val="00B06905"/>
    <w:rsid w:val="00B24FF8"/>
    <w:rsid w:val="00C66528"/>
    <w:rsid w:val="00C915F0"/>
    <w:rsid w:val="00CA5AAB"/>
    <w:rsid w:val="00CB308C"/>
    <w:rsid w:val="00E011D9"/>
    <w:rsid w:val="00E11E9F"/>
    <w:rsid w:val="00E4667F"/>
    <w:rsid w:val="00ED1ADF"/>
    <w:rsid w:val="00F103E6"/>
    <w:rsid w:val="00F47E18"/>
    <w:rsid w:val="00F57399"/>
    <w:rsid w:val="00F83237"/>
    <w:rsid w:val="00FB2AAF"/>
    <w:rsid w:val="00FB65B8"/>
    <w:rsid w:val="00FC49AE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3EB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FC49AE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-kw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2</Pages>
  <Words>70</Words>
  <Characters>350</Characters>
  <Application>Microsoft Office Word</Application>
  <DocSecurity>0</DocSecurity>
  <Lines>70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2026-03-21T07:38:00Z</dcterms:created>
  <dcterms:modified xsi:type="dcterms:W3CDTF">2026-03-21T07:45:00Z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