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F7223D" w14:textId="77777777" w:rsidR="003C7128" w:rsidRPr="00C74D4A" w:rsidRDefault="003C7128" w:rsidP="001C23A3">
      <w:pPr>
        <w:pStyle w:val="Photo"/>
        <w:rPr>
          <w:rFonts w:ascii="Arial" w:hAnsi="Arial" w:cs="Arial"/>
          <w:sz w:val="24"/>
          <w:szCs w:val="24"/>
        </w:rPr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</w:p>
    <w:p w14:paraId="63ABAEA8" w14:textId="77777777" w:rsidR="003C7128" w:rsidRPr="00C74D4A" w:rsidRDefault="003C7128" w:rsidP="001C23A3">
      <w:pPr>
        <w:pStyle w:val="Photo"/>
        <w:rPr>
          <w:rFonts w:ascii="Arial" w:hAnsi="Arial" w:cs="Arial"/>
          <w:sz w:val="24"/>
          <w:szCs w:val="24"/>
        </w:rPr>
      </w:pPr>
    </w:p>
    <w:p w14:paraId="120A589B" w14:textId="64E94291" w:rsidR="00C6554A" w:rsidRPr="00C74D4A" w:rsidRDefault="00CA2E7B" w:rsidP="001C23A3">
      <w:pPr>
        <w:pStyle w:val="Photo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CE04BFC" wp14:editId="66B2E900">
            <wp:extent cx="5486400" cy="35452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4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bookmarkEnd w:id="1"/>
    <w:bookmarkEnd w:id="2"/>
    <w:bookmarkEnd w:id="3"/>
    <w:bookmarkEnd w:id="4"/>
    <w:p w14:paraId="31F5EA48" w14:textId="3080F4D5" w:rsidR="00C6554A" w:rsidRPr="00881166" w:rsidRDefault="00CA2E7B" w:rsidP="00D4152C">
      <w:pPr>
        <w:pStyle w:val="Title"/>
        <w:jc w:val="center"/>
        <w:rPr>
          <w:rFonts w:ascii="Arial" w:hAnsi="Arial" w:cs="Arial"/>
          <w:spacing w:val="0"/>
          <w:sz w:val="52"/>
          <w:szCs w:val="5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881166">
        <w:rPr>
          <w:rFonts w:ascii="Arial" w:hAnsi="Arial" w:cs="Arial"/>
          <w:spacing w:val="0"/>
          <w:sz w:val="52"/>
          <w:szCs w:val="5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Customer relations and trading</w:t>
      </w:r>
      <w:r w:rsidR="00BA5BCB" w:rsidRPr="00881166">
        <w:rPr>
          <w:rFonts w:ascii="Arial" w:hAnsi="Arial" w:cs="Arial"/>
          <w:spacing w:val="0"/>
          <w:sz w:val="52"/>
          <w:szCs w:val="5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poli</w:t>
      </w:r>
      <w:r w:rsidR="0077244D" w:rsidRPr="00881166">
        <w:rPr>
          <w:rFonts w:ascii="Arial" w:hAnsi="Arial" w:cs="Arial"/>
          <w:spacing w:val="0"/>
          <w:sz w:val="52"/>
          <w:szCs w:val="5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cy</w:t>
      </w:r>
    </w:p>
    <w:p w14:paraId="5E3D6000" w14:textId="77777777" w:rsidR="0077244D" w:rsidRPr="00881166" w:rsidRDefault="0077244D" w:rsidP="0077244D">
      <w:pPr>
        <w:rPr>
          <w:sz w:val="52"/>
          <w:szCs w:val="52"/>
        </w:rPr>
      </w:pPr>
    </w:p>
    <w:p w14:paraId="422999EF" w14:textId="37D4BE72" w:rsidR="00C6554A" w:rsidRPr="007A4363" w:rsidRDefault="00CA2E7B" w:rsidP="00D4152C">
      <w:pPr>
        <w:pStyle w:val="Subtitle"/>
        <w:jc w:val="center"/>
        <w:rPr>
          <w:rFonts w:ascii="Arial" w:hAnsi="Arial" w:cs="Arial"/>
          <w:b/>
          <w:i/>
          <w:iCs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stylisticSets>
            <w14:styleSet w14:id="3"/>
          </w14:stylisticSets>
        </w:rPr>
      </w:pPr>
      <w:r w:rsidRPr="007A4363">
        <w:rPr>
          <w:rFonts w:ascii="Arial" w:hAnsi="Arial" w:cs="Arial"/>
          <w:b/>
          <w:i/>
          <w:iCs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stylisticSets>
            <w14:styleSet w14:id="3"/>
          </w14:stylisticSets>
        </w:rPr>
        <w:t>ETHICAL and SUSTAINABLE POLICIES in CRM</w:t>
      </w:r>
    </w:p>
    <w:p w14:paraId="7EE3947F" w14:textId="77777777" w:rsidR="00881166" w:rsidRDefault="00881166" w:rsidP="00C6554A">
      <w:pPr>
        <w:pStyle w:val="ContactInfo"/>
        <w:rPr>
          <w:rFonts w:ascii="Arial" w:hAnsi="Arial" w:cs="Arial"/>
          <w:sz w:val="24"/>
          <w:szCs w:val="24"/>
        </w:rPr>
      </w:pPr>
    </w:p>
    <w:p w14:paraId="4536B614" w14:textId="77777777" w:rsidR="00881166" w:rsidRDefault="00881166" w:rsidP="00C6554A">
      <w:pPr>
        <w:pStyle w:val="ContactInfo"/>
        <w:rPr>
          <w:rFonts w:ascii="Arial" w:hAnsi="Arial" w:cs="Arial"/>
          <w:sz w:val="24"/>
          <w:szCs w:val="24"/>
        </w:rPr>
      </w:pPr>
    </w:p>
    <w:p w14:paraId="29C5FE84" w14:textId="7BC4BA94" w:rsidR="00CA2E7B" w:rsidRPr="00C74D4A" w:rsidRDefault="00CA2E7B" w:rsidP="00C6554A">
      <w:pPr>
        <w:pStyle w:val="ContactInfo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>Module: Understanding and engaging in the customer experience.</w:t>
      </w:r>
    </w:p>
    <w:p w14:paraId="77954690" w14:textId="6B64D012" w:rsidR="00CA2E7B" w:rsidRPr="00C74D4A" w:rsidRDefault="00CA2E7B" w:rsidP="00C6554A">
      <w:pPr>
        <w:pStyle w:val="ContactInfo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>BMSW: 5003</w:t>
      </w:r>
    </w:p>
    <w:p w14:paraId="3211DB04" w14:textId="77777777" w:rsidR="00380306" w:rsidRPr="00C74D4A" w:rsidRDefault="00380306" w:rsidP="00380306">
      <w:pPr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sz w:val="24"/>
          <w:szCs w:val="24"/>
        </w:rPr>
        <w:t xml:space="preserve">Lecturer: Dr </w:t>
      </w:r>
      <w:proofErr w:type="spellStart"/>
      <w:r w:rsidRPr="00C74D4A">
        <w:rPr>
          <w:rFonts w:ascii="Arial" w:hAnsi="Arial" w:cs="Arial"/>
          <w:sz w:val="24"/>
          <w:szCs w:val="24"/>
          <w:shd w:val="clear" w:color="auto" w:fill="FFFFFF"/>
        </w:rPr>
        <w:t>Vajira</w:t>
      </w:r>
      <w:proofErr w:type="spellEnd"/>
      <w:r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C74D4A">
        <w:rPr>
          <w:rFonts w:ascii="Arial" w:hAnsi="Arial" w:cs="Arial"/>
          <w:sz w:val="24"/>
          <w:szCs w:val="24"/>
          <w:shd w:val="clear" w:color="auto" w:fill="FFFFFF"/>
        </w:rPr>
        <w:t>Balasuriya</w:t>
      </w:r>
      <w:proofErr w:type="spellEnd"/>
      <w:r w:rsidRPr="00C74D4A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158F35DB" w14:textId="77777777" w:rsidR="00380306" w:rsidRPr="00C74D4A" w:rsidRDefault="00380306" w:rsidP="00C6554A">
      <w:pPr>
        <w:pStyle w:val="ContactInfo"/>
        <w:rPr>
          <w:rFonts w:ascii="Arial" w:hAnsi="Arial" w:cs="Arial"/>
          <w:sz w:val="24"/>
          <w:szCs w:val="24"/>
        </w:rPr>
      </w:pPr>
    </w:p>
    <w:p w14:paraId="33A366F3" w14:textId="7992E3F2" w:rsidR="00CA2E7B" w:rsidRPr="00C74D4A" w:rsidRDefault="00380306" w:rsidP="00C6554A">
      <w:pPr>
        <w:pStyle w:val="ContactInfo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 xml:space="preserve">Student: </w:t>
      </w:r>
      <w:r w:rsidR="00CA2E7B" w:rsidRPr="00C74D4A">
        <w:rPr>
          <w:rFonts w:ascii="Arial" w:hAnsi="Arial" w:cs="Arial"/>
          <w:sz w:val="24"/>
          <w:szCs w:val="24"/>
        </w:rPr>
        <w:t>A B M Masum (1714934)</w:t>
      </w:r>
    </w:p>
    <w:p w14:paraId="0D45534E" w14:textId="46F8138B" w:rsidR="00380306" w:rsidRPr="00C74D4A" w:rsidRDefault="00380306" w:rsidP="00380306">
      <w:pPr>
        <w:pStyle w:val="ContactInfo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>Date:</w:t>
      </w:r>
      <w:r w:rsidR="00694850">
        <w:rPr>
          <w:rFonts w:ascii="Arial" w:hAnsi="Arial" w:cs="Arial"/>
          <w:sz w:val="24"/>
          <w:szCs w:val="24"/>
        </w:rPr>
        <w:t xml:space="preserve"> 24</w:t>
      </w:r>
      <w:r w:rsidR="00EB7731" w:rsidRPr="00EB7731">
        <w:rPr>
          <w:rFonts w:ascii="Arial" w:hAnsi="Arial" w:cs="Arial"/>
          <w:sz w:val="24"/>
          <w:szCs w:val="24"/>
          <w:vertAlign w:val="superscript"/>
        </w:rPr>
        <w:t>th</w:t>
      </w:r>
      <w:r w:rsidR="00EB7731">
        <w:rPr>
          <w:rFonts w:ascii="Arial" w:hAnsi="Arial" w:cs="Arial"/>
          <w:sz w:val="24"/>
          <w:szCs w:val="24"/>
        </w:rPr>
        <w:t xml:space="preserve"> July 2020</w:t>
      </w:r>
    </w:p>
    <w:p w14:paraId="1B4C1E42" w14:textId="77777777" w:rsidR="00380306" w:rsidRPr="00C74D4A" w:rsidRDefault="00380306" w:rsidP="00380306">
      <w:pPr>
        <w:pStyle w:val="ContactInfo"/>
        <w:rPr>
          <w:rFonts w:ascii="Arial" w:hAnsi="Arial" w:cs="Arial"/>
          <w:sz w:val="24"/>
          <w:szCs w:val="24"/>
        </w:rPr>
      </w:pPr>
    </w:p>
    <w:p w14:paraId="5313555E" w14:textId="77777777" w:rsidR="00380306" w:rsidRPr="00C74D4A" w:rsidRDefault="00380306" w:rsidP="00380306">
      <w:pPr>
        <w:pStyle w:val="ContactInfo"/>
        <w:rPr>
          <w:rFonts w:ascii="Arial" w:hAnsi="Arial" w:cs="Arial"/>
          <w:sz w:val="24"/>
          <w:szCs w:val="24"/>
        </w:rPr>
      </w:pPr>
    </w:p>
    <w:p w14:paraId="5FAEDCB5" w14:textId="77777777" w:rsidR="00380306" w:rsidRPr="00C74D4A" w:rsidRDefault="00380306" w:rsidP="00380306">
      <w:pPr>
        <w:pStyle w:val="ContactInfo"/>
        <w:rPr>
          <w:rFonts w:ascii="Arial" w:hAnsi="Arial" w:cs="Arial"/>
          <w:sz w:val="24"/>
          <w:szCs w:val="24"/>
        </w:rPr>
      </w:pPr>
    </w:p>
    <w:p w14:paraId="47FBFFDC" w14:textId="77777777" w:rsidR="00380306" w:rsidRPr="00C74D4A" w:rsidRDefault="00380306" w:rsidP="00380306">
      <w:pPr>
        <w:pStyle w:val="ContactInfo"/>
        <w:rPr>
          <w:rFonts w:ascii="Arial" w:hAnsi="Arial" w:cs="Arial"/>
          <w:sz w:val="24"/>
          <w:szCs w:val="24"/>
        </w:rPr>
      </w:pPr>
    </w:p>
    <w:p w14:paraId="19634978" w14:textId="77777777" w:rsidR="00380306" w:rsidRPr="00C74D4A" w:rsidRDefault="00380306" w:rsidP="00380306">
      <w:pPr>
        <w:pStyle w:val="ContactInfo"/>
        <w:rPr>
          <w:rFonts w:ascii="Arial" w:hAnsi="Arial" w:cs="Arial"/>
          <w:sz w:val="24"/>
          <w:szCs w:val="24"/>
        </w:rPr>
      </w:pPr>
    </w:p>
    <w:p w14:paraId="3AA01351" w14:textId="77777777" w:rsidR="00380306" w:rsidRPr="00C74D4A" w:rsidRDefault="00380306" w:rsidP="006C3251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BBC72E3" w14:textId="77777777" w:rsidR="00380306" w:rsidRPr="00C74D4A" w:rsidRDefault="00380306" w:rsidP="00380306">
      <w:pPr>
        <w:pStyle w:val="ContactInfo"/>
        <w:rPr>
          <w:rFonts w:ascii="Arial" w:hAnsi="Arial" w:cs="Arial"/>
          <w:sz w:val="24"/>
          <w:szCs w:val="24"/>
        </w:rPr>
      </w:pPr>
    </w:p>
    <w:p w14:paraId="4FF44667" w14:textId="77777777" w:rsidR="00380306" w:rsidRPr="00C74D4A" w:rsidRDefault="00380306" w:rsidP="00380306">
      <w:pPr>
        <w:pStyle w:val="ContactInfo"/>
        <w:rPr>
          <w:rFonts w:ascii="Arial" w:hAnsi="Arial" w:cs="Arial"/>
          <w:sz w:val="24"/>
          <w:szCs w:val="24"/>
        </w:rPr>
      </w:pPr>
    </w:p>
    <w:p w14:paraId="008F4670" w14:textId="77777777" w:rsidR="00380306" w:rsidRPr="00C74D4A" w:rsidRDefault="00380306" w:rsidP="00380306">
      <w:pPr>
        <w:pStyle w:val="ContactInfo"/>
        <w:rPr>
          <w:rFonts w:ascii="Arial" w:hAnsi="Arial" w:cs="Arial"/>
          <w:sz w:val="24"/>
          <w:szCs w:val="24"/>
        </w:rPr>
      </w:pPr>
    </w:p>
    <w:p w14:paraId="0F9CE655" w14:textId="77777777" w:rsidR="00D4152C" w:rsidRPr="00C74D4A" w:rsidRDefault="00D4152C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41950C2C" w14:textId="77777777" w:rsidR="00263D29" w:rsidRPr="00C74D4A" w:rsidRDefault="00263D29" w:rsidP="007637CC">
      <w:pPr>
        <w:pStyle w:val="Heading2"/>
        <w:rPr>
          <w:rFonts w:ascii="Arial" w:hAnsi="Arial" w:cs="Arial"/>
          <w:b/>
          <w:bCs/>
          <w:color w:val="505050"/>
          <w:sz w:val="24"/>
          <w:szCs w:val="24"/>
          <w:u w:val="single"/>
        </w:rPr>
      </w:pPr>
    </w:p>
    <w:p w14:paraId="52157B92" w14:textId="77777777" w:rsidR="00263D29" w:rsidRPr="00C74D4A" w:rsidRDefault="00263D29" w:rsidP="007637CC">
      <w:pPr>
        <w:pStyle w:val="Heading2"/>
        <w:rPr>
          <w:rFonts w:ascii="Arial" w:hAnsi="Arial" w:cs="Arial"/>
          <w:b/>
          <w:bCs/>
          <w:color w:val="505050"/>
          <w:sz w:val="24"/>
          <w:szCs w:val="24"/>
          <w:u w:val="single"/>
        </w:rPr>
      </w:pPr>
    </w:p>
    <w:p w14:paraId="311D7989" w14:textId="77777777" w:rsidR="00263D29" w:rsidRPr="00C74D4A" w:rsidRDefault="00263D29" w:rsidP="007637CC">
      <w:pPr>
        <w:pStyle w:val="Heading2"/>
        <w:rPr>
          <w:rFonts w:ascii="Arial" w:hAnsi="Arial" w:cs="Arial"/>
          <w:b/>
          <w:bCs/>
          <w:color w:val="505050"/>
          <w:sz w:val="24"/>
          <w:szCs w:val="24"/>
          <w:u w:val="single"/>
        </w:rPr>
      </w:pPr>
    </w:p>
    <w:p w14:paraId="7FB1238E" w14:textId="77777777" w:rsidR="00263D29" w:rsidRPr="00C74D4A" w:rsidRDefault="00263D29" w:rsidP="003555E4">
      <w:pPr>
        <w:rPr>
          <w:rFonts w:ascii="Arial" w:hAnsi="Arial" w:cs="Arial"/>
          <w:sz w:val="24"/>
          <w:szCs w:val="24"/>
        </w:rPr>
      </w:pPr>
    </w:p>
    <w:p w14:paraId="40014FFE" w14:textId="77777777" w:rsidR="00263D29" w:rsidRPr="00C74D4A" w:rsidRDefault="00263D29" w:rsidP="007637CC">
      <w:pPr>
        <w:pStyle w:val="Heading2"/>
        <w:rPr>
          <w:rFonts w:ascii="Arial" w:hAnsi="Arial" w:cs="Arial"/>
          <w:b/>
          <w:bCs/>
          <w:color w:val="505050"/>
          <w:sz w:val="24"/>
          <w:szCs w:val="24"/>
          <w:u w:val="single"/>
        </w:rPr>
      </w:pPr>
    </w:p>
    <w:p w14:paraId="55F9291F" w14:textId="77777777" w:rsidR="00474681" w:rsidRPr="00C74D4A" w:rsidRDefault="00474681" w:rsidP="007637CC">
      <w:pPr>
        <w:pStyle w:val="Heading2"/>
        <w:rPr>
          <w:rFonts w:ascii="Arial" w:hAnsi="Arial" w:cs="Arial"/>
          <w:b/>
          <w:bCs/>
          <w:color w:val="505050"/>
          <w:sz w:val="24"/>
          <w:szCs w:val="24"/>
          <w:u w:val="single"/>
        </w:rPr>
      </w:pPr>
    </w:p>
    <w:p w14:paraId="1379D323" w14:textId="77777777" w:rsidR="00474681" w:rsidRPr="00C74D4A" w:rsidRDefault="00474681" w:rsidP="007637CC">
      <w:pPr>
        <w:pStyle w:val="Heading2"/>
        <w:rPr>
          <w:rFonts w:ascii="Arial" w:hAnsi="Arial" w:cs="Arial"/>
          <w:b/>
          <w:bCs/>
          <w:color w:val="505050"/>
          <w:sz w:val="24"/>
          <w:szCs w:val="24"/>
          <w:u w:val="single"/>
        </w:rPr>
      </w:pPr>
    </w:p>
    <w:p w14:paraId="53066E14" w14:textId="672F9E99" w:rsidR="007637CC" w:rsidRDefault="007637CC" w:rsidP="007637CC">
      <w:pPr>
        <w:pStyle w:val="Heading2"/>
        <w:rPr>
          <w:rFonts w:ascii="Arial" w:hAnsi="Arial" w:cs="Arial"/>
          <w:b/>
          <w:bCs/>
          <w:color w:val="505050"/>
          <w:sz w:val="24"/>
          <w:szCs w:val="24"/>
          <w:u w:val="single"/>
        </w:rPr>
      </w:pPr>
      <w:r w:rsidRPr="00C74D4A">
        <w:rPr>
          <w:rFonts w:ascii="Arial" w:hAnsi="Arial" w:cs="Arial"/>
          <w:b/>
          <w:bCs/>
          <w:color w:val="505050"/>
          <w:sz w:val="24"/>
          <w:szCs w:val="24"/>
          <w:u w:val="single"/>
        </w:rPr>
        <w:t>Abstract</w:t>
      </w:r>
    </w:p>
    <w:p w14:paraId="28E43B36" w14:textId="2FD08A9D" w:rsidR="00EA4F04" w:rsidRDefault="00EA4F04" w:rsidP="00EA4F04">
      <w:pPr>
        <w:rPr>
          <w:rFonts w:ascii="Arial" w:hAnsi="Arial" w:cs="Arial"/>
          <w:sz w:val="24"/>
          <w:szCs w:val="24"/>
        </w:rPr>
      </w:pPr>
    </w:p>
    <w:p w14:paraId="28B50E8E" w14:textId="787B6338" w:rsidR="00EA4F04" w:rsidRPr="00EA4F04" w:rsidRDefault="006D4058" w:rsidP="00EA4F04">
      <w:r>
        <w:rPr>
          <w:rFonts w:ascii="Arial" w:hAnsi="Arial" w:cs="Arial"/>
          <w:sz w:val="24"/>
          <w:szCs w:val="24"/>
        </w:rPr>
        <w:t>The p</w:t>
      </w:r>
      <w:r w:rsidR="000831B8">
        <w:rPr>
          <w:rFonts w:ascii="Arial" w:hAnsi="Arial" w:cs="Arial"/>
          <w:sz w:val="24"/>
          <w:szCs w:val="24"/>
        </w:rPr>
        <w:t xml:space="preserve">urpose of this </w:t>
      </w:r>
      <w:r w:rsidR="00907244">
        <w:rPr>
          <w:rFonts w:ascii="Arial" w:hAnsi="Arial" w:cs="Arial"/>
          <w:sz w:val="24"/>
          <w:szCs w:val="24"/>
        </w:rPr>
        <w:t>report</w:t>
      </w:r>
      <w:r w:rsidR="00075071">
        <w:rPr>
          <w:rFonts w:ascii="Arial" w:hAnsi="Arial" w:cs="Arial"/>
          <w:sz w:val="24"/>
          <w:szCs w:val="24"/>
        </w:rPr>
        <w:t xml:space="preserve"> is </w:t>
      </w:r>
      <w:r w:rsidR="002C7219">
        <w:rPr>
          <w:rFonts w:ascii="Arial" w:hAnsi="Arial" w:cs="Arial"/>
          <w:sz w:val="24"/>
          <w:szCs w:val="24"/>
        </w:rPr>
        <w:t>to be</w:t>
      </w:r>
      <w:r w:rsidR="00333D44">
        <w:rPr>
          <w:rFonts w:ascii="Arial" w:hAnsi="Arial" w:cs="Arial"/>
          <w:sz w:val="24"/>
          <w:szCs w:val="24"/>
        </w:rPr>
        <w:t xml:space="preserve"> ass</w:t>
      </w:r>
      <w:r w:rsidR="002F0F14">
        <w:rPr>
          <w:rFonts w:ascii="Arial" w:hAnsi="Arial" w:cs="Arial"/>
          <w:sz w:val="24"/>
          <w:szCs w:val="24"/>
        </w:rPr>
        <w:t xml:space="preserve">ociate with a </w:t>
      </w:r>
      <w:r w:rsidR="00B2770C">
        <w:rPr>
          <w:rFonts w:ascii="Arial" w:hAnsi="Arial" w:cs="Arial"/>
          <w:sz w:val="24"/>
          <w:szCs w:val="24"/>
        </w:rPr>
        <w:t xml:space="preserve">research </w:t>
      </w:r>
      <w:r w:rsidR="00DD4801">
        <w:rPr>
          <w:rFonts w:ascii="Arial" w:hAnsi="Arial" w:cs="Arial"/>
          <w:sz w:val="24"/>
          <w:szCs w:val="24"/>
        </w:rPr>
        <w:t xml:space="preserve">about customer relation </w:t>
      </w:r>
      <w:r w:rsidR="00F37076">
        <w:rPr>
          <w:rFonts w:ascii="Arial" w:hAnsi="Arial" w:cs="Arial"/>
          <w:sz w:val="24"/>
          <w:szCs w:val="24"/>
        </w:rPr>
        <w:t>and customer relationshi</w:t>
      </w:r>
      <w:r w:rsidR="00AF1CD1">
        <w:rPr>
          <w:rFonts w:ascii="Arial" w:hAnsi="Arial" w:cs="Arial"/>
          <w:sz w:val="24"/>
          <w:szCs w:val="24"/>
        </w:rPr>
        <w:t>p management</w:t>
      </w:r>
      <w:r w:rsidR="00B518BB">
        <w:rPr>
          <w:rFonts w:ascii="Arial" w:hAnsi="Arial" w:cs="Arial"/>
          <w:sz w:val="24"/>
          <w:szCs w:val="24"/>
        </w:rPr>
        <w:t xml:space="preserve"> (CRM). </w:t>
      </w:r>
      <w:r w:rsidR="00AE2C43">
        <w:rPr>
          <w:rFonts w:ascii="Arial" w:hAnsi="Arial" w:cs="Arial"/>
          <w:sz w:val="24"/>
          <w:szCs w:val="24"/>
        </w:rPr>
        <w:t xml:space="preserve">Now a </w:t>
      </w:r>
      <w:r w:rsidR="002C0BE5">
        <w:rPr>
          <w:rFonts w:ascii="Arial" w:hAnsi="Arial" w:cs="Arial"/>
          <w:sz w:val="24"/>
          <w:szCs w:val="24"/>
        </w:rPr>
        <w:t>day’s</w:t>
      </w:r>
      <w:r w:rsidR="00AE2C43">
        <w:rPr>
          <w:rFonts w:ascii="Arial" w:hAnsi="Arial" w:cs="Arial"/>
          <w:sz w:val="24"/>
          <w:szCs w:val="24"/>
        </w:rPr>
        <w:t xml:space="preserve"> eco</w:t>
      </w:r>
      <w:r w:rsidR="0014730F">
        <w:rPr>
          <w:rFonts w:ascii="Arial" w:hAnsi="Arial" w:cs="Arial"/>
          <w:sz w:val="24"/>
          <w:szCs w:val="24"/>
        </w:rPr>
        <w:t xml:space="preserve">nomy </w:t>
      </w:r>
      <w:r w:rsidR="00100CBF">
        <w:rPr>
          <w:rFonts w:ascii="Arial" w:hAnsi="Arial" w:cs="Arial"/>
          <w:sz w:val="24"/>
          <w:szCs w:val="24"/>
        </w:rPr>
        <w:t xml:space="preserve">or </w:t>
      </w:r>
      <w:r w:rsidR="0014730F">
        <w:rPr>
          <w:rFonts w:ascii="Arial" w:hAnsi="Arial" w:cs="Arial"/>
          <w:sz w:val="24"/>
          <w:szCs w:val="24"/>
        </w:rPr>
        <w:t>business is all about</w:t>
      </w:r>
      <w:r w:rsidR="00100CBF">
        <w:rPr>
          <w:rFonts w:ascii="Arial" w:hAnsi="Arial" w:cs="Arial"/>
          <w:sz w:val="24"/>
          <w:szCs w:val="24"/>
        </w:rPr>
        <w:t xml:space="preserve"> </w:t>
      </w:r>
      <w:r w:rsidR="00FD4B10">
        <w:rPr>
          <w:rFonts w:ascii="Arial" w:hAnsi="Arial" w:cs="Arial"/>
          <w:sz w:val="24"/>
          <w:szCs w:val="24"/>
        </w:rPr>
        <w:t xml:space="preserve">understanding and identify </w:t>
      </w:r>
      <w:r w:rsidR="00FB355C">
        <w:rPr>
          <w:rFonts w:ascii="Arial" w:hAnsi="Arial" w:cs="Arial"/>
          <w:sz w:val="24"/>
          <w:szCs w:val="24"/>
        </w:rPr>
        <w:t xml:space="preserve">of </w:t>
      </w:r>
      <w:r w:rsidR="00A45D48">
        <w:rPr>
          <w:rFonts w:ascii="Arial" w:hAnsi="Arial" w:cs="Arial"/>
          <w:sz w:val="24"/>
          <w:szCs w:val="24"/>
        </w:rPr>
        <w:t xml:space="preserve">loyal and quality customer </w:t>
      </w:r>
      <w:r w:rsidR="00FF6876">
        <w:rPr>
          <w:rFonts w:ascii="Arial" w:hAnsi="Arial" w:cs="Arial"/>
          <w:sz w:val="24"/>
          <w:szCs w:val="24"/>
        </w:rPr>
        <w:t>(</w:t>
      </w:r>
      <w:r w:rsidR="002C0BE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Bergeron, 2002</w:t>
      </w:r>
      <w:r w:rsidR="00FF6876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8B18A6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2430E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Apparently, n</w:t>
      </w:r>
      <w:r w:rsidR="009F00D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ot </w:t>
      </w:r>
      <w:r w:rsidR="003422D5">
        <w:rPr>
          <w:rFonts w:ascii="Arial" w:hAnsi="Arial" w:cs="Arial"/>
          <w:color w:val="000000"/>
          <w:sz w:val="24"/>
          <w:szCs w:val="24"/>
          <w:shd w:val="clear" w:color="auto" w:fill="FFFFFF"/>
        </w:rPr>
        <w:t>only</w:t>
      </w:r>
      <w:r w:rsidR="009F00D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22E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identify the quality </w:t>
      </w:r>
      <w:r w:rsidR="00CE3B6C">
        <w:rPr>
          <w:rFonts w:ascii="Arial" w:hAnsi="Arial" w:cs="Arial"/>
          <w:color w:val="000000"/>
          <w:sz w:val="24"/>
          <w:szCs w:val="24"/>
          <w:shd w:val="clear" w:color="auto" w:fill="FFFFFF"/>
        </w:rPr>
        <w:t>customer</w:t>
      </w:r>
      <w:r w:rsidR="00AF21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it is mandatory </w:t>
      </w:r>
      <w:r w:rsidR="0090134E">
        <w:rPr>
          <w:rFonts w:ascii="Arial" w:hAnsi="Arial" w:cs="Arial"/>
          <w:color w:val="000000"/>
          <w:sz w:val="24"/>
          <w:szCs w:val="24"/>
          <w:shd w:val="clear" w:color="auto" w:fill="FFFFFF"/>
        </w:rPr>
        <w:t>for an organization to keep a good relationshi</w:t>
      </w:r>
      <w:r w:rsidR="00172F1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 with customer for their </w:t>
      </w:r>
      <w:r w:rsidR="0052047A">
        <w:rPr>
          <w:rFonts w:ascii="Arial" w:hAnsi="Arial" w:cs="Arial"/>
          <w:color w:val="000000"/>
          <w:sz w:val="24"/>
          <w:szCs w:val="24"/>
          <w:shd w:val="clear" w:color="auto" w:fill="FFFFFF"/>
        </w:rPr>
        <w:t>existe</w:t>
      </w:r>
      <w:r w:rsidR="008C4E0F">
        <w:rPr>
          <w:rFonts w:ascii="Arial" w:hAnsi="Arial" w:cs="Arial"/>
          <w:color w:val="000000"/>
          <w:sz w:val="24"/>
          <w:szCs w:val="24"/>
          <w:shd w:val="clear" w:color="auto" w:fill="FFFFFF"/>
        </w:rPr>
        <w:t>nce in the market.</w:t>
      </w:r>
      <w:r w:rsidR="00E33A6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00C9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Keeping a good customer </w:t>
      </w:r>
      <w:r w:rsidR="00F9250B">
        <w:rPr>
          <w:rFonts w:ascii="Arial" w:hAnsi="Arial" w:cs="Arial"/>
          <w:color w:val="000000"/>
          <w:sz w:val="24"/>
          <w:szCs w:val="24"/>
          <w:shd w:val="clear" w:color="auto" w:fill="FFFFFF"/>
        </w:rPr>
        <w:t>relationship i</w:t>
      </w:r>
      <w:r w:rsidR="00A252A9">
        <w:rPr>
          <w:rFonts w:ascii="Arial" w:hAnsi="Arial" w:cs="Arial"/>
          <w:color w:val="000000"/>
          <w:sz w:val="24"/>
          <w:szCs w:val="24"/>
          <w:shd w:val="clear" w:color="auto" w:fill="FFFFFF"/>
        </w:rPr>
        <w:t>s a lengthy process</w:t>
      </w:r>
      <w:r w:rsidR="00572402">
        <w:rPr>
          <w:rFonts w:ascii="Arial" w:hAnsi="Arial" w:cs="Arial"/>
          <w:color w:val="000000"/>
          <w:sz w:val="24"/>
          <w:szCs w:val="24"/>
          <w:shd w:val="clear" w:color="auto" w:fill="FFFFFF"/>
        </w:rPr>
        <w:t>, for example</w:t>
      </w:r>
      <w:r w:rsidR="0058221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gathering information </w:t>
      </w:r>
      <w:r w:rsidR="003748A9">
        <w:rPr>
          <w:rFonts w:ascii="Arial" w:hAnsi="Arial" w:cs="Arial"/>
          <w:color w:val="000000"/>
          <w:sz w:val="24"/>
          <w:szCs w:val="24"/>
          <w:shd w:val="clear" w:color="auto" w:fill="FFFFFF"/>
        </w:rPr>
        <w:t>about customer,</w:t>
      </w:r>
      <w:r w:rsidR="0057240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03EE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determine the customer </w:t>
      </w:r>
      <w:r w:rsidR="00981EA5">
        <w:rPr>
          <w:rFonts w:ascii="Arial" w:hAnsi="Arial" w:cs="Arial"/>
          <w:color w:val="000000"/>
          <w:sz w:val="24"/>
          <w:szCs w:val="24"/>
          <w:shd w:val="clear" w:color="auto" w:fill="FFFFFF"/>
        </w:rPr>
        <w:t>behaviors</w:t>
      </w:r>
      <w:r w:rsidR="008B1C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4D7022">
        <w:rPr>
          <w:rFonts w:ascii="Arial" w:hAnsi="Arial" w:cs="Arial"/>
          <w:color w:val="000000"/>
          <w:sz w:val="24"/>
          <w:szCs w:val="24"/>
          <w:shd w:val="clear" w:color="auto" w:fill="FFFFFF"/>
        </w:rPr>
        <w:t>customer interaction</w:t>
      </w:r>
      <w:r w:rsidR="00E6542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27EF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towards company </w:t>
      </w:r>
      <w:r w:rsidR="004D702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</w:t>
      </w:r>
      <w:r w:rsidR="004A42C3">
        <w:rPr>
          <w:rFonts w:ascii="Arial" w:hAnsi="Arial" w:cs="Arial"/>
          <w:color w:val="000000"/>
          <w:sz w:val="24"/>
          <w:szCs w:val="24"/>
          <w:shd w:val="clear" w:color="auto" w:fill="FFFFFF"/>
        </w:rPr>
        <w:t>overall</w:t>
      </w:r>
      <w:r w:rsidR="006A54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work on to fulfil</w:t>
      </w:r>
      <w:r w:rsidR="00EF7C5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customer expectation. However, this report </w:t>
      </w:r>
      <w:r w:rsidR="00AE220A">
        <w:rPr>
          <w:rFonts w:ascii="Arial" w:hAnsi="Arial" w:cs="Arial"/>
          <w:color w:val="000000"/>
          <w:sz w:val="24"/>
          <w:szCs w:val="24"/>
          <w:shd w:val="clear" w:color="auto" w:fill="FFFFFF"/>
        </w:rPr>
        <w:t>has</w:t>
      </w:r>
      <w:r w:rsidR="00106C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concentrates </w:t>
      </w:r>
      <w:r w:rsidR="00BD6E1B">
        <w:rPr>
          <w:rFonts w:ascii="Arial" w:hAnsi="Arial" w:cs="Arial"/>
          <w:color w:val="000000"/>
          <w:sz w:val="24"/>
          <w:szCs w:val="24"/>
          <w:shd w:val="clear" w:color="auto" w:fill="FFFFFF"/>
        </w:rPr>
        <w:t>on</w:t>
      </w:r>
      <w:r w:rsidR="00AE220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7039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ethical and sustainable </w:t>
      </w:r>
      <w:r w:rsidR="0086123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policies of organization and </w:t>
      </w:r>
      <w:r w:rsidR="008E4D5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influence </w:t>
      </w:r>
      <w:r w:rsidR="00156393">
        <w:rPr>
          <w:rFonts w:ascii="Arial" w:hAnsi="Arial" w:cs="Arial"/>
          <w:color w:val="000000"/>
          <w:sz w:val="24"/>
          <w:szCs w:val="24"/>
          <w:shd w:val="clear" w:color="auto" w:fill="FFFFFF"/>
        </w:rPr>
        <w:t>on customer</w:t>
      </w:r>
      <w:r w:rsidR="008E4D5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9287F">
        <w:rPr>
          <w:rFonts w:ascii="Arial" w:hAnsi="Arial" w:cs="Arial"/>
          <w:color w:val="000000"/>
          <w:sz w:val="24"/>
          <w:szCs w:val="24"/>
          <w:shd w:val="clear" w:color="auto" w:fill="FFFFFF"/>
        </w:rPr>
        <w:t>relationship.</w:t>
      </w:r>
      <w:r w:rsidR="00C75A5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83A4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Also, </w:t>
      </w:r>
      <w:r w:rsidR="000742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there is discussion </w:t>
      </w:r>
      <w:r w:rsidR="003C4688">
        <w:rPr>
          <w:rFonts w:ascii="Arial" w:hAnsi="Arial" w:cs="Arial"/>
          <w:color w:val="000000"/>
          <w:sz w:val="24"/>
          <w:szCs w:val="24"/>
          <w:shd w:val="clear" w:color="auto" w:fill="FFFFFF"/>
        </w:rPr>
        <w:t>about</w:t>
      </w:r>
      <w:r w:rsidR="000742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95AD3">
        <w:rPr>
          <w:rFonts w:ascii="Arial" w:hAnsi="Arial" w:cs="Arial"/>
          <w:color w:val="000000"/>
          <w:sz w:val="24"/>
          <w:szCs w:val="24"/>
          <w:shd w:val="clear" w:color="auto" w:fill="FFFFFF"/>
        </w:rPr>
        <w:t>quality and</w:t>
      </w:r>
      <w:r w:rsidR="003C468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90A5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quality </w:t>
      </w:r>
      <w:r w:rsidR="00955557">
        <w:rPr>
          <w:rFonts w:ascii="Arial" w:hAnsi="Arial" w:cs="Arial"/>
          <w:color w:val="000000"/>
          <w:sz w:val="24"/>
          <w:szCs w:val="24"/>
          <w:shd w:val="clear" w:color="auto" w:fill="FFFFFF"/>
        </w:rPr>
        <w:t>system in the organization</w:t>
      </w:r>
      <w:r w:rsidR="0059262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8770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</w:t>
      </w:r>
      <w:r w:rsidR="0059262C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possible impact</w:t>
      </w:r>
      <w:r w:rsidR="008F2B9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</w:t>
      </w:r>
      <w:r w:rsidR="0069287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E4F49">
        <w:rPr>
          <w:rFonts w:ascii="Arial" w:hAnsi="Arial" w:cs="Arial"/>
          <w:color w:val="000000"/>
          <w:sz w:val="24"/>
          <w:szCs w:val="24"/>
          <w:shd w:val="clear" w:color="auto" w:fill="FFFFFF"/>
        </w:rPr>
        <w:t>customer.</w:t>
      </w:r>
      <w:r w:rsidR="00416E3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better understanding</w:t>
      </w:r>
      <w:r w:rsidR="005C49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this report has chosen three </w:t>
      </w:r>
      <w:r w:rsidR="00AF3C7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different </w:t>
      </w:r>
      <w:r w:rsidR="00816805">
        <w:rPr>
          <w:rFonts w:ascii="Arial" w:hAnsi="Arial" w:cs="Arial"/>
          <w:color w:val="000000"/>
          <w:sz w:val="24"/>
          <w:szCs w:val="24"/>
          <w:shd w:val="clear" w:color="auto" w:fill="FFFFFF"/>
        </w:rPr>
        <w:t>organization</w:t>
      </w:r>
      <w:r w:rsidR="006477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discuss their policies and </w:t>
      </w:r>
      <w:r w:rsidR="003825A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finally have some </w:t>
      </w:r>
      <w:r w:rsidR="00FB6B6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recommendation </w:t>
      </w:r>
      <w:r w:rsidR="004749F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</w:t>
      </w:r>
      <w:r w:rsidR="008F4115">
        <w:rPr>
          <w:rFonts w:ascii="Arial" w:hAnsi="Arial" w:cs="Arial"/>
          <w:color w:val="000000"/>
          <w:sz w:val="24"/>
          <w:szCs w:val="24"/>
          <w:shd w:val="clear" w:color="auto" w:fill="FFFFFF"/>
        </w:rPr>
        <w:t>CRM</w:t>
      </w:r>
      <w:r w:rsidR="000676A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based on</w:t>
      </w:r>
      <w:r w:rsidR="008F411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7489F">
        <w:rPr>
          <w:rFonts w:ascii="Arial" w:hAnsi="Arial" w:cs="Arial"/>
          <w:color w:val="000000"/>
          <w:sz w:val="24"/>
          <w:szCs w:val="24"/>
          <w:shd w:val="clear" w:color="auto" w:fill="FFFFFF"/>
        </w:rPr>
        <w:t>their ethical</w:t>
      </w:r>
      <w:r w:rsidR="0023794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</w:t>
      </w:r>
      <w:r w:rsidR="0037489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sustainable</w:t>
      </w:r>
      <w:r w:rsidR="0023794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trading policies and quality system.</w:t>
      </w:r>
      <w:r w:rsidR="0037489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B6B6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E4F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6A58CD5A" w14:textId="77777777" w:rsidR="00D4152C" w:rsidRPr="00C74D4A" w:rsidRDefault="00D4152C" w:rsidP="00F12105">
      <w:pPr>
        <w:pStyle w:val="ContactInfo"/>
        <w:jc w:val="left"/>
        <w:rPr>
          <w:rFonts w:ascii="Arial" w:hAnsi="Arial" w:cs="Arial"/>
          <w:sz w:val="24"/>
          <w:szCs w:val="24"/>
          <w:u w:val="single"/>
        </w:rPr>
      </w:pPr>
    </w:p>
    <w:p w14:paraId="61292E2D" w14:textId="77777777" w:rsidR="00D4152C" w:rsidRPr="00C74D4A" w:rsidRDefault="00D4152C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60F2A0B9" w14:textId="77777777" w:rsidR="00D4152C" w:rsidRPr="00C74D4A" w:rsidRDefault="00D4152C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1E1DDAF2" w14:textId="77777777" w:rsidR="00D4152C" w:rsidRPr="00C74D4A" w:rsidRDefault="00D4152C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19728AA7" w14:textId="77777777" w:rsidR="00D4152C" w:rsidRPr="00C74D4A" w:rsidRDefault="00D4152C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14F0A990" w14:textId="77777777" w:rsidR="00D4152C" w:rsidRPr="00C74D4A" w:rsidRDefault="00D4152C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409AE1CC" w14:textId="77777777" w:rsidR="00D4152C" w:rsidRPr="00C74D4A" w:rsidRDefault="00D4152C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5DE9B46E" w14:textId="77777777" w:rsidR="00D4152C" w:rsidRPr="00C74D4A" w:rsidRDefault="00D4152C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626378AD" w14:textId="77777777" w:rsidR="00D4152C" w:rsidRPr="00C74D4A" w:rsidRDefault="00D4152C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74DEAEBD" w14:textId="77777777" w:rsidR="00D4152C" w:rsidRPr="00C74D4A" w:rsidRDefault="00D4152C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7E6381E0" w14:textId="4486CBE9" w:rsidR="00D4152C" w:rsidRPr="00C74D4A" w:rsidRDefault="00D4152C" w:rsidP="00C256BE">
      <w:pPr>
        <w:pStyle w:val="ContactInfo"/>
        <w:jc w:val="left"/>
        <w:rPr>
          <w:rFonts w:ascii="Arial" w:hAnsi="Arial" w:cs="Arial"/>
          <w:sz w:val="24"/>
          <w:szCs w:val="24"/>
          <w:u w:val="single"/>
        </w:rPr>
      </w:pPr>
    </w:p>
    <w:p w14:paraId="02499266" w14:textId="5B8203FB" w:rsidR="00C256BE" w:rsidRPr="00C74D4A" w:rsidRDefault="00C256BE" w:rsidP="00C256BE">
      <w:pPr>
        <w:pStyle w:val="ContactInfo"/>
        <w:jc w:val="left"/>
        <w:rPr>
          <w:rFonts w:ascii="Arial" w:hAnsi="Arial" w:cs="Arial"/>
          <w:sz w:val="24"/>
          <w:szCs w:val="24"/>
          <w:u w:val="single"/>
        </w:rPr>
      </w:pPr>
    </w:p>
    <w:p w14:paraId="25DFA57B" w14:textId="0FDC1C61" w:rsidR="00C256BE" w:rsidRPr="00C74D4A" w:rsidRDefault="00C256BE" w:rsidP="00C256BE">
      <w:pPr>
        <w:pStyle w:val="ContactInfo"/>
        <w:jc w:val="left"/>
        <w:rPr>
          <w:rFonts w:ascii="Arial" w:hAnsi="Arial" w:cs="Arial"/>
          <w:sz w:val="24"/>
          <w:szCs w:val="24"/>
          <w:u w:val="single"/>
        </w:rPr>
      </w:pPr>
    </w:p>
    <w:p w14:paraId="0A396DAA" w14:textId="5830BD9E" w:rsidR="00C256BE" w:rsidRPr="00C74D4A" w:rsidRDefault="00C256BE" w:rsidP="00C256BE">
      <w:pPr>
        <w:pStyle w:val="ContactInfo"/>
        <w:jc w:val="left"/>
        <w:rPr>
          <w:rFonts w:ascii="Arial" w:hAnsi="Arial" w:cs="Arial"/>
          <w:sz w:val="24"/>
          <w:szCs w:val="24"/>
          <w:u w:val="single"/>
        </w:rPr>
      </w:pPr>
    </w:p>
    <w:p w14:paraId="60E72C57" w14:textId="1F9CEC8F" w:rsidR="00C256BE" w:rsidRPr="00C74D4A" w:rsidRDefault="00C256BE" w:rsidP="00C256BE">
      <w:pPr>
        <w:pStyle w:val="ContactInfo"/>
        <w:jc w:val="left"/>
        <w:rPr>
          <w:rFonts w:ascii="Arial" w:hAnsi="Arial" w:cs="Arial"/>
          <w:sz w:val="24"/>
          <w:szCs w:val="24"/>
          <w:u w:val="single"/>
        </w:rPr>
      </w:pPr>
    </w:p>
    <w:p w14:paraId="622BF374" w14:textId="4B278A3F" w:rsidR="00C256BE" w:rsidRPr="00C74D4A" w:rsidRDefault="00C256BE" w:rsidP="00C256BE">
      <w:pPr>
        <w:pStyle w:val="ContactInfo"/>
        <w:jc w:val="left"/>
        <w:rPr>
          <w:rFonts w:ascii="Arial" w:hAnsi="Arial" w:cs="Arial"/>
          <w:sz w:val="24"/>
          <w:szCs w:val="24"/>
          <w:u w:val="single"/>
        </w:rPr>
      </w:pPr>
    </w:p>
    <w:p w14:paraId="46EF7C50" w14:textId="77777777" w:rsidR="00C256BE" w:rsidRPr="00C74D4A" w:rsidRDefault="00C256BE" w:rsidP="00C256BE">
      <w:pPr>
        <w:pStyle w:val="ContactInfo"/>
        <w:jc w:val="left"/>
        <w:rPr>
          <w:rFonts w:ascii="Arial" w:hAnsi="Arial" w:cs="Arial"/>
          <w:sz w:val="24"/>
          <w:szCs w:val="24"/>
          <w:u w:val="single"/>
        </w:rPr>
      </w:pPr>
    </w:p>
    <w:p w14:paraId="46AD1389" w14:textId="77777777" w:rsidR="00474681" w:rsidRPr="00C74D4A" w:rsidRDefault="00474681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5E7284E0" w14:textId="77777777" w:rsidR="00474681" w:rsidRPr="00C74D4A" w:rsidRDefault="00474681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0F17884F" w14:textId="77777777" w:rsidR="00474681" w:rsidRPr="00C74D4A" w:rsidRDefault="00474681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4AA01FE5" w14:textId="77777777" w:rsidR="00474681" w:rsidRPr="00C74D4A" w:rsidRDefault="00474681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6CD7676F" w14:textId="77777777" w:rsidR="00474681" w:rsidRPr="00C74D4A" w:rsidRDefault="00474681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30A5BF95" w14:textId="77777777" w:rsidR="00474681" w:rsidRPr="00C74D4A" w:rsidRDefault="00474681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40E16ADC" w14:textId="77777777" w:rsidR="00474681" w:rsidRPr="00C74D4A" w:rsidRDefault="00474681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3B6F01DD" w14:textId="77777777" w:rsidR="00474681" w:rsidRPr="00C74D4A" w:rsidRDefault="00474681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2A6B1EF2" w14:textId="77777777" w:rsidR="00474681" w:rsidRPr="00C74D4A" w:rsidRDefault="00474681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684EDFD6" w14:textId="34EDF121" w:rsidR="00EC63F4" w:rsidRDefault="00EC63F4" w:rsidP="008718A1">
      <w:pPr>
        <w:pStyle w:val="ContactInfo"/>
        <w:jc w:val="left"/>
        <w:rPr>
          <w:rFonts w:ascii="Arial" w:hAnsi="Arial" w:cs="Arial"/>
          <w:sz w:val="24"/>
          <w:szCs w:val="24"/>
          <w:u w:val="single"/>
        </w:rPr>
      </w:pPr>
    </w:p>
    <w:p w14:paraId="27485768" w14:textId="1D4DF126" w:rsidR="00EC63F4" w:rsidRDefault="00EC63F4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5228F367" w14:textId="77777777" w:rsidR="00EC63F4" w:rsidRPr="00C74D4A" w:rsidRDefault="00EC63F4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43A089F1" w14:textId="77777777" w:rsidR="00705684" w:rsidRPr="00C74D4A" w:rsidRDefault="00705684" w:rsidP="00380306">
      <w:pPr>
        <w:pStyle w:val="ContactInfo"/>
        <w:rPr>
          <w:rFonts w:ascii="Arial" w:hAnsi="Arial" w:cs="Arial"/>
          <w:sz w:val="24"/>
          <w:szCs w:val="24"/>
          <w:u w:val="single"/>
        </w:rPr>
      </w:pPr>
    </w:p>
    <w:p w14:paraId="5C2BDF93" w14:textId="0B47E8D3" w:rsidR="00981A8B" w:rsidRPr="00330488" w:rsidRDefault="00981A8B" w:rsidP="007E316A">
      <w:pPr>
        <w:pStyle w:val="ContactInfo"/>
        <w:rPr>
          <w:rFonts w:ascii="Arial" w:hAnsi="Arial" w:cs="Arial"/>
          <w:b/>
          <w:bCs/>
          <w:sz w:val="24"/>
          <w:szCs w:val="24"/>
        </w:rPr>
      </w:pPr>
      <w:r w:rsidRPr="00330488">
        <w:rPr>
          <w:rFonts w:ascii="Arial" w:hAnsi="Arial" w:cs="Arial"/>
          <w:b/>
          <w:bCs/>
          <w:sz w:val="24"/>
          <w:szCs w:val="24"/>
          <w:u w:val="single"/>
        </w:rPr>
        <w:t>Contain page</w:t>
      </w:r>
    </w:p>
    <w:p w14:paraId="48FD5C05" w14:textId="3AC00E7F" w:rsidR="00981A8B" w:rsidRPr="00C74D4A" w:rsidRDefault="00981A8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4F90071" w14:textId="43BA631F" w:rsidR="00981A8B" w:rsidRPr="00D3260A" w:rsidRDefault="003F696E" w:rsidP="003F696E">
      <w:pPr>
        <w:pStyle w:val="ContactInfo"/>
        <w:numPr>
          <w:ilvl w:val="0"/>
          <w:numId w:val="16"/>
        </w:numPr>
        <w:jc w:val="left"/>
        <w:rPr>
          <w:rFonts w:ascii="Arial" w:hAnsi="Arial" w:cs="Arial"/>
          <w:color w:val="0D0D0D" w:themeColor="text1" w:themeTint="F2"/>
          <w:sz w:val="24"/>
          <w:szCs w:val="24"/>
        </w:rPr>
      </w:pPr>
      <w:r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Introduction </w:t>
      </w:r>
      <w:r w:rsidR="00DA0440">
        <w:rPr>
          <w:rFonts w:ascii="Arial" w:hAnsi="Arial" w:cs="Arial"/>
          <w:color w:val="0D0D0D" w:themeColor="text1" w:themeTint="F2"/>
          <w:sz w:val="24"/>
          <w:szCs w:val="24"/>
        </w:rPr>
        <w:t>……………………………………………………………………</w:t>
      </w:r>
      <w:r w:rsidR="008A635C">
        <w:rPr>
          <w:rFonts w:ascii="Arial" w:hAnsi="Arial" w:cs="Arial"/>
          <w:color w:val="0D0D0D" w:themeColor="text1" w:themeTint="F2"/>
          <w:sz w:val="24"/>
          <w:szCs w:val="24"/>
        </w:rPr>
        <w:t>……….</w:t>
      </w:r>
      <w:r w:rsidR="00DA0440">
        <w:rPr>
          <w:rFonts w:ascii="Arial" w:hAnsi="Arial" w:cs="Arial"/>
          <w:color w:val="0D0D0D" w:themeColor="text1" w:themeTint="F2"/>
          <w:sz w:val="24"/>
          <w:szCs w:val="24"/>
        </w:rPr>
        <w:t>……</w:t>
      </w:r>
      <w:r w:rsidR="00C1251A">
        <w:rPr>
          <w:rFonts w:ascii="Arial" w:hAnsi="Arial" w:cs="Arial"/>
          <w:color w:val="0D0D0D" w:themeColor="text1" w:themeTint="F2"/>
          <w:sz w:val="24"/>
          <w:szCs w:val="24"/>
        </w:rPr>
        <w:t>…3</w:t>
      </w:r>
    </w:p>
    <w:p w14:paraId="3AC33EDE" w14:textId="5DDF89E7" w:rsidR="008C4585" w:rsidRPr="00D3260A" w:rsidRDefault="002309E0" w:rsidP="00D3260A">
      <w:pPr>
        <w:pStyle w:val="ContactInfo"/>
        <w:numPr>
          <w:ilvl w:val="0"/>
          <w:numId w:val="16"/>
        </w:numPr>
        <w:jc w:val="left"/>
        <w:rPr>
          <w:rFonts w:ascii="Arial" w:hAnsi="Arial" w:cs="Arial"/>
          <w:color w:val="0D0D0D" w:themeColor="text1" w:themeTint="F2"/>
          <w:sz w:val="24"/>
          <w:szCs w:val="24"/>
        </w:rPr>
      </w:pPr>
      <w:r w:rsidRPr="00D3260A">
        <w:rPr>
          <w:rFonts w:ascii="Arial" w:hAnsi="Arial" w:cs="Arial"/>
          <w:color w:val="0D0D0D" w:themeColor="text1" w:themeTint="F2"/>
          <w:sz w:val="24"/>
          <w:szCs w:val="24"/>
        </w:rPr>
        <w:t>Customer Experience and Trading policies</w:t>
      </w:r>
      <w:r w:rsidR="00D3260A">
        <w:rPr>
          <w:rFonts w:ascii="Arial" w:hAnsi="Arial" w:cs="Arial"/>
          <w:color w:val="0D0D0D" w:themeColor="text1" w:themeTint="F2"/>
          <w:sz w:val="24"/>
          <w:szCs w:val="24"/>
        </w:rPr>
        <w:t>………………………………</w:t>
      </w:r>
      <w:r w:rsidR="008A635C">
        <w:rPr>
          <w:rFonts w:ascii="Arial" w:hAnsi="Arial" w:cs="Arial"/>
          <w:color w:val="0D0D0D" w:themeColor="text1" w:themeTint="F2"/>
          <w:sz w:val="24"/>
          <w:szCs w:val="24"/>
        </w:rPr>
        <w:t>………</w:t>
      </w:r>
      <w:r w:rsidR="00D3260A">
        <w:rPr>
          <w:rFonts w:ascii="Arial" w:hAnsi="Arial" w:cs="Arial"/>
          <w:color w:val="0D0D0D" w:themeColor="text1" w:themeTint="F2"/>
          <w:sz w:val="24"/>
          <w:szCs w:val="24"/>
        </w:rPr>
        <w:t>…………</w:t>
      </w:r>
      <w:r w:rsidR="0084231C">
        <w:rPr>
          <w:rFonts w:ascii="Arial" w:hAnsi="Arial" w:cs="Arial"/>
          <w:color w:val="0D0D0D" w:themeColor="text1" w:themeTint="F2"/>
          <w:sz w:val="24"/>
          <w:szCs w:val="24"/>
        </w:rPr>
        <w:t>3</w:t>
      </w:r>
    </w:p>
    <w:p w14:paraId="6A4CDBE3" w14:textId="371B5214" w:rsidR="003F696E" w:rsidRPr="000035A0" w:rsidRDefault="003F696E" w:rsidP="000035A0">
      <w:pPr>
        <w:pStyle w:val="ContactInfo"/>
        <w:numPr>
          <w:ilvl w:val="1"/>
          <w:numId w:val="16"/>
        </w:numPr>
        <w:jc w:val="left"/>
        <w:rPr>
          <w:rFonts w:ascii="Arial" w:hAnsi="Arial" w:cs="Arial"/>
          <w:color w:val="0D0D0D" w:themeColor="text1" w:themeTint="F2"/>
          <w:sz w:val="24"/>
          <w:szCs w:val="24"/>
        </w:rPr>
      </w:pPr>
      <w:r w:rsidRPr="00C74D4A">
        <w:rPr>
          <w:rFonts w:ascii="Arial" w:hAnsi="Arial" w:cs="Arial"/>
          <w:color w:val="0D0D0D" w:themeColor="text1" w:themeTint="F2"/>
          <w:sz w:val="24"/>
          <w:szCs w:val="24"/>
        </w:rPr>
        <w:t>Ethical policy in trading</w:t>
      </w:r>
      <w:r w:rsidR="000035A0">
        <w:rPr>
          <w:rFonts w:ascii="Arial" w:hAnsi="Arial" w:cs="Arial"/>
          <w:color w:val="0D0D0D" w:themeColor="text1" w:themeTint="F2"/>
          <w:sz w:val="24"/>
          <w:szCs w:val="24"/>
        </w:rPr>
        <w:t>……………………………………………………</w:t>
      </w:r>
      <w:r w:rsidR="008A635C">
        <w:rPr>
          <w:rFonts w:ascii="Arial" w:hAnsi="Arial" w:cs="Arial"/>
          <w:color w:val="0D0D0D" w:themeColor="text1" w:themeTint="F2"/>
          <w:sz w:val="24"/>
          <w:szCs w:val="24"/>
        </w:rPr>
        <w:t>…</w:t>
      </w:r>
      <w:proofErr w:type="gramStart"/>
      <w:r w:rsidR="008A635C">
        <w:rPr>
          <w:rFonts w:ascii="Arial" w:hAnsi="Arial" w:cs="Arial"/>
          <w:color w:val="0D0D0D" w:themeColor="text1" w:themeTint="F2"/>
          <w:sz w:val="24"/>
          <w:szCs w:val="24"/>
        </w:rPr>
        <w:t>…..</w:t>
      </w:r>
      <w:proofErr w:type="gramEnd"/>
      <w:r w:rsidR="000035A0">
        <w:rPr>
          <w:rFonts w:ascii="Arial" w:hAnsi="Arial" w:cs="Arial"/>
          <w:color w:val="0D0D0D" w:themeColor="text1" w:themeTint="F2"/>
          <w:sz w:val="24"/>
          <w:szCs w:val="24"/>
        </w:rPr>
        <w:t>…………5</w:t>
      </w:r>
      <w:r w:rsidRPr="000035A0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</w:p>
    <w:p w14:paraId="1BBEFD2F" w14:textId="5E86833F" w:rsidR="00052427" w:rsidRDefault="003F696E" w:rsidP="00052427">
      <w:pPr>
        <w:pStyle w:val="ContactInfo"/>
        <w:numPr>
          <w:ilvl w:val="1"/>
          <w:numId w:val="16"/>
        </w:numPr>
        <w:jc w:val="left"/>
        <w:rPr>
          <w:rFonts w:ascii="Arial" w:hAnsi="Arial" w:cs="Arial"/>
          <w:color w:val="0D0D0D" w:themeColor="text1" w:themeTint="F2"/>
          <w:sz w:val="24"/>
          <w:szCs w:val="24"/>
        </w:rPr>
      </w:pPr>
      <w:r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Sustainable policy </w:t>
      </w:r>
      <w:r w:rsidR="001E20C1" w:rsidRPr="00C74D4A">
        <w:rPr>
          <w:rFonts w:ascii="Arial" w:hAnsi="Arial" w:cs="Arial"/>
          <w:color w:val="0D0D0D" w:themeColor="text1" w:themeTint="F2"/>
          <w:sz w:val="24"/>
          <w:szCs w:val="24"/>
        </w:rPr>
        <w:t>trading</w:t>
      </w:r>
      <w:r w:rsidR="001E20C1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0035A0">
        <w:rPr>
          <w:rFonts w:ascii="Arial" w:hAnsi="Arial" w:cs="Arial"/>
          <w:color w:val="0D0D0D" w:themeColor="text1" w:themeTint="F2"/>
          <w:sz w:val="24"/>
          <w:szCs w:val="24"/>
        </w:rPr>
        <w:t>………………………………………………</w:t>
      </w:r>
      <w:r w:rsidR="008A635C">
        <w:rPr>
          <w:rFonts w:ascii="Arial" w:hAnsi="Arial" w:cs="Arial"/>
          <w:color w:val="0D0D0D" w:themeColor="text1" w:themeTint="F2"/>
          <w:sz w:val="24"/>
          <w:szCs w:val="24"/>
        </w:rPr>
        <w:t>…….…</w:t>
      </w:r>
      <w:r w:rsidR="000035A0">
        <w:rPr>
          <w:rFonts w:ascii="Arial" w:hAnsi="Arial" w:cs="Arial"/>
          <w:color w:val="0D0D0D" w:themeColor="text1" w:themeTint="F2"/>
          <w:sz w:val="24"/>
          <w:szCs w:val="24"/>
        </w:rPr>
        <w:t>………</w:t>
      </w:r>
      <w:r w:rsidR="001E20C1">
        <w:rPr>
          <w:rFonts w:ascii="Arial" w:hAnsi="Arial" w:cs="Arial"/>
          <w:color w:val="0D0D0D" w:themeColor="text1" w:themeTint="F2"/>
          <w:sz w:val="24"/>
          <w:szCs w:val="24"/>
        </w:rPr>
        <w:t>…6</w:t>
      </w:r>
    </w:p>
    <w:p w14:paraId="663BD1F4" w14:textId="4ADCA816" w:rsidR="002E4C8E" w:rsidRPr="00052427" w:rsidRDefault="002E4C8E" w:rsidP="00052427">
      <w:pPr>
        <w:pStyle w:val="ContactInfo"/>
        <w:numPr>
          <w:ilvl w:val="0"/>
          <w:numId w:val="16"/>
        </w:numPr>
        <w:jc w:val="left"/>
        <w:rPr>
          <w:rFonts w:ascii="Arial" w:hAnsi="Arial" w:cs="Arial"/>
          <w:color w:val="0D0D0D" w:themeColor="text1" w:themeTint="F2"/>
          <w:sz w:val="24"/>
          <w:szCs w:val="24"/>
        </w:rPr>
      </w:pPr>
      <w:r w:rsidRPr="00052427">
        <w:rPr>
          <w:rFonts w:ascii="Arial" w:hAnsi="Arial" w:cs="Arial"/>
          <w:color w:val="0D0D0D" w:themeColor="text1" w:themeTint="F2"/>
          <w:sz w:val="24"/>
          <w:szCs w:val="24"/>
        </w:rPr>
        <w:t>Customer relationship management and quality</w:t>
      </w:r>
      <w:r w:rsidR="00052427">
        <w:rPr>
          <w:rFonts w:ascii="Arial" w:hAnsi="Arial" w:cs="Arial"/>
          <w:color w:val="0D0D0D" w:themeColor="text1" w:themeTint="F2"/>
          <w:sz w:val="24"/>
          <w:szCs w:val="24"/>
        </w:rPr>
        <w:t>…………………………</w:t>
      </w:r>
      <w:r w:rsidR="008A635C">
        <w:rPr>
          <w:rFonts w:ascii="Arial" w:hAnsi="Arial" w:cs="Arial"/>
          <w:color w:val="0D0D0D" w:themeColor="text1" w:themeTint="F2"/>
          <w:sz w:val="24"/>
          <w:szCs w:val="24"/>
        </w:rPr>
        <w:t>………</w:t>
      </w:r>
      <w:r w:rsidR="00052427">
        <w:rPr>
          <w:rFonts w:ascii="Arial" w:hAnsi="Arial" w:cs="Arial"/>
          <w:color w:val="0D0D0D" w:themeColor="text1" w:themeTint="F2"/>
          <w:sz w:val="24"/>
          <w:szCs w:val="24"/>
        </w:rPr>
        <w:t>………….</w:t>
      </w:r>
      <w:r w:rsidR="004231F2">
        <w:rPr>
          <w:rFonts w:ascii="Arial" w:hAnsi="Arial" w:cs="Arial"/>
          <w:color w:val="0D0D0D" w:themeColor="text1" w:themeTint="F2"/>
          <w:sz w:val="24"/>
          <w:szCs w:val="24"/>
        </w:rPr>
        <w:t>7</w:t>
      </w:r>
    </w:p>
    <w:p w14:paraId="21E5AB0D" w14:textId="6E9E91D9" w:rsidR="00D8170D" w:rsidRDefault="004231F2" w:rsidP="00D8170D">
      <w:pPr>
        <w:pStyle w:val="ListParagraph"/>
        <w:numPr>
          <w:ilvl w:val="1"/>
          <w:numId w:val="16"/>
        </w:numPr>
        <w:rPr>
          <w:rFonts w:ascii="Arial" w:hAnsi="Arial" w:cs="Arial"/>
          <w:sz w:val="24"/>
          <w:szCs w:val="24"/>
        </w:rPr>
      </w:pPr>
      <w:r w:rsidRPr="00A844CC">
        <w:rPr>
          <w:rFonts w:ascii="Arial" w:hAnsi="Arial" w:cs="Arial"/>
          <w:sz w:val="24"/>
          <w:szCs w:val="24"/>
        </w:rPr>
        <w:t>What is Quality and what are the quality models?</w:t>
      </w:r>
      <w:r w:rsidR="00890E23">
        <w:rPr>
          <w:rFonts w:ascii="Arial" w:hAnsi="Arial" w:cs="Arial"/>
          <w:sz w:val="24"/>
          <w:szCs w:val="24"/>
        </w:rPr>
        <w:t>...................................</w:t>
      </w:r>
      <w:r w:rsidR="008A635C">
        <w:rPr>
          <w:rFonts w:ascii="Arial" w:hAnsi="Arial" w:cs="Arial"/>
          <w:sz w:val="24"/>
          <w:szCs w:val="24"/>
        </w:rPr>
        <w:t>..........</w:t>
      </w:r>
      <w:r w:rsidR="00890E23">
        <w:rPr>
          <w:rFonts w:ascii="Arial" w:hAnsi="Arial" w:cs="Arial"/>
          <w:sz w:val="24"/>
          <w:szCs w:val="24"/>
        </w:rPr>
        <w:t>..........7</w:t>
      </w:r>
    </w:p>
    <w:p w14:paraId="2633F5E6" w14:textId="6496FD6E" w:rsidR="00722744" w:rsidRPr="004C0D1D" w:rsidRDefault="00C15B1C" w:rsidP="004C0D1D">
      <w:pPr>
        <w:pStyle w:val="ListParagraph"/>
        <w:numPr>
          <w:ilvl w:val="2"/>
          <w:numId w:val="16"/>
        </w:numPr>
        <w:rPr>
          <w:rFonts w:ascii="Arial" w:hAnsi="Arial" w:cs="Arial"/>
          <w:i/>
          <w:iCs/>
          <w:sz w:val="24"/>
          <w:szCs w:val="24"/>
        </w:rPr>
      </w:pPr>
      <w:r w:rsidRPr="00FB063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Condensation of the 14 Points for Management (A recipe for Total Quality</w:t>
      </w:r>
      <w:proofErr w:type="gramStart"/>
      <w:r w:rsidRPr="00FB063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)</w:t>
      </w:r>
      <w:r w:rsidR="00FB063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..</w:t>
      </w:r>
      <w:proofErr w:type="gramEnd"/>
      <w:r w:rsidR="00FB063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8</w:t>
      </w:r>
    </w:p>
    <w:p w14:paraId="3C586A18" w14:textId="527B87B6" w:rsidR="004C0D1D" w:rsidRPr="00BE0B99" w:rsidRDefault="004C0D1D" w:rsidP="00BE0B99">
      <w:pPr>
        <w:pStyle w:val="ListParagraph"/>
        <w:numPr>
          <w:ilvl w:val="2"/>
          <w:numId w:val="16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The Quality Trilogy………………………………………………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…</w:t>
      </w:r>
      <w:r w:rsidR="008A635C">
        <w:rPr>
          <w:rFonts w:ascii="Arial" w:hAnsi="Arial" w:cs="Arial"/>
          <w:i/>
          <w:iCs/>
          <w:sz w:val="24"/>
          <w:szCs w:val="24"/>
        </w:rPr>
        <w:t>..</w:t>
      </w:r>
      <w:proofErr w:type="gramEnd"/>
      <w:r>
        <w:rPr>
          <w:rFonts w:ascii="Arial" w:hAnsi="Arial" w:cs="Arial"/>
          <w:i/>
          <w:iCs/>
          <w:sz w:val="24"/>
          <w:szCs w:val="24"/>
        </w:rPr>
        <w:t>……………..9</w:t>
      </w:r>
    </w:p>
    <w:p w14:paraId="7A0E80E1" w14:textId="21FF36EE" w:rsidR="00421FE5" w:rsidRPr="00BE0B99" w:rsidRDefault="004838D2" w:rsidP="00BE0B99">
      <w:pPr>
        <w:pStyle w:val="ListParagraph"/>
        <w:numPr>
          <w:ilvl w:val="2"/>
          <w:numId w:val="16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Quality Function Trilogy</w:t>
      </w:r>
      <w:r w:rsidR="00BE0B99">
        <w:rPr>
          <w:rFonts w:ascii="Arial" w:hAnsi="Arial" w:cs="Arial"/>
          <w:i/>
          <w:iCs/>
          <w:sz w:val="24"/>
          <w:szCs w:val="24"/>
        </w:rPr>
        <w:t>………………………………………………………</w:t>
      </w:r>
      <w:proofErr w:type="gramStart"/>
      <w:r w:rsidR="00BE0B99">
        <w:rPr>
          <w:rFonts w:ascii="Arial" w:hAnsi="Arial" w:cs="Arial"/>
          <w:i/>
          <w:iCs/>
          <w:sz w:val="24"/>
          <w:szCs w:val="24"/>
        </w:rPr>
        <w:t>…..</w:t>
      </w:r>
      <w:proofErr w:type="gramEnd"/>
      <w:r w:rsidR="00BE0B99">
        <w:rPr>
          <w:rFonts w:ascii="Arial" w:hAnsi="Arial" w:cs="Arial"/>
          <w:i/>
          <w:iCs/>
          <w:sz w:val="24"/>
          <w:szCs w:val="24"/>
        </w:rPr>
        <w:t>10</w:t>
      </w:r>
    </w:p>
    <w:p w14:paraId="228F38AF" w14:textId="681235AB" w:rsidR="00FC2862" w:rsidRPr="00AE0794" w:rsidRDefault="00346996" w:rsidP="00AE0794">
      <w:pPr>
        <w:pStyle w:val="ListParagraph"/>
        <w:numPr>
          <w:ilvl w:val="0"/>
          <w:numId w:val="36"/>
        </w:num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E0794">
        <w:rPr>
          <w:rFonts w:ascii="Arial" w:hAnsi="Arial" w:cs="Arial"/>
          <w:color w:val="000000"/>
          <w:sz w:val="24"/>
          <w:szCs w:val="24"/>
          <w:shd w:val="clear" w:color="auto" w:fill="FFFFFF"/>
        </w:rPr>
        <w:t>Recommendation statement</w:t>
      </w:r>
      <w:r w:rsidR="00AE0794">
        <w:rPr>
          <w:rFonts w:ascii="Arial" w:hAnsi="Arial" w:cs="Arial"/>
          <w:color w:val="000000"/>
          <w:sz w:val="24"/>
          <w:szCs w:val="24"/>
          <w:shd w:val="clear" w:color="auto" w:fill="FFFFFF"/>
        </w:rPr>
        <w:t>……………………………………………………………</w:t>
      </w:r>
      <w:r w:rsidR="008A635C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AE0794">
        <w:rPr>
          <w:rFonts w:ascii="Arial" w:hAnsi="Arial" w:cs="Arial"/>
          <w:color w:val="000000"/>
          <w:sz w:val="24"/>
          <w:szCs w:val="24"/>
          <w:shd w:val="clear" w:color="auto" w:fill="FFFFFF"/>
        </w:rPr>
        <w:t>……11</w:t>
      </w:r>
    </w:p>
    <w:p w14:paraId="5A8E5A70" w14:textId="64EF4E9A" w:rsidR="00421FE5" w:rsidRPr="00C74D4A" w:rsidRDefault="00FC2862" w:rsidP="00AE0794">
      <w:pPr>
        <w:pStyle w:val="ContactInfo"/>
        <w:numPr>
          <w:ilvl w:val="0"/>
          <w:numId w:val="36"/>
        </w:numPr>
        <w:jc w:val="left"/>
        <w:rPr>
          <w:rFonts w:ascii="Arial" w:hAnsi="Arial" w:cs="Arial"/>
          <w:color w:val="0D0D0D" w:themeColor="text1" w:themeTint="F2"/>
          <w:sz w:val="24"/>
          <w:szCs w:val="24"/>
        </w:rPr>
      </w:pPr>
      <w:r w:rsidRPr="00C74D4A">
        <w:rPr>
          <w:rFonts w:ascii="Arial" w:hAnsi="Arial" w:cs="Arial"/>
          <w:color w:val="0D0D0D" w:themeColor="text1" w:themeTint="F2"/>
          <w:sz w:val="24"/>
          <w:szCs w:val="24"/>
        </w:rPr>
        <w:t>Conclusion</w:t>
      </w:r>
      <w:r w:rsidR="00AE0794">
        <w:rPr>
          <w:rFonts w:ascii="Arial" w:hAnsi="Arial" w:cs="Arial"/>
          <w:color w:val="0D0D0D" w:themeColor="text1" w:themeTint="F2"/>
          <w:sz w:val="24"/>
          <w:szCs w:val="24"/>
        </w:rPr>
        <w:t>……………………………………………………………………………</w:t>
      </w:r>
      <w:proofErr w:type="gramStart"/>
      <w:r w:rsidR="00AE0794">
        <w:rPr>
          <w:rFonts w:ascii="Arial" w:hAnsi="Arial" w:cs="Arial"/>
          <w:color w:val="0D0D0D" w:themeColor="text1" w:themeTint="F2"/>
          <w:sz w:val="24"/>
          <w:szCs w:val="24"/>
        </w:rPr>
        <w:t>…</w:t>
      </w:r>
      <w:r w:rsidR="008A635C">
        <w:rPr>
          <w:rFonts w:ascii="Arial" w:hAnsi="Arial" w:cs="Arial"/>
          <w:color w:val="0D0D0D" w:themeColor="text1" w:themeTint="F2"/>
          <w:sz w:val="24"/>
          <w:szCs w:val="24"/>
        </w:rPr>
        <w:t>..</w:t>
      </w:r>
      <w:proofErr w:type="gramEnd"/>
      <w:r w:rsidR="00AE0794">
        <w:rPr>
          <w:rFonts w:ascii="Arial" w:hAnsi="Arial" w:cs="Arial"/>
          <w:color w:val="0D0D0D" w:themeColor="text1" w:themeTint="F2"/>
          <w:sz w:val="24"/>
          <w:szCs w:val="24"/>
        </w:rPr>
        <w:t>…….</w:t>
      </w:r>
      <w:r w:rsidR="006F1ED3">
        <w:rPr>
          <w:rFonts w:ascii="Arial" w:hAnsi="Arial" w:cs="Arial"/>
          <w:color w:val="0D0D0D" w:themeColor="text1" w:themeTint="F2"/>
          <w:sz w:val="24"/>
          <w:szCs w:val="24"/>
        </w:rPr>
        <w:t>13</w:t>
      </w:r>
    </w:p>
    <w:p w14:paraId="4EA27BC0" w14:textId="77777777" w:rsidR="00501749" w:rsidRDefault="00501749" w:rsidP="006F1ED3">
      <w:pPr>
        <w:pStyle w:val="ContactInfo"/>
        <w:tabs>
          <w:tab w:val="left" w:pos="8198"/>
        </w:tabs>
        <w:jc w:val="left"/>
        <w:rPr>
          <w:rFonts w:ascii="Arial" w:hAnsi="Arial" w:cs="Arial"/>
          <w:sz w:val="24"/>
          <w:szCs w:val="24"/>
        </w:rPr>
      </w:pPr>
    </w:p>
    <w:p w14:paraId="024CE4FA" w14:textId="4BA74761" w:rsidR="006F1ED3" w:rsidRPr="007E316A" w:rsidRDefault="006F1ED3" w:rsidP="006F1ED3">
      <w:pPr>
        <w:pStyle w:val="ContactInfo"/>
        <w:tabs>
          <w:tab w:val="left" w:pos="8198"/>
        </w:tabs>
        <w:jc w:val="left"/>
        <w:rPr>
          <w:rFonts w:ascii="Arial" w:hAnsi="Arial" w:cs="Arial"/>
          <w:sz w:val="24"/>
          <w:szCs w:val="24"/>
        </w:rPr>
      </w:pPr>
      <w:r w:rsidRPr="006F1ED3">
        <w:rPr>
          <w:rFonts w:ascii="Arial" w:hAnsi="Arial" w:cs="Arial"/>
          <w:sz w:val="24"/>
          <w:szCs w:val="24"/>
        </w:rPr>
        <w:t>Reference</w:t>
      </w:r>
      <w:r w:rsidR="00501749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  <w:r w:rsidR="008A635C">
        <w:rPr>
          <w:rFonts w:ascii="Arial" w:hAnsi="Arial" w:cs="Arial"/>
          <w:sz w:val="24"/>
          <w:szCs w:val="24"/>
        </w:rPr>
        <w:t>.</w:t>
      </w:r>
      <w:r w:rsidR="00501749">
        <w:rPr>
          <w:rFonts w:ascii="Arial" w:hAnsi="Arial" w:cs="Arial"/>
          <w:sz w:val="24"/>
          <w:szCs w:val="24"/>
        </w:rPr>
        <w:t>……14</w:t>
      </w:r>
      <w:r w:rsidRPr="006F1ED3">
        <w:rPr>
          <w:rFonts w:ascii="Arial" w:hAnsi="Arial" w:cs="Arial"/>
          <w:sz w:val="24"/>
          <w:szCs w:val="24"/>
        </w:rPr>
        <w:t xml:space="preserve">      </w:t>
      </w:r>
    </w:p>
    <w:p w14:paraId="60BB9A0D" w14:textId="5B275C24" w:rsidR="007E316A" w:rsidRPr="007E316A" w:rsidRDefault="007E316A" w:rsidP="00175E5E">
      <w:pPr>
        <w:pStyle w:val="ContactInfo"/>
        <w:jc w:val="left"/>
        <w:rPr>
          <w:rFonts w:ascii="Arial" w:hAnsi="Arial" w:cs="Arial"/>
          <w:sz w:val="24"/>
          <w:szCs w:val="24"/>
        </w:rPr>
      </w:pPr>
      <w:r w:rsidRPr="007E316A">
        <w:rPr>
          <w:rFonts w:ascii="Arial" w:hAnsi="Arial" w:cs="Arial"/>
          <w:sz w:val="24"/>
          <w:szCs w:val="24"/>
        </w:rPr>
        <w:t>Appendix</w:t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………………………………………………………………………………………………...</w:t>
      </w:r>
      <w:r w:rsidR="00175E5E">
        <w:rPr>
          <w:rFonts w:ascii="Arial" w:hAnsi="Arial" w:cs="Arial"/>
          <w:sz w:val="24"/>
          <w:szCs w:val="24"/>
        </w:rPr>
        <w:t>17</w:t>
      </w:r>
    </w:p>
    <w:p w14:paraId="12E1D264" w14:textId="7C50F814" w:rsidR="00981A8B" w:rsidRPr="00C74D4A" w:rsidRDefault="00981A8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94A087B" w14:textId="46C0AEB6" w:rsidR="00981A8B" w:rsidRPr="00330488" w:rsidRDefault="00330488" w:rsidP="00330488">
      <w:pPr>
        <w:pStyle w:val="ContactInfo"/>
        <w:rPr>
          <w:rFonts w:ascii="Arial" w:hAnsi="Arial" w:cs="Arial"/>
          <w:b/>
          <w:bCs/>
          <w:sz w:val="24"/>
          <w:szCs w:val="24"/>
          <w:u w:val="single"/>
        </w:rPr>
      </w:pPr>
      <w:r w:rsidRPr="00330488">
        <w:rPr>
          <w:rFonts w:ascii="Arial" w:hAnsi="Arial" w:cs="Arial"/>
          <w:b/>
          <w:bCs/>
          <w:sz w:val="24"/>
          <w:szCs w:val="24"/>
          <w:u w:val="single"/>
        </w:rPr>
        <w:t>List of Figure</w:t>
      </w:r>
    </w:p>
    <w:p w14:paraId="47DCB7D5" w14:textId="79853247" w:rsidR="00981A8B" w:rsidRPr="00C74D4A" w:rsidRDefault="00981A8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86FA4C7" w14:textId="066E62A9" w:rsidR="00F56FBF" w:rsidRPr="00F56FBF" w:rsidRDefault="00F53672" w:rsidP="00B33A87">
      <w:pPr>
        <w:pStyle w:val="ContactInfo"/>
        <w:spacing w:before="240" w:line="276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2C3A83">
        <w:rPr>
          <w:rFonts w:ascii="Arial" w:hAnsi="Arial" w:cs="Arial"/>
          <w:i/>
          <w:iCs/>
          <w:sz w:val="24"/>
          <w:szCs w:val="24"/>
        </w:rPr>
        <w:t xml:space="preserve">Figure, </w:t>
      </w:r>
      <w:r w:rsidRPr="002C3A83">
        <w:rPr>
          <w:rFonts w:ascii="Arial" w:hAnsi="Arial" w:cs="Arial"/>
          <w:i/>
          <w:iCs/>
          <w:sz w:val="24"/>
          <w:szCs w:val="24"/>
        </w:rPr>
        <w:fldChar w:fldCharType="begin"/>
      </w:r>
      <w:r w:rsidRPr="002C3A83">
        <w:rPr>
          <w:rFonts w:ascii="Arial" w:hAnsi="Arial" w:cs="Arial"/>
          <w:i/>
          <w:iCs/>
          <w:sz w:val="24"/>
          <w:szCs w:val="24"/>
        </w:rPr>
        <w:instrText xml:space="preserve"> SEQ Figure \* ARABIC </w:instrText>
      </w:r>
      <w:r w:rsidRPr="002C3A83">
        <w:rPr>
          <w:rFonts w:ascii="Arial" w:hAnsi="Arial" w:cs="Arial"/>
          <w:i/>
          <w:iCs/>
          <w:sz w:val="24"/>
          <w:szCs w:val="24"/>
        </w:rPr>
        <w:fldChar w:fldCharType="separate"/>
      </w:r>
      <w:r w:rsidRPr="002C3A83">
        <w:rPr>
          <w:rFonts w:ascii="Arial" w:hAnsi="Arial" w:cs="Arial"/>
          <w:i/>
          <w:iCs/>
          <w:noProof/>
          <w:sz w:val="24"/>
          <w:szCs w:val="24"/>
        </w:rPr>
        <w:t>1</w:t>
      </w:r>
      <w:r w:rsidRPr="002C3A83">
        <w:rPr>
          <w:rFonts w:ascii="Arial" w:hAnsi="Arial" w:cs="Arial"/>
          <w:i/>
          <w:iCs/>
          <w:sz w:val="24"/>
          <w:szCs w:val="24"/>
        </w:rPr>
        <w:fldChar w:fldCharType="end"/>
      </w:r>
      <w:r w:rsidRPr="002C3A83">
        <w:rPr>
          <w:rFonts w:ascii="Arial" w:hAnsi="Arial" w:cs="Arial"/>
          <w:i/>
          <w:iCs/>
          <w:sz w:val="24"/>
          <w:szCs w:val="24"/>
        </w:rPr>
        <w:t xml:space="preserve"> Customer Experience Journey/touch point</w:t>
      </w:r>
      <w:r>
        <w:rPr>
          <w:rFonts w:ascii="Arial" w:hAnsi="Arial" w:cs="Arial"/>
          <w:i/>
          <w:iCs/>
          <w:sz w:val="24"/>
          <w:szCs w:val="24"/>
        </w:rPr>
        <w:t>………………………</w:t>
      </w:r>
      <w:r w:rsidR="00C978FA">
        <w:rPr>
          <w:rFonts w:ascii="Arial" w:hAnsi="Arial" w:cs="Arial"/>
          <w:i/>
          <w:iCs/>
          <w:sz w:val="24"/>
          <w:szCs w:val="24"/>
        </w:rPr>
        <w:t>…</w:t>
      </w:r>
      <w:r>
        <w:rPr>
          <w:rFonts w:ascii="Arial" w:hAnsi="Arial" w:cs="Arial"/>
          <w:i/>
          <w:iCs/>
          <w:sz w:val="24"/>
          <w:szCs w:val="24"/>
        </w:rPr>
        <w:t>………………</w:t>
      </w:r>
      <w:r w:rsidR="00C978FA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>……</w:t>
      </w:r>
      <w:r w:rsidR="007A1E26">
        <w:rPr>
          <w:rFonts w:ascii="Arial" w:hAnsi="Arial" w:cs="Arial"/>
          <w:i/>
          <w:iCs/>
          <w:sz w:val="24"/>
          <w:szCs w:val="24"/>
        </w:rPr>
        <w:t>4</w:t>
      </w:r>
    </w:p>
    <w:p w14:paraId="6D2FCCE7" w14:textId="0ADE1F96" w:rsidR="002E182C" w:rsidRDefault="007A1E26" w:rsidP="00B33A87">
      <w:pPr>
        <w:spacing w:before="240" w:line="276" w:lineRule="auto"/>
        <w:jc w:val="both"/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i/>
          <w:iCs/>
          <w:sz w:val="24"/>
          <w:szCs w:val="24"/>
        </w:rPr>
        <w:t xml:space="preserve">Figure 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begin"/>
      </w:r>
      <w:r w:rsidRPr="00C74D4A">
        <w:rPr>
          <w:rFonts w:ascii="Arial" w:hAnsi="Arial" w:cs="Arial"/>
          <w:i/>
          <w:iCs/>
          <w:sz w:val="24"/>
          <w:szCs w:val="24"/>
        </w:rPr>
        <w:instrText xml:space="preserve"> SEQ Figure \* ARABIC </w:instrText>
      </w:r>
      <w:r w:rsidRPr="00C74D4A">
        <w:rPr>
          <w:rFonts w:ascii="Arial" w:hAnsi="Arial" w:cs="Arial"/>
          <w:i/>
          <w:iCs/>
          <w:sz w:val="24"/>
          <w:szCs w:val="24"/>
        </w:rPr>
        <w:fldChar w:fldCharType="separate"/>
      </w:r>
      <w:r w:rsidRPr="00C74D4A">
        <w:rPr>
          <w:rFonts w:ascii="Arial" w:hAnsi="Arial" w:cs="Arial"/>
          <w:i/>
          <w:iCs/>
          <w:noProof/>
          <w:sz w:val="24"/>
          <w:szCs w:val="24"/>
        </w:rPr>
        <w:t>2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end"/>
      </w:r>
      <w:r w:rsidRPr="00C74D4A">
        <w:rPr>
          <w:rFonts w:ascii="Arial" w:hAnsi="Arial" w:cs="Arial"/>
          <w:i/>
          <w:iCs/>
          <w:sz w:val="24"/>
          <w:szCs w:val="24"/>
        </w:rPr>
        <w:t>,simple model of marketing</w:t>
      </w:r>
      <w:r w:rsidR="00C94C73">
        <w:rPr>
          <w:rFonts w:ascii="Arial" w:hAnsi="Arial" w:cs="Arial"/>
          <w:i/>
          <w:iCs/>
          <w:sz w:val="24"/>
          <w:szCs w:val="24"/>
        </w:rPr>
        <w:t>…………………………………...</w:t>
      </w:r>
      <w:r w:rsidR="00C94C7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……………</w:t>
      </w:r>
      <w:proofErr w:type="gramStart"/>
      <w:r w:rsidR="00C94C7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…</w:t>
      </w:r>
      <w:r w:rsidR="00C978F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..</w:t>
      </w:r>
      <w:proofErr w:type="gramEnd"/>
      <w:r w:rsidR="00C94C7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……………4</w:t>
      </w:r>
    </w:p>
    <w:p w14:paraId="7D942131" w14:textId="53CBA477" w:rsidR="004F14F8" w:rsidRDefault="002E182C" w:rsidP="00B33A87">
      <w:pPr>
        <w:spacing w:before="240" w:line="276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C74D4A">
        <w:rPr>
          <w:rFonts w:ascii="Arial" w:hAnsi="Arial" w:cs="Arial"/>
          <w:i/>
          <w:iCs/>
          <w:sz w:val="24"/>
          <w:szCs w:val="24"/>
        </w:rPr>
        <w:t xml:space="preserve">Figure 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begin"/>
      </w:r>
      <w:r w:rsidRPr="00C74D4A">
        <w:rPr>
          <w:rFonts w:ascii="Arial" w:hAnsi="Arial" w:cs="Arial"/>
          <w:i/>
          <w:iCs/>
          <w:sz w:val="24"/>
          <w:szCs w:val="24"/>
        </w:rPr>
        <w:instrText xml:space="preserve"> SEQ Figure \* ARABIC </w:instrText>
      </w:r>
      <w:r w:rsidRPr="00C74D4A">
        <w:rPr>
          <w:rFonts w:ascii="Arial" w:hAnsi="Arial" w:cs="Arial"/>
          <w:i/>
          <w:iCs/>
          <w:sz w:val="24"/>
          <w:szCs w:val="24"/>
        </w:rPr>
        <w:fldChar w:fldCharType="separate"/>
      </w:r>
      <w:r w:rsidRPr="00C74D4A">
        <w:rPr>
          <w:rFonts w:ascii="Arial" w:hAnsi="Arial" w:cs="Arial"/>
          <w:i/>
          <w:iCs/>
          <w:noProof/>
          <w:sz w:val="24"/>
          <w:szCs w:val="24"/>
        </w:rPr>
        <w:t>3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end"/>
      </w:r>
      <w:r w:rsidRPr="00C74D4A">
        <w:rPr>
          <w:rFonts w:ascii="Arial" w:hAnsi="Arial" w:cs="Arial"/>
          <w:i/>
          <w:iCs/>
          <w:sz w:val="24"/>
          <w:szCs w:val="24"/>
        </w:rPr>
        <w:t>, Customer expectation</w:t>
      </w:r>
      <w:r>
        <w:rPr>
          <w:rFonts w:ascii="Arial" w:hAnsi="Arial" w:cs="Arial"/>
          <w:i/>
          <w:iCs/>
          <w:sz w:val="24"/>
          <w:szCs w:val="24"/>
        </w:rPr>
        <w:t xml:space="preserve"> Triangle………………………………………………………</w:t>
      </w:r>
      <w:r w:rsidR="00C978FA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>……7</w:t>
      </w:r>
    </w:p>
    <w:p w14:paraId="0FC8678F" w14:textId="050F59B8" w:rsidR="004F14F8" w:rsidRDefault="004F14F8" w:rsidP="00B33A87">
      <w:pPr>
        <w:spacing w:before="240" w:line="276" w:lineRule="auto"/>
        <w:jc w:val="both"/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</w:pPr>
      <w:r w:rsidRPr="004F14F8">
        <w:rPr>
          <w:rFonts w:ascii="Arial" w:hAnsi="Arial" w:cs="Arial"/>
          <w:i/>
          <w:iCs/>
          <w:sz w:val="24"/>
          <w:szCs w:val="24"/>
        </w:rPr>
        <w:t xml:space="preserve">Figure </w:t>
      </w:r>
      <w:r w:rsidRPr="004F14F8">
        <w:rPr>
          <w:rFonts w:ascii="Arial" w:hAnsi="Arial" w:cs="Arial"/>
          <w:i/>
          <w:iCs/>
          <w:sz w:val="24"/>
          <w:szCs w:val="24"/>
        </w:rPr>
        <w:fldChar w:fldCharType="begin"/>
      </w:r>
      <w:r w:rsidRPr="004F14F8">
        <w:rPr>
          <w:rFonts w:ascii="Arial" w:hAnsi="Arial" w:cs="Arial"/>
          <w:i/>
          <w:iCs/>
          <w:sz w:val="24"/>
          <w:szCs w:val="24"/>
        </w:rPr>
        <w:instrText xml:space="preserve"> SEQ Figure \* ARABIC </w:instrText>
      </w:r>
      <w:r w:rsidRPr="004F14F8">
        <w:rPr>
          <w:rFonts w:ascii="Arial" w:hAnsi="Arial" w:cs="Arial"/>
          <w:i/>
          <w:iCs/>
          <w:sz w:val="24"/>
          <w:szCs w:val="24"/>
        </w:rPr>
        <w:fldChar w:fldCharType="separate"/>
      </w:r>
      <w:r w:rsidRPr="004F14F8">
        <w:rPr>
          <w:rFonts w:ascii="Arial" w:hAnsi="Arial" w:cs="Arial"/>
          <w:i/>
          <w:iCs/>
          <w:noProof/>
          <w:sz w:val="24"/>
          <w:szCs w:val="24"/>
        </w:rPr>
        <w:t>4</w:t>
      </w:r>
      <w:r w:rsidRPr="004F14F8">
        <w:rPr>
          <w:rFonts w:ascii="Arial" w:hAnsi="Arial" w:cs="Arial"/>
          <w:i/>
          <w:iCs/>
          <w:sz w:val="24"/>
          <w:szCs w:val="24"/>
        </w:rPr>
        <w:fldChar w:fldCharType="end"/>
      </w:r>
      <w:r w:rsidRPr="004F14F8">
        <w:rPr>
          <w:rFonts w:ascii="Arial" w:hAnsi="Arial" w:cs="Arial"/>
          <w:i/>
          <w:iCs/>
          <w:sz w:val="24"/>
          <w:szCs w:val="24"/>
        </w:rPr>
        <w:t xml:space="preserve">, </w:t>
      </w:r>
      <w:r w:rsidRPr="004F14F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The </w:t>
      </w:r>
      <w:proofErr w:type="spellStart"/>
      <w:r w:rsidRPr="004F14F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Juran</w:t>
      </w:r>
      <w:proofErr w:type="spellEnd"/>
      <w:r w:rsidRPr="004F14F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Trilogy</w:t>
      </w:r>
      <w:r w:rsidR="00A230E5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……………………………………………………………………</w:t>
      </w:r>
      <w:proofErr w:type="gramStart"/>
      <w:r w:rsidR="00A230E5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…</w:t>
      </w:r>
      <w:r w:rsidR="00C978F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..</w:t>
      </w:r>
      <w:proofErr w:type="gramEnd"/>
      <w:r w:rsidR="00A230E5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….9</w:t>
      </w:r>
    </w:p>
    <w:p w14:paraId="2559BCD3" w14:textId="324A9753" w:rsidR="00B33A87" w:rsidRDefault="00B33A87" w:rsidP="00B33A87">
      <w:pPr>
        <w:spacing w:before="240" w:line="276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C74D4A">
        <w:rPr>
          <w:rFonts w:ascii="Arial" w:hAnsi="Arial" w:cs="Arial"/>
          <w:i/>
          <w:iCs/>
          <w:sz w:val="24"/>
          <w:szCs w:val="24"/>
        </w:rPr>
        <w:t xml:space="preserve">Figure 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begin"/>
      </w:r>
      <w:r w:rsidRPr="00C74D4A">
        <w:rPr>
          <w:rFonts w:ascii="Arial" w:hAnsi="Arial" w:cs="Arial"/>
          <w:i/>
          <w:iCs/>
          <w:sz w:val="24"/>
          <w:szCs w:val="24"/>
        </w:rPr>
        <w:instrText xml:space="preserve"> SEQ Figure \* ARABIC </w:instrText>
      </w:r>
      <w:r w:rsidRPr="00C74D4A">
        <w:rPr>
          <w:rFonts w:ascii="Arial" w:hAnsi="Arial" w:cs="Arial"/>
          <w:i/>
          <w:iCs/>
          <w:sz w:val="24"/>
          <w:szCs w:val="24"/>
        </w:rPr>
        <w:fldChar w:fldCharType="separate"/>
      </w:r>
      <w:r w:rsidRPr="00C74D4A">
        <w:rPr>
          <w:rFonts w:ascii="Arial" w:hAnsi="Arial" w:cs="Arial"/>
          <w:i/>
          <w:iCs/>
          <w:noProof/>
          <w:sz w:val="24"/>
          <w:szCs w:val="24"/>
        </w:rPr>
        <w:t>5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end"/>
      </w:r>
      <w:r w:rsidRPr="00C74D4A">
        <w:rPr>
          <w:rFonts w:ascii="Arial" w:hAnsi="Arial" w:cs="Arial"/>
          <w:i/>
          <w:iCs/>
          <w:sz w:val="24"/>
          <w:szCs w:val="24"/>
        </w:rPr>
        <w:t>, House of quality</w:t>
      </w:r>
      <w:r w:rsidR="00DC43AD">
        <w:rPr>
          <w:rFonts w:ascii="Arial" w:hAnsi="Arial" w:cs="Arial"/>
          <w:i/>
          <w:iCs/>
          <w:sz w:val="24"/>
          <w:szCs w:val="24"/>
        </w:rPr>
        <w:t>……………………………………………………………………………11</w:t>
      </w:r>
    </w:p>
    <w:p w14:paraId="17419996" w14:textId="77777777" w:rsidR="00AE37A4" w:rsidRDefault="00AE37A4" w:rsidP="00AE37A4">
      <w:pPr>
        <w:spacing w:before="240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7324D32" w14:textId="61DA8588" w:rsidR="004F14F8" w:rsidRPr="00AE37A4" w:rsidRDefault="00DC43AD" w:rsidP="00AE37A4">
      <w:pPr>
        <w:spacing w:before="240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C43AD">
        <w:rPr>
          <w:rFonts w:ascii="Arial" w:hAnsi="Arial" w:cs="Arial"/>
          <w:b/>
          <w:bCs/>
          <w:sz w:val="24"/>
          <w:szCs w:val="24"/>
          <w:u w:val="single"/>
        </w:rPr>
        <w:t>List of Table</w:t>
      </w:r>
    </w:p>
    <w:p w14:paraId="7FDFB83A" w14:textId="38F1A1B0" w:rsidR="00A27F9A" w:rsidRDefault="00A27F9A" w:rsidP="00A27F9A">
      <w:pPr>
        <w:rPr>
          <w:rFonts w:ascii="Arial" w:hAnsi="Arial" w:cs="Arial"/>
          <w:i/>
          <w:iCs/>
          <w:sz w:val="24"/>
          <w:szCs w:val="24"/>
        </w:rPr>
      </w:pPr>
      <w:r w:rsidRPr="00C74D4A">
        <w:rPr>
          <w:rFonts w:ascii="Arial" w:hAnsi="Arial" w:cs="Arial"/>
          <w:i/>
          <w:iCs/>
          <w:sz w:val="24"/>
          <w:szCs w:val="24"/>
        </w:rPr>
        <w:t xml:space="preserve">Table 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begin"/>
      </w:r>
      <w:r w:rsidRPr="00C74D4A">
        <w:rPr>
          <w:rFonts w:ascii="Arial" w:hAnsi="Arial" w:cs="Arial"/>
          <w:i/>
          <w:iCs/>
          <w:sz w:val="24"/>
          <w:szCs w:val="24"/>
        </w:rPr>
        <w:instrText xml:space="preserve"> SEQ Table \* ARABIC </w:instrText>
      </w:r>
      <w:r w:rsidRPr="00C74D4A">
        <w:rPr>
          <w:rFonts w:ascii="Arial" w:hAnsi="Arial" w:cs="Arial"/>
          <w:i/>
          <w:iCs/>
          <w:sz w:val="24"/>
          <w:szCs w:val="24"/>
        </w:rPr>
        <w:fldChar w:fldCharType="separate"/>
      </w:r>
      <w:r w:rsidRPr="00C74D4A">
        <w:rPr>
          <w:rFonts w:ascii="Arial" w:hAnsi="Arial" w:cs="Arial"/>
          <w:i/>
          <w:iCs/>
          <w:noProof/>
          <w:sz w:val="24"/>
          <w:szCs w:val="24"/>
        </w:rPr>
        <w:t>1</w:t>
      </w:r>
      <w:r w:rsidRPr="00C74D4A">
        <w:rPr>
          <w:rFonts w:ascii="Arial" w:hAnsi="Arial" w:cs="Arial"/>
          <w:i/>
          <w:iCs/>
          <w:noProof/>
          <w:sz w:val="24"/>
          <w:szCs w:val="24"/>
        </w:rPr>
        <w:fldChar w:fldCharType="end"/>
      </w:r>
      <w:r w:rsidRPr="00C74D4A">
        <w:rPr>
          <w:rFonts w:ascii="Arial" w:hAnsi="Arial" w:cs="Arial"/>
          <w:i/>
          <w:iCs/>
          <w:sz w:val="24"/>
          <w:szCs w:val="24"/>
        </w:rPr>
        <w:t xml:space="preserve"> , Ethical trading polic</w:t>
      </w:r>
      <w:r w:rsidR="00A923C0">
        <w:rPr>
          <w:rFonts w:ascii="Arial" w:hAnsi="Arial" w:cs="Arial"/>
          <w:i/>
          <w:iCs/>
          <w:sz w:val="24"/>
          <w:szCs w:val="24"/>
        </w:rPr>
        <w:t>y</w:t>
      </w:r>
      <w:r>
        <w:rPr>
          <w:rFonts w:ascii="Arial" w:hAnsi="Arial" w:cs="Arial"/>
          <w:i/>
          <w:iCs/>
          <w:sz w:val="24"/>
          <w:szCs w:val="24"/>
        </w:rPr>
        <w:t>………………………………………………………………</w:t>
      </w:r>
      <w:r w:rsidR="00C978FA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>…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…..</w:t>
      </w:r>
      <w:proofErr w:type="gramEnd"/>
      <w:r>
        <w:rPr>
          <w:rFonts w:ascii="Arial" w:hAnsi="Arial" w:cs="Arial"/>
          <w:i/>
          <w:iCs/>
          <w:sz w:val="24"/>
          <w:szCs w:val="24"/>
        </w:rPr>
        <w:t>5</w:t>
      </w:r>
    </w:p>
    <w:p w14:paraId="0658A985" w14:textId="3BCBDD58" w:rsidR="00A27F9A" w:rsidRPr="00C74D4A" w:rsidRDefault="00A27F9A" w:rsidP="00A27F9A">
      <w:pPr>
        <w:rPr>
          <w:rFonts w:ascii="Arial" w:hAnsi="Arial" w:cs="Arial"/>
          <w:i/>
          <w:iCs/>
          <w:sz w:val="24"/>
          <w:szCs w:val="24"/>
        </w:rPr>
      </w:pPr>
      <w:r w:rsidRPr="00C74D4A">
        <w:rPr>
          <w:rFonts w:ascii="Arial" w:hAnsi="Arial" w:cs="Arial"/>
          <w:i/>
          <w:iCs/>
          <w:sz w:val="24"/>
          <w:szCs w:val="24"/>
        </w:rPr>
        <w:t xml:space="preserve">Table 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begin"/>
      </w:r>
      <w:r w:rsidRPr="00C74D4A">
        <w:rPr>
          <w:rFonts w:ascii="Arial" w:hAnsi="Arial" w:cs="Arial"/>
          <w:i/>
          <w:iCs/>
          <w:sz w:val="24"/>
          <w:szCs w:val="24"/>
        </w:rPr>
        <w:instrText xml:space="preserve"> SEQ Table \* ARABIC </w:instrText>
      </w:r>
      <w:r w:rsidRPr="00C74D4A">
        <w:rPr>
          <w:rFonts w:ascii="Arial" w:hAnsi="Arial" w:cs="Arial"/>
          <w:i/>
          <w:iCs/>
          <w:sz w:val="24"/>
          <w:szCs w:val="24"/>
        </w:rPr>
        <w:fldChar w:fldCharType="separate"/>
      </w:r>
      <w:r w:rsidRPr="00C74D4A">
        <w:rPr>
          <w:rFonts w:ascii="Arial" w:hAnsi="Arial" w:cs="Arial"/>
          <w:i/>
          <w:iCs/>
          <w:noProof/>
          <w:sz w:val="24"/>
          <w:szCs w:val="24"/>
        </w:rPr>
        <w:t>2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end"/>
      </w:r>
      <w:r w:rsidRPr="00C74D4A">
        <w:rPr>
          <w:rFonts w:ascii="Arial" w:hAnsi="Arial" w:cs="Arial"/>
          <w:i/>
          <w:iCs/>
          <w:sz w:val="24"/>
          <w:szCs w:val="24"/>
        </w:rPr>
        <w:t xml:space="preserve"> Sustainable polic</w:t>
      </w:r>
      <w:r w:rsidR="00A923C0">
        <w:rPr>
          <w:rFonts w:ascii="Arial" w:hAnsi="Arial" w:cs="Arial"/>
          <w:i/>
          <w:iCs/>
          <w:sz w:val="24"/>
          <w:szCs w:val="24"/>
        </w:rPr>
        <w:t>y</w:t>
      </w:r>
      <w:r w:rsidR="00CE6A8E">
        <w:rPr>
          <w:rFonts w:ascii="Arial" w:hAnsi="Arial" w:cs="Arial"/>
          <w:i/>
          <w:iCs/>
          <w:sz w:val="24"/>
          <w:szCs w:val="24"/>
        </w:rPr>
        <w:t>………………………………………………………………………….6</w:t>
      </w:r>
    </w:p>
    <w:p w14:paraId="25FC472E" w14:textId="77777777" w:rsidR="004F14F8" w:rsidRPr="00F56FBF" w:rsidRDefault="004F14F8" w:rsidP="004F14F8">
      <w:pPr>
        <w:spacing w:line="276" w:lineRule="auto"/>
        <w:rPr>
          <w:rFonts w:ascii="Arial" w:hAnsi="Arial" w:cs="Arial"/>
          <w:i/>
          <w:iCs/>
          <w:sz w:val="24"/>
          <w:szCs w:val="24"/>
        </w:rPr>
      </w:pPr>
    </w:p>
    <w:p w14:paraId="6DF72CC2" w14:textId="77777777" w:rsidR="002E182C" w:rsidRPr="00C74D4A" w:rsidRDefault="002E182C" w:rsidP="007A1E26">
      <w:pPr>
        <w:rPr>
          <w:rFonts w:ascii="Arial" w:hAnsi="Arial" w:cs="Arial"/>
          <w:i/>
          <w:iCs/>
          <w:sz w:val="24"/>
          <w:szCs w:val="24"/>
        </w:rPr>
      </w:pPr>
    </w:p>
    <w:p w14:paraId="78A8F6FA" w14:textId="0517C9CA" w:rsidR="00981A8B" w:rsidRPr="00C74D4A" w:rsidRDefault="00981A8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CA50340" w14:textId="617AA948" w:rsidR="00981A8B" w:rsidRPr="00C74D4A" w:rsidRDefault="00981A8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3DC62D89" w14:textId="76CDC52C" w:rsidR="00981A8B" w:rsidRPr="00C74D4A" w:rsidRDefault="00981A8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51D1486" w14:textId="77777777" w:rsidR="00B3736A" w:rsidRDefault="00B3736A" w:rsidP="00380306">
      <w:pPr>
        <w:pStyle w:val="ContactInfo"/>
        <w:jc w:val="left"/>
        <w:rPr>
          <w:rFonts w:ascii="Arial" w:hAnsi="Arial" w:cs="Arial"/>
          <w:b/>
          <w:bCs/>
          <w:sz w:val="24"/>
          <w:szCs w:val="24"/>
          <w:u w:val="single"/>
        </w:rPr>
      </w:pPr>
      <w:bookmarkStart w:id="5" w:name="_GoBack"/>
      <w:bookmarkEnd w:id="5"/>
    </w:p>
    <w:p w14:paraId="02AD56DA" w14:textId="77777777" w:rsidR="00B3736A" w:rsidRDefault="00B3736A" w:rsidP="00380306">
      <w:pPr>
        <w:pStyle w:val="ContactInfo"/>
        <w:jc w:val="left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4B3B557" w14:textId="4F688A0C" w:rsidR="00981A8B" w:rsidRPr="008637DE" w:rsidRDefault="000458ED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b/>
          <w:bCs/>
          <w:sz w:val="24"/>
          <w:szCs w:val="24"/>
          <w:u w:val="single"/>
        </w:rPr>
        <w:t>Key words</w:t>
      </w:r>
      <w:r w:rsidR="008637DE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8637DE">
        <w:rPr>
          <w:rFonts w:ascii="Arial" w:hAnsi="Arial" w:cs="Arial"/>
          <w:sz w:val="24"/>
          <w:szCs w:val="24"/>
        </w:rPr>
        <w:t xml:space="preserve">Customer relationship, </w:t>
      </w:r>
      <w:r w:rsidR="005D5F3E">
        <w:rPr>
          <w:rFonts w:ascii="Arial" w:hAnsi="Arial" w:cs="Arial"/>
          <w:sz w:val="24"/>
          <w:szCs w:val="24"/>
        </w:rPr>
        <w:t>customer exp</w:t>
      </w:r>
      <w:r w:rsidR="002F751C">
        <w:rPr>
          <w:rFonts w:ascii="Arial" w:hAnsi="Arial" w:cs="Arial"/>
          <w:sz w:val="24"/>
          <w:szCs w:val="24"/>
        </w:rPr>
        <w:t xml:space="preserve">erience, </w:t>
      </w:r>
      <w:r w:rsidR="00E65F81">
        <w:rPr>
          <w:rFonts w:ascii="Arial" w:hAnsi="Arial" w:cs="Arial"/>
          <w:sz w:val="24"/>
          <w:szCs w:val="24"/>
        </w:rPr>
        <w:t>quality product, quality service</w:t>
      </w:r>
      <w:r w:rsidR="001C7999">
        <w:rPr>
          <w:rFonts w:ascii="Arial" w:hAnsi="Arial" w:cs="Arial"/>
          <w:sz w:val="24"/>
          <w:szCs w:val="24"/>
        </w:rPr>
        <w:t>, quality method</w:t>
      </w:r>
      <w:r w:rsidR="00597735">
        <w:rPr>
          <w:rFonts w:ascii="Arial" w:hAnsi="Arial" w:cs="Arial"/>
          <w:sz w:val="24"/>
          <w:szCs w:val="24"/>
        </w:rPr>
        <w:t>s.</w:t>
      </w:r>
    </w:p>
    <w:p w14:paraId="3E9658C6" w14:textId="28D88689" w:rsidR="00981A8B" w:rsidRPr="00C74D4A" w:rsidRDefault="00981A8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1C7A470" w14:textId="22FC328F" w:rsidR="00981A8B" w:rsidRPr="00C74D4A" w:rsidRDefault="00981A8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1BB1F617" w14:textId="2637F098" w:rsidR="00474681" w:rsidRDefault="00111284" w:rsidP="00862115">
      <w:pPr>
        <w:pStyle w:val="ContactInfo"/>
        <w:numPr>
          <w:ilvl w:val="0"/>
          <w:numId w:val="35"/>
        </w:numPr>
        <w:jc w:val="left"/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</w:pPr>
      <w:r w:rsidRPr="00C74D4A"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  <w:t xml:space="preserve">Introduction </w:t>
      </w:r>
    </w:p>
    <w:p w14:paraId="73B07E35" w14:textId="77777777" w:rsidR="00B3736A" w:rsidRPr="00C74D4A" w:rsidRDefault="00B3736A" w:rsidP="00B3736A">
      <w:pPr>
        <w:pStyle w:val="ContactInfo"/>
        <w:jc w:val="left"/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</w:pPr>
    </w:p>
    <w:p w14:paraId="277C85B3" w14:textId="0F55FB42" w:rsidR="00F57843" w:rsidRPr="00C74D4A" w:rsidRDefault="006A1E6A" w:rsidP="00224619">
      <w:pPr>
        <w:pStyle w:val="ContactInfo"/>
        <w:jc w:val="left"/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</w:pPr>
      <w:r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After </w:t>
      </w:r>
      <w:r w:rsidR="005909DF">
        <w:rPr>
          <w:rFonts w:ascii="Arial" w:hAnsi="Arial" w:cs="Arial"/>
          <w:color w:val="0D0D0D" w:themeColor="text1" w:themeTint="F2"/>
          <w:sz w:val="24"/>
          <w:szCs w:val="24"/>
        </w:rPr>
        <w:t xml:space="preserve">more </w:t>
      </w:r>
      <w:r w:rsidR="00CA5E7E">
        <w:rPr>
          <w:rFonts w:ascii="Arial" w:hAnsi="Arial" w:cs="Arial"/>
          <w:color w:val="0D0D0D" w:themeColor="text1" w:themeTint="F2"/>
          <w:sz w:val="24"/>
          <w:szCs w:val="24"/>
        </w:rPr>
        <w:t xml:space="preserve">than </w:t>
      </w:r>
      <w:r w:rsidRPr="00C74D4A">
        <w:rPr>
          <w:rFonts w:ascii="Arial" w:hAnsi="Arial" w:cs="Arial"/>
          <w:color w:val="0D0D0D" w:themeColor="text1" w:themeTint="F2"/>
          <w:sz w:val="24"/>
          <w:szCs w:val="24"/>
        </w:rPr>
        <w:t>three month</w:t>
      </w:r>
      <w:r w:rsidR="00D6384E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s </w:t>
      </w:r>
      <w:r w:rsidR="00DA3A7D" w:rsidRPr="00C74D4A">
        <w:rPr>
          <w:rFonts w:ascii="Arial" w:hAnsi="Arial" w:cs="Arial"/>
          <w:color w:val="0D0D0D" w:themeColor="text1" w:themeTint="F2"/>
          <w:sz w:val="24"/>
          <w:szCs w:val="24"/>
        </w:rPr>
        <w:t>look down</w:t>
      </w:r>
      <w:r w:rsidR="00D6384E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B2240E">
        <w:rPr>
          <w:rFonts w:ascii="Arial" w:hAnsi="Arial" w:cs="Arial"/>
          <w:color w:val="0D0D0D" w:themeColor="text1" w:themeTint="F2"/>
          <w:sz w:val="24"/>
          <w:szCs w:val="24"/>
        </w:rPr>
        <w:t>f</w:t>
      </w:r>
      <w:r w:rsidR="00DA3A7D">
        <w:rPr>
          <w:rFonts w:ascii="Arial" w:hAnsi="Arial" w:cs="Arial"/>
          <w:color w:val="0D0D0D" w:themeColor="text1" w:themeTint="F2"/>
          <w:sz w:val="24"/>
          <w:szCs w:val="24"/>
        </w:rPr>
        <w:t>or</w:t>
      </w:r>
      <w:r w:rsidR="009A306F">
        <w:rPr>
          <w:rFonts w:ascii="Arial" w:hAnsi="Arial" w:cs="Arial"/>
          <w:color w:val="0D0D0D" w:themeColor="text1" w:themeTint="F2"/>
          <w:sz w:val="24"/>
          <w:szCs w:val="24"/>
        </w:rPr>
        <w:t xml:space="preserve"> the</w:t>
      </w:r>
      <w:r w:rsidR="0031283F">
        <w:rPr>
          <w:rFonts w:ascii="Arial" w:hAnsi="Arial" w:cs="Arial"/>
          <w:color w:val="0D0D0D" w:themeColor="text1" w:themeTint="F2"/>
          <w:sz w:val="24"/>
          <w:szCs w:val="24"/>
        </w:rPr>
        <w:t xml:space="preserve"> current</w:t>
      </w:r>
      <w:r w:rsidR="009A306F">
        <w:rPr>
          <w:rFonts w:ascii="Arial" w:hAnsi="Arial" w:cs="Arial"/>
          <w:color w:val="0D0D0D" w:themeColor="text1" w:themeTint="F2"/>
          <w:sz w:val="24"/>
          <w:szCs w:val="24"/>
        </w:rPr>
        <w:t xml:space="preserve"> pandemic</w:t>
      </w:r>
      <w:r w:rsidR="00DA3A7D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9A306F">
        <w:rPr>
          <w:rFonts w:ascii="Arial" w:hAnsi="Arial" w:cs="Arial"/>
          <w:color w:val="0D0D0D" w:themeColor="text1" w:themeTint="F2"/>
          <w:sz w:val="24"/>
          <w:szCs w:val="24"/>
        </w:rPr>
        <w:t>(</w:t>
      </w:r>
      <w:r w:rsidR="002D217A">
        <w:rPr>
          <w:rFonts w:ascii="Arial" w:hAnsi="Arial" w:cs="Arial"/>
          <w:color w:val="0D0D0D" w:themeColor="text1" w:themeTint="F2"/>
          <w:sz w:val="24"/>
          <w:szCs w:val="24"/>
        </w:rPr>
        <w:t>C</w:t>
      </w:r>
      <w:r w:rsidR="0031283F">
        <w:rPr>
          <w:rFonts w:ascii="Arial" w:hAnsi="Arial" w:cs="Arial"/>
          <w:color w:val="0D0D0D" w:themeColor="text1" w:themeTint="F2"/>
          <w:sz w:val="24"/>
          <w:szCs w:val="24"/>
        </w:rPr>
        <w:t>OVID-</w:t>
      </w:r>
      <w:r w:rsidR="00DA3A7D">
        <w:rPr>
          <w:rFonts w:ascii="Arial" w:hAnsi="Arial" w:cs="Arial"/>
          <w:color w:val="0D0D0D" w:themeColor="text1" w:themeTint="F2"/>
          <w:sz w:val="24"/>
          <w:szCs w:val="24"/>
        </w:rPr>
        <w:t>19</w:t>
      </w:r>
      <w:r w:rsidR="009A306F">
        <w:rPr>
          <w:rFonts w:ascii="Arial" w:hAnsi="Arial" w:cs="Arial"/>
          <w:color w:val="0D0D0D" w:themeColor="text1" w:themeTint="F2"/>
          <w:sz w:val="24"/>
          <w:szCs w:val="24"/>
        </w:rPr>
        <w:t>)</w:t>
      </w:r>
      <w:r w:rsidR="00DA3A7D">
        <w:rPr>
          <w:rFonts w:ascii="Arial" w:hAnsi="Arial" w:cs="Arial"/>
          <w:color w:val="0D0D0D" w:themeColor="text1" w:themeTint="F2"/>
          <w:sz w:val="24"/>
          <w:szCs w:val="24"/>
        </w:rPr>
        <w:t xml:space="preserve"> now </w:t>
      </w:r>
      <w:r w:rsidR="00D6384E" w:rsidRPr="00C74D4A">
        <w:rPr>
          <w:rFonts w:ascii="Arial" w:hAnsi="Arial" w:cs="Arial"/>
          <w:color w:val="0D0D0D" w:themeColor="text1" w:themeTint="F2"/>
          <w:sz w:val="24"/>
          <w:szCs w:val="24"/>
        </w:rPr>
        <w:t>ease off</w:t>
      </w:r>
      <w:r w:rsidR="00DA3A7D">
        <w:rPr>
          <w:rFonts w:ascii="Arial" w:hAnsi="Arial" w:cs="Arial"/>
          <w:color w:val="0D0D0D" w:themeColor="text1" w:themeTint="F2"/>
          <w:sz w:val="24"/>
          <w:szCs w:val="24"/>
        </w:rPr>
        <w:t xml:space="preserve">. </w:t>
      </w:r>
      <w:r w:rsidR="00D07419">
        <w:rPr>
          <w:rFonts w:ascii="Arial" w:hAnsi="Arial" w:cs="Arial"/>
          <w:color w:val="0D0D0D" w:themeColor="text1" w:themeTint="F2"/>
          <w:sz w:val="24"/>
          <w:szCs w:val="24"/>
        </w:rPr>
        <w:t xml:space="preserve">Both customer and business has </w:t>
      </w:r>
      <w:r w:rsidR="00F93080">
        <w:rPr>
          <w:rFonts w:ascii="Arial" w:hAnsi="Arial" w:cs="Arial"/>
          <w:color w:val="0D0D0D" w:themeColor="text1" w:themeTint="F2"/>
          <w:sz w:val="24"/>
          <w:szCs w:val="24"/>
        </w:rPr>
        <w:t xml:space="preserve">got different experience </w:t>
      </w:r>
      <w:r w:rsidR="00BE17A5">
        <w:rPr>
          <w:rFonts w:ascii="Arial" w:hAnsi="Arial" w:cs="Arial"/>
          <w:color w:val="0D0D0D" w:themeColor="text1" w:themeTint="F2"/>
          <w:sz w:val="24"/>
          <w:szCs w:val="24"/>
        </w:rPr>
        <w:t xml:space="preserve">in theses exceptional </w:t>
      </w:r>
      <w:r w:rsidR="00F01A28">
        <w:rPr>
          <w:rFonts w:ascii="Arial" w:hAnsi="Arial" w:cs="Arial"/>
          <w:color w:val="0D0D0D" w:themeColor="text1" w:themeTint="F2"/>
          <w:sz w:val="24"/>
          <w:szCs w:val="24"/>
        </w:rPr>
        <w:t>situation.</w:t>
      </w:r>
      <w:r w:rsidR="00E63017">
        <w:rPr>
          <w:rFonts w:ascii="Arial" w:hAnsi="Arial" w:cs="Arial"/>
          <w:color w:val="0D0D0D" w:themeColor="text1" w:themeTint="F2"/>
          <w:sz w:val="24"/>
          <w:szCs w:val="24"/>
        </w:rPr>
        <w:t xml:space="preserve"> For </w:t>
      </w:r>
      <w:r w:rsidR="00420E83">
        <w:rPr>
          <w:rFonts w:ascii="Arial" w:hAnsi="Arial" w:cs="Arial"/>
          <w:color w:val="0D0D0D" w:themeColor="text1" w:themeTint="F2"/>
          <w:sz w:val="24"/>
          <w:szCs w:val="24"/>
        </w:rPr>
        <w:t xml:space="preserve">example, </w:t>
      </w:r>
      <w:r w:rsidR="00AC4E47">
        <w:rPr>
          <w:rFonts w:ascii="Arial" w:hAnsi="Arial" w:cs="Arial"/>
          <w:color w:val="0D0D0D" w:themeColor="text1" w:themeTint="F2"/>
          <w:sz w:val="24"/>
          <w:szCs w:val="24"/>
        </w:rPr>
        <w:t xml:space="preserve">many </w:t>
      </w:r>
      <w:r w:rsidR="004539DC">
        <w:rPr>
          <w:rFonts w:ascii="Arial" w:hAnsi="Arial" w:cs="Arial"/>
          <w:color w:val="0D0D0D" w:themeColor="text1" w:themeTint="F2"/>
          <w:sz w:val="24"/>
          <w:szCs w:val="24"/>
        </w:rPr>
        <w:t>organizations</w:t>
      </w:r>
      <w:r w:rsidR="00AC4E47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7F37AC">
        <w:rPr>
          <w:rFonts w:ascii="Arial" w:hAnsi="Arial" w:cs="Arial"/>
          <w:color w:val="0D0D0D" w:themeColor="text1" w:themeTint="F2"/>
          <w:sz w:val="24"/>
          <w:szCs w:val="24"/>
        </w:rPr>
        <w:t>ha</w:t>
      </w:r>
      <w:r w:rsidR="004539DC">
        <w:rPr>
          <w:rFonts w:ascii="Arial" w:hAnsi="Arial" w:cs="Arial"/>
          <w:color w:val="0D0D0D" w:themeColor="text1" w:themeTint="F2"/>
          <w:sz w:val="24"/>
          <w:szCs w:val="24"/>
        </w:rPr>
        <w:t>ve</w:t>
      </w:r>
      <w:r w:rsidR="007F37AC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AC4E47">
        <w:rPr>
          <w:rFonts w:ascii="Arial" w:hAnsi="Arial" w:cs="Arial"/>
          <w:color w:val="0D0D0D" w:themeColor="text1" w:themeTint="F2"/>
          <w:sz w:val="24"/>
          <w:szCs w:val="24"/>
        </w:rPr>
        <w:t>start</w:t>
      </w:r>
      <w:r w:rsidR="007F37AC">
        <w:rPr>
          <w:rFonts w:ascii="Arial" w:hAnsi="Arial" w:cs="Arial"/>
          <w:color w:val="0D0D0D" w:themeColor="text1" w:themeTint="F2"/>
          <w:sz w:val="24"/>
          <w:szCs w:val="24"/>
        </w:rPr>
        <w:t>ed different platfo</w:t>
      </w:r>
      <w:r w:rsidR="00B33EC5">
        <w:rPr>
          <w:rFonts w:ascii="Arial" w:hAnsi="Arial" w:cs="Arial"/>
          <w:color w:val="0D0D0D" w:themeColor="text1" w:themeTint="F2"/>
          <w:sz w:val="24"/>
          <w:szCs w:val="24"/>
        </w:rPr>
        <w:t xml:space="preserve">rm for workplace like home </w:t>
      </w:r>
      <w:r w:rsidR="007F1F5B">
        <w:rPr>
          <w:rFonts w:ascii="Arial" w:hAnsi="Arial" w:cs="Arial"/>
          <w:color w:val="0D0D0D" w:themeColor="text1" w:themeTint="F2"/>
          <w:sz w:val="24"/>
          <w:szCs w:val="24"/>
        </w:rPr>
        <w:t>office</w:t>
      </w:r>
      <w:r w:rsidR="004539DC">
        <w:rPr>
          <w:rFonts w:ascii="Arial" w:hAnsi="Arial" w:cs="Arial"/>
          <w:color w:val="0D0D0D" w:themeColor="text1" w:themeTint="F2"/>
          <w:sz w:val="24"/>
          <w:szCs w:val="24"/>
        </w:rPr>
        <w:t>.</w:t>
      </w:r>
      <w:r w:rsidR="00F57010">
        <w:rPr>
          <w:rFonts w:ascii="Arial" w:hAnsi="Arial" w:cs="Arial"/>
          <w:color w:val="0D0D0D" w:themeColor="text1" w:themeTint="F2"/>
          <w:sz w:val="24"/>
          <w:szCs w:val="24"/>
        </w:rPr>
        <w:t xml:space="preserve"> As a </w:t>
      </w:r>
      <w:r w:rsidR="006E327E">
        <w:rPr>
          <w:rFonts w:ascii="Arial" w:hAnsi="Arial" w:cs="Arial"/>
          <w:color w:val="0D0D0D" w:themeColor="text1" w:themeTint="F2"/>
          <w:sz w:val="24"/>
          <w:szCs w:val="24"/>
        </w:rPr>
        <w:t>result,</w:t>
      </w:r>
      <w:r w:rsidR="004539DC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420E83">
        <w:rPr>
          <w:rFonts w:ascii="Arial" w:hAnsi="Arial" w:cs="Arial"/>
          <w:color w:val="0D0D0D" w:themeColor="text1" w:themeTint="F2"/>
          <w:sz w:val="24"/>
          <w:szCs w:val="24"/>
        </w:rPr>
        <w:t>Mr.</w:t>
      </w:r>
      <w:r w:rsidR="00597DE4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McCree </w:t>
      </w:r>
      <w:r w:rsidR="00EC4F9F">
        <w:rPr>
          <w:rFonts w:ascii="Arial" w:hAnsi="Arial" w:cs="Arial"/>
          <w:color w:val="0D0D0D" w:themeColor="text1" w:themeTint="F2"/>
          <w:sz w:val="24"/>
          <w:szCs w:val="24"/>
        </w:rPr>
        <w:t xml:space="preserve">has been </w:t>
      </w:r>
      <w:r w:rsidR="00D93E6E">
        <w:rPr>
          <w:rFonts w:ascii="Arial" w:hAnsi="Arial" w:cs="Arial"/>
          <w:color w:val="0D0D0D" w:themeColor="text1" w:themeTint="F2"/>
          <w:sz w:val="24"/>
          <w:szCs w:val="24"/>
        </w:rPr>
        <w:t xml:space="preserve">working in cloud </w:t>
      </w:r>
      <w:r w:rsidR="00DE3F07">
        <w:rPr>
          <w:rFonts w:ascii="Arial" w:hAnsi="Arial" w:cs="Arial"/>
          <w:color w:val="0D0D0D" w:themeColor="text1" w:themeTint="F2"/>
          <w:sz w:val="24"/>
          <w:szCs w:val="24"/>
        </w:rPr>
        <w:t xml:space="preserve">platform </w:t>
      </w:r>
      <w:r w:rsidR="002D274C">
        <w:rPr>
          <w:rFonts w:ascii="Arial" w:hAnsi="Arial" w:cs="Arial"/>
          <w:color w:val="0D0D0D" w:themeColor="text1" w:themeTint="F2"/>
          <w:sz w:val="24"/>
          <w:szCs w:val="24"/>
        </w:rPr>
        <w:t xml:space="preserve">Microsoft Azure and all official </w:t>
      </w:r>
      <w:r w:rsidR="006E327E">
        <w:rPr>
          <w:rFonts w:ascii="Arial" w:hAnsi="Arial" w:cs="Arial"/>
          <w:color w:val="0D0D0D" w:themeColor="text1" w:themeTint="F2"/>
          <w:sz w:val="24"/>
          <w:szCs w:val="24"/>
        </w:rPr>
        <w:t>meeting in</w:t>
      </w:r>
      <w:r w:rsidR="00EC4F9F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942FF2">
        <w:rPr>
          <w:rFonts w:ascii="Arial" w:hAnsi="Arial" w:cs="Arial"/>
          <w:color w:val="0D0D0D" w:themeColor="text1" w:themeTint="F2"/>
          <w:sz w:val="24"/>
          <w:szCs w:val="24"/>
        </w:rPr>
        <w:t>Microsoft Team</w:t>
      </w:r>
      <w:r w:rsidR="006E327E">
        <w:rPr>
          <w:rFonts w:ascii="Arial" w:hAnsi="Arial" w:cs="Arial"/>
          <w:color w:val="0D0D0D" w:themeColor="text1" w:themeTint="F2"/>
          <w:sz w:val="24"/>
          <w:szCs w:val="24"/>
        </w:rPr>
        <w:t>.</w:t>
      </w:r>
      <w:r w:rsidR="006919D9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D92429" w:rsidRPr="00C74D4A">
        <w:rPr>
          <w:rFonts w:ascii="Arial" w:hAnsi="Arial" w:cs="Arial"/>
          <w:color w:val="0D0D0D" w:themeColor="text1" w:themeTint="F2"/>
          <w:sz w:val="24"/>
          <w:szCs w:val="24"/>
        </w:rPr>
        <w:t>R</w:t>
      </w:r>
      <w:r w:rsidR="006919D9" w:rsidRPr="00C74D4A">
        <w:rPr>
          <w:rFonts w:ascii="Arial" w:hAnsi="Arial" w:cs="Arial"/>
          <w:color w:val="0D0D0D" w:themeColor="text1" w:themeTint="F2"/>
          <w:sz w:val="24"/>
          <w:szCs w:val="24"/>
        </w:rPr>
        <w:t>ecen</w:t>
      </w:r>
      <w:r w:rsidR="00D92429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tly he has </w:t>
      </w:r>
      <w:r w:rsidR="00380B45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bought a hybrid car from </w:t>
      </w:r>
      <w:r w:rsidR="004C167B" w:rsidRPr="00C74D4A">
        <w:rPr>
          <w:rFonts w:ascii="Arial" w:hAnsi="Arial" w:cs="Arial"/>
          <w:color w:val="0D0D0D" w:themeColor="text1" w:themeTint="F2"/>
          <w:sz w:val="24"/>
          <w:szCs w:val="24"/>
        </w:rPr>
        <w:t>Hyundai</w:t>
      </w:r>
      <w:r w:rsidR="006A7043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, he thinks </w:t>
      </w:r>
      <w:r w:rsidR="00040CB7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this the </w:t>
      </w:r>
      <w:r w:rsidR="00030BA1" w:rsidRPr="00C74D4A">
        <w:rPr>
          <w:rFonts w:ascii="Arial" w:hAnsi="Arial" w:cs="Arial"/>
          <w:color w:val="0D0D0D" w:themeColor="text1" w:themeTint="F2"/>
          <w:sz w:val="24"/>
          <w:szCs w:val="24"/>
        </w:rPr>
        <w:t>right car at present situations</w:t>
      </w:r>
      <w:r w:rsidR="009036DD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because </w:t>
      </w:r>
      <w:r w:rsidR="00AB6D8D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it </w:t>
      </w:r>
      <w:r w:rsidR="006B6B87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is </w:t>
      </w:r>
      <w:r w:rsidR="00D15061" w:rsidRPr="00C74D4A">
        <w:rPr>
          <w:rFonts w:ascii="Arial" w:hAnsi="Arial" w:cs="Arial"/>
          <w:color w:val="0D0D0D" w:themeColor="text1" w:themeTint="F2"/>
          <w:sz w:val="24"/>
          <w:szCs w:val="24"/>
        </w:rPr>
        <w:t>environmentally</w:t>
      </w:r>
      <w:r w:rsidR="006B6B87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friendly and cost </w:t>
      </w:r>
      <w:r w:rsidR="00CC2A3F" w:rsidRPr="00C74D4A">
        <w:rPr>
          <w:rFonts w:ascii="Arial" w:hAnsi="Arial" w:cs="Arial"/>
          <w:color w:val="0D0D0D" w:themeColor="text1" w:themeTint="F2"/>
          <w:sz w:val="24"/>
          <w:szCs w:val="24"/>
        </w:rPr>
        <w:t>efficient</w:t>
      </w:r>
      <w:r w:rsidR="00D15061" w:rsidRPr="00C74D4A">
        <w:rPr>
          <w:rFonts w:ascii="Arial" w:hAnsi="Arial" w:cs="Arial"/>
          <w:color w:val="0D0D0D" w:themeColor="text1" w:themeTint="F2"/>
          <w:sz w:val="24"/>
          <w:szCs w:val="24"/>
        </w:rPr>
        <w:t>.</w:t>
      </w:r>
      <w:r w:rsidR="00380B45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885663">
        <w:rPr>
          <w:rFonts w:ascii="Arial" w:hAnsi="Arial" w:cs="Arial"/>
          <w:color w:val="0D0D0D" w:themeColor="text1" w:themeTint="F2"/>
          <w:sz w:val="24"/>
          <w:szCs w:val="24"/>
        </w:rPr>
        <w:t>He has been worried</w:t>
      </w:r>
      <w:r w:rsidR="000B41E5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about his</w:t>
      </w:r>
      <w:r w:rsidR="004F1F03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6D2E4D" w:rsidRPr="00C74D4A">
        <w:rPr>
          <w:rFonts w:ascii="Arial" w:hAnsi="Arial" w:cs="Arial"/>
          <w:color w:val="0D0D0D" w:themeColor="text1" w:themeTint="F2"/>
          <w:sz w:val="24"/>
          <w:szCs w:val="24"/>
        </w:rPr>
        <w:t>Hyundai hy</w:t>
      </w:r>
      <w:r w:rsidR="00C66E0D" w:rsidRPr="00C74D4A">
        <w:rPr>
          <w:rFonts w:ascii="Arial" w:hAnsi="Arial" w:cs="Arial"/>
          <w:color w:val="0D0D0D" w:themeColor="text1" w:themeTint="F2"/>
          <w:sz w:val="24"/>
          <w:szCs w:val="24"/>
        </w:rPr>
        <w:t>brid</w:t>
      </w:r>
      <w:r w:rsidR="00793DFA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car</w:t>
      </w:r>
      <w:r w:rsidR="00AE2BC2">
        <w:rPr>
          <w:rFonts w:ascii="Arial" w:hAnsi="Arial" w:cs="Arial"/>
          <w:color w:val="0D0D0D" w:themeColor="text1" w:themeTint="F2"/>
          <w:sz w:val="24"/>
          <w:szCs w:val="24"/>
        </w:rPr>
        <w:t xml:space="preserve"> because</w:t>
      </w:r>
      <w:r w:rsidR="00F2639F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he had a few mechanical problems</w:t>
      </w:r>
      <w:r w:rsidR="001C4186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AD5E72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during the lookdown </w:t>
      </w:r>
      <w:r w:rsidR="00B72464" w:rsidRPr="00C74D4A">
        <w:rPr>
          <w:rFonts w:ascii="Arial" w:hAnsi="Arial" w:cs="Arial"/>
          <w:color w:val="0D0D0D" w:themeColor="text1" w:themeTint="F2"/>
          <w:sz w:val="24"/>
          <w:szCs w:val="24"/>
        </w:rPr>
        <w:t>period,</w:t>
      </w:r>
      <w:r w:rsidR="001C4186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806034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but he is very happy and complete satisfied </w:t>
      </w:r>
      <w:r w:rsidR="001C4186" w:rsidRPr="00C74D4A">
        <w:rPr>
          <w:rFonts w:ascii="Arial" w:hAnsi="Arial" w:cs="Arial"/>
          <w:color w:val="0D0D0D" w:themeColor="text1" w:themeTint="F2"/>
          <w:sz w:val="24"/>
          <w:szCs w:val="24"/>
        </w:rPr>
        <w:t>with the car</w:t>
      </w:r>
      <w:r w:rsidR="00F244E1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and company</w:t>
      </w:r>
      <w:r w:rsidR="006F4A35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service.</w:t>
      </w:r>
      <w:r w:rsidR="002640EB">
        <w:rPr>
          <w:rFonts w:ascii="Arial" w:hAnsi="Arial" w:cs="Arial"/>
          <w:color w:val="0D0D0D" w:themeColor="text1" w:themeTint="F2"/>
          <w:sz w:val="24"/>
          <w:szCs w:val="24"/>
        </w:rPr>
        <w:t xml:space="preserve"> During the look down </w:t>
      </w:r>
      <w:r w:rsidR="0000470A">
        <w:rPr>
          <w:rFonts w:ascii="Arial" w:hAnsi="Arial" w:cs="Arial"/>
          <w:color w:val="0D0D0D" w:themeColor="text1" w:themeTint="F2"/>
          <w:sz w:val="24"/>
          <w:szCs w:val="24"/>
        </w:rPr>
        <w:t xml:space="preserve">he </w:t>
      </w:r>
      <w:r w:rsidR="002640EB">
        <w:rPr>
          <w:rFonts w:ascii="Arial" w:hAnsi="Arial" w:cs="Arial"/>
          <w:color w:val="0D0D0D" w:themeColor="text1" w:themeTint="F2"/>
          <w:sz w:val="24"/>
          <w:szCs w:val="24"/>
        </w:rPr>
        <w:t>was missing his favorite pub</w:t>
      </w:r>
      <w:r w:rsidR="009F448F">
        <w:rPr>
          <w:rFonts w:ascii="Arial" w:hAnsi="Arial" w:cs="Arial"/>
          <w:color w:val="0D0D0D" w:themeColor="text1" w:themeTint="F2"/>
          <w:sz w:val="24"/>
          <w:szCs w:val="24"/>
        </w:rPr>
        <w:t xml:space="preserve"> JD </w:t>
      </w:r>
      <w:r w:rsidR="009F448F" w:rsidRPr="00C74D4A">
        <w:rPr>
          <w:rFonts w:ascii="Arial" w:hAnsi="Arial" w:cs="Arial"/>
          <w:color w:val="0D0D0D" w:themeColor="text1" w:themeTint="F2"/>
          <w:sz w:val="24"/>
          <w:szCs w:val="24"/>
        </w:rPr>
        <w:t>Weatherspoon</w:t>
      </w:r>
      <w:r w:rsidR="00B81903">
        <w:rPr>
          <w:rFonts w:ascii="Arial" w:hAnsi="Arial" w:cs="Arial"/>
          <w:color w:val="0D0D0D" w:themeColor="text1" w:themeTint="F2"/>
          <w:sz w:val="24"/>
          <w:szCs w:val="24"/>
        </w:rPr>
        <w:t xml:space="preserve"> and now he </w:t>
      </w:r>
      <w:r w:rsidR="00FD05FA">
        <w:rPr>
          <w:rFonts w:ascii="Arial" w:hAnsi="Arial" w:cs="Arial"/>
          <w:color w:val="0D0D0D" w:themeColor="text1" w:themeTint="F2"/>
          <w:sz w:val="24"/>
          <w:szCs w:val="24"/>
        </w:rPr>
        <w:t xml:space="preserve">has decided </w:t>
      </w:r>
      <w:r w:rsidR="00AE2C93">
        <w:rPr>
          <w:rFonts w:ascii="Arial" w:hAnsi="Arial" w:cs="Arial"/>
          <w:color w:val="0D0D0D" w:themeColor="text1" w:themeTint="F2"/>
          <w:sz w:val="24"/>
          <w:szCs w:val="24"/>
        </w:rPr>
        <w:t xml:space="preserve">he is going visit the pub and </w:t>
      </w:r>
      <w:r w:rsidR="006662F7">
        <w:rPr>
          <w:rFonts w:ascii="Arial" w:hAnsi="Arial" w:cs="Arial"/>
          <w:color w:val="0D0D0D" w:themeColor="text1" w:themeTint="F2"/>
          <w:sz w:val="24"/>
          <w:szCs w:val="24"/>
        </w:rPr>
        <w:t>enjoy the food and drinks ag</w:t>
      </w:r>
      <w:r w:rsidR="00B7047E">
        <w:rPr>
          <w:rFonts w:ascii="Arial" w:hAnsi="Arial" w:cs="Arial"/>
          <w:color w:val="0D0D0D" w:themeColor="text1" w:themeTint="F2"/>
          <w:sz w:val="24"/>
          <w:szCs w:val="24"/>
        </w:rPr>
        <w:t>ain.</w:t>
      </w:r>
      <w:r w:rsidR="00F40717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B7047E">
        <w:rPr>
          <w:rFonts w:ascii="Arial" w:hAnsi="Arial" w:cs="Arial"/>
          <w:color w:val="0D0D0D" w:themeColor="text1" w:themeTint="F2"/>
          <w:sz w:val="24"/>
          <w:szCs w:val="24"/>
        </w:rPr>
        <w:t>H</w:t>
      </w:r>
      <w:r w:rsidR="00ED14DC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e loves Weatherspoon </w:t>
      </w:r>
      <w:r w:rsidR="006F4A35" w:rsidRPr="00C74D4A">
        <w:rPr>
          <w:rFonts w:ascii="Arial" w:hAnsi="Arial" w:cs="Arial"/>
          <w:color w:val="0D0D0D" w:themeColor="text1" w:themeTint="F2"/>
          <w:sz w:val="24"/>
          <w:szCs w:val="24"/>
        </w:rPr>
        <w:t>be</w:t>
      </w:r>
      <w:r w:rsidR="001639CA" w:rsidRPr="00C74D4A">
        <w:rPr>
          <w:rFonts w:ascii="Arial" w:hAnsi="Arial" w:cs="Arial"/>
          <w:color w:val="0D0D0D" w:themeColor="text1" w:themeTint="F2"/>
          <w:sz w:val="24"/>
          <w:szCs w:val="24"/>
        </w:rPr>
        <w:t>cause of the food and</w:t>
      </w:r>
      <w:r w:rsidR="00F911AB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d</w:t>
      </w:r>
      <w:r w:rsidR="0044214E" w:rsidRPr="00C74D4A">
        <w:rPr>
          <w:rFonts w:ascii="Arial" w:hAnsi="Arial" w:cs="Arial"/>
          <w:color w:val="0D0D0D" w:themeColor="text1" w:themeTint="F2"/>
          <w:sz w:val="24"/>
          <w:szCs w:val="24"/>
        </w:rPr>
        <w:t>ri</w:t>
      </w:r>
      <w:r w:rsidR="00155A11" w:rsidRPr="00C74D4A">
        <w:rPr>
          <w:rFonts w:ascii="Arial" w:hAnsi="Arial" w:cs="Arial"/>
          <w:color w:val="0D0D0D" w:themeColor="text1" w:themeTint="F2"/>
          <w:sz w:val="24"/>
          <w:szCs w:val="24"/>
        </w:rPr>
        <w:t>nks price</w:t>
      </w:r>
      <w:r w:rsidR="00A105C2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s and </w:t>
      </w:r>
      <w:r w:rsidR="006D623D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the atmospheres </w:t>
      </w:r>
      <w:r w:rsidR="002E2F09" w:rsidRPr="00C74D4A">
        <w:rPr>
          <w:rFonts w:ascii="Arial" w:hAnsi="Arial" w:cs="Arial"/>
          <w:color w:val="0D0D0D" w:themeColor="text1" w:themeTint="F2"/>
          <w:sz w:val="24"/>
          <w:szCs w:val="24"/>
        </w:rPr>
        <w:t>of pub.</w:t>
      </w:r>
      <w:r w:rsidR="008C25B1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FD08C1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As like Mr. McCree </w:t>
      </w:r>
      <w:r w:rsidR="00435417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many people </w:t>
      </w:r>
      <w:r w:rsidR="00A55E04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purchasing </w:t>
      </w:r>
      <w:r w:rsidR="00B560CF" w:rsidRPr="00C74D4A">
        <w:rPr>
          <w:rFonts w:ascii="Arial" w:hAnsi="Arial" w:cs="Arial"/>
          <w:color w:val="0D0D0D" w:themeColor="text1" w:themeTint="F2"/>
          <w:sz w:val="24"/>
          <w:szCs w:val="24"/>
        </w:rPr>
        <w:t>product</w:t>
      </w:r>
      <w:r w:rsidR="001704C0" w:rsidRPr="00C74D4A">
        <w:rPr>
          <w:rFonts w:ascii="Arial" w:hAnsi="Arial" w:cs="Arial"/>
          <w:color w:val="0D0D0D" w:themeColor="text1" w:themeTint="F2"/>
          <w:sz w:val="24"/>
          <w:szCs w:val="24"/>
        </w:rPr>
        <w:t>s</w:t>
      </w:r>
      <w:r w:rsidR="00B560CF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or services</w:t>
      </w:r>
      <w:r w:rsidR="001704C0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3A7403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form different </w:t>
      </w:r>
      <w:r w:rsidR="009155B4" w:rsidRPr="00C74D4A">
        <w:rPr>
          <w:rFonts w:ascii="Arial" w:hAnsi="Arial" w:cs="Arial"/>
          <w:color w:val="0D0D0D" w:themeColor="text1" w:themeTint="F2"/>
          <w:sz w:val="24"/>
          <w:szCs w:val="24"/>
        </w:rPr>
        <w:t>company or organization every day.</w:t>
      </w:r>
      <w:r w:rsidR="00453FC3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DC6EBA">
        <w:rPr>
          <w:rFonts w:ascii="Arial" w:hAnsi="Arial" w:cs="Arial"/>
          <w:color w:val="0D0D0D" w:themeColor="text1" w:themeTint="F2"/>
          <w:sz w:val="24"/>
          <w:szCs w:val="24"/>
        </w:rPr>
        <w:t xml:space="preserve">On the other had </w:t>
      </w:r>
      <w:r w:rsidR="00A027F7">
        <w:rPr>
          <w:rFonts w:ascii="Arial" w:hAnsi="Arial" w:cs="Arial"/>
          <w:color w:val="0D0D0D" w:themeColor="text1" w:themeTint="F2"/>
          <w:sz w:val="24"/>
          <w:szCs w:val="24"/>
        </w:rPr>
        <w:t xml:space="preserve">organizations do their </w:t>
      </w:r>
      <w:r w:rsidR="000C1AF5">
        <w:rPr>
          <w:rFonts w:ascii="Arial" w:hAnsi="Arial" w:cs="Arial"/>
          <w:color w:val="0D0D0D" w:themeColor="text1" w:themeTint="F2"/>
          <w:sz w:val="24"/>
          <w:szCs w:val="24"/>
        </w:rPr>
        <w:t xml:space="preserve">marketing for </w:t>
      </w:r>
      <w:r w:rsidR="00E341AD">
        <w:rPr>
          <w:rFonts w:ascii="Arial" w:hAnsi="Arial" w:cs="Arial"/>
          <w:color w:val="0D0D0D" w:themeColor="text1" w:themeTint="F2"/>
          <w:sz w:val="24"/>
          <w:szCs w:val="24"/>
        </w:rPr>
        <w:t xml:space="preserve">to build </w:t>
      </w:r>
      <w:r w:rsidR="00EA44AC">
        <w:rPr>
          <w:rFonts w:ascii="Arial" w:hAnsi="Arial" w:cs="Arial"/>
          <w:color w:val="0D0D0D" w:themeColor="text1" w:themeTint="F2"/>
          <w:sz w:val="24"/>
          <w:szCs w:val="24"/>
        </w:rPr>
        <w:t>a good relationship</w:t>
      </w:r>
      <w:r w:rsidR="00E70E07">
        <w:rPr>
          <w:rFonts w:ascii="Arial" w:hAnsi="Arial" w:cs="Arial"/>
          <w:color w:val="0D0D0D" w:themeColor="text1" w:themeTint="F2"/>
          <w:sz w:val="24"/>
          <w:szCs w:val="24"/>
        </w:rPr>
        <w:t xml:space="preserve"> with customer </w:t>
      </w:r>
      <w:r w:rsidR="00285984">
        <w:rPr>
          <w:rFonts w:ascii="Arial" w:hAnsi="Arial" w:cs="Arial"/>
          <w:color w:val="0D0D0D" w:themeColor="text1" w:themeTint="F2"/>
          <w:sz w:val="24"/>
          <w:szCs w:val="24"/>
        </w:rPr>
        <w:t xml:space="preserve">by identify </w:t>
      </w:r>
      <w:r w:rsidR="00934C04">
        <w:rPr>
          <w:rFonts w:ascii="Arial" w:hAnsi="Arial" w:cs="Arial"/>
          <w:color w:val="0D0D0D" w:themeColor="text1" w:themeTint="F2"/>
          <w:sz w:val="24"/>
          <w:szCs w:val="24"/>
        </w:rPr>
        <w:t>the customer value and sati</w:t>
      </w:r>
      <w:r w:rsidR="008F2B9D">
        <w:rPr>
          <w:rFonts w:ascii="Arial" w:hAnsi="Arial" w:cs="Arial"/>
          <w:color w:val="0D0D0D" w:themeColor="text1" w:themeTint="F2"/>
          <w:sz w:val="24"/>
          <w:szCs w:val="24"/>
        </w:rPr>
        <w:t xml:space="preserve">sfaction and </w:t>
      </w:r>
      <w:r w:rsidR="00E816CA">
        <w:rPr>
          <w:rFonts w:ascii="Arial" w:hAnsi="Arial" w:cs="Arial"/>
          <w:color w:val="0D0D0D" w:themeColor="text1" w:themeTint="F2"/>
          <w:sz w:val="24"/>
          <w:szCs w:val="24"/>
        </w:rPr>
        <w:t xml:space="preserve">make return or even </w:t>
      </w:r>
      <w:r w:rsidR="007C7850">
        <w:rPr>
          <w:rFonts w:ascii="Arial" w:hAnsi="Arial" w:cs="Arial"/>
          <w:color w:val="0D0D0D" w:themeColor="text1" w:themeTint="F2"/>
          <w:sz w:val="24"/>
          <w:szCs w:val="24"/>
        </w:rPr>
        <w:t xml:space="preserve">have a </w:t>
      </w:r>
      <w:r w:rsidR="002B3579">
        <w:rPr>
          <w:rFonts w:ascii="Arial" w:hAnsi="Arial" w:cs="Arial"/>
          <w:color w:val="0D0D0D" w:themeColor="text1" w:themeTint="F2"/>
          <w:sz w:val="24"/>
          <w:szCs w:val="24"/>
        </w:rPr>
        <w:t>feel</w:t>
      </w:r>
      <w:r w:rsidR="007C7850">
        <w:rPr>
          <w:rFonts w:ascii="Arial" w:hAnsi="Arial" w:cs="Arial"/>
          <w:color w:val="0D0D0D" w:themeColor="text1" w:themeTint="F2"/>
          <w:sz w:val="24"/>
          <w:szCs w:val="24"/>
        </w:rPr>
        <w:t>ing</w:t>
      </w:r>
      <w:r w:rsidR="0033653A">
        <w:rPr>
          <w:rFonts w:ascii="Arial" w:hAnsi="Arial" w:cs="Arial"/>
          <w:color w:val="0D0D0D" w:themeColor="text1" w:themeTint="F2"/>
          <w:sz w:val="24"/>
          <w:szCs w:val="24"/>
        </w:rPr>
        <w:t xml:space="preserve"> of</w:t>
      </w:r>
      <w:r w:rsidR="002B3579">
        <w:rPr>
          <w:rFonts w:ascii="Arial" w:hAnsi="Arial" w:cs="Arial"/>
          <w:color w:val="0D0D0D" w:themeColor="text1" w:themeTint="F2"/>
          <w:sz w:val="24"/>
          <w:szCs w:val="24"/>
        </w:rPr>
        <w:t xml:space="preserve"> the organization.</w:t>
      </w:r>
      <w:r w:rsidR="00EA44AC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7441C3">
        <w:rPr>
          <w:rFonts w:ascii="Arial" w:hAnsi="Arial" w:cs="Arial"/>
          <w:color w:val="0D0D0D" w:themeColor="text1" w:themeTint="F2"/>
          <w:sz w:val="24"/>
          <w:szCs w:val="24"/>
        </w:rPr>
        <w:t xml:space="preserve">Also, </w:t>
      </w:r>
      <w:r w:rsidR="00446F6B">
        <w:rPr>
          <w:rFonts w:ascii="Arial" w:hAnsi="Arial" w:cs="Arial"/>
          <w:color w:val="0D0D0D" w:themeColor="text1" w:themeTint="F2"/>
          <w:sz w:val="24"/>
          <w:szCs w:val="24"/>
        </w:rPr>
        <w:t>business offer th</w:t>
      </w:r>
      <w:r w:rsidR="00F459D5">
        <w:rPr>
          <w:rFonts w:ascii="Arial" w:hAnsi="Arial" w:cs="Arial"/>
          <w:color w:val="0D0D0D" w:themeColor="text1" w:themeTint="F2"/>
          <w:sz w:val="24"/>
          <w:szCs w:val="24"/>
        </w:rPr>
        <w:t>eir products</w:t>
      </w:r>
      <w:r w:rsidR="00A467F8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F459D5">
        <w:rPr>
          <w:rFonts w:ascii="Arial" w:hAnsi="Arial" w:cs="Arial"/>
          <w:color w:val="0D0D0D" w:themeColor="text1" w:themeTint="F2"/>
          <w:sz w:val="24"/>
          <w:szCs w:val="24"/>
        </w:rPr>
        <w:t xml:space="preserve"> services</w:t>
      </w:r>
      <w:r w:rsidR="00A467F8">
        <w:rPr>
          <w:rFonts w:ascii="Arial" w:hAnsi="Arial" w:cs="Arial"/>
          <w:color w:val="0D0D0D" w:themeColor="text1" w:themeTint="F2"/>
          <w:sz w:val="24"/>
          <w:szCs w:val="24"/>
        </w:rPr>
        <w:t>, information</w:t>
      </w:r>
      <w:r w:rsidR="002875E5">
        <w:rPr>
          <w:rFonts w:ascii="Arial" w:hAnsi="Arial" w:cs="Arial"/>
          <w:color w:val="0D0D0D" w:themeColor="text1" w:themeTint="F2"/>
          <w:sz w:val="24"/>
          <w:szCs w:val="24"/>
        </w:rPr>
        <w:t xml:space="preserve"> or experiences </w:t>
      </w:r>
      <w:r w:rsidR="00FD4FB5">
        <w:rPr>
          <w:rFonts w:ascii="Arial" w:hAnsi="Arial" w:cs="Arial"/>
          <w:color w:val="0D0D0D" w:themeColor="text1" w:themeTint="F2"/>
          <w:sz w:val="24"/>
          <w:szCs w:val="24"/>
        </w:rPr>
        <w:t xml:space="preserve">to satisfy a need or wants </w:t>
      </w:r>
      <w:r w:rsidR="004D7BE0">
        <w:rPr>
          <w:rFonts w:ascii="Arial" w:hAnsi="Arial" w:cs="Arial"/>
          <w:color w:val="0D0D0D" w:themeColor="text1" w:themeTint="F2"/>
          <w:sz w:val="24"/>
          <w:szCs w:val="24"/>
        </w:rPr>
        <w:t>for a customer</w:t>
      </w:r>
      <w:r w:rsidR="00394EDE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394ED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(Kotler and Armstrong, 2014)</w:t>
      </w:r>
      <w:r w:rsidR="00833F36">
        <w:rPr>
          <w:rFonts w:ascii="Arial" w:hAnsi="Arial" w:cs="Arial"/>
          <w:color w:val="0D0D0D" w:themeColor="text1" w:themeTint="F2"/>
          <w:sz w:val="24"/>
          <w:szCs w:val="24"/>
        </w:rPr>
        <w:t>.</w:t>
      </w:r>
      <w:r w:rsidR="00FD4FB5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9D3D6B">
        <w:rPr>
          <w:rFonts w:ascii="Arial" w:hAnsi="Arial" w:cs="Arial"/>
          <w:color w:val="0D0D0D" w:themeColor="text1" w:themeTint="F2"/>
          <w:sz w:val="24"/>
          <w:szCs w:val="24"/>
        </w:rPr>
        <w:t>Apparently, t</w:t>
      </w:r>
      <w:r w:rsidR="00443496" w:rsidRPr="00C74D4A">
        <w:rPr>
          <w:rFonts w:ascii="Arial" w:hAnsi="Arial" w:cs="Arial"/>
          <w:color w:val="0D0D0D" w:themeColor="text1" w:themeTint="F2"/>
          <w:sz w:val="24"/>
          <w:szCs w:val="24"/>
        </w:rPr>
        <w:t>his report</w:t>
      </w:r>
      <w:r w:rsidR="00747485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3455FD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is about </w:t>
      </w:r>
      <w:r w:rsidR="00A24F53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relations between customer </w:t>
      </w:r>
      <w:r w:rsidR="009E2048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and </w:t>
      </w:r>
      <w:r w:rsidR="009B461D" w:rsidRPr="00C74D4A">
        <w:rPr>
          <w:rFonts w:ascii="Arial" w:hAnsi="Arial" w:cs="Arial"/>
          <w:color w:val="0D0D0D" w:themeColor="text1" w:themeTint="F2"/>
          <w:sz w:val="24"/>
          <w:szCs w:val="24"/>
        </w:rPr>
        <w:t>business</w:t>
      </w:r>
      <w:r w:rsidR="009E2048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E378D2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in terms of </w:t>
      </w:r>
      <w:r w:rsidR="001B1582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ethical trading and </w:t>
      </w:r>
      <w:r w:rsidR="0046761F" w:rsidRPr="00C74D4A">
        <w:rPr>
          <w:rFonts w:ascii="Arial" w:hAnsi="Arial" w:cs="Arial"/>
          <w:color w:val="0D0D0D" w:themeColor="text1" w:themeTint="F2"/>
          <w:sz w:val="24"/>
          <w:szCs w:val="24"/>
        </w:rPr>
        <w:t>sustainab</w:t>
      </w:r>
      <w:r w:rsidR="00E6644B">
        <w:rPr>
          <w:rFonts w:ascii="Arial" w:hAnsi="Arial" w:cs="Arial"/>
          <w:color w:val="0D0D0D" w:themeColor="text1" w:themeTint="F2"/>
          <w:sz w:val="24"/>
          <w:szCs w:val="24"/>
        </w:rPr>
        <w:t>i</w:t>
      </w:r>
      <w:r w:rsidR="0046761F" w:rsidRPr="00C74D4A">
        <w:rPr>
          <w:rFonts w:ascii="Arial" w:hAnsi="Arial" w:cs="Arial"/>
          <w:color w:val="0D0D0D" w:themeColor="text1" w:themeTint="F2"/>
          <w:sz w:val="24"/>
          <w:szCs w:val="24"/>
        </w:rPr>
        <w:t>l</w:t>
      </w:r>
      <w:r w:rsidR="00E6644B">
        <w:rPr>
          <w:rFonts w:ascii="Arial" w:hAnsi="Arial" w:cs="Arial"/>
          <w:color w:val="0D0D0D" w:themeColor="text1" w:themeTint="F2"/>
          <w:sz w:val="24"/>
          <w:szCs w:val="24"/>
        </w:rPr>
        <w:t>ity</w:t>
      </w:r>
      <w:r w:rsidR="0046761F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for organizations.</w:t>
      </w:r>
      <w:r w:rsidR="00E378D2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E81A56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This </w:t>
      </w:r>
      <w:r w:rsidR="000962CE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report is going to cover not </w:t>
      </w:r>
      <w:r w:rsidR="00A37CEF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only </w:t>
      </w:r>
      <w:r w:rsidR="00C1389D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ethical trading and </w:t>
      </w:r>
      <w:r w:rsidR="005B2594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sustainable issues but also </w:t>
      </w:r>
      <w:r w:rsidR="00E81071" w:rsidRPr="00C74D4A">
        <w:rPr>
          <w:rFonts w:ascii="Arial" w:hAnsi="Arial" w:cs="Arial"/>
          <w:color w:val="0D0D0D" w:themeColor="text1" w:themeTint="F2"/>
          <w:sz w:val="24"/>
          <w:szCs w:val="24"/>
        </w:rPr>
        <w:t>qu</w:t>
      </w:r>
      <w:r w:rsidR="005D5D3C" w:rsidRPr="00C74D4A">
        <w:rPr>
          <w:rFonts w:ascii="Arial" w:hAnsi="Arial" w:cs="Arial"/>
          <w:color w:val="0D0D0D" w:themeColor="text1" w:themeTint="F2"/>
          <w:sz w:val="24"/>
          <w:szCs w:val="24"/>
        </w:rPr>
        <w:t>ality system</w:t>
      </w:r>
      <w:r w:rsidR="001C2D69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in</w:t>
      </w:r>
      <w:r w:rsidR="00224619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the</w:t>
      </w:r>
      <w:r w:rsidR="001C2D69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organization</w:t>
      </w:r>
      <w:r w:rsidR="00104D2D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for customer </w:t>
      </w:r>
      <w:r w:rsidR="00E00B0B">
        <w:rPr>
          <w:rFonts w:ascii="Arial" w:hAnsi="Arial" w:cs="Arial"/>
          <w:color w:val="0D0D0D" w:themeColor="text1" w:themeTint="F2"/>
          <w:sz w:val="24"/>
          <w:szCs w:val="24"/>
        </w:rPr>
        <w:t>relationshi</w:t>
      </w:r>
      <w:r w:rsidR="008E0246">
        <w:rPr>
          <w:rFonts w:ascii="Arial" w:hAnsi="Arial" w:cs="Arial"/>
          <w:color w:val="0D0D0D" w:themeColor="text1" w:themeTint="F2"/>
          <w:sz w:val="24"/>
          <w:szCs w:val="24"/>
        </w:rPr>
        <w:t>p management (CRM)</w:t>
      </w:r>
      <w:r w:rsidR="00C41B9E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. </w:t>
      </w:r>
      <w:r w:rsidR="008C1C35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For the </w:t>
      </w:r>
      <w:r w:rsidR="00993F60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example of organization this report will </w:t>
      </w:r>
      <w:r w:rsidR="006318CE" w:rsidRPr="00C74D4A">
        <w:rPr>
          <w:rFonts w:ascii="Arial" w:hAnsi="Arial" w:cs="Arial"/>
          <w:color w:val="0D0D0D" w:themeColor="text1" w:themeTint="F2"/>
          <w:sz w:val="24"/>
          <w:szCs w:val="24"/>
        </w:rPr>
        <w:t>cover</w:t>
      </w:r>
      <w:r w:rsidR="00993F60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C12200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three different </w:t>
      </w:r>
      <w:r w:rsidR="00C5726C" w:rsidRPr="00C74D4A">
        <w:rPr>
          <w:rFonts w:ascii="Arial" w:hAnsi="Arial" w:cs="Arial"/>
          <w:color w:val="0D0D0D" w:themeColor="text1" w:themeTint="F2"/>
          <w:sz w:val="24"/>
          <w:szCs w:val="24"/>
        </w:rPr>
        <w:t>business</w:t>
      </w:r>
      <w:r w:rsidR="00064300">
        <w:rPr>
          <w:rFonts w:ascii="Arial" w:hAnsi="Arial" w:cs="Arial"/>
          <w:color w:val="0D0D0D" w:themeColor="text1" w:themeTint="F2"/>
          <w:sz w:val="24"/>
          <w:szCs w:val="24"/>
        </w:rPr>
        <w:t xml:space="preserve">: 1) </w:t>
      </w:r>
      <w:r w:rsidR="00C5726C" w:rsidRPr="00C74D4A">
        <w:rPr>
          <w:rFonts w:ascii="Arial" w:hAnsi="Arial" w:cs="Arial"/>
          <w:color w:val="0D0D0D" w:themeColor="text1" w:themeTint="F2"/>
          <w:sz w:val="24"/>
          <w:szCs w:val="24"/>
        </w:rPr>
        <w:t>M</w:t>
      </w:r>
      <w:r w:rsidR="008E0246">
        <w:rPr>
          <w:rFonts w:ascii="Arial" w:hAnsi="Arial" w:cs="Arial"/>
          <w:color w:val="0D0D0D" w:themeColor="text1" w:themeTint="F2"/>
          <w:sz w:val="24"/>
          <w:szCs w:val="24"/>
        </w:rPr>
        <w:t>icrosoft</w:t>
      </w:r>
      <w:r w:rsidR="0039301E">
        <w:rPr>
          <w:rFonts w:ascii="Arial" w:hAnsi="Arial" w:cs="Arial"/>
          <w:color w:val="0D0D0D" w:themeColor="text1" w:themeTint="F2"/>
          <w:sz w:val="24"/>
          <w:szCs w:val="24"/>
        </w:rPr>
        <w:t xml:space="preserve"> corporation</w:t>
      </w:r>
      <w:r w:rsidR="00C5726C" w:rsidRPr="00C74D4A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CE1666">
        <w:rPr>
          <w:rFonts w:ascii="Arial" w:hAnsi="Arial" w:cs="Arial"/>
          <w:color w:val="0D0D0D" w:themeColor="text1" w:themeTint="F2"/>
          <w:sz w:val="24"/>
          <w:szCs w:val="24"/>
        </w:rPr>
        <w:t xml:space="preserve"> 2) </w:t>
      </w:r>
      <w:r w:rsidR="0039301E">
        <w:rPr>
          <w:rFonts w:ascii="Arial" w:hAnsi="Arial" w:cs="Arial"/>
          <w:color w:val="0D0D0D" w:themeColor="text1" w:themeTint="F2"/>
          <w:sz w:val="24"/>
          <w:szCs w:val="24"/>
        </w:rPr>
        <w:t xml:space="preserve">JD </w:t>
      </w:r>
      <w:r w:rsidR="003E0A8E" w:rsidRPr="00C74D4A">
        <w:rPr>
          <w:rFonts w:ascii="Arial" w:hAnsi="Arial" w:cs="Arial"/>
          <w:color w:val="0D0D0D" w:themeColor="text1" w:themeTint="F2"/>
          <w:sz w:val="24"/>
          <w:szCs w:val="24"/>
        </w:rPr>
        <w:t>Weather</w:t>
      </w:r>
      <w:r w:rsidR="00471009" w:rsidRPr="00C74D4A">
        <w:rPr>
          <w:rFonts w:ascii="Arial" w:hAnsi="Arial" w:cs="Arial"/>
          <w:color w:val="0D0D0D" w:themeColor="text1" w:themeTint="F2"/>
          <w:sz w:val="24"/>
          <w:szCs w:val="24"/>
        </w:rPr>
        <w:t>spoon</w:t>
      </w:r>
      <w:r w:rsidR="0039301E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471009" w:rsidRPr="00C74D4A">
        <w:rPr>
          <w:rFonts w:ascii="Arial" w:hAnsi="Arial" w:cs="Arial"/>
          <w:color w:val="0D0D0D" w:themeColor="text1" w:themeTint="F2"/>
          <w:sz w:val="24"/>
          <w:szCs w:val="24"/>
        </w:rPr>
        <w:t>and</w:t>
      </w:r>
      <w:r w:rsidR="00CE1666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C67A71">
        <w:rPr>
          <w:rFonts w:ascii="Arial" w:hAnsi="Arial" w:cs="Arial"/>
          <w:color w:val="0D0D0D" w:themeColor="text1" w:themeTint="F2"/>
          <w:sz w:val="24"/>
          <w:szCs w:val="24"/>
        </w:rPr>
        <w:t>3)</w:t>
      </w:r>
      <w:r w:rsidR="00471009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Hyundai </w:t>
      </w:r>
      <w:r w:rsidR="0039301E">
        <w:rPr>
          <w:rFonts w:ascii="Arial" w:hAnsi="Arial" w:cs="Arial"/>
          <w:color w:val="0D0D0D" w:themeColor="text1" w:themeTint="F2"/>
          <w:sz w:val="24"/>
          <w:szCs w:val="24"/>
        </w:rPr>
        <w:t>auto</w:t>
      </w:r>
      <w:r w:rsidR="00215984">
        <w:rPr>
          <w:rFonts w:ascii="Arial" w:hAnsi="Arial" w:cs="Arial"/>
          <w:color w:val="0D0D0D" w:themeColor="text1" w:themeTint="F2"/>
          <w:sz w:val="24"/>
          <w:szCs w:val="24"/>
        </w:rPr>
        <w:t xml:space="preserve"> mobile</w:t>
      </w:r>
      <w:r w:rsidR="00FC6B90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. </w:t>
      </w:r>
      <w:r w:rsidR="00B53980" w:rsidRPr="00C74D4A">
        <w:rPr>
          <w:rFonts w:ascii="Arial" w:hAnsi="Arial" w:cs="Arial"/>
          <w:color w:val="0D0D0D" w:themeColor="text1" w:themeTint="F2"/>
          <w:sz w:val="24"/>
          <w:szCs w:val="24"/>
        </w:rPr>
        <w:t>A</w:t>
      </w:r>
      <w:r w:rsidR="006E5175" w:rsidRPr="00C74D4A">
        <w:rPr>
          <w:rFonts w:ascii="Arial" w:hAnsi="Arial" w:cs="Arial"/>
          <w:color w:val="0D0D0D" w:themeColor="text1" w:themeTint="F2"/>
          <w:sz w:val="24"/>
          <w:szCs w:val="24"/>
        </w:rPr>
        <w:t>lso</w:t>
      </w:r>
      <w:r w:rsidR="00B53980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, cover three different quality </w:t>
      </w:r>
      <w:r w:rsidR="00EF77AE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model and </w:t>
      </w:r>
      <w:r w:rsidR="00254AB1">
        <w:rPr>
          <w:rFonts w:ascii="Arial" w:hAnsi="Arial" w:cs="Arial"/>
          <w:color w:val="0D0D0D" w:themeColor="text1" w:themeTint="F2"/>
          <w:sz w:val="24"/>
          <w:szCs w:val="24"/>
        </w:rPr>
        <w:t>few</w:t>
      </w:r>
      <w:r w:rsidR="009052E1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CB2433" w:rsidRPr="00C74D4A">
        <w:rPr>
          <w:rFonts w:ascii="Arial" w:hAnsi="Arial" w:cs="Arial"/>
          <w:color w:val="0D0D0D" w:themeColor="text1" w:themeTint="F2"/>
          <w:sz w:val="24"/>
          <w:szCs w:val="24"/>
        </w:rPr>
        <w:t>recommendation</w:t>
      </w:r>
      <w:r w:rsidR="00254AB1">
        <w:rPr>
          <w:rFonts w:ascii="Arial" w:hAnsi="Arial" w:cs="Arial"/>
          <w:color w:val="0D0D0D" w:themeColor="text1" w:themeTint="F2"/>
          <w:sz w:val="24"/>
          <w:szCs w:val="24"/>
        </w:rPr>
        <w:t>s</w:t>
      </w:r>
      <w:r w:rsidR="00CB2433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9362B2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regarding </w:t>
      </w:r>
      <w:r w:rsidR="00215984">
        <w:rPr>
          <w:rFonts w:ascii="Arial" w:hAnsi="Arial" w:cs="Arial"/>
          <w:color w:val="0D0D0D" w:themeColor="text1" w:themeTint="F2"/>
          <w:sz w:val="24"/>
          <w:szCs w:val="24"/>
        </w:rPr>
        <w:t>CRM</w:t>
      </w:r>
      <w:r w:rsidR="00B540F1" w:rsidRPr="00C74D4A">
        <w:rPr>
          <w:rFonts w:ascii="Arial" w:hAnsi="Arial" w:cs="Arial"/>
          <w:color w:val="0D0D0D" w:themeColor="text1" w:themeTint="F2"/>
          <w:sz w:val="24"/>
          <w:szCs w:val="24"/>
        </w:rPr>
        <w:t>.</w:t>
      </w:r>
      <w:r w:rsidR="00CB2433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B53980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</w:p>
    <w:p w14:paraId="7A821693" w14:textId="07F23036" w:rsidR="00F57843" w:rsidRPr="00C74D4A" w:rsidRDefault="00394EDE" w:rsidP="00144F01">
      <w:pPr>
        <w:pStyle w:val="ContactInfo"/>
        <w:jc w:val="left"/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  <w:t xml:space="preserve"> </w:t>
      </w:r>
    </w:p>
    <w:p w14:paraId="2285BB80" w14:textId="24EACA8A" w:rsidR="001B08F9" w:rsidRPr="00A54362" w:rsidRDefault="001B08F9" w:rsidP="00A54362">
      <w:pPr>
        <w:pStyle w:val="ContactInfo"/>
        <w:numPr>
          <w:ilvl w:val="0"/>
          <w:numId w:val="35"/>
        </w:numPr>
        <w:jc w:val="left"/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</w:pPr>
      <w:r w:rsidRPr="00A54362"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  <w:t xml:space="preserve">Customer </w:t>
      </w:r>
      <w:r w:rsidR="003522FB" w:rsidRPr="00A54362"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  <w:t>Experience</w:t>
      </w:r>
      <w:r w:rsidR="00A54362" w:rsidRPr="00A54362"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  <w:t xml:space="preserve"> and Trading polic</w:t>
      </w:r>
      <w:r w:rsidR="004221B6"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  <w:t>ies</w:t>
      </w:r>
    </w:p>
    <w:p w14:paraId="42FE8F4F" w14:textId="77777777" w:rsidR="00BA327A" w:rsidRPr="00C74D4A" w:rsidRDefault="00BA327A" w:rsidP="00BA327A">
      <w:pPr>
        <w:pStyle w:val="ContactInfo"/>
        <w:ind w:left="720"/>
        <w:jc w:val="left"/>
        <w:rPr>
          <w:rFonts w:ascii="Arial" w:hAnsi="Arial" w:cs="Arial"/>
          <w:b/>
          <w:bCs/>
          <w:color w:val="0D0D0D" w:themeColor="text1" w:themeTint="F2"/>
          <w:sz w:val="24"/>
          <w:szCs w:val="24"/>
        </w:rPr>
      </w:pPr>
    </w:p>
    <w:p w14:paraId="67DC0C05" w14:textId="2FFA9685" w:rsidR="00840C81" w:rsidRPr="00C74D4A" w:rsidRDefault="00675D29" w:rsidP="003522FB">
      <w:pPr>
        <w:pStyle w:val="ContactInfo"/>
        <w:jc w:val="left"/>
        <w:rPr>
          <w:rFonts w:ascii="Arial" w:hAnsi="Arial" w:cs="Arial"/>
          <w:color w:val="0D0D0D" w:themeColor="text1" w:themeTint="F2"/>
          <w:sz w:val="24"/>
          <w:szCs w:val="24"/>
        </w:rPr>
      </w:pPr>
      <w:r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According to </w:t>
      </w:r>
      <w:r w:rsidR="00BD2981" w:rsidRPr="00C74D4A">
        <w:rPr>
          <w:rFonts w:ascii="Arial" w:hAnsi="Arial" w:cs="Arial"/>
          <w:color w:val="0D0D0D" w:themeColor="text1" w:themeTint="F2"/>
          <w:sz w:val="24"/>
          <w:szCs w:val="24"/>
        </w:rPr>
        <w:t>Bishop</w:t>
      </w:r>
      <w:r w:rsidR="004B72C3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(</w:t>
      </w:r>
      <w:r w:rsidR="00712E89" w:rsidRPr="00C74D4A">
        <w:rPr>
          <w:rFonts w:ascii="Arial" w:hAnsi="Arial" w:cs="Arial"/>
          <w:color w:val="0D0D0D" w:themeColor="text1" w:themeTint="F2"/>
          <w:sz w:val="24"/>
          <w:szCs w:val="24"/>
        </w:rPr>
        <w:t>2012</w:t>
      </w:r>
      <w:r w:rsidR="004B72C3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) </w:t>
      </w:r>
      <w:r w:rsidR="00627B8D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Customer </w:t>
      </w:r>
      <w:r w:rsidR="0011503E" w:rsidRPr="00C74D4A">
        <w:rPr>
          <w:rFonts w:ascii="Arial" w:hAnsi="Arial" w:cs="Arial"/>
          <w:color w:val="0D0D0D" w:themeColor="text1" w:themeTint="F2"/>
          <w:sz w:val="24"/>
          <w:szCs w:val="24"/>
        </w:rPr>
        <w:t>experience is</w:t>
      </w:r>
      <w:r w:rsidR="00634AD4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al</w:t>
      </w:r>
      <w:r w:rsidR="003D5720" w:rsidRPr="00C74D4A">
        <w:rPr>
          <w:rFonts w:ascii="Arial" w:hAnsi="Arial" w:cs="Arial"/>
          <w:color w:val="0D0D0D" w:themeColor="text1" w:themeTint="F2"/>
          <w:sz w:val="24"/>
          <w:szCs w:val="24"/>
        </w:rPr>
        <w:t>l</w:t>
      </w:r>
      <w:r w:rsidR="0011503E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B31CDF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about </w:t>
      </w:r>
      <w:r w:rsidR="00603C2D" w:rsidRPr="00C74D4A">
        <w:rPr>
          <w:rFonts w:ascii="Arial" w:hAnsi="Arial" w:cs="Arial"/>
          <w:color w:val="0D0D0D" w:themeColor="text1" w:themeTint="F2"/>
          <w:sz w:val="24"/>
          <w:szCs w:val="24"/>
        </w:rPr>
        <w:t>th</w:t>
      </w:r>
      <w:r w:rsidR="0086204E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e wisdom of customer </w:t>
      </w:r>
      <w:r w:rsidR="00F81DA1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with </w:t>
      </w:r>
      <w:r w:rsidR="0041632F" w:rsidRPr="00C74D4A">
        <w:rPr>
          <w:rFonts w:ascii="Arial" w:hAnsi="Arial" w:cs="Arial"/>
          <w:color w:val="0D0D0D" w:themeColor="text1" w:themeTint="F2"/>
          <w:sz w:val="24"/>
          <w:szCs w:val="24"/>
        </w:rPr>
        <w:t>t</w:t>
      </w:r>
      <w:r w:rsidR="001A5E1B" w:rsidRPr="00C74D4A">
        <w:rPr>
          <w:rFonts w:ascii="Arial" w:hAnsi="Arial" w:cs="Arial"/>
          <w:color w:val="0D0D0D" w:themeColor="text1" w:themeTint="F2"/>
          <w:sz w:val="24"/>
          <w:szCs w:val="24"/>
        </w:rPr>
        <w:t>he</w:t>
      </w:r>
      <w:r w:rsidR="00340019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good</w:t>
      </w:r>
      <w:r w:rsidR="00445B12">
        <w:rPr>
          <w:rFonts w:ascii="Arial" w:hAnsi="Arial" w:cs="Arial"/>
          <w:color w:val="0D0D0D" w:themeColor="text1" w:themeTint="F2"/>
          <w:sz w:val="24"/>
          <w:szCs w:val="24"/>
        </w:rPr>
        <w:t>s</w:t>
      </w:r>
      <w:r w:rsidR="00340019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supplier</w:t>
      </w:r>
      <w:r w:rsidR="00CB306D" w:rsidRPr="00C74D4A">
        <w:rPr>
          <w:rFonts w:ascii="Arial" w:hAnsi="Arial" w:cs="Arial"/>
          <w:color w:val="0D0D0D" w:themeColor="text1" w:themeTint="F2"/>
          <w:sz w:val="24"/>
          <w:szCs w:val="24"/>
        </w:rPr>
        <w:t>s</w:t>
      </w:r>
      <w:r w:rsidR="00340019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or service provider</w:t>
      </w:r>
      <w:r w:rsidR="00CB306D" w:rsidRPr="00C74D4A">
        <w:rPr>
          <w:rFonts w:ascii="Arial" w:hAnsi="Arial" w:cs="Arial"/>
          <w:color w:val="0D0D0D" w:themeColor="text1" w:themeTint="F2"/>
          <w:sz w:val="24"/>
          <w:szCs w:val="24"/>
        </w:rPr>
        <w:t>s</w:t>
      </w:r>
      <w:r w:rsidR="00FB0E2C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D05722" w:rsidRPr="00C74D4A">
        <w:rPr>
          <w:rFonts w:ascii="Arial" w:hAnsi="Arial" w:cs="Arial"/>
          <w:color w:val="0D0D0D" w:themeColor="text1" w:themeTint="F2"/>
          <w:sz w:val="24"/>
          <w:szCs w:val="24"/>
        </w:rPr>
        <w:t>which are de</w:t>
      </w:r>
      <w:r w:rsidR="0038345F" w:rsidRPr="00C74D4A">
        <w:rPr>
          <w:rFonts w:ascii="Arial" w:hAnsi="Arial" w:cs="Arial"/>
          <w:color w:val="0D0D0D" w:themeColor="text1" w:themeTint="F2"/>
          <w:sz w:val="24"/>
          <w:szCs w:val="24"/>
        </w:rPr>
        <w:t>pend</w:t>
      </w:r>
      <w:r w:rsidR="00BF558D" w:rsidRPr="00C74D4A">
        <w:rPr>
          <w:rFonts w:ascii="Arial" w:hAnsi="Arial" w:cs="Arial"/>
          <w:color w:val="0D0D0D" w:themeColor="text1" w:themeTint="F2"/>
          <w:sz w:val="24"/>
          <w:szCs w:val="24"/>
        </w:rPr>
        <w:t>s on</w:t>
      </w:r>
      <w:r w:rsidR="0038345F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26027E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between </w:t>
      </w:r>
      <w:r w:rsidR="00477CCB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customer and </w:t>
      </w:r>
      <w:r w:rsidR="00E8205C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organizations </w:t>
      </w:r>
      <w:r w:rsidR="00A44D35" w:rsidRPr="00C74D4A">
        <w:rPr>
          <w:rFonts w:ascii="Arial" w:hAnsi="Arial" w:cs="Arial"/>
          <w:color w:val="0D0D0D" w:themeColor="text1" w:themeTint="F2"/>
          <w:sz w:val="24"/>
          <w:szCs w:val="24"/>
        </w:rPr>
        <w:t>recognition</w:t>
      </w:r>
      <w:r w:rsidR="00AB7F0E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, </w:t>
      </w:r>
      <w:r w:rsidR="00FC2F62" w:rsidRPr="00C74D4A">
        <w:rPr>
          <w:rFonts w:ascii="Arial" w:hAnsi="Arial" w:cs="Arial"/>
          <w:color w:val="0D0D0D" w:themeColor="text1" w:themeTint="F2"/>
          <w:sz w:val="24"/>
          <w:szCs w:val="24"/>
        </w:rPr>
        <w:t>determinations,</w:t>
      </w:r>
      <w:r w:rsidR="00DC47A8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interest</w:t>
      </w:r>
      <w:r w:rsidR="00566CEF" w:rsidRPr="00C74D4A">
        <w:rPr>
          <w:rFonts w:ascii="Arial" w:hAnsi="Arial" w:cs="Arial"/>
          <w:color w:val="0D0D0D" w:themeColor="text1" w:themeTint="F2"/>
          <w:sz w:val="24"/>
          <w:szCs w:val="24"/>
        </w:rPr>
        <w:t>, interaction, uses</w:t>
      </w:r>
      <w:r w:rsidR="00550921" w:rsidRPr="00C74D4A">
        <w:rPr>
          <w:rFonts w:ascii="Arial" w:hAnsi="Arial" w:cs="Arial"/>
          <w:color w:val="0D0D0D" w:themeColor="text1" w:themeTint="F2"/>
          <w:sz w:val="24"/>
          <w:szCs w:val="24"/>
        </w:rPr>
        <w:t>, culti</w:t>
      </w:r>
      <w:r w:rsidR="00CB3F44" w:rsidRPr="00C74D4A">
        <w:rPr>
          <w:rFonts w:ascii="Arial" w:hAnsi="Arial" w:cs="Arial"/>
          <w:color w:val="0D0D0D" w:themeColor="text1" w:themeTint="F2"/>
          <w:sz w:val="24"/>
          <w:szCs w:val="24"/>
        </w:rPr>
        <w:t>vations</w:t>
      </w:r>
      <w:r w:rsidR="00B67571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and</w:t>
      </w:r>
      <w:r w:rsidR="00CB3F44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advo</w:t>
      </w:r>
      <w:r w:rsidR="00B67571" w:rsidRPr="00C74D4A">
        <w:rPr>
          <w:rFonts w:ascii="Arial" w:hAnsi="Arial" w:cs="Arial"/>
          <w:color w:val="0D0D0D" w:themeColor="text1" w:themeTint="F2"/>
          <w:sz w:val="24"/>
          <w:szCs w:val="24"/>
        </w:rPr>
        <w:t>cacy</w:t>
      </w:r>
      <w:r w:rsidR="0022716C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22716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(Bishop, 2012)</w:t>
      </w:r>
      <w:r w:rsidR="00712E89" w:rsidRPr="00C74D4A">
        <w:rPr>
          <w:rFonts w:ascii="Arial" w:hAnsi="Arial" w:cs="Arial"/>
          <w:color w:val="0D0D0D" w:themeColor="text1" w:themeTint="F2"/>
          <w:sz w:val="24"/>
          <w:szCs w:val="24"/>
        </w:rPr>
        <w:t>.</w:t>
      </w:r>
      <w:r w:rsidR="0051033F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A93018" w:rsidRPr="00C74D4A">
        <w:rPr>
          <w:rFonts w:ascii="Arial" w:hAnsi="Arial" w:cs="Arial"/>
          <w:color w:val="0D0D0D" w:themeColor="text1" w:themeTint="F2"/>
          <w:sz w:val="24"/>
          <w:szCs w:val="24"/>
        </w:rPr>
        <w:t>This is a pro-active proce</w:t>
      </w:r>
      <w:r w:rsidR="00771780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ss </w:t>
      </w:r>
      <w:r w:rsidR="00AC3902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to build </w:t>
      </w:r>
      <w:r w:rsidR="003437AF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relationship with customers </w:t>
      </w:r>
      <w:r w:rsidR="00F86A9F" w:rsidRPr="00C74D4A">
        <w:rPr>
          <w:rFonts w:ascii="Arial" w:hAnsi="Arial" w:cs="Arial"/>
          <w:color w:val="0D0D0D" w:themeColor="text1" w:themeTint="F2"/>
          <w:sz w:val="24"/>
          <w:szCs w:val="24"/>
        </w:rPr>
        <w:t>by the</w:t>
      </w:r>
      <w:r w:rsidR="00CD0086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793FC6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nature </w:t>
      </w:r>
      <w:r w:rsidR="00AC3902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of </w:t>
      </w:r>
      <w:r w:rsidR="00F62C8A" w:rsidRPr="00C74D4A">
        <w:rPr>
          <w:rFonts w:ascii="Arial" w:hAnsi="Arial" w:cs="Arial"/>
          <w:color w:val="0D0D0D" w:themeColor="text1" w:themeTint="F2"/>
          <w:sz w:val="24"/>
          <w:szCs w:val="24"/>
        </w:rPr>
        <w:t>purchasing</w:t>
      </w:r>
      <w:r w:rsidR="00F86A9F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D4215A" w:rsidRPr="00C74D4A">
        <w:rPr>
          <w:rFonts w:ascii="Arial" w:hAnsi="Arial" w:cs="Arial"/>
          <w:color w:val="0D0D0D" w:themeColor="text1" w:themeTint="F2"/>
          <w:sz w:val="24"/>
          <w:szCs w:val="24"/>
        </w:rPr>
        <w:t>produc</w:t>
      </w:r>
      <w:r w:rsidR="00BC38A7" w:rsidRPr="00C74D4A">
        <w:rPr>
          <w:rFonts w:ascii="Arial" w:hAnsi="Arial" w:cs="Arial"/>
          <w:color w:val="0D0D0D" w:themeColor="text1" w:themeTint="F2"/>
          <w:sz w:val="24"/>
          <w:szCs w:val="24"/>
        </w:rPr>
        <w:t>ts or services</w:t>
      </w:r>
      <w:r w:rsidR="00F62C8A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. </w:t>
      </w:r>
      <w:r w:rsidR="00585EBB" w:rsidRPr="00C74D4A">
        <w:rPr>
          <w:rFonts w:ascii="Arial" w:hAnsi="Arial" w:cs="Arial"/>
          <w:color w:val="0D0D0D" w:themeColor="text1" w:themeTint="F2"/>
          <w:sz w:val="24"/>
          <w:szCs w:val="24"/>
        </w:rPr>
        <w:t>For example,</w:t>
      </w:r>
      <w:r w:rsidR="00AA45E1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585EBB" w:rsidRPr="00C74D4A">
        <w:rPr>
          <w:rFonts w:ascii="Arial" w:hAnsi="Arial" w:cs="Arial"/>
          <w:color w:val="0D0D0D" w:themeColor="text1" w:themeTint="F2"/>
          <w:sz w:val="24"/>
          <w:szCs w:val="24"/>
        </w:rPr>
        <w:t>off</w:t>
      </w:r>
      <w:r w:rsidR="001D5F3B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ering service or products </w:t>
      </w:r>
      <w:r w:rsidR="003163E9" w:rsidRPr="00C74D4A">
        <w:rPr>
          <w:rFonts w:ascii="Arial" w:hAnsi="Arial" w:cs="Arial"/>
          <w:color w:val="0D0D0D" w:themeColor="text1" w:themeTint="F2"/>
          <w:sz w:val="24"/>
          <w:szCs w:val="24"/>
        </w:rPr>
        <w:t>based on loyalty card</w:t>
      </w:r>
      <w:r w:rsidR="000F6FFC" w:rsidRPr="00C74D4A">
        <w:rPr>
          <w:rFonts w:ascii="Arial" w:hAnsi="Arial" w:cs="Arial"/>
          <w:color w:val="0D0D0D" w:themeColor="text1" w:themeTint="F2"/>
          <w:sz w:val="24"/>
          <w:szCs w:val="24"/>
        </w:rPr>
        <w:t>s</w:t>
      </w:r>
      <w:r w:rsidR="003163E9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FD6B74" w:rsidRPr="00C74D4A">
        <w:rPr>
          <w:rFonts w:ascii="Arial" w:hAnsi="Arial" w:cs="Arial"/>
          <w:color w:val="0D0D0D" w:themeColor="text1" w:themeTint="F2"/>
          <w:sz w:val="24"/>
          <w:szCs w:val="24"/>
        </w:rPr>
        <w:t>‘D</w:t>
      </w:r>
      <w:r w:rsidR="003163E9" w:rsidRPr="00C74D4A">
        <w:rPr>
          <w:rFonts w:ascii="Arial" w:hAnsi="Arial" w:cs="Arial"/>
          <w:color w:val="0D0D0D" w:themeColor="text1" w:themeTint="F2"/>
          <w:sz w:val="24"/>
          <w:szCs w:val="24"/>
        </w:rPr>
        <w:t>ata base</w:t>
      </w:r>
      <w:r w:rsidR="00FD6B74" w:rsidRPr="00C74D4A">
        <w:rPr>
          <w:rFonts w:ascii="Arial" w:hAnsi="Arial" w:cs="Arial"/>
          <w:color w:val="0D0D0D" w:themeColor="text1" w:themeTint="F2"/>
          <w:sz w:val="24"/>
          <w:szCs w:val="24"/>
        </w:rPr>
        <w:t>’</w:t>
      </w:r>
      <w:r w:rsidR="003163E9" w:rsidRPr="00C74D4A">
        <w:rPr>
          <w:rFonts w:ascii="Arial" w:hAnsi="Arial" w:cs="Arial"/>
          <w:color w:val="0D0D0D" w:themeColor="text1" w:themeTint="F2"/>
          <w:sz w:val="24"/>
          <w:szCs w:val="24"/>
        </w:rPr>
        <w:t>.</w:t>
      </w:r>
      <w:r w:rsidR="005034A4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0103AA" w:rsidRPr="00C74D4A">
        <w:rPr>
          <w:rFonts w:ascii="Arial" w:hAnsi="Arial" w:cs="Arial"/>
          <w:color w:val="0D0D0D" w:themeColor="text1" w:themeTint="F2"/>
          <w:sz w:val="24"/>
          <w:szCs w:val="24"/>
        </w:rPr>
        <w:t>A</w:t>
      </w:r>
      <w:r w:rsidR="00BF4818" w:rsidRPr="00C74D4A">
        <w:rPr>
          <w:rFonts w:ascii="Arial" w:hAnsi="Arial" w:cs="Arial"/>
          <w:color w:val="0D0D0D" w:themeColor="text1" w:themeTint="F2"/>
          <w:sz w:val="24"/>
          <w:szCs w:val="24"/>
        </w:rPr>
        <w:t>pparen</w:t>
      </w:r>
      <w:r w:rsidR="000103AA" w:rsidRPr="00C74D4A">
        <w:rPr>
          <w:rFonts w:ascii="Arial" w:hAnsi="Arial" w:cs="Arial"/>
          <w:color w:val="0D0D0D" w:themeColor="text1" w:themeTint="F2"/>
          <w:sz w:val="24"/>
          <w:szCs w:val="24"/>
        </w:rPr>
        <w:t>tly,</w:t>
      </w:r>
      <w:r w:rsidR="008A5EDD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4D0A93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this </w:t>
      </w:r>
      <w:r w:rsidR="007F4773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is </w:t>
      </w:r>
      <w:r w:rsidR="007F75CC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the realization of </w:t>
      </w:r>
      <w:r w:rsidR="001C4234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any organization </w:t>
      </w:r>
      <w:r w:rsidR="00CA41B8" w:rsidRPr="00C74D4A">
        <w:rPr>
          <w:rFonts w:ascii="Arial" w:hAnsi="Arial" w:cs="Arial"/>
          <w:color w:val="0D0D0D" w:themeColor="text1" w:themeTint="F2"/>
          <w:sz w:val="24"/>
          <w:szCs w:val="24"/>
        </w:rPr>
        <w:t>customer relationship is a</w:t>
      </w:r>
      <w:r w:rsidR="000F6FFC" w:rsidRPr="00C74D4A">
        <w:rPr>
          <w:rFonts w:ascii="Arial" w:hAnsi="Arial" w:cs="Arial"/>
          <w:color w:val="0D0D0D" w:themeColor="text1" w:themeTint="F2"/>
          <w:sz w:val="24"/>
          <w:szCs w:val="24"/>
        </w:rPr>
        <w:t>n</w:t>
      </w:r>
      <w:r w:rsidR="00CA41B8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8A3FB8" w:rsidRPr="00C74D4A">
        <w:rPr>
          <w:rFonts w:ascii="Arial" w:hAnsi="Arial" w:cs="Arial"/>
          <w:color w:val="0D0D0D" w:themeColor="text1" w:themeTint="F2"/>
          <w:sz w:val="24"/>
          <w:szCs w:val="24"/>
        </w:rPr>
        <w:t>asset</w:t>
      </w:r>
      <w:r w:rsidR="006A201A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0524FB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that’s are gain by providing </w:t>
      </w:r>
      <w:r w:rsidR="007003FE" w:rsidRPr="00C74D4A">
        <w:rPr>
          <w:rFonts w:ascii="Arial" w:hAnsi="Arial" w:cs="Arial"/>
          <w:color w:val="0D0D0D" w:themeColor="text1" w:themeTint="F2"/>
          <w:sz w:val="24"/>
          <w:szCs w:val="24"/>
        </w:rPr>
        <w:t>excellent customer se</w:t>
      </w:r>
      <w:r w:rsidR="000B6246" w:rsidRPr="00C74D4A">
        <w:rPr>
          <w:rFonts w:ascii="Arial" w:hAnsi="Arial" w:cs="Arial"/>
          <w:color w:val="0D0D0D" w:themeColor="text1" w:themeTint="F2"/>
          <w:sz w:val="24"/>
          <w:szCs w:val="24"/>
        </w:rPr>
        <w:t>rvice and main goal is</w:t>
      </w:r>
      <w:r w:rsidR="00C8565D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A45DF1">
        <w:rPr>
          <w:rFonts w:ascii="Arial" w:hAnsi="Arial" w:cs="Arial"/>
          <w:color w:val="0D0D0D" w:themeColor="text1" w:themeTint="F2"/>
          <w:sz w:val="24"/>
          <w:szCs w:val="24"/>
        </w:rPr>
        <w:t>converting a</w:t>
      </w:r>
      <w:r w:rsidR="00C8565D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satisfied customer to a </w:t>
      </w:r>
      <w:r w:rsidR="00DD72F7" w:rsidRPr="00C74D4A">
        <w:rPr>
          <w:rFonts w:ascii="Arial" w:hAnsi="Arial" w:cs="Arial"/>
          <w:color w:val="0D0D0D" w:themeColor="text1" w:themeTint="F2"/>
          <w:sz w:val="24"/>
          <w:szCs w:val="24"/>
        </w:rPr>
        <w:t>loyal customer.</w:t>
      </w:r>
      <w:r w:rsidR="00FB606F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Customer experience is </w:t>
      </w:r>
      <w:r w:rsidR="0073013B">
        <w:rPr>
          <w:rFonts w:ascii="Arial" w:hAnsi="Arial" w:cs="Arial"/>
          <w:color w:val="0D0D0D" w:themeColor="text1" w:themeTint="F2"/>
          <w:sz w:val="24"/>
          <w:szCs w:val="24"/>
        </w:rPr>
        <w:t xml:space="preserve">about </w:t>
      </w:r>
      <w:r w:rsidR="0021735E" w:rsidRPr="00C74D4A">
        <w:rPr>
          <w:rFonts w:ascii="Arial" w:hAnsi="Arial" w:cs="Arial"/>
          <w:color w:val="0D0D0D" w:themeColor="text1" w:themeTint="F2"/>
          <w:sz w:val="24"/>
          <w:szCs w:val="24"/>
        </w:rPr>
        <w:t>a journey</w:t>
      </w:r>
      <w:r w:rsidR="00E645E5">
        <w:rPr>
          <w:rFonts w:ascii="Arial" w:hAnsi="Arial" w:cs="Arial"/>
          <w:color w:val="0D0D0D" w:themeColor="text1" w:themeTint="F2"/>
          <w:sz w:val="24"/>
          <w:szCs w:val="24"/>
        </w:rPr>
        <w:t xml:space="preserve"> or </w:t>
      </w:r>
      <w:r w:rsidR="000B646A">
        <w:rPr>
          <w:rFonts w:ascii="Arial" w:hAnsi="Arial" w:cs="Arial"/>
          <w:color w:val="0D0D0D" w:themeColor="text1" w:themeTint="F2"/>
          <w:sz w:val="24"/>
          <w:szCs w:val="24"/>
        </w:rPr>
        <w:t xml:space="preserve">a </w:t>
      </w:r>
      <w:r w:rsidR="00B143DB">
        <w:rPr>
          <w:rFonts w:ascii="Arial" w:hAnsi="Arial" w:cs="Arial"/>
          <w:color w:val="0D0D0D" w:themeColor="text1" w:themeTint="F2"/>
          <w:sz w:val="24"/>
          <w:szCs w:val="24"/>
        </w:rPr>
        <w:t>customer touch</w:t>
      </w:r>
      <w:r w:rsidR="00E218EC">
        <w:rPr>
          <w:rFonts w:ascii="Arial" w:hAnsi="Arial" w:cs="Arial"/>
          <w:color w:val="0D0D0D" w:themeColor="text1" w:themeTint="F2"/>
          <w:sz w:val="24"/>
          <w:szCs w:val="24"/>
        </w:rPr>
        <w:t xml:space="preserve"> po</w:t>
      </w:r>
      <w:r w:rsidR="00B143DB">
        <w:rPr>
          <w:rFonts w:ascii="Arial" w:hAnsi="Arial" w:cs="Arial"/>
          <w:color w:val="0D0D0D" w:themeColor="text1" w:themeTint="F2"/>
          <w:sz w:val="24"/>
          <w:szCs w:val="24"/>
        </w:rPr>
        <w:t>int</w:t>
      </w:r>
      <w:r w:rsidR="00E218EC">
        <w:rPr>
          <w:rFonts w:ascii="Arial" w:hAnsi="Arial" w:cs="Arial"/>
          <w:color w:val="0D0D0D" w:themeColor="text1" w:themeTint="F2"/>
          <w:sz w:val="24"/>
          <w:szCs w:val="24"/>
        </w:rPr>
        <w:t>s</w:t>
      </w:r>
      <w:r w:rsidR="0021735E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which is </w:t>
      </w:r>
      <w:r w:rsidR="00E75A54">
        <w:rPr>
          <w:rFonts w:ascii="Arial" w:hAnsi="Arial" w:cs="Arial"/>
          <w:color w:val="0D0D0D" w:themeColor="text1" w:themeTint="F2"/>
          <w:sz w:val="24"/>
          <w:szCs w:val="24"/>
        </w:rPr>
        <w:t xml:space="preserve">can be explained by following </w:t>
      </w:r>
      <w:r w:rsidR="00840C81" w:rsidRPr="00C74D4A">
        <w:rPr>
          <w:rFonts w:ascii="Arial" w:hAnsi="Arial" w:cs="Arial"/>
          <w:color w:val="0D0D0D" w:themeColor="text1" w:themeTint="F2"/>
          <w:sz w:val="24"/>
          <w:szCs w:val="24"/>
        </w:rPr>
        <w:t>diagram</w:t>
      </w:r>
      <w:r w:rsidR="00E75A54">
        <w:rPr>
          <w:rFonts w:ascii="Arial" w:hAnsi="Arial" w:cs="Arial"/>
          <w:color w:val="0D0D0D" w:themeColor="text1" w:themeTint="F2"/>
          <w:sz w:val="24"/>
          <w:szCs w:val="24"/>
        </w:rPr>
        <w:t>:</w:t>
      </w:r>
    </w:p>
    <w:p w14:paraId="2EE9E9DE" w14:textId="63AFE20A" w:rsidR="00A048EA" w:rsidRPr="00C74D4A" w:rsidRDefault="00A13563" w:rsidP="001E714A">
      <w:pPr>
        <w:pStyle w:val="ContactInfo"/>
        <w:jc w:val="left"/>
        <w:rPr>
          <w:rFonts w:ascii="Arial" w:hAnsi="Arial" w:cs="Arial"/>
          <w:color w:val="0D0D0D" w:themeColor="text1" w:themeTint="F2"/>
          <w:sz w:val="24"/>
          <w:szCs w:val="24"/>
        </w:rPr>
      </w:pPr>
      <w:r w:rsidRPr="00C74D4A">
        <w:rPr>
          <w:rFonts w:ascii="Arial" w:hAnsi="Arial" w:cs="Arial"/>
          <w:noProof/>
          <w:color w:val="0D0D0D" w:themeColor="text1" w:themeTint="F2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4B1246" wp14:editId="1B84EE2F">
                <wp:simplePos x="0" y="0"/>
                <wp:positionH relativeFrom="column">
                  <wp:posOffset>2150839</wp:posOffset>
                </wp:positionH>
                <wp:positionV relativeFrom="paragraph">
                  <wp:posOffset>1437491</wp:posOffset>
                </wp:positionV>
                <wp:extent cx="1948543" cy="1186543"/>
                <wp:effectExtent l="0" t="0" r="13970" b="139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8543" cy="11865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152110" w14:textId="77777777" w:rsidR="00F56FBF" w:rsidRDefault="00F56FB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GB"/>
                              </w:rPr>
                              <w:t>Customer Experiences</w:t>
                            </w:r>
                          </w:p>
                          <w:p w14:paraId="1E4D5075" w14:textId="26870C89" w:rsidR="00F56FBF" w:rsidRPr="003C7E3B" w:rsidRDefault="00F56FB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GB"/>
                              </w:rPr>
                              <w:t xml:space="preserve">Journey or customer touchpoint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4B124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69.35pt;margin-top:113.2pt;width:153.45pt;height:9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" fillcolor="white [3201]" strokeweight=".5pt">
                <v:textbox>
                  <w:txbxContent>
                    <w:p w14:paraId="4E152110" w14:textId="77777777" w:rsidR="00F56FBF" w:rsidRDefault="00F56FBF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:lang w:val="en-GB"/>
                        </w:rPr>
                        <w:t>Customer Experiences</w:t>
                      </w:r>
                    </w:p>
                    <w:p w14:paraId="1E4D5075" w14:textId="26870C89" w:rsidR="00F56FBF" w:rsidRPr="003C7E3B" w:rsidRDefault="00F56FBF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:lang w:val="en-GB"/>
                        </w:rPr>
                        <w:t xml:space="preserve">Journey or customer touchpoint  </w:t>
                      </w:r>
                    </w:p>
                  </w:txbxContent>
                </v:textbox>
              </v:shape>
            </w:pict>
          </mc:Fallback>
        </mc:AlternateContent>
      </w:r>
      <w:r w:rsidR="002D4D6A" w:rsidRPr="00C74D4A">
        <w:rPr>
          <w:rFonts w:ascii="Arial" w:hAnsi="Arial" w:cs="Arial"/>
          <w:noProof/>
          <w:color w:val="0D0D0D" w:themeColor="text1" w:themeTint="F2"/>
          <w:sz w:val="24"/>
          <w:szCs w:val="24"/>
        </w:rPr>
        <w:drawing>
          <wp:inline distT="0" distB="0" distL="0" distR="0" wp14:anchorId="124073E7" wp14:editId="751B30A5">
            <wp:extent cx="6235430" cy="3719830"/>
            <wp:effectExtent l="0" t="38100" r="0" b="10922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6D7F908B" w14:textId="5034664E" w:rsidR="001E714A" w:rsidRPr="002C3A83" w:rsidRDefault="00494AD6" w:rsidP="00310DCC">
      <w:pPr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  <w:r w:rsidRPr="002C3A83">
        <w:rPr>
          <w:rFonts w:ascii="Arial" w:hAnsi="Arial" w:cs="Arial"/>
          <w:i/>
          <w:iCs/>
          <w:sz w:val="24"/>
          <w:szCs w:val="24"/>
        </w:rPr>
        <w:t>Figure</w:t>
      </w:r>
      <w:r w:rsidR="00A55FE5" w:rsidRPr="002C3A83">
        <w:rPr>
          <w:rFonts w:ascii="Arial" w:hAnsi="Arial" w:cs="Arial"/>
          <w:i/>
          <w:iCs/>
          <w:sz w:val="24"/>
          <w:szCs w:val="24"/>
        </w:rPr>
        <w:t>,</w:t>
      </w:r>
      <w:r w:rsidRPr="002C3A83">
        <w:rPr>
          <w:rFonts w:ascii="Arial" w:hAnsi="Arial" w:cs="Arial"/>
          <w:i/>
          <w:iCs/>
          <w:sz w:val="24"/>
          <w:szCs w:val="24"/>
        </w:rPr>
        <w:t xml:space="preserve"> </w:t>
      </w:r>
      <w:r w:rsidRPr="002C3A83">
        <w:rPr>
          <w:rFonts w:ascii="Arial" w:hAnsi="Arial" w:cs="Arial"/>
          <w:i/>
          <w:iCs/>
          <w:sz w:val="24"/>
          <w:szCs w:val="24"/>
        </w:rPr>
        <w:fldChar w:fldCharType="begin"/>
      </w:r>
      <w:r w:rsidRPr="002C3A83">
        <w:rPr>
          <w:rFonts w:ascii="Arial" w:hAnsi="Arial" w:cs="Arial"/>
          <w:i/>
          <w:iCs/>
          <w:sz w:val="24"/>
          <w:szCs w:val="24"/>
        </w:rPr>
        <w:instrText xml:space="preserve"> SEQ Figure \* ARABIC </w:instrText>
      </w:r>
      <w:r w:rsidRPr="002C3A83">
        <w:rPr>
          <w:rFonts w:ascii="Arial" w:hAnsi="Arial" w:cs="Arial"/>
          <w:i/>
          <w:iCs/>
          <w:sz w:val="24"/>
          <w:szCs w:val="24"/>
        </w:rPr>
        <w:fldChar w:fldCharType="separate"/>
      </w:r>
      <w:r w:rsidR="00194C14" w:rsidRPr="002C3A83">
        <w:rPr>
          <w:rFonts w:ascii="Arial" w:hAnsi="Arial" w:cs="Arial"/>
          <w:i/>
          <w:iCs/>
          <w:noProof/>
          <w:sz w:val="24"/>
          <w:szCs w:val="24"/>
        </w:rPr>
        <w:t>1</w:t>
      </w:r>
      <w:r w:rsidRPr="002C3A83">
        <w:rPr>
          <w:rFonts w:ascii="Arial" w:hAnsi="Arial" w:cs="Arial"/>
          <w:i/>
          <w:iCs/>
          <w:sz w:val="24"/>
          <w:szCs w:val="24"/>
        </w:rPr>
        <w:fldChar w:fldCharType="end"/>
      </w:r>
      <w:r w:rsidRPr="002C3A83">
        <w:rPr>
          <w:rFonts w:ascii="Arial" w:hAnsi="Arial" w:cs="Arial"/>
          <w:i/>
          <w:iCs/>
          <w:sz w:val="24"/>
          <w:szCs w:val="24"/>
        </w:rPr>
        <w:t xml:space="preserve"> Customer Experience Journey</w:t>
      </w:r>
      <w:r w:rsidR="00A530F5" w:rsidRPr="002C3A83">
        <w:rPr>
          <w:rFonts w:ascii="Arial" w:hAnsi="Arial" w:cs="Arial"/>
          <w:i/>
          <w:iCs/>
          <w:sz w:val="24"/>
          <w:szCs w:val="24"/>
        </w:rPr>
        <w:t>/touc</w:t>
      </w:r>
      <w:r w:rsidR="00404788" w:rsidRPr="002C3A83">
        <w:rPr>
          <w:rFonts w:ascii="Arial" w:hAnsi="Arial" w:cs="Arial"/>
          <w:i/>
          <w:iCs/>
          <w:sz w:val="24"/>
          <w:szCs w:val="24"/>
        </w:rPr>
        <w:t>h point</w:t>
      </w:r>
      <w:r w:rsidR="00230ED2" w:rsidRPr="002C3A83">
        <w:rPr>
          <w:rFonts w:ascii="Arial" w:hAnsi="Arial" w:cs="Arial"/>
          <w:i/>
          <w:iCs/>
          <w:sz w:val="24"/>
          <w:szCs w:val="24"/>
        </w:rPr>
        <w:t xml:space="preserve"> </w:t>
      </w:r>
      <w:r w:rsidR="00230ED2" w:rsidRPr="002C3A83">
        <w:rPr>
          <w:rFonts w:ascii="Arial" w:hAnsi="Arial" w:cs="Arial"/>
          <w:i/>
          <w:iCs/>
          <w:sz w:val="24"/>
          <w:szCs w:val="24"/>
          <w:shd w:val="clear" w:color="auto" w:fill="FFFFFF"/>
        </w:rPr>
        <w:t>(Seligman, 2018)</w:t>
      </w:r>
    </w:p>
    <w:p w14:paraId="5F91C2D7" w14:textId="7D1148BC" w:rsidR="00AF66FB" w:rsidRPr="00C74D4A" w:rsidRDefault="00BC12A3" w:rsidP="00310DCC">
      <w:pPr>
        <w:rPr>
          <w:rFonts w:ascii="Arial" w:hAnsi="Arial" w:cs="Arial"/>
          <w:color w:val="0D0D0D" w:themeColor="text1" w:themeTint="F2"/>
          <w:sz w:val="24"/>
          <w:szCs w:val="24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As figu</w:t>
      </w:r>
      <w:r w:rsidR="00AC451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 1 has shown </w:t>
      </w:r>
      <w:r w:rsidR="00A83CB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customer </w:t>
      </w:r>
      <w:r w:rsidR="0050653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experience </w:t>
      </w:r>
      <w:r w:rsidR="00AF5E98">
        <w:rPr>
          <w:rFonts w:ascii="Arial" w:hAnsi="Arial" w:cs="Arial"/>
          <w:color w:val="000000"/>
          <w:sz w:val="24"/>
          <w:szCs w:val="24"/>
          <w:shd w:val="clear" w:color="auto" w:fill="FFFFFF"/>
        </w:rPr>
        <w:t>goes thro</w:t>
      </w:r>
      <w:r w:rsidR="003B564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ugh a </w:t>
      </w:r>
      <w:r w:rsidR="0050653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journey</w:t>
      </w:r>
      <w:r w:rsidR="00DE4DD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or customer </w:t>
      </w:r>
      <w:r w:rsidR="00D1654C">
        <w:rPr>
          <w:rFonts w:ascii="Arial" w:hAnsi="Arial" w:cs="Arial"/>
          <w:color w:val="000000"/>
          <w:sz w:val="24"/>
          <w:szCs w:val="24"/>
          <w:shd w:val="clear" w:color="auto" w:fill="FFFFFF"/>
        </w:rPr>
        <w:t>touch points</w:t>
      </w:r>
      <w:r w:rsidR="0075692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(see</w:t>
      </w:r>
      <w:r w:rsidR="003B564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detail in</w:t>
      </w:r>
      <w:r w:rsidR="0075692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appendix</w:t>
      </w:r>
      <w:r w:rsidR="00FB5A0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75692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F2342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75692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006929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75692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A7BC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="0075692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n th</w:t>
      </w:r>
      <w:r w:rsidR="006C623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e other hand</w:t>
      </w:r>
      <w:r w:rsidR="001A7BC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6C5AD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business </w:t>
      </w:r>
      <w:r w:rsidR="00D5635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closely observe </w:t>
      </w:r>
      <w:r w:rsidR="001E10B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this t</w:t>
      </w:r>
      <w:r w:rsidR="006F76C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ouchpoint</w:t>
      </w:r>
      <w:r w:rsidR="00974A1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C8436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setting their </w:t>
      </w:r>
      <w:r w:rsidR="003572E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marketing policies which is all about </w:t>
      </w:r>
      <w:r w:rsidR="00836C6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customer’s</w:t>
      </w:r>
      <w:r w:rsidR="00E4378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needs</w:t>
      </w:r>
      <w:r w:rsidR="0094078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084F0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A632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H</w:t>
      </w:r>
      <w:r w:rsidR="00745D7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ow</w:t>
      </w:r>
      <w:r w:rsidR="00EA632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ever, in modern day </w:t>
      </w:r>
      <w:r w:rsidR="00212C9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organization</w:t>
      </w:r>
      <w:r w:rsidR="00EA632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not only </w:t>
      </w:r>
      <w:r w:rsidR="00C6596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focuses</w:t>
      </w:r>
      <w:r w:rsidR="00FE705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</w:t>
      </w:r>
      <w:r w:rsidR="00C6596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customer </w:t>
      </w:r>
      <w:r w:rsidR="00243BD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expect</w:t>
      </w:r>
      <w:r w:rsidR="00243BDD">
        <w:rPr>
          <w:rFonts w:ascii="Arial" w:hAnsi="Arial" w:cs="Arial"/>
          <w:color w:val="000000"/>
          <w:sz w:val="24"/>
          <w:szCs w:val="24"/>
          <w:shd w:val="clear" w:color="auto" w:fill="FFFFFF"/>
        </w:rPr>
        <w:t>ation</w:t>
      </w:r>
      <w:r w:rsidR="007B3E9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but also, </w:t>
      </w:r>
      <w:r w:rsidR="00CF09A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proactively address their fu</w:t>
      </w:r>
      <w:r w:rsidR="009C478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ture needs </w:t>
      </w:r>
      <w:r w:rsidR="00C7246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by creating customer value</w:t>
      </w:r>
      <w:r w:rsidR="005A145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45F5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</w:t>
      </w:r>
      <w:r w:rsidR="009B1A7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loyalty chain </w:t>
      </w:r>
      <w:r w:rsidR="004B32F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(Blocker, Flint, Myers and Slater, 2010)</w:t>
      </w:r>
      <w:r w:rsidR="00B25CB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3D0BA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In short</w:t>
      </w:r>
      <w:r w:rsidR="00A2772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all the process </w:t>
      </w:r>
      <w:r w:rsidR="00F877E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marketing </w:t>
      </w:r>
      <w:r w:rsidR="008F355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r w:rsidR="00D6422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8F355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</w:t>
      </w:r>
      <w:r w:rsidR="00B0460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identify </w:t>
      </w:r>
      <w:r w:rsidR="0058024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customer value</w:t>
      </w:r>
      <w:r w:rsidR="00DE56F5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B2293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build </w:t>
      </w:r>
      <w:r w:rsidR="00AC09A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strong </w:t>
      </w:r>
      <w:r w:rsidR="003E3A4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customer relationship </w:t>
      </w:r>
      <w:r w:rsidR="00A16D03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163EAC">
        <w:rPr>
          <w:rFonts w:ascii="Arial" w:hAnsi="Arial" w:cs="Arial"/>
          <w:color w:val="000000"/>
          <w:sz w:val="24"/>
          <w:szCs w:val="24"/>
          <w:shd w:val="clear" w:color="auto" w:fill="FFFFFF"/>
        </w:rPr>
        <w:t>nd by</w:t>
      </w:r>
      <w:r w:rsidR="003E3A4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B73D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accruing customers</w:t>
      </w:r>
      <w:r w:rsidR="00E65F3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C3C5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value </w:t>
      </w:r>
      <w:r w:rsidR="0021065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means </w:t>
      </w:r>
      <w:r w:rsidR="004753E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customer return </w:t>
      </w:r>
      <w:r w:rsidR="009D76B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(Kotler and Armstrong, 2014)</w:t>
      </w:r>
      <w:r w:rsidR="0055032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4753E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141C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Following </w:t>
      </w:r>
      <w:r w:rsidR="00BD21B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diagram has show</w:t>
      </w:r>
      <w:r w:rsidR="00C43E7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 </w:t>
      </w:r>
      <w:r w:rsidR="001D60B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simple model of marketing</w:t>
      </w:r>
      <w:r w:rsidR="00BA3FF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45F47">
        <w:rPr>
          <w:rFonts w:ascii="Arial" w:hAnsi="Arial" w:cs="Arial"/>
          <w:color w:val="000000"/>
          <w:sz w:val="24"/>
          <w:szCs w:val="24"/>
          <w:shd w:val="clear" w:color="auto" w:fill="FFFFFF"/>
        </w:rPr>
        <w:t>ba</w:t>
      </w:r>
      <w:r w:rsidR="00E65DDF">
        <w:rPr>
          <w:rFonts w:ascii="Arial" w:hAnsi="Arial" w:cs="Arial"/>
          <w:color w:val="000000"/>
          <w:sz w:val="24"/>
          <w:szCs w:val="24"/>
          <w:shd w:val="clear" w:color="auto" w:fill="FFFFFF"/>
        </w:rPr>
        <w:t>sed</w:t>
      </w:r>
      <w:r w:rsidR="00D67B9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</w:t>
      </w:r>
      <w:r w:rsidR="00BA3FF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customer experi</w:t>
      </w:r>
      <w:r w:rsidR="00FD7260">
        <w:rPr>
          <w:rFonts w:ascii="Arial" w:hAnsi="Arial" w:cs="Arial"/>
          <w:color w:val="000000"/>
          <w:sz w:val="24"/>
          <w:szCs w:val="24"/>
          <w:shd w:val="clear" w:color="auto" w:fill="FFFFFF"/>
        </w:rPr>
        <w:t>ence</w:t>
      </w:r>
      <w:r w:rsidR="00D67B9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353B92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 b</w:t>
      </w:r>
      <w:r w:rsidR="007F447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uild a good relationship with customer. </w:t>
      </w:r>
      <w:r w:rsidR="00D67B9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71B56" w:rsidRPr="00C74D4A">
        <w:rPr>
          <w:rFonts w:ascii="Arial" w:hAnsi="Arial" w:cs="Arial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34FA17E8" wp14:editId="106484FA">
            <wp:extent cx="6948551" cy="1511681"/>
            <wp:effectExtent l="76200" t="0" r="6223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  <w:r w:rsidR="00BD21B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 w:rsidR="00521FF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402C5192" w14:textId="7F421BA9" w:rsidR="00981A8B" w:rsidRPr="00C74D4A" w:rsidRDefault="00981A8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9CB40FC" w14:textId="3130B310" w:rsidR="00612382" w:rsidRPr="00C74D4A" w:rsidRDefault="006D428E" w:rsidP="00766A05">
      <w:pPr>
        <w:rPr>
          <w:rFonts w:ascii="Arial" w:hAnsi="Arial" w:cs="Arial"/>
          <w:i/>
          <w:iCs/>
          <w:sz w:val="24"/>
          <w:szCs w:val="24"/>
        </w:rPr>
      </w:pPr>
      <w:r w:rsidRPr="00C74D4A">
        <w:rPr>
          <w:rFonts w:ascii="Arial" w:hAnsi="Arial" w:cs="Arial"/>
          <w:i/>
          <w:iCs/>
          <w:sz w:val="24"/>
          <w:szCs w:val="24"/>
        </w:rPr>
        <w:t xml:space="preserve">Figure 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begin"/>
      </w:r>
      <w:r w:rsidRPr="00C74D4A">
        <w:rPr>
          <w:rFonts w:ascii="Arial" w:hAnsi="Arial" w:cs="Arial"/>
          <w:i/>
          <w:iCs/>
          <w:sz w:val="24"/>
          <w:szCs w:val="24"/>
        </w:rPr>
        <w:instrText xml:space="preserve"> SEQ Figure \* ARABIC </w:instrText>
      </w:r>
      <w:r w:rsidRPr="00C74D4A">
        <w:rPr>
          <w:rFonts w:ascii="Arial" w:hAnsi="Arial" w:cs="Arial"/>
          <w:i/>
          <w:iCs/>
          <w:sz w:val="24"/>
          <w:szCs w:val="24"/>
        </w:rPr>
        <w:fldChar w:fldCharType="separate"/>
      </w:r>
      <w:r w:rsidR="00194C14" w:rsidRPr="00C74D4A">
        <w:rPr>
          <w:rFonts w:ascii="Arial" w:hAnsi="Arial" w:cs="Arial"/>
          <w:i/>
          <w:iCs/>
          <w:noProof/>
          <w:sz w:val="24"/>
          <w:szCs w:val="24"/>
        </w:rPr>
        <w:t>2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end"/>
      </w:r>
      <w:r w:rsidRPr="00C74D4A">
        <w:rPr>
          <w:rFonts w:ascii="Arial" w:hAnsi="Arial" w:cs="Arial"/>
          <w:i/>
          <w:iCs/>
          <w:sz w:val="24"/>
          <w:szCs w:val="24"/>
        </w:rPr>
        <w:t>,simple model of marketing,</w:t>
      </w:r>
      <w:r w:rsidR="00233B4A" w:rsidRPr="00C74D4A">
        <w:rPr>
          <w:rFonts w:ascii="Arial" w:hAnsi="Arial" w:cs="Arial"/>
          <w:i/>
          <w:iCs/>
          <w:sz w:val="24"/>
          <w:szCs w:val="24"/>
        </w:rPr>
        <w:t xml:space="preserve"> </w:t>
      </w:r>
      <w:r w:rsidR="00233B4A"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(Kotler and Armstrong, 2014).</w:t>
      </w:r>
    </w:p>
    <w:p w14:paraId="50A34D98" w14:textId="1E942903" w:rsidR="0013499F" w:rsidRDefault="00BC19A6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>As this discussion</w:t>
      </w:r>
      <w:r w:rsidR="00917433" w:rsidRPr="00C74D4A">
        <w:rPr>
          <w:rFonts w:ascii="Arial" w:hAnsi="Arial" w:cs="Arial"/>
          <w:sz w:val="24"/>
          <w:szCs w:val="24"/>
        </w:rPr>
        <w:t>, clearly shown customer e</w:t>
      </w:r>
      <w:r w:rsidR="00F8450A" w:rsidRPr="00C74D4A">
        <w:rPr>
          <w:rFonts w:ascii="Arial" w:hAnsi="Arial" w:cs="Arial"/>
          <w:sz w:val="24"/>
          <w:szCs w:val="24"/>
        </w:rPr>
        <w:t>xperiences</w:t>
      </w:r>
      <w:r w:rsidR="001F6B02" w:rsidRPr="00C74D4A">
        <w:rPr>
          <w:rFonts w:ascii="Arial" w:hAnsi="Arial" w:cs="Arial"/>
          <w:sz w:val="24"/>
          <w:szCs w:val="24"/>
        </w:rPr>
        <w:t xml:space="preserve"> management</w:t>
      </w:r>
      <w:r w:rsidR="00D65BD7" w:rsidRPr="00C74D4A">
        <w:rPr>
          <w:rFonts w:ascii="Arial" w:hAnsi="Arial" w:cs="Arial"/>
          <w:sz w:val="24"/>
          <w:szCs w:val="24"/>
        </w:rPr>
        <w:t xml:space="preserve"> (CEM)</w:t>
      </w:r>
      <w:r w:rsidR="00F8450A" w:rsidRPr="00C74D4A">
        <w:rPr>
          <w:rFonts w:ascii="Arial" w:hAnsi="Arial" w:cs="Arial"/>
          <w:sz w:val="24"/>
          <w:szCs w:val="24"/>
        </w:rPr>
        <w:t xml:space="preserve"> and marketing policy is </w:t>
      </w:r>
      <w:r w:rsidR="00B5777F" w:rsidRPr="00C74D4A">
        <w:rPr>
          <w:rFonts w:ascii="Arial" w:hAnsi="Arial" w:cs="Arial"/>
          <w:sz w:val="24"/>
          <w:szCs w:val="24"/>
        </w:rPr>
        <w:t xml:space="preserve">related with each other. </w:t>
      </w:r>
      <w:r w:rsidR="00CD0FBE" w:rsidRPr="00C74D4A">
        <w:rPr>
          <w:rFonts w:ascii="Arial" w:hAnsi="Arial" w:cs="Arial"/>
          <w:sz w:val="24"/>
          <w:szCs w:val="24"/>
        </w:rPr>
        <w:t xml:space="preserve">However, </w:t>
      </w:r>
      <w:r w:rsidR="00CA3DF8" w:rsidRPr="00C74D4A">
        <w:rPr>
          <w:rFonts w:ascii="Arial" w:hAnsi="Arial" w:cs="Arial"/>
          <w:sz w:val="24"/>
          <w:szCs w:val="24"/>
        </w:rPr>
        <w:t>in competitive</w:t>
      </w:r>
      <w:r w:rsidR="00291903" w:rsidRPr="00C74D4A">
        <w:rPr>
          <w:rFonts w:ascii="Arial" w:hAnsi="Arial" w:cs="Arial"/>
          <w:sz w:val="24"/>
          <w:szCs w:val="24"/>
        </w:rPr>
        <w:t xml:space="preserve"> mar</w:t>
      </w:r>
      <w:r w:rsidR="00791F64" w:rsidRPr="00C74D4A">
        <w:rPr>
          <w:rFonts w:ascii="Arial" w:hAnsi="Arial" w:cs="Arial"/>
          <w:sz w:val="24"/>
          <w:szCs w:val="24"/>
        </w:rPr>
        <w:t>ket</w:t>
      </w:r>
      <w:r w:rsidR="00012966" w:rsidRPr="00C74D4A">
        <w:rPr>
          <w:rFonts w:ascii="Arial" w:hAnsi="Arial" w:cs="Arial"/>
          <w:sz w:val="24"/>
          <w:szCs w:val="24"/>
        </w:rPr>
        <w:t>,</w:t>
      </w:r>
      <w:r w:rsidR="00791F64" w:rsidRPr="00C74D4A">
        <w:rPr>
          <w:rFonts w:ascii="Arial" w:hAnsi="Arial" w:cs="Arial"/>
          <w:sz w:val="24"/>
          <w:szCs w:val="24"/>
        </w:rPr>
        <w:t xml:space="preserve"> organizations are </w:t>
      </w:r>
      <w:r w:rsidR="00094253" w:rsidRPr="00C74D4A">
        <w:rPr>
          <w:rFonts w:ascii="Arial" w:hAnsi="Arial" w:cs="Arial"/>
          <w:sz w:val="24"/>
          <w:szCs w:val="24"/>
        </w:rPr>
        <w:t xml:space="preserve">closely </w:t>
      </w:r>
      <w:r w:rsidR="006954DE" w:rsidRPr="00C74D4A">
        <w:rPr>
          <w:rFonts w:ascii="Arial" w:hAnsi="Arial" w:cs="Arial"/>
          <w:sz w:val="24"/>
          <w:szCs w:val="24"/>
        </w:rPr>
        <w:t>considered</w:t>
      </w:r>
      <w:r w:rsidR="000A5802" w:rsidRPr="00C74D4A">
        <w:rPr>
          <w:rFonts w:ascii="Arial" w:hAnsi="Arial" w:cs="Arial"/>
          <w:sz w:val="24"/>
          <w:szCs w:val="24"/>
        </w:rPr>
        <w:t xml:space="preserve"> </w:t>
      </w:r>
      <w:r w:rsidR="00EB0C36" w:rsidRPr="00C74D4A">
        <w:rPr>
          <w:rFonts w:ascii="Arial" w:hAnsi="Arial" w:cs="Arial"/>
          <w:sz w:val="24"/>
          <w:szCs w:val="24"/>
        </w:rPr>
        <w:t>two policies</w:t>
      </w:r>
      <w:r w:rsidR="006954DE" w:rsidRPr="00C74D4A">
        <w:rPr>
          <w:rFonts w:ascii="Arial" w:hAnsi="Arial" w:cs="Arial"/>
          <w:sz w:val="24"/>
          <w:szCs w:val="24"/>
        </w:rPr>
        <w:t xml:space="preserve">, </w:t>
      </w:r>
      <w:r w:rsidR="00076A0D" w:rsidRPr="00C74D4A">
        <w:rPr>
          <w:rFonts w:ascii="Arial" w:hAnsi="Arial" w:cs="Arial"/>
          <w:sz w:val="24"/>
          <w:szCs w:val="24"/>
        </w:rPr>
        <w:t xml:space="preserve">a) ethical and b) </w:t>
      </w:r>
      <w:r w:rsidR="00D51DB4" w:rsidRPr="00C74D4A">
        <w:rPr>
          <w:rFonts w:ascii="Arial" w:hAnsi="Arial" w:cs="Arial"/>
          <w:sz w:val="24"/>
          <w:szCs w:val="24"/>
        </w:rPr>
        <w:t xml:space="preserve">sustainable trading policies in term of </w:t>
      </w:r>
      <w:r w:rsidR="001F6B02" w:rsidRPr="00C74D4A">
        <w:rPr>
          <w:rFonts w:ascii="Arial" w:hAnsi="Arial" w:cs="Arial"/>
          <w:sz w:val="24"/>
          <w:szCs w:val="24"/>
        </w:rPr>
        <w:t>CEM.</w:t>
      </w:r>
    </w:p>
    <w:p w14:paraId="34F60BF1" w14:textId="5E34EAB3" w:rsidR="00015E4E" w:rsidRDefault="00015E4E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2F1CC02D" w14:textId="7D054E71" w:rsidR="00015E4E" w:rsidRDefault="00015E4E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F9F4BEC" w14:textId="77777777" w:rsidR="00015E4E" w:rsidRDefault="00015E4E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60B0EB40" w14:textId="77777777" w:rsidR="00144F01" w:rsidRPr="00C74D4A" w:rsidRDefault="00144F01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64D581D" w14:textId="139E5F0B" w:rsidR="00C96CED" w:rsidRDefault="00ED36A1" w:rsidP="0076361C">
      <w:pPr>
        <w:pStyle w:val="ContactInfo"/>
        <w:numPr>
          <w:ilvl w:val="1"/>
          <w:numId w:val="38"/>
        </w:numPr>
        <w:jc w:val="left"/>
        <w:rPr>
          <w:rFonts w:ascii="Arial" w:hAnsi="Arial" w:cs="Arial"/>
          <w:b/>
          <w:bCs/>
          <w:sz w:val="24"/>
          <w:szCs w:val="24"/>
          <w:u w:val="single"/>
        </w:rPr>
      </w:pPr>
      <w:r w:rsidRPr="00C74D4A">
        <w:rPr>
          <w:rFonts w:ascii="Arial" w:hAnsi="Arial" w:cs="Arial"/>
          <w:b/>
          <w:bCs/>
          <w:sz w:val="24"/>
          <w:szCs w:val="24"/>
          <w:u w:val="single"/>
        </w:rPr>
        <w:t xml:space="preserve">Ethical </w:t>
      </w:r>
      <w:r w:rsidR="0037092D" w:rsidRPr="00C74D4A">
        <w:rPr>
          <w:rFonts w:ascii="Arial" w:hAnsi="Arial" w:cs="Arial"/>
          <w:b/>
          <w:bCs/>
          <w:sz w:val="24"/>
          <w:szCs w:val="24"/>
          <w:u w:val="single"/>
        </w:rPr>
        <w:t xml:space="preserve">treading </w:t>
      </w:r>
      <w:r w:rsidR="00F519CD" w:rsidRPr="00C74D4A">
        <w:rPr>
          <w:rFonts w:ascii="Arial" w:hAnsi="Arial" w:cs="Arial"/>
          <w:b/>
          <w:bCs/>
          <w:sz w:val="24"/>
          <w:szCs w:val="24"/>
          <w:u w:val="single"/>
        </w:rPr>
        <w:t xml:space="preserve">polices </w:t>
      </w:r>
    </w:p>
    <w:p w14:paraId="4220DA4D" w14:textId="77777777" w:rsidR="00C96CED" w:rsidRPr="00C96CED" w:rsidRDefault="00C96CED" w:rsidP="00C96CED">
      <w:pPr>
        <w:pStyle w:val="ContactInfo"/>
        <w:ind w:left="1080"/>
        <w:jc w:val="left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3F35F6B" w14:textId="34673447" w:rsidR="00015D54" w:rsidRPr="00C17E69" w:rsidRDefault="00031154" w:rsidP="00C96CED">
      <w:pPr>
        <w:pStyle w:val="ContactInfo"/>
        <w:jc w:val="left"/>
        <w:rPr>
          <w:rFonts w:ascii="Arial" w:hAnsi="Arial" w:cs="Arial"/>
          <w:b/>
          <w:bCs/>
          <w:sz w:val="24"/>
          <w:szCs w:val="24"/>
          <w:u w:val="single"/>
        </w:rPr>
      </w:pPr>
      <w:r w:rsidRPr="00C17E69">
        <w:rPr>
          <w:rFonts w:ascii="Arial" w:hAnsi="Arial" w:cs="Arial"/>
          <w:sz w:val="24"/>
          <w:szCs w:val="24"/>
        </w:rPr>
        <w:t xml:space="preserve">On general ethic is branch of </w:t>
      </w:r>
      <w:r w:rsidR="00F328DC" w:rsidRPr="00C17E69">
        <w:rPr>
          <w:rFonts w:ascii="Arial" w:hAnsi="Arial" w:cs="Arial"/>
          <w:sz w:val="24"/>
          <w:szCs w:val="24"/>
        </w:rPr>
        <w:t>philosophy w</w:t>
      </w:r>
      <w:r w:rsidR="006245A5" w:rsidRPr="00C17E69">
        <w:rPr>
          <w:rFonts w:ascii="Arial" w:hAnsi="Arial" w:cs="Arial"/>
          <w:sz w:val="24"/>
          <w:szCs w:val="24"/>
        </w:rPr>
        <w:t>hich deal with morality</w:t>
      </w:r>
      <w:r w:rsidR="002C2F9E" w:rsidRPr="00C17E69">
        <w:rPr>
          <w:rFonts w:ascii="Arial" w:hAnsi="Arial" w:cs="Arial"/>
          <w:sz w:val="24"/>
          <w:szCs w:val="24"/>
        </w:rPr>
        <w:t xml:space="preserve"> and </w:t>
      </w:r>
      <w:r w:rsidR="00276FB5" w:rsidRPr="00C17E69">
        <w:rPr>
          <w:rFonts w:ascii="Arial" w:hAnsi="Arial" w:cs="Arial"/>
          <w:sz w:val="24"/>
          <w:szCs w:val="24"/>
        </w:rPr>
        <w:t xml:space="preserve">the </w:t>
      </w:r>
      <w:r w:rsidR="00F15467" w:rsidRPr="00C17E69">
        <w:rPr>
          <w:rFonts w:ascii="Arial" w:hAnsi="Arial" w:cs="Arial"/>
          <w:sz w:val="24"/>
          <w:szCs w:val="24"/>
        </w:rPr>
        <w:t xml:space="preserve">ethical trading is </w:t>
      </w:r>
      <w:r w:rsidR="00235473" w:rsidRPr="00C17E69">
        <w:rPr>
          <w:rFonts w:ascii="Arial" w:hAnsi="Arial" w:cs="Arial"/>
          <w:sz w:val="24"/>
          <w:szCs w:val="24"/>
        </w:rPr>
        <w:t xml:space="preserve">the </w:t>
      </w:r>
      <w:r w:rsidR="00FD55EF" w:rsidRPr="00C17E69">
        <w:rPr>
          <w:rFonts w:ascii="Arial" w:hAnsi="Arial" w:cs="Arial"/>
          <w:sz w:val="24"/>
          <w:szCs w:val="24"/>
        </w:rPr>
        <w:t>method</w:t>
      </w:r>
      <w:r w:rsidR="00D66A98" w:rsidRPr="00C17E69">
        <w:rPr>
          <w:rFonts w:ascii="Arial" w:hAnsi="Arial" w:cs="Arial"/>
          <w:sz w:val="24"/>
          <w:szCs w:val="24"/>
        </w:rPr>
        <w:t xml:space="preserve"> of</w:t>
      </w:r>
      <w:r w:rsidR="00E04DD5" w:rsidRPr="00C17E69">
        <w:rPr>
          <w:rFonts w:ascii="Arial" w:hAnsi="Arial" w:cs="Arial"/>
          <w:sz w:val="24"/>
          <w:szCs w:val="24"/>
        </w:rPr>
        <w:t xml:space="preserve"> moral </w:t>
      </w:r>
      <w:r w:rsidR="00F11AC4" w:rsidRPr="00C17E69">
        <w:rPr>
          <w:rFonts w:ascii="Arial" w:hAnsi="Arial" w:cs="Arial"/>
          <w:sz w:val="24"/>
          <w:szCs w:val="24"/>
        </w:rPr>
        <w:t xml:space="preserve">standard </w:t>
      </w:r>
      <w:r w:rsidR="00D66A98" w:rsidRPr="00C17E69">
        <w:rPr>
          <w:rFonts w:ascii="Arial" w:hAnsi="Arial" w:cs="Arial"/>
          <w:sz w:val="24"/>
          <w:szCs w:val="24"/>
        </w:rPr>
        <w:t>for</w:t>
      </w:r>
      <w:r w:rsidR="00F11AC4" w:rsidRPr="00C17E69">
        <w:rPr>
          <w:rFonts w:ascii="Arial" w:hAnsi="Arial" w:cs="Arial"/>
          <w:sz w:val="24"/>
          <w:szCs w:val="24"/>
        </w:rPr>
        <w:t xml:space="preserve"> </w:t>
      </w:r>
      <w:r w:rsidR="00BE6BBC" w:rsidRPr="00C17E69">
        <w:rPr>
          <w:rFonts w:ascii="Arial" w:hAnsi="Arial" w:cs="Arial"/>
          <w:sz w:val="24"/>
          <w:szCs w:val="24"/>
        </w:rPr>
        <w:t xml:space="preserve">marketing </w:t>
      </w:r>
      <w:r w:rsidR="00B859EA" w:rsidRPr="00C17E69">
        <w:rPr>
          <w:rFonts w:ascii="Arial" w:hAnsi="Arial" w:cs="Arial"/>
          <w:sz w:val="24"/>
          <w:szCs w:val="24"/>
        </w:rPr>
        <w:t xml:space="preserve">behavior and </w:t>
      </w:r>
      <w:r w:rsidR="00C87059" w:rsidRPr="00C17E69">
        <w:rPr>
          <w:rFonts w:ascii="Arial" w:hAnsi="Arial" w:cs="Arial"/>
          <w:sz w:val="24"/>
          <w:szCs w:val="24"/>
        </w:rPr>
        <w:t>decision making.</w:t>
      </w:r>
      <w:r w:rsidR="00F11AC4" w:rsidRPr="00C17E69">
        <w:rPr>
          <w:rFonts w:ascii="Arial" w:hAnsi="Arial" w:cs="Arial"/>
          <w:sz w:val="24"/>
          <w:szCs w:val="24"/>
        </w:rPr>
        <w:t xml:space="preserve"> </w:t>
      </w:r>
      <w:r w:rsidR="004E6593" w:rsidRPr="00C17E69">
        <w:rPr>
          <w:rFonts w:ascii="Arial" w:hAnsi="Arial" w:cs="Arial"/>
          <w:sz w:val="24"/>
          <w:szCs w:val="24"/>
        </w:rPr>
        <w:t xml:space="preserve">According to </w:t>
      </w:r>
      <w:r w:rsidR="0072787F" w:rsidRPr="00C17E69">
        <w:rPr>
          <w:rFonts w:ascii="Arial" w:hAnsi="Arial" w:cs="Arial"/>
          <w:sz w:val="24"/>
          <w:szCs w:val="24"/>
        </w:rPr>
        <w:t>Arnold (</w:t>
      </w:r>
      <w:r w:rsidR="00410842" w:rsidRPr="00C17E69">
        <w:rPr>
          <w:rFonts w:ascii="Arial" w:hAnsi="Arial" w:cs="Arial"/>
          <w:sz w:val="24"/>
          <w:szCs w:val="24"/>
        </w:rPr>
        <w:t>2009</w:t>
      </w:r>
      <w:r w:rsidR="007F2975" w:rsidRPr="00C17E69">
        <w:rPr>
          <w:rFonts w:ascii="Arial" w:hAnsi="Arial" w:cs="Arial"/>
          <w:sz w:val="24"/>
          <w:szCs w:val="24"/>
        </w:rPr>
        <w:t>), Ethical M</w:t>
      </w:r>
      <w:r w:rsidR="00510BC4" w:rsidRPr="00C17E69">
        <w:rPr>
          <w:rFonts w:ascii="Arial" w:hAnsi="Arial" w:cs="Arial"/>
          <w:sz w:val="24"/>
          <w:szCs w:val="24"/>
        </w:rPr>
        <w:t>arketing is</w:t>
      </w:r>
      <w:r w:rsidR="006A61BD" w:rsidRPr="00C17E69">
        <w:rPr>
          <w:rFonts w:ascii="Arial" w:hAnsi="Arial" w:cs="Arial"/>
          <w:sz w:val="24"/>
          <w:szCs w:val="24"/>
        </w:rPr>
        <w:t xml:space="preserve"> not only </w:t>
      </w:r>
      <w:r w:rsidR="00E07067" w:rsidRPr="00C17E69">
        <w:rPr>
          <w:rFonts w:ascii="Arial" w:hAnsi="Arial" w:cs="Arial"/>
          <w:sz w:val="24"/>
          <w:szCs w:val="24"/>
        </w:rPr>
        <w:t xml:space="preserve">about </w:t>
      </w:r>
      <w:r w:rsidR="00CE4B57" w:rsidRPr="00C17E69">
        <w:rPr>
          <w:rFonts w:ascii="Arial" w:hAnsi="Arial" w:cs="Arial"/>
          <w:sz w:val="24"/>
          <w:szCs w:val="24"/>
        </w:rPr>
        <w:t xml:space="preserve">just presenting </w:t>
      </w:r>
      <w:r w:rsidR="00BF6FB9" w:rsidRPr="00C17E69">
        <w:rPr>
          <w:rFonts w:ascii="Arial" w:hAnsi="Arial" w:cs="Arial"/>
          <w:sz w:val="24"/>
          <w:szCs w:val="24"/>
        </w:rPr>
        <w:t>eco</w:t>
      </w:r>
      <w:r w:rsidR="007E450E" w:rsidRPr="00C17E69">
        <w:rPr>
          <w:rFonts w:ascii="Arial" w:hAnsi="Arial" w:cs="Arial"/>
          <w:sz w:val="24"/>
          <w:szCs w:val="24"/>
        </w:rPr>
        <w:t xml:space="preserve"> or green word but also </w:t>
      </w:r>
      <w:r w:rsidR="003B42C0" w:rsidRPr="00C17E69">
        <w:rPr>
          <w:rFonts w:ascii="Arial" w:hAnsi="Arial" w:cs="Arial"/>
          <w:sz w:val="24"/>
          <w:szCs w:val="24"/>
        </w:rPr>
        <w:t xml:space="preserve">important </w:t>
      </w:r>
      <w:r w:rsidR="00B72CA1" w:rsidRPr="00C17E69">
        <w:rPr>
          <w:rFonts w:ascii="Arial" w:hAnsi="Arial" w:cs="Arial"/>
          <w:sz w:val="24"/>
          <w:szCs w:val="24"/>
        </w:rPr>
        <w:t xml:space="preserve">to understand customer </w:t>
      </w:r>
      <w:r w:rsidR="007F5CAB" w:rsidRPr="00C17E69">
        <w:rPr>
          <w:rFonts w:ascii="Arial" w:hAnsi="Arial" w:cs="Arial"/>
          <w:sz w:val="24"/>
          <w:szCs w:val="24"/>
        </w:rPr>
        <w:t>insight</w:t>
      </w:r>
      <w:r w:rsidR="005C32D9" w:rsidRPr="00C17E69">
        <w:rPr>
          <w:rFonts w:ascii="Arial" w:hAnsi="Arial" w:cs="Arial"/>
          <w:sz w:val="24"/>
          <w:szCs w:val="24"/>
        </w:rPr>
        <w:t xml:space="preserve"> </w:t>
      </w:r>
      <w:r w:rsidR="005C32D9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>(Arnold, 2009)</w:t>
      </w:r>
      <w:r w:rsidR="00926515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DE5615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B49F0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BA0B73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>rnold (2009) also mention</w:t>
      </w:r>
      <w:r w:rsidR="00A62013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ed, </w:t>
      </w:r>
      <w:r w:rsidR="00034D84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organization should </w:t>
      </w:r>
      <w:r w:rsidR="004322E1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present their product or service </w:t>
      </w:r>
      <w:r w:rsidR="00E41211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>as b</w:t>
      </w:r>
      <w:r w:rsidR="00BB53BF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ring the customer feelings </w:t>
      </w:r>
      <w:r w:rsidR="00D54F20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>that they deliver it from hear</w:t>
      </w:r>
      <w:r w:rsidR="008D2653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t. The key element of </w:t>
      </w:r>
      <w:r w:rsidR="002D6D51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ethical trading is </w:t>
      </w:r>
      <w:r w:rsidR="009C2A5E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any kind of products or services </w:t>
      </w:r>
      <w:r w:rsidR="001D2455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>sh</w:t>
      </w:r>
      <w:r w:rsidR="00BC5E0C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>ould be looking and feel</w:t>
      </w:r>
      <w:r w:rsidR="00932F0B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>ing ethical to</w:t>
      </w:r>
      <w:r w:rsidR="00D06FC2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customer.</w:t>
      </w:r>
      <w:r w:rsidR="009C2A5E" w:rsidRPr="00C17E6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2B3D7D49" w14:textId="1AC7EA20" w:rsidR="00426F64" w:rsidRDefault="00E464EC" w:rsidP="00D93465">
      <w:pPr>
        <w:pStyle w:val="ContactInfo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As everyone </w:t>
      </w:r>
      <w:r w:rsidR="004667F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knowns business is about making money but </w:t>
      </w:r>
      <w:r w:rsidR="00121184">
        <w:rPr>
          <w:rFonts w:ascii="Arial" w:hAnsi="Arial" w:cs="Arial"/>
          <w:color w:val="000000"/>
          <w:sz w:val="24"/>
          <w:szCs w:val="24"/>
          <w:shd w:val="clear" w:color="auto" w:fill="FFFFFF"/>
        </w:rPr>
        <w:t>in term</w:t>
      </w:r>
      <w:r w:rsidR="00311899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12118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 </w:t>
      </w:r>
      <w:r w:rsidR="009C13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ethical trading, question is how </w:t>
      </w:r>
      <w:r w:rsidR="00975C82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business</w:t>
      </w:r>
      <w:r w:rsidR="00AC66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make</w:t>
      </w:r>
      <w:r w:rsidR="002B450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it. </w:t>
      </w:r>
      <w:r w:rsidR="00A91D7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There </w:t>
      </w:r>
      <w:r w:rsidR="007557D7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r w:rsidR="00A91D7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</w:t>
      </w:r>
      <w:r w:rsidR="0031189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other </w:t>
      </w:r>
      <w:r w:rsidR="007417B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well-known concept is </w:t>
      </w:r>
      <w:r w:rsidR="00031A2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chasing for big profit </w:t>
      </w:r>
      <w:r w:rsidR="002D1FA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bring out </w:t>
      </w:r>
      <w:r w:rsidR="002059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greed and </w:t>
      </w:r>
      <w:r w:rsidR="00085E6A">
        <w:rPr>
          <w:rFonts w:ascii="Arial" w:hAnsi="Arial" w:cs="Arial"/>
          <w:color w:val="000000"/>
          <w:sz w:val="24"/>
          <w:szCs w:val="24"/>
          <w:shd w:val="clear" w:color="auto" w:fill="FFFFFF"/>
        </w:rPr>
        <w:t>r</w:t>
      </w:r>
      <w:r w:rsidR="009F2F59">
        <w:rPr>
          <w:rFonts w:ascii="Arial" w:hAnsi="Arial" w:cs="Arial"/>
          <w:color w:val="000000"/>
          <w:sz w:val="24"/>
          <w:szCs w:val="24"/>
          <w:shd w:val="clear" w:color="auto" w:fill="FFFFFF"/>
        </w:rPr>
        <w:t>uthlessness</w:t>
      </w:r>
      <w:r w:rsidR="0093323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71A80">
        <w:rPr>
          <w:rFonts w:ascii="Arial" w:hAnsi="Arial" w:cs="Arial"/>
          <w:color w:val="000000"/>
          <w:sz w:val="24"/>
          <w:szCs w:val="24"/>
          <w:shd w:val="clear" w:color="auto" w:fill="FFFFFF"/>
        </w:rPr>
        <w:t>and</w:t>
      </w:r>
      <w:r w:rsidR="006B213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23F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indicate all other </w:t>
      </w:r>
      <w:r w:rsidR="009955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wrong signal to customer </w:t>
      </w:r>
      <w:r w:rsidR="00563B1B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 is clearly unethical</w:t>
      </w:r>
      <w:r w:rsidR="001349C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99552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31A2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417B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2118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A0B7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48F3DEEC" w14:textId="2E9EE1CA" w:rsidR="00240727" w:rsidRDefault="004F375C" w:rsidP="00D93465">
      <w:pPr>
        <w:pStyle w:val="ContactInfo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However,</w:t>
      </w:r>
      <w:r w:rsidR="00426F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50FE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Arnold (2009) </w:t>
      </w:r>
      <w:r w:rsidR="007C4EB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mentions in his book, </w:t>
      </w:r>
      <w:r w:rsidR="004B5A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how the car rental company </w:t>
      </w:r>
      <w:r w:rsidR="00A142B2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="004B5AE1">
        <w:rPr>
          <w:rFonts w:ascii="Arial" w:hAnsi="Arial" w:cs="Arial"/>
          <w:color w:val="000000"/>
          <w:sz w:val="24"/>
          <w:szCs w:val="24"/>
          <w:shd w:val="clear" w:color="auto" w:fill="FFFFFF"/>
        </w:rPr>
        <w:t>AVIS</w:t>
      </w:r>
      <w:r w:rsidR="00A142B2">
        <w:rPr>
          <w:rFonts w:ascii="Arial" w:hAnsi="Arial" w:cs="Arial"/>
          <w:color w:val="000000"/>
          <w:sz w:val="24"/>
          <w:szCs w:val="24"/>
          <w:shd w:val="clear" w:color="auto" w:fill="FFFFFF"/>
        </w:rPr>
        <w:t>’</w:t>
      </w:r>
      <w:r w:rsidR="004B5A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142B2">
        <w:rPr>
          <w:rFonts w:ascii="Arial" w:hAnsi="Arial" w:cs="Arial"/>
          <w:color w:val="000000"/>
          <w:sz w:val="24"/>
          <w:szCs w:val="24"/>
          <w:shd w:val="clear" w:color="auto" w:fill="FFFFFF"/>
        </w:rPr>
        <w:t>got</w:t>
      </w:r>
      <w:r w:rsidR="00B6000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competitive </w:t>
      </w:r>
      <w:r w:rsidR="00FC043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advantage by considering </w:t>
      </w:r>
      <w:r w:rsidR="00E2292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good ethical trading in late 1960, such as </w:t>
      </w:r>
      <w:r w:rsidR="002C1D0C">
        <w:rPr>
          <w:rFonts w:ascii="Arial" w:hAnsi="Arial" w:cs="Arial"/>
          <w:color w:val="000000"/>
          <w:sz w:val="24"/>
          <w:szCs w:val="24"/>
          <w:shd w:val="clear" w:color="auto" w:fill="FFFFFF"/>
        </w:rPr>
        <w:t>their policy</w:t>
      </w:r>
      <w:r w:rsidR="00CA46B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was</w:t>
      </w:r>
      <w:r w:rsidR="002C1D0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8614C">
        <w:rPr>
          <w:rFonts w:ascii="Arial" w:hAnsi="Arial" w:cs="Arial"/>
          <w:color w:val="000000"/>
          <w:sz w:val="24"/>
          <w:szCs w:val="24"/>
          <w:shd w:val="clear" w:color="auto" w:fill="FFFFFF"/>
        </w:rPr>
        <w:t>work har</w:t>
      </w:r>
      <w:r w:rsidR="00DD02C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 with honesty for better customer </w:t>
      </w:r>
      <w:r w:rsidR="00F52F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relationship. There are </w:t>
      </w:r>
      <w:r w:rsidR="009853F5">
        <w:rPr>
          <w:rFonts w:ascii="Arial" w:hAnsi="Arial" w:cs="Arial"/>
          <w:color w:val="000000"/>
          <w:sz w:val="24"/>
          <w:szCs w:val="24"/>
          <w:shd w:val="clear" w:color="auto" w:fill="FFFFFF"/>
        </w:rPr>
        <w:t>lots of benefit</w:t>
      </w:r>
      <w:r w:rsidR="001A1C13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9853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</w:t>
      </w:r>
      <w:r w:rsidR="00C4056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ethical treading</w:t>
      </w:r>
      <w:r w:rsidR="005D6AF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r w:rsidR="008F005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different</w:t>
      </w:r>
      <w:r w:rsidR="00F33EE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</w:t>
      </w:r>
      <w:r w:rsidR="008F005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ay </w:t>
      </w:r>
      <w:r w:rsidR="00E63E7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for</w:t>
      </w:r>
      <w:r w:rsidR="008F005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any organization</w:t>
      </w:r>
      <w:r w:rsidR="00084D3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terms of customer </w:t>
      </w:r>
      <w:r w:rsidR="0017081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relationship</w:t>
      </w:r>
      <w:r w:rsidR="00F9496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D141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F9496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See Appendix</w:t>
      </w:r>
      <w:r w:rsidR="008174A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CB5F1E"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="008D141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1C46D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545623EB" w14:textId="251C479C" w:rsidR="00B65562" w:rsidRPr="00C74D4A" w:rsidRDefault="00170810" w:rsidP="00D93465">
      <w:pPr>
        <w:pStyle w:val="ContactInfo"/>
        <w:jc w:val="lef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Following table </w:t>
      </w:r>
      <w:r w:rsidR="009A74B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has shown </w:t>
      </w:r>
      <w:r w:rsidR="0083463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few ethical trading </w:t>
      </w:r>
      <w:r w:rsidR="00A60EE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policies of three organization which are mentioned </w:t>
      </w:r>
      <w:r w:rsidR="00B6556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in introduction.</w:t>
      </w:r>
    </w:p>
    <w:p w14:paraId="1417C752" w14:textId="77777777" w:rsidR="005C704C" w:rsidRPr="00C74D4A" w:rsidRDefault="005C704C" w:rsidP="00B6070D">
      <w:pPr>
        <w:pStyle w:val="ContactInfo"/>
        <w:ind w:left="360"/>
        <w:jc w:val="left"/>
        <w:rPr>
          <w:rFonts w:ascii="Arial" w:hAnsi="Arial" w:cs="Arial"/>
          <w:i/>
          <w:iCs/>
          <w:sz w:val="24"/>
          <w:szCs w:val="24"/>
          <w:u w:val="single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426"/>
        <w:gridCol w:w="3544"/>
        <w:gridCol w:w="7251"/>
      </w:tblGrid>
      <w:tr w:rsidR="00B65562" w:rsidRPr="00C74D4A" w14:paraId="1BFF90BD" w14:textId="77777777" w:rsidTr="000450EA">
        <w:tc>
          <w:tcPr>
            <w:tcW w:w="426" w:type="dxa"/>
          </w:tcPr>
          <w:p w14:paraId="4C279164" w14:textId="77777777" w:rsidR="00B65562" w:rsidRPr="00C74D4A" w:rsidRDefault="00B65562" w:rsidP="00B6070D">
            <w:pPr>
              <w:pStyle w:val="ContactInfo"/>
              <w:jc w:val="left"/>
              <w:rPr>
                <w:rFonts w:ascii="Arial" w:hAnsi="Arial" w:cs="Arial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3544" w:type="dxa"/>
          </w:tcPr>
          <w:p w14:paraId="250190CE" w14:textId="1524B2CC" w:rsidR="00B65562" w:rsidRPr="00C74D4A" w:rsidRDefault="00C46F31" w:rsidP="00B6070D">
            <w:pPr>
              <w:pStyle w:val="ContactInf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C74D4A">
              <w:rPr>
                <w:rFonts w:ascii="Arial" w:hAnsi="Arial" w:cs="Arial"/>
                <w:sz w:val="24"/>
                <w:szCs w:val="24"/>
              </w:rPr>
              <w:t>Organization</w:t>
            </w:r>
            <w:r w:rsidR="002D16D1"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7251" w:type="dxa"/>
          </w:tcPr>
          <w:p w14:paraId="481D02C1" w14:textId="13AF94DD" w:rsidR="00B65562" w:rsidRPr="00C74D4A" w:rsidRDefault="00C46F31" w:rsidP="00B6070D">
            <w:pPr>
              <w:pStyle w:val="ContactInf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C74D4A">
              <w:rPr>
                <w:rFonts w:ascii="Arial" w:hAnsi="Arial" w:cs="Arial"/>
                <w:sz w:val="24"/>
                <w:szCs w:val="24"/>
              </w:rPr>
              <w:t xml:space="preserve">Ethical trading policies </w:t>
            </w:r>
            <w:r w:rsidR="00315AD5" w:rsidRPr="00C74D4A">
              <w:rPr>
                <w:rFonts w:ascii="Arial" w:hAnsi="Arial" w:cs="Arial"/>
                <w:sz w:val="24"/>
                <w:szCs w:val="24"/>
              </w:rPr>
              <w:t>discussion.</w:t>
            </w:r>
          </w:p>
        </w:tc>
      </w:tr>
      <w:tr w:rsidR="00B65562" w:rsidRPr="00C74D4A" w14:paraId="6DA3638E" w14:textId="77777777" w:rsidTr="000450EA">
        <w:tc>
          <w:tcPr>
            <w:tcW w:w="426" w:type="dxa"/>
          </w:tcPr>
          <w:p w14:paraId="36606858" w14:textId="3273B0B7" w:rsidR="00B65562" w:rsidRPr="00C74D4A" w:rsidRDefault="00C46F31" w:rsidP="00B6070D">
            <w:pPr>
              <w:pStyle w:val="ContactInfo"/>
              <w:jc w:val="left"/>
              <w:rPr>
                <w:rFonts w:ascii="Arial" w:hAnsi="Arial" w:cs="Arial"/>
                <w:i/>
                <w:iCs/>
                <w:sz w:val="24"/>
                <w:szCs w:val="24"/>
                <w:u w:val="single"/>
              </w:rPr>
            </w:pPr>
            <w:r w:rsidRPr="00C74D4A">
              <w:rPr>
                <w:rFonts w:ascii="Arial" w:hAnsi="Arial" w:cs="Arial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70242D1E" w14:textId="168649FD" w:rsidR="00B65562" w:rsidRPr="00C74D4A" w:rsidRDefault="003F0758" w:rsidP="00B6070D">
            <w:pPr>
              <w:pStyle w:val="ContactInfo"/>
              <w:jc w:val="left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C74D4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Microsoft</w:t>
            </w:r>
            <w:r w:rsidR="00005C29" w:rsidRPr="00C74D4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corporation</w:t>
            </w:r>
          </w:p>
          <w:p w14:paraId="2BABC089" w14:textId="742000AB" w:rsidR="00A50C1E" w:rsidRPr="00C74D4A" w:rsidRDefault="004761AD" w:rsidP="00B6070D">
            <w:pPr>
              <w:pStyle w:val="ContactInf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C74D4A">
              <w:rPr>
                <w:rFonts w:ascii="Arial" w:hAnsi="Arial" w:cs="Arial"/>
                <w:sz w:val="24"/>
                <w:szCs w:val="24"/>
              </w:rPr>
              <w:t>Largest computer software manufacturer and developer</w:t>
            </w:r>
            <w:r w:rsidR="002B6815" w:rsidRPr="00C74D4A">
              <w:rPr>
                <w:rFonts w:ascii="Arial" w:hAnsi="Arial" w:cs="Arial"/>
                <w:sz w:val="24"/>
                <w:szCs w:val="24"/>
              </w:rPr>
              <w:t>.</w:t>
            </w:r>
            <w:r w:rsidR="00252E04"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B6815" w:rsidRPr="00C74D4A">
              <w:rPr>
                <w:rFonts w:ascii="Arial" w:hAnsi="Arial" w:cs="Arial"/>
                <w:sz w:val="24"/>
                <w:szCs w:val="24"/>
              </w:rPr>
              <w:t>A</w:t>
            </w:r>
            <w:r w:rsidR="00252E04" w:rsidRPr="00C74D4A">
              <w:rPr>
                <w:rFonts w:ascii="Arial" w:hAnsi="Arial" w:cs="Arial"/>
                <w:sz w:val="24"/>
                <w:szCs w:val="24"/>
              </w:rPr>
              <w:t>lso provide</w:t>
            </w:r>
            <w:r w:rsidR="009654D4" w:rsidRPr="00C74D4A">
              <w:rPr>
                <w:rFonts w:ascii="Arial" w:hAnsi="Arial" w:cs="Arial"/>
                <w:sz w:val="24"/>
                <w:szCs w:val="24"/>
              </w:rPr>
              <w:t xml:space="preserve"> s</w:t>
            </w:r>
            <w:r w:rsidR="002C2850" w:rsidRPr="00C74D4A">
              <w:rPr>
                <w:rFonts w:ascii="Arial" w:hAnsi="Arial" w:cs="Arial"/>
                <w:sz w:val="24"/>
                <w:szCs w:val="24"/>
              </w:rPr>
              <w:t xml:space="preserve">oftware license, </w:t>
            </w:r>
            <w:r w:rsidR="0003272F" w:rsidRPr="00C74D4A">
              <w:rPr>
                <w:rFonts w:ascii="Arial" w:hAnsi="Arial" w:cs="Arial"/>
                <w:sz w:val="24"/>
                <w:szCs w:val="24"/>
              </w:rPr>
              <w:t>customer s</w:t>
            </w:r>
            <w:r w:rsidR="00BE236E" w:rsidRPr="00C74D4A">
              <w:rPr>
                <w:rFonts w:ascii="Arial" w:hAnsi="Arial" w:cs="Arial"/>
                <w:sz w:val="24"/>
                <w:szCs w:val="24"/>
              </w:rPr>
              <w:t xml:space="preserve">upport for their </w:t>
            </w:r>
            <w:r w:rsidR="001B081A" w:rsidRPr="00C74D4A">
              <w:rPr>
                <w:rFonts w:ascii="Arial" w:hAnsi="Arial" w:cs="Arial"/>
                <w:sz w:val="24"/>
                <w:szCs w:val="24"/>
              </w:rPr>
              <w:t>personal computer and computing.</w:t>
            </w:r>
            <w:r w:rsidR="00861C29" w:rsidRPr="00C74D4A">
              <w:rPr>
                <w:rFonts w:ascii="Arial" w:hAnsi="Arial" w:cs="Arial"/>
                <w:sz w:val="24"/>
                <w:szCs w:val="24"/>
              </w:rPr>
              <w:t xml:space="preserve"> Exa</w:t>
            </w:r>
            <w:r w:rsidR="002B6815" w:rsidRPr="00C74D4A">
              <w:rPr>
                <w:rFonts w:ascii="Arial" w:hAnsi="Arial" w:cs="Arial"/>
                <w:sz w:val="24"/>
                <w:szCs w:val="24"/>
              </w:rPr>
              <w:t xml:space="preserve">mple of product- </w:t>
            </w:r>
            <w:r w:rsidR="00722BF0" w:rsidRPr="00C74D4A">
              <w:rPr>
                <w:rFonts w:ascii="Arial" w:hAnsi="Arial" w:cs="Arial"/>
                <w:sz w:val="24"/>
                <w:szCs w:val="24"/>
              </w:rPr>
              <w:t>Windows, Microsoft Azure</w:t>
            </w:r>
            <w:r w:rsidR="003A29D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2236B">
              <w:rPr>
                <w:rFonts w:ascii="Arial" w:hAnsi="Arial" w:cs="Arial"/>
                <w:sz w:val="24"/>
                <w:szCs w:val="24"/>
              </w:rPr>
              <w:t>O</w:t>
            </w:r>
            <w:r w:rsidR="003A29DF">
              <w:rPr>
                <w:rFonts w:ascii="Arial" w:hAnsi="Arial" w:cs="Arial"/>
                <w:sz w:val="24"/>
                <w:szCs w:val="24"/>
              </w:rPr>
              <w:t>ffice 365</w:t>
            </w:r>
            <w:r w:rsidR="00B2236B">
              <w:rPr>
                <w:rFonts w:ascii="Arial" w:hAnsi="Arial" w:cs="Arial"/>
                <w:sz w:val="24"/>
                <w:szCs w:val="24"/>
              </w:rPr>
              <w:t xml:space="preserve"> etc.</w:t>
            </w:r>
          </w:p>
          <w:p w14:paraId="2B8FCEF6" w14:textId="0473F900" w:rsidR="003F0758" w:rsidRPr="00C74D4A" w:rsidRDefault="003F0758" w:rsidP="00B6070D">
            <w:pPr>
              <w:pStyle w:val="ContactInf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51" w:type="dxa"/>
          </w:tcPr>
          <w:p w14:paraId="470388C9" w14:textId="03E4C0E3" w:rsidR="00B65562" w:rsidRPr="00C74D4A" w:rsidRDefault="00C405CF" w:rsidP="00B6070D">
            <w:pPr>
              <w:pStyle w:val="ContactInf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C74D4A">
              <w:rPr>
                <w:rFonts w:ascii="Arial" w:hAnsi="Arial" w:cs="Arial"/>
                <w:sz w:val="24"/>
                <w:szCs w:val="24"/>
              </w:rPr>
              <w:t>‘</w:t>
            </w:r>
            <w:r w:rsidR="00E544AC" w:rsidRPr="00C74D4A">
              <w:rPr>
                <w:rFonts w:ascii="Arial" w:hAnsi="Arial" w:cs="Arial"/>
                <w:sz w:val="24"/>
                <w:szCs w:val="24"/>
              </w:rPr>
              <w:t>Customer privacy</w:t>
            </w:r>
            <w:r w:rsidRPr="00C74D4A">
              <w:rPr>
                <w:rFonts w:ascii="Arial" w:hAnsi="Arial" w:cs="Arial"/>
                <w:sz w:val="24"/>
                <w:szCs w:val="24"/>
              </w:rPr>
              <w:t>’ effect</w:t>
            </w:r>
            <w:r w:rsidR="00B4135C" w:rsidRPr="00C74D4A">
              <w:rPr>
                <w:rFonts w:ascii="Arial" w:hAnsi="Arial" w:cs="Arial"/>
                <w:sz w:val="24"/>
                <w:szCs w:val="24"/>
              </w:rPr>
              <w:t xml:space="preserve"> the</w:t>
            </w:r>
            <w:r w:rsidR="003D62F6"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49E8" w:rsidRPr="00C74D4A">
              <w:rPr>
                <w:rFonts w:ascii="Arial" w:hAnsi="Arial" w:cs="Arial"/>
                <w:sz w:val="24"/>
                <w:szCs w:val="24"/>
              </w:rPr>
              <w:t>customer</w:t>
            </w:r>
            <w:r w:rsidR="00901382"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B1ED7" w:rsidRPr="00C74D4A">
              <w:rPr>
                <w:rFonts w:ascii="Arial" w:hAnsi="Arial" w:cs="Arial"/>
                <w:sz w:val="24"/>
                <w:szCs w:val="24"/>
              </w:rPr>
              <w:t xml:space="preserve">purchasing </w:t>
            </w:r>
            <w:r w:rsidR="008E79F5" w:rsidRPr="00C74D4A">
              <w:rPr>
                <w:rFonts w:ascii="Arial" w:hAnsi="Arial" w:cs="Arial"/>
                <w:sz w:val="24"/>
                <w:szCs w:val="24"/>
              </w:rPr>
              <w:t>decision</w:t>
            </w:r>
            <w:r w:rsidR="008E79F5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="00007102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Caudill and Murphy, 2000)</w:t>
            </w:r>
            <w:r w:rsidR="000D3104" w:rsidRPr="00C74D4A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4135C" w:rsidRPr="00C74D4A">
              <w:rPr>
                <w:rFonts w:ascii="Arial" w:hAnsi="Arial" w:cs="Arial"/>
                <w:sz w:val="24"/>
                <w:szCs w:val="24"/>
              </w:rPr>
              <w:t>customer al</w:t>
            </w:r>
            <w:r w:rsidR="008E79F5" w:rsidRPr="00C74D4A">
              <w:rPr>
                <w:rFonts w:ascii="Arial" w:hAnsi="Arial" w:cs="Arial"/>
                <w:sz w:val="24"/>
                <w:szCs w:val="24"/>
              </w:rPr>
              <w:t xml:space="preserve">ways </w:t>
            </w:r>
            <w:r w:rsidR="00C624F9" w:rsidRPr="00C74D4A">
              <w:rPr>
                <w:rFonts w:ascii="Arial" w:hAnsi="Arial" w:cs="Arial"/>
                <w:sz w:val="24"/>
                <w:szCs w:val="24"/>
              </w:rPr>
              <w:t xml:space="preserve">concern about </w:t>
            </w:r>
            <w:r w:rsidR="00A0566A" w:rsidRPr="00C74D4A">
              <w:rPr>
                <w:rFonts w:ascii="Arial" w:hAnsi="Arial" w:cs="Arial"/>
                <w:sz w:val="24"/>
                <w:szCs w:val="24"/>
              </w:rPr>
              <w:t xml:space="preserve">their </w:t>
            </w:r>
            <w:r w:rsidR="00633A9A" w:rsidRPr="00C74D4A">
              <w:rPr>
                <w:rFonts w:ascii="Arial" w:hAnsi="Arial" w:cs="Arial"/>
                <w:sz w:val="24"/>
                <w:szCs w:val="24"/>
              </w:rPr>
              <w:t xml:space="preserve">personal data </w:t>
            </w:r>
            <w:r w:rsidR="002F1E65" w:rsidRPr="00C74D4A">
              <w:rPr>
                <w:rFonts w:ascii="Arial" w:hAnsi="Arial" w:cs="Arial"/>
                <w:sz w:val="24"/>
                <w:szCs w:val="24"/>
              </w:rPr>
              <w:t xml:space="preserve">such as online payment, </w:t>
            </w:r>
            <w:r w:rsidR="006D3471" w:rsidRPr="00C74D4A">
              <w:rPr>
                <w:rFonts w:ascii="Arial" w:hAnsi="Arial" w:cs="Arial"/>
                <w:sz w:val="24"/>
                <w:szCs w:val="24"/>
              </w:rPr>
              <w:t xml:space="preserve">business </w:t>
            </w:r>
            <w:r w:rsidR="0077187E" w:rsidRPr="00C74D4A">
              <w:rPr>
                <w:rFonts w:ascii="Arial" w:hAnsi="Arial" w:cs="Arial"/>
                <w:sz w:val="24"/>
                <w:szCs w:val="24"/>
              </w:rPr>
              <w:t>confidential</w:t>
            </w:r>
            <w:r w:rsidR="005A381D" w:rsidRPr="00C74D4A">
              <w:rPr>
                <w:rFonts w:ascii="Arial" w:hAnsi="Arial" w:cs="Arial"/>
                <w:sz w:val="24"/>
                <w:szCs w:val="24"/>
              </w:rPr>
              <w:t xml:space="preserve"> document, </w:t>
            </w:r>
            <w:r w:rsidR="001D2AD4" w:rsidRPr="00C74D4A">
              <w:rPr>
                <w:rFonts w:ascii="Arial" w:hAnsi="Arial" w:cs="Arial"/>
                <w:sz w:val="24"/>
                <w:szCs w:val="24"/>
              </w:rPr>
              <w:t>email</w:t>
            </w:r>
            <w:r w:rsidR="0077187E" w:rsidRPr="00C74D4A">
              <w:rPr>
                <w:rFonts w:ascii="Arial" w:hAnsi="Arial" w:cs="Arial"/>
                <w:sz w:val="24"/>
                <w:szCs w:val="24"/>
              </w:rPr>
              <w:t>,</w:t>
            </w:r>
            <w:r w:rsidR="002D1BC4" w:rsidRPr="00C74D4A">
              <w:rPr>
                <w:rFonts w:ascii="Arial" w:hAnsi="Arial" w:cs="Arial"/>
                <w:sz w:val="24"/>
                <w:szCs w:val="24"/>
              </w:rPr>
              <w:t xml:space="preserve"> bank detail</w:t>
            </w:r>
            <w:r w:rsidR="001D2AD4" w:rsidRPr="00C74D4A">
              <w:rPr>
                <w:rFonts w:ascii="Arial" w:hAnsi="Arial" w:cs="Arial"/>
                <w:sz w:val="24"/>
                <w:szCs w:val="24"/>
              </w:rPr>
              <w:t xml:space="preserve"> and so on </w:t>
            </w:r>
            <w:r w:rsidR="005F337C" w:rsidRPr="00C74D4A">
              <w:rPr>
                <w:rFonts w:ascii="Arial" w:hAnsi="Arial" w:cs="Arial"/>
                <w:sz w:val="24"/>
                <w:szCs w:val="24"/>
              </w:rPr>
              <w:t xml:space="preserve">while they </w:t>
            </w:r>
            <w:r w:rsidR="002D1BC4" w:rsidRPr="00C74D4A">
              <w:rPr>
                <w:rFonts w:ascii="Arial" w:hAnsi="Arial" w:cs="Arial"/>
                <w:sz w:val="24"/>
                <w:szCs w:val="24"/>
              </w:rPr>
              <w:t xml:space="preserve">using or </w:t>
            </w:r>
            <w:r w:rsidR="003A1BB8" w:rsidRPr="00C74D4A">
              <w:rPr>
                <w:rFonts w:ascii="Arial" w:hAnsi="Arial" w:cs="Arial"/>
                <w:sz w:val="24"/>
                <w:szCs w:val="24"/>
              </w:rPr>
              <w:t xml:space="preserve">purchasing software </w:t>
            </w:r>
            <w:r w:rsidR="00636DB3" w:rsidRPr="00C74D4A">
              <w:rPr>
                <w:rFonts w:ascii="Arial" w:hAnsi="Arial" w:cs="Arial"/>
                <w:sz w:val="24"/>
                <w:szCs w:val="24"/>
              </w:rPr>
              <w:t xml:space="preserve">or having </w:t>
            </w:r>
            <w:r w:rsidR="003C632F" w:rsidRPr="00C74D4A">
              <w:rPr>
                <w:rFonts w:ascii="Arial" w:hAnsi="Arial" w:cs="Arial"/>
                <w:sz w:val="24"/>
                <w:szCs w:val="24"/>
              </w:rPr>
              <w:t>a  cloud service</w:t>
            </w:r>
            <w:r w:rsidR="003A1BB8"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C632F" w:rsidRPr="00C74D4A">
              <w:rPr>
                <w:rFonts w:ascii="Arial" w:hAnsi="Arial" w:cs="Arial"/>
                <w:sz w:val="24"/>
                <w:szCs w:val="24"/>
              </w:rPr>
              <w:t xml:space="preserve">from </w:t>
            </w:r>
            <w:r w:rsidR="00A04F60" w:rsidRPr="00C74D4A">
              <w:rPr>
                <w:rFonts w:ascii="Arial" w:hAnsi="Arial" w:cs="Arial"/>
                <w:sz w:val="24"/>
                <w:szCs w:val="24"/>
              </w:rPr>
              <w:t>service provider. Mi</w:t>
            </w:r>
            <w:r w:rsidR="002542E9" w:rsidRPr="00C74D4A">
              <w:rPr>
                <w:rFonts w:ascii="Arial" w:hAnsi="Arial" w:cs="Arial"/>
                <w:sz w:val="24"/>
                <w:szCs w:val="24"/>
              </w:rPr>
              <w:t xml:space="preserve">crosoft </w:t>
            </w:r>
            <w:r w:rsidR="006451EC">
              <w:rPr>
                <w:rFonts w:ascii="Arial" w:hAnsi="Arial" w:cs="Arial"/>
                <w:sz w:val="24"/>
                <w:szCs w:val="24"/>
              </w:rPr>
              <w:t>e</w:t>
            </w:r>
            <w:r w:rsidR="007A6339">
              <w:rPr>
                <w:rFonts w:ascii="Arial" w:hAnsi="Arial" w:cs="Arial"/>
                <w:sz w:val="24"/>
                <w:szCs w:val="24"/>
              </w:rPr>
              <w:t xml:space="preserve">thically and </w:t>
            </w:r>
            <w:r w:rsidR="005D57F7" w:rsidRPr="00C74D4A">
              <w:rPr>
                <w:rFonts w:ascii="Arial" w:hAnsi="Arial" w:cs="Arial"/>
                <w:sz w:val="24"/>
                <w:szCs w:val="24"/>
              </w:rPr>
              <w:t xml:space="preserve">carefully handle </w:t>
            </w:r>
            <w:r w:rsidR="0031220F" w:rsidRPr="00C74D4A">
              <w:rPr>
                <w:rFonts w:ascii="Arial" w:hAnsi="Arial" w:cs="Arial"/>
                <w:sz w:val="24"/>
                <w:szCs w:val="24"/>
              </w:rPr>
              <w:t>customer privacy by continually updat</w:t>
            </w:r>
            <w:r w:rsidR="004F48AF" w:rsidRPr="00C74D4A">
              <w:rPr>
                <w:rFonts w:ascii="Arial" w:hAnsi="Arial" w:cs="Arial"/>
                <w:sz w:val="24"/>
                <w:szCs w:val="24"/>
              </w:rPr>
              <w:t>ing their privacy policies</w:t>
            </w:r>
            <w:r w:rsidR="00350426" w:rsidRPr="00C74D4A">
              <w:rPr>
                <w:rFonts w:ascii="Arial" w:hAnsi="Arial" w:cs="Arial"/>
                <w:sz w:val="24"/>
                <w:szCs w:val="24"/>
              </w:rPr>
              <w:t>.</w:t>
            </w:r>
            <w:r w:rsidR="003C14D8" w:rsidRPr="00C74D4A">
              <w:rPr>
                <w:rFonts w:ascii="Arial" w:hAnsi="Arial" w:cs="Arial"/>
                <w:sz w:val="24"/>
                <w:szCs w:val="24"/>
              </w:rPr>
              <w:t xml:space="preserve"> For example, </w:t>
            </w:r>
            <w:r w:rsidR="004B59FC" w:rsidRPr="00C74D4A">
              <w:rPr>
                <w:rFonts w:ascii="Arial" w:hAnsi="Arial" w:cs="Arial"/>
                <w:sz w:val="24"/>
                <w:szCs w:val="24"/>
              </w:rPr>
              <w:t>in June 2020</w:t>
            </w:r>
            <w:r w:rsidR="00E46CC2" w:rsidRPr="00C74D4A">
              <w:rPr>
                <w:rFonts w:ascii="Arial" w:hAnsi="Arial" w:cs="Arial"/>
                <w:sz w:val="24"/>
                <w:szCs w:val="24"/>
              </w:rPr>
              <w:t xml:space="preserve">, they </w:t>
            </w:r>
            <w:r w:rsidR="00954B3C" w:rsidRPr="00C74D4A">
              <w:rPr>
                <w:rFonts w:ascii="Arial" w:hAnsi="Arial" w:cs="Arial"/>
                <w:sz w:val="24"/>
                <w:szCs w:val="24"/>
              </w:rPr>
              <w:t>edit</w:t>
            </w:r>
            <w:r w:rsidR="00E46CC2" w:rsidRPr="00C74D4A">
              <w:rPr>
                <w:rFonts w:ascii="Arial" w:hAnsi="Arial" w:cs="Arial"/>
                <w:sz w:val="24"/>
                <w:szCs w:val="24"/>
              </w:rPr>
              <w:t xml:space="preserve"> their privacy </w:t>
            </w:r>
            <w:r w:rsidR="00B11496" w:rsidRPr="00C74D4A">
              <w:rPr>
                <w:rFonts w:ascii="Arial" w:hAnsi="Arial" w:cs="Arial"/>
                <w:sz w:val="24"/>
                <w:szCs w:val="24"/>
              </w:rPr>
              <w:t xml:space="preserve">policy statement </w:t>
            </w:r>
            <w:r w:rsidR="00F52600" w:rsidRPr="00C74D4A">
              <w:rPr>
                <w:rFonts w:ascii="Arial" w:hAnsi="Arial" w:cs="Arial"/>
                <w:sz w:val="24"/>
                <w:szCs w:val="24"/>
              </w:rPr>
              <w:t xml:space="preserve">to improve transparency and </w:t>
            </w:r>
            <w:r w:rsidR="00E343DD" w:rsidRPr="00C74D4A">
              <w:rPr>
                <w:rFonts w:ascii="Arial" w:hAnsi="Arial" w:cs="Arial"/>
                <w:sz w:val="24"/>
                <w:szCs w:val="24"/>
              </w:rPr>
              <w:t xml:space="preserve">readability </w:t>
            </w:r>
            <w:r w:rsidR="00145B69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(Nadella, 2020)</w:t>
            </w:r>
            <w:r w:rsidR="0058316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2835E2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1220F"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A381D"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65562" w:rsidRPr="00C74D4A" w14:paraId="535A035F" w14:textId="77777777" w:rsidTr="000450EA">
        <w:tc>
          <w:tcPr>
            <w:tcW w:w="426" w:type="dxa"/>
          </w:tcPr>
          <w:p w14:paraId="302F24F0" w14:textId="2B3FA592" w:rsidR="00B65562" w:rsidRPr="00C74D4A" w:rsidRDefault="00954B3C" w:rsidP="00B6070D">
            <w:pPr>
              <w:pStyle w:val="ContactInfo"/>
              <w:jc w:val="left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C74D4A">
              <w:rPr>
                <w:rFonts w:ascii="Arial" w:hAnsi="Arial" w:cs="Arial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09DFA765" w14:textId="1A63A3E9" w:rsidR="00B65562" w:rsidRDefault="00005C29" w:rsidP="00B6070D">
            <w:pPr>
              <w:pStyle w:val="ContactInfo"/>
              <w:jc w:val="left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C74D4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JD </w:t>
            </w:r>
            <w:r w:rsidR="00306EA8" w:rsidRPr="00C74D4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</w:t>
            </w:r>
            <w:r w:rsidR="008252B8" w:rsidRPr="00C74D4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eatherspoon</w:t>
            </w:r>
          </w:p>
          <w:p w14:paraId="7B93F03E" w14:textId="77777777" w:rsidR="00567570" w:rsidRPr="00C74D4A" w:rsidRDefault="00567570" w:rsidP="00B6070D">
            <w:pPr>
              <w:pStyle w:val="ContactInfo"/>
              <w:jc w:val="left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1BA8E9D3" w14:textId="4155EC38" w:rsidR="00AC4409" w:rsidRPr="00C74D4A" w:rsidRDefault="006D5246" w:rsidP="00B6070D">
            <w:pPr>
              <w:pStyle w:val="ContactInf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C74D4A">
              <w:rPr>
                <w:rFonts w:ascii="Arial" w:hAnsi="Arial" w:cs="Arial"/>
                <w:sz w:val="24"/>
                <w:szCs w:val="24"/>
              </w:rPr>
              <w:t xml:space="preserve">One of the </w:t>
            </w:r>
            <w:r w:rsidR="00143C56" w:rsidRPr="00C74D4A">
              <w:rPr>
                <w:rFonts w:ascii="Arial" w:hAnsi="Arial" w:cs="Arial"/>
                <w:sz w:val="24"/>
                <w:szCs w:val="24"/>
              </w:rPr>
              <w:t>UK’s largest</w:t>
            </w:r>
            <w:r w:rsidR="00EF68C1" w:rsidRPr="00C74D4A">
              <w:rPr>
                <w:rFonts w:ascii="Arial" w:hAnsi="Arial" w:cs="Arial"/>
                <w:sz w:val="24"/>
                <w:szCs w:val="24"/>
              </w:rPr>
              <w:t xml:space="preserve"> chain</w:t>
            </w:r>
            <w:r w:rsidR="00143C56" w:rsidRPr="00C74D4A">
              <w:rPr>
                <w:rFonts w:ascii="Arial" w:hAnsi="Arial" w:cs="Arial"/>
                <w:sz w:val="24"/>
                <w:szCs w:val="24"/>
              </w:rPr>
              <w:t xml:space="preserve"> pub</w:t>
            </w:r>
            <w:r w:rsidR="00EF68C1" w:rsidRPr="00C74D4A">
              <w:rPr>
                <w:rFonts w:ascii="Arial" w:hAnsi="Arial" w:cs="Arial"/>
                <w:sz w:val="24"/>
                <w:szCs w:val="24"/>
              </w:rPr>
              <w:t xml:space="preserve"> business </w:t>
            </w:r>
            <w:r w:rsidR="008B30DC" w:rsidRPr="00C74D4A">
              <w:rPr>
                <w:rFonts w:ascii="Arial" w:hAnsi="Arial" w:cs="Arial"/>
                <w:sz w:val="24"/>
                <w:szCs w:val="24"/>
              </w:rPr>
              <w:t xml:space="preserve">and they are </w:t>
            </w:r>
            <w:r w:rsidR="009C5DDE" w:rsidRPr="00C74D4A">
              <w:rPr>
                <w:rFonts w:ascii="Arial" w:hAnsi="Arial" w:cs="Arial"/>
                <w:sz w:val="24"/>
                <w:szCs w:val="24"/>
              </w:rPr>
              <w:t>running</w:t>
            </w:r>
            <w:r w:rsidR="0013458B"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35381" w:rsidRPr="00C74D4A">
              <w:rPr>
                <w:rFonts w:ascii="Arial" w:hAnsi="Arial" w:cs="Arial"/>
                <w:sz w:val="24"/>
                <w:szCs w:val="24"/>
              </w:rPr>
              <w:t>8</w:t>
            </w:r>
            <w:r w:rsidR="006E0ED7" w:rsidRPr="00C74D4A">
              <w:rPr>
                <w:rFonts w:ascii="Arial" w:hAnsi="Arial" w:cs="Arial"/>
                <w:sz w:val="24"/>
                <w:szCs w:val="24"/>
              </w:rPr>
              <w:t>79 p</w:t>
            </w:r>
            <w:r w:rsidR="00136067" w:rsidRPr="00C74D4A">
              <w:rPr>
                <w:rFonts w:ascii="Arial" w:hAnsi="Arial" w:cs="Arial"/>
                <w:sz w:val="24"/>
                <w:szCs w:val="24"/>
              </w:rPr>
              <w:t xml:space="preserve">ubs in UK and </w:t>
            </w:r>
            <w:r w:rsidR="009C5DDE" w:rsidRPr="00C74D4A">
              <w:rPr>
                <w:rFonts w:ascii="Arial" w:hAnsi="Arial" w:cs="Arial"/>
                <w:sz w:val="24"/>
                <w:szCs w:val="24"/>
              </w:rPr>
              <w:t>Ire</w:t>
            </w:r>
            <w:r w:rsidR="00D971C7" w:rsidRPr="00C74D4A">
              <w:rPr>
                <w:rFonts w:ascii="Arial" w:hAnsi="Arial" w:cs="Arial"/>
                <w:sz w:val="24"/>
                <w:szCs w:val="24"/>
              </w:rPr>
              <w:t>land.</w:t>
            </w:r>
            <w:r w:rsidR="00143C56"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7251" w:type="dxa"/>
          </w:tcPr>
          <w:p w14:paraId="00A9A4A5" w14:textId="77777777" w:rsidR="00394740" w:rsidRDefault="00B85478" w:rsidP="00B6070D">
            <w:pPr>
              <w:pStyle w:val="ContactInfo"/>
              <w:jc w:val="left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74D4A">
              <w:rPr>
                <w:rFonts w:ascii="Arial" w:hAnsi="Arial" w:cs="Arial"/>
                <w:sz w:val="24"/>
                <w:szCs w:val="24"/>
              </w:rPr>
              <w:t>For ethical trading</w:t>
            </w:r>
            <w:r w:rsidR="00326CD4" w:rsidRPr="00C74D4A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34E0A" w:rsidRPr="00C74D4A">
              <w:rPr>
                <w:rFonts w:ascii="Arial" w:hAnsi="Arial" w:cs="Arial"/>
                <w:sz w:val="24"/>
                <w:szCs w:val="24"/>
              </w:rPr>
              <w:t xml:space="preserve">Weatherspoon’s </w:t>
            </w:r>
            <w:r w:rsidR="004D5C68" w:rsidRPr="00C74D4A">
              <w:rPr>
                <w:rFonts w:ascii="Arial" w:hAnsi="Arial" w:cs="Arial"/>
                <w:sz w:val="24"/>
                <w:szCs w:val="24"/>
              </w:rPr>
              <w:t xml:space="preserve">continually improve </w:t>
            </w:r>
            <w:r w:rsidR="0084555B" w:rsidRPr="00C74D4A">
              <w:rPr>
                <w:rFonts w:ascii="Arial" w:hAnsi="Arial" w:cs="Arial"/>
                <w:sz w:val="24"/>
                <w:szCs w:val="24"/>
              </w:rPr>
              <w:t xml:space="preserve">the quality of their food and </w:t>
            </w:r>
            <w:r w:rsidR="005B6BDB" w:rsidRPr="00C74D4A">
              <w:rPr>
                <w:rFonts w:ascii="Arial" w:hAnsi="Arial" w:cs="Arial"/>
                <w:sz w:val="24"/>
                <w:szCs w:val="24"/>
              </w:rPr>
              <w:t xml:space="preserve">provide customer </w:t>
            </w:r>
            <w:r w:rsidR="00415E7F" w:rsidRPr="00C74D4A">
              <w:rPr>
                <w:rFonts w:ascii="Arial" w:hAnsi="Arial" w:cs="Arial"/>
                <w:sz w:val="24"/>
                <w:szCs w:val="24"/>
              </w:rPr>
              <w:t xml:space="preserve">with information </w:t>
            </w:r>
            <w:r w:rsidR="00A74AD6" w:rsidRPr="00C74D4A">
              <w:rPr>
                <w:rFonts w:ascii="Arial" w:hAnsi="Arial" w:cs="Arial"/>
                <w:sz w:val="24"/>
                <w:szCs w:val="24"/>
              </w:rPr>
              <w:t xml:space="preserve">about their product range </w:t>
            </w:r>
            <w:r w:rsidR="00292F3F" w:rsidRPr="00C74D4A">
              <w:rPr>
                <w:rFonts w:ascii="Arial" w:hAnsi="Arial" w:cs="Arial"/>
                <w:sz w:val="24"/>
                <w:szCs w:val="24"/>
              </w:rPr>
              <w:t>to</w:t>
            </w:r>
            <w:r w:rsidR="00FE58AB"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92F3F" w:rsidRPr="00C74D4A">
              <w:rPr>
                <w:rFonts w:ascii="Arial" w:hAnsi="Arial" w:cs="Arial"/>
                <w:sz w:val="24"/>
                <w:szCs w:val="24"/>
              </w:rPr>
              <w:t>help customers</w:t>
            </w:r>
            <w:r w:rsidR="00FE58AB" w:rsidRPr="00C74D4A">
              <w:rPr>
                <w:rFonts w:ascii="Arial" w:hAnsi="Arial" w:cs="Arial"/>
                <w:sz w:val="24"/>
                <w:szCs w:val="24"/>
              </w:rPr>
              <w:t xml:space="preserve"> to</w:t>
            </w:r>
            <w:r w:rsidR="006C6D56" w:rsidRPr="00C74D4A">
              <w:rPr>
                <w:rFonts w:ascii="Arial" w:hAnsi="Arial" w:cs="Arial"/>
                <w:sz w:val="24"/>
                <w:szCs w:val="24"/>
              </w:rPr>
              <w:t xml:space="preserve"> make decision </w:t>
            </w:r>
            <w:r w:rsidR="002F2948" w:rsidRPr="00C74D4A">
              <w:rPr>
                <w:rFonts w:ascii="Arial" w:hAnsi="Arial" w:cs="Arial"/>
                <w:sz w:val="24"/>
                <w:szCs w:val="24"/>
              </w:rPr>
              <w:t xml:space="preserve">about their food </w:t>
            </w:r>
            <w:r w:rsidR="00B94E91" w:rsidRPr="00C74D4A">
              <w:rPr>
                <w:rFonts w:ascii="Arial" w:hAnsi="Arial" w:cs="Arial"/>
                <w:sz w:val="24"/>
                <w:szCs w:val="24"/>
              </w:rPr>
              <w:t>purchase</w:t>
            </w:r>
            <w:r w:rsidR="0099662B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(J D Wetherspoon, 2020)</w:t>
            </w:r>
            <w:r w:rsidR="00615B85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2C4E13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For example, </w:t>
            </w:r>
            <w:r w:rsidR="000B7FD3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in menu they clearly in</w:t>
            </w:r>
            <w:r w:rsidR="00B71C43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troduce about food calories</w:t>
            </w:r>
            <w:r w:rsidR="005F3E5D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, salt reduction</w:t>
            </w:r>
            <w:r w:rsidR="00AE6DFD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, allergens information</w:t>
            </w:r>
            <w:r w:rsidR="005F3E5D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and so </w:t>
            </w:r>
            <w:r w:rsidR="00BF1011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on.</w:t>
            </w:r>
            <w:r w:rsidR="000B7FD3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3006E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Which made </w:t>
            </w:r>
            <w:r w:rsidR="00D8779B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build the </w:t>
            </w:r>
            <w:r w:rsidR="00A7201F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strong </w:t>
            </w:r>
            <w:r w:rsidR="00D8779B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customer</w:t>
            </w:r>
            <w:r w:rsidR="00601E45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relation </w:t>
            </w:r>
            <w:r w:rsidR="00995C93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and make customer return.</w:t>
            </w:r>
            <w:r w:rsidR="00601E45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8779B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A1F06F0" w14:textId="2D67C2D1" w:rsidR="00B65562" w:rsidRPr="00C74D4A" w:rsidRDefault="00292F3F" w:rsidP="00B6070D">
            <w:pPr>
              <w:pStyle w:val="ContactInf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15E7F"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34E0A"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5478"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65562" w:rsidRPr="00C74D4A" w14:paraId="6F3A1FD0" w14:textId="77777777" w:rsidTr="000450EA">
        <w:tc>
          <w:tcPr>
            <w:tcW w:w="426" w:type="dxa"/>
          </w:tcPr>
          <w:p w14:paraId="3F4039B7" w14:textId="1ED6AB7A" w:rsidR="00B65562" w:rsidRPr="00C74D4A" w:rsidRDefault="009B3F00" w:rsidP="00B6070D">
            <w:pPr>
              <w:pStyle w:val="ContactInfo"/>
              <w:jc w:val="left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C74D4A">
              <w:rPr>
                <w:rFonts w:ascii="Arial" w:hAnsi="Arial" w:cs="Arial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14:paraId="0591D9B0" w14:textId="25020017" w:rsidR="005F5CF7" w:rsidRPr="00C74D4A" w:rsidRDefault="005F58AA" w:rsidP="005F58AA">
            <w:pPr>
              <w:pStyle w:val="ContactInfo"/>
              <w:jc w:val="both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C74D4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Hy</w:t>
            </w:r>
            <w:r w:rsidR="005F5CF7" w:rsidRPr="00C74D4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undai</w:t>
            </w:r>
            <w:r w:rsidR="00005C29" w:rsidRPr="00C74D4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Automobile</w:t>
            </w:r>
            <w:r w:rsidR="00D76F37" w:rsidRPr="00C74D4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 </w:t>
            </w:r>
          </w:p>
          <w:p w14:paraId="1DF2F208" w14:textId="2ECFFFAC" w:rsidR="00B65562" w:rsidRPr="00C74D4A" w:rsidRDefault="00405820" w:rsidP="00633EE4">
            <w:pPr>
              <w:pStyle w:val="ContactInfo"/>
              <w:jc w:val="left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C74D4A">
              <w:rPr>
                <w:rFonts w:ascii="Arial" w:hAnsi="Arial" w:cs="Arial"/>
                <w:sz w:val="24"/>
                <w:szCs w:val="24"/>
              </w:rPr>
              <w:t xml:space="preserve">One of the </w:t>
            </w:r>
            <w:r w:rsidR="00CF1616" w:rsidRPr="00C74D4A">
              <w:rPr>
                <w:rFonts w:ascii="Arial" w:hAnsi="Arial" w:cs="Arial"/>
                <w:sz w:val="24"/>
                <w:szCs w:val="24"/>
              </w:rPr>
              <w:t xml:space="preserve">world’s largest </w:t>
            </w:r>
            <w:r w:rsidR="00FD0FCB" w:rsidRPr="00C74D4A">
              <w:rPr>
                <w:rFonts w:ascii="Arial" w:hAnsi="Arial" w:cs="Arial"/>
                <w:sz w:val="24"/>
                <w:szCs w:val="24"/>
              </w:rPr>
              <w:t>car manufacturer</w:t>
            </w:r>
            <w:r w:rsidR="00633E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C7170" w:rsidRPr="00C74D4A">
              <w:rPr>
                <w:rFonts w:ascii="Arial" w:hAnsi="Arial" w:cs="Arial"/>
                <w:sz w:val="24"/>
                <w:szCs w:val="24"/>
              </w:rPr>
              <w:t>by regularly updating their product range</w:t>
            </w:r>
            <w:r w:rsidR="00C103C3" w:rsidRPr="00C74D4A">
              <w:rPr>
                <w:rFonts w:ascii="Arial" w:hAnsi="Arial" w:cs="Arial"/>
                <w:sz w:val="24"/>
                <w:szCs w:val="24"/>
              </w:rPr>
              <w:t xml:space="preserve"> and industry leading </w:t>
            </w:r>
            <w:r w:rsidR="00C56418" w:rsidRPr="00C74D4A">
              <w:rPr>
                <w:rFonts w:ascii="Arial" w:hAnsi="Arial" w:cs="Arial"/>
                <w:sz w:val="24"/>
                <w:szCs w:val="24"/>
              </w:rPr>
              <w:t>warranty</w:t>
            </w:r>
            <w:r w:rsidR="00C103C3" w:rsidRPr="00C74D4A">
              <w:rPr>
                <w:rFonts w:ascii="Arial" w:hAnsi="Arial" w:cs="Arial"/>
                <w:sz w:val="24"/>
                <w:szCs w:val="24"/>
              </w:rPr>
              <w:t>.</w:t>
            </w:r>
            <w:r w:rsidR="00D76F37" w:rsidRPr="00C74D4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                   </w:t>
            </w:r>
          </w:p>
        </w:tc>
        <w:tc>
          <w:tcPr>
            <w:tcW w:w="7251" w:type="dxa"/>
          </w:tcPr>
          <w:p w14:paraId="25853368" w14:textId="1E5B4F9A" w:rsidR="00B65562" w:rsidRDefault="000A5F39" w:rsidP="00B6070D">
            <w:pPr>
              <w:pStyle w:val="ContactInfo"/>
              <w:jc w:val="left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74D4A">
              <w:rPr>
                <w:rFonts w:ascii="Arial" w:hAnsi="Arial" w:cs="Arial"/>
                <w:sz w:val="24"/>
                <w:szCs w:val="24"/>
              </w:rPr>
              <w:t>It is cleared from Hyundai</w:t>
            </w:r>
            <w:r w:rsidR="009A7BD0">
              <w:rPr>
                <w:rFonts w:ascii="Arial" w:hAnsi="Arial" w:cs="Arial"/>
                <w:sz w:val="24"/>
                <w:szCs w:val="24"/>
              </w:rPr>
              <w:t>’s</w:t>
            </w:r>
            <w:r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374D6" w:rsidRPr="00C74D4A">
              <w:rPr>
                <w:rFonts w:ascii="Arial" w:hAnsi="Arial" w:cs="Arial"/>
                <w:sz w:val="24"/>
                <w:szCs w:val="24"/>
              </w:rPr>
              <w:t>core value</w:t>
            </w:r>
            <w:r w:rsidR="002C4C0A" w:rsidRPr="00C74D4A">
              <w:rPr>
                <w:rFonts w:ascii="Arial" w:hAnsi="Arial" w:cs="Arial"/>
                <w:sz w:val="24"/>
                <w:szCs w:val="24"/>
              </w:rPr>
              <w:t xml:space="preserve"> of their ethical trading in terms of customer experience. </w:t>
            </w:r>
            <w:r w:rsidR="00152C51" w:rsidRPr="00C74D4A">
              <w:rPr>
                <w:rFonts w:ascii="Arial" w:hAnsi="Arial" w:cs="Arial"/>
                <w:sz w:val="24"/>
                <w:szCs w:val="24"/>
              </w:rPr>
              <w:t xml:space="preserve">Number one core value is </w:t>
            </w:r>
            <w:r w:rsidR="00D027AF" w:rsidRPr="00C74D4A">
              <w:rPr>
                <w:rFonts w:ascii="Arial" w:hAnsi="Arial" w:cs="Arial"/>
                <w:sz w:val="24"/>
                <w:szCs w:val="24"/>
              </w:rPr>
              <w:t>‘C</w:t>
            </w:r>
            <w:r w:rsidR="00152C51" w:rsidRPr="00C74D4A">
              <w:rPr>
                <w:rFonts w:ascii="Arial" w:hAnsi="Arial" w:cs="Arial"/>
                <w:sz w:val="24"/>
                <w:szCs w:val="24"/>
              </w:rPr>
              <w:t>ustomer</w:t>
            </w:r>
            <w:r w:rsidR="00D027AF" w:rsidRPr="00C74D4A">
              <w:rPr>
                <w:rFonts w:ascii="Arial" w:hAnsi="Arial" w:cs="Arial"/>
                <w:sz w:val="24"/>
                <w:szCs w:val="24"/>
              </w:rPr>
              <w:t>’</w:t>
            </w:r>
            <w:r w:rsidR="00152C51"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1AB5" w:rsidRPr="00C74D4A">
              <w:rPr>
                <w:rFonts w:ascii="Arial" w:hAnsi="Arial" w:cs="Arial"/>
                <w:sz w:val="24"/>
                <w:szCs w:val="24"/>
              </w:rPr>
              <w:t>which is Hy</w:t>
            </w:r>
            <w:r w:rsidR="00E46162" w:rsidRPr="00C74D4A">
              <w:rPr>
                <w:rFonts w:ascii="Arial" w:hAnsi="Arial" w:cs="Arial"/>
                <w:sz w:val="24"/>
                <w:szCs w:val="24"/>
              </w:rPr>
              <w:t>u</w:t>
            </w:r>
            <w:r w:rsidR="003C5923" w:rsidRPr="00C74D4A">
              <w:rPr>
                <w:rFonts w:ascii="Arial" w:hAnsi="Arial" w:cs="Arial"/>
                <w:sz w:val="24"/>
                <w:szCs w:val="24"/>
              </w:rPr>
              <w:t xml:space="preserve">ndai </w:t>
            </w:r>
            <w:r w:rsidR="00047C00" w:rsidRPr="00C74D4A">
              <w:rPr>
                <w:rFonts w:ascii="Arial" w:hAnsi="Arial" w:cs="Arial"/>
                <w:sz w:val="24"/>
                <w:szCs w:val="24"/>
              </w:rPr>
              <w:t xml:space="preserve">promote </w:t>
            </w:r>
            <w:r w:rsidR="001C46C3" w:rsidRPr="00C74D4A">
              <w:rPr>
                <w:rFonts w:ascii="Arial" w:hAnsi="Arial" w:cs="Arial"/>
                <w:sz w:val="24"/>
                <w:szCs w:val="24"/>
              </w:rPr>
              <w:t>customer-driven corp</w:t>
            </w:r>
            <w:r w:rsidR="00017D4E" w:rsidRPr="00C74D4A">
              <w:rPr>
                <w:rFonts w:ascii="Arial" w:hAnsi="Arial" w:cs="Arial"/>
                <w:sz w:val="24"/>
                <w:szCs w:val="24"/>
              </w:rPr>
              <w:t xml:space="preserve">orate culture </w:t>
            </w:r>
            <w:r w:rsidR="00F236A4" w:rsidRPr="00C74D4A">
              <w:rPr>
                <w:rFonts w:ascii="Arial" w:hAnsi="Arial" w:cs="Arial"/>
                <w:sz w:val="24"/>
                <w:szCs w:val="24"/>
              </w:rPr>
              <w:t xml:space="preserve">by providing the best </w:t>
            </w:r>
            <w:r w:rsidR="0033574E" w:rsidRPr="00C74D4A">
              <w:rPr>
                <w:rFonts w:ascii="Arial" w:hAnsi="Arial" w:cs="Arial"/>
                <w:sz w:val="24"/>
                <w:szCs w:val="24"/>
              </w:rPr>
              <w:t xml:space="preserve">quality and impeccable </w:t>
            </w:r>
            <w:r w:rsidR="00793844" w:rsidRPr="00C74D4A">
              <w:rPr>
                <w:rFonts w:ascii="Arial" w:hAnsi="Arial" w:cs="Arial"/>
                <w:sz w:val="24"/>
                <w:szCs w:val="24"/>
              </w:rPr>
              <w:t>service</w:t>
            </w:r>
            <w:r w:rsidR="00E41C59" w:rsidRPr="00C74D4A">
              <w:rPr>
                <w:rFonts w:ascii="Arial" w:hAnsi="Arial" w:cs="Arial"/>
                <w:sz w:val="24"/>
                <w:szCs w:val="24"/>
              </w:rPr>
              <w:t xml:space="preserve"> with </w:t>
            </w:r>
            <w:r w:rsidR="00380CBC" w:rsidRPr="00C74D4A">
              <w:rPr>
                <w:rFonts w:ascii="Arial" w:hAnsi="Arial" w:cs="Arial"/>
                <w:sz w:val="24"/>
                <w:szCs w:val="24"/>
              </w:rPr>
              <w:t>all</w:t>
            </w:r>
            <w:r w:rsidR="00E41C59" w:rsidRPr="00C74D4A">
              <w:rPr>
                <w:rFonts w:ascii="Arial" w:hAnsi="Arial" w:cs="Arial"/>
                <w:sz w:val="24"/>
                <w:szCs w:val="24"/>
              </w:rPr>
              <w:t xml:space="preserve"> t</w:t>
            </w:r>
            <w:r w:rsidR="00C50CDF" w:rsidRPr="00C74D4A">
              <w:rPr>
                <w:rFonts w:ascii="Arial" w:hAnsi="Arial" w:cs="Arial"/>
                <w:sz w:val="24"/>
                <w:szCs w:val="24"/>
              </w:rPr>
              <w:t>h</w:t>
            </w:r>
            <w:r w:rsidR="00751816" w:rsidRPr="00C74D4A">
              <w:rPr>
                <w:rFonts w:ascii="Arial" w:hAnsi="Arial" w:cs="Arial"/>
                <w:sz w:val="24"/>
                <w:szCs w:val="24"/>
              </w:rPr>
              <w:t xml:space="preserve">eir </w:t>
            </w:r>
            <w:r w:rsidR="00D34EE1" w:rsidRPr="00C74D4A">
              <w:rPr>
                <w:rFonts w:ascii="Arial" w:hAnsi="Arial" w:cs="Arial"/>
                <w:sz w:val="24"/>
                <w:szCs w:val="24"/>
              </w:rPr>
              <w:t>efforts at satisf</w:t>
            </w:r>
            <w:r w:rsidR="0052213C" w:rsidRPr="00C74D4A">
              <w:rPr>
                <w:rFonts w:ascii="Arial" w:hAnsi="Arial" w:cs="Arial"/>
                <w:sz w:val="24"/>
                <w:szCs w:val="24"/>
              </w:rPr>
              <w:t>y</w:t>
            </w:r>
            <w:r w:rsidR="003C274D" w:rsidRPr="00C74D4A">
              <w:rPr>
                <w:rFonts w:ascii="Arial" w:hAnsi="Arial" w:cs="Arial"/>
                <w:sz w:val="24"/>
                <w:szCs w:val="24"/>
              </w:rPr>
              <w:t xml:space="preserve">ing </w:t>
            </w:r>
            <w:r w:rsidR="00460A2A" w:rsidRPr="00C74D4A">
              <w:rPr>
                <w:rFonts w:ascii="Arial" w:hAnsi="Arial" w:cs="Arial"/>
                <w:sz w:val="24"/>
                <w:szCs w:val="24"/>
              </w:rPr>
              <w:t xml:space="preserve">their </w:t>
            </w:r>
            <w:r w:rsidR="003C274D" w:rsidRPr="00C74D4A">
              <w:rPr>
                <w:rFonts w:ascii="Arial" w:hAnsi="Arial" w:cs="Arial"/>
                <w:sz w:val="24"/>
                <w:szCs w:val="24"/>
              </w:rPr>
              <w:t>customer</w:t>
            </w:r>
            <w:r w:rsidR="009E2BAC" w:rsidRPr="00C74D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E2BAC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(2019 Sustainability Report, 2020)</w:t>
            </w:r>
            <w:r w:rsidR="00380CBC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0C3BDA80" w14:textId="071E03D2" w:rsidR="00394740" w:rsidRPr="00C74D4A" w:rsidRDefault="00394740" w:rsidP="00B6070D">
            <w:pPr>
              <w:pStyle w:val="ContactInf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8C90F4" w14:textId="1BF65636" w:rsidR="0092425F" w:rsidRPr="00C74D4A" w:rsidRDefault="0092425F" w:rsidP="00B6070D">
      <w:pPr>
        <w:pStyle w:val="ContactInfo"/>
        <w:ind w:left="360"/>
        <w:jc w:val="left"/>
        <w:rPr>
          <w:rFonts w:ascii="Arial" w:hAnsi="Arial" w:cs="Arial"/>
          <w:i/>
          <w:iCs/>
          <w:sz w:val="24"/>
          <w:szCs w:val="24"/>
          <w:u w:val="single"/>
        </w:rPr>
      </w:pPr>
    </w:p>
    <w:p w14:paraId="359B1338" w14:textId="1675BA67" w:rsidR="00611EDB" w:rsidRPr="00C74D4A" w:rsidRDefault="006A147B" w:rsidP="001B0935">
      <w:pPr>
        <w:rPr>
          <w:rFonts w:ascii="Arial" w:hAnsi="Arial" w:cs="Arial"/>
          <w:i/>
          <w:iCs/>
          <w:sz w:val="24"/>
          <w:szCs w:val="24"/>
        </w:rPr>
      </w:pPr>
      <w:r w:rsidRPr="00C74D4A">
        <w:rPr>
          <w:rFonts w:ascii="Arial" w:hAnsi="Arial" w:cs="Arial"/>
          <w:i/>
          <w:iCs/>
          <w:sz w:val="24"/>
          <w:szCs w:val="24"/>
        </w:rPr>
        <w:t xml:space="preserve">Table </w:t>
      </w:r>
      <w:r w:rsidR="00705684" w:rsidRPr="00C74D4A">
        <w:rPr>
          <w:rFonts w:ascii="Arial" w:hAnsi="Arial" w:cs="Arial"/>
          <w:i/>
          <w:iCs/>
          <w:sz w:val="24"/>
          <w:szCs w:val="24"/>
        </w:rPr>
        <w:fldChar w:fldCharType="begin"/>
      </w:r>
      <w:r w:rsidR="00705684" w:rsidRPr="00C74D4A">
        <w:rPr>
          <w:rFonts w:ascii="Arial" w:hAnsi="Arial" w:cs="Arial"/>
          <w:i/>
          <w:iCs/>
          <w:sz w:val="24"/>
          <w:szCs w:val="24"/>
        </w:rPr>
        <w:instrText xml:space="preserve"> SEQ Table \* ARABIC </w:instrText>
      </w:r>
      <w:r w:rsidR="00705684" w:rsidRPr="00C74D4A">
        <w:rPr>
          <w:rFonts w:ascii="Arial" w:hAnsi="Arial" w:cs="Arial"/>
          <w:i/>
          <w:iCs/>
          <w:sz w:val="24"/>
          <w:szCs w:val="24"/>
        </w:rPr>
        <w:fldChar w:fldCharType="separate"/>
      </w:r>
      <w:r w:rsidR="00AA1CEE" w:rsidRPr="00C74D4A">
        <w:rPr>
          <w:rFonts w:ascii="Arial" w:hAnsi="Arial" w:cs="Arial"/>
          <w:i/>
          <w:iCs/>
          <w:noProof/>
          <w:sz w:val="24"/>
          <w:szCs w:val="24"/>
        </w:rPr>
        <w:t>1</w:t>
      </w:r>
      <w:r w:rsidR="00705684" w:rsidRPr="00C74D4A">
        <w:rPr>
          <w:rFonts w:ascii="Arial" w:hAnsi="Arial" w:cs="Arial"/>
          <w:i/>
          <w:iCs/>
          <w:noProof/>
          <w:sz w:val="24"/>
          <w:szCs w:val="24"/>
        </w:rPr>
        <w:fldChar w:fldCharType="end"/>
      </w:r>
      <w:r w:rsidRPr="00C74D4A">
        <w:rPr>
          <w:rFonts w:ascii="Arial" w:hAnsi="Arial" w:cs="Arial"/>
          <w:i/>
          <w:iCs/>
          <w:sz w:val="24"/>
          <w:szCs w:val="24"/>
        </w:rPr>
        <w:t xml:space="preserve"> , Ethical trading polic</w:t>
      </w:r>
      <w:r w:rsidR="00A923C0">
        <w:rPr>
          <w:rFonts w:ascii="Arial" w:hAnsi="Arial" w:cs="Arial"/>
          <w:i/>
          <w:iCs/>
          <w:sz w:val="24"/>
          <w:szCs w:val="24"/>
        </w:rPr>
        <w:t>y</w:t>
      </w:r>
      <w:r w:rsidR="00A27F9A">
        <w:rPr>
          <w:rFonts w:ascii="Arial" w:hAnsi="Arial" w:cs="Arial"/>
          <w:i/>
          <w:iCs/>
          <w:sz w:val="24"/>
          <w:szCs w:val="24"/>
        </w:rPr>
        <w:t>.</w:t>
      </w:r>
    </w:p>
    <w:p w14:paraId="33669945" w14:textId="56642049" w:rsidR="00C309FE" w:rsidRPr="00680497" w:rsidRDefault="0097245C" w:rsidP="00F67081">
      <w:pPr>
        <w:pStyle w:val="NoSpacing"/>
        <w:rPr>
          <w:rFonts w:ascii="Arial" w:hAnsi="Arial" w:cs="Arial"/>
          <w:sz w:val="24"/>
          <w:szCs w:val="24"/>
        </w:rPr>
      </w:pPr>
      <w:r w:rsidRPr="00680497">
        <w:rPr>
          <w:rFonts w:ascii="Arial" w:hAnsi="Arial" w:cs="Arial"/>
          <w:sz w:val="24"/>
          <w:szCs w:val="24"/>
        </w:rPr>
        <w:lastRenderedPageBreak/>
        <w:t>Recen</w:t>
      </w:r>
      <w:r w:rsidR="00E95711" w:rsidRPr="00680497">
        <w:rPr>
          <w:rFonts w:ascii="Arial" w:hAnsi="Arial" w:cs="Arial"/>
          <w:sz w:val="24"/>
          <w:szCs w:val="24"/>
        </w:rPr>
        <w:t xml:space="preserve">tly, UK </w:t>
      </w:r>
      <w:r w:rsidR="002B6A93" w:rsidRPr="00680497">
        <w:rPr>
          <w:rFonts w:ascii="Arial" w:hAnsi="Arial" w:cs="Arial"/>
          <w:sz w:val="24"/>
          <w:szCs w:val="24"/>
        </w:rPr>
        <w:t>has</w:t>
      </w:r>
      <w:r w:rsidR="00D314B0" w:rsidRPr="00680497">
        <w:rPr>
          <w:rFonts w:ascii="Arial" w:hAnsi="Arial" w:cs="Arial"/>
          <w:sz w:val="24"/>
          <w:szCs w:val="24"/>
        </w:rPr>
        <w:t xml:space="preserve"> been</w:t>
      </w:r>
      <w:r w:rsidR="001C28C1" w:rsidRPr="00680497">
        <w:rPr>
          <w:rFonts w:ascii="Arial" w:hAnsi="Arial" w:cs="Arial"/>
          <w:sz w:val="24"/>
          <w:szCs w:val="24"/>
        </w:rPr>
        <w:t xml:space="preserve"> ban</w:t>
      </w:r>
      <w:r w:rsidR="003A745C" w:rsidRPr="00680497">
        <w:rPr>
          <w:rFonts w:ascii="Arial" w:hAnsi="Arial" w:cs="Arial"/>
          <w:sz w:val="24"/>
          <w:szCs w:val="24"/>
        </w:rPr>
        <w:t xml:space="preserve">ned </w:t>
      </w:r>
      <w:r w:rsidR="00A56CC4" w:rsidRPr="00680497">
        <w:rPr>
          <w:rFonts w:ascii="Arial" w:hAnsi="Arial" w:cs="Arial"/>
          <w:sz w:val="24"/>
          <w:szCs w:val="24"/>
        </w:rPr>
        <w:t xml:space="preserve">from </w:t>
      </w:r>
      <w:r w:rsidR="00EE24BC" w:rsidRPr="00680497">
        <w:rPr>
          <w:rFonts w:ascii="Arial" w:hAnsi="Arial" w:cs="Arial"/>
          <w:sz w:val="24"/>
          <w:szCs w:val="24"/>
        </w:rPr>
        <w:t xml:space="preserve">buying HUAWEI 5G technology </w:t>
      </w:r>
      <w:r w:rsidR="005F5091" w:rsidRPr="00680497">
        <w:rPr>
          <w:rFonts w:ascii="Arial" w:hAnsi="Arial" w:cs="Arial"/>
          <w:sz w:val="24"/>
          <w:szCs w:val="24"/>
        </w:rPr>
        <w:t>and the main r</w:t>
      </w:r>
      <w:r w:rsidR="002F0E70" w:rsidRPr="00680497">
        <w:rPr>
          <w:rFonts w:ascii="Arial" w:hAnsi="Arial" w:cs="Arial"/>
          <w:sz w:val="24"/>
          <w:szCs w:val="24"/>
        </w:rPr>
        <w:t xml:space="preserve">eason </w:t>
      </w:r>
      <w:r w:rsidR="00716AEA" w:rsidRPr="00680497">
        <w:rPr>
          <w:rFonts w:ascii="Arial" w:hAnsi="Arial" w:cs="Arial"/>
          <w:sz w:val="24"/>
          <w:szCs w:val="24"/>
        </w:rPr>
        <w:t xml:space="preserve">for </w:t>
      </w:r>
      <w:r w:rsidR="00452337" w:rsidRPr="00680497">
        <w:rPr>
          <w:rFonts w:ascii="Arial" w:hAnsi="Arial" w:cs="Arial"/>
          <w:sz w:val="24"/>
          <w:szCs w:val="24"/>
        </w:rPr>
        <w:t xml:space="preserve">security </w:t>
      </w:r>
      <w:r w:rsidR="00024364" w:rsidRPr="00680497">
        <w:rPr>
          <w:rFonts w:ascii="Arial" w:hAnsi="Arial" w:cs="Arial"/>
          <w:sz w:val="24"/>
          <w:szCs w:val="24"/>
        </w:rPr>
        <w:t>issues</w:t>
      </w:r>
      <w:r w:rsidR="003C7E6C" w:rsidRPr="00680497">
        <w:rPr>
          <w:rFonts w:ascii="Arial" w:hAnsi="Arial" w:cs="Arial"/>
          <w:sz w:val="24"/>
          <w:szCs w:val="24"/>
        </w:rPr>
        <w:t xml:space="preserve"> </w:t>
      </w:r>
      <w:r w:rsidR="00B1525E" w:rsidRPr="0068049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(Huawei: Will new rules affect my mobile phone or internet? - CBBC </w:t>
      </w:r>
      <w:r w:rsidR="003C7E6C" w:rsidRPr="00680497">
        <w:rPr>
          <w:rFonts w:ascii="Arial" w:hAnsi="Arial" w:cs="Arial"/>
          <w:color w:val="000000"/>
          <w:sz w:val="24"/>
          <w:szCs w:val="24"/>
          <w:shd w:val="clear" w:color="auto" w:fill="FFFFFF"/>
        </w:rPr>
        <w:t>News round</w:t>
      </w:r>
      <w:r w:rsidR="00B1525E" w:rsidRPr="00680497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2020)</w:t>
      </w:r>
      <w:r w:rsidR="00024364" w:rsidRPr="00680497">
        <w:rPr>
          <w:rFonts w:ascii="Arial" w:hAnsi="Arial" w:cs="Arial"/>
          <w:sz w:val="24"/>
          <w:szCs w:val="24"/>
        </w:rPr>
        <w:t xml:space="preserve">, </w:t>
      </w:r>
      <w:r w:rsidR="00D314B0" w:rsidRPr="00680497">
        <w:rPr>
          <w:rFonts w:ascii="Arial" w:hAnsi="Arial" w:cs="Arial"/>
          <w:sz w:val="24"/>
          <w:szCs w:val="24"/>
        </w:rPr>
        <w:t xml:space="preserve">the main </w:t>
      </w:r>
      <w:r w:rsidR="00817E5E" w:rsidRPr="00680497">
        <w:rPr>
          <w:rFonts w:ascii="Arial" w:hAnsi="Arial" w:cs="Arial"/>
          <w:sz w:val="24"/>
          <w:szCs w:val="24"/>
        </w:rPr>
        <w:t>concern</w:t>
      </w:r>
      <w:r w:rsidR="006C5066" w:rsidRPr="00680497">
        <w:rPr>
          <w:rFonts w:ascii="Arial" w:hAnsi="Arial" w:cs="Arial"/>
          <w:sz w:val="24"/>
          <w:szCs w:val="24"/>
        </w:rPr>
        <w:t xml:space="preserve"> </w:t>
      </w:r>
      <w:r w:rsidR="007E487C" w:rsidRPr="00680497">
        <w:rPr>
          <w:rFonts w:ascii="Arial" w:hAnsi="Arial" w:cs="Arial"/>
          <w:sz w:val="24"/>
          <w:szCs w:val="24"/>
        </w:rPr>
        <w:t xml:space="preserve">about </w:t>
      </w:r>
      <w:r w:rsidR="005966EA" w:rsidRPr="00680497">
        <w:rPr>
          <w:rFonts w:ascii="Arial" w:hAnsi="Arial" w:cs="Arial"/>
          <w:sz w:val="24"/>
          <w:szCs w:val="24"/>
        </w:rPr>
        <w:t>pri</w:t>
      </w:r>
      <w:r w:rsidR="00090D22" w:rsidRPr="00680497">
        <w:rPr>
          <w:rFonts w:ascii="Arial" w:hAnsi="Arial" w:cs="Arial"/>
          <w:sz w:val="24"/>
          <w:szCs w:val="24"/>
        </w:rPr>
        <w:t xml:space="preserve">vacy and </w:t>
      </w:r>
      <w:r w:rsidR="007E487C" w:rsidRPr="00680497">
        <w:rPr>
          <w:rFonts w:ascii="Arial" w:hAnsi="Arial" w:cs="Arial"/>
          <w:sz w:val="24"/>
          <w:szCs w:val="24"/>
        </w:rPr>
        <w:t xml:space="preserve">data </w:t>
      </w:r>
      <w:r w:rsidR="00CA347F" w:rsidRPr="00680497">
        <w:rPr>
          <w:rFonts w:ascii="Arial" w:hAnsi="Arial" w:cs="Arial"/>
          <w:sz w:val="24"/>
          <w:szCs w:val="24"/>
        </w:rPr>
        <w:t>leak</w:t>
      </w:r>
      <w:r w:rsidR="00090D22" w:rsidRPr="00680497">
        <w:rPr>
          <w:rFonts w:ascii="Arial" w:hAnsi="Arial" w:cs="Arial"/>
          <w:sz w:val="24"/>
          <w:szCs w:val="24"/>
        </w:rPr>
        <w:t xml:space="preserve"> which is </w:t>
      </w:r>
      <w:r w:rsidR="0060326B" w:rsidRPr="00680497">
        <w:rPr>
          <w:rFonts w:ascii="Arial" w:hAnsi="Arial" w:cs="Arial"/>
          <w:sz w:val="24"/>
          <w:szCs w:val="24"/>
        </w:rPr>
        <w:t xml:space="preserve">kind of ethical </w:t>
      </w:r>
      <w:r w:rsidR="0044624C" w:rsidRPr="00680497">
        <w:rPr>
          <w:rFonts w:ascii="Arial" w:hAnsi="Arial" w:cs="Arial"/>
          <w:sz w:val="24"/>
          <w:szCs w:val="24"/>
        </w:rPr>
        <w:t>fact.</w:t>
      </w:r>
      <w:r w:rsidR="00CA347F" w:rsidRPr="00680497">
        <w:rPr>
          <w:rFonts w:ascii="Arial" w:hAnsi="Arial" w:cs="Arial"/>
          <w:sz w:val="24"/>
          <w:szCs w:val="24"/>
        </w:rPr>
        <w:t xml:space="preserve"> </w:t>
      </w:r>
      <w:r w:rsidR="003E15ED" w:rsidRPr="00680497">
        <w:rPr>
          <w:rFonts w:ascii="Arial" w:hAnsi="Arial" w:cs="Arial"/>
          <w:sz w:val="24"/>
          <w:szCs w:val="24"/>
        </w:rPr>
        <w:t>A</w:t>
      </w:r>
      <w:r w:rsidR="00075A15" w:rsidRPr="00680497">
        <w:rPr>
          <w:rFonts w:ascii="Arial" w:hAnsi="Arial" w:cs="Arial"/>
          <w:sz w:val="24"/>
          <w:szCs w:val="24"/>
        </w:rPr>
        <w:t>lthough</w:t>
      </w:r>
      <w:r w:rsidR="00487B46" w:rsidRPr="00680497">
        <w:rPr>
          <w:rFonts w:ascii="Arial" w:hAnsi="Arial" w:cs="Arial"/>
          <w:sz w:val="24"/>
          <w:szCs w:val="24"/>
        </w:rPr>
        <w:t xml:space="preserve">, Microsoft </w:t>
      </w:r>
      <w:r w:rsidR="00E04A13" w:rsidRPr="00680497">
        <w:rPr>
          <w:rFonts w:ascii="Arial" w:hAnsi="Arial" w:cs="Arial"/>
          <w:sz w:val="24"/>
          <w:szCs w:val="24"/>
        </w:rPr>
        <w:t>Azure offer data Centre reliable</w:t>
      </w:r>
      <w:r w:rsidR="00ED3D76" w:rsidRPr="00680497">
        <w:rPr>
          <w:rFonts w:ascii="Arial" w:hAnsi="Arial" w:cs="Arial"/>
          <w:sz w:val="24"/>
          <w:szCs w:val="24"/>
        </w:rPr>
        <w:t>, available</w:t>
      </w:r>
      <w:r w:rsidR="00D31C0F" w:rsidRPr="00680497">
        <w:rPr>
          <w:rFonts w:ascii="Arial" w:hAnsi="Arial" w:cs="Arial"/>
          <w:sz w:val="24"/>
          <w:szCs w:val="24"/>
        </w:rPr>
        <w:t>,</w:t>
      </w:r>
      <w:r w:rsidR="00ED3D76" w:rsidRPr="00680497">
        <w:rPr>
          <w:rFonts w:ascii="Arial" w:hAnsi="Arial" w:cs="Arial"/>
          <w:sz w:val="24"/>
          <w:szCs w:val="24"/>
        </w:rPr>
        <w:t xml:space="preserve"> and </w:t>
      </w:r>
      <w:r w:rsidR="002E7532" w:rsidRPr="00680497">
        <w:rPr>
          <w:rFonts w:ascii="Arial" w:hAnsi="Arial" w:cs="Arial"/>
          <w:sz w:val="24"/>
          <w:szCs w:val="24"/>
        </w:rPr>
        <w:t xml:space="preserve">maintainable still there is question remain </w:t>
      </w:r>
      <w:r w:rsidR="00D66AF0" w:rsidRPr="00680497">
        <w:rPr>
          <w:rFonts w:ascii="Arial" w:hAnsi="Arial" w:cs="Arial"/>
          <w:sz w:val="24"/>
          <w:szCs w:val="24"/>
        </w:rPr>
        <w:t xml:space="preserve">how secure customer data or privacy </w:t>
      </w:r>
      <w:r w:rsidR="00BF330C" w:rsidRPr="00680497">
        <w:rPr>
          <w:rFonts w:ascii="Arial" w:hAnsi="Arial" w:cs="Arial"/>
          <w:sz w:val="24"/>
          <w:szCs w:val="24"/>
        </w:rPr>
        <w:t xml:space="preserve">while there </w:t>
      </w:r>
      <w:r w:rsidR="00CD41D9" w:rsidRPr="00680497">
        <w:rPr>
          <w:rFonts w:ascii="Arial" w:hAnsi="Arial" w:cs="Arial"/>
          <w:sz w:val="24"/>
          <w:szCs w:val="24"/>
        </w:rPr>
        <w:t>are</w:t>
      </w:r>
      <w:r w:rsidR="00BF330C" w:rsidRPr="00680497">
        <w:rPr>
          <w:rFonts w:ascii="Arial" w:hAnsi="Arial" w:cs="Arial"/>
          <w:sz w:val="24"/>
          <w:szCs w:val="24"/>
        </w:rPr>
        <w:t xml:space="preserve"> </w:t>
      </w:r>
      <w:r w:rsidR="00311E94" w:rsidRPr="00680497">
        <w:rPr>
          <w:rFonts w:ascii="Arial" w:hAnsi="Arial" w:cs="Arial"/>
          <w:sz w:val="24"/>
          <w:szCs w:val="24"/>
        </w:rPr>
        <w:t>always smarter</w:t>
      </w:r>
      <w:r w:rsidR="00DC74D9" w:rsidRPr="00680497">
        <w:rPr>
          <w:rFonts w:ascii="Arial" w:hAnsi="Arial" w:cs="Arial"/>
          <w:sz w:val="24"/>
          <w:szCs w:val="24"/>
        </w:rPr>
        <w:t xml:space="preserve"> </w:t>
      </w:r>
      <w:r w:rsidR="00D44FD3" w:rsidRPr="00680497">
        <w:rPr>
          <w:rFonts w:ascii="Arial" w:hAnsi="Arial" w:cs="Arial"/>
          <w:sz w:val="24"/>
          <w:szCs w:val="24"/>
        </w:rPr>
        <w:t>mal</w:t>
      </w:r>
      <w:r w:rsidR="00C1532D" w:rsidRPr="00680497">
        <w:rPr>
          <w:rFonts w:ascii="Arial" w:hAnsi="Arial" w:cs="Arial"/>
          <w:sz w:val="24"/>
          <w:szCs w:val="24"/>
        </w:rPr>
        <w:t>w</w:t>
      </w:r>
      <w:r w:rsidR="00DC74D9" w:rsidRPr="00680497">
        <w:rPr>
          <w:rFonts w:ascii="Arial" w:hAnsi="Arial" w:cs="Arial"/>
          <w:sz w:val="24"/>
          <w:szCs w:val="24"/>
        </w:rPr>
        <w:t>ares</w:t>
      </w:r>
      <w:r w:rsidR="00BA1093" w:rsidRPr="00680497">
        <w:rPr>
          <w:rFonts w:ascii="Arial" w:hAnsi="Arial" w:cs="Arial"/>
          <w:sz w:val="24"/>
          <w:szCs w:val="24"/>
        </w:rPr>
        <w:t xml:space="preserve"> </w:t>
      </w:r>
      <w:r w:rsidR="00654C0D" w:rsidRPr="00680497">
        <w:rPr>
          <w:rFonts w:ascii="Arial" w:hAnsi="Arial" w:cs="Arial"/>
          <w:sz w:val="24"/>
          <w:szCs w:val="24"/>
        </w:rPr>
        <w:t>activities</w:t>
      </w:r>
      <w:r w:rsidR="00DC74D9" w:rsidRPr="00680497">
        <w:rPr>
          <w:rFonts w:ascii="Arial" w:hAnsi="Arial" w:cs="Arial"/>
          <w:sz w:val="24"/>
          <w:szCs w:val="24"/>
        </w:rPr>
        <w:t xml:space="preserve"> </w:t>
      </w:r>
      <w:r w:rsidR="008E62C4" w:rsidRPr="00680497">
        <w:rPr>
          <w:rFonts w:ascii="Arial" w:hAnsi="Arial" w:cs="Arial"/>
          <w:sz w:val="24"/>
          <w:szCs w:val="24"/>
        </w:rPr>
        <w:t xml:space="preserve">in operation. </w:t>
      </w:r>
      <w:r w:rsidR="008278B9" w:rsidRPr="00680497">
        <w:rPr>
          <w:rFonts w:ascii="Arial" w:hAnsi="Arial" w:cs="Arial"/>
          <w:sz w:val="24"/>
          <w:szCs w:val="24"/>
        </w:rPr>
        <w:t>Weatherspoon’s dose</w:t>
      </w:r>
      <w:r w:rsidR="00FA107A" w:rsidRPr="00680497">
        <w:rPr>
          <w:rFonts w:ascii="Arial" w:hAnsi="Arial" w:cs="Arial"/>
          <w:sz w:val="24"/>
          <w:szCs w:val="24"/>
        </w:rPr>
        <w:t xml:space="preserve"> everything for customer </w:t>
      </w:r>
      <w:r w:rsidR="009309F0" w:rsidRPr="00680497">
        <w:rPr>
          <w:rFonts w:ascii="Arial" w:hAnsi="Arial" w:cs="Arial"/>
          <w:sz w:val="24"/>
          <w:szCs w:val="24"/>
        </w:rPr>
        <w:t xml:space="preserve">satisfaction but there is still </w:t>
      </w:r>
      <w:r w:rsidR="00F7432F" w:rsidRPr="00680497">
        <w:rPr>
          <w:rFonts w:ascii="Arial" w:hAnsi="Arial" w:cs="Arial"/>
          <w:sz w:val="24"/>
          <w:szCs w:val="24"/>
        </w:rPr>
        <w:t xml:space="preserve">question remain pub </w:t>
      </w:r>
      <w:r w:rsidR="00827E73" w:rsidRPr="00680497">
        <w:rPr>
          <w:rFonts w:ascii="Arial" w:hAnsi="Arial" w:cs="Arial"/>
          <w:sz w:val="24"/>
          <w:szCs w:val="24"/>
        </w:rPr>
        <w:t>does not clean</w:t>
      </w:r>
      <w:r w:rsidR="00B17C20" w:rsidRPr="00680497">
        <w:rPr>
          <w:rFonts w:ascii="Arial" w:hAnsi="Arial" w:cs="Arial"/>
          <w:sz w:val="24"/>
          <w:szCs w:val="24"/>
        </w:rPr>
        <w:t xml:space="preserve"> enough while they </w:t>
      </w:r>
      <w:r w:rsidR="00EE276B" w:rsidRPr="00680497">
        <w:rPr>
          <w:rFonts w:ascii="Arial" w:hAnsi="Arial" w:cs="Arial"/>
          <w:sz w:val="24"/>
          <w:szCs w:val="24"/>
        </w:rPr>
        <w:t>provide less staff in floor</w:t>
      </w:r>
      <w:r w:rsidR="008278B9" w:rsidRPr="00680497">
        <w:rPr>
          <w:rFonts w:ascii="Arial" w:hAnsi="Arial" w:cs="Arial"/>
          <w:sz w:val="24"/>
          <w:szCs w:val="24"/>
        </w:rPr>
        <w:t xml:space="preserve"> in services.</w:t>
      </w:r>
      <w:r w:rsidR="00CD41D9" w:rsidRPr="00680497">
        <w:rPr>
          <w:rFonts w:ascii="Arial" w:hAnsi="Arial" w:cs="Arial"/>
          <w:sz w:val="24"/>
          <w:szCs w:val="24"/>
        </w:rPr>
        <w:t xml:space="preserve"> </w:t>
      </w:r>
      <w:r w:rsidR="00833BA0" w:rsidRPr="00680497">
        <w:rPr>
          <w:rFonts w:ascii="Arial" w:hAnsi="Arial" w:cs="Arial"/>
          <w:sz w:val="24"/>
          <w:szCs w:val="24"/>
        </w:rPr>
        <w:t xml:space="preserve">About Hyundai vehicle, </w:t>
      </w:r>
      <w:r w:rsidR="008002A5" w:rsidRPr="00680497">
        <w:rPr>
          <w:rFonts w:ascii="Arial" w:hAnsi="Arial" w:cs="Arial"/>
          <w:sz w:val="24"/>
          <w:szCs w:val="24"/>
        </w:rPr>
        <w:t xml:space="preserve">though they provide longest </w:t>
      </w:r>
      <w:r w:rsidR="006C4B69" w:rsidRPr="00680497">
        <w:rPr>
          <w:rFonts w:ascii="Arial" w:hAnsi="Arial" w:cs="Arial"/>
          <w:sz w:val="24"/>
          <w:szCs w:val="24"/>
        </w:rPr>
        <w:t>warranty in auto mobile</w:t>
      </w:r>
      <w:r w:rsidR="004871E3" w:rsidRPr="00680497">
        <w:rPr>
          <w:rFonts w:ascii="Arial" w:hAnsi="Arial" w:cs="Arial"/>
          <w:sz w:val="24"/>
          <w:szCs w:val="24"/>
        </w:rPr>
        <w:t xml:space="preserve"> </w:t>
      </w:r>
      <w:r w:rsidR="00CE1722">
        <w:rPr>
          <w:rFonts w:ascii="Arial" w:hAnsi="Arial" w:cs="Arial"/>
          <w:sz w:val="24"/>
          <w:szCs w:val="24"/>
        </w:rPr>
        <w:t xml:space="preserve">as </w:t>
      </w:r>
      <w:r w:rsidR="00E62B0F">
        <w:rPr>
          <w:rFonts w:ascii="Arial" w:hAnsi="Arial" w:cs="Arial"/>
          <w:sz w:val="24"/>
          <w:szCs w:val="24"/>
        </w:rPr>
        <w:t>an</w:t>
      </w:r>
      <w:r w:rsidR="004871E3" w:rsidRPr="00680497">
        <w:rPr>
          <w:rFonts w:ascii="Arial" w:hAnsi="Arial" w:cs="Arial"/>
          <w:sz w:val="24"/>
          <w:szCs w:val="24"/>
        </w:rPr>
        <w:t xml:space="preserve"> ethical trading</w:t>
      </w:r>
      <w:r w:rsidR="00311E94" w:rsidRPr="00680497">
        <w:rPr>
          <w:rFonts w:ascii="Arial" w:hAnsi="Arial" w:cs="Arial"/>
          <w:sz w:val="24"/>
          <w:szCs w:val="24"/>
        </w:rPr>
        <w:t xml:space="preserve"> and</w:t>
      </w:r>
      <w:r w:rsidR="00854609" w:rsidRPr="00680497">
        <w:rPr>
          <w:rFonts w:ascii="Arial" w:hAnsi="Arial" w:cs="Arial"/>
          <w:sz w:val="24"/>
          <w:szCs w:val="24"/>
        </w:rPr>
        <w:t xml:space="preserve"> they</w:t>
      </w:r>
      <w:r w:rsidR="00F83EC6" w:rsidRPr="00680497">
        <w:rPr>
          <w:rFonts w:ascii="Arial" w:hAnsi="Arial" w:cs="Arial"/>
          <w:sz w:val="24"/>
          <w:szCs w:val="24"/>
        </w:rPr>
        <w:t xml:space="preserve"> also</w:t>
      </w:r>
      <w:r w:rsidR="00854609" w:rsidRPr="00680497">
        <w:rPr>
          <w:rFonts w:ascii="Arial" w:hAnsi="Arial" w:cs="Arial"/>
          <w:sz w:val="24"/>
          <w:szCs w:val="24"/>
        </w:rPr>
        <w:t xml:space="preserve"> have </w:t>
      </w:r>
      <w:r w:rsidR="00595402" w:rsidRPr="00680497">
        <w:rPr>
          <w:rFonts w:ascii="Arial" w:hAnsi="Arial" w:cs="Arial"/>
          <w:sz w:val="24"/>
          <w:szCs w:val="24"/>
        </w:rPr>
        <w:t>most</w:t>
      </w:r>
      <w:r w:rsidR="00854609" w:rsidRPr="00680497">
        <w:rPr>
          <w:rFonts w:ascii="Arial" w:hAnsi="Arial" w:cs="Arial"/>
          <w:sz w:val="24"/>
          <w:szCs w:val="24"/>
        </w:rPr>
        <w:t xml:space="preserve"> of breakdown complain</w:t>
      </w:r>
      <w:r w:rsidR="00E847E9" w:rsidRPr="00680497">
        <w:rPr>
          <w:rFonts w:ascii="Arial" w:hAnsi="Arial" w:cs="Arial"/>
          <w:sz w:val="24"/>
          <w:szCs w:val="24"/>
        </w:rPr>
        <w:t xml:space="preserve"> in </w:t>
      </w:r>
      <w:r w:rsidR="0033062B" w:rsidRPr="00680497">
        <w:rPr>
          <w:rFonts w:ascii="Arial" w:hAnsi="Arial" w:cs="Arial"/>
          <w:sz w:val="24"/>
          <w:szCs w:val="24"/>
        </w:rPr>
        <w:t>automobile industry</w:t>
      </w:r>
      <w:r w:rsidR="001847F3" w:rsidRPr="00680497">
        <w:rPr>
          <w:rFonts w:ascii="Arial" w:hAnsi="Arial" w:cs="Arial"/>
          <w:sz w:val="24"/>
          <w:szCs w:val="24"/>
        </w:rPr>
        <w:t xml:space="preserve"> </w:t>
      </w:r>
      <w:r w:rsidR="001847F3" w:rsidRPr="00680497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52120C" w:rsidRPr="00680497">
        <w:rPr>
          <w:rFonts w:ascii="Arial" w:hAnsi="Arial" w:cs="Arial"/>
          <w:color w:val="000000"/>
          <w:sz w:val="24"/>
          <w:szCs w:val="24"/>
          <w:shd w:val="clear" w:color="auto" w:fill="FFFFFF"/>
        </w:rPr>
        <w:t>Consumer</w:t>
      </w:r>
      <w:r w:rsidR="00A06EF7" w:rsidRPr="00680497"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 w:rsidR="0052120C" w:rsidRPr="00680497">
        <w:rPr>
          <w:rFonts w:ascii="Arial" w:hAnsi="Arial" w:cs="Arial"/>
          <w:color w:val="000000"/>
          <w:sz w:val="24"/>
          <w:szCs w:val="24"/>
          <w:shd w:val="clear" w:color="auto" w:fill="FFFFFF"/>
        </w:rPr>
        <w:t>Affairs</w:t>
      </w:r>
      <w:r w:rsidR="001847F3" w:rsidRPr="00680497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2020)</w:t>
      </w:r>
      <w:r w:rsidR="001847F3" w:rsidRPr="00680497">
        <w:rPr>
          <w:rFonts w:ascii="Arial" w:hAnsi="Arial" w:cs="Arial"/>
          <w:sz w:val="24"/>
          <w:szCs w:val="24"/>
        </w:rPr>
        <w:t>.</w:t>
      </w:r>
    </w:p>
    <w:p w14:paraId="4304A806" w14:textId="41A8B17A" w:rsidR="00452802" w:rsidRPr="00C74D4A" w:rsidRDefault="00480424" w:rsidP="003F3F96">
      <w:pPr>
        <w:pStyle w:val="ContactInfo"/>
        <w:jc w:val="left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 xml:space="preserve"> </w:t>
      </w:r>
      <w:r w:rsidR="00390CBC" w:rsidRPr="00C74D4A">
        <w:rPr>
          <w:rFonts w:ascii="Arial" w:hAnsi="Arial" w:cs="Arial"/>
          <w:sz w:val="24"/>
          <w:szCs w:val="24"/>
        </w:rPr>
        <w:t xml:space="preserve"> </w:t>
      </w:r>
      <w:r w:rsidR="00E2657D" w:rsidRPr="00C74D4A">
        <w:rPr>
          <w:rFonts w:ascii="Arial" w:hAnsi="Arial" w:cs="Arial"/>
          <w:i/>
          <w:iCs/>
          <w:sz w:val="24"/>
          <w:szCs w:val="24"/>
          <w:u w:val="single"/>
        </w:rPr>
        <w:t xml:space="preserve"> </w:t>
      </w:r>
    </w:p>
    <w:p w14:paraId="4153AF69" w14:textId="5F66FED7" w:rsidR="00452802" w:rsidRDefault="00452802" w:rsidP="009C130B">
      <w:pPr>
        <w:pStyle w:val="ContactInfo"/>
        <w:numPr>
          <w:ilvl w:val="1"/>
          <w:numId w:val="38"/>
        </w:numPr>
        <w:jc w:val="left"/>
        <w:rPr>
          <w:rFonts w:ascii="Arial" w:hAnsi="Arial" w:cs="Arial"/>
          <w:b/>
          <w:bCs/>
          <w:sz w:val="24"/>
          <w:szCs w:val="24"/>
          <w:u w:val="single"/>
        </w:rPr>
      </w:pPr>
      <w:r w:rsidRPr="00C74D4A">
        <w:rPr>
          <w:rFonts w:ascii="Arial" w:hAnsi="Arial" w:cs="Arial"/>
          <w:b/>
          <w:bCs/>
          <w:sz w:val="24"/>
          <w:szCs w:val="24"/>
          <w:u w:val="single"/>
        </w:rPr>
        <w:t>Susta</w:t>
      </w:r>
      <w:r w:rsidR="00E5348F" w:rsidRPr="00C74D4A">
        <w:rPr>
          <w:rFonts w:ascii="Arial" w:hAnsi="Arial" w:cs="Arial"/>
          <w:b/>
          <w:bCs/>
          <w:sz w:val="24"/>
          <w:szCs w:val="24"/>
          <w:u w:val="single"/>
        </w:rPr>
        <w:t>inable polices</w:t>
      </w:r>
    </w:p>
    <w:p w14:paraId="037E5121" w14:textId="77777777" w:rsidR="005273B5" w:rsidRPr="00C24BFC" w:rsidRDefault="005273B5" w:rsidP="005273B5">
      <w:pPr>
        <w:pStyle w:val="ContactInfo"/>
        <w:ind w:left="1080"/>
        <w:jc w:val="left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171BF56" w14:textId="3FEFC884" w:rsidR="00DF62E7" w:rsidRDefault="006E0014" w:rsidP="0021586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C24BFC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ccording to </w:t>
      </w:r>
      <w:r w:rsidR="005C7920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Rainey (2006), </w:t>
      </w:r>
      <w:r w:rsidR="00432DC8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>sustainable concept</w:t>
      </w:r>
      <w:r w:rsidR="00A146FE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432DC8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business</w:t>
      </w:r>
      <w:r w:rsidR="00A146FE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relatively new </w:t>
      </w:r>
      <w:r w:rsidR="006807DB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</w:t>
      </w:r>
      <w:r w:rsidR="00CE3B52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interpretation of </w:t>
      </w:r>
      <w:r w:rsidR="000F7923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concepts </w:t>
      </w:r>
      <w:r w:rsidR="00016B4D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>are seve</w:t>
      </w:r>
      <w:r w:rsidR="00662080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>ral contexts</w:t>
      </w:r>
      <w:r w:rsidR="00432DC8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F6BF0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>(Rainey, 2006)</w:t>
      </w:r>
      <w:r w:rsidR="00EC0BDB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781973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</w:t>
      </w:r>
      <w:r w:rsidR="00E850EA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781973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>business s</w:t>
      </w:r>
      <w:r w:rsidR="006C40B3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>ustainable policies</w:t>
      </w:r>
      <w:r w:rsidR="00E850EA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45F44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organization </w:t>
      </w:r>
      <w:r w:rsidR="005F3387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>must</w:t>
      </w:r>
      <w:r w:rsidR="00545F44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consider </w:t>
      </w:r>
      <w:r w:rsidR="008F5F46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several contexts </w:t>
      </w:r>
      <w:r w:rsidR="00790746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>such as, social, political, economic</w:t>
      </w:r>
      <w:r w:rsidR="00622D31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5F3387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>ecological and</w:t>
      </w:r>
      <w:r w:rsidR="00E2607B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technological </w:t>
      </w:r>
      <w:r w:rsidR="008B33F2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facts </w:t>
      </w:r>
      <w:r w:rsidR="00960E2D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 the government laws and regulation</w:t>
      </w:r>
      <w:r w:rsidR="0044168D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 including business </w:t>
      </w:r>
      <w:r w:rsidR="00B629C1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function and </w:t>
      </w:r>
      <w:r w:rsidR="00FE09F1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>outcome.</w:t>
      </w:r>
      <w:r w:rsidR="00AF47B8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0004E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F3387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 the other </w:t>
      </w:r>
      <w:r w:rsidR="0021586A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>hand,</w:t>
      </w:r>
      <w:r w:rsidR="005F3387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530F5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>modern day</w:t>
      </w:r>
      <w:r w:rsidR="00245ED1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customer</w:t>
      </w:r>
      <w:r w:rsidR="001B678A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245ED1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B678A" w:rsidRPr="002158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do </w:t>
      </w:r>
      <w:r w:rsidR="0021586A" w:rsidRPr="0021586A">
        <w:rPr>
          <w:rFonts w:ascii="Arial" w:eastAsia="Times New Roman" w:hAnsi="Arial" w:cs="Arial"/>
          <w:sz w:val="24"/>
          <w:szCs w:val="24"/>
          <w:lang w:val="en-GB" w:eastAsia="en-GB"/>
        </w:rPr>
        <w:t>Research</w:t>
      </w:r>
      <w:r w:rsidR="0021586A">
        <w:rPr>
          <w:rFonts w:ascii="Arial" w:eastAsia="Times New Roman" w:hAnsi="Arial" w:cs="Arial"/>
          <w:sz w:val="24"/>
          <w:szCs w:val="24"/>
          <w:lang w:val="en-GB" w:eastAsia="en-GB"/>
        </w:rPr>
        <w:t xml:space="preserve"> </w:t>
      </w:r>
      <w:r w:rsidR="00BF00CB">
        <w:rPr>
          <w:rFonts w:ascii="Arial" w:eastAsia="Times New Roman" w:hAnsi="Arial" w:cs="Arial"/>
          <w:sz w:val="24"/>
          <w:szCs w:val="24"/>
          <w:lang w:val="en-GB" w:eastAsia="en-GB"/>
        </w:rPr>
        <w:t>(Figure 1</w:t>
      </w:r>
      <w:r w:rsidR="005E38CA">
        <w:rPr>
          <w:rFonts w:ascii="Arial" w:eastAsia="Times New Roman" w:hAnsi="Arial" w:cs="Arial"/>
          <w:sz w:val="24"/>
          <w:szCs w:val="24"/>
          <w:lang w:val="en-GB" w:eastAsia="en-GB"/>
        </w:rPr>
        <w:t>, customer touch point</w:t>
      </w:r>
      <w:r w:rsidR="00BF00CB">
        <w:rPr>
          <w:rFonts w:ascii="Arial" w:eastAsia="Times New Roman" w:hAnsi="Arial" w:cs="Arial"/>
          <w:sz w:val="24"/>
          <w:szCs w:val="24"/>
          <w:lang w:val="en-GB" w:eastAsia="en-GB"/>
        </w:rPr>
        <w:t xml:space="preserve">) and </w:t>
      </w:r>
      <w:r w:rsidR="00557ABA">
        <w:rPr>
          <w:rFonts w:ascii="Arial" w:eastAsia="Times New Roman" w:hAnsi="Arial" w:cs="Arial"/>
          <w:sz w:val="24"/>
          <w:szCs w:val="24"/>
          <w:lang w:val="en-GB" w:eastAsia="en-GB"/>
        </w:rPr>
        <w:t xml:space="preserve">they carefully consider </w:t>
      </w:r>
      <w:r w:rsidR="007A12E6">
        <w:rPr>
          <w:rFonts w:ascii="Arial" w:eastAsia="Times New Roman" w:hAnsi="Arial" w:cs="Arial"/>
          <w:sz w:val="24"/>
          <w:szCs w:val="24"/>
          <w:lang w:val="en-GB" w:eastAsia="en-GB"/>
        </w:rPr>
        <w:t xml:space="preserve">about </w:t>
      </w:r>
      <w:r w:rsidR="00C22112">
        <w:rPr>
          <w:rFonts w:ascii="Arial" w:eastAsia="Times New Roman" w:hAnsi="Arial" w:cs="Arial"/>
          <w:sz w:val="24"/>
          <w:szCs w:val="24"/>
          <w:lang w:val="en-GB" w:eastAsia="en-GB"/>
        </w:rPr>
        <w:t xml:space="preserve">organization’s </w:t>
      </w:r>
      <w:r w:rsidR="00DF62E7">
        <w:rPr>
          <w:rFonts w:ascii="Arial" w:eastAsia="Times New Roman" w:hAnsi="Arial" w:cs="Arial"/>
          <w:sz w:val="24"/>
          <w:szCs w:val="24"/>
          <w:lang w:val="en-GB" w:eastAsia="en-GB"/>
        </w:rPr>
        <w:t xml:space="preserve">sustainability </w:t>
      </w:r>
      <w:r w:rsidR="00494327">
        <w:rPr>
          <w:rFonts w:ascii="Arial" w:eastAsia="Times New Roman" w:hAnsi="Arial" w:cs="Arial"/>
          <w:sz w:val="24"/>
          <w:szCs w:val="24"/>
          <w:lang w:val="en-GB" w:eastAsia="en-GB"/>
        </w:rPr>
        <w:t xml:space="preserve">in </w:t>
      </w:r>
      <w:r w:rsidR="006B4D16">
        <w:rPr>
          <w:rFonts w:ascii="Arial" w:eastAsia="Times New Roman" w:hAnsi="Arial" w:cs="Arial"/>
          <w:sz w:val="24"/>
          <w:szCs w:val="24"/>
          <w:lang w:val="en-GB" w:eastAsia="en-GB"/>
        </w:rPr>
        <w:t>terms</w:t>
      </w:r>
      <w:r w:rsidR="00494327">
        <w:rPr>
          <w:rFonts w:ascii="Arial" w:eastAsia="Times New Roman" w:hAnsi="Arial" w:cs="Arial"/>
          <w:sz w:val="24"/>
          <w:szCs w:val="24"/>
          <w:lang w:val="en-GB" w:eastAsia="en-GB"/>
        </w:rPr>
        <w:t xml:space="preserve"> of product </w:t>
      </w:r>
      <w:r w:rsidR="00877792">
        <w:rPr>
          <w:rFonts w:ascii="Arial" w:eastAsia="Times New Roman" w:hAnsi="Arial" w:cs="Arial"/>
          <w:sz w:val="24"/>
          <w:szCs w:val="24"/>
          <w:lang w:val="en-GB" w:eastAsia="en-GB"/>
        </w:rPr>
        <w:t>or service</w:t>
      </w:r>
      <w:r w:rsidR="0006686D">
        <w:rPr>
          <w:rFonts w:ascii="Arial" w:eastAsia="Times New Roman" w:hAnsi="Arial" w:cs="Arial"/>
          <w:sz w:val="24"/>
          <w:szCs w:val="24"/>
          <w:lang w:val="en-GB" w:eastAsia="en-GB"/>
        </w:rPr>
        <w:t>.</w:t>
      </w:r>
      <w:r w:rsidR="007339C7">
        <w:rPr>
          <w:rFonts w:ascii="Arial" w:eastAsia="Times New Roman" w:hAnsi="Arial" w:cs="Arial"/>
          <w:sz w:val="24"/>
          <w:szCs w:val="24"/>
          <w:lang w:val="en-GB" w:eastAsia="en-GB"/>
        </w:rPr>
        <w:t xml:space="preserve"> </w:t>
      </w:r>
      <w:r w:rsidR="00A70F44">
        <w:rPr>
          <w:rFonts w:ascii="Arial" w:eastAsia="Times New Roman" w:hAnsi="Arial" w:cs="Arial"/>
          <w:sz w:val="24"/>
          <w:szCs w:val="24"/>
          <w:lang w:val="en-GB" w:eastAsia="en-GB"/>
        </w:rPr>
        <w:t>Reason for this</w:t>
      </w:r>
      <w:r w:rsidR="006B4D16">
        <w:rPr>
          <w:rFonts w:ascii="Arial" w:eastAsia="Times New Roman" w:hAnsi="Arial" w:cs="Arial"/>
          <w:sz w:val="24"/>
          <w:szCs w:val="24"/>
          <w:lang w:val="en-GB" w:eastAsia="en-GB"/>
        </w:rPr>
        <w:t>,</w:t>
      </w:r>
      <w:r w:rsidR="00A70F44">
        <w:rPr>
          <w:rFonts w:ascii="Arial" w:eastAsia="Times New Roman" w:hAnsi="Arial" w:cs="Arial"/>
          <w:sz w:val="24"/>
          <w:szCs w:val="24"/>
          <w:lang w:val="en-GB" w:eastAsia="en-GB"/>
        </w:rPr>
        <w:t xml:space="preserve"> </w:t>
      </w:r>
      <w:r w:rsidR="00A65D0E">
        <w:rPr>
          <w:rFonts w:ascii="Arial" w:eastAsia="Times New Roman" w:hAnsi="Arial" w:cs="Arial"/>
          <w:sz w:val="24"/>
          <w:szCs w:val="24"/>
          <w:lang w:val="en-GB" w:eastAsia="en-GB"/>
        </w:rPr>
        <w:t xml:space="preserve">organization must provide </w:t>
      </w:r>
      <w:r w:rsidR="006453D3">
        <w:rPr>
          <w:rFonts w:ascii="Arial" w:eastAsia="Times New Roman" w:hAnsi="Arial" w:cs="Arial"/>
          <w:sz w:val="24"/>
          <w:szCs w:val="24"/>
          <w:lang w:val="en-GB" w:eastAsia="en-GB"/>
        </w:rPr>
        <w:t>sustainable polices</w:t>
      </w:r>
      <w:r w:rsidR="006F7428">
        <w:rPr>
          <w:rFonts w:ascii="Arial" w:eastAsia="Times New Roman" w:hAnsi="Arial" w:cs="Arial"/>
          <w:sz w:val="24"/>
          <w:szCs w:val="24"/>
          <w:lang w:val="en-GB" w:eastAsia="en-GB"/>
        </w:rPr>
        <w:t xml:space="preserve"> and provide the</w:t>
      </w:r>
      <w:r w:rsidR="006453D3">
        <w:rPr>
          <w:rFonts w:ascii="Arial" w:eastAsia="Times New Roman" w:hAnsi="Arial" w:cs="Arial"/>
          <w:sz w:val="24"/>
          <w:szCs w:val="24"/>
          <w:lang w:val="en-GB" w:eastAsia="en-GB"/>
        </w:rPr>
        <w:t xml:space="preserve"> infor</w:t>
      </w:r>
      <w:r w:rsidR="00697A5E">
        <w:rPr>
          <w:rFonts w:ascii="Arial" w:eastAsia="Times New Roman" w:hAnsi="Arial" w:cs="Arial"/>
          <w:sz w:val="24"/>
          <w:szCs w:val="24"/>
          <w:lang w:val="en-GB" w:eastAsia="en-GB"/>
        </w:rPr>
        <w:t>mation to customer for t</w:t>
      </w:r>
      <w:r w:rsidR="0009083D">
        <w:rPr>
          <w:rFonts w:ascii="Arial" w:eastAsia="Times New Roman" w:hAnsi="Arial" w:cs="Arial"/>
          <w:sz w:val="24"/>
          <w:szCs w:val="24"/>
          <w:lang w:val="en-GB" w:eastAsia="en-GB"/>
        </w:rPr>
        <w:t xml:space="preserve">he customer </w:t>
      </w:r>
      <w:r w:rsidR="007A1CA8">
        <w:rPr>
          <w:rFonts w:ascii="Arial" w:eastAsia="Times New Roman" w:hAnsi="Arial" w:cs="Arial"/>
          <w:sz w:val="24"/>
          <w:szCs w:val="24"/>
          <w:lang w:val="en-GB" w:eastAsia="en-GB"/>
        </w:rPr>
        <w:t>relationship and customer expe</w:t>
      </w:r>
      <w:r w:rsidR="0011166B">
        <w:rPr>
          <w:rFonts w:ascii="Arial" w:eastAsia="Times New Roman" w:hAnsi="Arial" w:cs="Arial"/>
          <w:sz w:val="24"/>
          <w:szCs w:val="24"/>
          <w:lang w:val="en-GB" w:eastAsia="en-GB"/>
        </w:rPr>
        <w:t>rience.</w:t>
      </w:r>
      <w:r w:rsidR="007A1CA8">
        <w:rPr>
          <w:rFonts w:ascii="Arial" w:eastAsia="Times New Roman" w:hAnsi="Arial" w:cs="Arial"/>
          <w:sz w:val="24"/>
          <w:szCs w:val="24"/>
          <w:lang w:val="en-GB" w:eastAsia="en-GB"/>
        </w:rPr>
        <w:t xml:space="preserve"> </w:t>
      </w:r>
    </w:p>
    <w:p w14:paraId="5FD086B5" w14:textId="4A329CB2" w:rsidR="00E016B4" w:rsidRPr="0021586A" w:rsidRDefault="000C7CC3" w:rsidP="002158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C74D4A">
        <w:rPr>
          <w:rFonts w:ascii="Arial" w:hAnsi="Arial" w:cs="Arial"/>
          <w:sz w:val="24"/>
          <w:szCs w:val="24"/>
          <w:shd w:val="clear" w:color="auto" w:fill="FFFFFF"/>
        </w:rPr>
        <w:t>From t</w:t>
      </w:r>
      <w:r w:rsidR="003B406E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he understanding </w:t>
      </w:r>
      <w:r w:rsidR="00B9563E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of </w:t>
      </w:r>
      <w:r w:rsidR="003B406E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customer </w:t>
      </w:r>
      <w:r w:rsidR="00C67338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experience concept, it </w:t>
      </w:r>
      <w:r w:rsidR="00221462" w:rsidRPr="00C74D4A">
        <w:rPr>
          <w:rFonts w:ascii="Arial" w:hAnsi="Arial" w:cs="Arial"/>
          <w:sz w:val="24"/>
          <w:szCs w:val="24"/>
          <w:shd w:val="clear" w:color="auto" w:fill="FFFFFF"/>
        </w:rPr>
        <w:t>has become in</w:t>
      </w:r>
      <w:r w:rsidR="00B0436C" w:rsidRPr="00C74D4A">
        <w:rPr>
          <w:rFonts w:ascii="Arial" w:hAnsi="Arial" w:cs="Arial"/>
          <w:sz w:val="24"/>
          <w:szCs w:val="24"/>
          <w:shd w:val="clear" w:color="auto" w:fill="FFFFFF"/>
        </w:rPr>
        <w:t>creasingly important for all business</w:t>
      </w:r>
      <w:r w:rsidR="00092778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es </w:t>
      </w:r>
      <w:r w:rsidR="00B431E8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and </w:t>
      </w:r>
      <w:r w:rsidR="00B00E43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one of </w:t>
      </w:r>
      <w:r w:rsidR="003C78E9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main source of sustainable competitive </w:t>
      </w:r>
      <w:r w:rsidR="00F50153" w:rsidRPr="00C74D4A">
        <w:rPr>
          <w:rFonts w:ascii="Arial" w:hAnsi="Arial" w:cs="Arial"/>
          <w:sz w:val="24"/>
          <w:szCs w:val="24"/>
          <w:shd w:val="clear" w:color="auto" w:fill="FFFFFF"/>
        </w:rPr>
        <w:t>advantage.</w:t>
      </w:r>
      <w:r w:rsidR="00D31C0F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5690A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However, </w:t>
      </w:r>
      <w:r w:rsidR="001854D7" w:rsidRPr="00C74D4A">
        <w:rPr>
          <w:rFonts w:ascii="Arial" w:hAnsi="Arial" w:cs="Arial"/>
          <w:sz w:val="24"/>
          <w:szCs w:val="24"/>
          <w:shd w:val="clear" w:color="auto" w:fill="FFFFFF"/>
        </w:rPr>
        <w:t>in 21</w:t>
      </w:r>
      <w:r w:rsidR="00BA29E4" w:rsidRPr="00C74D4A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st</w:t>
      </w:r>
      <w:r w:rsidR="00BA29E4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 century </w:t>
      </w:r>
      <w:r w:rsidR="00635516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the customer </w:t>
      </w:r>
      <w:r w:rsidR="008976FB" w:rsidRPr="00C74D4A">
        <w:rPr>
          <w:rFonts w:ascii="Arial" w:hAnsi="Arial" w:cs="Arial"/>
          <w:sz w:val="24"/>
          <w:szCs w:val="24"/>
          <w:shd w:val="clear" w:color="auto" w:fill="FFFFFF"/>
        </w:rPr>
        <w:t>experience</w:t>
      </w:r>
      <w:r w:rsidR="00277C05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871EE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factors </w:t>
      </w:r>
      <w:r w:rsidR="00E21866" w:rsidRPr="00C74D4A">
        <w:rPr>
          <w:rFonts w:ascii="Arial" w:hAnsi="Arial" w:cs="Arial"/>
          <w:sz w:val="24"/>
          <w:szCs w:val="24"/>
          <w:shd w:val="clear" w:color="auto" w:fill="FFFFFF"/>
        </w:rPr>
        <w:t>play</w:t>
      </w:r>
      <w:r w:rsidR="00430775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 an increasingly </w:t>
      </w:r>
      <w:r w:rsidR="00BF6509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important role </w:t>
      </w:r>
      <w:r w:rsidR="00B14357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in term of </w:t>
      </w:r>
      <w:r w:rsidR="004B547B" w:rsidRPr="00C74D4A">
        <w:rPr>
          <w:rFonts w:ascii="Arial" w:hAnsi="Arial" w:cs="Arial"/>
          <w:sz w:val="24"/>
          <w:szCs w:val="24"/>
          <w:shd w:val="clear" w:color="auto" w:fill="FFFFFF"/>
        </w:rPr>
        <w:t>company</w:t>
      </w:r>
      <w:r w:rsidR="000B0ED5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’s </w:t>
      </w:r>
      <w:r w:rsidR="008A20CE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offering </w:t>
      </w:r>
      <w:r w:rsidR="0016347E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product or services </w:t>
      </w:r>
      <w:r w:rsidR="008A20CE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and </w:t>
      </w:r>
      <w:r w:rsidR="00CF6D16" w:rsidRPr="00C74D4A">
        <w:rPr>
          <w:rFonts w:ascii="Arial" w:hAnsi="Arial" w:cs="Arial"/>
          <w:sz w:val="24"/>
          <w:szCs w:val="24"/>
          <w:shd w:val="clear" w:color="auto" w:fill="FFFFFF"/>
        </w:rPr>
        <w:t>organizational susta</w:t>
      </w:r>
      <w:r w:rsidR="002544FF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inable issues </w:t>
      </w:r>
      <w:r w:rsidR="006F515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(Gentile, Spiller and </w:t>
      </w:r>
      <w:proofErr w:type="spellStart"/>
      <w:r w:rsidR="006F515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Noci</w:t>
      </w:r>
      <w:proofErr w:type="spellEnd"/>
      <w:r w:rsidR="006F515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2007)</w:t>
      </w:r>
      <w:r w:rsidR="00655C8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16347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016B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Apparently, for establish sustainable competitive advantage, create and follow sustainable polices</w:t>
      </w:r>
      <w:r w:rsidR="0084564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has</w:t>
      </w:r>
      <w:r w:rsidR="00E016B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become so important, because customer expectation now a days</w:t>
      </w:r>
      <w:r w:rsidR="00E92F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huge</w:t>
      </w:r>
      <w:r w:rsidR="00E016B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5A16C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so </w:t>
      </w:r>
      <w:r w:rsidR="00E016B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companies not only make more profit but also operate responsibly to address social and environmental issues. Following table has shown some sustainable policies of selected organization.</w:t>
      </w:r>
    </w:p>
    <w:p w14:paraId="6BAB48E0" w14:textId="60761627" w:rsidR="00AA1CEE" w:rsidRPr="00C74D4A" w:rsidRDefault="00AA1CEE" w:rsidP="00AA1CEE">
      <w:pPr>
        <w:pStyle w:val="Caption"/>
        <w:keepNext/>
        <w:rPr>
          <w:rFonts w:ascii="Arial" w:hAnsi="Arial" w:cs="Arial"/>
          <w:b w:val="0"/>
          <w:bCs w:val="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2161"/>
        <w:gridCol w:w="8080"/>
      </w:tblGrid>
      <w:tr w:rsidR="00E016B4" w:rsidRPr="00C74D4A" w14:paraId="77FA4F81" w14:textId="77777777" w:rsidTr="00AA1CEE">
        <w:tc>
          <w:tcPr>
            <w:tcW w:w="421" w:type="dxa"/>
          </w:tcPr>
          <w:p w14:paraId="14034D51" w14:textId="77777777" w:rsidR="00E016B4" w:rsidRPr="00C74D4A" w:rsidRDefault="00E016B4" w:rsidP="00F56FBF">
            <w:pPr>
              <w:pStyle w:val="ContactInfo"/>
              <w:jc w:val="left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61" w:type="dxa"/>
          </w:tcPr>
          <w:p w14:paraId="5DB9E913" w14:textId="2BEDF221" w:rsidR="00E016B4" w:rsidRPr="00C74D4A" w:rsidRDefault="00C76B32" w:rsidP="00F56FBF">
            <w:pPr>
              <w:pStyle w:val="ContactInfo"/>
              <w:jc w:val="left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Organization</w:t>
            </w:r>
          </w:p>
        </w:tc>
        <w:tc>
          <w:tcPr>
            <w:tcW w:w="8080" w:type="dxa"/>
          </w:tcPr>
          <w:p w14:paraId="402F7723" w14:textId="7A4093DA" w:rsidR="00E016B4" w:rsidRPr="00C74D4A" w:rsidRDefault="00C76B32" w:rsidP="00F56FBF">
            <w:pPr>
              <w:pStyle w:val="ContactInfo"/>
              <w:jc w:val="left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Sustainable policies discussions</w:t>
            </w:r>
          </w:p>
        </w:tc>
      </w:tr>
      <w:tr w:rsidR="00E016B4" w:rsidRPr="00C74D4A" w14:paraId="6E2339B3" w14:textId="77777777" w:rsidTr="00AA1CEE">
        <w:tc>
          <w:tcPr>
            <w:tcW w:w="421" w:type="dxa"/>
          </w:tcPr>
          <w:p w14:paraId="58C9073D" w14:textId="57731A5D" w:rsidR="00E016B4" w:rsidRPr="00C74D4A" w:rsidRDefault="00005C29" w:rsidP="00F56FBF">
            <w:pPr>
              <w:pStyle w:val="ContactInfo"/>
              <w:jc w:val="left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61" w:type="dxa"/>
          </w:tcPr>
          <w:p w14:paraId="0B3DA86D" w14:textId="77777777" w:rsidR="00005C29" w:rsidRPr="00C74D4A" w:rsidRDefault="00005C29" w:rsidP="00005C29">
            <w:pPr>
              <w:pStyle w:val="ContactInfo"/>
              <w:jc w:val="left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C74D4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Microsoft corporation</w:t>
            </w:r>
          </w:p>
          <w:p w14:paraId="3327A745" w14:textId="77777777" w:rsidR="00E016B4" w:rsidRPr="00C74D4A" w:rsidRDefault="00E016B4" w:rsidP="00F56FBF">
            <w:pPr>
              <w:pStyle w:val="ContactInfo"/>
              <w:jc w:val="left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080" w:type="dxa"/>
          </w:tcPr>
          <w:p w14:paraId="57348876" w14:textId="22077A09" w:rsidR="00E016B4" w:rsidRDefault="00B0192D" w:rsidP="00F56FBF">
            <w:pPr>
              <w:pStyle w:val="ContactInfo"/>
              <w:jc w:val="left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For </w:t>
            </w:r>
            <w:r w:rsidR="00A63987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sustainable business Microsoft</w:t>
            </w:r>
            <w:r w:rsidR="00516E01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’s </w:t>
            </w:r>
            <w:r w:rsidR="00BD15FF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focus </w:t>
            </w:r>
            <w:r w:rsidR="00181A3E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on</w:t>
            </w:r>
            <w:r w:rsidR="00173442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, became </w:t>
            </w:r>
            <w:r w:rsidR="00D7743E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carbon</w:t>
            </w:r>
            <w:r w:rsidR="000F170F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negative</w:t>
            </w:r>
            <w:r w:rsidR="001B11D1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16134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organization</w:t>
            </w:r>
            <w:r w:rsidR="000F170F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A449A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by 2030. </w:t>
            </w:r>
            <w:r w:rsidR="0045216F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Company </w:t>
            </w:r>
            <w:r w:rsidR="00BA5685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promoting </w:t>
            </w:r>
            <w:r w:rsidR="00931B31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sustainable development and low</w:t>
            </w:r>
            <w:r w:rsidR="004F6494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-carbon business </w:t>
            </w:r>
            <w:r w:rsidR="00F958DA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op</w:t>
            </w:r>
            <w:r w:rsidR="00D5660E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eration worldwide</w:t>
            </w:r>
            <w:r w:rsidR="00233142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and </w:t>
            </w:r>
            <w:r w:rsidR="00980D2D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cloud-enabled technologi</w:t>
            </w:r>
            <w:r w:rsidR="00584921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es</w:t>
            </w:r>
            <w:r w:rsidR="00B01E70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(Environmental Sustainability – Microsoft CSR, 2020)</w:t>
            </w:r>
            <w:r w:rsidR="00B76C86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0F170F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A63987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1348E26D" w14:textId="12B224A5" w:rsidR="005A16C0" w:rsidRPr="00C74D4A" w:rsidRDefault="005A16C0" w:rsidP="00F56FBF">
            <w:pPr>
              <w:pStyle w:val="ContactInfo"/>
              <w:jc w:val="left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E016B4" w:rsidRPr="00C74D4A" w14:paraId="33BEA7A6" w14:textId="77777777" w:rsidTr="00AA1CEE">
        <w:trPr>
          <w:trHeight w:val="366"/>
        </w:trPr>
        <w:tc>
          <w:tcPr>
            <w:tcW w:w="421" w:type="dxa"/>
          </w:tcPr>
          <w:p w14:paraId="58697A84" w14:textId="1554721E" w:rsidR="00E016B4" w:rsidRPr="00C74D4A" w:rsidRDefault="00B14FBF" w:rsidP="00F56FBF">
            <w:pPr>
              <w:pStyle w:val="ContactInfo"/>
              <w:jc w:val="left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161" w:type="dxa"/>
          </w:tcPr>
          <w:p w14:paraId="22FEA365" w14:textId="77777777" w:rsidR="00B14FBF" w:rsidRPr="00C74D4A" w:rsidRDefault="00B14FBF" w:rsidP="00B14FBF">
            <w:pPr>
              <w:pStyle w:val="ContactInfo"/>
              <w:jc w:val="left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C74D4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JD Weatherspoon</w:t>
            </w:r>
          </w:p>
          <w:p w14:paraId="618E08C5" w14:textId="77777777" w:rsidR="00E016B4" w:rsidRPr="00C74D4A" w:rsidRDefault="00E016B4" w:rsidP="00F56FBF">
            <w:pPr>
              <w:pStyle w:val="ContactInfo"/>
              <w:jc w:val="left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080" w:type="dxa"/>
          </w:tcPr>
          <w:p w14:paraId="354A0A9C" w14:textId="77777777" w:rsidR="00E016B4" w:rsidRDefault="00E2155D" w:rsidP="00F56FBF">
            <w:pPr>
              <w:pStyle w:val="ContactInfo"/>
              <w:jc w:val="left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JD </w:t>
            </w:r>
            <w:r w:rsidR="00100E7A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Weatherspoon </w:t>
            </w:r>
            <w:r w:rsidR="0007791D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has</w:t>
            </w:r>
            <w:r w:rsidR="001B46B0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signed up </w:t>
            </w:r>
            <w:r w:rsidR="00387EFD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for alcohol section</w:t>
            </w:r>
            <w:r w:rsidR="00754628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of the </w:t>
            </w:r>
            <w:r w:rsidR="0016379C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Public health </w:t>
            </w:r>
            <w:r w:rsidR="00BE4801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responsibility deal which based on</w:t>
            </w:r>
            <w:r w:rsidR="00E96213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A51D2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Awareness of alcohol units </w:t>
            </w:r>
            <w:r w:rsidR="006652EC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in the on-trade</w:t>
            </w:r>
            <w:r w:rsidR="00FF7816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4E0864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Tackling under alcohol sales, </w:t>
            </w:r>
            <w:r w:rsidR="00C769BC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support for Drinkaware, </w:t>
            </w:r>
            <w:r w:rsidR="002D2EDE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R</w:t>
            </w:r>
            <w:r w:rsidR="00877BED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esponsible advertis</w:t>
            </w:r>
            <w:r w:rsidR="00092D01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ing and marketing of alcohol</w:t>
            </w:r>
            <w:r w:rsidR="00163063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and support for community action</w:t>
            </w:r>
            <w:r w:rsidR="004C63CD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to tackle alcohol harm</w:t>
            </w:r>
            <w:r w:rsidR="005E1CC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E1CC6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(J D Wetherspoon, 2020)</w:t>
            </w:r>
            <w:r w:rsidR="001A2F08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, which </w:t>
            </w:r>
            <w:r w:rsidR="00194275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gives them sustainable </w:t>
            </w:r>
            <w:r w:rsidR="00E3525C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competitive </w:t>
            </w:r>
            <w:r w:rsidR="00DB0B2E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advantage.</w:t>
            </w:r>
            <w:r w:rsidR="004E0864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A51D2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E4801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87EFD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20F36035" w14:textId="1563EB64" w:rsidR="005A16C0" w:rsidRPr="00C74D4A" w:rsidRDefault="005A16C0" w:rsidP="00F56FBF">
            <w:pPr>
              <w:pStyle w:val="ContactInfo"/>
              <w:jc w:val="left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13088" w:rsidRPr="00C74D4A" w14:paraId="009A6BF5" w14:textId="77777777" w:rsidTr="00AA1CEE">
        <w:trPr>
          <w:trHeight w:val="366"/>
        </w:trPr>
        <w:tc>
          <w:tcPr>
            <w:tcW w:w="421" w:type="dxa"/>
          </w:tcPr>
          <w:p w14:paraId="4ED563B8" w14:textId="3F2C553E" w:rsidR="00413088" w:rsidRPr="00C74D4A" w:rsidRDefault="00413088" w:rsidP="00F56FBF">
            <w:pPr>
              <w:pStyle w:val="ContactInfo"/>
              <w:jc w:val="left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2161" w:type="dxa"/>
          </w:tcPr>
          <w:p w14:paraId="6B5F579E" w14:textId="7CCE09BE" w:rsidR="00413088" w:rsidRPr="00C74D4A" w:rsidRDefault="00413088" w:rsidP="00B14FBF">
            <w:pPr>
              <w:pStyle w:val="ContactInfo"/>
              <w:jc w:val="left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C74D4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Hyundai Automobile</w:t>
            </w:r>
          </w:p>
        </w:tc>
        <w:tc>
          <w:tcPr>
            <w:tcW w:w="8080" w:type="dxa"/>
          </w:tcPr>
          <w:p w14:paraId="4C3318BD" w14:textId="77777777" w:rsidR="00413088" w:rsidRDefault="0066309F" w:rsidP="00F56FBF">
            <w:pPr>
              <w:pStyle w:val="ContactInfo"/>
              <w:jc w:val="left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In </w:t>
            </w:r>
            <w:r w:rsidR="00817437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term of</w:t>
            </w:r>
            <w:r w:rsidR="009C6EF0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67256A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sustainab</w:t>
            </w:r>
            <w:r w:rsidR="00817437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i</w:t>
            </w:r>
            <w:r w:rsidR="0067256A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l</w:t>
            </w:r>
            <w:r w:rsidR="00817437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ity, Hy</w:t>
            </w:r>
            <w:r w:rsidR="00BC5447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undai</w:t>
            </w:r>
            <w:r w:rsidR="00D77CB4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’s business </w:t>
            </w:r>
            <w:r w:rsidR="00B73B85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strategy </w:t>
            </w:r>
            <w:r w:rsidR="00630256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focusses</w:t>
            </w:r>
            <w:r w:rsidR="00B73B85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on five </w:t>
            </w:r>
            <w:r w:rsidR="00034017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are</w:t>
            </w:r>
            <w:r w:rsidR="00630256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as. Such as</w:t>
            </w:r>
            <w:r w:rsidR="0067256A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411D0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services, </w:t>
            </w:r>
            <w:r w:rsidR="00DD55DD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smarter </w:t>
            </w:r>
            <w:r w:rsidR="009449C2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city, </w:t>
            </w:r>
            <w:r w:rsidR="003C0E7C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energy s</w:t>
            </w:r>
            <w:r w:rsidR="00A3010D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aving (</w:t>
            </w:r>
            <w:r w:rsidR="004F5FF1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hybrid) or zero emission</w:t>
            </w:r>
            <w:r w:rsidR="00171009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(electric) vehicle, </w:t>
            </w:r>
            <w:r w:rsidR="00977711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robot and artificial </w:t>
            </w:r>
            <w:r w:rsidR="00B468D9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in</w:t>
            </w:r>
            <w:r w:rsidR="00C24277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te</w:t>
            </w:r>
            <w:r w:rsidR="00DA2D9C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lligence</w:t>
            </w:r>
            <w:r w:rsidR="00B30A4C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(AI)</w:t>
            </w:r>
            <w:r w:rsidR="00153684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driving </w:t>
            </w:r>
            <w:r w:rsidR="006344AF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or driverless car which bring </w:t>
            </w:r>
            <w:r w:rsidR="007144CA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the company suitability in the </w:t>
            </w:r>
            <w:r w:rsidR="00ED3EA5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auto mobile industry</w:t>
            </w:r>
            <w:r w:rsidR="009F6AEB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(2019 Sustainability Report, 2020).</w:t>
            </w:r>
            <w:r w:rsidR="004F5FF1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A3010D" w:rsidRPr="00C74D4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  <w:p w14:paraId="43B13711" w14:textId="7485CDBF" w:rsidR="005A16C0" w:rsidRPr="00C74D4A" w:rsidRDefault="005A16C0" w:rsidP="00F56FBF">
            <w:pPr>
              <w:pStyle w:val="ContactInfo"/>
              <w:jc w:val="left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5AF45B2" w14:textId="2D3CBD92" w:rsidR="00C11232" w:rsidRPr="00C74D4A" w:rsidRDefault="00C11232" w:rsidP="00206C8C">
      <w:pPr>
        <w:pStyle w:val="ContactInfo"/>
        <w:jc w:val="left"/>
        <w:rPr>
          <w:rFonts w:ascii="Arial" w:hAnsi="Arial" w:cs="Arial"/>
          <w:sz w:val="24"/>
          <w:szCs w:val="24"/>
          <w:shd w:val="clear" w:color="auto" w:fill="FFFFFF"/>
        </w:rPr>
      </w:pPr>
    </w:p>
    <w:p w14:paraId="0E4156FE" w14:textId="3C27ECB2" w:rsidR="004A6F37" w:rsidRPr="00C74D4A" w:rsidRDefault="004A6F37" w:rsidP="00206C8C">
      <w:pPr>
        <w:pStyle w:val="ContactInfo"/>
        <w:jc w:val="left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i/>
          <w:iCs/>
          <w:sz w:val="24"/>
          <w:szCs w:val="24"/>
        </w:rPr>
        <w:t xml:space="preserve">Table 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begin"/>
      </w:r>
      <w:r w:rsidRPr="00C74D4A">
        <w:rPr>
          <w:rFonts w:ascii="Arial" w:hAnsi="Arial" w:cs="Arial"/>
          <w:i/>
          <w:iCs/>
          <w:sz w:val="24"/>
          <w:szCs w:val="24"/>
        </w:rPr>
        <w:instrText xml:space="preserve"> SEQ Table \* ARABIC </w:instrText>
      </w:r>
      <w:r w:rsidRPr="00C74D4A">
        <w:rPr>
          <w:rFonts w:ascii="Arial" w:hAnsi="Arial" w:cs="Arial"/>
          <w:i/>
          <w:iCs/>
          <w:sz w:val="24"/>
          <w:szCs w:val="24"/>
        </w:rPr>
        <w:fldChar w:fldCharType="separate"/>
      </w:r>
      <w:r w:rsidRPr="00C74D4A">
        <w:rPr>
          <w:rFonts w:ascii="Arial" w:hAnsi="Arial" w:cs="Arial"/>
          <w:i/>
          <w:iCs/>
          <w:noProof/>
          <w:sz w:val="24"/>
          <w:szCs w:val="24"/>
        </w:rPr>
        <w:t>2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end"/>
      </w:r>
      <w:r w:rsidRPr="00C74D4A">
        <w:rPr>
          <w:rFonts w:ascii="Arial" w:hAnsi="Arial" w:cs="Arial"/>
          <w:i/>
          <w:iCs/>
          <w:sz w:val="24"/>
          <w:szCs w:val="24"/>
        </w:rPr>
        <w:t xml:space="preserve"> </w:t>
      </w:r>
      <w:r w:rsidR="00401709" w:rsidRPr="00C74D4A">
        <w:rPr>
          <w:rFonts w:ascii="Arial" w:hAnsi="Arial" w:cs="Arial"/>
          <w:i/>
          <w:iCs/>
          <w:sz w:val="24"/>
          <w:szCs w:val="24"/>
        </w:rPr>
        <w:t>Sustainable po</w:t>
      </w:r>
      <w:r w:rsidR="00952A94" w:rsidRPr="00C74D4A">
        <w:rPr>
          <w:rFonts w:ascii="Arial" w:hAnsi="Arial" w:cs="Arial"/>
          <w:i/>
          <w:iCs/>
          <w:sz w:val="24"/>
          <w:szCs w:val="24"/>
        </w:rPr>
        <w:t>licy.</w:t>
      </w:r>
    </w:p>
    <w:p w14:paraId="688959F4" w14:textId="3D24BE8F" w:rsidR="004B02D2" w:rsidRPr="00C74D4A" w:rsidRDefault="008976FB" w:rsidP="00206C8C">
      <w:pPr>
        <w:pStyle w:val="ContactInfo"/>
        <w:jc w:val="left"/>
        <w:rPr>
          <w:rFonts w:ascii="Arial" w:hAnsi="Arial" w:cs="Arial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 </w:t>
      </w:r>
      <w:r w:rsidR="00352AA8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B406E"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3843267B" w14:textId="0328187A" w:rsidR="00612382" w:rsidRPr="00C74D4A" w:rsidRDefault="00612382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343FA0FD" w14:textId="05053712" w:rsidR="00612382" w:rsidRPr="00C74D4A" w:rsidRDefault="009E6FF4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 xml:space="preserve">Although, </w:t>
      </w:r>
      <w:r w:rsidR="00340742" w:rsidRPr="00C74D4A">
        <w:rPr>
          <w:rFonts w:ascii="Arial" w:hAnsi="Arial" w:cs="Arial"/>
          <w:sz w:val="24"/>
          <w:szCs w:val="24"/>
        </w:rPr>
        <w:t xml:space="preserve">Microsoft </w:t>
      </w:r>
      <w:r w:rsidR="00414C40" w:rsidRPr="00C74D4A">
        <w:rPr>
          <w:rFonts w:ascii="Arial" w:hAnsi="Arial" w:cs="Arial"/>
          <w:sz w:val="24"/>
          <w:szCs w:val="24"/>
        </w:rPr>
        <w:t>has target</w:t>
      </w:r>
      <w:r w:rsidR="00CC519C" w:rsidRPr="00C74D4A">
        <w:rPr>
          <w:rFonts w:ascii="Arial" w:hAnsi="Arial" w:cs="Arial"/>
          <w:sz w:val="24"/>
          <w:szCs w:val="24"/>
        </w:rPr>
        <w:t xml:space="preserve"> to</w:t>
      </w:r>
      <w:r w:rsidR="00340742" w:rsidRPr="00C74D4A">
        <w:rPr>
          <w:rFonts w:ascii="Arial" w:hAnsi="Arial" w:cs="Arial"/>
          <w:sz w:val="24"/>
          <w:szCs w:val="24"/>
        </w:rPr>
        <w:t xml:space="preserve"> </w:t>
      </w:r>
      <w:r w:rsidR="00EE764C" w:rsidRPr="00C74D4A">
        <w:rPr>
          <w:rFonts w:ascii="Arial" w:hAnsi="Arial" w:cs="Arial"/>
          <w:sz w:val="24"/>
          <w:szCs w:val="24"/>
        </w:rPr>
        <w:t xml:space="preserve">zero carbon mission, there is </w:t>
      </w:r>
      <w:r w:rsidR="00CF068D" w:rsidRPr="00C74D4A">
        <w:rPr>
          <w:rFonts w:ascii="Arial" w:hAnsi="Arial" w:cs="Arial"/>
          <w:sz w:val="24"/>
          <w:szCs w:val="24"/>
        </w:rPr>
        <w:t>still</w:t>
      </w:r>
      <w:r w:rsidR="00F77128" w:rsidRPr="00C74D4A">
        <w:rPr>
          <w:rFonts w:ascii="Arial" w:hAnsi="Arial" w:cs="Arial"/>
          <w:sz w:val="24"/>
          <w:szCs w:val="24"/>
        </w:rPr>
        <w:t xml:space="preserve"> a</w:t>
      </w:r>
      <w:r w:rsidR="00CF068D" w:rsidRPr="00C74D4A">
        <w:rPr>
          <w:rFonts w:ascii="Arial" w:hAnsi="Arial" w:cs="Arial"/>
          <w:sz w:val="24"/>
          <w:szCs w:val="24"/>
        </w:rPr>
        <w:t xml:space="preserve"> question remain how they reach their goal </w:t>
      </w:r>
      <w:r w:rsidR="00B108A7" w:rsidRPr="00C74D4A">
        <w:rPr>
          <w:rFonts w:ascii="Arial" w:hAnsi="Arial" w:cs="Arial"/>
          <w:sz w:val="24"/>
          <w:szCs w:val="24"/>
        </w:rPr>
        <w:t xml:space="preserve">while </w:t>
      </w:r>
      <w:r w:rsidR="000C52B8" w:rsidRPr="00C74D4A">
        <w:rPr>
          <w:rFonts w:ascii="Arial" w:hAnsi="Arial" w:cs="Arial"/>
          <w:sz w:val="24"/>
          <w:szCs w:val="24"/>
        </w:rPr>
        <w:t>they</w:t>
      </w:r>
      <w:r w:rsidR="00A578C5" w:rsidRPr="00C74D4A">
        <w:rPr>
          <w:rFonts w:ascii="Arial" w:hAnsi="Arial" w:cs="Arial"/>
          <w:sz w:val="24"/>
          <w:szCs w:val="24"/>
        </w:rPr>
        <w:t xml:space="preserve"> are</w:t>
      </w:r>
      <w:r w:rsidR="000C52B8" w:rsidRPr="00C74D4A">
        <w:rPr>
          <w:rFonts w:ascii="Arial" w:hAnsi="Arial" w:cs="Arial"/>
          <w:sz w:val="24"/>
          <w:szCs w:val="24"/>
        </w:rPr>
        <w:t xml:space="preserve"> </w:t>
      </w:r>
      <w:r w:rsidR="00A578C5" w:rsidRPr="00C74D4A">
        <w:rPr>
          <w:rFonts w:ascii="Arial" w:hAnsi="Arial" w:cs="Arial"/>
          <w:sz w:val="24"/>
          <w:szCs w:val="24"/>
        </w:rPr>
        <w:t xml:space="preserve">running </w:t>
      </w:r>
      <w:r w:rsidR="000C52B8" w:rsidRPr="00C74D4A">
        <w:rPr>
          <w:rFonts w:ascii="Arial" w:hAnsi="Arial" w:cs="Arial"/>
          <w:sz w:val="24"/>
          <w:szCs w:val="24"/>
        </w:rPr>
        <w:t xml:space="preserve">huge data </w:t>
      </w:r>
      <w:r w:rsidR="00233B1A" w:rsidRPr="00C74D4A">
        <w:rPr>
          <w:rFonts w:ascii="Arial" w:hAnsi="Arial" w:cs="Arial"/>
          <w:sz w:val="24"/>
          <w:szCs w:val="24"/>
        </w:rPr>
        <w:t>centers all over the world</w:t>
      </w:r>
      <w:r w:rsidR="00967410" w:rsidRPr="00C74D4A">
        <w:rPr>
          <w:rFonts w:ascii="Arial" w:hAnsi="Arial" w:cs="Arial"/>
          <w:sz w:val="24"/>
          <w:szCs w:val="24"/>
        </w:rPr>
        <w:t xml:space="preserve"> by </w:t>
      </w:r>
      <w:r w:rsidR="000D2174" w:rsidRPr="00C74D4A">
        <w:rPr>
          <w:rFonts w:ascii="Arial" w:hAnsi="Arial" w:cs="Arial"/>
          <w:sz w:val="24"/>
          <w:szCs w:val="24"/>
        </w:rPr>
        <w:t xml:space="preserve">burning </w:t>
      </w:r>
      <w:r w:rsidR="00967410" w:rsidRPr="00C74D4A">
        <w:rPr>
          <w:rFonts w:ascii="Arial" w:hAnsi="Arial" w:cs="Arial"/>
          <w:sz w:val="24"/>
          <w:szCs w:val="24"/>
        </w:rPr>
        <w:t>energy</w:t>
      </w:r>
      <w:r w:rsidR="00416A2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416A2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Sverdlik</w:t>
      </w:r>
      <w:proofErr w:type="spellEnd"/>
      <w:r w:rsidR="00416A2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2020)</w:t>
      </w:r>
      <w:r w:rsidR="0096490C" w:rsidRPr="00C74D4A">
        <w:rPr>
          <w:rFonts w:ascii="Arial" w:hAnsi="Arial" w:cs="Arial"/>
          <w:sz w:val="24"/>
          <w:szCs w:val="24"/>
        </w:rPr>
        <w:t>.</w:t>
      </w:r>
      <w:r w:rsidR="00923934" w:rsidRPr="00C74D4A">
        <w:rPr>
          <w:rFonts w:ascii="Arial" w:hAnsi="Arial" w:cs="Arial"/>
          <w:sz w:val="24"/>
          <w:szCs w:val="24"/>
        </w:rPr>
        <w:t xml:space="preserve"> </w:t>
      </w:r>
      <w:r w:rsidR="0066419F" w:rsidRPr="00C74D4A">
        <w:rPr>
          <w:rFonts w:ascii="Arial" w:hAnsi="Arial" w:cs="Arial"/>
          <w:sz w:val="24"/>
          <w:szCs w:val="24"/>
        </w:rPr>
        <w:t xml:space="preserve">Most of </w:t>
      </w:r>
      <w:r w:rsidR="00A21FA1" w:rsidRPr="00C74D4A">
        <w:rPr>
          <w:rFonts w:ascii="Arial" w:hAnsi="Arial" w:cs="Arial"/>
          <w:sz w:val="24"/>
          <w:szCs w:val="24"/>
        </w:rPr>
        <w:t>chain pub organization have si</w:t>
      </w:r>
      <w:r w:rsidR="00D02D51" w:rsidRPr="00C74D4A">
        <w:rPr>
          <w:rFonts w:ascii="Arial" w:hAnsi="Arial" w:cs="Arial"/>
          <w:sz w:val="24"/>
          <w:szCs w:val="24"/>
        </w:rPr>
        <w:t>milar alcohol</w:t>
      </w:r>
      <w:r w:rsidR="001449CB" w:rsidRPr="00C74D4A">
        <w:rPr>
          <w:rFonts w:ascii="Arial" w:hAnsi="Arial" w:cs="Arial"/>
          <w:sz w:val="24"/>
          <w:szCs w:val="24"/>
        </w:rPr>
        <w:t xml:space="preserve"> sustai</w:t>
      </w:r>
      <w:r w:rsidR="002B2AC0" w:rsidRPr="00C74D4A">
        <w:rPr>
          <w:rFonts w:ascii="Arial" w:hAnsi="Arial" w:cs="Arial"/>
          <w:sz w:val="24"/>
          <w:szCs w:val="24"/>
        </w:rPr>
        <w:t>nab</w:t>
      </w:r>
      <w:r w:rsidR="002832B2" w:rsidRPr="00C74D4A">
        <w:rPr>
          <w:rFonts w:ascii="Arial" w:hAnsi="Arial" w:cs="Arial"/>
          <w:sz w:val="24"/>
          <w:szCs w:val="24"/>
        </w:rPr>
        <w:t>i</w:t>
      </w:r>
      <w:r w:rsidR="002B2AC0" w:rsidRPr="00C74D4A">
        <w:rPr>
          <w:rFonts w:ascii="Arial" w:hAnsi="Arial" w:cs="Arial"/>
          <w:sz w:val="24"/>
          <w:szCs w:val="24"/>
        </w:rPr>
        <w:t>l</w:t>
      </w:r>
      <w:r w:rsidR="002832B2" w:rsidRPr="00C74D4A">
        <w:rPr>
          <w:rFonts w:ascii="Arial" w:hAnsi="Arial" w:cs="Arial"/>
          <w:sz w:val="24"/>
          <w:szCs w:val="24"/>
        </w:rPr>
        <w:t>ity</w:t>
      </w:r>
      <w:r w:rsidR="002B2AC0" w:rsidRPr="00C74D4A">
        <w:rPr>
          <w:rFonts w:ascii="Arial" w:hAnsi="Arial" w:cs="Arial"/>
          <w:sz w:val="24"/>
          <w:szCs w:val="24"/>
        </w:rPr>
        <w:t xml:space="preserve"> or responsibility policies like</w:t>
      </w:r>
      <w:r w:rsidR="002832B2" w:rsidRPr="00C74D4A">
        <w:rPr>
          <w:rFonts w:ascii="Arial" w:hAnsi="Arial" w:cs="Arial"/>
          <w:sz w:val="24"/>
          <w:szCs w:val="24"/>
        </w:rPr>
        <w:t xml:space="preserve"> JD Weatherspoon</w:t>
      </w:r>
      <w:r w:rsidR="00D76BD2" w:rsidRPr="00C74D4A">
        <w:rPr>
          <w:rFonts w:ascii="Arial" w:hAnsi="Arial" w:cs="Arial"/>
          <w:sz w:val="24"/>
          <w:szCs w:val="24"/>
        </w:rPr>
        <w:t xml:space="preserve">, still there is question remain how </w:t>
      </w:r>
      <w:r w:rsidR="0053431F" w:rsidRPr="00C74D4A">
        <w:rPr>
          <w:rFonts w:ascii="Arial" w:hAnsi="Arial" w:cs="Arial"/>
          <w:sz w:val="24"/>
          <w:szCs w:val="24"/>
        </w:rPr>
        <w:t xml:space="preserve">they </w:t>
      </w:r>
      <w:r w:rsidR="005B0469" w:rsidRPr="00C74D4A">
        <w:rPr>
          <w:rFonts w:ascii="Arial" w:hAnsi="Arial" w:cs="Arial"/>
          <w:sz w:val="24"/>
          <w:szCs w:val="24"/>
        </w:rPr>
        <w:t xml:space="preserve">can get competitive </w:t>
      </w:r>
      <w:r w:rsidR="004140EE" w:rsidRPr="00C74D4A">
        <w:rPr>
          <w:rFonts w:ascii="Arial" w:hAnsi="Arial" w:cs="Arial"/>
          <w:sz w:val="24"/>
          <w:szCs w:val="24"/>
        </w:rPr>
        <w:t xml:space="preserve">advantage in </w:t>
      </w:r>
      <w:r w:rsidR="003F486B" w:rsidRPr="00C74D4A">
        <w:rPr>
          <w:rFonts w:ascii="Arial" w:hAnsi="Arial" w:cs="Arial"/>
          <w:sz w:val="24"/>
          <w:szCs w:val="24"/>
        </w:rPr>
        <w:t xml:space="preserve">terms of </w:t>
      </w:r>
      <w:r w:rsidR="004140EE" w:rsidRPr="00C74D4A">
        <w:rPr>
          <w:rFonts w:ascii="Arial" w:hAnsi="Arial" w:cs="Arial"/>
          <w:sz w:val="24"/>
          <w:szCs w:val="24"/>
        </w:rPr>
        <w:t>customer e</w:t>
      </w:r>
      <w:r w:rsidR="00503BD8" w:rsidRPr="00C74D4A">
        <w:rPr>
          <w:rFonts w:ascii="Arial" w:hAnsi="Arial" w:cs="Arial"/>
          <w:sz w:val="24"/>
          <w:szCs w:val="24"/>
        </w:rPr>
        <w:t>xperiences.</w:t>
      </w:r>
      <w:r w:rsidR="007B527E" w:rsidRPr="00C74D4A">
        <w:rPr>
          <w:rFonts w:ascii="Arial" w:hAnsi="Arial" w:cs="Arial"/>
          <w:sz w:val="24"/>
          <w:szCs w:val="24"/>
        </w:rPr>
        <w:t xml:space="preserve"> Hyundai</w:t>
      </w:r>
      <w:r w:rsidR="00BA2403" w:rsidRPr="00C74D4A">
        <w:rPr>
          <w:rFonts w:ascii="Arial" w:hAnsi="Arial" w:cs="Arial"/>
          <w:sz w:val="24"/>
          <w:szCs w:val="24"/>
        </w:rPr>
        <w:t>’s hybri</w:t>
      </w:r>
      <w:r w:rsidR="00A7386E" w:rsidRPr="00C74D4A">
        <w:rPr>
          <w:rFonts w:ascii="Arial" w:hAnsi="Arial" w:cs="Arial"/>
          <w:sz w:val="24"/>
          <w:szCs w:val="24"/>
        </w:rPr>
        <w:t xml:space="preserve">d or electric vehicle may </w:t>
      </w:r>
      <w:r w:rsidR="00CB1D9E" w:rsidRPr="00C74D4A">
        <w:rPr>
          <w:rFonts w:ascii="Arial" w:hAnsi="Arial" w:cs="Arial"/>
          <w:sz w:val="24"/>
          <w:szCs w:val="24"/>
        </w:rPr>
        <w:t>produce less</w:t>
      </w:r>
      <w:r w:rsidR="00F531E8" w:rsidRPr="00C74D4A">
        <w:rPr>
          <w:rFonts w:ascii="Arial" w:hAnsi="Arial" w:cs="Arial"/>
          <w:sz w:val="24"/>
          <w:szCs w:val="24"/>
        </w:rPr>
        <w:t xml:space="preserve"> </w:t>
      </w:r>
      <w:r w:rsidR="001F4EF7" w:rsidRPr="00C74D4A">
        <w:rPr>
          <w:rFonts w:ascii="Arial" w:hAnsi="Arial" w:cs="Arial"/>
          <w:sz w:val="24"/>
          <w:szCs w:val="24"/>
        </w:rPr>
        <w:t>(</w:t>
      </w:r>
      <w:r w:rsidR="00F531E8" w:rsidRPr="00C74D4A">
        <w:rPr>
          <w:rFonts w:ascii="Arial" w:hAnsi="Arial" w:cs="Arial"/>
          <w:sz w:val="24"/>
          <w:szCs w:val="24"/>
        </w:rPr>
        <w:t>Hybrid</w:t>
      </w:r>
      <w:r w:rsidR="001F4EF7" w:rsidRPr="00C74D4A">
        <w:rPr>
          <w:rFonts w:ascii="Arial" w:hAnsi="Arial" w:cs="Arial"/>
          <w:sz w:val="24"/>
          <w:szCs w:val="24"/>
        </w:rPr>
        <w:t>)</w:t>
      </w:r>
      <w:r w:rsidR="00437D06" w:rsidRPr="00C74D4A">
        <w:rPr>
          <w:rFonts w:ascii="Arial" w:hAnsi="Arial" w:cs="Arial"/>
          <w:sz w:val="24"/>
          <w:szCs w:val="24"/>
        </w:rPr>
        <w:t xml:space="preserve"> </w:t>
      </w:r>
      <w:r w:rsidR="005B2AE6" w:rsidRPr="00C74D4A">
        <w:rPr>
          <w:rFonts w:ascii="Arial" w:hAnsi="Arial" w:cs="Arial"/>
          <w:sz w:val="24"/>
          <w:szCs w:val="24"/>
        </w:rPr>
        <w:t>or no</w:t>
      </w:r>
      <w:r w:rsidR="00F531E8" w:rsidRPr="00C74D4A">
        <w:rPr>
          <w:rFonts w:ascii="Arial" w:hAnsi="Arial" w:cs="Arial"/>
          <w:sz w:val="24"/>
          <w:szCs w:val="24"/>
        </w:rPr>
        <w:t xml:space="preserve"> (Electric)</w:t>
      </w:r>
      <w:r w:rsidR="005B2AE6" w:rsidRPr="00C74D4A">
        <w:rPr>
          <w:rFonts w:ascii="Arial" w:hAnsi="Arial" w:cs="Arial"/>
          <w:sz w:val="24"/>
          <w:szCs w:val="24"/>
        </w:rPr>
        <w:t xml:space="preserve"> carbon </w:t>
      </w:r>
      <w:r w:rsidR="00F531E8" w:rsidRPr="00C74D4A">
        <w:rPr>
          <w:rFonts w:ascii="Arial" w:hAnsi="Arial" w:cs="Arial"/>
          <w:sz w:val="24"/>
          <w:szCs w:val="24"/>
        </w:rPr>
        <w:t xml:space="preserve">monoxides </w:t>
      </w:r>
      <w:r w:rsidR="00174E69" w:rsidRPr="00C74D4A">
        <w:rPr>
          <w:rFonts w:ascii="Arial" w:hAnsi="Arial" w:cs="Arial"/>
          <w:sz w:val="24"/>
          <w:szCs w:val="24"/>
        </w:rPr>
        <w:t xml:space="preserve">but still </w:t>
      </w:r>
      <w:r w:rsidR="00097167" w:rsidRPr="00C74D4A">
        <w:rPr>
          <w:rFonts w:ascii="Arial" w:hAnsi="Arial" w:cs="Arial"/>
          <w:sz w:val="24"/>
          <w:szCs w:val="24"/>
        </w:rPr>
        <w:t>there is sustainable issues</w:t>
      </w:r>
      <w:r w:rsidR="00DE102B" w:rsidRPr="00C74D4A">
        <w:rPr>
          <w:rFonts w:ascii="Arial" w:hAnsi="Arial" w:cs="Arial"/>
          <w:sz w:val="24"/>
          <w:szCs w:val="24"/>
        </w:rPr>
        <w:t xml:space="preserve">. </w:t>
      </w:r>
      <w:r w:rsidR="00666AF6" w:rsidRPr="00C74D4A">
        <w:rPr>
          <w:rFonts w:ascii="Arial" w:hAnsi="Arial" w:cs="Arial"/>
          <w:sz w:val="24"/>
          <w:szCs w:val="24"/>
        </w:rPr>
        <w:t xml:space="preserve">For example, </w:t>
      </w:r>
      <w:r w:rsidR="0075499B" w:rsidRPr="00C74D4A">
        <w:rPr>
          <w:rFonts w:ascii="Arial" w:hAnsi="Arial" w:cs="Arial"/>
          <w:sz w:val="24"/>
          <w:szCs w:val="24"/>
        </w:rPr>
        <w:t xml:space="preserve">electric car </w:t>
      </w:r>
      <w:r w:rsidR="00F77128" w:rsidRPr="00C74D4A">
        <w:rPr>
          <w:rFonts w:ascii="Arial" w:hAnsi="Arial" w:cs="Arial"/>
          <w:sz w:val="24"/>
          <w:szCs w:val="24"/>
        </w:rPr>
        <w:t>needs</w:t>
      </w:r>
      <w:r w:rsidR="0075499B" w:rsidRPr="00C74D4A">
        <w:rPr>
          <w:rFonts w:ascii="Arial" w:hAnsi="Arial" w:cs="Arial"/>
          <w:sz w:val="24"/>
          <w:szCs w:val="24"/>
        </w:rPr>
        <w:t xml:space="preserve"> to charge every </w:t>
      </w:r>
      <w:r w:rsidR="00F77128" w:rsidRPr="00C74D4A">
        <w:rPr>
          <w:rFonts w:ascii="Arial" w:hAnsi="Arial" w:cs="Arial"/>
          <w:sz w:val="24"/>
          <w:szCs w:val="24"/>
        </w:rPr>
        <w:t xml:space="preserve">certain </w:t>
      </w:r>
      <w:r w:rsidR="00072898" w:rsidRPr="00C74D4A">
        <w:rPr>
          <w:rFonts w:ascii="Arial" w:hAnsi="Arial" w:cs="Arial"/>
          <w:sz w:val="24"/>
          <w:szCs w:val="24"/>
        </w:rPr>
        <w:t>mile</w:t>
      </w:r>
      <w:r w:rsidR="002506E0" w:rsidRPr="00C74D4A">
        <w:rPr>
          <w:rFonts w:ascii="Arial" w:hAnsi="Arial" w:cs="Arial"/>
          <w:sz w:val="24"/>
          <w:szCs w:val="24"/>
        </w:rPr>
        <w:t xml:space="preserve"> </w:t>
      </w:r>
      <w:r w:rsidR="00305D95" w:rsidRPr="00C74D4A">
        <w:rPr>
          <w:rFonts w:ascii="Arial" w:hAnsi="Arial" w:cs="Arial"/>
          <w:sz w:val="24"/>
          <w:szCs w:val="24"/>
        </w:rPr>
        <w:t xml:space="preserve">and </w:t>
      </w:r>
      <w:r w:rsidR="002810DC">
        <w:rPr>
          <w:rFonts w:ascii="Arial" w:hAnsi="Arial" w:cs="Arial"/>
          <w:sz w:val="24"/>
          <w:szCs w:val="24"/>
        </w:rPr>
        <w:t xml:space="preserve">need a </w:t>
      </w:r>
      <w:r w:rsidR="00305D95" w:rsidRPr="00C74D4A">
        <w:rPr>
          <w:rFonts w:ascii="Arial" w:hAnsi="Arial" w:cs="Arial"/>
          <w:sz w:val="24"/>
          <w:szCs w:val="24"/>
        </w:rPr>
        <w:t>char</w:t>
      </w:r>
      <w:r w:rsidR="00C67492" w:rsidRPr="00C74D4A">
        <w:rPr>
          <w:rFonts w:ascii="Arial" w:hAnsi="Arial" w:cs="Arial"/>
          <w:sz w:val="24"/>
          <w:szCs w:val="24"/>
        </w:rPr>
        <w:t>ging point.</w:t>
      </w:r>
      <w:r w:rsidR="00072898">
        <w:rPr>
          <w:rFonts w:ascii="Arial" w:hAnsi="Arial" w:cs="Arial"/>
          <w:sz w:val="24"/>
          <w:szCs w:val="24"/>
        </w:rPr>
        <w:t xml:space="preserve"> Also,</w:t>
      </w:r>
      <w:r w:rsidR="00000CD6" w:rsidRPr="00C74D4A">
        <w:rPr>
          <w:rFonts w:ascii="Arial" w:hAnsi="Arial" w:cs="Arial"/>
          <w:sz w:val="24"/>
          <w:szCs w:val="24"/>
        </w:rPr>
        <w:t xml:space="preserve"> </w:t>
      </w:r>
      <w:r w:rsidR="00072898" w:rsidRPr="00C74D4A">
        <w:rPr>
          <w:rFonts w:ascii="Arial" w:hAnsi="Arial" w:cs="Arial"/>
          <w:sz w:val="24"/>
          <w:szCs w:val="24"/>
        </w:rPr>
        <w:t>there</w:t>
      </w:r>
      <w:r w:rsidR="00CB2B26" w:rsidRPr="00C74D4A">
        <w:rPr>
          <w:rFonts w:ascii="Arial" w:hAnsi="Arial" w:cs="Arial"/>
          <w:sz w:val="24"/>
          <w:szCs w:val="24"/>
        </w:rPr>
        <w:t xml:space="preserve"> </w:t>
      </w:r>
      <w:r w:rsidR="00B30A4C" w:rsidRPr="00C74D4A">
        <w:rPr>
          <w:rFonts w:ascii="Arial" w:hAnsi="Arial" w:cs="Arial"/>
          <w:sz w:val="24"/>
          <w:szCs w:val="24"/>
        </w:rPr>
        <w:t>are</w:t>
      </w:r>
      <w:r w:rsidR="00CB2B26" w:rsidRPr="00C74D4A">
        <w:rPr>
          <w:rFonts w:ascii="Arial" w:hAnsi="Arial" w:cs="Arial"/>
          <w:sz w:val="24"/>
          <w:szCs w:val="24"/>
        </w:rPr>
        <w:t xml:space="preserve"> safety issues on </w:t>
      </w:r>
      <w:r w:rsidR="00B30A4C" w:rsidRPr="00C74D4A">
        <w:rPr>
          <w:rFonts w:ascii="Arial" w:hAnsi="Arial" w:cs="Arial"/>
          <w:sz w:val="24"/>
          <w:szCs w:val="24"/>
        </w:rPr>
        <w:t xml:space="preserve">AI diving </w:t>
      </w:r>
      <w:r w:rsidR="00D6110F" w:rsidRPr="00C74D4A">
        <w:rPr>
          <w:rFonts w:ascii="Arial" w:hAnsi="Arial" w:cs="Arial"/>
          <w:sz w:val="24"/>
          <w:szCs w:val="24"/>
        </w:rPr>
        <w:t xml:space="preserve">vehicle in terms of </w:t>
      </w:r>
      <w:r w:rsidR="00072898">
        <w:rPr>
          <w:rFonts w:ascii="Arial" w:hAnsi="Arial" w:cs="Arial"/>
          <w:sz w:val="24"/>
          <w:szCs w:val="24"/>
        </w:rPr>
        <w:t>customer experience.</w:t>
      </w:r>
      <w:r w:rsidR="00A7386E" w:rsidRPr="00C74D4A">
        <w:rPr>
          <w:rFonts w:ascii="Arial" w:hAnsi="Arial" w:cs="Arial"/>
          <w:sz w:val="24"/>
          <w:szCs w:val="24"/>
        </w:rPr>
        <w:t xml:space="preserve"> </w:t>
      </w:r>
      <w:r w:rsidR="00B24475" w:rsidRPr="00C74D4A">
        <w:rPr>
          <w:rFonts w:ascii="Arial" w:hAnsi="Arial" w:cs="Arial"/>
          <w:sz w:val="24"/>
          <w:szCs w:val="24"/>
        </w:rPr>
        <w:t xml:space="preserve"> </w:t>
      </w:r>
      <w:r w:rsidR="00CF00B1" w:rsidRPr="00C74D4A">
        <w:rPr>
          <w:rFonts w:ascii="Arial" w:hAnsi="Arial" w:cs="Arial"/>
          <w:sz w:val="24"/>
          <w:szCs w:val="24"/>
        </w:rPr>
        <w:t xml:space="preserve"> </w:t>
      </w:r>
      <w:r w:rsidR="00503BD8" w:rsidRPr="00C74D4A">
        <w:rPr>
          <w:rFonts w:ascii="Arial" w:hAnsi="Arial" w:cs="Arial"/>
          <w:sz w:val="24"/>
          <w:szCs w:val="24"/>
        </w:rPr>
        <w:t xml:space="preserve"> </w:t>
      </w:r>
      <w:r w:rsidR="005B0469" w:rsidRPr="00C74D4A">
        <w:rPr>
          <w:rFonts w:ascii="Arial" w:hAnsi="Arial" w:cs="Arial"/>
          <w:sz w:val="24"/>
          <w:szCs w:val="24"/>
        </w:rPr>
        <w:t xml:space="preserve"> </w:t>
      </w:r>
      <w:r w:rsidR="00D02D51" w:rsidRPr="00C74D4A">
        <w:rPr>
          <w:rFonts w:ascii="Arial" w:hAnsi="Arial" w:cs="Arial"/>
          <w:sz w:val="24"/>
          <w:szCs w:val="24"/>
        </w:rPr>
        <w:t xml:space="preserve"> </w:t>
      </w:r>
      <w:r w:rsidR="0096490C" w:rsidRPr="00C74D4A">
        <w:rPr>
          <w:rFonts w:ascii="Arial" w:hAnsi="Arial" w:cs="Arial"/>
          <w:sz w:val="24"/>
          <w:szCs w:val="24"/>
        </w:rPr>
        <w:t xml:space="preserve"> </w:t>
      </w:r>
      <w:r w:rsidR="00233B1A" w:rsidRPr="00C74D4A">
        <w:rPr>
          <w:rFonts w:ascii="Arial" w:hAnsi="Arial" w:cs="Arial"/>
          <w:sz w:val="24"/>
          <w:szCs w:val="24"/>
        </w:rPr>
        <w:t xml:space="preserve">  </w:t>
      </w:r>
      <w:r w:rsidR="00340742" w:rsidRPr="00C74D4A">
        <w:rPr>
          <w:rFonts w:ascii="Arial" w:hAnsi="Arial" w:cs="Arial"/>
          <w:sz w:val="24"/>
          <w:szCs w:val="24"/>
        </w:rPr>
        <w:t xml:space="preserve"> </w:t>
      </w:r>
      <w:r w:rsidRPr="00C74D4A">
        <w:rPr>
          <w:rFonts w:ascii="Arial" w:hAnsi="Arial" w:cs="Arial"/>
          <w:sz w:val="24"/>
          <w:szCs w:val="24"/>
        </w:rPr>
        <w:t xml:space="preserve"> </w:t>
      </w:r>
    </w:p>
    <w:p w14:paraId="65C0987E" w14:textId="28A6F3FD" w:rsidR="00612382" w:rsidRPr="00C74D4A" w:rsidRDefault="00612382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68AF7C1" w14:textId="6E01485A" w:rsidR="00612382" w:rsidRDefault="00420FA8" w:rsidP="009C130B">
      <w:pPr>
        <w:pStyle w:val="ContactInfo"/>
        <w:numPr>
          <w:ilvl w:val="0"/>
          <w:numId w:val="38"/>
        </w:numPr>
        <w:jc w:val="left"/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</w:pPr>
      <w:r w:rsidRPr="00C74D4A"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  <w:t>C</w:t>
      </w:r>
      <w:r w:rsidR="00E200E2" w:rsidRPr="00C74D4A"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  <w:t xml:space="preserve">ustomer relationship </w:t>
      </w:r>
      <w:r w:rsidRPr="00C74D4A"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  <w:t>m</w:t>
      </w:r>
      <w:r w:rsidR="00DE4D4A" w:rsidRPr="00C74D4A"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  <w:t>anagement and quality</w:t>
      </w:r>
    </w:p>
    <w:p w14:paraId="42419DDB" w14:textId="77777777" w:rsidR="003064CE" w:rsidRPr="00C74D4A" w:rsidRDefault="003064CE" w:rsidP="003064CE">
      <w:pPr>
        <w:pStyle w:val="ContactInfo"/>
        <w:jc w:val="left"/>
        <w:rPr>
          <w:rFonts w:ascii="Arial" w:hAnsi="Arial" w:cs="Arial"/>
          <w:b/>
          <w:bCs/>
          <w:color w:val="0D0D0D" w:themeColor="text1" w:themeTint="F2"/>
          <w:sz w:val="24"/>
          <w:szCs w:val="24"/>
          <w:u w:val="single"/>
        </w:rPr>
      </w:pPr>
    </w:p>
    <w:p w14:paraId="456A479D" w14:textId="0CF4EBAA" w:rsidR="001B6E4C" w:rsidRPr="00C74D4A" w:rsidRDefault="004D2799" w:rsidP="001B6E4C">
      <w:pPr>
        <w:pStyle w:val="ContactInfo"/>
        <w:jc w:val="left"/>
        <w:rPr>
          <w:rFonts w:ascii="Arial" w:hAnsi="Arial" w:cs="Arial"/>
          <w:color w:val="0D0D0D" w:themeColor="text1" w:themeTint="F2"/>
          <w:sz w:val="24"/>
          <w:szCs w:val="24"/>
        </w:rPr>
      </w:pPr>
      <w:r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According to </w:t>
      </w:r>
      <w:r w:rsidR="00CE1893" w:rsidRPr="00C74D4A">
        <w:rPr>
          <w:rFonts w:ascii="Arial" w:hAnsi="Arial" w:cs="Arial"/>
          <w:color w:val="0D0D0D" w:themeColor="text1" w:themeTint="F2"/>
          <w:sz w:val="24"/>
          <w:szCs w:val="24"/>
        </w:rPr>
        <w:t>Bergeron (2002)</w:t>
      </w:r>
      <w:r w:rsidR="004C6ADA" w:rsidRPr="00C74D4A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C1441E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E1106C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now a </w:t>
      </w:r>
      <w:r w:rsidR="001462B2" w:rsidRPr="00C74D4A">
        <w:rPr>
          <w:rFonts w:ascii="Arial" w:hAnsi="Arial" w:cs="Arial"/>
          <w:color w:val="0D0D0D" w:themeColor="text1" w:themeTint="F2"/>
          <w:sz w:val="24"/>
          <w:szCs w:val="24"/>
        </w:rPr>
        <w:t>day’s</w:t>
      </w:r>
      <w:r w:rsidR="00E1106C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organization </w:t>
      </w:r>
      <w:r w:rsidR="00C66E76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wants loyal and </w:t>
      </w:r>
      <w:r w:rsidR="00666F22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quality customer </w:t>
      </w:r>
      <w:r w:rsidR="00A21D74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alongside their positive image in </w:t>
      </w:r>
      <w:r w:rsidR="00B51A97" w:rsidRPr="00C74D4A">
        <w:rPr>
          <w:rFonts w:ascii="Arial" w:hAnsi="Arial" w:cs="Arial"/>
          <w:color w:val="0D0D0D" w:themeColor="text1" w:themeTint="F2"/>
          <w:sz w:val="24"/>
          <w:szCs w:val="24"/>
        </w:rPr>
        <w:t>marketplace</w:t>
      </w:r>
      <w:r w:rsidR="003D7FCC" w:rsidRPr="00C74D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F120B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(Bergeron, 2002)</w:t>
      </w:r>
      <w:r w:rsidR="009659D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0010A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462B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Reason for this </w:t>
      </w:r>
      <w:r w:rsidR="002E715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customer relationship management (CRM) is the most </w:t>
      </w:r>
      <w:r w:rsidR="00AF100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essential for all organization </w:t>
      </w:r>
      <w:r w:rsidR="0001101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which is </w:t>
      </w:r>
      <w:r w:rsidR="004A683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predominantly </w:t>
      </w:r>
      <w:r w:rsidR="001E038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g</w:t>
      </w:r>
      <w:r w:rsidR="002C4CF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rowing rela</w:t>
      </w:r>
      <w:r w:rsidR="00A20F5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tion</w:t>
      </w:r>
      <w:r w:rsidR="0091056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ship</w:t>
      </w:r>
      <w:r w:rsidR="00A20F5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between </w:t>
      </w:r>
      <w:r w:rsidR="000B6C0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supplier and customers of goods and </w:t>
      </w:r>
      <w:r w:rsidR="00CD6E4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services</w:t>
      </w:r>
      <w:r w:rsidR="00CD3D5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which is manage by </w:t>
      </w:r>
      <w:r w:rsidR="00D51BD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some tools and tech</w:t>
      </w:r>
      <w:r w:rsidR="00340A3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nic.</w:t>
      </w:r>
      <w:r w:rsidR="00C07BA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2078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Apparently, CRM is </w:t>
      </w:r>
      <w:r w:rsidR="000465E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depending</w:t>
      </w:r>
      <w:r w:rsidR="00565F9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 managing customer </w:t>
      </w:r>
      <w:r w:rsidR="0081375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expectation</w:t>
      </w:r>
      <w:r w:rsidR="001026A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934F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</w:t>
      </w:r>
      <w:r w:rsidR="00D77A9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h</w:t>
      </w:r>
      <w:r w:rsidR="00C934F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following</w:t>
      </w:r>
      <w:r w:rsidR="004E46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triangle</w:t>
      </w:r>
      <w:r w:rsidR="00D77A9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figure has shown</w:t>
      </w:r>
      <w:r w:rsidR="004E46C3">
        <w:rPr>
          <w:rFonts w:ascii="Arial" w:hAnsi="Arial" w:cs="Arial"/>
          <w:color w:val="000000"/>
          <w:sz w:val="24"/>
          <w:szCs w:val="24"/>
          <w:shd w:val="clear" w:color="auto" w:fill="FFFFFF"/>
        </w:rPr>
        <w:t>:</w:t>
      </w:r>
      <w:r w:rsidR="00C934F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22EA4D2E" w14:textId="046A3F67" w:rsidR="00612382" w:rsidRPr="00C74D4A" w:rsidRDefault="007F67A4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6DCD494" wp14:editId="6DDDEF6A">
                <wp:simplePos x="0" y="0"/>
                <wp:positionH relativeFrom="column">
                  <wp:posOffset>2470190</wp:posOffset>
                </wp:positionH>
                <wp:positionV relativeFrom="paragraph">
                  <wp:posOffset>85860</wp:posOffset>
                </wp:positionV>
                <wp:extent cx="990600" cy="348343"/>
                <wp:effectExtent l="0" t="0" r="1905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483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4AF59C" w14:textId="6C68A088" w:rsidR="00F56FBF" w:rsidRPr="00A4697A" w:rsidRDefault="00F56FB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GB"/>
                              </w:rPr>
                              <w:t>Quality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CD494" id="Text Box 7" o:spid="_x0000_s1027" type="#_x0000_t202" style="position:absolute;margin-left:194.5pt;margin-top:6.75pt;width:78pt;height:27.4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" fillcolor="white [3201]" strokeweight=".5pt">
                <v:textbox>
                  <w:txbxContent>
                    <w:p w14:paraId="6E4AF59C" w14:textId="6C68A088" w:rsidR="00F56FBF" w:rsidRPr="00A4697A" w:rsidRDefault="00F56FBF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:lang w:val="en-GB"/>
                        </w:rPr>
                        <w:t>Quality</w:t>
                      </w:r>
                    </w:p>
                  </w:txbxContent>
                </v:textbox>
              </v:shape>
            </w:pict>
          </mc:Fallback>
        </mc:AlternateContent>
      </w:r>
    </w:p>
    <w:p w14:paraId="34BF2B83" w14:textId="5E1D42D3" w:rsidR="00612382" w:rsidRPr="00C74D4A" w:rsidRDefault="00612382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67A53AEB" w14:textId="23997ACF" w:rsidR="00612382" w:rsidRPr="00C74D4A" w:rsidRDefault="00CA44EF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B63EDDE" wp14:editId="6A3BB939">
                <wp:simplePos x="0" y="0"/>
                <wp:positionH relativeFrom="column">
                  <wp:posOffset>1528864</wp:posOffset>
                </wp:positionH>
                <wp:positionV relativeFrom="paragraph">
                  <wp:posOffset>43653</wp:posOffset>
                </wp:positionV>
                <wp:extent cx="2786380" cy="1294765"/>
                <wp:effectExtent l="76200" t="38100" r="52070" b="114935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6380" cy="1294765"/>
                        </a:xfrm>
                        <a:prstGeom prst="triangle">
                          <a:avLst>
                            <a:gd name="adj" fmla="val 51755"/>
                          </a:avLst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A1AF4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6" o:spid="_x0000_s1026" type="#_x0000_t5" style="position:absolute;margin-left:120.4pt;margin-top:3.45pt;width:219.4pt;height:101.9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" adj="11179" fillcolor="#005770 [1639]" stroked="f">
                <v:fill color2="#00a1ce [3015]" rotate="t" angle="180" colors="0 #008dbb;52429f #00baf5;1 #00befc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14:paraId="446094F7" w14:textId="3734D4AF" w:rsidR="00612382" w:rsidRPr="00C74D4A" w:rsidRDefault="00612382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C290F95" w14:textId="5B947966" w:rsidR="00612382" w:rsidRPr="00C74D4A" w:rsidRDefault="00612382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C47C3A7" w14:textId="27B93734" w:rsidR="00612382" w:rsidRPr="00C74D4A" w:rsidRDefault="00612382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268E0414" w14:textId="313F2FA9" w:rsidR="00612382" w:rsidRPr="00C74D4A" w:rsidRDefault="00612382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6014294E" w14:textId="2F521FFA" w:rsidR="00612382" w:rsidRPr="00C74D4A" w:rsidRDefault="00612382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1C0B572" w14:textId="3EC602EA" w:rsidR="00612382" w:rsidRPr="00C74D4A" w:rsidRDefault="00CA44EF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18B037EB" wp14:editId="3F42F7FD">
                <wp:simplePos x="0" y="0"/>
                <wp:positionH relativeFrom="column">
                  <wp:posOffset>820420</wp:posOffset>
                </wp:positionH>
                <wp:positionV relativeFrom="paragraph">
                  <wp:posOffset>9525</wp:posOffset>
                </wp:positionV>
                <wp:extent cx="718820" cy="282575"/>
                <wp:effectExtent l="0" t="0" r="24130" b="222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820" cy="28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1E9534" w14:textId="01C39E9D" w:rsidR="00F56FBF" w:rsidRPr="007F67A4" w:rsidRDefault="00F56FB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GB"/>
                              </w:rPr>
                              <w:t>Price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037EB" id="Text Box 8" o:spid="_x0000_s1028" type="#_x0000_t202" style="position:absolute;margin-left:64.6pt;margin-top:.75pt;width:56.6pt;height:22.2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" fillcolor="white [3201]" strokeweight=".5pt">
                <v:textbox>
                  <w:txbxContent>
                    <w:p w14:paraId="4C1E9534" w14:textId="01C39E9D" w:rsidR="00F56FBF" w:rsidRPr="007F67A4" w:rsidRDefault="00F56FBF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:lang w:val="en-GB"/>
                        </w:rPr>
                        <w:t>Price</w:t>
                      </w:r>
                    </w:p>
                  </w:txbxContent>
                </v:textbox>
              </v:shape>
            </w:pict>
          </mc:Fallback>
        </mc:AlternateContent>
      </w:r>
      <w:r w:rsidRPr="00C74D4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4BA437BA" wp14:editId="20608891">
                <wp:simplePos x="0" y="0"/>
                <wp:positionH relativeFrom="column">
                  <wp:posOffset>4309785</wp:posOffset>
                </wp:positionH>
                <wp:positionV relativeFrom="paragraph">
                  <wp:posOffset>11403</wp:posOffset>
                </wp:positionV>
                <wp:extent cx="707299" cy="314234"/>
                <wp:effectExtent l="0" t="0" r="17145" b="101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299" cy="3142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6BDA2E" w14:textId="3A5CC32C" w:rsidR="00F56FBF" w:rsidRPr="007F67A4" w:rsidRDefault="00F56FB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GB"/>
                              </w:rPr>
                              <w:t>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437BA" id="Text Box 9" o:spid="_x0000_s1029" type="#_x0000_t202" style="position:absolute;margin-left:339.35pt;margin-top:.9pt;width:55.7pt;height:24.7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" fillcolor="white [3201]" strokeweight=".5pt">
                <v:textbox>
                  <w:txbxContent>
                    <w:p w14:paraId="3E6BDA2E" w14:textId="3A5CC32C" w:rsidR="00F56FBF" w:rsidRPr="007F67A4" w:rsidRDefault="00F56FBF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:lang w:val="en-GB"/>
                        </w:rPr>
                        <w:t>Time</w:t>
                      </w:r>
                    </w:p>
                  </w:txbxContent>
                </v:textbox>
              </v:shape>
            </w:pict>
          </mc:Fallback>
        </mc:AlternateContent>
      </w:r>
    </w:p>
    <w:p w14:paraId="0FF38046" w14:textId="298AABA2" w:rsidR="00612382" w:rsidRPr="00C74D4A" w:rsidRDefault="00612382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2E23D4B3" w14:textId="5825D8FA" w:rsidR="00612382" w:rsidRPr="00C74D4A" w:rsidRDefault="00612382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315E3904" w14:textId="6D70CF33" w:rsidR="00612382" w:rsidRPr="00C74D4A" w:rsidRDefault="007F67A4" w:rsidP="007223FD">
      <w:pP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i/>
          <w:iCs/>
          <w:sz w:val="24"/>
          <w:szCs w:val="24"/>
        </w:rPr>
        <w:t xml:space="preserve">Figure 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begin"/>
      </w:r>
      <w:r w:rsidRPr="00C74D4A">
        <w:rPr>
          <w:rFonts w:ascii="Arial" w:hAnsi="Arial" w:cs="Arial"/>
          <w:i/>
          <w:iCs/>
          <w:sz w:val="24"/>
          <w:szCs w:val="24"/>
        </w:rPr>
        <w:instrText xml:space="preserve"> SEQ Figure \* ARABIC </w:instrText>
      </w:r>
      <w:r w:rsidRPr="00C74D4A">
        <w:rPr>
          <w:rFonts w:ascii="Arial" w:hAnsi="Arial" w:cs="Arial"/>
          <w:i/>
          <w:iCs/>
          <w:sz w:val="24"/>
          <w:szCs w:val="24"/>
        </w:rPr>
        <w:fldChar w:fldCharType="separate"/>
      </w:r>
      <w:r w:rsidR="00194C14" w:rsidRPr="00C74D4A">
        <w:rPr>
          <w:rFonts w:ascii="Arial" w:hAnsi="Arial" w:cs="Arial"/>
          <w:i/>
          <w:iCs/>
          <w:noProof/>
          <w:sz w:val="24"/>
          <w:szCs w:val="24"/>
        </w:rPr>
        <w:t>3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end"/>
      </w:r>
      <w:r w:rsidRPr="00C74D4A">
        <w:rPr>
          <w:rFonts w:ascii="Arial" w:hAnsi="Arial" w:cs="Arial"/>
          <w:i/>
          <w:iCs/>
          <w:sz w:val="24"/>
          <w:szCs w:val="24"/>
        </w:rPr>
        <w:t>, Customer expectation</w:t>
      </w:r>
      <w:r w:rsidR="005120F4">
        <w:rPr>
          <w:rFonts w:ascii="Arial" w:hAnsi="Arial" w:cs="Arial"/>
          <w:i/>
          <w:iCs/>
          <w:sz w:val="24"/>
          <w:szCs w:val="24"/>
        </w:rPr>
        <w:t xml:space="preserve"> Triangle</w:t>
      </w:r>
      <w:r w:rsidR="007223FD" w:rsidRPr="00C74D4A">
        <w:rPr>
          <w:rFonts w:ascii="Arial" w:hAnsi="Arial" w:cs="Arial"/>
          <w:i/>
          <w:iCs/>
          <w:sz w:val="24"/>
          <w:szCs w:val="24"/>
        </w:rPr>
        <w:t xml:space="preserve"> </w:t>
      </w:r>
      <w:r w:rsidR="007223FD"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(Bergeron, 2002).</w:t>
      </w:r>
    </w:p>
    <w:p w14:paraId="494DE464" w14:textId="70135C8E" w:rsidR="006F580B" w:rsidRPr="00C74D4A" w:rsidRDefault="00B8357C" w:rsidP="007223F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Indication of figure 3</w:t>
      </w:r>
      <w:r w:rsidR="005C4CD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 customer expect</w:t>
      </w:r>
      <w:r w:rsidR="00BA39C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ation from </w:t>
      </w:r>
      <w:r w:rsidR="00AE6B6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organization </w:t>
      </w:r>
      <w:r w:rsidR="009871B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</w:t>
      </w:r>
      <w:r w:rsidR="00BA39C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product</w:t>
      </w:r>
      <w:r w:rsidR="009871B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BA39C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or </w:t>
      </w:r>
      <w:r w:rsidR="006F56D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service</w:t>
      </w:r>
      <w:r w:rsidR="009871B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 combination of three things </w:t>
      </w:r>
      <w:r w:rsidR="00311AC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that are </w:t>
      </w:r>
      <w:r w:rsidR="00FD20A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better </w:t>
      </w:r>
      <w:r w:rsidR="00C26DF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quality </w:t>
      </w:r>
      <w:r w:rsidR="006D73C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and</w:t>
      </w:r>
      <w:r w:rsidR="00FD20A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competi</w:t>
      </w:r>
      <w:r w:rsidR="006D73C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tive</w:t>
      </w:r>
      <w:r w:rsidR="009276B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price </w:t>
      </w:r>
      <w:r w:rsidR="006D73C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 time</w:t>
      </w:r>
      <w:r w:rsidR="0074677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</w:t>
      </w:r>
      <w:r w:rsidR="006D73C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consuming</w:t>
      </w:r>
      <w:r w:rsidR="0074677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or se</w:t>
      </w:r>
      <w:r w:rsidR="00537FEE">
        <w:rPr>
          <w:rFonts w:ascii="Arial" w:hAnsi="Arial" w:cs="Arial"/>
          <w:color w:val="000000"/>
          <w:sz w:val="24"/>
          <w:szCs w:val="24"/>
          <w:shd w:val="clear" w:color="auto" w:fill="FFFFFF"/>
        </w:rPr>
        <w:t>rvice time</w:t>
      </w:r>
      <w:r w:rsidR="007C5A4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58788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This dimension</w:t>
      </w:r>
      <w:r w:rsidR="00B87B9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vital for </w:t>
      </w:r>
      <w:r w:rsidR="00BA491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CR</w:t>
      </w:r>
      <w:r w:rsidR="004D059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 for any organization. </w:t>
      </w:r>
      <w:r w:rsidR="0058788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8101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961F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F56D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1D75AEEB" w14:textId="5303F014" w:rsidR="00CF609A" w:rsidRPr="009C130B" w:rsidRDefault="00094520" w:rsidP="009C130B">
      <w:pPr>
        <w:pStyle w:val="ListParagraph"/>
        <w:numPr>
          <w:ilvl w:val="1"/>
          <w:numId w:val="38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9C130B">
        <w:rPr>
          <w:rFonts w:ascii="Arial" w:hAnsi="Arial" w:cs="Arial"/>
          <w:b/>
          <w:bCs/>
          <w:sz w:val="24"/>
          <w:szCs w:val="24"/>
          <w:u w:val="single"/>
        </w:rPr>
        <w:t>What is Quality</w:t>
      </w:r>
      <w:r w:rsidR="00010495" w:rsidRPr="009C130B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C61C54" w:rsidRPr="009C130B">
        <w:rPr>
          <w:rFonts w:ascii="Arial" w:hAnsi="Arial" w:cs="Arial"/>
          <w:b/>
          <w:bCs/>
          <w:sz w:val="24"/>
          <w:szCs w:val="24"/>
          <w:u w:val="single"/>
        </w:rPr>
        <w:t>and what are the quality models?</w:t>
      </w:r>
    </w:p>
    <w:p w14:paraId="7917985A" w14:textId="0C0359E2" w:rsidR="00621F9D" w:rsidRPr="00C74D4A" w:rsidRDefault="009A57F1" w:rsidP="006E43D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sz w:val="24"/>
          <w:szCs w:val="24"/>
        </w:rPr>
        <w:t xml:space="preserve">From the point of organizational view, </w:t>
      </w:r>
      <w:r w:rsidR="00091994" w:rsidRPr="00C74D4A">
        <w:rPr>
          <w:rFonts w:ascii="Arial" w:hAnsi="Arial" w:cs="Arial"/>
          <w:sz w:val="24"/>
          <w:szCs w:val="24"/>
        </w:rPr>
        <w:t>quality has several meaning</w:t>
      </w:r>
      <w:r w:rsidR="000770D3" w:rsidRPr="00C74D4A">
        <w:rPr>
          <w:rFonts w:ascii="Arial" w:hAnsi="Arial" w:cs="Arial"/>
          <w:sz w:val="24"/>
          <w:szCs w:val="24"/>
        </w:rPr>
        <w:t xml:space="preserve">s </w:t>
      </w:r>
      <w:r w:rsidR="003012C8" w:rsidRPr="00C74D4A">
        <w:rPr>
          <w:rFonts w:ascii="Arial" w:hAnsi="Arial" w:cs="Arial"/>
          <w:sz w:val="24"/>
          <w:szCs w:val="24"/>
        </w:rPr>
        <w:t>in ma</w:t>
      </w:r>
      <w:r w:rsidR="00923857" w:rsidRPr="00C74D4A">
        <w:rPr>
          <w:rFonts w:ascii="Arial" w:hAnsi="Arial" w:cs="Arial"/>
          <w:sz w:val="24"/>
          <w:szCs w:val="24"/>
        </w:rPr>
        <w:t xml:space="preserve">rket and for customer </w:t>
      </w:r>
      <w:r w:rsidR="00CD6F84" w:rsidRPr="00C74D4A">
        <w:rPr>
          <w:rFonts w:ascii="Arial" w:hAnsi="Arial" w:cs="Arial"/>
          <w:sz w:val="24"/>
          <w:szCs w:val="24"/>
        </w:rPr>
        <w:t>expectation</w:t>
      </w:r>
      <w:r w:rsidR="002124F2" w:rsidRPr="00C74D4A">
        <w:rPr>
          <w:rFonts w:ascii="Arial" w:hAnsi="Arial" w:cs="Arial"/>
          <w:sz w:val="24"/>
          <w:szCs w:val="24"/>
        </w:rPr>
        <w:t>, such as</w:t>
      </w:r>
      <w:r w:rsidR="007822FA" w:rsidRPr="00C74D4A">
        <w:rPr>
          <w:rFonts w:ascii="Arial" w:hAnsi="Arial" w:cs="Arial"/>
          <w:sz w:val="24"/>
          <w:szCs w:val="24"/>
        </w:rPr>
        <w:t xml:space="preserve"> </w:t>
      </w:r>
      <w:r w:rsidR="001A6C1B" w:rsidRPr="00C74D4A">
        <w:rPr>
          <w:rFonts w:ascii="Arial" w:hAnsi="Arial" w:cs="Arial"/>
          <w:sz w:val="24"/>
          <w:szCs w:val="24"/>
        </w:rPr>
        <w:t>information of product</w:t>
      </w:r>
      <w:r w:rsidR="00FC1896" w:rsidRPr="00C74D4A">
        <w:rPr>
          <w:rFonts w:ascii="Arial" w:hAnsi="Arial" w:cs="Arial"/>
          <w:sz w:val="24"/>
          <w:szCs w:val="24"/>
        </w:rPr>
        <w:t>, process, service</w:t>
      </w:r>
      <w:r w:rsidR="00053FAB" w:rsidRPr="00C74D4A">
        <w:rPr>
          <w:rFonts w:ascii="Arial" w:hAnsi="Arial" w:cs="Arial"/>
          <w:sz w:val="24"/>
          <w:szCs w:val="24"/>
        </w:rPr>
        <w:t xml:space="preserve"> and so on.</w:t>
      </w:r>
      <w:r w:rsidR="00992C4D" w:rsidRPr="00C74D4A">
        <w:rPr>
          <w:rFonts w:ascii="Arial" w:hAnsi="Arial" w:cs="Arial"/>
          <w:sz w:val="24"/>
          <w:szCs w:val="24"/>
        </w:rPr>
        <w:t xml:space="preserve"> </w:t>
      </w:r>
      <w:r w:rsidR="00D962CE" w:rsidRPr="00C74D4A">
        <w:rPr>
          <w:rFonts w:ascii="Arial" w:hAnsi="Arial" w:cs="Arial"/>
          <w:sz w:val="24"/>
          <w:szCs w:val="24"/>
        </w:rPr>
        <w:t xml:space="preserve">Product </w:t>
      </w:r>
      <w:r w:rsidR="00FF7378" w:rsidRPr="00C74D4A">
        <w:rPr>
          <w:rFonts w:ascii="Arial" w:hAnsi="Arial" w:cs="Arial"/>
          <w:sz w:val="24"/>
          <w:szCs w:val="24"/>
        </w:rPr>
        <w:t xml:space="preserve">quality </w:t>
      </w:r>
      <w:r w:rsidR="0012736A" w:rsidRPr="00C74D4A">
        <w:rPr>
          <w:rFonts w:ascii="Arial" w:hAnsi="Arial" w:cs="Arial"/>
          <w:sz w:val="24"/>
          <w:szCs w:val="24"/>
        </w:rPr>
        <w:t xml:space="preserve">information can </w:t>
      </w:r>
      <w:r w:rsidR="00CD3B54" w:rsidRPr="00C74D4A">
        <w:rPr>
          <w:rFonts w:ascii="Arial" w:hAnsi="Arial" w:cs="Arial"/>
          <w:sz w:val="24"/>
          <w:szCs w:val="24"/>
        </w:rPr>
        <w:t>diff</w:t>
      </w:r>
      <w:r w:rsidR="002939B7" w:rsidRPr="00C74D4A">
        <w:rPr>
          <w:rFonts w:ascii="Arial" w:hAnsi="Arial" w:cs="Arial"/>
          <w:sz w:val="24"/>
          <w:szCs w:val="24"/>
        </w:rPr>
        <w:t xml:space="preserve">erentiate the offer form </w:t>
      </w:r>
      <w:r w:rsidR="001B6D8C" w:rsidRPr="00C74D4A">
        <w:rPr>
          <w:rFonts w:ascii="Arial" w:hAnsi="Arial" w:cs="Arial"/>
          <w:sz w:val="24"/>
          <w:szCs w:val="24"/>
        </w:rPr>
        <w:t xml:space="preserve">competitors </w:t>
      </w:r>
      <w:r w:rsidR="00DB36D6" w:rsidRPr="00C74D4A">
        <w:rPr>
          <w:rFonts w:ascii="Arial" w:hAnsi="Arial" w:cs="Arial"/>
          <w:sz w:val="24"/>
          <w:szCs w:val="24"/>
        </w:rPr>
        <w:t xml:space="preserve">which bring </w:t>
      </w:r>
      <w:r w:rsidR="00C70AC0" w:rsidRPr="00C74D4A">
        <w:rPr>
          <w:rFonts w:ascii="Arial" w:hAnsi="Arial" w:cs="Arial"/>
          <w:sz w:val="24"/>
          <w:szCs w:val="24"/>
        </w:rPr>
        <w:t>comp</w:t>
      </w:r>
      <w:r w:rsidR="00A92E77" w:rsidRPr="00C74D4A">
        <w:rPr>
          <w:rFonts w:ascii="Arial" w:hAnsi="Arial" w:cs="Arial"/>
          <w:sz w:val="24"/>
          <w:szCs w:val="24"/>
        </w:rPr>
        <w:t>etitive advantages for organization</w:t>
      </w:r>
      <w:r w:rsidR="000B7DA2" w:rsidRPr="00C74D4A">
        <w:rPr>
          <w:rFonts w:ascii="Arial" w:hAnsi="Arial" w:cs="Arial"/>
          <w:sz w:val="24"/>
          <w:szCs w:val="24"/>
        </w:rPr>
        <w:t xml:space="preserve"> </w:t>
      </w:r>
      <w:r w:rsidR="000A087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0A087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Satros</w:t>
      </w:r>
      <w:proofErr w:type="spellEnd"/>
      <w:r w:rsidR="000A087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0A087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Orzes</w:t>
      </w:r>
      <w:proofErr w:type="spellEnd"/>
      <w:r w:rsidR="000A087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2019)</w:t>
      </w:r>
      <w:r w:rsidR="00DB771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921C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reason for this </w:t>
      </w:r>
      <w:r w:rsidR="007E27A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quality management</w:t>
      </w:r>
      <w:r w:rsidR="00991B1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(QM)</w:t>
      </w:r>
      <w:r w:rsidR="007E27A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</w:t>
      </w:r>
      <w:r w:rsidR="00621F9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essential for all organization. </w:t>
      </w:r>
    </w:p>
    <w:p w14:paraId="6850FE45" w14:textId="24FD4CC3" w:rsidR="00021D38" w:rsidRDefault="00AF7FE7" w:rsidP="006E43D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There are </w:t>
      </w:r>
      <w:r w:rsidR="001305F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various tools or models </w:t>
      </w:r>
      <w:r w:rsidR="0024109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to support</w:t>
      </w:r>
      <w:r w:rsidR="00991B1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543E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QM</w:t>
      </w:r>
      <w:r w:rsidR="004E14B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062D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or</w:t>
      </w:r>
      <w:r w:rsidR="004E14BD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F8718D">
        <w:rPr>
          <w:rFonts w:ascii="Arial" w:hAnsi="Arial" w:cs="Arial"/>
          <w:color w:val="000000"/>
          <w:sz w:val="24"/>
          <w:szCs w:val="24"/>
          <w:shd w:val="clear" w:color="auto" w:fill="FFFFFF"/>
          <w:lang w:val="en-GB"/>
        </w:rPr>
        <w:t xml:space="preserve">quality </w:t>
      </w:r>
      <w:r w:rsidR="002F48B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production </w:t>
      </w:r>
      <w:r w:rsidR="0059732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processes</w:t>
      </w:r>
      <w:r w:rsidR="002F48B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29136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F48F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Following </w:t>
      </w:r>
      <w:r w:rsidR="009A17E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three</w:t>
      </w:r>
      <w:r w:rsidR="00EC5E3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30E2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quality</w:t>
      </w:r>
      <w:r w:rsidR="00662B7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model</w:t>
      </w:r>
      <w:r w:rsidR="008F16C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’s </w:t>
      </w:r>
      <w:r w:rsidR="001132D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m</w:t>
      </w:r>
      <w:r w:rsidR="00F60F8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ethodologies </w:t>
      </w:r>
      <w:r w:rsidR="009B526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li</w:t>
      </w:r>
      <w:r w:rsidR="00151C6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terature review is </w:t>
      </w:r>
      <w:r w:rsidR="00D456E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going to discuss.</w:t>
      </w:r>
    </w:p>
    <w:p w14:paraId="1911984E" w14:textId="77777777" w:rsidR="008D31D7" w:rsidRPr="00C74D4A" w:rsidRDefault="008D31D7" w:rsidP="006E43D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511C9A1" w14:textId="15E0B373" w:rsidR="007D4572" w:rsidRPr="00C74D4A" w:rsidRDefault="00C22105" w:rsidP="00E64ECB">
      <w:pPr>
        <w:ind w:left="360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3E83A3AE" w14:textId="084CADE7" w:rsidR="00035E98" w:rsidRPr="0055233F" w:rsidRDefault="00ED483D" w:rsidP="0055233F">
      <w:pPr>
        <w:pStyle w:val="ListParagraph"/>
        <w:numPr>
          <w:ilvl w:val="2"/>
          <w:numId w:val="38"/>
        </w:numPr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</w:pPr>
      <w:r w:rsidRPr="0055233F"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lastRenderedPageBreak/>
        <w:t>Condensation of the 14 Points for</w:t>
      </w:r>
      <w:r w:rsidR="00AB5F10" w:rsidRPr="0055233F"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 xml:space="preserve"> Management</w:t>
      </w:r>
      <w:r w:rsidR="000C59F3" w:rsidRPr="0055233F"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 xml:space="preserve"> (</w:t>
      </w:r>
      <w:r w:rsidR="009E000D" w:rsidRPr="0055233F"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 xml:space="preserve">A recipe </w:t>
      </w:r>
      <w:r w:rsidR="000E7C79" w:rsidRPr="0055233F"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for Total Quality):</w:t>
      </w:r>
    </w:p>
    <w:p w14:paraId="3852C1C3" w14:textId="47DC4F7B" w:rsidR="00320C1E" w:rsidRPr="00C74D4A" w:rsidRDefault="00E8113A" w:rsidP="006E43D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</w:t>
      </w:r>
      <w:r w:rsidR="003D7A3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ro</w:t>
      </w:r>
      <w:r w:rsidR="001C309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fe</w:t>
      </w:r>
      <w:r w:rsidR="00B31B1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ssor W. Ed</w:t>
      </w:r>
      <w:r w:rsidR="001F34F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wards Deming (</w:t>
      </w:r>
      <w:r w:rsidR="004117F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1982)</w:t>
      </w:r>
      <w:r w:rsidR="00A0021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had </w:t>
      </w:r>
      <w:r w:rsidR="00EF0C93" w:rsidRPr="00EF0C93">
        <w:rPr>
          <w:rFonts w:ascii="Arial" w:hAnsi="Arial" w:cs="Arial"/>
          <w:color w:val="000000"/>
          <w:sz w:val="24"/>
          <w:szCs w:val="24"/>
          <w:shd w:val="clear" w:color="auto" w:fill="FFFFFF"/>
        </w:rPr>
        <w:t>prescribe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 </w:t>
      </w:r>
      <w:r w:rsidR="005906F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management </w:t>
      </w:r>
      <w:r w:rsidR="0027152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is about</w:t>
      </w:r>
      <w:r w:rsidR="000A677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quality</w:t>
      </w:r>
      <w:r w:rsidR="00EA186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 productivity and competitive ad</w:t>
      </w:r>
      <w:r w:rsidR="002B415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vantage</w:t>
      </w:r>
      <w:r w:rsidR="0031693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(Deming, 1982)</w:t>
      </w:r>
      <w:r w:rsidR="00C000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4004D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1A09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detail of this statement </w:t>
      </w:r>
      <w:r w:rsidR="005D65B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known as </w:t>
      </w:r>
      <w:r w:rsidR="00473911">
        <w:rPr>
          <w:rFonts w:ascii="Arial" w:hAnsi="Arial" w:cs="Arial"/>
          <w:color w:val="000000"/>
          <w:sz w:val="24"/>
          <w:szCs w:val="24"/>
          <w:shd w:val="clear" w:color="auto" w:fill="FFFFFF"/>
        </w:rPr>
        <w:t>a r</w:t>
      </w:r>
      <w:r w:rsidR="00B542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ecipe for total quality or </w:t>
      </w:r>
      <w:r w:rsidR="009F44D2">
        <w:rPr>
          <w:rFonts w:ascii="Arial" w:hAnsi="Arial" w:cs="Arial"/>
          <w:color w:val="000000"/>
          <w:sz w:val="24"/>
          <w:szCs w:val="24"/>
          <w:shd w:val="clear" w:color="auto" w:fill="FFFFFF"/>
        </w:rPr>
        <w:t>Deming</w:t>
      </w:r>
      <w:r w:rsidR="00F16075">
        <w:rPr>
          <w:rFonts w:ascii="Arial" w:hAnsi="Arial" w:cs="Arial"/>
          <w:color w:val="000000"/>
          <w:sz w:val="24"/>
          <w:szCs w:val="24"/>
          <w:shd w:val="clear" w:color="auto" w:fill="FFFFFF"/>
        </w:rPr>
        <w:t>’s theory for quality</w:t>
      </w:r>
      <w:r w:rsidR="00210EE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CC624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9529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Professor Deming</w:t>
      </w:r>
      <w:r w:rsidR="00D4240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(1982</w:t>
      </w:r>
      <w:r w:rsidR="00CC624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6428A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F773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also </w:t>
      </w:r>
      <w:r w:rsidR="007D5E1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mentions</w:t>
      </w:r>
      <w:r w:rsidR="001F773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theory </w:t>
      </w:r>
      <w:r w:rsidR="00A0310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may </w:t>
      </w:r>
      <w:r w:rsidR="0071040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only statement of pri</w:t>
      </w:r>
      <w:r w:rsidR="001851E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nciple but implement of </w:t>
      </w:r>
      <w:r w:rsidR="0049529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this theory</w:t>
      </w:r>
      <w:r w:rsidR="00E50F9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brings </w:t>
      </w:r>
      <w:r w:rsidR="00BD413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improvement of quality and competitive positions. </w:t>
      </w:r>
      <w:r w:rsidR="00D0034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 </w:t>
      </w:r>
      <w:r w:rsidR="008C42C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improve quality and stay</w:t>
      </w:r>
      <w:r w:rsidR="0049529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610D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ahead</w:t>
      </w:r>
      <w:r w:rsidR="0049529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r w:rsidR="005610D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competitive marker, </w:t>
      </w:r>
      <w:r w:rsidR="00871C0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Deming (</w:t>
      </w:r>
      <w:r w:rsidR="00C3304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1982) </w:t>
      </w:r>
      <w:r w:rsidR="00804FE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brings out 14 points </w:t>
      </w:r>
      <w:r w:rsidR="00CD010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(see </w:t>
      </w:r>
      <w:r w:rsidR="0033531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appendix</w:t>
      </w:r>
      <w:r w:rsidR="005610D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D7F6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C)</w:t>
      </w:r>
      <w:r w:rsidR="008C42C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D566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</w:t>
      </w:r>
      <w:r w:rsidR="00E253D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he </w:t>
      </w:r>
      <w:r w:rsidR="00B2095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did </w:t>
      </w:r>
      <w:r w:rsidR="00E253D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mention </w:t>
      </w:r>
      <w:r w:rsidR="008E7C3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these 14 points may not</w:t>
      </w:r>
      <w:r w:rsidR="0062139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E7C3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solved </w:t>
      </w:r>
      <w:r w:rsidR="00460D4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all </w:t>
      </w:r>
      <w:r w:rsidR="008E7C3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problem</w:t>
      </w:r>
      <w:r w:rsidR="0062139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 but</w:t>
      </w:r>
      <w:r w:rsidR="00460D4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C26B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ado</w:t>
      </w:r>
      <w:r w:rsidR="009573D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ption and action on those points </w:t>
      </w:r>
      <w:r w:rsidR="008B4DA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business can </w:t>
      </w:r>
      <w:r w:rsidR="008449D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protect </w:t>
      </w:r>
      <w:r w:rsidR="001A1AA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from failure both investor</w:t>
      </w:r>
      <w:r w:rsidR="00320C1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1A1AA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2731F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employees</w:t>
      </w:r>
      <w:r w:rsidR="001A1AA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5707D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He also</w:t>
      </w:r>
      <w:r w:rsidR="00BD78B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did</w:t>
      </w:r>
      <w:r w:rsidR="005707D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mention</w:t>
      </w:r>
      <w:r w:rsidR="001F428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A6580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these 14 poi</w:t>
      </w:r>
      <w:r w:rsidR="00A6340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nts should apply </w:t>
      </w:r>
      <w:r w:rsidR="00783F6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small or large organization </w:t>
      </w:r>
      <w:r w:rsidR="00086B5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bo</w:t>
      </w:r>
      <w:r w:rsidR="00F6291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th in services and manufacture</w:t>
      </w:r>
      <w:r w:rsidR="00C17B8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industries. </w:t>
      </w:r>
      <w:r w:rsidR="00A631F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However, Deming</w:t>
      </w:r>
      <w:r w:rsidR="0064339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0039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(1982) </w:t>
      </w:r>
      <w:r w:rsidR="00C45B6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</w:t>
      </w:r>
      <w:r w:rsidR="00F92B7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de</w:t>
      </w:r>
      <w:r w:rsidR="00F34B6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ntif</w:t>
      </w:r>
      <w:r w:rsidR="008D13CF">
        <w:rPr>
          <w:rFonts w:ascii="Arial" w:hAnsi="Arial" w:cs="Arial"/>
          <w:color w:val="000000"/>
          <w:sz w:val="24"/>
          <w:szCs w:val="24"/>
          <w:shd w:val="clear" w:color="auto" w:fill="FFFFFF"/>
        </w:rPr>
        <w:t>ied</w:t>
      </w:r>
      <w:r w:rsidR="009A58E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7 organizational problem</w:t>
      </w:r>
      <w:r w:rsidR="00134AC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 which he named 7deadly d</w:t>
      </w:r>
      <w:r w:rsidR="00E76DB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isease</w:t>
      </w:r>
      <w:r w:rsidR="003C4FE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 (</w:t>
      </w:r>
      <w:r w:rsidR="0057414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see appendix C)</w:t>
      </w:r>
      <w:r w:rsidR="00E76DB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E5C6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he </w:t>
      </w:r>
      <w:r w:rsidR="00CE651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recommended </w:t>
      </w:r>
      <w:r w:rsidR="009D689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applying and practicing </w:t>
      </w:r>
      <w:r w:rsidR="00E65A1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14 points </w:t>
      </w:r>
      <w:r w:rsidR="00D806D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3C4FE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cure of those diseases.</w:t>
      </w:r>
      <w:r w:rsidR="00CE651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0E604136" w14:textId="58752FF5" w:rsidR="00536CC4" w:rsidRPr="00C74D4A" w:rsidRDefault="006E0FC1" w:rsidP="006E43D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Apparently, </w:t>
      </w:r>
      <w:r w:rsidR="00BF402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in Am</w:t>
      </w:r>
      <w:r w:rsidR="0098320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azon</w:t>
      </w:r>
      <w:r w:rsidR="00D8655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(one of</w:t>
      </w:r>
      <w:r w:rsidR="000B4D5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la</w:t>
      </w:r>
      <w:r w:rsidR="00AA7BE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rgest and most successful e-commerce</w:t>
      </w:r>
      <w:r w:rsidR="00207A8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EA373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cloud computing,</w:t>
      </w:r>
      <w:r w:rsidR="00A07BA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digital streaming</w:t>
      </w:r>
      <w:r w:rsidR="00810B2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artificial </w:t>
      </w:r>
      <w:r w:rsidR="00DB7F2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intelligences</w:t>
      </w:r>
      <w:r w:rsidR="00EA373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8655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company</w:t>
      </w:r>
      <w:r w:rsidR="00DB7F2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="00836D6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how effective </w:t>
      </w:r>
      <w:r w:rsidR="00A0155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Deming’s 14 point.</w:t>
      </w:r>
      <w:r w:rsidR="00EA75B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1570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Amazon</w:t>
      </w:r>
      <w:r w:rsidR="00144E9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’s </w:t>
      </w:r>
      <w:r w:rsidR="00E5659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fo</w:t>
      </w:r>
      <w:r w:rsidR="00D37DC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cus on innovation </w:t>
      </w:r>
      <w:r w:rsidR="002B5EA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customer satisfaction </w:t>
      </w:r>
      <w:r w:rsidR="00286A0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continually </w:t>
      </w:r>
      <w:r w:rsidR="007127B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they </w:t>
      </w:r>
      <w:r w:rsidR="00F2743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improving </w:t>
      </w:r>
      <w:r w:rsidR="00EB1B6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products</w:t>
      </w:r>
      <w:r w:rsidR="0055245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877B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example </w:t>
      </w:r>
      <w:r w:rsidR="00EF070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AWS (</w:t>
      </w:r>
      <w:r w:rsidR="00352C8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Amazons Web Service)</w:t>
      </w:r>
      <w:r w:rsidR="00EB1B6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C2132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welcoming n</w:t>
      </w:r>
      <w:r w:rsidR="009562C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ew ideas in services</w:t>
      </w:r>
      <w:r w:rsidR="0051581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C6D4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such as </w:t>
      </w:r>
      <w:r w:rsidR="001B59D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Prime Air (de</w:t>
      </w:r>
      <w:r w:rsidR="003D41E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livery product </w:t>
      </w:r>
      <w:r w:rsidR="008C3D4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by drone</w:t>
      </w:r>
      <w:r w:rsidR="00A22E8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30 min</w:t>
      </w:r>
      <w:r w:rsidR="00942B6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utes </w:t>
      </w:r>
      <w:r w:rsidR="00F534F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within 50 miles)</w:t>
      </w:r>
      <w:r w:rsidR="00D04AF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monitoring their </w:t>
      </w:r>
      <w:r w:rsidR="00D9220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product and </w:t>
      </w:r>
      <w:r w:rsidR="00D04AF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service </w:t>
      </w:r>
      <w:r w:rsidR="00D9220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by using AI </w:t>
      </w:r>
      <w:r w:rsidR="00E3167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technologies</w:t>
      </w:r>
      <w:r w:rsidR="00D338A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FA3C6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obviously they provide </w:t>
      </w:r>
      <w:r w:rsidR="00817F6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employee’s training </w:t>
      </w:r>
      <w:r w:rsidR="00D664E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premises for better quality and services </w:t>
      </w:r>
      <w:r w:rsidR="00A67AD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(About Amazon Homepage, 2020)</w:t>
      </w:r>
      <w:r w:rsidR="00EA16A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093CC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Those </w:t>
      </w:r>
      <w:r w:rsidR="008A67F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Amazon’s activities</w:t>
      </w:r>
      <w:r w:rsidR="00F963E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36CC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have</w:t>
      </w:r>
      <w:r w:rsidR="008A67F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clearly</w:t>
      </w:r>
      <w:r w:rsidR="00DA265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F1DE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indicated</w:t>
      </w:r>
      <w:r w:rsidR="0066728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that Deming</w:t>
      </w:r>
      <w:r w:rsidR="0034407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’s (1982) </w:t>
      </w:r>
      <w:r w:rsidR="005707C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points no 1,2</w:t>
      </w:r>
      <w:r w:rsidR="00D6182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,3</w:t>
      </w:r>
      <w:r w:rsidR="00F6528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6</w:t>
      </w:r>
      <w:r w:rsidR="00CE1E1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are follo</w:t>
      </w:r>
      <w:r w:rsidR="00536CC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wed in the organization.</w:t>
      </w:r>
      <w:r w:rsidR="007709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F048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</w:t>
      </w:r>
      <w:r w:rsidR="0039030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first point of quality model </w:t>
      </w:r>
      <w:r w:rsidR="00590656">
        <w:rPr>
          <w:rFonts w:ascii="Arial" w:hAnsi="Arial" w:cs="Arial"/>
          <w:color w:val="000000"/>
          <w:sz w:val="24"/>
          <w:szCs w:val="24"/>
          <w:shd w:val="clear" w:color="auto" w:fill="FFFFFF"/>
        </w:rPr>
        <w:t>Deming’s</w:t>
      </w:r>
      <w:r w:rsidR="00505D9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F6495">
        <w:rPr>
          <w:rFonts w:ascii="Arial" w:hAnsi="Arial" w:cs="Arial"/>
          <w:color w:val="000000"/>
          <w:sz w:val="24"/>
          <w:szCs w:val="24"/>
          <w:shd w:val="clear" w:color="auto" w:fill="FFFFFF"/>
        </w:rPr>
        <w:t>(1982) ha</w:t>
      </w:r>
      <w:r w:rsidR="00A32772">
        <w:rPr>
          <w:rFonts w:ascii="Arial" w:hAnsi="Arial" w:cs="Arial"/>
          <w:color w:val="000000"/>
          <w:sz w:val="24"/>
          <w:szCs w:val="24"/>
          <w:shd w:val="clear" w:color="auto" w:fill="FFFFFF"/>
        </w:rPr>
        <w:t>d emphasized on lo</w:t>
      </w:r>
      <w:r w:rsidR="00F96B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ng term vision of business </w:t>
      </w:r>
      <w:r w:rsidR="00AC2316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 he mention</w:t>
      </w:r>
      <w:r w:rsidR="003E62F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ed organization should solved the </w:t>
      </w:r>
      <w:r w:rsidR="002871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problem </w:t>
      </w:r>
      <w:r w:rsidR="007830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not only </w:t>
      </w:r>
      <w:r w:rsidR="002871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today’s </w:t>
      </w:r>
      <w:r w:rsidR="00CD146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</w:t>
      </w:r>
      <w:r w:rsidR="005F577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tomorrow’s as well by </w:t>
      </w:r>
      <w:r w:rsidR="00F923F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continually improve </w:t>
      </w:r>
      <w:r w:rsidR="00E967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quality and service. </w:t>
      </w:r>
      <w:r w:rsidR="004F081B">
        <w:rPr>
          <w:rFonts w:ascii="Arial" w:hAnsi="Arial" w:cs="Arial"/>
          <w:color w:val="000000"/>
          <w:sz w:val="24"/>
          <w:szCs w:val="24"/>
          <w:shd w:val="clear" w:color="auto" w:fill="FFFFFF"/>
        </w:rPr>
        <w:t>AWS</w:t>
      </w:r>
      <w:r w:rsidR="00CD675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provide day by </w:t>
      </w:r>
      <w:r w:rsidR="005D443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day new update for customer </w:t>
      </w:r>
      <w:r w:rsidR="004B5FC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by </w:t>
      </w:r>
      <w:r w:rsidR="006657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doing </w:t>
      </w:r>
      <w:r w:rsidR="004B5FC1">
        <w:rPr>
          <w:rFonts w:ascii="Arial" w:hAnsi="Arial" w:cs="Arial"/>
          <w:color w:val="000000"/>
          <w:sz w:val="24"/>
          <w:szCs w:val="24"/>
          <w:shd w:val="clear" w:color="auto" w:fill="FFFFFF"/>
        </w:rPr>
        <w:t>continuous research and</w:t>
      </w:r>
      <w:r w:rsidR="006657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development.</w:t>
      </w:r>
      <w:r w:rsidR="004B5FC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F081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C7AF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 2 </w:t>
      </w:r>
      <w:r w:rsidR="009A4E7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about well coming </w:t>
      </w:r>
      <w:r w:rsidR="00227E1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new ideas, </w:t>
      </w:r>
      <w:r w:rsidR="00A96FD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without </w:t>
      </w:r>
      <w:r w:rsidR="0064267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adopting new idea it was impossible </w:t>
      </w:r>
      <w:r w:rsidR="00C9190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</w:t>
      </w:r>
      <w:r w:rsidR="00104158">
        <w:rPr>
          <w:rFonts w:ascii="Arial" w:hAnsi="Arial" w:cs="Arial"/>
          <w:color w:val="000000"/>
          <w:sz w:val="24"/>
          <w:szCs w:val="24"/>
          <w:shd w:val="clear" w:color="auto" w:fill="FFFFFF"/>
        </w:rPr>
        <w:t>Amazon</w:t>
      </w:r>
      <w:r w:rsidR="00C9190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</w:t>
      </w:r>
      <w:r w:rsidR="008447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become</w:t>
      </w:r>
      <w:r w:rsidR="00C9190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F5AE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one of largest business in the world from </w:t>
      </w:r>
      <w:r w:rsidR="00D2518F">
        <w:rPr>
          <w:rFonts w:ascii="Arial" w:hAnsi="Arial" w:cs="Arial"/>
          <w:color w:val="000000"/>
          <w:sz w:val="24"/>
          <w:szCs w:val="24"/>
          <w:shd w:val="clear" w:color="auto" w:fill="FFFFFF"/>
        </w:rPr>
        <w:t>an</w:t>
      </w:r>
      <w:r w:rsidR="00BF5AE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D312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online book shop and </w:t>
      </w:r>
      <w:r w:rsidR="008447E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they continually do</w:t>
      </w:r>
      <w:r w:rsidR="007B2C1D">
        <w:rPr>
          <w:rFonts w:ascii="Arial" w:hAnsi="Arial" w:cs="Arial"/>
          <w:color w:val="000000"/>
          <w:sz w:val="24"/>
          <w:szCs w:val="24"/>
          <w:shd w:val="clear" w:color="auto" w:fill="FFFFFF"/>
        </w:rPr>
        <w:t>ing that</w:t>
      </w:r>
      <w:r w:rsidR="00743853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7B2C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example Prime Air. </w:t>
      </w:r>
      <w:r w:rsidR="00D2518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 </w:t>
      </w:r>
      <w:r w:rsidR="00572E07">
        <w:rPr>
          <w:rFonts w:ascii="Arial" w:hAnsi="Arial" w:cs="Arial"/>
          <w:color w:val="000000"/>
          <w:sz w:val="24"/>
          <w:szCs w:val="24"/>
          <w:shd w:val="clear" w:color="auto" w:fill="FFFFFF"/>
        </w:rPr>
        <w:t>3 about inspection fro</w:t>
      </w:r>
      <w:r w:rsidR="005F6C3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 the begging of productions </w:t>
      </w:r>
      <w:r w:rsidR="002566E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until </w:t>
      </w:r>
      <w:r w:rsidR="003F1D1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delivery. </w:t>
      </w:r>
      <w:r w:rsidR="00BE42C5">
        <w:rPr>
          <w:rFonts w:ascii="Arial" w:hAnsi="Arial" w:cs="Arial"/>
          <w:color w:val="000000"/>
          <w:sz w:val="24"/>
          <w:szCs w:val="24"/>
          <w:shd w:val="clear" w:color="auto" w:fill="FFFFFF"/>
        </w:rPr>
        <w:t>M</w:t>
      </w:r>
      <w:r w:rsidR="002F785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ost of tech company </w:t>
      </w:r>
      <w:r w:rsidR="00F70F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 their software development </w:t>
      </w:r>
      <w:r w:rsidR="0014426F">
        <w:rPr>
          <w:rFonts w:ascii="Arial" w:hAnsi="Arial" w:cs="Arial"/>
          <w:color w:val="000000"/>
          <w:sz w:val="24"/>
          <w:szCs w:val="24"/>
          <w:shd w:val="clear" w:color="auto" w:fill="FFFFFF"/>
        </w:rPr>
        <w:t>project</w:t>
      </w:r>
      <w:r w:rsidR="00C008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using </w:t>
      </w:r>
      <w:r w:rsidR="002E462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Agile methodology </w:t>
      </w:r>
      <w:r w:rsidR="00976E7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which is </w:t>
      </w:r>
      <w:r w:rsidR="00967A0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monitoring every stage of project </w:t>
      </w:r>
      <w:r w:rsidR="00E312D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cycle and </w:t>
      </w:r>
      <w:r w:rsidR="005B6A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make change if </w:t>
      </w:r>
      <w:r w:rsidR="00D453B2">
        <w:rPr>
          <w:rFonts w:ascii="Arial" w:hAnsi="Arial" w:cs="Arial"/>
          <w:color w:val="000000"/>
          <w:sz w:val="24"/>
          <w:szCs w:val="24"/>
          <w:shd w:val="clear" w:color="auto" w:fill="FFFFFF"/>
        </w:rPr>
        <w:t>necessary,</w:t>
      </w:r>
      <w:r w:rsidR="005B6A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term of quality </w:t>
      </w:r>
      <w:r w:rsidR="00B525FF">
        <w:rPr>
          <w:rFonts w:ascii="Arial" w:hAnsi="Arial" w:cs="Arial"/>
          <w:color w:val="000000"/>
          <w:sz w:val="24"/>
          <w:szCs w:val="24"/>
          <w:shd w:val="clear" w:color="auto" w:fill="FFFFFF"/>
        </w:rPr>
        <w:t>issues</w:t>
      </w:r>
      <w:r w:rsidR="007B5D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5512B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that’s is </w:t>
      </w:r>
      <w:r w:rsidR="0023178D">
        <w:rPr>
          <w:rFonts w:ascii="Arial" w:hAnsi="Arial" w:cs="Arial"/>
          <w:color w:val="000000"/>
          <w:sz w:val="24"/>
          <w:szCs w:val="24"/>
          <w:shd w:val="clear" w:color="auto" w:fill="FFFFFF"/>
        </w:rPr>
        <w:t>no 3 point of quality methodology.</w:t>
      </w:r>
      <w:r w:rsidR="002566E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55B2F">
        <w:rPr>
          <w:rFonts w:ascii="Arial" w:hAnsi="Arial" w:cs="Arial"/>
          <w:color w:val="000000"/>
          <w:sz w:val="24"/>
          <w:szCs w:val="24"/>
          <w:shd w:val="clear" w:color="auto" w:fill="FFFFFF"/>
        </w:rPr>
        <w:t>All most all organization</w:t>
      </w:r>
      <w:r w:rsidR="009B65E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including Amazon</w:t>
      </w:r>
      <w:r w:rsidR="00011B3B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755B2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413B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now </w:t>
      </w:r>
      <w:r w:rsidR="000F44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days </w:t>
      </w:r>
      <w:r w:rsidR="00F018B0">
        <w:rPr>
          <w:rFonts w:ascii="Arial" w:hAnsi="Arial" w:cs="Arial"/>
          <w:color w:val="000000"/>
          <w:sz w:val="24"/>
          <w:szCs w:val="24"/>
          <w:shd w:val="clear" w:color="auto" w:fill="FFFFFF"/>
        </w:rPr>
        <w:t>provide</w:t>
      </w:r>
      <w:r w:rsidR="003E3B22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F018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staff </w:t>
      </w:r>
      <w:r w:rsidR="003E3B2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training on the premises or off the </w:t>
      </w:r>
      <w:r w:rsidR="0039059A">
        <w:rPr>
          <w:rFonts w:ascii="Arial" w:hAnsi="Arial" w:cs="Arial"/>
          <w:color w:val="000000"/>
          <w:sz w:val="24"/>
          <w:szCs w:val="24"/>
          <w:shd w:val="clear" w:color="auto" w:fill="FFFFFF"/>
        </w:rPr>
        <w:t>premises</w:t>
      </w:r>
      <w:r w:rsidR="0019475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There all lots </w:t>
      </w:r>
      <w:r w:rsidR="00057F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advantage for training including quality </w:t>
      </w:r>
      <w:r w:rsidR="00D743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assurance or quality control </w:t>
      </w:r>
      <w:r w:rsidR="006F1F67">
        <w:rPr>
          <w:rFonts w:ascii="Arial" w:hAnsi="Arial" w:cs="Arial"/>
          <w:color w:val="000000"/>
          <w:sz w:val="24"/>
          <w:szCs w:val="24"/>
          <w:shd w:val="clear" w:color="auto" w:fill="FFFFFF"/>
        </w:rPr>
        <w:t>that’s is point no 6.</w:t>
      </w:r>
      <w:r w:rsidR="00057F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E3B2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166FB6D5" w14:textId="28FB42DB" w:rsidR="00AB3653" w:rsidRDefault="00255FBD" w:rsidP="006E43D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 the other </w:t>
      </w:r>
      <w:r w:rsidR="00CE3C2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hand,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010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premises </w:t>
      </w:r>
      <w:r w:rsidR="00AD4E1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employees </w:t>
      </w:r>
      <w:r w:rsidR="00A6542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has got daily basis target </w:t>
      </w:r>
      <w:r w:rsidR="003D14D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task</w:t>
      </w:r>
      <w:r w:rsidR="000F6DA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3D14D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complete</w:t>
      </w:r>
      <w:r w:rsidR="0031720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37EB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while there are not too many f</w:t>
      </w:r>
      <w:r w:rsidR="001B15E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loor </w:t>
      </w:r>
      <w:r w:rsidR="00CE3C2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supervisors</w:t>
      </w:r>
      <w:r w:rsidR="001B15E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903A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ava</w:t>
      </w:r>
      <w:r w:rsidR="007813D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</w:t>
      </w:r>
      <w:r w:rsidR="00E903A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l</w:t>
      </w:r>
      <w:r w:rsidR="007813D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able and monitor by AI technologies</w:t>
      </w:r>
      <w:r w:rsidR="00F1785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CE3C2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Employees w</w:t>
      </w:r>
      <w:r w:rsidR="00F54C9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ork on pressure in fast track enviro</w:t>
      </w:r>
      <w:r w:rsidR="000F6DA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nment. </w:t>
      </w:r>
      <w:r w:rsidR="0075786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Alt</w:t>
      </w:r>
      <w:r w:rsidR="004C1B3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hough, Amazon </w:t>
      </w:r>
      <w:r w:rsidR="00160D2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very successful </w:t>
      </w:r>
      <w:r w:rsidR="003361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organization in terms </w:t>
      </w:r>
      <w:r w:rsidR="00A007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</w:t>
      </w:r>
      <w:r w:rsidR="006B7FC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their </w:t>
      </w:r>
      <w:r w:rsidR="006B7FC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quality</w:t>
      </w:r>
      <w:r w:rsidR="00B901F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D735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product</w:t>
      </w:r>
      <w:r w:rsidR="006B7FC8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CD735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901F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service</w:t>
      </w:r>
      <w:r w:rsidR="006B7FC8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CD735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but </w:t>
      </w:r>
      <w:r w:rsidR="003D442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those working e</w:t>
      </w:r>
      <w:r w:rsidR="003921C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nvironment</w:t>
      </w:r>
      <w:r w:rsidR="00456CF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3921C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56CF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clearly not fulfil </w:t>
      </w:r>
      <w:r w:rsidR="0092456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Deming’s point </w:t>
      </w:r>
      <w:r w:rsidR="0046549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8,9 and 10</w:t>
      </w:r>
      <w:r w:rsidR="00D453B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3361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E3C2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738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no </w:t>
      </w:r>
      <w:r w:rsidR="00E941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8 point Deming(1982), demonstrate </w:t>
      </w:r>
      <w:r w:rsidR="00854DA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any kind of </w:t>
      </w:r>
      <w:r w:rsidR="00F55D35">
        <w:rPr>
          <w:rFonts w:ascii="Arial" w:hAnsi="Arial" w:cs="Arial"/>
          <w:color w:val="000000"/>
          <w:sz w:val="24"/>
          <w:szCs w:val="24"/>
          <w:shd w:val="clear" w:color="auto" w:fill="FFFFFF"/>
        </w:rPr>
        <w:t>employee</w:t>
      </w:r>
      <w:r w:rsidR="00854DA0">
        <w:rPr>
          <w:rFonts w:ascii="Arial" w:hAnsi="Arial" w:cs="Arial"/>
          <w:color w:val="000000"/>
          <w:sz w:val="24"/>
          <w:szCs w:val="24"/>
          <w:shd w:val="clear" w:color="auto" w:fill="FFFFFF"/>
        </w:rPr>
        <w:t>’s fear</w:t>
      </w:r>
      <w:r w:rsidR="003716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such as</w:t>
      </w:r>
      <w:r w:rsidR="00BE52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asking </w:t>
      </w:r>
      <w:r w:rsidR="002D4C32">
        <w:rPr>
          <w:rFonts w:ascii="Arial" w:hAnsi="Arial" w:cs="Arial"/>
          <w:color w:val="000000"/>
          <w:sz w:val="24"/>
          <w:szCs w:val="24"/>
          <w:shd w:val="clear" w:color="auto" w:fill="FFFFFF"/>
        </w:rPr>
        <w:t>question or job</w:t>
      </w:r>
      <w:r w:rsidR="00854DA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B7314">
        <w:rPr>
          <w:rFonts w:ascii="Arial" w:hAnsi="Arial" w:cs="Arial"/>
          <w:color w:val="000000"/>
          <w:sz w:val="24"/>
          <w:szCs w:val="24"/>
          <w:shd w:val="clear" w:color="auto" w:fill="FFFFFF"/>
        </w:rPr>
        <w:t>loss</w:t>
      </w:r>
      <w:r w:rsidR="00C363E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5826A1">
        <w:rPr>
          <w:rFonts w:ascii="Arial" w:hAnsi="Arial" w:cs="Arial"/>
          <w:color w:val="000000"/>
          <w:sz w:val="24"/>
          <w:szCs w:val="24"/>
          <w:shd w:val="clear" w:color="auto" w:fill="FFFFFF"/>
        </w:rPr>
        <w:t>affect</w:t>
      </w:r>
      <w:r w:rsidR="00C363E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</w:t>
      </w:r>
      <w:r w:rsidR="00D4110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9040B">
        <w:rPr>
          <w:rFonts w:ascii="Arial" w:hAnsi="Arial" w:cs="Arial"/>
          <w:color w:val="000000"/>
          <w:sz w:val="24"/>
          <w:szCs w:val="24"/>
          <w:shd w:val="clear" w:color="auto" w:fill="FFFFFF"/>
        </w:rPr>
        <w:t>performance and cause of defect</w:t>
      </w:r>
      <w:r w:rsidR="003F10D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 product or service.</w:t>
      </w:r>
      <w:r w:rsidR="00C363E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66B53">
        <w:rPr>
          <w:rFonts w:ascii="Arial" w:hAnsi="Arial" w:cs="Arial"/>
          <w:color w:val="000000"/>
          <w:sz w:val="24"/>
          <w:szCs w:val="24"/>
          <w:shd w:val="clear" w:color="auto" w:fill="FFFFFF"/>
        </w:rPr>
        <w:t>Keeping pressure</w:t>
      </w:r>
      <w:r w:rsidR="0050711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fear</w:t>
      </w:r>
      <w:r w:rsidR="00966B5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E1831">
        <w:rPr>
          <w:rFonts w:ascii="Arial" w:hAnsi="Arial" w:cs="Arial"/>
          <w:color w:val="000000"/>
          <w:sz w:val="24"/>
          <w:szCs w:val="24"/>
          <w:shd w:val="clear" w:color="auto" w:fill="FFFFFF"/>
        </w:rPr>
        <w:t>to employee’s bring out the most of per</w:t>
      </w:r>
      <w:r w:rsidR="006C088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formance is </w:t>
      </w:r>
      <w:r w:rsidR="000D79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very old </w:t>
      </w:r>
      <w:r w:rsidR="0023748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concept </w:t>
      </w:r>
      <w:r w:rsidR="00110F65">
        <w:rPr>
          <w:rFonts w:ascii="Arial" w:hAnsi="Arial" w:cs="Arial"/>
          <w:color w:val="000000"/>
          <w:sz w:val="24"/>
          <w:szCs w:val="24"/>
          <w:shd w:val="clear" w:color="auto" w:fill="FFFFFF"/>
        </w:rPr>
        <w:t>and including Amazon</w:t>
      </w:r>
      <w:r w:rsidR="002C0EF9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E55E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70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lots of company </w:t>
      </w:r>
      <w:r w:rsidR="0052458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still follow </w:t>
      </w:r>
      <w:r w:rsidR="000C33AC">
        <w:rPr>
          <w:rFonts w:ascii="Arial" w:hAnsi="Arial" w:cs="Arial"/>
          <w:color w:val="000000"/>
          <w:sz w:val="24"/>
          <w:szCs w:val="24"/>
          <w:shd w:val="clear" w:color="auto" w:fill="FFFFFF"/>
        </w:rPr>
        <w:t>that policy one way or other way</w:t>
      </w:r>
      <w:r w:rsidR="00A93BD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being very successful</w:t>
      </w:r>
      <w:r w:rsidR="000C33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44059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example, give </w:t>
      </w:r>
      <w:r w:rsidR="00A153E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daily task to complete is </w:t>
      </w:r>
      <w:r w:rsidR="00AD7D0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mean pressure </w:t>
      </w:r>
      <w:r w:rsidR="00A575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fear of losing job </w:t>
      </w:r>
      <w:r w:rsidR="002E1BD4">
        <w:rPr>
          <w:rFonts w:ascii="Arial" w:hAnsi="Arial" w:cs="Arial"/>
          <w:color w:val="000000"/>
          <w:sz w:val="24"/>
          <w:szCs w:val="24"/>
          <w:shd w:val="clear" w:color="auto" w:fill="FFFFFF"/>
        </w:rPr>
        <w:t>that’s is question mark for quality product or service.</w:t>
      </w:r>
      <w:r w:rsidR="007A2A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62955">
        <w:rPr>
          <w:rFonts w:ascii="Arial" w:hAnsi="Arial" w:cs="Arial"/>
          <w:color w:val="000000"/>
          <w:sz w:val="24"/>
          <w:szCs w:val="24"/>
          <w:shd w:val="clear" w:color="auto" w:fill="FFFFFF"/>
        </w:rPr>
        <w:t>In no 9</w:t>
      </w:r>
      <w:r w:rsidR="00630E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C39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Deming (1982) </w:t>
      </w:r>
      <w:r w:rsidR="0074453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mentioned </w:t>
      </w:r>
      <w:r w:rsidR="001A074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remove barriers </w:t>
      </w:r>
      <w:r w:rsidR="00BF5064">
        <w:rPr>
          <w:rFonts w:ascii="Arial" w:hAnsi="Arial" w:cs="Arial"/>
          <w:color w:val="000000"/>
          <w:sz w:val="24"/>
          <w:szCs w:val="24"/>
          <w:shd w:val="clear" w:color="auto" w:fill="FFFFFF"/>
        </w:rPr>
        <w:t>between staff areas for b</w:t>
      </w:r>
      <w:r w:rsidR="00FB7D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etter quality which very </w:t>
      </w:r>
      <w:r w:rsidR="00EA3F49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acceptable point but it</w:t>
      </w:r>
      <w:r w:rsidR="00EF1CC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</w:t>
      </w:r>
      <w:r w:rsidR="00EA3F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</w:t>
      </w:r>
      <w:r w:rsidR="00E66444">
        <w:rPr>
          <w:rFonts w:ascii="Arial" w:hAnsi="Arial" w:cs="Arial"/>
          <w:color w:val="000000"/>
          <w:sz w:val="24"/>
          <w:szCs w:val="24"/>
          <w:shd w:val="clear" w:color="auto" w:fill="FFFFFF"/>
        </w:rPr>
        <w:t>uite a difficult for maintain</w:t>
      </w:r>
      <w:r w:rsidR="003D11B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ing for several </w:t>
      </w:r>
      <w:r w:rsidR="0055534C">
        <w:rPr>
          <w:rFonts w:ascii="Arial" w:hAnsi="Arial" w:cs="Arial"/>
          <w:color w:val="000000"/>
          <w:sz w:val="24"/>
          <w:szCs w:val="24"/>
          <w:shd w:val="clear" w:color="auto" w:fill="FFFFFF"/>
        </w:rPr>
        <w:t>reasons</w:t>
      </w:r>
      <w:r w:rsidR="00D33E3F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55534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such as one of main </w:t>
      </w:r>
      <w:r w:rsidR="007460C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issues is </w:t>
      </w:r>
      <w:r w:rsidR="00FB4AE0">
        <w:rPr>
          <w:rFonts w:ascii="Arial" w:hAnsi="Arial" w:cs="Arial"/>
          <w:color w:val="000000"/>
          <w:sz w:val="24"/>
          <w:szCs w:val="24"/>
          <w:shd w:val="clear" w:color="auto" w:fill="FFFFFF"/>
        </w:rPr>
        <w:t>security</w:t>
      </w:r>
      <w:r w:rsidR="00C5637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For example, </w:t>
      </w:r>
      <w:r w:rsidR="00111AD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the office some employee may </w:t>
      </w:r>
      <w:r w:rsidR="00DD73BC">
        <w:rPr>
          <w:rFonts w:ascii="Arial" w:hAnsi="Arial" w:cs="Arial"/>
          <w:color w:val="000000"/>
          <w:sz w:val="24"/>
          <w:szCs w:val="24"/>
          <w:shd w:val="clear" w:color="auto" w:fill="FFFFFF"/>
        </w:rPr>
        <w:t>dealing with c</w:t>
      </w:r>
      <w:r w:rsidR="0071575E">
        <w:rPr>
          <w:rFonts w:ascii="Arial" w:hAnsi="Arial" w:cs="Arial"/>
          <w:color w:val="000000"/>
          <w:sz w:val="24"/>
          <w:szCs w:val="24"/>
          <w:shd w:val="clear" w:color="auto" w:fill="FFFFFF"/>
        </w:rPr>
        <w:t>onfidential information</w:t>
      </w:r>
      <w:r w:rsidR="00D23E1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 customer or product and other may work with just product </w:t>
      </w:r>
      <w:r w:rsidR="000109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development or production and if </w:t>
      </w:r>
      <w:r w:rsidR="00FF1AC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remove the barrier between </w:t>
      </w:r>
      <w:r w:rsidR="004A683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each other </w:t>
      </w:r>
      <w:r w:rsidR="00A577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than it has </w:t>
      </w:r>
      <w:r w:rsidR="0042577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got </w:t>
      </w:r>
      <w:r w:rsidR="00A577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risk of </w:t>
      </w:r>
      <w:r w:rsidR="00DA3C02">
        <w:rPr>
          <w:rFonts w:ascii="Arial" w:hAnsi="Arial" w:cs="Arial"/>
          <w:color w:val="000000"/>
          <w:sz w:val="24"/>
          <w:szCs w:val="24"/>
          <w:shd w:val="clear" w:color="auto" w:fill="FFFFFF"/>
        </w:rPr>
        <w:t>leaking information</w:t>
      </w:r>
      <w:r w:rsidR="0062461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7157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5422BA26" w14:textId="5C6E127A" w:rsidR="00DF1DE7" w:rsidRPr="00C74D4A" w:rsidRDefault="00215E86" w:rsidP="006E43D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Despite of </w:t>
      </w:r>
      <w:r w:rsidR="00062B9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those </w:t>
      </w:r>
      <w:r w:rsidR="00615D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points Deming’s 14 points </w:t>
      </w:r>
      <w:r w:rsidR="001B2DBA">
        <w:rPr>
          <w:rFonts w:ascii="Arial" w:hAnsi="Arial" w:cs="Arial"/>
          <w:color w:val="000000"/>
          <w:sz w:val="24"/>
          <w:szCs w:val="24"/>
          <w:shd w:val="clear" w:color="auto" w:fill="FFFFFF"/>
        </w:rPr>
        <w:t>demonstrate</w:t>
      </w:r>
      <w:r w:rsidR="00583A2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 overall </w:t>
      </w:r>
      <w:r w:rsidR="00A712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change in management and organizational </w:t>
      </w:r>
      <w:r w:rsidR="00EF6345">
        <w:rPr>
          <w:rFonts w:ascii="Arial" w:hAnsi="Arial" w:cs="Arial"/>
          <w:color w:val="000000"/>
          <w:sz w:val="24"/>
          <w:szCs w:val="24"/>
          <w:shd w:val="clear" w:color="auto" w:fill="FFFFFF"/>
        </w:rPr>
        <w:t>philosophy</w:t>
      </w:r>
      <w:r w:rsidR="00A3745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9F756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F6345"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="009F756D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EF634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 paint </w:t>
      </w:r>
      <w:r w:rsidR="00BE2489">
        <w:rPr>
          <w:rFonts w:ascii="Arial" w:hAnsi="Arial" w:cs="Arial"/>
          <w:color w:val="000000"/>
          <w:sz w:val="24"/>
          <w:szCs w:val="24"/>
          <w:shd w:val="clear" w:color="auto" w:fill="FFFFFF"/>
        </w:rPr>
        <w:t>finds</w:t>
      </w:r>
      <w:r w:rsidR="00EF634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out the pro</w:t>
      </w:r>
      <w:r w:rsidR="00CA76B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blem or weakness </w:t>
      </w:r>
      <w:r w:rsidR="004736F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organization </w:t>
      </w:r>
      <w:r w:rsidR="00A75E5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which need to </w:t>
      </w:r>
      <w:r w:rsidR="0028347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change or improve for quality and </w:t>
      </w:r>
      <w:r w:rsidR="00FC3A2C">
        <w:rPr>
          <w:rFonts w:ascii="Arial" w:hAnsi="Arial" w:cs="Arial"/>
          <w:color w:val="000000"/>
          <w:sz w:val="24"/>
          <w:szCs w:val="24"/>
          <w:shd w:val="clear" w:color="auto" w:fill="FFFFFF"/>
        </w:rPr>
        <w:t>organizational effectiveness.</w:t>
      </w:r>
      <w:r w:rsidR="00136C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E2489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r w:rsidR="004D57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implementation of those points </w:t>
      </w:r>
      <w:r w:rsidR="00BB68A3">
        <w:rPr>
          <w:rFonts w:ascii="Arial" w:hAnsi="Arial" w:cs="Arial"/>
          <w:color w:val="000000"/>
          <w:sz w:val="24"/>
          <w:szCs w:val="24"/>
          <w:shd w:val="clear" w:color="auto" w:fill="FFFFFF"/>
        </w:rPr>
        <w:t>means</w:t>
      </w:r>
      <w:r w:rsidR="00E82D8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system improvement which </w:t>
      </w:r>
      <w:r w:rsidR="003C6F5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</w:t>
      </w:r>
      <w:r w:rsidR="00E82D8E">
        <w:rPr>
          <w:rFonts w:ascii="Arial" w:hAnsi="Arial" w:cs="Arial"/>
          <w:color w:val="000000"/>
          <w:sz w:val="24"/>
          <w:szCs w:val="24"/>
          <w:shd w:val="clear" w:color="auto" w:fill="FFFFFF"/>
        </w:rPr>
        <w:t>creat</w:t>
      </w:r>
      <w:r w:rsidR="003C6F55">
        <w:rPr>
          <w:rFonts w:ascii="Arial" w:hAnsi="Arial" w:cs="Arial"/>
          <w:color w:val="000000"/>
          <w:sz w:val="24"/>
          <w:szCs w:val="24"/>
          <w:shd w:val="clear" w:color="auto" w:fill="FFFFFF"/>
        </w:rPr>
        <w:t>ion</w:t>
      </w:r>
      <w:r w:rsidR="008315F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C6F5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</w:t>
      </w:r>
      <w:r w:rsidR="008315F7">
        <w:rPr>
          <w:rFonts w:ascii="Arial" w:hAnsi="Arial" w:cs="Arial"/>
          <w:color w:val="000000"/>
          <w:sz w:val="24"/>
          <w:szCs w:val="24"/>
          <w:shd w:val="clear" w:color="auto" w:fill="FFFFFF"/>
        </w:rPr>
        <w:t>non-faulty s</w:t>
      </w:r>
      <w:r w:rsidR="00682A2C">
        <w:rPr>
          <w:rFonts w:ascii="Arial" w:hAnsi="Arial" w:cs="Arial"/>
          <w:color w:val="000000"/>
          <w:sz w:val="24"/>
          <w:szCs w:val="24"/>
          <w:shd w:val="clear" w:color="auto" w:fill="FFFFFF"/>
        </w:rPr>
        <w:t>ystems</w:t>
      </w:r>
      <w:r w:rsidR="003C6F5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8315F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B2D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D73B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F10D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941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E3C2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903A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B15E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D4E1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010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4170C0B5" w14:textId="0F536BEE" w:rsidR="000E7C79" w:rsidRPr="00C74D4A" w:rsidRDefault="00F65280" w:rsidP="000E7C79">
      <w:pPr>
        <w:ind w:left="36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A67F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 w:rsidR="00D664E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A3C6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3167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04AF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C3D4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0155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A7BE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 w:rsidR="0098320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E0FC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4339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5E539843" w14:textId="4D6D90BA" w:rsidR="00035E98" w:rsidRPr="009638C7" w:rsidRDefault="00224D13" w:rsidP="009638C7">
      <w:pPr>
        <w:pStyle w:val="ListParagraph"/>
        <w:numPr>
          <w:ilvl w:val="2"/>
          <w:numId w:val="38"/>
        </w:numPr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</w:pPr>
      <w:r w:rsidRPr="009638C7"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The Quality T</w:t>
      </w:r>
      <w:r w:rsidR="001F0833" w:rsidRPr="009638C7"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rilogy</w:t>
      </w:r>
      <w:r w:rsidR="001A4A12" w:rsidRPr="009638C7"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:</w:t>
      </w:r>
    </w:p>
    <w:p w14:paraId="39EF8A9A" w14:textId="3C3E3C20" w:rsidR="00AE6937" w:rsidRPr="00C74D4A" w:rsidRDefault="00712AB1" w:rsidP="006E43D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According to </w:t>
      </w:r>
      <w:proofErr w:type="spellStart"/>
      <w:r w:rsidR="008501E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Juran</w:t>
      </w:r>
      <w:proofErr w:type="spellEnd"/>
      <w:r w:rsidR="00667B0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="00582EB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1989)</w:t>
      </w:r>
      <w:r w:rsidR="00667B0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582EB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="000545B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</w:t>
      </w:r>
      <w:r w:rsidR="00D2704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ustomer </w:t>
      </w:r>
      <w:r w:rsidR="00207B0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needs</w:t>
      </w:r>
      <w:r w:rsidR="00582EB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’ can be</w:t>
      </w:r>
      <w:r w:rsidR="00207B0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83DA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fulfilling</w:t>
      </w:r>
      <w:r w:rsidR="00207B0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by confirming product </w:t>
      </w:r>
      <w:r w:rsidR="006713C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satis</w:t>
      </w:r>
      <w:r w:rsidR="00A00A9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faction</w:t>
      </w:r>
      <w:r w:rsidR="00CE58F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that’s bri</w:t>
      </w:r>
      <w:r w:rsidR="005867A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ngs customer satisfaction</w:t>
      </w:r>
      <w:r w:rsidR="0094126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bu</w:t>
      </w:r>
      <w:r w:rsidR="0052599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ild customer rela</w:t>
      </w:r>
      <w:r w:rsidR="00C3690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tionship</w:t>
      </w:r>
      <w:r w:rsidR="00FC6C3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FC6C3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Juran</w:t>
      </w:r>
      <w:proofErr w:type="spellEnd"/>
      <w:r w:rsidR="00FC6C3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BF793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1989</w:t>
      </w:r>
      <w:r w:rsidR="00FC6C3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C3690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4E3D7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Product satisfaction can be </w:t>
      </w:r>
      <w:r w:rsidR="000545B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achieved</w:t>
      </w:r>
      <w:r w:rsidR="00F5366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04CE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by </w:t>
      </w:r>
      <w:r w:rsidR="002A795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p</w:t>
      </w:r>
      <w:r w:rsidR="000A0E8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roducing quality product </w:t>
      </w:r>
      <w:r w:rsidR="000109C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which </w:t>
      </w:r>
      <w:proofErr w:type="spellStart"/>
      <w:r w:rsidR="000109C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Juran</w:t>
      </w:r>
      <w:proofErr w:type="spellEnd"/>
      <w:r w:rsidR="000109C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C1E5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(1989</w:t>
      </w:r>
      <w:r w:rsidR="000109C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DC1C0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</w:t>
      </w:r>
      <w:r w:rsidR="0067189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mphasis to reduce </w:t>
      </w:r>
      <w:r w:rsidR="000C7AE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de</w:t>
      </w:r>
      <w:r w:rsidR="005B567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ficiencies</w:t>
      </w:r>
      <w:r w:rsidR="000B603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</w:t>
      </w:r>
      <w:r w:rsidR="005B567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B603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f</w:t>
      </w:r>
      <w:r w:rsidR="00FE099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or </w:t>
      </w:r>
      <w:r w:rsidR="00C908B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reducing de</w:t>
      </w:r>
      <w:r w:rsidR="0029532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ficiencies and manage quality </w:t>
      </w:r>
      <w:r w:rsidR="000B603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he </w:t>
      </w:r>
      <w:r w:rsidR="00322D2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did </w:t>
      </w:r>
      <w:r w:rsidR="00F84A5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present a model called </w:t>
      </w:r>
      <w:r w:rsidR="0060334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="0092771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proofErr w:type="spellStart"/>
      <w:r w:rsidR="0092771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Juran</w:t>
      </w:r>
      <w:proofErr w:type="spellEnd"/>
      <w:r w:rsidR="0060334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Trilogy</w:t>
      </w:r>
      <w:r w:rsidR="003D58C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’</w:t>
      </w:r>
      <w:r w:rsidR="0060334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or</w:t>
      </w:r>
      <w:r w:rsidR="003D58C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Quality Tri</w:t>
      </w:r>
      <w:r w:rsidR="00EA7CC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logy </w:t>
      </w:r>
      <w:r w:rsidR="004C1E4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that’s has shown in following figure</w:t>
      </w:r>
      <w:r w:rsidR="00DC058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:</w:t>
      </w:r>
    </w:p>
    <w:p w14:paraId="774BDB83" w14:textId="334720AF" w:rsidR="001A4A12" w:rsidRPr="00C74D4A" w:rsidRDefault="00FD45D8" w:rsidP="001A4A12">
      <w:pPr>
        <w:ind w:left="36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5B28421B" wp14:editId="18B1B7B4">
            <wp:extent cx="5921375" cy="3374027"/>
            <wp:effectExtent l="0" t="38100" r="0" b="112395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  <w:r w:rsidR="0060334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07B0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501E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4ABD97C4" w14:textId="2C81914F" w:rsidR="00511744" w:rsidRPr="00C74D4A" w:rsidRDefault="00DC0581" w:rsidP="00511744">
      <w:pPr>
        <w:pStyle w:val="Caption"/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b w:val="0"/>
          <w:bCs w:val="0"/>
          <w:i/>
          <w:iCs/>
          <w:color w:val="auto"/>
          <w:sz w:val="24"/>
          <w:szCs w:val="24"/>
        </w:rPr>
        <w:t xml:space="preserve">           </w:t>
      </w:r>
      <w:r w:rsidR="00511744" w:rsidRPr="00C74D4A">
        <w:rPr>
          <w:rFonts w:ascii="Arial" w:hAnsi="Arial" w:cs="Arial"/>
          <w:b w:val="0"/>
          <w:bCs w:val="0"/>
          <w:i/>
          <w:iCs/>
          <w:color w:val="auto"/>
          <w:sz w:val="24"/>
          <w:szCs w:val="24"/>
        </w:rPr>
        <w:t xml:space="preserve">Figure </w:t>
      </w:r>
      <w:r w:rsidR="00511744" w:rsidRPr="00C74D4A">
        <w:rPr>
          <w:rFonts w:ascii="Arial" w:hAnsi="Arial" w:cs="Arial"/>
          <w:b w:val="0"/>
          <w:bCs w:val="0"/>
          <w:i/>
          <w:iCs/>
          <w:color w:val="auto"/>
          <w:sz w:val="24"/>
          <w:szCs w:val="24"/>
        </w:rPr>
        <w:fldChar w:fldCharType="begin"/>
      </w:r>
      <w:r w:rsidR="00511744" w:rsidRPr="00C74D4A">
        <w:rPr>
          <w:rFonts w:ascii="Arial" w:hAnsi="Arial" w:cs="Arial"/>
          <w:b w:val="0"/>
          <w:bCs w:val="0"/>
          <w:i/>
          <w:iCs/>
          <w:color w:val="auto"/>
          <w:sz w:val="24"/>
          <w:szCs w:val="24"/>
        </w:rPr>
        <w:instrText xml:space="preserve"> SEQ Figure \* ARABIC </w:instrText>
      </w:r>
      <w:r w:rsidR="00511744" w:rsidRPr="00C74D4A">
        <w:rPr>
          <w:rFonts w:ascii="Arial" w:hAnsi="Arial" w:cs="Arial"/>
          <w:b w:val="0"/>
          <w:bCs w:val="0"/>
          <w:i/>
          <w:iCs/>
          <w:color w:val="auto"/>
          <w:sz w:val="24"/>
          <w:szCs w:val="24"/>
        </w:rPr>
        <w:fldChar w:fldCharType="separate"/>
      </w:r>
      <w:r w:rsidR="00194C14" w:rsidRPr="00C74D4A">
        <w:rPr>
          <w:rFonts w:ascii="Arial" w:hAnsi="Arial" w:cs="Arial"/>
          <w:b w:val="0"/>
          <w:bCs w:val="0"/>
          <w:i/>
          <w:iCs/>
          <w:noProof/>
          <w:color w:val="auto"/>
          <w:sz w:val="24"/>
          <w:szCs w:val="24"/>
        </w:rPr>
        <w:t>4</w:t>
      </w:r>
      <w:r w:rsidR="00511744" w:rsidRPr="00C74D4A">
        <w:rPr>
          <w:rFonts w:ascii="Arial" w:hAnsi="Arial" w:cs="Arial"/>
          <w:b w:val="0"/>
          <w:bCs w:val="0"/>
          <w:i/>
          <w:iCs/>
          <w:color w:val="auto"/>
          <w:sz w:val="24"/>
          <w:szCs w:val="24"/>
        </w:rPr>
        <w:fldChar w:fldCharType="end"/>
      </w:r>
      <w:r w:rsidR="00511744" w:rsidRPr="00C74D4A">
        <w:rPr>
          <w:rFonts w:ascii="Arial" w:hAnsi="Arial" w:cs="Arial"/>
          <w:b w:val="0"/>
          <w:bCs w:val="0"/>
          <w:i/>
          <w:iCs/>
          <w:color w:val="auto"/>
          <w:sz w:val="24"/>
          <w:szCs w:val="24"/>
        </w:rPr>
        <w:t xml:space="preserve">, </w:t>
      </w:r>
      <w:r w:rsidR="0033441A" w:rsidRPr="00C74D4A"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  <w:shd w:val="clear" w:color="auto" w:fill="FFFFFF"/>
        </w:rPr>
        <w:t xml:space="preserve">The </w:t>
      </w:r>
      <w:proofErr w:type="spellStart"/>
      <w:r w:rsidR="0033441A" w:rsidRPr="00C74D4A"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  <w:shd w:val="clear" w:color="auto" w:fill="FFFFFF"/>
        </w:rPr>
        <w:t>Juran</w:t>
      </w:r>
      <w:proofErr w:type="spellEnd"/>
      <w:r w:rsidR="0033441A" w:rsidRPr="00C74D4A"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  <w:shd w:val="clear" w:color="auto" w:fill="FFFFFF"/>
        </w:rPr>
        <w:t xml:space="preserve"> Trilogy (</w:t>
      </w:r>
      <w:proofErr w:type="spellStart"/>
      <w:r w:rsidR="0033441A" w:rsidRPr="00C74D4A"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  <w:shd w:val="clear" w:color="auto" w:fill="FFFFFF"/>
        </w:rPr>
        <w:t>Juran</w:t>
      </w:r>
      <w:proofErr w:type="spellEnd"/>
      <w:r w:rsidR="0033441A" w:rsidRPr="00C74D4A"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  <w:shd w:val="clear" w:color="auto" w:fill="FFFFFF"/>
        </w:rPr>
        <w:t>, 1989)</w:t>
      </w:r>
      <w:r w:rsidRPr="00C74D4A"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  <w:shd w:val="clear" w:color="auto" w:fill="FFFFFF"/>
        </w:rPr>
        <w:t>.</w:t>
      </w:r>
    </w:p>
    <w:p w14:paraId="2234A6FD" w14:textId="20B2F44C" w:rsidR="008456C0" w:rsidRPr="00C74D4A" w:rsidRDefault="00DC0581" w:rsidP="00DC0581">
      <w:pPr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 xml:space="preserve"> </w:t>
      </w:r>
      <w:r w:rsidR="00DC1C3D" w:rsidRPr="00C74D4A">
        <w:rPr>
          <w:rFonts w:ascii="Arial" w:hAnsi="Arial" w:cs="Arial"/>
          <w:sz w:val="24"/>
          <w:szCs w:val="24"/>
        </w:rPr>
        <w:t>As</w:t>
      </w:r>
      <w:r w:rsidR="00B10300" w:rsidRPr="00C74D4A">
        <w:rPr>
          <w:rFonts w:ascii="Arial" w:hAnsi="Arial" w:cs="Arial"/>
          <w:sz w:val="24"/>
          <w:szCs w:val="24"/>
        </w:rPr>
        <w:t xml:space="preserve"> </w:t>
      </w:r>
      <w:r w:rsidR="00EE16DF" w:rsidRPr="00C74D4A">
        <w:rPr>
          <w:rFonts w:ascii="Arial" w:hAnsi="Arial" w:cs="Arial"/>
          <w:sz w:val="24"/>
          <w:szCs w:val="24"/>
        </w:rPr>
        <w:t>figure 4 shown</w:t>
      </w:r>
      <w:r w:rsidR="00782389" w:rsidRPr="00C74D4A">
        <w:rPr>
          <w:rFonts w:ascii="Arial" w:hAnsi="Arial" w:cs="Arial"/>
          <w:sz w:val="24"/>
          <w:szCs w:val="24"/>
        </w:rPr>
        <w:t xml:space="preserve">, quality management start </w:t>
      </w:r>
      <w:r w:rsidR="00640E11" w:rsidRPr="00C74D4A">
        <w:rPr>
          <w:rFonts w:ascii="Arial" w:hAnsi="Arial" w:cs="Arial"/>
          <w:sz w:val="24"/>
          <w:szCs w:val="24"/>
        </w:rPr>
        <w:t>forms</w:t>
      </w:r>
      <w:r w:rsidR="00782389" w:rsidRPr="00C74D4A">
        <w:rPr>
          <w:rFonts w:ascii="Arial" w:hAnsi="Arial" w:cs="Arial"/>
          <w:sz w:val="24"/>
          <w:szCs w:val="24"/>
        </w:rPr>
        <w:t xml:space="preserve"> </w:t>
      </w:r>
      <w:r w:rsidR="00D60722" w:rsidRPr="00C74D4A">
        <w:rPr>
          <w:rFonts w:ascii="Arial" w:hAnsi="Arial" w:cs="Arial"/>
          <w:sz w:val="24"/>
          <w:szCs w:val="24"/>
        </w:rPr>
        <w:t>quality p</w:t>
      </w:r>
      <w:r w:rsidR="00EB5746" w:rsidRPr="00C74D4A">
        <w:rPr>
          <w:rFonts w:ascii="Arial" w:hAnsi="Arial" w:cs="Arial"/>
          <w:sz w:val="24"/>
          <w:szCs w:val="24"/>
        </w:rPr>
        <w:t xml:space="preserve">lanning which is </w:t>
      </w:r>
      <w:r w:rsidR="00C26A2F" w:rsidRPr="00C74D4A">
        <w:rPr>
          <w:rFonts w:ascii="Arial" w:hAnsi="Arial" w:cs="Arial"/>
          <w:sz w:val="24"/>
          <w:szCs w:val="24"/>
        </w:rPr>
        <w:t>identify customer</w:t>
      </w:r>
      <w:r w:rsidR="00765DE9" w:rsidRPr="00C74D4A">
        <w:rPr>
          <w:rFonts w:ascii="Arial" w:hAnsi="Arial" w:cs="Arial"/>
          <w:sz w:val="24"/>
          <w:szCs w:val="24"/>
        </w:rPr>
        <w:t xml:space="preserve"> and </w:t>
      </w:r>
      <w:r w:rsidR="00974D94" w:rsidRPr="00C74D4A">
        <w:rPr>
          <w:rFonts w:ascii="Arial" w:hAnsi="Arial" w:cs="Arial"/>
          <w:sz w:val="24"/>
          <w:szCs w:val="24"/>
        </w:rPr>
        <w:t>customer needs</w:t>
      </w:r>
      <w:r w:rsidR="001C2BD3">
        <w:rPr>
          <w:rFonts w:ascii="Arial" w:hAnsi="Arial" w:cs="Arial"/>
          <w:sz w:val="24"/>
          <w:szCs w:val="24"/>
        </w:rPr>
        <w:t>, then</w:t>
      </w:r>
      <w:r w:rsidR="00111F6A">
        <w:rPr>
          <w:rFonts w:ascii="Arial" w:hAnsi="Arial" w:cs="Arial"/>
          <w:sz w:val="24"/>
          <w:szCs w:val="24"/>
        </w:rPr>
        <w:t xml:space="preserve"> to</w:t>
      </w:r>
      <w:r w:rsidR="00DA2DEA">
        <w:rPr>
          <w:rFonts w:ascii="Arial" w:hAnsi="Arial" w:cs="Arial"/>
          <w:sz w:val="24"/>
          <w:szCs w:val="24"/>
        </w:rPr>
        <w:t>p of that</w:t>
      </w:r>
      <w:r w:rsidR="00765DE9" w:rsidRPr="00C74D4A">
        <w:rPr>
          <w:rFonts w:ascii="Arial" w:hAnsi="Arial" w:cs="Arial"/>
          <w:sz w:val="24"/>
          <w:szCs w:val="24"/>
        </w:rPr>
        <w:t xml:space="preserve"> </w:t>
      </w:r>
      <w:r w:rsidR="00720025" w:rsidRPr="00C74D4A">
        <w:rPr>
          <w:rFonts w:ascii="Arial" w:hAnsi="Arial" w:cs="Arial"/>
          <w:sz w:val="24"/>
          <w:szCs w:val="24"/>
        </w:rPr>
        <w:t>work on</w:t>
      </w:r>
      <w:r w:rsidR="006B3A00" w:rsidRPr="00C74D4A">
        <w:rPr>
          <w:rFonts w:ascii="Arial" w:hAnsi="Arial" w:cs="Arial"/>
          <w:sz w:val="24"/>
          <w:szCs w:val="24"/>
        </w:rPr>
        <w:t xml:space="preserve"> </w:t>
      </w:r>
      <w:r w:rsidR="00DA2DEA">
        <w:rPr>
          <w:rFonts w:ascii="Arial" w:hAnsi="Arial" w:cs="Arial"/>
          <w:sz w:val="24"/>
          <w:szCs w:val="24"/>
        </w:rPr>
        <w:t xml:space="preserve">that </w:t>
      </w:r>
      <w:r w:rsidR="006B3A00" w:rsidRPr="00C74D4A">
        <w:rPr>
          <w:rFonts w:ascii="Arial" w:hAnsi="Arial" w:cs="Arial"/>
          <w:sz w:val="24"/>
          <w:szCs w:val="24"/>
        </w:rPr>
        <w:t xml:space="preserve">and setup </w:t>
      </w:r>
      <w:r w:rsidR="006C206C" w:rsidRPr="00C74D4A">
        <w:rPr>
          <w:rFonts w:ascii="Arial" w:hAnsi="Arial" w:cs="Arial"/>
          <w:sz w:val="24"/>
          <w:szCs w:val="24"/>
        </w:rPr>
        <w:t xml:space="preserve">a goal </w:t>
      </w:r>
      <w:r w:rsidR="00F81953" w:rsidRPr="00C74D4A">
        <w:rPr>
          <w:rFonts w:ascii="Arial" w:hAnsi="Arial" w:cs="Arial"/>
          <w:sz w:val="24"/>
          <w:szCs w:val="24"/>
        </w:rPr>
        <w:t>for</w:t>
      </w:r>
      <w:r w:rsidR="006C206C" w:rsidRPr="00C74D4A">
        <w:rPr>
          <w:rFonts w:ascii="Arial" w:hAnsi="Arial" w:cs="Arial"/>
          <w:sz w:val="24"/>
          <w:szCs w:val="24"/>
        </w:rPr>
        <w:t xml:space="preserve"> </w:t>
      </w:r>
      <w:r w:rsidR="006B3A00" w:rsidRPr="00C74D4A">
        <w:rPr>
          <w:rFonts w:ascii="Arial" w:hAnsi="Arial" w:cs="Arial"/>
          <w:sz w:val="24"/>
          <w:szCs w:val="24"/>
        </w:rPr>
        <w:t>customer needs</w:t>
      </w:r>
      <w:r w:rsidR="006C206C" w:rsidRPr="00C74D4A">
        <w:rPr>
          <w:rFonts w:ascii="Arial" w:hAnsi="Arial" w:cs="Arial"/>
          <w:sz w:val="24"/>
          <w:szCs w:val="24"/>
        </w:rPr>
        <w:t>,</w:t>
      </w:r>
      <w:r w:rsidR="00374A80" w:rsidRPr="00C74D4A">
        <w:rPr>
          <w:rFonts w:ascii="Arial" w:hAnsi="Arial" w:cs="Arial"/>
          <w:sz w:val="24"/>
          <w:szCs w:val="24"/>
        </w:rPr>
        <w:t xml:space="preserve"> develop a</w:t>
      </w:r>
      <w:r w:rsidR="00050CA7" w:rsidRPr="00C74D4A">
        <w:rPr>
          <w:rFonts w:ascii="Arial" w:hAnsi="Arial" w:cs="Arial"/>
          <w:sz w:val="24"/>
          <w:szCs w:val="24"/>
        </w:rPr>
        <w:t xml:space="preserve"> process </w:t>
      </w:r>
      <w:r w:rsidR="00E36BA1" w:rsidRPr="00C74D4A">
        <w:rPr>
          <w:rFonts w:ascii="Arial" w:hAnsi="Arial" w:cs="Arial"/>
          <w:sz w:val="24"/>
          <w:szCs w:val="24"/>
        </w:rPr>
        <w:t xml:space="preserve">for quality product </w:t>
      </w:r>
      <w:r w:rsidR="007F5903" w:rsidRPr="00C74D4A">
        <w:rPr>
          <w:rFonts w:ascii="Arial" w:hAnsi="Arial" w:cs="Arial"/>
          <w:sz w:val="24"/>
          <w:szCs w:val="24"/>
        </w:rPr>
        <w:t>and hole</w:t>
      </w:r>
      <w:r w:rsidR="001C2F6C" w:rsidRPr="00C74D4A">
        <w:rPr>
          <w:rFonts w:ascii="Arial" w:hAnsi="Arial" w:cs="Arial"/>
          <w:sz w:val="24"/>
          <w:szCs w:val="24"/>
        </w:rPr>
        <w:t xml:space="preserve"> plan should be </w:t>
      </w:r>
      <w:r w:rsidR="00420B77" w:rsidRPr="00C74D4A">
        <w:rPr>
          <w:rFonts w:ascii="Arial" w:hAnsi="Arial" w:cs="Arial"/>
          <w:sz w:val="24"/>
          <w:szCs w:val="24"/>
        </w:rPr>
        <w:t xml:space="preserve">under the operations </w:t>
      </w:r>
      <w:r w:rsidR="00C67084" w:rsidRPr="00C74D4A">
        <w:rPr>
          <w:rFonts w:ascii="Arial" w:hAnsi="Arial" w:cs="Arial"/>
          <w:sz w:val="24"/>
          <w:szCs w:val="24"/>
        </w:rPr>
        <w:t xml:space="preserve">conditions. </w:t>
      </w:r>
      <w:r w:rsidR="0052712F">
        <w:rPr>
          <w:rFonts w:ascii="Arial" w:hAnsi="Arial" w:cs="Arial"/>
          <w:sz w:val="24"/>
          <w:szCs w:val="24"/>
        </w:rPr>
        <w:t xml:space="preserve">Next segment </w:t>
      </w:r>
      <w:r w:rsidR="00F77C26">
        <w:rPr>
          <w:rFonts w:ascii="Arial" w:hAnsi="Arial" w:cs="Arial"/>
          <w:sz w:val="24"/>
          <w:szCs w:val="24"/>
        </w:rPr>
        <w:t xml:space="preserve">is </w:t>
      </w:r>
      <w:r w:rsidR="00F77C26" w:rsidRPr="00C74D4A">
        <w:rPr>
          <w:rFonts w:ascii="Arial" w:hAnsi="Arial" w:cs="Arial"/>
          <w:sz w:val="24"/>
          <w:szCs w:val="24"/>
        </w:rPr>
        <w:t>the</w:t>
      </w:r>
      <w:r w:rsidR="00742869" w:rsidRPr="00C74D4A">
        <w:rPr>
          <w:rFonts w:ascii="Arial" w:hAnsi="Arial" w:cs="Arial"/>
          <w:sz w:val="24"/>
          <w:szCs w:val="24"/>
        </w:rPr>
        <w:t xml:space="preserve"> quality</w:t>
      </w:r>
      <w:r w:rsidR="0074230B">
        <w:rPr>
          <w:rFonts w:ascii="Arial" w:hAnsi="Arial" w:cs="Arial"/>
          <w:sz w:val="24"/>
          <w:szCs w:val="24"/>
        </w:rPr>
        <w:t xml:space="preserve"> control</w:t>
      </w:r>
      <w:r w:rsidR="00306748">
        <w:rPr>
          <w:rFonts w:ascii="Arial" w:hAnsi="Arial" w:cs="Arial"/>
          <w:sz w:val="24"/>
          <w:szCs w:val="24"/>
        </w:rPr>
        <w:t>,</w:t>
      </w:r>
      <w:r w:rsidR="0074230B">
        <w:rPr>
          <w:rFonts w:ascii="Arial" w:hAnsi="Arial" w:cs="Arial"/>
          <w:sz w:val="24"/>
          <w:szCs w:val="24"/>
        </w:rPr>
        <w:t xml:space="preserve"> that</w:t>
      </w:r>
      <w:r w:rsidR="00306748">
        <w:rPr>
          <w:rFonts w:ascii="Arial" w:hAnsi="Arial" w:cs="Arial"/>
          <w:sz w:val="24"/>
          <w:szCs w:val="24"/>
        </w:rPr>
        <w:t xml:space="preserve"> is</w:t>
      </w:r>
      <w:r w:rsidR="00640E11" w:rsidRPr="00C74D4A">
        <w:rPr>
          <w:rFonts w:ascii="Arial" w:hAnsi="Arial" w:cs="Arial"/>
          <w:sz w:val="24"/>
          <w:szCs w:val="24"/>
        </w:rPr>
        <w:t xml:space="preserve"> </w:t>
      </w:r>
      <w:r w:rsidR="00E231C4" w:rsidRPr="00C74D4A">
        <w:rPr>
          <w:rFonts w:ascii="Arial" w:hAnsi="Arial" w:cs="Arial"/>
          <w:sz w:val="24"/>
          <w:szCs w:val="24"/>
        </w:rPr>
        <w:t xml:space="preserve">identify the controlling section, </w:t>
      </w:r>
      <w:r w:rsidR="00292DF8" w:rsidRPr="00C74D4A">
        <w:rPr>
          <w:rFonts w:ascii="Arial" w:hAnsi="Arial" w:cs="Arial"/>
          <w:sz w:val="24"/>
          <w:szCs w:val="24"/>
        </w:rPr>
        <w:t xml:space="preserve">establish the </w:t>
      </w:r>
      <w:r w:rsidR="007802F1" w:rsidRPr="00C74D4A">
        <w:rPr>
          <w:rFonts w:ascii="Arial" w:hAnsi="Arial" w:cs="Arial"/>
          <w:sz w:val="24"/>
          <w:szCs w:val="24"/>
        </w:rPr>
        <w:t>measurement, measure</w:t>
      </w:r>
      <w:r w:rsidR="00011D18" w:rsidRPr="00C74D4A">
        <w:rPr>
          <w:rFonts w:ascii="Arial" w:hAnsi="Arial" w:cs="Arial"/>
          <w:sz w:val="24"/>
          <w:szCs w:val="24"/>
        </w:rPr>
        <w:t xml:space="preserve"> actual performance </w:t>
      </w:r>
      <w:r w:rsidR="001278B3" w:rsidRPr="00C74D4A">
        <w:rPr>
          <w:rFonts w:ascii="Arial" w:hAnsi="Arial" w:cs="Arial"/>
          <w:sz w:val="24"/>
          <w:szCs w:val="24"/>
        </w:rPr>
        <w:t xml:space="preserve">and find the different </w:t>
      </w:r>
      <w:r w:rsidR="000000E9" w:rsidRPr="00C74D4A">
        <w:rPr>
          <w:rFonts w:ascii="Arial" w:hAnsi="Arial" w:cs="Arial"/>
          <w:sz w:val="24"/>
          <w:szCs w:val="24"/>
        </w:rPr>
        <w:t>between plan and performance</w:t>
      </w:r>
      <w:r w:rsidR="00F01E17">
        <w:rPr>
          <w:rFonts w:ascii="Arial" w:hAnsi="Arial" w:cs="Arial"/>
          <w:sz w:val="24"/>
          <w:szCs w:val="24"/>
        </w:rPr>
        <w:t>. Also,</w:t>
      </w:r>
      <w:r w:rsidR="00D151E9" w:rsidRPr="00C74D4A">
        <w:rPr>
          <w:rFonts w:ascii="Arial" w:hAnsi="Arial" w:cs="Arial"/>
          <w:sz w:val="24"/>
          <w:szCs w:val="24"/>
        </w:rPr>
        <w:t xml:space="preserve"> take an </w:t>
      </w:r>
      <w:r w:rsidR="00F01E17">
        <w:rPr>
          <w:rFonts w:ascii="Arial" w:hAnsi="Arial" w:cs="Arial"/>
          <w:sz w:val="24"/>
          <w:szCs w:val="24"/>
        </w:rPr>
        <w:t xml:space="preserve">appropriate </w:t>
      </w:r>
      <w:r w:rsidR="00D151E9" w:rsidRPr="00C74D4A">
        <w:rPr>
          <w:rFonts w:ascii="Arial" w:hAnsi="Arial" w:cs="Arial"/>
          <w:sz w:val="24"/>
          <w:szCs w:val="24"/>
        </w:rPr>
        <w:t>action on th</w:t>
      </w:r>
      <w:r w:rsidR="00C372AE">
        <w:rPr>
          <w:rFonts w:ascii="Arial" w:hAnsi="Arial" w:cs="Arial"/>
          <w:sz w:val="24"/>
          <w:szCs w:val="24"/>
        </w:rPr>
        <w:t>ose</w:t>
      </w:r>
      <w:r w:rsidR="00D151E9" w:rsidRPr="00C74D4A">
        <w:rPr>
          <w:rFonts w:ascii="Arial" w:hAnsi="Arial" w:cs="Arial"/>
          <w:sz w:val="24"/>
          <w:szCs w:val="24"/>
        </w:rPr>
        <w:t xml:space="preserve"> differen</w:t>
      </w:r>
      <w:r w:rsidR="00C372AE">
        <w:rPr>
          <w:rFonts w:ascii="Arial" w:hAnsi="Arial" w:cs="Arial"/>
          <w:sz w:val="24"/>
          <w:szCs w:val="24"/>
        </w:rPr>
        <w:t>ces</w:t>
      </w:r>
      <w:r w:rsidR="002F2197">
        <w:rPr>
          <w:rFonts w:ascii="Arial" w:hAnsi="Arial" w:cs="Arial"/>
          <w:sz w:val="24"/>
          <w:szCs w:val="24"/>
        </w:rPr>
        <w:t xml:space="preserve"> to make balances</w:t>
      </w:r>
      <w:r w:rsidR="00D151E9" w:rsidRPr="00C74D4A">
        <w:rPr>
          <w:rFonts w:ascii="Arial" w:hAnsi="Arial" w:cs="Arial"/>
          <w:sz w:val="24"/>
          <w:szCs w:val="24"/>
        </w:rPr>
        <w:t xml:space="preserve">. </w:t>
      </w:r>
      <w:r w:rsidR="000E551E" w:rsidRPr="00C74D4A">
        <w:rPr>
          <w:rFonts w:ascii="Arial" w:hAnsi="Arial" w:cs="Arial"/>
          <w:sz w:val="24"/>
          <w:szCs w:val="24"/>
        </w:rPr>
        <w:t>Lastly</w:t>
      </w:r>
      <w:r w:rsidR="002F2197">
        <w:rPr>
          <w:rFonts w:ascii="Arial" w:hAnsi="Arial" w:cs="Arial"/>
          <w:sz w:val="24"/>
          <w:szCs w:val="24"/>
        </w:rPr>
        <w:t>,</w:t>
      </w:r>
      <w:r w:rsidR="000E551E" w:rsidRPr="00C74D4A">
        <w:rPr>
          <w:rFonts w:ascii="Arial" w:hAnsi="Arial" w:cs="Arial"/>
          <w:sz w:val="24"/>
          <w:szCs w:val="24"/>
        </w:rPr>
        <w:t xml:space="preserve"> </w:t>
      </w:r>
      <w:r w:rsidR="00F67F1B" w:rsidRPr="00C74D4A">
        <w:rPr>
          <w:rFonts w:ascii="Arial" w:hAnsi="Arial" w:cs="Arial"/>
          <w:sz w:val="24"/>
          <w:szCs w:val="24"/>
        </w:rPr>
        <w:t>quality improve</w:t>
      </w:r>
      <w:r w:rsidR="002D4BEA" w:rsidRPr="00C74D4A">
        <w:rPr>
          <w:rFonts w:ascii="Arial" w:hAnsi="Arial" w:cs="Arial"/>
          <w:sz w:val="24"/>
          <w:szCs w:val="24"/>
        </w:rPr>
        <w:t xml:space="preserve">ment </w:t>
      </w:r>
      <w:r w:rsidR="00F85D8E" w:rsidRPr="00C74D4A">
        <w:rPr>
          <w:rFonts w:ascii="Arial" w:hAnsi="Arial" w:cs="Arial"/>
          <w:sz w:val="24"/>
          <w:szCs w:val="24"/>
        </w:rPr>
        <w:t>which is</w:t>
      </w:r>
      <w:r w:rsidR="00BE1BDB" w:rsidRPr="00C74D4A">
        <w:rPr>
          <w:rFonts w:ascii="Arial" w:hAnsi="Arial" w:cs="Arial"/>
          <w:sz w:val="24"/>
          <w:szCs w:val="24"/>
        </w:rPr>
        <w:t xml:space="preserve"> </w:t>
      </w:r>
      <w:r w:rsidR="004D037D" w:rsidRPr="00C74D4A">
        <w:rPr>
          <w:rFonts w:ascii="Arial" w:hAnsi="Arial" w:cs="Arial"/>
          <w:sz w:val="24"/>
          <w:szCs w:val="24"/>
        </w:rPr>
        <w:t xml:space="preserve">identify the </w:t>
      </w:r>
      <w:r w:rsidR="00AC1CA3" w:rsidRPr="00C74D4A">
        <w:rPr>
          <w:rFonts w:ascii="Arial" w:hAnsi="Arial" w:cs="Arial"/>
          <w:sz w:val="24"/>
          <w:szCs w:val="24"/>
        </w:rPr>
        <w:t xml:space="preserve">sector or project to improve, </w:t>
      </w:r>
      <w:r w:rsidR="00B24A12" w:rsidRPr="00C74D4A">
        <w:rPr>
          <w:rFonts w:ascii="Arial" w:hAnsi="Arial" w:cs="Arial"/>
          <w:sz w:val="24"/>
          <w:szCs w:val="24"/>
        </w:rPr>
        <w:t xml:space="preserve">organize the </w:t>
      </w:r>
      <w:r w:rsidR="00510E29" w:rsidRPr="00C74D4A">
        <w:rPr>
          <w:rFonts w:ascii="Arial" w:hAnsi="Arial" w:cs="Arial"/>
          <w:sz w:val="24"/>
          <w:szCs w:val="24"/>
        </w:rPr>
        <w:t xml:space="preserve">guidance, </w:t>
      </w:r>
      <w:r w:rsidR="000079C5" w:rsidRPr="00C74D4A">
        <w:rPr>
          <w:rFonts w:ascii="Arial" w:hAnsi="Arial" w:cs="Arial"/>
          <w:sz w:val="24"/>
          <w:szCs w:val="24"/>
        </w:rPr>
        <w:t xml:space="preserve">prove and </w:t>
      </w:r>
      <w:r w:rsidR="002D13F5" w:rsidRPr="00C74D4A">
        <w:rPr>
          <w:rFonts w:ascii="Arial" w:hAnsi="Arial" w:cs="Arial"/>
          <w:sz w:val="24"/>
          <w:szCs w:val="24"/>
        </w:rPr>
        <w:t xml:space="preserve">provide </w:t>
      </w:r>
      <w:r w:rsidR="00E52404" w:rsidRPr="00C74D4A">
        <w:rPr>
          <w:rFonts w:ascii="Arial" w:hAnsi="Arial" w:cs="Arial"/>
          <w:sz w:val="24"/>
          <w:szCs w:val="24"/>
        </w:rPr>
        <w:t>re</w:t>
      </w:r>
      <w:r w:rsidR="00F17D3A" w:rsidRPr="00C74D4A">
        <w:rPr>
          <w:rFonts w:ascii="Arial" w:hAnsi="Arial" w:cs="Arial"/>
          <w:sz w:val="24"/>
          <w:szCs w:val="24"/>
        </w:rPr>
        <w:t>me</w:t>
      </w:r>
      <w:r w:rsidR="000079C5" w:rsidRPr="00C74D4A">
        <w:rPr>
          <w:rFonts w:ascii="Arial" w:hAnsi="Arial" w:cs="Arial"/>
          <w:sz w:val="24"/>
          <w:szCs w:val="24"/>
        </w:rPr>
        <w:t>dies</w:t>
      </w:r>
      <w:r w:rsidR="00A843AB">
        <w:rPr>
          <w:rFonts w:ascii="Arial" w:hAnsi="Arial" w:cs="Arial"/>
          <w:sz w:val="24"/>
          <w:szCs w:val="24"/>
        </w:rPr>
        <w:t xml:space="preserve"> that</w:t>
      </w:r>
      <w:r w:rsidR="004C5D12">
        <w:rPr>
          <w:rFonts w:ascii="Arial" w:hAnsi="Arial" w:cs="Arial"/>
          <w:sz w:val="24"/>
          <w:szCs w:val="24"/>
        </w:rPr>
        <w:t>’s</w:t>
      </w:r>
      <w:r w:rsidR="00A843AB">
        <w:rPr>
          <w:rFonts w:ascii="Arial" w:hAnsi="Arial" w:cs="Arial"/>
          <w:sz w:val="24"/>
          <w:szCs w:val="24"/>
        </w:rPr>
        <w:t xml:space="preserve"> </w:t>
      </w:r>
      <w:r w:rsidR="00E72883">
        <w:rPr>
          <w:rFonts w:ascii="Arial" w:hAnsi="Arial" w:cs="Arial"/>
          <w:sz w:val="24"/>
          <w:szCs w:val="24"/>
        </w:rPr>
        <w:t>bring</w:t>
      </w:r>
      <w:r w:rsidR="00FA37CC" w:rsidRPr="00C74D4A">
        <w:rPr>
          <w:rFonts w:ascii="Arial" w:hAnsi="Arial" w:cs="Arial"/>
          <w:sz w:val="24"/>
          <w:szCs w:val="24"/>
        </w:rPr>
        <w:t xml:space="preserve"> </w:t>
      </w:r>
      <w:r w:rsidR="004C5D12" w:rsidRPr="00C74D4A">
        <w:rPr>
          <w:rFonts w:ascii="Arial" w:hAnsi="Arial" w:cs="Arial"/>
          <w:sz w:val="24"/>
          <w:szCs w:val="24"/>
        </w:rPr>
        <w:t>control</w:t>
      </w:r>
      <w:r w:rsidR="004C5D12">
        <w:rPr>
          <w:rFonts w:ascii="Arial" w:hAnsi="Arial" w:cs="Arial"/>
          <w:sz w:val="24"/>
          <w:szCs w:val="24"/>
        </w:rPr>
        <w:t>ling</w:t>
      </w:r>
      <w:r w:rsidR="00FA37CC" w:rsidRPr="00C74D4A">
        <w:rPr>
          <w:rFonts w:ascii="Arial" w:hAnsi="Arial" w:cs="Arial"/>
          <w:sz w:val="24"/>
          <w:szCs w:val="24"/>
        </w:rPr>
        <w:t xml:space="preserve"> to hold the gain.</w:t>
      </w:r>
      <w:r w:rsidR="007E455C" w:rsidRPr="00C74D4A">
        <w:rPr>
          <w:rFonts w:ascii="Arial" w:hAnsi="Arial" w:cs="Arial"/>
          <w:sz w:val="24"/>
          <w:szCs w:val="24"/>
        </w:rPr>
        <w:t xml:space="preserve"> </w:t>
      </w:r>
      <w:r w:rsidR="006F2B72" w:rsidRPr="00C74D4A">
        <w:rPr>
          <w:rFonts w:ascii="Arial" w:hAnsi="Arial" w:cs="Arial"/>
          <w:sz w:val="24"/>
          <w:szCs w:val="24"/>
        </w:rPr>
        <w:t xml:space="preserve">However, </w:t>
      </w:r>
      <w:proofErr w:type="spellStart"/>
      <w:r w:rsidR="006F2B72" w:rsidRPr="00C74D4A">
        <w:rPr>
          <w:rFonts w:ascii="Arial" w:hAnsi="Arial" w:cs="Arial"/>
          <w:sz w:val="24"/>
          <w:szCs w:val="24"/>
        </w:rPr>
        <w:t>Juran</w:t>
      </w:r>
      <w:r w:rsidR="00CE7066" w:rsidRPr="00C74D4A">
        <w:rPr>
          <w:rFonts w:ascii="Arial" w:hAnsi="Arial" w:cs="Arial"/>
          <w:sz w:val="24"/>
          <w:szCs w:val="24"/>
        </w:rPr>
        <w:t>’s</w:t>
      </w:r>
      <w:proofErr w:type="spellEnd"/>
      <w:r w:rsidR="00CE7066" w:rsidRPr="00C74D4A">
        <w:rPr>
          <w:rFonts w:ascii="Arial" w:hAnsi="Arial" w:cs="Arial"/>
          <w:sz w:val="24"/>
          <w:szCs w:val="24"/>
        </w:rPr>
        <w:t xml:space="preserve"> </w:t>
      </w:r>
      <w:r w:rsidR="00601992" w:rsidRPr="00C74D4A">
        <w:rPr>
          <w:rFonts w:ascii="Arial" w:hAnsi="Arial" w:cs="Arial"/>
          <w:sz w:val="24"/>
          <w:szCs w:val="24"/>
        </w:rPr>
        <w:t xml:space="preserve">determination is all about management </w:t>
      </w:r>
      <w:r w:rsidR="00DF2923" w:rsidRPr="00C74D4A">
        <w:rPr>
          <w:rFonts w:ascii="Arial" w:hAnsi="Arial" w:cs="Arial"/>
          <w:sz w:val="24"/>
          <w:szCs w:val="24"/>
        </w:rPr>
        <w:t>is mainly responsible</w:t>
      </w:r>
      <w:r w:rsidR="004D1213" w:rsidRPr="00C74D4A">
        <w:rPr>
          <w:rFonts w:ascii="Arial" w:hAnsi="Arial" w:cs="Arial"/>
          <w:sz w:val="24"/>
          <w:szCs w:val="24"/>
        </w:rPr>
        <w:t xml:space="preserve"> for quality problems</w:t>
      </w:r>
      <w:r w:rsidR="00DF2923" w:rsidRPr="00C74D4A">
        <w:rPr>
          <w:rFonts w:ascii="Arial" w:hAnsi="Arial" w:cs="Arial"/>
          <w:sz w:val="24"/>
          <w:szCs w:val="24"/>
        </w:rPr>
        <w:t xml:space="preserve"> </w:t>
      </w:r>
      <w:r w:rsidR="007E455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(Wood and Wood, 2005)</w:t>
      </w:r>
      <w:r w:rsidR="004D121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7802F1" w:rsidRPr="00C74D4A">
        <w:rPr>
          <w:rFonts w:ascii="Arial" w:hAnsi="Arial" w:cs="Arial"/>
          <w:sz w:val="24"/>
          <w:szCs w:val="24"/>
        </w:rPr>
        <w:t xml:space="preserve"> </w:t>
      </w:r>
      <w:r w:rsidR="002012F7" w:rsidRPr="00C74D4A">
        <w:rPr>
          <w:rFonts w:ascii="Arial" w:hAnsi="Arial" w:cs="Arial"/>
          <w:sz w:val="24"/>
          <w:szCs w:val="24"/>
        </w:rPr>
        <w:t xml:space="preserve">Following </w:t>
      </w:r>
      <w:r w:rsidR="00EA2C4F" w:rsidRPr="00C74D4A">
        <w:rPr>
          <w:rFonts w:ascii="Arial" w:hAnsi="Arial" w:cs="Arial"/>
          <w:sz w:val="24"/>
          <w:szCs w:val="24"/>
        </w:rPr>
        <w:t xml:space="preserve">key factor can be identify from </w:t>
      </w:r>
      <w:proofErr w:type="spellStart"/>
      <w:r w:rsidR="00120E6D" w:rsidRPr="00C74D4A">
        <w:rPr>
          <w:rFonts w:ascii="Arial" w:hAnsi="Arial" w:cs="Arial"/>
          <w:sz w:val="24"/>
          <w:szCs w:val="24"/>
        </w:rPr>
        <w:t>Ju</w:t>
      </w:r>
      <w:r w:rsidR="009D0E16" w:rsidRPr="00C74D4A">
        <w:rPr>
          <w:rFonts w:ascii="Arial" w:hAnsi="Arial" w:cs="Arial"/>
          <w:sz w:val="24"/>
          <w:szCs w:val="24"/>
        </w:rPr>
        <w:t>ran’s</w:t>
      </w:r>
      <w:proofErr w:type="spellEnd"/>
      <w:r w:rsidR="009D0E16" w:rsidRPr="00C74D4A">
        <w:rPr>
          <w:rFonts w:ascii="Arial" w:hAnsi="Arial" w:cs="Arial"/>
          <w:sz w:val="24"/>
          <w:szCs w:val="24"/>
        </w:rPr>
        <w:t xml:space="preserve"> </w:t>
      </w:r>
      <w:r w:rsidR="008456C0" w:rsidRPr="00C74D4A">
        <w:rPr>
          <w:rFonts w:ascii="Arial" w:hAnsi="Arial" w:cs="Arial"/>
          <w:sz w:val="24"/>
          <w:szCs w:val="24"/>
        </w:rPr>
        <w:t>quality model</w:t>
      </w:r>
    </w:p>
    <w:p w14:paraId="3F8118E6" w14:textId="77777777" w:rsidR="00F01C51" w:rsidRPr="00C74D4A" w:rsidRDefault="003F2721" w:rsidP="008456C0">
      <w:pPr>
        <w:pStyle w:val="ListParagraph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 xml:space="preserve">Main </w:t>
      </w:r>
      <w:r w:rsidR="000517EE" w:rsidRPr="00C74D4A">
        <w:rPr>
          <w:rFonts w:ascii="Arial" w:hAnsi="Arial" w:cs="Arial"/>
          <w:sz w:val="24"/>
          <w:szCs w:val="24"/>
        </w:rPr>
        <w:t xml:space="preserve">responsibility of management is </w:t>
      </w:r>
      <w:r w:rsidR="00F01C51" w:rsidRPr="00C74D4A">
        <w:rPr>
          <w:rFonts w:ascii="Arial" w:hAnsi="Arial" w:cs="Arial"/>
          <w:sz w:val="24"/>
          <w:szCs w:val="24"/>
        </w:rPr>
        <w:t>quality.</w:t>
      </w:r>
    </w:p>
    <w:p w14:paraId="665C2F7D" w14:textId="77777777" w:rsidR="0037782B" w:rsidRPr="00C74D4A" w:rsidRDefault="00F01C51" w:rsidP="008456C0">
      <w:pPr>
        <w:pStyle w:val="ListParagraph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>Only plan</w:t>
      </w:r>
      <w:r w:rsidR="0037782B" w:rsidRPr="00C74D4A">
        <w:rPr>
          <w:rFonts w:ascii="Arial" w:hAnsi="Arial" w:cs="Arial"/>
          <w:sz w:val="24"/>
          <w:szCs w:val="24"/>
        </w:rPr>
        <w:t>ning can improve quality.</w:t>
      </w:r>
    </w:p>
    <w:p w14:paraId="7450D77B" w14:textId="139CD6B0" w:rsidR="00F96E6D" w:rsidRPr="00C74D4A" w:rsidRDefault="000A5592" w:rsidP="008456C0">
      <w:pPr>
        <w:pStyle w:val="ListParagraph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>Quality p</w:t>
      </w:r>
      <w:r w:rsidR="00C06BFB" w:rsidRPr="00C74D4A">
        <w:rPr>
          <w:rFonts w:ascii="Arial" w:hAnsi="Arial" w:cs="Arial"/>
          <w:sz w:val="24"/>
          <w:szCs w:val="24"/>
        </w:rPr>
        <w:t xml:space="preserve">lanning and targets must be </w:t>
      </w:r>
      <w:r w:rsidR="007376A2" w:rsidRPr="00C74D4A">
        <w:rPr>
          <w:rFonts w:ascii="Arial" w:hAnsi="Arial" w:cs="Arial"/>
          <w:sz w:val="24"/>
          <w:szCs w:val="24"/>
        </w:rPr>
        <w:t>certain</w:t>
      </w:r>
      <w:r w:rsidR="00E536E1" w:rsidRPr="00C74D4A">
        <w:rPr>
          <w:rFonts w:ascii="Arial" w:hAnsi="Arial" w:cs="Arial"/>
          <w:sz w:val="24"/>
          <w:szCs w:val="24"/>
        </w:rPr>
        <w:t xml:space="preserve"> and accountable.</w:t>
      </w:r>
    </w:p>
    <w:p w14:paraId="703C4984" w14:textId="77777777" w:rsidR="009330E3" w:rsidRPr="00C74D4A" w:rsidRDefault="0024704D" w:rsidP="008456C0">
      <w:pPr>
        <w:pStyle w:val="ListParagraph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 xml:space="preserve">From the </w:t>
      </w:r>
      <w:r w:rsidR="009330E3" w:rsidRPr="00C74D4A">
        <w:rPr>
          <w:rFonts w:ascii="Arial" w:hAnsi="Arial" w:cs="Arial"/>
          <w:sz w:val="24"/>
          <w:szCs w:val="24"/>
        </w:rPr>
        <w:t>begging training is mandatory.</w:t>
      </w:r>
    </w:p>
    <w:p w14:paraId="45B3C026" w14:textId="77777777" w:rsidR="00D70F82" w:rsidRPr="00C74D4A" w:rsidRDefault="00861C63" w:rsidP="00094498">
      <w:pPr>
        <w:pStyle w:val="ListParagraph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 xml:space="preserve">The hole process is about </w:t>
      </w:r>
      <w:r w:rsidR="00E3597D" w:rsidRPr="00C74D4A">
        <w:rPr>
          <w:rFonts w:ascii="Arial" w:hAnsi="Arial" w:cs="Arial"/>
          <w:sz w:val="24"/>
          <w:szCs w:val="24"/>
        </w:rPr>
        <w:t>planning, control and action.</w:t>
      </w:r>
    </w:p>
    <w:p w14:paraId="143CB3EC" w14:textId="44C0DDD7" w:rsidR="0092209C" w:rsidRPr="00C74D4A" w:rsidRDefault="00D70F82" w:rsidP="00D70F82">
      <w:pPr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lastRenderedPageBreak/>
        <w:t xml:space="preserve">If this quality model </w:t>
      </w:r>
      <w:r w:rsidR="00D8455F" w:rsidRPr="00C74D4A">
        <w:rPr>
          <w:rFonts w:ascii="Arial" w:hAnsi="Arial" w:cs="Arial"/>
          <w:sz w:val="24"/>
          <w:szCs w:val="24"/>
        </w:rPr>
        <w:t>compares</w:t>
      </w:r>
      <w:r w:rsidR="00F656A0" w:rsidRPr="00C74D4A">
        <w:rPr>
          <w:rFonts w:ascii="Arial" w:hAnsi="Arial" w:cs="Arial"/>
          <w:sz w:val="24"/>
          <w:szCs w:val="24"/>
        </w:rPr>
        <w:t xml:space="preserve"> with </w:t>
      </w:r>
      <w:r w:rsidR="005C1BA6" w:rsidRPr="00C74D4A">
        <w:rPr>
          <w:rFonts w:ascii="Arial" w:hAnsi="Arial" w:cs="Arial"/>
          <w:sz w:val="24"/>
          <w:szCs w:val="24"/>
        </w:rPr>
        <w:t>Amazon</w:t>
      </w:r>
      <w:r w:rsidR="004656AA" w:rsidRPr="00C74D4A">
        <w:rPr>
          <w:rFonts w:ascii="Arial" w:hAnsi="Arial" w:cs="Arial"/>
          <w:sz w:val="24"/>
          <w:szCs w:val="24"/>
        </w:rPr>
        <w:t xml:space="preserve">’s management </w:t>
      </w:r>
      <w:r w:rsidR="00902470" w:rsidRPr="00C74D4A">
        <w:rPr>
          <w:rFonts w:ascii="Arial" w:hAnsi="Arial" w:cs="Arial"/>
          <w:sz w:val="24"/>
          <w:szCs w:val="24"/>
        </w:rPr>
        <w:t>operation</w:t>
      </w:r>
      <w:r w:rsidR="005C1BA6" w:rsidRPr="00C74D4A">
        <w:rPr>
          <w:rFonts w:ascii="Arial" w:hAnsi="Arial" w:cs="Arial"/>
          <w:sz w:val="24"/>
          <w:szCs w:val="24"/>
        </w:rPr>
        <w:t xml:space="preserve">, </w:t>
      </w:r>
      <w:r w:rsidR="003078B2" w:rsidRPr="00C74D4A">
        <w:rPr>
          <w:rFonts w:ascii="Arial" w:hAnsi="Arial" w:cs="Arial"/>
          <w:sz w:val="24"/>
          <w:szCs w:val="24"/>
        </w:rPr>
        <w:t xml:space="preserve">they are exactly following </w:t>
      </w:r>
      <w:r w:rsidR="006C68E4" w:rsidRPr="00C74D4A">
        <w:rPr>
          <w:rFonts w:ascii="Arial" w:hAnsi="Arial" w:cs="Arial"/>
          <w:sz w:val="24"/>
          <w:szCs w:val="24"/>
        </w:rPr>
        <w:t>trilogy model</w:t>
      </w:r>
      <w:r w:rsidR="00CD563A" w:rsidRPr="00C74D4A">
        <w:rPr>
          <w:rFonts w:ascii="Arial" w:hAnsi="Arial" w:cs="Arial"/>
          <w:sz w:val="24"/>
          <w:szCs w:val="24"/>
        </w:rPr>
        <w:t xml:space="preserve"> that’s</w:t>
      </w:r>
      <w:r w:rsidR="00902470" w:rsidRPr="00C74D4A">
        <w:rPr>
          <w:rFonts w:ascii="Arial" w:hAnsi="Arial" w:cs="Arial"/>
          <w:sz w:val="24"/>
          <w:szCs w:val="24"/>
        </w:rPr>
        <w:t xml:space="preserve"> </w:t>
      </w:r>
      <w:r w:rsidR="001F3CA0" w:rsidRPr="00C74D4A">
        <w:rPr>
          <w:rFonts w:ascii="Arial" w:hAnsi="Arial" w:cs="Arial"/>
          <w:sz w:val="24"/>
          <w:szCs w:val="24"/>
        </w:rPr>
        <w:t xml:space="preserve">planning, control and </w:t>
      </w:r>
      <w:r w:rsidR="00EB1510" w:rsidRPr="00C74D4A">
        <w:rPr>
          <w:rFonts w:ascii="Arial" w:hAnsi="Arial" w:cs="Arial"/>
          <w:sz w:val="24"/>
          <w:szCs w:val="24"/>
        </w:rPr>
        <w:t xml:space="preserve">improvement in terms of </w:t>
      </w:r>
      <w:r w:rsidR="00DC5B07" w:rsidRPr="00C74D4A">
        <w:rPr>
          <w:rFonts w:ascii="Arial" w:hAnsi="Arial" w:cs="Arial"/>
          <w:sz w:val="24"/>
          <w:szCs w:val="24"/>
        </w:rPr>
        <w:t xml:space="preserve">quality for their </w:t>
      </w:r>
      <w:r w:rsidR="00CD563A" w:rsidRPr="00C74D4A">
        <w:rPr>
          <w:rFonts w:ascii="Arial" w:hAnsi="Arial" w:cs="Arial"/>
          <w:sz w:val="24"/>
          <w:szCs w:val="24"/>
        </w:rPr>
        <w:t>CRM.</w:t>
      </w:r>
      <w:r w:rsidR="00DE73DA" w:rsidRPr="00C74D4A">
        <w:rPr>
          <w:rFonts w:ascii="Arial" w:hAnsi="Arial" w:cs="Arial"/>
          <w:sz w:val="24"/>
          <w:szCs w:val="24"/>
        </w:rPr>
        <w:t xml:space="preserve"> </w:t>
      </w:r>
      <w:r w:rsidR="00D07442" w:rsidRPr="00C74D4A">
        <w:rPr>
          <w:rFonts w:ascii="Arial" w:hAnsi="Arial" w:cs="Arial"/>
          <w:sz w:val="24"/>
          <w:szCs w:val="24"/>
        </w:rPr>
        <w:t>Although, th</w:t>
      </w:r>
      <w:r w:rsidR="00D17FB1" w:rsidRPr="00C74D4A">
        <w:rPr>
          <w:rFonts w:ascii="Arial" w:hAnsi="Arial" w:cs="Arial"/>
          <w:sz w:val="24"/>
          <w:szCs w:val="24"/>
        </w:rPr>
        <w:t xml:space="preserve">is trilogy </w:t>
      </w:r>
      <w:r w:rsidR="00D8455F" w:rsidRPr="00C74D4A">
        <w:rPr>
          <w:rFonts w:ascii="Arial" w:hAnsi="Arial" w:cs="Arial"/>
          <w:sz w:val="24"/>
          <w:szCs w:val="24"/>
        </w:rPr>
        <w:t xml:space="preserve">model </w:t>
      </w:r>
      <w:r w:rsidR="002A320D" w:rsidRPr="00C74D4A">
        <w:rPr>
          <w:rFonts w:ascii="Arial" w:hAnsi="Arial" w:cs="Arial"/>
          <w:sz w:val="24"/>
          <w:szCs w:val="24"/>
        </w:rPr>
        <w:t>doesn’t have solutions for</w:t>
      </w:r>
      <w:r w:rsidR="0092209C" w:rsidRPr="00C74D4A">
        <w:rPr>
          <w:rFonts w:ascii="Arial" w:hAnsi="Arial" w:cs="Arial"/>
          <w:sz w:val="24"/>
          <w:szCs w:val="24"/>
        </w:rPr>
        <w:t xml:space="preserve"> few fundamental</w:t>
      </w:r>
      <w:r w:rsidR="002A320D" w:rsidRPr="00C74D4A">
        <w:rPr>
          <w:rFonts w:ascii="Arial" w:hAnsi="Arial" w:cs="Arial"/>
          <w:sz w:val="24"/>
          <w:szCs w:val="24"/>
        </w:rPr>
        <w:t xml:space="preserve"> statements</w:t>
      </w:r>
      <w:r w:rsidR="0092209C" w:rsidRPr="00C74D4A">
        <w:rPr>
          <w:rFonts w:ascii="Arial" w:hAnsi="Arial" w:cs="Arial"/>
          <w:sz w:val="24"/>
          <w:szCs w:val="24"/>
        </w:rPr>
        <w:t xml:space="preserve"> such a</w:t>
      </w:r>
      <w:r w:rsidR="002A320D" w:rsidRPr="00C74D4A">
        <w:rPr>
          <w:rFonts w:ascii="Arial" w:hAnsi="Arial" w:cs="Arial"/>
          <w:sz w:val="24"/>
          <w:szCs w:val="24"/>
        </w:rPr>
        <w:t>s</w:t>
      </w:r>
      <w:r w:rsidR="0092209C" w:rsidRPr="00C74D4A">
        <w:rPr>
          <w:rFonts w:ascii="Arial" w:hAnsi="Arial" w:cs="Arial"/>
          <w:sz w:val="24"/>
          <w:szCs w:val="24"/>
        </w:rPr>
        <w:t xml:space="preserve"> </w:t>
      </w:r>
    </w:p>
    <w:p w14:paraId="02E4E5F3" w14:textId="3FEC89AC" w:rsidR="008F0CAA" w:rsidRPr="00C74D4A" w:rsidRDefault="000F409E" w:rsidP="00587A1F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 xml:space="preserve">Employee motivation and </w:t>
      </w:r>
      <w:r w:rsidR="00C7197C" w:rsidRPr="00C74D4A">
        <w:rPr>
          <w:rFonts w:ascii="Arial" w:hAnsi="Arial" w:cs="Arial"/>
          <w:sz w:val="24"/>
          <w:szCs w:val="24"/>
        </w:rPr>
        <w:t>leadership.</w:t>
      </w:r>
    </w:p>
    <w:p w14:paraId="706A5F54" w14:textId="199D6607" w:rsidR="00C7197C" w:rsidRPr="00C74D4A" w:rsidRDefault="00647F96" w:rsidP="00587A1F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>Worker contributions</w:t>
      </w:r>
      <w:r w:rsidR="00851000">
        <w:rPr>
          <w:rFonts w:ascii="Arial" w:hAnsi="Arial" w:cs="Arial"/>
          <w:sz w:val="24"/>
          <w:szCs w:val="24"/>
        </w:rPr>
        <w:t xml:space="preserve"> recognitions.</w:t>
      </w:r>
    </w:p>
    <w:p w14:paraId="5D26E085" w14:textId="2D2A7E2D" w:rsidR="00647F96" w:rsidRPr="00C74D4A" w:rsidRDefault="003F079C" w:rsidP="00587A1F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 xml:space="preserve">Traditional methods, </w:t>
      </w:r>
      <w:r w:rsidR="00B4167C" w:rsidRPr="00C74D4A">
        <w:rPr>
          <w:rFonts w:ascii="Arial" w:hAnsi="Arial" w:cs="Arial"/>
          <w:sz w:val="24"/>
          <w:szCs w:val="24"/>
        </w:rPr>
        <w:t xml:space="preserve">absence of </w:t>
      </w:r>
      <w:r w:rsidR="001B3DE8" w:rsidRPr="00C74D4A">
        <w:rPr>
          <w:rFonts w:ascii="Arial" w:hAnsi="Arial" w:cs="Arial"/>
          <w:sz w:val="24"/>
          <w:szCs w:val="24"/>
        </w:rPr>
        <w:t>cultural and political aspect.</w:t>
      </w:r>
    </w:p>
    <w:p w14:paraId="2471C924" w14:textId="2AA058DE" w:rsidR="00DC0581" w:rsidRPr="00C74D4A" w:rsidRDefault="00C06BFB" w:rsidP="000747FE">
      <w:pPr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 xml:space="preserve"> </w:t>
      </w:r>
      <w:r w:rsidR="003F2721" w:rsidRPr="00C74D4A">
        <w:rPr>
          <w:rFonts w:ascii="Arial" w:hAnsi="Arial" w:cs="Arial"/>
          <w:sz w:val="24"/>
          <w:szCs w:val="24"/>
        </w:rPr>
        <w:t xml:space="preserve"> </w:t>
      </w:r>
    </w:p>
    <w:p w14:paraId="53B87C99" w14:textId="53272676" w:rsidR="00E64ECB" w:rsidRPr="00C74D4A" w:rsidRDefault="00035E98" w:rsidP="00E64ECB">
      <w:pPr>
        <w:ind w:left="36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3.</w:t>
      </w:r>
      <w:r w:rsidR="00B7011C" w:rsidRPr="00C74D4A"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 xml:space="preserve">1.3 </w:t>
      </w:r>
      <w:r w:rsidR="00BD71B2" w:rsidRPr="00C74D4A"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Qua</w:t>
      </w:r>
      <w:r w:rsidR="004760AB" w:rsidRPr="00C74D4A"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lity Function Deploymen</w:t>
      </w:r>
      <w:r w:rsidR="00E51D9E" w:rsidRPr="00C74D4A"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t (QFD)</w:t>
      </w:r>
      <w:r w:rsidR="00E51D9E" w:rsidRPr="00C74D4A"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  <w:t>.</w:t>
      </w:r>
      <w:r w:rsidR="00E51D9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3152F71D" w14:textId="1B971B88" w:rsidR="00E01D21" w:rsidRPr="00C74D4A" w:rsidRDefault="00096BE0" w:rsidP="009413BB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Quality func</w:t>
      </w:r>
      <w:r w:rsidR="000A733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tion deployment (QFD) is </w:t>
      </w:r>
      <w:r w:rsidR="0052756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one the most acce</w:t>
      </w:r>
      <w:r w:rsidR="006E748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ptable </w:t>
      </w:r>
      <w:r w:rsidR="00655A1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method </w:t>
      </w:r>
      <w:r w:rsidR="00E50EF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worldwide </w:t>
      </w:r>
      <w:r w:rsidR="0022609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at </w:t>
      </w:r>
      <w:r w:rsidR="008129F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various organization</w:t>
      </w:r>
      <w:r w:rsidR="00082D1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7E4FF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example </w:t>
      </w:r>
      <w:r w:rsidR="00082D1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production, services or even </w:t>
      </w:r>
      <w:r w:rsidR="007559F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software </w:t>
      </w:r>
      <w:r w:rsidR="0066691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development</w:t>
      </w:r>
      <w:r w:rsidR="007C5DD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(Chan and Wu, 2002)</w:t>
      </w:r>
      <w:r w:rsidR="00CD4AF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354CB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QFQ </w:t>
      </w:r>
      <w:r w:rsidR="008E486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model is</w:t>
      </w:r>
      <w:r w:rsidR="00D65A3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all</w:t>
      </w:r>
      <w:r w:rsidR="008E486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8208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about customer requirement, but</w:t>
      </w:r>
      <w:r w:rsidR="00D65A3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774C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interpretation of c</w:t>
      </w:r>
      <w:r w:rsidR="0077757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ustomer </w:t>
      </w:r>
      <w:r w:rsidR="0097232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requirement</w:t>
      </w:r>
      <w:r w:rsidR="008F320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this theory </w:t>
      </w:r>
      <w:r w:rsidR="002207D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vast in detail </w:t>
      </w:r>
      <w:r w:rsidR="001A057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such as </w:t>
      </w:r>
      <w:r w:rsidR="005F57B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DE1CF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pposite </w:t>
      </w:r>
      <w:r w:rsidR="00DD009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technical </w:t>
      </w:r>
      <w:r w:rsidR="00442C2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needs for every products </w:t>
      </w:r>
      <w:r w:rsidR="0026342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planning, design and </w:t>
      </w:r>
      <w:r w:rsidR="00442C2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d</w:t>
      </w:r>
      <w:r w:rsidR="007A4FF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evelopments</w:t>
      </w:r>
      <w:r w:rsidR="002C4FC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00336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4681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products process development, </w:t>
      </w:r>
      <w:r w:rsidR="00502B3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pr</w:t>
      </w:r>
      <w:r w:rsidR="006945D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oduction and even touch of marketing strategy and sales.</w:t>
      </w:r>
    </w:p>
    <w:p w14:paraId="604BA695" w14:textId="1A395912" w:rsidR="00DC3489" w:rsidRPr="00C74D4A" w:rsidRDefault="00E01D21" w:rsidP="009413BB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QFD methodology </w:t>
      </w:r>
      <w:r w:rsidR="0097684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has been u</w:t>
      </w:r>
      <w:r w:rsidR="0037797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sed </w:t>
      </w:r>
      <w:r w:rsidR="001042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</w:t>
      </w:r>
      <w:r w:rsidR="0037797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several decades</w:t>
      </w:r>
      <w:r w:rsidR="00A465C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bits and pieces, </w:t>
      </w:r>
      <w:r w:rsidR="008C15A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such as </w:t>
      </w:r>
      <w:r w:rsidR="00D536A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1970s Mitsubishi motor</w:t>
      </w:r>
      <w:r w:rsidR="00672CA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was using </w:t>
      </w:r>
      <w:r w:rsidR="00B8351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quality chart </w:t>
      </w:r>
      <w:r w:rsidR="00F542C3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 was</w:t>
      </w:r>
      <w:r w:rsidR="00B8351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E30E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rows describe </w:t>
      </w:r>
      <w:r w:rsidR="0089650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customer</w:t>
      </w:r>
      <w:r w:rsidR="006319D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 request and the colum</w:t>
      </w:r>
      <w:r w:rsidR="000C4B5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ns detailing possible methods of p</w:t>
      </w:r>
      <w:r w:rsidR="00C43A5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roducts but </w:t>
      </w:r>
      <w:r w:rsidR="007D439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1974, </w:t>
      </w:r>
      <w:r w:rsidR="00907FA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P</w:t>
      </w:r>
      <w:r w:rsidR="007D439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rofessor</w:t>
      </w:r>
      <w:r w:rsidR="00907FA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Yoji </w:t>
      </w:r>
      <w:proofErr w:type="spellStart"/>
      <w:r w:rsidR="00907FA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Akao</w:t>
      </w:r>
      <w:proofErr w:type="spellEnd"/>
      <w:r w:rsidR="00907FA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7035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developed the full fo</w:t>
      </w:r>
      <w:r w:rsidR="0009725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rm of QFD model</w:t>
      </w:r>
      <w:r w:rsidR="007D439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8456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D8456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Satros</w:t>
      </w:r>
      <w:proofErr w:type="spellEnd"/>
      <w:r w:rsidR="00D8456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D8456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Orzes</w:t>
      </w:r>
      <w:proofErr w:type="spellEnd"/>
      <w:r w:rsidR="00D8456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2019).</w:t>
      </w:r>
      <w:r w:rsidR="00C6621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App</w:t>
      </w:r>
      <w:r w:rsidR="00EE7BE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arently</w:t>
      </w:r>
      <w:r w:rsidR="00D536A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456E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QFD model </w:t>
      </w:r>
      <w:r w:rsidR="00C6621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has </w:t>
      </w:r>
      <w:r w:rsidR="00903FA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got following </w:t>
      </w:r>
      <w:r w:rsidR="00851D8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five stages process</w:t>
      </w:r>
      <w:r w:rsidR="00C97F4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</w:p>
    <w:p w14:paraId="00799159" w14:textId="77777777" w:rsidR="00112313" w:rsidRPr="00C74D4A" w:rsidRDefault="004C062D" w:rsidP="00851D80">
      <w:pPr>
        <w:pStyle w:val="ListParagraph"/>
        <w:numPr>
          <w:ilvl w:val="0"/>
          <w:numId w:val="33"/>
        </w:numPr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</w:pPr>
      <w:r w:rsidRPr="00C74D4A"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  <w:t xml:space="preserve">Customer </w:t>
      </w:r>
      <w:r w:rsidR="00BF50A3" w:rsidRPr="00C74D4A"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  <w:t>requirement:</w:t>
      </w:r>
      <w:r w:rsidR="00C97F4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2089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Identify the customer </w:t>
      </w:r>
      <w:r w:rsidR="000D757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expectations </w:t>
      </w:r>
      <w:r w:rsidR="00E248A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or needs</w:t>
      </w:r>
      <w:r w:rsidR="0011231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729B2DB" w14:textId="77777777" w:rsidR="009A4970" w:rsidRPr="00C74D4A" w:rsidRDefault="004B2734" w:rsidP="00851D80">
      <w:pPr>
        <w:pStyle w:val="ListParagraph"/>
        <w:numPr>
          <w:ilvl w:val="0"/>
          <w:numId w:val="33"/>
        </w:numPr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</w:pPr>
      <w:r w:rsidRPr="00C74D4A"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  <w:t>Creating deign:</w:t>
      </w:r>
      <w:r w:rsidR="00D34B58" w:rsidRPr="00C74D4A"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D34B5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Customer </w:t>
      </w:r>
      <w:r w:rsidR="0028345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expectations convert</w:t>
      </w:r>
      <w:r w:rsidR="009A497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project.</w:t>
      </w:r>
    </w:p>
    <w:p w14:paraId="7491BA3E" w14:textId="77777777" w:rsidR="000F7AF2" w:rsidRPr="00C74D4A" w:rsidRDefault="008165F1" w:rsidP="00851D80">
      <w:pPr>
        <w:pStyle w:val="ListParagraph"/>
        <w:numPr>
          <w:ilvl w:val="0"/>
          <w:numId w:val="33"/>
        </w:numPr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</w:pPr>
      <w:r w:rsidRPr="00C74D4A"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  <w:t>Specify the sub</w:t>
      </w:r>
      <w:r w:rsidR="00A82C60" w:rsidRPr="00C74D4A"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  <w:t xml:space="preserve">system: </w:t>
      </w:r>
      <w:r w:rsidR="00385BD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P</w:t>
      </w:r>
      <w:r w:rsidR="00E8022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rojects specifications are translated in detai</w:t>
      </w:r>
      <w:r w:rsidR="000B2D9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 </w:t>
      </w:r>
      <w:r w:rsidR="0050093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 the required</w:t>
      </w:r>
      <w:r w:rsidR="00AF7A5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component,</w:t>
      </w:r>
      <w:r w:rsidR="000B2D9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tools and t</w:t>
      </w:r>
      <w:r w:rsidR="00AF7A5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echnic.</w:t>
      </w:r>
    </w:p>
    <w:p w14:paraId="1775B085" w14:textId="6E8C139E" w:rsidR="00554678" w:rsidRPr="00C74D4A" w:rsidRDefault="00D846EE" w:rsidP="00851D80">
      <w:pPr>
        <w:pStyle w:val="ListParagraph"/>
        <w:numPr>
          <w:ilvl w:val="0"/>
          <w:numId w:val="33"/>
        </w:numPr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</w:pPr>
      <w:r w:rsidRPr="00C74D4A"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  <w:t>P</w:t>
      </w:r>
      <w:r w:rsidR="007F1C8A" w:rsidRPr="00C74D4A"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  <w:t xml:space="preserve">rojects in </w:t>
      </w:r>
      <w:r w:rsidR="00793EAB" w:rsidRPr="00C74D4A"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  <w:t>delivery process:</w:t>
      </w:r>
      <w:r w:rsidR="0004348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Description of </w:t>
      </w:r>
      <w:r w:rsidR="0050231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Implement</w:t>
      </w:r>
      <w:r w:rsidR="0004348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ing </w:t>
      </w:r>
      <w:r w:rsidR="0004426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r w:rsidR="0050231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projects according to</w:t>
      </w:r>
      <w:r w:rsidR="00967EA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asset</w:t>
      </w:r>
      <w:r w:rsidR="001B4D5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C223D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machinery</w:t>
      </w:r>
      <w:r w:rsidR="00967EA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investment</w:t>
      </w:r>
      <w:r w:rsidR="00C223D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 also</w:t>
      </w:r>
      <w:r w:rsidR="00BB1B5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define </w:t>
      </w:r>
      <w:r w:rsidR="00452D6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necessary </w:t>
      </w:r>
      <w:r w:rsidR="00A15E6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85341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ctivities and</w:t>
      </w:r>
      <w:r w:rsidR="00452D6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product </w:t>
      </w:r>
      <w:r w:rsidR="0055467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target.</w:t>
      </w:r>
    </w:p>
    <w:p w14:paraId="1AD609C9" w14:textId="48F36415" w:rsidR="00BD080D" w:rsidRPr="00C74D4A" w:rsidRDefault="0061315B" w:rsidP="009026B5">
      <w:pPr>
        <w:pStyle w:val="ListParagraph"/>
        <w:numPr>
          <w:ilvl w:val="0"/>
          <w:numId w:val="33"/>
        </w:num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  <w:t>Ensuring quality:</w:t>
      </w:r>
      <w:r w:rsidR="00853416" w:rsidRPr="00C74D4A"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0D757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079C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List of </w:t>
      </w:r>
      <w:r w:rsidR="0095318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operation pr</w:t>
      </w:r>
      <w:r w:rsidR="00403E7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ocess </w:t>
      </w:r>
      <w:r w:rsidR="007C0C5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with </w:t>
      </w:r>
      <w:r w:rsidR="0029513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standard </w:t>
      </w:r>
      <w:r w:rsidR="007079C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quality control </w:t>
      </w:r>
      <w:r w:rsidR="0029513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system.</w:t>
      </w:r>
      <w:r w:rsidR="006A293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this</w:t>
      </w:r>
      <w:r w:rsidR="00FE40A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02B7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stage</w:t>
      </w:r>
      <w:r w:rsidR="0082348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33D3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has</w:t>
      </w:r>
      <w:r w:rsidR="0052495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included the</w:t>
      </w:r>
      <w:r w:rsidR="00A3391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2495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list</w:t>
      </w:r>
      <w:r w:rsidR="00A3391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</w:t>
      </w:r>
      <w:r w:rsidR="00733D3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instruction</w:t>
      </w:r>
      <w:r w:rsidR="00BD080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</w:t>
      </w:r>
      <w:r w:rsidR="0018780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supplier</w:t>
      </w:r>
      <w:r w:rsidR="008A321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234A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goods inspection </w:t>
      </w:r>
      <w:r w:rsidR="00331D6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standard quality, </w:t>
      </w:r>
      <w:r w:rsidR="00F43E1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monitoring </w:t>
      </w:r>
      <w:r w:rsidR="00B333E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production </w:t>
      </w:r>
      <w:r w:rsidR="0063741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</w:t>
      </w:r>
      <w:r w:rsidR="000F211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productivity </w:t>
      </w:r>
      <w:r w:rsidR="00BD064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maintenances </w:t>
      </w:r>
      <w:r w:rsidR="0063741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process</w:t>
      </w:r>
      <w:r w:rsidR="00A86604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714B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also </w:t>
      </w:r>
      <w:r w:rsidR="00BF38D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have </w:t>
      </w:r>
      <w:r w:rsidR="00556C9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instruction of </w:t>
      </w:r>
      <w:r w:rsidR="00C266F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staff </w:t>
      </w:r>
      <w:r w:rsidR="00EE66C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training</w:t>
      </w:r>
      <w:r w:rsidR="00DF45E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process</w:t>
      </w:r>
      <w:r w:rsidR="00F3128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EE66C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33D3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7AB1C5AA" w14:textId="77777777" w:rsidR="00BD28DB" w:rsidRPr="00C74D4A" w:rsidRDefault="009C2576" w:rsidP="00BD080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Ove</w:t>
      </w:r>
      <w:r w:rsidR="00A132A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rall,</w:t>
      </w:r>
      <w:r w:rsidR="005E5F7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QFD methodo</w:t>
      </w:r>
      <w:r w:rsidR="00C223B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logy </w:t>
      </w:r>
      <w:r w:rsidR="006C297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</w:t>
      </w:r>
      <w:r w:rsidR="00565B0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bring the customer </w:t>
      </w:r>
      <w:r w:rsidR="00C8756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needs inside the </w:t>
      </w:r>
      <w:r w:rsidR="00D812F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organization and work on it from the very early stage</w:t>
      </w:r>
      <w:r w:rsidR="00B755C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 This process</w:t>
      </w:r>
      <w:r w:rsidR="0017068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not</w:t>
      </w:r>
      <w:r w:rsidR="008358B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only</w:t>
      </w:r>
      <w:r w:rsidR="00B755C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6392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minimize the risk </w:t>
      </w:r>
      <w:r w:rsidR="006A708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</w:t>
      </w:r>
      <w:r w:rsidR="00FF292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returning product </w:t>
      </w:r>
      <w:r w:rsidR="008358B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but also </w:t>
      </w:r>
      <w:r w:rsidR="00D4522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bring the customer satisfaction</w:t>
      </w:r>
      <w:r w:rsidR="0037667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build customer relationship </w:t>
      </w:r>
      <w:r w:rsidR="00E7020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be</w:t>
      </w:r>
      <w:r w:rsidR="00F767B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cause of voic</w:t>
      </w:r>
      <w:r w:rsidR="0053797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 of </w:t>
      </w:r>
      <w:r w:rsidR="00BB620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cu</w:t>
      </w:r>
      <w:r w:rsidR="005678D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stomer in </w:t>
      </w:r>
      <w:r w:rsidR="00D7596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priority</w:t>
      </w:r>
      <w:r w:rsidR="0033143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BB1D1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work process </w:t>
      </w:r>
      <w:r w:rsidR="005D67D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about </w:t>
      </w:r>
      <w:r w:rsidR="001F043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according to plan </w:t>
      </w:r>
      <w:r w:rsidR="00F46AE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under the wide quality control system.</w:t>
      </w:r>
      <w:r w:rsidR="001A1CD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5101D8CF" w14:textId="77777777" w:rsidR="00517524" w:rsidRDefault="00BD28DB" w:rsidP="0051752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QFD </w:t>
      </w:r>
      <w:r w:rsidR="00194C1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framework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follo</w:t>
      </w:r>
      <w:r w:rsidR="00C218A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wed by following </w:t>
      </w:r>
      <w:r w:rsidR="00393E0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framework, that’s known as </w:t>
      </w:r>
      <w:r w:rsidR="0016762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house of quality (</w:t>
      </w:r>
      <w:proofErr w:type="spellStart"/>
      <w:r w:rsidR="00194C1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HoQ</w:t>
      </w:r>
      <w:proofErr w:type="spellEnd"/>
      <w:r w:rsidR="00194C1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)-</w:t>
      </w:r>
    </w:p>
    <w:p w14:paraId="5AAC5721" w14:textId="77777777" w:rsidR="00FF6D28" w:rsidRDefault="00FF6D28" w:rsidP="0051752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C2B1ADB" w14:textId="77777777" w:rsidR="00FF6D28" w:rsidRDefault="00FF6D28" w:rsidP="0051752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CDBAD39" w14:textId="77777777" w:rsidR="00FF6D28" w:rsidRDefault="00FF6D28" w:rsidP="0051752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DC41E0D" w14:textId="77777777" w:rsidR="00FF6D28" w:rsidRDefault="00FF6D28" w:rsidP="0051752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C5F3652" w14:textId="77777777" w:rsidR="00FF6D28" w:rsidRDefault="00FF6D28" w:rsidP="0051752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B8ADE7A" w14:textId="77777777" w:rsidR="00FF6D28" w:rsidRDefault="00FF6D28" w:rsidP="0051752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D1D35E7" w14:textId="77777777" w:rsidR="00FF6D28" w:rsidRDefault="00FF6D28" w:rsidP="0051752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CF109DB" w14:textId="77777777" w:rsidR="00FF6D28" w:rsidRDefault="00FF6D28" w:rsidP="0051752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F072E31" w14:textId="04A9B0D2" w:rsidR="00F015DB" w:rsidRPr="00517524" w:rsidRDefault="00C74D4A" w:rsidP="0051752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A9025E8" wp14:editId="2B3447EB">
                <wp:simplePos x="0" y="0"/>
                <wp:positionH relativeFrom="margin">
                  <wp:align>center</wp:align>
                </wp:positionH>
                <wp:positionV relativeFrom="paragraph">
                  <wp:posOffset>39370</wp:posOffset>
                </wp:positionV>
                <wp:extent cx="2623457" cy="1088571"/>
                <wp:effectExtent l="76200" t="38100" r="62865" b="111760"/>
                <wp:wrapNone/>
                <wp:docPr id="15" name="Isosceles Tri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457" cy="1088571"/>
                        </a:xfrm>
                        <a:prstGeom prst="triangle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AAB70A" w14:textId="6D55BCF5" w:rsidR="00F56FBF" w:rsidRPr="00071AFF" w:rsidRDefault="00F56FBF" w:rsidP="00071AFF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Interrelationship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025E8" id="Isosceles Triangle 15" o:spid="_x0000_s1030" type="#_x0000_t5" style="position:absolute;margin-left:0;margin-top:3.1pt;width:206.55pt;height:85.7pt;z-index:251658243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" fillcolor="#005770 [1639]" stroked="f">
                <v:fill color2="#00a1ce [3015]" rotate="t" angle="180" colors="0 #008dbb;52429f #00baf5;1 #00befc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EAAB70A" w14:textId="6D55BCF5" w:rsidR="00F56FBF" w:rsidRPr="00071AFF" w:rsidRDefault="00F56FBF" w:rsidP="00071AFF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Interrelationship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C7E25C" w14:textId="77777777" w:rsidR="00F015DB" w:rsidRPr="00C74D4A" w:rsidRDefault="00F015D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929056B" w14:textId="77777777" w:rsidR="00F015DB" w:rsidRPr="00C74D4A" w:rsidRDefault="00F015D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02140EE" w14:textId="77777777" w:rsidR="00F015DB" w:rsidRPr="00C74D4A" w:rsidRDefault="00F015D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7AB38B4" w14:textId="038F76F9" w:rsidR="00F015DB" w:rsidRPr="00C74D4A" w:rsidRDefault="00F015D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122E6717" w14:textId="31D3F291" w:rsidR="00F015DB" w:rsidRPr="00C74D4A" w:rsidRDefault="00C74D4A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22C0C58" wp14:editId="47BD0E31">
                <wp:simplePos x="0" y="0"/>
                <wp:positionH relativeFrom="margin">
                  <wp:align>center</wp:align>
                </wp:positionH>
                <wp:positionV relativeFrom="paragraph">
                  <wp:posOffset>70031</wp:posOffset>
                </wp:positionV>
                <wp:extent cx="2590528" cy="326571"/>
                <wp:effectExtent l="76200" t="38100" r="95885" b="11176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528" cy="326571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39BEBF" w14:textId="064AFA4A" w:rsidR="00F56FBF" w:rsidRPr="0028673E" w:rsidRDefault="00F56FBF" w:rsidP="005A39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Technical requirement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2C0C58" id="Rectangle 17" o:spid="_x0000_s1031" style="position:absolute;margin-left:0;margin-top:5.5pt;width:204pt;height:25.7pt;z-index:25165824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" fillcolor="#005770 [1639]" stroked="f">
                <v:fill color2="#00a1ce [3015]" rotate="t" angle="180" colors="0 #008dbb;52429f #00baf5;1 #00befc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939BEBF" w14:textId="064AFA4A" w:rsidR="00F56FBF" w:rsidRPr="0028673E" w:rsidRDefault="00F56FBF" w:rsidP="005A3908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Technical requirement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8BF9902" w14:textId="7286A739" w:rsidR="00F015DB" w:rsidRPr="00C74D4A" w:rsidRDefault="00F015D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8230731" w14:textId="5B7AB591" w:rsidR="00F015DB" w:rsidRPr="00C74D4A" w:rsidRDefault="00C74D4A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800F302" wp14:editId="40A5182C">
                <wp:simplePos x="0" y="0"/>
                <wp:positionH relativeFrom="column">
                  <wp:posOffset>5823857</wp:posOffset>
                </wp:positionH>
                <wp:positionV relativeFrom="paragraph">
                  <wp:posOffset>59146</wp:posOffset>
                </wp:positionV>
                <wp:extent cx="992959" cy="928007"/>
                <wp:effectExtent l="76200" t="57150" r="55245" b="12001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2959" cy="928007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B9C21D" w14:textId="77777777" w:rsidR="00F56FBF" w:rsidRDefault="00F56FBF" w:rsidP="009A4567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Completive</w:t>
                            </w:r>
                          </w:p>
                          <w:p w14:paraId="528FE719" w14:textId="6E8F48A2" w:rsidR="00F56FBF" w:rsidRPr="00E0581F" w:rsidRDefault="00F56FBF" w:rsidP="009A4567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 xml:space="preserve">Evaluation.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00F302" id="Rectangle 20" o:spid="_x0000_s1032" style="position:absolute;margin-left:458.55pt;margin-top:4.65pt;width:78.2pt;height:73.0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" fillcolor="#005770 [1639]" stroked="f">
                <v:fill color2="#00a1ce [3015]" rotate="t" angle="180" colors="0 #008dbb;52429f #00baf5;1 #00befc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CB9C21D" w14:textId="77777777" w:rsidR="00F56FBF" w:rsidRDefault="00F56FBF" w:rsidP="009A4567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Completive</w:t>
                      </w:r>
                    </w:p>
                    <w:p w14:paraId="528FE719" w14:textId="6E8F48A2" w:rsidR="00F56FBF" w:rsidRPr="00E0581F" w:rsidRDefault="00F56FBF" w:rsidP="009A4567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 xml:space="preserve">Evaluation. </w:t>
                      </w:r>
                    </w:p>
                  </w:txbxContent>
                </v:textbox>
              </v:rect>
            </w:pict>
          </mc:Fallback>
        </mc:AlternateContent>
      </w:r>
      <w:r w:rsidRPr="00C74D4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23A0D9EC" wp14:editId="633C61F6">
                <wp:simplePos x="0" y="0"/>
                <wp:positionH relativeFrom="column">
                  <wp:posOffset>4722858</wp:posOffset>
                </wp:positionH>
                <wp:positionV relativeFrom="paragraph">
                  <wp:posOffset>37011</wp:posOffset>
                </wp:positionV>
                <wp:extent cx="1088571" cy="914400"/>
                <wp:effectExtent l="76200" t="57150" r="54610" b="1143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8571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B173CB" w14:textId="27000E2B" w:rsidR="00F56FBF" w:rsidRPr="008313C3" w:rsidRDefault="00F56FBF" w:rsidP="008313C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 xml:space="preserve">Customer Requirement priorities.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A0D9EC" id="Rectangle 19" o:spid="_x0000_s1033" style="position:absolute;margin-left:371.9pt;margin-top:2.9pt;width:85.7pt;height:1in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" fillcolor="#005770 [1639]" stroked="f">
                <v:fill color2="#00a1ce [3015]" rotate="t" angle="180" colors="0 #008dbb;52429f #00baf5;1 #00befc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2B173CB" w14:textId="27000E2B" w:rsidR="00F56FBF" w:rsidRPr="008313C3" w:rsidRDefault="00F56FBF" w:rsidP="008313C3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 xml:space="preserve">Customer Requirement priorities. </w:t>
                      </w:r>
                    </w:p>
                  </w:txbxContent>
                </v:textbox>
              </v:rect>
            </w:pict>
          </mc:Fallback>
        </mc:AlternateContent>
      </w:r>
      <w:r w:rsidRPr="00C74D4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037FA53" wp14:editId="2C75C13C">
                <wp:simplePos x="0" y="0"/>
                <wp:positionH relativeFrom="column">
                  <wp:posOffset>860697</wp:posOffset>
                </wp:positionH>
                <wp:positionV relativeFrom="paragraph">
                  <wp:posOffset>9616</wp:posOffset>
                </wp:positionV>
                <wp:extent cx="1284152" cy="892629"/>
                <wp:effectExtent l="76200" t="57150" r="87630" b="1174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4152" cy="892629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858157" w14:textId="2E651392" w:rsidR="00F56FBF" w:rsidRPr="000E4212" w:rsidRDefault="00F56FBF" w:rsidP="003162EF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Voice of customer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37FA53" id="Rectangle 16" o:spid="_x0000_s1034" style="position:absolute;margin-left:67.75pt;margin-top:.75pt;width:101.1pt;height:70.3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" fillcolor="#005770 [1639]" stroked="f">
                <v:fill color2="#00a1ce [3015]" rotate="t" angle="180" colors="0 #008dbb;52429f #00baf5;1 #00befc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2858157" w14:textId="2E651392" w:rsidR="00F56FBF" w:rsidRPr="000E4212" w:rsidRDefault="00F56FBF" w:rsidP="003162EF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Voice of customer</w:t>
                      </w:r>
                    </w:p>
                  </w:txbxContent>
                </v:textbox>
              </v:rect>
            </w:pict>
          </mc:Fallback>
        </mc:AlternateContent>
      </w:r>
      <w:r w:rsidR="00221A80" w:rsidRPr="00C74D4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78E76B78" wp14:editId="0ABD0503">
                <wp:simplePos x="0" y="0"/>
                <wp:positionH relativeFrom="margin">
                  <wp:posOffset>2144487</wp:posOffset>
                </wp:positionH>
                <wp:positionV relativeFrom="paragraph">
                  <wp:posOffset>15784</wp:posOffset>
                </wp:positionV>
                <wp:extent cx="2579098" cy="892175"/>
                <wp:effectExtent l="76200" t="57150" r="88265" b="1174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9098" cy="892175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016B2B" w14:textId="0372BEC9" w:rsidR="00F56FBF" w:rsidRPr="0029003F" w:rsidRDefault="00F56FBF" w:rsidP="0029003F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Relationship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E76B78" id="Rectangle 18" o:spid="_x0000_s1035" style="position:absolute;margin-left:168.85pt;margin-top:1.25pt;width:203.1pt;height:70.25pt;z-index:251658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" fillcolor="#005770 [1639]" stroked="f">
                <v:fill color2="#00a1ce [3015]" rotate="t" angle="180" colors="0 #008dbb;52429f #00baf5;1 #00befc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0016B2B" w14:textId="0372BEC9" w:rsidR="00F56FBF" w:rsidRPr="0029003F" w:rsidRDefault="00F56FBF" w:rsidP="0029003F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Relationship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5FFF8B1" w14:textId="6F7CDD74" w:rsidR="00F015DB" w:rsidRPr="00C74D4A" w:rsidRDefault="00F015D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6D047CF5" w14:textId="01055F50" w:rsidR="00F015DB" w:rsidRPr="00C74D4A" w:rsidRDefault="00F015D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7405285" w14:textId="77777777" w:rsidR="00F015DB" w:rsidRPr="00C74D4A" w:rsidRDefault="00F015D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6DB91117" w14:textId="55F827F9" w:rsidR="00F015DB" w:rsidRPr="00C74D4A" w:rsidRDefault="00C74D4A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2B1A43AB" wp14:editId="63A803A3">
                <wp:simplePos x="0" y="0"/>
                <wp:positionH relativeFrom="margin">
                  <wp:align>center</wp:align>
                </wp:positionH>
                <wp:positionV relativeFrom="paragraph">
                  <wp:posOffset>127998</wp:posOffset>
                </wp:positionV>
                <wp:extent cx="2503442" cy="446314"/>
                <wp:effectExtent l="76200" t="57150" r="87630" b="10668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3442" cy="446314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DAE8A" w14:textId="49142FEA" w:rsidR="00F56FBF" w:rsidRPr="004651C4" w:rsidRDefault="00F56FBF" w:rsidP="004651C4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GB"/>
                              </w:rPr>
                              <w:t>Technical requirement priorities.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1A43AB" id="Rectangle 21" o:spid="_x0000_s1036" style="position:absolute;margin-left:0;margin-top:10.1pt;width:197.1pt;height:35.15pt;z-index:25165825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" fillcolor="#005770 [1639]" stroked="f">
                <v:fill color2="#00a1ce [3015]" rotate="t" angle="180" colors="0 #008dbb;52429f #00baf5;1 #00befc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ABDAE8A" w14:textId="49142FEA" w:rsidR="00F56FBF" w:rsidRPr="004651C4" w:rsidRDefault="00F56FBF" w:rsidP="004651C4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GB"/>
                        </w:rPr>
                        <w:t>Technical requirement priorities.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7E5E27E" w14:textId="1F7B3DA2" w:rsidR="00F015DB" w:rsidRPr="00C74D4A" w:rsidRDefault="00F015D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4194178" w14:textId="77777777" w:rsidR="00F015DB" w:rsidRPr="00C74D4A" w:rsidRDefault="00F015D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A869EFA" w14:textId="77777777" w:rsidR="00F015DB" w:rsidRPr="00C74D4A" w:rsidRDefault="00F015D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5AE9A2A7" w14:textId="58689B06" w:rsidR="00F015DB" w:rsidRPr="00C74D4A" w:rsidRDefault="00194C14" w:rsidP="00194C14">
      <w:pP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i/>
          <w:iCs/>
          <w:sz w:val="24"/>
          <w:szCs w:val="24"/>
        </w:rPr>
        <w:t xml:space="preserve">Figure 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begin"/>
      </w:r>
      <w:r w:rsidRPr="00C74D4A">
        <w:rPr>
          <w:rFonts w:ascii="Arial" w:hAnsi="Arial" w:cs="Arial"/>
          <w:i/>
          <w:iCs/>
          <w:sz w:val="24"/>
          <w:szCs w:val="24"/>
        </w:rPr>
        <w:instrText xml:space="preserve"> SEQ Figure \* ARABIC </w:instrText>
      </w:r>
      <w:r w:rsidRPr="00C74D4A">
        <w:rPr>
          <w:rFonts w:ascii="Arial" w:hAnsi="Arial" w:cs="Arial"/>
          <w:i/>
          <w:iCs/>
          <w:sz w:val="24"/>
          <w:szCs w:val="24"/>
        </w:rPr>
        <w:fldChar w:fldCharType="separate"/>
      </w:r>
      <w:r w:rsidRPr="00C74D4A">
        <w:rPr>
          <w:rFonts w:ascii="Arial" w:hAnsi="Arial" w:cs="Arial"/>
          <w:i/>
          <w:iCs/>
          <w:noProof/>
          <w:sz w:val="24"/>
          <w:szCs w:val="24"/>
        </w:rPr>
        <w:t>5</w:t>
      </w:r>
      <w:r w:rsidRPr="00C74D4A">
        <w:rPr>
          <w:rFonts w:ascii="Arial" w:hAnsi="Arial" w:cs="Arial"/>
          <w:i/>
          <w:iCs/>
          <w:sz w:val="24"/>
          <w:szCs w:val="24"/>
        </w:rPr>
        <w:fldChar w:fldCharType="end"/>
      </w:r>
      <w:r w:rsidRPr="00C74D4A">
        <w:rPr>
          <w:rFonts w:ascii="Arial" w:hAnsi="Arial" w:cs="Arial"/>
          <w:i/>
          <w:iCs/>
          <w:sz w:val="24"/>
          <w:szCs w:val="24"/>
        </w:rPr>
        <w:t xml:space="preserve">, House of quality </w:t>
      </w:r>
      <w:r w:rsidR="004D7DBE"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(</w:t>
      </w:r>
      <w:proofErr w:type="spellStart"/>
      <w:r w:rsidR="004D7DBE"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Satros</w:t>
      </w:r>
      <w:proofErr w:type="spellEnd"/>
      <w:r w:rsidR="004D7DBE"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4D7DBE"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Orzes</w:t>
      </w:r>
      <w:proofErr w:type="spellEnd"/>
      <w:r w:rsidR="004D7DBE"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, 2019)</w:t>
      </w:r>
      <w:r w:rsidR="00283FF0"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.</w:t>
      </w:r>
    </w:p>
    <w:p w14:paraId="0914D6DD" w14:textId="55179054" w:rsidR="005918E8" w:rsidRPr="00C74D4A" w:rsidRDefault="00F9079D" w:rsidP="00194C1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 fi</w:t>
      </w:r>
      <w:r w:rsidR="00AE4E4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rst step of </w:t>
      </w:r>
      <w:proofErr w:type="spellStart"/>
      <w:r w:rsidR="008B1FB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HoQ</w:t>
      </w:r>
      <w:proofErr w:type="spellEnd"/>
      <w:r w:rsidR="00AE4E4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E4E4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is voice of customer</w:t>
      </w:r>
      <w:r w:rsidR="000F219D">
        <w:rPr>
          <w:rFonts w:ascii="Arial" w:hAnsi="Arial" w:cs="Arial"/>
          <w:color w:val="000000"/>
          <w:sz w:val="24"/>
          <w:szCs w:val="24"/>
          <w:shd w:val="clear" w:color="auto" w:fill="FFFFFF"/>
        </w:rPr>
        <w:t>, that’s the</w:t>
      </w:r>
      <w:r w:rsidR="008B1FB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D285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effective interpretation of customer needs</w:t>
      </w:r>
      <w:r w:rsidR="0019240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CB636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8214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After finding customer needs </w:t>
      </w:r>
      <w:r w:rsidR="001B601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from the voice of customer</w:t>
      </w:r>
      <w:r w:rsidR="00CD17C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A8181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then</w:t>
      </w:r>
      <w:r w:rsidR="00CD17C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</w:t>
      </w:r>
      <w:r w:rsidR="001B601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2064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main house shape </w:t>
      </w:r>
      <w:r w:rsidR="007C55E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which start </w:t>
      </w:r>
      <w:r w:rsidR="003B598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technical requirement th</w:t>
      </w:r>
      <w:r w:rsidR="002D0AA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at’s are specialist/en</w:t>
      </w:r>
      <w:r w:rsidR="00506AA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gineer design</w:t>
      </w:r>
      <w:r w:rsidR="0043314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</w:t>
      </w:r>
      <w:r w:rsidR="00506AA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product</w:t>
      </w:r>
      <w:r w:rsidR="0043314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506AA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/service</w:t>
      </w:r>
      <w:r w:rsidR="00216C0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s.</w:t>
      </w:r>
      <w:r w:rsidR="00D52A1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F111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relationship diagram </w:t>
      </w:r>
      <w:r w:rsidR="005F31F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describe </w:t>
      </w:r>
      <w:r w:rsidR="00320FC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what’s</w:t>
      </w:r>
      <w:r w:rsidR="005F31F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320FC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how’s</w:t>
      </w:r>
      <w:r w:rsidR="0079401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achieve the goal</w:t>
      </w:r>
      <w:r w:rsidR="00F41EA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next </w:t>
      </w:r>
      <w:r w:rsidR="00CA6F9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one is priories the task</w:t>
      </w:r>
      <w:r w:rsidR="002E501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 </w:t>
      </w:r>
      <w:r w:rsidR="003D00D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according to customer requirement. </w:t>
      </w:r>
      <w:r w:rsidR="000C2DC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top tri</w:t>
      </w:r>
      <w:r w:rsidR="009D597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angular diagram</w:t>
      </w:r>
      <w:r w:rsidR="0043126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has</w:t>
      </w:r>
      <w:r w:rsidR="009D597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known as </w:t>
      </w:r>
      <w:r w:rsidR="00875DE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r w:rsidR="009D597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roof</w:t>
      </w:r>
      <w:r w:rsidR="00875DE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’ is indicate</w:t>
      </w:r>
      <w:r w:rsidR="00515C3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1308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interrelationship between </w:t>
      </w:r>
      <w:r w:rsidR="00493F4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bellow </w:t>
      </w:r>
      <w:r w:rsidR="009C4FF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all diagram and describe the </w:t>
      </w:r>
      <w:r w:rsidR="003942F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changes if needed </w:t>
      </w:r>
      <w:r w:rsidR="000E07C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either positive or negative. </w:t>
      </w:r>
      <w:r w:rsidR="005D344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Rights side </w:t>
      </w:r>
      <w:r w:rsidR="004B41E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</w:t>
      </w:r>
      <w:r w:rsidR="005D344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diagram</w:t>
      </w:r>
      <w:r w:rsidR="00E316E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 describe </w:t>
      </w:r>
      <w:r w:rsidR="005A677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completive assessment including </w:t>
      </w:r>
      <w:r w:rsidR="00C27FC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appropriate </w:t>
      </w:r>
      <w:r w:rsidR="00CD544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marketplace and </w:t>
      </w:r>
      <w:r w:rsidR="00D77A5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priories the </w:t>
      </w:r>
      <w:r w:rsidR="00CD544D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customer </w:t>
      </w:r>
      <w:r w:rsidR="005918E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requirement.</w:t>
      </w:r>
      <w:r w:rsidR="00CC18A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25A4D287" w14:textId="2B4429BF" w:rsidR="00D569D5" w:rsidRPr="00C74D4A" w:rsidRDefault="00D569D5" w:rsidP="00D569D5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Because of</w:t>
      </w:r>
      <w:r w:rsidR="00F96AD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</w:t>
      </w:r>
      <w:r w:rsidR="00FD645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FD is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highly beneficial method</w:t>
      </w:r>
      <w:r w:rsidR="00FD645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 in Ja</w:t>
      </w:r>
      <w:r w:rsidR="00A511A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pan </w:t>
      </w:r>
      <w:r w:rsidR="002D60CC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vastly used in al</w:t>
      </w:r>
      <w:r w:rsidR="0098614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l industries</w:t>
      </w:r>
      <w:r w:rsidR="009E121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r w:rsidR="0080168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1970s</w:t>
      </w:r>
      <w:r w:rsidR="0070456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</w:t>
      </w:r>
      <w:r w:rsidR="0098614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0456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69714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fter</w:t>
      </w:r>
      <w:r w:rsidR="00884A6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10 years </w:t>
      </w:r>
      <w:r w:rsidR="00AB6E2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in the</w:t>
      </w:r>
      <w:r w:rsidR="001E0E6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methodol</w:t>
      </w:r>
      <w:r w:rsidR="00571E5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ogy speared in west and rest of the world</w:t>
      </w:r>
      <w:r w:rsidR="009E121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70456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</w:t>
      </w:r>
      <w:r w:rsidR="007F675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example, </w:t>
      </w:r>
      <w:r w:rsidR="00193E1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Don </w:t>
      </w:r>
      <w:proofErr w:type="spellStart"/>
      <w:r w:rsidR="00193E1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Cl</w:t>
      </w:r>
      <w:r w:rsidR="00DC028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au</w:t>
      </w:r>
      <w:r w:rsidR="00CE56C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sing</w:t>
      </w:r>
      <w:proofErr w:type="spellEnd"/>
      <w:r w:rsidR="00CE56C2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implemented </w:t>
      </w:r>
      <w:r w:rsidR="009417D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this method</w:t>
      </w:r>
      <w:r w:rsidR="00362E2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at Ford Motor Company in 1986</w:t>
      </w:r>
      <w:r w:rsidR="0016646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16646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Satros</w:t>
      </w:r>
      <w:proofErr w:type="spellEnd"/>
      <w:r w:rsidR="0016646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16646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Orzes</w:t>
      </w:r>
      <w:proofErr w:type="spellEnd"/>
      <w:r w:rsidR="0016646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2019).</w:t>
      </w:r>
      <w:r w:rsidR="00362E2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417D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18DBD435" w14:textId="30DE9AFE" w:rsidR="00D569D5" w:rsidRPr="00C74D4A" w:rsidRDefault="00144B2A" w:rsidP="00194C1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</w:t>
      </w:r>
      <w:r w:rsidR="002D1C0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ndisputably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BF068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QFD method one of the </w:t>
      </w:r>
      <w:r w:rsidR="00EF7AC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most effective quality methods, </w:t>
      </w:r>
      <w:r w:rsidR="00A4269A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even though there is a </w:t>
      </w:r>
      <w:r w:rsidR="000E7EB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criticism </w:t>
      </w:r>
      <w:r w:rsidR="009660A3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</w:t>
      </w:r>
      <w:r w:rsidR="00DA687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implementation </w:t>
      </w:r>
      <w:r w:rsidR="00E84AA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 has several complications</w:t>
      </w:r>
      <w:r w:rsidR="006F3EC1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48608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his </w:t>
      </w:r>
      <w:r w:rsidR="00FA274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whole</w:t>
      </w:r>
      <w:r w:rsidR="0048608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process has lots of </w:t>
      </w:r>
      <w:r w:rsidR="0064363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table and graph which is compli</w:t>
      </w:r>
      <w:r w:rsidR="00A8531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cated</w:t>
      </w:r>
      <w:r w:rsidR="008F1A2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There </w:t>
      </w:r>
      <w:r w:rsidR="00F1565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r w:rsidR="008F1A29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another </w:t>
      </w:r>
      <w:r w:rsidR="003C290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one risk on data collection about </w:t>
      </w:r>
      <w:r w:rsidR="00D3542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customer requirement </w:t>
      </w:r>
      <w:r w:rsidR="00B163A8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which need to be accurate because </w:t>
      </w:r>
      <w:r w:rsidR="00FA2746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whole</w:t>
      </w:r>
      <w:r w:rsidR="005B683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process depend on those data.</w:t>
      </w:r>
      <w:r w:rsidR="00D3542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E7EB5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F0684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B1797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9199B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30D50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7704B3F4" w14:textId="77777777" w:rsidR="00401CCE" w:rsidRPr="009F7B3B" w:rsidRDefault="00401CCE" w:rsidP="00194C14">
      <w:pPr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14:paraId="401021C0" w14:textId="27EB4842" w:rsidR="005F45B4" w:rsidRPr="006B6D9A" w:rsidRDefault="00401CCE" w:rsidP="006B6D9A">
      <w:pPr>
        <w:pStyle w:val="ListParagraph"/>
        <w:numPr>
          <w:ilvl w:val="0"/>
          <w:numId w:val="36"/>
        </w:numPr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6B6D9A"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Recommendation </w:t>
      </w:r>
      <w:r w:rsidR="00832B01" w:rsidRPr="006B6D9A"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t>statement:</w:t>
      </w:r>
    </w:p>
    <w:p w14:paraId="17AF2140" w14:textId="77777777" w:rsidR="00DF4035" w:rsidRDefault="00921CA8" w:rsidP="00832B0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 aim of this report</w:t>
      </w:r>
      <w:r w:rsidR="001E580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was </w:t>
      </w:r>
      <w:r w:rsidR="0029763F">
        <w:rPr>
          <w:rFonts w:ascii="Arial" w:hAnsi="Arial" w:cs="Arial"/>
          <w:color w:val="000000"/>
          <w:sz w:val="24"/>
          <w:szCs w:val="24"/>
          <w:shd w:val="clear" w:color="auto" w:fill="FFFFFF"/>
        </w:rPr>
        <w:t>identifying</w:t>
      </w:r>
      <w:r w:rsidR="007E425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</w:t>
      </w:r>
      <w:r w:rsidR="00C63D2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advantage </w:t>
      </w:r>
      <w:r w:rsidR="0076702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ethical and </w:t>
      </w:r>
      <w:r w:rsidR="00F21E92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AF015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ustainable </w:t>
      </w:r>
      <w:r w:rsidR="007E425F">
        <w:rPr>
          <w:rFonts w:ascii="Arial" w:hAnsi="Arial" w:cs="Arial"/>
          <w:color w:val="000000"/>
          <w:sz w:val="24"/>
          <w:szCs w:val="24"/>
          <w:shd w:val="clear" w:color="auto" w:fill="FFFFFF"/>
        </w:rPr>
        <w:t>polic</w:t>
      </w:r>
      <w:r w:rsidR="00A9258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es in term of CRM. </w:t>
      </w:r>
      <w:r w:rsidR="00F220BF">
        <w:rPr>
          <w:rFonts w:ascii="Arial" w:hAnsi="Arial" w:cs="Arial"/>
          <w:color w:val="000000"/>
          <w:sz w:val="24"/>
          <w:szCs w:val="24"/>
          <w:shd w:val="clear" w:color="auto" w:fill="FFFFFF"/>
        </w:rPr>
        <w:t>Also,</w:t>
      </w:r>
      <w:r w:rsidR="000D6FC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B2F2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brief </w:t>
      </w:r>
      <w:r w:rsidR="0094469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discussion of quality model and </w:t>
      </w:r>
      <w:r w:rsidR="00DC40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benefits </w:t>
      </w:r>
      <w:r w:rsidR="00BE3A7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using this model </w:t>
      </w:r>
      <w:r w:rsidR="00D7201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CRM. However, </w:t>
      </w:r>
      <w:r w:rsidR="005436B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</w:t>
      </w:r>
      <w:r w:rsidR="00F220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B7378A">
        <w:rPr>
          <w:rFonts w:ascii="Arial" w:hAnsi="Arial" w:cs="Arial"/>
          <w:color w:val="000000"/>
          <w:sz w:val="24"/>
          <w:szCs w:val="24"/>
          <w:shd w:val="clear" w:color="auto" w:fill="FFFFFF"/>
        </w:rPr>
        <w:t>section 2</w:t>
      </w:r>
      <w:r w:rsidR="003F6C6C">
        <w:rPr>
          <w:rFonts w:ascii="Arial" w:hAnsi="Arial" w:cs="Arial"/>
          <w:color w:val="000000"/>
          <w:sz w:val="24"/>
          <w:szCs w:val="24"/>
          <w:shd w:val="clear" w:color="auto" w:fill="FFFFFF"/>
        </w:rPr>
        <w:t>, report</w:t>
      </w:r>
      <w:r w:rsidR="00A84C0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 </w:t>
      </w:r>
      <w:r w:rsidR="00967859">
        <w:rPr>
          <w:rFonts w:ascii="Arial" w:hAnsi="Arial" w:cs="Arial"/>
          <w:color w:val="000000"/>
          <w:sz w:val="24"/>
          <w:szCs w:val="24"/>
          <w:shd w:val="clear" w:color="auto" w:fill="FFFFFF"/>
        </w:rPr>
        <w:t>mention</w:t>
      </w:r>
      <w:r w:rsidR="00A84C0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01122">
        <w:rPr>
          <w:rFonts w:ascii="Arial" w:hAnsi="Arial" w:cs="Arial"/>
          <w:color w:val="000000"/>
          <w:sz w:val="24"/>
          <w:szCs w:val="24"/>
          <w:shd w:val="clear" w:color="auto" w:fill="FFFFFF"/>
        </w:rPr>
        <w:t>three different o</w:t>
      </w:r>
      <w:r w:rsidR="003D49A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rganization and </w:t>
      </w:r>
      <w:r w:rsidR="00B7378A">
        <w:rPr>
          <w:rFonts w:ascii="Arial" w:hAnsi="Arial" w:cs="Arial"/>
          <w:color w:val="000000"/>
          <w:sz w:val="24"/>
          <w:szCs w:val="24"/>
          <w:shd w:val="clear" w:color="auto" w:fill="FFFFFF"/>
        </w:rPr>
        <w:t>has described the ethic</w:t>
      </w:r>
      <w:r w:rsidR="005415F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 and sustainable policies. </w:t>
      </w:r>
      <w:r w:rsidR="00967859">
        <w:rPr>
          <w:rFonts w:ascii="Arial" w:hAnsi="Arial" w:cs="Arial"/>
          <w:color w:val="000000"/>
          <w:sz w:val="24"/>
          <w:szCs w:val="24"/>
          <w:shd w:val="clear" w:color="auto" w:fill="FFFFFF"/>
        </w:rPr>
        <w:t>In this section</w:t>
      </w:r>
      <w:r w:rsidR="007C6A51">
        <w:rPr>
          <w:rFonts w:ascii="Arial" w:hAnsi="Arial" w:cs="Arial"/>
          <w:color w:val="000000"/>
          <w:sz w:val="24"/>
          <w:szCs w:val="24"/>
          <w:shd w:val="clear" w:color="auto" w:fill="FFFFFF"/>
        </w:rPr>
        <w:t>, gra</w:t>
      </w:r>
      <w:r w:rsidR="006E2D1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dually </w:t>
      </w:r>
      <w:r w:rsidR="006B17D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presenting some </w:t>
      </w:r>
      <w:r w:rsidR="007925C4">
        <w:rPr>
          <w:rFonts w:ascii="Arial" w:hAnsi="Arial" w:cs="Arial"/>
          <w:color w:val="000000"/>
          <w:sz w:val="24"/>
          <w:szCs w:val="24"/>
          <w:shd w:val="clear" w:color="auto" w:fill="FFFFFF"/>
        </w:rPr>
        <w:t>recommendations</w:t>
      </w:r>
      <w:r w:rsidR="002016F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</w:t>
      </w:r>
      <w:r w:rsidR="004B42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better CRM, </w:t>
      </w:r>
      <w:r w:rsidR="00DF40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considering of quality models. </w:t>
      </w:r>
    </w:p>
    <w:p w14:paraId="2746792B" w14:textId="4241D99A" w:rsidR="00102AF0" w:rsidRDefault="00453EEE" w:rsidP="00832B0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Indeed</w:t>
      </w:r>
      <w:r w:rsidR="00735415">
        <w:rPr>
          <w:rFonts w:ascii="Arial" w:hAnsi="Arial" w:cs="Arial"/>
          <w:color w:val="000000"/>
          <w:sz w:val="24"/>
          <w:szCs w:val="24"/>
          <w:shd w:val="clear" w:color="auto" w:fill="FFFFFF"/>
        </w:rPr>
        <w:t>, ‘</w:t>
      </w:r>
      <w:r w:rsidR="00B46BC7">
        <w:rPr>
          <w:rFonts w:ascii="Arial" w:hAnsi="Arial" w:cs="Arial"/>
          <w:color w:val="000000"/>
          <w:sz w:val="24"/>
          <w:szCs w:val="24"/>
          <w:shd w:val="clear" w:color="auto" w:fill="FFFFFF"/>
        </w:rPr>
        <w:t>Microsoft</w:t>
      </w:r>
      <w:r w:rsidR="0073541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37A4A">
        <w:rPr>
          <w:rFonts w:ascii="Arial" w:hAnsi="Arial" w:cs="Arial"/>
          <w:color w:val="000000"/>
          <w:sz w:val="24"/>
          <w:szCs w:val="24"/>
          <w:shd w:val="clear" w:color="auto" w:fill="FFFFFF"/>
        </w:rPr>
        <w:t>corporation</w:t>
      </w:r>
      <w:r w:rsidR="00CF45C7">
        <w:rPr>
          <w:rFonts w:ascii="Arial" w:hAnsi="Arial" w:cs="Arial"/>
          <w:color w:val="000000"/>
          <w:sz w:val="24"/>
          <w:szCs w:val="24"/>
          <w:shd w:val="clear" w:color="auto" w:fill="FFFFFF"/>
        </w:rPr>
        <w:t>’ has</w:t>
      </w:r>
      <w:r w:rsidR="0059177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been doing</w:t>
      </w:r>
      <w:r w:rsidR="00337A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best </w:t>
      </w:r>
      <w:r w:rsidR="00E6445B">
        <w:rPr>
          <w:rFonts w:ascii="Arial" w:hAnsi="Arial" w:cs="Arial"/>
          <w:color w:val="000000"/>
          <w:sz w:val="24"/>
          <w:szCs w:val="24"/>
          <w:shd w:val="clear" w:color="auto" w:fill="FFFFFF"/>
        </w:rPr>
        <w:t>job for computer and computing</w:t>
      </w:r>
      <w:r w:rsidR="007214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6F3D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they </w:t>
      </w:r>
      <w:r w:rsidR="007214B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maintain good customer </w:t>
      </w:r>
      <w:r w:rsidR="00CF45C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relationship, so they </w:t>
      </w:r>
      <w:r w:rsidR="00B249C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are </w:t>
      </w:r>
      <w:r w:rsidR="0066411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B249CB">
        <w:rPr>
          <w:rFonts w:ascii="Arial" w:hAnsi="Arial" w:cs="Arial"/>
          <w:color w:val="000000"/>
          <w:sz w:val="24"/>
          <w:szCs w:val="24"/>
          <w:shd w:val="clear" w:color="auto" w:fill="FFFFFF"/>
        </w:rPr>
        <w:t>one of leading organization in this sector</w:t>
      </w:r>
      <w:r w:rsidR="006463F1">
        <w:rPr>
          <w:rFonts w:ascii="Arial" w:hAnsi="Arial" w:cs="Arial"/>
          <w:color w:val="000000"/>
          <w:sz w:val="24"/>
          <w:szCs w:val="24"/>
          <w:shd w:val="clear" w:color="auto" w:fill="FFFFFF"/>
        </w:rPr>
        <w:t>. However, all</w:t>
      </w:r>
      <w:r w:rsidR="00F3501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cloud </w:t>
      </w:r>
      <w:r w:rsidR="00EB3DDF">
        <w:rPr>
          <w:rFonts w:ascii="Arial" w:hAnsi="Arial" w:cs="Arial"/>
          <w:color w:val="000000"/>
          <w:sz w:val="24"/>
          <w:szCs w:val="24"/>
          <w:shd w:val="clear" w:color="auto" w:fill="FFFFFF"/>
        </w:rPr>
        <w:t>base service</w:t>
      </w:r>
      <w:r w:rsidR="00C2176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companies</w:t>
      </w:r>
      <w:r w:rsidR="00EB3DD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ha</w:t>
      </w:r>
      <w:r w:rsidR="00EE6AA6">
        <w:rPr>
          <w:rFonts w:ascii="Arial" w:hAnsi="Arial" w:cs="Arial"/>
          <w:color w:val="000000"/>
          <w:sz w:val="24"/>
          <w:szCs w:val="24"/>
          <w:shd w:val="clear" w:color="auto" w:fill="FFFFFF"/>
        </w:rPr>
        <w:t>ve</w:t>
      </w:r>
      <w:r w:rsidR="00EB3DD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done</w:t>
      </w:r>
      <w:r w:rsidR="004F302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A1132" w:rsidRPr="003E17E3">
        <w:rPr>
          <w:rFonts w:ascii="Arial" w:hAnsi="Arial" w:cs="Arial"/>
          <w:color w:val="000000"/>
          <w:sz w:val="24"/>
          <w:szCs w:val="24"/>
          <w:shd w:val="clear" w:color="auto" w:fill="FFFFFF"/>
        </w:rPr>
        <w:t>tremendously</w:t>
      </w:r>
      <w:r w:rsidR="001A113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fantastic</w:t>
      </w:r>
      <w:r w:rsidR="004F302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job</w:t>
      </w:r>
      <w:r w:rsidR="00C841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including </w:t>
      </w:r>
      <w:r w:rsidR="007E5EDB">
        <w:rPr>
          <w:rFonts w:ascii="Arial" w:hAnsi="Arial" w:cs="Arial"/>
          <w:color w:val="000000"/>
          <w:sz w:val="24"/>
          <w:szCs w:val="24"/>
          <w:shd w:val="clear" w:color="auto" w:fill="FFFFFF"/>
        </w:rPr>
        <w:t>Microsoft</w:t>
      </w:r>
      <w:r w:rsidR="00CB623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r w:rsidR="00917FD0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current pandemic (Coved 19)</w:t>
      </w:r>
      <w:r w:rsidR="003C271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so the global business </w:t>
      </w:r>
      <w:r w:rsidR="00806FC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moving on </w:t>
      </w:r>
      <w:r w:rsidR="00B9138B">
        <w:rPr>
          <w:rFonts w:ascii="Arial" w:hAnsi="Arial" w:cs="Arial"/>
          <w:color w:val="000000"/>
          <w:sz w:val="24"/>
          <w:szCs w:val="24"/>
          <w:shd w:val="clear" w:color="auto" w:fill="FFFFFF"/>
        </w:rPr>
        <w:t>cloud base platform</w:t>
      </w:r>
      <w:r w:rsidR="00256A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56A3B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and experience a </w:t>
      </w:r>
      <w:r w:rsidR="00372BD0">
        <w:rPr>
          <w:rFonts w:ascii="Arial" w:hAnsi="Arial" w:cs="Arial"/>
          <w:color w:val="000000"/>
          <w:sz w:val="24"/>
          <w:szCs w:val="24"/>
          <w:shd w:val="clear" w:color="auto" w:fill="FFFFFF"/>
        </w:rPr>
        <w:t>different concept of workpl</w:t>
      </w:r>
      <w:r w:rsidR="000A4D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ace, even though some of them have </w:t>
      </w:r>
      <w:r w:rsidR="00E5202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already started previously. </w:t>
      </w:r>
      <w:r w:rsidR="003A7364"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="00A06D22">
        <w:rPr>
          <w:rFonts w:ascii="Arial" w:hAnsi="Arial" w:cs="Arial"/>
          <w:color w:val="000000"/>
          <w:sz w:val="24"/>
          <w:szCs w:val="24"/>
          <w:shd w:val="clear" w:color="auto" w:fill="FFFFFF"/>
        </w:rPr>
        <w:t>her</w:t>
      </w:r>
      <w:r w:rsidR="003A73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 are few </w:t>
      </w:r>
      <w:r w:rsidR="00D6196A">
        <w:rPr>
          <w:rFonts w:ascii="Arial" w:hAnsi="Arial" w:cs="Arial"/>
          <w:color w:val="000000"/>
          <w:sz w:val="24"/>
          <w:szCs w:val="24"/>
          <w:shd w:val="clear" w:color="auto" w:fill="FFFFFF"/>
        </w:rPr>
        <w:t>things</w:t>
      </w:r>
      <w:r w:rsidR="003A73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8735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Microsoft may need </w:t>
      </w:r>
      <w:r w:rsidR="004301B7">
        <w:rPr>
          <w:rFonts w:ascii="Arial" w:hAnsi="Arial" w:cs="Arial"/>
          <w:color w:val="000000"/>
          <w:sz w:val="24"/>
          <w:szCs w:val="24"/>
          <w:shd w:val="clear" w:color="auto" w:fill="FFFFFF"/>
        </w:rPr>
        <w:t>considerations</w:t>
      </w:r>
      <w:r w:rsidR="00D619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D18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the ethical and sustainable </w:t>
      </w:r>
      <w:r w:rsidR="009B4BD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trading. As </w:t>
      </w:r>
      <w:r w:rsidR="00263B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</w:t>
      </w:r>
      <w:r w:rsidR="0092344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report in </w:t>
      </w:r>
      <w:r w:rsidR="009B4BD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part 2 </w:t>
      </w:r>
      <w:r w:rsidR="007E5D6C">
        <w:rPr>
          <w:rFonts w:ascii="Arial" w:hAnsi="Arial" w:cs="Arial"/>
          <w:color w:val="000000"/>
          <w:sz w:val="24"/>
          <w:szCs w:val="24"/>
          <w:shd w:val="clear" w:color="auto" w:fill="FFFFFF"/>
        </w:rPr>
        <w:t>mention about cyber security</w:t>
      </w:r>
      <w:r w:rsidR="0024618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E96A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although </w:t>
      </w:r>
      <w:r w:rsidR="003E1921">
        <w:rPr>
          <w:rFonts w:ascii="Arial" w:hAnsi="Arial" w:cs="Arial"/>
          <w:color w:val="000000"/>
          <w:sz w:val="24"/>
          <w:szCs w:val="24"/>
          <w:shd w:val="clear" w:color="auto" w:fill="FFFFFF"/>
        </w:rPr>
        <w:t>Mic</w:t>
      </w:r>
      <w:r w:rsidR="00C06576">
        <w:rPr>
          <w:rFonts w:ascii="Arial" w:hAnsi="Arial" w:cs="Arial"/>
          <w:color w:val="000000"/>
          <w:sz w:val="24"/>
          <w:szCs w:val="24"/>
          <w:shd w:val="clear" w:color="auto" w:fill="FFFFFF"/>
        </w:rPr>
        <w:t>rosoft</w:t>
      </w:r>
      <w:r w:rsidR="00410B8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have </w:t>
      </w:r>
      <w:r w:rsidR="00C06576">
        <w:rPr>
          <w:rFonts w:ascii="Arial" w:hAnsi="Arial" w:cs="Arial"/>
          <w:color w:val="000000"/>
          <w:sz w:val="24"/>
          <w:szCs w:val="24"/>
          <w:shd w:val="clear" w:color="auto" w:fill="FFFFFF"/>
        </w:rPr>
        <w:t>got well build security system</w:t>
      </w:r>
      <w:r w:rsidR="006A778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B14F6">
        <w:rPr>
          <w:rFonts w:ascii="Arial" w:hAnsi="Arial" w:cs="Arial"/>
          <w:color w:val="000000"/>
          <w:sz w:val="24"/>
          <w:szCs w:val="24"/>
          <w:shd w:val="clear" w:color="auto" w:fill="FFFFFF"/>
        </w:rPr>
        <w:t>still,</w:t>
      </w:r>
      <w:r w:rsidR="006A778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they may need to improve </w:t>
      </w:r>
      <w:r w:rsidR="0059794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security </w:t>
      </w:r>
      <w:r w:rsidR="005850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</w:t>
      </w:r>
      <w:r w:rsidR="0019224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competitive advantage. </w:t>
      </w:r>
      <w:r w:rsidR="00D96804">
        <w:rPr>
          <w:rFonts w:ascii="Arial" w:hAnsi="Arial" w:cs="Arial"/>
          <w:color w:val="000000"/>
          <w:sz w:val="24"/>
          <w:szCs w:val="24"/>
          <w:shd w:val="clear" w:color="auto" w:fill="FFFFFF"/>
        </w:rPr>
        <w:t>Because</w:t>
      </w:r>
      <w:r w:rsidR="0059794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 </w:t>
      </w:r>
      <w:r w:rsidR="00275C66">
        <w:rPr>
          <w:rFonts w:ascii="Arial" w:hAnsi="Arial" w:cs="Arial"/>
          <w:color w:val="000000"/>
          <w:sz w:val="24"/>
          <w:szCs w:val="24"/>
          <w:shd w:val="clear" w:color="auto" w:fill="FFFFFF"/>
        </w:rPr>
        <w:t>many organizations are</w:t>
      </w:r>
      <w:r w:rsidR="0059794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039C4">
        <w:rPr>
          <w:rFonts w:ascii="Arial" w:hAnsi="Arial" w:cs="Arial"/>
          <w:color w:val="000000"/>
          <w:sz w:val="24"/>
          <w:szCs w:val="24"/>
          <w:shd w:val="clear" w:color="auto" w:fill="FFFFFF"/>
        </w:rPr>
        <w:t>going on virtual</w:t>
      </w:r>
      <w:r w:rsidR="00524A6B">
        <w:rPr>
          <w:rFonts w:ascii="Arial" w:hAnsi="Arial" w:cs="Arial"/>
          <w:color w:val="000000"/>
          <w:sz w:val="24"/>
          <w:szCs w:val="24"/>
          <w:shd w:val="clear" w:color="auto" w:fill="FFFFFF"/>
        </w:rPr>
        <w:t>ization, so</w:t>
      </w:r>
      <w:r w:rsidR="004927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</w:t>
      </w:r>
      <w:r w:rsidR="00524A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malwares are </w:t>
      </w:r>
      <w:r w:rsidR="0036339A">
        <w:rPr>
          <w:rFonts w:ascii="Arial" w:hAnsi="Arial" w:cs="Arial"/>
          <w:color w:val="000000"/>
          <w:sz w:val="24"/>
          <w:szCs w:val="24"/>
          <w:shd w:val="clear" w:color="auto" w:fill="FFFFFF"/>
        </w:rPr>
        <w:t>getting more active</w:t>
      </w:r>
      <w:r w:rsidR="00724982">
        <w:rPr>
          <w:rFonts w:ascii="Arial" w:hAnsi="Arial" w:cs="Arial"/>
          <w:color w:val="000000"/>
          <w:sz w:val="24"/>
          <w:szCs w:val="24"/>
          <w:shd w:val="clear" w:color="auto" w:fill="FFFFFF"/>
        </w:rPr>
        <w:t>, for example</w:t>
      </w:r>
      <w:r w:rsidR="005F0D11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C02A2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recently</w:t>
      </w:r>
      <w:r w:rsidR="005F0D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F275B">
        <w:rPr>
          <w:rFonts w:ascii="Arial" w:hAnsi="Arial" w:cs="Arial"/>
          <w:color w:val="000000"/>
          <w:sz w:val="24"/>
          <w:szCs w:val="24"/>
          <w:shd w:val="clear" w:color="auto" w:fill="FFFFFF"/>
        </w:rPr>
        <w:t>Russian spi</w:t>
      </w:r>
      <w:r w:rsidR="00657FE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es target Covit-19 </w:t>
      </w:r>
      <w:r w:rsidR="00C970E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vaccine </w:t>
      </w:r>
      <w:r w:rsidR="00D30F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research </w:t>
      </w:r>
      <w:r w:rsidR="00D30FE7" w:rsidRPr="005232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(Fox and </w:t>
      </w:r>
      <w:proofErr w:type="spellStart"/>
      <w:r w:rsidR="00D30FE7" w:rsidRPr="00523205">
        <w:rPr>
          <w:rFonts w:ascii="Arial" w:hAnsi="Arial" w:cs="Arial"/>
          <w:color w:val="000000"/>
          <w:sz w:val="24"/>
          <w:szCs w:val="24"/>
          <w:shd w:val="clear" w:color="auto" w:fill="FFFFFF"/>
        </w:rPr>
        <w:t>Kelion</w:t>
      </w:r>
      <w:proofErr w:type="spellEnd"/>
      <w:r w:rsidR="00D30FE7" w:rsidRPr="00523205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2020)</w:t>
      </w:r>
      <w:r w:rsidR="00047E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0750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There are </w:t>
      </w:r>
      <w:r w:rsidR="007152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another one issues </w:t>
      </w:r>
      <w:r w:rsidR="00914AD8">
        <w:rPr>
          <w:rFonts w:ascii="Arial" w:hAnsi="Arial" w:cs="Arial"/>
          <w:color w:val="000000"/>
          <w:sz w:val="24"/>
          <w:szCs w:val="24"/>
          <w:shd w:val="clear" w:color="auto" w:fill="FFFFFF"/>
        </w:rPr>
        <w:t>about</w:t>
      </w:r>
      <w:r w:rsidR="00D7653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Micros</w:t>
      </w:r>
      <w:r w:rsidR="008B122E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="00D7653A">
        <w:rPr>
          <w:rFonts w:ascii="Arial" w:hAnsi="Arial" w:cs="Arial"/>
          <w:color w:val="000000"/>
          <w:sz w:val="24"/>
          <w:szCs w:val="24"/>
          <w:shd w:val="clear" w:color="auto" w:fill="FFFFFF"/>
        </w:rPr>
        <w:t>ft</w:t>
      </w:r>
      <w:r w:rsidR="00914A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cloud computing </w:t>
      </w:r>
      <w:r w:rsidR="008B122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</w:t>
      </w:r>
      <w:r w:rsidR="00DD5A91">
        <w:rPr>
          <w:rFonts w:ascii="Arial" w:hAnsi="Arial" w:cs="Arial"/>
          <w:color w:val="000000"/>
          <w:sz w:val="24"/>
          <w:szCs w:val="24"/>
          <w:shd w:val="clear" w:color="auto" w:fill="FFFFFF"/>
        </w:rPr>
        <w:t>unstable</w:t>
      </w:r>
      <w:r w:rsidR="008B122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r w:rsidR="00B938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frequently release too many update and </w:t>
      </w:r>
      <w:r w:rsidR="004917B6">
        <w:rPr>
          <w:rFonts w:ascii="Arial" w:hAnsi="Arial" w:cs="Arial"/>
          <w:color w:val="000000"/>
          <w:sz w:val="24"/>
          <w:szCs w:val="24"/>
          <w:shd w:val="clear" w:color="auto" w:fill="FFFFFF"/>
        </w:rPr>
        <w:t>products make confuses customer</w:t>
      </w:r>
      <w:r w:rsidR="00016A1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16A19" w:rsidRPr="00812DC0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016A19" w:rsidRPr="00812DC0">
        <w:rPr>
          <w:rFonts w:ascii="Arial" w:hAnsi="Arial" w:cs="Arial"/>
          <w:color w:val="000000"/>
          <w:sz w:val="24"/>
          <w:szCs w:val="24"/>
          <w:shd w:val="clear" w:color="auto" w:fill="FFFFFF"/>
        </w:rPr>
        <w:t>Erturk</w:t>
      </w:r>
      <w:proofErr w:type="spellEnd"/>
      <w:r w:rsidR="00016A19" w:rsidRPr="00812DC0">
        <w:rPr>
          <w:rFonts w:ascii="Arial" w:hAnsi="Arial" w:cs="Arial"/>
          <w:color w:val="000000"/>
          <w:sz w:val="24"/>
          <w:szCs w:val="24"/>
          <w:shd w:val="clear" w:color="auto" w:fill="FFFFFF"/>
        </w:rPr>
        <w:t>, and He, 2018)</w:t>
      </w:r>
      <w:r w:rsidR="00812DC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B938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1DF168B6" w14:textId="311900F5" w:rsidR="00832B01" w:rsidRPr="00B3736A" w:rsidRDefault="00F46A96" w:rsidP="00832B01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Apparently, </w:t>
      </w:r>
      <w:r w:rsidR="005566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Microsoft </w:t>
      </w:r>
      <w:r w:rsidR="007577D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should </w:t>
      </w:r>
      <w:r w:rsidR="00DE10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keep following </w:t>
      </w:r>
      <w:proofErr w:type="spellStart"/>
      <w:r w:rsidR="00DE10A5">
        <w:rPr>
          <w:rFonts w:ascii="Arial" w:hAnsi="Arial" w:cs="Arial"/>
          <w:color w:val="000000"/>
          <w:sz w:val="24"/>
          <w:szCs w:val="24"/>
          <w:shd w:val="clear" w:color="auto" w:fill="FFFFFF"/>
        </w:rPr>
        <w:t>Juran</w:t>
      </w:r>
      <w:proofErr w:type="spellEnd"/>
      <w:r w:rsidR="00DE10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="007245A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1989) trilogy model </w:t>
      </w:r>
      <w:r w:rsidR="0066455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planning their product </w:t>
      </w:r>
      <w:r w:rsidR="005771EC">
        <w:rPr>
          <w:rFonts w:ascii="Arial" w:hAnsi="Arial" w:cs="Arial"/>
          <w:color w:val="000000"/>
          <w:sz w:val="24"/>
          <w:szCs w:val="24"/>
          <w:shd w:val="clear" w:color="auto" w:fill="FFFFFF"/>
        </w:rPr>
        <w:t>according to market acceptation</w:t>
      </w:r>
      <w:r w:rsidR="009B41B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A373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quality control </w:t>
      </w:r>
      <w:r w:rsidR="009B41B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most importantly </w:t>
      </w:r>
      <w:r w:rsidR="00E1385B">
        <w:rPr>
          <w:rFonts w:ascii="Arial" w:hAnsi="Arial" w:cs="Arial"/>
          <w:color w:val="000000"/>
          <w:sz w:val="24"/>
          <w:szCs w:val="24"/>
          <w:shd w:val="clear" w:color="auto" w:fill="FFFFFF"/>
        </w:rPr>
        <w:t>monitoring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373B4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product</w:t>
      </w:r>
      <w:r w:rsidR="00223A85">
        <w:rPr>
          <w:rFonts w:ascii="Arial" w:hAnsi="Arial" w:cs="Arial"/>
          <w:color w:val="000000"/>
          <w:sz w:val="24"/>
          <w:szCs w:val="24"/>
          <w:shd w:val="clear" w:color="auto" w:fill="FFFFFF"/>
        </w:rPr>
        <w:t>, if there is chance of ma</w:t>
      </w:r>
      <w:r w:rsidR="00555BB3">
        <w:rPr>
          <w:rFonts w:ascii="Arial" w:hAnsi="Arial" w:cs="Arial"/>
          <w:color w:val="000000"/>
          <w:sz w:val="24"/>
          <w:szCs w:val="24"/>
          <w:shd w:val="clear" w:color="auto" w:fill="FFFFFF"/>
        </w:rPr>
        <w:t>lware</w:t>
      </w:r>
      <w:r w:rsidR="00A373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attac</w:t>
      </w:r>
      <w:r w:rsidR="00223A85">
        <w:rPr>
          <w:rFonts w:ascii="Arial" w:hAnsi="Arial" w:cs="Arial"/>
          <w:color w:val="000000"/>
          <w:sz w:val="24"/>
          <w:szCs w:val="24"/>
          <w:shd w:val="clear" w:color="auto" w:fill="FFFFFF"/>
        </w:rPr>
        <w:t>k</w:t>
      </w:r>
      <w:r w:rsidR="00555B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223A8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D5A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152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232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852A5" w:rsidRPr="0052320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24A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B14F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9680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B4BD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619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9138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17FD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 w:rsidR="004F302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4469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A17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6F690904" w14:textId="4482E8D8" w:rsidR="00102AF0" w:rsidRDefault="00303AF6" w:rsidP="009F7B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As mentioned, J</w:t>
      </w:r>
      <w:r w:rsidR="0035697F">
        <w:rPr>
          <w:rFonts w:ascii="Arial" w:hAnsi="Arial" w:cs="Arial"/>
          <w:color w:val="000000"/>
          <w:sz w:val="24"/>
          <w:szCs w:val="24"/>
          <w:shd w:val="clear" w:color="auto" w:fill="FFFFFF"/>
        </w:rPr>
        <w:t>D Weatherspoon is successful</w:t>
      </w:r>
      <w:r w:rsidR="00B6472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British </w:t>
      </w:r>
      <w:r w:rsidR="0027061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pub chain because of their </w:t>
      </w:r>
      <w:r w:rsidR="00537211">
        <w:rPr>
          <w:rFonts w:ascii="Arial" w:hAnsi="Arial" w:cs="Arial"/>
          <w:color w:val="000000"/>
          <w:sz w:val="24"/>
          <w:szCs w:val="24"/>
          <w:shd w:val="clear" w:color="auto" w:fill="FFFFFF"/>
        </w:rPr>
        <w:t>tradi</w:t>
      </w:r>
      <w:r w:rsidR="008A3A9C">
        <w:rPr>
          <w:rFonts w:ascii="Arial" w:hAnsi="Arial" w:cs="Arial"/>
          <w:color w:val="000000"/>
          <w:sz w:val="24"/>
          <w:szCs w:val="24"/>
          <w:shd w:val="clear" w:color="auto" w:fill="FFFFFF"/>
        </w:rPr>
        <w:t>ti</w:t>
      </w:r>
      <w:r w:rsidR="00537211">
        <w:rPr>
          <w:rFonts w:ascii="Arial" w:hAnsi="Arial" w:cs="Arial"/>
          <w:color w:val="000000"/>
          <w:sz w:val="24"/>
          <w:szCs w:val="24"/>
          <w:shd w:val="clear" w:color="auto" w:fill="FFFFFF"/>
        </w:rPr>
        <w:t>ons</w:t>
      </w:r>
      <w:r w:rsidR="00842B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locality</w:t>
      </w:r>
      <w:r w:rsidR="008B180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which bring customer desire</w:t>
      </w:r>
      <w:r w:rsidR="00F431F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and top of that </w:t>
      </w:r>
      <w:r w:rsidR="0081135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offering the glittering </w:t>
      </w:r>
      <w:r w:rsidR="005D26FD">
        <w:rPr>
          <w:rFonts w:ascii="Arial" w:hAnsi="Arial" w:cs="Arial"/>
          <w:color w:val="000000"/>
          <w:sz w:val="24"/>
          <w:szCs w:val="24"/>
          <w:shd w:val="clear" w:color="auto" w:fill="FFFFFF"/>
        </w:rPr>
        <w:t>ran</w:t>
      </w:r>
      <w:r w:rsidR="00942106">
        <w:rPr>
          <w:rFonts w:ascii="Arial" w:hAnsi="Arial" w:cs="Arial"/>
          <w:color w:val="000000"/>
          <w:sz w:val="24"/>
          <w:szCs w:val="24"/>
          <w:shd w:val="clear" w:color="auto" w:fill="FFFFFF"/>
        </w:rPr>
        <w:t>ge of products with competi</w:t>
      </w:r>
      <w:r w:rsidR="00EF1DD0">
        <w:rPr>
          <w:rFonts w:ascii="Arial" w:hAnsi="Arial" w:cs="Arial"/>
          <w:color w:val="000000"/>
          <w:sz w:val="24"/>
          <w:szCs w:val="24"/>
          <w:shd w:val="clear" w:color="auto" w:fill="FFFFFF"/>
        </w:rPr>
        <w:t>tive price</w:t>
      </w:r>
      <w:r w:rsidR="00B9770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535F9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r w:rsidR="00B849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E43E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made company </w:t>
      </w:r>
      <w:r w:rsidR="00C046E3">
        <w:rPr>
          <w:rFonts w:ascii="Arial" w:hAnsi="Arial" w:cs="Arial"/>
          <w:color w:val="000000"/>
          <w:sz w:val="24"/>
          <w:szCs w:val="24"/>
          <w:shd w:val="clear" w:color="auto" w:fill="FFFFFF"/>
        </w:rPr>
        <w:t>modern global consumer capitalism</w:t>
      </w:r>
      <w:r w:rsidR="00265C3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65C36" w:rsidRPr="00C621FE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265C36" w:rsidRPr="00C621FE">
        <w:rPr>
          <w:rFonts w:ascii="Arial" w:hAnsi="Arial" w:cs="Arial"/>
          <w:color w:val="000000"/>
          <w:sz w:val="24"/>
          <w:szCs w:val="24"/>
          <w:shd w:val="clear" w:color="auto" w:fill="FFFFFF"/>
        </w:rPr>
        <w:t>Hailwood</w:t>
      </w:r>
      <w:proofErr w:type="spellEnd"/>
      <w:r w:rsidR="00265C36" w:rsidRPr="00C621F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Toner, 2015).</w:t>
      </w:r>
      <w:r w:rsidR="0081135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C0DD9">
        <w:rPr>
          <w:rFonts w:ascii="Arial" w:hAnsi="Arial" w:cs="Arial"/>
          <w:color w:val="000000"/>
          <w:sz w:val="24"/>
          <w:szCs w:val="24"/>
          <w:shd w:val="clear" w:color="auto" w:fill="FFFFFF"/>
        </w:rPr>
        <w:t>For</w:t>
      </w:r>
      <w:r w:rsidR="00FA5F5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ethical and sustainable </w:t>
      </w:r>
      <w:r w:rsidR="00B72534">
        <w:rPr>
          <w:rFonts w:ascii="Arial" w:hAnsi="Arial" w:cs="Arial"/>
          <w:color w:val="000000"/>
          <w:sz w:val="24"/>
          <w:szCs w:val="24"/>
          <w:shd w:val="clear" w:color="auto" w:fill="FFFFFF"/>
        </w:rPr>
        <w:t>trading policy</w:t>
      </w:r>
      <w:r w:rsidR="000C0DD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93E7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JD Weatherspoon has </w:t>
      </w:r>
      <w:r w:rsidR="00853E97">
        <w:rPr>
          <w:rFonts w:ascii="Arial" w:hAnsi="Arial" w:cs="Arial"/>
          <w:color w:val="000000"/>
          <w:sz w:val="24"/>
          <w:szCs w:val="24"/>
          <w:shd w:val="clear" w:color="auto" w:fill="FFFFFF"/>
        </w:rPr>
        <w:t>got f</w:t>
      </w:r>
      <w:r w:rsidR="009F68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antastic policies as explain in </w:t>
      </w:r>
      <w:r w:rsidR="00F8736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section 2, still </w:t>
      </w:r>
      <w:r w:rsidR="00D341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they </w:t>
      </w:r>
      <w:r w:rsidR="00857E3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may </w:t>
      </w:r>
      <w:r w:rsidR="00D341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need </w:t>
      </w:r>
      <w:r w:rsidR="00857E32">
        <w:rPr>
          <w:rFonts w:ascii="Arial" w:hAnsi="Arial" w:cs="Arial"/>
          <w:color w:val="000000"/>
          <w:sz w:val="24"/>
          <w:szCs w:val="24"/>
          <w:shd w:val="clear" w:color="auto" w:fill="FFFFFF"/>
        </w:rPr>
        <w:t>some</w:t>
      </w:r>
      <w:r w:rsidR="00D341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improve</w:t>
      </w:r>
      <w:r w:rsidR="00857E3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ment </w:t>
      </w:r>
      <w:r w:rsidR="00D341C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</w:t>
      </w:r>
      <w:r w:rsidR="00C83A81">
        <w:rPr>
          <w:rFonts w:ascii="Arial" w:hAnsi="Arial" w:cs="Arial"/>
          <w:color w:val="000000"/>
          <w:sz w:val="24"/>
          <w:szCs w:val="24"/>
          <w:shd w:val="clear" w:color="auto" w:fill="FFFFFF"/>
        </w:rPr>
        <w:t>some section</w:t>
      </w:r>
      <w:r w:rsidR="00425094">
        <w:rPr>
          <w:rFonts w:ascii="Arial" w:hAnsi="Arial" w:cs="Arial"/>
          <w:color w:val="000000"/>
          <w:sz w:val="24"/>
          <w:szCs w:val="24"/>
          <w:shd w:val="clear" w:color="auto" w:fill="FFFFFF"/>
        </w:rPr>
        <w:t>, f</w:t>
      </w:r>
      <w:r w:rsidR="00C83A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or </w:t>
      </w:r>
      <w:r w:rsidR="004250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example </w:t>
      </w:r>
      <w:r w:rsidR="00B51792">
        <w:rPr>
          <w:rFonts w:ascii="Arial" w:hAnsi="Arial" w:cs="Arial"/>
          <w:color w:val="000000"/>
          <w:sz w:val="24"/>
          <w:szCs w:val="24"/>
          <w:shd w:val="clear" w:color="auto" w:fill="FFFFFF"/>
        </w:rPr>
        <w:t>in service quality.</w:t>
      </w:r>
      <w:r w:rsidR="008D4D3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177AE">
        <w:rPr>
          <w:rFonts w:ascii="Arial" w:hAnsi="Arial" w:cs="Arial"/>
          <w:color w:val="000000"/>
          <w:sz w:val="24"/>
          <w:szCs w:val="24"/>
          <w:shd w:val="clear" w:color="auto" w:fill="FFFFFF"/>
        </w:rPr>
        <w:t>J</w:t>
      </w:r>
      <w:r w:rsidR="001532A1">
        <w:rPr>
          <w:rFonts w:ascii="Arial" w:hAnsi="Arial" w:cs="Arial"/>
          <w:color w:val="000000"/>
          <w:sz w:val="24"/>
          <w:szCs w:val="24"/>
          <w:shd w:val="clear" w:color="auto" w:fill="FFFFFF"/>
        </w:rPr>
        <w:t>D Weatherspoon</w:t>
      </w:r>
      <w:r w:rsidR="00CF2E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’s has </w:t>
      </w:r>
      <w:r w:rsidR="00DA0604">
        <w:rPr>
          <w:rFonts w:ascii="Arial" w:hAnsi="Arial" w:cs="Arial"/>
          <w:color w:val="000000"/>
          <w:sz w:val="24"/>
          <w:szCs w:val="24"/>
          <w:shd w:val="clear" w:color="auto" w:fill="FFFFFF"/>
        </w:rPr>
        <w:t>st</w:t>
      </w:r>
      <w:r w:rsidR="00233C87">
        <w:rPr>
          <w:rFonts w:ascii="Arial" w:hAnsi="Arial" w:cs="Arial"/>
          <w:color w:val="000000"/>
          <w:sz w:val="24"/>
          <w:szCs w:val="24"/>
          <w:shd w:val="clear" w:color="auto" w:fill="FFFFFF"/>
        </w:rPr>
        <w:t>r</w:t>
      </w:r>
      <w:r w:rsidR="00DA0604">
        <w:rPr>
          <w:rFonts w:ascii="Arial" w:hAnsi="Arial" w:cs="Arial"/>
          <w:color w:val="000000"/>
          <w:sz w:val="24"/>
          <w:szCs w:val="24"/>
          <w:shd w:val="clear" w:color="auto" w:fill="FFFFFF"/>
        </w:rPr>
        <w:t>ic</w:t>
      </w:r>
      <w:r w:rsidR="0023230C"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="00233C8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policy</w:t>
      </w:r>
      <w:r w:rsidR="0085115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</w:t>
      </w:r>
      <w:r w:rsidR="0023230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40C11">
        <w:rPr>
          <w:rFonts w:ascii="Arial" w:hAnsi="Arial" w:cs="Arial"/>
          <w:sz w:val="24"/>
          <w:szCs w:val="24"/>
        </w:rPr>
        <w:t>c</w:t>
      </w:r>
      <w:r w:rsidR="005C2200" w:rsidRPr="00BA1CAE">
        <w:rPr>
          <w:rFonts w:ascii="Arial" w:hAnsi="Arial" w:cs="Arial"/>
          <w:sz w:val="24"/>
          <w:szCs w:val="24"/>
        </w:rPr>
        <w:t>ustomer expectation</w:t>
      </w:r>
      <w:r w:rsidR="00BA1CAE">
        <w:rPr>
          <w:rFonts w:ascii="Arial" w:hAnsi="Arial" w:cs="Arial"/>
          <w:sz w:val="24"/>
          <w:szCs w:val="24"/>
        </w:rPr>
        <w:t xml:space="preserve"> (see figure 3), </w:t>
      </w:r>
      <w:r w:rsidR="00C1288B">
        <w:rPr>
          <w:rFonts w:ascii="Arial" w:hAnsi="Arial" w:cs="Arial"/>
          <w:sz w:val="24"/>
          <w:szCs w:val="24"/>
        </w:rPr>
        <w:t xml:space="preserve">such as food must be </w:t>
      </w:r>
      <w:r w:rsidR="008B326D">
        <w:rPr>
          <w:rFonts w:ascii="Arial" w:hAnsi="Arial" w:cs="Arial"/>
          <w:sz w:val="24"/>
          <w:szCs w:val="24"/>
        </w:rPr>
        <w:t>serving</w:t>
      </w:r>
      <w:r w:rsidR="004F2896">
        <w:rPr>
          <w:rFonts w:ascii="Arial" w:hAnsi="Arial" w:cs="Arial"/>
          <w:sz w:val="24"/>
          <w:szCs w:val="24"/>
        </w:rPr>
        <w:t xml:space="preserve"> </w:t>
      </w:r>
      <w:r w:rsidR="00365256">
        <w:rPr>
          <w:rFonts w:ascii="Arial" w:hAnsi="Arial" w:cs="Arial"/>
          <w:sz w:val="24"/>
          <w:szCs w:val="24"/>
        </w:rPr>
        <w:t>within time limit</w:t>
      </w:r>
      <w:r w:rsidR="00C35A1A">
        <w:rPr>
          <w:rFonts w:ascii="Arial" w:hAnsi="Arial" w:cs="Arial"/>
          <w:sz w:val="24"/>
          <w:szCs w:val="24"/>
        </w:rPr>
        <w:t xml:space="preserve"> and </w:t>
      </w:r>
      <w:r w:rsidR="008B326D">
        <w:rPr>
          <w:rFonts w:ascii="Arial" w:hAnsi="Arial" w:cs="Arial"/>
          <w:sz w:val="24"/>
          <w:szCs w:val="24"/>
        </w:rPr>
        <w:t>obviously,</w:t>
      </w:r>
      <w:r w:rsidR="0024796B">
        <w:rPr>
          <w:rFonts w:ascii="Arial" w:hAnsi="Arial" w:cs="Arial"/>
          <w:sz w:val="24"/>
          <w:szCs w:val="24"/>
        </w:rPr>
        <w:t xml:space="preserve"> they have got better price </w:t>
      </w:r>
      <w:r w:rsidR="00CB67E1">
        <w:rPr>
          <w:rFonts w:ascii="Arial" w:hAnsi="Arial" w:cs="Arial"/>
          <w:sz w:val="24"/>
          <w:szCs w:val="24"/>
        </w:rPr>
        <w:t xml:space="preserve">because of their bulk buying </w:t>
      </w:r>
      <w:r w:rsidR="002A2BB1">
        <w:rPr>
          <w:rFonts w:ascii="Arial" w:hAnsi="Arial" w:cs="Arial"/>
          <w:sz w:val="24"/>
          <w:szCs w:val="24"/>
        </w:rPr>
        <w:t xml:space="preserve">policy and supply chain. </w:t>
      </w:r>
      <w:r w:rsidR="005A15B2">
        <w:rPr>
          <w:rFonts w:ascii="Arial" w:hAnsi="Arial" w:cs="Arial"/>
          <w:sz w:val="24"/>
          <w:szCs w:val="24"/>
        </w:rPr>
        <w:t>However,</w:t>
      </w:r>
      <w:r w:rsidR="008B326D">
        <w:rPr>
          <w:rFonts w:ascii="Arial" w:hAnsi="Arial" w:cs="Arial"/>
          <w:sz w:val="24"/>
          <w:szCs w:val="24"/>
        </w:rPr>
        <w:t xml:space="preserve"> </w:t>
      </w:r>
      <w:r w:rsidR="00A07CAE">
        <w:rPr>
          <w:rFonts w:ascii="Arial" w:hAnsi="Arial" w:cs="Arial"/>
          <w:sz w:val="24"/>
          <w:szCs w:val="24"/>
        </w:rPr>
        <w:t xml:space="preserve">in busy </w:t>
      </w:r>
      <w:r w:rsidR="007A2234">
        <w:rPr>
          <w:rFonts w:ascii="Arial" w:hAnsi="Arial" w:cs="Arial"/>
          <w:sz w:val="24"/>
          <w:szCs w:val="24"/>
        </w:rPr>
        <w:t>period</w:t>
      </w:r>
      <w:r w:rsidR="00A81015">
        <w:rPr>
          <w:rFonts w:ascii="Arial" w:hAnsi="Arial" w:cs="Arial"/>
          <w:sz w:val="24"/>
          <w:szCs w:val="24"/>
        </w:rPr>
        <w:t xml:space="preserve"> it is hard to maintain </w:t>
      </w:r>
      <w:r w:rsidR="004B2CC8">
        <w:rPr>
          <w:rFonts w:ascii="Arial" w:hAnsi="Arial" w:cs="Arial"/>
          <w:sz w:val="24"/>
          <w:szCs w:val="24"/>
        </w:rPr>
        <w:t xml:space="preserve">both in kitchen and floor </w:t>
      </w:r>
      <w:r w:rsidR="006F6C5C">
        <w:rPr>
          <w:rFonts w:ascii="Arial" w:hAnsi="Arial" w:cs="Arial"/>
          <w:sz w:val="24"/>
          <w:szCs w:val="24"/>
        </w:rPr>
        <w:t>to pre</w:t>
      </w:r>
      <w:r w:rsidR="005B55CB">
        <w:rPr>
          <w:rFonts w:ascii="Arial" w:hAnsi="Arial" w:cs="Arial"/>
          <w:sz w:val="24"/>
          <w:szCs w:val="24"/>
        </w:rPr>
        <w:t xml:space="preserve">pare, cook and server in </w:t>
      </w:r>
      <w:r w:rsidR="00D06681">
        <w:rPr>
          <w:rFonts w:ascii="Arial" w:hAnsi="Arial" w:cs="Arial"/>
          <w:sz w:val="24"/>
          <w:szCs w:val="24"/>
        </w:rPr>
        <w:t xml:space="preserve">time limit, </w:t>
      </w:r>
      <w:r w:rsidR="00643374">
        <w:rPr>
          <w:rFonts w:ascii="Arial" w:hAnsi="Arial" w:cs="Arial"/>
          <w:sz w:val="24"/>
          <w:szCs w:val="24"/>
        </w:rPr>
        <w:t xml:space="preserve">while </w:t>
      </w:r>
      <w:r w:rsidR="00E0490E">
        <w:rPr>
          <w:rFonts w:ascii="Arial" w:hAnsi="Arial" w:cs="Arial"/>
          <w:sz w:val="24"/>
          <w:szCs w:val="24"/>
        </w:rPr>
        <w:t>pub provide</w:t>
      </w:r>
      <w:r w:rsidR="00763C5D">
        <w:rPr>
          <w:rFonts w:ascii="Arial" w:hAnsi="Arial" w:cs="Arial"/>
          <w:sz w:val="24"/>
          <w:szCs w:val="24"/>
        </w:rPr>
        <w:t xml:space="preserve"> less stuff </w:t>
      </w:r>
      <w:r w:rsidR="00E0490E">
        <w:rPr>
          <w:rFonts w:ascii="Arial" w:hAnsi="Arial" w:cs="Arial"/>
          <w:sz w:val="24"/>
          <w:szCs w:val="24"/>
        </w:rPr>
        <w:t>for</w:t>
      </w:r>
      <w:r w:rsidR="00DA674F">
        <w:rPr>
          <w:rFonts w:ascii="Arial" w:hAnsi="Arial" w:cs="Arial"/>
          <w:sz w:val="24"/>
          <w:szCs w:val="24"/>
        </w:rPr>
        <w:t xml:space="preserve"> cutting cost</w:t>
      </w:r>
      <w:r w:rsidR="0085115A">
        <w:rPr>
          <w:rFonts w:ascii="Arial" w:hAnsi="Arial" w:cs="Arial"/>
          <w:sz w:val="24"/>
          <w:szCs w:val="24"/>
        </w:rPr>
        <w:t xml:space="preserve">. </w:t>
      </w:r>
      <w:r w:rsidR="000E553A">
        <w:rPr>
          <w:rFonts w:ascii="Arial" w:hAnsi="Arial" w:cs="Arial"/>
          <w:sz w:val="24"/>
          <w:szCs w:val="24"/>
        </w:rPr>
        <w:t xml:space="preserve">This brings the customer complain </w:t>
      </w:r>
      <w:r w:rsidR="0009582C">
        <w:rPr>
          <w:rFonts w:ascii="Arial" w:hAnsi="Arial" w:cs="Arial"/>
          <w:sz w:val="24"/>
          <w:szCs w:val="24"/>
        </w:rPr>
        <w:t>about food</w:t>
      </w:r>
      <w:r w:rsidR="00F5545C">
        <w:rPr>
          <w:rFonts w:ascii="Arial" w:hAnsi="Arial" w:cs="Arial"/>
          <w:sz w:val="24"/>
          <w:szCs w:val="24"/>
        </w:rPr>
        <w:t>s</w:t>
      </w:r>
      <w:r w:rsidR="0009582C">
        <w:rPr>
          <w:rFonts w:ascii="Arial" w:hAnsi="Arial" w:cs="Arial"/>
          <w:sz w:val="24"/>
          <w:szCs w:val="24"/>
        </w:rPr>
        <w:t xml:space="preserve"> and clean</w:t>
      </w:r>
      <w:r w:rsidR="00F5545C">
        <w:rPr>
          <w:rFonts w:ascii="Arial" w:hAnsi="Arial" w:cs="Arial"/>
          <w:sz w:val="24"/>
          <w:szCs w:val="24"/>
        </w:rPr>
        <w:t>ing floor</w:t>
      </w:r>
      <w:r w:rsidR="009E53FF">
        <w:rPr>
          <w:rFonts w:ascii="Arial" w:hAnsi="Arial" w:cs="Arial"/>
          <w:sz w:val="24"/>
          <w:szCs w:val="24"/>
        </w:rPr>
        <w:t xml:space="preserve"> which is </w:t>
      </w:r>
      <w:r w:rsidR="00032B5B">
        <w:rPr>
          <w:rFonts w:ascii="Arial" w:hAnsi="Arial" w:cs="Arial"/>
          <w:sz w:val="24"/>
          <w:szCs w:val="24"/>
        </w:rPr>
        <w:t>indicate Deming</w:t>
      </w:r>
      <w:r w:rsidR="00437E09">
        <w:rPr>
          <w:rFonts w:ascii="Arial" w:hAnsi="Arial" w:cs="Arial"/>
          <w:sz w:val="24"/>
          <w:szCs w:val="24"/>
        </w:rPr>
        <w:t>’s</w:t>
      </w:r>
      <w:r w:rsidR="00784943">
        <w:rPr>
          <w:rFonts w:ascii="Arial" w:hAnsi="Arial" w:cs="Arial"/>
          <w:sz w:val="24"/>
          <w:szCs w:val="24"/>
        </w:rPr>
        <w:t xml:space="preserve"> (1982) deadly </w:t>
      </w:r>
      <w:r w:rsidR="00457467">
        <w:rPr>
          <w:rFonts w:ascii="Arial" w:hAnsi="Arial" w:cs="Arial"/>
          <w:sz w:val="24"/>
          <w:szCs w:val="24"/>
        </w:rPr>
        <w:t>disease no 1</w:t>
      </w:r>
      <w:r w:rsidR="005E7BED">
        <w:rPr>
          <w:rFonts w:ascii="Arial" w:hAnsi="Arial" w:cs="Arial"/>
          <w:sz w:val="24"/>
          <w:szCs w:val="24"/>
        </w:rPr>
        <w:t>,2 and 3</w:t>
      </w:r>
      <w:r w:rsidR="00843A9F">
        <w:rPr>
          <w:rFonts w:ascii="Arial" w:hAnsi="Arial" w:cs="Arial"/>
          <w:sz w:val="24"/>
          <w:szCs w:val="24"/>
        </w:rPr>
        <w:t xml:space="preserve"> (see appendix C)</w:t>
      </w:r>
      <w:r w:rsidR="00102AF0">
        <w:rPr>
          <w:rFonts w:ascii="Arial" w:hAnsi="Arial" w:cs="Arial"/>
          <w:sz w:val="24"/>
          <w:szCs w:val="24"/>
        </w:rPr>
        <w:t xml:space="preserve">. </w:t>
      </w:r>
      <w:r w:rsidR="00457467">
        <w:rPr>
          <w:rFonts w:ascii="Arial" w:hAnsi="Arial" w:cs="Arial"/>
          <w:sz w:val="24"/>
          <w:szCs w:val="24"/>
        </w:rPr>
        <w:t xml:space="preserve"> </w:t>
      </w:r>
    </w:p>
    <w:p w14:paraId="14832D8E" w14:textId="38C1FE99" w:rsidR="00B55A39" w:rsidRDefault="00FE40B9" w:rsidP="009F7B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JD Weatherspoon </w:t>
      </w:r>
      <w:r w:rsidR="00745A79">
        <w:rPr>
          <w:rFonts w:ascii="Arial" w:hAnsi="Arial" w:cs="Arial"/>
          <w:sz w:val="24"/>
          <w:szCs w:val="24"/>
        </w:rPr>
        <w:t xml:space="preserve">could follow </w:t>
      </w:r>
      <w:r w:rsidR="00BE4202">
        <w:rPr>
          <w:rFonts w:ascii="Arial" w:hAnsi="Arial" w:cs="Arial"/>
          <w:sz w:val="24"/>
          <w:szCs w:val="24"/>
        </w:rPr>
        <w:t xml:space="preserve">Deming’s 14 points </w:t>
      </w:r>
      <w:r w:rsidR="00EC66C7">
        <w:rPr>
          <w:rFonts w:ascii="Arial" w:hAnsi="Arial" w:cs="Arial"/>
          <w:sz w:val="24"/>
          <w:szCs w:val="24"/>
        </w:rPr>
        <w:t>for quality</w:t>
      </w:r>
      <w:r w:rsidR="00952591">
        <w:rPr>
          <w:rFonts w:ascii="Arial" w:hAnsi="Arial" w:cs="Arial"/>
          <w:sz w:val="24"/>
          <w:szCs w:val="24"/>
        </w:rPr>
        <w:t>, so that it</w:t>
      </w:r>
      <w:r w:rsidR="001F6389">
        <w:rPr>
          <w:rFonts w:ascii="Arial" w:hAnsi="Arial" w:cs="Arial"/>
          <w:sz w:val="24"/>
          <w:szCs w:val="24"/>
        </w:rPr>
        <w:t xml:space="preserve"> will</w:t>
      </w:r>
      <w:r w:rsidR="00E5457B">
        <w:rPr>
          <w:rFonts w:ascii="Arial" w:hAnsi="Arial" w:cs="Arial"/>
          <w:sz w:val="24"/>
          <w:szCs w:val="24"/>
        </w:rPr>
        <w:t xml:space="preserve"> be</w:t>
      </w:r>
      <w:r w:rsidR="001F6389">
        <w:rPr>
          <w:rFonts w:ascii="Arial" w:hAnsi="Arial" w:cs="Arial"/>
          <w:sz w:val="24"/>
          <w:szCs w:val="24"/>
        </w:rPr>
        <w:t xml:space="preserve"> solved the problem of all ethical and sustainable </w:t>
      </w:r>
      <w:r w:rsidR="00E5457B">
        <w:rPr>
          <w:rFonts w:ascii="Arial" w:hAnsi="Arial" w:cs="Arial"/>
          <w:sz w:val="24"/>
          <w:szCs w:val="24"/>
        </w:rPr>
        <w:t xml:space="preserve">issues. For example, </w:t>
      </w:r>
      <w:r w:rsidR="00333C5D">
        <w:rPr>
          <w:rFonts w:ascii="Arial" w:hAnsi="Arial" w:cs="Arial"/>
          <w:sz w:val="24"/>
          <w:szCs w:val="24"/>
        </w:rPr>
        <w:t xml:space="preserve">drive out </w:t>
      </w:r>
      <w:r w:rsidR="003C1033">
        <w:rPr>
          <w:rFonts w:ascii="Arial" w:hAnsi="Arial" w:cs="Arial"/>
          <w:sz w:val="24"/>
          <w:szCs w:val="24"/>
        </w:rPr>
        <w:t xml:space="preserve">of </w:t>
      </w:r>
      <w:r w:rsidR="00333C5D">
        <w:rPr>
          <w:rFonts w:ascii="Arial" w:hAnsi="Arial" w:cs="Arial"/>
          <w:sz w:val="24"/>
          <w:szCs w:val="24"/>
        </w:rPr>
        <w:t>fear and pressure</w:t>
      </w:r>
      <w:r w:rsidR="0067340D">
        <w:rPr>
          <w:rFonts w:ascii="Arial" w:hAnsi="Arial" w:cs="Arial"/>
          <w:sz w:val="24"/>
          <w:szCs w:val="24"/>
        </w:rPr>
        <w:t xml:space="preserve"> from stuff </w:t>
      </w:r>
      <w:r w:rsidR="00DC1616">
        <w:rPr>
          <w:rFonts w:ascii="Arial" w:hAnsi="Arial" w:cs="Arial"/>
          <w:sz w:val="24"/>
          <w:szCs w:val="24"/>
        </w:rPr>
        <w:t>bring better service and quality</w:t>
      </w:r>
      <w:r w:rsidR="00425157">
        <w:rPr>
          <w:rFonts w:ascii="Arial" w:hAnsi="Arial" w:cs="Arial"/>
          <w:sz w:val="24"/>
          <w:szCs w:val="24"/>
        </w:rPr>
        <w:t>.</w:t>
      </w:r>
      <w:r w:rsidR="001A36AE">
        <w:rPr>
          <w:rFonts w:ascii="Arial" w:hAnsi="Arial" w:cs="Arial"/>
          <w:sz w:val="24"/>
          <w:szCs w:val="24"/>
        </w:rPr>
        <w:t xml:space="preserve"> In </w:t>
      </w:r>
      <w:r w:rsidR="00441451">
        <w:rPr>
          <w:rFonts w:ascii="Arial" w:hAnsi="Arial" w:cs="Arial"/>
          <w:sz w:val="24"/>
          <w:szCs w:val="24"/>
        </w:rPr>
        <w:t>brief if kitchen s</w:t>
      </w:r>
      <w:r w:rsidR="009E35E6">
        <w:rPr>
          <w:rFonts w:ascii="Arial" w:hAnsi="Arial" w:cs="Arial"/>
          <w:sz w:val="24"/>
          <w:szCs w:val="24"/>
        </w:rPr>
        <w:t xml:space="preserve">taff have more </w:t>
      </w:r>
      <w:r w:rsidR="00A807EE">
        <w:rPr>
          <w:rFonts w:ascii="Arial" w:hAnsi="Arial" w:cs="Arial"/>
          <w:sz w:val="24"/>
          <w:szCs w:val="24"/>
        </w:rPr>
        <w:t>time,</w:t>
      </w:r>
      <w:r w:rsidR="009E35E6">
        <w:rPr>
          <w:rFonts w:ascii="Arial" w:hAnsi="Arial" w:cs="Arial"/>
          <w:sz w:val="24"/>
          <w:szCs w:val="24"/>
        </w:rPr>
        <w:t xml:space="preserve"> they could </w:t>
      </w:r>
      <w:r w:rsidR="00A807EE">
        <w:rPr>
          <w:rFonts w:ascii="Arial" w:hAnsi="Arial" w:cs="Arial"/>
          <w:sz w:val="24"/>
          <w:szCs w:val="24"/>
        </w:rPr>
        <w:t>concentrate on qu</w:t>
      </w:r>
      <w:r w:rsidR="00F15998">
        <w:rPr>
          <w:rFonts w:ascii="Arial" w:hAnsi="Arial" w:cs="Arial"/>
          <w:sz w:val="24"/>
          <w:szCs w:val="24"/>
        </w:rPr>
        <w:t xml:space="preserve">ality rather than </w:t>
      </w:r>
      <w:r w:rsidR="002B2235">
        <w:rPr>
          <w:rFonts w:ascii="Arial" w:hAnsi="Arial" w:cs="Arial"/>
          <w:sz w:val="24"/>
          <w:szCs w:val="24"/>
        </w:rPr>
        <w:t xml:space="preserve">rushing on services. </w:t>
      </w:r>
      <w:r w:rsidR="002A05A2">
        <w:rPr>
          <w:rFonts w:ascii="Arial" w:hAnsi="Arial" w:cs="Arial"/>
          <w:sz w:val="24"/>
          <w:szCs w:val="24"/>
        </w:rPr>
        <w:t>On the other sid</w:t>
      </w:r>
      <w:r w:rsidR="006E45BB">
        <w:rPr>
          <w:rFonts w:ascii="Arial" w:hAnsi="Arial" w:cs="Arial"/>
          <w:sz w:val="24"/>
          <w:szCs w:val="24"/>
        </w:rPr>
        <w:t xml:space="preserve">e, they could provide </w:t>
      </w:r>
      <w:r w:rsidR="00DE37E0">
        <w:rPr>
          <w:rFonts w:ascii="Arial" w:hAnsi="Arial" w:cs="Arial"/>
          <w:sz w:val="24"/>
          <w:szCs w:val="24"/>
        </w:rPr>
        <w:t xml:space="preserve">extra </w:t>
      </w:r>
      <w:r w:rsidR="00655C09">
        <w:rPr>
          <w:rFonts w:ascii="Arial" w:hAnsi="Arial" w:cs="Arial"/>
          <w:sz w:val="24"/>
          <w:szCs w:val="24"/>
        </w:rPr>
        <w:t xml:space="preserve">care on service floor </w:t>
      </w:r>
      <w:r w:rsidR="00221617">
        <w:rPr>
          <w:rFonts w:ascii="Arial" w:hAnsi="Arial" w:cs="Arial"/>
          <w:sz w:val="24"/>
          <w:szCs w:val="24"/>
        </w:rPr>
        <w:t xml:space="preserve">like clean continually </w:t>
      </w:r>
      <w:r w:rsidR="00CF4384">
        <w:rPr>
          <w:rFonts w:ascii="Arial" w:hAnsi="Arial" w:cs="Arial"/>
          <w:sz w:val="24"/>
          <w:szCs w:val="24"/>
        </w:rPr>
        <w:t xml:space="preserve">which mean they value customer </w:t>
      </w:r>
      <w:r w:rsidR="00E310BF">
        <w:rPr>
          <w:rFonts w:ascii="Arial" w:hAnsi="Arial" w:cs="Arial"/>
          <w:sz w:val="24"/>
          <w:szCs w:val="24"/>
        </w:rPr>
        <w:t>and p</w:t>
      </w:r>
      <w:r w:rsidR="00EC044C">
        <w:rPr>
          <w:rFonts w:ascii="Arial" w:hAnsi="Arial" w:cs="Arial"/>
          <w:sz w:val="24"/>
          <w:szCs w:val="24"/>
        </w:rPr>
        <w:t xml:space="preserve">resenting ethical and sustainable </w:t>
      </w:r>
      <w:r w:rsidR="00B55A39">
        <w:rPr>
          <w:rFonts w:ascii="Arial" w:hAnsi="Arial" w:cs="Arial"/>
          <w:sz w:val="24"/>
          <w:szCs w:val="24"/>
        </w:rPr>
        <w:t xml:space="preserve">relationship toward customer. </w:t>
      </w:r>
    </w:p>
    <w:p w14:paraId="1453A702" w14:textId="1E8C8A7B" w:rsidR="008453E6" w:rsidRDefault="00DE1787" w:rsidP="009F7B3B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From t</w:t>
      </w:r>
      <w:r w:rsidR="000669C7">
        <w:rPr>
          <w:rFonts w:ascii="Arial" w:hAnsi="Arial" w:cs="Arial"/>
          <w:sz w:val="24"/>
          <w:szCs w:val="24"/>
        </w:rPr>
        <w:t xml:space="preserve">he beginning of </w:t>
      </w:r>
      <w:r w:rsidR="00493957">
        <w:rPr>
          <w:rFonts w:ascii="Arial" w:hAnsi="Arial" w:cs="Arial"/>
          <w:sz w:val="24"/>
          <w:szCs w:val="24"/>
        </w:rPr>
        <w:t>Hyundai has been continuall</w:t>
      </w:r>
      <w:r w:rsidR="00E458C2">
        <w:rPr>
          <w:rFonts w:ascii="Arial" w:hAnsi="Arial" w:cs="Arial"/>
          <w:sz w:val="24"/>
          <w:szCs w:val="24"/>
        </w:rPr>
        <w:t xml:space="preserve">y challenging itself </w:t>
      </w:r>
      <w:r w:rsidR="00AF53BB">
        <w:rPr>
          <w:rFonts w:ascii="Arial" w:hAnsi="Arial" w:cs="Arial"/>
          <w:sz w:val="24"/>
          <w:szCs w:val="24"/>
        </w:rPr>
        <w:t xml:space="preserve">to </w:t>
      </w:r>
      <w:r w:rsidR="007A6EF0">
        <w:rPr>
          <w:rFonts w:ascii="Arial" w:hAnsi="Arial" w:cs="Arial"/>
          <w:sz w:val="24"/>
          <w:szCs w:val="24"/>
        </w:rPr>
        <w:t xml:space="preserve">adopt new </w:t>
      </w:r>
      <w:r w:rsidR="00126D76">
        <w:rPr>
          <w:rFonts w:ascii="Arial" w:hAnsi="Arial" w:cs="Arial"/>
          <w:sz w:val="24"/>
          <w:szCs w:val="24"/>
        </w:rPr>
        <w:t xml:space="preserve">prospect as </w:t>
      </w:r>
      <w:r w:rsidR="00320AC1">
        <w:rPr>
          <w:rFonts w:ascii="Arial" w:hAnsi="Arial" w:cs="Arial"/>
          <w:sz w:val="24"/>
          <w:szCs w:val="24"/>
        </w:rPr>
        <w:t>a lifetime partner</w:t>
      </w:r>
      <w:r w:rsidR="0039665F">
        <w:rPr>
          <w:rFonts w:ascii="Arial" w:hAnsi="Arial" w:cs="Arial"/>
          <w:sz w:val="24"/>
          <w:szCs w:val="24"/>
        </w:rPr>
        <w:t xml:space="preserve"> and </w:t>
      </w:r>
      <w:r w:rsidR="007A5ADC">
        <w:rPr>
          <w:rFonts w:ascii="Arial" w:hAnsi="Arial" w:cs="Arial"/>
          <w:sz w:val="24"/>
          <w:szCs w:val="24"/>
        </w:rPr>
        <w:t xml:space="preserve">so </w:t>
      </w:r>
      <w:r w:rsidR="0039665F">
        <w:rPr>
          <w:rFonts w:ascii="Arial" w:hAnsi="Arial" w:cs="Arial"/>
          <w:sz w:val="24"/>
          <w:szCs w:val="24"/>
        </w:rPr>
        <w:t>they could</w:t>
      </w:r>
      <w:r w:rsidR="00E72F46">
        <w:rPr>
          <w:rFonts w:ascii="Arial" w:hAnsi="Arial" w:cs="Arial"/>
          <w:sz w:val="24"/>
          <w:szCs w:val="24"/>
        </w:rPr>
        <w:t xml:space="preserve"> </w:t>
      </w:r>
      <w:r w:rsidR="00BA0F25">
        <w:rPr>
          <w:rFonts w:ascii="Arial" w:hAnsi="Arial" w:cs="Arial"/>
          <w:sz w:val="24"/>
          <w:szCs w:val="24"/>
        </w:rPr>
        <w:t>identify the cu</w:t>
      </w:r>
      <w:r w:rsidR="00107097">
        <w:rPr>
          <w:rFonts w:ascii="Arial" w:hAnsi="Arial" w:cs="Arial"/>
          <w:sz w:val="24"/>
          <w:szCs w:val="24"/>
        </w:rPr>
        <w:t xml:space="preserve">stomer value </w:t>
      </w:r>
      <w:r w:rsidR="00C11057">
        <w:rPr>
          <w:rFonts w:ascii="Arial" w:hAnsi="Arial" w:cs="Arial"/>
          <w:sz w:val="24"/>
          <w:szCs w:val="24"/>
        </w:rPr>
        <w:t xml:space="preserve">which </w:t>
      </w:r>
      <w:r w:rsidR="009B4076">
        <w:rPr>
          <w:rFonts w:ascii="Arial" w:hAnsi="Arial" w:cs="Arial"/>
          <w:sz w:val="24"/>
          <w:szCs w:val="24"/>
        </w:rPr>
        <w:t>brin</w:t>
      </w:r>
      <w:r w:rsidR="007844EB">
        <w:rPr>
          <w:rFonts w:ascii="Arial" w:hAnsi="Arial" w:cs="Arial"/>
          <w:sz w:val="24"/>
          <w:szCs w:val="24"/>
        </w:rPr>
        <w:t>g</w:t>
      </w:r>
      <w:r w:rsidR="00F96B79">
        <w:rPr>
          <w:rFonts w:ascii="Arial" w:hAnsi="Arial" w:cs="Arial"/>
          <w:sz w:val="24"/>
          <w:szCs w:val="24"/>
        </w:rPr>
        <w:t xml:space="preserve"> customers </w:t>
      </w:r>
      <w:r w:rsidR="0035411C">
        <w:rPr>
          <w:rFonts w:ascii="Arial" w:hAnsi="Arial" w:cs="Arial"/>
          <w:sz w:val="24"/>
          <w:szCs w:val="24"/>
        </w:rPr>
        <w:t>with new experiences</w:t>
      </w:r>
      <w:r w:rsidR="00E42AB6">
        <w:rPr>
          <w:rFonts w:ascii="Arial" w:hAnsi="Arial" w:cs="Arial"/>
          <w:sz w:val="24"/>
          <w:szCs w:val="24"/>
        </w:rPr>
        <w:t xml:space="preserve">, also </w:t>
      </w:r>
      <w:r w:rsidR="00F478BB">
        <w:rPr>
          <w:rFonts w:ascii="Arial" w:hAnsi="Arial" w:cs="Arial"/>
          <w:sz w:val="24"/>
          <w:szCs w:val="24"/>
        </w:rPr>
        <w:t xml:space="preserve">they have got </w:t>
      </w:r>
      <w:r w:rsidR="000F2D85">
        <w:rPr>
          <w:rFonts w:ascii="Arial" w:hAnsi="Arial" w:cs="Arial"/>
          <w:sz w:val="24"/>
          <w:szCs w:val="24"/>
        </w:rPr>
        <w:t>3 b</w:t>
      </w:r>
      <w:r w:rsidR="003A5EB3">
        <w:rPr>
          <w:rFonts w:ascii="Arial" w:hAnsi="Arial" w:cs="Arial"/>
          <w:sz w:val="24"/>
          <w:szCs w:val="24"/>
        </w:rPr>
        <w:t xml:space="preserve">est </w:t>
      </w:r>
      <w:r w:rsidR="00616278">
        <w:rPr>
          <w:rFonts w:ascii="Arial" w:hAnsi="Arial" w:cs="Arial"/>
          <w:sz w:val="24"/>
          <w:szCs w:val="24"/>
        </w:rPr>
        <w:t>key management philosophy</w:t>
      </w:r>
      <w:r w:rsidR="004E4F52">
        <w:rPr>
          <w:rFonts w:ascii="Arial" w:hAnsi="Arial" w:cs="Arial"/>
          <w:sz w:val="24"/>
          <w:szCs w:val="24"/>
        </w:rPr>
        <w:t>, like unlimited sen</w:t>
      </w:r>
      <w:r w:rsidR="00F27BF4">
        <w:rPr>
          <w:rFonts w:ascii="Arial" w:hAnsi="Arial" w:cs="Arial"/>
          <w:sz w:val="24"/>
          <w:szCs w:val="24"/>
        </w:rPr>
        <w:t>se of res</w:t>
      </w:r>
      <w:r w:rsidR="00AA161D">
        <w:rPr>
          <w:rFonts w:ascii="Arial" w:hAnsi="Arial" w:cs="Arial"/>
          <w:sz w:val="24"/>
          <w:szCs w:val="24"/>
        </w:rPr>
        <w:t>ponsibility,</w:t>
      </w:r>
      <w:r w:rsidR="00C633A3">
        <w:rPr>
          <w:rFonts w:ascii="Arial" w:hAnsi="Arial" w:cs="Arial"/>
          <w:sz w:val="24"/>
          <w:szCs w:val="24"/>
        </w:rPr>
        <w:t xml:space="preserve"> </w:t>
      </w:r>
      <w:r w:rsidR="00FD2FAC">
        <w:rPr>
          <w:rFonts w:ascii="Arial" w:hAnsi="Arial" w:cs="Arial"/>
          <w:sz w:val="24"/>
          <w:szCs w:val="24"/>
        </w:rPr>
        <w:t>realiza</w:t>
      </w:r>
      <w:r w:rsidR="0094508D">
        <w:rPr>
          <w:rFonts w:ascii="Arial" w:hAnsi="Arial" w:cs="Arial"/>
          <w:sz w:val="24"/>
          <w:szCs w:val="24"/>
        </w:rPr>
        <w:t>tion of possi</w:t>
      </w:r>
      <w:r w:rsidR="006D7507">
        <w:rPr>
          <w:rFonts w:ascii="Arial" w:hAnsi="Arial" w:cs="Arial"/>
          <w:sz w:val="24"/>
          <w:szCs w:val="24"/>
        </w:rPr>
        <w:t>bi</w:t>
      </w:r>
      <w:r w:rsidR="005E510B">
        <w:rPr>
          <w:rFonts w:ascii="Arial" w:hAnsi="Arial" w:cs="Arial"/>
          <w:sz w:val="24"/>
          <w:szCs w:val="24"/>
        </w:rPr>
        <w:t>lit</w:t>
      </w:r>
      <w:r w:rsidR="006A1644">
        <w:rPr>
          <w:rFonts w:ascii="Arial" w:hAnsi="Arial" w:cs="Arial"/>
          <w:sz w:val="24"/>
          <w:szCs w:val="24"/>
        </w:rPr>
        <w:t>ies and respect for human</w:t>
      </w:r>
      <w:r w:rsidR="00974C08">
        <w:rPr>
          <w:rFonts w:ascii="Arial" w:hAnsi="Arial" w:cs="Arial"/>
          <w:sz w:val="24"/>
          <w:szCs w:val="24"/>
        </w:rPr>
        <w:t>kind</w:t>
      </w:r>
      <w:r w:rsidR="0052484F">
        <w:rPr>
          <w:rFonts w:ascii="Arial" w:hAnsi="Arial" w:cs="Arial"/>
          <w:sz w:val="24"/>
          <w:szCs w:val="24"/>
        </w:rPr>
        <w:t xml:space="preserve"> </w:t>
      </w:r>
      <w:r w:rsidR="0052484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(2019 Sustainability Report, 2020)</w:t>
      </w:r>
      <w:r w:rsidR="008920C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which clearly indicate companies </w:t>
      </w:r>
      <w:r w:rsidR="0098356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ethical and sustainability </w:t>
      </w:r>
      <w:r w:rsidR="00161C03">
        <w:rPr>
          <w:rFonts w:ascii="Arial" w:hAnsi="Arial" w:cs="Arial"/>
          <w:color w:val="000000"/>
          <w:sz w:val="24"/>
          <w:szCs w:val="24"/>
          <w:shd w:val="clear" w:color="auto" w:fill="FFFFFF"/>
        </w:rPr>
        <w:t>polic</w:t>
      </w:r>
      <w:r w:rsidR="00D85A02">
        <w:rPr>
          <w:rFonts w:ascii="Arial" w:hAnsi="Arial" w:cs="Arial"/>
          <w:color w:val="000000"/>
          <w:sz w:val="24"/>
          <w:szCs w:val="24"/>
          <w:shd w:val="clear" w:color="auto" w:fill="FFFFFF"/>
        </w:rPr>
        <w:t>ies strength.</w:t>
      </w:r>
      <w:r w:rsidR="000B2C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3229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the best quality </w:t>
      </w:r>
      <w:r w:rsidR="00153E5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product producing, </w:t>
      </w:r>
      <w:r w:rsidR="00AD590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Company has been </w:t>
      </w:r>
      <w:r w:rsidR="00B77802">
        <w:rPr>
          <w:rFonts w:ascii="Arial" w:hAnsi="Arial" w:cs="Arial"/>
          <w:color w:val="000000"/>
          <w:sz w:val="24"/>
          <w:szCs w:val="24"/>
          <w:shd w:val="clear" w:color="auto" w:fill="FFFFFF"/>
        </w:rPr>
        <w:t>rewarded 1</w:t>
      </w:r>
      <w:r w:rsidR="00B77802" w:rsidRPr="00B77802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 w:rsidR="00B7780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place</w:t>
      </w:r>
      <w:r w:rsidR="00AE69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Korea </w:t>
      </w:r>
      <w:r w:rsidR="009618B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term of customer satisfaction and </w:t>
      </w:r>
      <w:r w:rsidR="002753DA">
        <w:rPr>
          <w:rFonts w:ascii="Arial" w:hAnsi="Arial" w:cs="Arial"/>
          <w:color w:val="000000"/>
          <w:sz w:val="24"/>
          <w:szCs w:val="24"/>
          <w:shd w:val="clear" w:color="auto" w:fill="FFFFFF"/>
        </w:rPr>
        <w:t>Manufacturer of the year</w:t>
      </w:r>
      <w:r w:rsidR="003E6FB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from BBC </w:t>
      </w:r>
      <w:r w:rsidR="00B24843">
        <w:rPr>
          <w:rFonts w:ascii="Arial" w:hAnsi="Arial" w:cs="Arial"/>
          <w:color w:val="000000"/>
          <w:sz w:val="24"/>
          <w:szCs w:val="24"/>
          <w:shd w:val="clear" w:color="auto" w:fill="FFFFFF"/>
        </w:rPr>
        <w:t>Top Gear</w:t>
      </w:r>
      <w:r w:rsidR="0057455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2018. </w:t>
      </w:r>
      <w:r w:rsidR="00A311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report </w:t>
      </w:r>
      <w:r w:rsidR="00217842">
        <w:rPr>
          <w:rFonts w:ascii="Arial" w:hAnsi="Arial" w:cs="Arial"/>
          <w:color w:val="000000"/>
          <w:sz w:val="24"/>
          <w:szCs w:val="24"/>
          <w:shd w:val="clear" w:color="auto" w:fill="FFFFFF"/>
        </w:rPr>
        <w:t>agrees</w:t>
      </w:r>
      <w:r w:rsidR="0047392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with </w:t>
      </w:r>
      <w:r w:rsidR="006D6465">
        <w:rPr>
          <w:rFonts w:ascii="Arial" w:hAnsi="Arial" w:cs="Arial"/>
          <w:color w:val="000000"/>
          <w:sz w:val="24"/>
          <w:szCs w:val="24"/>
          <w:shd w:val="clear" w:color="auto" w:fill="FFFFFF"/>
        </w:rPr>
        <w:t>Hyu</w:t>
      </w:r>
      <w:r w:rsidR="00C719FE">
        <w:rPr>
          <w:rFonts w:ascii="Arial" w:hAnsi="Arial" w:cs="Arial"/>
          <w:color w:val="000000"/>
          <w:sz w:val="24"/>
          <w:szCs w:val="24"/>
          <w:shd w:val="clear" w:color="auto" w:fill="FFFFFF"/>
        </w:rPr>
        <w:t>ndai</w:t>
      </w:r>
      <w:r w:rsidR="00473929">
        <w:rPr>
          <w:rFonts w:ascii="Arial" w:hAnsi="Arial" w:cs="Arial"/>
          <w:color w:val="000000"/>
          <w:sz w:val="24"/>
          <w:szCs w:val="24"/>
          <w:shd w:val="clear" w:color="auto" w:fill="FFFFFF"/>
        </w:rPr>
        <w:t>’s</w:t>
      </w:r>
      <w:r w:rsidR="00C719F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claim</w:t>
      </w:r>
      <w:r w:rsidR="00A311C3">
        <w:rPr>
          <w:rFonts w:ascii="Arial" w:hAnsi="Arial" w:cs="Arial"/>
          <w:color w:val="000000"/>
          <w:sz w:val="24"/>
          <w:szCs w:val="24"/>
          <w:shd w:val="clear" w:color="auto" w:fill="FFFFFF"/>
        </w:rPr>
        <w:t>, th</w:t>
      </w:r>
      <w:r w:rsidR="0047392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at is </w:t>
      </w:r>
      <w:r w:rsidR="00DB010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company has </w:t>
      </w:r>
      <w:r w:rsidR="004822F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gone beyond </w:t>
      </w:r>
      <w:r w:rsidR="003C7E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product-centered </w:t>
      </w:r>
      <w:r w:rsidR="00B610F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customer </w:t>
      </w:r>
      <w:r w:rsidR="004B66D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experiences to offer their </w:t>
      </w:r>
      <w:r w:rsidR="004F3F8E">
        <w:rPr>
          <w:rFonts w:ascii="Arial" w:hAnsi="Arial" w:cs="Arial"/>
          <w:color w:val="000000"/>
          <w:sz w:val="24"/>
          <w:szCs w:val="24"/>
          <w:shd w:val="clear" w:color="auto" w:fill="FFFFFF"/>
        </w:rPr>
        <w:t>own</w:t>
      </w:r>
      <w:r w:rsidR="004B66D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E430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distinctive customer </w:t>
      </w:r>
      <w:r w:rsidR="00F2356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values </w:t>
      </w:r>
      <w:r w:rsidR="009C4EDE">
        <w:rPr>
          <w:rFonts w:ascii="Arial" w:hAnsi="Arial" w:cs="Arial"/>
          <w:color w:val="000000"/>
          <w:sz w:val="24"/>
          <w:szCs w:val="24"/>
          <w:shd w:val="clear" w:color="auto" w:fill="FFFFFF"/>
        </w:rPr>
        <w:t>acr</w:t>
      </w:r>
      <w:r w:rsidR="00957B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oss </w:t>
      </w:r>
      <w:r w:rsidR="00A10414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entire of motility</w:t>
      </w:r>
      <w:r w:rsidR="00544EC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with the desire of to be</w:t>
      </w:r>
      <w:r w:rsidR="00806E00">
        <w:rPr>
          <w:rFonts w:ascii="Arial" w:hAnsi="Arial" w:cs="Arial"/>
          <w:color w:val="000000"/>
          <w:sz w:val="24"/>
          <w:szCs w:val="24"/>
          <w:shd w:val="clear" w:color="auto" w:fill="FFFFFF"/>
        </w:rPr>
        <w:t>come an innovative and creative brand.</w:t>
      </w:r>
      <w:r w:rsidR="00CF3F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70D9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Reasons for agreeing </w:t>
      </w:r>
      <w:r w:rsidR="00CE763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statement, company </w:t>
      </w:r>
      <w:r w:rsidR="00EE75C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keep </w:t>
      </w:r>
      <w:r w:rsidR="00371AF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researching </w:t>
      </w:r>
      <w:r w:rsidR="008C2D6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purpose of </w:t>
      </w:r>
      <w:r w:rsidR="004908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product improvement and </w:t>
      </w:r>
      <w:r w:rsidR="007E70E1">
        <w:rPr>
          <w:rFonts w:ascii="Arial" w:hAnsi="Arial" w:cs="Arial"/>
          <w:color w:val="000000"/>
          <w:sz w:val="24"/>
          <w:szCs w:val="24"/>
          <w:shd w:val="clear" w:color="auto" w:fill="FFFFFF"/>
        </w:rPr>
        <w:t>invention</w:t>
      </w:r>
      <w:r w:rsidR="0089277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for example </w:t>
      </w:r>
      <w:r w:rsidR="004C19D0">
        <w:rPr>
          <w:rFonts w:ascii="Arial" w:hAnsi="Arial" w:cs="Arial"/>
          <w:color w:val="000000"/>
          <w:sz w:val="24"/>
          <w:szCs w:val="24"/>
          <w:shd w:val="clear" w:color="auto" w:fill="FFFFFF"/>
        </w:rPr>
        <w:t>hybrid</w:t>
      </w:r>
      <w:r w:rsidR="007E70E1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4C19D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electric </w:t>
      </w:r>
      <w:r w:rsidR="007E70E1">
        <w:rPr>
          <w:rFonts w:ascii="Arial" w:hAnsi="Arial" w:cs="Arial"/>
          <w:color w:val="000000"/>
          <w:sz w:val="24"/>
          <w:szCs w:val="24"/>
          <w:shd w:val="clear" w:color="auto" w:fill="FFFFFF"/>
        </w:rPr>
        <w:t>vehicle</w:t>
      </w:r>
      <w:r w:rsidR="00F05C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even alternative </w:t>
      </w:r>
      <w:r w:rsidR="00BC2D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energy </w:t>
      </w:r>
      <w:r w:rsidR="002E3DAB">
        <w:rPr>
          <w:rFonts w:ascii="Arial" w:hAnsi="Arial" w:cs="Arial"/>
          <w:color w:val="000000"/>
          <w:sz w:val="24"/>
          <w:szCs w:val="24"/>
          <w:shd w:val="clear" w:color="auto" w:fill="FFFFFF"/>
        </w:rPr>
        <w:t>using engine (solar</w:t>
      </w:r>
      <w:r w:rsidR="00ED3F4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hydrogen). </w:t>
      </w:r>
      <w:r w:rsidR="003A55F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These </w:t>
      </w:r>
      <w:r w:rsidR="00232C9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are </w:t>
      </w:r>
      <w:r w:rsidR="003A55F3">
        <w:rPr>
          <w:rFonts w:ascii="Arial" w:hAnsi="Arial" w:cs="Arial"/>
          <w:color w:val="000000"/>
          <w:sz w:val="24"/>
          <w:szCs w:val="24"/>
          <w:shd w:val="clear" w:color="auto" w:fill="FFFFFF"/>
        </w:rPr>
        <w:t>also,</w:t>
      </w:r>
      <w:r w:rsidR="004313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32C9E">
        <w:rPr>
          <w:rFonts w:ascii="Arial" w:hAnsi="Arial" w:cs="Arial"/>
          <w:color w:val="000000"/>
          <w:sz w:val="24"/>
          <w:szCs w:val="24"/>
          <w:shd w:val="clear" w:color="auto" w:fill="FFFFFF"/>
        </w:rPr>
        <w:t>indicate</w:t>
      </w:r>
      <w:r w:rsidR="003A55F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achieve</w:t>
      </w:r>
      <w:r w:rsidR="007E70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0197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A00AD9">
        <w:rPr>
          <w:rFonts w:ascii="Arial" w:hAnsi="Arial" w:cs="Arial"/>
          <w:color w:val="000000"/>
          <w:sz w:val="24"/>
          <w:szCs w:val="24"/>
          <w:shd w:val="clear" w:color="auto" w:fill="FFFFFF"/>
        </w:rPr>
        <w:t>Deming’s quality m</w:t>
      </w:r>
      <w:r w:rsidR="00FA0D7D">
        <w:rPr>
          <w:rFonts w:ascii="Arial" w:hAnsi="Arial" w:cs="Arial"/>
          <w:color w:val="000000"/>
          <w:sz w:val="24"/>
          <w:szCs w:val="24"/>
          <w:shd w:val="clear" w:color="auto" w:fill="FFFFFF"/>
        </w:rPr>
        <w:t>odel</w:t>
      </w:r>
      <w:r w:rsidR="00E302B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776E505" w14:textId="7B9D1C12" w:rsidR="00D91DF7" w:rsidRDefault="008453E6" w:rsidP="009F7B3B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Despite </w:t>
      </w:r>
      <w:r w:rsidR="0014631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all </w:t>
      </w:r>
      <w:r w:rsidR="000D1F5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those </w:t>
      </w:r>
      <w:r w:rsidR="00883868">
        <w:rPr>
          <w:rFonts w:ascii="Arial" w:hAnsi="Arial" w:cs="Arial"/>
          <w:color w:val="000000"/>
          <w:sz w:val="24"/>
          <w:szCs w:val="24"/>
          <w:shd w:val="clear" w:color="auto" w:fill="FFFFFF"/>
        </w:rPr>
        <w:t>best</w:t>
      </w:r>
      <w:r w:rsidR="000D1F5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83868">
        <w:rPr>
          <w:rFonts w:ascii="Arial" w:hAnsi="Arial" w:cs="Arial"/>
          <w:color w:val="000000"/>
          <w:sz w:val="24"/>
          <w:szCs w:val="24"/>
          <w:shd w:val="clear" w:color="auto" w:fill="FFFFFF"/>
        </w:rPr>
        <w:t>CRM,</w:t>
      </w:r>
      <w:r w:rsidR="008563A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ethical and sustainable polic</w:t>
      </w:r>
      <w:r w:rsidR="004024A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ies Hyundai may need </w:t>
      </w:r>
      <w:r w:rsidR="00F37C13">
        <w:rPr>
          <w:rFonts w:ascii="Arial" w:hAnsi="Arial" w:cs="Arial"/>
          <w:color w:val="000000"/>
          <w:sz w:val="24"/>
          <w:szCs w:val="24"/>
          <w:shd w:val="clear" w:color="auto" w:fill="FFFFFF"/>
        </w:rPr>
        <w:t>to consider few</w:t>
      </w:r>
      <w:r w:rsidR="0025767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things for competitive </w:t>
      </w:r>
      <w:r w:rsidR="00714191">
        <w:rPr>
          <w:rFonts w:ascii="Arial" w:hAnsi="Arial" w:cs="Arial"/>
          <w:color w:val="000000"/>
          <w:sz w:val="24"/>
          <w:szCs w:val="24"/>
          <w:shd w:val="clear" w:color="auto" w:fill="FFFFFF"/>
        </w:rPr>
        <w:t>advantage</w:t>
      </w:r>
      <w:r w:rsidR="00EF5C5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6303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section 3 this report mention </w:t>
      </w:r>
      <w:r w:rsidR="00E74726">
        <w:rPr>
          <w:rFonts w:ascii="Arial" w:hAnsi="Arial" w:cs="Arial"/>
          <w:color w:val="000000"/>
          <w:sz w:val="24"/>
          <w:szCs w:val="24"/>
          <w:shd w:val="clear" w:color="auto" w:fill="FFFFFF"/>
        </w:rPr>
        <w:t>customer complain about</w:t>
      </w:r>
      <w:r w:rsidR="0064035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Hyundai </w:t>
      </w:r>
      <w:r w:rsidR="009115D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vehicle </w:t>
      </w:r>
      <w:r w:rsidR="003A34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breakdown is large </w:t>
      </w:r>
      <w:r w:rsidR="00DB478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regardless new or </w:t>
      </w:r>
      <w:r w:rsidR="003B6304">
        <w:rPr>
          <w:rFonts w:ascii="Arial" w:hAnsi="Arial" w:cs="Arial"/>
          <w:color w:val="000000"/>
          <w:sz w:val="24"/>
          <w:szCs w:val="24"/>
          <w:shd w:val="clear" w:color="auto" w:fill="FFFFFF"/>
        </w:rPr>
        <w:t>reconditions</w:t>
      </w:r>
      <w:r w:rsidR="0044269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41576">
        <w:rPr>
          <w:rFonts w:ascii="Arial" w:hAnsi="Arial" w:cs="Arial"/>
          <w:color w:val="000000"/>
          <w:sz w:val="24"/>
          <w:szCs w:val="24"/>
          <w:shd w:val="clear" w:color="auto" w:fill="FFFFFF"/>
        </w:rPr>
        <w:t>vehicle</w:t>
      </w:r>
      <w:r w:rsidR="003B630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This </w:t>
      </w:r>
      <w:r w:rsidR="00B4678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issues Hyundai may </w:t>
      </w:r>
      <w:r w:rsidR="00F36837">
        <w:rPr>
          <w:rFonts w:ascii="Arial" w:hAnsi="Arial" w:cs="Arial"/>
          <w:color w:val="000000"/>
          <w:sz w:val="24"/>
          <w:szCs w:val="24"/>
          <w:shd w:val="clear" w:color="auto" w:fill="FFFFFF"/>
        </w:rPr>
        <w:t>solve</w:t>
      </w:r>
      <w:r w:rsidR="00B4678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64AF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by properly use </w:t>
      </w:r>
      <w:r w:rsidR="00E64843">
        <w:rPr>
          <w:rFonts w:ascii="Arial" w:hAnsi="Arial" w:cs="Arial"/>
          <w:color w:val="000000"/>
          <w:sz w:val="24"/>
          <w:szCs w:val="24"/>
          <w:shd w:val="clear" w:color="auto" w:fill="FFFFFF"/>
        </w:rPr>
        <w:t>of QFQ</w:t>
      </w:r>
      <w:r w:rsidR="00A9436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model. </w:t>
      </w:r>
      <w:r w:rsidR="00E6484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Fox example, </w:t>
      </w:r>
      <w:r w:rsidR="00EA57D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engineer or developer </w:t>
      </w:r>
      <w:r w:rsidR="00281EA1">
        <w:rPr>
          <w:rFonts w:ascii="Arial" w:hAnsi="Arial" w:cs="Arial"/>
          <w:color w:val="000000"/>
          <w:sz w:val="24"/>
          <w:szCs w:val="24"/>
          <w:shd w:val="clear" w:color="auto" w:fill="FFFFFF"/>
        </w:rPr>
        <w:t>could develop</w:t>
      </w:r>
      <w:r w:rsidR="00FE0B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or solve the problem based on c</w:t>
      </w:r>
      <w:r w:rsidR="00122A7A">
        <w:rPr>
          <w:rFonts w:ascii="Arial" w:hAnsi="Arial" w:cs="Arial"/>
          <w:color w:val="000000"/>
          <w:sz w:val="24"/>
          <w:szCs w:val="24"/>
          <w:shd w:val="clear" w:color="auto" w:fill="FFFFFF"/>
        </w:rPr>
        <w:t>ustomer</w:t>
      </w:r>
      <w:r w:rsidR="0067327B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122A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complain</w:t>
      </w:r>
      <w:r w:rsidR="0067327B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122A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or </w:t>
      </w:r>
      <w:r w:rsidR="0067327B">
        <w:rPr>
          <w:rFonts w:ascii="Arial" w:hAnsi="Arial" w:cs="Arial"/>
          <w:color w:val="000000"/>
          <w:sz w:val="24"/>
          <w:szCs w:val="24"/>
          <w:shd w:val="clear" w:color="auto" w:fill="FFFFFF"/>
        </w:rPr>
        <w:t>needs</w:t>
      </w:r>
      <w:r w:rsidR="00DD26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="00DD263E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voice of customer</w:t>
      </w:r>
      <w:r w:rsidR="00DD263E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67327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keep doing on </w:t>
      </w:r>
      <w:r w:rsidR="0091732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every stage of </w:t>
      </w:r>
      <w:proofErr w:type="spellStart"/>
      <w:r w:rsidR="00605B9D">
        <w:rPr>
          <w:rFonts w:ascii="Arial" w:hAnsi="Arial" w:cs="Arial"/>
          <w:color w:val="000000"/>
          <w:sz w:val="24"/>
          <w:szCs w:val="24"/>
          <w:shd w:val="clear" w:color="auto" w:fill="FFFFFF"/>
        </w:rPr>
        <w:t>HoQ</w:t>
      </w:r>
      <w:proofErr w:type="spellEnd"/>
      <w:r w:rsidR="00605B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040FDE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There is another </w:t>
      </w:r>
      <w:r w:rsidR="00180635">
        <w:rPr>
          <w:rFonts w:ascii="Arial" w:hAnsi="Arial" w:cs="Arial"/>
          <w:color w:val="000000"/>
          <w:sz w:val="24"/>
          <w:szCs w:val="24"/>
          <w:shd w:val="clear" w:color="auto" w:fill="FFFFFF"/>
        </w:rPr>
        <w:t>issue</w:t>
      </w:r>
      <w:r w:rsidR="002B55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 electric vehicle charging</w:t>
      </w:r>
      <w:r w:rsidR="00E11CF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point. </w:t>
      </w:r>
      <w:r w:rsidR="00C824AD">
        <w:rPr>
          <w:rFonts w:ascii="Arial" w:hAnsi="Arial" w:cs="Arial"/>
          <w:color w:val="000000"/>
          <w:sz w:val="24"/>
          <w:szCs w:val="24"/>
          <w:shd w:val="clear" w:color="auto" w:fill="FFFFFF"/>
        </w:rPr>
        <w:t>For ethical</w:t>
      </w:r>
      <w:r w:rsidR="001806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sustainable customer </w:t>
      </w:r>
      <w:r w:rsidR="008C1D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relationship Hyundai </w:t>
      </w:r>
      <w:r w:rsidR="00426F6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could invest </w:t>
      </w:r>
      <w:r w:rsidR="000307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creating </w:t>
      </w:r>
      <w:r w:rsidR="005A5E5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electric charging point </w:t>
      </w:r>
      <w:r w:rsidR="00C824AD">
        <w:rPr>
          <w:rFonts w:ascii="Arial" w:hAnsi="Arial" w:cs="Arial"/>
          <w:color w:val="000000"/>
          <w:sz w:val="24"/>
          <w:szCs w:val="24"/>
          <w:shd w:val="clear" w:color="auto" w:fill="FFFFFF"/>
        </w:rPr>
        <w:t>in cities and highway.</w:t>
      </w:r>
      <w:r w:rsidR="005A5E5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A57D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7F668C17" w14:textId="59410DC6" w:rsidR="00A105EB" w:rsidRPr="00D21FF7" w:rsidRDefault="00D21FF7" w:rsidP="00D21FF7">
      <w:pPr>
        <w:pStyle w:val="ListParagraph"/>
        <w:numPr>
          <w:ilvl w:val="0"/>
          <w:numId w:val="36"/>
        </w:numPr>
        <w:rPr>
          <w:rFonts w:ascii="Arial" w:hAnsi="Arial" w:cs="Arial"/>
          <w:b/>
          <w:bCs/>
          <w:sz w:val="24"/>
          <w:szCs w:val="24"/>
          <w:u w:val="single"/>
        </w:rPr>
      </w:pPr>
      <w:r w:rsidRPr="00D21FF7"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Conclusion </w:t>
      </w:r>
      <w:r w:rsidR="004C19D0" w:rsidRPr="00D21FF7"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</w:p>
    <w:p w14:paraId="038A4540" w14:textId="77777777" w:rsidR="002A1949" w:rsidRDefault="00544413" w:rsidP="009F7B3B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There are</w:t>
      </w:r>
      <w:r w:rsidR="00211E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75B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many </w:t>
      </w:r>
      <w:r w:rsidR="009544AB">
        <w:rPr>
          <w:rFonts w:ascii="Arial" w:hAnsi="Arial" w:cs="Arial"/>
          <w:color w:val="000000"/>
          <w:sz w:val="24"/>
          <w:szCs w:val="24"/>
          <w:shd w:val="clear" w:color="auto" w:fill="FFFFFF"/>
        </w:rPr>
        <w:t>paths</w:t>
      </w:r>
      <w:r w:rsidR="00175B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success and </w:t>
      </w:r>
      <w:r w:rsidR="009544A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many possible </w:t>
      </w:r>
      <w:r w:rsidR="00AA675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execution </w:t>
      </w:r>
      <w:r w:rsidR="001148B2">
        <w:rPr>
          <w:rFonts w:ascii="Arial" w:hAnsi="Arial" w:cs="Arial"/>
          <w:color w:val="000000"/>
          <w:sz w:val="24"/>
          <w:szCs w:val="24"/>
          <w:shd w:val="clear" w:color="auto" w:fill="FFFFFF"/>
        </w:rPr>
        <w:t>methods</w:t>
      </w:r>
      <w:r w:rsidR="00DD774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</w:t>
      </w:r>
      <w:r w:rsidR="00B52E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various </w:t>
      </w:r>
      <w:r w:rsidR="000B62D8">
        <w:rPr>
          <w:rFonts w:ascii="Arial" w:hAnsi="Arial" w:cs="Arial"/>
          <w:color w:val="000000"/>
          <w:sz w:val="24"/>
          <w:szCs w:val="24"/>
          <w:shd w:val="clear" w:color="auto" w:fill="FFFFFF"/>
        </w:rPr>
        <w:t>organizations,</w:t>
      </w:r>
      <w:r w:rsidR="001E21B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but the main </w:t>
      </w:r>
      <w:r w:rsidR="00412EF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challenge </w:t>
      </w:r>
      <w:r w:rsidR="008667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</w:t>
      </w:r>
      <w:r w:rsidR="001148B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choosing the </w:t>
      </w:r>
      <w:r w:rsidR="00240ED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right policy </w:t>
      </w:r>
      <w:r w:rsidR="00264BC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</w:t>
      </w:r>
      <w:r w:rsidR="00D04BE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</w:t>
      </w:r>
      <w:r w:rsidR="00264BC2">
        <w:rPr>
          <w:rFonts w:ascii="Arial" w:hAnsi="Arial" w:cs="Arial"/>
          <w:color w:val="000000"/>
          <w:sz w:val="24"/>
          <w:szCs w:val="24"/>
          <w:shd w:val="clear" w:color="auto" w:fill="FFFFFF"/>
        </w:rPr>
        <w:t>right time</w:t>
      </w:r>
      <w:r w:rsidR="0057607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76076" w:rsidRPr="00576076">
        <w:rPr>
          <w:rFonts w:ascii="Arial" w:hAnsi="Arial" w:cs="Arial"/>
          <w:color w:val="000000"/>
          <w:sz w:val="24"/>
          <w:szCs w:val="24"/>
          <w:shd w:val="clear" w:color="auto" w:fill="FFFFFF"/>
        </w:rPr>
        <w:t>(Bergeron, 2002)</w:t>
      </w:r>
      <w:r w:rsidR="00576076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9F36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063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Now a </w:t>
      </w:r>
      <w:r w:rsidR="00E41FB4">
        <w:rPr>
          <w:rFonts w:ascii="Arial" w:hAnsi="Arial" w:cs="Arial"/>
          <w:color w:val="000000"/>
          <w:sz w:val="24"/>
          <w:szCs w:val="24"/>
          <w:shd w:val="clear" w:color="auto" w:fill="FFFFFF"/>
        </w:rPr>
        <w:t>day’s</w:t>
      </w:r>
      <w:r w:rsidR="00D0639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E39CA">
        <w:rPr>
          <w:rFonts w:ascii="Arial" w:hAnsi="Arial" w:cs="Arial"/>
          <w:color w:val="000000"/>
          <w:sz w:val="24"/>
          <w:szCs w:val="24"/>
          <w:shd w:val="clear" w:color="auto" w:fill="FFFFFF"/>
        </w:rPr>
        <w:t>commercial success or failur</w:t>
      </w:r>
      <w:r w:rsidR="00E55546">
        <w:rPr>
          <w:rFonts w:ascii="Arial" w:hAnsi="Arial" w:cs="Arial"/>
          <w:color w:val="000000"/>
          <w:sz w:val="24"/>
          <w:szCs w:val="24"/>
          <w:shd w:val="clear" w:color="auto" w:fill="FFFFFF"/>
        </w:rPr>
        <w:t>e is diffe</w:t>
      </w:r>
      <w:r w:rsidR="00B834E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rent between </w:t>
      </w:r>
      <w:r w:rsidR="009A5122">
        <w:rPr>
          <w:rFonts w:ascii="Arial" w:hAnsi="Arial" w:cs="Arial"/>
          <w:color w:val="000000"/>
          <w:sz w:val="24"/>
          <w:szCs w:val="24"/>
          <w:shd w:val="clear" w:color="auto" w:fill="FFFFFF"/>
        </w:rPr>
        <w:t>attracting and keeping the profitable</w:t>
      </w:r>
      <w:r w:rsidR="005F27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customer, where</w:t>
      </w:r>
      <w:r w:rsidR="0021191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C0C8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fully need </w:t>
      </w:r>
      <w:r w:rsidR="0040150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accurate CRM </w:t>
      </w:r>
      <w:r w:rsidR="0064310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appropriate </w:t>
      </w:r>
      <w:r w:rsidR="00172794">
        <w:rPr>
          <w:rFonts w:ascii="Arial" w:hAnsi="Arial" w:cs="Arial"/>
          <w:color w:val="000000"/>
          <w:sz w:val="24"/>
          <w:szCs w:val="24"/>
          <w:shd w:val="clear" w:color="auto" w:fill="FFFFFF"/>
        </w:rPr>
        <w:t>ethical and sustainable trading</w:t>
      </w:r>
      <w:r w:rsidR="00BC1DF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policy</w:t>
      </w:r>
      <w:r w:rsidR="00974F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regarding business nature.</w:t>
      </w:r>
      <w:r w:rsidR="000B62D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3169D">
        <w:rPr>
          <w:rFonts w:ascii="Arial" w:hAnsi="Arial" w:cs="Arial"/>
          <w:color w:val="000000"/>
          <w:sz w:val="24"/>
          <w:szCs w:val="24"/>
          <w:shd w:val="clear" w:color="auto" w:fill="FFFFFF"/>
        </w:rPr>
        <w:t>According to</w:t>
      </w:r>
      <w:r w:rsidR="00745A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45A47" w:rsidRPr="00C74D4A">
        <w:rPr>
          <w:rFonts w:ascii="Arial" w:hAnsi="Arial" w:cs="Arial"/>
          <w:sz w:val="24"/>
          <w:szCs w:val="24"/>
          <w:shd w:val="clear" w:color="auto" w:fill="FFFFFF"/>
        </w:rPr>
        <w:t>Kotler, P. and Armstrong</w:t>
      </w:r>
      <w:r w:rsidR="0003169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61EBA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745A47">
        <w:rPr>
          <w:rFonts w:ascii="Arial" w:hAnsi="Arial" w:cs="Arial"/>
          <w:color w:val="000000"/>
          <w:sz w:val="24"/>
          <w:szCs w:val="24"/>
          <w:shd w:val="clear" w:color="auto" w:fill="FFFFFF"/>
        </w:rPr>
        <w:t>2014</w:t>
      </w:r>
      <w:r w:rsidR="00961EBA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745A47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961EB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business </w:t>
      </w:r>
      <w:r w:rsidR="004F42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depend on </w:t>
      </w:r>
      <w:r w:rsidR="000D0CC8">
        <w:rPr>
          <w:rFonts w:ascii="Arial" w:hAnsi="Arial" w:cs="Arial"/>
          <w:color w:val="000000"/>
          <w:sz w:val="24"/>
          <w:szCs w:val="24"/>
          <w:shd w:val="clear" w:color="auto" w:fill="FFFFFF"/>
        </w:rPr>
        <w:t>customer</w:t>
      </w:r>
      <w:r w:rsidR="001D312C">
        <w:rPr>
          <w:rFonts w:ascii="Arial" w:hAnsi="Arial" w:cs="Arial"/>
          <w:color w:val="000000"/>
          <w:sz w:val="24"/>
          <w:szCs w:val="24"/>
          <w:shd w:val="clear" w:color="auto" w:fill="FFFFFF"/>
        </w:rPr>
        <w:t>’s satisfaction on their</w:t>
      </w:r>
      <w:r w:rsidR="00CE5B7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needs and wants throu</w:t>
      </w:r>
      <w:r w:rsidR="00C53F42">
        <w:rPr>
          <w:rFonts w:ascii="Arial" w:hAnsi="Arial" w:cs="Arial"/>
          <w:color w:val="000000"/>
          <w:sz w:val="24"/>
          <w:szCs w:val="24"/>
          <w:shd w:val="clear" w:color="auto" w:fill="FFFFFF"/>
        </w:rPr>
        <w:t>gh the exchange of relationship</w:t>
      </w:r>
      <w:r w:rsidR="00A9720C">
        <w:rPr>
          <w:rFonts w:ascii="Arial" w:hAnsi="Arial" w:cs="Arial"/>
          <w:color w:val="000000"/>
          <w:sz w:val="24"/>
          <w:szCs w:val="24"/>
          <w:shd w:val="clear" w:color="auto" w:fill="FFFFFF"/>
        </w:rPr>
        <w:t>, there</w:t>
      </w:r>
      <w:r w:rsidR="009072C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</w:t>
      </w:r>
      <w:r w:rsidR="002025F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organizations </w:t>
      </w:r>
      <w:r w:rsidR="004C071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need to </w:t>
      </w:r>
      <w:r w:rsidR="00906D5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consistently focus on creating </w:t>
      </w:r>
      <w:r w:rsidR="009724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satisfied </w:t>
      </w:r>
      <w:r w:rsidR="00FA499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customer. </w:t>
      </w:r>
      <w:r w:rsidR="003E7D5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Apparently, all the quality </w:t>
      </w:r>
      <w:r w:rsidR="00CD001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model has got one common </w:t>
      </w:r>
      <w:r w:rsidR="005D087F">
        <w:rPr>
          <w:rFonts w:ascii="Arial" w:hAnsi="Arial" w:cs="Arial"/>
          <w:color w:val="000000"/>
          <w:sz w:val="24"/>
          <w:szCs w:val="24"/>
          <w:shd w:val="clear" w:color="auto" w:fill="FFFFFF"/>
        </w:rPr>
        <w:t>topic</w:t>
      </w:r>
      <w:r w:rsidR="0060743E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5D087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074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that is </w:t>
      </w:r>
      <w:r w:rsidR="00655725">
        <w:rPr>
          <w:rFonts w:ascii="Arial" w:hAnsi="Arial" w:cs="Arial"/>
          <w:color w:val="000000"/>
          <w:sz w:val="24"/>
          <w:szCs w:val="24"/>
          <w:shd w:val="clear" w:color="auto" w:fill="FFFFFF"/>
        </w:rPr>
        <w:t>process need to</w:t>
      </w:r>
      <w:r w:rsidR="003E002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be</w:t>
      </w:r>
      <w:r w:rsidR="006074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1787F">
        <w:rPr>
          <w:rFonts w:ascii="Arial" w:hAnsi="Arial" w:cs="Arial"/>
          <w:color w:val="000000"/>
          <w:sz w:val="24"/>
          <w:szCs w:val="24"/>
          <w:shd w:val="clear" w:color="auto" w:fill="FFFFFF"/>
        </w:rPr>
        <w:t>done con</w:t>
      </w:r>
      <w:r w:rsidR="00724EAC">
        <w:rPr>
          <w:rFonts w:ascii="Arial" w:hAnsi="Arial" w:cs="Arial"/>
          <w:color w:val="000000"/>
          <w:sz w:val="24"/>
          <w:szCs w:val="24"/>
          <w:shd w:val="clear" w:color="auto" w:fill="FFFFFF"/>
        </w:rPr>
        <w:t>tinually.</w:t>
      </w:r>
      <w:r w:rsidR="00A8430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E002C">
        <w:rPr>
          <w:rFonts w:ascii="Arial" w:hAnsi="Arial" w:cs="Arial"/>
          <w:color w:val="000000"/>
          <w:sz w:val="24"/>
          <w:szCs w:val="24"/>
          <w:shd w:val="clear" w:color="auto" w:fill="FFFFFF"/>
        </w:rPr>
        <w:t>So</w:t>
      </w:r>
      <w:r w:rsidR="00E6649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CRM </w:t>
      </w:r>
      <w:r w:rsidR="0006393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</w:t>
      </w:r>
      <w:r w:rsidR="00B22994">
        <w:rPr>
          <w:rFonts w:ascii="Arial" w:hAnsi="Arial" w:cs="Arial"/>
          <w:color w:val="000000"/>
          <w:sz w:val="24"/>
          <w:szCs w:val="24"/>
          <w:shd w:val="clear" w:color="auto" w:fill="FFFFFF"/>
        </w:rPr>
        <w:t>quality system for any organi</w:t>
      </w:r>
      <w:r w:rsidR="009C2675">
        <w:rPr>
          <w:rFonts w:ascii="Arial" w:hAnsi="Arial" w:cs="Arial"/>
          <w:color w:val="000000"/>
          <w:sz w:val="24"/>
          <w:szCs w:val="24"/>
          <w:shd w:val="clear" w:color="auto" w:fill="FFFFFF"/>
        </w:rPr>
        <w:t>zation</w:t>
      </w:r>
      <w:r w:rsidR="00A4341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an ongoing process </w:t>
      </w:r>
      <w:r w:rsidR="0058464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and losing </w:t>
      </w:r>
      <w:r w:rsidR="00450D0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track </w:t>
      </w:r>
      <w:r w:rsidR="00B8202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or stop focusing on </w:t>
      </w:r>
      <w:r w:rsidR="008336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those system </w:t>
      </w:r>
      <w:r w:rsidR="00A2110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may </w:t>
      </w:r>
      <w:r w:rsidR="00FF7C34">
        <w:rPr>
          <w:rFonts w:ascii="Arial" w:hAnsi="Arial" w:cs="Arial"/>
          <w:color w:val="000000"/>
          <w:sz w:val="24"/>
          <w:szCs w:val="24"/>
          <w:shd w:val="clear" w:color="auto" w:fill="FFFFFF"/>
        </w:rPr>
        <w:t>case of ruine</w:t>
      </w:r>
      <w:r w:rsidR="006D607B">
        <w:rPr>
          <w:rFonts w:ascii="Arial" w:hAnsi="Arial" w:cs="Arial"/>
          <w:color w:val="000000"/>
          <w:sz w:val="24"/>
          <w:szCs w:val="24"/>
          <w:shd w:val="clear" w:color="auto" w:fill="FFFFFF"/>
        </w:rPr>
        <w:t>d the business.</w:t>
      </w:r>
      <w:r w:rsidR="00F0381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3DBBB16D" w14:textId="16A3BF8B" w:rsidR="009F7B3B" w:rsidRPr="00303AF6" w:rsidRDefault="00A87F30" w:rsidP="009F7B3B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Finally, this report </w:t>
      </w:r>
      <w:r w:rsidR="00F35A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has </w:t>
      </w:r>
      <w:r w:rsidR="008C3D62">
        <w:rPr>
          <w:rFonts w:ascii="Arial" w:hAnsi="Arial" w:cs="Arial"/>
          <w:color w:val="000000"/>
          <w:sz w:val="24"/>
          <w:szCs w:val="24"/>
          <w:shd w:val="clear" w:color="auto" w:fill="FFFFFF"/>
        </w:rPr>
        <w:t>identifie</w:t>
      </w:r>
      <w:r w:rsidR="00F35AAA">
        <w:rPr>
          <w:rFonts w:ascii="Arial" w:hAnsi="Arial" w:cs="Arial"/>
          <w:color w:val="000000"/>
          <w:sz w:val="24"/>
          <w:szCs w:val="24"/>
          <w:shd w:val="clear" w:color="auto" w:fill="FFFFFF"/>
        </w:rPr>
        <w:t>d</w:t>
      </w:r>
      <w:r w:rsidR="001279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7F373F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r w:rsidR="001279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86DFB">
        <w:rPr>
          <w:rFonts w:ascii="Arial" w:hAnsi="Arial" w:cs="Arial"/>
          <w:color w:val="000000"/>
          <w:sz w:val="24"/>
          <w:szCs w:val="24"/>
          <w:shd w:val="clear" w:color="auto" w:fill="FFFFFF"/>
        </w:rPr>
        <w:t>importance</w:t>
      </w:r>
      <w:r w:rsidR="001279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518BA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r w:rsidR="00EB029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C3D62">
        <w:rPr>
          <w:rFonts w:ascii="Arial" w:hAnsi="Arial" w:cs="Arial"/>
          <w:color w:val="000000"/>
          <w:sz w:val="24"/>
          <w:szCs w:val="24"/>
          <w:shd w:val="clear" w:color="auto" w:fill="FFFFFF"/>
        </w:rPr>
        <w:t>implement a</w:t>
      </w:r>
      <w:r w:rsidR="00EB029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quality model </w:t>
      </w:r>
      <w:r w:rsidR="00F50DA7">
        <w:rPr>
          <w:rFonts w:ascii="Arial" w:hAnsi="Arial" w:cs="Arial"/>
          <w:color w:val="000000"/>
          <w:sz w:val="24"/>
          <w:szCs w:val="24"/>
          <w:shd w:val="clear" w:color="auto" w:fill="FFFFFF"/>
        </w:rPr>
        <w:t>in workplace</w:t>
      </w:r>
      <w:r w:rsidR="007721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CRM</w:t>
      </w:r>
      <w:r w:rsidR="0037723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even </w:t>
      </w:r>
      <w:r w:rsidR="0025488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some successful organization </w:t>
      </w:r>
      <w:r w:rsidR="00EF77D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fulfil </w:t>
      </w:r>
      <w:r w:rsidR="009076BE">
        <w:rPr>
          <w:rFonts w:ascii="Arial" w:hAnsi="Arial" w:cs="Arial"/>
          <w:color w:val="000000"/>
          <w:sz w:val="24"/>
          <w:szCs w:val="24"/>
          <w:shd w:val="clear" w:color="auto" w:fill="FFFFFF"/>
        </w:rPr>
        <w:t>partly such as A</w:t>
      </w:r>
      <w:r w:rsidR="005902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mazon (part </w:t>
      </w:r>
      <w:r w:rsidR="000027E5">
        <w:rPr>
          <w:rFonts w:ascii="Arial" w:hAnsi="Arial" w:cs="Arial"/>
          <w:color w:val="000000"/>
          <w:sz w:val="24"/>
          <w:szCs w:val="24"/>
          <w:shd w:val="clear" w:color="auto" w:fill="FFFFFF"/>
        </w:rPr>
        <w:t>2.1.1).</w:t>
      </w:r>
      <w:r w:rsidR="008C3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35A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Also, </w:t>
      </w:r>
      <w:r w:rsidR="00456AC0">
        <w:rPr>
          <w:rFonts w:ascii="Arial" w:hAnsi="Arial" w:cs="Arial"/>
          <w:color w:val="000000"/>
          <w:sz w:val="24"/>
          <w:szCs w:val="24"/>
          <w:shd w:val="clear" w:color="auto" w:fill="FFFFFF"/>
        </w:rPr>
        <w:t>it</w:t>
      </w:r>
      <w:r w:rsidR="00446F5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73AF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has analyzed the customer experience of </w:t>
      </w:r>
      <w:r w:rsidR="00F6556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organization </w:t>
      </w:r>
      <w:r w:rsidR="004B40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with the example of organizational ethical and sustainable policies. </w:t>
      </w:r>
      <w:r w:rsidR="00714A3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Overall, it has explained </w:t>
      </w:r>
      <w:r w:rsidR="00434E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challenges and </w:t>
      </w:r>
      <w:r w:rsidR="001F7289">
        <w:rPr>
          <w:rFonts w:ascii="Arial" w:hAnsi="Arial" w:cs="Arial"/>
          <w:color w:val="000000"/>
          <w:sz w:val="24"/>
          <w:szCs w:val="24"/>
          <w:shd w:val="clear" w:color="auto" w:fill="FFFFFF"/>
        </w:rPr>
        <w:t>benefit of CRM on different angle.</w:t>
      </w:r>
      <w:r w:rsidR="00434E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73AF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A19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5D3FEE2D" w14:textId="77777777" w:rsidR="00283FF0" w:rsidRPr="00C74D4A" w:rsidRDefault="00283FF0" w:rsidP="00194C14">
      <w:pPr>
        <w:rPr>
          <w:rFonts w:ascii="Arial" w:hAnsi="Arial" w:cs="Arial"/>
          <w:sz w:val="24"/>
          <w:szCs w:val="24"/>
        </w:rPr>
      </w:pPr>
    </w:p>
    <w:p w14:paraId="53A87956" w14:textId="40330C8B" w:rsidR="00F015DB" w:rsidRDefault="00F015D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1751714" w14:textId="040300EF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24779D1" w14:textId="0B18ED40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56526BCC" w14:textId="32FE4B51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609C214A" w14:textId="60B5FCEE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0B529A0" w14:textId="010ABFF0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14720161" w14:textId="74AB99A3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631FEC8" w14:textId="77082AED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F63B213" w14:textId="7EB32CA2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3AC449B9" w14:textId="174D1640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35B5924" w14:textId="62775CEB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18348EF9" w14:textId="335D93A4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27F5C25C" w14:textId="1A2E1DB7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636A43C" w14:textId="294778D3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35F30734" w14:textId="4768137B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EC03B5C" w14:textId="2FB224EB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603F25CF" w14:textId="719A5940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95EF166" w14:textId="5A5FA75A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22A4049C" w14:textId="09519125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1939DBF6" w14:textId="5BB82397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23A2CAD" w14:textId="4CD0B400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D9644F4" w14:textId="08E0467F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1EFD215F" w14:textId="6FF60BEE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D34A22C" w14:textId="773E3D6F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29C7C828" w14:textId="705671AF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3F542788" w14:textId="1A7D680C" w:rsidR="006F1ED3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1F22715" w14:textId="77777777" w:rsidR="006F1ED3" w:rsidRPr="00C74D4A" w:rsidRDefault="006F1ED3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36CAE5E8" w14:textId="20E2C1DC" w:rsidR="00457CED" w:rsidRPr="00C74D4A" w:rsidRDefault="00457CED" w:rsidP="00380306">
      <w:pPr>
        <w:pStyle w:val="ContactInfo"/>
        <w:jc w:val="left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633E0D3" w14:textId="7F44D890" w:rsidR="00457CED" w:rsidRPr="00C74D4A" w:rsidRDefault="00457CED" w:rsidP="00380306">
      <w:pPr>
        <w:pStyle w:val="ContactInfo"/>
        <w:jc w:val="left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DBC7FA2" w14:textId="27833839" w:rsidR="00981A8B" w:rsidRDefault="006064B3" w:rsidP="001043A2">
      <w:pPr>
        <w:pStyle w:val="ContactInfo"/>
        <w:tabs>
          <w:tab w:val="left" w:pos="8198"/>
        </w:tabs>
        <w:ind w:left="720"/>
        <w:jc w:val="left"/>
        <w:rPr>
          <w:rFonts w:ascii="Arial" w:hAnsi="Arial" w:cs="Arial"/>
          <w:b/>
          <w:bCs/>
          <w:sz w:val="24"/>
          <w:szCs w:val="24"/>
          <w:u w:val="single"/>
        </w:rPr>
      </w:pPr>
      <w:r w:rsidRPr="00C74D4A">
        <w:rPr>
          <w:rFonts w:ascii="Arial" w:hAnsi="Arial" w:cs="Arial"/>
          <w:b/>
          <w:bCs/>
          <w:sz w:val="24"/>
          <w:szCs w:val="24"/>
          <w:u w:val="single"/>
        </w:rPr>
        <w:t>Reference</w:t>
      </w:r>
      <w:r w:rsidR="00283B69" w:rsidRPr="00C74D4A">
        <w:rPr>
          <w:rFonts w:ascii="Arial" w:hAnsi="Arial" w:cs="Arial"/>
          <w:b/>
          <w:bCs/>
          <w:sz w:val="24"/>
          <w:szCs w:val="24"/>
          <w:u w:val="single"/>
        </w:rPr>
        <w:t>:</w:t>
      </w:r>
      <w:r w:rsidR="0096781E" w:rsidRPr="00C74D4A">
        <w:rPr>
          <w:rFonts w:ascii="Arial" w:hAnsi="Arial" w:cs="Arial"/>
          <w:b/>
          <w:bCs/>
          <w:sz w:val="24"/>
          <w:szCs w:val="24"/>
          <w:u w:val="single"/>
        </w:rPr>
        <w:t xml:space="preserve">       </w:t>
      </w:r>
    </w:p>
    <w:p w14:paraId="7010A29E" w14:textId="77777777" w:rsidR="00484910" w:rsidRPr="00C74D4A" w:rsidRDefault="00484910" w:rsidP="001043A2">
      <w:pPr>
        <w:pStyle w:val="ContactInfo"/>
        <w:tabs>
          <w:tab w:val="left" w:pos="8198"/>
        </w:tabs>
        <w:ind w:left="720"/>
        <w:jc w:val="left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0021DA2" w14:textId="77777777" w:rsidR="004A783B" w:rsidRPr="00C74D4A" w:rsidRDefault="004A783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C379D08" w14:textId="77777777" w:rsidR="004A783B" w:rsidRPr="00C74D4A" w:rsidRDefault="004A783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C8FF2D4" w14:textId="5295810C" w:rsidR="004A783B" w:rsidRPr="00C74D4A" w:rsidRDefault="004A783B" w:rsidP="00D554F7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  <w:u w:val="single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Arnold, C., 2009. 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Ethical Marketing </w:t>
      </w:r>
      <w:r w:rsidR="00A83E5F"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and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The New Consumer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1st ed. </w:t>
      </w:r>
      <w:proofErr w:type="spellStart"/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Chiester</w:t>
      </w:r>
      <w:proofErr w:type="spellEnd"/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 WILEY, pp.160-163. Available at: </w:t>
      </w:r>
      <w:hyperlink r:id="rId27" w:history="1">
        <w:r w:rsidRPr="00C74D4A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https://www-dawsonera-com.ezproxy.uwtsd.ac.uk/readonline/9780470682777</w:t>
        </w:r>
      </w:hyperlink>
      <w:r w:rsidRPr="00C74D4A">
        <w:rPr>
          <w:rFonts w:ascii="Arial" w:hAnsi="Arial" w:cs="Arial"/>
          <w:sz w:val="24"/>
          <w:szCs w:val="24"/>
        </w:rPr>
        <w:t>, Accessed 12 June 2020.</w:t>
      </w:r>
    </w:p>
    <w:p w14:paraId="1286CED6" w14:textId="77777777" w:rsidR="00A83E5F" w:rsidRDefault="004A783B" w:rsidP="00B1596C">
      <w:pPr>
        <w:pStyle w:val="ContactInfo"/>
        <w:ind w:left="36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C74D4A">
        <w:rPr>
          <w:rFonts w:ascii="Arial" w:hAnsi="Arial" w:cs="Arial"/>
          <w:sz w:val="24"/>
          <w:szCs w:val="24"/>
        </w:rPr>
        <w:t xml:space="preserve">Available at : </w:t>
      </w:r>
      <w:hyperlink r:id="rId28" w:history="1">
        <w:r w:rsidRPr="00C74D4A">
          <w:rPr>
            <w:rFonts w:ascii="Arial" w:hAnsi="Arial" w:cs="Arial"/>
            <w:sz w:val="24"/>
            <w:szCs w:val="24"/>
          </w:rPr>
          <w:t>https://www-dawsonera-com.ezproxy.uwtsd.ac.uk/readonline/9780471268109</w:t>
        </w:r>
      </w:hyperlink>
      <w:r w:rsidRPr="00C74D4A">
        <w:rPr>
          <w:rFonts w:ascii="Arial" w:hAnsi="Arial" w:cs="Arial"/>
          <w:sz w:val="24"/>
          <w:szCs w:val="24"/>
        </w:rPr>
        <w:t>,</w:t>
      </w:r>
      <w:r w:rsidR="005E0D80">
        <w:rPr>
          <w:rFonts w:ascii="Arial" w:hAnsi="Arial" w:cs="Arial"/>
          <w:sz w:val="24"/>
          <w:szCs w:val="24"/>
        </w:rPr>
        <w:t xml:space="preserve"> </w:t>
      </w:r>
    </w:p>
    <w:p w14:paraId="49638E53" w14:textId="5FFC7061" w:rsidR="004A783B" w:rsidRPr="00C74D4A" w:rsidRDefault="00A83E5F" w:rsidP="00B1596C">
      <w:pPr>
        <w:pStyle w:val="ContactInfo"/>
        <w:ind w:left="36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C74D4A">
        <w:rPr>
          <w:rFonts w:ascii="Arial" w:hAnsi="Arial" w:cs="Arial"/>
          <w:sz w:val="24"/>
          <w:szCs w:val="24"/>
        </w:rPr>
        <w:t>Accessed 18 June 2020.</w:t>
      </w:r>
      <w:r>
        <w:rPr>
          <w:rFonts w:ascii="Arial" w:hAnsi="Arial" w:cs="Arial"/>
          <w:sz w:val="24"/>
          <w:szCs w:val="24"/>
        </w:rPr>
        <w:t xml:space="preserve">     </w:t>
      </w:r>
      <w:r w:rsidR="004A783B" w:rsidRPr="00C74D4A">
        <w:rPr>
          <w:rFonts w:ascii="Arial" w:hAnsi="Arial" w:cs="Arial"/>
          <w:sz w:val="24"/>
          <w:szCs w:val="24"/>
        </w:rPr>
        <w:t xml:space="preserve"> </w:t>
      </w:r>
      <w:r w:rsidR="004A783B">
        <w:rPr>
          <w:rFonts w:ascii="Arial" w:hAnsi="Arial" w:cs="Arial"/>
          <w:sz w:val="24"/>
          <w:szCs w:val="24"/>
        </w:rPr>
        <w:t xml:space="preserve">     </w:t>
      </w:r>
      <w:r w:rsidR="005E0D80">
        <w:rPr>
          <w:rFonts w:ascii="Arial" w:hAnsi="Arial" w:cs="Arial"/>
          <w:sz w:val="24"/>
          <w:szCs w:val="24"/>
        </w:rPr>
        <w:t xml:space="preserve">      </w:t>
      </w:r>
    </w:p>
    <w:p w14:paraId="793C530F" w14:textId="77777777" w:rsidR="002C0BE5" w:rsidRDefault="004A783B" w:rsidP="002C0BE5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</w:rPr>
      </w:pPr>
      <w:r w:rsidRPr="003C7E6C"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BC</w:t>
      </w:r>
      <w:r w:rsidRPr="003C7E6C">
        <w:rPr>
          <w:rFonts w:ascii="Arial" w:hAnsi="Arial" w:cs="Arial"/>
          <w:color w:val="000000"/>
          <w:sz w:val="24"/>
          <w:szCs w:val="24"/>
          <w:shd w:val="clear" w:color="auto" w:fill="FFFFFF"/>
        </w:rPr>
        <w:t>.co.uk. 2020. </w:t>
      </w:r>
      <w:r w:rsidRPr="003C7E6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Huawei: Will New Rules Affect My Mobile Phone </w:t>
      </w:r>
      <w:r w:rsidR="00A83E5F" w:rsidRPr="003C7E6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or</w:t>
      </w:r>
      <w:r w:rsidRPr="003C7E6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Internet? - CBBC </w:t>
      </w:r>
      <w:proofErr w:type="spellStart"/>
      <w:r w:rsidRPr="003C7E6C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Newsround</w:t>
      </w:r>
      <w:proofErr w:type="spellEnd"/>
      <w:r w:rsidRPr="003C7E6C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&lt;https://www.bbc.co.uk/newsround/53406434&gt; [Accessed 14 July 2020].</w:t>
      </w:r>
    </w:p>
    <w:p w14:paraId="094DDEAF" w14:textId="1A4B5C77" w:rsidR="004A783B" w:rsidRPr="002C0BE5" w:rsidRDefault="004A783B" w:rsidP="002C0BE5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</w:rPr>
      </w:pPr>
      <w:r w:rsidRPr="002C0BE5">
        <w:rPr>
          <w:rFonts w:ascii="Arial" w:hAnsi="Arial" w:cs="Arial"/>
          <w:sz w:val="24"/>
          <w:szCs w:val="24"/>
          <w:shd w:val="clear" w:color="auto" w:fill="FFFFFF"/>
        </w:rPr>
        <w:t>Bergeron, B., 2002. </w:t>
      </w:r>
      <w:r w:rsidRPr="002C0BE5">
        <w:rPr>
          <w:rFonts w:ascii="Arial" w:hAnsi="Arial" w:cs="Arial"/>
          <w:i/>
          <w:iCs/>
          <w:sz w:val="24"/>
          <w:szCs w:val="24"/>
          <w:shd w:val="clear" w:color="auto" w:fill="FFFFFF"/>
        </w:rPr>
        <w:t>Essentials Of CRM</w:t>
      </w:r>
      <w:r w:rsidRPr="002C0BE5">
        <w:rPr>
          <w:rFonts w:ascii="Arial" w:hAnsi="Arial" w:cs="Arial"/>
          <w:sz w:val="24"/>
          <w:szCs w:val="24"/>
          <w:shd w:val="clear" w:color="auto" w:fill="FFFFFF"/>
        </w:rPr>
        <w:t xml:space="preserve">. 1st ed. New York: Wiley, pp.179-220. Available at: </w:t>
      </w:r>
      <w:hyperlink r:id="rId29" w:history="1">
        <w:r w:rsidRPr="002C0BE5">
          <w:rPr>
            <w:rFonts w:ascii="Arial" w:hAnsi="Arial" w:cs="Arial"/>
            <w:sz w:val="24"/>
            <w:szCs w:val="24"/>
          </w:rPr>
          <w:t>https://www-dawsonera-com.ezproxy.uwtsd.ac.uk/readonline/9780471268109</w:t>
        </w:r>
      </w:hyperlink>
      <w:r w:rsidRPr="002C0BE5">
        <w:rPr>
          <w:rFonts w:ascii="Arial" w:hAnsi="Arial" w:cs="Arial"/>
          <w:sz w:val="24"/>
          <w:szCs w:val="24"/>
        </w:rPr>
        <w:t>. Accessed 20</w:t>
      </w:r>
      <w:r w:rsidRPr="002C0BE5">
        <w:rPr>
          <w:rFonts w:ascii="Arial" w:hAnsi="Arial" w:cs="Arial"/>
          <w:sz w:val="24"/>
          <w:szCs w:val="24"/>
          <w:vertAlign w:val="superscript"/>
        </w:rPr>
        <w:t>th</w:t>
      </w:r>
      <w:r w:rsidRPr="002C0BE5">
        <w:rPr>
          <w:rFonts w:ascii="Arial" w:hAnsi="Arial" w:cs="Arial"/>
          <w:sz w:val="24"/>
          <w:szCs w:val="24"/>
        </w:rPr>
        <w:t xml:space="preserve"> Jul 2020.</w:t>
      </w:r>
    </w:p>
    <w:p w14:paraId="0B64906E" w14:textId="77777777" w:rsidR="004A783B" w:rsidRPr="00C74D4A" w:rsidRDefault="004A783B" w:rsidP="00D554F7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Bishop, T., 2012. 1st ed. Delhi: Orange Apple, pp.87-95. Available at: </w:t>
      </w:r>
      <w:hyperlink r:id="rId30" w:history="1">
        <w:r w:rsidRPr="00C74D4A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https://www-dawsonera-com.ezproxy.uwtsd.ac.uk/readonline/9788132325697</w:t>
        </w:r>
      </w:hyperlink>
      <w:r w:rsidRPr="00C74D4A">
        <w:rPr>
          <w:rFonts w:ascii="Arial" w:hAnsi="Arial" w:cs="Arial"/>
          <w:sz w:val="24"/>
          <w:szCs w:val="24"/>
        </w:rPr>
        <w:t xml:space="preserve">, </w:t>
      </w:r>
      <w:bookmarkStart w:id="6" w:name="_Hlk45363793"/>
      <w:r w:rsidRPr="00C74D4A">
        <w:rPr>
          <w:rFonts w:ascii="Arial" w:hAnsi="Arial" w:cs="Arial"/>
          <w:sz w:val="24"/>
          <w:szCs w:val="24"/>
        </w:rPr>
        <w:t>Accessed 5 June 2020.</w:t>
      </w:r>
      <w:bookmarkEnd w:id="6"/>
    </w:p>
    <w:p w14:paraId="2C058FEC" w14:textId="77777777" w:rsidR="004A783B" w:rsidRPr="00C74D4A" w:rsidRDefault="004A783B" w:rsidP="00D554F7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  <w:u w:val="single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Blocker, C., Flint, D., Myers, M. and Slater, S., 2010. Proactive customer orientation and its role for creating customer value in global markets. 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Journal of the Academy of Marketing Science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 [online] 39(2), pp.216-233. Available at: &lt;https://link.springer.com/article/10.1007/s11747-010-0202-9&gt; [Accessed 7 June 2010].</w:t>
      </w:r>
    </w:p>
    <w:p w14:paraId="6C6F20E8" w14:textId="77777777" w:rsidR="004A783B" w:rsidRPr="00C74D4A" w:rsidRDefault="004A783B" w:rsidP="00D554F7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  <w:u w:val="single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Caudill, E. and Murphy, P., 2000. Consumer Online Privacy: Legal and Ethical Issues. 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Journal of Public Policy &amp; Marketing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 [online] 19(1), pp.7-19. Available at: &lt;https://journals.sagepub.com/doi/full/10.1509/jppm.19.1.7.16951?casa_token=OFEMzaoPsaUAAAAA%3AjR4HjE8atU-AgUe_XSUoHYfqU8FxZUPMSHKHky_WZxOcnt9eCK1F9envacZ7xE0n5zPxp0OfJ4I&gt; [Accessed 10 June 2020].</w:t>
      </w:r>
    </w:p>
    <w:p w14:paraId="7E4E4BC1" w14:textId="77777777" w:rsidR="004A783B" w:rsidRPr="002637FA" w:rsidRDefault="004A783B" w:rsidP="000B7DA2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Chan, L. and Wu, M., 2002. Quality function deployment: A literature review. 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European Journal of Operational Research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 [online] 143(3), pp.463-497. Available at: &lt;https://www.sciencedirect.com/science/article/pii/S0377221702001789?casa_token=N1GzX4i81w8AAAAA:0kosr3n4OXmflYFyTrGtAaHTy0hvlw5KeXYKqkdKdcNfId_tuxGJ60QOMqRMgmTbWsCHuReJeg&gt; [Accessed 21 June 2020].</w:t>
      </w:r>
    </w:p>
    <w:p w14:paraId="1CBD2579" w14:textId="3AB8E12A" w:rsidR="004A783B" w:rsidRPr="00F42FBD" w:rsidRDefault="004A783B" w:rsidP="000B7DA2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</w:rPr>
      </w:pPr>
      <w:r w:rsidRPr="00E84C3A">
        <w:rPr>
          <w:rFonts w:ascii="Arial" w:hAnsi="Arial" w:cs="Arial"/>
          <w:color w:val="000000"/>
          <w:sz w:val="24"/>
          <w:szCs w:val="24"/>
          <w:shd w:val="clear" w:color="auto" w:fill="FFFFFF"/>
        </w:rPr>
        <w:t>Consumer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-</w:t>
      </w:r>
      <w:r w:rsidRPr="00E84C3A">
        <w:rPr>
          <w:rFonts w:ascii="Arial" w:hAnsi="Arial" w:cs="Arial"/>
          <w:color w:val="000000"/>
          <w:sz w:val="24"/>
          <w:szCs w:val="24"/>
          <w:shd w:val="clear" w:color="auto" w:fill="FFFFFF"/>
        </w:rPr>
        <w:t>Affairs. 2020. </w:t>
      </w:r>
      <w:r w:rsidRPr="00E84C3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Hyundai • 89 Customer Reviews </w:t>
      </w:r>
      <w:r w:rsidR="00A83E5F" w:rsidRPr="00E84C3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and</w:t>
      </w:r>
      <w:r w:rsidRPr="00E84C3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Complaints • Consumer affairs</w:t>
      </w:r>
      <w:r w:rsidRPr="00E84C3A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&lt;https://www.consumeraffairs.com/automotive/hyundai.htm&gt; [Accessed 10 July 2020].</w:t>
      </w:r>
    </w:p>
    <w:p w14:paraId="1F535E43" w14:textId="3F41BC58" w:rsidR="004A783B" w:rsidRPr="00C74D4A" w:rsidRDefault="004A783B" w:rsidP="000B7DA2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Deming, W., 1982. 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Out </w:t>
      </w:r>
      <w:r w:rsidR="00A83E5F"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of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The Crisis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 3rd ed. London: The MIT Press, pp.17-34. Available at:</w:t>
      </w:r>
      <w:r w:rsidRPr="00C74D4A">
        <w:rPr>
          <w:rFonts w:ascii="Arial" w:hAnsi="Arial" w:cs="Arial"/>
          <w:sz w:val="24"/>
          <w:szCs w:val="24"/>
        </w:rPr>
        <w:t xml:space="preserve"> </w:t>
      </w:r>
      <w:hyperlink r:id="rId31" w:anchor="v=onepage&amp;q&amp;f=false" w:history="1">
        <w:r w:rsidRPr="00C74D4A">
          <w:rPr>
            <w:rFonts w:ascii="Arial" w:hAnsi="Arial" w:cs="Arial"/>
            <w:sz w:val="24"/>
            <w:szCs w:val="24"/>
          </w:rPr>
          <w:t>https://books.google.co.uk/books?id=RTNwDwAAQBAJ&amp;printsec=frontcover&amp;source=gbs_ge_summary_r&amp;cad=0#v=onepage&amp;q&amp;f=false</w:t>
        </w:r>
      </w:hyperlink>
      <w:r w:rsidRPr="00C74D4A">
        <w:rPr>
          <w:rFonts w:ascii="Arial" w:hAnsi="Arial" w:cs="Arial"/>
          <w:sz w:val="24"/>
          <w:szCs w:val="24"/>
        </w:rPr>
        <w:t>. Accessed 17</w:t>
      </w:r>
      <w:r w:rsidRPr="00C74D4A">
        <w:rPr>
          <w:rFonts w:ascii="Arial" w:hAnsi="Arial" w:cs="Arial"/>
          <w:sz w:val="24"/>
          <w:szCs w:val="24"/>
          <w:vertAlign w:val="superscript"/>
        </w:rPr>
        <w:t>th</w:t>
      </w:r>
      <w:r w:rsidRPr="00C74D4A">
        <w:rPr>
          <w:rFonts w:ascii="Arial" w:hAnsi="Arial" w:cs="Arial"/>
          <w:sz w:val="24"/>
          <w:szCs w:val="24"/>
        </w:rPr>
        <w:t xml:space="preserve"> Jun 2020.</w:t>
      </w:r>
    </w:p>
    <w:p w14:paraId="5C53F8DE" w14:textId="017489EE" w:rsidR="004A783B" w:rsidRPr="0081762A" w:rsidRDefault="004A783B" w:rsidP="000B7DA2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</w:rPr>
      </w:pPr>
      <w:proofErr w:type="spellStart"/>
      <w:r w:rsidRPr="00812DC0">
        <w:rPr>
          <w:rFonts w:ascii="Arial" w:hAnsi="Arial" w:cs="Arial"/>
          <w:color w:val="000000"/>
          <w:sz w:val="24"/>
          <w:szCs w:val="24"/>
          <w:shd w:val="clear" w:color="auto" w:fill="FFFFFF"/>
        </w:rPr>
        <w:t>Erturk</w:t>
      </w:r>
      <w:proofErr w:type="spellEnd"/>
      <w:r w:rsidRPr="00812DC0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A83E5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12DC0">
        <w:rPr>
          <w:rFonts w:ascii="Arial" w:hAnsi="Arial" w:cs="Arial"/>
          <w:color w:val="000000"/>
          <w:sz w:val="24"/>
          <w:szCs w:val="24"/>
          <w:shd w:val="clear" w:color="auto" w:fill="FFFFFF"/>
        </w:rPr>
        <w:t>E. and He, S., 2018. Study on A High-integrated Cloud-Based Customer Relationship Management System. </w:t>
      </w:r>
      <w:r w:rsidRPr="00812DC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Computer Science &gt; Computers and Society</w:t>
      </w:r>
      <w:r w:rsidRPr="00812DC0">
        <w:rPr>
          <w:rFonts w:ascii="Arial" w:hAnsi="Arial" w:cs="Arial"/>
          <w:color w:val="000000"/>
          <w:sz w:val="24"/>
          <w:szCs w:val="24"/>
          <w:shd w:val="clear" w:color="auto" w:fill="FFFFFF"/>
        </w:rPr>
        <w:t>, [online] (arXiv.org &gt; cs &gt; arXiv:1812.09005 Search... Help | Advanced Search All fields), pp.3-6. Available at: &lt;https://arxiv.org/abs/1812.09005&gt; [Accessed 14 July 2020].</w:t>
      </w:r>
    </w:p>
    <w:p w14:paraId="1C7F5642" w14:textId="77777777" w:rsidR="004A783B" w:rsidRPr="00812DC0" w:rsidRDefault="004A783B" w:rsidP="000B7DA2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</w:rPr>
      </w:pPr>
      <w:r w:rsidRPr="0075285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Fox, C. and </w:t>
      </w:r>
      <w:proofErr w:type="spellStart"/>
      <w:r w:rsidRPr="00752851">
        <w:rPr>
          <w:rFonts w:ascii="Arial" w:hAnsi="Arial" w:cs="Arial"/>
          <w:color w:val="000000"/>
          <w:sz w:val="24"/>
          <w:szCs w:val="24"/>
          <w:shd w:val="clear" w:color="auto" w:fill="FFFFFF"/>
        </w:rPr>
        <w:t>Kelion</w:t>
      </w:r>
      <w:proofErr w:type="spellEnd"/>
      <w:r w:rsidRPr="00752851">
        <w:rPr>
          <w:rFonts w:ascii="Arial" w:hAnsi="Arial" w:cs="Arial"/>
          <w:color w:val="000000"/>
          <w:sz w:val="24"/>
          <w:szCs w:val="24"/>
          <w:shd w:val="clear" w:color="auto" w:fill="FFFFFF"/>
        </w:rPr>
        <w:t>, L., 2020. </w:t>
      </w:r>
      <w:r w:rsidRPr="00752851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Coronavirus: Russian Spies Target Covid-19 Vaccine Research</w:t>
      </w:r>
      <w:r w:rsidRPr="00752851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www.bbc.co.uk. Available at: &lt;https://www.bbc.co.uk/news/techno06logy-534295&gt; [Accessed 17 July 2020].</w:t>
      </w:r>
    </w:p>
    <w:p w14:paraId="5C1CF43F" w14:textId="0C6657AF" w:rsidR="004A783B" w:rsidRPr="00C74D4A" w:rsidRDefault="004A783B" w:rsidP="00D554F7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  <w:u w:val="single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Gentile, C., Spiller, N. and </w:t>
      </w:r>
      <w:proofErr w:type="spellStart"/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Noci</w:t>
      </w:r>
      <w:proofErr w:type="spellEnd"/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G., 2007. How to Sustain the Customer Experience: An Overview of Experience Components that Co-creative Value </w:t>
      </w:r>
      <w:r w:rsidR="00A83E5F"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Customer. 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European Management Journal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 [online] 25(5), pp.395-410. Available at: &lt;https://www.sciencedirect.com/science/article/pii/S0263237307000886?casa_token=gBWT_LCFxfUAAAAA:_muwbIGeXuT8SKQRwA75Dn5yl3pB20bhjZXWGaOBoLJ0XfY3jobaCnPPrBIT63ktQij6LV2ZZg&gt; [Accessed 19 June 2020].</w:t>
      </w:r>
    </w:p>
    <w:p w14:paraId="5DD2FFA8" w14:textId="76548598" w:rsidR="004A783B" w:rsidRPr="00B35638" w:rsidRDefault="004A783B" w:rsidP="000B7DA2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</w:rPr>
      </w:pPr>
      <w:proofErr w:type="spellStart"/>
      <w:r w:rsidRPr="0081762A">
        <w:rPr>
          <w:rFonts w:ascii="Arial" w:hAnsi="Arial" w:cs="Arial"/>
          <w:color w:val="000000"/>
          <w:sz w:val="24"/>
          <w:szCs w:val="24"/>
          <w:shd w:val="clear" w:color="auto" w:fill="FFFFFF"/>
        </w:rPr>
        <w:t>Hailwood</w:t>
      </w:r>
      <w:proofErr w:type="spellEnd"/>
      <w:r w:rsidRPr="0081762A">
        <w:rPr>
          <w:rFonts w:ascii="Arial" w:hAnsi="Arial" w:cs="Arial"/>
          <w:color w:val="000000"/>
          <w:sz w:val="24"/>
          <w:szCs w:val="24"/>
          <w:shd w:val="clear" w:color="auto" w:fill="FFFFFF"/>
        </w:rPr>
        <w:t>, M. and Toner, D., 2015. </w:t>
      </w:r>
      <w:r w:rsidRPr="0081762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Biographies </w:t>
      </w:r>
      <w:r w:rsidR="00A83E5F" w:rsidRPr="0081762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of</w:t>
      </w:r>
      <w:r w:rsidRPr="0081762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Drink</w:t>
      </w:r>
      <w:r w:rsidRPr="0081762A">
        <w:rPr>
          <w:rFonts w:ascii="Arial" w:hAnsi="Arial" w:cs="Arial"/>
          <w:color w:val="000000"/>
          <w:sz w:val="24"/>
          <w:szCs w:val="24"/>
          <w:shd w:val="clear" w:color="auto" w:fill="FFFFFF"/>
        </w:rPr>
        <w:t>. 1st ed. Newcastle: Cambridge Scholars Publishing, pp.7-10.</w:t>
      </w:r>
    </w:p>
    <w:p w14:paraId="02A6CA05" w14:textId="77777777" w:rsidR="004A783B" w:rsidRPr="00C74D4A" w:rsidRDefault="004A783B" w:rsidP="001B6E4C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  <w:u w:val="single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Hyundai.com. 2020. 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2019 Sustainability Report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&lt;https://www.hyundai.com/content/hyundai/ww/data/csr/data/0000000030/attach/english/hmc-2019-sustainability-report-v3-en.pdf&gt; [Accessed 14 June 2020].</w:t>
      </w:r>
    </w:p>
    <w:p w14:paraId="53A0CA34" w14:textId="77777777" w:rsidR="004A783B" w:rsidRPr="00C74D4A" w:rsidRDefault="004A783B" w:rsidP="00D554F7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  <w:u w:val="single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Jdwetherspoon.com. 2020. 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Responsible Retailing - J D Wetherspoon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&lt;https://www.jdwetherspoon.com/investors-home/bsr/responsible-retailing&gt; [Accessed 19 July 2020].</w:t>
      </w:r>
    </w:p>
    <w:p w14:paraId="5A7A030F" w14:textId="4ED508C2" w:rsidR="004A783B" w:rsidRPr="00C74D4A" w:rsidRDefault="004A783B" w:rsidP="000B7DA2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</w:rPr>
      </w:pPr>
      <w:proofErr w:type="spellStart"/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Juran</w:t>
      </w:r>
      <w:proofErr w:type="spellEnd"/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 J., 1989. </w:t>
      </w:r>
      <w:proofErr w:type="spellStart"/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Juran</w:t>
      </w:r>
      <w:proofErr w:type="spellEnd"/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On Leadership </w:t>
      </w:r>
      <w:r w:rsidR="00A83E5F"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for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Quality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 London: The free press, pp.14-28. Available at :</w:t>
      </w:r>
      <w:r w:rsidRPr="00C74D4A">
        <w:rPr>
          <w:rFonts w:ascii="Arial" w:hAnsi="Arial" w:cs="Arial"/>
          <w:sz w:val="24"/>
          <w:szCs w:val="24"/>
        </w:rPr>
        <w:t xml:space="preserve"> </w:t>
      </w:r>
      <w:hyperlink r:id="rId32" w:anchor="v=onepage&amp;q=Juran's%20Quality%20Trilogy&amp;f=false" w:history="1">
        <w:r w:rsidRPr="00C74D4A">
          <w:rPr>
            <w:rFonts w:ascii="Arial" w:hAnsi="Arial" w:cs="Arial"/>
            <w:sz w:val="24"/>
            <w:szCs w:val="24"/>
          </w:rPr>
          <w:t>https://books.google.co.uk/books?hl=en&amp;lr=&amp;id=_30uNnb6dQIC&amp;oi=fnd&amp;pg=PP7&amp;dq=Juran%27s+Quality+Trilogy&amp;ots=P0u9hJ4k0C&amp;sig=ZNQ4XHt7XyV2fQCXn6OcwWr4v4I&amp;redir_esc=y#v=onepage&amp;q=Juran's%20Quality%20Trilogy&amp;f=false</w:t>
        </w:r>
      </w:hyperlink>
      <w:r w:rsidRPr="00C74D4A">
        <w:rPr>
          <w:rFonts w:ascii="Arial" w:hAnsi="Arial" w:cs="Arial"/>
          <w:sz w:val="24"/>
          <w:szCs w:val="24"/>
        </w:rPr>
        <w:t>, Accessed 20</w:t>
      </w:r>
      <w:r w:rsidRPr="00C74D4A">
        <w:rPr>
          <w:rFonts w:ascii="Arial" w:hAnsi="Arial" w:cs="Arial"/>
          <w:sz w:val="24"/>
          <w:szCs w:val="24"/>
          <w:vertAlign w:val="superscript"/>
        </w:rPr>
        <w:t>th</w:t>
      </w:r>
      <w:r w:rsidRPr="00C74D4A">
        <w:rPr>
          <w:rFonts w:ascii="Arial" w:hAnsi="Arial" w:cs="Arial"/>
          <w:sz w:val="24"/>
          <w:szCs w:val="24"/>
        </w:rPr>
        <w:t xml:space="preserve"> Jun 2020.</w:t>
      </w:r>
    </w:p>
    <w:p w14:paraId="15D442F3" w14:textId="581C46DD" w:rsidR="004A783B" w:rsidRPr="00C74D4A" w:rsidRDefault="004A783B" w:rsidP="00D554F7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  <w:u w:val="single"/>
        </w:rPr>
      </w:pPr>
      <w:r w:rsidRPr="00C74D4A">
        <w:rPr>
          <w:rFonts w:ascii="Arial" w:hAnsi="Arial" w:cs="Arial"/>
          <w:sz w:val="24"/>
          <w:szCs w:val="24"/>
          <w:shd w:val="clear" w:color="auto" w:fill="FFFFFF"/>
        </w:rPr>
        <w:t>Kotler, P. and Armstrong, G., 2014. </w:t>
      </w:r>
      <w:r w:rsidRPr="00C74D4A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Principles </w:t>
      </w:r>
      <w:r w:rsidR="00A83E5F" w:rsidRPr="00C74D4A">
        <w:rPr>
          <w:rFonts w:ascii="Arial" w:hAnsi="Arial" w:cs="Arial"/>
          <w:i/>
          <w:iCs/>
          <w:sz w:val="24"/>
          <w:szCs w:val="24"/>
          <w:shd w:val="clear" w:color="auto" w:fill="FFFFFF"/>
        </w:rPr>
        <w:t>of</w:t>
      </w:r>
      <w:r w:rsidRPr="00C74D4A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Marketing</w:t>
      </w:r>
      <w:r w:rsidRPr="00C74D4A">
        <w:rPr>
          <w:rFonts w:ascii="Arial" w:hAnsi="Arial" w:cs="Arial"/>
          <w:sz w:val="24"/>
          <w:szCs w:val="24"/>
          <w:shd w:val="clear" w:color="auto" w:fill="FFFFFF"/>
        </w:rPr>
        <w:t>. 15th ed. Harlow, United Kingdom: Pearson Education Limited, pp.26-28. Available at :</w:t>
      </w:r>
      <w:r w:rsidRPr="00C74D4A">
        <w:rPr>
          <w:rFonts w:ascii="Arial" w:hAnsi="Arial" w:cs="Arial"/>
          <w:sz w:val="24"/>
          <w:szCs w:val="24"/>
        </w:rPr>
        <w:t xml:space="preserve"> </w:t>
      </w:r>
      <w:hyperlink r:id="rId33" w:history="1">
        <w:r w:rsidRPr="00C74D4A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https://www-dawsonera-com.ezproxy.uwtsd.ac.uk/readonline/9780273787853</w:t>
        </w:r>
      </w:hyperlink>
      <w:r w:rsidRPr="00C74D4A">
        <w:rPr>
          <w:rFonts w:ascii="Arial" w:hAnsi="Arial" w:cs="Arial"/>
          <w:sz w:val="24"/>
          <w:szCs w:val="24"/>
        </w:rPr>
        <w:t>, Accessed 8 June 2020.</w:t>
      </w:r>
    </w:p>
    <w:p w14:paraId="0B19185B" w14:textId="77777777" w:rsidR="004A783B" w:rsidRPr="00C74D4A" w:rsidRDefault="004A783B" w:rsidP="00D554F7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  <w:u w:val="single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Microsoft.com. 2020. 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Environmental Sustainability – Microsoft CSR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&lt;https://www.microsoft.com/en-us/corporate-responsibility/sustainability?SilentAuth=1&gt; [Accessed 19 June 2020].</w:t>
      </w:r>
    </w:p>
    <w:p w14:paraId="5CC817C0" w14:textId="148CD5C6" w:rsidR="004A783B" w:rsidRPr="00C74D4A" w:rsidRDefault="004A783B" w:rsidP="00D554F7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  <w:u w:val="single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Nadella, S., 2020. 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Change History </w:t>
      </w:r>
      <w:r w:rsidR="00A83E5F"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for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Microsoft Privacy Statement – Microsoft Privacy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Privacy.microsoft.com. Available at: &lt;https://privacy.microsoft.com/en-us/updates&gt; [Accessed 20 June 2020].</w:t>
      </w:r>
    </w:p>
    <w:p w14:paraId="0343FF8A" w14:textId="4E65D9CD" w:rsidR="004A783B" w:rsidRDefault="004A783B" w:rsidP="000B7DA2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</w:rPr>
      </w:pPr>
      <w:r w:rsidRPr="00B25AD3">
        <w:rPr>
          <w:rFonts w:ascii="Arial" w:hAnsi="Arial" w:cs="Arial"/>
          <w:sz w:val="24"/>
          <w:szCs w:val="24"/>
          <w:shd w:val="clear" w:color="auto" w:fill="FFFFFF"/>
        </w:rPr>
        <w:t>Rainey, D., 2006. </w:t>
      </w:r>
      <w:r w:rsidRPr="00B25AD3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Sustainable Business Development: Inventing </w:t>
      </w:r>
      <w:r w:rsidR="00A83E5F" w:rsidRPr="00B25AD3">
        <w:rPr>
          <w:rFonts w:ascii="Arial" w:hAnsi="Arial" w:cs="Arial"/>
          <w:i/>
          <w:iCs/>
          <w:sz w:val="24"/>
          <w:szCs w:val="24"/>
          <w:shd w:val="clear" w:color="auto" w:fill="FFFFFF"/>
        </w:rPr>
        <w:t>the</w:t>
      </w:r>
      <w:r w:rsidRPr="00B25AD3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Future Through Strategy, Innovation, And Leadership.</w:t>
      </w:r>
      <w:r w:rsidRPr="00B25AD3">
        <w:rPr>
          <w:rFonts w:ascii="Arial" w:hAnsi="Arial" w:cs="Arial"/>
          <w:sz w:val="24"/>
          <w:szCs w:val="24"/>
          <w:shd w:val="clear" w:color="auto" w:fill="FFFFFF"/>
        </w:rPr>
        <w:t xml:space="preserve"> 1st ed. Cambridge: Cambridge University Press, pp.28-64. Available at : </w:t>
      </w:r>
      <w:hyperlink r:id="rId34" w:anchor="v=onepage&amp;q=sustainable%20trading%20policy%20in%20term%20of%20customer%20experience&amp;f=false" w:history="1">
        <w:r w:rsidRPr="00B25AD3">
          <w:rPr>
            <w:rFonts w:ascii="Arial" w:hAnsi="Arial" w:cs="Arial"/>
            <w:sz w:val="24"/>
            <w:szCs w:val="24"/>
          </w:rPr>
          <w:t>https://books.google.co.uk/books?id=Dr0UY1JEImUC&amp;pg=PA129&amp;dq=sustainable+trading+policy+in+term+of+customer+experience&amp;hl=en&amp;sa=X&amp;ved=2ahUKEwjCmcSD493qAhXnShUIHdREATUQ6AEwAnoECAMQAg#v=onepage&amp;q=sustainable%20trading%20policy%20in%20term%20of%20customer%20experience&amp;f=false</w:t>
        </w:r>
      </w:hyperlink>
      <w:r w:rsidRPr="00B25AD3">
        <w:rPr>
          <w:rFonts w:ascii="Arial" w:hAnsi="Arial" w:cs="Arial"/>
          <w:sz w:val="24"/>
          <w:szCs w:val="24"/>
        </w:rPr>
        <w:t>, Accessed 15</w:t>
      </w:r>
      <w:r w:rsidRPr="00B25AD3">
        <w:rPr>
          <w:rFonts w:ascii="Arial" w:hAnsi="Arial" w:cs="Arial"/>
          <w:sz w:val="24"/>
          <w:szCs w:val="24"/>
          <w:vertAlign w:val="superscript"/>
        </w:rPr>
        <w:t>th</w:t>
      </w:r>
      <w:r w:rsidRPr="00B25AD3">
        <w:rPr>
          <w:rFonts w:ascii="Arial" w:hAnsi="Arial" w:cs="Arial"/>
          <w:sz w:val="24"/>
          <w:szCs w:val="24"/>
        </w:rPr>
        <w:t xml:space="preserve"> Jun 2020.</w:t>
      </w:r>
    </w:p>
    <w:p w14:paraId="62AEFBFD" w14:textId="77777777" w:rsidR="004A783B" w:rsidRPr="00C74D4A" w:rsidRDefault="004A783B" w:rsidP="000B7DA2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</w:rPr>
      </w:pPr>
      <w:proofErr w:type="spellStart"/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Satros</w:t>
      </w:r>
      <w:proofErr w:type="spellEnd"/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M. and </w:t>
      </w:r>
      <w:proofErr w:type="spellStart"/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Orzes</w:t>
      </w:r>
      <w:proofErr w:type="spellEnd"/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 G., 2019. 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Quality Management: Tools, Methods, And Standards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 1st ed. Bingley: Emerald Publishing limited, pp.16-40. Available at:</w:t>
      </w:r>
      <w:r w:rsidRPr="00C74D4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35" w:history="1">
        <w:r w:rsidRPr="00C74D4A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https://www-dawsonera-com.ezproxy.uwtsd.ac.uk/readonline/9781787698031. Accessed 25</w:t>
        </w:r>
        <w:r w:rsidRPr="00C74D4A">
          <w:rPr>
            <w:rStyle w:val="Hyperlink"/>
            <w:rFonts w:ascii="Arial" w:hAnsi="Arial" w:cs="Arial"/>
            <w:color w:val="auto"/>
            <w:sz w:val="24"/>
            <w:szCs w:val="24"/>
            <w:u w:val="none"/>
            <w:vertAlign w:val="superscript"/>
          </w:rPr>
          <w:t>th</w:t>
        </w:r>
        <w:r w:rsidRPr="00C74D4A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 Jun 2020</w:t>
        </w:r>
      </w:hyperlink>
      <w:r w:rsidRPr="00C74D4A">
        <w:rPr>
          <w:rFonts w:ascii="Arial" w:hAnsi="Arial" w:cs="Arial"/>
          <w:sz w:val="24"/>
          <w:szCs w:val="24"/>
        </w:rPr>
        <w:t>.</w:t>
      </w:r>
    </w:p>
    <w:p w14:paraId="6E061537" w14:textId="77777777" w:rsidR="004A783B" w:rsidRPr="00C74D4A" w:rsidRDefault="004A783B" w:rsidP="00D554F7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  <w:u w:val="single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Seligman, J., 2018. 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CUSTOMER EXPERIENCE MANAGEMENT - THE EXPERIENTIAL JOURNEY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1st ed. lulu.com, p.1065. Available at </w:t>
      </w:r>
      <w:hyperlink r:id="rId36" w:anchor="v=twopage&amp;q=customer%20experience%20journey&amp;f=true" w:history="1">
        <w:r w:rsidRPr="00C74D4A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https://books.google.co.uk/books?id=mlZwDwAAQBAJ&amp;pg=PA106&amp;dq=customer+experience+journey&amp;hl=en&amp;sa=X&amp;ved=2ahUKEwjwse2WxMDqAhUOTRUIHbFmCXYQ6AEwAXoECAIQAg#v=twopage&amp;q=customer%20experience%20journey&amp;f=true</w:t>
        </w:r>
      </w:hyperlink>
      <w:r w:rsidRPr="00C74D4A">
        <w:rPr>
          <w:rFonts w:ascii="Arial" w:hAnsi="Arial" w:cs="Arial"/>
          <w:sz w:val="24"/>
          <w:szCs w:val="24"/>
        </w:rPr>
        <w:t>, Accessed 6</w:t>
      </w:r>
      <w:r w:rsidRPr="00C74D4A">
        <w:rPr>
          <w:rFonts w:ascii="Arial" w:hAnsi="Arial" w:cs="Arial"/>
          <w:sz w:val="24"/>
          <w:szCs w:val="24"/>
          <w:vertAlign w:val="superscript"/>
        </w:rPr>
        <w:t>th</w:t>
      </w:r>
      <w:r w:rsidRPr="00C74D4A">
        <w:rPr>
          <w:rFonts w:ascii="Arial" w:hAnsi="Arial" w:cs="Arial"/>
          <w:sz w:val="24"/>
          <w:szCs w:val="24"/>
        </w:rPr>
        <w:t xml:space="preserve"> June 2020.</w:t>
      </w:r>
    </w:p>
    <w:p w14:paraId="7A68DCEF" w14:textId="182CB515" w:rsidR="004A783B" w:rsidRPr="00C74D4A" w:rsidRDefault="004A783B" w:rsidP="00D554F7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  <w:u w:val="single"/>
        </w:rPr>
      </w:pPr>
      <w:proofErr w:type="spellStart"/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Sverdlik</w:t>
      </w:r>
      <w:proofErr w:type="spellEnd"/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, Y., 2020. 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Study: Data Centers Responsible For 1 Percent </w:t>
      </w:r>
      <w:r w:rsidR="00A83E5F"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of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All Electricity Consumed Worldwide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Data Center Knowledge. Available at: &lt;https://www.datacenterknowledge.com/energy/study-data-centers-responsible-1-percent-all-electricity-consumed-worldwide&gt; [Accessed 20 June 2020].</w:t>
      </w:r>
    </w:p>
    <w:p w14:paraId="23F0A3B4" w14:textId="77777777" w:rsidR="004A783B" w:rsidRPr="00C74D4A" w:rsidRDefault="004A783B" w:rsidP="000B7DA2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UK About Amazon. 2020. 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About Amazon Homepage</w:t>
      </w: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&lt;https://www.aboutamazon.co.uk/&gt; [Accessed 25 July 2020].</w:t>
      </w:r>
    </w:p>
    <w:p w14:paraId="61C4F300" w14:textId="77777777" w:rsidR="004A783B" w:rsidRPr="00C74D4A" w:rsidRDefault="004A783B" w:rsidP="000B7DA2">
      <w:pPr>
        <w:pStyle w:val="ContactInfo"/>
        <w:numPr>
          <w:ilvl w:val="0"/>
          <w:numId w:val="25"/>
        </w:numPr>
        <w:jc w:val="left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>Wood, J. and Wood, M., 2005. </w:t>
      </w:r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Joseph M. </w:t>
      </w:r>
      <w:proofErr w:type="spellStart"/>
      <w:r w:rsidRPr="00C74D4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Juran</w:t>
      </w:r>
      <w:proofErr w:type="spellEnd"/>
      <w:r w:rsidRPr="00C74D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1st ed. London: Routledge, pp.65-81. Available at : </w:t>
      </w:r>
      <w:hyperlink r:id="rId37" w:anchor="v=onepage&amp;q=Juran's%20Quality%20Trilogy&amp;f=false" w:history="1">
        <w:r w:rsidRPr="00C74D4A">
          <w:rPr>
            <w:rFonts w:ascii="Arial" w:hAnsi="Arial" w:cs="Arial"/>
            <w:sz w:val="24"/>
            <w:szCs w:val="24"/>
          </w:rPr>
          <w:t>https://books.google.co.uk/books?hl=en&amp;lr=&amp;id=v_fprq_XtFAC&amp;oi=fnd&amp;pg=PA54&amp;dq=Juran%27s+Quality+Trilogy&amp;ots=uC_rt3SJmk&amp;sig=US1Wm_-g6TYlo_zTw5b2zN9tdeA&amp;redir_esc=y#v=onepage&amp;q=Juran's%20Quality%20Trilogy&amp;f=false</w:t>
        </w:r>
      </w:hyperlink>
      <w:r w:rsidRPr="00C74D4A">
        <w:rPr>
          <w:rFonts w:ascii="Arial" w:hAnsi="Arial" w:cs="Arial"/>
          <w:sz w:val="24"/>
          <w:szCs w:val="24"/>
        </w:rPr>
        <w:t>, Accessed 21</w:t>
      </w:r>
      <w:r w:rsidRPr="00C74D4A">
        <w:rPr>
          <w:rFonts w:ascii="Arial" w:hAnsi="Arial" w:cs="Arial"/>
          <w:sz w:val="24"/>
          <w:szCs w:val="24"/>
          <w:vertAlign w:val="superscript"/>
        </w:rPr>
        <w:t>th</w:t>
      </w:r>
      <w:r w:rsidRPr="00C74D4A">
        <w:rPr>
          <w:rFonts w:ascii="Arial" w:hAnsi="Arial" w:cs="Arial"/>
          <w:sz w:val="24"/>
          <w:szCs w:val="24"/>
        </w:rPr>
        <w:t xml:space="preserve"> Jun 2020.</w:t>
      </w:r>
    </w:p>
    <w:p w14:paraId="71C4301C" w14:textId="0E768707" w:rsidR="007C3A68" w:rsidRPr="00C74D4A" w:rsidRDefault="007C3A68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426DDE6" w14:textId="212E09E8" w:rsidR="007C3A68" w:rsidRDefault="007C3A68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E3EDC73" w14:textId="4C9C1971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1B88F306" w14:textId="6FDFE107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AC8BE0E" w14:textId="02300A50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8084FD8" w14:textId="41EBCE77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E5C7029" w14:textId="0B477D49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509E0953" w14:textId="59D88AA5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634BBF72" w14:textId="6BFC5AA5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B2E4ACD" w14:textId="49F872D0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5B597552" w14:textId="11F6A9E0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3EDFBD1C" w14:textId="2866A0A2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42D28F1" w14:textId="538860F8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31FCE582" w14:textId="4DFD76C8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FC2A63C" w14:textId="396FFB87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18113892" w14:textId="67B3FA4D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E963DD3" w14:textId="64CED065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6D1D9F8F" w14:textId="247F2E3B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3E1D5BE2" w14:textId="075ACDC3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1947174" w14:textId="76D15125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5722E8C2" w14:textId="71483F1A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BA9C679" w14:textId="3B2FFDE1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3B2B6633" w14:textId="0AFC749E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12128CD2" w14:textId="6CB10956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5EC01928" w14:textId="0A92098C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1F84F68F" w14:textId="4AF3965A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DDBE2B1" w14:textId="7794A4FF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1C8ABEDA" w14:textId="11C8808C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53F83C0C" w14:textId="7524733F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12661E64" w14:textId="72A8A862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B50B16F" w14:textId="71B3D6A6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1B3E8AA7" w14:textId="4959F552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1B251DAA" w14:textId="79EFB22F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B93B473" w14:textId="182B3776" w:rsidR="00090579" w:rsidRDefault="00090579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CFB67C2" w14:textId="671DFEFB" w:rsidR="00AD0760" w:rsidRDefault="00AD0760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04CBD082" w14:textId="1A0ABF3B" w:rsidR="00AD0760" w:rsidRDefault="00AD0760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2956F029" w14:textId="07481171" w:rsidR="00AD0760" w:rsidRDefault="00AD0760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72D1C688" w14:textId="74BA4F3B" w:rsidR="00AD0760" w:rsidRDefault="00AD0760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2A7E8624" w14:textId="77777777" w:rsidR="00AD0760" w:rsidRPr="00C74D4A" w:rsidRDefault="00AD0760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B37E165" w14:textId="39CECD89" w:rsidR="007C3A68" w:rsidRPr="00C74D4A" w:rsidRDefault="007C3A68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DAFE58C" w14:textId="70061176" w:rsidR="007C3A68" w:rsidRPr="00C74D4A" w:rsidRDefault="007C3A68" w:rsidP="00380306">
      <w:pPr>
        <w:pStyle w:val="ContactInfo"/>
        <w:jc w:val="left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3D8C165" w14:textId="46F4BDBB" w:rsidR="007C3A68" w:rsidRPr="00C74D4A" w:rsidRDefault="00C72D5C" w:rsidP="00380306">
      <w:pPr>
        <w:pStyle w:val="ContactInfo"/>
        <w:jc w:val="left"/>
        <w:rPr>
          <w:rFonts w:ascii="Arial" w:hAnsi="Arial" w:cs="Arial"/>
          <w:b/>
          <w:bCs/>
          <w:sz w:val="24"/>
          <w:szCs w:val="24"/>
          <w:u w:val="single"/>
        </w:rPr>
      </w:pPr>
      <w:r w:rsidRPr="00C74D4A">
        <w:rPr>
          <w:rFonts w:ascii="Arial" w:hAnsi="Arial" w:cs="Arial"/>
          <w:b/>
          <w:bCs/>
          <w:sz w:val="24"/>
          <w:szCs w:val="24"/>
          <w:u w:val="single"/>
        </w:rPr>
        <w:t>Appendix</w:t>
      </w:r>
    </w:p>
    <w:p w14:paraId="361F924A" w14:textId="743BF52D" w:rsidR="00C72D5C" w:rsidRPr="00C74D4A" w:rsidRDefault="00C72D5C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3B39A673" w14:textId="67EFA42E" w:rsidR="00C72D5C" w:rsidRPr="00074C4A" w:rsidRDefault="0032149E" w:rsidP="00C72D5C">
      <w:pPr>
        <w:pStyle w:val="ContactInfo"/>
        <w:numPr>
          <w:ilvl w:val="0"/>
          <w:numId w:val="21"/>
        </w:numPr>
        <w:jc w:val="left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074C4A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Customer </w:t>
      </w:r>
      <w:r w:rsidR="00B37F10" w:rsidRPr="00074C4A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experience journey. </w:t>
      </w:r>
    </w:p>
    <w:p w14:paraId="6F7A7517" w14:textId="77777777" w:rsidR="00074C4A" w:rsidRPr="00C74D4A" w:rsidRDefault="00074C4A" w:rsidP="00074C4A">
      <w:pPr>
        <w:pStyle w:val="ContactInfo"/>
        <w:ind w:left="720"/>
        <w:jc w:val="left"/>
        <w:rPr>
          <w:rFonts w:ascii="Arial" w:hAnsi="Arial" w:cs="Arial"/>
          <w:i/>
          <w:iCs/>
          <w:sz w:val="24"/>
          <w:szCs w:val="24"/>
          <w:u w:val="single"/>
        </w:rPr>
      </w:pPr>
    </w:p>
    <w:p w14:paraId="53300D7B" w14:textId="1509204C" w:rsidR="00F0020D" w:rsidRPr="005A72A1" w:rsidRDefault="00A83E5F" w:rsidP="00F0020D">
      <w:pPr>
        <w:pStyle w:val="ContactInfo"/>
        <w:numPr>
          <w:ilvl w:val="0"/>
          <w:numId w:val="22"/>
        </w:numPr>
        <w:jc w:val="left"/>
        <w:rPr>
          <w:rFonts w:ascii="Arial" w:hAnsi="Arial" w:cs="Arial"/>
          <w:i/>
          <w:iCs/>
          <w:sz w:val="24"/>
          <w:szCs w:val="24"/>
          <w:u w:val="single"/>
        </w:rPr>
      </w:pPr>
      <w:r w:rsidRPr="00C74D4A">
        <w:rPr>
          <w:rFonts w:ascii="Arial" w:hAnsi="Arial" w:cs="Arial"/>
          <w:i/>
          <w:iCs/>
          <w:sz w:val="24"/>
          <w:szCs w:val="24"/>
          <w:u w:val="single"/>
        </w:rPr>
        <w:t>Research</w:t>
      </w:r>
      <w:r w:rsidRPr="00C74D4A">
        <w:rPr>
          <w:rFonts w:ascii="Arial" w:hAnsi="Arial" w:cs="Arial"/>
          <w:sz w:val="24"/>
          <w:szCs w:val="24"/>
        </w:rPr>
        <w:t>:</w:t>
      </w:r>
      <w:r w:rsidR="004E7BD5" w:rsidRPr="00C74D4A">
        <w:rPr>
          <w:rFonts w:ascii="Arial" w:hAnsi="Arial" w:cs="Arial"/>
          <w:sz w:val="24"/>
          <w:szCs w:val="24"/>
        </w:rPr>
        <w:t xml:space="preserve"> In this phase</w:t>
      </w:r>
      <w:r w:rsidR="00CD373F" w:rsidRPr="00C74D4A">
        <w:rPr>
          <w:rFonts w:ascii="Arial" w:hAnsi="Arial" w:cs="Arial"/>
          <w:sz w:val="24"/>
          <w:szCs w:val="24"/>
        </w:rPr>
        <w:t xml:space="preserve"> customer</w:t>
      </w:r>
      <w:r w:rsidR="004E7BD5" w:rsidRPr="00C74D4A">
        <w:rPr>
          <w:rFonts w:ascii="Arial" w:hAnsi="Arial" w:cs="Arial"/>
          <w:sz w:val="24"/>
          <w:szCs w:val="24"/>
        </w:rPr>
        <w:t xml:space="preserve"> </w:t>
      </w:r>
      <w:r w:rsidR="00DD6AD6" w:rsidRPr="00C74D4A">
        <w:rPr>
          <w:rFonts w:ascii="Arial" w:hAnsi="Arial" w:cs="Arial"/>
          <w:sz w:val="24"/>
          <w:szCs w:val="24"/>
        </w:rPr>
        <w:t>gather</w:t>
      </w:r>
      <w:r w:rsidR="00B60490" w:rsidRPr="00C74D4A">
        <w:rPr>
          <w:rFonts w:ascii="Arial" w:hAnsi="Arial" w:cs="Arial"/>
          <w:sz w:val="24"/>
          <w:szCs w:val="24"/>
        </w:rPr>
        <w:t xml:space="preserve"> information</w:t>
      </w:r>
      <w:r w:rsidR="00AE5D7C" w:rsidRPr="00C74D4A">
        <w:rPr>
          <w:rFonts w:ascii="Arial" w:hAnsi="Arial" w:cs="Arial"/>
          <w:sz w:val="24"/>
          <w:szCs w:val="24"/>
        </w:rPr>
        <w:t xml:space="preserve"> of th</w:t>
      </w:r>
      <w:r w:rsidR="0083642E" w:rsidRPr="00C74D4A">
        <w:rPr>
          <w:rFonts w:ascii="Arial" w:hAnsi="Arial" w:cs="Arial"/>
          <w:sz w:val="24"/>
          <w:szCs w:val="24"/>
        </w:rPr>
        <w:t>e</w:t>
      </w:r>
      <w:r w:rsidR="00AE5D7C" w:rsidRPr="00C74D4A">
        <w:rPr>
          <w:rFonts w:ascii="Arial" w:hAnsi="Arial" w:cs="Arial"/>
          <w:sz w:val="24"/>
          <w:szCs w:val="24"/>
        </w:rPr>
        <w:t xml:space="preserve"> product</w:t>
      </w:r>
      <w:r w:rsidR="00DD6AD6" w:rsidRPr="00C74D4A">
        <w:rPr>
          <w:rFonts w:ascii="Arial" w:hAnsi="Arial" w:cs="Arial"/>
          <w:sz w:val="24"/>
          <w:szCs w:val="24"/>
        </w:rPr>
        <w:t xml:space="preserve"> </w:t>
      </w:r>
      <w:r w:rsidR="00AE5D7C" w:rsidRPr="00C74D4A">
        <w:rPr>
          <w:rFonts w:ascii="Arial" w:hAnsi="Arial" w:cs="Arial"/>
          <w:sz w:val="24"/>
          <w:szCs w:val="24"/>
        </w:rPr>
        <w:t xml:space="preserve">from different </w:t>
      </w:r>
      <w:r w:rsidR="0083642E" w:rsidRPr="00C74D4A">
        <w:rPr>
          <w:rFonts w:ascii="Arial" w:hAnsi="Arial" w:cs="Arial"/>
          <w:sz w:val="24"/>
          <w:szCs w:val="24"/>
        </w:rPr>
        <w:t>sources</w:t>
      </w:r>
      <w:r w:rsidR="003003BE" w:rsidRPr="00C74D4A">
        <w:rPr>
          <w:rFonts w:ascii="Arial" w:hAnsi="Arial" w:cs="Arial"/>
          <w:sz w:val="24"/>
          <w:szCs w:val="24"/>
        </w:rPr>
        <w:t xml:space="preserve">, such as internet </w:t>
      </w:r>
      <w:r w:rsidR="006736E5" w:rsidRPr="00C74D4A">
        <w:rPr>
          <w:rFonts w:ascii="Arial" w:hAnsi="Arial" w:cs="Arial"/>
          <w:sz w:val="24"/>
          <w:szCs w:val="24"/>
        </w:rPr>
        <w:t>product review, consulting with friends</w:t>
      </w:r>
      <w:r w:rsidR="00E80AA6" w:rsidRPr="00C74D4A">
        <w:rPr>
          <w:rFonts w:ascii="Arial" w:hAnsi="Arial" w:cs="Arial"/>
          <w:sz w:val="24"/>
          <w:szCs w:val="24"/>
        </w:rPr>
        <w:t>, social media feedback</w:t>
      </w:r>
    </w:p>
    <w:p w14:paraId="4AD5E514" w14:textId="77777777" w:rsidR="003A17CC" w:rsidRPr="003A17CC" w:rsidRDefault="003C2723" w:rsidP="00F0020D">
      <w:pPr>
        <w:pStyle w:val="ContactInfo"/>
        <w:numPr>
          <w:ilvl w:val="0"/>
          <w:numId w:val="22"/>
        </w:numPr>
        <w:jc w:val="left"/>
        <w:rPr>
          <w:rFonts w:ascii="Arial" w:hAnsi="Arial" w:cs="Arial"/>
          <w:i/>
          <w:iCs/>
          <w:sz w:val="24"/>
          <w:szCs w:val="24"/>
          <w:u w:val="single"/>
        </w:rPr>
      </w:pPr>
      <w:r w:rsidRPr="005A72A1">
        <w:rPr>
          <w:rFonts w:ascii="Arial" w:hAnsi="Arial" w:cs="Arial"/>
          <w:i/>
          <w:iCs/>
          <w:sz w:val="24"/>
          <w:szCs w:val="24"/>
          <w:u w:val="single"/>
        </w:rPr>
        <w:t>Select</w:t>
      </w:r>
      <w:r w:rsidR="005A72A1" w:rsidRPr="005A72A1">
        <w:rPr>
          <w:rFonts w:ascii="Arial" w:hAnsi="Arial" w:cs="Arial"/>
          <w:i/>
          <w:iCs/>
          <w:sz w:val="24"/>
          <w:szCs w:val="24"/>
          <w:u w:val="single"/>
        </w:rPr>
        <w:t>:</w:t>
      </w:r>
      <w:r w:rsidR="005A72A1">
        <w:rPr>
          <w:rFonts w:ascii="Arial" w:hAnsi="Arial" w:cs="Arial"/>
          <w:sz w:val="24"/>
          <w:szCs w:val="24"/>
        </w:rPr>
        <w:t xml:space="preserve"> </w:t>
      </w:r>
      <w:r w:rsidR="004179B1">
        <w:rPr>
          <w:rFonts w:ascii="Arial" w:hAnsi="Arial" w:cs="Arial"/>
          <w:sz w:val="24"/>
          <w:szCs w:val="24"/>
        </w:rPr>
        <w:t xml:space="preserve">This is customer </w:t>
      </w:r>
      <w:r w:rsidR="002F6968">
        <w:rPr>
          <w:rFonts w:ascii="Arial" w:hAnsi="Arial" w:cs="Arial"/>
          <w:sz w:val="24"/>
          <w:szCs w:val="24"/>
        </w:rPr>
        <w:t xml:space="preserve">pre-buy decision which may </w:t>
      </w:r>
      <w:r w:rsidR="003A17CC">
        <w:rPr>
          <w:rFonts w:ascii="Arial" w:hAnsi="Arial" w:cs="Arial"/>
          <w:sz w:val="24"/>
          <w:szCs w:val="24"/>
        </w:rPr>
        <w:t xml:space="preserve">not go through purchasing product. </w:t>
      </w:r>
    </w:p>
    <w:p w14:paraId="6A816072" w14:textId="77777777" w:rsidR="009C12DD" w:rsidRPr="009C12DD" w:rsidRDefault="00595BEC" w:rsidP="00F0020D">
      <w:pPr>
        <w:pStyle w:val="ContactInfo"/>
        <w:numPr>
          <w:ilvl w:val="0"/>
          <w:numId w:val="22"/>
        </w:numPr>
        <w:jc w:val="left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>Buy:</w:t>
      </w:r>
      <w:r>
        <w:rPr>
          <w:rFonts w:ascii="Arial" w:hAnsi="Arial" w:cs="Arial"/>
          <w:sz w:val="24"/>
          <w:szCs w:val="24"/>
        </w:rPr>
        <w:t xml:space="preserve"> This </w:t>
      </w:r>
      <w:r w:rsidR="005D208B">
        <w:rPr>
          <w:rFonts w:ascii="Arial" w:hAnsi="Arial" w:cs="Arial"/>
          <w:sz w:val="24"/>
          <w:szCs w:val="24"/>
        </w:rPr>
        <w:t>process of buying product or services</w:t>
      </w:r>
      <w:r w:rsidR="009C12DD">
        <w:rPr>
          <w:rFonts w:ascii="Arial" w:hAnsi="Arial" w:cs="Arial"/>
          <w:sz w:val="24"/>
          <w:szCs w:val="24"/>
        </w:rPr>
        <w:t>, either in store or online.</w:t>
      </w:r>
    </w:p>
    <w:p w14:paraId="089E4114" w14:textId="77777777" w:rsidR="00EB5B82" w:rsidRPr="00EB5B82" w:rsidRDefault="003468A9" w:rsidP="00F0020D">
      <w:pPr>
        <w:pStyle w:val="ContactInfo"/>
        <w:numPr>
          <w:ilvl w:val="0"/>
          <w:numId w:val="22"/>
        </w:numPr>
        <w:jc w:val="left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>Onboard:</w:t>
      </w:r>
      <w:r>
        <w:rPr>
          <w:rFonts w:ascii="Arial" w:hAnsi="Arial" w:cs="Arial"/>
          <w:sz w:val="24"/>
          <w:szCs w:val="24"/>
        </w:rPr>
        <w:t xml:space="preserve"> </w:t>
      </w:r>
      <w:r w:rsidR="000C3AE9">
        <w:rPr>
          <w:rFonts w:ascii="Arial" w:hAnsi="Arial" w:cs="Arial"/>
          <w:sz w:val="24"/>
          <w:szCs w:val="24"/>
        </w:rPr>
        <w:t>This is typically</w:t>
      </w:r>
      <w:r w:rsidR="001D4606">
        <w:rPr>
          <w:rFonts w:ascii="Arial" w:hAnsi="Arial" w:cs="Arial"/>
          <w:sz w:val="24"/>
          <w:szCs w:val="24"/>
        </w:rPr>
        <w:t xml:space="preserve"> the term time of </w:t>
      </w:r>
      <w:r w:rsidR="0013754E">
        <w:rPr>
          <w:rFonts w:ascii="Arial" w:hAnsi="Arial" w:cs="Arial"/>
          <w:sz w:val="24"/>
          <w:szCs w:val="24"/>
        </w:rPr>
        <w:t>returning product</w:t>
      </w:r>
      <w:r w:rsidR="00D33DD1">
        <w:rPr>
          <w:rFonts w:ascii="Arial" w:hAnsi="Arial" w:cs="Arial"/>
          <w:sz w:val="24"/>
          <w:szCs w:val="24"/>
        </w:rPr>
        <w:t xml:space="preserve"> or cancelation of service</w:t>
      </w:r>
      <w:r w:rsidR="00EB5B82">
        <w:rPr>
          <w:rFonts w:ascii="Arial" w:hAnsi="Arial" w:cs="Arial"/>
          <w:sz w:val="24"/>
          <w:szCs w:val="24"/>
        </w:rPr>
        <w:t>s.</w:t>
      </w:r>
    </w:p>
    <w:p w14:paraId="4CC6A178" w14:textId="77777777" w:rsidR="00CA62CB" w:rsidRPr="00CA62CB" w:rsidRDefault="00EB5B82" w:rsidP="00F0020D">
      <w:pPr>
        <w:pStyle w:val="ContactInfo"/>
        <w:numPr>
          <w:ilvl w:val="0"/>
          <w:numId w:val="22"/>
        </w:numPr>
        <w:jc w:val="left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>Use/</w:t>
      </w:r>
      <w:r w:rsidR="00107EF2">
        <w:rPr>
          <w:rFonts w:ascii="Arial" w:hAnsi="Arial" w:cs="Arial"/>
          <w:i/>
          <w:iCs/>
          <w:sz w:val="24"/>
          <w:szCs w:val="24"/>
          <w:u w:val="single"/>
        </w:rPr>
        <w:t>Seek support:</w:t>
      </w:r>
      <w:r w:rsidR="00107EF2">
        <w:rPr>
          <w:rFonts w:ascii="Arial" w:hAnsi="Arial" w:cs="Arial"/>
          <w:sz w:val="24"/>
          <w:szCs w:val="24"/>
        </w:rPr>
        <w:t xml:space="preserve"> </w:t>
      </w:r>
      <w:r w:rsidR="00271969">
        <w:rPr>
          <w:rFonts w:ascii="Arial" w:hAnsi="Arial" w:cs="Arial"/>
          <w:sz w:val="24"/>
          <w:szCs w:val="24"/>
        </w:rPr>
        <w:t xml:space="preserve">This is </w:t>
      </w:r>
      <w:r w:rsidR="00CA62CB">
        <w:rPr>
          <w:rFonts w:ascii="Arial" w:hAnsi="Arial" w:cs="Arial"/>
          <w:sz w:val="24"/>
          <w:szCs w:val="24"/>
        </w:rPr>
        <w:t>customer using product or services in action.</w:t>
      </w:r>
    </w:p>
    <w:p w14:paraId="1E71A14D" w14:textId="32051D18" w:rsidR="002A69F0" w:rsidRPr="008E417B" w:rsidRDefault="00752142" w:rsidP="00F0020D">
      <w:pPr>
        <w:pStyle w:val="ContactInfo"/>
        <w:numPr>
          <w:ilvl w:val="0"/>
          <w:numId w:val="22"/>
        </w:numPr>
        <w:jc w:val="left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>Promote/</w:t>
      </w:r>
      <w:r w:rsidR="00703B32">
        <w:rPr>
          <w:rFonts w:ascii="Arial" w:hAnsi="Arial" w:cs="Arial"/>
          <w:i/>
          <w:iCs/>
          <w:sz w:val="24"/>
          <w:szCs w:val="24"/>
          <w:u w:val="single"/>
        </w:rPr>
        <w:t>Detract:</w:t>
      </w:r>
      <w:r w:rsidR="00703B32">
        <w:rPr>
          <w:rFonts w:ascii="Arial" w:hAnsi="Arial" w:cs="Arial"/>
          <w:sz w:val="24"/>
          <w:szCs w:val="24"/>
        </w:rPr>
        <w:t xml:space="preserve"> Customer feedback and </w:t>
      </w:r>
      <w:r w:rsidR="00D61C98">
        <w:rPr>
          <w:rFonts w:ascii="Arial" w:hAnsi="Arial" w:cs="Arial"/>
          <w:sz w:val="24"/>
          <w:szCs w:val="24"/>
        </w:rPr>
        <w:t>refer to friends or family</w:t>
      </w:r>
      <w:r w:rsidR="008E417B">
        <w:rPr>
          <w:rFonts w:ascii="Arial" w:hAnsi="Arial" w:cs="Arial"/>
          <w:sz w:val="24"/>
          <w:szCs w:val="24"/>
        </w:rPr>
        <w:t>.</w:t>
      </w:r>
    </w:p>
    <w:p w14:paraId="733DEEF1" w14:textId="3492345D" w:rsidR="00A5403C" w:rsidRPr="00A5403C" w:rsidRDefault="008E417B" w:rsidP="00F0020D">
      <w:pPr>
        <w:pStyle w:val="ContactInfo"/>
        <w:numPr>
          <w:ilvl w:val="0"/>
          <w:numId w:val="22"/>
        </w:numPr>
        <w:jc w:val="left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>Renew:</w:t>
      </w:r>
      <w:r w:rsidR="00CE6EA5">
        <w:rPr>
          <w:rFonts w:ascii="Arial" w:hAnsi="Arial" w:cs="Arial"/>
          <w:i/>
          <w:iCs/>
          <w:sz w:val="24"/>
          <w:szCs w:val="24"/>
          <w:u w:val="single"/>
        </w:rPr>
        <w:t xml:space="preserve"> </w:t>
      </w:r>
      <w:r w:rsidR="00CE6EA5">
        <w:rPr>
          <w:rFonts w:ascii="Arial" w:hAnsi="Arial" w:cs="Arial"/>
          <w:sz w:val="24"/>
          <w:szCs w:val="24"/>
        </w:rPr>
        <w:t xml:space="preserve">This is one of </w:t>
      </w:r>
      <w:r w:rsidR="00A07B47">
        <w:rPr>
          <w:rFonts w:ascii="Arial" w:hAnsi="Arial" w:cs="Arial"/>
          <w:sz w:val="24"/>
          <w:szCs w:val="24"/>
        </w:rPr>
        <w:t xml:space="preserve">critical path for customer, customer </w:t>
      </w:r>
      <w:r w:rsidR="00326737">
        <w:rPr>
          <w:rFonts w:ascii="Arial" w:hAnsi="Arial" w:cs="Arial"/>
          <w:sz w:val="24"/>
          <w:szCs w:val="24"/>
        </w:rPr>
        <w:t xml:space="preserve">decide if they </w:t>
      </w:r>
      <w:r w:rsidR="00074C4A" w:rsidRPr="00074C4A">
        <w:rPr>
          <w:rFonts w:ascii="Arial" w:hAnsi="Arial" w:cs="Arial"/>
          <w:sz w:val="24"/>
          <w:szCs w:val="24"/>
        </w:rPr>
        <w:t>purchase</w:t>
      </w:r>
      <w:r w:rsidR="00A5403C">
        <w:rPr>
          <w:rFonts w:ascii="Arial" w:hAnsi="Arial" w:cs="Arial"/>
          <w:sz w:val="24"/>
          <w:szCs w:val="24"/>
        </w:rPr>
        <w:t xml:space="preserve"> the</w:t>
      </w:r>
      <w:r w:rsidR="007874B2">
        <w:rPr>
          <w:rFonts w:ascii="Arial" w:hAnsi="Arial" w:cs="Arial"/>
          <w:sz w:val="24"/>
          <w:szCs w:val="24"/>
        </w:rPr>
        <w:t xml:space="preserve"> same </w:t>
      </w:r>
      <w:r w:rsidR="00A5403C">
        <w:rPr>
          <w:rFonts w:ascii="Arial" w:hAnsi="Arial" w:cs="Arial"/>
          <w:sz w:val="24"/>
          <w:szCs w:val="24"/>
        </w:rPr>
        <w:t>product or service from same company.</w:t>
      </w:r>
    </w:p>
    <w:p w14:paraId="0939E5E8" w14:textId="182C36C5" w:rsidR="008E417B" w:rsidRPr="005A72A1" w:rsidRDefault="00326737" w:rsidP="00074C4A">
      <w:pPr>
        <w:pStyle w:val="ContactInfo"/>
        <w:ind w:left="1080"/>
        <w:jc w:val="left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9A0DDEC" w14:textId="175800F8" w:rsidR="002A69F0" w:rsidRPr="00074C4A" w:rsidRDefault="00CB5F1E" w:rsidP="002A69F0">
      <w:pPr>
        <w:pStyle w:val="ContactInfo"/>
        <w:numPr>
          <w:ilvl w:val="0"/>
          <w:numId w:val="21"/>
        </w:numPr>
        <w:jc w:val="left"/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 xml:space="preserve">Benefit </w:t>
      </w:r>
      <w:r w:rsidR="002A69F0" w:rsidRPr="00074C4A">
        <w:rPr>
          <w:rFonts w:ascii="Arial" w:hAnsi="Arial" w:cs="Arial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of ethical trading following points</w:t>
      </w:r>
    </w:p>
    <w:p w14:paraId="18D12641" w14:textId="77777777" w:rsidR="00074C4A" w:rsidRPr="00C74D4A" w:rsidRDefault="00074C4A" w:rsidP="00074C4A">
      <w:pPr>
        <w:pStyle w:val="ContactInfo"/>
        <w:ind w:left="720"/>
        <w:jc w:val="left"/>
        <w:rPr>
          <w:rFonts w:ascii="Arial" w:hAnsi="Arial" w:cs="Arial"/>
          <w:i/>
          <w:iCs/>
          <w:color w:val="000000"/>
          <w:sz w:val="24"/>
          <w:szCs w:val="24"/>
          <w:u w:val="single"/>
          <w:shd w:val="clear" w:color="auto" w:fill="FFFFFF"/>
        </w:rPr>
      </w:pPr>
    </w:p>
    <w:p w14:paraId="2B6E9388" w14:textId="77777777" w:rsidR="002A69F0" w:rsidRPr="00C74D4A" w:rsidRDefault="002A69F0" w:rsidP="002A69F0">
      <w:pPr>
        <w:pStyle w:val="ContactInfo"/>
        <w:numPr>
          <w:ilvl w:val="0"/>
          <w:numId w:val="24"/>
        </w:numPr>
        <w:jc w:val="left"/>
        <w:rPr>
          <w:rFonts w:ascii="Arial" w:hAnsi="Arial" w:cs="Arial"/>
          <w:i/>
          <w:iCs/>
          <w:sz w:val="24"/>
          <w:szCs w:val="24"/>
          <w:u w:val="single"/>
        </w:rPr>
      </w:pPr>
      <w:r w:rsidRPr="00C74D4A">
        <w:rPr>
          <w:rFonts w:ascii="Arial" w:hAnsi="Arial" w:cs="Arial"/>
          <w:i/>
          <w:iCs/>
          <w:sz w:val="24"/>
          <w:szCs w:val="24"/>
          <w:u w:val="single"/>
        </w:rPr>
        <w:t>Customer loyalty</w:t>
      </w:r>
      <w:r w:rsidRPr="00C74D4A">
        <w:rPr>
          <w:rFonts w:ascii="Arial" w:hAnsi="Arial" w:cs="Arial"/>
          <w:sz w:val="24"/>
          <w:szCs w:val="24"/>
        </w:rPr>
        <w:t>- Firstly ethical marketing win the trust and loyalty of customers for customer returned and built good relationship.</w:t>
      </w:r>
    </w:p>
    <w:p w14:paraId="4C1E985B" w14:textId="77777777" w:rsidR="002A69F0" w:rsidRPr="00C74D4A" w:rsidRDefault="002A69F0" w:rsidP="002A69F0">
      <w:pPr>
        <w:pStyle w:val="ContactInfo"/>
        <w:numPr>
          <w:ilvl w:val="0"/>
          <w:numId w:val="24"/>
        </w:numPr>
        <w:jc w:val="left"/>
        <w:rPr>
          <w:rFonts w:ascii="Arial" w:hAnsi="Arial" w:cs="Arial"/>
          <w:i/>
          <w:iCs/>
          <w:sz w:val="24"/>
          <w:szCs w:val="24"/>
          <w:u w:val="single"/>
        </w:rPr>
      </w:pPr>
      <w:r w:rsidRPr="00C74D4A">
        <w:rPr>
          <w:rFonts w:ascii="Arial" w:hAnsi="Arial" w:cs="Arial"/>
          <w:i/>
          <w:iCs/>
          <w:sz w:val="24"/>
          <w:szCs w:val="24"/>
          <w:u w:val="single"/>
        </w:rPr>
        <w:t>Long-term gains</w:t>
      </w:r>
      <w:r w:rsidRPr="00C74D4A">
        <w:rPr>
          <w:rFonts w:ascii="Arial" w:hAnsi="Arial" w:cs="Arial"/>
          <w:sz w:val="24"/>
          <w:szCs w:val="24"/>
        </w:rPr>
        <w:t>-Ethical marketing brings long-terms win in different ways, such as high credibility in market, enhanced brand value, higher sales, elevated revenues, customer satisfaction and so on.</w:t>
      </w:r>
    </w:p>
    <w:p w14:paraId="4CC7ADA1" w14:textId="77777777" w:rsidR="002A69F0" w:rsidRPr="00C74D4A" w:rsidRDefault="002A69F0" w:rsidP="002A69F0">
      <w:pPr>
        <w:pStyle w:val="ContactInfo"/>
        <w:numPr>
          <w:ilvl w:val="0"/>
          <w:numId w:val="24"/>
        </w:numPr>
        <w:jc w:val="left"/>
        <w:rPr>
          <w:rFonts w:ascii="Arial" w:hAnsi="Arial" w:cs="Arial"/>
          <w:i/>
          <w:iCs/>
          <w:sz w:val="24"/>
          <w:szCs w:val="24"/>
          <w:u w:val="single"/>
        </w:rPr>
      </w:pPr>
      <w:r w:rsidRPr="00C74D4A">
        <w:rPr>
          <w:rFonts w:ascii="Arial" w:hAnsi="Arial" w:cs="Arial"/>
          <w:i/>
          <w:iCs/>
          <w:sz w:val="24"/>
          <w:szCs w:val="24"/>
          <w:u w:val="single"/>
        </w:rPr>
        <w:t>Leadership-</w:t>
      </w:r>
      <w:r w:rsidRPr="00C74D4A">
        <w:rPr>
          <w:rFonts w:ascii="Arial" w:hAnsi="Arial" w:cs="Arial"/>
          <w:sz w:val="24"/>
          <w:szCs w:val="24"/>
        </w:rPr>
        <w:t xml:space="preserve"> Ethical trading bring the leadership in competitive market while its build good relationship with customers.</w:t>
      </w:r>
    </w:p>
    <w:p w14:paraId="235CD9C6" w14:textId="77777777" w:rsidR="002A69F0" w:rsidRPr="00C74D4A" w:rsidRDefault="002A69F0" w:rsidP="002A69F0">
      <w:pPr>
        <w:pStyle w:val="ContactInfo"/>
        <w:numPr>
          <w:ilvl w:val="0"/>
          <w:numId w:val="24"/>
        </w:numPr>
        <w:jc w:val="left"/>
        <w:rPr>
          <w:rFonts w:ascii="Arial" w:hAnsi="Arial" w:cs="Arial"/>
          <w:i/>
          <w:iCs/>
          <w:sz w:val="24"/>
          <w:szCs w:val="24"/>
          <w:u w:val="single"/>
        </w:rPr>
      </w:pPr>
      <w:r w:rsidRPr="00C74D4A">
        <w:rPr>
          <w:rFonts w:ascii="Arial" w:hAnsi="Arial" w:cs="Arial"/>
          <w:i/>
          <w:iCs/>
          <w:sz w:val="24"/>
          <w:szCs w:val="24"/>
          <w:u w:val="single"/>
        </w:rPr>
        <w:t>Ensure human basic needs and wants:</w:t>
      </w:r>
      <w:r w:rsidRPr="00C74D4A">
        <w:rPr>
          <w:rFonts w:ascii="Arial" w:hAnsi="Arial" w:cs="Arial"/>
          <w:sz w:val="24"/>
          <w:szCs w:val="24"/>
        </w:rPr>
        <w:t xml:space="preserve"> - When business trading ethically they must look at the human morality which ensuring human basic needs and wants and obviously customer loyalty.</w:t>
      </w:r>
    </w:p>
    <w:p w14:paraId="4A55ECAD" w14:textId="3AD89942" w:rsidR="004F3F8E" w:rsidRPr="00AD0760" w:rsidRDefault="002A69F0" w:rsidP="00C626A3">
      <w:pPr>
        <w:pStyle w:val="ContactInfo"/>
        <w:numPr>
          <w:ilvl w:val="0"/>
          <w:numId w:val="24"/>
        </w:numPr>
        <w:jc w:val="left"/>
        <w:rPr>
          <w:rFonts w:ascii="Arial" w:hAnsi="Arial" w:cs="Arial"/>
          <w:i/>
          <w:iCs/>
          <w:sz w:val="24"/>
          <w:szCs w:val="24"/>
          <w:u w:val="single"/>
        </w:rPr>
      </w:pPr>
      <w:r w:rsidRPr="00C74D4A">
        <w:rPr>
          <w:rFonts w:ascii="Arial" w:hAnsi="Arial" w:cs="Arial"/>
          <w:i/>
          <w:iCs/>
          <w:sz w:val="24"/>
          <w:szCs w:val="24"/>
          <w:u w:val="single"/>
        </w:rPr>
        <w:t xml:space="preserve">Rich organizational culture: - </w:t>
      </w:r>
      <w:r w:rsidRPr="00C74D4A">
        <w:rPr>
          <w:rFonts w:ascii="Arial" w:hAnsi="Arial" w:cs="Arial"/>
          <w:sz w:val="24"/>
          <w:szCs w:val="24"/>
        </w:rPr>
        <w:t>Ethical trading policy not only bring customer satisfaction, also organizational culture makes rich both internal and external, while stakeholders satisfied.</w:t>
      </w:r>
    </w:p>
    <w:p w14:paraId="1CEE4D9C" w14:textId="77777777" w:rsidR="004F3F8E" w:rsidRPr="00C74D4A" w:rsidRDefault="004F3F8E" w:rsidP="00C626A3">
      <w:pPr>
        <w:pStyle w:val="ContactInfo"/>
        <w:jc w:val="left"/>
        <w:rPr>
          <w:rFonts w:ascii="Arial" w:hAnsi="Arial" w:cs="Arial"/>
          <w:i/>
          <w:iCs/>
          <w:sz w:val="24"/>
          <w:szCs w:val="24"/>
          <w:u w:val="single"/>
        </w:rPr>
      </w:pPr>
    </w:p>
    <w:p w14:paraId="6F5A20E9" w14:textId="77777777" w:rsidR="002B1937" w:rsidRPr="00C74D4A" w:rsidRDefault="002B1937" w:rsidP="00C626A3">
      <w:pPr>
        <w:pStyle w:val="ContactInfo"/>
        <w:jc w:val="left"/>
        <w:rPr>
          <w:rFonts w:ascii="Arial" w:hAnsi="Arial" w:cs="Arial"/>
          <w:i/>
          <w:iCs/>
          <w:sz w:val="24"/>
          <w:szCs w:val="24"/>
          <w:u w:val="single"/>
        </w:rPr>
      </w:pPr>
    </w:p>
    <w:p w14:paraId="2F8068F6" w14:textId="7F2D49E3" w:rsidR="00335313" w:rsidRPr="00074C4A" w:rsidRDefault="00A837E6" w:rsidP="00335313">
      <w:pPr>
        <w:pStyle w:val="ContactInfo"/>
        <w:numPr>
          <w:ilvl w:val="0"/>
          <w:numId w:val="21"/>
        </w:numPr>
        <w:jc w:val="left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074C4A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 </w:t>
      </w:r>
      <w:r w:rsidR="00AE6EB8" w:rsidRPr="00074C4A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W. Edwards Deming</w:t>
      </w:r>
      <w:r w:rsidR="00B71D99" w:rsidRPr="00074C4A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’s 14 points for qua</w:t>
      </w:r>
      <w:r w:rsidR="00F305C6" w:rsidRPr="00074C4A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lity management.</w:t>
      </w:r>
    </w:p>
    <w:p w14:paraId="2A355284" w14:textId="77777777" w:rsidR="00AE6C12" w:rsidRPr="00C74D4A" w:rsidRDefault="00AE6C12" w:rsidP="002B1937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</w:pPr>
      <w:r w:rsidRPr="00C74D4A"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  <w:t>Create constancy of purpose for improving products and services.</w:t>
      </w:r>
    </w:p>
    <w:p w14:paraId="5AAB5EC1" w14:textId="77777777" w:rsidR="00AE6C12" w:rsidRPr="00C74D4A" w:rsidRDefault="00AE6C12" w:rsidP="002B1937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</w:pPr>
      <w:r w:rsidRPr="00C74D4A"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  <w:t>Adopt the new philosophy.</w:t>
      </w:r>
    </w:p>
    <w:p w14:paraId="7B5EF2EB" w14:textId="77777777" w:rsidR="00AE6C12" w:rsidRPr="00C74D4A" w:rsidRDefault="00AE6C12" w:rsidP="002B1937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</w:pPr>
      <w:r w:rsidRPr="00C74D4A"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  <w:t>Cease dependence on inspection to achieve quality.</w:t>
      </w:r>
    </w:p>
    <w:p w14:paraId="049A154A" w14:textId="77777777" w:rsidR="00AE6C12" w:rsidRPr="00C74D4A" w:rsidRDefault="00AE6C12" w:rsidP="002B1937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</w:pPr>
      <w:r w:rsidRPr="00C74D4A"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  <w:t>End the practice of awarding business on price alone; instead, minimize total cost by working with a single supplier.</w:t>
      </w:r>
    </w:p>
    <w:p w14:paraId="262F6B5C" w14:textId="77777777" w:rsidR="00AE6C12" w:rsidRPr="00C74D4A" w:rsidRDefault="00AE6C12" w:rsidP="002B1937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</w:pPr>
      <w:r w:rsidRPr="00C74D4A"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  <w:t>Improve constantly and forever every process for planning, production and service.</w:t>
      </w:r>
    </w:p>
    <w:p w14:paraId="04367A19" w14:textId="77777777" w:rsidR="00AE6C12" w:rsidRPr="00C74D4A" w:rsidRDefault="00AE6C12" w:rsidP="002B1937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</w:pPr>
      <w:r w:rsidRPr="00C74D4A"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  <w:t>Institute training on the job.</w:t>
      </w:r>
    </w:p>
    <w:p w14:paraId="38F6C41C" w14:textId="77777777" w:rsidR="00AE6C12" w:rsidRPr="00C74D4A" w:rsidRDefault="00AE6C12" w:rsidP="002B1937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</w:pPr>
      <w:r w:rsidRPr="00C74D4A"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  <w:t>Adopt and institute leadership.</w:t>
      </w:r>
    </w:p>
    <w:p w14:paraId="6DCE3465" w14:textId="77777777" w:rsidR="00AE6C12" w:rsidRPr="00C74D4A" w:rsidRDefault="00AE6C12" w:rsidP="002B1937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</w:pPr>
      <w:r w:rsidRPr="00C74D4A"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  <w:t>Drive out fear.</w:t>
      </w:r>
    </w:p>
    <w:p w14:paraId="1ABCF8CF" w14:textId="77777777" w:rsidR="00AE6C12" w:rsidRPr="00C74D4A" w:rsidRDefault="00AE6C12" w:rsidP="002B1937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</w:pPr>
      <w:r w:rsidRPr="00C74D4A"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  <w:t>Break down barriers between staff areas.</w:t>
      </w:r>
    </w:p>
    <w:p w14:paraId="5EA1E940" w14:textId="77777777" w:rsidR="00AE6C12" w:rsidRPr="00C74D4A" w:rsidRDefault="00AE6C12" w:rsidP="002B1937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</w:pPr>
      <w:r w:rsidRPr="00C74D4A"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  <w:t>Eliminate slogans, exhortations and targets for the workforce.</w:t>
      </w:r>
    </w:p>
    <w:p w14:paraId="047E241B" w14:textId="77777777" w:rsidR="00AE6C12" w:rsidRPr="00C74D4A" w:rsidRDefault="00AE6C12" w:rsidP="00B242EE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</w:pPr>
      <w:r w:rsidRPr="00C74D4A"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  <w:t>Eliminate numerical quotas for the workforce and numerical goals for management.</w:t>
      </w:r>
    </w:p>
    <w:p w14:paraId="763BC9D7" w14:textId="437509BB" w:rsidR="00AE6C12" w:rsidRPr="00C74D4A" w:rsidRDefault="00AE6C12" w:rsidP="00B242EE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</w:pPr>
      <w:r w:rsidRPr="00C74D4A"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  <w:t xml:space="preserve">Remove barriers that rob people of pride of </w:t>
      </w:r>
      <w:r w:rsidR="002B1937" w:rsidRPr="00C74D4A"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  <w:t>workmanship and</w:t>
      </w:r>
      <w:r w:rsidRPr="00C74D4A"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  <w:t xml:space="preserve"> eliminate the annual rating or merit system.</w:t>
      </w:r>
    </w:p>
    <w:p w14:paraId="6EBB397C" w14:textId="77777777" w:rsidR="00AE6C12" w:rsidRPr="00C74D4A" w:rsidRDefault="00AE6C12" w:rsidP="00B242EE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</w:pPr>
      <w:r w:rsidRPr="00C74D4A"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  <w:t>Institute a vigorous program of education and self-improvement for everyone.</w:t>
      </w:r>
    </w:p>
    <w:p w14:paraId="1F9937F8" w14:textId="77777777" w:rsidR="00AE6C12" w:rsidRPr="00C74D4A" w:rsidRDefault="00AE6C12" w:rsidP="00B242EE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</w:pPr>
      <w:r w:rsidRPr="00C74D4A">
        <w:rPr>
          <w:rFonts w:ascii="Arial" w:eastAsia="Times New Roman" w:hAnsi="Arial" w:cs="Arial"/>
          <w:color w:val="090909"/>
          <w:sz w:val="24"/>
          <w:szCs w:val="24"/>
          <w:lang w:val="en-GB" w:eastAsia="en-GB"/>
        </w:rPr>
        <w:lastRenderedPageBreak/>
        <w:t>Put everybody in the company to work accomplishing the transformation</w:t>
      </w:r>
    </w:p>
    <w:p w14:paraId="607E709C" w14:textId="3282B99D" w:rsidR="00B6070D" w:rsidRPr="00970372" w:rsidRDefault="00FA4BED" w:rsidP="00B242EE">
      <w:pPr>
        <w:shd w:val="clear" w:color="auto" w:fill="FFFFFF"/>
        <w:spacing w:after="0" w:line="240" w:lineRule="auto"/>
        <w:ind w:left="360"/>
        <w:outlineLvl w:val="0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970372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7 </w:t>
      </w:r>
      <w:r w:rsidR="00FE5519" w:rsidRPr="00970372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deadly diseases</w:t>
      </w:r>
      <w:r w:rsidR="00AC6694" w:rsidRPr="00970372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: </w:t>
      </w:r>
    </w:p>
    <w:p w14:paraId="5C178696" w14:textId="77777777" w:rsidR="00074C4A" w:rsidRPr="00C74D4A" w:rsidRDefault="00074C4A" w:rsidP="00B242EE">
      <w:pPr>
        <w:shd w:val="clear" w:color="auto" w:fill="FFFFFF"/>
        <w:spacing w:after="0" w:line="240" w:lineRule="auto"/>
        <w:ind w:left="360"/>
        <w:outlineLvl w:val="0"/>
        <w:rPr>
          <w:rFonts w:ascii="Arial" w:hAnsi="Arial" w:cs="Arial"/>
          <w:i/>
          <w:iCs/>
          <w:sz w:val="24"/>
          <w:szCs w:val="24"/>
          <w:u w:val="single"/>
        </w:rPr>
      </w:pPr>
    </w:p>
    <w:p w14:paraId="3277B7E1" w14:textId="6180204F" w:rsidR="00525B5C" w:rsidRPr="00C74D4A" w:rsidRDefault="00EC3AF9" w:rsidP="00B242EE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outlineLvl w:val="0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>Lack of const</w:t>
      </w:r>
      <w:r w:rsidR="00C43C1C" w:rsidRPr="00C74D4A">
        <w:rPr>
          <w:rFonts w:ascii="Arial" w:hAnsi="Arial" w:cs="Arial"/>
          <w:sz w:val="24"/>
          <w:szCs w:val="24"/>
        </w:rPr>
        <w:t xml:space="preserve">ancy of purpose </w:t>
      </w:r>
      <w:r w:rsidR="008E3D9F" w:rsidRPr="00C74D4A">
        <w:rPr>
          <w:rFonts w:ascii="Arial" w:hAnsi="Arial" w:cs="Arial"/>
          <w:sz w:val="24"/>
          <w:szCs w:val="24"/>
        </w:rPr>
        <w:t>to plan product and services</w:t>
      </w:r>
      <w:r w:rsidR="00E373F6" w:rsidRPr="00C74D4A">
        <w:rPr>
          <w:rFonts w:ascii="Arial" w:hAnsi="Arial" w:cs="Arial"/>
          <w:sz w:val="24"/>
          <w:szCs w:val="24"/>
        </w:rPr>
        <w:t>.</w:t>
      </w:r>
    </w:p>
    <w:p w14:paraId="0B645410" w14:textId="61C024D7" w:rsidR="00E373F6" w:rsidRPr="00C74D4A" w:rsidRDefault="00220941" w:rsidP="00B242EE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outlineLvl w:val="0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>Emphasis of short-term profit</w:t>
      </w:r>
      <w:r w:rsidR="004B3C35" w:rsidRPr="00C74D4A">
        <w:rPr>
          <w:rFonts w:ascii="Arial" w:hAnsi="Arial" w:cs="Arial"/>
          <w:sz w:val="24"/>
          <w:szCs w:val="24"/>
        </w:rPr>
        <w:t>s.</w:t>
      </w:r>
    </w:p>
    <w:p w14:paraId="23522400" w14:textId="793AD824" w:rsidR="00B242EE" w:rsidRPr="00C74D4A" w:rsidRDefault="00090977" w:rsidP="00B242EE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outlineLvl w:val="0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 xml:space="preserve">Evaluation of </w:t>
      </w:r>
      <w:r w:rsidR="00586803" w:rsidRPr="00C74D4A">
        <w:rPr>
          <w:rFonts w:ascii="Arial" w:hAnsi="Arial" w:cs="Arial"/>
          <w:sz w:val="24"/>
          <w:szCs w:val="24"/>
        </w:rPr>
        <w:t xml:space="preserve">performance, merit rating or </w:t>
      </w:r>
      <w:r w:rsidR="009E3320" w:rsidRPr="00C74D4A">
        <w:rPr>
          <w:rFonts w:ascii="Arial" w:hAnsi="Arial" w:cs="Arial"/>
          <w:sz w:val="24"/>
          <w:szCs w:val="24"/>
        </w:rPr>
        <w:t>annual review.</w:t>
      </w:r>
    </w:p>
    <w:p w14:paraId="6182E419" w14:textId="45C892C7" w:rsidR="009E3320" w:rsidRPr="00C74D4A" w:rsidRDefault="009E3320" w:rsidP="00B242EE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outlineLvl w:val="0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 xml:space="preserve">Mobility of </w:t>
      </w:r>
      <w:r w:rsidR="00D14769" w:rsidRPr="00C74D4A">
        <w:rPr>
          <w:rFonts w:ascii="Arial" w:hAnsi="Arial" w:cs="Arial"/>
          <w:sz w:val="24"/>
          <w:szCs w:val="24"/>
        </w:rPr>
        <w:t>management; job hopping.</w:t>
      </w:r>
    </w:p>
    <w:p w14:paraId="68EB213F" w14:textId="08022F92" w:rsidR="00D14769" w:rsidRPr="00C74D4A" w:rsidRDefault="00270A69" w:rsidP="00B242EE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outlineLvl w:val="0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 xml:space="preserve">Running </w:t>
      </w:r>
      <w:r w:rsidR="00A133A2" w:rsidRPr="00C74D4A">
        <w:rPr>
          <w:rFonts w:ascii="Arial" w:hAnsi="Arial" w:cs="Arial"/>
          <w:sz w:val="24"/>
          <w:szCs w:val="24"/>
        </w:rPr>
        <w:t>a company on visible figures.</w:t>
      </w:r>
    </w:p>
    <w:p w14:paraId="24968677" w14:textId="77777777" w:rsidR="00B144F4" w:rsidRPr="00C74D4A" w:rsidRDefault="0058449E" w:rsidP="00B242EE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outlineLvl w:val="0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 xml:space="preserve">Excessive </w:t>
      </w:r>
      <w:r w:rsidR="00B144F4" w:rsidRPr="00C74D4A">
        <w:rPr>
          <w:rFonts w:ascii="Arial" w:hAnsi="Arial" w:cs="Arial"/>
          <w:sz w:val="24"/>
          <w:szCs w:val="24"/>
        </w:rPr>
        <w:t>medical costs.</w:t>
      </w:r>
    </w:p>
    <w:p w14:paraId="56E7A6B1" w14:textId="45AC5DFD" w:rsidR="00A133A2" w:rsidRPr="00C74D4A" w:rsidRDefault="004343D9" w:rsidP="00B242EE">
      <w:pPr>
        <w:pStyle w:val="ListParagraph"/>
        <w:numPr>
          <w:ilvl w:val="0"/>
          <w:numId w:val="30"/>
        </w:numPr>
        <w:shd w:val="clear" w:color="auto" w:fill="FFFFFF"/>
        <w:spacing w:after="0" w:line="240" w:lineRule="auto"/>
        <w:outlineLvl w:val="0"/>
        <w:rPr>
          <w:rFonts w:ascii="Arial" w:hAnsi="Arial" w:cs="Arial"/>
          <w:sz w:val="24"/>
          <w:szCs w:val="24"/>
        </w:rPr>
      </w:pPr>
      <w:r w:rsidRPr="00C74D4A">
        <w:rPr>
          <w:rFonts w:ascii="Arial" w:hAnsi="Arial" w:cs="Arial"/>
          <w:sz w:val="24"/>
          <w:szCs w:val="24"/>
        </w:rPr>
        <w:t>Excessive cost of liability</w:t>
      </w:r>
      <w:r w:rsidR="003847AD" w:rsidRPr="00C74D4A">
        <w:rPr>
          <w:rFonts w:ascii="Arial" w:hAnsi="Arial" w:cs="Arial"/>
          <w:sz w:val="24"/>
          <w:szCs w:val="24"/>
        </w:rPr>
        <w:t xml:space="preserve"> swe</w:t>
      </w:r>
      <w:r w:rsidR="00750B64" w:rsidRPr="00C74D4A">
        <w:rPr>
          <w:rFonts w:ascii="Arial" w:hAnsi="Arial" w:cs="Arial"/>
          <w:sz w:val="24"/>
          <w:szCs w:val="24"/>
        </w:rPr>
        <w:t xml:space="preserve">lled by lawyers that work on </w:t>
      </w:r>
      <w:r w:rsidR="00A837E6" w:rsidRPr="00C74D4A">
        <w:rPr>
          <w:rFonts w:ascii="Arial" w:hAnsi="Arial" w:cs="Arial"/>
          <w:sz w:val="24"/>
          <w:szCs w:val="24"/>
        </w:rPr>
        <w:t>contingency fees.</w:t>
      </w:r>
      <w:r w:rsidR="00B144F4" w:rsidRPr="00C74D4A">
        <w:rPr>
          <w:rFonts w:ascii="Arial" w:hAnsi="Arial" w:cs="Arial"/>
          <w:sz w:val="24"/>
          <w:szCs w:val="24"/>
        </w:rPr>
        <w:t xml:space="preserve"> </w:t>
      </w:r>
    </w:p>
    <w:p w14:paraId="45FC69F5" w14:textId="77777777" w:rsidR="00AC6694" w:rsidRPr="00C74D4A" w:rsidRDefault="00AC6694" w:rsidP="002B1937">
      <w:pPr>
        <w:shd w:val="clear" w:color="auto" w:fill="FFFFFF"/>
        <w:spacing w:after="0" w:line="750" w:lineRule="atLeast"/>
        <w:outlineLvl w:val="0"/>
        <w:rPr>
          <w:rFonts w:ascii="Arial" w:hAnsi="Arial" w:cs="Arial"/>
          <w:sz w:val="24"/>
          <w:szCs w:val="24"/>
        </w:rPr>
      </w:pPr>
    </w:p>
    <w:p w14:paraId="030F7FEB" w14:textId="04AB0994" w:rsidR="00981A8B" w:rsidRPr="00C74D4A" w:rsidRDefault="00981A8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309B36E1" w14:textId="4D95247A" w:rsidR="00981A8B" w:rsidRPr="00C74D4A" w:rsidRDefault="00981A8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6DA5499A" w14:textId="7905830A" w:rsidR="00981A8B" w:rsidRPr="00C74D4A" w:rsidRDefault="00981A8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63811EA0" w14:textId="6B80D409" w:rsidR="00981A8B" w:rsidRPr="00C74D4A" w:rsidRDefault="00981A8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48535D66" w14:textId="4132DCE9" w:rsidR="00981A8B" w:rsidRPr="00C74D4A" w:rsidRDefault="00981A8B" w:rsidP="00380306">
      <w:pPr>
        <w:pStyle w:val="ContactInfo"/>
        <w:jc w:val="left"/>
        <w:rPr>
          <w:rFonts w:ascii="Arial" w:hAnsi="Arial" w:cs="Arial"/>
          <w:sz w:val="24"/>
          <w:szCs w:val="24"/>
        </w:rPr>
      </w:pPr>
    </w:p>
    <w:p w14:paraId="6709FA98" w14:textId="13A9666E" w:rsidR="00C6554A" w:rsidRPr="00C74D4A" w:rsidRDefault="00C6554A" w:rsidP="00C6554A">
      <w:pPr>
        <w:pStyle w:val="Heading2"/>
        <w:rPr>
          <w:rFonts w:ascii="Arial" w:hAnsi="Arial" w:cs="Arial"/>
          <w:sz w:val="24"/>
          <w:szCs w:val="24"/>
        </w:rPr>
      </w:pPr>
    </w:p>
    <w:p w14:paraId="585E54AF" w14:textId="720B2572" w:rsidR="00337C74" w:rsidRPr="00C74D4A" w:rsidRDefault="00337C74">
      <w:pPr>
        <w:rPr>
          <w:rFonts w:ascii="Arial" w:hAnsi="Arial" w:cs="Arial"/>
          <w:sz w:val="24"/>
          <w:szCs w:val="24"/>
        </w:rPr>
      </w:pPr>
    </w:p>
    <w:p w14:paraId="30A87742" w14:textId="49F3E7BB" w:rsidR="00F12105" w:rsidRPr="00C74D4A" w:rsidRDefault="00F12105">
      <w:pPr>
        <w:rPr>
          <w:rFonts w:ascii="Arial" w:hAnsi="Arial" w:cs="Arial"/>
          <w:sz w:val="24"/>
          <w:szCs w:val="24"/>
        </w:rPr>
      </w:pPr>
    </w:p>
    <w:p w14:paraId="2D0DD916" w14:textId="074DE6E7" w:rsidR="00F12105" w:rsidRPr="00C74D4A" w:rsidRDefault="00F12105">
      <w:pPr>
        <w:rPr>
          <w:rFonts w:ascii="Arial" w:hAnsi="Arial" w:cs="Arial"/>
          <w:sz w:val="24"/>
          <w:szCs w:val="24"/>
        </w:rPr>
      </w:pPr>
    </w:p>
    <w:p w14:paraId="529FF173" w14:textId="5CFEB832" w:rsidR="00F12105" w:rsidRPr="00C74D4A" w:rsidRDefault="00F12105">
      <w:pPr>
        <w:rPr>
          <w:rFonts w:ascii="Arial" w:hAnsi="Arial" w:cs="Arial"/>
          <w:sz w:val="24"/>
          <w:szCs w:val="24"/>
        </w:rPr>
      </w:pPr>
    </w:p>
    <w:p w14:paraId="32ED33D3" w14:textId="50EA0170" w:rsidR="00F12105" w:rsidRPr="00C74D4A" w:rsidRDefault="00F12105">
      <w:pPr>
        <w:rPr>
          <w:rFonts w:ascii="Arial" w:hAnsi="Arial" w:cs="Arial"/>
          <w:sz w:val="24"/>
          <w:szCs w:val="24"/>
        </w:rPr>
      </w:pPr>
    </w:p>
    <w:p w14:paraId="3C461315" w14:textId="6756EDF5" w:rsidR="00F12105" w:rsidRPr="00C74D4A" w:rsidRDefault="00F12105">
      <w:pPr>
        <w:rPr>
          <w:rFonts w:ascii="Arial" w:hAnsi="Arial" w:cs="Arial"/>
          <w:sz w:val="24"/>
          <w:szCs w:val="24"/>
        </w:rPr>
      </w:pPr>
    </w:p>
    <w:p w14:paraId="0CF3CE56" w14:textId="003F762A" w:rsidR="00F12105" w:rsidRPr="00C74D4A" w:rsidRDefault="00F12105">
      <w:pPr>
        <w:rPr>
          <w:rFonts w:ascii="Arial" w:hAnsi="Arial" w:cs="Arial"/>
          <w:sz w:val="24"/>
          <w:szCs w:val="24"/>
        </w:rPr>
      </w:pPr>
    </w:p>
    <w:p w14:paraId="1DA4D039" w14:textId="56D4DF91" w:rsidR="00F12105" w:rsidRPr="00C74D4A" w:rsidRDefault="00F12105">
      <w:pPr>
        <w:rPr>
          <w:rFonts w:ascii="Arial" w:hAnsi="Arial" w:cs="Arial"/>
          <w:sz w:val="24"/>
          <w:szCs w:val="24"/>
        </w:rPr>
      </w:pPr>
    </w:p>
    <w:p w14:paraId="3F91A321" w14:textId="512C0094" w:rsidR="00F12105" w:rsidRPr="00C74D4A" w:rsidRDefault="00F12105">
      <w:pPr>
        <w:rPr>
          <w:rFonts w:ascii="Arial" w:hAnsi="Arial" w:cs="Arial"/>
          <w:sz w:val="24"/>
          <w:szCs w:val="24"/>
        </w:rPr>
      </w:pPr>
    </w:p>
    <w:p w14:paraId="5CD8F8B1" w14:textId="79306D30" w:rsidR="00F12105" w:rsidRPr="00C74D4A" w:rsidRDefault="00F12105">
      <w:pPr>
        <w:rPr>
          <w:rFonts w:ascii="Arial" w:hAnsi="Arial" w:cs="Arial"/>
          <w:sz w:val="24"/>
          <w:szCs w:val="24"/>
        </w:rPr>
      </w:pPr>
    </w:p>
    <w:sectPr w:rsidR="00F12105" w:rsidRPr="00C74D4A" w:rsidSect="005B55C3">
      <w:headerReference w:type="default" r:id="rId38"/>
      <w:pgSz w:w="12240" w:h="15840" w:code="1"/>
      <w:pgMar w:top="720" w:right="720" w:bottom="720" w:left="720" w:header="113" w:footer="57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35F2C7" w14:textId="77777777" w:rsidR="00F56FBF" w:rsidRDefault="00F56FBF" w:rsidP="00C6554A">
      <w:pPr>
        <w:spacing w:after="0" w:line="240" w:lineRule="auto"/>
      </w:pPr>
      <w:r>
        <w:separator/>
      </w:r>
    </w:p>
  </w:endnote>
  <w:endnote w:type="continuationSeparator" w:id="0">
    <w:p w14:paraId="2D9A546D" w14:textId="77777777" w:rsidR="00F56FBF" w:rsidRDefault="00F56FBF" w:rsidP="00C6554A">
      <w:pPr>
        <w:spacing w:after="0" w:line="240" w:lineRule="auto"/>
      </w:pPr>
      <w:r>
        <w:continuationSeparator/>
      </w:r>
    </w:p>
  </w:endnote>
  <w:endnote w:type="continuationNotice" w:id="1">
    <w:p w14:paraId="2EDCBB2B" w14:textId="77777777" w:rsidR="00F56FBF" w:rsidRDefault="00F56F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HGMinchoE">
    <w:altName w:val="HG明朝E"/>
    <w:charset w:val="80"/>
    <w:family w:val="modern"/>
    <w:pitch w:val="fixed"/>
    <w:sig w:usb0="E00002FF" w:usb1="2AC7EDFE" w:usb2="00000012" w:usb3="00000000" w:csb0="0002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68A456" w14:textId="77777777" w:rsidR="00F56FBF" w:rsidRDefault="00F56FBF" w:rsidP="00C6554A">
      <w:pPr>
        <w:spacing w:after="0" w:line="240" w:lineRule="auto"/>
      </w:pPr>
      <w:r>
        <w:separator/>
      </w:r>
    </w:p>
  </w:footnote>
  <w:footnote w:type="continuationSeparator" w:id="0">
    <w:p w14:paraId="031BDFA6" w14:textId="77777777" w:rsidR="00F56FBF" w:rsidRDefault="00F56FBF" w:rsidP="00C6554A">
      <w:pPr>
        <w:spacing w:after="0" w:line="240" w:lineRule="auto"/>
      </w:pPr>
      <w:r>
        <w:continuationSeparator/>
      </w:r>
    </w:p>
  </w:footnote>
  <w:footnote w:type="continuationNotice" w:id="1">
    <w:p w14:paraId="71E0400D" w14:textId="77777777" w:rsidR="00F56FBF" w:rsidRDefault="00F56F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83012172"/>
      <w:docPartObj>
        <w:docPartGallery w:val="Page Numbers (Top of Page)"/>
        <w:docPartUnique/>
      </w:docPartObj>
    </w:sdtPr>
    <w:sdtContent>
      <w:p w14:paraId="7444B604" w14:textId="6761853F" w:rsidR="00F56FBF" w:rsidRDefault="00F56FBF">
        <w:pPr>
          <w:pStyle w:val="Header"/>
          <w:jc w:val="center"/>
        </w:pPr>
        <w:r>
          <w:rPr>
            <w:noProof/>
          </w:rPr>
          <mc:AlternateContent>
            <mc:Choice Requires="wpg">
              <w:drawing>
                <wp:inline distT="0" distB="0" distL="0" distR="0" wp14:anchorId="445B0193" wp14:editId="285632D1">
                  <wp:extent cx="548640" cy="237490"/>
                  <wp:effectExtent l="9525" t="9525" r="13335" b="10160"/>
                  <wp:docPr id="10" name="Group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48640" cy="237490"/>
                            <a:chOff x="614" y="660"/>
                            <a:chExt cx="864" cy="374"/>
                          </a:xfrm>
                        </wpg:grpSpPr>
                        <wps:wsp>
                          <wps:cNvPr id="11" name="AutoShape 42"/>
                          <wps:cNvSpPr>
                            <a:spLocks noChangeArrowheads="1"/>
                          </wps:cNvSpPr>
                          <wps:spPr bwMode="auto">
                            <a:xfrm rot="-5400000">
                              <a:off x="859" y="415"/>
                              <a:ext cx="374" cy="86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E4BE84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AutoShape 43"/>
                          <wps:cNvSpPr>
                            <a:spLocks noChangeArrowheads="1"/>
                          </wps:cNvSpPr>
                          <wps:spPr bwMode="auto">
                            <a:xfrm rot="-5400000">
                              <a:off x="898" y="451"/>
                              <a:ext cx="296" cy="792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E4BE84"/>
                            </a:solidFill>
                            <a:ln w="9525">
                              <a:solidFill>
                                <a:srgbClr val="E4BE84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Text Box 4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32" y="716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6C95C8" w14:textId="77777777" w:rsidR="00F56FBF" w:rsidRDefault="00F56FBF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noProof/>
                                    <w:color w:val="FFFFFF" w:themeColor="background1"/>
                                  </w:rPr>
                                  <w:t>2</w:t>
                                </w:r>
                                <w:r>
                                  <w:rPr>
                                    <w:b/>
                                    <w:bCs/>
                                    <w:noProof/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</a:graphicData>
                  </a:graphic>
                </wp:inline>
              </w:drawing>
            </mc:Choice>
            <mc:Fallback>
              <w:pict>
                <v:group w14:anchorId="445B0193" id="Group 10" o:spid="_x0000_s1037" style="width:43.2pt;height:18.7pt;mso-position-horizontal-relative:char;mso-position-vertical-relative:line" coordorigin="614,660" coordsize="86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">
                  <v:roundrect id="AutoShape 42" o:spid="_x0000_s1038" style="position:absolute;left:859;top:415;width:374;height:864;rotation:-9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" strokecolor="#e4be84"/>
                  <v:roundrect id="AutoShape 43" o:spid="_x0000_s1039" style="position:absolute;left:898;top:451;width:296;height:792;rotation:-9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" fillcolor="#e4be84" strokecolor="#e4be84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40" type="#_x0000_t202" style="position:absolute;left:732;top:716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  <v:textbox inset="0,0,0,0">
                      <w:txbxContent>
                        <w:p w14:paraId="3F6C95C8" w14:textId="77777777" w:rsidR="00F56FBF" w:rsidRDefault="00F56FBF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w10:anchorlock/>
                </v:group>
              </w:pict>
            </mc:Fallback>
          </mc:AlternateContent>
        </w:r>
      </w:p>
    </w:sdtContent>
  </w:sdt>
  <w:p w14:paraId="4FB334CF" w14:textId="77777777" w:rsidR="00F56FBF" w:rsidRDefault="00F56F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7" type="#_x0000_t75" style="width:11.15pt;height:11.15pt" o:bullet="t">
        <v:imagedata r:id="rId1" o:title="msoCC94"/>
      </v:shape>
    </w:pict>
  </w:numPicBullet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83F15A5"/>
    <w:multiLevelType w:val="hybridMultilevel"/>
    <w:tmpl w:val="3B7EA0B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19F50117"/>
    <w:multiLevelType w:val="hybridMultilevel"/>
    <w:tmpl w:val="FCC25768"/>
    <w:lvl w:ilvl="0" w:tplc="0809000F">
      <w:start w:val="1"/>
      <w:numFmt w:val="decimal"/>
      <w:lvlText w:val="%1."/>
      <w:lvlJc w:val="left"/>
      <w:pPr>
        <w:ind w:left="855" w:hanging="360"/>
      </w:pPr>
    </w:lvl>
    <w:lvl w:ilvl="1" w:tplc="08090019" w:tentative="1">
      <w:start w:val="1"/>
      <w:numFmt w:val="lowerLetter"/>
      <w:lvlText w:val="%2."/>
      <w:lvlJc w:val="left"/>
      <w:pPr>
        <w:ind w:left="1575" w:hanging="360"/>
      </w:pPr>
    </w:lvl>
    <w:lvl w:ilvl="2" w:tplc="0809001B" w:tentative="1">
      <w:start w:val="1"/>
      <w:numFmt w:val="lowerRoman"/>
      <w:lvlText w:val="%3."/>
      <w:lvlJc w:val="right"/>
      <w:pPr>
        <w:ind w:left="2295" w:hanging="180"/>
      </w:pPr>
    </w:lvl>
    <w:lvl w:ilvl="3" w:tplc="0809000F" w:tentative="1">
      <w:start w:val="1"/>
      <w:numFmt w:val="decimal"/>
      <w:lvlText w:val="%4."/>
      <w:lvlJc w:val="left"/>
      <w:pPr>
        <w:ind w:left="3015" w:hanging="360"/>
      </w:pPr>
    </w:lvl>
    <w:lvl w:ilvl="4" w:tplc="08090019" w:tentative="1">
      <w:start w:val="1"/>
      <w:numFmt w:val="lowerLetter"/>
      <w:lvlText w:val="%5."/>
      <w:lvlJc w:val="left"/>
      <w:pPr>
        <w:ind w:left="3735" w:hanging="360"/>
      </w:pPr>
    </w:lvl>
    <w:lvl w:ilvl="5" w:tplc="0809001B" w:tentative="1">
      <w:start w:val="1"/>
      <w:numFmt w:val="lowerRoman"/>
      <w:lvlText w:val="%6."/>
      <w:lvlJc w:val="right"/>
      <w:pPr>
        <w:ind w:left="4455" w:hanging="180"/>
      </w:pPr>
    </w:lvl>
    <w:lvl w:ilvl="6" w:tplc="0809000F" w:tentative="1">
      <w:start w:val="1"/>
      <w:numFmt w:val="decimal"/>
      <w:lvlText w:val="%7."/>
      <w:lvlJc w:val="left"/>
      <w:pPr>
        <w:ind w:left="5175" w:hanging="360"/>
      </w:pPr>
    </w:lvl>
    <w:lvl w:ilvl="7" w:tplc="08090019" w:tentative="1">
      <w:start w:val="1"/>
      <w:numFmt w:val="lowerLetter"/>
      <w:lvlText w:val="%8."/>
      <w:lvlJc w:val="left"/>
      <w:pPr>
        <w:ind w:left="5895" w:hanging="360"/>
      </w:pPr>
    </w:lvl>
    <w:lvl w:ilvl="8" w:tplc="08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4" w15:restartNumberingAfterBreak="0">
    <w:nsid w:val="1A0E3260"/>
    <w:multiLevelType w:val="hybridMultilevel"/>
    <w:tmpl w:val="D854AD50"/>
    <w:lvl w:ilvl="0" w:tplc="DBBC3808">
      <w:start w:val="3"/>
      <w:numFmt w:val="decimal"/>
      <w:lvlText w:val="%1"/>
      <w:lvlJc w:val="left"/>
      <w:pPr>
        <w:ind w:left="8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75" w:hanging="360"/>
      </w:pPr>
    </w:lvl>
    <w:lvl w:ilvl="2" w:tplc="0809001B" w:tentative="1">
      <w:start w:val="1"/>
      <w:numFmt w:val="lowerRoman"/>
      <w:lvlText w:val="%3."/>
      <w:lvlJc w:val="right"/>
      <w:pPr>
        <w:ind w:left="2295" w:hanging="180"/>
      </w:pPr>
    </w:lvl>
    <w:lvl w:ilvl="3" w:tplc="0809000F" w:tentative="1">
      <w:start w:val="1"/>
      <w:numFmt w:val="decimal"/>
      <w:lvlText w:val="%4."/>
      <w:lvlJc w:val="left"/>
      <w:pPr>
        <w:ind w:left="3015" w:hanging="360"/>
      </w:pPr>
    </w:lvl>
    <w:lvl w:ilvl="4" w:tplc="08090019" w:tentative="1">
      <w:start w:val="1"/>
      <w:numFmt w:val="lowerLetter"/>
      <w:lvlText w:val="%5."/>
      <w:lvlJc w:val="left"/>
      <w:pPr>
        <w:ind w:left="3735" w:hanging="360"/>
      </w:pPr>
    </w:lvl>
    <w:lvl w:ilvl="5" w:tplc="0809001B" w:tentative="1">
      <w:start w:val="1"/>
      <w:numFmt w:val="lowerRoman"/>
      <w:lvlText w:val="%6."/>
      <w:lvlJc w:val="right"/>
      <w:pPr>
        <w:ind w:left="4455" w:hanging="180"/>
      </w:pPr>
    </w:lvl>
    <w:lvl w:ilvl="6" w:tplc="0809000F" w:tentative="1">
      <w:start w:val="1"/>
      <w:numFmt w:val="decimal"/>
      <w:lvlText w:val="%7."/>
      <w:lvlJc w:val="left"/>
      <w:pPr>
        <w:ind w:left="5175" w:hanging="360"/>
      </w:pPr>
    </w:lvl>
    <w:lvl w:ilvl="7" w:tplc="08090019" w:tentative="1">
      <w:start w:val="1"/>
      <w:numFmt w:val="lowerLetter"/>
      <w:lvlText w:val="%8."/>
      <w:lvlJc w:val="left"/>
      <w:pPr>
        <w:ind w:left="5895" w:hanging="360"/>
      </w:pPr>
    </w:lvl>
    <w:lvl w:ilvl="8" w:tplc="08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5" w15:restartNumberingAfterBreak="0">
    <w:nsid w:val="2ACB6D6D"/>
    <w:multiLevelType w:val="hybridMultilevel"/>
    <w:tmpl w:val="708AB93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F7574A"/>
    <w:multiLevelType w:val="hybridMultilevel"/>
    <w:tmpl w:val="E116B1D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171831"/>
    <w:multiLevelType w:val="hybridMultilevel"/>
    <w:tmpl w:val="38B29536"/>
    <w:lvl w:ilvl="0" w:tplc="2EE8F9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DB0485C"/>
    <w:multiLevelType w:val="multilevel"/>
    <w:tmpl w:val="46DCDC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3E75550E"/>
    <w:multiLevelType w:val="hybridMultilevel"/>
    <w:tmpl w:val="87F66712"/>
    <w:lvl w:ilvl="0" w:tplc="08090007">
      <w:start w:val="1"/>
      <w:numFmt w:val="bullet"/>
      <w:lvlText w:val=""/>
      <w:lvlJc w:val="left"/>
      <w:pPr>
        <w:ind w:left="11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20" w15:restartNumberingAfterBreak="0">
    <w:nsid w:val="41D713BC"/>
    <w:multiLevelType w:val="hybridMultilevel"/>
    <w:tmpl w:val="98DEED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B73F9"/>
    <w:multiLevelType w:val="multilevel"/>
    <w:tmpl w:val="B4B2B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8314FFB"/>
    <w:multiLevelType w:val="hybridMultilevel"/>
    <w:tmpl w:val="2814019E"/>
    <w:lvl w:ilvl="0" w:tplc="0809000B">
      <w:start w:val="1"/>
      <w:numFmt w:val="bullet"/>
      <w:lvlText w:val=""/>
      <w:lvlJc w:val="left"/>
      <w:pPr>
        <w:ind w:left="123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98" w:hanging="360"/>
      </w:pPr>
      <w:rPr>
        <w:rFonts w:ascii="Wingdings" w:hAnsi="Wingdings" w:hint="default"/>
      </w:rPr>
    </w:lvl>
  </w:abstractNum>
  <w:abstractNum w:abstractNumId="24" w15:restartNumberingAfterBreak="0">
    <w:nsid w:val="4B151B64"/>
    <w:multiLevelType w:val="hybridMultilevel"/>
    <w:tmpl w:val="D88AD5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51113"/>
    <w:multiLevelType w:val="multilevel"/>
    <w:tmpl w:val="8D2EA9E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6" w15:restartNumberingAfterBreak="0">
    <w:nsid w:val="4F4554AA"/>
    <w:multiLevelType w:val="hybridMultilevel"/>
    <w:tmpl w:val="763EB53C"/>
    <w:lvl w:ilvl="0" w:tplc="69A0B3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629A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E67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FE01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2EFD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D863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8ECE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8EDE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FEDF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522651BB"/>
    <w:multiLevelType w:val="multilevel"/>
    <w:tmpl w:val="B2084C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5B482B57"/>
    <w:multiLevelType w:val="hybridMultilevel"/>
    <w:tmpl w:val="A7225570"/>
    <w:lvl w:ilvl="0" w:tplc="08090009">
      <w:start w:val="1"/>
      <w:numFmt w:val="bullet"/>
      <w:lvlText w:val=""/>
      <w:lvlJc w:val="left"/>
      <w:pPr>
        <w:ind w:left="111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29" w15:restartNumberingAfterBreak="0">
    <w:nsid w:val="5B813032"/>
    <w:multiLevelType w:val="hybridMultilevel"/>
    <w:tmpl w:val="61C2E31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3A0974"/>
    <w:multiLevelType w:val="hybridMultilevel"/>
    <w:tmpl w:val="C1E049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4818CA"/>
    <w:multiLevelType w:val="multilevel"/>
    <w:tmpl w:val="89CAAC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22B520F"/>
    <w:multiLevelType w:val="hybridMultilevel"/>
    <w:tmpl w:val="B3D684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761DA1"/>
    <w:multiLevelType w:val="hybridMultilevel"/>
    <w:tmpl w:val="E89058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801504"/>
    <w:multiLevelType w:val="multilevel"/>
    <w:tmpl w:val="C1F4694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61265D1"/>
    <w:multiLevelType w:val="hybridMultilevel"/>
    <w:tmpl w:val="31B8BE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AE3F0A"/>
    <w:multiLevelType w:val="multilevel"/>
    <w:tmpl w:val="1FF6909A"/>
    <w:lvl w:ilvl="0">
      <w:start w:val="1"/>
      <w:numFmt w:val="decimal"/>
      <w:lvlText w:val="%1."/>
      <w:lvlJc w:val="left"/>
      <w:pPr>
        <w:ind w:left="22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562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8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42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02" w:hanging="216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22"/>
  </w:num>
  <w:num w:numId="6">
    <w:abstractNumId w:val="10"/>
  </w:num>
  <w:num w:numId="7">
    <w:abstractNumId w:val="12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7"/>
  </w:num>
  <w:num w:numId="17">
    <w:abstractNumId w:val="13"/>
  </w:num>
  <w:num w:numId="18">
    <w:abstractNumId w:val="14"/>
  </w:num>
  <w:num w:numId="19">
    <w:abstractNumId w:val="36"/>
  </w:num>
  <w:num w:numId="20">
    <w:abstractNumId w:val="35"/>
  </w:num>
  <w:num w:numId="21">
    <w:abstractNumId w:val="29"/>
  </w:num>
  <w:num w:numId="22">
    <w:abstractNumId w:val="17"/>
  </w:num>
  <w:num w:numId="23">
    <w:abstractNumId w:val="23"/>
  </w:num>
  <w:num w:numId="24">
    <w:abstractNumId w:val="20"/>
  </w:num>
  <w:num w:numId="25">
    <w:abstractNumId w:val="32"/>
  </w:num>
  <w:num w:numId="26">
    <w:abstractNumId w:val="30"/>
  </w:num>
  <w:num w:numId="27">
    <w:abstractNumId w:val="21"/>
  </w:num>
  <w:num w:numId="28">
    <w:abstractNumId w:val="34"/>
  </w:num>
  <w:num w:numId="29">
    <w:abstractNumId w:val="15"/>
  </w:num>
  <w:num w:numId="30">
    <w:abstractNumId w:val="16"/>
  </w:num>
  <w:num w:numId="31">
    <w:abstractNumId w:val="28"/>
  </w:num>
  <w:num w:numId="32">
    <w:abstractNumId w:val="19"/>
  </w:num>
  <w:num w:numId="33">
    <w:abstractNumId w:val="33"/>
  </w:num>
  <w:num w:numId="34">
    <w:abstractNumId w:val="26"/>
  </w:num>
  <w:num w:numId="35">
    <w:abstractNumId w:val="24"/>
  </w:num>
  <w:num w:numId="36">
    <w:abstractNumId w:val="11"/>
  </w:num>
  <w:num w:numId="37">
    <w:abstractNumId w:val="31"/>
  </w:num>
  <w:num w:numId="38">
    <w:abstractNumId w:val="18"/>
  </w:num>
  <w:num w:numId="3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03A"/>
    <w:rsid w:val="000000E9"/>
    <w:rsid w:val="000006D8"/>
    <w:rsid w:val="00000CD6"/>
    <w:rsid w:val="000010A0"/>
    <w:rsid w:val="00001122"/>
    <w:rsid w:val="000024D4"/>
    <w:rsid w:val="000027E5"/>
    <w:rsid w:val="0000336F"/>
    <w:rsid w:val="000035A0"/>
    <w:rsid w:val="0000470A"/>
    <w:rsid w:val="00004FFF"/>
    <w:rsid w:val="000050DE"/>
    <w:rsid w:val="00005C29"/>
    <w:rsid w:val="00006929"/>
    <w:rsid w:val="00007102"/>
    <w:rsid w:val="000079C5"/>
    <w:rsid w:val="000103AA"/>
    <w:rsid w:val="000103FA"/>
    <w:rsid w:val="00010495"/>
    <w:rsid w:val="0001096A"/>
    <w:rsid w:val="00010988"/>
    <w:rsid w:val="000109C0"/>
    <w:rsid w:val="00011016"/>
    <w:rsid w:val="00011564"/>
    <w:rsid w:val="00011B3B"/>
    <w:rsid w:val="00011D18"/>
    <w:rsid w:val="00012966"/>
    <w:rsid w:val="00012F21"/>
    <w:rsid w:val="000141C5"/>
    <w:rsid w:val="00015D54"/>
    <w:rsid w:val="00015E4E"/>
    <w:rsid w:val="00016A19"/>
    <w:rsid w:val="00016B4D"/>
    <w:rsid w:val="00017D4E"/>
    <w:rsid w:val="000212F3"/>
    <w:rsid w:val="00021D38"/>
    <w:rsid w:val="00024364"/>
    <w:rsid w:val="00025028"/>
    <w:rsid w:val="0002765F"/>
    <w:rsid w:val="000307D5"/>
    <w:rsid w:val="00030BA1"/>
    <w:rsid w:val="00030E2B"/>
    <w:rsid w:val="00031154"/>
    <w:rsid w:val="0003169D"/>
    <w:rsid w:val="00031A29"/>
    <w:rsid w:val="0003224C"/>
    <w:rsid w:val="0003272F"/>
    <w:rsid w:val="00032B5B"/>
    <w:rsid w:val="00033537"/>
    <w:rsid w:val="00033721"/>
    <w:rsid w:val="00034017"/>
    <w:rsid w:val="00034D84"/>
    <w:rsid w:val="00035E98"/>
    <w:rsid w:val="00040358"/>
    <w:rsid w:val="00040CB7"/>
    <w:rsid w:val="00040FDE"/>
    <w:rsid w:val="00041576"/>
    <w:rsid w:val="0004348B"/>
    <w:rsid w:val="0004426F"/>
    <w:rsid w:val="000445FF"/>
    <w:rsid w:val="000450EA"/>
    <w:rsid w:val="000458ED"/>
    <w:rsid w:val="000465E5"/>
    <w:rsid w:val="00046815"/>
    <w:rsid w:val="00047C00"/>
    <w:rsid w:val="00047E49"/>
    <w:rsid w:val="00050CA7"/>
    <w:rsid w:val="000517EE"/>
    <w:rsid w:val="00051E67"/>
    <w:rsid w:val="00052427"/>
    <w:rsid w:val="000524FB"/>
    <w:rsid w:val="00053FAB"/>
    <w:rsid w:val="000545BD"/>
    <w:rsid w:val="0005690A"/>
    <w:rsid w:val="00057FEA"/>
    <w:rsid w:val="0006005E"/>
    <w:rsid w:val="00061067"/>
    <w:rsid w:val="000625C8"/>
    <w:rsid w:val="00062955"/>
    <w:rsid w:val="00062B9E"/>
    <w:rsid w:val="0006393B"/>
    <w:rsid w:val="00064300"/>
    <w:rsid w:val="00064E4B"/>
    <w:rsid w:val="00065BDD"/>
    <w:rsid w:val="0006686D"/>
    <w:rsid w:val="000668CC"/>
    <w:rsid w:val="000669C7"/>
    <w:rsid w:val="00067234"/>
    <w:rsid w:val="000676AE"/>
    <w:rsid w:val="000712FF"/>
    <w:rsid w:val="00071AFF"/>
    <w:rsid w:val="00072898"/>
    <w:rsid w:val="00074235"/>
    <w:rsid w:val="000747FE"/>
    <w:rsid w:val="00074887"/>
    <w:rsid w:val="00074C4A"/>
    <w:rsid w:val="00075003"/>
    <w:rsid w:val="00075071"/>
    <w:rsid w:val="00075210"/>
    <w:rsid w:val="00075740"/>
    <w:rsid w:val="00075A15"/>
    <w:rsid w:val="00076A0D"/>
    <w:rsid w:val="000770D3"/>
    <w:rsid w:val="0007791D"/>
    <w:rsid w:val="00077A74"/>
    <w:rsid w:val="00082582"/>
    <w:rsid w:val="00082D19"/>
    <w:rsid w:val="000831B8"/>
    <w:rsid w:val="00084679"/>
    <w:rsid w:val="00084D31"/>
    <w:rsid w:val="00084F01"/>
    <w:rsid w:val="00085E6A"/>
    <w:rsid w:val="00086B5C"/>
    <w:rsid w:val="00090579"/>
    <w:rsid w:val="0009083D"/>
    <w:rsid w:val="00090977"/>
    <w:rsid w:val="00090D22"/>
    <w:rsid w:val="00091994"/>
    <w:rsid w:val="00092778"/>
    <w:rsid w:val="00092D01"/>
    <w:rsid w:val="00093CCE"/>
    <w:rsid w:val="00094253"/>
    <w:rsid w:val="00094498"/>
    <w:rsid w:val="00094520"/>
    <w:rsid w:val="0009582C"/>
    <w:rsid w:val="000962CE"/>
    <w:rsid w:val="00096BE0"/>
    <w:rsid w:val="00097167"/>
    <w:rsid w:val="00097251"/>
    <w:rsid w:val="000A087F"/>
    <w:rsid w:val="000A0E84"/>
    <w:rsid w:val="000A3A49"/>
    <w:rsid w:val="000A4D68"/>
    <w:rsid w:val="000A5592"/>
    <w:rsid w:val="000A5802"/>
    <w:rsid w:val="000A5F39"/>
    <w:rsid w:val="000A6778"/>
    <w:rsid w:val="000A733D"/>
    <w:rsid w:val="000B0062"/>
    <w:rsid w:val="000B0ED5"/>
    <w:rsid w:val="000B2C24"/>
    <w:rsid w:val="000B2D9A"/>
    <w:rsid w:val="000B3F01"/>
    <w:rsid w:val="000B41E5"/>
    <w:rsid w:val="000B45A2"/>
    <w:rsid w:val="000B49F0"/>
    <w:rsid w:val="000B4D5C"/>
    <w:rsid w:val="000B6030"/>
    <w:rsid w:val="000B603A"/>
    <w:rsid w:val="000B6246"/>
    <w:rsid w:val="000B62D8"/>
    <w:rsid w:val="000B646A"/>
    <w:rsid w:val="000B6C09"/>
    <w:rsid w:val="000B7189"/>
    <w:rsid w:val="000B71C1"/>
    <w:rsid w:val="000B7DA2"/>
    <w:rsid w:val="000B7E56"/>
    <w:rsid w:val="000B7FD3"/>
    <w:rsid w:val="000C0DD9"/>
    <w:rsid w:val="000C138E"/>
    <w:rsid w:val="000C1AF5"/>
    <w:rsid w:val="000C2DC7"/>
    <w:rsid w:val="000C33AC"/>
    <w:rsid w:val="000C3AE9"/>
    <w:rsid w:val="000C4B50"/>
    <w:rsid w:val="000C52B8"/>
    <w:rsid w:val="000C59F3"/>
    <w:rsid w:val="000C5D11"/>
    <w:rsid w:val="000C74B3"/>
    <w:rsid w:val="000C7AE1"/>
    <w:rsid w:val="000C7CC3"/>
    <w:rsid w:val="000D0CC8"/>
    <w:rsid w:val="000D1507"/>
    <w:rsid w:val="000D1F51"/>
    <w:rsid w:val="000D2174"/>
    <w:rsid w:val="000D3104"/>
    <w:rsid w:val="000D3F76"/>
    <w:rsid w:val="000D49CF"/>
    <w:rsid w:val="000D6FC1"/>
    <w:rsid w:val="000D7257"/>
    <w:rsid w:val="000D757D"/>
    <w:rsid w:val="000D793B"/>
    <w:rsid w:val="000E07CA"/>
    <w:rsid w:val="000E18B6"/>
    <w:rsid w:val="000E2C9A"/>
    <w:rsid w:val="000E40CB"/>
    <w:rsid w:val="000E4212"/>
    <w:rsid w:val="000E4751"/>
    <w:rsid w:val="000E551E"/>
    <w:rsid w:val="000E553A"/>
    <w:rsid w:val="000E7C79"/>
    <w:rsid w:val="000E7EB5"/>
    <w:rsid w:val="000F170F"/>
    <w:rsid w:val="000F211B"/>
    <w:rsid w:val="000F219D"/>
    <w:rsid w:val="000F2D85"/>
    <w:rsid w:val="000F39A2"/>
    <w:rsid w:val="000F409E"/>
    <w:rsid w:val="000F4480"/>
    <w:rsid w:val="000F4530"/>
    <w:rsid w:val="000F48F2"/>
    <w:rsid w:val="000F6BF0"/>
    <w:rsid w:val="000F6DAE"/>
    <w:rsid w:val="000F6FFC"/>
    <w:rsid w:val="000F7923"/>
    <w:rsid w:val="000F794A"/>
    <w:rsid w:val="000F7AF2"/>
    <w:rsid w:val="00100C63"/>
    <w:rsid w:val="00100CBF"/>
    <w:rsid w:val="00100E7A"/>
    <w:rsid w:val="001026A9"/>
    <w:rsid w:val="00102AF0"/>
    <w:rsid w:val="00102D9E"/>
    <w:rsid w:val="00104158"/>
    <w:rsid w:val="00104264"/>
    <w:rsid w:val="001043A2"/>
    <w:rsid w:val="00104D2D"/>
    <w:rsid w:val="001064FB"/>
    <w:rsid w:val="00106B7D"/>
    <w:rsid w:val="00106CB3"/>
    <w:rsid w:val="00107097"/>
    <w:rsid w:val="0010764A"/>
    <w:rsid w:val="00107EF2"/>
    <w:rsid w:val="00110F65"/>
    <w:rsid w:val="00111284"/>
    <w:rsid w:val="0011166B"/>
    <w:rsid w:val="00111AD4"/>
    <w:rsid w:val="00111F6A"/>
    <w:rsid w:val="00112313"/>
    <w:rsid w:val="001132DF"/>
    <w:rsid w:val="00113F89"/>
    <w:rsid w:val="001148B2"/>
    <w:rsid w:val="0011503E"/>
    <w:rsid w:val="00116D81"/>
    <w:rsid w:val="001176F5"/>
    <w:rsid w:val="00120B9D"/>
    <w:rsid w:val="00120E6D"/>
    <w:rsid w:val="00121184"/>
    <w:rsid w:val="00122A7A"/>
    <w:rsid w:val="00123F4A"/>
    <w:rsid w:val="001248F6"/>
    <w:rsid w:val="00126D76"/>
    <w:rsid w:val="0012736A"/>
    <w:rsid w:val="001278B3"/>
    <w:rsid w:val="00127980"/>
    <w:rsid w:val="001305F2"/>
    <w:rsid w:val="00130BC7"/>
    <w:rsid w:val="00133D94"/>
    <w:rsid w:val="0013458B"/>
    <w:rsid w:val="0013499F"/>
    <w:rsid w:val="001349C0"/>
    <w:rsid w:val="00134AC2"/>
    <w:rsid w:val="00136067"/>
    <w:rsid w:val="00136CDB"/>
    <w:rsid w:val="00136E01"/>
    <w:rsid w:val="001371D3"/>
    <w:rsid w:val="001374D6"/>
    <w:rsid w:val="0013754E"/>
    <w:rsid w:val="00137FEE"/>
    <w:rsid w:val="00142B4F"/>
    <w:rsid w:val="0014397B"/>
    <w:rsid w:val="00143A3C"/>
    <w:rsid w:val="00143C56"/>
    <w:rsid w:val="0014426F"/>
    <w:rsid w:val="001449CB"/>
    <w:rsid w:val="00144B2A"/>
    <w:rsid w:val="00144E94"/>
    <w:rsid w:val="00144F01"/>
    <w:rsid w:val="00145B69"/>
    <w:rsid w:val="001462B2"/>
    <w:rsid w:val="00146319"/>
    <w:rsid w:val="0014730F"/>
    <w:rsid w:val="00151C66"/>
    <w:rsid w:val="00152C51"/>
    <w:rsid w:val="001532A1"/>
    <w:rsid w:val="00153684"/>
    <w:rsid w:val="00153E54"/>
    <w:rsid w:val="00155A11"/>
    <w:rsid w:val="00156393"/>
    <w:rsid w:val="00160D2A"/>
    <w:rsid w:val="00161C03"/>
    <w:rsid w:val="001628AE"/>
    <w:rsid w:val="00163063"/>
    <w:rsid w:val="0016347E"/>
    <w:rsid w:val="0016379C"/>
    <w:rsid w:val="001639CA"/>
    <w:rsid w:val="00163EAC"/>
    <w:rsid w:val="0016646F"/>
    <w:rsid w:val="00167621"/>
    <w:rsid w:val="00167640"/>
    <w:rsid w:val="001704C0"/>
    <w:rsid w:val="0017068E"/>
    <w:rsid w:val="00170810"/>
    <w:rsid w:val="00171009"/>
    <w:rsid w:val="00172794"/>
    <w:rsid w:val="00172A85"/>
    <w:rsid w:val="00172AAB"/>
    <w:rsid w:val="00172F1B"/>
    <w:rsid w:val="00173442"/>
    <w:rsid w:val="001739E6"/>
    <w:rsid w:val="00173AFB"/>
    <w:rsid w:val="00174E69"/>
    <w:rsid w:val="00175AD2"/>
    <w:rsid w:val="00175B56"/>
    <w:rsid w:val="00175E5E"/>
    <w:rsid w:val="001761D8"/>
    <w:rsid w:val="0017647D"/>
    <w:rsid w:val="00180635"/>
    <w:rsid w:val="00181A3E"/>
    <w:rsid w:val="00182AC7"/>
    <w:rsid w:val="00183EF6"/>
    <w:rsid w:val="00183F6C"/>
    <w:rsid w:val="001847F3"/>
    <w:rsid w:val="001851E1"/>
    <w:rsid w:val="001854D7"/>
    <w:rsid w:val="001856C7"/>
    <w:rsid w:val="00185A3C"/>
    <w:rsid w:val="00186F23"/>
    <w:rsid w:val="001870DA"/>
    <w:rsid w:val="001871EE"/>
    <w:rsid w:val="00187801"/>
    <w:rsid w:val="00192244"/>
    <w:rsid w:val="00192403"/>
    <w:rsid w:val="00192D20"/>
    <w:rsid w:val="00193260"/>
    <w:rsid w:val="00193E10"/>
    <w:rsid w:val="00194275"/>
    <w:rsid w:val="0019475F"/>
    <w:rsid w:val="00194C14"/>
    <w:rsid w:val="001A03E6"/>
    <w:rsid w:val="001A057E"/>
    <w:rsid w:val="001A0744"/>
    <w:rsid w:val="001A09D1"/>
    <w:rsid w:val="001A1132"/>
    <w:rsid w:val="001A1AA6"/>
    <w:rsid w:val="001A1C13"/>
    <w:rsid w:val="001A1CDB"/>
    <w:rsid w:val="001A2F08"/>
    <w:rsid w:val="001A36AE"/>
    <w:rsid w:val="001A4A12"/>
    <w:rsid w:val="001A4AAA"/>
    <w:rsid w:val="001A5E1B"/>
    <w:rsid w:val="001A6C1B"/>
    <w:rsid w:val="001A7BC6"/>
    <w:rsid w:val="001A7FB4"/>
    <w:rsid w:val="001B081A"/>
    <w:rsid w:val="001B08F9"/>
    <w:rsid w:val="001B0935"/>
    <w:rsid w:val="001B11D1"/>
    <w:rsid w:val="001B1582"/>
    <w:rsid w:val="001B15E1"/>
    <w:rsid w:val="001B2DBA"/>
    <w:rsid w:val="001B306F"/>
    <w:rsid w:val="001B3543"/>
    <w:rsid w:val="001B3DE8"/>
    <w:rsid w:val="001B46B0"/>
    <w:rsid w:val="001B4D57"/>
    <w:rsid w:val="001B59DC"/>
    <w:rsid w:val="001B5E7D"/>
    <w:rsid w:val="001B601C"/>
    <w:rsid w:val="001B678A"/>
    <w:rsid w:val="001B6D8C"/>
    <w:rsid w:val="001B6E4C"/>
    <w:rsid w:val="001B7BE5"/>
    <w:rsid w:val="001B7F90"/>
    <w:rsid w:val="001C08E6"/>
    <w:rsid w:val="001C0C8E"/>
    <w:rsid w:val="001C0E0C"/>
    <w:rsid w:val="001C23A3"/>
    <w:rsid w:val="001C28C1"/>
    <w:rsid w:val="001C2BD3"/>
    <w:rsid w:val="001C2C63"/>
    <w:rsid w:val="001C2D69"/>
    <w:rsid w:val="001C2F6C"/>
    <w:rsid w:val="001C3096"/>
    <w:rsid w:val="001C4186"/>
    <w:rsid w:val="001C4234"/>
    <w:rsid w:val="001C46C3"/>
    <w:rsid w:val="001C46DE"/>
    <w:rsid w:val="001C6E63"/>
    <w:rsid w:val="001C7999"/>
    <w:rsid w:val="001D05A2"/>
    <w:rsid w:val="001D0E16"/>
    <w:rsid w:val="001D2251"/>
    <w:rsid w:val="001D2455"/>
    <w:rsid w:val="001D2AD4"/>
    <w:rsid w:val="001D2EFD"/>
    <w:rsid w:val="001D2FC7"/>
    <w:rsid w:val="001D3034"/>
    <w:rsid w:val="001D312C"/>
    <w:rsid w:val="001D4606"/>
    <w:rsid w:val="001D5F3B"/>
    <w:rsid w:val="001D60BD"/>
    <w:rsid w:val="001D71F7"/>
    <w:rsid w:val="001E0382"/>
    <w:rsid w:val="001E0E68"/>
    <w:rsid w:val="001E10BD"/>
    <w:rsid w:val="001E20C1"/>
    <w:rsid w:val="001E21B7"/>
    <w:rsid w:val="001E3B9E"/>
    <w:rsid w:val="001E580A"/>
    <w:rsid w:val="001E714A"/>
    <w:rsid w:val="001F043F"/>
    <w:rsid w:val="001F0484"/>
    <w:rsid w:val="001F0833"/>
    <w:rsid w:val="001F111D"/>
    <w:rsid w:val="001F34F1"/>
    <w:rsid w:val="001F3CA0"/>
    <w:rsid w:val="001F4283"/>
    <w:rsid w:val="001F4EF7"/>
    <w:rsid w:val="001F614B"/>
    <w:rsid w:val="001F6389"/>
    <w:rsid w:val="001F6B02"/>
    <w:rsid w:val="001F7289"/>
    <w:rsid w:val="001F7733"/>
    <w:rsid w:val="001F7ACC"/>
    <w:rsid w:val="00200A9D"/>
    <w:rsid w:val="002012F7"/>
    <w:rsid w:val="002016F9"/>
    <w:rsid w:val="002025F8"/>
    <w:rsid w:val="002059B9"/>
    <w:rsid w:val="002062DA"/>
    <w:rsid w:val="002069C6"/>
    <w:rsid w:val="00206C8C"/>
    <w:rsid w:val="00207A8A"/>
    <w:rsid w:val="00207B0D"/>
    <w:rsid w:val="00207B36"/>
    <w:rsid w:val="00210650"/>
    <w:rsid w:val="002108E9"/>
    <w:rsid w:val="00210B59"/>
    <w:rsid w:val="00210EE0"/>
    <w:rsid w:val="00210EEC"/>
    <w:rsid w:val="00211913"/>
    <w:rsid w:val="00211E3B"/>
    <w:rsid w:val="00211F53"/>
    <w:rsid w:val="002124F2"/>
    <w:rsid w:val="00212C96"/>
    <w:rsid w:val="002147E2"/>
    <w:rsid w:val="0021586A"/>
    <w:rsid w:val="00215984"/>
    <w:rsid w:val="00215E86"/>
    <w:rsid w:val="00216C02"/>
    <w:rsid w:val="0021735E"/>
    <w:rsid w:val="00217842"/>
    <w:rsid w:val="002207D3"/>
    <w:rsid w:val="00220941"/>
    <w:rsid w:val="00221462"/>
    <w:rsid w:val="00221617"/>
    <w:rsid w:val="00221A80"/>
    <w:rsid w:val="00223700"/>
    <w:rsid w:val="00223A85"/>
    <w:rsid w:val="00224619"/>
    <w:rsid w:val="00224D13"/>
    <w:rsid w:val="00226092"/>
    <w:rsid w:val="00226FD4"/>
    <w:rsid w:val="0022716C"/>
    <w:rsid w:val="00227D73"/>
    <w:rsid w:val="00227E10"/>
    <w:rsid w:val="00227EFE"/>
    <w:rsid w:val="0023006E"/>
    <w:rsid w:val="0023082B"/>
    <w:rsid w:val="002309E0"/>
    <w:rsid w:val="00230ED2"/>
    <w:rsid w:val="0023178D"/>
    <w:rsid w:val="00231F05"/>
    <w:rsid w:val="0023230C"/>
    <w:rsid w:val="00232C9E"/>
    <w:rsid w:val="00233142"/>
    <w:rsid w:val="00233B1A"/>
    <w:rsid w:val="00233B4A"/>
    <w:rsid w:val="00233C87"/>
    <w:rsid w:val="00234C1C"/>
    <w:rsid w:val="00235473"/>
    <w:rsid w:val="00235E72"/>
    <w:rsid w:val="00236E46"/>
    <w:rsid w:val="0023748C"/>
    <w:rsid w:val="00237943"/>
    <w:rsid w:val="00240727"/>
    <w:rsid w:val="00240EDF"/>
    <w:rsid w:val="0024109E"/>
    <w:rsid w:val="00241938"/>
    <w:rsid w:val="002430E4"/>
    <w:rsid w:val="00243BDD"/>
    <w:rsid w:val="00245ED1"/>
    <w:rsid w:val="00246189"/>
    <w:rsid w:val="00246B35"/>
    <w:rsid w:val="0024704D"/>
    <w:rsid w:val="0024796B"/>
    <w:rsid w:val="002506E0"/>
    <w:rsid w:val="00252E04"/>
    <w:rsid w:val="002542E9"/>
    <w:rsid w:val="002544FF"/>
    <w:rsid w:val="00254886"/>
    <w:rsid w:val="00254AB1"/>
    <w:rsid w:val="002554CD"/>
    <w:rsid w:val="00255FBD"/>
    <w:rsid w:val="002566E5"/>
    <w:rsid w:val="00256A3B"/>
    <w:rsid w:val="00257679"/>
    <w:rsid w:val="0026027E"/>
    <w:rsid w:val="00261CAE"/>
    <w:rsid w:val="0026342E"/>
    <w:rsid w:val="002637FA"/>
    <w:rsid w:val="00263B62"/>
    <w:rsid w:val="00263D29"/>
    <w:rsid w:val="002640EB"/>
    <w:rsid w:val="00264BC2"/>
    <w:rsid w:val="002655C8"/>
    <w:rsid w:val="00265C36"/>
    <w:rsid w:val="0027061B"/>
    <w:rsid w:val="002706BE"/>
    <w:rsid w:val="00270A69"/>
    <w:rsid w:val="00271521"/>
    <w:rsid w:val="00271733"/>
    <w:rsid w:val="00271969"/>
    <w:rsid w:val="002731F5"/>
    <w:rsid w:val="002753DA"/>
    <w:rsid w:val="00275C66"/>
    <w:rsid w:val="00276FB5"/>
    <w:rsid w:val="00277C05"/>
    <w:rsid w:val="002810DC"/>
    <w:rsid w:val="002816D0"/>
    <w:rsid w:val="00281DD1"/>
    <w:rsid w:val="00281EA1"/>
    <w:rsid w:val="002832B2"/>
    <w:rsid w:val="00283450"/>
    <w:rsid w:val="00283475"/>
    <w:rsid w:val="002835E2"/>
    <w:rsid w:val="00283B69"/>
    <w:rsid w:val="00283CEE"/>
    <w:rsid w:val="00283F24"/>
    <w:rsid w:val="00283FF0"/>
    <w:rsid w:val="00285984"/>
    <w:rsid w:val="0028673E"/>
    <w:rsid w:val="00286A0F"/>
    <w:rsid w:val="0028717A"/>
    <w:rsid w:val="002875E5"/>
    <w:rsid w:val="0029003F"/>
    <w:rsid w:val="00291369"/>
    <w:rsid w:val="00291903"/>
    <w:rsid w:val="00291E05"/>
    <w:rsid w:val="00292DF8"/>
    <w:rsid w:val="00292F3F"/>
    <w:rsid w:val="002939B7"/>
    <w:rsid w:val="00293B83"/>
    <w:rsid w:val="00294C04"/>
    <w:rsid w:val="0029513E"/>
    <w:rsid w:val="00295329"/>
    <w:rsid w:val="00296461"/>
    <w:rsid w:val="0029763F"/>
    <w:rsid w:val="002A0317"/>
    <w:rsid w:val="002A05A2"/>
    <w:rsid w:val="002A1949"/>
    <w:rsid w:val="002A2BB1"/>
    <w:rsid w:val="002A320D"/>
    <w:rsid w:val="002A61CC"/>
    <w:rsid w:val="002A659E"/>
    <w:rsid w:val="002A69F0"/>
    <w:rsid w:val="002A7952"/>
    <w:rsid w:val="002B1937"/>
    <w:rsid w:val="002B2235"/>
    <w:rsid w:val="002B2AC0"/>
    <w:rsid w:val="002B3579"/>
    <w:rsid w:val="002B4157"/>
    <w:rsid w:val="002B4294"/>
    <w:rsid w:val="002B450C"/>
    <w:rsid w:val="002B5562"/>
    <w:rsid w:val="002B5EAD"/>
    <w:rsid w:val="002B6815"/>
    <w:rsid w:val="002B6A93"/>
    <w:rsid w:val="002B7ED4"/>
    <w:rsid w:val="002C0BE5"/>
    <w:rsid w:val="002C0EF9"/>
    <w:rsid w:val="002C1D0C"/>
    <w:rsid w:val="002C1D43"/>
    <w:rsid w:val="002C2850"/>
    <w:rsid w:val="002C2F9E"/>
    <w:rsid w:val="002C3A83"/>
    <w:rsid w:val="002C4C0A"/>
    <w:rsid w:val="002C4CF5"/>
    <w:rsid w:val="002C4E13"/>
    <w:rsid w:val="002C4FC4"/>
    <w:rsid w:val="002C7219"/>
    <w:rsid w:val="002D0AA6"/>
    <w:rsid w:val="002D13F5"/>
    <w:rsid w:val="002D16D1"/>
    <w:rsid w:val="002D1BC4"/>
    <w:rsid w:val="002D1C0A"/>
    <w:rsid w:val="002D1FA7"/>
    <w:rsid w:val="002D217A"/>
    <w:rsid w:val="002D274C"/>
    <w:rsid w:val="002D2EDE"/>
    <w:rsid w:val="002D4BEA"/>
    <w:rsid w:val="002D4C32"/>
    <w:rsid w:val="002D4D6A"/>
    <w:rsid w:val="002D60CC"/>
    <w:rsid w:val="002D6D51"/>
    <w:rsid w:val="002E182C"/>
    <w:rsid w:val="002E1BD4"/>
    <w:rsid w:val="002E1EAE"/>
    <w:rsid w:val="002E1EE0"/>
    <w:rsid w:val="002E2F09"/>
    <w:rsid w:val="002E3255"/>
    <w:rsid w:val="002E3DAB"/>
    <w:rsid w:val="002E462B"/>
    <w:rsid w:val="002E4C8E"/>
    <w:rsid w:val="002E5014"/>
    <w:rsid w:val="002E6BBF"/>
    <w:rsid w:val="002E7152"/>
    <w:rsid w:val="002E7532"/>
    <w:rsid w:val="002F0E70"/>
    <w:rsid w:val="002F0F14"/>
    <w:rsid w:val="002F1E65"/>
    <w:rsid w:val="002F2197"/>
    <w:rsid w:val="002F275B"/>
    <w:rsid w:val="002F2948"/>
    <w:rsid w:val="002F42F0"/>
    <w:rsid w:val="002F48BB"/>
    <w:rsid w:val="002F58B8"/>
    <w:rsid w:val="002F6495"/>
    <w:rsid w:val="002F6968"/>
    <w:rsid w:val="002F751C"/>
    <w:rsid w:val="002F7858"/>
    <w:rsid w:val="0030023D"/>
    <w:rsid w:val="003003BE"/>
    <w:rsid w:val="003012C8"/>
    <w:rsid w:val="003023B3"/>
    <w:rsid w:val="00303AF6"/>
    <w:rsid w:val="0030585F"/>
    <w:rsid w:val="00305BAE"/>
    <w:rsid w:val="00305D95"/>
    <w:rsid w:val="00306458"/>
    <w:rsid w:val="003064CE"/>
    <w:rsid w:val="00306748"/>
    <w:rsid w:val="00306EA8"/>
    <w:rsid w:val="003078B2"/>
    <w:rsid w:val="00310DCC"/>
    <w:rsid w:val="00311113"/>
    <w:rsid w:val="00311899"/>
    <w:rsid w:val="00311ACF"/>
    <w:rsid w:val="00311E94"/>
    <w:rsid w:val="0031220F"/>
    <w:rsid w:val="0031283F"/>
    <w:rsid w:val="00312B3A"/>
    <w:rsid w:val="003130A3"/>
    <w:rsid w:val="0031401E"/>
    <w:rsid w:val="00314151"/>
    <w:rsid w:val="00315AD5"/>
    <w:rsid w:val="003162EF"/>
    <w:rsid w:val="003163E9"/>
    <w:rsid w:val="00316934"/>
    <w:rsid w:val="00316C1B"/>
    <w:rsid w:val="0031720D"/>
    <w:rsid w:val="003173B6"/>
    <w:rsid w:val="00320AC1"/>
    <w:rsid w:val="00320AC7"/>
    <w:rsid w:val="00320C1E"/>
    <w:rsid w:val="00320FCD"/>
    <w:rsid w:val="0032149E"/>
    <w:rsid w:val="00321D6B"/>
    <w:rsid w:val="00322D28"/>
    <w:rsid w:val="0032353F"/>
    <w:rsid w:val="00326737"/>
    <w:rsid w:val="00326CD4"/>
    <w:rsid w:val="0032712A"/>
    <w:rsid w:val="00330488"/>
    <w:rsid w:val="0033062B"/>
    <w:rsid w:val="00331437"/>
    <w:rsid w:val="00331D66"/>
    <w:rsid w:val="00333C5D"/>
    <w:rsid w:val="00333D0D"/>
    <w:rsid w:val="00333D44"/>
    <w:rsid w:val="0033441A"/>
    <w:rsid w:val="00335313"/>
    <w:rsid w:val="0033574E"/>
    <w:rsid w:val="00335CA5"/>
    <w:rsid w:val="003361C9"/>
    <w:rsid w:val="0033653A"/>
    <w:rsid w:val="00337A4A"/>
    <w:rsid w:val="00337A97"/>
    <w:rsid w:val="00337C74"/>
    <w:rsid w:val="00340019"/>
    <w:rsid w:val="0034004C"/>
    <w:rsid w:val="00340742"/>
    <w:rsid w:val="00340A31"/>
    <w:rsid w:val="003422D5"/>
    <w:rsid w:val="003424BB"/>
    <w:rsid w:val="003437AF"/>
    <w:rsid w:val="0034407A"/>
    <w:rsid w:val="003452B9"/>
    <w:rsid w:val="003455FD"/>
    <w:rsid w:val="003468A9"/>
    <w:rsid w:val="00346996"/>
    <w:rsid w:val="00350426"/>
    <w:rsid w:val="00350D6E"/>
    <w:rsid w:val="003522FB"/>
    <w:rsid w:val="00352318"/>
    <w:rsid w:val="00352AA8"/>
    <w:rsid w:val="00352C89"/>
    <w:rsid w:val="00353B92"/>
    <w:rsid w:val="0035411C"/>
    <w:rsid w:val="00354CB3"/>
    <w:rsid w:val="00355071"/>
    <w:rsid w:val="003555E4"/>
    <w:rsid w:val="0035697F"/>
    <w:rsid w:val="003572E1"/>
    <w:rsid w:val="00357EF4"/>
    <w:rsid w:val="00360533"/>
    <w:rsid w:val="00362E2B"/>
    <w:rsid w:val="00362F9F"/>
    <w:rsid w:val="0036339A"/>
    <w:rsid w:val="00365256"/>
    <w:rsid w:val="0037092D"/>
    <w:rsid w:val="00370A56"/>
    <w:rsid w:val="00370D9F"/>
    <w:rsid w:val="00370E5C"/>
    <w:rsid w:val="00371635"/>
    <w:rsid w:val="00371AF7"/>
    <w:rsid w:val="00372BD0"/>
    <w:rsid w:val="003730A8"/>
    <w:rsid w:val="00373730"/>
    <w:rsid w:val="0037489F"/>
    <w:rsid w:val="003748A9"/>
    <w:rsid w:val="00374A80"/>
    <w:rsid w:val="00374ED4"/>
    <w:rsid w:val="00375031"/>
    <w:rsid w:val="0037667F"/>
    <w:rsid w:val="0037723A"/>
    <w:rsid w:val="0037782B"/>
    <w:rsid w:val="00377972"/>
    <w:rsid w:val="00380306"/>
    <w:rsid w:val="00380B45"/>
    <w:rsid w:val="00380CBC"/>
    <w:rsid w:val="00381CFF"/>
    <w:rsid w:val="003825A7"/>
    <w:rsid w:val="0038345F"/>
    <w:rsid w:val="003847AD"/>
    <w:rsid w:val="00385BDD"/>
    <w:rsid w:val="00387EFD"/>
    <w:rsid w:val="0039030D"/>
    <w:rsid w:val="0039059A"/>
    <w:rsid w:val="00390CBC"/>
    <w:rsid w:val="003921C9"/>
    <w:rsid w:val="0039301E"/>
    <w:rsid w:val="00393E0E"/>
    <w:rsid w:val="003942FB"/>
    <w:rsid w:val="00394740"/>
    <w:rsid w:val="00394EDE"/>
    <w:rsid w:val="00395AD3"/>
    <w:rsid w:val="0039665F"/>
    <w:rsid w:val="00396830"/>
    <w:rsid w:val="003A17CC"/>
    <w:rsid w:val="003A1BB8"/>
    <w:rsid w:val="003A1DE6"/>
    <w:rsid w:val="003A29DF"/>
    <w:rsid w:val="003A305A"/>
    <w:rsid w:val="003A346F"/>
    <w:rsid w:val="003A55F3"/>
    <w:rsid w:val="003A5EB3"/>
    <w:rsid w:val="003A7364"/>
    <w:rsid w:val="003A7403"/>
    <w:rsid w:val="003A745C"/>
    <w:rsid w:val="003B406E"/>
    <w:rsid w:val="003B42C0"/>
    <w:rsid w:val="003B47AB"/>
    <w:rsid w:val="003B47CC"/>
    <w:rsid w:val="003B5523"/>
    <w:rsid w:val="003B5643"/>
    <w:rsid w:val="003B5983"/>
    <w:rsid w:val="003B6304"/>
    <w:rsid w:val="003C0DF1"/>
    <w:rsid w:val="003C0E7C"/>
    <w:rsid w:val="003C1033"/>
    <w:rsid w:val="003C14D8"/>
    <w:rsid w:val="003C2716"/>
    <w:rsid w:val="003C2723"/>
    <w:rsid w:val="003C274D"/>
    <w:rsid w:val="003C2906"/>
    <w:rsid w:val="003C2F54"/>
    <w:rsid w:val="003C3E8E"/>
    <w:rsid w:val="003C4688"/>
    <w:rsid w:val="003C4FE9"/>
    <w:rsid w:val="003C5923"/>
    <w:rsid w:val="003C632F"/>
    <w:rsid w:val="003C6F55"/>
    <w:rsid w:val="003C7128"/>
    <w:rsid w:val="003C78E9"/>
    <w:rsid w:val="003C7E3B"/>
    <w:rsid w:val="003C7E6C"/>
    <w:rsid w:val="003C7E7E"/>
    <w:rsid w:val="003D00DA"/>
    <w:rsid w:val="003D0BA2"/>
    <w:rsid w:val="003D11BE"/>
    <w:rsid w:val="003D1310"/>
    <w:rsid w:val="003D14DC"/>
    <w:rsid w:val="003D41ED"/>
    <w:rsid w:val="003D4426"/>
    <w:rsid w:val="003D49A4"/>
    <w:rsid w:val="003D5720"/>
    <w:rsid w:val="003D58C5"/>
    <w:rsid w:val="003D62F6"/>
    <w:rsid w:val="003D7A37"/>
    <w:rsid w:val="003D7B90"/>
    <w:rsid w:val="003D7FCC"/>
    <w:rsid w:val="003E002C"/>
    <w:rsid w:val="003E0A8E"/>
    <w:rsid w:val="003E15ED"/>
    <w:rsid w:val="003E17E3"/>
    <w:rsid w:val="003E1921"/>
    <w:rsid w:val="003E3A4E"/>
    <w:rsid w:val="003E3B22"/>
    <w:rsid w:val="003E3C45"/>
    <w:rsid w:val="003E62FE"/>
    <w:rsid w:val="003E6D26"/>
    <w:rsid w:val="003E6FB4"/>
    <w:rsid w:val="003E7D5C"/>
    <w:rsid w:val="003F038F"/>
    <w:rsid w:val="003F0758"/>
    <w:rsid w:val="003F079C"/>
    <w:rsid w:val="003F10D3"/>
    <w:rsid w:val="003F1D1A"/>
    <w:rsid w:val="003F2721"/>
    <w:rsid w:val="003F3593"/>
    <w:rsid w:val="003F3F96"/>
    <w:rsid w:val="003F486B"/>
    <w:rsid w:val="003F696E"/>
    <w:rsid w:val="003F6C6C"/>
    <w:rsid w:val="00400393"/>
    <w:rsid w:val="004004DE"/>
    <w:rsid w:val="0040150D"/>
    <w:rsid w:val="00401709"/>
    <w:rsid w:val="00401947"/>
    <w:rsid w:val="00401CCE"/>
    <w:rsid w:val="004024A0"/>
    <w:rsid w:val="00403E71"/>
    <w:rsid w:val="00404788"/>
    <w:rsid w:val="00405820"/>
    <w:rsid w:val="00405CE5"/>
    <w:rsid w:val="00407E9D"/>
    <w:rsid w:val="0041077D"/>
    <w:rsid w:val="00410842"/>
    <w:rsid w:val="00410B8A"/>
    <w:rsid w:val="004117F9"/>
    <w:rsid w:val="00412CB6"/>
    <w:rsid w:val="00412EF7"/>
    <w:rsid w:val="00413088"/>
    <w:rsid w:val="0041384B"/>
    <w:rsid w:val="004140EE"/>
    <w:rsid w:val="00414C40"/>
    <w:rsid w:val="00415E7F"/>
    <w:rsid w:val="0041632F"/>
    <w:rsid w:val="00416A2E"/>
    <w:rsid w:val="00416E31"/>
    <w:rsid w:val="0041787F"/>
    <w:rsid w:val="004179B1"/>
    <w:rsid w:val="00420782"/>
    <w:rsid w:val="00420B77"/>
    <w:rsid w:val="00420E83"/>
    <w:rsid w:val="00420FA8"/>
    <w:rsid w:val="00421A49"/>
    <w:rsid w:val="00421FE5"/>
    <w:rsid w:val="004221B6"/>
    <w:rsid w:val="004231F2"/>
    <w:rsid w:val="00423B55"/>
    <w:rsid w:val="00424176"/>
    <w:rsid w:val="00425094"/>
    <w:rsid w:val="00425157"/>
    <w:rsid w:val="004251D0"/>
    <w:rsid w:val="0042574C"/>
    <w:rsid w:val="00425773"/>
    <w:rsid w:val="004264EB"/>
    <w:rsid w:val="00426F64"/>
    <w:rsid w:val="00426F69"/>
    <w:rsid w:val="004301B7"/>
    <w:rsid w:val="00430775"/>
    <w:rsid w:val="00431261"/>
    <w:rsid w:val="004313E6"/>
    <w:rsid w:val="004322E1"/>
    <w:rsid w:val="00432DC8"/>
    <w:rsid w:val="00433147"/>
    <w:rsid w:val="00433A35"/>
    <w:rsid w:val="004343D9"/>
    <w:rsid w:val="00434E24"/>
    <w:rsid w:val="0043533F"/>
    <w:rsid w:val="00435417"/>
    <w:rsid w:val="00435715"/>
    <w:rsid w:val="00437D06"/>
    <w:rsid w:val="00437E09"/>
    <w:rsid w:val="00440386"/>
    <w:rsid w:val="0044059B"/>
    <w:rsid w:val="00440CEA"/>
    <w:rsid w:val="00440EB7"/>
    <w:rsid w:val="00441451"/>
    <w:rsid w:val="0044168D"/>
    <w:rsid w:val="0044214E"/>
    <w:rsid w:val="004422E5"/>
    <w:rsid w:val="00442691"/>
    <w:rsid w:val="00442C2B"/>
    <w:rsid w:val="00443496"/>
    <w:rsid w:val="00445390"/>
    <w:rsid w:val="00445B12"/>
    <w:rsid w:val="00445F37"/>
    <w:rsid w:val="0044624C"/>
    <w:rsid w:val="004466F4"/>
    <w:rsid w:val="00446F57"/>
    <w:rsid w:val="00446F6B"/>
    <w:rsid w:val="00450D01"/>
    <w:rsid w:val="00450FE8"/>
    <w:rsid w:val="0045216F"/>
    <w:rsid w:val="00452337"/>
    <w:rsid w:val="00452802"/>
    <w:rsid w:val="00452D62"/>
    <w:rsid w:val="004539DC"/>
    <w:rsid w:val="00453EEE"/>
    <w:rsid w:val="00453FC3"/>
    <w:rsid w:val="00454B1F"/>
    <w:rsid w:val="00456AC0"/>
    <w:rsid w:val="00456CF0"/>
    <w:rsid w:val="00457467"/>
    <w:rsid w:val="00457749"/>
    <w:rsid w:val="00457CED"/>
    <w:rsid w:val="00460A2A"/>
    <w:rsid w:val="00460D46"/>
    <w:rsid w:val="0046252D"/>
    <w:rsid w:val="004651C4"/>
    <w:rsid w:val="0046549E"/>
    <w:rsid w:val="004656AA"/>
    <w:rsid w:val="004667F1"/>
    <w:rsid w:val="0046761F"/>
    <w:rsid w:val="0047066F"/>
    <w:rsid w:val="00471009"/>
    <w:rsid w:val="004736FD"/>
    <w:rsid w:val="00473818"/>
    <w:rsid w:val="00473911"/>
    <w:rsid w:val="00473929"/>
    <w:rsid w:val="00474605"/>
    <w:rsid w:val="00474681"/>
    <w:rsid w:val="004749F7"/>
    <w:rsid w:val="004753ED"/>
    <w:rsid w:val="004760AB"/>
    <w:rsid w:val="004761AD"/>
    <w:rsid w:val="0047648E"/>
    <w:rsid w:val="00477CCB"/>
    <w:rsid w:val="00480424"/>
    <w:rsid w:val="00481D56"/>
    <w:rsid w:val="004822FB"/>
    <w:rsid w:val="00482AAA"/>
    <w:rsid w:val="004838D2"/>
    <w:rsid w:val="00483F42"/>
    <w:rsid w:val="00484910"/>
    <w:rsid w:val="00485929"/>
    <w:rsid w:val="00486086"/>
    <w:rsid w:val="00486452"/>
    <w:rsid w:val="004871E3"/>
    <w:rsid w:val="004877B5"/>
    <w:rsid w:val="00487B46"/>
    <w:rsid w:val="00490811"/>
    <w:rsid w:val="004917B6"/>
    <w:rsid w:val="00491AF5"/>
    <w:rsid w:val="004927B4"/>
    <w:rsid w:val="0049326B"/>
    <w:rsid w:val="00493957"/>
    <w:rsid w:val="00493F46"/>
    <w:rsid w:val="00494327"/>
    <w:rsid w:val="00494AD6"/>
    <w:rsid w:val="0049529A"/>
    <w:rsid w:val="00495AD4"/>
    <w:rsid w:val="004970A9"/>
    <w:rsid w:val="004A0181"/>
    <w:rsid w:val="004A32DE"/>
    <w:rsid w:val="004A3B10"/>
    <w:rsid w:val="004A42C3"/>
    <w:rsid w:val="004A5585"/>
    <w:rsid w:val="004A6836"/>
    <w:rsid w:val="004A6838"/>
    <w:rsid w:val="004A6F37"/>
    <w:rsid w:val="004A783B"/>
    <w:rsid w:val="004A7E44"/>
    <w:rsid w:val="004B02D2"/>
    <w:rsid w:val="004B1797"/>
    <w:rsid w:val="004B2734"/>
    <w:rsid w:val="004B2CC8"/>
    <w:rsid w:val="004B32F5"/>
    <w:rsid w:val="004B3C35"/>
    <w:rsid w:val="004B40EA"/>
    <w:rsid w:val="004B41E5"/>
    <w:rsid w:val="004B4211"/>
    <w:rsid w:val="004B547B"/>
    <w:rsid w:val="004B59FC"/>
    <w:rsid w:val="004B5AE1"/>
    <w:rsid w:val="004B5FC1"/>
    <w:rsid w:val="004B64C3"/>
    <w:rsid w:val="004B66D0"/>
    <w:rsid w:val="004B72C3"/>
    <w:rsid w:val="004C049F"/>
    <w:rsid w:val="004C062D"/>
    <w:rsid w:val="004C071C"/>
    <w:rsid w:val="004C0D1D"/>
    <w:rsid w:val="004C167B"/>
    <w:rsid w:val="004C19D0"/>
    <w:rsid w:val="004C1B3A"/>
    <w:rsid w:val="004C1E48"/>
    <w:rsid w:val="004C2D40"/>
    <w:rsid w:val="004C3956"/>
    <w:rsid w:val="004C5D12"/>
    <w:rsid w:val="004C63CD"/>
    <w:rsid w:val="004C6ADA"/>
    <w:rsid w:val="004C6D48"/>
    <w:rsid w:val="004C7934"/>
    <w:rsid w:val="004D037D"/>
    <w:rsid w:val="004D059A"/>
    <w:rsid w:val="004D0A93"/>
    <w:rsid w:val="004D1213"/>
    <w:rsid w:val="004D1806"/>
    <w:rsid w:val="004D2547"/>
    <w:rsid w:val="004D2799"/>
    <w:rsid w:val="004D574A"/>
    <w:rsid w:val="004D597F"/>
    <w:rsid w:val="004D5C68"/>
    <w:rsid w:val="004D684A"/>
    <w:rsid w:val="004D7022"/>
    <w:rsid w:val="004D7BE0"/>
    <w:rsid w:val="004D7DBE"/>
    <w:rsid w:val="004E0864"/>
    <w:rsid w:val="004E14BD"/>
    <w:rsid w:val="004E39CA"/>
    <w:rsid w:val="004E3D77"/>
    <w:rsid w:val="004E46C3"/>
    <w:rsid w:val="004E4F52"/>
    <w:rsid w:val="004E5168"/>
    <w:rsid w:val="004E5A0C"/>
    <w:rsid w:val="004E6593"/>
    <w:rsid w:val="004E79DF"/>
    <w:rsid w:val="004E7BD5"/>
    <w:rsid w:val="004F081B"/>
    <w:rsid w:val="004F14F8"/>
    <w:rsid w:val="004F1F03"/>
    <w:rsid w:val="004F2896"/>
    <w:rsid w:val="004F302E"/>
    <w:rsid w:val="004F375C"/>
    <w:rsid w:val="004F3F8E"/>
    <w:rsid w:val="004F4226"/>
    <w:rsid w:val="004F48AF"/>
    <w:rsid w:val="004F525A"/>
    <w:rsid w:val="004F560F"/>
    <w:rsid w:val="004F5C5E"/>
    <w:rsid w:val="004F5FF1"/>
    <w:rsid w:val="004F6494"/>
    <w:rsid w:val="005000E2"/>
    <w:rsid w:val="0050060C"/>
    <w:rsid w:val="0050093E"/>
    <w:rsid w:val="00501749"/>
    <w:rsid w:val="0050198A"/>
    <w:rsid w:val="00502319"/>
    <w:rsid w:val="00502B33"/>
    <w:rsid w:val="00503193"/>
    <w:rsid w:val="005034A4"/>
    <w:rsid w:val="005039C4"/>
    <w:rsid w:val="00503BD8"/>
    <w:rsid w:val="00505D97"/>
    <w:rsid w:val="00506531"/>
    <w:rsid w:val="00506AA1"/>
    <w:rsid w:val="00507110"/>
    <w:rsid w:val="00510182"/>
    <w:rsid w:val="0051033F"/>
    <w:rsid w:val="00510BC4"/>
    <w:rsid w:val="00510E29"/>
    <w:rsid w:val="00511744"/>
    <w:rsid w:val="00511795"/>
    <w:rsid w:val="005120F4"/>
    <w:rsid w:val="00515702"/>
    <w:rsid w:val="00515819"/>
    <w:rsid w:val="00515C39"/>
    <w:rsid w:val="00516134"/>
    <w:rsid w:val="00516E01"/>
    <w:rsid w:val="00516E26"/>
    <w:rsid w:val="005172FE"/>
    <w:rsid w:val="00517524"/>
    <w:rsid w:val="0052047A"/>
    <w:rsid w:val="005208CE"/>
    <w:rsid w:val="0052120C"/>
    <w:rsid w:val="00521FF2"/>
    <w:rsid w:val="0052213C"/>
    <w:rsid w:val="005227A8"/>
    <w:rsid w:val="00522A26"/>
    <w:rsid w:val="00523205"/>
    <w:rsid w:val="00524586"/>
    <w:rsid w:val="0052484F"/>
    <w:rsid w:val="005248F1"/>
    <w:rsid w:val="00524957"/>
    <w:rsid w:val="00524A6B"/>
    <w:rsid w:val="0052599B"/>
    <w:rsid w:val="00525B5C"/>
    <w:rsid w:val="0052712F"/>
    <w:rsid w:val="005273B5"/>
    <w:rsid w:val="00527563"/>
    <w:rsid w:val="00530B7E"/>
    <w:rsid w:val="00532296"/>
    <w:rsid w:val="005325B7"/>
    <w:rsid w:val="0053431F"/>
    <w:rsid w:val="0053452F"/>
    <w:rsid w:val="00536CC4"/>
    <w:rsid w:val="00537211"/>
    <w:rsid w:val="00537970"/>
    <w:rsid w:val="00537FEE"/>
    <w:rsid w:val="0054001B"/>
    <w:rsid w:val="005411D0"/>
    <w:rsid w:val="005415FF"/>
    <w:rsid w:val="005436BE"/>
    <w:rsid w:val="00543871"/>
    <w:rsid w:val="00544413"/>
    <w:rsid w:val="00544EC0"/>
    <w:rsid w:val="00545A9A"/>
    <w:rsid w:val="00545F44"/>
    <w:rsid w:val="00545FCE"/>
    <w:rsid w:val="005473D5"/>
    <w:rsid w:val="005476D9"/>
    <w:rsid w:val="0055032B"/>
    <w:rsid w:val="00550921"/>
    <w:rsid w:val="00550EE6"/>
    <w:rsid w:val="005512B2"/>
    <w:rsid w:val="0055233F"/>
    <w:rsid w:val="0055245F"/>
    <w:rsid w:val="00554257"/>
    <w:rsid w:val="00554678"/>
    <w:rsid w:val="0055534C"/>
    <w:rsid w:val="00555AF4"/>
    <w:rsid w:val="00555BB3"/>
    <w:rsid w:val="00556618"/>
    <w:rsid w:val="00556C93"/>
    <w:rsid w:val="00557ABA"/>
    <w:rsid w:val="005610DD"/>
    <w:rsid w:val="005611FC"/>
    <w:rsid w:val="00563B1B"/>
    <w:rsid w:val="00565B08"/>
    <w:rsid w:val="00565F96"/>
    <w:rsid w:val="00566CEF"/>
    <w:rsid w:val="005673BE"/>
    <w:rsid w:val="00567570"/>
    <w:rsid w:val="005678DD"/>
    <w:rsid w:val="00567F97"/>
    <w:rsid w:val="005705B2"/>
    <w:rsid w:val="005707CF"/>
    <w:rsid w:val="005707D8"/>
    <w:rsid w:val="00571B56"/>
    <w:rsid w:val="00571E52"/>
    <w:rsid w:val="00572402"/>
    <w:rsid w:val="00572E07"/>
    <w:rsid w:val="00574146"/>
    <w:rsid w:val="005741D4"/>
    <w:rsid w:val="0057455B"/>
    <w:rsid w:val="0057488C"/>
    <w:rsid w:val="005749E8"/>
    <w:rsid w:val="00574C86"/>
    <w:rsid w:val="00576076"/>
    <w:rsid w:val="00576DEB"/>
    <w:rsid w:val="005771EC"/>
    <w:rsid w:val="005801DD"/>
    <w:rsid w:val="00580242"/>
    <w:rsid w:val="0058094D"/>
    <w:rsid w:val="00582219"/>
    <w:rsid w:val="00582642"/>
    <w:rsid w:val="0058264D"/>
    <w:rsid w:val="005826A1"/>
    <w:rsid w:val="00582EB7"/>
    <w:rsid w:val="0058316D"/>
    <w:rsid w:val="00583A2B"/>
    <w:rsid w:val="00583B80"/>
    <w:rsid w:val="0058449E"/>
    <w:rsid w:val="00584648"/>
    <w:rsid w:val="00584921"/>
    <w:rsid w:val="00585024"/>
    <w:rsid w:val="00585E92"/>
    <w:rsid w:val="00585EBB"/>
    <w:rsid w:val="005867A2"/>
    <w:rsid w:val="00586803"/>
    <w:rsid w:val="00587702"/>
    <w:rsid w:val="00587883"/>
    <w:rsid w:val="00587A1F"/>
    <w:rsid w:val="00590252"/>
    <w:rsid w:val="00590656"/>
    <w:rsid w:val="005906FE"/>
    <w:rsid w:val="005909DF"/>
    <w:rsid w:val="005915F0"/>
    <w:rsid w:val="00591771"/>
    <w:rsid w:val="005918E8"/>
    <w:rsid w:val="0059262C"/>
    <w:rsid w:val="00595402"/>
    <w:rsid w:val="00595BEC"/>
    <w:rsid w:val="005966EA"/>
    <w:rsid w:val="00597321"/>
    <w:rsid w:val="00597735"/>
    <w:rsid w:val="00597945"/>
    <w:rsid w:val="00597DE4"/>
    <w:rsid w:val="005A0CFE"/>
    <w:rsid w:val="005A145E"/>
    <w:rsid w:val="005A15B2"/>
    <w:rsid w:val="005A16C0"/>
    <w:rsid w:val="005A21B7"/>
    <w:rsid w:val="005A381D"/>
    <w:rsid w:val="005A3908"/>
    <w:rsid w:val="005A5E59"/>
    <w:rsid w:val="005A5F88"/>
    <w:rsid w:val="005A677B"/>
    <w:rsid w:val="005A6886"/>
    <w:rsid w:val="005A72A1"/>
    <w:rsid w:val="005B0469"/>
    <w:rsid w:val="005B2594"/>
    <w:rsid w:val="005B28BD"/>
    <w:rsid w:val="005B2AE6"/>
    <w:rsid w:val="005B55C3"/>
    <w:rsid w:val="005B55CB"/>
    <w:rsid w:val="005B567E"/>
    <w:rsid w:val="005B6830"/>
    <w:rsid w:val="005B6AF4"/>
    <w:rsid w:val="005B6BDB"/>
    <w:rsid w:val="005C1BA6"/>
    <w:rsid w:val="005C2200"/>
    <w:rsid w:val="005C26B7"/>
    <w:rsid w:val="005C32D9"/>
    <w:rsid w:val="005C3C5F"/>
    <w:rsid w:val="005C49EA"/>
    <w:rsid w:val="005C4CDB"/>
    <w:rsid w:val="005C704C"/>
    <w:rsid w:val="005C7920"/>
    <w:rsid w:val="005C7F55"/>
    <w:rsid w:val="005D087F"/>
    <w:rsid w:val="005D208B"/>
    <w:rsid w:val="005D26FD"/>
    <w:rsid w:val="005D3441"/>
    <w:rsid w:val="005D4433"/>
    <w:rsid w:val="005D57F7"/>
    <w:rsid w:val="005D5D3C"/>
    <w:rsid w:val="005D5F3E"/>
    <w:rsid w:val="005D65B2"/>
    <w:rsid w:val="005D67D0"/>
    <w:rsid w:val="005D6AF2"/>
    <w:rsid w:val="005D7271"/>
    <w:rsid w:val="005E0D80"/>
    <w:rsid w:val="005E1AD0"/>
    <w:rsid w:val="005E1CC6"/>
    <w:rsid w:val="005E30E9"/>
    <w:rsid w:val="005E38CA"/>
    <w:rsid w:val="005E510B"/>
    <w:rsid w:val="005E5F73"/>
    <w:rsid w:val="005E7BED"/>
    <w:rsid w:val="005F0D11"/>
    <w:rsid w:val="005F27C9"/>
    <w:rsid w:val="005F31FE"/>
    <w:rsid w:val="005F337C"/>
    <w:rsid w:val="005F3387"/>
    <w:rsid w:val="005F3E5D"/>
    <w:rsid w:val="005F45B4"/>
    <w:rsid w:val="005F5091"/>
    <w:rsid w:val="005F577D"/>
    <w:rsid w:val="005F57BA"/>
    <w:rsid w:val="005F58AA"/>
    <w:rsid w:val="005F58B9"/>
    <w:rsid w:val="005F5CF7"/>
    <w:rsid w:val="005F6C36"/>
    <w:rsid w:val="00601992"/>
    <w:rsid w:val="00601E45"/>
    <w:rsid w:val="00602B75"/>
    <w:rsid w:val="0060326B"/>
    <w:rsid w:val="0060334F"/>
    <w:rsid w:val="00603C2D"/>
    <w:rsid w:val="00605B9D"/>
    <w:rsid w:val="00606167"/>
    <w:rsid w:val="006064B3"/>
    <w:rsid w:val="0060743E"/>
    <w:rsid w:val="00611EDB"/>
    <w:rsid w:val="00612382"/>
    <w:rsid w:val="00612B55"/>
    <w:rsid w:val="0061315B"/>
    <w:rsid w:val="00613AD0"/>
    <w:rsid w:val="00614E56"/>
    <w:rsid w:val="00615031"/>
    <w:rsid w:val="006152F2"/>
    <w:rsid w:val="00615B85"/>
    <w:rsid w:val="00615D46"/>
    <w:rsid w:val="00616278"/>
    <w:rsid w:val="006164EB"/>
    <w:rsid w:val="00617A02"/>
    <w:rsid w:val="00620896"/>
    <w:rsid w:val="0062139F"/>
    <w:rsid w:val="00621F9D"/>
    <w:rsid w:val="00622D31"/>
    <w:rsid w:val="006245A5"/>
    <w:rsid w:val="0062461D"/>
    <w:rsid w:val="006262E1"/>
    <w:rsid w:val="00627B8D"/>
    <w:rsid w:val="00627DD0"/>
    <w:rsid w:val="00630256"/>
    <w:rsid w:val="00630346"/>
    <w:rsid w:val="00630EB3"/>
    <w:rsid w:val="006318CE"/>
    <w:rsid w:val="006319D9"/>
    <w:rsid w:val="0063253C"/>
    <w:rsid w:val="006331A2"/>
    <w:rsid w:val="00633A9A"/>
    <w:rsid w:val="00633EE4"/>
    <w:rsid w:val="006344AF"/>
    <w:rsid w:val="00634AD4"/>
    <w:rsid w:val="00635516"/>
    <w:rsid w:val="00635F99"/>
    <w:rsid w:val="00636C43"/>
    <w:rsid w:val="00636DB3"/>
    <w:rsid w:val="00637414"/>
    <w:rsid w:val="00637EB2"/>
    <w:rsid w:val="0064035C"/>
    <w:rsid w:val="00640C00"/>
    <w:rsid w:val="00640E11"/>
    <w:rsid w:val="00640E6E"/>
    <w:rsid w:val="00642674"/>
    <w:rsid w:val="006428AD"/>
    <w:rsid w:val="00643107"/>
    <w:rsid w:val="00643374"/>
    <w:rsid w:val="00643392"/>
    <w:rsid w:val="00643638"/>
    <w:rsid w:val="00643BB3"/>
    <w:rsid w:val="006451EC"/>
    <w:rsid w:val="006453D3"/>
    <w:rsid w:val="00645F47"/>
    <w:rsid w:val="006463F1"/>
    <w:rsid w:val="00647703"/>
    <w:rsid w:val="00647F96"/>
    <w:rsid w:val="0065143D"/>
    <w:rsid w:val="00654C0D"/>
    <w:rsid w:val="00655725"/>
    <w:rsid w:val="00655A19"/>
    <w:rsid w:val="00655C09"/>
    <w:rsid w:val="00655C89"/>
    <w:rsid w:val="00657FE5"/>
    <w:rsid w:val="00660867"/>
    <w:rsid w:val="00662080"/>
    <w:rsid w:val="00662B70"/>
    <w:rsid w:val="0066309F"/>
    <w:rsid w:val="006630A4"/>
    <w:rsid w:val="00664115"/>
    <w:rsid w:val="0066419F"/>
    <w:rsid w:val="00664558"/>
    <w:rsid w:val="006652EC"/>
    <w:rsid w:val="006657B3"/>
    <w:rsid w:val="006662F7"/>
    <w:rsid w:val="0066691B"/>
    <w:rsid w:val="00666AF6"/>
    <w:rsid w:val="00666F22"/>
    <w:rsid w:val="00667284"/>
    <w:rsid w:val="00667AB0"/>
    <w:rsid w:val="00667B0E"/>
    <w:rsid w:val="00667B68"/>
    <w:rsid w:val="00667FF3"/>
    <w:rsid w:val="006702F6"/>
    <w:rsid w:val="006713C4"/>
    <w:rsid w:val="0067189B"/>
    <w:rsid w:val="0067206E"/>
    <w:rsid w:val="0067256A"/>
    <w:rsid w:val="00672CA7"/>
    <w:rsid w:val="0067327B"/>
    <w:rsid w:val="006733B7"/>
    <w:rsid w:val="0067340D"/>
    <w:rsid w:val="006736E5"/>
    <w:rsid w:val="00674EC3"/>
    <w:rsid w:val="00675D29"/>
    <w:rsid w:val="00675E53"/>
    <w:rsid w:val="0067631A"/>
    <w:rsid w:val="00677E32"/>
    <w:rsid w:val="00680309"/>
    <w:rsid w:val="00680497"/>
    <w:rsid w:val="006807DB"/>
    <w:rsid w:val="0068200C"/>
    <w:rsid w:val="00682A2C"/>
    <w:rsid w:val="006852A5"/>
    <w:rsid w:val="00687978"/>
    <w:rsid w:val="00690A54"/>
    <w:rsid w:val="00690BCF"/>
    <w:rsid w:val="006919D9"/>
    <w:rsid w:val="006921C1"/>
    <w:rsid w:val="0069287F"/>
    <w:rsid w:val="006945DC"/>
    <w:rsid w:val="00694850"/>
    <w:rsid w:val="006954DE"/>
    <w:rsid w:val="00695722"/>
    <w:rsid w:val="006960F6"/>
    <w:rsid w:val="00697144"/>
    <w:rsid w:val="00697A5E"/>
    <w:rsid w:val="006A0E98"/>
    <w:rsid w:val="006A147B"/>
    <w:rsid w:val="006A1644"/>
    <w:rsid w:val="006A1C11"/>
    <w:rsid w:val="006A1E6A"/>
    <w:rsid w:val="006A201A"/>
    <w:rsid w:val="006A2933"/>
    <w:rsid w:val="006A2B5D"/>
    <w:rsid w:val="006A2E0B"/>
    <w:rsid w:val="006A3C07"/>
    <w:rsid w:val="006A3CE7"/>
    <w:rsid w:val="006A54D5"/>
    <w:rsid w:val="006A61BD"/>
    <w:rsid w:val="006A7043"/>
    <w:rsid w:val="006A708E"/>
    <w:rsid w:val="006A7785"/>
    <w:rsid w:val="006B17DD"/>
    <w:rsid w:val="006B1ED7"/>
    <w:rsid w:val="006B2133"/>
    <w:rsid w:val="006B378B"/>
    <w:rsid w:val="006B3A00"/>
    <w:rsid w:val="006B4D16"/>
    <w:rsid w:val="006B6B87"/>
    <w:rsid w:val="006B6D9A"/>
    <w:rsid w:val="006B7314"/>
    <w:rsid w:val="006B7FC8"/>
    <w:rsid w:val="006C05F5"/>
    <w:rsid w:val="006C0883"/>
    <w:rsid w:val="006C206C"/>
    <w:rsid w:val="006C297A"/>
    <w:rsid w:val="006C2C06"/>
    <w:rsid w:val="006C3251"/>
    <w:rsid w:val="006C35B8"/>
    <w:rsid w:val="006C3D87"/>
    <w:rsid w:val="006C40B3"/>
    <w:rsid w:val="006C4645"/>
    <w:rsid w:val="006C4B69"/>
    <w:rsid w:val="006C5066"/>
    <w:rsid w:val="006C5AD7"/>
    <w:rsid w:val="006C623F"/>
    <w:rsid w:val="006C6486"/>
    <w:rsid w:val="006C68E4"/>
    <w:rsid w:val="006C6D56"/>
    <w:rsid w:val="006D2E4D"/>
    <w:rsid w:val="006D3471"/>
    <w:rsid w:val="006D3D3F"/>
    <w:rsid w:val="006D4058"/>
    <w:rsid w:val="006D428E"/>
    <w:rsid w:val="006D5246"/>
    <w:rsid w:val="006D607B"/>
    <w:rsid w:val="006D623D"/>
    <w:rsid w:val="006D6339"/>
    <w:rsid w:val="006D6465"/>
    <w:rsid w:val="006D6D51"/>
    <w:rsid w:val="006D73CC"/>
    <w:rsid w:val="006D7507"/>
    <w:rsid w:val="006E0014"/>
    <w:rsid w:val="006E0CB7"/>
    <w:rsid w:val="006E0ED7"/>
    <w:rsid w:val="006E0FC1"/>
    <w:rsid w:val="006E2D13"/>
    <w:rsid w:val="006E327E"/>
    <w:rsid w:val="006E43D3"/>
    <w:rsid w:val="006E43EC"/>
    <w:rsid w:val="006E45BB"/>
    <w:rsid w:val="006E5175"/>
    <w:rsid w:val="006E5908"/>
    <w:rsid w:val="006E748A"/>
    <w:rsid w:val="006F1ED3"/>
    <w:rsid w:val="006F1F67"/>
    <w:rsid w:val="006F2613"/>
    <w:rsid w:val="006F2B72"/>
    <w:rsid w:val="006F2DB6"/>
    <w:rsid w:val="006F2DE6"/>
    <w:rsid w:val="006F3D6E"/>
    <w:rsid w:val="006F3EC1"/>
    <w:rsid w:val="006F4A35"/>
    <w:rsid w:val="006F5155"/>
    <w:rsid w:val="006F56D6"/>
    <w:rsid w:val="006F580B"/>
    <w:rsid w:val="006F6763"/>
    <w:rsid w:val="006F6C5C"/>
    <w:rsid w:val="006F7428"/>
    <w:rsid w:val="006F76C7"/>
    <w:rsid w:val="007003FE"/>
    <w:rsid w:val="00700944"/>
    <w:rsid w:val="00703B32"/>
    <w:rsid w:val="00704569"/>
    <w:rsid w:val="00704CEF"/>
    <w:rsid w:val="00705684"/>
    <w:rsid w:val="00705C5F"/>
    <w:rsid w:val="007079C8"/>
    <w:rsid w:val="0071040A"/>
    <w:rsid w:val="00710DFE"/>
    <w:rsid w:val="007127B6"/>
    <w:rsid w:val="00712A0E"/>
    <w:rsid w:val="00712AB1"/>
    <w:rsid w:val="00712B14"/>
    <w:rsid w:val="00712E89"/>
    <w:rsid w:val="00714191"/>
    <w:rsid w:val="007144CA"/>
    <w:rsid w:val="00714A39"/>
    <w:rsid w:val="00714BF8"/>
    <w:rsid w:val="007152D1"/>
    <w:rsid w:val="007156AE"/>
    <w:rsid w:val="0071575E"/>
    <w:rsid w:val="00716AEA"/>
    <w:rsid w:val="00716B55"/>
    <w:rsid w:val="00720025"/>
    <w:rsid w:val="007214B9"/>
    <w:rsid w:val="007223FD"/>
    <w:rsid w:val="00722744"/>
    <w:rsid w:val="00722BF0"/>
    <w:rsid w:val="00722C2B"/>
    <w:rsid w:val="007245AB"/>
    <w:rsid w:val="00724982"/>
    <w:rsid w:val="00724EAC"/>
    <w:rsid w:val="00725BF9"/>
    <w:rsid w:val="007271EE"/>
    <w:rsid w:val="0072787F"/>
    <w:rsid w:val="0073013B"/>
    <w:rsid w:val="00730326"/>
    <w:rsid w:val="00732149"/>
    <w:rsid w:val="007339C7"/>
    <w:rsid w:val="00733D3E"/>
    <w:rsid w:val="00734E0A"/>
    <w:rsid w:val="00735415"/>
    <w:rsid w:val="007376A2"/>
    <w:rsid w:val="00737874"/>
    <w:rsid w:val="007417B2"/>
    <w:rsid w:val="0074230B"/>
    <w:rsid w:val="00742869"/>
    <w:rsid w:val="00743853"/>
    <w:rsid w:val="007441C3"/>
    <w:rsid w:val="00744531"/>
    <w:rsid w:val="00745272"/>
    <w:rsid w:val="00745A47"/>
    <w:rsid w:val="00745A79"/>
    <w:rsid w:val="00745D7B"/>
    <w:rsid w:val="007460CA"/>
    <w:rsid w:val="007465B3"/>
    <w:rsid w:val="00746776"/>
    <w:rsid w:val="00747485"/>
    <w:rsid w:val="00750B64"/>
    <w:rsid w:val="00751816"/>
    <w:rsid w:val="00752142"/>
    <w:rsid w:val="007521CD"/>
    <w:rsid w:val="00752851"/>
    <w:rsid w:val="007535F9"/>
    <w:rsid w:val="007536EA"/>
    <w:rsid w:val="00754628"/>
    <w:rsid w:val="0075499B"/>
    <w:rsid w:val="007557D7"/>
    <w:rsid w:val="007559F2"/>
    <w:rsid w:val="00755B2F"/>
    <w:rsid w:val="00756920"/>
    <w:rsid w:val="00757620"/>
    <w:rsid w:val="007577D0"/>
    <w:rsid w:val="00757867"/>
    <w:rsid w:val="00757921"/>
    <w:rsid w:val="00762C62"/>
    <w:rsid w:val="0076361C"/>
    <w:rsid w:val="007637CC"/>
    <w:rsid w:val="00763C5D"/>
    <w:rsid w:val="00765DE9"/>
    <w:rsid w:val="00766A05"/>
    <w:rsid w:val="00767025"/>
    <w:rsid w:val="00767278"/>
    <w:rsid w:val="007709DB"/>
    <w:rsid w:val="00771780"/>
    <w:rsid w:val="0077187E"/>
    <w:rsid w:val="00771BB5"/>
    <w:rsid w:val="007721C9"/>
    <w:rsid w:val="0077244D"/>
    <w:rsid w:val="00777578"/>
    <w:rsid w:val="007802F1"/>
    <w:rsid w:val="007813DB"/>
    <w:rsid w:val="00781973"/>
    <w:rsid w:val="007820B4"/>
    <w:rsid w:val="0078210D"/>
    <w:rsid w:val="007822FA"/>
    <w:rsid w:val="00782389"/>
    <w:rsid w:val="0078301D"/>
    <w:rsid w:val="00783F61"/>
    <w:rsid w:val="007842EA"/>
    <w:rsid w:val="007844EB"/>
    <w:rsid w:val="007845BA"/>
    <w:rsid w:val="00784943"/>
    <w:rsid w:val="007874B2"/>
    <w:rsid w:val="00790746"/>
    <w:rsid w:val="007918A7"/>
    <w:rsid w:val="00791F64"/>
    <w:rsid w:val="007925C4"/>
    <w:rsid w:val="00792AD9"/>
    <w:rsid w:val="00793108"/>
    <w:rsid w:val="00793844"/>
    <w:rsid w:val="00793DFA"/>
    <w:rsid w:val="00793EAB"/>
    <w:rsid w:val="00793FC6"/>
    <w:rsid w:val="0079401D"/>
    <w:rsid w:val="00796731"/>
    <w:rsid w:val="007A12E6"/>
    <w:rsid w:val="007A1CA8"/>
    <w:rsid w:val="007A1E26"/>
    <w:rsid w:val="007A2234"/>
    <w:rsid w:val="007A2AA5"/>
    <w:rsid w:val="007A2AAB"/>
    <w:rsid w:val="007A4363"/>
    <w:rsid w:val="007A4FF9"/>
    <w:rsid w:val="007A5ADC"/>
    <w:rsid w:val="007A6339"/>
    <w:rsid w:val="007A6EF0"/>
    <w:rsid w:val="007A7F4D"/>
    <w:rsid w:val="007B060B"/>
    <w:rsid w:val="007B1C11"/>
    <w:rsid w:val="007B24B6"/>
    <w:rsid w:val="007B2C1D"/>
    <w:rsid w:val="007B2FC2"/>
    <w:rsid w:val="007B3E9C"/>
    <w:rsid w:val="007B527E"/>
    <w:rsid w:val="007B5DBF"/>
    <w:rsid w:val="007B7E20"/>
    <w:rsid w:val="007C005D"/>
    <w:rsid w:val="007C0C57"/>
    <w:rsid w:val="007C0C77"/>
    <w:rsid w:val="007C20AC"/>
    <w:rsid w:val="007C2FB4"/>
    <w:rsid w:val="007C3A68"/>
    <w:rsid w:val="007C4EB8"/>
    <w:rsid w:val="007C55E8"/>
    <w:rsid w:val="007C5A4F"/>
    <w:rsid w:val="007C5DDB"/>
    <w:rsid w:val="007C6A51"/>
    <w:rsid w:val="007C7850"/>
    <w:rsid w:val="007D09AF"/>
    <w:rsid w:val="007D0CB6"/>
    <w:rsid w:val="007D0FD6"/>
    <w:rsid w:val="007D4394"/>
    <w:rsid w:val="007D4572"/>
    <w:rsid w:val="007D5E17"/>
    <w:rsid w:val="007D7FB4"/>
    <w:rsid w:val="007E0139"/>
    <w:rsid w:val="007E27A8"/>
    <w:rsid w:val="007E316A"/>
    <w:rsid w:val="007E425F"/>
    <w:rsid w:val="007E450E"/>
    <w:rsid w:val="007E455C"/>
    <w:rsid w:val="007E487C"/>
    <w:rsid w:val="007E4FFF"/>
    <w:rsid w:val="007E5D6C"/>
    <w:rsid w:val="007E5EDB"/>
    <w:rsid w:val="007E60E1"/>
    <w:rsid w:val="007E70E1"/>
    <w:rsid w:val="007F0225"/>
    <w:rsid w:val="007F132A"/>
    <w:rsid w:val="007F1C8A"/>
    <w:rsid w:val="007F1F5B"/>
    <w:rsid w:val="007F2975"/>
    <w:rsid w:val="007F2CBE"/>
    <w:rsid w:val="007F373F"/>
    <w:rsid w:val="007F37AC"/>
    <w:rsid w:val="007F4474"/>
    <w:rsid w:val="007F4773"/>
    <w:rsid w:val="007F4D90"/>
    <w:rsid w:val="007F5903"/>
    <w:rsid w:val="007F5CAB"/>
    <w:rsid w:val="007F6752"/>
    <w:rsid w:val="007F67A4"/>
    <w:rsid w:val="007F75CC"/>
    <w:rsid w:val="0080004E"/>
    <w:rsid w:val="008002A5"/>
    <w:rsid w:val="00801684"/>
    <w:rsid w:val="00804FE0"/>
    <w:rsid w:val="00806034"/>
    <w:rsid w:val="00806E00"/>
    <w:rsid w:val="00806FC1"/>
    <w:rsid w:val="00810B24"/>
    <w:rsid w:val="00811355"/>
    <w:rsid w:val="008129F0"/>
    <w:rsid w:val="00812DC0"/>
    <w:rsid w:val="0081373E"/>
    <w:rsid w:val="00813751"/>
    <w:rsid w:val="008165F1"/>
    <w:rsid w:val="00816805"/>
    <w:rsid w:val="00817437"/>
    <w:rsid w:val="008174A7"/>
    <w:rsid w:val="0081762A"/>
    <w:rsid w:val="00817E5E"/>
    <w:rsid w:val="00817F62"/>
    <w:rsid w:val="00823485"/>
    <w:rsid w:val="00823F94"/>
    <w:rsid w:val="008252B8"/>
    <w:rsid w:val="008278B9"/>
    <w:rsid w:val="00827E73"/>
    <w:rsid w:val="008313C3"/>
    <w:rsid w:val="008315F7"/>
    <w:rsid w:val="00831A71"/>
    <w:rsid w:val="00832B01"/>
    <w:rsid w:val="008330C6"/>
    <w:rsid w:val="008336E9"/>
    <w:rsid w:val="00833BA0"/>
    <w:rsid w:val="00833F36"/>
    <w:rsid w:val="0083463A"/>
    <w:rsid w:val="008358B4"/>
    <w:rsid w:val="0083642E"/>
    <w:rsid w:val="00836501"/>
    <w:rsid w:val="00836C67"/>
    <w:rsid w:val="00836D6A"/>
    <w:rsid w:val="00840C81"/>
    <w:rsid w:val="0084231C"/>
    <w:rsid w:val="00842B24"/>
    <w:rsid w:val="00843A9F"/>
    <w:rsid w:val="008441C2"/>
    <w:rsid w:val="008447EA"/>
    <w:rsid w:val="008449DB"/>
    <w:rsid w:val="008453E6"/>
    <w:rsid w:val="0084555B"/>
    <w:rsid w:val="00845642"/>
    <w:rsid w:val="008456C0"/>
    <w:rsid w:val="00845BE0"/>
    <w:rsid w:val="00845ED6"/>
    <w:rsid w:val="008501E6"/>
    <w:rsid w:val="00851000"/>
    <w:rsid w:val="00851150"/>
    <w:rsid w:val="0085115A"/>
    <w:rsid w:val="00851D80"/>
    <w:rsid w:val="00853416"/>
    <w:rsid w:val="00853904"/>
    <w:rsid w:val="00853E97"/>
    <w:rsid w:val="00854609"/>
    <w:rsid w:val="00854DA0"/>
    <w:rsid w:val="00855DC7"/>
    <w:rsid w:val="008563AC"/>
    <w:rsid w:val="008574F1"/>
    <w:rsid w:val="00857E32"/>
    <w:rsid w:val="00861237"/>
    <w:rsid w:val="00861C29"/>
    <w:rsid w:val="00861C63"/>
    <w:rsid w:val="0086204E"/>
    <w:rsid w:val="00862115"/>
    <w:rsid w:val="008637DE"/>
    <w:rsid w:val="008647D7"/>
    <w:rsid w:val="00864AF2"/>
    <w:rsid w:val="008667D8"/>
    <w:rsid w:val="0087066C"/>
    <w:rsid w:val="0087078B"/>
    <w:rsid w:val="008713AB"/>
    <w:rsid w:val="008718A1"/>
    <w:rsid w:val="00871C01"/>
    <w:rsid w:val="008738AE"/>
    <w:rsid w:val="00875000"/>
    <w:rsid w:val="00875DEC"/>
    <w:rsid w:val="00877792"/>
    <w:rsid w:val="00877BED"/>
    <w:rsid w:val="00881166"/>
    <w:rsid w:val="00882081"/>
    <w:rsid w:val="00882AFC"/>
    <w:rsid w:val="00883868"/>
    <w:rsid w:val="00884A64"/>
    <w:rsid w:val="00885663"/>
    <w:rsid w:val="0088614C"/>
    <w:rsid w:val="00887A6D"/>
    <w:rsid w:val="0089040B"/>
    <w:rsid w:val="00890E23"/>
    <w:rsid w:val="008920C2"/>
    <w:rsid w:val="0089232B"/>
    <w:rsid w:val="00892402"/>
    <w:rsid w:val="0089277C"/>
    <w:rsid w:val="00895AE9"/>
    <w:rsid w:val="008961F8"/>
    <w:rsid w:val="00896508"/>
    <w:rsid w:val="0089664C"/>
    <w:rsid w:val="008976FB"/>
    <w:rsid w:val="00897C5F"/>
    <w:rsid w:val="008A20CE"/>
    <w:rsid w:val="008A2AB5"/>
    <w:rsid w:val="008A321A"/>
    <w:rsid w:val="008A37E1"/>
    <w:rsid w:val="008A3A9C"/>
    <w:rsid w:val="008A3FB8"/>
    <w:rsid w:val="008A5EDD"/>
    <w:rsid w:val="008A635C"/>
    <w:rsid w:val="008A67FA"/>
    <w:rsid w:val="008A6CCA"/>
    <w:rsid w:val="008A77E7"/>
    <w:rsid w:val="008B122E"/>
    <w:rsid w:val="008B15C7"/>
    <w:rsid w:val="008B180A"/>
    <w:rsid w:val="008B18A6"/>
    <w:rsid w:val="008B1C18"/>
    <w:rsid w:val="008B1FBC"/>
    <w:rsid w:val="008B2FFC"/>
    <w:rsid w:val="008B30DC"/>
    <w:rsid w:val="008B326D"/>
    <w:rsid w:val="008B33F2"/>
    <w:rsid w:val="008B375F"/>
    <w:rsid w:val="008B4DAD"/>
    <w:rsid w:val="008B4E18"/>
    <w:rsid w:val="008C15A8"/>
    <w:rsid w:val="008C1C35"/>
    <w:rsid w:val="008C1D52"/>
    <w:rsid w:val="008C25B1"/>
    <w:rsid w:val="008C2D69"/>
    <w:rsid w:val="008C2E17"/>
    <w:rsid w:val="008C3D43"/>
    <w:rsid w:val="008C3D62"/>
    <w:rsid w:val="008C42C6"/>
    <w:rsid w:val="008C4585"/>
    <w:rsid w:val="008C4E0F"/>
    <w:rsid w:val="008C4F96"/>
    <w:rsid w:val="008C5C0F"/>
    <w:rsid w:val="008C7E29"/>
    <w:rsid w:val="008D09BA"/>
    <w:rsid w:val="008D0EDA"/>
    <w:rsid w:val="008D13CF"/>
    <w:rsid w:val="008D141A"/>
    <w:rsid w:val="008D2653"/>
    <w:rsid w:val="008D3075"/>
    <w:rsid w:val="008D31D7"/>
    <w:rsid w:val="008D497C"/>
    <w:rsid w:val="008D4D3A"/>
    <w:rsid w:val="008D4EEC"/>
    <w:rsid w:val="008D527B"/>
    <w:rsid w:val="008D71FA"/>
    <w:rsid w:val="008E0246"/>
    <w:rsid w:val="008E1FD3"/>
    <w:rsid w:val="008E3D9F"/>
    <w:rsid w:val="008E417B"/>
    <w:rsid w:val="008E4864"/>
    <w:rsid w:val="008E4D55"/>
    <w:rsid w:val="008E5A7D"/>
    <w:rsid w:val="008E62C4"/>
    <w:rsid w:val="008E7019"/>
    <w:rsid w:val="008E79F5"/>
    <w:rsid w:val="008E7C30"/>
    <w:rsid w:val="008F0051"/>
    <w:rsid w:val="008F0CAA"/>
    <w:rsid w:val="008F16CF"/>
    <w:rsid w:val="008F1A29"/>
    <w:rsid w:val="008F2342"/>
    <w:rsid w:val="008F2B92"/>
    <w:rsid w:val="008F2B9D"/>
    <w:rsid w:val="008F3206"/>
    <w:rsid w:val="008F3552"/>
    <w:rsid w:val="008F3E4F"/>
    <w:rsid w:val="008F4115"/>
    <w:rsid w:val="008F53F7"/>
    <w:rsid w:val="008F5F46"/>
    <w:rsid w:val="00900A56"/>
    <w:rsid w:val="0090134E"/>
    <w:rsid w:val="00901382"/>
    <w:rsid w:val="0090197C"/>
    <w:rsid w:val="00902470"/>
    <w:rsid w:val="009026B5"/>
    <w:rsid w:val="00903558"/>
    <w:rsid w:val="009036DD"/>
    <w:rsid w:val="00903FA1"/>
    <w:rsid w:val="009052E1"/>
    <w:rsid w:val="00906D5D"/>
    <w:rsid w:val="00907244"/>
    <w:rsid w:val="009072CA"/>
    <w:rsid w:val="009076BE"/>
    <w:rsid w:val="00907FAB"/>
    <w:rsid w:val="00910191"/>
    <w:rsid w:val="0091056B"/>
    <w:rsid w:val="009115D7"/>
    <w:rsid w:val="009138AE"/>
    <w:rsid w:val="00914AD8"/>
    <w:rsid w:val="009155B4"/>
    <w:rsid w:val="00917329"/>
    <w:rsid w:val="0091732A"/>
    <w:rsid w:val="00917433"/>
    <w:rsid w:val="00917FD0"/>
    <w:rsid w:val="00921864"/>
    <w:rsid w:val="009219E8"/>
    <w:rsid w:val="00921CA8"/>
    <w:rsid w:val="0092209C"/>
    <w:rsid w:val="00922458"/>
    <w:rsid w:val="00923445"/>
    <w:rsid w:val="00923857"/>
    <w:rsid w:val="00923934"/>
    <w:rsid w:val="0092425F"/>
    <w:rsid w:val="00924569"/>
    <w:rsid w:val="00926515"/>
    <w:rsid w:val="009276B1"/>
    <w:rsid w:val="0092771D"/>
    <w:rsid w:val="009309F0"/>
    <w:rsid w:val="0093138C"/>
    <w:rsid w:val="00931B31"/>
    <w:rsid w:val="00932F0B"/>
    <w:rsid w:val="009330E3"/>
    <w:rsid w:val="00933230"/>
    <w:rsid w:val="009332C4"/>
    <w:rsid w:val="00934C04"/>
    <w:rsid w:val="00935080"/>
    <w:rsid w:val="009362B2"/>
    <w:rsid w:val="00940780"/>
    <w:rsid w:val="0094115A"/>
    <w:rsid w:val="0094126F"/>
    <w:rsid w:val="009413BB"/>
    <w:rsid w:val="009417D1"/>
    <w:rsid w:val="00942106"/>
    <w:rsid w:val="00942B62"/>
    <w:rsid w:val="00942FF2"/>
    <w:rsid w:val="00944693"/>
    <w:rsid w:val="009449C2"/>
    <w:rsid w:val="0094508D"/>
    <w:rsid w:val="009477BF"/>
    <w:rsid w:val="00947C5C"/>
    <w:rsid w:val="00947EC7"/>
    <w:rsid w:val="00952591"/>
    <w:rsid w:val="00952A94"/>
    <w:rsid w:val="0095318D"/>
    <w:rsid w:val="00953AF4"/>
    <w:rsid w:val="00954098"/>
    <w:rsid w:val="009544AB"/>
    <w:rsid w:val="00954B3C"/>
    <w:rsid w:val="00955557"/>
    <w:rsid w:val="009562C5"/>
    <w:rsid w:val="009573D2"/>
    <w:rsid w:val="00957402"/>
    <w:rsid w:val="00957BE9"/>
    <w:rsid w:val="00960E2D"/>
    <w:rsid w:val="00961033"/>
    <w:rsid w:val="009618B5"/>
    <w:rsid w:val="00961EBA"/>
    <w:rsid w:val="00962B15"/>
    <w:rsid w:val="009638C7"/>
    <w:rsid w:val="009648D8"/>
    <w:rsid w:val="0096490C"/>
    <w:rsid w:val="009654D4"/>
    <w:rsid w:val="009659DF"/>
    <w:rsid w:val="009660A3"/>
    <w:rsid w:val="00966B53"/>
    <w:rsid w:val="00967410"/>
    <w:rsid w:val="0096781E"/>
    <w:rsid w:val="00967859"/>
    <w:rsid w:val="00967A01"/>
    <w:rsid w:val="00967EA4"/>
    <w:rsid w:val="00970372"/>
    <w:rsid w:val="00970398"/>
    <w:rsid w:val="0097058C"/>
    <w:rsid w:val="0097232C"/>
    <w:rsid w:val="00972434"/>
    <w:rsid w:val="0097245C"/>
    <w:rsid w:val="00972D2B"/>
    <w:rsid w:val="00974A1D"/>
    <w:rsid w:val="00974C08"/>
    <w:rsid w:val="00974D94"/>
    <w:rsid w:val="00974FC9"/>
    <w:rsid w:val="00975C82"/>
    <w:rsid w:val="00976847"/>
    <w:rsid w:val="00976965"/>
    <w:rsid w:val="00976E7C"/>
    <w:rsid w:val="00977711"/>
    <w:rsid w:val="00980D2D"/>
    <w:rsid w:val="00981A31"/>
    <w:rsid w:val="00981A8B"/>
    <w:rsid w:val="00981EA5"/>
    <w:rsid w:val="00983209"/>
    <w:rsid w:val="0098356E"/>
    <w:rsid w:val="0098465B"/>
    <w:rsid w:val="009849B2"/>
    <w:rsid w:val="009853F5"/>
    <w:rsid w:val="00986147"/>
    <w:rsid w:val="009861A3"/>
    <w:rsid w:val="009871BD"/>
    <w:rsid w:val="00991B11"/>
    <w:rsid w:val="00992C4D"/>
    <w:rsid w:val="00993F60"/>
    <w:rsid w:val="009948F4"/>
    <w:rsid w:val="00995528"/>
    <w:rsid w:val="009956C7"/>
    <w:rsid w:val="00995C93"/>
    <w:rsid w:val="00996147"/>
    <w:rsid w:val="0099647A"/>
    <w:rsid w:val="0099662B"/>
    <w:rsid w:val="009A17E7"/>
    <w:rsid w:val="009A306F"/>
    <w:rsid w:val="009A3190"/>
    <w:rsid w:val="009A4018"/>
    <w:rsid w:val="009A4390"/>
    <w:rsid w:val="009A4567"/>
    <w:rsid w:val="009A4970"/>
    <w:rsid w:val="009A4D3A"/>
    <w:rsid w:val="009A4E73"/>
    <w:rsid w:val="009A5122"/>
    <w:rsid w:val="009A57F1"/>
    <w:rsid w:val="009A58E5"/>
    <w:rsid w:val="009A5DE0"/>
    <w:rsid w:val="009A64DD"/>
    <w:rsid w:val="009A74B7"/>
    <w:rsid w:val="009A7BD0"/>
    <w:rsid w:val="009B1A7C"/>
    <w:rsid w:val="009B3F00"/>
    <w:rsid w:val="009B4076"/>
    <w:rsid w:val="009B41BD"/>
    <w:rsid w:val="009B461D"/>
    <w:rsid w:val="009B4BD9"/>
    <w:rsid w:val="009B5260"/>
    <w:rsid w:val="009B65ED"/>
    <w:rsid w:val="009B6620"/>
    <w:rsid w:val="009B7101"/>
    <w:rsid w:val="009C035E"/>
    <w:rsid w:val="009C04B7"/>
    <w:rsid w:val="009C12DD"/>
    <w:rsid w:val="009C130B"/>
    <w:rsid w:val="009C1311"/>
    <w:rsid w:val="009C2576"/>
    <w:rsid w:val="009C2675"/>
    <w:rsid w:val="009C2A5E"/>
    <w:rsid w:val="009C3A9A"/>
    <w:rsid w:val="009C4785"/>
    <w:rsid w:val="009C4EDE"/>
    <w:rsid w:val="009C4FF6"/>
    <w:rsid w:val="009C5DDE"/>
    <w:rsid w:val="009C6EF0"/>
    <w:rsid w:val="009D0E16"/>
    <w:rsid w:val="009D3D6B"/>
    <w:rsid w:val="009D5977"/>
    <w:rsid w:val="009D6896"/>
    <w:rsid w:val="009D76BA"/>
    <w:rsid w:val="009E000D"/>
    <w:rsid w:val="009E1219"/>
    <w:rsid w:val="009E2048"/>
    <w:rsid w:val="009E2337"/>
    <w:rsid w:val="009E2BAC"/>
    <w:rsid w:val="009E3320"/>
    <w:rsid w:val="009E35E6"/>
    <w:rsid w:val="009E53FF"/>
    <w:rsid w:val="009E580B"/>
    <w:rsid w:val="009E6FF4"/>
    <w:rsid w:val="009F00DF"/>
    <w:rsid w:val="009F0FE9"/>
    <w:rsid w:val="009F12BD"/>
    <w:rsid w:val="009F1F0B"/>
    <w:rsid w:val="009F2F59"/>
    <w:rsid w:val="009F3678"/>
    <w:rsid w:val="009F39C5"/>
    <w:rsid w:val="009F448F"/>
    <w:rsid w:val="009F44D2"/>
    <w:rsid w:val="009F6846"/>
    <w:rsid w:val="009F6894"/>
    <w:rsid w:val="009F6AEB"/>
    <w:rsid w:val="009F756D"/>
    <w:rsid w:val="009F7B3B"/>
    <w:rsid w:val="00A00214"/>
    <w:rsid w:val="00A00706"/>
    <w:rsid w:val="00A00A9F"/>
    <w:rsid w:val="00A00AD9"/>
    <w:rsid w:val="00A01559"/>
    <w:rsid w:val="00A027F7"/>
    <w:rsid w:val="00A03108"/>
    <w:rsid w:val="00A03EE8"/>
    <w:rsid w:val="00A048EA"/>
    <w:rsid w:val="00A04F60"/>
    <w:rsid w:val="00A0506B"/>
    <w:rsid w:val="00A055F2"/>
    <w:rsid w:val="00A0566A"/>
    <w:rsid w:val="00A06D22"/>
    <w:rsid w:val="00A06EF7"/>
    <w:rsid w:val="00A07B47"/>
    <w:rsid w:val="00A07BA0"/>
    <w:rsid w:val="00A07CAE"/>
    <w:rsid w:val="00A10414"/>
    <w:rsid w:val="00A105C2"/>
    <w:rsid w:val="00A105EB"/>
    <w:rsid w:val="00A132AC"/>
    <w:rsid w:val="00A133A2"/>
    <w:rsid w:val="00A13563"/>
    <w:rsid w:val="00A138B1"/>
    <w:rsid w:val="00A142B2"/>
    <w:rsid w:val="00A146FE"/>
    <w:rsid w:val="00A14D1B"/>
    <w:rsid w:val="00A153E2"/>
    <w:rsid w:val="00A15E6D"/>
    <w:rsid w:val="00A16D03"/>
    <w:rsid w:val="00A20F58"/>
    <w:rsid w:val="00A2110F"/>
    <w:rsid w:val="00A213A9"/>
    <w:rsid w:val="00A21D74"/>
    <w:rsid w:val="00A21FA1"/>
    <w:rsid w:val="00A223EC"/>
    <w:rsid w:val="00A22E82"/>
    <w:rsid w:val="00A230E5"/>
    <w:rsid w:val="00A23B00"/>
    <w:rsid w:val="00A24F53"/>
    <w:rsid w:val="00A252A9"/>
    <w:rsid w:val="00A27720"/>
    <w:rsid w:val="00A27F9A"/>
    <w:rsid w:val="00A3010D"/>
    <w:rsid w:val="00A3063D"/>
    <w:rsid w:val="00A311C3"/>
    <w:rsid w:val="00A32772"/>
    <w:rsid w:val="00A33915"/>
    <w:rsid w:val="00A34177"/>
    <w:rsid w:val="00A373B4"/>
    <w:rsid w:val="00A3745D"/>
    <w:rsid w:val="00A37CEF"/>
    <w:rsid w:val="00A37FCB"/>
    <w:rsid w:val="00A4269A"/>
    <w:rsid w:val="00A43414"/>
    <w:rsid w:val="00A44D35"/>
    <w:rsid w:val="00A45D48"/>
    <w:rsid w:val="00A45DF1"/>
    <w:rsid w:val="00A465C7"/>
    <w:rsid w:val="00A467F8"/>
    <w:rsid w:val="00A468F3"/>
    <w:rsid w:val="00A4697A"/>
    <w:rsid w:val="00A50C1E"/>
    <w:rsid w:val="00A511A1"/>
    <w:rsid w:val="00A51A0A"/>
    <w:rsid w:val="00A522FD"/>
    <w:rsid w:val="00A530F5"/>
    <w:rsid w:val="00A5403C"/>
    <w:rsid w:val="00A54362"/>
    <w:rsid w:val="00A55E04"/>
    <w:rsid w:val="00A55FE5"/>
    <w:rsid w:val="00A56CC4"/>
    <w:rsid w:val="00A575B9"/>
    <w:rsid w:val="00A57757"/>
    <w:rsid w:val="00A5778D"/>
    <w:rsid w:val="00A578C5"/>
    <w:rsid w:val="00A60EE3"/>
    <w:rsid w:val="00A61961"/>
    <w:rsid w:val="00A61F2C"/>
    <w:rsid w:val="00A62013"/>
    <w:rsid w:val="00A6248F"/>
    <w:rsid w:val="00A631F5"/>
    <w:rsid w:val="00A6340A"/>
    <w:rsid w:val="00A63922"/>
    <w:rsid w:val="00A63987"/>
    <w:rsid w:val="00A65427"/>
    <w:rsid w:val="00A6580F"/>
    <w:rsid w:val="00A65D0E"/>
    <w:rsid w:val="00A67AD3"/>
    <w:rsid w:val="00A70076"/>
    <w:rsid w:val="00A70F44"/>
    <w:rsid w:val="00A71252"/>
    <w:rsid w:val="00A7134F"/>
    <w:rsid w:val="00A71B6D"/>
    <w:rsid w:val="00A7201F"/>
    <w:rsid w:val="00A7386E"/>
    <w:rsid w:val="00A74AD6"/>
    <w:rsid w:val="00A75E53"/>
    <w:rsid w:val="00A807EE"/>
    <w:rsid w:val="00A81015"/>
    <w:rsid w:val="00A81818"/>
    <w:rsid w:val="00A82C60"/>
    <w:rsid w:val="00A837E6"/>
    <w:rsid w:val="00A83CB6"/>
    <w:rsid w:val="00A83E5F"/>
    <w:rsid w:val="00A8430E"/>
    <w:rsid w:val="00A843AB"/>
    <w:rsid w:val="00A844CC"/>
    <w:rsid w:val="00A84C01"/>
    <w:rsid w:val="00A8531E"/>
    <w:rsid w:val="00A86604"/>
    <w:rsid w:val="00A87F30"/>
    <w:rsid w:val="00A91275"/>
    <w:rsid w:val="00A91D72"/>
    <w:rsid w:val="00A923C0"/>
    <w:rsid w:val="00A92582"/>
    <w:rsid w:val="00A92D0A"/>
    <w:rsid w:val="00A92E77"/>
    <w:rsid w:val="00A93018"/>
    <w:rsid w:val="00A9331A"/>
    <w:rsid w:val="00A93AA7"/>
    <w:rsid w:val="00A93BDD"/>
    <w:rsid w:val="00A93E79"/>
    <w:rsid w:val="00A94366"/>
    <w:rsid w:val="00A945CB"/>
    <w:rsid w:val="00A946C2"/>
    <w:rsid w:val="00A94A74"/>
    <w:rsid w:val="00A94AE9"/>
    <w:rsid w:val="00A956C5"/>
    <w:rsid w:val="00A96FDD"/>
    <w:rsid w:val="00A9720C"/>
    <w:rsid w:val="00AA161D"/>
    <w:rsid w:val="00AA17B0"/>
    <w:rsid w:val="00AA1CEE"/>
    <w:rsid w:val="00AA227C"/>
    <w:rsid w:val="00AA45E1"/>
    <w:rsid w:val="00AA486A"/>
    <w:rsid w:val="00AA6016"/>
    <w:rsid w:val="00AA675B"/>
    <w:rsid w:val="00AA7BE4"/>
    <w:rsid w:val="00AB2C45"/>
    <w:rsid w:val="00AB2D76"/>
    <w:rsid w:val="00AB3653"/>
    <w:rsid w:val="00AB3E46"/>
    <w:rsid w:val="00AB4077"/>
    <w:rsid w:val="00AB5F10"/>
    <w:rsid w:val="00AB6D8D"/>
    <w:rsid w:val="00AB6E29"/>
    <w:rsid w:val="00AB7F0E"/>
    <w:rsid w:val="00AC09A3"/>
    <w:rsid w:val="00AC1CA3"/>
    <w:rsid w:val="00AC2316"/>
    <w:rsid w:val="00AC3902"/>
    <w:rsid w:val="00AC4409"/>
    <w:rsid w:val="00AC4513"/>
    <w:rsid w:val="00AC4E47"/>
    <w:rsid w:val="00AC6694"/>
    <w:rsid w:val="00AC66A5"/>
    <w:rsid w:val="00AC77E8"/>
    <w:rsid w:val="00AD0760"/>
    <w:rsid w:val="00AD1C99"/>
    <w:rsid w:val="00AD1E09"/>
    <w:rsid w:val="00AD3129"/>
    <w:rsid w:val="00AD3784"/>
    <w:rsid w:val="00AD4724"/>
    <w:rsid w:val="00AD4E15"/>
    <w:rsid w:val="00AD5907"/>
    <w:rsid w:val="00AD5DE8"/>
    <w:rsid w:val="00AD5E72"/>
    <w:rsid w:val="00AD6BD3"/>
    <w:rsid w:val="00AD74B0"/>
    <w:rsid w:val="00AD7D02"/>
    <w:rsid w:val="00AE0794"/>
    <w:rsid w:val="00AE220A"/>
    <w:rsid w:val="00AE2BC2"/>
    <w:rsid w:val="00AE2C43"/>
    <w:rsid w:val="00AE2C93"/>
    <w:rsid w:val="00AE37A4"/>
    <w:rsid w:val="00AE4E41"/>
    <w:rsid w:val="00AE5D7C"/>
    <w:rsid w:val="00AE6937"/>
    <w:rsid w:val="00AE69EA"/>
    <w:rsid w:val="00AE6B6F"/>
    <w:rsid w:val="00AE6C12"/>
    <w:rsid w:val="00AE6DFD"/>
    <w:rsid w:val="00AE6EB8"/>
    <w:rsid w:val="00AF0157"/>
    <w:rsid w:val="00AF100E"/>
    <w:rsid w:val="00AF1162"/>
    <w:rsid w:val="00AF1CD1"/>
    <w:rsid w:val="00AF2134"/>
    <w:rsid w:val="00AF3C7D"/>
    <w:rsid w:val="00AF4105"/>
    <w:rsid w:val="00AF47B8"/>
    <w:rsid w:val="00AF53BB"/>
    <w:rsid w:val="00AF5E98"/>
    <w:rsid w:val="00AF66FB"/>
    <w:rsid w:val="00AF78AB"/>
    <w:rsid w:val="00AF7A5F"/>
    <w:rsid w:val="00AF7FE7"/>
    <w:rsid w:val="00B00C9A"/>
    <w:rsid w:val="00B00E43"/>
    <w:rsid w:val="00B0192D"/>
    <w:rsid w:val="00B01E70"/>
    <w:rsid w:val="00B034B2"/>
    <w:rsid w:val="00B0436C"/>
    <w:rsid w:val="00B04605"/>
    <w:rsid w:val="00B0492A"/>
    <w:rsid w:val="00B07084"/>
    <w:rsid w:val="00B078CB"/>
    <w:rsid w:val="00B10300"/>
    <w:rsid w:val="00B108A7"/>
    <w:rsid w:val="00B109BB"/>
    <w:rsid w:val="00B11496"/>
    <w:rsid w:val="00B14035"/>
    <w:rsid w:val="00B14357"/>
    <w:rsid w:val="00B143DB"/>
    <w:rsid w:val="00B144F4"/>
    <w:rsid w:val="00B14FBF"/>
    <w:rsid w:val="00B1525E"/>
    <w:rsid w:val="00B1596C"/>
    <w:rsid w:val="00B163A8"/>
    <w:rsid w:val="00B17C20"/>
    <w:rsid w:val="00B20953"/>
    <w:rsid w:val="00B209EB"/>
    <w:rsid w:val="00B2236B"/>
    <w:rsid w:val="00B2240E"/>
    <w:rsid w:val="00B22939"/>
    <w:rsid w:val="00B22994"/>
    <w:rsid w:val="00B23D8C"/>
    <w:rsid w:val="00B242EE"/>
    <w:rsid w:val="00B24475"/>
    <w:rsid w:val="00B24843"/>
    <w:rsid w:val="00B249CB"/>
    <w:rsid w:val="00B24A12"/>
    <w:rsid w:val="00B25AD3"/>
    <w:rsid w:val="00B25CB9"/>
    <w:rsid w:val="00B25F94"/>
    <w:rsid w:val="00B26763"/>
    <w:rsid w:val="00B2770C"/>
    <w:rsid w:val="00B27935"/>
    <w:rsid w:val="00B30A4C"/>
    <w:rsid w:val="00B31ABE"/>
    <w:rsid w:val="00B31B1D"/>
    <w:rsid w:val="00B31CDF"/>
    <w:rsid w:val="00B333E1"/>
    <w:rsid w:val="00B33A87"/>
    <w:rsid w:val="00B33EC5"/>
    <w:rsid w:val="00B355A2"/>
    <w:rsid w:val="00B35638"/>
    <w:rsid w:val="00B36EAA"/>
    <w:rsid w:val="00B3736A"/>
    <w:rsid w:val="00B37F10"/>
    <w:rsid w:val="00B40C11"/>
    <w:rsid w:val="00B4135C"/>
    <w:rsid w:val="00B4167C"/>
    <w:rsid w:val="00B4200F"/>
    <w:rsid w:val="00B431E8"/>
    <w:rsid w:val="00B45211"/>
    <w:rsid w:val="00B4678E"/>
    <w:rsid w:val="00B468D9"/>
    <w:rsid w:val="00B46BC7"/>
    <w:rsid w:val="00B51792"/>
    <w:rsid w:val="00B518BA"/>
    <w:rsid w:val="00B518BB"/>
    <w:rsid w:val="00B51A97"/>
    <w:rsid w:val="00B525FF"/>
    <w:rsid w:val="00B52E06"/>
    <w:rsid w:val="00B53980"/>
    <w:rsid w:val="00B540F1"/>
    <w:rsid w:val="00B542F4"/>
    <w:rsid w:val="00B55A39"/>
    <w:rsid w:val="00B560CF"/>
    <w:rsid w:val="00B5777F"/>
    <w:rsid w:val="00B60002"/>
    <w:rsid w:val="00B60490"/>
    <w:rsid w:val="00B6070D"/>
    <w:rsid w:val="00B610F6"/>
    <w:rsid w:val="00B61AF3"/>
    <w:rsid w:val="00B6254C"/>
    <w:rsid w:val="00B629C1"/>
    <w:rsid w:val="00B64723"/>
    <w:rsid w:val="00B65562"/>
    <w:rsid w:val="00B66841"/>
    <w:rsid w:val="00B66C34"/>
    <w:rsid w:val="00B67571"/>
    <w:rsid w:val="00B7011C"/>
    <w:rsid w:val="00B7035F"/>
    <w:rsid w:val="00B7047E"/>
    <w:rsid w:val="00B71C43"/>
    <w:rsid w:val="00B71D99"/>
    <w:rsid w:val="00B72464"/>
    <w:rsid w:val="00B72534"/>
    <w:rsid w:val="00B72CA1"/>
    <w:rsid w:val="00B7378A"/>
    <w:rsid w:val="00B73B85"/>
    <w:rsid w:val="00B755C0"/>
    <w:rsid w:val="00B76C86"/>
    <w:rsid w:val="00B774CE"/>
    <w:rsid w:val="00B77802"/>
    <w:rsid w:val="00B77AD8"/>
    <w:rsid w:val="00B80F87"/>
    <w:rsid w:val="00B8181F"/>
    <w:rsid w:val="00B81903"/>
    <w:rsid w:val="00B8195A"/>
    <w:rsid w:val="00B8202C"/>
    <w:rsid w:val="00B83309"/>
    <w:rsid w:val="00B834EE"/>
    <w:rsid w:val="00B83515"/>
    <w:rsid w:val="00B8357C"/>
    <w:rsid w:val="00B83A4D"/>
    <w:rsid w:val="00B847D0"/>
    <w:rsid w:val="00B849EA"/>
    <w:rsid w:val="00B84E51"/>
    <w:rsid w:val="00B85478"/>
    <w:rsid w:val="00B859EA"/>
    <w:rsid w:val="00B87B96"/>
    <w:rsid w:val="00B900F8"/>
    <w:rsid w:val="00B901FC"/>
    <w:rsid w:val="00B9138B"/>
    <w:rsid w:val="00B93894"/>
    <w:rsid w:val="00B94E91"/>
    <w:rsid w:val="00B9563E"/>
    <w:rsid w:val="00B96AFE"/>
    <w:rsid w:val="00B97704"/>
    <w:rsid w:val="00B97A7E"/>
    <w:rsid w:val="00BA0B73"/>
    <w:rsid w:val="00BA0F25"/>
    <w:rsid w:val="00BA1093"/>
    <w:rsid w:val="00BA15CE"/>
    <w:rsid w:val="00BA1653"/>
    <w:rsid w:val="00BA1CAE"/>
    <w:rsid w:val="00BA2403"/>
    <w:rsid w:val="00BA29E4"/>
    <w:rsid w:val="00BA327A"/>
    <w:rsid w:val="00BA39CD"/>
    <w:rsid w:val="00BA3FF1"/>
    <w:rsid w:val="00BA491C"/>
    <w:rsid w:val="00BA5685"/>
    <w:rsid w:val="00BA5BCB"/>
    <w:rsid w:val="00BA742D"/>
    <w:rsid w:val="00BA750B"/>
    <w:rsid w:val="00BB138C"/>
    <w:rsid w:val="00BB1B57"/>
    <w:rsid w:val="00BB1D1D"/>
    <w:rsid w:val="00BB206C"/>
    <w:rsid w:val="00BB257D"/>
    <w:rsid w:val="00BB36CB"/>
    <w:rsid w:val="00BB53BF"/>
    <w:rsid w:val="00BB6201"/>
    <w:rsid w:val="00BB68A3"/>
    <w:rsid w:val="00BB7784"/>
    <w:rsid w:val="00BB7A82"/>
    <w:rsid w:val="00BC0BCB"/>
    <w:rsid w:val="00BC12A3"/>
    <w:rsid w:val="00BC1529"/>
    <w:rsid w:val="00BC194A"/>
    <w:rsid w:val="00BC19A6"/>
    <w:rsid w:val="00BC1DFD"/>
    <w:rsid w:val="00BC2DA1"/>
    <w:rsid w:val="00BC38A7"/>
    <w:rsid w:val="00BC391B"/>
    <w:rsid w:val="00BC3F88"/>
    <w:rsid w:val="00BC40D4"/>
    <w:rsid w:val="00BC5447"/>
    <w:rsid w:val="00BC5E0C"/>
    <w:rsid w:val="00BC71BB"/>
    <w:rsid w:val="00BD0478"/>
    <w:rsid w:val="00BD0641"/>
    <w:rsid w:val="00BD0796"/>
    <w:rsid w:val="00BD080D"/>
    <w:rsid w:val="00BD15FF"/>
    <w:rsid w:val="00BD21B8"/>
    <w:rsid w:val="00BD28DB"/>
    <w:rsid w:val="00BD2981"/>
    <w:rsid w:val="00BD32A1"/>
    <w:rsid w:val="00BD413D"/>
    <w:rsid w:val="00BD47FA"/>
    <w:rsid w:val="00BD48BF"/>
    <w:rsid w:val="00BD6E1B"/>
    <w:rsid w:val="00BD71B2"/>
    <w:rsid w:val="00BD78B1"/>
    <w:rsid w:val="00BD7F6E"/>
    <w:rsid w:val="00BE0B99"/>
    <w:rsid w:val="00BE1524"/>
    <w:rsid w:val="00BE17A5"/>
    <w:rsid w:val="00BE1BDB"/>
    <w:rsid w:val="00BE236E"/>
    <w:rsid w:val="00BE2489"/>
    <w:rsid w:val="00BE3A71"/>
    <w:rsid w:val="00BE4202"/>
    <w:rsid w:val="00BE42C5"/>
    <w:rsid w:val="00BE4801"/>
    <w:rsid w:val="00BE521D"/>
    <w:rsid w:val="00BE53EC"/>
    <w:rsid w:val="00BE5C6A"/>
    <w:rsid w:val="00BE6BBC"/>
    <w:rsid w:val="00BE7F48"/>
    <w:rsid w:val="00BF00CB"/>
    <w:rsid w:val="00BF0684"/>
    <w:rsid w:val="00BF1011"/>
    <w:rsid w:val="00BF330C"/>
    <w:rsid w:val="00BF38D4"/>
    <w:rsid w:val="00BF3E53"/>
    <w:rsid w:val="00BF4021"/>
    <w:rsid w:val="00BF4818"/>
    <w:rsid w:val="00BF4FE2"/>
    <w:rsid w:val="00BF5064"/>
    <w:rsid w:val="00BF50A3"/>
    <w:rsid w:val="00BF558D"/>
    <w:rsid w:val="00BF5AE3"/>
    <w:rsid w:val="00BF5F00"/>
    <w:rsid w:val="00BF6509"/>
    <w:rsid w:val="00BF6FB9"/>
    <w:rsid w:val="00BF7931"/>
    <w:rsid w:val="00C000CB"/>
    <w:rsid w:val="00C0086F"/>
    <w:rsid w:val="00C017B3"/>
    <w:rsid w:val="00C01BC8"/>
    <w:rsid w:val="00C01C62"/>
    <w:rsid w:val="00C02A21"/>
    <w:rsid w:val="00C03268"/>
    <w:rsid w:val="00C0378F"/>
    <w:rsid w:val="00C046E3"/>
    <w:rsid w:val="00C06576"/>
    <w:rsid w:val="00C06BFB"/>
    <w:rsid w:val="00C07BA4"/>
    <w:rsid w:val="00C103C3"/>
    <w:rsid w:val="00C11057"/>
    <w:rsid w:val="00C11232"/>
    <w:rsid w:val="00C12200"/>
    <w:rsid w:val="00C1251A"/>
    <w:rsid w:val="00C1288B"/>
    <w:rsid w:val="00C1389D"/>
    <w:rsid w:val="00C1441E"/>
    <w:rsid w:val="00C1532D"/>
    <w:rsid w:val="00C15B1C"/>
    <w:rsid w:val="00C17B88"/>
    <w:rsid w:val="00C17D0B"/>
    <w:rsid w:val="00C17E69"/>
    <w:rsid w:val="00C20642"/>
    <w:rsid w:val="00C211BC"/>
    <w:rsid w:val="00C21324"/>
    <w:rsid w:val="00C21763"/>
    <w:rsid w:val="00C218A0"/>
    <w:rsid w:val="00C22105"/>
    <w:rsid w:val="00C22112"/>
    <w:rsid w:val="00C223BD"/>
    <w:rsid w:val="00C223D5"/>
    <w:rsid w:val="00C24277"/>
    <w:rsid w:val="00C24897"/>
    <w:rsid w:val="00C24BFC"/>
    <w:rsid w:val="00C256BE"/>
    <w:rsid w:val="00C266F7"/>
    <w:rsid w:val="00C26A2F"/>
    <w:rsid w:val="00C26DF4"/>
    <w:rsid w:val="00C275F6"/>
    <w:rsid w:val="00C27FC5"/>
    <w:rsid w:val="00C309FE"/>
    <w:rsid w:val="00C3304B"/>
    <w:rsid w:val="00C34CBB"/>
    <w:rsid w:val="00C35A1A"/>
    <w:rsid w:val="00C363ED"/>
    <w:rsid w:val="00C36900"/>
    <w:rsid w:val="00C372AE"/>
    <w:rsid w:val="00C40561"/>
    <w:rsid w:val="00C405CF"/>
    <w:rsid w:val="00C413B2"/>
    <w:rsid w:val="00C41B9E"/>
    <w:rsid w:val="00C43A5A"/>
    <w:rsid w:val="00C43C1C"/>
    <w:rsid w:val="00C43E7D"/>
    <w:rsid w:val="00C44136"/>
    <w:rsid w:val="00C45B6F"/>
    <w:rsid w:val="00C46F31"/>
    <w:rsid w:val="00C50CDF"/>
    <w:rsid w:val="00C51252"/>
    <w:rsid w:val="00C51813"/>
    <w:rsid w:val="00C53F42"/>
    <w:rsid w:val="00C54B4D"/>
    <w:rsid w:val="00C5637F"/>
    <w:rsid w:val="00C56418"/>
    <w:rsid w:val="00C56AE7"/>
    <w:rsid w:val="00C5726C"/>
    <w:rsid w:val="00C61C54"/>
    <w:rsid w:val="00C621FE"/>
    <w:rsid w:val="00C624F9"/>
    <w:rsid w:val="00C626A3"/>
    <w:rsid w:val="00C62F8B"/>
    <w:rsid w:val="00C633A3"/>
    <w:rsid w:val="00C6362D"/>
    <w:rsid w:val="00C63D2E"/>
    <w:rsid w:val="00C6554A"/>
    <w:rsid w:val="00C6591B"/>
    <w:rsid w:val="00C65963"/>
    <w:rsid w:val="00C6621F"/>
    <w:rsid w:val="00C66E0D"/>
    <w:rsid w:val="00C66E76"/>
    <w:rsid w:val="00C67084"/>
    <w:rsid w:val="00C67338"/>
    <w:rsid w:val="00C67492"/>
    <w:rsid w:val="00C67A71"/>
    <w:rsid w:val="00C70AC0"/>
    <w:rsid w:val="00C7197C"/>
    <w:rsid w:val="00C719FE"/>
    <w:rsid w:val="00C7246A"/>
    <w:rsid w:val="00C72D5C"/>
    <w:rsid w:val="00C73F46"/>
    <w:rsid w:val="00C74D4A"/>
    <w:rsid w:val="00C75A57"/>
    <w:rsid w:val="00C769BC"/>
    <w:rsid w:val="00C76B32"/>
    <w:rsid w:val="00C76FBB"/>
    <w:rsid w:val="00C775AE"/>
    <w:rsid w:val="00C808C5"/>
    <w:rsid w:val="00C824AD"/>
    <w:rsid w:val="00C83A81"/>
    <w:rsid w:val="00C8404E"/>
    <w:rsid w:val="00C84146"/>
    <w:rsid w:val="00C84365"/>
    <w:rsid w:val="00C8565D"/>
    <w:rsid w:val="00C85C63"/>
    <w:rsid w:val="00C85FF4"/>
    <w:rsid w:val="00C87059"/>
    <w:rsid w:val="00C87563"/>
    <w:rsid w:val="00C90637"/>
    <w:rsid w:val="00C908B3"/>
    <w:rsid w:val="00C9190E"/>
    <w:rsid w:val="00C91AEA"/>
    <w:rsid w:val="00C934FD"/>
    <w:rsid w:val="00C94603"/>
    <w:rsid w:val="00C94C73"/>
    <w:rsid w:val="00C96CED"/>
    <w:rsid w:val="00C97097"/>
    <w:rsid w:val="00C970E4"/>
    <w:rsid w:val="00C978FA"/>
    <w:rsid w:val="00C97F41"/>
    <w:rsid w:val="00CA00AA"/>
    <w:rsid w:val="00CA07D2"/>
    <w:rsid w:val="00CA2E7B"/>
    <w:rsid w:val="00CA347F"/>
    <w:rsid w:val="00CA35F3"/>
    <w:rsid w:val="00CA3DF8"/>
    <w:rsid w:val="00CA419F"/>
    <w:rsid w:val="00CA41B8"/>
    <w:rsid w:val="00CA44EF"/>
    <w:rsid w:val="00CA46B5"/>
    <w:rsid w:val="00CA5E7E"/>
    <w:rsid w:val="00CA616F"/>
    <w:rsid w:val="00CA62CB"/>
    <w:rsid w:val="00CA669B"/>
    <w:rsid w:val="00CA6F9D"/>
    <w:rsid w:val="00CA76B6"/>
    <w:rsid w:val="00CB00DC"/>
    <w:rsid w:val="00CB1D9E"/>
    <w:rsid w:val="00CB2433"/>
    <w:rsid w:val="00CB2B26"/>
    <w:rsid w:val="00CB2BFB"/>
    <w:rsid w:val="00CB306D"/>
    <w:rsid w:val="00CB3F44"/>
    <w:rsid w:val="00CB5BF6"/>
    <w:rsid w:val="00CB5F1E"/>
    <w:rsid w:val="00CB623C"/>
    <w:rsid w:val="00CB636C"/>
    <w:rsid w:val="00CB67E1"/>
    <w:rsid w:val="00CB73D3"/>
    <w:rsid w:val="00CC18A7"/>
    <w:rsid w:val="00CC1F8B"/>
    <w:rsid w:val="00CC20DD"/>
    <w:rsid w:val="00CC2A3F"/>
    <w:rsid w:val="00CC43B3"/>
    <w:rsid w:val="00CC519C"/>
    <w:rsid w:val="00CC5DFF"/>
    <w:rsid w:val="00CC624C"/>
    <w:rsid w:val="00CD0010"/>
    <w:rsid w:val="00CD0086"/>
    <w:rsid w:val="00CD0105"/>
    <w:rsid w:val="00CD0FBE"/>
    <w:rsid w:val="00CD1466"/>
    <w:rsid w:val="00CD17CD"/>
    <w:rsid w:val="00CD363D"/>
    <w:rsid w:val="00CD373F"/>
    <w:rsid w:val="00CD3B54"/>
    <w:rsid w:val="00CD3D56"/>
    <w:rsid w:val="00CD41D9"/>
    <w:rsid w:val="00CD4AF9"/>
    <w:rsid w:val="00CD544D"/>
    <w:rsid w:val="00CD5464"/>
    <w:rsid w:val="00CD563A"/>
    <w:rsid w:val="00CD576A"/>
    <w:rsid w:val="00CD675A"/>
    <w:rsid w:val="00CD6E4B"/>
    <w:rsid w:val="00CD6F84"/>
    <w:rsid w:val="00CD7357"/>
    <w:rsid w:val="00CD7425"/>
    <w:rsid w:val="00CD76D4"/>
    <w:rsid w:val="00CE1666"/>
    <w:rsid w:val="00CE1722"/>
    <w:rsid w:val="00CE1893"/>
    <w:rsid w:val="00CE1E1F"/>
    <w:rsid w:val="00CE3B52"/>
    <w:rsid w:val="00CE3B6C"/>
    <w:rsid w:val="00CE3C0C"/>
    <w:rsid w:val="00CE3C21"/>
    <w:rsid w:val="00CE4B57"/>
    <w:rsid w:val="00CE56C2"/>
    <w:rsid w:val="00CE58F8"/>
    <w:rsid w:val="00CE5B76"/>
    <w:rsid w:val="00CE651C"/>
    <w:rsid w:val="00CE6A8E"/>
    <w:rsid w:val="00CE6EA5"/>
    <w:rsid w:val="00CE7066"/>
    <w:rsid w:val="00CE763D"/>
    <w:rsid w:val="00CF00B1"/>
    <w:rsid w:val="00CF068D"/>
    <w:rsid w:val="00CF09AB"/>
    <w:rsid w:val="00CF1616"/>
    <w:rsid w:val="00CF2E6F"/>
    <w:rsid w:val="00CF2FCB"/>
    <w:rsid w:val="00CF3FA3"/>
    <w:rsid w:val="00CF418F"/>
    <w:rsid w:val="00CF4384"/>
    <w:rsid w:val="00CF45C7"/>
    <w:rsid w:val="00CF5041"/>
    <w:rsid w:val="00CF5D44"/>
    <w:rsid w:val="00CF609A"/>
    <w:rsid w:val="00CF6D16"/>
    <w:rsid w:val="00D0034C"/>
    <w:rsid w:val="00D027AF"/>
    <w:rsid w:val="00D02D51"/>
    <w:rsid w:val="00D04AF8"/>
    <w:rsid w:val="00D04BE0"/>
    <w:rsid w:val="00D054C7"/>
    <w:rsid w:val="00D0564F"/>
    <w:rsid w:val="00D05722"/>
    <w:rsid w:val="00D06390"/>
    <w:rsid w:val="00D06681"/>
    <w:rsid w:val="00D06FC2"/>
    <w:rsid w:val="00D07419"/>
    <w:rsid w:val="00D07442"/>
    <w:rsid w:val="00D10C6E"/>
    <w:rsid w:val="00D11FD9"/>
    <w:rsid w:val="00D124AA"/>
    <w:rsid w:val="00D13087"/>
    <w:rsid w:val="00D14019"/>
    <w:rsid w:val="00D14145"/>
    <w:rsid w:val="00D14769"/>
    <w:rsid w:val="00D15061"/>
    <w:rsid w:val="00D151E9"/>
    <w:rsid w:val="00D16097"/>
    <w:rsid w:val="00D1654C"/>
    <w:rsid w:val="00D166F6"/>
    <w:rsid w:val="00D17FB1"/>
    <w:rsid w:val="00D21FF7"/>
    <w:rsid w:val="00D22D4A"/>
    <w:rsid w:val="00D23E1C"/>
    <w:rsid w:val="00D24681"/>
    <w:rsid w:val="00D2518F"/>
    <w:rsid w:val="00D2704C"/>
    <w:rsid w:val="00D27B6A"/>
    <w:rsid w:val="00D30FE7"/>
    <w:rsid w:val="00D314B0"/>
    <w:rsid w:val="00D31C0F"/>
    <w:rsid w:val="00D3260A"/>
    <w:rsid w:val="00D338AA"/>
    <w:rsid w:val="00D33DD1"/>
    <w:rsid w:val="00D33E3F"/>
    <w:rsid w:val="00D341C5"/>
    <w:rsid w:val="00D347FB"/>
    <w:rsid w:val="00D34B58"/>
    <w:rsid w:val="00D34EE1"/>
    <w:rsid w:val="00D35381"/>
    <w:rsid w:val="00D35425"/>
    <w:rsid w:val="00D37DCE"/>
    <w:rsid w:val="00D4110A"/>
    <w:rsid w:val="00D4152C"/>
    <w:rsid w:val="00D4215A"/>
    <w:rsid w:val="00D42229"/>
    <w:rsid w:val="00D42405"/>
    <w:rsid w:val="00D42CBC"/>
    <w:rsid w:val="00D42D18"/>
    <w:rsid w:val="00D44266"/>
    <w:rsid w:val="00D44FD3"/>
    <w:rsid w:val="00D45225"/>
    <w:rsid w:val="00D453B2"/>
    <w:rsid w:val="00D456E5"/>
    <w:rsid w:val="00D51BD8"/>
    <w:rsid w:val="00D51CDB"/>
    <w:rsid w:val="00D51DB4"/>
    <w:rsid w:val="00D52A1A"/>
    <w:rsid w:val="00D52C66"/>
    <w:rsid w:val="00D536AE"/>
    <w:rsid w:val="00D54F20"/>
    <w:rsid w:val="00D5505A"/>
    <w:rsid w:val="00D554F7"/>
    <w:rsid w:val="00D56352"/>
    <w:rsid w:val="00D5660E"/>
    <w:rsid w:val="00D569D5"/>
    <w:rsid w:val="00D5746F"/>
    <w:rsid w:val="00D60722"/>
    <w:rsid w:val="00D60E63"/>
    <w:rsid w:val="00D6110F"/>
    <w:rsid w:val="00D61823"/>
    <w:rsid w:val="00D6196A"/>
    <w:rsid w:val="00D61C98"/>
    <w:rsid w:val="00D6384E"/>
    <w:rsid w:val="00D63992"/>
    <w:rsid w:val="00D63A9F"/>
    <w:rsid w:val="00D64225"/>
    <w:rsid w:val="00D642C8"/>
    <w:rsid w:val="00D65A32"/>
    <w:rsid w:val="00D65BD7"/>
    <w:rsid w:val="00D6602B"/>
    <w:rsid w:val="00D6629E"/>
    <w:rsid w:val="00D664E7"/>
    <w:rsid w:val="00D66A98"/>
    <w:rsid w:val="00D66AF0"/>
    <w:rsid w:val="00D67B9B"/>
    <w:rsid w:val="00D70F82"/>
    <w:rsid w:val="00D71B39"/>
    <w:rsid w:val="00D72013"/>
    <w:rsid w:val="00D72163"/>
    <w:rsid w:val="00D725C9"/>
    <w:rsid w:val="00D7402F"/>
    <w:rsid w:val="00D743C3"/>
    <w:rsid w:val="00D75967"/>
    <w:rsid w:val="00D7653A"/>
    <w:rsid w:val="00D76BD2"/>
    <w:rsid w:val="00D76F37"/>
    <w:rsid w:val="00D7743E"/>
    <w:rsid w:val="00D77A54"/>
    <w:rsid w:val="00D77A92"/>
    <w:rsid w:val="00D77CB4"/>
    <w:rsid w:val="00D806DE"/>
    <w:rsid w:val="00D81016"/>
    <w:rsid w:val="00D812F2"/>
    <w:rsid w:val="00D8170D"/>
    <w:rsid w:val="00D8455F"/>
    <w:rsid w:val="00D84565"/>
    <w:rsid w:val="00D846EE"/>
    <w:rsid w:val="00D84A02"/>
    <w:rsid w:val="00D85A02"/>
    <w:rsid w:val="00D86308"/>
    <w:rsid w:val="00D86551"/>
    <w:rsid w:val="00D86DFB"/>
    <w:rsid w:val="00D8779B"/>
    <w:rsid w:val="00D900F1"/>
    <w:rsid w:val="00D90BED"/>
    <w:rsid w:val="00D9199B"/>
    <w:rsid w:val="00D91A83"/>
    <w:rsid w:val="00D91DF7"/>
    <w:rsid w:val="00D92206"/>
    <w:rsid w:val="00D92429"/>
    <w:rsid w:val="00D927E1"/>
    <w:rsid w:val="00D93465"/>
    <w:rsid w:val="00D93E6E"/>
    <w:rsid w:val="00D94191"/>
    <w:rsid w:val="00D962CE"/>
    <w:rsid w:val="00D96804"/>
    <w:rsid w:val="00D971C7"/>
    <w:rsid w:val="00DA010C"/>
    <w:rsid w:val="00DA0440"/>
    <w:rsid w:val="00DA0604"/>
    <w:rsid w:val="00DA2657"/>
    <w:rsid w:val="00DA2D9C"/>
    <w:rsid w:val="00DA2DEA"/>
    <w:rsid w:val="00DA2E9C"/>
    <w:rsid w:val="00DA3A7D"/>
    <w:rsid w:val="00DA3C02"/>
    <w:rsid w:val="00DA449A"/>
    <w:rsid w:val="00DA51D2"/>
    <w:rsid w:val="00DA555E"/>
    <w:rsid w:val="00DA62EB"/>
    <w:rsid w:val="00DA674F"/>
    <w:rsid w:val="00DA6875"/>
    <w:rsid w:val="00DA733C"/>
    <w:rsid w:val="00DA7F8E"/>
    <w:rsid w:val="00DB0101"/>
    <w:rsid w:val="00DB0B2E"/>
    <w:rsid w:val="00DB2F27"/>
    <w:rsid w:val="00DB36D6"/>
    <w:rsid w:val="00DB4788"/>
    <w:rsid w:val="00DB601F"/>
    <w:rsid w:val="00DB771D"/>
    <w:rsid w:val="00DB7F27"/>
    <w:rsid w:val="00DC0282"/>
    <w:rsid w:val="00DC02D3"/>
    <w:rsid w:val="00DC0581"/>
    <w:rsid w:val="00DC1616"/>
    <w:rsid w:val="00DC1C01"/>
    <w:rsid w:val="00DC1C3D"/>
    <w:rsid w:val="00DC3489"/>
    <w:rsid w:val="00DC4046"/>
    <w:rsid w:val="00DC43AD"/>
    <w:rsid w:val="00DC47A8"/>
    <w:rsid w:val="00DC5189"/>
    <w:rsid w:val="00DC5B07"/>
    <w:rsid w:val="00DC63A0"/>
    <w:rsid w:val="00DC6B58"/>
    <w:rsid w:val="00DC6EBA"/>
    <w:rsid w:val="00DC74D9"/>
    <w:rsid w:val="00DD0096"/>
    <w:rsid w:val="00DD02CD"/>
    <w:rsid w:val="00DD02D2"/>
    <w:rsid w:val="00DD1995"/>
    <w:rsid w:val="00DD263E"/>
    <w:rsid w:val="00DD2852"/>
    <w:rsid w:val="00DD415F"/>
    <w:rsid w:val="00DD4801"/>
    <w:rsid w:val="00DD55DD"/>
    <w:rsid w:val="00DD5A91"/>
    <w:rsid w:val="00DD6AD6"/>
    <w:rsid w:val="00DD72F5"/>
    <w:rsid w:val="00DD72F7"/>
    <w:rsid w:val="00DD7362"/>
    <w:rsid w:val="00DD73BC"/>
    <w:rsid w:val="00DD7745"/>
    <w:rsid w:val="00DE08B0"/>
    <w:rsid w:val="00DE102B"/>
    <w:rsid w:val="00DE10A5"/>
    <w:rsid w:val="00DE1787"/>
    <w:rsid w:val="00DE1831"/>
    <w:rsid w:val="00DE1CF7"/>
    <w:rsid w:val="00DE37E0"/>
    <w:rsid w:val="00DE3F07"/>
    <w:rsid w:val="00DE4645"/>
    <w:rsid w:val="00DE4D4A"/>
    <w:rsid w:val="00DE4DD3"/>
    <w:rsid w:val="00DE5615"/>
    <w:rsid w:val="00DE56F5"/>
    <w:rsid w:val="00DE73DA"/>
    <w:rsid w:val="00DF1DE7"/>
    <w:rsid w:val="00DF2923"/>
    <w:rsid w:val="00DF4035"/>
    <w:rsid w:val="00DF45E4"/>
    <w:rsid w:val="00DF62E7"/>
    <w:rsid w:val="00DF7A26"/>
    <w:rsid w:val="00E00B0B"/>
    <w:rsid w:val="00E0135D"/>
    <w:rsid w:val="00E016B4"/>
    <w:rsid w:val="00E01D21"/>
    <w:rsid w:val="00E0328E"/>
    <w:rsid w:val="00E0490E"/>
    <w:rsid w:val="00E04A13"/>
    <w:rsid w:val="00E04DD5"/>
    <w:rsid w:val="00E0581F"/>
    <w:rsid w:val="00E05A5E"/>
    <w:rsid w:val="00E07067"/>
    <w:rsid w:val="00E0729A"/>
    <w:rsid w:val="00E1106C"/>
    <w:rsid w:val="00E11CFA"/>
    <w:rsid w:val="00E1385B"/>
    <w:rsid w:val="00E177AE"/>
    <w:rsid w:val="00E200E2"/>
    <w:rsid w:val="00E211AB"/>
    <w:rsid w:val="00E2155D"/>
    <w:rsid w:val="00E21866"/>
    <w:rsid w:val="00E218EC"/>
    <w:rsid w:val="00E22929"/>
    <w:rsid w:val="00E231C4"/>
    <w:rsid w:val="00E23789"/>
    <w:rsid w:val="00E248AF"/>
    <w:rsid w:val="00E253DA"/>
    <w:rsid w:val="00E2607B"/>
    <w:rsid w:val="00E26202"/>
    <w:rsid w:val="00E2657D"/>
    <w:rsid w:val="00E302B7"/>
    <w:rsid w:val="00E310BF"/>
    <w:rsid w:val="00E312D2"/>
    <w:rsid w:val="00E31676"/>
    <w:rsid w:val="00E316E0"/>
    <w:rsid w:val="00E33A65"/>
    <w:rsid w:val="00E341AD"/>
    <w:rsid w:val="00E343DD"/>
    <w:rsid w:val="00E35052"/>
    <w:rsid w:val="00E3525C"/>
    <w:rsid w:val="00E3597D"/>
    <w:rsid w:val="00E36BA1"/>
    <w:rsid w:val="00E37297"/>
    <w:rsid w:val="00E373F6"/>
    <w:rsid w:val="00E378D2"/>
    <w:rsid w:val="00E40580"/>
    <w:rsid w:val="00E41211"/>
    <w:rsid w:val="00E41C59"/>
    <w:rsid w:val="00E41D50"/>
    <w:rsid w:val="00E41FB4"/>
    <w:rsid w:val="00E42428"/>
    <w:rsid w:val="00E42AB6"/>
    <w:rsid w:val="00E4378E"/>
    <w:rsid w:val="00E43A07"/>
    <w:rsid w:val="00E44854"/>
    <w:rsid w:val="00E44D0A"/>
    <w:rsid w:val="00E458C2"/>
    <w:rsid w:val="00E45F52"/>
    <w:rsid w:val="00E46162"/>
    <w:rsid w:val="00E464EC"/>
    <w:rsid w:val="00E46CC2"/>
    <w:rsid w:val="00E50EF5"/>
    <w:rsid w:val="00E50F9A"/>
    <w:rsid w:val="00E51D9E"/>
    <w:rsid w:val="00E5202D"/>
    <w:rsid w:val="00E52404"/>
    <w:rsid w:val="00E531E8"/>
    <w:rsid w:val="00E5348F"/>
    <w:rsid w:val="00E536E1"/>
    <w:rsid w:val="00E544AC"/>
    <w:rsid w:val="00E5457B"/>
    <w:rsid w:val="00E54F85"/>
    <w:rsid w:val="00E55546"/>
    <w:rsid w:val="00E55E64"/>
    <w:rsid w:val="00E5659F"/>
    <w:rsid w:val="00E60620"/>
    <w:rsid w:val="00E6097F"/>
    <w:rsid w:val="00E60EA7"/>
    <w:rsid w:val="00E62B0F"/>
    <w:rsid w:val="00E63017"/>
    <w:rsid w:val="00E63E76"/>
    <w:rsid w:val="00E6445B"/>
    <w:rsid w:val="00E645E5"/>
    <w:rsid w:val="00E64843"/>
    <w:rsid w:val="00E64ECB"/>
    <w:rsid w:val="00E65429"/>
    <w:rsid w:val="00E65A12"/>
    <w:rsid w:val="00E65DDF"/>
    <w:rsid w:val="00E65F35"/>
    <w:rsid w:val="00E65F81"/>
    <w:rsid w:val="00E65FB4"/>
    <w:rsid w:val="00E66444"/>
    <w:rsid w:val="00E6644B"/>
    <w:rsid w:val="00E6649B"/>
    <w:rsid w:val="00E67699"/>
    <w:rsid w:val="00E7010D"/>
    <w:rsid w:val="00E7020C"/>
    <w:rsid w:val="00E70E07"/>
    <w:rsid w:val="00E710C5"/>
    <w:rsid w:val="00E720A5"/>
    <w:rsid w:val="00E72883"/>
    <w:rsid w:val="00E72F46"/>
    <w:rsid w:val="00E74424"/>
    <w:rsid w:val="00E74726"/>
    <w:rsid w:val="00E75A54"/>
    <w:rsid w:val="00E76DB6"/>
    <w:rsid w:val="00E80170"/>
    <w:rsid w:val="00E80226"/>
    <w:rsid w:val="00E803B2"/>
    <w:rsid w:val="00E80AA6"/>
    <w:rsid w:val="00E81071"/>
    <w:rsid w:val="00E8113A"/>
    <w:rsid w:val="00E8149C"/>
    <w:rsid w:val="00E816CA"/>
    <w:rsid w:val="00E81A56"/>
    <w:rsid w:val="00E8205C"/>
    <w:rsid w:val="00E82D8E"/>
    <w:rsid w:val="00E83DA4"/>
    <w:rsid w:val="00E84179"/>
    <w:rsid w:val="00E847E9"/>
    <w:rsid w:val="00E84AA6"/>
    <w:rsid w:val="00E84C3A"/>
    <w:rsid w:val="00E850EA"/>
    <w:rsid w:val="00E87358"/>
    <w:rsid w:val="00E903A8"/>
    <w:rsid w:val="00E905BE"/>
    <w:rsid w:val="00E90A1A"/>
    <w:rsid w:val="00E91136"/>
    <w:rsid w:val="00E91FF8"/>
    <w:rsid w:val="00E92FD8"/>
    <w:rsid w:val="00E93789"/>
    <w:rsid w:val="00E941D8"/>
    <w:rsid w:val="00E95711"/>
    <w:rsid w:val="00E96213"/>
    <w:rsid w:val="00E967D1"/>
    <w:rsid w:val="00E96AE6"/>
    <w:rsid w:val="00EA16A1"/>
    <w:rsid w:val="00EA1869"/>
    <w:rsid w:val="00EA2C4F"/>
    <w:rsid w:val="00EA2FD9"/>
    <w:rsid w:val="00EA3734"/>
    <w:rsid w:val="00EA3F49"/>
    <w:rsid w:val="00EA44AC"/>
    <w:rsid w:val="00EA44EC"/>
    <w:rsid w:val="00EA4F04"/>
    <w:rsid w:val="00EA57D3"/>
    <w:rsid w:val="00EA632B"/>
    <w:rsid w:val="00EA75B6"/>
    <w:rsid w:val="00EA7CC7"/>
    <w:rsid w:val="00EB0297"/>
    <w:rsid w:val="00EB0C36"/>
    <w:rsid w:val="00EB1510"/>
    <w:rsid w:val="00EB1B65"/>
    <w:rsid w:val="00EB3DDF"/>
    <w:rsid w:val="00EB4251"/>
    <w:rsid w:val="00EB5746"/>
    <w:rsid w:val="00EB5B82"/>
    <w:rsid w:val="00EB7731"/>
    <w:rsid w:val="00EB79DD"/>
    <w:rsid w:val="00EC044C"/>
    <w:rsid w:val="00EC0BDB"/>
    <w:rsid w:val="00EC1E59"/>
    <w:rsid w:val="00EC23E5"/>
    <w:rsid w:val="00EC3AF9"/>
    <w:rsid w:val="00EC4DAC"/>
    <w:rsid w:val="00EC4F9F"/>
    <w:rsid w:val="00EC5E36"/>
    <w:rsid w:val="00EC63F4"/>
    <w:rsid w:val="00EC66C7"/>
    <w:rsid w:val="00EC7170"/>
    <w:rsid w:val="00EC7AFE"/>
    <w:rsid w:val="00ED14DC"/>
    <w:rsid w:val="00ED346F"/>
    <w:rsid w:val="00ED36A1"/>
    <w:rsid w:val="00ED391C"/>
    <w:rsid w:val="00ED3D76"/>
    <w:rsid w:val="00ED3EA5"/>
    <w:rsid w:val="00ED3F4B"/>
    <w:rsid w:val="00ED45AF"/>
    <w:rsid w:val="00ED483D"/>
    <w:rsid w:val="00ED7C44"/>
    <w:rsid w:val="00EE0871"/>
    <w:rsid w:val="00EE16DF"/>
    <w:rsid w:val="00EE1A09"/>
    <w:rsid w:val="00EE24BC"/>
    <w:rsid w:val="00EE276B"/>
    <w:rsid w:val="00EE430A"/>
    <w:rsid w:val="00EE4416"/>
    <w:rsid w:val="00EE4F49"/>
    <w:rsid w:val="00EE66C6"/>
    <w:rsid w:val="00EE6AA6"/>
    <w:rsid w:val="00EE75C2"/>
    <w:rsid w:val="00EE764C"/>
    <w:rsid w:val="00EE7BE4"/>
    <w:rsid w:val="00EF0709"/>
    <w:rsid w:val="00EF0C93"/>
    <w:rsid w:val="00EF1CC2"/>
    <w:rsid w:val="00EF1DD0"/>
    <w:rsid w:val="00EF37D5"/>
    <w:rsid w:val="00EF5C50"/>
    <w:rsid w:val="00EF6345"/>
    <w:rsid w:val="00EF68C1"/>
    <w:rsid w:val="00EF77AE"/>
    <w:rsid w:val="00EF77DE"/>
    <w:rsid w:val="00EF7AC3"/>
    <w:rsid w:val="00EF7C54"/>
    <w:rsid w:val="00F0020D"/>
    <w:rsid w:val="00F0045E"/>
    <w:rsid w:val="00F00BC1"/>
    <w:rsid w:val="00F015DB"/>
    <w:rsid w:val="00F018B0"/>
    <w:rsid w:val="00F01A28"/>
    <w:rsid w:val="00F01C51"/>
    <w:rsid w:val="00F01E17"/>
    <w:rsid w:val="00F03815"/>
    <w:rsid w:val="00F04A7E"/>
    <w:rsid w:val="00F05C91"/>
    <w:rsid w:val="00F07D9D"/>
    <w:rsid w:val="00F1092F"/>
    <w:rsid w:val="00F114EF"/>
    <w:rsid w:val="00F11AC4"/>
    <w:rsid w:val="00F120B8"/>
    <w:rsid w:val="00F12105"/>
    <w:rsid w:val="00F13DA3"/>
    <w:rsid w:val="00F15168"/>
    <w:rsid w:val="00F15467"/>
    <w:rsid w:val="00F1565E"/>
    <w:rsid w:val="00F15998"/>
    <w:rsid w:val="00F16075"/>
    <w:rsid w:val="00F1785F"/>
    <w:rsid w:val="00F17D3A"/>
    <w:rsid w:val="00F17E18"/>
    <w:rsid w:val="00F2037A"/>
    <w:rsid w:val="00F21E92"/>
    <w:rsid w:val="00F220BF"/>
    <w:rsid w:val="00F22E78"/>
    <w:rsid w:val="00F230CE"/>
    <w:rsid w:val="00F234A2"/>
    <w:rsid w:val="00F23565"/>
    <w:rsid w:val="00F236A4"/>
    <w:rsid w:val="00F244E1"/>
    <w:rsid w:val="00F2639F"/>
    <w:rsid w:val="00F27436"/>
    <w:rsid w:val="00F27BF4"/>
    <w:rsid w:val="00F305C6"/>
    <w:rsid w:val="00F30D50"/>
    <w:rsid w:val="00F3128F"/>
    <w:rsid w:val="00F31AB5"/>
    <w:rsid w:val="00F328DC"/>
    <w:rsid w:val="00F33EEB"/>
    <w:rsid w:val="00F33FE4"/>
    <w:rsid w:val="00F34B6C"/>
    <w:rsid w:val="00F35010"/>
    <w:rsid w:val="00F35AAA"/>
    <w:rsid w:val="00F362FF"/>
    <w:rsid w:val="00F36837"/>
    <w:rsid w:val="00F37076"/>
    <w:rsid w:val="00F37BEB"/>
    <w:rsid w:val="00F37C13"/>
    <w:rsid w:val="00F40717"/>
    <w:rsid w:val="00F412B7"/>
    <w:rsid w:val="00F41EA8"/>
    <w:rsid w:val="00F42FBD"/>
    <w:rsid w:val="00F431F5"/>
    <w:rsid w:val="00F43E13"/>
    <w:rsid w:val="00F456E4"/>
    <w:rsid w:val="00F459D5"/>
    <w:rsid w:val="00F46A96"/>
    <w:rsid w:val="00F46AE9"/>
    <w:rsid w:val="00F478BB"/>
    <w:rsid w:val="00F50153"/>
    <w:rsid w:val="00F50DA7"/>
    <w:rsid w:val="00F519CD"/>
    <w:rsid w:val="00F52600"/>
    <w:rsid w:val="00F52F46"/>
    <w:rsid w:val="00F531E8"/>
    <w:rsid w:val="00F534FA"/>
    <w:rsid w:val="00F53669"/>
    <w:rsid w:val="00F53672"/>
    <w:rsid w:val="00F542C3"/>
    <w:rsid w:val="00F543E0"/>
    <w:rsid w:val="00F54C96"/>
    <w:rsid w:val="00F5545C"/>
    <w:rsid w:val="00F55D35"/>
    <w:rsid w:val="00F56501"/>
    <w:rsid w:val="00F56FBF"/>
    <w:rsid w:val="00F57010"/>
    <w:rsid w:val="00F57843"/>
    <w:rsid w:val="00F601FE"/>
    <w:rsid w:val="00F60F80"/>
    <w:rsid w:val="00F62914"/>
    <w:rsid w:val="00F62C8A"/>
    <w:rsid w:val="00F638E6"/>
    <w:rsid w:val="00F65280"/>
    <w:rsid w:val="00F65561"/>
    <w:rsid w:val="00F655B1"/>
    <w:rsid w:val="00F656A0"/>
    <w:rsid w:val="00F67081"/>
    <w:rsid w:val="00F67F1B"/>
    <w:rsid w:val="00F7076B"/>
    <w:rsid w:val="00F70C4D"/>
    <w:rsid w:val="00F70FA3"/>
    <w:rsid w:val="00F71A80"/>
    <w:rsid w:val="00F72813"/>
    <w:rsid w:val="00F7432F"/>
    <w:rsid w:val="00F75F3E"/>
    <w:rsid w:val="00F767B7"/>
    <w:rsid w:val="00F77128"/>
    <w:rsid w:val="00F77957"/>
    <w:rsid w:val="00F77C26"/>
    <w:rsid w:val="00F80026"/>
    <w:rsid w:val="00F802DC"/>
    <w:rsid w:val="00F81953"/>
    <w:rsid w:val="00F81DA1"/>
    <w:rsid w:val="00F8214D"/>
    <w:rsid w:val="00F82238"/>
    <w:rsid w:val="00F83EC6"/>
    <w:rsid w:val="00F84311"/>
    <w:rsid w:val="00F8450A"/>
    <w:rsid w:val="00F84A5D"/>
    <w:rsid w:val="00F85D8E"/>
    <w:rsid w:val="00F86A9F"/>
    <w:rsid w:val="00F8718D"/>
    <w:rsid w:val="00F87361"/>
    <w:rsid w:val="00F877E5"/>
    <w:rsid w:val="00F900DA"/>
    <w:rsid w:val="00F9079D"/>
    <w:rsid w:val="00F911AB"/>
    <w:rsid w:val="00F9198E"/>
    <w:rsid w:val="00F923F7"/>
    <w:rsid w:val="00F9250B"/>
    <w:rsid w:val="00F92B7E"/>
    <w:rsid w:val="00F93080"/>
    <w:rsid w:val="00F93F1F"/>
    <w:rsid w:val="00F94965"/>
    <w:rsid w:val="00F958DA"/>
    <w:rsid w:val="00F95F6A"/>
    <w:rsid w:val="00F963E3"/>
    <w:rsid w:val="00F96AD1"/>
    <w:rsid w:val="00F96B1D"/>
    <w:rsid w:val="00F96B79"/>
    <w:rsid w:val="00F96E6D"/>
    <w:rsid w:val="00F96EC8"/>
    <w:rsid w:val="00FA0630"/>
    <w:rsid w:val="00FA0D7D"/>
    <w:rsid w:val="00FA107A"/>
    <w:rsid w:val="00FA22A5"/>
    <w:rsid w:val="00FA2746"/>
    <w:rsid w:val="00FA37CC"/>
    <w:rsid w:val="00FA3C62"/>
    <w:rsid w:val="00FA499F"/>
    <w:rsid w:val="00FA4BED"/>
    <w:rsid w:val="00FA57D3"/>
    <w:rsid w:val="00FA5F59"/>
    <w:rsid w:val="00FA717D"/>
    <w:rsid w:val="00FB063D"/>
    <w:rsid w:val="00FB0E2C"/>
    <w:rsid w:val="00FB14F6"/>
    <w:rsid w:val="00FB24A0"/>
    <w:rsid w:val="00FB355C"/>
    <w:rsid w:val="00FB3C93"/>
    <w:rsid w:val="00FB4AE0"/>
    <w:rsid w:val="00FB5A0A"/>
    <w:rsid w:val="00FB606F"/>
    <w:rsid w:val="00FB6B65"/>
    <w:rsid w:val="00FB6D45"/>
    <w:rsid w:val="00FB776E"/>
    <w:rsid w:val="00FB7D8D"/>
    <w:rsid w:val="00FC0433"/>
    <w:rsid w:val="00FC1896"/>
    <w:rsid w:val="00FC2862"/>
    <w:rsid w:val="00FC2F62"/>
    <w:rsid w:val="00FC3A2C"/>
    <w:rsid w:val="00FC4DEC"/>
    <w:rsid w:val="00FC61C9"/>
    <w:rsid w:val="00FC6B90"/>
    <w:rsid w:val="00FC6BAD"/>
    <w:rsid w:val="00FC6C32"/>
    <w:rsid w:val="00FD05FA"/>
    <w:rsid w:val="00FD08C1"/>
    <w:rsid w:val="00FD0FCB"/>
    <w:rsid w:val="00FD20AF"/>
    <w:rsid w:val="00FD2FAC"/>
    <w:rsid w:val="00FD45D8"/>
    <w:rsid w:val="00FD4B10"/>
    <w:rsid w:val="00FD4FB5"/>
    <w:rsid w:val="00FD55EF"/>
    <w:rsid w:val="00FD566E"/>
    <w:rsid w:val="00FD6457"/>
    <w:rsid w:val="00FD6ABF"/>
    <w:rsid w:val="00FD6B74"/>
    <w:rsid w:val="00FD7260"/>
    <w:rsid w:val="00FE0998"/>
    <w:rsid w:val="00FE09F1"/>
    <w:rsid w:val="00FE0BAA"/>
    <w:rsid w:val="00FE1B98"/>
    <w:rsid w:val="00FE28CF"/>
    <w:rsid w:val="00FE3D12"/>
    <w:rsid w:val="00FE40AA"/>
    <w:rsid w:val="00FE40B9"/>
    <w:rsid w:val="00FE5519"/>
    <w:rsid w:val="00FE58AB"/>
    <w:rsid w:val="00FE7055"/>
    <w:rsid w:val="00FE784C"/>
    <w:rsid w:val="00FF1ACE"/>
    <w:rsid w:val="00FF2298"/>
    <w:rsid w:val="00FF2929"/>
    <w:rsid w:val="00FF3E22"/>
    <w:rsid w:val="00FF432B"/>
    <w:rsid w:val="00FF6876"/>
    <w:rsid w:val="00FF6D28"/>
    <w:rsid w:val="00FF7378"/>
    <w:rsid w:val="00FF7816"/>
    <w:rsid w:val="00FF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1BD3EA"/>
  <w15:chartTrackingRefBased/>
  <w15:docId w15:val="{ECA83F65-2C9F-4865-BA05-AA9C7333C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/>
    <w:lsdException w:name="List Number" w:semiHidden="1" w:uiPriority="1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A1A"/>
  </w:style>
  <w:style w:type="paragraph" w:styleId="Heading1">
    <w:name w:val="heading 1"/>
    <w:basedOn w:val="Normal"/>
    <w:next w:val="Normal"/>
    <w:link w:val="Heading1Char"/>
    <w:uiPriority w:val="9"/>
    <w:qFormat/>
    <w:rsid w:val="00E90A1A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0A1A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0A1A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E5B6F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460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46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E5B6F" w:themeColor="text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0A1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E5B6F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0A1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505C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0A1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E5B6F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0A1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E5B6F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0A1A"/>
    <w:rPr>
      <w:rFonts w:asciiTheme="majorHAnsi" w:eastAsiaTheme="majorEastAsia" w:hAnsiTheme="majorHAnsi" w:cstheme="majorBidi"/>
      <w:color w:val="007789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90A1A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customStyle="1" w:styleId="ContactInfo">
    <w:name w:val="Contact Info"/>
    <w:basedOn w:val="Normal"/>
    <w:uiPriority w:val="4"/>
    <w:rsid w:val="00C6554A"/>
    <w:pPr>
      <w:spacing w:after="0"/>
      <w:jc w:val="center"/>
    </w:pPr>
  </w:style>
  <w:style w:type="paragraph" w:styleId="ListBullet">
    <w:name w:val="List Bullet"/>
    <w:basedOn w:val="Normal"/>
    <w:uiPriority w:val="10"/>
    <w:unhideWhenUsed/>
    <w:rsid w:val="00C6554A"/>
    <w:pPr>
      <w:numPr>
        <w:numId w:val="1"/>
      </w:numPr>
    </w:pPr>
  </w:style>
  <w:style w:type="paragraph" w:styleId="Title">
    <w:name w:val="Title"/>
    <w:basedOn w:val="Normal"/>
    <w:next w:val="Normal"/>
    <w:link w:val="TitleChar"/>
    <w:uiPriority w:val="10"/>
    <w:qFormat/>
    <w:rsid w:val="00E90A1A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A0B8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0A1A"/>
    <w:rPr>
      <w:rFonts w:asciiTheme="majorHAnsi" w:eastAsiaTheme="majorEastAsia" w:hAnsiTheme="majorHAnsi" w:cstheme="majorBidi"/>
      <w:color w:val="00A0B8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0A1A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90A1A"/>
    <w:rPr>
      <w:rFonts w:asciiTheme="majorHAnsi" w:eastAsiaTheme="majorEastAsia" w:hAnsiTheme="majorHAnsi" w:cstheme="majorBidi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rsid w:val="00C6554A"/>
    <w:pPr>
      <w:spacing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</w:style>
  <w:style w:type="paragraph" w:styleId="ListNumber">
    <w:name w:val="List Number"/>
    <w:basedOn w:val="Normal"/>
    <w:uiPriority w:val="11"/>
    <w:unhideWhenUsed/>
    <w:rsid w:val="00C6554A"/>
    <w:pPr>
      <w:numPr>
        <w:numId w:val="2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E90A1A"/>
    <w:rPr>
      <w:rFonts w:asciiTheme="majorHAnsi" w:eastAsiaTheme="majorEastAsia" w:hAnsiTheme="majorHAnsi" w:cstheme="majorBidi"/>
      <w:color w:val="4E5B6F" w:themeColor="text2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0A1A"/>
    <w:rPr>
      <w:rFonts w:asciiTheme="majorHAnsi" w:eastAsiaTheme="majorEastAsia" w:hAnsiTheme="majorHAnsi" w:cstheme="majorBidi"/>
      <w:b/>
      <w:bCs/>
      <w:color w:val="4E5B6F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0A1A"/>
    <w:rPr>
      <w:rFonts w:asciiTheme="majorHAnsi" w:eastAsiaTheme="majorEastAsia" w:hAnsiTheme="majorHAnsi" w:cstheme="majorBidi"/>
      <w:b/>
      <w:bCs/>
      <w:i/>
      <w:iCs/>
      <w:color w:val="4E5B6F" w:themeColor="text2"/>
    </w:rPr>
  </w:style>
  <w:style w:type="character" w:styleId="IntenseEmphasis">
    <w:name w:val="Intense Emphasis"/>
    <w:basedOn w:val="DefaultParagraphFont"/>
    <w:uiPriority w:val="21"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0A1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E90A1A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after="0"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after="0" w:line="240" w:lineRule="auto"/>
    </w:pPr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after="0" w:line="240" w:lineRule="auto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0A1A"/>
    <w:rPr>
      <w:rFonts w:asciiTheme="majorHAnsi" w:eastAsiaTheme="majorEastAsia" w:hAnsiTheme="majorHAnsi" w:cstheme="majorBidi"/>
      <w:i/>
      <w:iCs/>
      <w:color w:val="00505C" w:themeColor="accent1" w:themeShade="80"/>
      <w:sz w:val="21"/>
      <w:szCs w:val="2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0A1A"/>
    <w:rPr>
      <w:rFonts w:asciiTheme="majorHAnsi" w:eastAsiaTheme="majorEastAsia" w:hAnsiTheme="majorHAnsi" w:cstheme="majorBidi"/>
      <w:i/>
      <w:iCs/>
      <w:color w:val="4E5B6F" w:themeColor="text2"/>
      <w:sz w:val="21"/>
      <w:szCs w:val="2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0A1A"/>
    <w:rPr>
      <w:rFonts w:asciiTheme="majorHAnsi" w:eastAsiaTheme="majorEastAsia" w:hAnsiTheme="majorHAnsi" w:cstheme="majorBidi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0A1A"/>
    <w:rPr>
      <w:rFonts w:asciiTheme="majorHAnsi" w:eastAsiaTheme="majorEastAsia" w:hAnsiTheme="majorHAnsi" w:cstheme="majorBidi"/>
      <w:color w:val="4E5B6F" w:themeColor="text2"/>
    </w:rPr>
  </w:style>
  <w:style w:type="character" w:styleId="Strong">
    <w:name w:val="Strong"/>
    <w:basedOn w:val="DefaultParagraphFont"/>
    <w:uiPriority w:val="22"/>
    <w:qFormat/>
    <w:rsid w:val="00E90A1A"/>
    <w:rPr>
      <w:b/>
      <w:bCs/>
    </w:rPr>
  </w:style>
  <w:style w:type="character" w:styleId="Emphasis">
    <w:name w:val="Emphasis"/>
    <w:basedOn w:val="DefaultParagraphFont"/>
    <w:uiPriority w:val="20"/>
    <w:qFormat/>
    <w:rsid w:val="00E90A1A"/>
    <w:rPr>
      <w:i/>
      <w:iCs/>
    </w:rPr>
  </w:style>
  <w:style w:type="paragraph" w:styleId="NoSpacing">
    <w:name w:val="No Spacing"/>
    <w:uiPriority w:val="1"/>
    <w:qFormat/>
    <w:rsid w:val="00C9460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9460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0A1A"/>
    <w:rPr>
      <w:i/>
      <w:iC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E90A1A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E90A1A"/>
    <w:rPr>
      <w:smallCaps/>
      <w:color w:val="404040" w:themeColor="text1" w:themeTint="BF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E90A1A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94603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B36EA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655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173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9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38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Layout" Target="diagrams/layout1.xml"/><Relationship Id="rId18" Type="http://schemas.openxmlformats.org/officeDocument/2006/relationships/diagramLayout" Target="diagrams/layout2.xml"/><Relationship Id="rId26" Type="http://schemas.microsoft.com/office/2007/relationships/diagramDrawing" Target="diagrams/drawing3.xml"/><Relationship Id="rId39" Type="http://schemas.openxmlformats.org/officeDocument/2006/relationships/fontTable" Target="fontTable.xml"/><Relationship Id="rId21" Type="http://schemas.microsoft.com/office/2007/relationships/diagramDrawing" Target="diagrams/drawing2.xml"/><Relationship Id="rId34" Type="http://schemas.openxmlformats.org/officeDocument/2006/relationships/hyperlink" Target="https://books.google.co.uk/books?id=Dr0UY1JEImUC&amp;pg=PA129&amp;dq=sustainable+trading+policy+in+term+of+customer+experience&amp;hl=en&amp;sa=X&amp;ved=2ahUKEwjCmcSD493qAhXnShUIHdREATUQ6AEwAnoECAMQAg" TargetMode="External"/><Relationship Id="rId7" Type="http://schemas.openxmlformats.org/officeDocument/2006/relationships/settings" Target="settings.xml"/><Relationship Id="rId12" Type="http://schemas.openxmlformats.org/officeDocument/2006/relationships/diagramData" Target="diagrams/data1.xml"/><Relationship Id="rId17" Type="http://schemas.openxmlformats.org/officeDocument/2006/relationships/diagramData" Target="diagrams/data2.xml"/><Relationship Id="rId25" Type="http://schemas.openxmlformats.org/officeDocument/2006/relationships/diagramColors" Target="diagrams/colors3.xml"/><Relationship Id="rId33" Type="http://schemas.openxmlformats.org/officeDocument/2006/relationships/hyperlink" Target="https://www-dawsonera-com.ezproxy.uwtsd.ac.uk/readonline/9780273787853" TargetMode="External"/><Relationship Id="rId38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0" Type="http://schemas.openxmlformats.org/officeDocument/2006/relationships/diagramColors" Target="diagrams/colors2.xml"/><Relationship Id="rId29" Type="http://schemas.openxmlformats.org/officeDocument/2006/relationships/hyperlink" Target="https://www-dawsonera-com.ezproxy.uwtsd.ac.uk/readonline/9780471268109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24" Type="http://schemas.openxmlformats.org/officeDocument/2006/relationships/diagramQuickStyle" Target="diagrams/quickStyle3.xml"/><Relationship Id="rId32" Type="http://schemas.openxmlformats.org/officeDocument/2006/relationships/hyperlink" Target="https://books.google.co.uk/books?hl=en&amp;lr=&amp;id=_30uNnb6dQIC&amp;oi=fnd&amp;pg=PP7&amp;dq=Juran%27s+Quality+Trilogy&amp;ots=P0u9hJ4k0C&amp;sig=ZNQ4XHt7XyV2fQCXn6OcwWr4v4I&amp;redir_esc=y" TargetMode="External"/><Relationship Id="rId37" Type="http://schemas.openxmlformats.org/officeDocument/2006/relationships/hyperlink" Target="https://books.google.co.uk/books?hl=en&amp;lr=&amp;id=v_fprq_XtFAC&amp;oi=fnd&amp;pg=PA54&amp;dq=Juran%27s+Quality+Trilogy&amp;ots=uC_rt3SJmk&amp;sig=US1Wm_-g6TYlo_zTw5b2zN9tdeA&amp;redir_esc=y" TargetMode="Externa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diagramColors" Target="diagrams/colors1.xml"/><Relationship Id="rId23" Type="http://schemas.openxmlformats.org/officeDocument/2006/relationships/diagramLayout" Target="diagrams/layout3.xml"/><Relationship Id="rId28" Type="http://schemas.openxmlformats.org/officeDocument/2006/relationships/hyperlink" Target="https://www-dawsonera-com.ezproxy.uwtsd.ac.uk/readonline/9780471268109" TargetMode="External"/><Relationship Id="rId36" Type="http://schemas.openxmlformats.org/officeDocument/2006/relationships/hyperlink" Target="https://books.google.co.uk/books?id=mlZwDwAAQBAJ&amp;pg=PA106&amp;dq=customer+experience+journey&amp;hl=en&amp;sa=X&amp;ved=2ahUKEwjwse2WxMDqAhUOTRUIHbFmCXYQ6AEwAXoECAIQAg" TargetMode="External"/><Relationship Id="rId10" Type="http://schemas.openxmlformats.org/officeDocument/2006/relationships/endnotes" Target="endnotes.xml"/><Relationship Id="rId19" Type="http://schemas.openxmlformats.org/officeDocument/2006/relationships/diagramQuickStyle" Target="diagrams/quickStyle2.xml"/><Relationship Id="rId31" Type="http://schemas.openxmlformats.org/officeDocument/2006/relationships/hyperlink" Target="https://books.google.co.uk/books?id=RTNwDwAAQBAJ&amp;printsec=frontcover&amp;source=gbs_ge_summary_r&amp;cad=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QuickStyle" Target="diagrams/quickStyle1.xml"/><Relationship Id="rId22" Type="http://schemas.openxmlformats.org/officeDocument/2006/relationships/diagramData" Target="diagrams/data3.xml"/><Relationship Id="rId27" Type="http://schemas.openxmlformats.org/officeDocument/2006/relationships/hyperlink" Target="https://www-dawsonera-com.ezproxy.uwtsd.ac.uk/readonline/9780470682777" TargetMode="External"/><Relationship Id="rId30" Type="http://schemas.openxmlformats.org/officeDocument/2006/relationships/hyperlink" Target="https://www-dawsonera-com.ezproxy.uwtsd.ac.uk/readonline/9788132325697" TargetMode="External"/><Relationship Id="rId35" Type="http://schemas.openxmlformats.org/officeDocument/2006/relationships/hyperlink" Target="https://www-dawsonera-com.ezproxy.uwtsd.ac.uk/readonline/9781787698031.%20Accessed%2025th%20Jun%202020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Microsoft\Office\16.0\DTS\en-US%7b4BE9370F-99CE-4A38-A3F4-544B793C043A%7d\%7bD2D32ACD-E330-48A8-B244-C55671945E38%7dtf02835058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4">
  <dgm:title val=""/>
  <dgm:desc val=""/>
  <dgm:catLst>
    <dgm:cat type="accent1" pri="11400"/>
  </dgm:catLst>
  <dgm:styleLbl name="node0">
    <dgm:fillClrLst meth="cycle">
      <a:schemeClr val="accent1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1">
        <a:shade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1">
        <a:shade val="50000"/>
      </a:schemeClr>
      <a:schemeClr val="accent1">
        <a:tint val="55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1">
        <a:shade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1">
        <a:shade val="80000"/>
        <a:alpha val="50000"/>
      </a:schemeClr>
      <a:schemeClr val="accent1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55000"/>
      </a:schemeClr>
    </dgm:fillClrLst>
    <dgm:linClrLst meth="repeat">
      <a:schemeClr val="accent1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55000"/>
      </a:schemeClr>
    </dgm:fillClrLst>
    <dgm:linClrLst meth="repeat">
      <a:schemeClr val="accent1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55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6978FAA-912C-4316-8C06-EA529982BC7D}" type="doc">
      <dgm:prSet loTypeId="urn:microsoft.com/office/officeart/2005/8/layout/cycle5" loCatId="cycle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1FAC2AFD-C130-4915-BACA-D53EA31A0336}">
      <dgm:prSet phldrT="[Text]"/>
      <dgm:spPr/>
      <dgm:t>
        <a:bodyPr/>
        <a:lstStyle/>
        <a:p>
          <a:r>
            <a:rPr lang="en-GB">
              <a:latin typeface="Arial" panose="020B0604020202020204" pitchFamily="34" charset="0"/>
              <a:cs typeface="Arial" panose="020B0604020202020204" pitchFamily="34" charset="0"/>
            </a:rPr>
            <a:t>Recearch</a:t>
          </a:r>
        </a:p>
      </dgm:t>
    </dgm:pt>
    <dgm:pt modelId="{1DC50968-FF94-4674-9FD7-A626ADF761AE}" type="parTrans" cxnId="{1C79FD5F-8FD4-4634-A928-C2AE103682E5}">
      <dgm:prSet/>
      <dgm:spPr/>
      <dgm:t>
        <a:bodyPr/>
        <a:lstStyle/>
        <a:p>
          <a:endParaRPr lang="en-GB"/>
        </a:p>
      </dgm:t>
    </dgm:pt>
    <dgm:pt modelId="{36CE9497-1A5E-4F84-A4F7-4671D3D3EDC3}" type="sibTrans" cxnId="{1C79FD5F-8FD4-4634-A928-C2AE103682E5}">
      <dgm:prSet/>
      <dgm:spPr/>
      <dgm:t>
        <a:bodyPr/>
        <a:lstStyle/>
        <a:p>
          <a:endParaRPr lang="en-GB"/>
        </a:p>
      </dgm:t>
    </dgm:pt>
    <dgm:pt modelId="{D5F41784-9021-4CD9-A74C-47F21F9621C8}">
      <dgm:prSet phldrT="[Text]"/>
      <dgm:spPr/>
      <dgm:t>
        <a:bodyPr/>
        <a:lstStyle/>
        <a:p>
          <a:r>
            <a:rPr lang="en-GB">
              <a:latin typeface="Arial" panose="020B0604020202020204" pitchFamily="34" charset="0"/>
              <a:cs typeface="Arial" panose="020B0604020202020204" pitchFamily="34" charset="0"/>
            </a:rPr>
            <a:t>Select</a:t>
          </a:r>
          <a:r>
            <a:rPr lang="en-GB"/>
            <a:t>/</a:t>
          </a:r>
        </a:p>
        <a:p>
          <a:r>
            <a:rPr lang="en-GB">
              <a:latin typeface="Arial" panose="020B0604020202020204" pitchFamily="34" charset="0"/>
              <a:cs typeface="Arial" panose="020B0604020202020204" pitchFamily="34" charset="0"/>
            </a:rPr>
            <a:t>decision</a:t>
          </a:r>
        </a:p>
      </dgm:t>
    </dgm:pt>
    <dgm:pt modelId="{0631F85F-7280-485C-8AB5-8F56B56E642B}" type="parTrans" cxnId="{DDE11B3A-4D11-4D7D-B931-AD66D0576573}">
      <dgm:prSet/>
      <dgm:spPr/>
      <dgm:t>
        <a:bodyPr/>
        <a:lstStyle/>
        <a:p>
          <a:endParaRPr lang="en-GB"/>
        </a:p>
      </dgm:t>
    </dgm:pt>
    <dgm:pt modelId="{ACEBAB14-8039-43E0-80E7-F611F4F52130}" type="sibTrans" cxnId="{DDE11B3A-4D11-4D7D-B931-AD66D0576573}">
      <dgm:prSet/>
      <dgm:spPr/>
      <dgm:t>
        <a:bodyPr/>
        <a:lstStyle/>
        <a:p>
          <a:endParaRPr lang="en-GB"/>
        </a:p>
      </dgm:t>
    </dgm:pt>
    <dgm:pt modelId="{E7B0BD47-DB48-4AC9-8CA8-79B34DB1EF54}">
      <dgm:prSet phldrT="[Text]"/>
      <dgm:spPr/>
      <dgm:t>
        <a:bodyPr/>
        <a:lstStyle/>
        <a:p>
          <a:r>
            <a:rPr lang="en-GB">
              <a:latin typeface="Arial" panose="020B0604020202020204" pitchFamily="34" charset="0"/>
              <a:cs typeface="Arial" panose="020B0604020202020204" pitchFamily="34" charset="0"/>
            </a:rPr>
            <a:t>Buy</a:t>
          </a:r>
        </a:p>
      </dgm:t>
    </dgm:pt>
    <dgm:pt modelId="{3692E77D-D99B-4375-AE05-8BA536518F62}" type="parTrans" cxnId="{2D0CE434-731C-4E90-8901-F68242C3D523}">
      <dgm:prSet/>
      <dgm:spPr/>
      <dgm:t>
        <a:bodyPr/>
        <a:lstStyle/>
        <a:p>
          <a:endParaRPr lang="en-GB"/>
        </a:p>
      </dgm:t>
    </dgm:pt>
    <dgm:pt modelId="{50C3C096-5B44-4D85-AD94-DF26EBDAF2E8}" type="sibTrans" cxnId="{2D0CE434-731C-4E90-8901-F68242C3D523}">
      <dgm:prSet/>
      <dgm:spPr/>
      <dgm:t>
        <a:bodyPr/>
        <a:lstStyle/>
        <a:p>
          <a:endParaRPr lang="en-GB"/>
        </a:p>
      </dgm:t>
    </dgm:pt>
    <dgm:pt modelId="{9B50DFEB-871F-45CE-B4D9-864F5BDC9FAB}">
      <dgm:prSet phldrT="[Text]"/>
      <dgm:spPr/>
      <dgm:t>
        <a:bodyPr/>
        <a:lstStyle/>
        <a:p>
          <a:r>
            <a:rPr lang="en-GB">
              <a:latin typeface="Arial" panose="020B0604020202020204" pitchFamily="34" charset="0"/>
              <a:cs typeface="Arial" panose="020B0604020202020204" pitchFamily="34" charset="0"/>
            </a:rPr>
            <a:t>Use/Seek</a:t>
          </a:r>
        </a:p>
        <a:p>
          <a:r>
            <a:rPr lang="en-GB">
              <a:latin typeface="Arial" panose="020B0604020202020204" pitchFamily="34" charset="0"/>
              <a:cs typeface="Arial" panose="020B0604020202020204" pitchFamily="34" charset="0"/>
            </a:rPr>
            <a:t>support</a:t>
          </a:r>
        </a:p>
      </dgm:t>
    </dgm:pt>
    <dgm:pt modelId="{DCE434C8-65F2-4327-9568-E86346289B94}" type="parTrans" cxnId="{440DFED6-DCA6-4E3F-A72F-163F7E3185D1}">
      <dgm:prSet/>
      <dgm:spPr/>
      <dgm:t>
        <a:bodyPr/>
        <a:lstStyle/>
        <a:p>
          <a:endParaRPr lang="en-GB"/>
        </a:p>
      </dgm:t>
    </dgm:pt>
    <dgm:pt modelId="{0E56A24F-7457-4229-8286-FBD1CAB7D949}" type="sibTrans" cxnId="{440DFED6-DCA6-4E3F-A72F-163F7E3185D1}">
      <dgm:prSet/>
      <dgm:spPr/>
      <dgm:t>
        <a:bodyPr/>
        <a:lstStyle/>
        <a:p>
          <a:endParaRPr lang="en-GB"/>
        </a:p>
      </dgm:t>
    </dgm:pt>
    <dgm:pt modelId="{D9F23023-0293-4775-9BE0-22E024AC36AF}">
      <dgm:prSet phldrT="[Text]"/>
      <dgm:spPr/>
      <dgm:t>
        <a:bodyPr/>
        <a:lstStyle/>
        <a:p>
          <a:r>
            <a:rPr lang="en-GB">
              <a:latin typeface="Arial" panose="020B0604020202020204" pitchFamily="34" charset="0"/>
              <a:cs typeface="Arial" panose="020B0604020202020204" pitchFamily="34" charset="0"/>
            </a:rPr>
            <a:t>Promote/</a:t>
          </a:r>
        </a:p>
        <a:p>
          <a:r>
            <a:rPr lang="en-GB">
              <a:latin typeface="Arial" panose="020B0604020202020204" pitchFamily="34" charset="0"/>
              <a:cs typeface="Arial" panose="020B0604020202020204" pitchFamily="34" charset="0"/>
            </a:rPr>
            <a:t>Detract</a:t>
          </a:r>
        </a:p>
      </dgm:t>
    </dgm:pt>
    <dgm:pt modelId="{237A4633-D320-47F3-875F-3726CC36E884}" type="parTrans" cxnId="{BAB9B6BE-FBBB-4A65-AFEF-7E01F5A9B433}">
      <dgm:prSet/>
      <dgm:spPr/>
      <dgm:t>
        <a:bodyPr/>
        <a:lstStyle/>
        <a:p>
          <a:endParaRPr lang="en-GB"/>
        </a:p>
      </dgm:t>
    </dgm:pt>
    <dgm:pt modelId="{E17D893F-5FB1-486A-8CAE-A79F9C25F0F1}" type="sibTrans" cxnId="{BAB9B6BE-FBBB-4A65-AFEF-7E01F5A9B433}">
      <dgm:prSet/>
      <dgm:spPr/>
      <dgm:t>
        <a:bodyPr/>
        <a:lstStyle/>
        <a:p>
          <a:endParaRPr lang="en-GB"/>
        </a:p>
      </dgm:t>
    </dgm:pt>
    <dgm:pt modelId="{6F7196F3-9A26-40B2-AE58-718C9D31B4D6}">
      <dgm:prSet/>
      <dgm:spPr/>
      <dgm:t>
        <a:bodyPr/>
        <a:lstStyle/>
        <a:p>
          <a:r>
            <a:rPr lang="en-GB">
              <a:latin typeface="Arial" panose="020B0604020202020204" pitchFamily="34" charset="0"/>
              <a:cs typeface="Arial" panose="020B0604020202020204" pitchFamily="34" charset="0"/>
            </a:rPr>
            <a:t>Onboard</a:t>
          </a:r>
        </a:p>
      </dgm:t>
    </dgm:pt>
    <dgm:pt modelId="{411572FD-E081-4B92-BC55-E63663579B34}" type="parTrans" cxnId="{0DA927C7-8022-4FE8-AE6B-4D65F7D93790}">
      <dgm:prSet/>
      <dgm:spPr/>
      <dgm:t>
        <a:bodyPr/>
        <a:lstStyle/>
        <a:p>
          <a:endParaRPr lang="en-GB"/>
        </a:p>
      </dgm:t>
    </dgm:pt>
    <dgm:pt modelId="{90DCF380-7B23-4DFE-8037-56269E880E18}" type="sibTrans" cxnId="{0DA927C7-8022-4FE8-AE6B-4D65F7D93790}">
      <dgm:prSet/>
      <dgm:spPr/>
      <dgm:t>
        <a:bodyPr/>
        <a:lstStyle/>
        <a:p>
          <a:endParaRPr lang="en-GB"/>
        </a:p>
      </dgm:t>
    </dgm:pt>
    <dgm:pt modelId="{55F5DC72-F59D-48B2-87AA-ECF806538BD0}">
      <dgm:prSet/>
      <dgm:spPr/>
      <dgm:t>
        <a:bodyPr/>
        <a:lstStyle/>
        <a:p>
          <a:r>
            <a:rPr lang="en-GB">
              <a:latin typeface="Arial" panose="020B0604020202020204" pitchFamily="34" charset="0"/>
              <a:cs typeface="Arial" panose="020B0604020202020204" pitchFamily="34" charset="0"/>
            </a:rPr>
            <a:t>Renew</a:t>
          </a:r>
        </a:p>
      </dgm:t>
    </dgm:pt>
    <dgm:pt modelId="{F3318F12-2506-4DD3-A068-620C94D1AB99}" type="parTrans" cxnId="{08ED81A4-2855-4341-8023-AEC209EB1919}">
      <dgm:prSet/>
      <dgm:spPr/>
      <dgm:t>
        <a:bodyPr/>
        <a:lstStyle/>
        <a:p>
          <a:endParaRPr lang="en-GB"/>
        </a:p>
      </dgm:t>
    </dgm:pt>
    <dgm:pt modelId="{76C1923C-9EC5-455D-AEBF-0541650B7FCB}" type="sibTrans" cxnId="{08ED81A4-2855-4341-8023-AEC209EB1919}">
      <dgm:prSet/>
      <dgm:spPr/>
      <dgm:t>
        <a:bodyPr/>
        <a:lstStyle/>
        <a:p>
          <a:endParaRPr lang="en-GB"/>
        </a:p>
      </dgm:t>
    </dgm:pt>
    <dgm:pt modelId="{433C7A13-59E7-4043-B882-D760E0DBA4FC}" type="pres">
      <dgm:prSet presAssocID="{26978FAA-912C-4316-8C06-EA529982BC7D}" presName="cycle" presStyleCnt="0">
        <dgm:presLayoutVars>
          <dgm:dir/>
          <dgm:resizeHandles val="exact"/>
        </dgm:presLayoutVars>
      </dgm:prSet>
      <dgm:spPr/>
    </dgm:pt>
    <dgm:pt modelId="{6CE9BEBD-B753-4AFA-9B61-C2FA1EE4B3C8}" type="pres">
      <dgm:prSet presAssocID="{1FAC2AFD-C130-4915-BACA-D53EA31A0336}" presName="node" presStyleLbl="node1" presStyleIdx="0" presStyleCnt="7">
        <dgm:presLayoutVars>
          <dgm:bulletEnabled val="1"/>
        </dgm:presLayoutVars>
      </dgm:prSet>
      <dgm:spPr/>
    </dgm:pt>
    <dgm:pt modelId="{CE57D0B8-83BB-40CC-B528-F6436DF129AF}" type="pres">
      <dgm:prSet presAssocID="{1FAC2AFD-C130-4915-BACA-D53EA31A0336}" presName="spNode" presStyleCnt="0"/>
      <dgm:spPr/>
    </dgm:pt>
    <dgm:pt modelId="{FA116C25-0D82-4963-858D-192006E57F6F}" type="pres">
      <dgm:prSet presAssocID="{36CE9497-1A5E-4F84-A4F7-4671D3D3EDC3}" presName="sibTrans" presStyleLbl="sibTrans1D1" presStyleIdx="0" presStyleCnt="7"/>
      <dgm:spPr/>
    </dgm:pt>
    <dgm:pt modelId="{2BE8A988-FDFE-4ED0-A6F4-A99C0292BFD9}" type="pres">
      <dgm:prSet presAssocID="{D5F41784-9021-4CD9-A74C-47F21F9621C8}" presName="node" presStyleLbl="node1" presStyleIdx="1" presStyleCnt="7">
        <dgm:presLayoutVars>
          <dgm:bulletEnabled val="1"/>
        </dgm:presLayoutVars>
      </dgm:prSet>
      <dgm:spPr/>
    </dgm:pt>
    <dgm:pt modelId="{80C06867-3D8C-4C95-A0AE-A485E9810C2C}" type="pres">
      <dgm:prSet presAssocID="{D5F41784-9021-4CD9-A74C-47F21F9621C8}" presName="spNode" presStyleCnt="0"/>
      <dgm:spPr/>
    </dgm:pt>
    <dgm:pt modelId="{F363B53D-D03C-495F-902E-4F09100CD7DB}" type="pres">
      <dgm:prSet presAssocID="{ACEBAB14-8039-43E0-80E7-F611F4F52130}" presName="sibTrans" presStyleLbl="sibTrans1D1" presStyleIdx="1" presStyleCnt="7"/>
      <dgm:spPr/>
    </dgm:pt>
    <dgm:pt modelId="{189BE48D-713A-4B08-92EC-A6C3ED70A0B3}" type="pres">
      <dgm:prSet presAssocID="{E7B0BD47-DB48-4AC9-8CA8-79B34DB1EF54}" presName="node" presStyleLbl="node1" presStyleIdx="2" presStyleCnt="7">
        <dgm:presLayoutVars>
          <dgm:bulletEnabled val="1"/>
        </dgm:presLayoutVars>
      </dgm:prSet>
      <dgm:spPr/>
    </dgm:pt>
    <dgm:pt modelId="{2CB25696-DF01-4096-B972-3ED5B188B0B1}" type="pres">
      <dgm:prSet presAssocID="{E7B0BD47-DB48-4AC9-8CA8-79B34DB1EF54}" presName="spNode" presStyleCnt="0"/>
      <dgm:spPr/>
    </dgm:pt>
    <dgm:pt modelId="{A16BE11C-E5E9-41C9-8F31-55E8D24B09E2}" type="pres">
      <dgm:prSet presAssocID="{50C3C096-5B44-4D85-AD94-DF26EBDAF2E8}" presName="sibTrans" presStyleLbl="sibTrans1D1" presStyleIdx="2" presStyleCnt="7"/>
      <dgm:spPr/>
    </dgm:pt>
    <dgm:pt modelId="{70B81F4A-7612-453B-882B-7BCFA94EAA3F}" type="pres">
      <dgm:prSet presAssocID="{6F7196F3-9A26-40B2-AE58-718C9D31B4D6}" presName="node" presStyleLbl="node1" presStyleIdx="3" presStyleCnt="7">
        <dgm:presLayoutVars>
          <dgm:bulletEnabled val="1"/>
        </dgm:presLayoutVars>
      </dgm:prSet>
      <dgm:spPr/>
    </dgm:pt>
    <dgm:pt modelId="{4C4DBB41-021E-45D4-AD27-7926179D7489}" type="pres">
      <dgm:prSet presAssocID="{6F7196F3-9A26-40B2-AE58-718C9D31B4D6}" presName="spNode" presStyleCnt="0"/>
      <dgm:spPr/>
    </dgm:pt>
    <dgm:pt modelId="{5D33F6DF-5E9D-4666-BBF9-46D5E0886EF1}" type="pres">
      <dgm:prSet presAssocID="{90DCF380-7B23-4DFE-8037-56269E880E18}" presName="sibTrans" presStyleLbl="sibTrans1D1" presStyleIdx="3" presStyleCnt="7"/>
      <dgm:spPr/>
    </dgm:pt>
    <dgm:pt modelId="{9E1B9C0D-A92E-4B1A-B5D7-513E32BF68BE}" type="pres">
      <dgm:prSet presAssocID="{9B50DFEB-871F-45CE-B4D9-864F5BDC9FAB}" presName="node" presStyleLbl="node1" presStyleIdx="4" presStyleCnt="7">
        <dgm:presLayoutVars>
          <dgm:bulletEnabled val="1"/>
        </dgm:presLayoutVars>
      </dgm:prSet>
      <dgm:spPr/>
    </dgm:pt>
    <dgm:pt modelId="{B8047FA8-6825-4841-86B9-D63A67FEDE28}" type="pres">
      <dgm:prSet presAssocID="{9B50DFEB-871F-45CE-B4D9-864F5BDC9FAB}" presName="spNode" presStyleCnt="0"/>
      <dgm:spPr/>
    </dgm:pt>
    <dgm:pt modelId="{2AF3A1E8-B1E3-4028-9973-4ABBF15C6DCE}" type="pres">
      <dgm:prSet presAssocID="{0E56A24F-7457-4229-8286-FBD1CAB7D949}" presName="sibTrans" presStyleLbl="sibTrans1D1" presStyleIdx="4" presStyleCnt="7"/>
      <dgm:spPr/>
    </dgm:pt>
    <dgm:pt modelId="{3CE42C00-CAAF-4471-9D2A-354858A25829}" type="pres">
      <dgm:prSet presAssocID="{D9F23023-0293-4775-9BE0-22E024AC36AF}" presName="node" presStyleLbl="node1" presStyleIdx="5" presStyleCnt="7">
        <dgm:presLayoutVars>
          <dgm:bulletEnabled val="1"/>
        </dgm:presLayoutVars>
      </dgm:prSet>
      <dgm:spPr/>
    </dgm:pt>
    <dgm:pt modelId="{5573410F-B8EF-4ED5-91B7-7657C74D92EF}" type="pres">
      <dgm:prSet presAssocID="{D9F23023-0293-4775-9BE0-22E024AC36AF}" presName="spNode" presStyleCnt="0"/>
      <dgm:spPr/>
    </dgm:pt>
    <dgm:pt modelId="{8C902424-838E-4E1D-844E-F7C0100A1820}" type="pres">
      <dgm:prSet presAssocID="{E17D893F-5FB1-486A-8CAE-A79F9C25F0F1}" presName="sibTrans" presStyleLbl="sibTrans1D1" presStyleIdx="5" presStyleCnt="7"/>
      <dgm:spPr/>
    </dgm:pt>
    <dgm:pt modelId="{C90564CC-A000-4C6A-B3A2-28FA5992E5F0}" type="pres">
      <dgm:prSet presAssocID="{55F5DC72-F59D-48B2-87AA-ECF806538BD0}" presName="node" presStyleLbl="node1" presStyleIdx="6" presStyleCnt="7">
        <dgm:presLayoutVars>
          <dgm:bulletEnabled val="1"/>
        </dgm:presLayoutVars>
      </dgm:prSet>
      <dgm:spPr/>
    </dgm:pt>
    <dgm:pt modelId="{64C34122-6AF6-409C-8196-0AE8F1AE71FA}" type="pres">
      <dgm:prSet presAssocID="{55F5DC72-F59D-48B2-87AA-ECF806538BD0}" presName="spNode" presStyleCnt="0"/>
      <dgm:spPr/>
    </dgm:pt>
    <dgm:pt modelId="{9DD389A5-8623-4B08-8358-8DE5890E6E13}" type="pres">
      <dgm:prSet presAssocID="{76C1923C-9EC5-455D-AEBF-0541650B7FCB}" presName="sibTrans" presStyleLbl="sibTrans1D1" presStyleIdx="6" presStyleCnt="7"/>
      <dgm:spPr/>
    </dgm:pt>
  </dgm:ptLst>
  <dgm:cxnLst>
    <dgm:cxn modelId="{5A230F03-A35A-4DD4-8762-515FF52D3558}" type="presOf" srcId="{D5F41784-9021-4CD9-A74C-47F21F9621C8}" destId="{2BE8A988-FDFE-4ED0-A6F4-A99C0292BFD9}" srcOrd="0" destOrd="0" presId="urn:microsoft.com/office/officeart/2005/8/layout/cycle5"/>
    <dgm:cxn modelId="{FE431E09-B7D1-4990-8AFD-4F9ACF002A69}" type="presOf" srcId="{90DCF380-7B23-4DFE-8037-56269E880E18}" destId="{5D33F6DF-5E9D-4666-BBF9-46D5E0886EF1}" srcOrd="0" destOrd="0" presId="urn:microsoft.com/office/officeart/2005/8/layout/cycle5"/>
    <dgm:cxn modelId="{C9118A12-4F69-4E0E-ACE0-62778E96BEDA}" type="presOf" srcId="{E17D893F-5FB1-486A-8CAE-A79F9C25F0F1}" destId="{8C902424-838E-4E1D-844E-F7C0100A1820}" srcOrd="0" destOrd="0" presId="urn:microsoft.com/office/officeart/2005/8/layout/cycle5"/>
    <dgm:cxn modelId="{56107B16-7E76-4F86-8CA8-30CBE1C117C9}" type="presOf" srcId="{76C1923C-9EC5-455D-AEBF-0541650B7FCB}" destId="{9DD389A5-8623-4B08-8358-8DE5890E6E13}" srcOrd="0" destOrd="0" presId="urn:microsoft.com/office/officeart/2005/8/layout/cycle5"/>
    <dgm:cxn modelId="{E2722B28-B031-40BF-BF0A-E919DFE5DEC6}" type="presOf" srcId="{1FAC2AFD-C130-4915-BACA-D53EA31A0336}" destId="{6CE9BEBD-B753-4AFA-9B61-C2FA1EE4B3C8}" srcOrd="0" destOrd="0" presId="urn:microsoft.com/office/officeart/2005/8/layout/cycle5"/>
    <dgm:cxn modelId="{4B528929-F237-4974-8969-5EC1992BE698}" type="presOf" srcId="{36CE9497-1A5E-4F84-A4F7-4671D3D3EDC3}" destId="{FA116C25-0D82-4963-858D-192006E57F6F}" srcOrd="0" destOrd="0" presId="urn:microsoft.com/office/officeart/2005/8/layout/cycle5"/>
    <dgm:cxn modelId="{2D0CE434-731C-4E90-8901-F68242C3D523}" srcId="{26978FAA-912C-4316-8C06-EA529982BC7D}" destId="{E7B0BD47-DB48-4AC9-8CA8-79B34DB1EF54}" srcOrd="2" destOrd="0" parTransId="{3692E77D-D99B-4375-AE05-8BA536518F62}" sibTransId="{50C3C096-5B44-4D85-AD94-DF26EBDAF2E8}"/>
    <dgm:cxn modelId="{545F8135-C22F-4C96-8C1C-D36EAC80E568}" type="presOf" srcId="{0E56A24F-7457-4229-8286-FBD1CAB7D949}" destId="{2AF3A1E8-B1E3-4028-9973-4ABBF15C6DCE}" srcOrd="0" destOrd="0" presId="urn:microsoft.com/office/officeart/2005/8/layout/cycle5"/>
    <dgm:cxn modelId="{CDE21B37-D8A3-4561-B07B-1D3F9A07B410}" type="presOf" srcId="{E7B0BD47-DB48-4AC9-8CA8-79B34DB1EF54}" destId="{189BE48D-713A-4B08-92EC-A6C3ED70A0B3}" srcOrd="0" destOrd="0" presId="urn:microsoft.com/office/officeart/2005/8/layout/cycle5"/>
    <dgm:cxn modelId="{71B7BE37-14F2-4BE9-A875-9040176F66AC}" type="presOf" srcId="{26978FAA-912C-4316-8C06-EA529982BC7D}" destId="{433C7A13-59E7-4043-B882-D760E0DBA4FC}" srcOrd="0" destOrd="0" presId="urn:microsoft.com/office/officeart/2005/8/layout/cycle5"/>
    <dgm:cxn modelId="{DDE11B3A-4D11-4D7D-B931-AD66D0576573}" srcId="{26978FAA-912C-4316-8C06-EA529982BC7D}" destId="{D5F41784-9021-4CD9-A74C-47F21F9621C8}" srcOrd="1" destOrd="0" parTransId="{0631F85F-7280-485C-8AB5-8F56B56E642B}" sibTransId="{ACEBAB14-8039-43E0-80E7-F611F4F52130}"/>
    <dgm:cxn modelId="{1C79FD5F-8FD4-4634-A928-C2AE103682E5}" srcId="{26978FAA-912C-4316-8C06-EA529982BC7D}" destId="{1FAC2AFD-C130-4915-BACA-D53EA31A0336}" srcOrd="0" destOrd="0" parTransId="{1DC50968-FF94-4674-9FD7-A626ADF761AE}" sibTransId="{36CE9497-1A5E-4F84-A4F7-4671D3D3EDC3}"/>
    <dgm:cxn modelId="{04E35A4C-35B6-4906-9EFC-031245681F39}" type="presOf" srcId="{ACEBAB14-8039-43E0-80E7-F611F4F52130}" destId="{F363B53D-D03C-495F-902E-4F09100CD7DB}" srcOrd="0" destOrd="0" presId="urn:microsoft.com/office/officeart/2005/8/layout/cycle5"/>
    <dgm:cxn modelId="{E907C97D-57F8-4CDB-8A35-E1C97F4F7AB3}" type="presOf" srcId="{55F5DC72-F59D-48B2-87AA-ECF806538BD0}" destId="{C90564CC-A000-4C6A-B3A2-28FA5992E5F0}" srcOrd="0" destOrd="0" presId="urn:microsoft.com/office/officeart/2005/8/layout/cycle5"/>
    <dgm:cxn modelId="{377CA098-C059-43D6-BE34-5D463162A483}" type="presOf" srcId="{D9F23023-0293-4775-9BE0-22E024AC36AF}" destId="{3CE42C00-CAAF-4471-9D2A-354858A25829}" srcOrd="0" destOrd="0" presId="urn:microsoft.com/office/officeart/2005/8/layout/cycle5"/>
    <dgm:cxn modelId="{08ED81A4-2855-4341-8023-AEC209EB1919}" srcId="{26978FAA-912C-4316-8C06-EA529982BC7D}" destId="{55F5DC72-F59D-48B2-87AA-ECF806538BD0}" srcOrd="6" destOrd="0" parTransId="{F3318F12-2506-4DD3-A068-620C94D1AB99}" sibTransId="{76C1923C-9EC5-455D-AEBF-0541650B7FCB}"/>
    <dgm:cxn modelId="{66133BBB-D20B-473B-B232-0BFD941D5E76}" type="presOf" srcId="{6F7196F3-9A26-40B2-AE58-718C9D31B4D6}" destId="{70B81F4A-7612-453B-882B-7BCFA94EAA3F}" srcOrd="0" destOrd="0" presId="urn:microsoft.com/office/officeart/2005/8/layout/cycle5"/>
    <dgm:cxn modelId="{0CBAA5BE-5A71-4895-BE00-F6343B9A36CD}" type="presOf" srcId="{50C3C096-5B44-4D85-AD94-DF26EBDAF2E8}" destId="{A16BE11C-E5E9-41C9-8F31-55E8D24B09E2}" srcOrd="0" destOrd="0" presId="urn:microsoft.com/office/officeart/2005/8/layout/cycle5"/>
    <dgm:cxn modelId="{BAB9B6BE-FBBB-4A65-AFEF-7E01F5A9B433}" srcId="{26978FAA-912C-4316-8C06-EA529982BC7D}" destId="{D9F23023-0293-4775-9BE0-22E024AC36AF}" srcOrd="5" destOrd="0" parTransId="{237A4633-D320-47F3-875F-3726CC36E884}" sibTransId="{E17D893F-5FB1-486A-8CAE-A79F9C25F0F1}"/>
    <dgm:cxn modelId="{0DA927C7-8022-4FE8-AE6B-4D65F7D93790}" srcId="{26978FAA-912C-4316-8C06-EA529982BC7D}" destId="{6F7196F3-9A26-40B2-AE58-718C9D31B4D6}" srcOrd="3" destOrd="0" parTransId="{411572FD-E081-4B92-BC55-E63663579B34}" sibTransId="{90DCF380-7B23-4DFE-8037-56269E880E18}"/>
    <dgm:cxn modelId="{440DFED6-DCA6-4E3F-A72F-163F7E3185D1}" srcId="{26978FAA-912C-4316-8C06-EA529982BC7D}" destId="{9B50DFEB-871F-45CE-B4D9-864F5BDC9FAB}" srcOrd="4" destOrd="0" parTransId="{DCE434C8-65F2-4327-9568-E86346289B94}" sibTransId="{0E56A24F-7457-4229-8286-FBD1CAB7D949}"/>
    <dgm:cxn modelId="{7089C6FE-98D3-4108-A1D2-F12CB0BAD310}" type="presOf" srcId="{9B50DFEB-871F-45CE-B4D9-864F5BDC9FAB}" destId="{9E1B9C0D-A92E-4B1A-B5D7-513E32BF68BE}" srcOrd="0" destOrd="0" presId="urn:microsoft.com/office/officeart/2005/8/layout/cycle5"/>
    <dgm:cxn modelId="{7D920433-FFF2-42A9-8854-CAE82B4A0519}" type="presParOf" srcId="{433C7A13-59E7-4043-B882-D760E0DBA4FC}" destId="{6CE9BEBD-B753-4AFA-9B61-C2FA1EE4B3C8}" srcOrd="0" destOrd="0" presId="urn:microsoft.com/office/officeart/2005/8/layout/cycle5"/>
    <dgm:cxn modelId="{4C4A4743-2764-48A1-9EAD-AACDFD6BDDA4}" type="presParOf" srcId="{433C7A13-59E7-4043-B882-D760E0DBA4FC}" destId="{CE57D0B8-83BB-40CC-B528-F6436DF129AF}" srcOrd="1" destOrd="0" presId="urn:microsoft.com/office/officeart/2005/8/layout/cycle5"/>
    <dgm:cxn modelId="{AD7C2D79-E177-4B03-BC49-33DE7706F3B6}" type="presParOf" srcId="{433C7A13-59E7-4043-B882-D760E0DBA4FC}" destId="{FA116C25-0D82-4963-858D-192006E57F6F}" srcOrd="2" destOrd="0" presId="urn:microsoft.com/office/officeart/2005/8/layout/cycle5"/>
    <dgm:cxn modelId="{AC1A53E7-E9E0-4360-9DDF-A770212588EC}" type="presParOf" srcId="{433C7A13-59E7-4043-B882-D760E0DBA4FC}" destId="{2BE8A988-FDFE-4ED0-A6F4-A99C0292BFD9}" srcOrd="3" destOrd="0" presId="urn:microsoft.com/office/officeart/2005/8/layout/cycle5"/>
    <dgm:cxn modelId="{663C9084-0864-4638-8DEA-0C4384175B7E}" type="presParOf" srcId="{433C7A13-59E7-4043-B882-D760E0DBA4FC}" destId="{80C06867-3D8C-4C95-A0AE-A485E9810C2C}" srcOrd="4" destOrd="0" presId="urn:microsoft.com/office/officeart/2005/8/layout/cycle5"/>
    <dgm:cxn modelId="{D2EFC62A-5BD4-4B69-BFE6-E31D9BF37CF2}" type="presParOf" srcId="{433C7A13-59E7-4043-B882-D760E0DBA4FC}" destId="{F363B53D-D03C-495F-902E-4F09100CD7DB}" srcOrd="5" destOrd="0" presId="urn:microsoft.com/office/officeart/2005/8/layout/cycle5"/>
    <dgm:cxn modelId="{FD99DF84-120F-48CC-AD3F-3149D0BAE28C}" type="presParOf" srcId="{433C7A13-59E7-4043-B882-D760E0DBA4FC}" destId="{189BE48D-713A-4B08-92EC-A6C3ED70A0B3}" srcOrd="6" destOrd="0" presId="urn:microsoft.com/office/officeart/2005/8/layout/cycle5"/>
    <dgm:cxn modelId="{1EE61255-F490-4C21-AF75-C23A0AEC9D99}" type="presParOf" srcId="{433C7A13-59E7-4043-B882-D760E0DBA4FC}" destId="{2CB25696-DF01-4096-B972-3ED5B188B0B1}" srcOrd="7" destOrd="0" presId="urn:microsoft.com/office/officeart/2005/8/layout/cycle5"/>
    <dgm:cxn modelId="{307FA319-8300-4483-AC67-3EB1383B7827}" type="presParOf" srcId="{433C7A13-59E7-4043-B882-D760E0DBA4FC}" destId="{A16BE11C-E5E9-41C9-8F31-55E8D24B09E2}" srcOrd="8" destOrd="0" presId="urn:microsoft.com/office/officeart/2005/8/layout/cycle5"/>
    <dgm:cxn modelId="{60235BE1-707D-4F35-87B4-3127430B5D42}" type="presParOf" srcId="{433C7A13-59E7-4043-B882-D760E0DBA4FC}" destId="{70B81F4A-7612-453B-882B-7BCFA94EAA3F}" srcOrd="9" destOrd="0" presId="urn:microsoft.com/office/officeart/2005/8/layout/cycle5"/>
    <dgm:cxn modelId="{D3ACD237-B943-4C55-AC05-7742911D03BA}" type="presParOf" srcId="{433C7A13-59E7-4043-B882-D760E0DBA4FC}" destId="{4C4DBB41-021E-45D4-AD27-7926179D7489}" srcOrd="10" destOrd="0" presId="urn:microsoft.com/office/officeart/2005/8/layout/cycle5"/>
    <dgm:cxn modelId="{B2971905-E4E3-431C-9672-4950FA0F1202}" type="presParOf" srcId="{433C7A13-59E7-4043-B882-D760E0DBA4FC}" destId="{5D33F6DF-5E9D-4666-BBF9-46D5E0886EF1}" srcOrd="11" destOrd="0" presId="urn:microsoft.com/office/officeart/2005/8/layout/cycle5"/>
    <dgm:cxn modelId="{9446DA3B-44C1-49C8-A919-034C417DD0E9}" type="presParOf" srcId="{433C7A13-59E7-4043-B882-D760E0DBA4FC}" destId="{9E1B9C0D-A92E-4B1A-B5D7-513E32BF68BE}" srcOrd="12" destOrd="0" presId="urn:microsoft.com/office/officeart/2005/8/layout/cycle5"/>
    <dgm:cxn modelId="{E675009D-45BA-4D4C-BC06-2520C7D4C6CF}" type="presParOf" srcId="{433C7A13-59E7-4043-B882-D760E0DBA4FC}" destId="{B8047FA8-6825-4841-86B9-D63A67FEDE28}" srcOrd="13" destOrd="0" presId="urn:microsoft.com/office/officeart/2005/8/layout/cycle5"/>
    <dgm:cxn modelId="{310BC93A-D32E-4B07-9022-FD95149D794E}" type="presParOf" srcId="{433C7A13-59E7-4043-B882-D760E0DBA4FC}" destId="{2AF3A1E8-B1E3-4028-9973-4ABBF15C6DCE}" srcOrd="14" destOrd="0" presId="urn:microsoft.com/office/officeart/2005/8/layout/cycle5"/>
    <dgm:cxn modelId="{02FEC718-116B-4791-B790-C7713D899921}" type="presParOf" srcId="{433C7A13-59E7-4043-B882-D760E0DBA4FC}" destId="{3CE42C00-CAAF-4471-9D2A-354858A25829}" srcOrd="15" destOrd="0" presId="urn:microsoft.com/office/officeart/2005/8/layout/cycle5"/>
    <dgm:cxn modelId="{8AFAB9F5-0BAC-44D3-86E6-AE1A461D0880}" type="presParOf" srcId="{433C7A13-59E7-4043-B882-D760E0DBA4FC}" destId="{5573410F-B8EF-4ED5-91B7-7657C74D92EF}" srcOrd="16" destOrd="0" presId="urn:microsoft.com/office/officeart/2005/8/layout/cycle5"/>
    <dgm:cxn modelId="{8F1A3C1C-37A5-4D87-B224-709C2553264A}" type="presParOf" srcId="{433C7A13-59E7-4043-B882-D760E0DBA4FC}" destId="{8C902424-838E-4E1D-844E-F7C0100A1820}" srcOrd="17" destOrd="0" presId="urn:microsoft.com/office/officeart/2005/8/layout/cycle5"/>
    <dgm:cxn modelId="{2CFF63C5-9DAE-4AD5-A7B0-66CFB1233300}" type="presParOf" srcId="{433C7A13-59E7-4043-B882-D760E0DBA4FC}" destId="{C90564CC-A000-4C6A-B3A2-28FA5992E5F0}" srcOrd="18" destOrd="0" presId="urn:microsoft.com/office/officeart/2005/8/layout/cycle5"/>
    <dgm:cxn modelId="{CEEE3326-B210-4942-92B3-A224391CFADE}" type="presParOf" srcId="{433C7A13-59E7-4043-B882-D760E0DBA4FC}" destId="{64C34122-6AF6-409C-8196-0AE8F1AE71FA}" srcOrd="19" destOrd="0" presId="urn:microsoft.com/office/officeart/2005/8/layout/cycle5"/>
    <dgm:cxn modelId="{F78E81EF-E85B-4E7D-9027-92D4E5CB183E}" type="presParOf" srcId="{433C7A13-59E7-4043-B882-D760E0DBA4FC}" destId="{9DD389A5-8623-4B08-8358-8DE5890E6E13}" srcOrd="20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18605B2-793D-4DCA-A6F0-A1CB6B90D51A}" type="doc">
      <dgm:prSet loTypeId="urn:microsoft.com/office/officeart/2005/8/layout/process1" loCatId="process" qsTypeId="urn:microsoft.com/office/officeart/2005/8/quickstyle/3d1" qsCatId="3D" csTypeId="urn:microsoft.com/office/officeart/2005/8/colors/accent1_2" csCatId="accent1" phldr="1"/>
      <dgm:spPr/>
    </dgm:pt>
    <dgm:pt modelId="{6C1D037B-C331-4D26-A371-54BE5BC076CE}">
      <dgm:prSet phldrT="[Text]" custT="1"/>
      <dgm:spPr/>
      <dgm:t>
        <a:bodyPr/>
        <a:lstStyle/>
        <a:p>
          <a:r>
            <a:rPr lang="en-GB" sz="1200">
              <a:latin typeface="Arial" panose="020B0604020202020204" pitchFamily="34" charset="0"/>
              <a:cs typeface="Arial" panose="020B0604020202020204" pitchFamily="34" charset="0"/>
            </a:rPr>
            <a:t>Understanding market and customer needs and wants.</a:t>
          </a:r>
        </a:p>
      </dgm:t>
    </dgm:pt>
    <dgm:pt modelId="{A97A2BD9-65B7-4453-8AF0-D32633A14893}" type="parTrans" cxnId="{34CDE6DB-034E-46E9-BEA1-326B319A2A44}">
      <dgm:prSet/>
      <dgm:spPr/>
      <dgm:t>
        <a:bodyPr/>
        <a:lstStyle/>
        <a:p>
          <a:endParaRPr lang="en-GB"/>
        </a:p>
      </dgm:t>
    </dgm:pt>
    <dgm:pt modelId="{5D0557EC-39BB-44FE-B179-61FAE1D56F0A}" type="sibTrans" cxnId="{34CDE6DB-034E-46E9-BEA1-326B319A2A44}">
      <dgm:prSet/>
      <dgm:spPr/>
      <dgm:t>
        <a:bodyPr/>
        <a:lstStyle/>
        <a:p>
          <a:endParaRPr lang="en-GB"/>
        </a:p>
      </dgm:t>
    </dgm:pt>
    <dgm:pt modelId="{CA265230-70FE-4080-8BA4-9046DF55B552}">
      <dgm:prSet phldrT="[Text]" custT="1"/>
      <dgm:spPr/>
      <dgm:t>
        <a:bodyPr/>
        <a:lstStyle/>
        <a:p>
          <a:r>
            <a:rPr lang="en-GB" sz="1200">
              <a:latin typeface="Arial" panose="020B0604020202020204" pitchFamily="34" charset="0"/>
              <a:cs typeface="Arial" panose="020B0604020202020204" pitchFamily="34" charset="0"/>
            </a:rPr>
            <a:t>Design a marketing stretagy based on customer.</a:t>
          </a:r>
        </a:p>
      </dgm:t>
    </dgm:pt>
    <dgm:pt modelId="{32411EE0-FABD-4506-BAEF-9353BE470032}" type="parTrans" cxnId="{4C78BEA9-310B-406E-A0BD-348A07319568}">
      <dgm:prSet/>
      <dgm:spPr/>
      <dgm:t>
        <a:bodyPr/>
        <a:lstStyle/>
        <a:p>
          <a:endParaRPr lang="en-GB"/>
        </a:p>
      </dgm:t>
    </dgm:pt>
    <dgm:pt modelId="{0CC4C08D-EB8C-4F14-BCA1-D9B1E4342CE7}" type="sibTrans" cxnId="{4C78BEA9-310B-406E-A0BD-348A07319568}">
      <dgm:prSet/>
      <dgm:spPr/>
      <dgm:t>
        <a:bodyPr/>
        <a:lstStyle/>
        <a:p>
          <a:endParaRPr lang="en-GB"/>
        </a:p>
      </dgm:t>
    </dgm:pt>
    <dgm:pt modelId="{C95BC830-D3FC-4B32-AE83-37668CDFAFFC}">
      <dgm:prSet phldrT="[Text]" custT="1"/>
      <dgm:spPr/>
      <dgm:t>
        <a:bodyPr/>
        <a:lstStyle/>
        <a:p>
          <a:r>
            <a:rPr lang="en-GB" sz="1200">
              <a:latin typeface="Arial" panose="020B0604020202020204" pitchFamily="34" charset="0"/>
              <a:cs typeface="Arial" panose="020B0604020202020204" pitchFamily="34" charset="0"/>
            </a:rPr>
            <a:t>Create a valuable marketing programe. </a:t>
          </a:r>
        </a:p>
      </dgm:t>
    </dgm:pt>
    <dgm:pt modelId="{C77A9CDC-B9E9-49EF-83DA-E0C866F37AA3}" type="parTrans" cxnId="{2EE20E70-90B5-4FB5-A672-67834FF35711}">
      <dgm:prSet/>
      <dgm:spPr/>
      <dgm:t>
        <a:bodyPr/>
        <a:lstStyle/>
        <a:p>
          <a:endParaRPr lang="en-GB"/>
        </a:p>
      </dgm:t>
    </dgm:pt>
    <dgm:pt modelId="{57F39599-4370-41F5-AE52-F572C66811CF}" type="sibTrans" cxnId="{2EE20E70-90B5-4FB5-A672-67834FF35711}">
      <dgm:prSet/>
      <dgm:spPr/>
      <dgm:t>
        <a:bodyPr/>
        <a:lstStyle/>
        <a:p>
          <a:endParaRPr lang="en-GB"/>
        </a:p>
      </dgm:t>
    </dgm:pt>
    <dgm:pt modelId="{2715C2C9-8D9E-421C-B701-2D1C9594DD72}">
      <dgm:prSet custT="1"/>
      <dgm:spPr/>
      <dgm:t>
        <a:bodyPr/>
        <a:lstStyle/>
        <a:p>
          <a:r>
            <a:rPr lang="en-GB" sz="1200">
              <a:latin typeface="Arial" panose="020B0604020202020204" pitchFamily="34" charset="0"/>
              <a:cs typeface="Arial" panose="020B0604020202020204" pitchFamily="34" charset="0"/>
            </a:rPr>
            <a:t>Build customer realationship and make customer delight.</a:t>
          </a:r>
        </a:p>
      </dgm:t>
    </dgm:pt>
    <dgm:pt modelId="{3654AD2F-8F5A-4C6B-B6C6-9BBD0984AF73}" type="parTrans" cxnId="{E455C584-28B1-43B4-AF21-24CBE34C6A83}">
      <dgm:prSet/>
      <dgm:spPr/>
      <dgm:t>
        <a:bodyPr/>
        <a:lstStyle/>
        <a:p>
          <a:endParaRPr lang="en-GB"/>
        </a:p>
      </dgm:t>
    </dgm:pt>
    <dgm:pt modelId="{5312B719-3FB3-42A9-AB61-EF6E38380EB6}" type="sibTrans" cxnId="{E455C584-28B1-43B4-AF21-24CBE34C6A83}">
      <dgm:prSet/>
      <dgm:spPr/>
      <dgm:t>
        <a:bodyPr/>
        <a:lstStyle/>
        <a:p>
          <a:endParaRPr lang="en-GB"/>
        </a:p>
      </dgm:t>
    </dgm:pt>
    <dgm:pt modelId="{15494C70-3EE6-44C8-80DE-B0B618AC57C2}">
      <dgm:prSet custT="1"/>
      <dgm:spPr/>
      <dgm:t>
        <a:bodyPr/>
        <a:lstStyle/>
        <a:p>
          <a:r>
            <a:rPr lang="en-GB" sz="1200">
              <a:latin typeface="Arial" panose="020B0604020202020204" pitchFamily="34" charset="0"/>
              <a:cs typeface="Arial" panose="020B0604020202020204" pitchFamily="34" charset="0"/>
            </a:rPr>
            <a:t>Capture value from customer return or customer experience.</a:t>
          </a:r>
        </a:p>
      </dgm:t>
    </dgm:pt>
    <dgm:pt modelId="{55E9B5DF-48BF-4298-BC07-519C900D16D1}" type="parTrans" cxnId="{1DFC319A-1251-472D-8AD2-5EEBC6F87F7E}">
      <dgm:prSet/>
      <dgm:spPr/>
      <dgm:t>
        <a:bodyPr/>
        <a:lstStyle/>
        <a:p>
          <a:endParaRPr lang="en-GB"/>
        </a:p>
      </dgm:t>
    </dgm:pt>
    <dgm:pt modelId="{C267E0C1-B4ED-4B3D-98F3-0A974B962B79}" type="sibTrans" cxnId="{1DFC319A-1251-472D-8AD2-5EEBC6F87F7E}">
      <dgm:prSet/>
      <dgm:spPr/>
      <dgm:t>
        <a:bodyPr/>
        <a:lstStyle/>
        <a:p>
          <a:endParaRPr lang="en-GB"/>
        </a:p>
      </dgm:t>
    </dgm:pt>
    <dgm:pt modelId="{85CAB346-954D-42C1-A474-CCC4C69D3A31}" type="pres">
      <dgm:prSet presAssocID="{A18605B2-793D-4DCA-A6F0-A1CB6B90D51A}" presName="Name0" presStyleCnt="0">
        <dgm:presLayoutVars>
          <dgm:dir/>
          <dgm:resizeHandles val="exact"/>
        </dgm:presLayoutVars>
      </dgm:prSet>
      <dgm:spPr/>
    </dgm:pt>
    <dgm:pt modelId="{65FCA307-4C13-4895-BE05-27816C99F762}" type="pres">
      <dgm:prSet presAssocID="{6C1D037B-C331-4D26-A371-54BE5BC076CE}" presName="node" presStyleLbl="node1" presStyleIdx="0" presStyleCnt="5" custScaleX="112307">
        <dgm:presLayoutVars>
          <dgm:bulletEnabled val="1"/>
        </dgm:presLayoutVars>
      </dgm:prSet>
      <dgm:spPr/>
    </dgm:pt>
    <dgm:pt modelId="{806BD02F-C652-49D8-847A-A25A813DB7F9}" type="pres">
      <dgm:prSet presAssocID="{5D0557EC-39BB-44FE-B179-61FAE1D56F0A}" presName="sibTrans" presStyleLbl="sibTrans2D1" presStyleIdx="0" presStyleCnt="4"/>
      <dgm:spPr/>
    </dgm:pt>
    <dgm:pt modelId="{D90B7DDA-FEB3-4D5B-8A6E-A235A87A4585}" type="pres">
      <dgm:prSet presAssocID="{5D0557EC-39BB-44FE-B179-61FAE1D56F0A}" presName="connectorText" presStyleLbl="sibTrans2D1" presStyleIdx="0" presStyleCnt="4"/>
      <dgm:spPr/>
    </dgm:pt>
    <dgm:pt modelId="{92033B9F-B55D-4D79-8283-1D094E021EA9}" type="pres">
      <dgm:prSet presAssocID="{CA265230-70FE-4080-8BA4-9046DF55B552}" presName="node" presStyleLbl="node1" presStyleIdx="1" presStyleCnt="5">
        <dgm:presLayoutVars>
          <dgm:bulletEnabled val="1"/>
        </dgm:presLayoutVars>
      </dgm:prSet>
      <dgm:spPr/>
    </dgm:pt>
    <dgm:pt modelId="{24282E45-9BE2-4724-A550-968E3E6407B0}" type="pres">
      <dgm:prSet presAssocID="{0CC4C08D-EB8C-4F14-BCA1-D9B1E4342CE7}" presName="sibTrans" presStyleLbl="sibTrans2D1" presStyleIdx="1" presStyleCnt="4"/>
      <dgm:spPr/>
    </dgm:pt>
    <dgm:pt modelId="{FA75171C-20F6-4C29-8540-F1D263F7E1E0}" type="pres">
      <dgm:prSet presAssocID="{0CC4C08D-EB8C-4F14-BCA1-D9B1E4342CE7}" presName="connectorText" presStyleLbl="sibTrans2D1" presStyleIdx="1" presStyleCnt="4"/>
      <dgm:spPr/>
    </dgm:pt>
    <dgm:pt modelId="{B347C379-D093-45CE-89A6-3804E0F0E7B3}" type="pres">
      <dgm:prSet presAssocID="{C95BC830-D3FC-4B32-AE83-37668CDFAFFC}" presName="node" presStyleLbl="node1" presStyleIdx="2" presStyleCnt="5">
        <dgm:presLayoutVars>
          <dgm:bulletEnabled val="1"/>
        </dgm:presLayoutVars>
      </dgm:prSet>
      <dgm:spPr/>
    </dgm:pt>
    <dgm:pt modelId="{12C1AB6E-89D4-4EF8-B069-E990ECD6D16C}" type="pres">
      <dgm:prSet presAssocID="{57F39599-4370-41F5-AE52-F572C66811CF}" presName="sibTrans" presStyleLbl="sibTrans2D1" presStyleIdx="2" presStyleCnt="4"/>
      <dgm:spPr/>
    </dgm:pt>
    <dgm:pt modelId="{F31F5118-0617-44F2-BA99-0D9D6B2F0FFB}" type="pres">
      <dgm:prSet presAssocID="{57F39599-4370-41F5-AE52-F572C66811CF}" presName="connectorText" presStyleLbl="sibTrans2D1" presStyleIdx="2" presStyleCnt="4"/>
      <dgm:spPr/>
    </dgm:pt>
    <dgm:pt modelId="{75EF7664-5CB9-4AFF-B99D-7F3646CD9A92}" type="pres">
      <dgm:prSet presAssocID="{2715C2C9-8D9E-421C-B701-2D1C9594DD72}" presName="node" presStyleLbl="node1" presStyleIdx="3" presStyleCnt="5">
        <dgm:presLayoutVars>
          <dgm:bulletEnabled val="1"/>
        </dgm:presLayoutVars>
      </dgm:prSet>
      <dgm:spPr/>
    </dgm:pt>
    <dgm:pt modelId="{2528C6D8-3444-4050-9E15-22D7DB7FC21C}" type="pres">
      <dgm:prSet presAssocID="{5312B719-3FB3-42A9-AB61-EF6E38380EB6}" presName="sibTrans" presStyleLbl="sibTrans2D1" presStyleIdx="3" presStyleCnt="4"/>
      <dgm:spPr/>
    </dgm:pt>
    <dgm:pt modelId="{7A0D197E-5753-475E-8F37-67DE7937A69C}" type="pres">
      <dgm:prSet presAssocID="{5312B719-3FB3-42A9-AB61-EF6E38380EB6}" presName="connectorText" presStyleLbl="sibTrans2D1" presStyleIdx="3" presStyleCnt="4"/>
      <dgm:spPr/>
    </dgm:pt>
    <dgm:pt modelId="{4863992F-CAC3-4EB1-B502-9BB6885CC1F6}" type="pres">
      <dgm:prSet presAssocID="{15494C70-3EE6-44C8-80DE-B0B618AC57C2}" presName="node" presStyleLbl="node1" presStyleIdx="4" presStyleCnt="5">
        <dgm:presLayoutVars>
          <dgm:bulletEnabled val="1"/>
        </dgm:presLayoutVars>
      </dgm:prSet>
      <dgm:spPr/>
    </dgm:pt>
  </dgm:ptLst>
  <dgm:cxnLst>
    <dgm:cxn modelId="{B92F6115-3D06-4CEE-93D5-69F9ABB487AC}" type="presOf" srcId="{5312B719-3FB3-42A9-AB61-EF6E38380EB6}" destId="{2528C6D8-3444-4050-9E15-22D7DB7FC21C}" srcOrd="0" destOrd="0" presId="urn:microsoft.com/office/officeart/2005/8/layout/process1"/>
    <dgm:cxn modelId="{30A57C2C-CE7D-4E39-A3E0-175F0BABD3DE}" type="presOf" srcId="{57F39599-4370-41F5-AE52-F572C66811CF}" destId="{F31F5118-0617-44F2-BA99-0D9D6B2F0FFB}" srcOrd="1" destOrd="0" presId="urn:microsoft.com/office/officeart/2005/8/layout/process1"/>
    <dgm:cxn modelId="{6724DA36-43B7-4694-B76F-AB278793EEFF}" type="presOf" srcId="{5D0557EC-39BB-44FE-B179-61FAE1D56F0A}" destId="{D90B7DDA-FEB3-4D5B-8A6E-A235A87A4585}" srcOrd="1" destOrd="0" presId="urn:microsoft.com/office/officeart/2005/8/layout/process1"/>
    <dgm:cxn modelId="{AA742939-490F-47BC-95B1-1D2659E0F829}" type="presOf" srcId="{C95BC830-D3FC-4B32-AE83-37668CDFAFFC}" destId="{B347C379-D093-45CE-89A6-3804E0F0E7B3}" srcOrd="0" destOrd="0" presId="urn:microsoft.com/office/officeart/2005/8/layout/process1"/>
    <dgm:cxn modelId="{4F6CEF3D-9485-4A55-A8A5-E27045835902}" type="presOf" srcId="{0CC4C08D-EB8C-4F14-BCA1-D9B1E4342CE7}" destId="{24282E45-9BE2-4724-A550-968E3E6407B0}" srcOrd="0" destOrd="0" presId="urn:microsoft.com/office/officeart/2005/8/layout/process1"/>
    <dgm:cxn modelId="{56AAE645-5D92-4D5B-B638-B9152D221721}" type="presOf" srcId="{57F39599-4370-41F5-AE52-F572C66811CF}" destId="{12C1AB6E-89D4-4EF8-B069-E990ECD6D16C}" srcOrd="0" destOrd="0" presId="urn:microsoft.com/office/officeart/2005/8/layout/process1"/>
    <dgm:cxn modelId="{1448C04E-C76E-4DB3-AD5C-00BF6FE2A02C}" type="presOf" srcId="{15494C70-3EE6-44C8-80DE-B0B618AC57C2}" destId="{4863992F-CAC3-4EB1-B502-9BB6885CC1F6}" srcOrd="0" destOrd="0" presId="urn:microsoft.com/office/officeart/2005/8/layout/process1"/>
    <dgm:cxn modelId="{2EE20E70-90B5-4FB5-A672-67834FF35711}" srcId="{A18605B2-793D-4DCA-A6F0-A1CB6B90D51A}" destId="{C95BC830-D3FC-4B32-AE83-37668CDFAFFC}" srcOrd="2" destOrd="0" parTransId="{C77A9CDC-B9E9-49EF-83DA-E0C866F37AA3}" sibTransId="{57F39599-4370-41F5-AE52-F572C66811CF}"/>
    <dgm:cxn modelId="{6C4DF052-522C-49DD-A8AE-A912F0F03F66}" type="presOf" srcId="{0CC4C08D-EB8C-4F14-BCA1-D9B1E4342CE7}" destId="{FA75171C-20F6-4C29-8540-F1D263F7E1E0}" srcOrd="1" destOrd="0" presId="urn:microsoft.com/office/officeart/2005/8/layout/process1"/>
    <dgm:cxn modelId="{E455C584-28B1-43B4-AF21-24CBE34C6A83}" srcId="{A18605B2-793D-4DCA-A6F0-A1CB6B90D51A}" destId="{2715C2C9-8D9E-421C-B701-2D1C9594DD72}" srcOrd="3" destOrd="0" parTransId="{3654AD2F-8F5A-4C6B-B6C6-9BBD0984AF73}" sibTransId="{5312B719-3FB3-42A9-AB61-EF6E38380EB6}"/>
    <dgm:cxn modelId="{7632FB89-75B9-4163-AFBD-29AD3580D959}" type="presOf" srcId="{5D0557EC-39BB-44FE-B179-61FAE1D56F0A}" destId="{806BD02F-C652-49D8-847A-A25A813DB7F9}" srcOrd="0" destOrd="0" presId="urn:microsoft.com/office/officeart/2005/8/layout/process1"/>
    <dgm:cxn modelId="{03C71E94-F961-49CF-808B-A12AF9C15EF2}" type="presOf" srcId="{6C1D037B-C331-4D26-A371-54BE5BC076CE}" destId="{65FCA307-4C13-4895-BE05-27816C99F762}" srcOrd="0" destOrd="0" presId="urn:microsoft.com/office/officeart/2005/8/layout/process1"/>
    <dgm:cxn modelId="{1DFC319A-1251-472D-8AD2-5EEBC6F87F7E}" srcId="{A18605B2-793D-4DCA-A6F0-A1CB6B90D51A}" destId="{15494C70-3EE6-44C8-80DE-B0B618AC57C2}" srcOrd="4" destOrd="0" parTransId="{55E9B5DF-48BF-4298-BC07-519C900D16D1}" sibTransId="{C267E0C1-B4ED-4B3D-98F3-0A974B962B79}"/>
    <dgm:cxn modelId="{2A5FA69B-BFF4-419F-A3EA-8994074317DD}" type="presOf" srcId="{A18605B2-793D-4DCA-A6F0-A1CB6B90D51A}" destId="{85CAB346-954D-42C1-A474-CCC4C69D3A31}" srcOrd="0" destOrd="0" presId="urn:microsoft.com/office/officeart/2005/8/layout/process1"/>
    <dgm:cxn modelId="{4C78BEA9-310B-406E-A0BD-348A07319568}" srcId="{A18605B2-793D-4DCA-A6F0-A1CB6B90D51A}" destId="{CA265230-70FE-4080-8BA4-9046DF55B552}" srcOrd="1" destOrd="0" parTransId="{32411EE0-FABD-4506-BAEF-9353BE470032}" sibTransId="{0CC4C08D-EB8C-4F14-BCA1-D9B1E4342CE7}"/>
    <dgm:cxn modelId="{FBC6FDBA-D30A-4245-AD5D-54B0016EE7C9}" type="presOf" srcId="{CA265230-70FE-4080-8BA4-9046DF55B552}" destId="{92033B9F-B55D-4D79-8283-1D094E021EA9}" srcOrd="0" destOrd="0" presId="urn:microsoft.com/office/officeart/2005/8/layout/process1"/>
    <dgm:cxn modelId="{34CDE6DB-034E-46E9-BEA1-326B319A2A44}" srcId="{A18605B2-793D-4DCA-A6F0-A1CB6B90D51A}" destId="{6C1D037B-C331-4D26-A371-54BE5BC076CE}" srcOrd="0" destOrd="0" parTransId="{A97A2BD9-65B7-4453-8AF0-D32633A14893}" sibTransId="{5D0557EC-39BB-44FE-B179-61FAE1D56F0A}"/>
    <dgm:cxn modelId="{42D00BEE-8D5D-4E92-8720-A13AB08E3C94}" type="presOf" srcId="{5312B719-3FB3-42A9-AB61-EF6E38380EB6}" destId="{7A0D197E-5753-475E-8F37-67DE7937A69C}" srcOrd="1" destOrd="0" presId="urn:microsoft.com/office/officeart/2005/8/layout/process1"/>
    <dgm:cxn modelId="{B61FDDF7-18AC-4D0B-B918-2DFBA9C0CD04}" type="presOf" srcId="{2715C2C9-8D9E-421C-B701-2D1C9594DD72}" destId="{75EF7664-5CB9-4AFF-B99D-7F3646CD9A92}" srcOrd="0" destOrd="0" presId="urn:microsoft.com/office/officeart/2005/8/layout/process1"/>
    <dgm:cxn modelId="{BCF5E2C0-F864-43D9-AC06-BCDBAD9CF91D}" type="presParOf" srcId="{85CAB346-954D-42C1-A474-CCC4C69D3A31}" destId="{65FCA307-4C13-4895-BE05-27816C99F762}" srcOrd="0" destOrd="0" presId="urn:microsoft.com/office/officeart/2005/8/layout/process1"/>
    <dgm:cxn modelId="{390868AF-4CBE-4BC4-A924-1119FEC4058B}" type="presParOf" srcId="{85CAB346-954D-42C1-A474-CCC4C69D3A31}" destId="{806BD02F-C652-49D8-847A-A25A813DB7F9}" srcOrd="1" destOrd="0" presId="urn:microsoft.com/office/officeart/2005/8/layout/process1"/>
    <dgm:cxn modelId="{9A5E2DE4-75C8-4513-B6D1-11286A58AF46}" type="presParOf" srcId="{806BD02F-C652-49D8-847A-A25A813DB7F9}" destId="{D90B7DDA-FEB3-4D5B-8A6E-A235A87A4585}" srcOrd="0" destOrd="0" presId="urn:microsoft.com/office/officeart/2005/8/layout/process1"/>
    <dgm:cxn modelId="{9C97C4B5-4F44-4137-9002-FBC939154A5D}" type="presParOf" srcId="{85CAB346-954D-42C1-A474-CCC4C69D3A31}" destId="{92033B9F-B55D-4D79-8283-1D094E021EA9}" srcOrd="2" destOrd="0" presId="urn:microsoft.com/office/officeart/2005/8/layout/process1"/>
    <dgm:cxn modelId="{43ABF94D-7B83-44A4-A798-E085ABDCDDC3}" type="presParOf" srcId="{85CAB346-954D-42C1-A474-CCC4C69D3A31}" destId="{24282E45-9BE2-4724-A550-968E3E6407B0}" srcOrd="3" destOrd="0" presId="urn:microsoft.com/office/officeart/2005/8/layout/process1"/>
    <dgm:cxn modelId="{099234B0-A992-4B91-AE59-72BB958E7D49}" type="presParOf" srcId="{24282E45-9BE2-4724-A550-968E3E6407B0}" destId="{FA75171C-20F6-4C29-8540-F1D263F7E1E0}" srcOrd="0" destOrd="0" presId="urn:microsoft.com/office/officeart/2005/8/layout/process1"/>
    <dgm:cxn modelId="{42935CC1-31EA-4D2B-AB7C-0AF3A3437EC7}" type="presParOf" srcId="{85CAB346-954D-42C1-A474-CCC4C69D3A31}" destId="{B347C379-D093-45CE-89A6-3804E0F0E7B3}" srcOrd="4" destOrd="0" presId="urn:microsoft.com/office/officeart/2005/8/layout/process1"/>
    <dgm:cxn modelId="{30A72269-A46E-4A36-8640-1811F622D18E}" type="presParOf" srcId="{85CAB346-954D-42C1-A474-CCC4C69D3A31}" destId="{12C1AB6E-89D4-4EF8-B069-E990ECD6D16C}" srcOrd="5" destOrd="0" presId="urn:microsoft.com/office/officeart/2005/8/layout/process1"/>
    <dgm:cxn modelId="{C9E89667-C218-4C96-8DD3-28D89802E641}" type="presParOf" srcId="{12C1AB6E-89D4-4EF8-B069-E990ECD6D16C}" destId="{F31F5118-0617-44F2-BA99-0D9D6B2F0FFB}" srcOrd="0" destOrd="0" presId="urn:microsoft.com/office/officeart/2005/8/layout/process1"/>
    <dgm:cxn modelId="{E4215BCB-8630-410C-8458-CE0445C09100}" type="presParOf" srcId="{85CAB346-954D-42C1-A474-CCC4C69D3A31}" destId="{75EF7664-5CB9-4AFF-B99D-7F3646CD9A92}" srcOrd="6" destOrd="0" presId="urn:microsoft.com/office/officeart/2005/8/layout/process1"/>
    <dgm:cxn modelId="{D5F99766-512F-4D85-ADD0-68269C2AF910}" type="presParOf" srcId="{85CAB346-954D-42C1-A474-CCC4C69D3A31}" destId="{2528C6D8-3444-4050-9E15-22D7DB7FC21C}" srcOrd="7" destOrd="0" presId="urn:microsoft.com/office/officeart/2005/8/layout/process1"/>
    <dgm:cxn modelId="{2D0E8B72-37F1-4BAC-B14E-867C08DF9C32}" type="presParOf" srcId="{2528C6D8-3444-4050-9E15-22D7DB7FC21C}" destId="{7A0D197E-5753-475E-8F37-67DE7937A69C}" srcOrd="0" destOrd="0" presId="urn:microsoft.com/office/officeart/2005/8/layout/process1"/>
    <dgm:cxn modelId="{C36F944A-C825-4953-9CF2-B78D31A20AE0}" type="presParOf" srcId="{85CAB346-954D-42C1-A474-CCC4C69D3A31}" destId="{4863992F-CAC3-4EB1-B502-9BB6885CC1F6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CA4DE5AE-AEF6-41B2-9092-A49E160EFC64}" type="doc">
      <dgm:prSet loTypeId="urn:microsoft.com/office/officeart/2005/8/layout/pyramid4" loCatId="pyramid" qsTypeId="urn:microsoft.com/office/officeart/2005/8/quickstyle/3d2" qsCatId="3D" csTypeId="urn:microsoft.com/office/officeart/2005/8/colors/accent1_4" csCatId="accent1" phldr="1"/>
      <dgm:spPr/>
      <dgm:t>
        <a:bodyPr/>
        <a:lstStyle/>
        <a:p>
          <a:endParaRPr lang="en-GB"/>
        </a:p>
      </dgm:t>
    </dgm:pt>
    <dgm:pt modelId="{5B01CD04-9C0E-4EA0-B898-D3C421507F82}">
      <dgm:prSet phldrT="[Text]" custT="1"/>
      <dgm:spPr/>
      <dgm:t>
        <a:bodyPr/>
        <a:lstStyle/>
        <a:p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Quality </a:t>
          </a:r>
        </a:p>
        <a:p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Planing.</a:t>
          </a:r>
        </a:p>
      </dgm:t>
    </dgm:pt>
    <dgm:pt modelId="{AA0CDF11-5E1B-4F90-A0F6-7ED3D6662681}" type="parTrans" cxnId="{4F88EB03-DFED-419F-AB04-C12CAF474944}">
      <dgm:prSet/>
      <dgm:spPr/>
      <dgm:t>
        <a:bodyPr/>
        <a:lstStyle/>
        <a:p>
          <a:endParaRPr lang="en-GB"/>
        </a:p>
      </dgm:t>
    </dgm:pt>
    <dgm:pt modelId="{6283839C-5E5B-4E34-9A38-6064319A9BBB}" type="sibTrans" cxnId="{4F88EB03-DFED-419F-AB04-C12CAF474944}">
      <dgm:prSet/>
      <dgm:spPr/>
      <dgm:t>
        <a:bodyPr/>
        <a:lstStyle/>
        <a:p>
          <a:endParaRPr lang="en-GB"/>
        </a:p>
      </dgm:t>
    </dgm:pt>
    <dgm:pt modelId="{BCAC8698-4EE7-49D0-9BA8-1ADF1C1DC03F}">
      <dgm:prSet phldrT="[Text]" custT="1"/>
      <dgm:spPr/>
      <dgm:t>
        <a:bodyPr/>
        <a:lstStyle/>
        <a:p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Quality </a:t>
          </a:r>
        </a:p>
        <a:p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Control</a:t>
          </a:r>
        </a:p>
      </dgm:t>
    </dgm:pt>
    <dgm:pt modelId="{B15ABB64-064D-4C4C-910C-293BE260E1A8}" type="parTrans" cxnId="{10E37FC2-2178-448A-B41A-CA9B90062257}">
      <dgm:prSet/>
      <dgm:spPr/>
      <dgm:t>
        <a:bodyPr/>
        <a:lstStyle/>
        <a:p>
          <a:endParaRPr lang="en-GB"/>
        </a:p>
      </dgm:t>
    </dgm:pt>
    <dgm:pt modelId="{23BE2397-281C-44C8-ADEE-A56146947CAD}" type="sibTrans" cxnId="{10E37FC2-2178-448A-B41A-CA9B90062257}">
      <dgm:prSet/>
      <dgm:spPr/>
      <dgm:t>
        <a:bodyPr/>
        <a:lstStyle/>
        <a:p>
          <a:endParaRPr lang="en-GB"/>
        </a:p>
      </dgm:t>
    </dgm:pt>
    <dgm:pt modelId="{8FAF9EF9-DB7D-44CB-8BB7-43AA94BF7BBB}">
      <dgm:prSet phldrT="[Text]" custT="1"/>
      <dgm:spPr/>
      <dgm:t>
        <a:bodyPr/>
        <a:lstStyle/>
        <a:p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Quality </a:t>
          </a:r>
        </a:p>
        <a:p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Management</a:t>
          </a:r>
        </a:p>
      </dgm:t>
    </dgm:pt>
    <dgm:pt modelId="{89F68E6D-D7D3-4474-BFE9-BB60293A74C5}" type="parTrans" cxnId="{785C52A3-EF50-4938-80DD-069CC3168C6B}">
      <dgm:prSet/>
      <dgm:spPr/>
      <dgm:t>
        <a:bodyPr/>
        <a:lstStyle/>
        <a:p>
          <a:endParaRPr lang="en-GB"/>
        </a:p>
      </dgm:t>
    </dgm:pt>
    <dgm:pt modelId="{8B1B36A1-D144-4FC8-A1FD-CFF7F81F64F0}" type="sibTrans" cxnId="{785C52A3-EF50-4938-80DD-069CC3168C6B}">
      <dgm:prSet/>
      <dgm:spPr/>
      <dgm:t>
        <a:bodyPr/>
        <a:lstStyle/>
        <a:p>
          <a:endParaRPr lang="en-GB"/>
        </a:p>
      </dgm:t>
    </dgm:pt>
    <dgm:pt modelId="{8D91CDA0-0ADC-4558-AC51-9FB29008A4E8}">
      <dgm:prSet phldrT="[Text]" custT="1"/>
      <dgm:spPr/>
      <dgm:t>
        <a:bodyPr/>
        <a:lstStyle/>
        <a:p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Quality </a:t>
          </a:r>
        </a:p>
        <a:p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Improvment</a:t>
          </a:r>
        </a:p>
      </dgm:t>
    </dgm:pt>
    <dgm:pt modelId="{1DD59C2B-0B85-4DBA-966D-B0E09F4142B4}" type="parTrans" cxnId="{8EE0DE13-E26E-4734-8D60-6CF39BED5B8C}">
      <dgm:prSet/>
      <dgm:spPr/>
      <dgm:t>
        <a:bodyPr/>
        <a:lstStyle/>
        <a:p>
          <a:endParaRPr lang="en-GB"/>
        </a:p>
      </dgm:t>
    </dgm:pt>
    <dgm:pt modelId="{C9DEFA4B-F773-41F7-8549-FB03A2627E1F}" type="sibTrans" cxnId="{8EE0DE13-E26E-4734-8D60-6CF39BED5B8C}">
      <dgm:prSet/>
      <dgm:spPr/>
      <dgm:t>
        <a:bodyPr/>
        <a:lstStyle/>
        <a:p>
          <a:endParaRPr lang="en-GB"/>
        </a:p>
      </dgm:t>
    </dgm:pt>
    <dgm:pt modelId="{CFE05235-22AE-4C1A-806B-D3A640F183DA}" type="pres">
      <dgm:prSet presAssocID="{CA4DE5AE-AEF6-41B2-9092-A49E160EFC64}" presName="compositeShape" presStyleCnt="0">
        <dgm:presLayoutVars>
          <dgm:chMax val="9"/>
          <dgm:dir/>
          <dgm:resizeHandles val="exact"/>
        </dgm:presLayoutVars>
      </dgm:prSet>
      <dgm:spPr/>
    </dgm:pt>
    <dgm:pt modelId="{0876A13C-6BF0-43F5-8EFC-037CF04E72E5}" type="pres">
      <dgm:prSet presAssocID="{CA4DE5AE-AEF6-41B2-9092-A49E160EFC64}" presName="triangle1" presStyleLbl="node1" presStyleIdx="0" presStyleCnt="4" custScaleX="164652">
        <dgm:presLayoutVars>
          <dgm:bulletEnabled val="1"/>
        </dgm:presLayoutVars>
      </dgm:prSet>
      <dgm:spPr/>
    </dgm:pt>
    <dgm:pt modelId="{E70B46C5-1EA5-4A3C-AA0B-2E5C9F87EAEF}" type="pres">
      <dgm:prSet presAssocID="{CA4DE5AE-AEF6-41B2-9092-A49E160EFC64}" presName="triangle2" presStyleLbl="node1" presStyleIdx="1" presStyleCnt="4" custScaleX="160817" custLinFactNeighborX="-30973" custLinFactNeighborY="0">
        <dgm:presLayoutVars>
          <dgm:bulletEnabled val="1"/>
        </dgm:presLayoutVars>
      </dgm:prSet>
      <dgm:spPr/>
    </dgm:pt>
    <dgm:pt modelId="{9AC8F907-A817-4528-9379-B947AEFF13BB}" type="pres">
      <dgm:prSet presAssocID="{CA4DE5AE-AEF6-41B2-9092-A49E160EFC64}" presName="triangle3" presStyleLbl="node1" presStyleIdx="2" presStyleCnt="4" custScaleX="164716">
        <dgm:presLayoutVars>
          <dgm:bulletEnabled val="1"/>
        </dgm:presLayoutVars>
      </dgm:prSet>
      <dgm:spPr/>
    </dgm:pt>
    <dgm:pt modelId="{42D188DD-1011-48FD-90B3-CD4DD447939D}" type="pres">
      <dgm:prSet presAssocID="{CA4DE5AE-AEF6-41B2-9092-A49E160EFC64}" presName="triangle4" presStyleLbl="node1" presStyleIdx="3" presStyleCnt="4" custScaleX="159607" custLinFactNeighborX="30328" custLinFactNeighborY="1936">
        <dgm:presLayoutVars>
          <dgm:bulletEnabled val="1"/>
        </dgm:presLayoutVars>
      </dgm:prSet>
      <dgm:spPr/>
    </dgm:pt>
  </dgm:ptLst>
  <dgm:cxnLst>
    <dgm:cxn modelId="{4F88EB03-DFED-419F-AB04-C12CAF474944}" srcId="{CA4DE5AE-AEF6-41B2-9092-A49E160EFC64}" destId="{5B01CD04-9C0E-4EA0-B898-D3C421507F82}" srcOrd="0" destOrd="0" parTransId="{AA0CDF11-5E1B-4F90-A0F6-7ED3D6662681}" sibTransId="{6283839C-5E5B-4E34-9A38-6064319A9BBB}"/>
    <dgm:cxn modelId="{8EE0DE13-E26E-4734-8D60-6CF39BED5B8C}" srcId="{CA4DE5AE-AEF6-41B2-9092-A49E160EFC64}" destId="{8D91CDA0-0ADC-4558-AC51-9FB29008A4E8}" srcOrd="3" destOrd="0" parTransId="{1DD59C2B-0B85-4DBA-966D-B0E09F4142B4}" sibTransId="{C9DEFA4B-F773-41F7-8549-FB03A2627E1F}"/>
    <dgm:cxn modelId="{3320A427-3E2E-4E6D-BD26-85B39233C844}" type="presOf" srcId="{8FAF9EF9-DB7D-44CB-8BB7-43AA94BF7BBB}" destId="{9AC8F907-A817-4528-9379-B947AEFF13BB}" srcOrd="0" destOrd="0" presId="urn:microsoft.com/office/officeart/2005/8/layout/pyramid4"/>
    <dgm:cxn modelId="{10F36E64-C16D-465C-931A-A2DE306E7F7C}" type="presOf" srcId="{CA4DE5AE-AEF6-41B2-9092-A49E160EFC64}" destId="{CFE05235-22AE-4C1A-806B-D3A640F183DA}" srcOrd="0" destOrd="0" presId="urn:microsoft.com/office/officeart/2005/8/layout/pyramid4"/>
    <dgm:cxn modelId="{6857A34C-6BC0-4D93-99ED-0139490653C4}" type="presOf" srcId="{BCAC8698-4EE7-49D0-9BA8-1ADF1C1DC03F}" destId="{E70B46C5-1EA5-4A3C-AA0B-2E5C9F87EAEF}" srcOrd="0" destOrd="0" presId="urn:microsoft.com/office/officeart/2005/8/layout/pyramid4"/>
    <dgm:cxn modelId="{80ED6193-D396-4667-96D7-FE71E4E132B5}" type="presOf" srcId="{8D91CDA0-0ADC-4558-AC51-9FB29008A4E8}" destId="{42D188DD-1011-48FD-90B3-CD4DD447939D}" srcOrd="0" destOrd="0" presId="urn:microsoft.com/office/officeart/2005/8/layout/pyramid4"/>
    <dgm:cxn modelId="{785C52A3-EF50-4938-80DD-069CC3168C6B}" srcId="{CA4DE5AE-AEF6-41B2-9092-A49E160EFC64}" destId="{8FAF9EF9-DB7D-44CB-8BB7-43AA94BF7BBB}" srcOrd="2" destOrd="0" parTransId="{89F68E6D-D7D3-4474-BFE9-BB60293A74C5}" sibTransId="{8B1B36A1-D144-4FC8-A1FD-CFF7F81F64F0}"/>
    <dgm:cxn modelId="{10E37FC2-2178-448A-B41A-CA9B90062257}" srcId="{CA4DE5AE-AEF6-41B2-9092-A49E160EFC64}" destId="{BCAC8698-4EE7-49D0-9BA8-1ADF1C1DC03F}" srcOrd="1" destOrd="0" parTransId="{B15ABB64-064D-4C4C-910C-293BE260E1A8}" sibTransId="{23BE2397-281C-44C8-ADEE-A56146947CAD}"/>
    <dgm:cxn modelId="{B7A423D5-1A61-4B8A-ACC5-AA80BE3515BF}" type="presOf" srcId="{5B01CD04-9C0E-4EA0-B898-D3C421507F82}" destId="{0876A13C-6BF0-43F5-8EFC-037CF04E72E5}" srcOrd="0" destOrd="0" presId="urn:microsoft.com/office/officeart/2005/8/layout/pyramid4"/>
    <dgm:cxn modelId="{5887BD72-EAFD-4EBE-B008-4FBDFEFC537A}" type="presParOf" srcId="{CFE05235-22AE-4C1A-806B-D3A640F183DA}" destId="{0876A13C-6BF0-43F5-8EFC-037CF04E72E5}" srcOrd="0" destOrd="0" presId="urn:microsoft.com/office/officeart/2005/8/layout/pyramid4"/>
    <dgm:cxn modelId="{BE2BE9CC-F8A9-4BDE-B34E-F7E311A4371D}" type="presParOf" srcId="{CFE05235-22AE-4C1A-806B-D3A640F183DA}" destId="{E70B46C5-1EA5-4A3C-AA0B-2E5C9F87EAEF}" srcOrd="1" destOrd="0" presId="urn:microsoft.com/office/officeart/2005/8/layout/pyramid4"/>
    <dgm:cxn modelId="{4E4F9392-3987-4E04-B72E-B9EA86513685}" type="presParOf" srcId="{CFE05235-22AE-4C1A-806B-D3A640F183DA}" destId="{9AC8F907-A817-4528-9379-B947AEFF13BB}" srcOrd="2" destOrd="0" presId="urn:microsoft.com/office/officeart/2005/8/layout/pyramid4"/>
    <dgm:cxn modelId="{DDDE7F8C-854D-4C2F-A263-E1CD09A0F4B6}" type="presParOf" srcId="{CFE05235-22AE-4C1A-806B-D3A640F183DA}" destId="{42D188DD-1011-48FD-90B3-CD4DD447939D}" srcOrd="3" destOrd="0" presId="urn:microsoft.com/office/officeart/2005/8/layout/pyramid4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CE9BEBD-B753-4AFA-9B61-C2FA1EE4B3C8}">
      <dsp:nvSpPr>
        <dsp:cNvPr id="0" name=""/>
        <dsp:cNvSpPr/>
      </dsp:nvSpPr>
      <dsp:spPr>
        <a:xfrm>
          <a:off x="2672435" y="1166"/>
          <a:ext cx="890558" cy="578862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>
              <a:latin typeface="Arial" panose="020B0604020202020204" pitchFamily="34" charset="0"/>
              <a:cs typeface="Arial" panose="020B0604020202020204" pitchFamily="34" charset="0"/>
            </a:rPr>
            <a:t>Recearch</a:t>
          </a:r>
        </a:p>
      </dsp:txBody>
      <dsp:txXfrm>
        <a:off x="2700693" y="29424"/>
        <a:ext cx="834042" cy="522346"/>
      </dsp:txXfrm>
    </dsp:sp>
    <dsp:sp modelId="{FA116C25-0D82-4963-858D-192006E57F6F}">
      <dsp:nvSpPr>
        <dsp:cNvPr id="0" name=""/>
        <dsp:cNvSpPr/>
      </dsp:nvSpPr>
      <dsp:spPr>
        <a:xfrm>
          <a:off x="1466643" y="290597"/>
          <a:ext cx="3302142" cy="3302142"/>
        </a:xfrm>
        <a:custGeom>
          <a:avLst/>
          <a:gdLst/>
          <a:ahLst/>
          <a:cxnLst/>
          <a:rect l="0" t="0" r="0" b="0"/>
          <a:pathLst>
            <a:path>
              <a:moveTo>
                <a:pt x="2212768" y="98482"/>
              </a:moveTo>
              <a:arcTo wR="1651071" hR="1651071" stAng="17393350" swAng="771177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BE8A988-FDFE-4ED0-A6F4-A99C0292BFD9}">
      <dsp:nvSpPr>
        <dsp:cNvPr id="0" name=""/>
        <dsp:cNvSpPr/>
      </dsp:nvSpPr>
      <dsp:spPr>
        <a:xfrm>
          <a:off x="3963295" y="622811"/>
          <a:ext cx="890558" cy="578862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>
              <a:latin typeface="Arial" panose="020B0604020202020204" pitchFamily="34" charset="0"/>
              <a:cs typeface="Arial" panose="020B0604020202020204" pitchFamily="34" charset="0"/>
            </a:rPr>
            <a:t>Select</a:t>
          </a:r>
          <a:r>
            <a:rPr lang="en-GB" sz="1300" kern="1200"/>
            <a:t>/</a:t>
          </a: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>
              <a:latin typeface="Arial" panose="020B0604020202020204" pitchFamily="34" charset="0"/>
              <a:cs typeface="Arial" panose="020B0604020202020204" pitchFamily="34" charset="0"/>
            </a:rPr>
            <a:t>decision</a:t>
          </a:r>
        </a:p>
      </dsp:txBody>
      <dsp:txXfrm>
        <a:off x="3991553" y="651069"/>
        <a:ext cx="834042" cy="522346"/>
      </dsp:txXfrm>
    </dsp:sp>
    <dsp:sp modelId="{F363B53D-D03C-495F-902E-4F09100CD7DB}">
      <dsp:nvSpPr>
        <dsp:cNvPr id="0" name=""/>
        <dsp:cNvSpPr/>
      </dsp:nvSpPr>
      <dsp:spPr>
        <a:xfrm>
          <a:off x="1466643" y="290597"/>
          <a:ext cx="3302142" cy="3302142"/>
        </a:xfrm>
        <a:custGeom>
          <a:avLst/>
          <a:gdLst/>
          <a:ahLst/>
          <a:cxnLst/>
          <a:rect l="0" t="0" r="0" b="0"/>
          <a:pathLst>
            <a:path>
              <a:moveTo>
                <a:pt x="3194282" y="1064099"/>
              </a:moveTo>
              <a:arcTo wR="1651071" hR="1651071" stAng="20350520" swAng="1063698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89BE48D-713A-4B08-92EC-A6C3ED70A0B3}">
      <dsp:nvSpPr>
        <dsp:cNvPr id="0" name=""/>
        <dsp:cNvSpPr/>
      </dsp:nvSpPr>
      <dsp:spPr>
        <a:xfrm>
          <a:off x="4282111" y="2019635"/>
          <a:ext cx="890558" cy="578862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>
              <a:latin typeface="Arial" panose="020B0604020202020204" pitchFamily="34" charset="0"/>
              <a:cs typeface="Arial" panose="020B0604020202020204" pitchFamily="34" charset="0"/>
            </a:rPr>
            <a:t>Buy</a:t>
          </a:r>
        </a:p>
      </dsp:txBody>
      <dsp:txXfrm>
        <a:off x="4310369" y="2047893"/>
        <a:ext cx="834042" cy="522346"/>
      </dsp:txXfrm>
    </dsp:sp>
    <dsp:sp modelId="{A16BE11C-E5E9-41C9-8F31-55E8D24B09E2}">
      <dsp:nvSpPr>
        <dsp:cNvPr id="0" name=""/>
        <dsp:cNvSpPr/>
      </dsp:nvSpPr>
      <dsp:spPr>
        <a:xfrm>
          <a:off x="1466643" y="290597"/>
          <a:ext cx="3302142" cy="3302142"/>
        </a:xfrm>
        <a:custGeom>
          <a:avLst/>
          <a:gdLst/>
          <a:ahLst/>
          <a:cxnLst/>
          <a:rect l="0" t="0" r="0" b="0"/>
          <a:pathLst>
            <a:path>
              <a:moveTo>
                <a:pt x="3108510" y="2426897"/>
              </a:moveTo>
              <a:arcTo wR="1651071" hR="1651071" stAng="1681640" swAng="834713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B81F4A-7612-453B-882B-7BCFA94EAA3F}">
      <dsp:nvSpPr>
        <dsp:cNvPr id="0" name=""/>
        <dsp:cNvSpPr/>
      </dsp:nvSpPr>
      <dsp:spPr>
        <a:xfrm>
          <a:off x="3388808" y="3139800"/>
          <a:ext cx="890558" cy="578862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>
              <a:latin typeface="Arial" panose="020B0604020202020204" pitchFamily="34" charset="0"/>
              <a:cs typeface="Arial" panose="020B0604020202020204" pitchFamily="34" charset="0"/>
            </a:rPr>
            <a:t>Onboard</a:t>
          </a:r>
        </a:p>
      </dsp:txBody>
      <dsp:txXfrm>
        <a:off x="3417066" y="3168058"/>
        <a:ext cx="834042" cy="522346"/>
      </dsp:txXfrm>
    </dsp:sp>
    <dsp:sp modelId="{5D33F6DF-5E9D-4666-BBF9-46D5E0886EF1}">
      <dsp:nvSpPr>
        <dsp:cNvPr id="0" name=""/>
        <dsp:cNvSpPr/>
      </dsp:nvSpPr>
      <dsp:spPr>
        <a:xfrm>
          <a:off x="1466643" y="290597"/>
          <a:ext cx="3302142" cy="3302142"/>
        </a:xfrm>
        <a:custGeom>
          <a:avLst/>
          <a:gdLst/>
          <a:ahLst/>
          <a:cxnLst/>
          <a:rect l="0" t="0" r="0" b="0"/>
          <a:pathLst>
            <a:path>
              <a:moveTo>
                <a:pt x="1814691" y="3294014"/>
              </a:moveTo>
              <a:arcTo wR="1651071" hR="1651071" stAng="5058761" swAng="682478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1B9C0D-A92E-4B1A-B5D7-513E32BF68BE}">
      <dsp:nvSpPr>
        <dsp:cNvPr id="0" name=""/>
        <dsp:cNvSpPr/>
      </dsp:nvSpPr>
      <dsp:spPr>
        <a:xfrm>
          <a:off x="1956063" y="3139800"/>
          <a:ext cx="890558" cy="578862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>
              <a:latin typeface="Arial" panose="020B0604020202020204" pitchFamily="34" charset="0"/>
              <a:cs typeface="Arial" panose="020B0604020202020204" pitchFamily="34" charset="0"/>
            </a:rPr>
            <a:t>Use/Seek</a:t>
          </a: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>
              <a:latin typeface="Arial" panose="020B0604020202020204" pitchFamily="34" charset="0"/>
              <a:cs typeface="Arial" panose="020B0604020202020204" pitchFamily="34" charset="0"/>
            </a:rPr>
            <a:t>support</a:t>
          </a:r>
        </a:p>
      </dsp:txBody>
      <dsp:txXfrm>
        <a:off x="1984321" y="3168058"/>
        <a:ext cx="834042" cy="522346"/>
      </dsp:txXfrm>
    </dsp:sp>
    <dsp:sp modelId="{2AF3A1E8-B1E3-4028-9973-4ABBF15C6DCE}">
      <dsp:nvSpPr>
        <dsp:cNvPr id="0" name=""/>
        <dsp:cNvSpPr/>
      </dsp:nvSpPr>
      <dsp:spPr>
        <a:xfrm>
          <a:off x="1466643" y="290597"/>
          <a:ext cx="3302142" cy="3302142"/>
        </a:xfrm>
        <a:custGeom>
          <a:avLst/>
          <a:gdLst/>
          <a:ahLst/>
          <a:cxnLst/>
          <a:rect l="0" t="0" r="0" b="0"/>
          <a:pathLst>
            <a:path>
              <a:moveTo>
                <a:pt x="422914" y="2754550"/>
              </a:moveTo>
              <a:arcTo wR="1651071" hR="1651071" stAng="8283647" swAng="834713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CE42C00-CAAF-4471-9D2A-354858A25829}">
      <dsp:nvSpPr>
        <dsp:cNvPr id="0" name=""/>
        <dsp:cNvSpPr/>
      </dsp:nvSpPr>
      <dsp:spPr>
        <a:xfrm>
          <a:off x="1062760" y="2019635"/>
          <a:ext cx="890558" cy="578862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>
              <a:latin typeface="Arial" panose="020B0604020202020204" pitchFamily="34" charset="0"/>
              <a:cs typeface="Arial" panose="020B0604020202020204" pitchFamily="34" charset="0"/>
            </a:rPr>
            <a:t>Promote/</a:t>
          </a: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>
              <a:latin typeface="Arial" panose="020B0604020202020204" pitchFamily="34" charset="0"/>
              <a:cs typeface="Arial" panose="020B0604020202020204" pitchFamily="34" charset="0"/>
            </a:rPr>
            <a:t>Detract</a:t>
          </a:r>
        </a:p>
      </dsp:txBody>
      <dsp:txXfrm>
        <a:off x="1091018" y="2047893"/>
        <a:ext cx="834042" cy="522346"/>
      </dsp:txXfrm>
    </dsp:sp>
    <dsp:sp modelId="{8C902424-838E-4E1D-844E-F7C0100A1820}">
      <dsp:nvSpPr>
        <dsp:cNvPr id="0" name=""/>
        <dsp:cNvSpPr/>
      </dsp:nvSpPr>
      <dsp:spPr>
        <a:xfrm>
          <a:off x="1466643" y="290597"/>
          <a:ext cx="3302142" cy="3302142"/>
        </a:xfrm>
        <a:custGeom>
          <a:avLst/>
          <a:gdLst/>
          <a:ahLst/>
          <a:cxnLst/>
          <a:rect l="0" t="0" r="0" b="0"/>
          <a:pathLst>
            <a:path>
              <a:moveTo>
                <a:pt x="2410" y="1561887"/>
              </a:moveTo>
              <a:arcTo wR="1651071" hR="1651071" stAng="10985782" swAng="1063698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0564CC-A000-4C6A-B3A2-28FA5992E5F0}">
      <dsp:nvSpPr>
        <dsp:cNvPr id="0" name=""/>
        <dsp:cNvSpPr/>
      </dsp:nvSpPr>
      <dsp:spPr>
        <a:xfrm>
          <a:off x="1381576" y="622811"/>
          <a:ext cx="890558" cy="578862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>
              <a:latin typeface="Arial" panose="020B0604020202020204" pitchFamily="34" charset="0"/>
              <a:cs typeface="Arial" panose="020B0604020202020204" pitchFamily="34" charset="0"/>
            </a:rPr>
            <a:t>Renew</a:t>
          </a:r>
        </a:p>
      </dsp:txBody>
      <dsp:txXfrm>
        <a:off x="1409834" y="651069"/>
        <a:ext cx="834042" cy="522346"/>
      </dsp:txXfrm>
    </dsp:sp>
    <dsp:sp modelId="{9DD389A5-8623-4B08-8358-8DE5890E6E13}">
      <dsp:nvSpPr>
        <dsp:cNvPr id="0" name=""/>
        <dsp:cNvSpPr/>
      </dsp:nvSpPr>
      <dsp:spPr>
        <a:xfrm>
          <a:off x="1466643" y="290597"/>
          <a:ext cx="3302142" cy="3302142"/>
        </a:xfrm>
        <a:custGeom>
          <a:avLst/>
          <a:gdLst/>
          <a:ahLst/>
          <a:cxnLst/>
          <a:rect l="0" t="0" r="0" b="0"/>
          <a:pathLst>
            <a:path>
              <a:moveTo>
                <a:pt x="758074" y="262332"/>
              </a:moveTo>
              <a:arcTo wR="1651071" hR="1651071" stAng="14235473" swAng="771177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5FCA307-4C13-4895-BE05-27816C99F762}">
      <dsp:nvSpPr>
        <dsp:cNvPr id="0" name=""/>
        <dsp:cNvSpPr/>
      </dsp:nvSpPr>
      <dsp:spPr>
        <a:xfrm>
          <a:off x="4791" y="199931"/>
          <a:ext cx="1159135" cy="111181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" panose="020B0604020202020204" pitchFamily="34" charset="0"/>
              <a:cs typeface="Arial" panose="020B0604020202020204" pitchFamily="34" charset="0"/>
            </a:rPr>
            <a:t>Understanding market and customer needs and wants.</a:t>
          </a:r>
        </a:p>
      </dsp:txBody>
      <dsp:txXfrm>
        <a:off x="37355" y="232495"/>
        <a:ext cx="1094007" cy="1046690"/>
      </dsp:txXfrm>
    </dsp:sp>
    <dsp:sp modelId="{806BD02F-C652-49D8-847A-A25A813DB7F9}">
      <dsp:nvSpPr>
        <dsp:cNvPr id="0" name=""/>
        <dsp:cNvSpPr/>
      </dsp:nvSpPr>
      <dsp:spPr>
        <a:xfrm>
          <a:off x="1267137" y="627858"/>
          <a:ext cx="218807" cy="255964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/>
        </a:p>
      </dsp:txBody>
      <dsp:txXfrm>
        <a:off x="1267137" y="679051"/>
        <a:ext cx="153165" cy="153578"/>
      </dsp:txXfrm>
    </dsp:sp>
    <dsp:sp modelId="{92033B9F-B55D-4D79-8283-1D094E021EA9}">
      <dsp:nvSpPr>
        <dsp:cNvPr id="0" name=""/>
        <dsp:cNvSpPr/>
      </dsp:nvSpPr>
      <dsp:spPr>
        <a:xfrm>
          <a:off x="1576771" y="199931"/>
          <a:ext cx="1032113" cy="111181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" panose="020B0604020202020204" pitchFamily="34" charset="0"/>
              <a:cs typeface="Arial" panose="020B0604020202020204" pitchFamily="34" charset="0"/>
            </a:rPr>
            <a:t>Design a marketing stretagy based on customer.</a:t>
          </a:r>
        </a:p>
      </dsp:txBody>
      <dsp:txXfrm>
        <a:off x="1607001" y="230161"/>
        <a:ext cx="971653" cy="1051358"/>
      </dsp:txXfrm>
    </dsp:sp>
    <dsp:sp modelId="{24282E45-9BE2-4724-A550-968E3E6407B0}">
      <dsp:nvSpPr>
        <dsp:cNvPr id="0" name=""/>
        <dsp:cNvSpPr/>
      </dsp:nvSpPr>
      <dsp:spPr>
        <a:xfrm>
          <a:off x="2712096" y="627858"/>
          <a:ext cx="218807" cy="255964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/>
        </a:p>
      </dsp:txBody>
      <dsp:txXfrm>
        <a:off x="2712096" y="679051"/>
        <a:ext cx="153165" cy="153578"/>
      </dsp:txXfrm>
    </dsp:sp>
    <dsp:sp modelId="{B347C379-D093-45CE-89A6-3804E0F0E7B3}">
      <dsp:nvSpPr>
        <dsp:cNvPr id="0" name=""/>
        <dsp:cNvSpPr/>
      </dsp:nvSpPr>
      <dsp:spPr>
        <a:xfrm>
          <a:off x="3021730" y="199931"/>
          <a:ext cx="1032113" cy="111181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" panose="020B0604020202020204" pitchFamily="34" charset="0"/>
              <a:cs typeface="Arial" panose="020B0604020202020204" pitchFamily="34" charset="0"/>
            </a:rPr>
            <a:t>Create a valuable marketing programe. </a:t>
          </a:r>
        </a:p>
      </dsp:txBody>
      <dsp:txXfrm>
        <a:off x="3051960" y="230161"/>
        <a:ext cx="971653" cy="1051358"/>
      </dsp:txXfrm>
    </dsp:sp>
    <dsp:sp modelId="{12C1AB6E-89D4-4EF8-B069-E990ECD6D16C}">
      <dsp:nvSpPr>
        <dsp:cNvPr id="0" name=""/>
        <dsp:cNvSpPr/>
      </dsp:nvSpPr>
      <dsp:spPr>
        <a:xfrm>
          <a:off x="4157054" y="627858"/>
          <a:ext cx="218807" cy="255964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/>
        </a:p>
      </dsp:txBody>
      <dsp:txXfrm>
        <a:off x="4157054" y="679051"/>
        <a:ext cx="153165" cy="153578"/>
      </dsp:txXfrm>
    </dsp:sp>
    <dsp:sp modelId="{75EF7664-5CB9-4AFF-B99D-7F3646CD9A92}">
      <dsp:nvSpPr>
        <dsp:cNvPr id="0" name=""/>
        <dsp:cNvSpPr/>
      </dsp:nvSpPr>
      <dsp:spPr>
        <a:xfrm>
          <a:off x="4466688" y="199931"/>
          <a:ext cx="1032113" cy="111181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" panose="020B0604020202020204" pitchFamily="34" charset="0"/>
              <a:cs typeface="Arial" panose="020B0604020202020204" pitchFamily="34" charset="0"/>
            </a:rPr>
            <a:t>Build customer realationship and make customer delight.</a:t>
          </a:r>
        </a:p>
      </dsp:txBody>
      <dsp:txXfrm>
        <a:off x="4496918" y="230161"/>
        <a:ext cx="971653" cy="1051358"/>
      </dsp:txXfrm>
    </dsp:sp>
    <dsp:sp modelId="{2528C6D8-3444-4050-9E15-22D7DB7FC21C}">
      <dsp:nvSpPr>
        <dsp:cNvPr id="0" name=""/>
        <dsp:cNvSpPr/>
      </dsp:nvSpPr>
      <dsp:spPr>
        <a:xfrm>
          <a:off x="5602012" y="627858"/>
          <a:ext cx="218807" cy="255964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/>
        </a:p>
      </dsp:txBody>
      <dsp:txXfrm>
        <a:off x="5602012" y="679051"/>
        <a:ext cx="153165" cy="153578"/>
      </dsp:txXfrm>
    </dsp:sp>
    <dsp:sp modelId="{4863992F-CAC3-4EB1-B502-9BB6885CC1F6}">
      <dsp:nvSpPr>
        <dsp:cNvPr id="0" name=""/>
        <dsp:cNvSpPr/>
      </dsp:nvSpPr>
      <dsp:spPr>
        <a:xfrm>
          <a:off x="5911646" y="199931"/>
          <a:ext cx="1032113" cy="111181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" panose="020B0604020202020204" pitchFamily="34" charset="0"/>
              <a:cs typeface="Arial" panose="020B0604020202020204" pitchFamily="34" charset="0"/>
            </a:rPr>
            <a:t>Capture value from customer return or customer experience.</a:t>
          </a:r>
        </a:p>
      </dsp:txBody>
      <dsp:txXfrm>
        <a:off x="5941876" y="230161"/>
        <a:ext cx="971653" cy="1051358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876A13C-6BF0-43F5-8EFC-037CF04E72E5}">
      <dsp:nvSpPr>
        <dsp:cNvPr id="0" name=""/>
        <dsp:cNvSpPr/>
      </dsp:nvSpPr>
      <dsp:spPr>
        <a:xfrm>
          <a:off x="1576939" y="0"/>
          <a:ext cx="2777701" cy="1687013"/>
        </a:xfrm>
        <a:prstGeom prst="triangle">
          <a:avLst/>
        </a:prstGeom>
        <a:gradFill rotWithShape="0">
          <a:gsLst>
            <a:gs pos="0">
              <a:schemeClr val="accent1">
                <a:shade val="5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shade val="5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shade val="5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Quality 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Planing.</a:t>
          </a:r>
        </a:p>
      </dsp:txBody>
      <dsp:txXfrm>
        <a:off x="2271364" y="843507"/>
        <a:ext cx="1388851" cy="843506"/>
      </dsp:txXfrm>
    </dsp:sp>
    <dsp:sp modelId="{E70B46C5-1EA5-4A3C-AA0B-2E5C9F87EAEF}">
      <dsp:nvSpPr>
        <dsp:cNvPr id="0" name=""/>
        <dsp:cNvSpPr/>
      </dsp:nvSpPr>
      <dsp:spPr>
        <a:xfrm>
          <a:off x="243263" y="1687013"/>
          <a:ext cx="2713004" cy="1687013"/>
        </a:xfrm>
        <a:prstGeom prst="triangle">
          <a:avLst/>
        </a:prstGeom>
        <a:gradFill rotWithShape="0">
          <a:gsLst>
            <a:gs pos="0">
              <a:schemeClr val="accent1">
                <a:shade val="50000"/>
                <a:hueOff val="194463"/>
                <a:satOff val="-31665"/>
                <a:lumOff val="25908"/>
                <a:alphaOff val="0"/>
                <a:shade val="51000"/>
                <a:satMod val="130000"/>
              </a:schemeClr>
            </a:gs>
            <a:gs pos="80000">
              <a:schemeClr val="accent1">
                <a:shade val="50000"/>
                <a:hueOff val="194463"/>
                <a:satOff val="-31665"/>
                <a:lumOff val="25908"/>
                <a:alphaOff val="0"/>
                <a:shade val="93000"/>
                <a:satMod val="130000"/>
              </a:schemeClr>
            </a:gs>
            <a:gs pos="100000">
              <a:schemeClr val="accent1">
                <a:shade val="50000"/>
                <a:hueOff val="194463"/>
                <a:satOff val="-31665"/>
                <a:lumOff val="2590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Quality 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Control</a:t>
          </a:r>
        </a:p>
      </dsp:txBody>
      <dsp:txXfrm>
        <a:off x="921514" y="2530520"/>
        <a:ext cx="1356502" cy="843506"/>
      </dsp:txXfrm>
    </dsp:sp>
    <dsp:sp modelId="{9AC8F907-A817-4528-9379-B947AEFF13BB}">
      <dsp:nvSpPr>
        <dsp:cNvPr id="0" name=""/>
        <dsp:cNvSpPr/>
      </dsp:nvSpPr>
      <dsp:spPr>
        <a:xfrm rot="10800000">
          <a:off x="1576400" y="1687013"/>
          <a:ext cx="2778781" cy="1687013"/>
        </a:xfrm>
        <a:prstGeom prst="triangle">
          <a:avLst/>
        </a:prstGeom>
        <a:gradFill rotWithShape="0">
          <a:gsLst>
            <a:gs pos="0">
              <a:schemeClr val="accent1">
                <a:shade val="50000"/>
                <a:hueOff val="388925"/>
                <a:satOff val="-63330"/>
                <a:lumOff val="51815"/>
                <a:alphaOff val="0"/>
                <a:shade val="51000"/>
                <a:satMod val="130000"/>
              </a:schemeClr>
            </a:gs>
            <a:gs pos="80000">
              <a:schemeClr val="accent1">
                <a:shade val="50000"/>
                <a:hueOff val="388925"/>
                <a:satOff val="-63330"/>
                <a:lumOff val="51815"/>
                <a:alphaOff val="0"/>
                <a:shade val="93000"/>
                <a:satMod val="130000"/>
              </a:schemeClr>
            </a:gs>
            <a:gs pos="100000">
              <a:schemeClr val="accent1">
                <a:shade val="50000"/>
                <a:hueOff val="388925"/>
                <a:satOff val="-63330"/>
                <a:lumOff val="5181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Quality 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Management</a:t>
          </a:r>
        </a:p>
      </dsp:txBody>
      <dsp:txXfrm rot="10800000">
        <a:off x="2271095" y="1687013"/>
        <a:ext cx="1389391" cy="843506"/>
      </dsp:txXfrm>
    </dsp:sp>
    <dsp:sp modelId="{42D188DD-1011-48FD-90B3-CD4DD447939D}">
      <dsp:nvSpPr>
        <dsp:cNvPr id="0" name=""/>
        <dsp:cNvSpPr/>
      </dsp:nvSpPr>
      <dsp:spPr>
        <a:xfrm>
          <a:off x="2974639" y="1687013"/>
          <a:ext cx="2692591" cy="1687013"/>
        </a:xfrm>
        <a:prstGeom prst="triangle">
          <a:avLst/>
        </a:prstGeom>
        <a:gradFill rotWithShape="0">
          <a:gsLst>
            <a:gs pos="0">
              <a:schemeClr val="accent1">
                <a:shade val="50000"/>
                <a:hueOff val="194463"/>
                <a:satOff val="-31665"/>
                <a:lumOff val="25908"/>
                <a:alphaOff val="0"/>
                <a:shade val="51000"/>
                <a:satMod val="130000"/>
              </a:schemeClr>
            </a:gs>
            <a:gs pos="80000">
              <a:schemeClr val="accent1">
                <a:shade val="50000"/>
                <a:hueOff val="194463"/>
                <a:satOff val="-31665"/>
                <a:lumOff val="25908"/>
                <a:alphaOff val="0"/>
                <a:shade val="93000"/>
                <a:satMod val="130000"/>
              </a:schemeClr>
            </a:gs>
            <a:gs pos="100000">
              <a:schemeClr val="accent1">
                <a:shade val="50000"/>
                <a:hueOff val="194463"/>
                <a:satOff val="-31665"/>
                <a:lumOff val="2590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Quality 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Improvment</a:t>
          </a:r>
        </a:p>
      </dsp:txBody>
      <dsp:txXfrm>
        <a:off x="3647787" y="2530520"/>
        <a:ext cx="1346295" cy="8435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yramid4">
  <dgm:title val=""/>
  <dgm:desc val=""/>
  <dgm:catLst>
    <dgm:cat type="pyramid" pri="4000"/>
    <dgm:cat type="relationship" pri="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varLst>
      <dgm:chMax val="9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lte" val="4">
        <dgm:choose name="Name2">
          <dgm:if name="Name3" axis="ch" ptType="node" func="cnt" op="equ" val="1">
            <dgm:constrLst>
              <dgm:constr type="primFontSz" for="ch" ptType="node" op="equ" val="65"/>
              <dgm:constr type="t" for="ch" forName="triangle1"/>
              <dgm:constr type="l" for="ch" forName="triangle1"/>
              <dgm:constr type="h" for="ch" forName="triangle1" refType="h"/>
              <dgm:constr type="w" for="ch" forName="triangle1" refType="h"/>
            </dgm:constrLst>
          </dgm:if>
          <dgm:else name="Name4">
            <dgm:constrLst>
              <dgm:constr type="primFontSz" for="ch" ptType="node" op="equ" val="65"/>
              <dgm:constr type="t" for="ch" forName="triangle1"/>
              <dgm:constr type="l" for="ch" forName="triangle1" refType="h" fact="0.25"/>
              <dgm:constr type="h" for="ch" forName="triangle1" refType="h" fact="0.5"/>
              <dgm:constr type="w" for="ch" forName="triangle1" refType="h" fact="0.5"/>
              <dgm:constr type="t" for="ch" forName="triangle2" refType="h" fact="0.5"/>
              <dgm:constr type="l" for="ch" forName="triangle2"/>
              <dgm:constr type="h" for="ch" forName="triangle2" refType="h" fact="0.5"/>
              <dgm:constr type="w" for="ch" forName="triangle2" refType="h" fact="0.5"/>
              <dgm:constr type="t" for="ch" forName="triangle3" refType="h" fact="0.5"/>
              <dgm:constr type="l" for="ch" forName="triangle3" refType="h" fact="0.25"/>
              <dgm:constr type="h" for="ch" forName="triangle3" refType="h" fact="0.5"/>
              <dgm:constr type="w" for="ch" forName="triangle3" refType="h" fact="0.5"/>
              <dgm:constr type="t" for="ch" forName="triangle4" refType="h" fact="0.5"/>
              <dgm:constr type="l" for="ch" forName="triangle4" refType="h" fact="0.5"/>
              <dgm:constr type="h" for="ch" forName="triangle4" refType="h" fact="0.5"/>
              <dgm:constr type="w" for="ch" forName="triangle4" refType="h" fact="0.5"/>
            </dgm:constrLst>
          </dgm:else>
        </dgm:choose>
      </dgm:if>
      <dgm:else name="Name5">
        <dgm:constrLst>
          <dgm:constr type="primFontSz" for="ch" ptType="node" op="equ" val="65"/>
          <dgm:constr type="t" for="ch" forName="triangle1"/>
          <dgm:constr type="l" for="ch" forName="triangle1" refType="h" fact="0.33"/>
          <dgm:constr type="h" for="ch" forName="triangle1" refType="h" fact="0.33"/>
          <dgm:constr type="w" for="ch" forName="triangle1" refType="h" fact="0.33"/>
          <dgm:constr type="t" for="ch" forName="triangle2" refType="h" fact="0.33"/>
          <dgm:constr type="l" for="ch" forName="triangle2" refType="h" fact="0.165"/>
          <dgm:constr type="h" for="ch" forName="triangle2" refType="h" fact="0.33"/>
          <dgm:constr type="w" for="ch" forName="triangle2" refType="h" fact="0.33"/>
          <dgm:constr type="t" for="ch" forName="triangle3" refType="h" fact="0.33"/>
          <dgm:constr type="l" for="ch" forName="triangle3" refType="h" fact="0.33"/>
          <dgm:constr type="h" for="ch" forName="triangle3" refType="h" fact="0.33"/>
          <dgm:constr type="w" for="ch" forName="triangle3" refType="h" fact="0.33"/>
          <dgm:constr type="t" for="ch" forName="triangle4" refType="h" fact="0.33"/>
          <dgm:constr type="l" for="ch" forName="triangle4" refType="h" fact="0.495"/>
          <dgm:constr type="h" for="ch" forName="triangle4" refType="h" fact="0.33"/>
          <dgm:constr type="w" for="ch" forName="triangle4" refType="h" fact="0.33"/>
          <dgm:constr type="t" for="ch" forName="triangle5" refType="h" fact="0.66"/>
          <dgm:constr type="l" for="ch" forName="triangle5"/>
          <dgm:constr type="h" for="ch" forName="triangle5" refType="h" fact="0.33"/>
          <dgm:constr type="w" for="ch" forName="triangle5" refType="h" fact="0.33"/>
          <dgm:constr type="t" for="ch" forName="triangle6" refType="h" fact="0.66"/>
          <dgm:constr type="l" for="ch" forName="triangle6" refType="h" fact="0.165"/>
          <dgm:constr type="h" for="ch" forName="triangle6" refType="h" fact="0.33"/>
          <dgm:constr type="w" for="ch" forName="triangle6" refType="h" fact="0.33"/>
          <dgm:constr type="t" for="ch" forName="triangle7" refType="h" fact="0.66"/>
          <dgm:constr type="l" for="ch" forName="triangle7" refType="h" fact="0.33"/>
          <dgm:constr type="h" for="ch" forName="triangle7" refType="h" fact="0.33"/>
          <dgm:constr type="w" for="ch" forName="triangle7" refType="h" fact="0.33"/>
          <dgm:constr type="t" for="ch" forName="triangle8" refType="h" fact="0.66"/>
          <dgm:constr type="l" for="ch" forName="triangle8" refType="h" fact="0.495"/>
          <dgm:constr type="h" for="ch" forName="triangle8" refType="h" fact="0.33"/>
          <dgm:constr type="w" for="ch" forName="triangle8" refType="h" fact="0.33"/>
          <dgm:constr type="t" for="ch" forName="triangle9" refType="h" fact="0.66"/>
          <dgm:constr type="l" for="ch" forName="triangle9" refType="h" fact="0.66"/>
          <dgm:constr type="h" for="ch" forName="triangle9" refType="h" fact="0.33"/>
          <dgm:constr type="w" for="ch" forName="triangle9" refType="h" fact="0.33"/>
        </dgm:constrLst>
      </dgm:else>
    </dgm:choose>
    <dgm:ruleLst/>
    <dgm:choose name="Name6">
      <dgm:if name="Name7" axis="ch" ptType="node" func="cnt" op="gte" val="1">
        <dgm:layoutNode name="triangle1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8"/>
    </dgm:choose>
    <dgm:choose name="Name9">
      <dgm:if name="Name10" axis="ch" ptType="node" func="cnt" op="gte" val="2">
        <dgm:layoutNode name="triangle2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1">
            <dgm:if name="Name12" func="var" arg="dir" op="equ" val="norm">
              <dgm:presOf axis="ch desOrSelf" ptType="node node" st="2 1" cnt="1 0"/>
            </dgm:if>
            <dgm:else name="Name13">
              <dgm:presOf axis="ch desOrSelf" ptType="node node" st="4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3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4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4">
            <dgm:if name="Name15" func="var" arg="dir" op="equ" val="norm">
              <dgm:presOf axis="ch desOrSelf" ptType="node node" st="4 1" cnt="1 0"/>
            </dgm:if>
            <dgm:else name="Name16">
              <dgm:presOf axis="ch desOrSelf" ptType="node node" st="2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17"/>
    </dgm:choose>
    <dgm:choose name="Name18">
      <dgm:if name="Name19" axis="ch" ptType="node" func="cnt" op="gte" val="5">
        <dgm:layoutNode name="triangle5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0">
            <dgm:if name="Name21" func="var" arg="dir" op="equ" val="norm">
              <dgm:presOf axis="ch desOrSelf" ptType="node node" st="5 1" cnt="1 0"/>
            </dgm:if>
            <dgm:else name="Name22">
              <dgm:presOf axis="ch desOrSelf" ptType="node node" st="9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6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3">
            <dgm:if name="Name24" func="var" arg="dir" op="equ" val="norm">
              <dgm:presOf axis="ch desOrSelf" ptType="node node" st="6 1" cnt="1 0"/>
            </dgm:if>
            <dgm:else name="Name25">
              <dgm:presOf axis="ch desOrSelf" ptType="node node" st="8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7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7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8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6">
            <dgm:if name="Name27" func="var" arg="dir" op="equ" val="norm">
              <dgm:presOf axis="ch desOrSelf" ptType="node node" st="8 1" cnt="1 0"/>
            </dgm:if>
            <dgm:else name="Name28">
              <dgm:presOf axis="ch desOrSelf" ptType="node node" st="6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9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9">
            <dgm:if name="Name30" func="var" arg="dir" op="equ" val="norm">
              <dgm:presOf axis="ch desOrSelf" ptType="node node" st="9 1" cnt="1 0"/>
            </dgm:if>
            <dgm:else name="Name31">
              <dgm:presOf axis="ch desOrSelf" ptType="node node" st="5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2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41B3020ADFF34FB68876CC667076BE" ma:contentTypeVersion="7" ma:contentTypeDescription="Create a new document." ma:contentTypeScope="" ma:versionID="c153b92b662ae763f7f7004fe3f9aa5b">
  <xsd:schema xmlns:xsd="http://www.w3.org/2001/XMLSchema" xmlns:xs="http://www.w3.org/2001/XMLSchema" xmlns:p="http://schemas.microsoft.com/office/2006/metadata/properties" xmlns:ns3="96fe496f-45b1-4fc3-9270-48a0dc4eb43b" xmlns:ns4="32feb397-2308-4218-af23-b153ce0aad42" targetNamespace="http://schemas.microsoft.com/office/2006/metadata/properties" ma:root="true" ma:fieldsID="4c3308777c140e6b386052cdfcdcaba1" ns3:_="" ns4:_="">
    <xsd:import namespace="96fe496f-45b1-4fc3-9270-48a0dc4eb43b"/>
    <xsd:import namespace="32feb397-2308-4218-af23-b153ce0aad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fe496f-45b1-4fc3-9270-48a0dc4eb4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feb397-2308-4218-af23-b153ce0aad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61A65-BB1F-4DDD-BBCD-2E637B4113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43680B-6805-438E-B346-629D6C7D7C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546F8F1-901A-4AAE-B4F8-0334FEB621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fe496f-45b1-4fc3-9270-48a0dc4eb43b"/>
    <ds:schemaRef ds:uri="32feb397-2308-4218-af23-b153ce0aad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CACE637-55B4-4512-AA91-C30E6FD83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{D2D32ACD-E330-48A8-B244-C55671945E38}tf02835058</Template>
  <TotalTime>1</TotalTime>
  <Pages>19</Pages>
  <Words>6624</Words>
  <Characters>37760</Characters>
  <Application>Microsoft Office Word</Application>
  <DocSecurity>0</DocSecurity>
  <Lines>314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 Masum (1714934)</cp:lastModifiedBy>
  <cp:revision>2</cp:revision>
  <dcterms:created xsi:type="dcterms:W3CDTF">2020-07-24T06:21:00Z</dcterms:created>
  <dcterms:modified xsi:type="dcterms:W3CDTF">2020-07-24T06:21:00Z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0x0101000C41B3020ADFF34FB68876CC667076BE</vt:lpwstr>
  </property>
</Properties>
</file>