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2"/>
        <w:tblpPr w:leftFromText="180" w:rightFromText="180" w:vertAnchor="page" w:horzAnchor="margin" w:tblpXSpec="center" w:tblpY="1228"/>
        <w:tblW w:w="14822" w:type="dxa"/>
        <w:tblLayout w:type="fixed"/>
        <w:tblLook w:val="04A0" w:firstRow="1" w:lastRow="0" w:firstColumn="1" w:lastColumn="0" w:noHBand="0" w:noVBand="1"/>
      </w:tblPr>
      <w:tblGrid>
        <w:gridCol w:w="1174"/>
        <w:gridCol w:w="7723"/>
        <w:gridCol w:w="3685"/>
        <w:gridCol w:w="2240"/>
      </w:tblGrid>
      <w:tr w:rsidR="00913971" w:rsidRPr="002B2D5B" w14:paraId="72CBDA4B" w14:textId="77777777" w:rsidTr="00F66C41">
        <w:trPr>
          <w:trHeight w:val="1080"/>
        </w:trPr>
        <w:tc>
          <w:tcPr>
            <w:tcW w:w="1174" w:type="dxa"/>
          </w:tcPr>
          <w:p w14:paraId="0DC10C6D" w14:textId="48DAF33D" w:rsidR="00913971" w:rsidRPr="003301D1" w:rsidRDefault="00F33555" w:rsidP="00F66C41">
            <w:pPr>
              <w:jc w:val="center"/>
              <w:rPr>
                <w:b/>
                <w:color w:val="FFFFFF"/>
                <w:lang w:val="cy-GB"/>
              </w:rPr>
            </w:pPr>
            <w:r w:rsidRPr="00F66C41">
              <w:rPr>
                <w:b/>
                <w:lang w:val="cy-GB"/>
              </w:rPr>
              <w:t>Amser</w:t>
            </w:r>
          </w:p>
        </w:tc>
        <w:tc>
          <w:tcPr>
            <w:tcW w:w="7723" w:type="dxa"/>
          </w:tcPr>
          <w:p w14:paraId="42067C00" w14:textId="5E0D8BA6" w:rsidR="00913971" w:rsidRPr="003301D1" w:rsidRDefault="00F33555" w:rsidP="00F66C41">
            <w:pPr>
              <w:jc w:val="center"/>
              <w:rPr>
                <w:b/>
                <w:color w:val="FFFFFF"/>
                <w:sz w:val="22"/>
                <w:szCs w:val="22"/>
                <w:lang w:val="cy-GB"/>
              </w:rPr>
            </w:pPr>
            <w:r w:rsidRPr="00F66C41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0DCFF401" w14:textId="23A058B2" w:rsidR="00913971" w:rsidRPr="003301D1" w:rsidRDefault="00F33555" w:rsidP="00F66C41">
            <w:pPr>
              <w:jc w:val="center"/>
              <w:rPr>
                <w:color w:val="FFFFFF"/>
                <w:sz w:val="22"/>
                <w:szCs w:val="22"/>
                <w:lang w:val="cy-GB"/>
              </w:rPr>
            </w:pPr>
            <w:r w:rsidRPr="00F66C41">
              <w:rPr>
                <w:sz w:val="22"/>
                <w:szCs w:val="22"/>
                <w:lang w:val="cy-GB"/>
              </w:rPr>
              <w:t xml:space="preserve">(Rôl yr Athro – yn cynnwys pwyntiau addysgu allweddol, strategaethau gwahaniaethu a chwestiynau allweddol) </w:t>
            </w:r>
          </w:p>
        </w:tc>
        <w:tc>
          <w:tcPr>
            <w:tcW w:w="3685" w:type="dxa"/>
          </w:tcPr>
          <w:p w14:paraId="7DD08255" w14:textId="542C5B5A" w:rsidR="00913971" w:rsidRPr="003301D1" w:rsidRDefault="00F33555" w:rsidP="00F66C41">
            <w:pPr>
              <w:jc w:val="center"/>
              <w:rPr>
                <w:b/>
                <w:color w:val="FFFFFF"/>
                <w:sz w:val="22"/>
                <w:szCs w:val="22"/>
                <w:lang w:val="cy-GB"/>
              </w:rPr>
            </w:pPr>
            <w:r w:rsidRPr="00F66C41">
              <w:rPr>
                <w:b/>
                <w:sz w:val="22"/>
                <w:szCs w:val="22"/>
                <w:lang w:val="cy-GB"/>
              </w:rPr>
              <w:t xml:space="preserve">Tasgau Disgyblion </w:t>
            </w:r>
          </w:p>
          <w:p w14:paraId="4324EB05" w14:textId="16C112B9" w:rsidR="00913971" w:rsidRPr="003301D1" w:rsidRDefault="00F33555" w:rsidP="00F66C41">
            <w:pPr>
              <w:jc w:val="center"/>
              <w:rPr>
                <w:color w:val="FFFFFF"/>
                <w:sz w:val="22"/>
                <w:szCs w:val="22"/>
                <w:lang w:val="cy-GB"/>
              </w:rPr>
            </w:pPr>
            <w:r w:rsidRPr="00F66C41">
              <w:rPr>
                <w:sz w:val="22"/>
                <w:szCs w:val="22"/>
                <w:lang w:val="cy-GB"/>
              </w:rPr>
              <w:t>(Rôl y disgybl</w:t>
            </w:r>
            <w:r w:rsidR="00F66C41" w:rsidRPr="00F66C41">
              <w:rPr>
                <w:sz w:val="22"/>
                <w:szCs w:val="22"/>
                <w:lang w:val="cy-GB"/>
              </w:rPr>
              <w:t>ion</w:t>
            </w:r>
            <w:r w:rsidRPr="00F66C41">
              <w:rPr>
                <w:sz w:val="22"/>
                <w:szCs w:val="22"/>
                <w:lang w:val="cy-GB"/>
              </w:rPr>
              <w:t xml:space="preserve"> – yn cynnwys gwahaniaethu, ymwneud ag asesu ffurfiannol a gwaith cartref) </w:t>
            </w:r>
          </w:p>
        </w:tc>
        <w:tc>
          <w:tcPr>
            <w:tcW w:w="2240" w:type="dxa"/>
          </w:tcPr>
          <w:p w14:paraId="7A58E745" w14:textId="4DF6324C" w:rsidR="00913971" w:rsidRPr="003301D1" w:rsidRDefault="00F33555" w:rsidP="00F66C41">
            <w:pPr>
              <w:jc w:val="center"/>
              <w:rPr>
                <w:b/>
                <w:color w:val="FFFFFF"/>
                <w:sz w:val="22"/>
                <w:szCs w:val="22"/>
                <w:lang w:val="cy-GB"/>
              </w:rPr>
            </w:pPr>
            <w:r w:rsidRPr="00F66C41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3FAD34B5" w14:textId="561CD6D3" w:rsidR="00913971" w:rsidRPr="003301D1" w:rsidRDefault="00F33555" w:rsidP="00F66C41">
            <w:pPr>
              <w:jc w:val="center"/>
              <w:rPr>
                <w:color w:val="FFFFFF"/>
                <w:sz w:val="22"/>
                <w:szCs w:val="22"/>
                <w:lang w:val="cy-GB"/>
              </w:rPr>
            </w:pPr>
            <w:r w:rsidRPr="00F66C41">
              <w:rPr>
                <w:sz w:val="22"/>
                <w:szCs w:val="22"/>
                <w:lang w:val="cy-GB"/>
              </w:rPr>
              <w:t>(yn cynnwys gofynion Iechyd a Diogelwch)</w:t>
            </w:r>
          </w:p>
        </w:tc>
      </w:tr>
      <w:tr w:rsidR="00913971" w:rsidRPr="002B2D5B" w14:paraId="020D2C95" w14:textId="77777777" w:rsidTr="00F66C41">
        <w:trPr>
          <w:trHeight w:val="983"/>
        </w:trPr>
        <w:tc>
          <w:tcPr>
            <w:tcW w:w="1174" w:type="dxa"/>
          </w:tcPr>
          <w:p w14:paraId="11826796" w14:textId="25154D4F" w:rsidR="00913971" w:rsidRPr="003301D1" w:rsidRDefault="00F33555" w:rsidP="00F66C41">
            <w:pPr>
              <w:rPr>
                <w:color w:val="FFFFFF"/>
                <w:sz w:val="20"/>
                <w:lang w:val="cy-GB"/>
              </w:rPr>
            </w:pPr>
            <w:r w:rsidRPr="00F66C41">
              <w:rPr>
                <w:b/>
                <w:lang w:val="cy-GB"/>
              </w:rPr>
              <w:t xml:space="preserve">Cyfnod agoriadol </w:t>
            </w:r>
            <w:r w:rsidRPr="00F66C41">
              <w:rPr>
                <w:bCs/>
                <w:sz w:val="20"/>
                <w:szCs w:val="20"/>
                <w:lang w:val="cy-GB"/>
              </w:rPr>
              <w:t>(gyda chysylltiadau â dysgu blaenorol)</w:t>
            </w:r>
          </w:p>
          <w:p w14:paraId="52CC8E2D" w14:textId="77777777" w:rsidR="00913971" w:rsidRDefault="00913971" w:rsidP="00913971">
            <w:pPr>
              <w:jc w:val="center"/>
              <w:rPr>
                <w:sz w:val="20"/>
                <w:lang w:val="cy-GB"/>
              </w:rPr>
            </w:pPr>
          </w:p>
          <w:p w14:paraId="0C774664" w14:textId="6536C28C" w:rsidR="00913971" w:rsidRPr="003301D1" w:rsidRDefault="00F33555" w:rsidP="00F66C41">
            <w:pPr>
              <w:jc w:val="center"/>
              <w:rPr>
                <w:b/>
                <w:bCs/>
                <w:color w:val="FFFFFF"/>
                <w:lang w:val="cy-GB"/>
              </w:rPr>
            </w:pPr>
            <w:r w:rsidRPr="00F66C41">
              <w:rPr>
                <w:sz w:val="20"/>
                <w:szCs w:val="20"/>
                <w:lang w:val="cy-GB"/>
              </w:rPr>
              <w:t>(10 munud)</w:t>
            </w:r>
          </w:p>
        </w:tc>
        <w:tc>
          <w:tcPr>
            <w:tcW w:w="7723" w:type="dxa"/>
          </w:tcPr>
          <w:p w14:paraId="56D42F56" w14:textId="23214CA9" w:rsidR="00913971" w:rsidRDefault="00F33555" w:rsidP="00913971">
            <w:pPr>
              <w:rPr>
                <w:lang w:val="cy-GB"/>
              </w:rPr>
            </w:pPr>
            <w:r w:rsidRPr="00F66C41">
              <w:rPr>
                <w:lang w:val="cy-GB"/>
              </w:rPr>
              <w:t>Cyflwyniad cryno i fyrddau stori a beth maen</w:t>
            </w:r>
            <w:r w:rsidR="00F66C41" w:rsidRPr="00F66C41">
              <w:rPr>
                <w:lang w:val="cy-GB"/>
              </w:rPr>
              <w:t xml:space="preserve"> nhw’</w:t>
            </w:r>
            <w:r w:rsidRPr="00F66C41">
              <w:rPr>
                <w:lang w:val="cy-GB"/>
              </w:rPr>
              <w:t xml:space="preserve">n ei gynnwys. 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2528DB3F" w14:textId="77777777" w:rsidR="00913971" w:rsidRDefault="00913971" w:rsidP="00913971">
            <w:pPr>
              <w:rPr>
                <w:lang w:val="cy-GB"/>
              </w:rPr>
            </w:pPr>
          </w:p>
          <w:p w14:paraId="2B6FD408" w14:textId="1AF54F50" w:rsidR="00913971" w:rsidRPr="00F66C41" w:rsidRDefault="00F33555" w:rsidP="00F66C41">
            <w:pPr>
              <w:pStyle w:val="ParagraffRhestr"/>
              <w:numPr>
                <w:ilvl w:val="0"/>
                <w:numId w:val="29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Gofyn i’r dysgwyr a ydyn nhw’n cofio cwblhau bwrdd stori o’r blaen a beth maen nhw’n ei wybod yn barod. 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7C261011" w14:textId="4C1E2689" w:rsidR="00913971" w:rsidRPr="00F66C41" w:rsidRDefault="00F33555" w:rsidP="00F66C41">
            <w:pPr>
              <w:pStyle w:val="ParagraffRhestr"/>
              <w:numPr>
                <w:ilvl w:val="0"/>
                <w:numId w:val="29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Gofyn iddyn nhw a oes rhywbeth mae angen iddyn nhw ei wybod cyn dechrau eu helpu. 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5B436239" w14:textId="1B7196E0" w:rsidR="00913971" w:rsidRPr="00F66C41" w:rsidRDefault="00F33555" w:rsidP="00F66C41">
            <w:pPr>
              <w:pStyle w:val="ParagraffRhestr"/>
              <w:numPr>
                <w:ilvl w:val="0"/>
                <w:numId w:val="29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Esbonio pam rydym ni’n cwblhau bwrdd stori a’r cysylltiad ag ysgrifennu eu stori eu hun. </w:t>
            </w:r>
            <w:r w:rsidR="00913971" w:rsidRPr="003301D1">
              <w:rPr>
                <w:lang w:val="cy-GB"/>
              </w:rPr>
              <w:t xml:space="preserve"> </w:t>
            </w:r>
          </w:p>
        </w:tc>
        <w:tc>
          <w:tcPr>
            <w:tcW w:w="3685" w:type="dxa"/>
          </w:tcPr>
          <w:p w14:paraId="431BFCE6" w14:textId="1D9B9595" w:rsidR="00913971" w:rsidRPr="003301D1" w:rsidRDefault="00F33555" w:rsidP="00F66C41">
            <w:pPr>
              <w:pStyle w:val="ParagraffRhestr"/>
              <w:numPr>
                <w:ilvl w:val="0"/>
                <w:numId w:val="29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Disgyblion i ddangos y wybodaeth sydd ganddyn nhw’n barod. </w:t>
            </w:r>
          </w:p>
          <w:p w14:paraId="23C1D561" w14:textId="7169AFF8" w:rsidR="00913971" w:rsidRPr="00F66C41" w:rsidRDefault="00F33555" w:rsidP="00F66C41">
            <w:pPr>
              <w:pStyle w:val="ParagraffRhestr"/>
              <w:numPr>
                <w:ilvl w:val="0"/>
                <w:numId w:val="29"/>
              </w:numPr>
              <w:rPr>
                <w:lang w:val="cy-GB"/>
              </w:rPr>
            </w:pPr>
            <w:r w:rsidRPr="00F66C41">
              <w:rPr>
                <w:lang w:val="cy-GB"/>
              </w:rPr>
              <w:t>Disgyblion i wneud yn eglur pa help ychwanegol sydd ei angen arnyn nhw er mwyn deall y gwaith.</w:t>
            </w:r>
            <w:r w:rsidR="00913971" w:rsidRPr="003301D1">
              <w:rPr>
                <w:lang w:val="cy-GB"/>
              </w:rPr>
              <w:t xml:space="preserve"> </w:t>
            </w:r>
          </w:p>
        </w:tc>
        <w:tc>
          <w:tcPr>
            <w:tcW w:w="2240" w:type="dxa"/>
          </w:tcPr>
          <w:p w14:paraId="5E23AB33" w14:textId="77777777" w:rsidR="00913971" w:rsidRDefault="00913971" w:rsidP="00913971">
            <w:pPr>
              <w:rPr>
                <w:lang w:val="cy-GB"/>
              </w:rPr>
            </w:pPr>
          </w:p>
          <w:p w14:paraId="196BAFE0" w14:textId="55153084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Testun model </w:t>
            </w:r>
          </w:p>
          <w:p w14:paraId="5346F0E0" w14:textId="1068C5A3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>Enghraifft o fwrdd stori</w:t>
            </w:r>
          </w:p>
          <w:p w14:paraId="6393ACAC" w14:textId="312BC412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>Beiros</w:t>
            </w:r>
          </w:p>
          <w:p w14:paraId="33542085" w14:textId="61362D7A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Pensiliau </w:t>
            </w:r>
          </w:p>
          <w:p w14:paraId="3D706695" w14:textId="7A252615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Llyfrau pwnc </w:t>
            </w:r>
          </w:p>
          <w:p w14:paraId="1C1C3AEC" w14:textId="77777777" w:rsidR="00913971" w:rsidRPr="00980A26" w:rsidRDefault="00913971" w:rsidP="00913971">
            <w:pPr>
              <w:ind w:left="360"/>
              <w:rPr>
                <w:lang w:val="cy-GB"/>
              </w:rPr>
            </w:pPr>
            <w:r w:rsidRPr="00980A26">
              <w:rPr>
                <w:lang w:val="cy-GB"/>
              </w:rPr>
              <w:t xml:space="preserve"> </w:t>
            </w:r>
          </w:p>
        </w:tc>
      </w:tr>
      <w:tr w:rsidR="00913971" w:rsidRPr="002B2D5B" w14:paraId="13344F05" w14:textId="77777777" w:rsidTr="00F66C41">
        <w:trPr>
          <w:trHeight w:val="2040"/>
        </w:trPr>
        <w:tc>
          <w:tcPr>
            <w:tcW w:w="1174" w:type="dxa"/>
          </w:tcPr>
          <w:p w14:paraId="4E73F01F" w14:textId="77777777" w:rsidR="00913971" w:rsidRPr="002B2D5B" w:rsidRDefault="00913971" w:rsidP="00913971">
            <w:pPr>
              <w:jc w:val="center"/>
              <w:rPr>
                <w:b/>
                <w:lang w:val="cy-GB"/>
              </w:rPr>
            </w:pPr>
          </w:p>
          <w:p w14:paraId="50CFC49B" w14:textId="77777777" w:rsidR="00913971" w:rsidRPr="002B2D5B" w:rsidRDefault="00913971" w:rsidP="00913971">
            <w:pPr>
              <w:jc w:val="center"/>
              <w:rPr>
                <w:b/>
                <w:lang w:val="cy-GB"/>
              </w:rPr>
            </w:pPr>
          </w:p>
          <w:p w14:paraId="4DB65C01" w14:textId="006E2A69" w:rsidR="00913971" w:rsidRPr="003301D1" w:rsidRDefault="00F33555" w:rsidP="00F66C41">
            <w:pPr>
              <w:jc w:val="center"/>
              <w:rPr>
                <w:b/>
                <w:color w:val="FFFFFF"/>
                <w:lang w:val="cy-GB"/>
              </w:rPr>
            </w:pPr>
            <w:r w:rsidRPr="00F66C41">
              <w:rPr>
                <w:b/>
                <w:lang w:val="cy-GB"/>
              </w:rPr>
              <w:t>Addys</w:t>
            </w:r>
            <w:r w:rsidRPr="00F66C41">
              <w:rPr>
                <w:b/>
                <w:lang w:val="cy-GB"/>
              </w:rPr>
              <w:lastRenderedPageBreak/>
              <w:t>gu a Dysgu Craidd</w:t>
            </w:r>
          </w:p>
          <w:p w14:paraId="67F46934" w14:textId="77777777" w:rsidR="00913971" w:rsidRDefault="00913971" w:rsidP="00913971">
            <w:pPr>
              <w:jc w:val="center"/>
              <w:rPr>
                <w:b/>
                <w:lang w:val="cy-GB"/>
              </w:rPr>
            </w:pPr>
          </w:p>
          <w:p w14:paraId="2674DDBD" w14:textId="2E45F481" w:rsidR="00913971" w:rsidRPr="003301D1" w:rsidRDefault="00F33555" w:rsidP="00F66C41">
            <w:pPr>
              <w:jc w:val="center"/>
              <w:rPr>
                <w:color w:val="FFFFFF"/>
                <w:lang w:val="cy-GB"/>
              </w:rPr>
            </w:pPr>
            <w:r w:rsidRPr="00F66C41">
              <w:rPr>
                <w:lang w:val="cy-GB"/>
              </w:rPr>
              <w:t>(35 munud)</w:t>
            </w:r>
          </w:p>
        </w:tc>
        <w:tc>
          <w:tcPr>
            <w:tcW w:w="7723" w:type="dxa"/>
          </w:tcPr>
          <w:p w14:paraId="6C6B5A13" w14:textId="42C7249C" w:rsidR="00913971" w:rsidRPr="00F66C41" w:rsidRDefault="00F33555" w:rsidP="00F66C41">
            <w:pPr>
              <w:pStyle w:val="ParagraffRhestr"/>
              <w:numPr>
                <w:ilvl w:val="0"/>
                <w:numId w:val="30"/>
              </w:numPr>
              <w:rPr>
                <w:lang w:val="cy-GB"/>
              </w:rPr>
            </w:pPr>
            <w:r w:rsidRPr="00F66C41">
              <w:rPr>
                <w:lang w:val="cy-GB"/>
              </w:rPr>
              <w:lastRenderedPageBreak/>
              <w:t>Gofyn i’r disgyblion ddarllen yn dawel drwy’r testun yn annibynnol.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6D6B7081" w14:textId="36E77C93" w:rsidR="00913971" w:rsidRPr="003301D1" w:rsidRDefault="00F33555" w:rsidP="00F66C41">
            <w:pPr>
              <w:pStyle w:val="ParagraffRhestr"/>
              <w:numPr>
                <w:ilvl w:val="0"/>
                <w:numId w:val="30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Gofyn i’r dysgwyr beth maen nhw’n ei gofio o’r testun a beth sy’n digwydd. </w:t>
            </w:r>
          </w:p>
          <w:p w14:paraId="4DC7EA64" w14:textId="27357A93" w:rsidR="00913971" w:rsidRPr="00F66C41" w:rsidRDefault="00F33555" w:rsidP="00F66C41">
            <w:pPr>
              <w:pStyle w:val="ParagraffRhestr"/>
              <w:numPr>
                <w:ilvl w:val="0"/>
                <w:numId w:val="30"/>
              </w:numPr>
              <w:rPr>
                <w:lang w:val="cy-GB"/>
              </w:rPr>
            </w:pPr>
            <w:r w:rsidRPr="00F66C41">
              <w:rPr>
                <w:lang w:val="cy-GB"/>
              </w:rPr>
              <w:lastRenderedPageBreak/>
              <w:t xml:space="preserve">Darllen drwy’r testun yn uchel, </w:t>
            </w:r>
            <w:r w:rsidR="00F66C41" w:rsidRPr="00F66C41">
              <w:rPr>
                <w:lang w:val="cy-GB"/>
              </w:rPr>
              <w:t>gan d</w:t>
            </w:r>
            <w:r w:rsidRPr="00F66C41">
              <w:rPr>
                <w:lang w:val="cy-GB"/>
              </w:rPr>
              <w:t xml:space="preserve">defnyddio ffyn lolipop i ddewis darllenwyr i gyfrannu. 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0977DCF7" w14:textId="06F8CEAE" w:rsidR="00913971" w:rsidRPr="00F66C41" w:rsidRDefault="00F33555" w:rsidP="00F66C41">
            <w:pPr>
              <w:pStyle w:val="ParagraffRhestr"/>
              <w:numPr>
                <w:ilvl w:val="0"/>
                <w:numId w:val="30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Gofyn i’r dysgwyr beth maen nhw’n meddwl yw rhannau pwysicaf y stori. 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5664B304" w14:textId="1BD18EB8" w:rsidR="00913971" w:rsidRPr="00F66C41" w:rsidRDefault="00F33555" w:rsidP="00F66C41">
            <w:pPr>
              <w:pStyle w:val="ParagraffRhestr"/>
              <w:numPr>
                <w:ilvl w:val="0"/>
                <w:numId w:val="30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Tynnu sylw at ddigwyddiadau pwysig sy’n gwneud i’r stori lifo ac yn ei gwneud yn hawdd ei dilyn. 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70347EA3" w14:textId="4580F87E" w:rsidR="00913971" w:rsidRPr="00F66C41" w:rsidRDefault="00F33555" w:rsidP="00F66C41">
            <w:pPr>
              <w:pStyle w:val="ParagraffRhestr"/>
              <w:numPr>
                <w:ilvl w:val="0"/>
                <w:numId w:val="30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Ysgrifennu cynllun i’r bwrdd stori ar y bwrdd gwyn. 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28EB196B" w14:textId="6EA7F969" w:rsidR="00913971" w:rsidRPr="003301D1" w:rsidRDefault="00F33555" w:rsidP="00F66C41">
            <w:pPr>
              <w:pStyle w:val="ParagraffRhestr"/>
              <w:numPr>
                <w:ilvl w:val="0"/>
                <w:numId w:val="30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Gofyn i’r plant ddefnyddio’r cynllun i ddarlunio’u bwrdd stori. </w:t>
            </w:r>
          </w:p>
        </w:tc>
        <w:tc>
          <w:tcPr>
            <w:tcW w:w="3685" w:type="dxa"/>
          </w:tcPr>
          <w:p w14:paraId="5E3AEE6B" w14:textId="6388FC52" w:rsidR="00913971" w:rsidRPr="003301D1" w:rsidRDefault="00F33555" w:rsidP="00F66C41">
            <w:pPr>
              <w:pStyle w:val="ParagraffRhestr"/>
              <w:numPr>
                <w:ilvl w:val="0"/>
                <w:numId w:val="11"/>
              </w:numPr>
              <w:rPr>
                <w:lang w:val="cy-GB"/>
              </w:rPr>
            </w:pPr>
            <w:r w:rsidRPr="00F66C41">
              <w:rPr>
                <w:lang w:val="cy-GB"/>
              </w:rPr>
              <w:lastRenderedPageBreak/>
              <w:t xml:space="preserve">Disgyblion i ddarllen drwy’r testun yn annibynnol </w:t>
            </w:r>
          </w:p>
          <w:p w14:paraId="15D962D4" w14:textId="7C2398DF" w:rsidR="00913971" w:rsidRPr="00F66C41" w:rsidRDefault="00F33555" w:rsidP="00F66C41">
            <w:pPr>
              <w:pStyle w:val="ParagraffRhestr"/>
              <w:numPr>
                <w:ilvl w:val="0"/>
                <w:numId w:val="11"/>
              </w:numPr>
              <w:rPr>
                <w:lang w:val="cy-GB"/>
              </w:rPr>
            </w:pPr>
            <w:r w:rsidRPr="00F66C41">
              <w:rPr>
                <w:lang w:val="cy-GB"/>
              </w:rPr>
              <w:t>Disgyblion i drafod gyda’r athro a’r grŵp beth maen nhw’n cofio sy’n digwydd yn y stori</w:t>
            </w:r>
            <w:r w:rsidR="00F66C41" w:rsidRPr="00F66C41">
              <w:rPr>
                <w:lang w:val="cy-GB"/>
              </w:rPr>
              <w:t>.</w:t>
            </w:r>
            <w:r w:rsidR="00913971" w:rsidRPr="003301D1">
              <w:rPr>
                <w:lang w:val="cy-GB"/>
              </w:rPr>
              <w:t xml:space="preserve"> </w:t>
            </w:r>
          </w:p>
          <w:p w14:paraId="4FB11E54" w14:textId="36616445" w:rsidR="00913971" w:rsidRPr="003301D1" w:rsidRDefault="00F33555" w:rsidP="00F66C41">
            <w:pPr>
              <w:pStyle w:val="ParagraffRhestr"/>
              <w:numPr>
                <w:ilvl w:val="0"/>
                <w:numId w:val="11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Disgyblion i gymryd rhan pan ofynnir iddyn nhw ddarllen rhan o’r stori. </w:t>
            </w:r>
          </w:p>
          <w:p w14:paraId="58E56903" w14:textId="17D9B789" w:rsidR="00913971" w:rsidRPr="003301D1" w:rsidRDefault="00F33555" w:rsidP="00F66C41">
            <w:pPr>
              <w:pStyle w:val="ParagraffRhestr"/>
              <w:numPr>
                <w:ilvl w:val="0"/>
                <w:numId w:val="11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Disgyblion i gyfrannu at benderfynu pa rannau o’r stori sy’n bwysig a rhoi sylw i ddigwyddiadau allweddol </w:t>
            </w:r>
          </w:p>
          <w:p w14:paraId="73FA7287" w14:textId="65802ED7" w:rsidR="00913971" w:rsidRPr="00F66C41" w:rsidRDefault="00F33555" w:rsidP="00F66C41">
            <w:pPr>
              <w:pStyle w:val="ParagraffRhestr"/>
              <w:numPr>
                <w:ilvl w:val="0"/>
                <w:numId w:val="11"/>
              </w:numPr>
              <w:rPr>
                <w:lang w:val="cy-GB"/>
              </w:rPr>
            </w:pPr>
            <w:r w:rsidRPr="00F66C41">
              <w:rPr>
                <w:lang w:val="cy-GB"/>
              </w:rPr>
              <w:t>Disgyblion i greu eu bwrdd stori eu hun.</w:t>
            </w:r>
            <w:r w:rsidR="00913971" w:rsidRPr="003301D1">
              <w:rPr>
                <w:lang w:val="cy-GB"/>
              </w:rPr>
              <w:t xml:space="preserve"> </w:t>
            </w:r>
          </w:p>
        </w:tc>
        <w:tc>
          <w:tcPr>
            <w:tcW w:w="2240" w:type="dxa"/>
          </w:tcPr>
          <w:p w14:paraId="6A088819" w14:textId="79B1B2AF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>Testun model</w:t>
            </w:r>
          </w:p>
          <w:p w14:paraId="645A0604" w14:textId="5217A5C5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>Enghraifft o fwrdd stori</w:t>
            </w:r>
          </w:p>
          <w:p w14:paraId="6CA5A69C" w14:textId="4B1E735F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lastRenderedPageBreak/>
              <w:t>Beiros</w:t>
            </w:r>
          </w:p>
          <w:p w14:paraId="29F5A2BD" w14:textId="3C215613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>Pensiliau</w:t>
            </w:r>
          </w:p>
          <w:p w14:paraId="4F70EE12" w14:textId="40750063" w:rsidR="00913971" w:rsidRPr="003301D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>Llyfrau pwnc</w:t>
            </w:r>
          </w:p>
          <w:p w14:paraId="3A6A1855" w14:textId="0B6D9665" w:rsidR="00913971" w:rsidRPr="00F66C41" w:rsidRDefault="00F33555" w:rsidP="00F66C41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0F66C41">
              <w:rPr>
                <w:lang w:val="cy-GB"/>
              </w:rPr>
              <w:t>Bwrdd gwyn</w:t>
            </w:r>
            <w:r w:rsidR="00913971" w:rsidRPr="003301D1">
              <w:rPr>
                <w:lang w:val="cy-GB"/>
              </w:rPr>
              <w:t xml:space="preserve"> </w:t>
            </w:r>
          </w:p>
        </w:tc>
      </w:tr>
      <w:tr w:rsidR="00913971" w:rsidRPr="002B2D5B" w14:paraId="37D6A300" w14:textId="77777777" w:rsidTr="00F66C41">
        <w:trPr>
          <w:trHeight w:val="2051"/>
        </w:trPr>
        <w:tc>
          <w:tcPr>
            <w:tcW w:w="1174" w:type="dxa"/>
          </w:tcPr>
          <w:p w14:paraId="58C839FF" w14:textId="77777777" w:rsidR="00913971" w:rsidRPr="002B2D5B" w:rsidRDefault="00913971" w:rsidP="00913971">
            <w:pPr>
              <w:jc w:val="center"/>
              <w:rPr>
                <w:b/>
                <w:lang w:val="cy-GB"/>
              </w:rPr>
            </w:pPr>
          </w:p>
          <w:p w14:paraId="1465DAE9" w14:textId="77777777" w:rsidR="00913971" w:rsidRPr="002B2D5B" w:rsidRDefault="00913971" w:rsidP="00913971">
            <w:pPr>
              <w:jc w:val="center"/>
              <w:rPr>
                <w:b/>
                <w:lang w:val="cy-GB"/>
              </w:rPr>
            </w:pPr>
          </w:p>
          <w:p w14:paraId="228BC602" w14:textId="6700E401" w:rsidR="00913971" w:rsidRPr="003301D1" w:rsidRDefault="00F33555" w:rsidP="00F66C41">
            <w:pPr>
              <w:jc w:val="center"/>
              <w:rPr>
                <w:b/>
                <w:bCs/>
                <w:color w:val="FFFFFF"/>
                <w:lang w:val="cy-GB"/>
              </w:rPr>
            </w:pPr>
            <w:r w:rsidRPr="00F66C41">
              <w:rPr>
                <w:b/>
                <w:bCs/>
                <w:lang w:val="cy-GB"/>
              </w:rPr>
              <w:t>Sesiwn gloi</w:t>
            </w:r>
          </w:p>
          <w:p w14:paraId="6737F864" w14:textId="0127FCD1" w:rsidR="00913971" w:rsidRPr="003301D1" w:rsidRDefault="00F33555" w:rsidP="00F66C41">
            <w:pPr>
              <w:jc w:val="center"/>
              <w:rPr>
                <w:b/>
                <w:bCs/>
                <w:color w:val="FFFFFF"/>
                <w:lang w:val="cy-GB"/>
              </w:rPr>
            </w:pPr>
            <w:r w:rsidRPr="00F66C41">
              <w:rPr>
                <w:lang w:val="cy-GB"/>
              </w:rPr>
              <w:t>(5 munud)</w:t>
            </w:r>
          </w:p>
        </w:tc>
        <w:tc>
          <w:tcPr>
            <w:tcW w:w="7723" w:type="dxa"/>
          </w:tcPr>
          <w:p w14:paraId="7DCF38D4" w14:textId="5AB3C2BA" w:rsidR="00913971" w:rsidRPr="003301D1" w:rsidRDefault="00F33555" w:rsidP="00F66C41">
            <w:pPr>
              <w:pStyle w:val="ParagraffRhestr"/>
              <w:numPr>
                <w:ilvl w:val="0"/>
                <w:numId w:val="25"/>
              </w:numPr>
              <w:rPr>
                <w:color w:val="0070C0"/>
                <w:lang w:val="cy-GB"/>
              </w:rPr>
            </w:pPr>
            <w:r w:rsidRPr="00F66C41">
              <w:rPr>
                <w:lang w:val="cy-GB"/>
              </w:rPr>
              <w:t xml:space="preserve">Disgyblion i roi bawd i fyny, ar draws neu i lawr i ddangos eu dealltwriaeth. </w:t>
            </w:r>
            <w:r w:rsidR="00913971" w:rsidRPr="003301D1">
              <w:rPr>
                <w:lang w:val="cy-GB"/>
              </w:rPr>
              <w:t xml:space="preserve"> </w:t>
            </w:r>
            <w:r w:rsidRPr="00F66C41">
              <w:rPr>
                <w:lang w:val="cy-GB"/>
              </w:rPr>
              <w:t xml:space="preserve">Rhoddir mwy o help a chymorth i’r rheini sy’n rhoi bawd ar draws neu i lawr. </w:t>
            </w:r>
          </w:p>
          <w:p w14:paraId="11C41E32" w14:textId="2F7BD7AA" w:rsidR="00913971" w:rsidRPr="003301D1" w:rsidRDefault="00F33555" w:rsidP="00F66C41">
            <w:pPr>
              <w:pStyle w:val="ParagraffRhestr"/>
              <w:numPr>
                <w:ilvl w:val="0"/>
                <w:numId w:val="25"/>
              </w:numPr>
              <w:rPr>
                <w:color w:val="0070C0"/>
                <w:lang w:val="cy-GB"/>
              </w:rPr>
            </w:pPr>
            <w:r w:rsidRPr="00F66C41">
              <w:rPr>
                <w:lang w:val="cy-GB"/>
              </w:rPr>
              <w:t xml:space="preserve">Gofyn i’r plant ddefnyddio’u partner siarad (y person nesaf atyn nhw) i siarad drwy’r stori gan ddefnyddio’u byrddau stori. </w:t>
            </w:r>
          </w:p>
        </w:tc>
        <w:tc>
          <w:tcPr>
            <w:tcW w:w="3685" w:type="dxa"/>
          </w:tcPr>
          <w:p w14:paraId="2BC71D56" w14:textId="439E6031" w:rsidR="00913971" w:rsidRPr="003301D1" w:rsidRDefault="00F33555" w:rsidP="00F66C41">
            <w:pPr>
              <w:pStyle w:val="ParagraffRhestr"/>
              <w:numPr>
                <w:ilvl w:val="0"/>
                <w:numId w:val="17"/>
              </w:numPr>
              <w:rPr>
                <w:lang w:val="cy-GB"/>
              </w:rPr>
            </w:pPr>
            <w:r w:rsidRPr="00F66C41">
              <w:rPr>
                <w:lang w:val="cy-GB"/>
              </w:rPr>
              <w:t>Disgyblion i ddangos eu dealltwriaeth gan ddefnyddio techneg y b</w:t>
            </w:r>
            <w:r w:rsidR="00F66C41" w:rsidRPr="00F66C41">
              <w:rPr>
                <w:lang w:val="cy-GB"/>
              </w:rPr>
              <w:t>o</w:t>
            </w:r>
            <w:r w:rsidRPr="00F66C41">
              <w:rPr>
                <w:lang w:val="cy-GB"/>
              </w:rPr>
              <w:t>d</w:t>
            </w:r>
            <w:r w:rsidR="00F66C41" w:rsidRPr="00F66C41">
              <w:rPr>
                <w:lang w:val="cy-GB"/>
              </w:rPr>
              <w:t>iau</w:t>
            </w:r>
          </w:p>
          <w:p w14:paraId="10BD366D" w14:textId="12FAE946" w:rsidR="00913971" w:rsidRPr="003301D1" w:rsidRDefault="00F33555" w:rsidP="00F66C41">
            <w:pPr>
              <w:pStyle w:val="ParagraffRhestr"/>
              <w:numPr>
                <w:ilvl w:val="0"/>
                <w:numId w:val="17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Disgyblion i ymgymryd â helpu’r lleill i ddeall os oes angen. </w:t>
            </w:r>
          </w:p>
          <w:p w14:paraId="45DDA054" w14:textId="6062EFB6" w:rsidR="00913971" w:rsidRPr="00F66C41" w:rsidRDefault="00F33555" w:rsidP="00F66C41">
            <w:pPr>
              <w:pStyle w:val="ParagraffRhestr"/>
              <w:numPr>
                <w:ilvl w:val="0"/>
                <w:numId w:val="17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Disgyblion i siarad â’u partner am y stori a rhoi adborth ar beth maen nhw wedi’i ddysgu. </w:t>
            </w:r>
            <w:r w:rsidR="00913971" w:rsidRPr="003301D1">
              <w:rPr>
                <w:lang w:val="cy-GB"/>
              </w:rPr>
              <w:t xml:space="preserve"> </w:t>
            </w:r>
          </w:p>
        </w:tc>
        <w:tc>
          <w:tcPr>
            <w:tcW w:w="2240" w:type="dxa"/>
          </w:tcPr>
          <w:p w14:paraId="625CA136" w14:textId="0A8565C5" w:rsidR="00913971" w:rsidRPr="003301D1" w:rsidRDefault="00F33555" w:rsidP="00F66C41">
            <w:pPr>
              <w:pStyle w:val="ParagraffRhestr"/>
              <w:numPr>
                <w:ilvl w:val="0"/>
                <w:numId w:val="17"/>
              </w:numPr>
              <w:rPr>
                <w:lang w:val="cy-GB"/>
              </w:rPr>
            </w:pPr>
            <w:r w:rsidRPr="00F66C41">
              <w:rPr>
                <w:lang w:val="cy-GB"/>
              </w:rPr>
              <w:t xml:space="preserve">Gwerthuso drwy fodiau </w:t>
            </w:r>
          </w:p>
          <w:p w14:paraId="16A187A3" w14:textId="5A64546C" w:rsidR="00913971" w:rsidRPr="003301D1" w:rsidRDefault="00F33555" w:rsidP="00F66C41">
            <w:pPr>
              <w:pStyle w:val="ParagraffRhestr"/>
              <w:numPr>
                <w:ilvl w:val="0"/>
                <w:numId w:val="17"/>
              </w:numPr>
              <w:rPr>
                <w:lang w:val="cy-GB"/>
              </w:rPr>
            </w:pPr>
            <w:r w:rsidRPr="00F66C41">
              <w:rPr>
                <w:lang w:val="cy-GB"/>
              </w:rPr>
              <w:t>Llyfrau pwnc</w:t>
            </w:r>
          </w:p>
          <w:p w14:paraId="4DDD24B9" w14:textId="7B06A035" w:rsidR="00913971" w:rsidRPr="00F66C41" w:rsidRDefault="00F33555" w:rsidP="00F66C41">
            <w:pPr>
              <w:pStyle w:val="ParagraffRhestr"/>
              <w:numPr>
                <w:ilvl w:val="0"/>
                <w:numId w:val="17"/>
              </w:numPr>
              <w:rPr>
                <w:lang w:val="cy-GB"/>
              </w:rPr>
            </w:pPr>
            <w:r w:rsidRPr="00F66C41">
              <w:rPr>
                <w:lang w:val="cy-GB"/>
              </w:rPr>
              <w:t>Bwrdd stori</w:t>
            </w:r>
            <w:r w:rsidR="00913971" w:rsidRPr="003301D1">
              <w:rPr>
                <w:lang w:val="cy-GB"/>
              </w:rPr>
              <w:t xml:space="preserve"> 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91397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6840" w:h="11900" w:orient="landscape"/>
          <w:pgMar w:top="1440" w:right="795" w:bottom="1440" w:left="1440" w:header="720" w:footer="720" w:gutter="0"/>
          <w:cols w:space="720"/>
          <w:docGrid w:linePitch="360"/>
        </w:sect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sectPr w:rsidR="00EF0BE1" w:rsidRPr="00D46A8E" w:rsidSect="00D06466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95A35A" w14:textId="77777777" w:rsidR="00576A5D" w:rsidRDefault="00576A5D" w:rsidP="00B24C18">
      <w:r>
        <w:separator/>
      </w:r>
    </w:p>
  </w:endnote>
  <w:endnote w:type="continuationSeparator" w:id="0">
    <w:p w14:paraId="11812FFD" w14:textId="77777777" w:rsidR="00576A5D" w:rsidRDefault="00576A5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D718E" w14:textId="77777777" w:rsidR="003301D1" w:rsidRDefault="003301D1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B707DC" w14:textId="77777777" w:rsidR="003301D1" w:rsidRDefault="003301D1">
    <w:pPr>
      <w:pStyle w:val="Troedy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0EC46" w14:textId="77777777" w:rsidR="003301D1" w:rsidRDefault="003301D1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CA1B8B" w14:textId="77777777" w:rsidR="00576A5D" w:rsidRDefault="00576A5D" w:rsidP="00B24C18">
      <w:r>
        <w:separator/>
      </w:r>
    </w:p>
  </w:footnote>
  <w:footnote w:type="continuationSeparator" w:id="0">
    <w:p w14:paraId="7AB65C28" w14:textId="77777777" w:rsidR="00576A5D" w:rsidRDefault="00576A5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D6C0" w14:textId="77777777" w:rsidR="003301D1" w:rsidRDefault="003301D1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25C94" w14:textId="77777777" w:rsidR="003301D1" w:rsidRDefault="003301D1">
    <w:pPr>
      <w:pStyle w:val="Pennyn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9AF79" w14:textId="77777777" w:rsidR="003301D1" w:rsidRDefault="003301D1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85ED2"/>
    <w:multiLevelType w:val="hybridMultilevel"/>
    <w:tmpl w:val="E3A616BC"/>
    <w:lvl w:ilvl="0" w:tplc="134EF40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C29C8"/>
    <w:multiLevelType w:val="hybridMultilevel"/>
    <w:tmpl w:val="6B18E254"/>
    <w:lvl w:ilvl="0" w:tplc="A7BA0E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D3E5B"/>
    <w:multiLevelType w:val="hybridMultilevel"/>
    <w:tmpl w:val="EE60A010"/>
    <w:lvl w:ilvl="0" w:tplc="07384D40">
      <w:start w:val="4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339E3"/>
    <w:multiLevelType w:val="hybridMultilevel"/>
    <w:tmpl w:val="E3DC1AD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94D7D"/>
    <w:multiLevelType w:val="hybridMultilevel"/>
    <w:tmpl w:val="166802BE"/>
    <w:lvl w:ilvl="0" w:tplc="6FC095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FE3F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7645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D62E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7AD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BCA3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42E5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B8E1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6BA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76720"/>
    <w:multiLevelType w:val="hybridMultilevel"/>
    <w:tmpl w:val="927405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7D6B"/>
    <w:multiLevelType w:val="hybridMultilevel"/>
    <w:tmpl w:val="7594154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43C3F"/>
    <w:multiLevelType w:val="hybridMultilevel"/>
    <w:tmpl w:val="D868C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BC17F5"/>
    <w:multiLevelType w:val="hybridMultilevel"/>
    <w:tmpl w:val="42169DB6"/>
    <w:lvl w:ilvl="0" w:tplc="0044847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E68F3"/>
    <w:multiLevelType w:val="hybridMultilevel"/>
    <w:tmpl w:val="76120CB2"/>
    <w:lvl w:ilvl="0" w:tplc="7DC6BC96">
      <w:start w:val="3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44561"/>
    <w:multiLevelType w:val="hybridMultilevel"/>
    <w:tmpl w:val="5DC26A28"/>
    <w:lvl w:ilvl="0" w:tplc="853A6B32">
      <w:numFmt w:val="bullet"/>
      <w:lvlText w:val="-"/>
      <w:lvlJc w:val="left"/>
      <w:pPr>
        <w:ind w:left="82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1" w15:restartNumberingAfterBreak="0">
    <w:nsid w:val="2D195D0B"/>
    <w:multiLevelType w:val="hybridMultilevel"/>
    <w:tmpl w:val="E1DAF42E"/>
    <w:lvl w:ilvl="0" w:tplc="853A6B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43068"/>
    <w:multiLevelType w:val="hybridMultilevel"/>
    <w:tmpl w:val="474E0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7415D"/>
    <w:multiLevelType w:val="hybridMultilevel"/>
    <w:tmpl w:val="7B120094"/>
    <w:lvl w:ilvl="0" w:tplc="4328E4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FA1FA1"/>
    <w:multiLevelType w:val="hybridMultilevel"/>
    <w:tmpl w:val="4AC01584"/>
    <w:lvl w:ilvl="0" w:tplc="E3561F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AA3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7CC7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8F3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E2D1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1CB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941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DC33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1C73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62251"/>
    <w:multiLevelType w:val="hybridMultilevel"/>
    <w:tmpl w:val="744E3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E1CCD"/>
    <w:multiLevelType w:val="hybridMultilevel"/>
    <w:tmpl w:val="42169DB6"/>
    <w:lvl w:ilvl="0" w:tplc="0044847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F1870"/>
    <w:multiLevelType w:val="hybridMultilevel"/>
    <w:tmpl w:val="6ACA23CE"/>
    <w:lvl w:ilvl="0" w:tplc="F53E15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B0E5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4ECC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CEB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A064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D401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BAEB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8008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0AED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24139"/>
    <w:multiLevelType w:val="hybridMultilevel"/>
    <w:tmpl w:val="C7E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B55412"/>
    <w:multiLevelType w:val="hybridMultilevel"/>
    <w:tmpl w:val="0F2C4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030244"/>
    <w:multiLevelType w:val="hybridMultilevel"/>
    <w:tmpl w:val="2E8062E0"/>
    <w:lvl w:ilvl="0" w:tplc="134EF40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224DC0"/>
    <w:multiLevelType w:val="hybridMultilevel"/>
    <w:tmpl w:val="01BE4026"/>
    <w:lvl w:ilvl="0" w:tplc="811235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4A34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4A73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7A39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0CAF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8272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6CE2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26D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408A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4B280B"/>
    <w:multiLevelType w:val="hybridMultilevel"/>
    <w:tmpl w:val="AF805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EE43C9"/>
    <w:multiLevelType w:val="hybridMultilevel"/>
    <w:tmpl w:val="9014F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D903C7"/>
    <w:multiLevelType w:val="hybridMultilevel"/>
    <w:tmpl w:val="34702D0A"/>
    <w:lvl w:ilvl="0" w:tplc="7DC6BC96">
      <w:start w:val="3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D673B9"/>
    <w:multiLevelType w:val="hybridMultilevel"/>
    <w:tmpl w:val="9886D5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B442F"/>
    <w:multiLevelType w:val="hybridMultilevel"/>
    <w:tmpl w:val="FD787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DC0857"/>
    <w:multiLevelType w:val="hybridMultilevel"/>
    <w:tmpl w:val="1F86E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3B4708"/>
    <w:multiLevelType w:val="hybridMultilevel"/>
    <w:tmpl w:val="5060C2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4D0980"/>
    <w:multiLevelType w:val="hybridMultilevel"/>
    <w:tmpl w:val="0676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4"/>
  </w:num>
  <w:num w:numId="4">
    <w:abstractNumId w:val="14"/>
  </w:num>
  <w:num w:numId="5">
    <w:abstractNumId w:val="6"/>
  </w:num>
  <w:num w:numId="6">
    <w:abstractNumId w:val="12"/>
  </w:num>
  <w:num w:numId="7">
    <w:abstractNumId w:val="28"/>
  </w:num>
  <w:num w:numId="8">
    <w:abstractNumId w:val="27"/>
  </w:num>
  <w:num w:numId="9">
    <w:abstractNumId w:val="18"/>
  </w:num>
  <w:num w:numId="10">
    <w:abstractNumId w:val="26"/>
  </w:num>
  <w:num w:numId="11">
    <w:abstractNumId w:val="29"/>
  </w:num>
  <w:num w:numId="12">
    <w:abstractNumId w:val="8"/>
  </w:num>
  <w:num w:numId="13">
    <w:abstractNumId w:val="3"/>
  </w:num>
  <w:num w:numId="14">
    <w:abstractNumId w:val="25"/>
  </w:num>
  <w:num w:numId="15">
    <w:abstractNumId w:val="16"/>
  </w:num>
  <w:num w:numId="16">
    <w:abstractNumId w:val="5"/>
  </w:num>
  <w:num w:numId="17">
    <w:abstractNumId w:val="15"/>
  </w:num>
  <w:num w:numId="18">
    <w:abstractNumId w:val="2"/>
  </w:num>
  <w:num w:numId="19">
    <w:abstractNumId w:val="19"/>
  </w:num>
  <w:num w:numId="20">
    <w:abstractNumId w:val="9"/>
  </w:num>
  <w:num w:numId="21">
    <w:abstractNumId w:val="24"/>
  </w:num>
  <w:num w:numId="22">
    <w:abstractNumId w:val="7"/>
  </w:num>
  <w:num w:numId="23">
    <w:abstractNumId w:val="13"/>
  </w:num>
  <w:num w:numId="24">
    <w:abstractNumId w:val="11"/>
  </w:num>
  <w:num w:numId="25">
    <w:abstractNumId w:val="10"/>
  </w:num>
  <w:num w:numId="26">
    <w:abstractNumId w:val="1"/>
  </w:num>
  <w:num w:numId="27">
    <w:abstractNumId w:val="23"/>
  </w:num>
  <w:num w:numId="28">
    <w:abstractNumId w:val="22"/>
  </w:num>
  <w:num w:numId="29">
    <w:abstractNumId w:val="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06178"/>
    <w:rsid w:val="00027EB1"/>
    <w:rsid w:val="0003209F"/>
    <w:rsid w:val="00033F10"/>
    <w:rsid w:val="0004191C"/>
    <w:rsid w:val="000432F2"/>
    <w:rsid w:val="00045D70"/>
    <w:rsid w:val="00047D86"/>
    <w:rsid w:val="0005362A"/>
    <w:rsid w:val="00063499"/>
    <w:rsid w:val="00063D4A"/>
    <w:rsid w:val="00065459"/>
    <w:rsid w:val="00066990"/>
    <w:rsid w:val="00072756"/>
    <w:rsid w:val="00082DDB"/>
    <w:rsid w:val="00082DDD"/>
    <w:rsid w:val="00087D84"/>
    <w:rsid w:val="0009424B"/>
    <w:rsid w:val="000973E5"/>
    <w:rsid w:val="000A47B4"/>
    <w:rsid w:val="000B4796"/>
    <w:rsid w:val="000B6B62"/>
    <w:rsid w:val="000C4891"/>
    <w:rsid w:val="000D228C"/>
    <w:rsid w:val="000E3020"/>
    <w:rsid w:val="000E4266"/>
    <w:rsid w:val="000E555A"/>
    <w:rsid w:val="000E5C05"/>
    <w:rsid w:val="000E5F71"/>
    <w:rsid w:val="000F142B"/>
    <w:rsid w:val="00103712"/>
    <w:rsid w:val="00106F2F"/>
    <w:rsid w:val="00115D4D"/>
    <w:rsid w:val="00120096"/>
    <w:rsid w:val="00123F75"/>
    <w:rsid w:val="00145BAA"/>
    <w:rsid w:val="00150B2E"/>
    <w:rsid w:val="00167F75"/>
    <w:rsid w:val="00171B10"/>
    <w:rsid w:val="00171FF6"/>
    <w:rsid w:val="00174745"/>
    <w:rsid w:val="00185B46"/>
    <w:rsid w:val="00195246"/>
    <w:rsid w:val="001A417F"/>
    <w:rsid w:val="001A418C"/>
    <w:rsid w:val="001A44B0"/>
    <w:rsid w:val="001A5073"/>
    <w:rsid w:val="001A5169"/>
    <w:rsid w:val="001A5F61"/>
    <w:rsid w:val="001A61BB"/>
    <w:rsid w:val="001A7AD0"/>
    <w:rsid w:val="001D003C"/>
    <w:rsid w:val="001D097C"/>
    <w:rsid w:val="001D50B3"/>
    <w:rsid w:val="001D6BC0"/>
    <w:rsid w:val="001E469F"/>
    <w:rsid w:val="001E72A4"/>
    <w:rsid w:val="001F0FBA"/>
    <w:rsid w:val="00211D22"/>
    <w:rsid w:val="00216324"/>
    <w:rsid w:val="002246AA"/>
    <w:rsid w:val="00237526"/>
    <w:rsid w:val="00243001"/>
    <w:rsid w:val="002445BA"/>
    <w:rsid w:val="00245611"/>
    <w:rsid w:val="002477F8"/>
    <w:rsid w:val="0025349A"/>
    <w:rsid w:val="00260979"/>
    <w:rsid w:val="00261A6E"/>
    <w:rsid w:val="00261B5E"/>
    <w:rsid w:val="002767EE"/>
    <w:rsid w:val="00281D88"/>
    <w:rsid w:val="00294198"/>
    <w:rsid w:val="002A445C"/>
    <w:rsid w:val="002A5F84"/>
    <w:rsid w:val="002A7D13"/>
    <w:rsid w:val="002B2D5B"/>
    <w:rsid w:val="002B452F"/>
    <w:rsid w:val="002B7C7F"/>
    <w:rsid w:val="002C2BA6"/>
    <w:rsid w:val="002D15E0"/>
    <w:rsid w:val="002D20B4"/>
    <w:rsid w:val="002F1094"/>
    <w:rsid w:val="002F2352"/>
    <w:rsid w:val="002F623D"/>
    <w:rsid w:val="002F72F8"/>
    <w:rsid w:val="0031228F"/>
    <w:rsid w:val="003140F7"/>
    <w:rsid w:val="003223CE"/>
    <w:rsid w:val="0032601B"/>
    <w:rsid w:val="003301D1"/>
    <w:rsid w:val="003326F3"/>
    <w:rsid w:val="00335A37"/>
    <w:rsid w:val="00337DDE"/>
    <w:rsid w:val="003421A7"/>
    <w:rsid w:val="003502C7"/>
    <w:rsid w:val="0035218E"/>
    <w:rsid w:val="00354AD1"/>
    <w:rsid w:val="00361797"/>
    <w:rsid w:val="0037583B"/>
    <w:rsid w:val="003770F9"/>
    <w:rsid w:val="00384FDC"/>
    <w:rsid w:val="003B005D"/>
    <w:rsid w:val="003B3102"/>
    <w:rsid w:val="003C462A"/>
    <w:rsid w:val="003C4A42"/>
    <w:rsid w:val="003C5903"/>
    <w:rsid w:val="003C599A"/>
    <w:rsid w:val="003C6569"/>
    <w:rsid w:val="003D1A1F"/>
    <w:rsid w:val="003D443E"/>
    <w:rsid w:val="003E3BD2"/>
    <w:rsid w:val="0040291F"/>
    <w:rsid w:val="00405745"/>
    <w:rsid w:val="00417177"/>
    <w:rsid w:val="00420B50"/>
    <w:rsid w:val="004226B4"/>
    <w:rsid w:val="004234E4"/>
    <w:rsid w:val="004241DE"/>
    <w:rsid w:val="00424271"/>
    <w:rsid w:val="0044747F"/>
    <w:rsid w:val="00447DAC"/>
    <w:rsid w:val="00460433"/>
    <w:rsid w:val="00460D03"/>
    <w:rsid w:val="00467647"/>
    <w:rsid w:val="00470232"/>
    <w:rsid w:val="004738DD"/>
    <w:rsid w:val="00480ABB"/>
    <w:rsid w:val="00481259"/>
    <w:rsid w:val="004847B6"/>
    <w:rsid w:val="00490545"/>
    <w:rsid w:val="0049077C"/>
    <w:rsid w:val="00490E38"/>
    <w:rsid w:val="0049529C"/>
    <w:rsid w:val="004959BE"/>
    <w:rsid w:val="00497DF7"/>
    <w:rsid w:val="004A0D5D"/>
    <w:rsid w:val="004A4D2F"/>
    <w:rsid w:val="004B1B91"/>
    <w:rsid w:val="004B73CD"/>
    <w:rsid w:val="004D1C0A"/>
    <w:rsid w:val="004D7C8C"/>
    <w:rsid w:val="004D7CEF"/>
    <w:rsid w:val="004E1B77"/>
    <w:rsid w:val="004E2BC3"/>
    <w:rsid w:val="004F003F"/>
    <w:rsid w:val="004F0B4D"/>
    <w:rsid w:val="004F104B"/>
    <w:rsid w:val="004F7004"/>
    <w:rsid w:val="00520E5E"/>
    <w:rsid w:val="005265D9"/>
    <w:rsid w:val="005339EC"/>
    <w:rsid w:val="00536306"/>
    <w:rsid w:val="005404E0"/>
    <w:rsid w:val="005414E6"/>
    <w:rsid w:val="00542F11"/>
    <w:rsid w:val="00545496"/>
    <w:rsid w:val="005618D4"/>
    <w:rsid w:val="00567DF5"/>
    <w:rsid w:val="00570364"/>
    <w:rsid w:val="0057259C"/>
    <w:rsid w:val="00573571"/>
    <w:rsid w:val="00576A5D"/>
    <w:rsid w:val="00585DAC"/>
    <w:rsid w:val="005952A2"/>
    <w:rsid w:val="005A7A05"/>
    <w:rsid w:val="005B01C7"/>
    <w:rsid w:val="005B7769"/>
    <w:rsid w:val="005C2BBD"/>
    <w:rsid w:val="005C2E23"/>
    <w:rsid w:val="005C76DE"/>
    <w:rsid w:val="005D0921"/>
    <w:rsid w:val="005D0AA7"/>
    <w:rsid w:val="005E3277"/>
    <w:rsid w:val="005E6B8B"/>
    <w:rsid w:val="005F28D5"/>
    <w:rsid w:val="005F53A7"/>
    <w:rsid w:val="005F6490"/>
    <w:rsid w:val="00600925"/>
    <w:rsid w:val="006026C7"/>
    <w:rsid w:val="00610C4A"/>
    <w:rsid w:val="00610DF5"/>
    <w:rsid w:val="00613252"/>
    <w:rsid w:val="00631714"/>
    <w:rsid w:val="00632C38"/>
    <w:rsid w:val="00634C14"/>
    <w:rsid w:val="006353C4"/>
    <w:rsid w:val="006425E1"/>
    <w:rsid w:val="00642D13"/>
    <w:rsid w:val="00645E24"/>
    <w:rsid w:val="006477B4"/>
    <w:rsid w:val="00650530"/>
    <w:rsid w:val="0065178F"/>
    <w:rsid w:val="0065594F"/>
    <w:rsid w:val="00681C01"/>
    <w:rsid w:val="006953EE"/>
    <w:rsid w:val="006A4124"/>
    <w:rsid w:val="006A7CE6"/>
    <w:rsid w:val="006B0A38"/>
    <w:rsid w:val="006C2543"/>
    <w:rsid w:val="006C68DC"/>
    <w:rsid w:val="006D52A9"/>
    <w:rsid w:val="006E0646"/>
    <w:rsid w:val="006E32EF"/>
    <w:rsid w:val="006E3D73"/>
    <w:rsid w:val="006E66A7"/>
    <w:rsid w:val="006E7DFC"/>
    <w:rsid w:val="00701745"/>
    <w:rsid w:val="00704214"/>
    <w:rsid w:val="00713823"/>
    <w:rsid w:val="00714AE5"/>
    <w:rsid w:val="00722514"/>
    <w:rsid w:val="00722723"/>
    <w:rsid w:val="0073131C"/>
    <w:rsid w:val="00731681"/>
    <w:rsid w:val="00736AB4"/>
    <w:rsid w:val="00744424"/>
    <w:rsid w:val="00753B42"/>
    <w:rsid w:val="0075577E"/>
    <w:rsid w:val="00756FA7"/>
    <w:rsid w:val="0076208C"/>
    <w:rsid w:val="00763A46"/>
    <w:rsid w:val="00770713"/>
    <w:rsid w:val="007728FC"/>
    <w:rsid w:val="00782D87"/>
    <w:rsid w:val="00783291"/>
    <w:rsid w:val="007A2F25"/>
    <w:rsid w:val="007A4F74"/>
    <w:rsid w:val="007A6B60"/>
    <w:rsid w:val="007B65F8"/>
    <w:rsid w:val="007C7D4C"/>
    <w:rsid w:val="007D50BD"/>
    <w:rsid w:val="007E6829"/>
    <w:rsid w:val="007E73C6"/>
    <w:rsid w:val="007F38ED"/>
    <w:rsid w:val="0080658B"/>
    <w:rsid w:val="008101EF"/>
    <w:rsid w:val="00816DB9"/>
    <w:rsid w:val="00825827"/>
    <w:rsid w:val="00825DEF"/>
    <w:rsid w:val="00844B11"/>
    <w:rsid w:val="00846865"/>
    <w:rsid w:val="00850571"/>
    <w:rsid w:val="0085180A"/>
    <w:rsid w:val="008723DA"/>
    <w:rsid w:val="00874811"/>
    <w:rsid w:val="00880A75"/>
    <w:rsid w:val="00881576"/>
    <w:rsid w:val="00896514"/>
    <w:rsid w:val="00896828"/>
    <w:rsid w:val="008B2B15"/>
    <w:rsid w:val="008B4129"/>
    <w:rsid w:val="008C2CC1"/>
    <w:rsid w:val="008C551F"/>
    <w:rsid w:val="008E32FB"/>
    <w:rsid w:val="008F5B93"/>
    <w:rsid w:val="00903373"/>
    <w:rsid w:val="00907D44"/>
    <w:rsid w:val="0091016C"/>
    <w:rsid w:val="00913971"/>
    <w:rsid w:val="00921682"/>
    <w:rsid w:val="00932C5C"/>
    <w:rsid w:val="00935311"/>
    <w:rsid w:val="009507D7"/>
    <w:rsid w:val="00970A60"/>
    <w:rsid w:val="00970CDD"/>
    <w:rsid w:val="00980A26"/>
    <w:rsid w:val="00981B1C"/>
    <w:rsid w:val="00987B8E"/>
    <w:rsid w:val="00991276"/>
    <w:rsid w:val="009A03EA"/>
    <w:rsid w:val="009A6B0C"/>
    <w:rsid w:val="009B2A4C"/>
    <w:rsid w:val="009B61B4"/>
    <w:rsid w:val="009C07CC"/>
    <w:rsid w:val="009C26DA"/>
    <w:rsid w:val="009C4BC0"/>
    <w:rsid w:val="009C7569"/>
    <w:rsid w:val="009D68DF"/>
    <w:rsid w:val="009E15F2"/>
    <w:rsid w:val="009E7F5E"/>
    <w:rsid w:val="00A159D9"/>
    <w:rsid w:val="00A24C09"/>
    <w:rsid w:val="00A343FF"/>
    <w:rsid w:val="00A431BE"/>
    <w:rsid w:val="00A443BB"/>
    <w:rsid w:val="00A46632"/>
    <w:rsid w:val="00A53AE4"/>
    <w:rsid w:val="00A64F67"/>
    <w:rsid w:val="00A7781C"/>
    <w:rsid w:val="00A96C26"/>
    <w:rsid w:val="00AA5380"/>
    <w:rsid w:val="00AB10FE"/>
    <w:rsid w:val="00AC40C6"/>
    <w:rsid w:val="00AC47D7"/>
    <w:rsid w:val="00AC55B4"/>
    <w:rsid w:val="00AC5DE2"/>
    <w:rsid w:val="00AD5EBB"/>
    <w:rsid w:val="00AE58AB"/>
    <w:rsid w:val="00AE61D8"/>
    <w:rsid w:val="00AF0482"/>
    <w:rsid w:val="00AF532A"/>
    <w:rsid w:val="00AF6A7A"/>
    <w:rsid w:val="00B0032C"/>
    <w:rsid w:val="00B008AE"/>
    <w:rsid w:val="00B01488"/>
    <w:rsid w:val="00B02BEF"/>
    <w:rsid w:val="00B0430A"/>
    <w:rsid w:val="00B16C45"/>
    <w:rsid w:val="00B24C18"/>
    <w:rsid w:val="00B31624"/>
    <w:rsid w:val="00B3601C"/>
    <w:rsid w:val="00B56647"/>
    <w:rsid w:val="00B606CD"/>
    <w:rsid w:val="00B63F8B"/>
    <w:rsid w:val="00B7669C"/>
    <w:rsid w:val="00B82AF3"/>
    <w:rsid w:val="00B85948"/>
    <w:rsid w:val="00B935C2"/>
    <w:rsid w:val="00BB01C0"/>
    <w:rsid w:val="00BB582B"/>
    <w:rsid w:val="00BB7896"/>
    <w:rsid w:val="00BC35BE"/>
    <w:rsid w:val="00BC54A3"/>
    <w:rsid w:val="00BD1E36"/>
    <w:rsid w:val="00BD48C7"/>
    <w:rsid w:val="00BE0E18"/>
    <w:rsid w:val="00BE5E13"/>
    <w:rsid w:val="00BE7754"/>
    <w:rsid w:val="00BEE344"/>
    <w:rsid w:val="00BF13B8"/>
    <w:rsid w:val="00BF5170"/>
    <w:rsid w:val="00C1762A"/>
    <w:rsid w:val="00C25632"/>
    <w:rsid w:val="00C2686F"/>
    <w:rsid w:val="00C37428"/>
    <w:rsid w:val="00C41511"/>
    <w:rsid w:val="00C45FC8"/>
    <w:rsid w:val="00C56A6D"/>
    <w:rsid w:val="00C577EF"/>
    <w:rsid w:val="00C57E0E"/>
    <w:rsid w:val="00C60164"/>
    <w:rsid w:val="00C627B1"/>
    <w:rsid w:val="00CA1113"/>
    <w:rsid w:val="00CB08A2"/>
    <w:rsid w:val="00CB4065"/>
    <w:rsid w:val="00CC5EAD"/>
    <w:rsid w:val="00CF0111"/>
    <w:rsid w:val="00CF6610"/>
    <w:rsid w:val="00CF6763"/>
    <w:rsid w:val="00D060A6"/>
    <w:rsid w:val="00D06466"/>
    <w:rsid w:val="00D07108"/>
    <w:rsid w:val="00D128F9"/>
    <w:rsid w:val="00D13064"/>
    <w:rsid w:val="00D146B0"/>
    <w:rsid w:val="00D205C0"/>
    <w:rsid w:val="00D32ECB"/>
    <w:rsid w:val="00D363DD"/>
    <w:rsid w:val="00D4493E"/>
    <w:rsid w:val="00D46A8E"/>
    <w:rsid w:val="00D658B4"/>
    <w:rsid w:val="00D71DA8"/>
    <w:rsid w:val="00D8056D"/>
    <w:rsid w:val="00D83CE4"/>
    <w:rsid w:val="00D84C3D"/>
    <w:rsid w:val="00D91956"/>
    <w:rsid w:val="00D91DDD"/>
    <w:rsid w:val="00DA38FE"/>
    <w:rsid w:val="00DB1D3B"/>
    <w:rsid w:val="00DB34A0"/>
    <w:rsid w:val="00DB6E5A"/>
    <w:rsid w:val="00DC3717"/>
    <w:rsid w:val="00DC5FEF"/>
    <w:rsid w:val="00DD3320"/>
    <w:rsid w:val="00DF7456"/>
    <w:rsid w:val="00E06928"/>
    <w:rsid w:val="00E11BE2"/>
    <w:rsid w:val="00E14C5B"/>
    <w:rsid w:val="00E239B1"/>
    <w:rsid w:val="00E31197"/>
    <w:rsid w:val="00E34043"/>
    <w:rsid w:val="00E448D1"/>
    <w:rsid w:val="00E51659"/>
    <w:rsid w:val="00E51DBE"/>
    <w:rsid w:val="00E52E63"/>
    <w:rsid w:val="00E56621"/>
    <w:rsid w:val="00E56AF9"/>
    <w:rsid w:val="00E702FA"/>
    <w:rsid w:val="00E730F6"/>
    <w:rsid w:val="00E75960"/>
    <w:rsid w:val="00E861D0"/>
    <w:rsid w:val="00EA7B49"/>
    <w:rsid w:val="00EB6268"/>
    <w:rsid w:val="00EB7E48"/>
    <w:rsid w:val="00EC0A98"/>
    <w:rsid w:val="00EC4DB6"/>
    <w:rsid w:val="00ED4006"/>
    <w:rsid w:val="00EE0418"/>
    <w:rsid w:val="00EE0AC1"/>
    <w:rsid w:val="00EE2022"/>
    <w:rsid w:val="00EE4590"/>
    <w:rsid w:val="00EF0BE1"/>
    <w:rsid w:val="00F04567"/>
    <w:rsid w:val="00F07150"/>
    <w:rsid w:val="00F33555"/>
    <w:rsid w:val="00F3408A"/>
    <w:rsid w:val="00F36D7B"/>
    <w:rsid w:val="00F40201"/>
    <w:rsid w:val="00F636FF"/>
    <w:rsid w:val="00F66C41"/>
    <w:rsid w:val="00F707F4"/>
    <w:rsid w:val="00F723F1"/>
    <w:rsid w:val="00F76C8B"/>
    <w:rsid w:val="00F8496A"/>
    <w:rsid w:val="00F85A5A"/>
    <w:rsid w:val="00F876C6"/>
    <w:rsid w:val="00F87AE1"/>
    <w:rsid w:val="00F87C51"/>
    <w:rsid w:val="00F9512E"/>
    <w:rsid w:val="00F95FEC"/>
    <w:rsid w:val="00F9718B"/>
    <w:rsid w:val="00FA035A"/>
    <w:rsid w:val="00FB79B2"/>
    <w:rsid w:val="00FC66DD"/>
    <w:rsid w:val="00FD3780"/>
    <w:rsid w:val="00FD648A"/>
    <w:rsid w:val="00FD703C"/>
    <w:rsid w:val="00FE0F68"/>
    <w:rsid w:val="00FE4671"/>
    <w:rsid w:val="00FF2791"/>
    <w:rsid w:val="00FF48D6"/>
    <w:rsid w:val="00FF7EE7"/>
    <w:rsid w:val="02987404"/>
    <w:rsid w:val="036D78F7"/>
    <w:rsid w:val="08E85BB9"/>
    <w:rsid w:val="0DBD6B91"/>
    <w:rsid w:val="0EEFA7C4"/>
    <w:rsid w:val="11DCE6DB"/>
    <w:rsid w:val="131BC6E0"/>
    <w:rsid w:val="14A85204"/>
    <w:rsid w:val="1DE09EED"/>
    <w:rsid w:val="1EDACA17"/>
    <w:rsid w:val="1F66F51C"/>
    <w:rsid w:val="2219679A"/>
    <w:rsid w:val="2A7B0392"/>
    <w:rsid w:val="2DB36786"/>
    <w:rsid w:val="2F30E557"/>
    <w:rsid w:val="308ED9ED"/>
    <w:rsid w:val="3397BEDE"/>
    <w:rsid w:val="35CA61D6"/>
    <w:rsid w:val="37663237"/>
    <w:rsid w:val="3A9DD2F9"/>
    <w:rsid w:val="43403EBA"/>
    <w:rsid w:val="4595B4C2"/>
    <w:rsid w:val="4A0BE955"/>
    <w:rsid w:val="4D948CF5"/>
    <w:rsid w:val="56B1A9FC"/>
    <w:rsid w:val="5D61E79B"/>
    <w:rsid w:val="5D9D75E0"/>
    <w:rsid w:val="6035E4E5"/>
    <w:rsid w:val="603C8D26"/>
    <w:rsid w:val="61EAE69C"/>
    <w:rsid w:val="62350C8A"/>
    <w:rsid w:val="62EC1A82"/>
    <w:rsid w:val="63D0DCEB"/>
    <w:rsid w:val="64A389FB"/>
    <w:rsid w:val="64F91F68"/>
    <w:rsid w:val="650A2D79"/>
    <w:rsid w:val="674C91E0"/>
    <w:rsid w:val="6B12CB7F"/>
    <w:rsid w:val="6C3A1610"/>
    <w:rsid w:val="6D4F1F90"/>
    <w:rsid w:val="6DC53A52"/>
    <w:rsid w:val="6E4A6C41"/>
    <w:rsid w:val="7464AAEF"/>
    <w:rsid w:val="76BAA83C"/>
    <w:rsid w:val="79E98435"/>
    <w:rsid w:val="7B7E8D87"/>
    <w:rsid w:val="7E687D91"/>
    <w:rsid w:val="7FA7C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docId w15:val="{7A209AAA-FA27-4E44-B337-B92EDBD0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Pennawd1">
    <w:name w:val="heading 1"/>
    <w:basedOn w:val="Normal"/>
    <w:next w:val="Normal"/>
    <w:link w:val="Pennawd1Nod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PennynNod">
    <w:name w:val="Pennyn Nod"/>
    <w:basedOn w:val="FfontParagraffDdiofyn"/>
    <w:link w:val="Pennyn"/>
    <w:uiPriority w:val="99"/>
    <w:rsid w:val="00B24C18"/>
  </w:style>
  <w:style w:type="paragraph" w:styleId="Troedyn">
    <w:name w:val="footer"/>
    <w:basedOn w:val="Normal"/>
    <w:link w:val="TroedynNod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B24C18"/>
  </w:style>
  <w:style w:type="character" w:customStyle="1" w:styleId="Pennawd1Nod">
    <w:name w:val="Pennawd 1 Nod"/>
    <w:basedOn w:val="FfontParagraffDdiofyn"/>
    <w:link w:val="Pennawd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GridTabl">
    <w:name w:val="Table Grid"/>
    <w:basedOn w:val="Tabl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Normal"/>
    <w:next w:val="GridTabl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Normal"/>
    <w:next w:val="GridTabl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Normal"/>
    <w:next w:val="GridTabl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yfeirnodSylw">
    <w:name w:val="annotation reference"/>
    <w:basedOn w:val="FfontParagraffDdiofyn"/>
    <w:uiPriority w:val="99"/>
    <w:semiHidden/>
    <w:unhideWhenUsed/>
    <w:rsid w:val="00BF5170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BF5170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BF5170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BF5170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BF5170"/>
    <w:rPr>
      <w:b/>
      <w:bCs/>
      <w:sz w:val="20"/>
      <w:szCs w:val="20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ParagraffRhestr">
    <w:name w:val="List Paragraph"/>
    <w:basedOn w:val="Normal"/>
    <w:uiPriority w:val="34"/>
    <w:qFormat/>
    <w:rsid w:val="004B1B91"/>
    <w:pPr>
      <w:ind w:left="720"/>
      <w:contextualSpacing/>
    </w:pPr>
  </w:style>
  <w:style w:type="character" w:styleId="Hyperddolen">
    <w:name w:val="Hyperlink"/>
    <w:basedOn w:val="FfontParagraffDdiofyn"/>
    <w:uiPriority w:val="99"/>
    <w:unhideWhenUsed/>
    <w:rsid w:val="00714AE5"/>
    <w:rPr>
      <w:color w:val="0563C1" w:themeColor="hyperlink"/>
      <w:u w:val="single"/>
    </w:rPr>
  </w:style>
  <w:style w:type="character" w:customStyle="1" w:styleId="UnresolvedMention1">
    <w:name w:val="Unresolved Mention1"/>
    <w:basedOn w:val="FfontParagraffDdiofyn"/>
    <w:uiPriority w:val="99"/>
    <w:semiHidden/>
    <w:unhideWhenUsed/>
    <w:rsid w:val="00714AE5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5952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8907C74617846A922FEA2BBB5D33E" ma:contentTypeVersion="4" ma:contentTypeDescription="Create a new document." ma:contentTypeScope="" ma:versionID="fc7d97f0ff4dc8d61433bf780ac52a1e">
  <xsd:schema xmlns:xsd="http://www.w3.org/2001/XMLSchema" xmlns:xs="http://www.w3.org/2001/XMLSchema" xmlns:p="http://schemas.microsoft.com/office/2006/metadata/properties" xmlns:ns2="7b31b758-0bcd-4d02-8046-f93d52a7c7cd" targetNamespace="http://schemas.microsoft.com/office/2006/metadata/properties" ma:root="true" ma:fieldsID="20399f9bc64f666d0cce7eadb70bd2db" ns2:_="">
    <xsd:import namespace="7b31b758-0bcd-4d02-8046-f93d52a7c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1b758-0bcd-4d02-8046-f93d52a7c7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B1C496-DDB9-451F-B0D3-FA756DCA4F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2F92D5-A7B8-4796-BF8D-D4C92AED0E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1b758-0bcd-4d02-8046-f93d52a7c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FDE1ED-55A9-4B74-9A81-E579E36FA8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775245-8A30-4A5E-A5B9-ADF014C4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32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Barbara Jones</cp:lastModifiedBy>
  <cp:revision>6</cp:revision>
  <cp:lastPrinted>2020-01-09T08:35:00Z</cp:lastPrinted>
  <dcterms:created xsi:type="dcterms:W3CDTF">2021-10-07T08:40:00Z</dcterms:created>
  <dcterms:modified xsi:type="dcterms:W3CDTF">2021-10-07T09:58:00Z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0x010100F5D8907C74617846A922FEA2BBB5D33E</vt:lpwstr>
  </property>
  <property fmtid="{D5CDD505-2E9C-101B-9397-08002B2CF9AE}" pid="3" name="Mendeley Recent Style Id 0_1">
    <vt:lpwstr>http://www.zotero.org/styles/american-political-science-association</vt:lpwstr>
  </property>
  <property fmtid="{D5CDD505-2E9C-101B-9397-08002B2CF9AE}" pid="4" name="Mendeley Recent Style Name 0_1">
    <vt:lpwstr>American Political Science Association</vt:lpwstr>
  </property>
  <property fmtid="{D5CDD505-2E9C-101B-9397-08002B2CF9AE}" pid="5" name="Mendeley Recent Style Id 1_1">
    <vt:lpwstr>http://www.zotero.org/styles/apa</vt:lpwstr>
  </property>
  <property fmtid="{D5CDD505-2E9C-101B-9397-08002B2CF9AE}" pid="6" name="Mendeley Recent Style Name 1_1">
    <vt:lpwstr>American Psychological Association 6th edition</vt:lpwstr>
  </property>
  <property fmtid="{D5CDD505-2E9C-101B-9397-08002B2CF9AE}" pid="7" name="Mendeley Recent Style Id 2_1">
    <vt:lpwstr>http://www.zotero.org/styles/american-sociological-association</vt:lpwstr>
  </property>
  <property fmtid="{D5CDD505-2E9C-101B-9397-08002B2CF9AE}" pid="8" name="Mendeley Recent Style Name 2_1">
    <vt:lpwstr>American Sociological Association</vt:lpwstr>
  </property>
  <property fmtid="{D5CDD505-2E9C-101B-9397-08002B2CF9AE}" pid="9" name="Mendeley Recent Style Id 3_1">
    <vt:lpwstr>http://www.zotero.org/styles/chicago-author-date</vt:lpwstr>
  </property>
  <property fmtid="{D5CDD505-2E9C-101B-9397-08002B2CF9AE}" pid="10" name="Mendeley Recent Style Name 3_1">
    <vt:lpwstr>Chicago Manual of Style 17th edition (author-date)</vt:lpwstr>
  </property>
  <property fmtid="{D5CDD505-2E9C-101B-9397-08002B2CF9AE}" pid="11" name="Mendeley Recent Style Id 4_1">
    <vt:lpwstr>http://www.zotero.org/styles/harvard-cite-them-right</vt:lpwstr>
  </property>
  <property fmtid="{D5CDD505-2E9C-101B-9397-08002B2CF9AE}" pid="12" name="Mendeley Recent Style Name 4_1">
    <vt:lpwstr>Cite Them Right 10th edition - Harvard</vt:lpwstr>
  </property>
  <property fmtid="{D5CDD505-2E9C-101B-9397-08002B2CF9AE}" pid="13" name="Mendeley Recent Style Id 5_1">
    <vt:lpwstr>http://www.zotero.org/styles/harvard1</vt:lpwstr>
  </property>
  <property fmtid="{D5CDD505-2E9C-101B-9397-08002B2CF9AE}" pid="14" name="Mendeley Recent Style Name 5_1">
    <vt:lpwstr>Harvard reference format 1 (deprecated)</vt:lpwstr>
  </property>
  <property fmtid="{D5CDD505-2E9C-101B-9397-08002B2CF9AE}" pid="15" name="Mendeley Recent Style Id 6_1">
    <vt:lpwstr>http://www.zotero.org/styles/ieee</vt:lpwstr>
  </property>
  <property fmtid="{D5CDD505-2E9C-101B-9397-08002B2CF9AE}" pid="16" name="Mendeley Recent Style Name 6_1">
    <vt:lpwstr>IEEE</vt:lpwstr>
  </property>
  <property fmtid="{D5CDD505-2E9C-101B-9397-08002B2CF9AE}" pid="17" name="Mendeley Recent Style Id 7_1">
    <vt:lpwstr>http://www.zotero.org/styles/modern-humanities-research-association</vt:lpwstr>
  </property>
  <property fmtid="{D5CDD505-2E9C-101B-9397-08002B2CF9AE}" pid="18" name="Mendeley Recent Style Name 7_1">
    <vt:lpwstr>Modern Humanities Research Association 3rd edition (note with bibliography)</vt:lpwstr>
  </property>
  <property fmtid="{D5CDD505-2E9C-101B-9397-08002B2CF9AE}" pid="19" name="Mendeley Recent Style Id 8_1">
    <vt:lpwstr>http://www.zotero.org/styles/modern-language-association</vt:lpwstr>
  </property>
  <property fmtid="{D5CDD505-2E9C-101B-9397-08002B2CF9AE}" pid="20" name="Mendeley Recent Style Name 8_1">
    <vt:lpwstr>Modern Language Association 8th edition</vt:lpwstr>
  </property>
  <property fmtid="{D5CDD505-2E9C-101B-9397-08002B2CF9AE}" pid="21" name="Mendeley Recent Style Id 9_1">
    <vt:lpwstr>http://www.zotero.org/styles/nature</vt:lpwstr>
  </property>
  <property fmtid="{D5CDD505-2E9C-101B-9397-08002B2CF9AE}" pid="22" name="Mendeley Recent Style Name 9_1">
    <vt:lpwstr>Nature</vt:lpwstr>
  </property>
</Properties>
</file>