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A406E5" w14:paraId="3BFFFD2B" w14:textId="77777777" w:rsidTr="005557C1">
        <w:trPr>
          <w:gridAfter w:val="1"/>
          <w:wAfter w:w="29" w:type="dxa"/>
        </w:trPr>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5557C1">
        <w:trPr>
          <w:gridAfter w:val="1"/>
          <w:wAfter w:w="29" w:type="dxa"/>
        </w:trPr>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005557C1">
        <w:trPr>
          <w:gridAfter w:val="1"/>
          <w:wAfter w:w="29" w:type="dxa"/>
        </w:trPr>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415B3DD6" w:rsidR="008F1308" w:rsidRPr="00A406E5" w:rsidRDefault="006828C5" w:rsidP="00E51AAC">
            <w:pPr>
              <w:spacing w:before="120" w:after="120"/>
              <w:jc w:val="both"/>
              <w:rPr>
                <w:rFonts w:ascii="Arial" w:hAnsi="Arial" w:cs="Arial"/>
                <w:b/>
                <w:sz w:val="22"/>
                <w:szCs w:val="22"/>
              </w:rPr>
            </w:pPr>
            <w:r>
              <w:rPr>
                <w:rFonts w:ascii="Arial" w:hAnsi="Arial" w:cs="Arial"/>
                <w:b/>
                <w:sz w:val="22"/>
                <w:szCs w:val="22"/>
              </w:rPr>
              <w:t>Data Mining &amp; Visualisation</w:t>
            </w:r>
          </w:p>
        </w:tc>
      </w:tr>
      <w:tr w:rsidR="00B84B5B" w:rsidRPr="00A406E5" w14:paraId="08994C3C" w14:textId="77777777" w:rsidTr="005557C1">
        <w:trPr>
          <w:gridAfter w:val="1"/>
          <w:wAfter w:w="29" w:type="dxa"/>
        </w:trPr>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9CF7102" w:rsidR="00B84B5B" w:rsidRPr="00A406E5" w:rsidRDefault="0049264F" w:rsidP="00152E9D">
            <w:pPr>
              <w:spacing w:before="120" w:after="120"/>
              <w:jc w:val="both"/>
              <w:rPr>
                <w:rFonts w:ascii="Arial" w:hAnsi="Arial" w:cs="Arial"/>
                <w:b/>
                <w:sz w:val="22"/>
                <w:szCs w:val="22"/>
              </w:rPr>
            </w:pPr>
            <w:r>
              <w:rPr>
                <w:rFonts w:ascii="Arial" w:hAnsi="Arial" w:cs="Arial"/>
                <w:b/>
                <w:sz w:val="22"/>
                <w:szCs w:val="22"/>
              </w:rPr>
              <w:t>ACCA70</w:t>
            </w:r>
            <w:r w:rsidR="00630A89">
              <w:rPr>
                <w:rFonts w:ascii="Arial" w:hAnsi="Arial" w:cs="Arial"/>
                <w:b/>
                <w:sz w:val="22"/>
                <w:szCs w:val="22"/>
              </w:rPr>
              <w:t>15</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DE5967F" w:rsidR="00B84B5B" w:rsidRPr="00A406E5" w:rsidRDefault="005557C1" w:rsidP="00E51AAC">
            <w:pPr>
              <w:spacing w:before="120" w:after="120"/>
              <w:jc w:val="both"/>
              <w:rPr>
                <w:rFonts w:ascii="Arial" w:hAnsi="Arial" w:cs="Arial"/>
                <w:b/>
                <w:sz w:val="22"/>
                <w:szCs w:val="22"/>
              </w:rPr>
            </w:pPr>
            <w:r>
              <w:rPr>
                <w:rFonts w:ascii="Arial" w:hAnsi="Arial" w:cs="Arial"/>
                <w:b/>
                <w:sz w:val="22"/>
                <w:szCs w:val="22"/>
              </w:rPr>
              <w:t>25</w:t>
            </w:r>
            <w:r w:rsidR="0049264F">
              <w:rPr>
                <w:rFonts w:ascii="Arial" w:hAnsi="Arial" w:cs="Arial"/>
                <w:b/>
                <w:sz w:val="22"/>
                <w:szCs w:val="22"/>
              </w:rPr>
              <w:t>%</w:t>
            </w:r>
          </w:p>
        </w:tc>
      </w:tr>
      <w:tr w:rsidR="00DB116D" w:rsidRPr="00A406E5" w14:paraId="1EEB20EC" w14:textId="77777777" w:rsidTr="005557C1">
        <w:trPr>
          <w:gridAfter w:val="1"/>
          <w:wAfter w:w="29" w:type="dxa"/>
        </w:trPr>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B82172F" w:rsidR="00DB116D" w:rsidRPr="00A406E5" w:rsidRDefault="0049264F" w:rsidP="00E51AAC">
            <w:pPr>
              <w:spacing w:before="120" w:after="120"/>
              <w:jc w:val="both"/>
              <w:rPr>
                <w:rFonts w:ascii="Arial" w:hAnsi="Arial" w:cs="Arial"/>
                <w:b/>
                <w:sz w:val="22"/>
                <w:szCs w:val="22"/>
              </w:rPr>
            </w:pPr>
            <w:r>
              <w:rPr>
                <w:rFonts w:ascii="Arial" w:hAnsi="Arial" w:cs="Arial"/>
                <w:b/>
                <w:sz w:val="22"/>
                <w:szCs w:val="22"/>
              </w:rPr>
              <w:t>Prof. Nik Whitehead</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47279BB" w:rsidR="00DB116D" w:rsidRPr="00A406E5" w:rsidRDefault="0049264F" w:rsidP="00E51AAC">
            <w:pPr>
              <w:spacing w:before="120" w:after="120"/>
              <w:jc w:val="both"/>
              <w:rPr>
                <w:rFonts w:ascii="Arial" w:hAnsi="Arial" w:cs="Arial"/>
                <w:b/>
                <w:sz w:val="22"/>
                <w:szCs w:val="22"/>
              </w:rPr>
            </w:pPr>
            <w:r>
              <w:rPr>
                <w:rFonts w:ascii="Arial" w:hAnsi="Arial" w:cs="Arial"/>
                <w:b/>
                <w:sz w:val="22"/>
                <w:szCs w:val="22"/>
              </w:rPr>
              <w:t xml:space="preserve">Dr. </w:t>
            </w:r>
            <w:r w:rsidR="001568F2">
              <w:rPr>
                <w:rFonts w:ascii="Arial" w:hAnsi="Arial" w:cs="Arial"/>
                <w:b/>
                <w:sz w:val="22"/>
                <w:szCs w:val="22"/>
              </w:rPr>
              <w:t>Tim Bashford</w:t>
            </w:r>
          </w:p>
        </w:tc>
      </w:tr>
      <w:tr w:rsidR="00DB116D" w:rsidRPr="00A406E5" w14:paraId="0B207E43" w14:textId="77777777" w:rsidTr="005557C1">
        <w:trPr>
          <w:gridAfter w:val="1"/>
          <w:wAfter w:w="29" w:type="dxa"/>
        </w:trPr>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A51D8D1" w:rsidR="00DB116D" w:rsidRPr="00A406E5" w:rsidRDefault="0049264F" w:rsidP="005F0579">
            <w:pPr>
              <w:spacing w:before="120" w:after="120"/>
              <w:jc w:val="both"/>
              <w:rPr>
                <w:rFonts w:ascii="Arial" w:hAnsi="Arial" w:cs="Arial"/>
                <w:b/>
                <w:sz w:val="22"/>
                <w:szCs w:val="22"/>
              </w:rPr>
            </w:pPr>
            <w:r>
              <w:rPr>
                <w:rFonts w:ascii="Arial" w:hAnsi="Arial" w:cs="Arial"/>
                <w:b/>
                <w:sz w:val="22"/>
                <w:szCs w:val="22"/>
              </w:rPr>
              <w:t>Data Manipulation</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C9E2711" w:rsidR="00DB116D" w:rsidRPr="00A406E5" w:rsidRDefault="00737AF3"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54976140" w14:textId="77777777" w:rsidTr="005557C1">
        <w:trPr>
          <w:gridAfter w:val="1"/>
          <w:wAfter w:w="29" w:type="dxa"/>
        </w:trPr>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0998202" w:rsidR="00B84B5B" w:rsidRPr="00A406E5" w:rsidRDefault="0049264F"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6FF5FD2" w:rsidR="00B84B5B" w:rsidRPr="00A406E5" w:rsidRDefault="0049264F" w:rsidP="005F0579">
            <w:pPr>
              <w:spacing w:before="120" w:after="120"/>
              <w:jc w:val="both"/>
              <w:rPr>
                <w:rFonts w:ascii="Arial" w:hAnsi="Arial" w:cs="Arial"/>
                <w:b/>
                <w:sz w:val="22"/>
                <w:szCs w:val="22"/>
              </w:rPr>
            </w:pPr>
            <w:r>
              <w:rPr>
                <w:rFonts w:ascii="Arial" w:hAnsi="Arial" w:cs="Arial"/>
                <w:b/>
                <w:sz w:val="22"/>
                <w:szCs w:val="22"/>
              </w:rPr>
              <w:t>20 working days after deadline</w:t>
            </w:r>
          </w:p>
        </w:tc>
      </w:tr>
      <w:tr w:rsidR="00152E9D" w:rsidRPr="00A406E5" w14:paraId="7595FDBF" w14:textId="77777777" w:rsidTr="005557C1">
        <w:trPr>
          <w:gridAfter w:val="1"/>
          <w:wAfter w:w="29" w:type="dxa"/>
        </w:trPr>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5557C1">
        <w:trPr>
          <w:gridAfter w:val="1"/>
          <w:wAfter w:w="29" w:type="dxa"/>
        </w:trPr>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5E2C0C1D" w14:textId="77777777" w:rsidTr="005557C1">
        <w:tc>
          <w:tcPr>
            <w:tcW w:w="9951" w:type="dxa"/>
            <w:gridSpan w:val="5"/>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5557C1">
        <w:tc>
          <w:tcPr>
            <w:tcW w:w="9951" w:type="dxa"/>
            <w:gridSpan w:val="5"/>
          </w:tcPr>
          <w:p w14:paraId="67F004A1" w14:textId="68D5886A" w:rsidR="005557C1" w:rsidRPr="005557C1" w:rsidRDefault="005557C1" w:rsidP="005557C1">
            <w:pPr>
              <w:jc w:val="both"/>
              <w:rPr>
                <w:rFonts w:ascii="Arial" w:hAnsi="Arial" w:cs="Arial"/>
                <w:sz w:val="22"/>
              </w:rPr>
            </w:pPr>
            <w:r w:rsidRPr="005557C1">
              <w:rPr>
                <w:rFonts w:ascii="Arial" w:hAnsi="Arial" w:cs="Arial"/>
                <w:b/>
                <w:bCs/>
                <w:sz w:val="22"/>
              </w:rPr>
              <w:t>Apply and justify</w:t>
            </w:r>
            <w:r w:rsidRPr="005557C1">
              <w:rPr>
                <w:rFonts w:ascii="Arial" w:hAnsi="Arial" w:cs="Arial"/>
                <w:sz w:val="22"/>
              </w:rPr>
              <w:t xml:space="preserve"> the use of a range of statistical methods and data mining techniques to extract information from data. </w:t>
            </w:r>
          </w:p>
          <w:p w14:paraId="7DEE906B" w14:textId="2B61B913" w:rsidR="005557C1" w:rsidRPr="005557C1" w:rsidRDefault="005557C1" w:rsidP="005557C1">
            <w:pPr>
              <w:jc w:val="both"/>
              <w:rPr>
                <w:rFonts w:ascii="Arial" w:hAnsi="Arial" w:cs="Arial"/>
                <w:sz w:val="22"/>
              </w:rPr>
            </w:pPr>
            <w:r w:rsidRPr="005557C1">
              <w:rPr>
                <w:rFonts w:ascii="Arial" w:hAnsi="Arial" w:cs="Arial"/>
                <w:b/>
                <w:bCs/>
                <w:sz w:val="22"/>
              </w:rPr>
              <w:t>Critically evaluate</w:t>
            </w:r>
            <w:r w:rsidRPr="005557C1">
              <w:rPr>
                <w:rFonts w:ascii="Arial" w:hAnsi="Arial" w:cs="Arial"/>
                <w:sz w:val="22"/>
              </w:rPr>
              <w:t xml:space="preserve"> the validity of the techniques employed, considering both the nature of the data and the intended use of the results. </w:t>
            </w:r>
          </w:p>
          <w:p w14:paraId="44274358" w14:textId="1397BC93" w:rsidR="005557C1" w:rsidRPr="005557C1" w:rsidRDefault="005557C1" w:rsidP="005557C1">
            <w:pPr>
              <w:jc w:val="both"/>
              <w:rPr>
                <w:rFonts w:ascii="Arial" w:hAnsi="Arial" w:cs="Arial"/>
                <w:sz w:val="22"/>
              </w:rPr>
            </w:pPr>
            <w:r w:rsidRPr="005557C1">
              <w:rPr>
                <w:rFonts w:ascii="Arial" w:hAnsi="Arial" w:cs="Arial"/>
                <w:b/>
                <w:bCs/>
                <w:sz w:val="22"/>
              </w:rPr>
              <w:t>Interpret</w:t>
            </w:r>
            <w:r w:rsidRPr="005557C1">
              <w:rPr>
                <w:rFonts w:ascii="Arial" w:hAnsi="Arial" w:cs="Arial"/>
                <w:sz w:val="22"/>
              </w:rPr>
              <w:t xml:space="preserve"> the intelligence generated through the data mining process within the context of the specific dataset under investigation. </w:t>
            </w:r>
          </w:p>
          <w:p w14:paraId="244A8151" w14:textId="57B3A063" w:rsidR="003D6DCE" w:rsidRPr="00A406E5" w:rsidRDefault="005557C1" w:rsidP="005557C1">
            <w:pPr>
              <w:rPr>
                <w:rFonts w:ascii="Arial" w:hAnsi="Arial" w:cs="Arial"/>
                <w:sz w:val="22"/>
                <w:szCs w:val="22"/>
              </w:rPr>
            </w:pPr>
            <w:r w:rsidRPr="005557C1">
              <w:rPr>
                <w:rFonts w:ascii="Arial" w:hAnsi="Arial" w:cs="Arial"/>
                <w:b/>
                <w:bCs/>
                <w:sz w:val="22"/>
              </w:rPr>
              <w:t>Effectively communicate</w:t>
            </w:r>
            <w:r w:rsidRPr="005557C1">
              <w:rPr>
                <w:rFonts w:ascii="Arial" w:hAnsi="Arial" w:cs="Arial"/>
                <w:sz w:val="22"/>
              </w:rPr>
              <w:t xml:space="preserve"> the data mining process and its outcomes to a decision-maker.</w:t>
            </w:r>
          </w:p>
        </w:tc>
      </w:tr>
    </w:tbl>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B38580" w14:textId="77777777" w:rsidR="008B16F1" w:rsidRPr="00A406E5" w:rsidRDefault="008B16F1" w:rsidP="008B16F1">
      <w:pPr>
        <w:jc w:val="both"/>
        <w:rPr>
          <w:rFonts w:ascii="Arial" w:hAnsi="Arial" w:cs="Arial"/>
          <w:sz w:val="22"/>
          <w:szCs w:val="22"/>
        </w:rPr>
      </w:pPr>
    </w:p>
    <w:p w14:paraId="41A450E7" w14:textId="06CCF2DD" w:rsidR="005557C1" w:rsidRDefault="005557C1" w:rsidP="003D6DCE">
      <w:pPr>
        <w:pStyle w:val="AssignmentNormal"/>
        <w:numPr>
          <w:ilvl w:val="0"/>
          <w:numId w:val="0"/>
        </w:numPr>
        <w:rPr>
          <w:rFonts w:ascii="Arial" w:hAnsi="Arial" w:cs="Arial"/>
          <w:b/>
          <w:sz w:val="22"/>
        </w:rPr>
      </w:pPr>
      <w:r>
        <w:rPr>
          <w:rFonts w:ascii="Arial" w:hAnsi="Arial" w:cs="Arial"/>
          <w:b/>
          <w:sz w:val="22"/>
        </w:rPr>
        <w:t>Project Proposal Presentation (25% of module total)</w:t>
      </w:r>
    </w:p>
    <w:p w14:paraId="7DC49E5A" w14:textId="77777777" w:rsidR="005557C1" w:rsidRDefault="005557C1" w:rsidP="003D6DCE">
      <w:pPr>
        <w:pStyle w:val="AssignmentNormal"/>
        <w:numPr>
          <w:ilvl w:val="0"/>
          <w:numId w:val="0"/>
        </w:numPr>
        <w:rPr>
          <w:rFonts w:ascii="Arial" w:hAnsi="Arial" w:cs="Arial"/>
          <w:b/>
          <w:sz w:val="22"/>
        </w:rPr>
      </w:pPr>
    </w:p>
    <w:p w14:paraId="223A40E8" w14:textId="042CB18E" w:rsidR="003D6DCE" w:rsidRPr="00703DD6" w:rsidRDefault="003D6DCE" w:rsidP="003D6DCE">
      <w:pPr>
        <w:pStyle w:val="AssignmentNormal"/>
        <w:numPr>
          <w:ilvl w:val="0"/>
          <w:numId w:val="0"/>
        </w:numPr>
        <w:rPr>
          <w:rFonts w:ascii="Arial" w:hAnsi="Arial" w:cs="Arial"/>
          <w:b/>
          <w:sz w:val="22"/>
        </w:rPr>
      </w:pPr>
      <w:r w:rsidRPr="00703DD6">
        <w:rPr>
          <w:rFonts w:ascii="Arial" w:hAnsi="Arial" w:cs="Arial"/>
          <w:b/>
          <w:sz w:val="22"/>
        </w:rPr>
        <w:t>Instructions</w:t>
      </w:r>
    </w:p>
    <w:p w14:paraId="2FD8BDE7" w14:textId="77777777" w:rsidR="003D6DCE" w:rsidRPr="00703DD6" w:rsidRDefault="003D6DCE" w:rsidP="003D6DCE">
      <w:pPr>
        <w:pStyle w:val="AssignmentNormal"/>
        <w:numPr>
          <w:ilvl w:val="0"/>
          <w:numId w:val="0"/>
        </w:numPr>
        <w:rPr>
          <w:rFonts w:ascii="Arial" w:hAnsi="Arial" w:cs="Arial"/>
          <w:sz w:val="22"/>
        </w:rPr>
      </w:pPr>
      <w:r w:rsidRPr="00703DD6">
        <w:rPr>
          <w:rFonts w:ascii="Arial" w:hAnsi="Arial" w:cs="Arial"/>
          <w:sz w:val="22"/>
        </w:rPr>
        <w:t>You are to find and analyse a dat</w:t>
      </w:r>
      <w:r>
        <w:rPr>
          <w:rFonts w:ascii="Arial" w:hAnsi="Arial" w:cs="Arial"/>
          <w:sz w:val="22"/>
        </w:rPr>
        <w:t xml:space="preserve">abase extract of at least 15000 records and </w:t>
      </w:r>
      <w:r w:rsidRPr="00703DD6">
        <w:rPr>
          <w:rFonts w:ascii="Arial" w:hAnsi="Arial" w:cs="Arial"/>
          <w:sz w:val="22"/>
        </w:rPr>
        <w:t xml:space="preserve">12 attributes. </w:t>
      </w:r>
    </w:p>
    <w:p w14:paraId="28FA148C" w14:textId="77777777" w:rsidR="003D6DCE" w:rsidRPr="00703DD6" w:rsidRDefault="003D6DCE" w:rsidP="003D6DCE">
      <w:pPr>
        <w:pStyle w:val="AssignmentNormal"/>
        <w:numPr>
          <w:ilvl w:val="0"/>
          <w:numId w:val="0"/>
        </w:numPr>
        <w:rPr>
          <w:rFonts w:ascii="Arial" w:hAnsi="Arial" w:cs="Arial"/>
          <w:sz w:val="22"/>
        </w:rPr>
      </w:pPr>
    </w:p>
    <w:p w14:paraId="1CF2F93B" w14:textId="77777777" w:rsidR="003D6DCE" w:rsidRPr="00703DD6" w:rsidRDefault="003D6DCE" w:rsidP="003D6DCE">
      <w:pPr>
        <w:pStyle w:val="AssignmentNormal"/>
        <w:numPr>
          <w:ilvl w:val="0"/>
          <w:numId w:val="0"/>
        </w:numPr>
        <w:rPr>
          <w:rFonts w:ascii="Arial" w:hAnsi="Arial" w:cs="Arial"/>
          <w:sz w:val="22"/>
        </w:rPr>
      </w:pPr>
      <w:r w:rsidRPr="00703DD6">
        <w:rPr>
          <w:rFonts w:ascii="Arial" w:hAnsi="Arial" w:cs="Arial"/>
          <w:sz w:val="22"/>
        </w:rPr>
        <w:t xml:space="preserve">You should </w:t>
      </w:r>
      <w:r>
        <w:rPr>
          <w:rFonts w:ascii="Arial" w:hAnsi="Arial" w:cs="Arial"/>
          <w:sz w:val="22"/>
        </w:rPr>
        <w:t xml:space="preserve">write, present and record on video </w:t>
      </w:r>
      <w:r w:rsidRPr="00703DD6">
        <w:rPr>
          <w:rFonts w:ascii="Arial" w:hAnsi="Arial" w:cs="Arial"/>
          <w:sz w:val="22"/>
        </w:rPr>
        <w:t>a 15 minute presentation about the data including discussion of</w:t>
      </w:r>
      <w:r>
        <w:rPr>
          <w:rFonts w:ascii="Arial" w:hAnsi="Arial" w:cs="Arial"/>
          <w:sz w:val="22"/>
        </w:rPr>
        <w:t xml:space="preserve"> the following:</w:t>
      </w:r>
    </w:p>
    <w:p w14:paraId="30501304" w14:textId="77777777" w:rsidR="003D6DCE" w:rsidRPr="00703DD6" w:rsidRDefault="003D6DCE" w:rsidP="003D6DCE">
      <w:pPr>
        <w:pStyle w:val="AssignmentNormal"/>
        <w:numPr>
          <w:ilvl w:val="0"/>
          <w:numId w:val="21"/>
        </w:numPr>
        <w:rPr>
          <w:rFonts w:ascii="Arial" w:hAnsi="Arial" w:cs="Arial"/>
          <w:sz w:val="22"/>
        </w:rPr>
      </w:pPr>
      <w:r w:rsidRPr="00703DD6">
        <w:rPr>
          <w:rFonts w:ascii="Arial" w:hAnsi="Arial" w:cs="Arial"/>
          <w:sz w:val="22"/>
        </w:rPr>
        <w:t>Its origins and contents;</w:t>
      </w:r>
    </w:p>
    <w:p w14:paraId="0AF65E58" w14:textId="77777777" w:rsidR="003D6DCE" w:rsidRPr="00703DD6" w:rsidRDefault="003D6DCE" w:rsidP="003D6DCE">
      <w:pPr>
        <w:pStyle w:val="AssignmentNormal"/>
        <w:numPr>
          <w:ilvl w:val="0"/>
          <w:numId w:val="21"/>
        </w:numPr>
        <w:rPr>
          <w:rFonts w:ascii="Arial" w:hAnsi="Arial" w:cs="Arial"/>
          <w:sz w:val="22"/>
        </w:rPr>
      </w:pPr>
      <w:r w:rsidRPr="00703DD6">
        <w:rPr>
          <w:rFonts w:ascii="Arial" w:hAnsi="Arial" w:cs="Arial"/>
          <w:sz w:val="22"/>
        </w:rPr>
        <w:t>Why you feel it is a suitable dataset for analysis;</w:t>
      </w:r>
    </w:p>
    <w:p w14:paraId="288DF9F0" w14:textId="77777777" w:rsidR="003D6DCE" w:rsidRPr="00703DD6" w:rsidRDefault="003D6DCE" w:rsidP="003D6DCE">
      <w:pPr>
        <w:pStyle w:val="AssignmentNormal"/>
        <w:numPr>
          <w:ilvl w:val="0"/>
          <w:numId w:val="21"/>
        </w:numPr>
        <w:rPr>
          <w:rFonts w:ascii="Arial" w:hAnsi="Arial" w:cs="Arial"/>
          <w:sz w:val="22"/>
        </w:rPr>
      </w:pPr>
      <w:r w:rsidRPr="00703DD6">
        <w:rPr>
          <w:rFonts w:ascii="Arial" w:hAnsi="Arial" w:cs="Arial"/>
          <w:sz w:val="22"/>
        </w:rPr>
        <w:t>What you are hoping to find within it;</w:t>
      </w:r>
    </w:p>
    <w:p w14:paraId="69BA26DB" w14:textId="77777777" w:rsidR="003D6DCE" w:rsidRPr="00703DD6" w:rsidRDefault="003D6DCE" w:rsidP="003D6DCE">
      <w:pPr>
        <w:pStyle w:val="AssignmentNormal"/>
        <w:numPr>
          <w:ilvl w:val="0"/>
          <w:numId w:val="21"/>
        </w:numPr>
        <w:rPr>
          <w:rFonts w:ascii="Arial" w:hAnsi="Arial" w:cs="Arial"/>
          <w:sz w:val="22"/>
        </w:rPr>
      </w:pPr>
      <w:r w:rsidRPr="00703DD6">
        <w:rPr>
          <w:rFonts w:ascii="Arial" w:hAnsi="Arial" w:cs="Arial"/>
          <w:sz w:val="22"/>
        </w:rPr>
        <w:t>Why you feel you have the necessary background knowledge to be able to understand the data in context.</w:t>
      </w:r>
    </w:p>
    <w:p w14:paraId="25718204" w14:textId="77777777" w:rsidR="003D6DCE" w:rsidRPr="00703DD6" w:rsidRDefault="003D6DCE" w:rsidP="003D6DCE">
      <w:pPr>
        <w:pStyle w:val="AssignmentNormal"/>
        <w:numPr>
          <w:ilvl w:val="0"/>
          <w:numId w:val="0"/>
        </w:numPr>
        <w:rPr>
          <w:rFonts w:ascii="Arial" w:hAnsi="Arial" w:cs="Arial"/>
          <w:sz w:val="22"/>
        </w:rPr>
      </w:pPr>
    </w:p>
    <w:p w14:paraId="0E95A0DB" w14:textId="77777777" w:rsidR="003D6DCE" w:rsidRPr="00703DD6" w:rsidRDefault="003D6DCE" w:rsidP="003D6DCE">
      <w:pPr>
        <w:pStyle w:val="AssignmentNormal"/>
        <w:numPr>
          <w:ilvl w:val="0"/>
          <w:numId w:val="0"/>
        </w:numPr>
        <w:rPr>
          <w:rFonts w:ascii="Arial" w:hAnsi="Arial" w:cs="Arial"/>
          <w:sz w:val="22"/>
        </w:rPr>
      </w:pPr>
      <w:r w:rsidRPr="00703DD6">
        <w:rPr>
          <w:rFonts w:ascii="Arial" w:hAnsi="Arial" w:cs="Arial"/>
          <w:sz w:val="22"/>
        </w:rPr>
        <w:t>You should also create a one-page summary of the information presented (a reference list may be put on a second page).</w:t>
      </w:r>
    </w:p>
    <w:p w14:paraId="1D48BD63" w14:textId="77777777" w:rsidR="003D6DCE" w:rsidRPr="00703DD6" w:rsidRDefault="003D6DCE" w:rsidP="003D6DCE">
      <w:pPr>
        <w:jc w:val="both"/>
        <w:rPr>
          <w:rFonts w:ascii="Arial" w:hAnsi="Arial" w:cs="Arial"/>
          <w:b/>
          <w:sz w:val="22"/>
          <w:szCs w:val="22"/>
        </w:rPr>
      </w:pPr>
      <w:r w:rsidRPr="00703DD6">
        <w:rPr>
          <w:rFonts w:ascii="Arial" w:hAnsi="Arial" w:cs="Arial"/>
          <w:b/>
          <w:sz w:val="22"/>
          <w:szCs w:val="22"/>
        </w:rPr>
        <w:t>Marks will be awarded for:</w:t>
      </w:r>
    </w:p>
    <w:p w14:paraId="0A9651EA" w14:textId="77777777" w:rsidR="003D6DCE" w:rsidRPr="00703DD6" w:rsidRDefault="003D6DCE" w:rsidP="003D6DCE">
      <w:pPr>
        <w:rPr>
          <w:rFonts w:ascii="Arial" w:hAnsi="Arial" w:cs="Arial"/>
          <w:sz w:val="18"/>
        </w:rPr>
      </w:pPr>
    </w:p>
    <w:p w14:paraId="43D13468" w14:textId="77777777" w:rsidR="003D6DCE" w:rsidRPr="00703DD6" w:rsidRDefault="003D6DCE" w:rsidP="003D6DCE">
      <w:pPr>
        <w:pStyle w:val="ListParagraph"/>
        <w:numPr>
          <w:ilvl w:val="0"/>
          <w:numId w:val="22"/>
        </w:numPr>
        <w:rPr>
          <w:rFonts w:ascii="Arial" w:hAnsi="Arial" w:cs="Arial"/>
          <w:sz w:val="18"/>
        </w:rPr>
      </w:pPr>
      <w:r w:rsidRPr="00703DD6">
        <w:rPr>
          <w:rFonts w:ascii="Arial" w:hAnsi="Arial" w:cs="Arial"/>
          <w:sz w:val="22"/>
        </w:rPr>
        <w:t>Presentation (10%)</w:t>
      </w:r>
    </w:p>
    <w:p w14:paraId="4BD44EAD" w14:textId="77777777" w:rsidR="003D6DCE" w:rsidRPr="00703DD6" w:rsidRDefault="003D6DCE" w:rsidP="003D6DCE">
      <w:pPr>
        <w:pStyle w:val="ListParagraph"/>
        <w:numPr>
          <w:ilvl w:val="0"/>
          <w:numId w:val="22"/>
        </w:numPr>
        <w:rPr>
          <w:rFonts w:ascii="Arial" w:hAnsi="Arial" w:cs="Arial"/>
          <w:sz w:val="18"/>
        </w:rPr>
      </w:pPr>
      <w:r w:rsidRPr="00703DD6">
        <w:rPr>
          <w:rFonts w:ascii="Arial" w:hAnsi="Arial" w:cs="Arial"/>
          <w:sz w:val="22"/>
          <w:szCs w:val="24"/>
        </w:rPr>
        <w:t>Description of the dataset (50%)</w:t>
      </w:r>
    </w:p>
    <w:p w14:paraId="2ADB14F8" w14:textId="77777777" w:rsidR="003D6DCE" w:rsidRPr="00703DD6" w:rsidRDefault="003D6DCE" w:rsidP="003D6DCE">
      <w:pPr>
        <w:pStyle w:val="ListParagraph"/>
        <w:numPr>
          <w:ilvl w:val="0"/>
          <w:numId w:val="22"/>
        </w:numPr>
        <w:rPr>
          <w:rFonts w:ascii="Arial" w:hAnsi="Arial" w:cs="Arial"/>
          <w:sz w:val="18"/>
        </w:rPr>
      </w:pPr>
      <w:r w:rsidRPr="00703DD6">
        <w:rPr>
          <w:rFonts w:ascii="Arial" w:hAnsi="Arial" w:cs="Arial"/>
          <w:sz w:val="22"/>
        </w:rPr>
        <w:t>Suitability of the dataset (20%)</w:t>
      </w:r>
    </w:p>
    <w:p w14:paraId="31C04AEE" w14:textId="77777777" w:rsidR="003D6DCE" w:rsidRPr="00703DD6" w:rsidRDefault="003D6DCE" w:rsidP="003D6DCE">
      <w:pPr>
        <w:pStyle w:val="ListParagraph"/>
        <w:numPr>
          <w:ilvl w:val="0"/>
          <w:numId w:val="22"/>
        </w:numPr>
        <w:rPr>
          <w:rFonts w:ascii="Arial" w:hAnsi="Arial" w:cs="Arial"/>
          <w:sz w:val="18"/>
        </w:rPr>
      </w:pPr>
      <w:r w:rsidRPr="00703DD6">
        <w:rPr>
          <w:rFonts w:ascii="Arial" w:hAnsi="Arial" w:cs="Arial"/>
          <w:sz w:val="22"/>
        </w:rPr>
        <w:t>The objectives of the analysis (20%)</w:t>
      </w:r>
    </w:p>
    <w:p w14:paraId="39076853" w14:textId="77777777" w:rsidR="003D6DCE" w:rsidRPr="00703DD6" w:rsidRDefault="003D6DCE" w:rsidP="003D6DCE">
      <w:pPr>
        <w:rPr>
          <w:rFonts w:ascii="Arial" w:hAnsi="Arial" w:cs="Arial"/>
          <w:sz w:val="18"/>
        </w:rPr>
      </w:pPr>
    </w:p>
    <w:p w14:paraId="6C3A0626" w14:textId="77777777" w:rsidR="003D6DCE" w:rsidRPr="00703DD6" w:rsidRDefault="003D6DCE" w:rsidP="003D6DCE">
      <w:pPr>
        <w:rPr>
          <w:rFonts w:ascii="Arial" w:hAnsi="Arial" w:cs="Arial"/>
          <w:b/>
          <w:sz w:val="22"/>
          <w:szCs w:val="24"/>
        </w:rPr>
      </w:pPr>
      <w:r w:rsidRPr="00703DD6">
        <w:rPr>
          <w:rFonts w:ascii="Arial" w:hAnsi="Arial" w:cs="Arial"/>
          <w:b/>
          <w:sz w:val="22"/>
          <w:szCs w:val="24"/>
        </w:rPr>
        <w:t>WHAT YOU SHOULD SUBMIT</w:t>
      </w:r>
    </w:p>
    <w:p w14:paraId="090AE362" w14:textId="77777777" w:rsidR="003D6DCE" w:rsidRPr="00703DD6" w:rsidRDefault="003D6DCE" w:rsidP="003D6DCE">
      <w:pPr>
        <w:rPr>
          <w:rFonts w:ascii="Arial" w:hAnsi="Arial" w:cs="Arial"/>
          <w:b/>
          <w:sz w:val="22"/>
          <w:szCs w:val="24"/>
        </w:rPr>
      </w:pPr>
    </w:p>
    <w:p w14:paraId="01C1D895" w14:textId="77777777" w:rsidR="003D6DCE" w:rsidRDefault="003D6DCE" w:rsidP="003D6DCE">
      <w:pPr>
        <w:rPr>
          <w:rFonts w:ascii="Arial" w:hAnsi="Arial" w:cs="Arial"/>
          <w:sz w:val="22"/>
          <w:szCs w:val="24"/>
        </w:rPr>
      </w:pPr>
      <w:r>
        <w:rPr>
          <w:rFonts w:ascii="Arial" w:hAnsi="Arial" w:cs="Arial"/>
          <w:sz w:val="22"/>
        </w:rPr>
        <w:t>U</w:t>
      </w:r>
      <w:r w:rsidRPr="00703DD6">
        <w:rPr>
          <w:rFonts w:ascii="Arial" w:hAnsi="Arial" w:cs="Arial"/>
          <w:sz w:val="22"/>
        </w:rPr>
        <w:t>pload any slide</w:t>
      </w:r>
      <w:r>
        <w:rPr>
          <w:rFonts w:ascii="Arial" w:hAnsi="Arial" w:cs="Arial"/>
          <w:sz w:val="22"/>
        </w:rPr>
        <w:t>s created for your presentation as a zipped file to Moodle via the appropriate link. The video itself should be uploaded to YouTube and the URL of the video included in the summary sheet.</w:t>
      </w:r>
      <w:r w:rsidRPr="003A4248">
        <w:rPr>
          <w:rFonts w:ascii="Arial" w:hAnsi="Arial" w:cs="Arial"/>
          <w:sz w:val="22"/>
          <w:szCs w:val="24"/>
        </w:rPr>
        <w:t xml:space="preserve"> </w:t>
      </w:r>
      <w:r w:rsidRPr="00703DD6">
        <w:rPr>
          <w:rFonts w:ascii="Arial" w:hAnsi="Arial" w:cs="Arial"/>
          <w:sz w:val="22"/>
          <w:szCs w:val="24"/>
        </w:rPr>
        <w:t>The summary sheet (but not the assignment specification) s</w:t>
      </w:r>
      <w:r>
        <w:rPr>
          <w:rFonts w:ascii="Arial" w:hAnsi="Arial" w:cs="Arial"/>
          <w:sz w:val="22"/>
          <w:szCs w:val="24"/>
        </w:rPr>
        <w:t>hould be submitted via Turnitin</w:t>
      </w:r>
      <w:r w:rsidRPr="00703DD6">
        <w:rPr>
          <w:rFonts w:ascii="Arial" w:hAnsi="Arial" w:cs="Arial"/>
          <w:sz w:val="22"/>
          <w:szCs w:val="24"/>
        </w:rPr>
        <w:t>.</w:t>
      </w:r>
    </w:p>
    <w:p w14:paraId="049E8587" w14:textId="77777777" w:rsidR="003D6DCE" w:rsidRDefault="003D6DCE" w:rsidP="003D6DCE">
      <w:pPr>
        <w:rPr>
          <w:rFonts w:ascii="Arial" w:hAnsi="Arial" w:cs="Arial"/>
          <w:sz w:val="22"/>
          <w:szCs w:val="24"/>
        </w:rPr>
      </w:pPr>
    </w:p>
    <w:p w14:paraId="507544C4" w14:textId="77777777" w:rsidR="003D6DCE" w:rsidRPr="003A4248" w:rsidRDefault="003D6DCE" w:rsidP="003D6DCE">
      <w:pPr>
        <w:rPr>
          <w:rFonts w:ascii="Arial" w:hAnsi="Arial" w:cs="Arial"/>
          <w:sz w:val="22"/>
          <w:szCs w:val="24"/>
        </w:rPr>
      </w:pPr>
      <w:r>
        <w:rPr>
          <w:rFonts w:ascii="Arial" w:hAnsi="Arial" w:cs="Arial"/>
          <w:sz w:val="22"/>
          <w:szCs w:val="24"/>
        </w:rPr>
        <w:t xml:space="preserve">Nb. When sharing a video via YouTube you </w:t>
      </w:r>
      <w:r>
        <w:rPr>
          <w:rFonts w:ascii="Arial" w:hAnsi="Arial" w:cs="Arial"/>
          <w:b/>
          <w:bCs/>
          <w:sz w:val="22"/>
          <w:szCs w:val="24"/>
        </w:rPr>
        <w:t>must</w:t>
      </w:r>
      <w:r>
        <w:rPr>
          <w:rFonts w:ascii="Arial" w:hAnsi="Arial" w:cs="Arial"/>
          <w:sz w:val="22"/>
          <w:szCs w:val="24"/>
        </w:rPr>
        <w:t xml:space="preserve"> verify your YouTube account or the video will not display.</w:t>
      </w:r>
    </w:p>
    <w:p w14:paraId="4BCCE16C" w14:textId="77777777" w:rsidR="008B16F1" w:rsidRDefault="008B16F1" w:rsidP="008B16F1">
      <w:pPr>
        <w:ind w:left="709"/>
        <w:rPr>
          <w:rFonts w:ascii="Arial" w:hAnsi="Arial" w:cs="Arial"/>
          <w:bCs/>
          <w:sz w:val="22"/>
          <w:szCs w:val="22"/>
        </w:rPr>
      </w:pPr>
    </w:p>
    <w:p w14:paraId="2FA39A40" w14:textId="23B2321D" w:rsidR="00E47CE2" w:rsidRDefault="00E47CE2" w:rsidP="00E47CE2">
      <w:pPr>
        <w:ind w:left="720"/>
        <w:rPr>
          <w:rFonts w:ascii="Arial" w:hAnsi="Arial" w:cs="Arial"/>
          <w:sz w:val="22"/>
          <w:szCs w:val="24"/>
        </w:rPr>
      </w:pPr>
      <w:r>
        <w:rPr>
          <w:rFonts w:ascii="Arial" w:hAnsi="Arial" w:cs="Arial"/>
          <w:sz w:val="22"/>
          <w:szCs w:val="24"/>
        </w:rPr>
        <w:t xml:space="preserve"> </w:t>
      </w:r>
    </w:p>
    <w:p w14:paraId="7923ECAF" w14:textId="141531DF" w:rsidR="008B16F1" w:rsidRDefault="008B16F1" w:rsidP="00E47CE2">
      <w:pPr>
        <w:rPr>
          <w:rFonts w:ascii="Arial" w:hAnsi="Arial" w:cs="Arial"/>
          <w:sz w:val="22"/>
          <w:szCs w:val="22"/>
        </w:rPr>
      </w:pPr>
      <w:r>
        <w:rPr>
          <w:rFonts w:ascii="Arial" w:hAnsi="Arial" w:cs="Arial"/>
          <w:sz w:val="22"/>
          <w:szCs w:val="22"/>
        </w:rPr>
        <w:t xml:space="preserve"> </w:t>
      </w:r>
    </w:p>
    <w:p w14:paraId="723BF6D3" w14:textId="77777777" w:rsidR="008B16F1" w:rsidRPr="002D5089" w:rsidRDefault="008B16F1" w:rsidP="008B16F1">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0178E33C" w14:textId="77777777" w:rsidR="008B16F1" w:rsidRDefault="008B16F1" w:rsidP="008B16F1">
      <w:pPr>
        <w:ind w:left="720"/>
        <w:rPr>
          <w:rFonts w:ascii="Arial" w:hAnsi="Arial" w:cs="Arial"/>
          <w:sz w:val="24"/>
          <w:szCs w:val="24"/>
        </w:rPr>
      </w:pPr>
    </w:p>
    <w:p w14:paraId="15B21B8A" w14:textId="77777777" w:rsidR="008B16F1" w:rsidRDefault="008B16F1" w:rsidP="008B16F1">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6CD72D16" w14:textId="77777777" w:rsidR="008B16F1" w:rsidRDefault="008B16F1" w:rsidP="008B16F1">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15E993ED" w14:textId="77777777" w:rsidR="008B16F1" w:rsidRPr="00933AAF" w:rsidRDefault="008B16F1" w:rsidP="008B16F1">
      <w:pPr>
        <w:ind w:left="720"/>
        <w:rPr>
          <w:rFonts w:ascii="Arial" w:hAnsi="Arial" w:cs="Arial"/>
          <w:sz w:val="22"/>
          <w:szCs w:val="22"/>
        </w:rPr>
      </w:pPr>
    </w:p>
    <w:p w14:paraId="3CDCAE9C" w14:textId="77777777" w:rsidR="008B16F1" w:rsidRPr="00933AAF" w:rsidRDefault="008B16F1" w:rsidP="008B16F1">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79236365" w14:textId="77777777" w:rsidR="008B16F1" w:rsidRDefault="008B16F1" w:rsidP="008B16F1">
      <w:pPr>
        <w:ind w:left="720"/>
        <w:rPr>
          <w:rFonts w:ascii="Arial" w:hAnsi="Arial" w:cs="Arial"/>
          <w:sz w:val="22"/>
          <w:szCs w:val="22"/>
        </w:rPr>
      </w:pPr>
    </w:p>
    <w:p w14:paraId="5DA919E4" w14:textId="77777777" w:rsidR="008B16F1" w:rsidRPr="00A406E5" w:rsidRDefault="008B16F1" w:rsidP="008B16F1">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3B5337F0" w14:textId="77777777" w:rsidR="008B16F1" w:rsidRDefault="008B16F1" w:rsidP="008B16F1">
      <w:pPr>
        <w:pStyle w:val="Heading2"/>
        <w:ind w:left="567" w:firstLine="142"/>
        <w:rPr>
          <w:rFonts w:ascii="Arial" w:hAnsi="Arial" w:cs="Arial"/>
          <w:sz w:val="22"/>
          <w:szCs w:val="22"/>
        </w:rPr>
      </w:pPr>
    </w:p>
    <w:p w14:paraId="0295D28D" w14:textId="77777777" w:rsidR="008B16F1" w:rsidRDefault="008B16F1" w:rsidP="008B16F1">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8BB0EF7" w14:textId="77777777" w:rsidR="008B16F1" w:rsidRPr="00FA7E96" w:rsidRDefault="008B16F1" w:rsidP="008B16F1">
      <w:pPr>
        <w:rPr>
          <w:rFonts w:ascii="Arial" w:hAnsi="Arial" w:cs="Arial"/>
          <w:sz w:val="22"/>
          <w:szCs w:val="22"/>
        </w:rPr>
      </w:pPr>
      <w:r>
        <w:tab/>
      </w:r>
      <w:r w:rsidRPr="00FA7E96">
        <w:rPr>
          <w:rFonts w:ascii="Arial" w:hAnsi="Arial" w:cs="Arial"/>
          <w:sz w:val="22"/>
          <w:szCs w:val="22"/>
        </w:rPr>
        <w:t>(Lecturer to indicate Yes or Not against each element)</w:t>
      </w:r>
    </w:p>
    <w:p w14:paraId="4B39E5DC" w14:textId="77777777" w:rsidR="008B16F1" w:rsidRDefault="008B16F1" w:rsidP="008B16F1">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7340862" w14:textId="77777777" w:rsidR="008B16F1" w:rsidRPr="00FA7E96" w:rsidRDefault="008B16F1" w:rsidP="008B16F1">
      <w:pPr>
        <w:rPr>
          <w:rFonts w:eastAsia="Calibri"/>
        </w:rPr>
      </w:pPr>
    </w:p>
    <w:p w14:paraId="4F0CB94A" w14:textId="77777777" w:rsidR="008B16F1" w:rsidRPr="00A406E5" w:rsidRDefault="008B16F1" w:rsidP="008B16F1">
      <w:pPr>
        <w:ind w:left="720"/>
        <w:rPr>
          <w:rFonts w:ascii="Arial" w:hAnsi="Arial"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557C1" w:rsidRPr="00FA7E96" w14:paraId="2E5CBF4B" w14:textId="77777777" w:rsidTr="00EB16AA">
        <w:trPr>
          <w:trHeight w:val="300"/>
        </w:trPr>
        <w:tc>
          <w:tcPr>
            <w:tcW w:w="2250" w:type="dxa"/>
            <w:tcMar>
              <w:left w:w="105" w:type="dxa"/>
              <w:right w:w="105" w:type="dxa"/>
            </w:tcMar>
          </w:tcPr>
          <w:p w14:paraId="112877B5"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885236F" w14:textId="77777777" w:rsidR="005557C1" w:rsidRPr="00FA7E96" w:rsidRDefault="005557C1" w:rsidP="00EB16A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6AD3A83" w14:textId="77777777" w:rsidR="005557C1" w:rsidRDefault="005557C1" w:rsidP="00EB16A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2826779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EAA5742" w14:textId="77777777" w:rsidR="005557C1" w:rsidRDefault="005557C1" w:rsidP="00EB16AA">
            <w:pPr>
              <w:rPr>
                <w:rFonts w:ascii="Arial" w:eastAsia="Calibri" w:hAnsi="Arial" w:cs="Arial"/>
                <w:sz w:val="22"/>
                <w:szCs w:val="22"/>
              </w:rPr>
            </w:pPr>
          </w:p>
          <w:p w14:paraId="27E24423" w14:textId="77777777" w:rsidR="005557C1" w:rsidRPr="00FA7E96" w:rsidRDefault="005557C1" w:rsidP="00EB16A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4801116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5557C1" w:rsidRPr="00FA7E96" w14:paraId="6D8386C5" w14:textId="77777777" w:rsidTr="00EB16AA">
        <w:trPr>
          <w:trHeight w:val="300"/>
        </w:trPr>
        <w:tc>
          <w:tcPr>
            <w:tcW w:w="2250" w:type="dxa"/>
            <w:tcMar>
              <w:left w:w="105" w:type="dxa"/>
              <w:right w:w="105" w:type="dxa"/>
            </w:tcMar>
          </w:tcPr>
          <w:p w14:paraId="37236C26"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4F8C7B7"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712B67C" w14:textId="77777777" w:rsidR="005557C1" w:rsidRDefault="005557C1" w:rsidP="00EB16A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716130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3EF8850" w14:textId="77777777" w:rsidR="005557C1" w:rsidRDefault="005557C1" w:rsidP="00EB16AA">
            <w:pPr>
              <w:rPr>
                <w:rFonts w:ascii="Arial" w:eastAsia="Calibri" w:hAnsi="Arial" w:cs="Arial"/>
                <w:sz w:val="22"/>
                <w:szCs w:val="22"/>
              </w:rPr>
            </w:pPr>
          </w:p>
          <w:p w14:paraId="774D5A06" w14:textId="77777777" w:rsidR="005557C1" w:rsidRPr="00FA7E96" w:rsidRDefault="005557C1" w:rsidP="00EB16A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4621029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5557C1" w:rsidRPr="00FA7E96" w14:paraId="16FDDCC3" w14:textId="77777777" w:rsidTr="00EB16AA">
        <w:trPr>
          <w:trHeight w:val="300"/>
        </w:trPr>
        <w:tc>
          <w:tcPr>
            <w:tcW w:w="2250" w:type="dxa"/>
            <w:tcMar>
              <w:left w:w="105" w:type="dxa"/>
              <w:right w:w="105" w:type="dxa"/>
            </w:tcMar>
          </w:tcPr>
          <w:p w14:paraId="69D637AA"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A225796" w14:textId="77777777" w:rsidR="005557C1" w:rsidRPr="00FA7E96" w:rsidRDefault="005557C1" w:rsidP="00EB16A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728705BB" w14:textId="77777777" w:rsidR="005557C1" w:rsidRDefault="005557C1" w:rsidP="00EB16A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7682193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0F3DAE2" w14:textId="77777777" w:rsidR="005557C1" w:rsidRDefault="005557C1" w:rsidP="00EB16AA">
            <w:pPr>
              <w:rPr>
                <w:rFonts w:ascii="Arial" w:eastAsia="Calibri" w:hAnsi="Arial" w:cs="Arial"/>
                <w:sz w:val="22"/>
                <w:szCs w:val="22"/>
              </w:rPr>
            </w:pPr>
          </w:p>
          <w:p w14:paraId="6620E4FE" w14:textId="77777777" w:rsidR="005557C1" w:rsidRPr="00FA7E96" w:rsidRDefault="005557C1" w:rsidP="00EB16A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30370274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5557C1" w:rsidRPr="00FA7E96" w14:paraId="1A4A2841" w14:textId="77777777" w:rsidTr="00EB16AA">
        <w:trPr>
          <w:trHeight w:val="300"/>
        </w:trPr>
        <w:tc>
          <w:tcPr>
            <w:tcW w:w="2250" w:type="dxa"/>
            <w:tcMar>
              <w:left w:w="105" w:type="dxa"/>
              <w:right w:w="105" w:type="dxa"/>
            </w:tcMar>
          </w:tcPr>
          <w:p w14:paraId="240ADB51"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F8C67ED"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87BBD19" w14:textId="77777777" w:rsidR="005557C1" w:rsidRDefault="005557C1" w:rsidP="00EB16A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1269178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E12454C" w14:textId="77777777" w:rsidR="005557C1" w:rsidRDefault="005557C1" w:rsidP="00EB16AA">
            <w:pPr>
              <w:rPr>
                <w:rFonts w:ascii="Arial" w:eastAsia="Calibri" w:hAnsi="Arial" w:cs="Arial"/>
                <w:sz w:val="22"/>
                <w:szCs w:val="22"/>
              </w:rPr>
            </w:pPr>
          </w:p>
          <w:p w14:paraId="3DF92696" w14:textId="77777777" w:rsidR="005557C1" w:rsidRPr="00FA7E96" w:rsidRDefault="005557C1" w:rsidP="00EB16A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2366562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5557C1" w:rsidRPr="00FA7E96" w14:paraId="0685BEC1" w14:textId="77777777" w:rsidTr="00EB16AA">
        <w:trPr>
          <w:trHeight w:val="300"/>
        </w:trPr>
        <w:tc>
          <w:tcPr>
            <w:tcW w:w="2250" w:type="dxa"/>
            <w:tcMar>
              <w:left w:w="105" w:type="dxa"/>
              <w:right w:w="105" w:type="dxa"/>
            </w:tcMar>
          </w:tcPr>
          <w:p w14:paraId="29F6FE56"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387EFFA"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10E0F48" w14:textId="77777777" w:rsidR="005557C1" w:rsidRDefault="005557C1" w:rsidP="00EB16A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7924804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36CFF3E" w14:textId="77777777" w:rsidR="005557C1" w:rsidRDefault="005557C1" w:rsidP="00EB16AA">
            <w:pPr>
              <w:rPr>
                <w:rFonts w:ascii="Arial" w:eastAsia="Calibri" w:hAnsi="Arial" w:cs="Arial"/>
                <w:sz w:val="22"/>
                <w:szCs w:val="22"/>
              </w:rPr>
            </w:pPr>
          </w:p>
          <w:p w14:paraId="6788CF4E" w14:textId="77777777" w:rsidR="005557C1" w:rsidRPr="00FA7E96" w:rsidRDefault="005557C1" w:rsidP="00EB16A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970799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5557C1" w:rsidRPr="00FA7E96" w14:paraId="35ABD4E2" w14:textId="77777777" w:rsidTr="00EB16AA">
        <w:trPr>
          <w:trHeight w:val="300"/>
        </w:trPr>
        <w:tc>
          <w:tcPr>
            <w:tcW w:w="2250" w:type="dxa"/>
            <w:tcMar>
              <w:left w:w="105" w:type="dxa"/>
              <w:right w:w="105" w:type="dxa"/>
            </w:tcMar>
          </w:tcPr>
          <w:p w14:paraId="53F3964E" w14:textId="77777777" w:rsidR="005557C1" w:rsidRPr="00FA7E96" w:rsidRDefault="005557C1" w:rsidP="00EB16AA">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2D9FDE9"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FEEA9BD" w14:textId="44C86874" w:rsidR="005557C1" w:rsidRDefault="005557C1" w:rsidP="00EB16A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0503622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1F2862F" w14:textId="77777777" w:rsidR="005557C1" w:rsidRDefault="005557C1" w:rsidP="00EB16AA">
            <w:pPr>
              <w:rPr>
                <w:rFonts w:ascii="Arial" w:eastAsia="Calibri" w:hAnsi="Arial" w:cs="Arial"/>
                <w:sz w:val="22"/>
                <w:szCs w:val="22"/>
              </w:rPr>
            </w:pPr>
          </w:p>
          <w:p w14:paraId="1012A0B4" w14:textId="163990DA" w:rsidR="005557C1" w:rsidRPr="00FA7E96" w:rsidRDefault="005557C1" w:rsidP="00EB16A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543531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5557C1" w:rsidRPr="00FA7E96" w14:paraId="30FDE66C" w14:textId="77777777" w:rsidTr="00EB16AA">
        <w:trPr>
          <w:trHeight w:val="300"/>
        </w:trPr>
        <w:tc>
          <w:tcPr>
            <w:tcW w:w="2250" w:type="dxa"/>
            <w:tcMar>
              <w:left w:w="105" w:type="dxa"/>
              <w:right w:w="105" w:type="dxa"/>
            </w:tcMar>
          </w:tcPr>
          <w:p w14:paraId="1C12C47C"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7088F7B" w14:textId="77777777" w:rsidR="005557C1" w:rsidRPr="00FA7E96" w:rsidRDefault="005557C1" w:rsidP="00EB16AA">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E7531A2" w14:textId="77777777" w:rsidR="005557C1" w:rsidRPr="00FA7E96" w:rsidRDefault="00000000" w:rsidP="00EB16AA">
            <w:pPr>
              <w:rPr>
                <w:rFonts w:ascii="Arial" w:eastAsia="Calibri" w:hAnsi="Arial" w:cs="Arial"/>
                <w:sz w:val="22"/>
                <w:szCs w:val="22"/>
              </w:rPr>
            </w:pPr>
            <w:sdt>
              <w:sdtPr>
                <w:rPr>
                  <w:rFonts w:ascii="Arial" w:hAnsi="Arial" w:cs="Arial"/>
                  <w:sz w:val="22"/>
                  <w:szCs w:val="22"/>
                </w:rPr>
                <w:id w:val="-1912456105"/>
                <w14:checkbox>
                  <w14:checked w14:val="0"/>
                  <w14:checkedState w14:val="2612" w14:font="MS Gothic"/>
                  <w14:uncheckedState w14:val="2610" w14:font="MS Gothic"/>
                </w14:checkbox>
              </w:sdtPr>
              <w:sdtContent>
                <w:r w:rsidR="005557C1">
                  <w:rPr>
                    <w:rFonts w:ascii="MS Gothic" w:eastAsia="MS Gothic" w:hAnsi="MS Gothic" w:cs="Arial" w:hint="eastAsia"/>
                    <w:sz w:val="22"/>
                    <w:szCs w:val="22"/>
                  </w:rPr>
                  <w:t>☐</w:t>
                </w:r>
              </w:sdtContent>
            </w:sdt>
          </w:p>
        </w:tc>
      </w:tr>
    </w:tbl>
    <w:p w14:paraId="362D3B3A" w14:textId="77777777" w:rsidR="008B16F1" w:rsidRPr="00A406E5" w:rsidRDefault="008B16F1" w:rsidP="008B16F1">
      <w:pPr>
        <w:ind w:left="720"/>
        <w:rPr>
          <w:rFonts w:ascii="Arial" w:hAnsi="Arial" w:cs="Arial"/>
          <w:sz w:val="24"/>
          <w:szCs w:val="24"/>
        </w:rPr>
      </w:pPr>
    </w:p>
    <w:p w14:paraId="0045F6C4" w14:textId="77777777" w:rsidR="008B16F1" w:rsidRPr="00A406E5" w:rsidRDefault="008B16F1" w:rsidP="008B16F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B16F1" w:rsidRPr="00A406E5" w14:paraId="20906A69" w14:textId="77777777" w:rsidTr="00122452">
        <w:trPr>
          <w:trHeight w:val="414"/>
        </w:trPr>
        <w:tc>
          <w:tcPr>
            <w:tcW w:w="10670" w:type="dxa"/>
            <w:shd w:val="clear" w:color="auto" w:fill="D9D9D9"/>
          </w:tcPr>
          <w:p w14:paraId="171876C0" w14:textId="77777777" w:rsidR="008B16F1" w:rsidRPr="00A406E5" w:rsidRDefault="008B16F1" w:rsidP="00122452">
            <w:pPr>
              <w:jc w:val="center"/>
              <w:rPr>
                <w:rFonts w:ascii="Arial" w:hAnsi="Arial" w:cs="Arial"/>
                <w:b/>
                <w:caps/>
                <w:sz w:val="40"/>
              </w:rPr>
            </w:pPr>
            <w:r w:rsidRPr="00A406E5">
              <w:rPr>
                <w:rFonts w:ascii="Arial" w:hAnsi="Arial" w:cs="Arial"/>
                <w:b/>
                <w:caps/>
                <w:sz w:val="40"/>
              </w:rPr>
              <w:t>GUIDANCE FOR Students IN THE COMPLETION OF TASKS</w:t>
            </w:r>
          </w:p>
        </w:tc>
      </w:tr>
    </w:tbl>
    <w:p w14:paraId="5F4F0B00" w14:textId="77777777" w:rsidR="008B16F1" w:rsidRPr="00A406E5" w:rsidRDefault="008B16F1" w:rsidP="008B16F1">
      <w:pPr>
        <w:jc w:val="both"/>
        <w:rPr>
          <w:rFonts w:ascii="Arial" w:hAnsi="Arial" w:cs="Arial"/>
          <w:sz w:val="22"/>
          <w:szCs w:val="22"/>
        </w:rPr>
      </w:pPr>
    </w:p>
    <w:p w14:paraId="7665EEA4" w14:textId="77777777" w:rsidR="008B16F1" w:rsidRDefault="008B16F1" w:rsidP="008B16F1">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F80FC25" w14:textId="77777777" w:rsidR="008B16F1" w:rsidRDefault="008B16F1" w:rsidP="008B16F1">
      <w:pPr>
        <w:jc w:val="both"/>
        <w:rPr>
          <w:rFonts w:ascii="Arial" w:hAnsi="Arial" w:cs="Arial"/>
          <w:b/>
          <w:sz w:val="22"/>
          <w:szCs w:val="22"/>
        </w:rPr>
      </w:pPr>
    </w:p>
    <w:p w14:paraId="5255E6F1" w14:textId="77777777" w:rsidR="008B16F1" w:rsidRPr="00A406E5" w:rsidRDefault="008B16F1" w:rsidP="008B16F1">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4897AAD" w14:textId="77777777" w:rsidR="008B16F1" w:rsidRPr="00A406E5" w:rsidRDefault="008B16F1" w:rsidP="008B16F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4117E" w14:textId="77777777" w:rsidR="008B16F1" w:rsidRPr="00A406E5" w:rsidRDefault="008B16F1" w:rsidP="008B16F1">
      <w:pPr>
        <w:jc w:val="both"/>
        <w:rPr>
          <w:rFonts w:ascii="Arial" w:hAnsi="Arial" w:cs="Arial"/>
          <w:sz w:val="22"/>
          <w:szCs w:val="22"/>
        </w:rPr>
      </w:pPr>
    </w:p>
    <w:p w14:paraId="0D8FF607" w14:textId="77777777" w:rsidR="008B16F1" w:rsidRPr="00A406E5" w:rsidRDefault="008B16F1" w:rsidP="008B16F1">
      <w:pPr>
        <w:spacing w:after="120"/>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16"/>
        </w:rPr>
        <w:t>Not applicable</w:t>
      </w:r>
    </w:p>
    <w:p w14:paraId="66DE298E" w14:textId="77777777" w:rsidR="008B16F1" w:rsidRPr="00A406E5" w:rsidRDefault="008B16F1" w:rsidP="008B16F1">
      <w:pPr>
        <w:jc w:val="both"/>
        <w:rPr>
          <w:rFonts w:ascii="Arial" w:hAnsi="Arial" w:cs="Arial"/>
          <w:sz w:val="22"/>
          <w:szCs w:val="22"/>
        </w:rPr>
      </w:pPr>
    </w:p>
    <w:p w14:paraId="73ED2392" w14:textId="77777777" w:rsidR="008B16F1" w:rsidRPr="00A406E5" w:rsidRDefault="008B16F1" w:rsidP="008B16F1">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B7A82F6" w14:textId="77777777" w:rsidR="008B16F1" w:rsidRPr="00A406E5" w:rsidRDefault="008B16F1" w:rsidP="008B16F1">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w:t>
      </w:r>
      <w:r w:rsidRPr="00A406E5">
        <w:rPr>
          <w:rFonts w:ascii="Arial" w:hAnsi="Arial" w:cs="Arial"/>
          <w:sz w:val="22"/>
          <w:szCs w:val="22"/>
        </w:rPr>
        <w:lastRenderedPageBreak/>
        <w:t xml:space="preserve">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5FEF8FF" w14:textId="77777777" w:rsidR="008B16F1" w:rsidRPr="00A406E5" w:rsidRDefault="008B16F1" w:rsidP="008B16F1">
      <w:pPr>
        <w:jc w:val="both"/>
        <w:rPr>
          <w:rFonts w:ascii="Arial" w:hAnsi="Arial" w:cs="Arial"/>
          <w:b/>
          <w:i/>
          <w:sz w:val="22"/>
          <w:szCs w:val="22"/>
        </w:rPr>
      </w:pPr>
    </w:p>
    <w:p w14:paraId="5F3CF4FC" w14:textId="68441763" w:rsidR="008B16F1" w:rsidRPr="00A406E5" w:rsidRDefault="008B16F1" w:rsidP="008B16F1">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433D82" w:rsidRPr="00E639EB">
        <w:rPr>
          <w:rFonts w:ascii="Arial" w:hAnsi="Arial" w:cs="Arial"/>
          <w:i/>
          <w:sz w:val="22"/>
        </w:rPr>
        <w:t>What features of the dataset lend themselves to data mining? Has it been mined p</w:t>
      </w:r>
      <w:r w:rsidR="00433D82">
        <w:rPr>
          <w:rFonts w:ascii="Arial" w:hAnsi="Arial" w:cs="Arial"/>
          <w:i/>
          <w:sz w:val="22"/>
        </w:rPr>
        <w:t xml:space="preserve">reviously? Why do you </w:t>
      </w:r>
      <w:r w:rsidR="00433D82" w:rsidRPr="00E639EB">
        <w:rPr>
          <w:rFonts w:ascii="Arial" w:hAnsi="Arial" w:cs="Arial"/>
          <w:i/>
          <w:sz w:val="22"/>
        </w:rPr>
        <w:t xml:space="preserve">feel that </w:t>
      </w:r>
      <w:r w:rsidR="00433D82">
        <w:rPr>
          <w:rFonts w:ascii="Arial" w:hAnsi="Arial" w:cs="Arial"/>
          <w:i/>
          <w:sz w:val="22"/>
        </w:rPr>
        <w:t>you</w:t>
      </w:r>
      <w:r w:rsidR="00433D82" w:rsidRPr="00E639EB">
        <w:rPr>
          <w:rFonts w:ascii="Arial" w:hAnsi="Arial" w:cs="Arial"/>
          <w:i/>
          <w:sz w:val="22"/>
        </w:rPr>
        <w:t xml:space="preserve"> have the contextual background to work with this dat</w:t>
      </w:r>
      <w:r w:rsidR="00433D82">
        <w:rPr>
          <w:rFonts w:ascii="Arial" w:hAnsi="Arial" w:cs="Arial"/>
          <w:i/>
          <w:sz w:val="22"/>
        </w:rPr>
        <w:t>a?</w:t>
      </w:r>
    </w:p>
    <w:p w14:paraId="408F589D" w14:textId="77777777" w:rsidR="008B16F1" w:rsidRPr="00A406E5" w:rsidRDefault="008B16F1" w:rsidP="008B16F1">
      <w:pPr>
        <w:jc w:val="both"/>
        <w:rPr>
          <w:rFonts w:ascii="Arial" w:hAnsi="Arial" w:cs="Arial"/>
          <w:b/>
          <w:sz w:val="22"/>
          <w:szCs w:val="22"/>
        </w:rPr>
      </w:pPr>
    </w:p>
    <w:p w14:paraId="56475C8B" w14:textId="77777777" w:rsidR="008B16F1" w:rsidRPr="00A406E5" w:rsidRDefault="008B16F1" w:rsidP="008B16F1">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B634B7" w14:textId="77777777" w:rsidR="008B16F1" w:rsidRPr="00A406E5" w:rsidRDefault="008B16F1" w:rsidP="008B16F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B10F965" w14:textId="77777777" w:rsidR="008B16F1" w:rsidRPr="00A406E5" w:rsidRDefault="008B16F1" w:rsidP="008B16F1">
      <w:pPr>
        <w:jc w:val="both"/>
        <w:rPr>
          <w:rFonts w:ascii="Arial" w:hAnsi="Arial" w:cs="Arial"/>
          <w:sz w:val="22"/>
          <w:szCs w:val="22"/>
        </w:rPr>
      </w:pPr>
    </w:p>
    <w:p w14:paraId="253C51EA" w14:textId="6BC34FE4" w:rsidR="008B16F1" w:rsidRPr="00BF62EE" w:rsidRDefault="008B16F1" w:rsidP="008B16F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433D82" w:rsidRPr="00E639EB">
        <w:rPr>
          <w:rFonts w:ascii="Arial" w:hAnsi="Arial" w:cs="Arial"/>
          <w:i/>
          <w:sz w:val="22"/>
        </w:rPr>
        <w:t>What</w:t>
      </w:r>
      <w:r w:rsidR="00433D82">
        <w:rPr>
          <w:rFonts w:ascii="Arial" w:hAnsi="Arial" w:cs="Arial"/>
          <w:i/>
          <w:sz w:val="22"/>
        </w:rPr>
        <w:t xml:space="preserve"> do you </w:t>
      </w:r>
      <w:r w:rsidR="00433D82" w:rsidRPr="00E639EB">
        <w:rPr>
          <w:rFonts w:ascii="Arial" w:hAnsi="Arial" w:cs="Arial"/>
          <w:i/>
          <w:sz w:val="22"/>
        </w:rPr>
        <w:t>plan to invest</w:t>
      </w:r>
      <w:r w:rsidR="00433D82">
        <w:rPr>
          <w:rFonts w:ascii="Arial" w:hAnsi="Arial" w:cs="Arial"/>
          <w:i/>
          <w:sz w:val="22"/>
        </w:rPr>
        <w:t>igate/expect to find? Are your objectives SMART?</w:t>
      </w:r>
    </w:p>
    <w:p w14:paraId="161F36A8" w14:textId="77777777" w:rsidR="008B16F1" w:rsidRPr="00A406E5" w:rsidRDefault="008B16F1" w:rsidP="008B16F1">
      <w:pPr>
        <w:jc w:val="both"/>
        <w:rPr>
          <w:rFonts w:ascii="Arial" w:hAnsi="Arial" w:cs="Arial"/>
          <w:b/>
          <w:sz w:val="22"/>
          <w:szCs w:val="22"/>
        </w:rPr>
      </w:pPr>
    </w:p>
    <w:p w14:paraId="46808ACC" w14:textId="77777777" w:rsidR="008B16F1" w:rsidRPr="00A406E5" w:rsidRDefault="008B16F1" w:rsidP="008B16F1">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C597DB0" w14:textId="77777777" w:rsidR="008B16F1" w:rsidRPr="00A406E5" w:rsidRDefault="008B16F1" w:rsidP="008B16F1">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2037B104" w14:textId="77777777" w:rsidR="008B16F1" w:rsidRPr="00A406E5" w:rsidRDefault="008B16F1" w:rsidP="008B16F1">
      <w:pPr>
        <w:jc w:val="both"/>
        <w:rPr>
          <w:rFonts w:ascii="Arial" w:hAnsi="Arial" w:cs="Arial"/>
          <w:sz w:val="22"/>
          <w:szCs w:val="22"/>
        </w:rPr>
      </w:pPr>
    </w:p>
    <w:p w14:paraId="138EA565" w14:textId="5C790F17" w:rsidR="008B16F1" w:rsidRPr="00BF62EE" w:rsidRDefault="008B16F1" w:rsidP="008B16F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433D82" w:rsidRPr="00E639EB">
        <w:rPr>
          <w:rFonts w:ascii="Arial" w:hAnsi="Arial" w:cs="Arial"/>
          <w:i/>
          <w:sz w:val="22"/>
        </w:rPr>
        <w:t xml:space="preserve">Where did the data come from? What does the data describe? Is the sample large enough? What data </w:t>
      </w:r>
      <w:r w:rsidR="00433D82">
        <w:rPr>
          <w:rFonts w:ascii="Arial" w:hAnsi="Arial" w:cs="Arial"/>
          <w:i/>
          <w:sz w:val="22"/>
        </w:rPr>
        <w:t>formats and types are involved?</w:t>
      </w:r>
    </w:p>
    <w:p w14:paraId="626BDD58" w14:textId="77777777" w:rsidR="008B16F1" w:rsidRPr="00A406E5" w:rsidRDefault="008B16F1" w:rsidP="008B16F1">
      <w:pPr>
        <w:jc w:val="both"/>
        <w:rPr>
          <w:rFonts w:ascii="Arial" w:hAnsi="Arial" w:cs="Arial"/>
          <w:sz w:val="22"/>
          <w:szCs w:val="22"/>
        </w:rPr>
      </w:pPr>
    </w:p>
    <w:p w14:paraId="5F176803" w14:textId="77777777" w:rsidR="008B16F1" w:rsidRPr="00A406E5" w:rsidRDefault="008B16F1" w:rsidP="008B16F1">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FFE1C46" w14:textId="77777777" w:rsidR="008B16F1" w:rsidRDefault="008B16F1" w:rsidP="008B16F1">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28F7375" w14:textId="77777777" w:rsidR="008B16F1" w:rsidRPr="00A406E5" w:rsidRDefault="008B16F1" w:rsidP="008B16F1">
      <w:pPr>
        <w:jc w:val="both"/>
        <w:rPr>
          <w:rFonts w:ascii="Arial" w:hAnsi="Arial" w:cs="Arial"/>
          <w:sz w:val="22"/>
          <w:szCs w:val="22"/>
        </w:rPr>
      </w:pPr>
    </w:p>
    <w:p w14:paraId="531C2FD1" w14:textId="77777777" w:rsidR="00433D82" w:rsidRPr="00A406E5" w:rsidRDefault="008B16F1" w:rsidP="00433D8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433D82">
        <w:rPr>
          <w:rFonts w:ascii="Arial" w:hAnsi="Arial" w:cs="Arial"/>
          <w:i/>
          <w:sz w:val="22"/>
          <w:szCs w:val="22"/>
        </w:rPr>
        <w:t>Are your slides clear and readable? Do they cover all of the information needed? Is your presentation easy to understand, and do you interact with the audience?</w:t>
      </w:r>
    </w:p>
    <w:p w14:paraId="044D3B08" w14:textId="7B633911" w:rsidR="008B16F1" w:rsidRPr="00A406E5" w:rsidRDefault="008B16F1" w:rsidP="008B16F1">
      <w:pPr>
        <w:jc w:val="both"/>
        <w:rPr>
          <w:rFonts w:ascii="Arial" w:hAnsi="Arial" w:cs="Arial"/>
          <w:sz w:val="22"/>
          <w:szCs w:val="22"/>
        </w:rPr>
      </w:pPr>
    </w:p>
    <w:p w14:paraId="21DE4832" w14:textId="77777777" w:rsidR="008B16F1" w:rsidRPr="00A406E5" w:rsidRDefault="008B16F1" w:rsidP="008B16F1">
      <w:pPr>
        <w:jc w:val="both"/>
        <w:rPr>
          <w:rFonts w:ascii="Arial" w:hAnsi="Arial" w:cs="Arial"/>
          <w:sz w:val="22"/>
          <w:szCs w:val="22"/>
        </w:rPr>
      </w:pPr>
    </w:p>
    <w:p w14:paraId="67847908" w14:textId="77777777" w:rsidR="008B16F1" w:rsidRPr="00A406E5" w:rsidRDefault="008B16F1" w:rsidP="008B16F1">
      <w:pPr>
        <w:rPr>
          <w:rFonts w:ascii="Arial" w:hAnsi="Arial" w:cs="Arial"/>
          <w:sz w:val="22"/>
          <w:szCs w:val="22"/>
        </w:rPr>
      </w:pPr>
      <w:r w:rsidRPr="00A406E5">
        <w:rPr>
          <w:rFonts w:ascii="Arial" w:hAnsi="Arial" w:cs="Arial"/>
          <w:sz w:val="22"/>
          <w:szCs w:val="22"/>
        </w:rPr>
        <w:br w:type="page"/>
      </w:r>
    </w:p>
    <w:p w14:paraId="60242410" w14:textId="77777777" w:rsidR="008B16F1" w:rsidRPr="00A406E5" w:rsidRDefault="008B16F1" w:rsidP="008B16F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B16F1" w:rsidRPr="00A406E5" w14:paraId="39DE60C3" w14:textId="77777777" w:rsidTr="00122452">
        <w:trPr>
          <w:jc w:val="center"/>
        </w:trPr>
        <w:tc>
          <w:tcPr>
            <w:tcW w:w="10670" w:type="dxa"/>
            <w:shd w:val="clear" w:color="auto" w:fill="BFBFBF"/>
          </w:tcPr>
          <w:p w14:paraId="658852D3" w14:textId="77777777" w:rsidR="008B16F1" w:rsidRPr="00A406E5" w:rsidRDefault="008B16F1" w:rsidP="0012245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332F933" w14:textId="77777777" w:rsidR="008B16F1" w:rsidRPr="00A406E5" w:rsidRDefault="008B16F1" w:rsidP="008B16F1">
      <w:pPr>
        <w:rPr>
          <w:rFonts w:ascii="Arial" w:hAnsi="Arial" w:cs="Arial"/>
        </w:rPr>
      </w:pPr>
    </w:p>
    <w:p w14:paraId="758EE3A1" w14:textId="77777777" w:rsidR="008B16F1" w:rsidRPr="00A406E5" w:rsidRDefault="008B16F1" w:rsidP="008B16F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BF89FC" w14:textId="77777777" w:rsidR="008B16F1" w:rsidRPr="00A406E5" w:rsidRDefault="008B16F1" w:rsidP="008B16F1">
      <w:pPr>
        <w:rPr>
          <w:rFonts w:ascii="Arial" w:hAnsi="Arial" w:cs="Arial"/>
          <w:b/>
          <w:sz w:val="22"/>
          <w:szCs w:val="22"/>
        </w:rPr>
        <w:sectPr w:rsidR="008B16F1" w:rsidRPr="00A406E5" w:rsidSect="008B16F1">
          <w:footerReference w:type="default" r:id="rId9"/>
          <w:pgSz w:w="11894" w:h="16834"/>
          <w:pgMar w:top="720" w:right="720" w:bottom="720" w:left="720" w:header="706" w:footer="454" w:gutter="0"/>
          <w:paperSrc w:first="1" w:other="1"/>
          <w:cols w:space="720"/>
          <w:docGrid w:linePitch="272"/>
        </w:sectPr>
      </w:pPr>
    </w:p>
    <w:p w14:paraId="201D2AA4" w14:textId="77777777" w:rsidR="008B16F1" w:rsidRPr="00A406E5" w:rsidRDefault="008B16F1" w:rsidP="008B16F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B16F1" w:rsidRPr="00A406E5" w14:paraId="45E84C44" w14:textId="77777777" w:rsidTr="003D6DC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F9A1DC" w14:textId="77777777" w:rsidR="008B16F1" w:rsidRPr="00A406E5" w:rsidRDefault="008B16F1" w:rsidP="0012245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C324F4" w14:textId="77777777" w:rsidR="008B16F1" w:rsidRPr="00A85BFE" w:rsidRDefault="008B16F1" w:rsidP="0012245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6D68AE" w14:textId="77777777" w:rsidR="008B16F1" w:rsidRPr="00A85BFE" w:rsidRDefault="008B16F1" w:rsidP="00122452">
            <w:pPr>
              <w:ind w:left="113" w:right="113"/>
              <w:jc w:val="center"/>
              <w:rPr>
                <w:rFonts w:ascii="Arial" w:hAnsi="Arial" w:cs="Arial"/>
                <w:b/>
                <w:sz w:val="18"/>
                <w:szCs w:val="18"/>
              </w:rPr>
            </w:pPr>
            <w:r w:rsidRPr="00A85BFE">
              <w:rPr>
                <w:rFonts w:ascii="Arial" w:hAnsi="Arial" w:cs="Arial"/>
                <w:b/>
                <w:sz w:val="18"/>
                <w:szCs w:val="18"/>
              </w:rPr>
              <w:t xml:space="preserve">Marks </w:t>
            </w:r>
          </w:p>
          <w:p w14:paraId="2D558BFE" w14:textId="77777777" w:rsidR="008B16F1" w:rsidRPr="00A85BFE" w:rsidRDefault="008B16F1" w:rsidP="00122452">
            <w:pPr>
              <w:ind w:left="113" w:right="113"/>
              <w:jc w:val="center"/>
              <w:rPr>
                <w:rFonts w:ascii="Arial" w:hAnsi="Arial" w:cs="Arial"/>
                <w:b/>
                <w:sz w:val="18"/>
                <w:szCs w:val="18"/>
              </w:rPr>
            </w:pPr>
            <w:r w:rsidRPr="00A85BFE">
              <w:rPr>
                <w:rFonts w:ascii="Arial" w:hAnsi="Arial" w:cs="Arial"/>
                <w:b/>
                <w:sz w:val="18"/>
                <w:szCs w:val="18"/>
              </w:rPr>
              <w:t>awarded</w:t>
            </w:r>
          </w:p>
        </w:tc>
      </w:tr>
      <w:tr w:rsidR="003D6DCE" w:rsidRPr="00A406E5" w14:paraId="2FA4D1BF" w14:textId="77777777" w:rsidTr="003D6DCE">
        <w:trPr>
          <w:trHeight w:val="450"/>
        </w:trPr>
        <w:tc>
          <w:tcPr>
            <w:tcW w:w="4169" w:type="pct"/>
            <w:tcBorders>
              <w:top w:val="single" w:sz="4" w:space="0" w:color="auto"/>
              <w:left w:val="single" w:sz="4" w:space="0" w:color="auto"/>
              <w:right w:val="single" w:sz="4" w:space="0" w:color="auto"/>
            </w:tcBorders>
            <w:shd w:val="clear" w:color="auto" w:fill="D9D9D9"/>
          </w:tcPr>
          <w:p w14:paraId="78EBC38F" w14:textId="77777777" w:rsidR="003D6DCE" w:rsidRPr="00A406E5" w:rsidRDefault="003D6DCE" w:rsidP="003D6DC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4A73DBC" w14:textId="07BA3BDD" w:rsidR="003D6DCE" w:rsidRPr="00A406E5" w:rsidRDefault="003D6DCE" w:rsidP="003D6DC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EF8531A" w14:textId="77777777" w:rsidR="003D6DCE" w:rsidRPr="00A406E5" w:rsidRDefault="003D6DCE" w:rsidP="003D6DC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98E563" w14:textId="77777777" w:rsidR="003D6DCE" w:rsidRPr="00A406E5" w:rsidRDefault="003D6DCE" w:rsidP="003D6DCE">
            <w:pPr>
              <w:jc w:val="center"/>
              <w:rPr>
                <w:rFonts w:ascii="Arial" w:hAnsi="Arial" w:cs="Arial"/>
                <w:sz w:val="32"/>
              </w:rPr>
            </w:pPr>
          </w:p>
        </w:tc>
      </w:tr>
      <w:tr w:rsidR="003D6DCE" w:rsidRPr="00A406E5" w14:paraId="542D2DE8" w14:textId="77777777" w:rsidTr="003D6DCE">
        <w:trPr>
          <w:trHeight w:val="450"/>
        </w:trPr>
        <w:tc>
          <w:tcPr>
            <w:tcW w:w="4169" w:type="pct"/>
            <w:vMerge w:val="restart"/>
            <w:tcBorders>
              <w:top w:val="single" w:sz="4" w:space="0" w:color="auto"/>
              <w:left w:val="single" w:sz="4" w:space="0" w:color="auto"/>
              <w:right w:val="single" w:sz="4" w:space="0" w:color="auto"/>
            </w:tcBorders>
          </w:tcPr>
          <w:p w14:paraId="0E974AF4" w14:textId="77777777" w:rsidR="003D6DCE" w:rsidRPr="00A406E5" w:rsidRDefault="003D6DCE" w:rsidP="003D6DCE">
            <w:pPr>
              <w:spacing w:after="120"/>
              <w:rPr>
                <w:rFonts w:ascii="Arial" w:hAnsi="Arial" w:cs="Arial"/>
                <w:sz w:val="14"/>
                <w:szCs w:val="14"/>
              </w:rPr>
            </w:pPr>
          </w:p>
          <w:p w14:paraId="5D2338EC" w14:textId="77777777" w:rsidR="003D6DCE" w:rsidRPr="00A406E5" w:rsidRDefault="003D6DCE" w:rsidP="003D6DCE">
            <w:pPr>
              <w:spacing w:after="120"/>
              <w:rPr>
                <w:rFonts w:ascii="Arial" w:hAnsi="Arial" w:cs="Arial"/>
                <w:sz w:val="14"/>
                <w:szCs w:val="14"/>
              </w:rPr>
            </w:pPr>
          </w:p>
          <w:p w14:paraId="2B4B9E1C" w14:textId="77777777" w:rsidR="003D6DCE" w:rsidRDefault="003D6DCE" w:rsidP="003D6DCE">
            <w:pPr>
              <w:spacing w:after="120"/>
              <w:rPr>
                <w:rFonts w:ascii="Arial" w:hAnsi="Arial" w:cs="Arial"/>
                <w:sz w:val="14"/>
                <w:szCs w:val="14"/>
              </w:rPr>
            </w:pPr>
          </w:p>
          <w:p w14:paraId="194F7D65"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8A4AA2" w14:textId="0EFD72FD" w:rsidR="003D6DCE" w:rsidRPr="00A406E5" w:rsidRDefault="003D6DCE" w:rsidP="003D6DC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95DF281" w14:textId="77777777" w:rsidR="003D6DCE" w:rsidRPr="00A406E5" w:rsidRDefault="003D6DCE" w:rsidP="003D6DCE">
            <w:pPr>
              <w:jc w:val="center"/>
              <w:rPr>
                <w:rFonts w:ascii="Arial" w:hAnsi="Arial" w:cs="Arial"/>
                <w:sz w:val="32"/>
              </w:rPr>
            </w:pPr>
          </w:p>
        </w:tc>
      </w:tr>
      <w:tr w:rsidR="003D6DCE" w:rsidRPr="00A406E5" w14:paraId="2263FB14" w14:textId="77777777" w:rsidTr="003D6DCE">
        <w:trPr>
          <w:trHeight w:val="451"/>
        </w:trPr>
        <w:tc>
          <w:tcPr>
            <w:tcW w:w="4169" w:type="pct"/>
            <w:vMerge/>
            <w:tcBorders>
              <w:left w:val="single" w:sz="4" w:space="0" w:color="auto"/>
              <w:bottom w:val="single" w:sz="4" w:space="0" w:color="auto"/>
              <w:right w:val="single" w:sz="4" w:space="0" w:color="auto"/>
            </w:tcBorders>
          </w:tcPr>
          <w:p w14:paraId="6446FE76" w14:textId="77777777" w:rsidR="003D6DCE" w:rsidRPr="00A406E5" w:rsidRDefault="003D6DCE" w:rsidP="003D6D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9CE543" w14:textId="2C310D15" w:rsidR="003D6DCE" w:rsidRPr="00A406E5" w:rsidRDefault="003D6DCE" w:rsidP="003D6DCE">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28140080" w14:textId="77777777" w:rsidR="003D6DCE" w:rsidRPr="00A406E5" w:rsidRDefault="003D6DCE" w:rsidP="003D6DCE">
            <w:pPr>
              <w:jc w:val="center"/>
              <w:rPr>
                <w:rFonts w:ascii="Arial" w:hAnsi="Arial" w:cs="Arial"/>
                <w:sz w:val="32"/>
              </w:rPr>
            </w:pPr>
          </w:p>
        </w:tc>
      </w:tr>
      <w:tr w:rsidR="003D6DCE" w:rsidRPr="00A406E5" w14:paraId="5D854F1B" w14:textId="77777777" w:rsidTr="003D6DCE">
        <w:trPr>
          <w:trHeight w:val="450"/>
        </w:trPr>
        <w:tc>
          <w:tcPr>
            <w:tcW w:w="4169" w:type="pct"/>
            <w:tcBorders>
              <w:top w:val="single" w:sz="4" w:space="0" w:color="auto"/>
              <w:left w:val="single" w:sz="4" w:space="0" w:color="auto"/>
              <w:right w:val="single" w:sz="4" w:space="0" w:color="auto"/>
            </w:tcBorders>
            <w:shd w:val="clear" w:color="auto" w:fill="D9D9D9"/>
          </w:tcPr>
          <w:p w14:paraId="70CFA8CE" w14:textId="77777777" w:rsidR="003D6DCE" w:rsidRPr="00A406E5" w:rsidRDefault="003D6DCE" w:rsidP="003D6DC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DC11D89"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96E969" w14:textId="77777777" w:rsidR="003D6DCE" w:rsidRPr="00A406E5" w:rsidRDefault="003D6DCE" w:rsidP="003D6DC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85366A" w14:textId="77777777" w:rsidR="003D6DCE" w:rsidRPr="00A406E5" w:rsidRDefault="003D6DCE" w:rsidP="003D6DCE">
            <w:pPr>
              <w:jc w:val="center"/>
              <w:rPr>
                <w:rFonts w:ascii="Arial" w:hAnsi="Arial" w:cs="Arial"/>
                <w:sz w:val="32"/>
              </w:rPr>
            </w:pPr>
          </w:p>
        </w:tc>
      </w:tr>
      <w:tr w:rsidR="003D6DCE" w:rsidRPr="00A406E5" w14:paraId="66EFE4B6" w14:textId="77777777" w:rsidTr="003D6DCE">
        <w:trPr>
          <w:trHeight w:val="450"/>
        </w:trPr>
        <w:tc>
          <w:tcPr>
            <w:tcW w:w="4169" w:type="pct"/>
            <w:vMerge w:val="restart"/>
            <w:tcBorders>
              <w:top w:val="single" w:sz="4" w:space="0" w:color="auto"/>
              <w:left w:val="single" w:sz="4" w:space="0" w:color="auto"/>
              <w:right w:val="single" w:sz="4" w:space="0" w:color="auto"/>
            </w:tcBorders>
          </w:tcPr>
          <w:p w14:paraId="698BE04B" w14:textId="77777777" w:rsidR="003D6DCE" w:rsidRPr="00E639EB" w:rsidRDefault="003D6DCE" w:rsidP="003D6DCE">
            <w:r w:rsidRPr="00C070AD">
              <w:rPr>
                <w:b/>
              </w:rPr>
              <w:t>Dataset Suitability</w:t>
            </w:r>
            <w:r>
              <w:rPr>
                <w:b/>
              </w:rPr>
              <w:t xml:space="preserve"> </w:t>
            </w:r>
            <w:r>
              <w:rPr>
                <w:sz w:val="16"/>
              </w:rPr>
              <w:t>(What features of the dataset lend themselves to data mining? Has it been mined previously? Why does the student feel that they have the contextural background to work with this data?)</w:t>
            </w:r>
          </w:p>
          <w:p w14:paraId="36288805" w14:textId="77777777" w:rsidR="003D6DCE" w:rsidRPr="00A406E5" w:rsidRDefault="003D6DCE" w:rsidP="003D6DCE">
            <w:pPr>
              <w:spacing w:after="120"/>
              <w:rPr>
                <w:rFonts w:ascii="Arial" w:hAnsi="Arial" w:cs="Arial"/>
                <w:sz w:val="14"/>
                <w:szCs w:val="14"/>
              </w:rPr>
            </w:pPr>
          </w:p>
          <w:p w14:paraId="4BF6FB70" w14:textId="77777777" w:rsidR="003D6DCE" w:rsidRPr="00A406E5" w:rsidRDefault="003D6DCE" w:rsidP="003D6DCE">
            <w:pPr>
              <w:spacing w:after="120"/>
              <w:rPr>
                <w:rFonts w:ascii="Arial" w:hAnsi="Arial" w:cs="Arial"/>
                <w:sz w:val="14"/>
                <w:szCs w:val="14"/>
              </w:rPr>
            </w:pPr>
          </w:p>
          <w:p w14:paraId="5D18C670" w14:textId="77777777" w:rsidR="003D6DCE" w:rsidRPr="00A406E5" w:rsidRDefault="003D6DCE" w:rsidP="003D6DCE">
            <w:pPr>
              <w:spacing w:after="120"/>
              <w:rPr>
                <w:rFonts w:ascii="Arial" w:hAnsi="Arial" w:cs="Arial"/>
                <w:sz w:val="14"/>
                <w:szCs w:val="14"/>
              </w:rPr>
            </w:pPr>
          </w:p>
          <w:p w14:paraId="1A818CDC" w14:textId="77777777" w:rsidR="003D6DCE" w:rsidRPr="00A406E5" w:rsidRDefault="003D6DCE" w:rsidP="003D6DCE">
            <w:pPr>
              <w:spacing w:after="120"/>
              <w:rPr>
                <w:rFonts w:ascii="Arial" w:hAnsi="Arial" w:cs="Arial"/>
                <w:sz w:val="14"/>
                <w:szCs w:val="14"/>
              </w:rPr>
            </w:pPr>
          </w:p>
          <w:p w14:paraId="655593C4"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12BB52" w14:textId="7705830C" w:rsidR="003D6DCE" w:rsidRPr="00A406E5" w:rsidRDefault="003D6DCE" w:rsidP="003D6DC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CA8E898" w14:textId="77777777" w:rsidR="003D6DCE" w:rsidRPr="00A406E5" w:rsidRDefault="003D6DCE" w:rsidP="003D6DCE">
            <w:pPr>
              <w:jc w:val="center"/>
              <w:rPr>
                <w:rFonts w:ascii="Arial" w:hAnsi="Arial" w:cs="Arial"/>
                <w:sz w:val="32"/>
              </w:rPr>
            </w:pPr>
          </w:p>
        </w:tc>
      </w:tr>
      <w:tr w:rsidR="003D6DCE" w:rsidRPr="00A406E5" w14:paraId="41E5D18B" w14:textId="77777777" w:rsidTr="003D6DCE">
        <w:trPr>
          <w:trHeight w:val="451"/>
        </w:trPr>
        <w:tc>
          <w:tcPr>
            <w:tcW w:w="4169" w:type="pct"/>
            <w:vMerge/>
            <w:tcBorders>
              <w:left w:val="single" w:sz="4" w:space="0" w:color="auto"/>
              <w:bottom w:val="single" w:sz="4" w:space="0" w:color="auto"/>
              <w:right w:val="single" w:sz="4" w:space="0" w:color="auto"/>
            </w:tcBorders>
          </w:tcPr>
          <w:p w14:paraId="1C25FDA0" w14:textId="77777777" w:rsidR="003D6DCE" w:rsidRPr="00A406E5" w:rsidRDefault="003D6DCE" w:rsidP="003D6D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7F9EFD" w14:textId="29816D3B" w:rsidR="003D6DCE" w:rsidRPr="00A406E5" w:rsidRDefault="003D6DCE" w:rsidP="003D6DCE">
            <w:pP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3035522" w14:textId="77777777" w:rsidR="003D6DCE" w:rsidRPr="00A406E5" w:rsidRDefault="003D6DCE" w:rsidP="003D6DCE">
            <w:pPr>
              <w:jc w:val="center"/>
              <w:rPr>
                <w:rFonts w:ascii="Arial" w:hAnsi="Arial" w:cs="Arial"/>
                <w:sz w:val="32"/>
              </w:rPr>
            </w:pPr>
          </w:p>
        </w:tc>
      </w:tr>
      <w:tr w:rsidR="003D6DCE" w:rsidRPr="00A406E5" w14:paraId="69BCB56D" w14:textId="77777777" w:rsidTr="003D6DCE">
        <w:trPr>
          <w:trHeight w:val="450"/>
        </w:trPr>
        <w:tc>
          <w:tcPr>
            <w:tcW w:w="4169" w:type="pct"/>
            <w:tcBorders>
              <w:top w:val="single" w:sz="4" w:space="0" w:color="auto"/>
              <w:left w:val="single" w:sz="4" w:space="0" w:color="auto"/>
              <w:right w:val="single" w:sz="4" w:space="0" w:color="auto"/>
            </w:tcBorders>
            <w:shd w:val="clear" w:color="auto" w:fill="D9D9D9"/>
          </w:tcPr>
          <w:p w14:paraId="65482C4D" w14:textId="77777777" w:rsidR="003D6DCE" w:rsidRPr="00A406E5" w:rsidRDefault="003D6DCE" w:rsidP="003D6DC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CB471C0"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7CBF19" w14:textId="77777777" w:rsidR="003D6DCE" w:rsidRPr="00A406E5" w:rsidRDefault="003D6DCE" w:rsidP="003D6DC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BBEE95" w14:textId="77777777" w:rsidR="003D6DCE" w:rsidRPr="00A406E5" w:rsidRDefault="003D6DCE" w:rsidP="003D6DCE">
            <w:pPr>
              <w:jc w:val="center"/>
              <w:rPr>
                <w:rFonts w:ascii="Arial" w:hAnsi="Arial" w:cs="Arial"/>
                <w:sz w:val="32"/>
              </w:rPr>
            </w:pPr>
          </w:p>
        </w:tc>
      </w:tr>
      <w:tr w:rsidR="003D6DCE" w:rsidRPr="00A406E5" w14:paraId="314ABF8B" w14:textId="77777777" w:rsidTr="003D6DCE">
        <w:trPr>
          <w:trHeight w:val="450"/>
        </w:trPr>
        <w:tc>
          <w:tcPr>
            <w:tcW w:w="4169" w:type="pct"/>
            <w:vMerge w:val="restart"/>
            <w:tcBorders>
              <w:top w:val="single" w:sz="4" w:space="0" w:color="auto"/>
              <w:left w:val="single" w:sz="4" w:space="0" w:color="auto"/>
              <w:right w:val="single" w:sz="4" w:space="0" w:color="auto"/>
            </w:tcBorders>
          </w:tcPr>
          <w:p w14:paraId="1CD864D6" w14:textId="77777777" w:rsidR="003D6DCE" w:rsidRPr="00C070AD" w:rsidRDefault="003D6DCE" w:rsidP="003D6DCE">
            <w:pPr>
              <w:rPr>
                <w:b/>
              </w:rPr>
            </w:pPr>
            <w:r w:rsidRPr="00C070AD">
              <w:rPr>
                <w:b/>
              </w:rPr>
              <w:t>Objectives</w:t>
            </w:r>
            <w:r>
              <w:rPr>
                <w:b/>
              </w:rPr>
              <w:t xml:space="preserve"> </w:t>
            </w:r>
            <w:r w:rsidRPr="00D94A23">
              <w:rPr>
                <w:sz w:val="16"/>
              </w:rPr>
              <w:t>(What</w:t>
            </w:r>
            <w:r>
              <w:rPr>
                <w:sz w:val="16"/>
              </w:rPr>
              <w:t xml:space="preserve"> does the student plan to investigate/expect to find? Are these SMART?)</w:t>
            </w:r>
          </w:p>
          <w:p w14:paraId="34A11792" w14:textId="77777777" w:rsidR="003D6DCE" w:rsidRPr="00A406E5" w:rsidRDefault="003D6DCE" w:rsidP="003D6DCE">
            <w:pPr>
              <w:spacing w:after="120"/>
              <w:rPr>
                <w:rFonts w:ascii="Arial" w:hAnsi="Arial" w:cs="Arial"/>
                <w:sz w:val="14"/>
                <w:szCs w:val="14"/>
              </w:rPr>
            </w:pPr>
          </w:p>
          <w:p w14:paraId="23120DDD" w14:textId="77777777" w:rsidR="003D6DCE" w:rsidRPr="00A406E5" w:rsidRDefault="003D6DCE" w:rsidP="003D6DCE">
            <w:pPr>
              <w:spacing w:after="120"/>
              <w:rPr>
                <w:rFonts w:ascii="Arial" w:hAnsi="Arial" w:cs="Arial"/>
                <w:sz w:val="14"/>
                <w:szCs w:val="14"/>
              </w:rPr>
            </w:pPr>
          </w:p>
          <w:p w14:paraId="06AA9840" w14:textId="77777777" w:rsidR="003D6DCE" w:rsidRPr="00A406E5" w:rsidRDefault="003D6DCE" w:rsidP="003D6DCE">
            <w:pPr>
              <w:spacing w:after="120"/>
              <w:rPr>
                <w:rFonts w:ascii="Arial" w:hAnsi="Arial" w:cs="Arial"/>
                <w:sz w:val="14"/>
                <w:szCs w:val="14"/>
              </w:rPr>
            </w:pPr>
          </w:p>
          <w:p w14:paraId="599F953B" w14:textId="77777777" w:rsidR="003D6DCE" w:rsidRPr="00A406E5" w:rsidRDefault="003D6DCE" w:rsidP="003D6DCE">
            <w:pPr>
              <w:spacing w:after="120"/>
              <w:rPr>
                <w:rFonts w:ascii="Arial" w:hAnsi="Arial" w:cs="Arial"/>
                <w:sz w:val="14"/>
                <w:szCs w:val="14"/>
              </w:rPr>
            </w:pPr>
          </w:p>
          <w:p w14:paraId="1A336F75"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78BD5" w14:textId="5A2CEB4C" w:rsidR="003D6DCE" w:rsidRPr="00A406E5" w:rsidRDefault="003D6DCE" w:rsidP="003D6DC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DCC4A49" w14:textId="77777777" w:rsidR="003D6DCE" w:rsidRPr="00A406E5" w:rsidRDefault="003D6DCE" w:rsidP="003D6DCE">
            <w:pPr>
              <w:jc w:val="center"/>
              <w:rPr>
                <w:rFonts w:ascii="Arial" w:hAnsi="Arial" w:cs="Arial"/>
                <w:sz w:val="32"/>
              </w:rPr>
            </w:pPr>
          </w:p>
        </w:tc>
      </w:tr>
      <w:tr w:rsidR="003D6DCE" w:rsidRPr="00A406E5" w14:paraId="63FB6845" w14:textId="77777777" w:rsidTr="003D6DCE">
        <w:trPr>
          <w:trHeight w:val="451"/>
        </w:trPr>
        <w:tc>
          <w:tcPr>
            <w:tcW w:w="4169" w:type="pct"/>
            <w:vMerge/>
            <w:tcBorders>
              <w:left w:val="single" w:sz="4" w:space="0" w:color="auto"/>
              <w:bottom w:val="single" w:sz="4" w:space="0" w:color="auto"/>
              <w:right w:val="single" w:sz="4" w:space="0" w:color="auto"/>
            </w:tcBorders>
          </w:tcPr>
          <w:p w14:paraId="1BA2F5FD" w14:textId="77777777" w:rsidR="003D6DCE" w:rsidRPr="00A406E5" w:rsidRDefault="003D6DCE" w:rsidP="003D6D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C3B11E" w14:textId="084BADE9" w:rsidR="003D6DCE" w:rsidRPr="00A406E5" w:rsidRDefault="003D6DCE" w:rsidP="003D6DCE">
            <w:pP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4F6EAD4E" w14:textId="77777777" w:rsidR="003D6DCE" w:rsidRPr="00A406E5" w:rsidRDefault="003D6DCE" w:rsidP="003D6DCE">
            <w:pPr>
              <w:jc w:val="center"/>
              <w:rPr>
                <w:rFonts w:ascii="Arial" w:hAnsi="Arial" w:cs="Arial"/>
                <w:sz w:val="32"/>
              </w:rPr>
            </w:pPr>
          </w:p>
        </w:tc>
      </w:tr>
      <w:tr w:rsidR="003D6DCE" w:rsidRPr="00A406E5" w14:paraId="1AAB974E" w14:textId="77777777" w:rsidTr="003D6DCE">
        <w:trPr>
          <w:trHeight w:val="450"/>
        </w:trPr>
        <w:tc>
          <w:tcPr>
            <w:tcW w:w="4169" w:type="pct"/>
            <w:tcBorders>
              <w:top w:val="single" w:sz="4" w:space="0" w:color="auto"/>
              <w:left w:val="single" w:sz="4" w:space="0" w:color="auto"/>
              <w:right w:val="single" w:sz="4" w:space="0" w:color="auto"/>
            </w:tcBorders>
            <w:shd w:val="clear" w:color="auto" w:fill="D9D9D9"/>
          </w:tcPr>
          <w:p w14:paraId="5A5B7B51" w14:textId="77777777" w:rsidR="003D6DCE" w:rsidRPr="00A406E5" w:rsidRDefault="003D6DCE" w:rsidP="003D6DC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8B4C4C6"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EDA144" w14:textId="77777777" w:rsidR="003D6DCE" w:rsidRPr="00A406E5" w:rsidRDefault="003D6DCE" w:rsidP="003D6DC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09687" w14:textId="77777777" w:rsidR="003D6DCE" w:rsidRPr="00A406E5" w:rsidRDefault="003D6DCE" w:rsidP="003D6DCE">
            <w:pPr>
              <w:jc w:val="center"/>
              <w:rPr>
                <w:rFonts w:ascii="Arial" w:hAnsi="Arial" w:cs="Arial"/>
                <w:sz w:val="32"/>
              </w:rPr>
            </w:pPr>
          </w:p>
        </w:tc>
      </w:tr>
      <w:tr w:rsidR="003D6DCE" w:rsidRPr="00A406E5" w14:paraId="138EF71E" w14:textId="77777777" w:rsidTr="003D6DCE">
        <w:trPr>
          <w:trHeight w:val="451"/>
        </w:trPr>
        <w:tc>
          <w:tcPr>
            <w:tcW w:w="4169" w:type="pct"/>
            <w:vMerge w:val="restart"/>
            <w:tcBorders>
              <w:top w:val="single" w:sz="4" w:space="0" w:color="auto"/>
              <w:left w:val="single" w:sz="4" w:space="0" w:color="auto"/>
              <w:right w:val="single" w:sz="4" w:space="0" w:color="auto"/>
            </w:tcBorders>
          </w:tcPr>
          <w:p w14:paraId="0296AAB2" w14:textId="77777777" w:rsidR="003D6DCE" w:rsidRPr="00195BA0" w:rsidRDefault="003D6DCE" w:rsidP="003D6DCE">
            <w:pPr>
              <w:rPr>
                <w:sz w:val="16"/>
              </w:rPr>
            </w:pPr>
            <w:r w:rsidRPr="00C070AD">
              <w:rPr>
                <w:b/>
              </w:rPr>
              <w:t xml:space="preserve">Dataset </w:t>
            </w:r>
            <w:r>
              <w:rPr>
                <w:b/>
              </w:rPr>
              <w:t>Description</w:t>
            </w:r>
            <w:r>
              <w:rPr>
                <w:sz w:val="16"/>
              </w:rPr>
              <w:t xml:space="preserve"> (Where did the data come from? What does the data describe? Is the sample large enough? What data formats and types are involved?)</w:t>
            </w:r>
          </w:p>
          <w:p w14:paraId="691F2117" w14:textId="77777777" w:rsidR="003D6DCE" w:rsidRPr="00A406E5" w:rsidRDefault="003D6DCE" w:rsidP="003D6DCE">
            <w:pPr>
              <w:spacing w:after="120"/>
              <w:rPr>
                <w:rFonts w:ascii="Arial" w:hAnsi="Arial" w:cs="Arial"/>
                <w:sz w:val="14"/>
                <w:szCs w:val="14"/>
              </w:rPr>
            </w:pPr>
          </w:p>
          <w:p w14:paraId="6A455290" w14:textId="77777777" w:rsidR="003D6DCE" w:rsidRPr="00A406E5" w:rsidRDefault="003D6DCE" w:rsidP="003D6DCE">
            <w:pPr>
              <w:spacing w:after="120"/>
              <w:rPr>
                <w:rFonts w:ascii="Arial" w:hAnsi="Arial" w:cs="Arial"/>
                <w:sz w:val="14"/>
                <w:szCs w:val="14"/>
              </w:rPr>
            </w:pPr>
          </w:p>
          <w:p w14:paraId="007D3BAD" w14:textId="77777777" w:rsidR="003D6DCE" w:rsidRPr="00A406E5" w:rsidRDefault="003D6DCE" w:rsidP="003D6DCE">
            <w:pPr>
              <w:spacing w:after="120"/>
              <w:rPr>
                <w:rFonts w:ascii="Arial" w:hAnsi="Arial" w:cs="Arial"/>
                <w:sz w:val="14"/>
                <w:szCs w:val="14"/>
              </w:rPr>
            </w:pPr>
          </w:p>
          <w:p w14:paraId="5F671BC3" w14:textId="77777777" w:rsidR="003D6DCE" w:rsidRPr="00A406E5" w:rsidRDefault="003D6DCE" w:rsidP="003D6DCE">
            <w:pPr>
              <w:spacing w:after="120"/>
              <w:rPr>
                <w:rFonts w:ascii="Arial" w:hAnsi="Arial" w:cs="Arial"/>
                <w:sz w:val="14"/>
                <w:szCs w:val="14"/>
              </w:rPr>
            </w:pPr>
          </w:p>
          <w:p w14:paraId="731E4980"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F6B25A" w14:textId="11A0DF5C" w:rsidR="003D6DCE" w:rsidRPr="00A406E5" w:rsidRDefault="003D6DCE" w:rsidP="003D6DC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251476" w14:textId="77777777" w:rsidR="003D6DCE" w:rsidRPr="00A406E5" w:rsidRDefault="003D6DCE" w:rsidP="003D6DCE">
            <w:pPr>
              <w:jc w:val="center"/>
              <w:rPr>
                <w:rFonts w:ascii="Arial" w:hAnsi="Arial" w:cs="Arial"/>
                <w:sz w:val="32"/>
              </w:rPr>
            </w:pPr>
          </w:p>
        </w:tc>
      </w:tr>
      <w:tr w:rsidR="003D6DCE" w:rsidRPr="00A406E5" w14:paraId="204EBC86" w14:textId="77777777" w:rsidTr="003D6DCE">
        <w:trPr>
          <w:trHeight w:val="450"/>
        </w:trPr>
        <w:tc>
          <w:tcPr>
            <w:tcW w:w="4169" w:type="pct"/>
            <w:vMerge/>
            <w:tcBorders>
              <w:left w:val="single" w:sz="4" w:space="0" w:color="auto"/>
              <w:bottom w:val="single" w:sz="4" w:space="0" w:color="auto"/>
              <w:right w:val="single" w:sz="4" w:space="0" w:color="auto"/>
            </w:tcBorders>
          </w:tcPr>
          <w:p w14:paraId="6EAB044D" w14:textId="77777777" w:rsidR="003D6DCE" w:rsidRPr="00A406E5" w:rsidRDefault="003D6DCE" w:rsidP="003D6D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A5915B" w14:textId="77777777" w:rsidR="003D6DCE" w:rsidRDefault="003D6DCE" w:rsidP="003D6DCE">
            <w:pPr>
              <w:jc w:val="center"/>
              <w:rPr>
                <w:rFonts w:ascii="Arial" w:hAnsi="Arial" w:cs="Arial"/>
                <w:sz w:val="32"/>
              </w:rPr>
            </w:pPr>
            <w:r>
              <w:rPr>
                <w:rFonts w:ascii="Arial" w:hAnsi="Arial" w:cs="Arial"/>
                <w:sz w:val="32"/>
              </w:rPr>
              <w:t>50</w:t>
            </w:r>
          </w:p>
          <w:p w14:paraId="31D0E5F9" w14:textId="77777777" w:rsidR="003D6DCE" w:rsidRPr="00A406E5" w:rsidRDefault="003D6DCE" w:rsidP="003D6DC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6135FCB" w14:textId="77777777" w:rsidR="003D6DCE" w:rsidRPr="00A406E5" w:rsidRDefault="003D6DCE" w:rsidP="003D6DCE">
            <w:pPr>
              <w:jc w:val="center"/>
              <w:rPr>
                <w:rFonts w:ascii="Arial" w:hAnsi="Arial" w:cs="Arial"/>
                <w:sz w:val="32"/>
              </w:rPr>
            </w:pPr>
          </w:p>
        </w:tc>
      </w:tr>
      <w:tr w:rsidR="003D6DCE" w:rsidRPr="00A406E5" w14:paraId="053DBBF0" w14:textId="77777777" w:rsidTr="003D6DCE">
        <w:trPr>
          <w:trHeight w:val="450"/>
        </w:trPr>
        <w:tc>
          <w:tcPr>
            <w:tcW w:w="4169" w:type="pct"/>
            <w:tcBorders>
              <w:top w:val="single" w:sz="4" w:space="0" w:color="auto"/>
              <w:left w:val="single" w:sz="4" w:space="0" w:color="auto"/>
              <w:right w:val="single" w:sz="4" w:space="0" w:color="auto"/>
            </w:tcBorders>
            <w:shd w:val="clear" w:color="auto" w:fill="D9D9D9"/>
          </w:tcPr>
          <w:p w14:paraId="61C62E18" w14:textId="77777777" w:rsidR="003D6DCE" w:rsidRPr="00A406E5" w:rsidRDefault="003D6DCE" w:rsidP="003D6DC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9683041"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0FE5E2" w14:textId="77777777" w:rsidR="003D6DCE" w:rsidRPr="00A406E5" w:rsidRDefault="003D6DCE" w:rsidP="003D6DC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F2F8BF" w14:textId="77777777" w:rsidR="003D6DCE" w:rsidRPr="00A406E5" w:rsidRDefault="003D6DCE" w:rsidP="003D6DCE">
            <w:pPr>
              <w:jc w:val="center"/>
              <w:rPr>
                <w:rFonts w:ascii="Arial" w:hAnsi="Arial" w:cs="Arial"/>
                <w:sz w:val="32"/>
              </w:rPr>
            </w:pPr>
          </w:p>
        </w:tc>
      </w:tr>
      <w:tr w:rsidR="003D6DCE" w:rsidRPr="00A406E5" w14:paraId="4E1613B0" w14:textId="77777777" w:rsidTr="003D6DCE">
        <w:trPr>
          <w:trHeight w:val="451"/>
        </w:trPr>
        <w:tc>
          <w:tcPr>
            <w:tcW w:w="4169" w:type="pct"/>
            <w:vMerge w:val="restart"/>
            <w:tcBorders>
              <w:top w:val="single" w:sz="4" w:space="0" w:color="auto"/>
              <w:left w:val="single" w:sz="4" w:space="0" w:color="auto"/>
              <w:right w:val="single" w:sz="4" w:space="0" w:color="auto"/>
            </w:tcBorders>
          </w:tcPr>
          <w:p w14:paraId="0AE326FD" w14:textId="77777777" w:rsidR="003D6DCE" w:rsidRPr="00A406E5" w:rsidRDefault="003D6DCE" w:rsidP="003D6DCE">
            <w:pPr>
              <w:spacing w:after="120"/>
              <w:rPr>
                <w:rFonts w:ascii="Arial" w:hAnsi="Arial" w:cs="Arial"/>
                <w:sz w:val="14"/>
                <w:szCs w:val="14"/>
              </w:rPr>
            </w:pPr>
            <w:r w:rsidRPr="00C070AD">
              <w:rPr>
                <w:b/>
              </w:rPr>
              <w:t>Presentation/Slides</w:t>
            </w:r>
            <w:r>
              <w:rPr>
                <w:b/>
              </w:rPr>
              <w:t xml:space="preserve"> </w:t>
            </w:r>
            <w:r>
              <w:rPr>
                <w:sz w:val="16"/>
              </w:rPr>
              <w:t>(Clarity, readability, flow, accuracy, completeness, performance)</w:t>
            </w:r>
          </w:p>
          <w:p w14:paraId="475B6A56" w14:textId="77777777" w:rsidR="003D6DCE" w:rsidRPr="00A406E5" w:rsidRDefault="003D6DCE" w:rsidP="003D6DCE">
            <w:pPr>
              <w:spacing w:after="120"/>
              <w:rPr>
                <w:rFonts w:ascii="Arial" w:hAnsi="Arial" w:cs="Arial"/>
                <w:sz w:val="14"/>
                <w:szCs w:val="14"/>
              </w:rPr>
            </w:pPr>
          </w:p>
          <w:p w14:paraId="190B4873" w14:textId="77777777" w:rsidR="003D6DCE" w:rsidRPr="00A406E5" w:rsidRDefault="003D6DCE" w:rsidP="003D6DCE">
            <w:pPr>
              <w:spacing w:after="120"/>
              <w:rPr>
                <w:rFonts w:ascii="Arial" w:hAnsi="Arial" w:cs="Arial"/>
                <w:sz w:val="14"/>
                <w:szCs w:val="14"/>
              </w:rPr>
            </w:pPr>
          </w:p>
          <w:p w14:paraId="26B20DA8" w14:textId="77777777" w:rsidR="003D6DCE" w:rsidRPr="00A406E5" w:rsidRDefault="003D6DCE" w:rsidP="003D6D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2AF9D" w14:textId="60E72A22" w:rsidR="003D6DCE" w:rsidRPr="00A406E5" w:rsidRDefault="003D6DCE" w:rsidP="003D6DC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D7DBC0" w14:textId="77777777" w:rsidR="003D6DCE" w:rsidRPr="00A406E5" w:rsidRDefault="003D6DCE" w:rsidP="003D6DCE">
            <w:pPr>
              <w:jc w:val="center"/>
              <w:rPr>
                <w:rFonts w:ascii="Arial" w:hAnsi="Arial" w:cs="Arial"/>
                <w:sz w:val="32"/>
              </w:rPr>
            </w:pPr>
          </w:p>
        </w:tc>
      </w:tr>
      <w:tr w:rsidR="008B16F1" w:rsidRPr="00A406E5" w14:paraId="48011381" w14:textId="77777777" w:rsidTr="003D6DCE">
        <w:trPr>
          <w:trHeight w:val="450"/>
        </w:trPr>
        <w:tc>
          <w:tcPr>
            <w:tcW w:w="4169" w:type="pct"/>
            <w:vMerge/>
            <w:tcBorders>
              <w:left w:val="single" w:sz="4" w:space="0" w:color="auto"/>
              <w:bottom w:val="single" w:sz="4" w:space="0" w:color="auto"/>
              <w:right w:val="single" w:sz="4" w:space="0" w:color="auto"/>
            </w:tcBorders>
          </w:tcPr>
          <w:p w14:paraId="3FFE36F5" w14:textId="77777777" w:rsidR="008B16F1" w:rsidRPr="00A406E5" w:rsidRDefault="008B16F1" w:rsidP="001224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F1DB0" w14:textId="6F1CBD0A" w:rsidR="008B16F1" w:rsidRPr="00A406E5" w:rsidRDefault="00737AF3" w:rsidP="00122452">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0B72A3C2" w14:textId="77777777" w:rsidR="008B16F1" w:rsidRPr="00A406E5" w:rsidRDefault="008B16F1" w:rsidP="00122452">
            <w:pPr>
              <w:jc w:val="center"/>
              <w:rPr>
                <w:rFonts w:ascii="Arial" w:hAnsi="Arial" w:cs="Arial"/>
                <w:sz w:val="32"/>
              </w:rPr>
            </w:pPr>
          </w:p>
        </w:tc>
      </w:tr>
    </w:tbl>
    <w:p w14:paraId="6C562762" w14:textId="77777777" w:rsidR="008B16F1" w:rsidRPr="00A406E5" w:rsidRDefault="008B16F1" w:rsidP="008B16F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B16F1" w:rsidRPr="00A406E5" w14:paraId="421DFDBC" w14:textId="77777777" w:rsidTr="00122452">
        <w:trPr>
          <w:cantSplit/>
        </w:trPr>
        <w:tc>
          <w:tcPr>
            <w:tcW w:w="6062" w:type="dxa"/>
            <w:vMerge w:val="restart"/>
            <w:shd w:val="pct15" w:color="auto" w:fill="auto"/>
            <w:vAlign w:val="center"/>
          </w:tcPr>
          <w:p w14:paraId="4031CD8B" w14:textId="77777777" w:rsidR="008B16F1" w:rsidRPr="00A406E5" w:rsidRDefault="008B16F1" w:rsidP="0012245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A71966" w14:textId="77777777" w:rsidR="008B16F1" w:rsidRPr="00A406E5" w:rsidRDefault="008B16F1" w:rsidP="0012245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8637F9" w14:textId="77777777" w:rsidR="008B16F1" w:rsidRPr="00A406E5" w:rsidRDefault="008B16F1" w:rsidP="00122452">
            <w:pPr>
              <w:jc w:val="right"/>
              <w:rPr>
                <w:rFonts w:ascii="Arial" w:hAnsi="Arial" w:cs="Arial"/>
                <w:b/>
                <w:bCs/>
              </w:rPr>
            </w:pPr>
            <w:r w:rsidRPr="00A406E5">
              <w:rPr>
                <w:rFonts w:ascii="Arial" w:hAnsi="Arial" w:cs="Arial"/>
                <w:b/>
                <w:bCs/>
              </w:rPr>
              <w:t>%</w:t>
            </w:r>
          </w:p>
        </w:tc>
      </w:tr>
      <w:tr w:rsidR="008B16F1" w:rsidRPr="00A406E5" w14:paraId="09664DC4" w14:textId="77777777" w:rsidTr="00122452">
        <w:trPr>
          <w:cantSplit/>
        </w:trPr>
        <w:tc>
          <w:tcPr>
            <w:tcW w:w="6062" w:type="dxa"/>
            <w:vMerge/>
            <w:vAlign w:val="bottom"/>
          </w:tcPr>
          <w:p w14:paraId="139BEA91" w14:textId="77777777" w:rsidR="008B16F1" w:rsidRPr="00A406E5" w:rsidRDefault="008B16F1" w:rsidP="00122452">
            <w:pPr>
              <w:rPr>
                <w:rFonts w:ascii="Arial" w:hAnsi="Arial" w:cs="Arial"/>
              </w:rPr>
            </w:pPr>
          </w:p>
        </w:tc>
        <w:tc>
          <w:tcPr>
            <w:tcW w:w="2903" w:type="dxa"/>
            <w:vAlign w:val="bottom"/>
          </w:tcPr>
          <w:p w14:paraId="5F828B46" w14:textId="77777777" w:rsidR="008B16F1" w:rsidRPr="00A406E5" w:rsidRDefault="008B16F1" w:rsidP="0012245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E25EB06" w14:textId="77777777" w:rsidR="008B16F1" w:rsidRPr="00A406E5" w:rsidRDefault="008B16F1" w:rsidP="00122452">
            <w:pPr>
              <w:jc w:val="center"/>
              <w:rPr>
                <w:rFonts w:ascii="Arial" w:hAnsi="Arial" w:cs="Arial"/>
                <w:sz w:val="12"/>
                <w:szCs w:val="12"/>
              </w:rPr>
            </w:pPr>
          </w:p>
        </w:tc>
        <w:tc>
          <w:tcPr>
            <w:tcW w:w="1060" w:type="dxa"/>
            <w:vMerge/>
            <w:vAlign w:val="bottom"/>
          </w:tcPr>
          <w:p w14:paraId="7FB622E9" w14:textId="77777777" w:rsidR="008B16F1" w:rsidRPr="00A406E5" w:rsidRDefault="008B16F1" w:rsidP="00122452">
            <w:pPr>
              <w:ind w:leftChars="71" w:left="142"/>
              <w:rPr>
                <w:rFonts w:ascii="Arial" w:hAnsi="Arial" w:cs="Arial"/>
              </w:rPr>
            </w:pPr>
          </w:p>
        </w:tc>
      </w:tr>
    </w:tbl>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32654" w14:textId="77777777" w:rsidR="00E27CFC" w:rsidRDefault="00E27CFC">
      <w:r>
        <w:separator/>
      </w:r>
    </w:p>
  </w:endnote>
  <w:endnote w:type="continuationSeparator" w:id="0">
    <w:p w14:paraId="480D9626" w14:textId="77777777" w:rsidR="00E27CFC" w:rsidRDefault="00E2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027C4" w14:textId="77777777" w:rsidR="008B16F1" w:rsidRDefault="008B16F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62263D2" w14:textId="77777777" w:rsidR="008B16F1" w:rsidRDefault="008B16F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68A09" w14:textId="77777777" w:rsidR="00E27CFC" w:rsidRDefault="00E27CFC">
      <w:r>
        <w:separator/>
      </w:r>
    </w:p>
  </w:footnote>
  <w:footnote w:type="continuationSeparator" w:id="0">
    <w:p w14:paraId="370AF881" w14:textId="77777777" w:rsidR="00E27CFC" w:rsidRDefault="00E27C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744AD"/>
    <w:multiLevelType w:val="hybridMultilevel"/>
    <w:tmpl w:val="BB1A6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D76CE9"/>
    <w:multiLevelType w:val="hybridMultilevel"/>
    <w:tmpl w:val="280CAEA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2D4822"/>
    <w:multiLevelType w:val="hybridMultilevel"/>
    <w:tmpl w:val="1C60E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893052"/>
    <w:multiLevelType w:val="hybridMultilevel"/>
    <w:tmpl w:val="EF50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819FE"/>
    <w:multiLevelType w:val="hybridMultilevel"/>
    <w:tmpl w:val="3D5682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94408F"/>
    <w:multiLevelType w:val="hybridMultilevel"/>
    <w:tmpl w:val="DC1E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2"/>
  </w:num>
  <w:num w:numId="2" w16cid:durableId="27149898">
    <w:abstractNumId w:val="12"/>
  </w:num>
  <w:num w:numId="3" w16cid:durableId="791706730">
    <w:abstractNumId w:val="22"/>
  </w:num>
  <w:num w:numId="4" w16cid:durableId="2018071670">
    <w:abstractNumId w:val="15"/>
  </w:num>
  <w:num w:numId="5" w16cid:durableId="1593582101">
    <w:abstractNumId w:val="10"/>
  </w:num>
  <w:num w:numId="6" w16cid:durableId="215244048">
    <w:abstractNumId w:val="21"/>
  </w:num>
  <w:num w:numId="7" w16cid:durableId="1876193365">
    <w:abstractNumId w:val="3"/>
  </w:num>
  <w:num w:numId="8" w16cid:durableId="828519691">
    <w:abstractNumId w:val="20"/>
  </w:num>
  <w:num w:numId="9" w16cid:durableId="1379861541">
    <w:abstractNumId w:val="13"/>
  </w:num>
  <w:num w:numId="10" w16cid:durableId="304510174">
    <w:abstractNumId w:val="6"/>
  </w:num>
  <w:num w:numId="11" w16cid:durableId="965157573">
    <w:abstractNumId w:val="7"/>
  </w:num>
  <w:num w:numId="12" w16cid:durableId="1628313588">
    <w:abstractNumId w:val="11"/>
  </w:num>
  <w:num w:numId="13" w16cid:durableId="904141585">
    <w:abstractNumId w:val="19"/>
  </w:num>
  <w:num w:numId="14" w16cid:durableId="959915979">
    <w:abstractNumId w:val="5"/>
  </w:num>
  <w:num w:numId="15" w16cid:durableId="2109346520">
    <w:abstractNumId w:val="0"/>
  </w:num>
  <w:num w:numId="16" w16cid:durableId="630670500">
    <w:abstractNumId w:val="9"/>
  </w:num>
  <w:num w:numId="17" w16cid:durableId="405803525">
    <w:abstractNumId w:val="4"/>
  </w:num>
  <w:num w:numId="18" w16cid:durableId="889537265">
    <w:abstractNumId w:val="18"/>
  </w:num>
  <w:num w:numId="19" w16cid:durableId="271330054">
    <w:abstractNumId w:val="17"/>
  </w:num>
  <w:num w:numId="20" w16cid:durableId="1297221500">
    <w:abstractNumId w:val="14"/>
  </w:num>
  <w:num w:numId="21" w16cid:durableId="353456765">
    <w:abstractNumId w:val="23"/>
  </w:num>
  <w:num w:numId="22" w16cid:durableId="1233471735">
    <w:abstractNumId w:val="16"/>
  </w:num>
  <w:num w:numId="23" w16cid:durableId="1866551070">
    <w:abstractNumId w:val="1"/>
  </w:num>
  <w:num w:numId="24" w16cid:durableId="20672178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6DD"/>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568F2"/>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52835"/>
    <w:rsid w:val="00260DE6"/>
    <w:rsid w:val="00273FEE"/>
    <w:rsid w:val="0028204E"/>
    <w:rsid w:val="0028591B"/>
    <w:rsid w:val="00291841"/>
    <w:rsid w:val="002C449B"/>
    <w:rsid w:val="002C6040"/>
    <w:rsid w:val="002D5B3F"/>
    <w:rsid w:val="002E272E"/>
    <w:rsid w:val="002F5778"/>
    <w:rsid w:val="003223E0"/>
    <w:rsid w:val="00352C4A"/>
    <w:rsid w:val="00362560"/>
    <w:rsid w:val="003675EC"/>
    <w:rsid w:val="003732FD"/>
    <w:rsid w:val="003753B2"/>
    <w:rsid w:val="00376559"/>
    <w:rsid w:val="00382BAA"/>
    <w:rsid w:val="00384D73"/>
    <w:rsid w:val="00393EB6"/>
    <w:rsid w:val="003A3CE5"/>
    <w:rsid w:val="003B366F"/>
    <w:rsid w:val="003B3F9D"/>
    <w:rsid w:val="003B6C95"/>
    <w:rsid w:val="003D6DCE"/>
    <w:rsid w:val="003E5751"/>
    <w:rsid w:val="004046A9"/>
    <w:rsid w:val="00404C50"/>
    <w:rsid w:val="00423934"/>
    <w:rsid w:val="00425D00"/>
    <w:rsid w:val="00426244"/>
    <w:rsid w:val="00433D82"/>
    <w:rsid w:val="00470A38"/>
    <w:rsid w:val="004874DE"/>
    <w:rsid w:val="0049264F"/>
    <w:rsid w:val="004B5334"/>
    <w:rsid w:val="004B6C14"/>
    <w:rsid w:val="004C4F19"/>
    <w:rsid w:val="004D5E9B"/>
    <w:rsid w:val="004D63D9"/>
    <w:rsid w:val="004E6585"/>
    <w:rsid w:val="0050249F"/>
    <w:rsid w:val="00524566"/>
    <w:rsid w:val="00530BEF"/>
    <w:rsid w:val="005378BF"/>
    <w:rsid w:val="00552351"/>
    <w:rsid w:val="005557C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A89"/>
    <w:rsid w:val="00632434"/>
    <w:rsid w:val="0063478F"/>
    <w:rsid w:val="00644256"/>
    <w:rsid w:val="00661D6F"/>
    <w:rsid w:val="006628E9"/>
    <w:rsid w:val="0066725E"/>
    <w:rsid w:val="006716C7"/>
    <w:rsid w:val="00676241"/>
    <w:rsid w:val="00681208"/>
    <w:rsid w:val="00681FA9"/>
    <w:rsid w:val="006828C5"/>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37AF3"/>
    <w:rsid w:val="00757839"/>
    <w:rsid w:val="00770C81"/>
    <w:rsid w:val="00776917"/>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A7843"/>
    <w:rsid w:val="008B16F1"/>
    <w:rsid w:val="008B43E7"/>
    <w:rsid w:val="008C7078"/>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E670C"/>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220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27CFC"/>
    <w:rsid w:val="00E47CE2"/>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rsid w:val="0049264F"/>
    <w:rPr>
      <w:lang w:eastAsia="en-GB"/>
    </w:rPr>
  </w:style>
  <w:style w:type="paragraph" w:customStyle="1" w:styleId="AssignmentNormal">
    <w:name w:val="Assignment Normal"/>
    <w:basedOn w:val="ListParagraph"/>
    <w:link w:val="AssignmentNormalChar"/>
    <w:qFormat/>
    <w:rsid w:val="003D6DCE"/>
    <w:pPr>
      <w:numPr>
        <w:numId w:val="20"/>
      </w:numPr>
      <w:spacing w:after="200" w:line="276" w:lineRule="auto"/>
      <w:jc w:val="both"/>
    </w:pPr>
    <w:rPr>
      <w:sz w:val="24"/>
      <w:szCs w:val="24"/>
    </w:rPr>
  </w:style>
  <w:style w:type="character" w:customStyle="1" w:styleId="AssignmentNormalChar">
    <w:name w:val="Assignment Normal Char"/>
    <w:basedOn w:val="DefaultParagraphFont"/>
    <w:link w:val="AssignmentNormal"/>
    <w:rsid w:val="003D6DC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061E5CDF-AA9C-440A-B561-0A232A513265}"/>
</file>

<file path=customXml/itemProps2.xml><?xml version="1.0" encoding="utf-8"?>
<ds:datastoreItem xmlns:ds="http://schemas.openxmlformats.org/officeDocument/2006/customXml" ds:itemID="{BABE460A-1398-4F90-8869-A51C29B73427}"/>
</file>

<file path=customXml/itemProps3.xml><?xml version="1.0" encoding="utf-8"?>
<ds:datastoreItem xmlns:ds="http://schemas.openxmlformats.org/officeDocument/2006/customXml" ds:itemID="{456C6795-BED7-4028-BCB2-7BFBDC478CDB}"/>
</file>

<file path=docProps/app.xml><?xml version="1.0" encoding="utf-8"?>
<Properties xmlns="http://schemas.openxmlformats.org/officeDocument/2006/extended-properties" xmlns:vt="http://schemas.openxmlformats.org/officeDocument/2006/docPropsVTypes">
  <Template>AssignFrm</Template>
  <TotalTime>15</TotalTime>
  <Pages>10</Pages>
  <Words>4316</Words>
  <Characters>24606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28865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Nik Whitehead</cp:lastModifiedBy>
  <cp:revision>8</cp:revision>
  <cp:lastPrinted>2014-10-10T07:42:00Z</cp:lastPrinted>
  <dcterms:created xsi:type="dcterms:W3CDTF">2025-10-10T12:58:00Z</dcterms:created>
  <dcterms:modified xsi:type="dcterms:W3CDTF">2025-10-20T08:08:00Z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true</vt:bool>
  </property>
</Properties>
</file>