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5BFE" w:rsidR="002D5B3F" w:rsidP="005F3A53" w:rsidRDefault="001A24F3" w14:paraId="2E2519DA" w14:textId="77777777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6F9DF8B" wp14:editId="5B01910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:rsidRPr="00A406E5" w:rsidR="002D5B3F" w:rsidP="002D5B3F" w:rsidRDefault="002D5B3F" w14:paraId="605D990F" w14:textId="77777777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A406E5" w:rsidR="003A3CE5" w:rsidTr="00342C53" w14:paraId="1A2EC25D" w14:textId="77777777">
        <w:tc>
          <w:tcPr>
            <w:tcW w:w="9922" w:type="dxa"/>
            <w:shd w:val="clear" w:color="auto" w:fill="C0C0C0"/>
          </w:tcPr>
          <w:p w:rsidRPr="00A406E5" w:rsidR="00681FA9" w:rsidP="005C14E1" w:rsidRDefault="00A04F8B" w14:paraId="01C5BEA0" w14:textId="77777777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Pr="00A406E5" w:rsidR="003A3C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Pr="00A406E5" w:rsidR="003A3CE5" w:rsidP="002D5B3F" w:rsidRDefault="003A3CE5" w14:paraId="0EE33325" w14:textId="77777777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Pr="00A406E5" w:rsidR="003B3F9D" w:rsidTr="2F6AB979" w14:paraId="5D2BD6FE" w14:textId="77777777">
        <w:tc>
          <w:tcPr>
            <w:tcW w:w="2093" w:type="dxa"/>
            <w:shd w:val="clear" w:color="auto" w:fill="auto"/>
            <w:tcMar/>
          </w:tcPr>
          <w:p w:rsidRPr="00A406E5" w:rsidR="003B3F9D" w:rsidP="005C14E1" w:rsidRDefault="00A04F8B" w14:paraId="3D2DD641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  <w:tcMar/>
          </w:tcPr>
          <w:p w:rsidRPr="00A406E5" w:rsidR="003B3F9D" w:rsidP="001E57C1" w:rsidRDefault="0017512A" w14:paraId="22813DDA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 w:rsidR="003B3F9D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A406E5" w:rsidR="003B3F9D" w:rsidP="005C14E1" w:rsidRDefault="00A04F8B" w14:paraId="532E9D8D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  <w:tcMar/>
          </w:tcPr>
          <w:p w:rsidRPr="00A406E5" w:rsidR="003B3F9D" w:rsidP="001E57C1" w:rsidRDefault="003B3F9D" w14:paraId="3E5EFD65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A406E5" w:rsidR="00DB116D" w:rsidTr="2F6AB979" w14:paraId="029E3000" w14:textId="77777777">
        <w:tc>
          <w:tcPr>
            <w:tcW w:w="2093" w:type="dxa"/>
            <w:shd w:val="clear" w:color="auto" w:fill="auto"/>
            <w:tcMar/>
          </w:tcPr>
          <w:p w:rsidRPr="00A406E5" w:rsidR="00DB116D" w:rsidP="005C14E1" w:rsidRDefault="00A04F8B" w14:paraId="75E3BD2A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  <w:tcMar/>
          </w:tcPr>
          <w:p w:rsidRPr="00A406E5" w:rsidR="00DB116D" w:rsidP="00E51AAC" w:rsidRDefault="003639EF" w14:paraId="3CDCEDDE" w14:textId="0A6B3EB7">
            <w:pPr>
              <w:spacing w:before="120" w:after="120"/>
              <w:jc w:val="both"/>
            </w:pPr>
            <w:r w:rsidRPr="2F6AB979" w:rsidR="1FC500E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Plentyndod</w:t>
            </w:r>
            <w:r w:rsidRPr="2F6AB979" w:rsidR="1FC500E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, </w:t>
            </w:r>
            <w:r w:rsidRPr="2F6AB979" w:rsidR="1FC500E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Addysg</w:t>
            </w:r>
            <w:r w:rsidRPr="2F6AB979" w:rsidR="1FC500E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2F6AB979" w:rsidR="1FC500E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a'r</w:t>
            </w:r>
            <w:r w:rsidRPr="2F6AB979" w:rsidR="1FC500E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Gymdeithas.</w:t>
            </w:r>
          </w:p>
        </w:tc>
      </w:tr>
      <w:tr w:rsidRPr="00A406E5" w:rsidR="008F1308" w:rsidTr="2F6AB979" w14:paraId="4CD5BBC2" w14:textId="77777777">
        <w:tc>
          <w:tcPr>
            <w:tcW w:w="2093" w:type="dxa"/>
            <w:shd w:val="clear" w:color="auto" w:fill="auto"/>
            <w:tcMar/>
          </w:tcPr>
          <w:p w:rsidRPr="00A406E5" w:rsidR="008F1308" w:rsidP="005C14E1" w:rsidRDefault="00A04F8B" w14:paraId="09A41505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tcMar/>
          </w:tcPr>
          <w:p w:rsidRPr="00A406E5" w:rsidR="008F1308" w:rsidP="7EC73B08" w:rsidRDefault="003639EF" w14:paraId="76C709F4" w14:textId="504ECD71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7EC73B08" w:rsidR="0CE7EF8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Ffynnu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trwy'r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blynyddoedd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: 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Datblygiad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Dynol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a </w:t>
            </w:r>
            <w:r w:rsidRPr="7EC73B08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Lles</w:t>
            </w:r>
          </w:p>
        </w:tc>
      </w:tr>
      <w:tr w:rsidRPr="003639EF" w:rsidR="00B84B5B" w:rsidTr="2F6AB979" w14:paraId="094258C7" w14:textId="77777777">
        <w:tc>
          <w:tcPr>
            <w:tcW w:w="2093" w:type="dxa"/>
            <w:shd w:val="clear" w:color="auto" w:fill="auto"/>
            <w:tcMar/>
          </w:tcPr>
          <w:p w:rsidRPr="00A406E5" w:rsidR="00B84B5B" w:rsidP="005C14E1" w:rsidRDefault="00A04F8B" w14:paraId="3E90E236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  <w:tcMar/>
          </w:tcPr>
          <w:p w:rsidRPr="00A406E5" w:rsidR="00B84B5B" w:rsidP="00152E9D" w:rsidRDefault="003639EF" w14:paraId="5742F833" w14:textId="762592A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ECCE4002C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3639EF" w:rsidR="00B84B5B" w:rsidP="005C14E1" w:rsidRDefault="00A04F8B" w14:paraId="3F389A6A" w14:textId="77777777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  <w:tcMar/>
          </w:tcPr>
          <w:p w:rsidRPr="003639EF" w:rsidR="00B84B5B" w:rsidP="00E51AAC" w:rsidRDefault="00B84B5B" w14:paraId="79889ED5" w14:textId="34DD0273">
            <w:pPr>
              <w:spacing w:before="120" w:after="120"/>
              <w:jc w:val="both"/>
            </w:pPr>
            <w:r w:rsidRPr="2F6AB979" w:rsidR="44CC4782">
              <w:rPr>
                <w:rFonts w:ascii="Arial" w:hAnsi="Arial" w:cs="Arial"/>
                <w:b w:val="1"/>
                <w:bCs w:val="1"/>
                <w:sz w:val="22"/>
                <w:szCs w:val="22"/>
                <w:lang w:val="es-ES"/>
              </w:rPr>
              <w:t>100%</w:t>
            </w:r>
          </w:p>
        </w:tc>
      </w:tr>
      <w:tr w:rsidRPr="00A406E5" w:rsidR="00DB116D" w:rsidTr="2F6AB979" w14:paraId="18EAD656" w14:textId="77777777">
        <w:tc>
          <w:tcPr>
            <w:tcW w:w="2093" w:type="dxa"/>
            <w:shd w:val="clear" w:color="auto" w:fill="auto"/>
            <w:tcMar/>
          </w:tcPr>
          <w:p w:rsidRPr="00A406E5" w:rsidR="00DB116D" w:rsidP="005C14E1" w:rsidRDefault="00A04F8B" w14:paraId="51548676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  <w:tcMar/>
          </w:tcPr>
          <w:p w:rsidRPr="00A406E5" w:rsidR="00DB116D" w:rsidP="00E51AAC" w:rsidRDefault="003639EF" w14:paraId="32B7313D" w14:textId="4EAA5F47">
            <w:pPr>
              <w:spacing w:before="120" w:after="120"/>
              <w:jc w:val="both"/>
            </w:pPr>
            <w:r w:rsidRPr="2F6AB979" w:rsidR="39AAE8A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Natasha Morgans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A406E5" w:rsidR="00DB116D" w:rsidP="005C14E1" w:rsidRDefault="00A04F8B" w14:paraId="38E8B8DE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  <w:tcMar/>
          </w:tcPr>
          <w:p w:rsidRPr="00A406E5" w:rsidR="00DB116D" w:rsidP="00E51AAC" w:rsidRDefault="00DB116D" w14:paraId="5308EFF8" w14:textId="1F6B1830">
            <w:pPr>
              <w:spacing w:before="120" w:after="120"/>
              <w:jc w:val="both"/>
            </w:pPr>
            <w:r w:rsidRPr="2F6AB979" w:rsidR="354F667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Natasha Young</w:t>
            </w:r>
          </w:p>
        </w:tc>
      </w:tr>
      <w:tr w:rsidRPr="00A406E5" w:rsidR="00DB116D" w:rsidTr="2F6AB979" w14:paraId="66DC5D03" w14:textId="77777777">
        <w:tc>
          <w:tcPr>
            <w:tcW w:w="2093" w:type="dxa"/>
            <w:shd w:val="clear" w:color="auto" w:fill="auto"/>
            <w:tcMar/>
          </w:tcPr>
          <w:p w:rsidRPr="00A406E5" w:rsidR="00DB116D" w:rsidP="005C14E1" w:rsidRDefault="00A04F8B" w14:paraId="042D6189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  <w:tcMar/>
          </w:tcPr>
          <w:p w:rsidRPr="00A406E5" w:rsidR="00DB116D" w:rsidP="2F6AB979" w:rsidRDefault="003639EF" w14:paraId="5C037266" w14:textId="15CE234F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2F6AB979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Llyfr</w:t>
            </w:r>
            <w:r w:rsidRPr="2F6AB979" w:rsidR="003639E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</w:t>
            </w:r>
            <w:r w:rsidRPr="2F6AB979" w:rsidR="3052697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llofion digidol</w:t>
            </w:r>
          </w:p>
        </w:tc>
        <w:tc>
          <w:tcPr>
            <w:tcW w:w="2268" w:type="dxa"/>
            <w:shd w:val="clear" w:color="auto" w:fill="auto"/>
            <w:tcMar/>
          </w:tcPr>
          <w:p w:rsidRPr="00A406E5" w:rsidR="00DB116D" w:rsidP="005C14E1" w:rsidRDefault="00A04F8B" w14:paraId="0B48A4A6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  <w:tcMar/>
          </w:tcPr>
          <w:p w:rsidRPr="00A406E5" w:rsidR="00DB116D" w:rsidP="00E51AAC" w:rsidRDefault="00DB116D" w14:paraId="7CE135DD" w14:textId="630F5671">
            <w:pPr>
              <w:spacing w:before="120" w:after="120"/>
              <w:jc w:val="both"/>
            </w:pPr>
            <w:r w:rsidRPr="2F6AB979" w:rsidR="2FEE7E75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3,000 gair</w:t>
            </w:r>
          </w:p>
        </w:tc>
      </w:tr>
      <w:tr w:rsidRPr="00A406E5" w:rsidR="00B84B5B" w:rsidTr="2F6AB979" w14:paraId="4989368E" w14:textId="77777777">
        <w:tc>
          <w:tcPr>
            <w:tcW w:w="2093" w:type="dxa"/>
            <w:shd w:val="clear" w:color="auto" w:fill="auto"/>
            <w:tcMar/>
          </w:tcPr>
          <w:p w:rsidRPr="00A406E5" w:rsidR="00B84B5B" w:rsidP="005C14E1" w:rsidRDefault="00A04F8B" w14:paraId="2EE93480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tcMar/>
          </w:tcPr>
          <w:p w:rsidRPr="00A406E5" w:rsidR="00B84B5B" w:rsidP="2F6AB979" w:rsidRDefault="00B84B5B" w14:paraId="37AD5FE9" w14:textId="4F6E3A7E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F6AB979" w:rsidR="6C469A6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29/11/26</w:t>
            </w:r>
          </w:p>
          <w:p w:rsidRPr="00A406E5" w:rsidR="00B84B5B" w:rsidP="2F6AB979" w:rsidRDefault="00B84B5B" w14:paraId="438FE85E" w14:textId="673A21C6">
            <w:pPr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F6AB979" w:rsidR="6C469A6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23.59</w:t>
            </w:r>
            <w:r w:rsidRPr="2F6AB979" w:rsidR="2F9710E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</w:t>
            </w:r>
            <w:r w:rsidRPr="2F6AB979" w:rsidR="75A7B9A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</w:t>
            </w:r>
          </w:p>
        </w:tc>
        <w:tc>
          <w:tcPr>
            <w:tcW w:w="2268" w:type="dxa"/>
            <w:shd w:val="clear" w:color="auto" w:fill="auto"/>
            <w:tcMar/>
          </w:tcPr>
          <w:p w:rsidRPr="00A406E5" w:rsidR="00B84B5B" w:rsidP="005C14E1" w:rsidRDefault="00A04F8B" w14:paraId="02D23E23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  <w:tcMar/>
          </w:tcPr>
          <w:p w:rsidRPr="00A406E5" w:rsidR="00B84B5B" w:rsidP="005F0579" w:rsidRDefault="00B84B5B" w14:paraId="21FE92D8" w14:textId="1C98E4FA">
            <w:pPr>
              <w:spacing w:before="120" w:after="120"/>
              <w:jc w:val="both"/>
            </w:pPr>
            <w:r w:rsidRPr="2F6AB979" w:rsidR="31703F23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14/0</w:t>
            </w:r>
            <w:r w:rsidRPr="2F6AB979" w:rsidR="4BD51ED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1</w:t>
            </w:r>
            <w:r w:rsidRPr="2F6AB979" w:rsidR="31703F23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/27</w:t>
            </w:r>
          </w:p>
          <w:p w:rsidRPr="00A406E5" w:rsidR="00B84B5B" w:rsidP="2F6AB979" w:rsidRDefault="00B84B5B" w14:paraId="56A66BFA" w14:textId="33F59830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2F6AB979" w:rsidR="31703F23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15.00</w:t>
            </w:r>
            <w:r w:rsidRPr="2F6AB979" w:rsidR="4EC3BB0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yp</w:t>
            </w:r>
          </w:p>
        </w:tc>
      </w:tr>
      <w:tr w:rsidRPr="003639EF" w:rsidR="00152E9D" w:rsidTr="2F6AB979" w14:paraId="75DD8222" w14:textId="77777777">
        <w:tc>
          <w:tcPr>
            <w:tcW w:w="2093" w:type="dxa"/>
            <w:shd w:val="clear" w:color="auto" w:fill="auto"/>
            <w:tcMar/>
          </w:tcPr>
          <w:p w:rsidRPr="00A406E5" w:rsidR="00152E9D" w:rsidP="005C14E1" w:rsidRDefault="00A04F8B" w14:paraId="2FFEC32C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tcMar/>
          </w:tcPr>
          <w:p w:rsidRPr="00A406E5" w:rsidR="00A406E5" w:rsidP="00A406E5" w:rsidRDefault="00A04F8B" w14:paraId="5B9243CD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Pr="00A406E5" w:rsidR="00A406E5" w:rsidP="00342C53" w:rsidRDefault="00A04F8B" w14:paraId="154000FE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 w:rsid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5B188A" w:rsidP="005C14E1" w:rsidRDefault="00A04F8B" w14:paraId="7D855EBB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5B188A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:rsidRPr="00D0776C" w:rsidR="005B188A" w:rsidP="005B188A" w:rsidRDefault="005B188A" w14:paraId="07C76F27" w14:textId="7CCE304E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:rsidRPr="005B188A" w:rsidR="00A406E5" w:rsidP="005B188A" w:rsidRDefault="005B188A" w14:paraId="5372CADE" w14:textId="08FFD1F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Pr="00342C53" w:rsidR="00A04F8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Pr="00A406E5" w:rsidR="00A406E5" w:rsidTr="2F6AB979" w14:paraId="3B784A81" w14:textId="77777777">
        <w:tc>
          <w:tcPr>
            <w:tcW w:w="2093" w:type="dxa"/>
            <w:shd w:val="clear" w:color="auto" w:fill="auto"/>
            <w:tcMar/>
          </w:tcPr>
          <w:p w:rsidRPr="00A406E5" w:rsidR="00A406E5" w:rsidP="005C14E1" w:rsidRDefault="00A04F8B" w14:paraId="4DD64A3C" w14:textId="77777777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tcMar/>
          </w:tcPr>
          <w:p w:rsidRPr="00A406E5" w:rsidR="00A406E5" w:rsidP="005C14E1" w:rsidRDefault="00A04F8B" w14:paraId="30EAD19D" w14:textId="77777777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Pr="003639EF" w:rsidR="00FD6735" w:rsidTr="2F6AB979" w14:paraId="2BED4E3A" w14:textId="77777777">
        <w:tc>
          <w:tcPr>
            <w:tcW w:w="2093" w:type="dxa"/>
            <w:shd w:val="clear" w:color="auto" w:fill="auto"/>
            <w:tcMar/>
          </w:tcPr>
          <w:p w:rsidRPr="00FD6735" w:rsidR="00FD6735" w:rsidP="00FD6735" w:rsidRDefault="00FD6735" w14:paraId="7797F4D1" w14:textId="430D886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10D30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dros y terfyn geiriau:</w:t>
            </w:r>
          </w:p>
        </w:tc>
        <w:tc>
          <w:tcPr>
            <w:tcW w:w="7829" w:type="dxa"/>
            <w:gridSpan w:val="3"/>
            <w:tcMar/>
          </w:tcPr>
          <w:p w:rsidRPr="00710D30" w:rsidR="00FD6735" w:rsidP="00FD6735" w:rsidRDefault="00FD6735" w14:paraId="793624D7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 w:eastAsia="zh-CN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:rsidRPr="00710D30" w:rsidR="00FD6735" w:rsidP="00FD6735" w:rsidRDefault="00FD6735" w14:paraId="2D303502" w14:textId="77777777">
            <w:pPr>
              <w:numPr>
                <w:ilvl w:val="0"/>
                <w:numId w:val="18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Eich bod yn ysgrifennu'n glir ac yn gryno.</w:t>
            </w:r>
          </w:p>
          <w:p w:rsidRPr="00710D30" w:rsidR="00FD6735" w:rsidP="00FD6735" w:rsidRDefault="00FD6735" w14:paraId="2D6E4C98" w14:textId="77777777">
            <w:pPr>
              <w:numPr>
                <w:ilvl w:val="0"/>
                <w:numId w:val="17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Bod pob myfyriwr yn cwblhau'r asesiad ar sail gyfartal.</w:t>
            </w:r>
          </w:p>
          <w:p w:rsidRPr="00710D30" w:rsidR="00FD6735" w:rsidP="00FD6735" w:rsidRDefault="00FD6735" w14:paraId="7B7D25E7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:rsidRPr="00710D30" w:rsidR="00FD6735" w:rsidP="00FD6735" w:rsidRDefault="00FD6735" w14:paraId="0B240216" w14:textId="77777777">
            <w:pPr>
              <w:keepNext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yw’ch gwaith dros y terfyn geiriau</w:t>
            </w:r>
          </w:p>
          <w:p w:rsidR="00FD6735" w:rsidP="00FD6735" w:rsidRDefault="00FD6735" w14:paraId="7F70C082" w14:textId="77777777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Os yw'ch gwaith yn fwy na'r terfyn geiriau, bydd y cosbau canlynol fel arfer yn berthnasol. Ni all y didyniadau hyn gymryd eich marc islaw'r marc pasio ar gyfer y modwl.</w:t>
            </w:r>
          </w:p>
          <w:p w:rsidRPr="00710D30" w:rsidR="00FD6735" w:rsidP="00FD6735" w:rsidRDefault="00FD6735" w14:paraId="2396361C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Pr="00710D30" w:rsidR="00FD6735" w:rsidTr="00DE015C" w14:paraId="200A165B" w14:textId="77777777">
              <w:tc>
                <w:tcPr>
                  <w:tcW w:w="1936" w:type="dxa"/>
                  <w:tcBorders>
                    <w:top w:val="single" w:color="auto" w:sz="8" w:space="0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FD6735" w:rsidP="00FD6735" w:rsidRDefault="00FD6735" w14:paraId="54A6A5D0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color="auto" w:sz="8" w:space="0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FD6735" w:rsidP="00FD6735" w:rsidRDefault="00FD6735" w14:paraId="18340E02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Pr="00710D30" w:rsidR="00FD6735" w:rsidTr="00DE015C" w14:paraId="1B2CEB06" w14:textId="77777777">
              <w:tc>
                <w:tcPr>
                  <w:tcW w:w="1936" w:type="dxa"/>
                  <w:tcBorders>
                    <w:top w:val="nil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FD6735" w:rsidP="00FD6735" w:rsidRDefault="00FD6735" w14:paraId="3E085A4E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FD6735" w:rsidP="00FD6735" w:rsidRDefault="00FD6735" w14:paraId="617D337B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Pr="003639EF" w:rsidR="00FD6735" w:rsidTr="00245B04" w14:paraId="6E06F3A1" w14:textId="77777777">
              <w:tc>
                <w:tcPr>
                  <w:tcW w:w="1936" w:type="dxa"/>
                  <w:tcBorders>
                    <w:top w:val="nil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FD6735" w:rsidP="00FD6735" w:rsidRDefault="00FD6735" w14:paraId="254109E4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FD6735" w:rsidP="00FD6735" w:rsidRDefault="00FD6735" w14:paraId="4B2538F5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Pr="003639EF" w:rsidR="00FD6735" w:rsidTr="00245B04" w14:paraId="473364C2" w14:textId="77777777">
              <w:tc>
                <w:tcPr>
                  <w:tcW w:w="1936" w:type="dxa"/>
                  <w:tcBorders>
                    <w:top w:val="single" w:color="auto" w:sz="8" w:space="0"/>
                    <w:left w:val="single" w:color="auto" w:sz="8" w:space="0"/>
                    <w:bottom w:val="single" w:color="auto" w:sz="4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FD6735" w:rsidP="00FD6735" w:rsidRDefault="00FD6735" w14:paraId="1BBD6585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color="auto" w:sz="8" w:space="0"/>
                    <w:left w:val="nil"/>
                    <w:bottom w:val="single" w:color="auto" w:sz="4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FD6735" w:rsidP="00FD6735" w:rsidRDefault="00FD6735" w14:paraId="4BEC66DF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Pr="003639EF" w:rsidR="00FD6735" w:rsidTr="00245B04" w14:paraId="68D50A51" w14:textId="77777777">
              <w:tc>
                <w:tcPr>
                  <w:tcW w:w="1936" w:type="dxa"/>
                  <w:tcBorders>
                    <w:top w:val="single" w:color="auto" w:sz="4" w:space="0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Pr="00710D30" w:rsidR="00FD6735" w:rsidP="00FD6735" w:rsidRDefault="00FD6735" w14:paraId="19AD47F6" w14:textId="77777777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color="auto" w:sz="4" w:space="0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Pr="00710D30" w:rsidR="00FD6735" w:rsidP="00FD6735" w:rsidRDefault="00FD6735" w14:paraId="27AE67E8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:rsidR="00FD6735" w:rsidP="00FD6735" w:rsidRDefault="00FD6735" w14:paraId="4FF9B9DD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:rsidRPr="00E20D9A" w:rsidR="00FD6735" w:rsidP="00FD6735" w:rsidRDefault="00FD6735" w14:paraId="3A5C3777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Enghreifftiau (Israddedig):</w:t>
            </w:r>
          </w:p>
          <w:p w:rsidRPr="00E20D9A" w:rsidR="00FD6735" w:rsidP="00FD6735" w:rsidRDefault="00FD6735" w14:paraId="7EC8A472" w14:textId="77777777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:rsidRPr="00E20D9A" w:rsidR="00FD6735" w:rsidP="00FD6735" w:rsidRDefault="00FD6735" w14:paraId="7259AFE8" w14:textId="77777777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49%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Pr="00E20D9A" w:rsidR="00FD6735" w:rsidP="00FD6735" w:rsidRDefault="00FD6735" w14:paraId="75BE5947" w14:textId="77777777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47%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Pr="00E20D9A" w:rsidR="00FD6735" w:rsidP="00FD6735" w:rsidRDefault="00FD6735" w14:paraId="2273FEB1" w14:textId="77777777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Pr="00E20D9A" w:rsidR="00FD6735" w:rsidP="00FD6735" w:rsidRDefault="00FD6735" w14:paraId="56FE968E" w14:textId="77777777">
            <w:pPr>
              <w:ind w:left="-10"/>
              <w:rPr>
                <w:rFonts w:ascii="Arial" w:hAnsi="Arial" w:eastAsia="MS Mincho" w:cs="Arial"/>
                <w:b/>
                <w:bCs/>
                <w:sz w:val="22"/>
                <w:szCs w:val="22"/>
                <w:lang w:val="cy-GB"/>
              </w:rPr>
            </w:pPr>
          </w:p>
          <w:p w:rsidRPr="00E20D9A" w:rsidR="00FD6735" w:rsidP="00FD6735" w:rsidRDefault="00FD6735" w14:paraId="7FE29FA5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ydych o dan y terfyn geiriau</w:t>
            </w:r>
          </w:p>
          <w:p w:rsidRPr="00E20D9A" w:rsidR="00FD6735" w:rsidP="00FD6735" w:rsidRDefault="00FD6735" w14:paraId="341389E2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yw'ch gwaith yn sylweddol is na’r terfyn geiriau, efallai y byddwch chi'n colli marciau oherwydd mae’n bosibl na fydd eich cyflwyniad yn cynnwys digon o fanyl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der 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i fodloni'r deilliannau dysgu.</w:t>
            </w:r>
          </w:p>
          <w:p w:rsidRPr="00E20D9A" w:rsidR="00FD6735" w:rsidP="00FD6735" w:rsidRDefault="00FD6735" w14:paraId="6C9D7033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:rsidRPr="00E20D9A" w:rsidR="00FD6735" w:rsidP="00FD6735" w:rsidRDefault="00FD6735" w14:paraId="6EE65135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Adborth</w:t>
            </w:r>
          </w:p>
          <w:p w:rsidRPr="00342C53" w:rsidR="00FD6735" w:rsidP="00FD6735" w:rsidRDefault="00FD6735" w14:paraId="1B97DC5B" w14:textId="14C641B0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:rsidRPr="00FD6735" w:rsidR="0028204E" w:rsidP="00DB116D" w:rsidRDefault="0028204E" w14:paraId="10CF01DF" w14:textId="77777777">
      <w:pPr>
        <w:rPr>
          <w:rFonts w:ascii="Arial" w:hAnsi="Arial" w:cs="Arial"/>
          <w:sz w:val="32"/>
          <w:lang w:val="cy-GB"/>
        </w:rPr>
      </w:pPr>
    </w:p>
    <w:p w:rsidRPr="00FD6735" w:rsidR="00A406E5" w:rsidRDefault="00A406E5" w14:paraId="7AD9460F" w14:textId="4D463351">
      <w:pPr>
        <w:rPr>
          <w:rFonts w:ascii="Arial" w:hAnsi="Arial" w:cs="Arial"/>
          <w:sz w:val="32"/>
          <w:lang w:val="cy-GB"/>
        </w:rPr>
      </w:pPr>
    </w:p>
    <w:p w:rsidRPr="00FD6735" w:rsidR="00152E9D" w:rsidP="00DB116D" w:rsidRDefault="00152E9D" w14:paraId="7C619B71" w14:textId="77777777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Pr="003639EF" w:rsidR="00C01A3F" w:rsidTr="2F6AB979" w14:paraId="66F7D675" w14:textId="77777777">
        <w:tc>
          <w:tcPr>
            <w:tcW w:w="9747" w:type="dxa"/>
            <w:shd w:val="clear" w:color="auto" w:fill="auto"/>
            <w:tcMar/>
          </w:tcPr>
          <w:p w:rsidRPr="003639EF" w:rsidR="00C01A3F" w:rsidP="00273FEE" w:rsidRDefault="00A04F8B" w14:paraId="479530C4" w14:textId="77777777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Pr="003639EF" w:rsidR="00C01A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:rsidRPr="003639EF" w:rsidR="00C01A3F" w:rsidP="005C14E1" w:rsidRDefault="00A04F8B" w14:paraId="417CACA4" w14:textId="7777777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Pr="003639EF" w:rsidR="00C01A3F" w:rsidTr="2F6AB979" w14:paraId="6AEB953C" w14:textId="77777777">
        <w:tc>
          <w:tcPr>
            <w:tcW w:w="9747" w:type="dxa"/>
            <w:tcMar/>
          </w:tcPr>
          <w:p w:rsidRPr="003639EF" w:rsidR="00C01A3F" w:rsidP="00273FEE" w:rsidRDefault="00C01A3F" w14:paraId="4CEB4043" w14:textId="7777777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Pr="003639EF" w:rsidR="003639EF" w:rsidP="003639EF" w:rsidRDefault="003639EF" w14:paraId="72D3AB6E" w14:textId="77777777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639EF">
              <w:rPr>
                <w:rFonts w:ascii="Arial" w:hAnsi="Arial" w:cs="Arial"/>
                <w:sz w:val="22"/>
                <w:szCs w:val="22"/>
                <w:lang w:val="cy-GB"/>
              </w:rPr>
              <w:t>Ar ôl cwblhau'r modiwl hwn yn llwyddiannus, dylai'r myfyriwr allu:</w:t>
            </w:r>
          </w:p>
          <w:p w:rsidRPr="003639EF" w:rsidR="003639EF" w:rsidP="003639EF" w:rsidRDefault="003639EF" w14:paraId="3D64862F" w14:textId="77777777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Pr="003639EF" w:rsidR="003639EF" w:rsidP="003639EF" w:rsidRDefault="003639EF" w14:paraId="547C9037" w14:textId="77777777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639EF">
              <w:rPr>
                <w:rFonts w:ascii="Arial" w:hAnsi="Arial" w:cs="Arial"/>
                <w:sz w:val="22"/>
                <w:szCs w:val="22"/>
                <w:lang w:val="cy-GB"/>
              </w:rPr>
              <w:t>• Disgrifio'r prif ddamcaniaethau a chysyniadau datblygiad dynol a sut maen nhw'n ymwneud â thyfiant dynol.</w:t>
            </w:r>
          </w:p>
          <w:p w:rsidRPr="003639EF" w:rsidR="003639EF" w:rsidP="003639EF" w:rsidRDefault="003639EF" w14:paraId="49B57156" w14:textId="77777777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Pr="003639EF" w:rsidR="003639EF" w:rsidP="003639EF" w:rsidRDefault="003639EF" w14:paraId="50C9C489" w14:textId="77777777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639EF">
              <w:rPr>
                <w:rFonts w:ascii="Arial" w:hAnsi="Arial" w:cs="Arial"/>
                <w:sz w:val="22"/>
                <w:szCs w:val="22"/>
                <w:lang w:val="cy-GB"/>
              </w:rPr>
              <w:t>• Archwilio cymhlethdod profiadau bywyd dynol, y dylanwad, a phwysigrwydd lles.</w:t>
            </w:r>
          </w:p>
          <w:p w:rsidRPr="003639EF" w:rsidR="003639EF" w:rsidP="003639EF" w:rsidRDefault="003639EF" w14:paraId="6785A2DE" w14:textId="77777777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Pr="003639EF" w:rsidR="00C01A3F" w:rsidP="003639EF" w:rsidRDefault="003639EF" w14:paraId="780D2A8B" w14:textId="0CC61C75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3639EF">
              <w:rPr>
                <w:rFonts w:ascii="Arial" w:hAnsi="Arial" w:cs="Arial"/>
                <w:sz w:val="22"/>
                <w:szCs w:val="22"/>
                <w:lang w:val="cy-GB"/>
              </w:rPr>
              <w:t>• Dangos sgiliau digidol.</w:t>
            </w:r>
          </w:p>
          <w:p w:rsidRPr="003639EF" w:rsidR="00C01A3F" w:rsidP="00152E9D" w:rsidRDefault="00C01A3F" w14:paraId="2C261F64" w14:textId="77777777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Pr="003639EF" w:rsidR="00C01A3F" w:rsidP="2F6AB979" w:rsidRDefault="00C01A3F" w14:paraId="04F6619C" w14:textId="780895C4">
            <w:pPr>
              <w:pStyle w:val="Normal"/>
              <w:ind w:left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Pr="003639EF" w:rsidR="00C01A3F" w:rsidP="00A85BFE" w:rsidRDefault="00C01A3F" w14:paraId="7B0B4681" w14:textId="7777777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Pr="003639EF" w:rsidR="00C01A3F" w:rsidP="004D5E9B" w:rsidRDefault="00C01A3F" w14:paraId="7A9CC2D6" w14:textId="7777777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:rsidRPr="003639EF" w:rsidR="00C01A3F" w:rsidP="00BA1176" w:rsidRDefault="00C01A3F" w14:paraId="6AC9049F" w14:textId="77777777">
      <w:pPr>
        <w:rPr>
          <w:rFonts w:ascii="Arial" w:hAnsi="Arial" w:cs="Arial"/>
          <w:b/>
          <w:lang w:val="cy-GB"/>
        </w:rPr>
      </w:pPr>
    </w:p>
    <w:p w:rsidRPr="003639EF" w:rsidR="00C01A3F" w:rsidP="00BA1176" w:rsidRDefault="00C01A3F" w14:paraId="3CC34245" w14:textId="77777777">
      <w:pPr>
        <w:rPr>
          <w:rFonts w:ascii="Arial" w:hAnsi="Arial" w:cs="Arial"/>
          <w:b/>
          <w:lang w:val="cy-GB"/>
        </w:rPr>
      </w:pPr>
    </w:p>
    <w:p w:rsidRPr="003639EF" w:rsidR="00FD6735" w:rsidRDefault="00FD6735" w14:paraId="29D22A4F" w14:textId="4371EEC2">
      <w:pPr>
        <w:rPr>
          <w:rFonts w:ascii="Arial" w:hAnsi="Arial" w:cs="Arial"/>
          <w:b/>
          <w:lang w:val="cy-GB"/>
        </w:rPr>
      </w:pPr>
      <w:r w:rsidRPr="003639EF">
        <w:rPr>
          <w:rFonts w:ascii="Arial" w:hAnsi="Arial" w:cs="Arial"/>
          <w:b/>
          <w:lang w:val="cy-GB"/>
        </w:rPr>
        <w:br w:type="page"/>
      </w:r>
    </w:p>
    <w:p w:rsidRPr="003639EF" w:rsidR="0028204E" w:rsidP="00BA1176" w:rsidRDefault="0028204E" w14:paraId="04E15B47" w14:textId="77777777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Pr="00A406E5" w:rsidR="005969E2" w:rsidTr="00342C53" w14:paraId="6E6A35E7" w14:textId="77777777">
        <w:tc>
          <w:tcPr>
            <w:tcW w:w="9781" w:type="dxa"/>
            <w:shd w:val="clear" w:color="auto" w:fill="C0C0C0"/>
          </w:tcPr>
          <w:p w:rsidRPr="00A406E5" w:rsidR="005969E2" w:rsidP="005C14E1" w:rsidRDefault="00933F10" w14:paraId="7EADD8FC" w14:textId="77777777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3639EF">
              <w:rPr>
                <w:rFonts w:ascii="Arial" w:hAnsi="Arial" w:cs="Arial"/>
                <w:sz w:val="32"/>
                <w:lang w:val="cy-GB"/>
              </w:rPr>
              <w:br w:type="page"/>
            </w:r>
            <w:r w:rsidRPr="00342C53" w:rsidR="00A04F8B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3639EF" w:rsidP="2F6AB979" w:rsidRDefault="003639EF" w14:paraId="07D607B9" w14:textId="61320BC2">
      <w:pPr>
        <w:pStyle w:val="Normal"/>
        <w:jc w:val="both"/>
        <w:rPr>
          <w:rFonts w:ascii="Arial" w:hAnsi="Arial" w:cs="Arial"/>
          <w:sz w:val="22"/>
          <w:szCs w:val="22"/>
        </w:rPr>
      </w:pPr>
    </w:p>
    <w:p w:rsidR="003639EF" w:rsidP="003639EF" w:rsidRDefault="003639EF" w14:paraId="00F48B59" w14:textId="77777777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Pr="003639EF" w:rsidR="003639EF" w:rsidP="003639EF" w:rsidRDefault="003639EF" w14:paraId="7B7F7A34" w14:textId="70DEA095">
      <w:pPr>
        <w:rPr>
          <w:rFonts w:ascii="Arial" w:hAnsi="Arial" w:cs="Arial"/>
          <w:sz w:val="22"/>
          <w:szCs w:val="22"/>
        </w:rPr>
      </w:pPr>
      <w:r w:rsidRPr="2F6AB979" w:rsidR="003639EF">
        <w:rPr>
          <w:rFonts w:ascii="Arial" w:hAnsi="Arial" w:cs="Arial"/>
          <w:sz w:val="22"/>
          <w:szCs w:val="22"/>
        </w:rPr>
        <w:t xml:space="preserve">Dylunio </w:t>
      </w:r>
      <w:r w:rsidRPr="2F6AB979" w:rsidR="003639EF">
        <w:rPr>
          <w:rFonts w:ascii="Arial" w:hAnsi="Arial" w:cs="Arial"/>
          <w:sz w:val="22"/>
          <w:szCs w:val="22"/>
        </w:rPr>
        <w:t>menter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lles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i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ystod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oedran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penodol</w:t>
      </w:r>
      <w:r w:rsidRPr="2F6AB979" w:rsidR="003639EF">
        <w:rPr>
          <w:rFonts w:ascii="Arial" w:hAnsi="Arial" w:cs="Arial"/>
          <w:sz w:val="22"/>
          <w:szCs w:val="22"/>
        </w:rPr>
        <w:t xml:space="preserve">, </w:t>
      </w:r>
      <w:r w:rsidRPr="2F6AB979" w:rsidR="003639EF">
        <w:rPr>
          <w:rFonts w:ascii="Arial" w:hAnsi="Arial" w:cs="Arial"/>
          <w:sz w:val="22"/>
          <w:szCs w:val="22"/>
        </w:rPr>
        <w:t>gan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ddefnyddio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llyfr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ll</w:t>
      </w:r>
      <w:r w:rsidRPr="2F6AB979" w:rsidR="162D30E2">
        <w:rPr>
          <w:rFonts w:ascii="Arial" w:hAnsi="Arial" w:cs="Arial"/>
          <w:sz w:val="22"/>
          <w:szCs w:val="22"/>
        </w:rPr>
        <w:t>offion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digidol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i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gyflwyno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eich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syniadau</w:t>
      </w:r>
      <w:r w:rsidRPr="2F6AB979" w:rsidR="003639EF">
        <w:rPr>
          <w:rFonts w:ascii="Arial" w:hAnsi="Arial" w:cs="Arial"/>
          <w:sz w:val="22"/>
          <w:szCs w:val="22"/>
        </w:rPr>
        <w:t>.   </w:t>
      </w:r>
    </w:p>
    <w:p w:rsidRPr="003639EF" w:rsidR="003639EF" w:rsidP="003639EF" w:rsidRDefault="003639EF" w14:paraId="648028C8" w14:textId="77777777">
      <w:pPr>
        <w:rPr>
          <w:rFonts w:ascii="Arial" w:hAnsi="Arial" w:cs="Arial"/>
          <w:sz w:val="22"/>
          <w:szCs w:val="22"/>
        </w:rPr>
      </w:pPr>
    </w:p>
    <w:p w:rsidR="003639EF" w:rsidP="003639EF" w:rsidRDefault="003639EF" w14:paraId="78501443" w14:textId="1F46DDD9">
      <w:pPr>
        <w:jc w:val="both"/>
        <w:rPr>
          <w:rFonts w:ascii="Arial" w:hAnsi="Arial" w:cs="Arial"/>
          <w:sz w:val="22"/>
          <w:szCs w:val="22"/>
        </w:rPr>
      </w:pPr>
      <w:r w:rsidRPr="2F6AB979" w:rsidR="003639EF">
        <w:rPr>
          <w:rFonts w:ascii="Arial" w:hAnsi="Arial" w:cs="Arial"/>
          <w:sz w:val="22"/>
          <w:szCs w:val="22"/>
        </w:rPr>
        <w:t>Cynnwys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damcaniaethau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datblygiadol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perthnasol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i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gefnogi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eich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llyfr</w:t>
      </w:r>
      <w:r w:rsidRPr="2F6AB979" w:rsidR="003639EF">
        <w:rPr>
          <w:rFonts w:ascii="Arial" w:hAnsi="Arial" w:cs="Arial"/>
          <w:sz w:val="22"/>
          <w:szCs w:val="22"/>
        </w:rPr>
        <w:t xml:space="preserve"> </w:t>
      </w:r>
      <w:r w:rsidRPr="2F6AB979" w:rsidR="003639EF">
        <w:rPr>
          <w:rFonts w:ascii="Arial" w:hAnsi="Arial" w:cs="Arial"/>
          <w:sz w:val="22"/>
          <w:szCs w:val="22"/>
        </w:rPr>
        <w:t>ll</w:t>
      </w:r>
      <w:r w:rsidRPr="2F6AB979" w:rsidR="5B646954">
        <w:rPr>
          <w:rFonts w:ascii="Arial" w:hAnsi="Arial" w:cs="Arial"/>
          <w:sz w:val="22"/>
          <w:szCs w:val="22"/>
        </w:rPr>
        <w:t>offion</w:t>
      </w:r>
      <w:r w:rsidRPr="2F6AB979" w:rsidR="003639EF">
        <w:rPr>
          <w:rFonts w:ascii="Arial" w:hAnsi="Arial" w:cs="Arial"/>
          <w:sz w:val="22"/>
          <w:szCs w:val="22"/>
        </w:rPr>
        <w:t>.</w:t>
      </w:r>
    </w:p>
    <w:p w:rsidR="003639EF" w:rsidP="005969E2" w:rsidRDefault="003639EF" w14:paraId="7DC0A726" w14:textId="77777777">
      <w:pPr>
        <w:jc w:val="both"/>
        <w:rPr>
          <w:rFonts w:ascii="Arial" w:hAnsi="Arial" w:cs="Arial"/>
          <w:sz w:val="22"/>
          <w:szCs w:val="22"/>
        </w:rPr>
      </w:pPr>
    </w:p>
    <w:p w:rsidR="003639EF" w:rsidP="005969E2" w:rsidRDefault="003639EF" w14:paraId="52FAC85B" w14:textId="793AF039">
      <w:pPr>
        <w:jc w:val="both"/>
      </w:pPr>
      <w:r w:rsidRPr="2F6AB979" w:rsidR="0D123DB7">
        <w:rPr>
          <w:rFonts w:ascii="Arial" w:hAnsi="Arial" w:cs="Arial"/>
          <w:sz w:val="22"/>
          <w:szCs w:val="22"/>
        </w:rPr>
        <w:t>Strwythur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awgrymedig</w:t>
      </w:r>
      <w:r w:rsidRPr="2F6AB979" w:rsidR="0D123DB7">
        <w:rPr>
          <w:rFonts w:ascii="Arial" w:hAnsi="Arial" w:cs="Arial"/>
          <w:sz w:val="22"/>
          <w:szCs w:val="22"/>
        </w:rPr>
        <w:t>:</w:t>
      </w:r>
    </w:p>
    <w:p w:rsidR="003639EF" w:rsidP="2F6AB979" w:rsidRDefault="003639EF" w14:paraId="41FADCB9" w14:textId="5F73E216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2F6AB979" w:rsidR="0D123DB7">
        <w:rPr>
          <w:rFonts w:ascii="Arial" w:hAnsi="Arial" w:cs="Arial"/>
          <w:sz w:val="22"/>
          <w:szCs w:val="22"/>
        </w:rPr>
        <w:t>Cyflwyniad</w:t>
      </w:r>
    </w:p>
    <w:p w:rsidR="003639EF" w:rsidP="2F6AB979" w:rsidRDefault="003639EF" w14:paraId="21943972" w14:textId="009E4899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2F6AB979" w:rsidR="0D123DB7">
        <w:rPr>
          <w:rFonts w:ascii="Arial" w:hAnsi="Arial" w:cs="Arial"/>
          <w:sz w:val="22"/>
          <w:szCs w:val="22"/>
        </w:rPr>
        <w:t>Datblygiad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dynol</w:t>
      </w:r>
      <w:r w:rsidRPr="2F6AB979" w:rsidR="0D123DB7">
        <w:rPr>
          <w:rFonts w:ascii="Arial" w:hAnsi="Arial" w:cs="Arial"/>
          <w:sz w:val="22"/>
          <w:szCs w:val="22"/>
        </w:rPr>
        <w:t xml:space="preserve"> a </w:t>
      </w:r>
      <w:r w:rsidRPr="2F6AB979" w:rsidR="0D123DB7">
        <w:rPr>
          <w:rFonts w:ascii="Arial" w:hAnsi="Arial" w:cs="Arial"/>
          <w:sz w:val="22"/>
          <w:szCs w:val="22"/>
        </w:rPr>
        <w:t>lles</w:t>
      </w:r>
    </w:p>
    <w:p w:rsidR="003639EF" w:rsidP="2F6AB979" w:rsidRDefault="003639EF" w14:paraId="708B0364" w14:textId="5FAB06FA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2F6AB979" w:rsidR="0D123DB7">
        <w:rPr>
          <w:rFonts w:ascii="Arial" w:hAnsi="Arial" w:cs="Arial"/>
          <w:sz w:val="22"/>
          <w:szCs w:val="22"/>
        </w:rPr>
        <w:t xml:space="preserve">Deall y </w:t>
      </w:r>
      <w:r w:rsidRPr="2F6AB979" w:rsidR="0D123DB7">
        <w:rPr>
          <w:rFonts w:ascii="Arial" w:hAnsi="Arial" w:cs="Arial"/>
          <w:sz w:val="22"/>
          <w:szCs w:val="22"/>
        </w:rPr>
        <w:t>cyfnod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bywyd</w:t>
      </w:r>
      <w:r w:rsidRPr="2F6AB979" w:rsidR="0D123DB7">
        <w:rPr>
          <w:rFonts w:ascii="Arial" w:hAnsi="Arial" w:cs="Arial"/>
          <w:sz w:val="22"/>
          <w:szCs w:val="22"/>
        </w:rPr>
        <w:t xml:space="preserve"> a </w:t>
      </w:r>
      <w:r w:rsidRPr="2F6AB979" w:rsidR="0D123DB7">
        <w:rPr>
          <w:rFonts w:ascii="Arial" w:hAnsi="Arial" w:cs="Arial"/>
          <w:sz w:val="22"/>
          <w:szCs w:val="22"/>
        </w:rPr>
        <w:t>ddewiswyd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gennych</w:t>
      </w:r>
    </w:p>
    <w:p w:rsidR="003639EF" w:rsidP="2F6AB979" w:rsidRDefault="003639EF" w14:paraId="61BAE160" w14:textId="42CA88AC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2F6AB979" w:rsidR="0D123DB7">
        <w:rPr>
          <w:rFonts w:ascii="Arial" w:hAnsi="Arial" w:cs="Arial"/>
          <w:sz w:val="22"/>
          <w:szCs w:val="22"/>
        </w:rPr>
        <w:t>Ffactorau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sy'n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effeithio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ar</w:t>
      </w:r>
      <w:r w:rsidRPr="2F6AB979" w:rsidR="0D123DB7">
        <w:rPr>
          <w:rFonts w:ascii="Arial" w:hAnsi="Arial" w:cs="Arial"/>
          <w:sz w:val="22"/>
          <w:szCs w:val="22"/>
        </w:rPr>
        <w:t xml:space="preserve"> les</w:t>
      </w:r>
    </w:p>
    <w:p w:rsidR="003639EF" w:rsidP="2F6AB979" w:rsidRDefault="003639EF" w14:paraId="5377F086" w14:textId="5A78A43D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2F6AB979" w:rsidR="0D123DB7">
        <w:rPr>
          <w:rFonts w:ascii="Arial" w:hAnsi="Arial" w:cs="Arial"/>
          <w:sz w:val="22"/>
          <w:szCs w:val="22"/>
        </w:rPr>
        <w:t xml:space="preserve">Menter </w:t>
      </w:r>
      <w:r w:rsidRPr="2F6AB979" w:rsidR="0D123DB7">
        <w:rPr>
          <w:rFonts w:ascii="Arial" w:hAnsi="Arial" w:cs="Arial"/>
          <w:sz w:val="22"/>
          <w:szCs w:val="22"/>
        </w:rPr>
        <w:t>lles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arfaethedig</w:t>
      </w:r>
    </w:p>
    <w:p w:rsidR="003639EF" w:rsidP="2F6AB979" w:rsidRDefault="003639EF" w14:paraId="1B15AC4E" w14:textId="62A75AE1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2F6AB979" w:rsidR="0D123DB7">
        <w:rPr>
          <w:rFonts w:ascii="Arial" w:hAnsi="Arial" w:cs="Arial"/>
          <w:sz w:val="22"/>
          <w:szCs w:val="22"/>
        </w:rPr>
        <w:t>Gwerthuso'r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fenter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yn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feirniadol</w:t>
      </w:r>
    </w:p>
    <w:p w:rsidR="003639EF" w:rsidP="2F6AB979" w:rsidRDefault="003639EF" w14:paraId="162DFCCB" w14:textId="60B09AD7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2F6AB979" w:rsidR="0D123DB7">
        <w:rPr>
          <w:rFonts w:ascii="Arial" w:hAnsi="Arial" w:cs="Arial"/>
          <w:sz w:val="22"/>
          <w:szCs w:val="22"/>
        </w:rPr>
        <w:t>Casgliad</w:t>
      </w:r>
    </w:p>
    <w:p w:rsidR="003639EF" w:rsidP="2F6AB979" w:rsidRDefault="003639EF" w14:paraId="0CCAB242" w14:textId="61E64DDF">
      <w:pPr>
        <w:pStyle w:val="Normal"/>
        <w:jc w:val="both"/>
      </w:pPr>
      <w:r w:rsidRPr="2F6AB979" w:rsidR="0D123DB7">
        <w:rPr>
          <w:rFonts w:ascii="Arial" w:hAnsi="Arial" w:cs="Arial"/>
          <w:sz w:val="22"/>
          <w:szCs w:val="22"/>
        </w:rPr>
        <w:t xml:space="preserve"> </w:t>
      </w:r>
    </w:p>
    <w:p w:rsidR="003639EF" w:rsidP="2F6AB979" w:rsidRDefault="003639EF" w14:paraId="13A4C1FE" w14:textId="4C75B8FC">
      <w:pPr>
        <w:pStyle w:val="Normal"/>
        <w:jc w:val="both"/>
      </w:pPr>
      <w:r w:rsidRPr="2F6AB979" w:rsidR="0D123DB7">
        <w:rPr>
          <w:rFonts w:ascii="Arial" w:hAnsi="Arial" w:cs="Arial"/>
          <w:sz w:val="22"/>
          <w:szCs w:val="22"/>
        </w:rPr>
        <w:t>(</w:t>
      </w:r>
      <w:r w:rsidRPr="2F6AB979" w:rsidR="0D123DB7">
        <w:rPr>
          <w:rFonts w:ascii="Arial" w:hAnsi="Arial" w:cs="Arial"/>
          <w:sz w:val="22"/>
          <w:szCs w:val="22"/>
        </w:rPr>
        <w:t>Gweler</w:t>
      </w:r>
      <w:r w:rsidRPr="2F6AB979" w:rsidR="0D123DB7">
        <w:rPr>
          <w:rFonts w:ascii="Arial" w:hAnsi="Arial" w:cs="Arial"/>
          <w:sz w:val="22"/>
          <w:szCs w:val="22"/>
        </w:rPr>
        <w:t xml:space="preserve"> y </w:t>
      </w:r>
      <w:r w:rsidRPr="2F6AB979" w:rsidR="0D123DB7">
        <w:rPr>
          <w:rFonts w:ascii="Arial" w:hAnsi="Arial" w:cs="Arial"/>
          <w:sz w:val="22"/>
          <w:szCs w:val="22"/>
        </w:rPr>
        <w:t>ddogfen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Cyflwyniad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i'r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Modiwl</w:t>
      </w:r>
      <w:r w:rsidRPr="2F6AB979" w:rsidR="0D123DB7">
        <w:rPr>
          <w:rFonts w:ascii="Arial" w:hAnsi="Arial" w:cs="Arial"/>
          <w:sz w:val="22"/>
          <w:szCs w:val="22"/>
        </w:rPr>
        <w:t>/</w:t>
      </w:r>
      <w:r w:rsidRPr="2F6AB979" w:rsidR="0D123DB7">
        <w:rPr>
          <w:rFonts w:ascii="Arial" w:hAnsi="Arial" w:cs="Arial"/>
          <w:sz w:val="22"/>
          <w:szCs w:val="22"/>
        </w:rPr>
        <w:t>Strwythur</w:t>
      </w:r>
      <w:r w:rsidRPr="2F6AB979" w:rsidR="0D123DB7">
        <w:rPr>
          <w:rFonts w:ascii="Arial" w:hAnsi="Arial" w:cs="Arial"/>
          <w:sz w:val="22"/>
          <w:szCs w:val="22"/>
        </w:rPr>
        <w:t xml:space="preserve"> </w:t>
      </w:r>
      <w:r w:rsidRPr="2F6AB979" w:rsidR="0D123DB7">
        <w:rPr>
          <w:rFonts w:ascii="Arial" w:hAnsi="Arial" w:cs="Arial"/>
          <w:sz w:val="22"/>
          <w:szCs w:val="22"/>
        </w:rPr>
        <w:t>awgrymedig</w:t>
      </w:r>
      <w:r w:rsidRPr="2F6AB979" w:rsidR="0D123DB7">
        <w:rPr>
          <w:rFonts w:ascii="Arial" w:hAnsi="Arial" w:cs="Arial"/>
          <w:sz w:val="22"/>
          <w:szCs w:val="22"/>
        </w:rPr>
        <w:t xml:space="preserve"> am </w:t>
      </w:r>
      <w:r w:rsidRPr="2F6AB979" w:rsidR="0D123DB7">
        <w:rPr>
          <w:rFonts w:ascii="Arial" w:hAnsi="Arial" w:cs="Arial"/>
          <w:sz w:val="22"/>
          <w:szCs w:val="22"/>
        </w:rPr>
        <w:t>arweiniad</w:t>
      </w:r>
      <w:r w:rsidRPr="2F6AB979" w:rsidR="0D123DB7">
        <w:rPr>
          <w:rFonts w:ascii="Arial" w:hAnsi="Arial" w:cs="Arial"/>
          <w:sz w:val="22"/>
          <w:szCs w:val="22"/>
        </w:rPr>
        <w:t xml:space="preserve"> bellach)</w:t>
      </w:r>
    </w:p>
    <w:p w:rsidR="003639EF" w:rsidP="005969E2" w:rsidRDefault="003639EF" w14:paraId="31F19DCD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3639EF" w:rsidP="005969E2" w:rsidRDefault="003639EF" w14:paraId="3F51ED6F" w14:textId="77777777">
      <w:pPr>
        <w:jc w:val="both"/>
        <w:rPr>
          <w:rFonts w:ascii="Arial" w:hAnsi="Arial" w:cs="Arial"/>
          <w:sz w:val="22"/>
          <w:szCs w:val="22"/>
        </w:rPr>
      </w:pPr>
    </w:p>
    <w:p w:rsidR="001120FA" w:rsidP="001120FA" w:rsidRDefault="001120FA" w14:paraId="2B02932A" w14:textId="77777777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name="_Hlk157420541" w:id="0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:rsidRPr="00C573A3" w:rsidR="001120FA" w:rsidP="001120FA" w:rsidRDefault="001120FA" w14:paraId="1CD48308" w14:textId="77777777">
      <w:pPr>
        <w:ind w:left="284"/>
        <w:rPr>
          <w:rFonts w:ascii="Arial" w:hAnsi="Arial" w:eastAsia="Calibri" w:cs="Arial"/>
          <w:lang w:val="cy-GB"/>
        </w:rPr>
      </w:pPr>
      <w:r w:rsidRPr="00C573A3">
        <w:rPr>
          <w:rFonts w:ascii="Arial" w:hAnsi="Arial" w:eastAsia="Calibri" w:cs="Arial"/>
          <w:lang w:val="cy-GB"/>
        </w:rPr>
        <w:t xml:space="preserve">(Y darlithydd i ddynodi </w:t>
      </w:r>
      <w:r>
        <w:rPr>
          <w:rFonts w:ascii="Arial" w:hAnsi="Arial" w:eastAsia="Calibri" w:cs="Arial"/>
          <w:lang w:val="cy-GB"/>
        </w:rPr>
        <w:t xml:space="preserve">Gallwch/Na allwch </w:t>
      </w:r>
      <w:r w:rsidRPr="00C573A3">
        <w:rPr>
          <w:rFonts w:ascii="Arial" w:hAnsi="Arial" w:eastAsia="Calibri" w:cs="Arial"/>
          <w:lang w:val="cy-GB"/>
        </w:rPr>
        <w:t xml:space="preserve">neu </w:t>
      </w:r>
      <w:r>
        <w:rPr>
          <w:rFonts w:ascii="Arial" w:hAnsi="Arial" w:eastAsia="Calibri" w:cs="Arial"/>
          <w:lang w:val="cy-GB"/>
        </w:rPr>
        <w:t>Gywir/Anghywir</w:t>
      </w:r>
      <w:r w:rsidRPr="00C573A3">
        <w:rPr>
          <w:rFonts w:ascii="Arial" w:hAnsi="Arial" w:eastAsia="Calibri" w:cs="Arial"/>
          <w:lang w:val="cy-GB"/>
        </w:rPr>
        <w:t xml:space="preserve"> yn erbyn pob elfen)</w:t>
      </w:r>
    </w:p>
    <w:p w:rsidRPr="001120FA" w:rsidR="001120FA" w:rsidP="001120FA" w:rsidRDefault="001120FA" w14:paraId="1FB39C68" w14:textId="77777777">
      <w:pPr>
        <w:rPr>
          <w:rFonts w:ascii="Arial" w:hAnsi="Arial" w:eastAsia="Calibri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Pr="00C573A3" w:rsidR="00EB3E0F" w:rsidTr="000E3CFB" w14:paraId="61B586B4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B3E0F" w:rsidP="00EB3E0F" w:rsidRDefault="00EB3E0F" w14:paraId="4883F4BB" w14:textId="77777777">
            <w:pPr>
              <w:spacing w:line="259" w:lineRule="auto"/>
              <w:rPr>
                <w:rFonts w:ascii="Arial" w:hAnsi="Arial" w:eastAsia="Calibri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B3E0F" w:rsidP="00EB3E0F" w:rsidRDefault="00EB3E0F" w14:paraId="0950978F" w14:textId="119F1329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mewn ymchwil a dadansoddi data. </w:t>
            </w:r>
          </w:p>
        </w:tc>
        <w:tc>
          <w:tcPr>
            <w:tcW w:w="1559" w:type="dxa"/>
          </w:tcPr>
          <w:p w:rsidRPr="00367924" w:rsidR="00EB3E0F" w:rsidP="00EB3E0F" w:rsidRDefault="00EB3E0F" w14:paraId="73D2F275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EB3E0F" w:rsidP="00EB3E0F" w:rsidRDefault="00EB3E0F" w14:paraId="7EAC6477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B3E0F" w:rsidP="00EB3E0F" w:rsidRDefault="00EB3E0F" w14:paraId="36973413" w14:textId="28A248DE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639EF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Pr="00C573A3" w:rsidR="00EB3E0F" w:rsidTr="000E3CFB" w14:paraId="16668B4A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B3E0F" w:rsidP="00EB3E0F" w:rsidRDefault="00EB3E0F" w14:paraId="0BFDA460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B3E0F" w:rsidP="00EB3E0F" w:rsidRDefault="00EB3E0F" w14:paraId="1C97A974" w14:textId="34182CD8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:rsidRPr="00367924" w:rsidR="00EB3E0F" w:rsidP="00EB3E0F" w:rsidRDefault="00EB3E0F" w14:paraId="014C91EC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EB3E0F" w:rsidP="00EB3E0F" w:rsidRDefault="00EB3E0F" w14:paraId="7186C8D9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B3E0F" w:rsidP="00EB3E0F" w:rsidRDefault="00EB3E0F" w14:paraId="5AD41CED" w14:textId="40E72698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639EF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Pr="00C573A3" w:rsidR="00EB3E0F" w:rsidTr="000E3CFB" w14:paraId="2EA1BD8F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EB3E0F" w:rsidP="00EB3E0F" w:rsidRDefault="00EB3E0F" w14:paraId="76FA4B87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EB3E0F" w:rsidP="00EB3E0F" w:rsidRDefault="00EB3E0F" w14:paraId="7B307C57" w14:textId="432A396F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wirio eich testun/creadigaeth eich hun am wallau gramadegol a chystrawennol, 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aralleirio eich gwaith.</w:t>
            </w:r>
          </w:p>
        </w:tc>
        <w:tc>
          <w:tcPr>
            <w:tcW w:w="1559" w:type="dxa"/>
          </w:tcPr>
          <w:p w:rsidRPr="00367924" w:rsidR="00EB3E0F" w:rsidP="00EB3E0F" w:rsidRDefault="00EB3E0F" w14:paraId="0E1F1104" w14:textId="34DC41DE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639EF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:rsidRPr="00367924" w:rsidR="00EB3E0F" w:rsidP="00EB3E0F" w:rsidRDefault="00EB3E0F" w14:paraId="58DC8039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EB3E0F" w:rsidP="00EB3E0F" w:rsidRDefault="00EB3E0F" w14:paraId="1E2FE646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Pr="00C573A3" w:rsidR="001120FA" w:rsidTr="000E3CFB" w14:paraId="0BCDAA20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1120FA" w:rsidP="000E3CFB" w:rsidRDefault="001120FA" w14:paraId="0DF1DE49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1120FA" w:rsidP="000E3CFB" w:rsidRDefault="001120FA" w14:paraId="12E94700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:rsidRPr="00367924" w:rsidR="001120FA" w:rsidP="000E3CFB" w:rsidRDefault="001120FA" w14:paraId="1A55927C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1120FA" w:rsidP="000E3CFB" w:rsidRDefault="001120FA" w14:paraId="5FE15D76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1120FA" w:rsidP="000E3CFB" w:rsidRDefault="001120FA" w14:paraId="63CB5D78" w14:textId="6D801041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639EF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Pr="00C573A3" w:rsidR="001120FA" w:rsidTr="000E3CFB" w14:paraId="19848ED1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1120FA" w:rsidP="000E3CFB" w:rsidRDefault="001120FA" w14:paraId="6C0445D2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1120FA" w:rsidP="000E3CFB" w:rsidRDefault="001120FA" w14:paraId="7AF76BF7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:rsidRPr="00367924" w:rsidR="001120FA" w:rsidP="000E3CFB" w:rsidRDefault="001120FA" w14:paraId="00F5EB7B" w14:textId="4663B906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639EF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:rsidRPr="00367924" w:rsidR="001120FA" w:rsidP="000E3CFB" w:rsidRDefault="001120FA" w14:paraId="75576DD3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1120FA" w:rsidP="000E3CFB" w:rsidRDefault="001120FA" w14:paraId="361D34EF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Pr="00C573A3" w:rsidR="001120FA" w:rsidTr="000E3CFB" w14:paraId="6A2D7719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1120FA" w:rsidP="000E3CFB" w:rsidRDefault="001120FA" w14:paraId="0D67A12D" w14:textId="7777777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1120FA" w:rsidP="000E3CFB" w:rsidRDefault="001120FA" w14:paraId="5B9EE621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:rsidRPr="00367924" w:rsidR="001120FA" w:rsidP="000E3CFB" w:rsidRDefault="001120FA" w14:paraId="79EF7553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1120FA" w:rsidP="000E3CFB" w:rsidRDefault="001120FA" w14:paraId="7274DC39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1120FA" w:rsidP="000E3CFB" w:rsidRDefault="001120FA" w14:paraId="08316647" w14:textId="650BAB60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639EF">
                  <w:rPr>
                    <w:rFonts w:hint="eastAsia" w:ascii="MS Gothic" w:hAnsi="MS Gothic" w:eastAsia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Pr="00C573A3" w:rsidR="001120FA" w:rsidTr="000E3CFB" w14:paraId="75F9F105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1120FA" w:rsidP="000E3CFB" w:rsidRDefault="001120FA" w14:paraId="6D3EFAF5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1120FA" w:rsidP="000E3CFB" w:rsidRDefault="001120FA" w14:paraId="242E7308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hAnsi="Arial" w:eastAsia="Calibri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:rsidRPr="00367924" w:rsidR="001120FA" w:rsidP="000E3CFB" w:rsidRDefault="00000000" w14:paraId="16FFFF83" w14:textId="7BDE0DD5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 w:rsidR="001120FA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:rsidRPr="00C573A3" w:rsidR="001120FA" w:rsidP="001120FA" w:rsidRDefault="001120FA" w14:paraId="10A04202" w14:textId="77777777">
      <w:pPr>
        <w:rPr>
          <w:rFonts w:ascii="Arial" w:hAnsi="Arial" w:eastAsia="Calibri" w:cs="Arial"/>
          <w:color w:val="000000" w:themeColor="text1"/>
          <w:sz w:val="22"/>
          <w:szCs w:val="22"/>
        </w:rPr>
      </w:pPr>
    </w:p>
    <w:p w:rsidRPr="00C573A3" w:rsidR="001120FA" w:rsidP="001120FA" w:rsidRDefault="001120FA" w14:paraId="6F10FD7F" w14:textId="77777777">
      <w:pPr>
        <w:ind w:left="720"/>
        <w:rPr>
          <w:rFonts w:ascii="Arial" w:hAnsi="Arial" w:cs="Arial"/>
          <w:sz w:val="22"/>
          <w:szCs w:val="22"/>
        </w:rPr>
      </w:pPr>
    </w:p>
    <w:p w:rsidR="004D5E9B" w:rsidP="00D22D9C" w:rsidRDefault="004D5E9B" w14:paraId="7CDEB962" w14:textId="77777777">
      <w:pPr>
        <w:jc w:val="both"/>
        <w:rPr>
          <w:rFonts w:ascii="Arial" w:hAnsi="Arial" w:cs="Arial"/>
          <w:sz w:val="22"/>
          <w:szCs w:val="22"/>
        </w:rPr>
      </w:pPr>
    </w:p>
    <w:p w:rsidR="004D5E9B" w:rsidP="00D22D9C" w:rsidRDefault="004D5E9B" w14:paraId="077AE302" w14:textId="77777777">
      <w:pPr>
        <w:jc w:val="both"/>
        <w:rPr>
          <w:rFonts w:ascii="Arial" w:hAnsi="Arial" w:cs="Arial"/>
          <w:sz w:val="22"/>
          <w:szCs w:val="22"/>
        </w:rPr>
      </w:pPr>
    </w:p>
    <w:p w:rsidR="004D5E9B" w:rsidP="00D22D9C" w:rsidRDefault="004D5E9B" w14:paraId="106387B1" w14:textId="77777777">
      <w:pPr>
        <w:jc w:val="both"/>
        <w:rPr>
          <w:rFonts w:ascii="Arial" w:hAnsi="Arial" w:cs="Arial"/>
          <w:sz w:val="22"/>
          <w:szCs w:val="22"/>
        </w:rPr>
      </w:pPr>
    </w:p>
    <w:p w:rsidR="004D5E9B" w:rsidP="00D22D9C" w:rsidRDefault="004D5E9B" w14:paraId="55593B1C" w14:textId="77777777">
      <w:pPr>
        <w:jc w:val="both"/>
        <w:rPr>
          <w:rFonts w:ascii="Arial" w:hAnsi="Arial" w:cs="Arial"/>
          <w:sz w:val="22"/>
          <w:szCs w:val="22"/>
        </w:rPr>
      </w:pPr>
    </w:p>
    <w:p w:rsidR="004D5E9B" w:rsidP="00D22D9C" w:rsidRDefault="004D5E9B" w14:paraId="5B3D88A6" w14:textId="77777777">
      <w:pPr>
        <w:jc w:val="both"/>
        <w:rPr>
          <w:rFonts w:ascii="Arial" w:hAnsi="Arial" w:cs="Arial"/>
          <w:sz w:val="22"/>
          <w:szCs w:val="22"/>
        </w:rPr>
      </w:pPr>
    </w:p>
    <w:p w:rsidR="004D5E9B" w:rsidP="00D22D9C" w:rsidRDefault="004D5E9B" w14:paraId="62B01C39" w14:textId="77777777">
      <w:pPr>
        <w:jc w:val="both"/>
        <w:rPr>
          <w:rFonts w:ascii="Arial" w:hAnsi="Arial" w:cs="Arial"/>
          <w:sz w:val="22"/>
          <w:szCs w:val="22"/>
        </w:rPr>
      </w:pPr>
    </w:p>
    <w:p w:rsidR="00A85BFE" w:rsidP="00D22D9C" w:rsidRDefault="004D5E9B" w14:paraId="1937A155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Pr="00A406E5" w:rsidR="00A3505D" w:rsidP="2F6AB979" w:rsidRDefault="00A3505D" w14:paraId="3A3D0E4E" w14:textId="2385625A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Pr="00A406E5" w:rsidR="00D22D9C" w:rsidTr="00342C53" w14:paraId="561617A6" w14:textId="77777777">
        <w:trPr>
          <w:trHeight w:val="414"/>
        </w:trPr>
        <w:tc>
          <w:tcPr>
            <w:tcW w:w="10670" w:type="dxa"/>
            <w:shd w:val="clear" w:color="auto" w:fill="D9D9D9"/>
          </w:tcPr>
          <w:p w:rsidRPr="00A406E5" w:rsidR="00D22D9C" w:rsidP="005C14E1" w:rsidRDefault="00A04F8B" w14:paraId="535A9BC1" w14:textId="77777777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Pr="00A406E5" w:rsidR="00D22D9C" w:rsidP="00D22D9C" w:rsidRDefault="00D22D9C" w14:paraId="289621A9" w14:textId="77777777">
      <w:pPr>
        <w:jc w:val="both"/>
        <w:rPr>
          <w:rFonts w:ascii="Arial" w:hAnsi="Arial" w:cs="Arial"/>
          <w:sz w:val="22"/>
          <w:szCs w:val="22"/>
        </w:rPr>
      </w:pPr>
    </w:p>
    <w:p w:rsidR="00D22D9C" w:rsidP="00D22D9C" w:rsidRDefault="00A04F8B" w14:paraId="22960885" w14:textId="77777777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Pr="00A406E5" w:rsidR="00D22D9C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P="00D22D9C" w:rsidRDefault="004D5E9B" w14:paraId="70D18BAA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A406E5" w:rsidR="00D22D9C" w:rsidP="00D22D9C" w:rsidRDefault="00A04F8B" w14:paraId="31E7DF30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Pr="00A406E5" w:rsidR="00D22D9C" w:rsidP="00D22D9C" w:rsidRDefault="00A04F8B" w14:paraId="2769F39B" w14:textId="77777777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Pr="00A406E5" w:rsidR="00D22D9C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 w:rsidR="00D22D9C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</w:p>
    <w:p w:rsidRPr="00A406E5" w:rsidR="00C01A3F" w:rsidP="00D22D9C" w:rsidRDefault="00C01A3F" w14:paraId="26B33982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C01A3F" w:rsidP="00C01A3F" w:rsidRDefault="00A04F8B" w14:paraId="44B1EC8B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3639EF" w:rsidR="00C01A3F">
        <w:rPr>
          <w:rFonts w:ascii="Arial" w:hAnsi="Arial" w:cs="Arial"/>
          <w:i/>
          <w:sz w:val="22"/>
          <w:szCs w:val="22"/>
        </w:rPr>
        <w:t xml:space="preserve"> </w:t>
      </w:r>
    </w:p>
    <w:p w:rsidRPr="003639EF" w:rsidR="00C01A3F" w:rsidP="00D22D9C" w:rsidRDefault="00C01A3F" w14:paraId="78CC72CD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D22D9C" w:rsidP="00D22D9C" w:rsidRDefault="00D22D9C" w14:paraId="565D084D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22D9C" w:rsidP="00D22D9C" w:rsidRDefault="00411398" w14:paraId="4A14461E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Pr="00A406E5" w:rsidR="00D22D9C" w:rsidP="00224849" w:rsidRDefault="00411398" w14:paraId="06D2C611" w14:textId="77777777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Pr="00342C53" w:rsid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Pr="004D5E9B" w:rsidR="004D5E9B">
        <w:t xml:space="preserve"> </w:t>
      </w:r>
    </w:p>
    <w:p w:rsidRPr="00A406E5" w:rsidR="00C01A3F" w:rsidP="00C01A3F" w:rsidRDefault="00C01A3F" w14:paraId="5F05337F" w14:textId="77777777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Pr="003639EF" w:rsidR="00C01A3F" w:rsidP="00C01A3F" w:rsidRDefault="00411398" w14:paraId="65956740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3639EF" w:rsidR="00C01A3F">
        <w:rPr>
          <w:rFonts w:ascii="Arial" w:hAnsi="Arial" w:cs="Arial"/>
          <w:i/>
          <w:sz w:val="22"/>
          <w:szCs w:val="22"/>
        </w:rPr>
        <w:t xml:space="preserve"> </w:t>
      </w:r>
    </w:p>
    <w:p w:rsidRPr="003639EF" w:rsidR="00D22D9C" w:rsidP="00D22D9C" w:rsidRDefault="00D22D9C" w14:paraId="2FA6F378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D22D9C" w:rsidP="00D22D9C" w:rsidRDefault="00D22D9C" w14:paraId="32D707AE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A406E5" w:rsidR="00D22D9C" w:rsidP="00D22D9C" w:rsidRDefault="00411398" w14:paraId="7E4E63D1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Pr="00A406E5" w:rsidR="00D22D9C" w:rsidP="00224849" w:rsidRDefault="00411398" w14:paraId="20583F51" w14:textId="77777777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Pr="00E27F15" w:rsid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Pr="00342C53" w:rsidR="00274691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 w:rsidR="00274691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Pr="00A406E5" w:rsidR="00D22D9C" w:rsidP="00D22D9C" w:rsidRDefault="00D22D9C" w14:paraId="7481B999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C01A3F" w:rsidP="00C01A3F" w:rsidRDefault="00274691" w14:paraId="2FBA251C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A406E5" w:rsidR="00C01A3F">
        <w:rPr>
          <w:rFonts w:ascii="Arial" w:hAnsi="Arial" w:cs="Arial"/>
          <w:i/>
          <w:sz w:val="22"/>
          <w:szCs w:val="22"/>
        </w:rPr>
        <w:t xml:space="preserve"> </w:t>
      </w:r>
    </w:p>
    <w:p w:rsidRPr="00A406E5" w:rsidR="00C01A3F" w:rsidP="00D22D9C" w:rsidRDefault="00C01A3F" w14:paraId="132E66D6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22D9C" w:rsidP="00D22D9C" w:rsidRDefault="00D22D9C" w14:paraId="762BD40A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A406E5" w:rsidR="00D22D9C" w:rsidP="00D22D9C" w:rsidRDefault="00274691" w14:paraId="0A727B99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Pr="00A406E5" w:rsidR="00D22D9C" w:rsidP="00F311D9" w:rsidRDefault="00274691" w14:paraId="64FC48B6" w14:textId="77777777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Pr="00342C53" w:rsid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Pr="00C073F1"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</w:p>
    <w:p w:rsidRPr="00A406E5" w:rsidR="00D22D9C" w:rsidP="00D22D9C" w:rsidRDefault="00D22D9C" w14:paraId="3D7E6DCC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C01A3F" w:rsidP="00C01A3F" w:rsidRDefault="00274691" w14:paraId="3646F25E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3639EF" w:rsidR="00C01A3F">
        <w:rPr>
          <w:rFonts w:ascii="Arial" w:hAnsi="Arial" w:cs="Arial"/>
          <w:i/>
          <w:sz w:val="22"/>
          <w:szCs w:val="22"/>
        </w:rPr>
        <w:t xml:space="preserve"> </w:t>
      </w:r>
    </w:p>
    <w:p w:rsidRPr="003639EF" w:rsidR="00C01A3F" w:rsidP="00D22D9C" w:rsidRDefault="00C01A3F" w14:paraId="5ACCD005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8566E5" w:rsidP="00D22D9C" w:rsidRDefault="008566E5" w14:paraId="7E5541C7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D22D9C" w:rsidP="00D22D9C" w:rsidRDefault="00274691" w14:paraId="27C97A10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3639EF" w:rsidR="00D22D9C">
        <w:rPr>
          <w:rFonts w:ascii="Arial" w:hAnsi="Arial" w:cs="Arial"/>
          <w:b/>
          <w:sz w:val="22"/>
          <w:szCs w:val="22"/>
        </w:rPr>
        <w:t xml:space="preserve"> </w:t>
      </w:r>
    </w:p>
    <w:p w:rsidRPr="003639EF" w:rsidR="00995D51" w:rsidP="00A423D0" w:rsidRDefault="00274691" w14:paraId="775C7A92" w14:textId="77777777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Pr="003639EF" w:rsidR="00D22D9C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3639EF" w:rsidR="00D22D9C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Pr="00342C53" w:rsidR="00E246E7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Pr="00342C53" w:rsidR="00E246E7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Pr="003639EF" w:rsidR="00995D51">
        <w:rPr>
          <w:rFonts w:ascii="Arial" w:hAnsi="Arial" w:cs="Arial"/>
          <w:sz w:val="22"/>
          <w:szCs w:val="22"/>
        </w:rPr>
        <w:t xml:space="preserve"> </w:t>
      </w:r>
      <w:r w:rsidRPr="00342C53" w:rsidR="00E246E7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Pr="003639EF" w:rsidR="00995D51" w:rsidP="00D22D9C" w:rsidRDefault="00995D51" w14:paraId="31D72D2C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D22D9C" w:rsidP="00D22D9C" w:rsidRDefault="00D22D9C" w14:paraId="26ECCDD3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C01A3F" w:rsidP="00C01A3F" w:rsidRDefault="00E246E7" w14:paraId="65A0CD26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3639EF" w:rsidR="00C01A3F">
        <w:rPr>
          <w:rFonts w:ascii="Arial" w:hAnsi="Arial" w:cs="Arial"/>
          <w:i/>
          <w:sz w:val="22"/>
          <w:szCs w:val="22"/>
        </w:rPr>
        <w:t xml:space="preserve"> </w:t>
      </w:r>
    </w:p>
    <w:p w:rsidRPr="003639EF" w:rsidR="00C01A3F" w:rsidP="00D22D9C" w:rsidRDefault="00C01A3F" w14:paraId="64EB1F2B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FB3B4E" w:rsidP="00D22D9C" w:rsidRDefault="00FB3B4E" w14:paraId="2B1791D5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D22D9C" w:rsidP="00D22D9C" w:rsidRDefault="00D22D9C" w14:paraId="424270B8" w14:textId="77777777">
      <w:pPr>
        <w:jc w:val="both"/>
        <w:rPr>
          <w:rFonts w:ascii="Arial" w:hAnsi="Arial" w:cs="Arial"/>
          <w:sz w:val="22"/>
          <w:szCs w:val="22"/>
        </w:rPr>
      </w:pPr>
    </w:p>
    <w:p w:rsidRPr="003639EF" w:rsidR="00C01A3F" w:rsidRDefault="00C01A3F" w14:paraId="09EB229B" w14:textId="77777777">
      <w:pPr>
        <w:rPr>
          <w:rFonts w:ascii="Arial" w:hAnsi="Arial" w:cs="Arial"/>
          <w:sz w:val="22"/>
          <w:szCs w:val="22"/>
        </w:rPr>
      </w:pPr>
      <w:r w:rsidRPr="003639EF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Pr="00A406E5" w:rsidR="00152E9D" w:rsidTr="00342C53" w14:paraId="0CE6F2A4" w14:textId="77777777">
        <w:trPr>
          <w:jc w:val="center"/>
        </w:trPr>
        <w:tc>
          <w:tcPr>
            <w:tcW w:w="10670" w:type="dxa"/>
            <w:shd w:val="clear" w:color="auto" w:fill="BFBFBF"/>
          </w:tcPr>
          <w:p w:rsidRPr="00A406E5" w:rsidR="00152E9D" w:rsidP="005C14E1" w:rsidRDefault="00152E9D" w14:paraId="1C9B4D08" w14:textId="77777777">
            <w:pPr>
              <w:rPr>
                <w:rFonts w:ascii="Arial" w:hAnsi="Arial" w:cs="Arial"/>
              </w:rPr>
            </w:pPr>
            <w:r w:rsidRPr="003639EF">
              <w:rPr>
                <w:rFonts w:ascii="Arial" w:hAnsi="Arial" w:cs="Arial"/>
                <w:sz w:val="32"/>
                <w:szCs w:val="32"/>
              </w:rPr>
              <w:br w:type="page"/>
            </w:r>
            <w:r w:rsidRPr="003639EF"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342C53" w:rsidR="00E246E7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Pr="00A406E5" w:rsidR="00152E9D" w:rsidP="00152E9D" w:rsidRDefault="00152E9D" w14:paraId="12F7430A" w14:textId="77777777">
      <w:pPr>
        <w:rPr>
          <w:rFonts w:ascii="Arial" w:hAnsi="Arial" w:cs="Arial"/>
        </w:rPr>
      </w:pPr>
    </w:p>
    <w:p w:rsidRPr="003639EF" w:rsidR="00152E9D" w:rsidP="00152E9D" w:rsidRDefault="00E246E7" w14:paraId="32D398B8" w14:textId="77777777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 w:rsidR="00152E9D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3639EF" w:rsidR="00152E9D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Pr="003639EF" w:rsidR="00152E9D" w:rsidP="00152E9D" w:rsidRDefault="00152E9D" w14:paraId="7A96AC9F" w14:textId="77777777">
      <w:pPr>
        <w:rPr>
          <w:rFonts w:ascii="Arial" w:hAnsi="Arial" w:cs="Arial"/>
          <w:b/>
          <w:sz w:val="22"/>
          <w:szCs w:val="22"/>
        </w:rPr>
        <w:sectPr w:rsidRPr="003639EF" w:rsidR="00152E9D" w:rsidSect="00F31C04">
          <w:footerReference w:type="default" r:id="rId10"/>
          <w:pgSz w:w="11894" w:h="16834" w:orient="portrait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Pr="003639EF" w:rsidR="00152E9D" w:rsidP="00152E9D" w:rsidRDefault="00152E9D" w14:paraId="0169518B" w14:textId="77777777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Pr="00A406E5" w:rsidR="00152E9D" w:rsidTr="00A85BFE" w14:paraId="55C46F50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:rsidRPr="00A406E5" w:rsidR="00152E9D" w:rsidP="005C14E1" w:rsidRDefault="00E246E7" w14:paraId="4069E5B0" w14:textId="77777777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Pr="00A406E5" w:rsidR="00152E9D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textDirection w:val="btLr"/>
          </w:tcPr>
          <w:p w:rsidRPr="00A85BFE" w:rsidR="00152E9D" w:rsidP="005C14E1" w:rsidRDefault="00E246E7" w14:paraId="399D6083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textDirection w:val="btLr"/>
            <w:vAlign w:val="center"/>
          </w:tcPr>
          <w:p w:rsidRPr="00A85BFE" w:rsidR="00152E9D" w:rsidP="005C14E1" w:rsidRDefault="00E246E7" w14:paraId="658C6325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Pr="00A406E5" w:rsidR="00152E9D" w:rsidTr="00A85BFE" w14:paraId="3C970FCA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6BEF26F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342C53" w:rsidR="00E246E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Pr="00A406E5" w:rsidR="00152E9D" w:rsidP="00152E9D" w:rsidRDefault="00152E9D" w14:paraId="50B739A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202ADC9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275D2D1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20DF0220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0A4582B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D1592C" w:rsidR="003639EF" w:rsidP="003639EF" w:rsidRDefault="003639EF" w14:paraId="351B551D" w14:textId="63AB199D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Archwiliwch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chynnwys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adnoddau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priodol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dangos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dealltwriaeth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gyfeirio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cywir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unol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â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steil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gyfeirio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Harvard.</w:t>
            </w:r>
          </w:p>
          <w:p w:rsidRPr="00A406E5" w:rsidR="00152E9D" w:rsidP="00152E9D" w:rsidRDefault="00152E9D" w14:paraId="27B4612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4DFFD143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6A0BC4B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608778D9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4834162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11423FD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3597F00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570A314B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26613C1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3639EF" w14:paraId="7B4B66F1" w14:textId="6EF7D69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16B91FE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30578857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3D11E98E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342C53" w:rsidR="00E246E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Pr="00A406E5" w:rsidR="00152E9D" w:rsidP="00152E9D" w:rsidRDefault="00152E9D" w14:paraId="7339C838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0AC3122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789CBEF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0F7FA832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3639EF" w:rsidR="00152E9D" w:rsidP="00152E9D" w:rsidRDefault="003639EF" w14:paraId="29162D7A" w14:textId="70D0511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Cynnwys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cynnwys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perthnasol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ddangos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eich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dealltwriaeth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fframweithiau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theoregol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datblygiad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plentyn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3639EF" w:rsidR="00152E9D" w:rsidP="00152E9D" w:rsidRDefault="00152E9D" w14:paraId="52DB59D1" w14:textId="7777777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:rsidRPr="00A406E5" w:rsidR="00152E9D" w:rsidP="00152E9D" w:rsidRDefault="00152E9D" w14:paraId="44117F1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6E4673B8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1FD2412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601AFB0A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061DA87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3AD4C46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62112E03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2F64348C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3639EF" w14:paraId="3240A30C" w14:textId="30018578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74BBC21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3A0F3A2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481F247F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342C53" w:rsidR="00E246E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Pr="00A406E5" w:rsidR="00152E9D" w:rsidP="00152E9D" w:rsidRDefault="00152E9D" w14:paraId="6DC7FC31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2C22DEC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50C8952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39112A82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7537F35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7E7E46E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3639EF" w:rsidR="00152E9D" w:rsidP="00152E9D" w:rsidRDefault="003639EF" w14:paraId="4D7251FF" w14:textId="3A12161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Archwiliwch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bwysigrwydd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profiadau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byw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plant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lunio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datblygu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cadarnhaol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3639EF" w:rsidR="00152E9D" w:rsidP="00152E9D" w:rsidRDefault="00152E9D" w14:paraId="35C09441" w14:textId="7777777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:rsidRPr="00A406E5" w:rsidR="00152E9D" w:rsidP="00152E9D" w:rsidRDefault="00152E9D" w14:paraId="38045BA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1A3DE26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53243CA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3036957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765CD9C5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6298981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3639EF" w14:paraId="1310770A" w14:textId="125D188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79B380B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2903AE3A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631B41E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342C53" w:rsidR="00E246E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Pr="00A406E5" w:rsidR="00152E9D" w:rsidP="00152E9D" w:rsidRDefault="00152E9D" w14:paraId="27BBB44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66FECE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584D500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608DB4B9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0D3FBBD1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3639EF" w:rsidR="00152E9D" w:rsidP="00152E9D" w:rsidRDefault="003639EF" w14:paraId="6115051C" w14:textId="0FE23142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Dangos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dealltwriaeth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dwfn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rôl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ymarferwyr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gefnogi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datblygiad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cadarnhaol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holistaidd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plant.</w:t>
            </w:r>
          </w:p>
          <w:p w:rsidRPr="003639EF" w:rsidR="00152E9D" w:rsidP="00152E9D" w:rsidRDefault="00152E9D" w14:paraId="7E71E83F" w14:textId="7777777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:rsidRPr="00A406E5" w:rsidR="00152E9D" w:rsidP="00152E9D" w:rsidRDefault="00152E9D" w14:paraId="72E7BA5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3EE556D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7F40E325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7757045D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604F62C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077BFB19" w14:textId="77777777">
        <w:trPr>
          <w:trHeight w:val="450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375B192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3639EF" w14:paraId="3CE03E30" w14:textId="42E5307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01BE958D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1DBAED80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3A5C9C6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342C53" w:rsidR="00E246E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Pr="00A406E5" w:rsidR="00152E9D" w:rsidP="00152E9D" w:rsidRDefault="00152E9D" w14:paraId="0DE87C8B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2AFE8AF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152E9D" w:rsidP="00152E9D" w:rsidRDefault="00152E9D" w14:paraId="022698A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1F55D07D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3639EF" w:rsidR="00152E9D" w:rsidP="00152E9D" w:rsidRDefault="003639EF" w14:paraId="27360F23" w14:textId="140451B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3639EF">
              <w:rPr>
                <w:rFonts w:ascii="Arial" w:hAnsi="Arial" w:cs="Arial"/>
                <w:sz w:val="24"/>
                <w:szCs w:val="24"/>
              </w:rPr>
              <w:t xml:space="preserve">Creu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llyfr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sgraffu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ddefnyddio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ystod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ddelweddau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3639EF">
              <w:rPr>
                <w:rFonts w:ascii="Arial" w:hAnsi="Arial" w:cs="Arial"/>
                <w:sz w:val="24"/>
                <w:szCs w:val="24"/>
              </w:rPr>
              <w:t>a</w:t>
            </w:r>
            <w:proofErr w:type="gram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adnoddau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ddangos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dealltwriaeth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Strwythur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cywir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wybodaeth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ysgrifenedig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sillafu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gramadeg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strwythur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639EF">
              <w:rPr>
                <w:rFonts w:ascii="Arial" w:hAnsi="Arial" w:cs="Arial"/>
                <w:sz w:val="24"/>
                <w:szCs w:val="24"/>
              </w:rPr>
              <w:t>cywir</w:t>
            </w:r>
            <w:proofErr w:type="spellEnd"/>
            <w:r w:rsidRPr="003639EF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A406E5" w:rsidR="00152E9D" w:rsidP="00152E9D" w:rsidRDefault="00152E9D" w14:paraId="5FEF6EB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7F76EA0B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0FFDB57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152E9D" w:rsidP="00152E9D" w:rsidRDefault="003639EF" w14:paraId="13274750" w14:textId="2DCB940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64E77A9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00A85BFE" w14:paraId="1AFD45FB" w14:textId="77777777">
        <w:trPr>
          <w:trHeight w:val="450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3A2C0DA6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471462A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152E9D" w:rsidP="00152E9D" w:rsidRDefault="00152E9D" w14:paraId="7419C09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Pr="00A406E5" w:rsidR="00152E9D" w:rsidP="00152E9D" w:rsidRDefault="00152E9D" w14:paraId="017276CB" w14:textId="77777777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Pr="00A406E5" w:rsidR="00152E9D" w:rsidTr="00152E9D" w14:paraId="048782E1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Pr="003639EF" w:rsidR="00152E9D" w:rsidP="005C14E1" w:rsidRDefault="00E246E7" w14:paraId="1F43FD99" w14:textId="77777777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3639EF" w:rsidR="00152E9D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color="auto" w:sz="4" w:space="0"/>
            </w:tcBorders>
            <w:shd w:val="pct15" w:color="auto" w:fill="auto"/>
            <w:vAlign w:val="bottom"/>
          </w:tcPr>
          <w:p w:rsidRPr="003639EF" w:rsidR="00152E9D" w:rsidP="005C14E1" w:rsidRDefault="00E246E7" w14:paraId="0E64A4BD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Pr="00A406E5" w:rsidR="00152E9D" w:rsidP="00152E9D" w:rsidRDefault="00152E9D" w14:paraId="46109095" w14:textId="77777777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Pr="00A406E5" w:rsidR="00152E9D" w:rsidTr="00152E9D" w14:paraId="2F583DA8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152E9D" w:rsidP="00152E9D" w:rsidRDefault="00152E9D" w14:paraId="5DB4AC55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152E9D" w:rsidP="005C14E1" w:rsidRDefault="00E246E7" w14:paraId="7744145D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Pr="00A406E5" w:rsidR="00152E9D" w:rsidP="00152E9D" w:rsidRDefault="00152E9D" w14:paraId="09CE2BAD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152E9D" w:rsidP="00152E9D" w:rsidRDefault="00152E9D" w14:paraId="456E30F0" w14:textId="77777777">
            <w:pPr>
              <w:ind w:left="142" w:leftChars="71"/>
              <w:rPr>
                <w:rFonts w:ascii="Arial" w:hAnsi="Arial" w:cs="Arial"/>
              </w:rPr>
            </w:pPr>
          </w:p>
        </w:tc>
      </w:tr>
      <w:tr w:rsidRPr="00A406E5" w:rsidR="00152E9D" w:rsidTr="00152E9D" w14:paraId="419C6991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152E9D" w:rsidP="00152E9D" w:rsidRDefault="00152E9D" w14:paraId="67422108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152E9D" w:rsidP="005C14E1" w:rsidRDefault="00E246E7" w14:paraId="6EFA294A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Pr="00A406E5" w:rsidR="00152E9D" w:rsidP="00152E9D" w:rsidRDefault="00152E9D" w14:paraId="0E0EDF9E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152E9D" w:rsidP="00152E9D" w:rsidRDefault="00152E9D" w14:paraId="6BA55AE1" w14:textId="77777777">
            <w:pPr>
              <w:ind w:firstLine="282" w:firstLineChars="141"/>
              <w:rPr>
                <w:rFonts w:ascii="Arial" w:hAnsi="Arial" w:cs="Arial"/>
              </w:rPr>
            </w:pPr>
          </w:p>
        </w:tc>
      </w:tr>
    </w:tbl>
    <w:p w:rsidR="00C073F1" w:rsidP="00152E9D" w:rsidRDefault="00C073F1" w14:paraId="288AB505" w14:textId="77777777">
      <w:pPr>
        <w:rPr>
          <w:rFonts w:ascii="Arial" w:hAnsi="Arial" w:cs="Arial"/>
        </w:rPr>
      </w:pPr>
    </w:p>
    <w:p w:rsidR="00C073F1" w:rsidP="00152E9D" w:rsidRDefault="00C073F1" w14:paraId="6C4F5662" w14:textId="77777777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 w:orient="portrait"/>
          <w:pgMar w:top="720" w:right="720" w:bottom="720" w:left="720" w:header="706" w:footer="706" w:gutter="0"/>
          <w:paperSrc w:first="1" w:other="1"/>
          <w:cols w:space="720"/>
        </w:sectPr>
      </w:pPr>
    </w:p>
    <w:p w:rsidR="001F50B6" w:rsidP="001F50B6" w:rsidRDefault="001F50B6" w14:paraId="4F0A4532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:rsidTr="00924471" w14:paraId="141DAD13" w14:textId="77777777">
        <w:tc>
          <w:tcPr>
            <w:tcW w:w="13858" w:type="dxa"/>
            <w:shd w:val="clear" w:color="auto" w:fill="8DB3E2" w:themeFill="text2" w:themeFillTint="66"/>
          </w:tcPr>
          <w:p w:rsidRPr="00995D51" w:rsidR="00C073F1" w:rsidP="005C14E1" w:rsidRDefault="00E246E7" w14:paraId="580D5FB6" w14:textId="77777777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:rsidR="00995D51" w:rsidRDefault="00995D51" w14:paraId="51857137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Pr="00D9771E" w:rsidR="002F0E34" w:rsidTr="00EE00D3" w14:paraId="6B3E1DC2" w14:textId="77777777">
        <w:tc>
          <w:tcPr>
            <w:tcW w:w="13948" w:type="dxa"/>
            <w:shd w:val="clear" w:color="auto" w:fill="8DB3E2" w:themeFill="text2" w:themeFillTint="66"/>
          </w:tcPr>
          <w:p w:rsidRPr="00D9771E" w:rsidR="002F0E34" w:rsidP="00EF2593" w:rsidRDefault="002F0E34" w14:paraId="0755377B" w14:textId="77777777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Pr="00D9771E" w:rsidR="002F0E34" w:rsidTr="00924471" w14:paraId="65EB0657" w14:textId="77777777">
        <w:tc>
          <w:tcPr>
            <w:tcW w:w="13948" w:type="dxa"/>
            <w:shd w:val="clear" w:color="auto" w:fill="DAEEF3" w:themeFill="accent5" w:themeFillTint="33"/>
          </w:tcPr>
          <w:p w:rsidRPr="00B669B1" w:rsidR="002F0E34" w:rsidP="00EF2593" w:rsidRDefault="002F0E34" w14:paraId="49087E88" w14:textId="77777777">
            <w:pPr>
              <w:rPr>
                <w:rFonts w:ascii="Arial" w:hAnsi="Arial" w:eastAsia="Arial" w:cs="Arial"/>
                <w:spacing w:val="-1"/>
              </w:rPr>
            </w:pPr>
            <w:r w:rsidRPr="008A5A9D">
              <w:rPr>
                <w:rFonts w:ascii="Arial" w:hAnsi="Arial" w:eastAsia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hAnsi="Arial" w:eastAsia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hAnsi="Arial" w:eastAsia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hAnsi="Arial" w:eastAsia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hAnsi="Arial" w:eastAsia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hAnsi="Arial" w:eastAsia="Arial" w:cs="Arial"/>
                <w:spacing w:val="-1"/>
              </w:rPr>
              <w:t xml:space="preserve"> </w:t>
            </w:r>
            <w:r w:rsidRPr="008A5A9D">
              <w:rPr>
                <w:rFonts w:ascii="Arial" w:hAnsi="Arial" w:eastAsia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hAnsi="Arial" w:eastAsia="Arial" w:cs="Arial"/>
                <w:spacing w:val="-1"/>
              </w:rPr>
              <w:t xml:space="preserve"> </w:t>
            </w:r>
            <w:r w:rsidRPr="008A5A9D">
              <w:rPr>
                <w:rFonts w:ascii="Arial" w:hAnsi="Arial" w:eastAsia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:rsidRPr="00D9771E" w:rsidR="002F0E34" w:rsidP="002F0E34" w:rsidRDefault="002F0E34" w14:paraId="045F16C5" w14:textId="77777777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Pr="00D9771E" w:rsidR="002F0E34" w:rsidTr="00EE00D3" w14:paraId="27A0749F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Pr="00D9771E" w:rsidR="002F0E34" w:rsidP="00EF2593" w:rsidRDefault="002F0E34" w14:paraId="4EF92AE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Pr="00D9771E" w:rsidR="002F0E34" w:rsidP="00EF2593" w:rsidRDefault="002F0E34" w14:paraId="47EFC79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Pr="00D9771E" w:rsidR="002F0E34" w:rsidP="00EF2593" w:rsidRDefault="002F0E34" w14:paraId="54C9E139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Pr="00D9771E" w:rsidR="002F0E34" w:rsidP="00EF2593" w:rsidRDefault="002F0E34" w14:paraId="5FD225F7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Pr="00D9771E" w:rsidR="002F0E34" w:rsidP="00EF2593" w:rsidRDefault="002F0E34" w14:paraId="1C0761E7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Pr="00D9771E" w:rsidR="002F0E34" w:rsidP="00EF2593" w:rsidRDefault="002F0E34" w14:paraId="6243A758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Pr="00D9771E" w:rsidR="002F0E34" w:rsidP="00EF2593" w:rsidRDefault="002F0E34" w14:paraId="5877BF4C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Pr="00D9771E" w:rsidR="002F0E34" w:rsidP="00EF2593" w:rsidRDefault="002F0E34" w14:paraId="04F2A8C5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Pr="00D9771E" w:rsidR="002F0E34" w:rsidP="00EF2593" w:rsidRDefault="002F0E34" w14:paraId="6C413F17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Pr="00D9771E" w:rsidR="002F0E34" w:rsidP="00EF2593" w:rsidRDefault="002F0E34" w14:paraId="1E1E5808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Pr="00D9771E" w:rsidR="002F0E34" w:rsidP="00EF2593" w:rsidRDefault="002F0E34" w14:paraId="0D23FC5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Pr="00D9771E" w:rsidR="002F0E34" w:rsidP="00EF2593" w:rsidRDefault="002F0E34" w14:paraId="3894F38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Pr="00D9771E" w:rsidR="002F0E34" w:rsidP="00EF2593" w:rsidRDefault="002F0E34" w14:paraId="454FF616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Pr="00D9771E" w:rsidR="002F0E34" w:rsidTr="00EE00D3" w14:paraId="5D61072B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Pr="00D9771E" w:rsidR="002F0E34" w:rsidP="00EF2593" w:rsidRDefault="002F0E34" w14:paraId="51A6CE4E" w14:textId="77777777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eastAsia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Pr="00D9771E" w:rsidR="002F0E34" w:rsidP="00EF2593" w:rsidRDefault="002F0E34" w14:paraId="0745585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Pr="00D9771E" w:rsidR="002F0E34" w:rsidP="00EF2593" w:rsidRDefault="002F0E34" w14:paraId="0A599D9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Pr="00D9771E" w:rsidR="002F0E34" w:rsidP="00EF2593" w:rsidRDefault="002F0E34" w14:paraId="2AFFDAB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Pr="00D9771E" w:rsidR="002F0E34" w:rsidP="00EF2593" w:rsidRDefault="002F0E34" w14:paraId="34755F31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Pr="00D9771E" w:rsidR="002F0E34" w:rsidP="00EF2593" w:rsidRDefault="002F0E34" w14:paraId="15D198B2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Pr="00D9771E" w:rsidR="002F0E34" w:rsidP="00EF2593" w:rsidRDefault="002F0E34" w14:paraId="24DB997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:rsidRPr="00D9771E" w:rsidR="002F0E34" w:rsidP="00EF2593" w:rsidRDefault="002F0E34" w14:paraId="179C2C6D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Pr="00D9771E" w:rsidR="002F0E34" w:rsidTr="00EE00D3" w14:paraId="0CACC789" w14:textId="77777777">
        <w:tc>
          <w:tcPr>
            <w:tcW w:w="1735" w:type="dxa"/>
            <w:shd w:val="clear" w:color="auto" w:fill="8DB3E2" w:themeFill="text2" w:themeFillTint="66"/>
          </w:tcPr>
          <w:p w:rsidR="002F0E34" w:rsidP="00EF2593" w:rsidRDefault="002F0E34" w14:paraId="6E5CF7F3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8A5A9D">
              <w:rPr>
                <w:rFonts w:ascii="Arial" w:hAnsi="Arial" w:eastAsia="Arial" w:cs="Arial"/>
                <w:b/>
                <w:bCs/>
                <w:lang w:val="cy-GB"/>
              </w:rPr>
              <w:t>Ymgysylltu â llenyddiaeth</w:t>
            </w:r>
          </w:p>
          <w:p w:rsidR="002F0E34" w:rsidP="00EF2593" w:rsidRDefault="002F0E34" w14:paraId="7FA124BA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8A5A9D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hAnsi="Arial" w:eastAsia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640AF2B9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Pr="00B669B1" w:rsidR="002F0E34" w:rsidP="00EF2593" w:rsidRDefault="002F0E34" w14:paraId="130E867D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Pr="00B669B1" w:rsidR="002F0E34" w:rsidP="00EF2593" w:rsidRDefault="002F0E34" w14:paraId="2F4A36BD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ouble" w:color="auto" w:sz="4" w:space="0"/>
            </w:tcBorders>
          </w:tcPr>
          <w:p w:rsidRPr="00B669B1" w:rsidR="002F0E34" w:rsidP="00EF2593" w:rsidRDefault="002F0E34" w14:paraId="4D22B585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479A8662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Pr="00B669B1" w:rsidR="002F0E34" w:rsidP="00EF2593" w:rsidRDefault="002F0E34" w14:paraId="0E2239FE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52177753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694991E0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Pr="00B669B1" w:rsidR="002F0E34" w:rsidP="00EF2593" w:rsidRDefault="002F0E34" w14:paraId="466E3FB3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0E8EA380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</w:tcPr>
          <w:p w:rsidRPr="00B669B1" w:rsidR="002F0E34" w:rsidP="00EF2593" w:rsidRDefault="002F0E34" w14:paraId="11232771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Pr="00D9771E" w:rsidR="002F0E34" w:rsidTr="00EE00D3" w14:paraId="5FB6EBB7" w14:textId="77777777">
        <w:tc>
          <w:tcPr>
            <w:tcW w:w="1735" w:type="dxa"/>
            <w:shd w:val="clear" w:color="auto" w:fill="8DB3E2" w:themeFill="text2" w:themeFillTint="66"/>
          </w:tcPr>
          <w:p w:rsidR="002F0E34" w:rsidP="00EF2593" w:rsidRDefault="002F0E34" w14:paraId="5B6F900F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8A5A9D">
              <w:rPr>
                <w:rFonts w:ascii="Arial" w:hAnsi="Arial" w:eastAsia="Arial" w:cs="Arial"/>
                <w:b/>
                <w:bCs/>
                <w:lang w:val="cy-GB"/>
              </w:rPr>
              <w:t>Gwybodaeth a dealltwriaeth</w:t>
            </w:r>
          </w:p>
          <w:p w:rsidRPr="00D9771E" w:rsidR="002F0E34" w:rsidP="00EF2593" w:rsidRDefault="002F0E34" w14:paraId="61F67F9D" w14:textId="77777777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>egwyddorion</w:t>
            </w:r>
            <w:r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488AA704" w14:textId="77777777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ouble" w:color="auto" w:sz="4" w:space="0"/>
            </w:tcBorders>
          </w:tcPr>
          <w:p w:rsidRPr="00B669B1" w:rsidR="002F0E34" w:rsidP="00EF2593" w:rsidRDefault="002F0E34" w14:paraId="0A361D66" w14:textId="77777777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59127678" w14:textId="77777777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3457BE13" w14:textId="77777777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2523A8A2" w14:textId="77777777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B669B1" w:rsidR="002F0E34" w:rsidP="00EF2593" w:rsidRDefault="002F0E34" w14:paraId="64091E80" w14:textId="77777777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</w:tcPr>
          <w:p w:rsidRPr="00B669B1" w:rsidR="002F0E34" w:rsidP="00EF2593" w:rsidRDefault="002F0E34" w14:paraId="4CE3F18F" w14:textId="77777777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Pr="00D9771E" w:rsidR="002F0E34" w:rsidTr="00EE00D3" w14:paraId="484997FD" w14:textId="77777777">
        <w:tc>
          <w:tcPr>
            <w:tcW w:w="1735" w:type="dxa"/>
            <w:shd w:val="clear" w:color="auto" w:fill="8DB3E2" w:themeFill="text2" w:themeFillTint="66"/>
          </w:tcPr>
          <w:p w:rsidR="002F0E34" w:rsidP="00EF2593" w:rsidRDefault="002F0E34" w14:paraId="077DB37C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8A5A9D">
              <w:rPr>
                <w:rFonts w:ascii="Arial" w:hAnsi="Arial" w:eastAsia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hAnsi="Arial" w:eastAsia="Arial" w:cs="Arial"/>
                <w:b/>
                <w:bCs/>
              </w:rPr>
              <w:t xml:space="preserve"> </w:t>
            </w:r>
          </w:p>
          <w:p w:rsidR="002F0E34" w:rsidP="00EF2593" w:rsidRDefault="002F0E34" w14:paraId="7C5B5404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  <w:r w:rsidRPr="008A5A9D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hAnsi="Arial" w:eastAsia="Arial" w:cs="Arial"/>
                <w:bCs/>
                <w:sz w:val="18"/>
                <w:szCs w:val="18"/>
              </w:rPr>
              <w:t xml:space="preserve"> </w:t>
            </w:r>
          </w:p>
          <w:p w:rsidR="002F0E34" w:rsidP="00EF2593" w:rsidRDefault="002F0E34" w14:paraId="56B31197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</w:p>
          <w:p w:rsidRPr="00F65EEE" w:rsidR="002F0E34" w:rsidP="00EF2593" w:rsidRDefault="002F0E34" w14:paraId="2EB6BCAD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P="00EF2593" w:rsidRDefault="002F0E34" w14:paraId="33710520" w14:textId="77777777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:rsidR="002F0E34" w:rsidP="00EF2593" w:rsidRDefault="002F0E34" w14:paraId="11DE7305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:rsidRPr="00B669B1" w:rsidR="002F0E34" w:rsidP="00EF2593" w:rsidRDefault="002F0E34" w14:paraId="1DEF4ADB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2F0E34" w:rsidP="00EF2593" w:rsidRDefault="002F0E34" w14:paraId="00176457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Pr="00B669B1" w:rsidR="002F0E34" w:rsidP="00EF2593" w:rsidRDefault="002F0E34" w14:paraId="1C711A99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:rsidR="002F0E34" w:rsidP="00EF2593" w:rsidRDefault="002F0E34" w14:paraId="3A1633E1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:rsidRPr="00B669B1" w:rsidR="002F0E34" w:rsidP="00EF2593" w:rsidRDefault="002F0E34" w14:paraId="00D10D1E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2F0E34" w:rsidP="00EF2593" w:rsidRDefault="002F0E34" w14:paraId="6EF0EB39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:rsidRPr="00B669B1" w:rsidR="002F0E34" w:rsidP="00EF2593" w:rsidRDefault="002F0E34" w14:paraId="2B7CD3CF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:rsidRPr="00B669B1" w:rsidR="002F0E34" w:rsidP="00EF2593" w:rsidRDefault="002F0E34" w14:paraId="6ED67301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Pr="00B669B1" w:rsidR="002F0E34" w:rsidP="00EF2593" w:rsidRDefault="002F0E34" w14:paraId="3406E028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Pr="00B669B1" w:rsidR="002F0E34" w:rsidP="00EF2593" w:rsidRDefault="002F0E34" w14:paraId="06D21C80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2F0E34" w:rsidP="00EF2593" w:rsidRDefault="002F0E34" w14:paraId="459C164B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2F0E34" w:rsidP="00EF2593" w:rsidRDefault="002F0E34" w14:paraId="10101324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:rsidRPr="00B669B1" w:rsidR="002F0E34" w:rsidP="00EF2593" w:rsidRDefault="002F0E34" w14:paraId="53BB0207" w14:textId="77777777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Pr="00245B04" w:rsidR="002F0E34" w:rsidTr="00EE00D3" w14:paraId="16299DC7" w14:textId="77777777">
        <w:tc>
          <w:tcPr>
            <w:tcW w:w="1735" w:type="dxa"/>
            <w:shd w:val="clear" w:color="auto" w:fill="8DB3E2" w:themeFill="text2" w:themeFillTint="66"/>
          </w:tcPr>
          <w:p w:rsidR="002F0E34" w:rsidP="00EF2593" w:rsidRDefault="002F0E34" w14:paraId="4A58AFC2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747D95">
              <w:rPr>
                <w:rFonts w:ascii="Arial" w:hAnsi="Arial" w:eastAsia="Arial" w:cs="Arial"/>
                <w:b/>
                <w:bCs/>
                <w:lang w:val="cy-GB"/>
              </w:rPr>
              <w:t>Sgiliau ymarferol</w:t>
            </w:r>
          </w:p>
          <w:p w:rsidR="002F0E34" w:rsidP="00EF2593" w:rsidRDefault="002F0E34" w14:paraId="475B8011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  <w:r w:rsidRPr="00747D95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problemau mewn cyd-destunau penodol). </w:t>
            </w:r>
          </w:p>
          <w:p w:rsidRPr="00F65EEE" w:rsidR="002F0E34" w:rsidP="00EF2593" w:rsidRDefault="002F0E34" w14:paraId="1C4CD6CF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Pr="00B669B1" w:rsidR="002F0E34" w:rsidP="00EF2593" w:rsidRDefault="002F0E34" w14:paraId="4AD97361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t>sylfaenol a addysgwyd, deunyddiau, offer a/neu dechnegau.</w:t>
            </w:r>
          </w:p>
          <w:p w:rsidR="002F0E34" w:rsidP="00EF2593" w:rsidRDefault="002F0E34" w14:paraId="132C2237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Pr="00B669B1" w:rsidR="002F0E34" w:rsidP="00EF2593" w:rsidRDefault="002F0E34" w14:paraId="1F294085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P="00EF2593" w:rsidRDefault="002F0E34" w14:paraId="0C9CEC10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Pr="00B669B1" w:rsidR="002F0E34" w:rsidP="00EF2593" w:rsidRDefault="002F0E34" w14:paraId="7B18C8B2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:rsidRPr="00B669B1" w:rsidR="002F0E34" w:rsidP="00EF2593" w:rsidRDefault="002F0E34" w14:paraId="00D85F49" w14:textId="77777777">
            <w:pPr>
              <w:rPr>
                <w:rFonts w:ascii="Arial" w:hAnsi="Arial" w:cs="Arial"/>
              </w:rPr>
            </w:pPr>
          </w:p>
          <w:p w:rsidRPr="00B669B1" w:rsidR="002F0E34" w:rsidP="00EF2593" w:rsidRDefault="002F0E34" w14:paraId="07CC287F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2F0E34" w:rsidP="00EF2593" w:rsidRDefault="002F0E34" w14:paraId="3E3A53B9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t>deunyddiau, offer a/neu dechnegau, mewn modd sy’n briodol ar y cyfan.</w:t>
            </w:r>
          </w:p>
          <w:p w:rsidR="002F0E34" w:rsidP="00EF2593" w:rsidRDefault="002F0E34" w14:paraId="5EAABF67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Pr="00B669B1" w:rsidR="002F0E34" w:rsidP="00EF2593" w:rsidRDefault="002F0E34" w14:paraId="577DB6D2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2F0E34" w:rsidP="00EF2593" w:rsidRDefault="002F0E34" w14:paraId="0CDB7F6B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t>dechnegau mewn modd da a phriodol.</w:t>
            </w:r>
          </w:p>
          <w:p w:rsidRPr="003639EF" w:rsidR="002F0E34" w:rsidP="00EF2593" w:rsidRDefault="002F0E34" w14:paraId="5BB3D947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3639EF">
              <w:rPr>
                <w:rFonts w:ascii="Arial" w:hAnsi="Arial" w:cs="Arial"/>
              </w:rPr>
              <w:t xml:space="preserve"> </w:t>
            </w:r>
          </w:p>
          <w:p w:rsidRPr="003639EF" w:rsidR="002F0E34" w:rsidP="00EF2593" w:rsidRDefault="002F0E34" w14:paraId="1DA3557B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:rsidRPr="003639EF" w:rsidR="002F0E34" w:rsidP="00EF2593" w:rsidRDefault="002F0E34" w14:paraId="1E131D9D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t>offer a/neu dechnegau mewn modd da iawn.</w:t>
            </w:r>
          </w:p>
          <w:p w:rsidRPr="003639EF" w:rsidR="002F0E34" w:rsidP="00EF2593" w:rsidRDefault="002F0E34" w14:paraId="5E63BFEA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 w:rsidRPr="003639EF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:rsidRPr="003639EF" w:rsidR="002F0E34" w:rsidP="00EF2593" w:rsidRDefault="002F0E34" w14:paraId="33C65078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t>deunyddiau, offer a/neu dechnegau mewn modd uwch.</w:t>
            </w:r>
          </w:p>
          <w:p w:rsidRPr="003639EF" w:rsidR="002F0E34" w:rsidP="00EF2593" w:rsidRDefault="002F0E34" w14:paraId="5A09EAFA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:rsidRPr="003639EF" w:rsidR="002F0E34" w:rsidP="00EF2593" w:rsidRDefault="002F0E34" w14:paraId="49885B6D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 w:rsidRPr="003639E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3639EF" w:rsidR="002F0E34" w:rsidP="00EF2593" w:rsidRDefault="002F0E34" w14:paraId="0F283FF0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t xml:space="preserve">defnyddio mewn cyd-destunau ymarferol penodol. </w:t>
            </w:r>
            <w:r w:rsidRPr="003639EF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Pr="00D9771E" w:rsidR="002F0E34" w:rsidTr="00EE00D3" w14:paraId="5CD5906B" w14:textId="77777777">
        <w:tc>
          <w:tcPr>
            <w:tcW w:w="1735" w:type="dxa"/>
            <w:shd w:val="clear" w:color="auto" w:fill="8DB3E2" w:themeFill="text2" w:themeFillTint="66"/>
          </w:tcPr>
          <w:p w:rsidRPr="003639EF" w:rsidR="002F0E34" w:rsidP="00EF2593" w:rsidRDefault="002F0E34" w14:paraId="559688A0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747D95">
              <w:rPr>
                <w:rFonts w:ascii="Arial" w:hAnsi="Arial" w:eastAsia="Arial" w:cs="Arial"/>
                <w:b/>
                <w:bCs/>
                <w:lang w:val="cy-GB"/>
              </w:rPr>
              <w:t>Sgiliau trosglwyddadwy ar gyfer bywyd ac arfer proffesiynol</w:t>
            </w:r>
          </w:p>
          <w:p w:rsidRPr="003639EF" w:rsidR="002F0E34" w:rsidP="00EF2593" w:rsidRDefault="002F0E34" w14:paraId="0B0437D9" w14:textId="77777777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strwythuredig a rheoledig.) 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</w:tcPr>
          <w:p w:rsidRPr="00E07BE3" w:rsidR="002F0E34" w:rsidP="00EF2593" w:rsidRDefault="002F0E34" w14:paraId="3BDF2B84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strwythuro’n wael, yn ddi-drefn, yn anghywir a/neu wedi’i fynegi’n ddryslyd. </w:t>
            </w:r>
            <w:r w:rsidRPr="003639EF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:rsidRPr="00ED3ABD" w:rsidR="002F0E34" w:rsidP="00EF2593" w:rsidRDefault="002F0E34" w14:paraId="7B953CD1" w14:textId="77777777">
            <w:pPr>
              <w:rPr>
                <w:rFonts w:ascii="Arial" w:hAnsi="Arial" w:cs="Arial"/>
              </w:rPr>
            </w:pPr>
          </w:p>
          <w:p w:rsidRPr="00E07BE3" w:rsidR="002F0E34" w:rsidP="00EF2593" w:rsidRDefault="002F0E34" w14:paraId="274B2446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ouble" w:color="auto" w:sz="4" w:space="0"/>
            </w:tcBorders>
          </w:tcPr>
          <w:p w:rsidRPr="00E07BE3" w:rsidR="002F0E34" w:rsidP="00EF2593" w:rsidRDefault="002F0E34" w14:paraId="08BB5F22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ashed" w:color="auto" w:sz="4" w:space="0"/>
            </w:tcBorders>
          </w:tcPr>
          <w:p w:rsidRPr="00E07BE3" w:rsidR="002F0E34" w:rsidP="00EF2593" w:rsidRDefault="002F0E34" w14:paraId="173D5CB1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t xml:space="preserve">u i bobl eraill ond efallai gyda chyfranogiad cyfyngedig mewn gweithgareddau grŵp. </w:t>
            </w:r>
          </w:p>
          <w:p w:rsidRPr="00E07BE3" w:rsidR="002F0E34" w:rsidP="00EF2593" w:rsidRDefault="002F0E34" w14:paraId="2819B4C4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E07BE3" w:rsidR="002F0E34" w:rsidP="00EF2593" w:rsidRDefault="002F0E34" w14:paraId="7D387B19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:rsidRPr="00E07BE3" w:rsidR="002F0E34" w:rsidP="00EF2593" w:rsidRDefault="002F0E34" w14:paraId="7AD75B40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E07BE3" w:rsidR="002F0E34" w:rsidP="00EF2593" w:rsidRDefault="002F0E34" w14:paraId="32D4991E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:rsidRPr="00E07BE3" w:rsidR="002F0E34" w:rsidP="00EF2593" w:rsidRDefault="002F0E34" w14:paraId="2102D8E9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E07BE3" w:rsidR="002F0E34" w:rsidP="00EF2593" w:rsidRDefault="002F0E34" w14:paraId="0548214A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t xml:space="preserve">personol gydag awydd i ddatblygu ymhellach.  </w:t>
            </w:r>
          </w:p>
          <w:p w:rsidRPr="00E07BE3" w:rsidR="002F0E34" w:rsidP="00EF2593" w:rsidRDefault="002F0E34" w14:paraId="3B31C1AA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</w:tcPr>
          <w:p w:rsidRPr="00E07BE3" w:rsidR="002F0E34" w:rsidP="00EF2593" w:rsidRDefault="002F0E34" w14:paraId="7EDF6FEB" w14:textId="77777777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t xml:space="preserve">rhywfaint o gyfrifoldeb personol gydag awydd i ddatblygu ymhellach.  </w:t>
            </w:r>
          </w:p>
        </w:tc>
      </w:tr>
    </w:tbl>
    <w:p w:rsidR="002F0E34" w:rsidRDefault="002F0E34" w14:paraId="08123111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3CF104A2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054BA22E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419984B2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39846D2B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285CCF8F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0B9358A0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2EBBA407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6F907955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148B9516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 w14:paraId="49E33359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Pr="001F6116" w:rsidR="001F6116" w:rsidP="001F6116" w:rsidRDefault="001F6116" w14:paraId="2C35CCAD" w14:textId="77777777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Pr="001F6116" w:rsid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66014" w:rsidRDefault="00A66014" w14:paraId="01486100" w14:textId="77777777">
      <w:r>
        <w:separator/>
      </w:r>
    </w:p>
  </w:endnote>
  <w:endnote w:type="continuationSeparator" w:id="0">
    <w:p w:rsidR="00A66014" w:rsidRDefault="00A66014" w14:paraId="2371567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D6735" w:rsidR="00274691" w:rsidRDefault="002F0E34" w14:paraId="0561BAC5" w14:textId="77777777">
    <w:pPr>
      <w:pStyle w:val="Footer"/>
      <w:jc w:val="center"/>
      <w:rPr>
        <w:rFonts w:ascii="Arial" w:hAnsi="Arial" w:cs="Arial"/>
      </w:rPr>
    </w:pPr>
    <w:r w:rsidRPr="00FD6735">
      <w:rPr>
        <w:rFonts w:ascii="Arial" w:hAnsi="Arial" w:cs="Arial"/>
        <w:lang w:val="cy-GB"/>
      </w:rPr>
      <w:t>Tudalen</w:t>
    </w:r>
    <w:r w:rsidRPr="00FD6735" w:rsidR="00274691">
      <w:rPr>
        <w:rFonts w:ascii="Arial" w:hAnsi="Arial" w:cs="Arial"/>
        <w:lang w:val="cy-GB"/>
      </w:rPr>
      <w:t xml:space="preserve"> </w:t>
    </w:r>
    <w:r w:rsidRPr="00FD6735" w:rsidR="00274691">
      <w:rPr>
        <w:rFonts w:ascii="Arial" w:hAnsi="Arial" w:cs="Arial"/>
        <w:b/>
        <w:sz w:val="24"/>
        <w:szCs w:val="24"/>
        <w:lang w:val="cy-GB"/>
      </w:rPr>
      <w:fldChar w:fldCharType="begin"/>
    </w:r>
    <w:r w:rsidRPr="00FD6735" w:rsidR="00274691">
      <w:rPr>
        <w:rFonts w:ascii="Arial" w:hAnsi="Arial" w:cs="Arial"/>
        <w:b/>
        <w:lang w:val="cy-GB"/>
      </w:rPr>
      <w:instrText xml:space="preserve"> PAGE </w:instrText>
    </w:r>
    <w:r w:rsidRPr="00FD6735" w:rsidR="00274691">
      <w:rPr>
        <w:rFonts w:ascii="Arial" w:hAnsi="Arial" w:cs="Arial"/>
        <w:b/>
        <w:sz w:val="24"/>
        <w:szCs w:val="24"/>
        <w:lang w:val="cy-GB"/>
      </w:rPr>
      <w:fldChar w:fldCharType="separate"/>
    </w:r>
    <w:r w:rsidRPr="00FD6735" w:rsidR="00126346">
      <w:rPr>
        <w:rFonts w:ascii="Arial" w:hAnsi="Arial" w:cs="Arial"/>
        <w:b/>
        <w:noProof/>
        <w:lang w:val="cy-GB"/>
      </w:rPr>
      <w:t>5</w:t>
    </w:r>
    <w:r w:rsidRPr="00FD6735" w:rsidR="00274691">
      <w:rPr>
        <w:rFonts w:ascii="Arial" w:hAnsi="Arial" w:cs="Arial"/>
        <w:b/>
        <w:sz w:val="24"/>
        <w:szCs w:val="24"/>
        <w:lang w:val="cy-GB"/>
      </w:rPr>
      <w:fldChar w:fldCharType="end"/>
    </w:r>
    <w:r w:rsidRPr="00FD6735">
      <w:rPr>
        <w:rFonts w:ascii="Arial" w:hAnsi="Arial" w:cs="Arial"/>
        <w:lang w:val="cy-GB"/>
      </w:rPr>
      <w:t xml:space="preserve"> o</w:t>
    </w:r>
    <w:r w:rsidRPr="00FD6735" w:rsidR="00274691">
      <w:rPr>
        <w:rFonts w:ascii="Arial" w:hAnsi="Arial" w:cs="Arial"/>
      </w:rPr>
      <w:t xml:space="preserve"> </w:t>
    </w:r>
    <w:r w:rsidRPr="00FD6735" w:rsidR="00274691">
      <w:rPr>
        <w:rFonts w:ascii="Arial" w:hAnsi="Arial" w:cs="Arial"/>
        <w:b/>
        <w:sz w:val="24"/>
        <w:szCs w:val="24"/>
      </w:rPr>
      <w:fldChar w:fldCharType="begin"/>
    </w:r>
    <w:r w:rsidRPr="00FD6735" w:rsidR="00274691">
      <w:rPr>
        <w:rFonts w:ascii="Arial" w:hAnsi="Arial" w:cs="Arial"/>
        <w:b/>
      </w:rPr>
      <w:instrText xml:space="preserve"> NUMPAGES  </w:instrText>
    </w:r>
    <w:r w:rsidRPr="00FD6735" w:rsidR="00274691">
      <w:rPr>
        <w:rFonts w:ascii="Arial" w:hAnsi="Arial" w:cs="Arial"/>
        <w:b/>
        <w:sz w:val="24"/>
        <w:szCs w:val="24"/>
      </w:rPr>
      <w:fldChar w:fldCharType="separate"/>
    </w:r>
    <w:r w:rsidRPr="00FD6735" w:rsidR="00126346">
      <w:rPr>
        <w:rFonts w:ascii="Arial" w:hAnsi="Arial" w:cs="Arial"/>
        <w:b/>
        <w:noProof/>
      </w:rPr>
      <w:t>10</w:t>
    </w:r>
    <w:r w:rsidRPr="00FD6735" w:rsidR="00274691">
      <w:rPr>
        <w:rFonts w:ascii="Arial" w:hAnsi="Arial" w:cs="Arial"/>
        <w:b/>
        <w:sz w:val="24"/>
        <w:szCs w:val="24"/>
      </w:rPr>
      <w:fldChar w:fldCharType="end"/>
    </w:r>
  </w:p>
  <w:p w:rsidR="00274691" w:rsidRDefault="00274691" w14:paraId="1146CF77" w14:textId="77777777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74691" w:rsidRDefault="00274691" w14:paraId="48C07F0F" w14:textId="7777777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66014" w:rsidRDefault="00A66014" w14:paraId="362198F2" w14:textId="77777777">
      <w:r>
        <w:separator/>
      </w:r>
    </w:p>
  </w:footnote>
  <w:footnote w:type="continuationSeparator" w:id="0">
    <w:p w:rsidR="00A66014" w:rsidRDefault="00A66014" w14:paraId="7946FD0B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9">
    <w:nsid w:val="2862c0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hint="default"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hint="default"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num w:numId="20">
    <w:abstractNumId w:val="19"/>
  </w:num>
  <w:num w:numId="1" w16cid:durableId="1132014726">
    <w:abstractNumId w:val="1"/>
  </w:num>
  <w:num w:numId="2" w16cid:durableId="319508331">
    <w:abstractNumId w:val="9"/>
  </w:num>
  <w:num w:numId="3" w16cid:durableId="1190485476">
    <w:abstractNumId w:val="18"/>
  </w:num>
  <w:num w:numId="4" w16cid:durableId="1575583330">
    <w:abstractNumId w:val="12"/>
  </w:num>
  <w:num w:numId="5" w16cid:durableId="1469974214">
    <w:abstractNumId w:val="7"/>
  </w:num>
  <w:num w:numId="6" w16cid:durableId="1438792824">
    <w:abstractNumId w:val="17"/>
  </w:num>
  <w:num w:numId="7" w16cid:durableId="1093697303">
    <w:abstractNumId w:val="2"/>
  </w:num>
  <w:num w:numId="8" w16cid:durableId="1524173233">
    <w:abstractNumId w:val="16"/>
  </w:num>
  <w:num w:numId="9" w16cid:durableId="1502425420">
    <w:abstractNumId w:val="10"/>
  </w:num>
  <w:num w:numId="10" w16cid:durableId="401147524">
    <w:abstractNumId w:val="4"/>
  </w:num>
  <w:num w:numId="11" w16cid:durableId="464201301">
    <w:abstractNumId w:val="5"/>
  </w:num>
  <w:num w:numId="12" w16cid:durableId="1908953659">
    <w:abstractNumId w:val="8"/>
  </w:num>
  <w:num w:numId="13" w16cid:durableId="484975685">
    <w:abstractNumId w:val="15"/>
  </w:num>
  <w:num w:numId="14" w16cid:durableId="967584833">
    <w:abstractNumId w:val="3"/>
  </w:num>
  <w:num w:numId="15" w16cid:durableId="13770706">
    <w:abstractNumId w:val="0"/>
  </w:num>
  <w:num w:numId="16" w16cid:durableId="584924424">
    <w:abstractNumId w:val="6"/>
  </w:num>
  <w:num w:numId="17" w16cid:durableId="1270166761">
    <w:abstractNumId w:val="14"/>
  </w:num>
  <w:num w:numId="18" w16cid:durableId="1157114987">
    <w:abstractNumId w:val="11"/>
  </w:num>
  <w:num w:numId="19" w16cid:durableId="486173873">
    <w:abstractNumId w:val="1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0000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120FA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C3213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45B04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39EF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58DA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188A"/>
    <w:rsid w:val="005B61CD"/>
    <w:rsid w:val="005C14E1"/>
    <w:rsid w:val="005D0E08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1A9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45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1F46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6014"/>
    <w:rsid w:val="00A67FB1"/>
    <w:rsid w:val="00A85BFE"/>
    <w:rsid w:val="00AB6FE7"/>
    <w:rsid w:val="00AB7AD7"/>
    <w:rsid w:val="00AD199C"/>
    <w:rsid w:val="00AD2430"/>
    <w:rsid w:val="00AE41A6"/>
    <w:rsid w:val="00AE575C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16B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8741B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96763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3E0F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D6735"/>
    <w:rsid w:val="00FF273B"/>
    <w:rsid w:val="00FF564C"/>
    <w:rsid w:val="0CE7EF82"/>
    <w:rsid w:val="0D123DB7"/>
    <w:rsid w:val="13AEA6EA"/>
    <w:rsid w:val="162D30E2"/>
    <w:rsid w:val="1FC500E6"/>
    <w:rsid w:val="2C096D5E"/>
    <w:rsid w:val="2C1C47F6"/>
    <w:rsid w:val="2F6AB979"/>
    <w:rsid w:val="2F9710ED"/>
    <w:rsid w:val="2FEE7E75"/>
    <w:rsid w:val="30526976"/>
    <w:rsid w:val="31703F23"/>
    <w:rsid w:val="354F667F"/>
    <w:rsid w:val="38E1F3CC"/>
    <w:rsid w:val="39AAE8A6"/>
    <w:rsid w:val="3C4E1AC3"/>
    <w:rsid w:val="3CF870AD"/>
    <w:rsid w:val="44CC4782"/>
    <w:rsid w:val="4BB4FC67"/>
    <w:rsid w:val="4BD51EDA"/>
    <w:rsid w:val="4EC3BB08"/>
    <w:rsid w:val="551DDA8A"/>
    <w:rsid w:val="5B646954"/>
    <w:rsid w:val="5BC61BEE"/>
    <w:rsid w:val="65480A1D"/>
    <w:rsid w:val="6C469A63"/>
    <w:rsid w:val="6CA756DA"/>
    <w:rsid w:val="72155A72"/>
    <w:rsid w:val="727735CD"/>
    <w:rsid w:val="75A7B9A9"/>
    <w:rsid w:val="7D347A9D"/>
    <w:rsid w:val="7EC73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35156E"/>
  <w15:docId w15:val="{17A744CE-4121-4A33-9431-5BE64A1FAE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link w:val="Footer"/>
    <w:uiPriority w:val="99"/>
    <w:rsid w:val="00EA0F4E"/>
  </w:style>
  <w:style w:type="character" w:styleId="Heading6Char" w:customStyle="1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eaderChar" w:customStyle="1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4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3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image" Target="cid:image001.png@01D0EA4A.2BD679A0" TargetMode="External" Id="rId9" /><Relationship Type="http://schemas.openxmlformats.org/officeDocument/2006/relationships/customXml" Target="../customXml/item2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65CE9BAE04854C9FEB3F975BD8704D" ma:contentTypeVersion="10" ma:contentTypeDescription="Create a new document." ma:contentTypeScope="" ma:versionID="9494156574d55f1ecd78eeda49422912">
  <xsd:schema xmlns:xsd="http://www.w3.org/2001/XMLSchema" xmlns:xs="http://www.w3.org/2001/XMLSchema" xmlns:p="http://schemas.microsoft.com/office/2006/metadata/properties" xmlns:ns2="af368623-e86b-4521-a2b5-1cdddc2c0f4f" xmlns:ns3="0b52a856-98a2-4af2-a33f-94c999bd0987" targetNamespace="http://schemas.microsoft.com/office/2006/metadata/properties" ma:root="true" ma:fieldsID="3dc1cd9565b540732e123172debc9b71" ns2:_="" ns3:_="">
    <xsd:import namespace="af368623-e86b-4521-a2b5-1cdddc2c0f4f"/>
    <xsd:import namespace="0b52a856-98a2-4af2-a33f-94c999bd09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68623-e86b-4521-a2b5-1cdddc2c0f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52a856-98a2-4af2-a33f-94c999bd098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811e4b-b9d0-4bbd-b9e9-4499ef5e5799}" ma:internalName="TaxCatchAll" ma:showField="CatchAllData" ma:web="0b52a856-98a2-4af2-a33f-94c999bd09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368623-e86b-4521-a2b5-1cdddc2c0f4f">
      <Terms xmlns="http://schemas.microsoft.com/office/infopath/2007/PartnerControls"/>
    </lcf76f155ced4ddcb4097134ff3c332f>
    <TaxCatchAll xmlns="0b52a856-98a2-4af2-a33f-94c999bd0987" xsi:nil="true"/>
  </documentManagement>
</p:properties>
</file>

<file path=customXml/itemProps1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3D426E-4441-4CC2-988F-2CD1506B5C6E}"/>
</file>

<file path=customXml/itemProps3.xml><?xml version="1.0" encoding="utf-8"?>
<ds:datastoreItem xmlns:ds="http://schemas.openxmlformats.org/officeDocument/2006/customXml" ds:itemID="{6A91165F-54ED-4C86-8A5C-988C9542CD40}"/>
</file>

<file path=customXml/itemProps4.xml><?xml version="1.0" encoding="utf-8"?>
<ds:datastoreItem xmlns:ds="http://schemas.openxmlformats.org/officeDocument/2006/customXml" ds:itemID="{9DAF418E-59BA-4325-AEBB-B7BA0BACAB5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</ap:Template>
  <ap:Application>Microsoft Word for the web</ap:Application>
  <ap:DocSecurity>0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GA36a Lefel 4</dc:title>
  <dc:creator>fad-lc</dc:creator>
  <dc:description>Awst 2018</dc:description>
  <lastModifiedBy>Natasha Morgans</lastModifiedBy>
  <revision>4</revision>
  <lastPrinted>2014-10-10T07:42:00.0000000Z</lastPrinted>
  <dcterms:created xsi:type="dcterms:W3CDTF">2026-06-18T10:44:00.0000000Z</dcterms:created>
  <dcterms:modified xsi:type="dcterms:W3CDTF">2026-10-11T11:27:29.5112504Z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0x010100E065CE9BAE04854C9FEB3F975BD8704D</vt:lpwstr>
  </property>
  <property fmtid="{D5CDD505-2E9C-101B-9397-08002B2CF9AE}" pid="6" name="MediaServiceImageTags">
    <vt:lpwstr/>
  </property>
</Properties>
</file>