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8150DF" w:rsidP="008150DF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8150DF" w:rsidP="008150DF">
            <w:pPr>
              <w:spacing w:before="120" w:after="120"/>
              <w:jc w:val="left"/>
            </w:pP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D55C23" w:rsidP="00A15F95">
            <w:pPr>
              <w:spacing w:after="120"/>
              <w:jc w:val="left"/>
            </w:pPr>
            <w:r w:rsidRPr="00D55C23">
              <w:t>Describe the policy making process and identify the link to practice with the implementation of policy.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D55C23" w:rsidP="004257A5">
            <w:pPr>
              <w:spacing w:before="120" w:after="120"/>
              <w:jc w:val="left"/>
            </w:pPr>
            <w:r>
              <w:t>In small groups, devise a new Car Parking Policy for the University. In doing this you should consider the following;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D55C23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D55C23" w:rsidTr="00BE2E34">
        <w:tc>
          <w:tcPr>
            <w:tcW w:w="10065" w:type="dxa"/>
            <w:gridSpan w:val="9"/>
          </w:tcPr>
          <w:p w:rsidR="00D55C23" w:rsidRPr="00D55C23" w:rsidRDefault="00D55C23" w:rsidP="00D55C23">
            <w:pPr>
              <w:pStyle w:val="ListParagraph"/>
              <w:numPr>
                <w:ilvl w:val="0"/>
                <w:numId w:val="3"/>
              </w:numPr>
              <w:spacing w:after="120"/>
              <w:rPr>
                <w:b/>
              </w:rPr>
            </w:pPr>
            <w:r w:rsidRPr="00D55C23">
              <w:rPr>
                <w:b/>
              </w:rPr>
              <w:t>Who will the policy affect?</w:t>
            </w:r>
          </w:p>
        </w:tc>
      </w:tr>
      <w:tr w:rsidR="00D55C23" w:rsidTr="002D7E3B">
        <w:tc>
          <w:tcPr>
            <w:tcW w:w="10065" w:type="dxa"/>
            <w:gridSpan w:val="9"/>
          </w:tcPr>
          <w:p w:rsidR="00D55C23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Residents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Families (of the people affected by the poor parking conditions)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Emergency services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Visitors</w:t>
            </w:r>
            <w:r w:rsidR="00EE69B5">
              <w:t xml:space="preserve"> (meetings, events, interviews, open days, taster days)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Students (day)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Students (residential)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Staff (permanent)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Staff (temporary)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Car Park Staff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Disabled drivers or passengers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Delivery drivers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Maintenance workers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Parents of residential students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Local School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Users of the Nursery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Land owners (depreciation or appreciation of land)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Local Authority</w:t>
            </w:r>
          </w:p>
          <w:p w:rsidR="005219CB" w:rsidRDefault="005219CB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Local Businesses</w:t>
            </w:r>
          </w:p>
          <w:p w:rsidR="00EE69B5" w:rsidRDefault="00EE69B5" w:rsidP="005219CB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Coach drivers</w:t>
            </w:r>
          </w:p>
          <w:p w:rsidR="00D55C23" w:rsidRDefault="00D55C23" w:rsidP="00454402">
            <w:pPr>
              <w:spacing w:before="120" w:after="120"/>
              <w:jc w:val="left"/>
            </w:pPr>
          </w:p>
          <w:p w:rsidR="00D55C23" w:rsidRDefault="00D55C23" w:rsidP="00454402">
            <w:pPr>
              <w:spacing w:before="120" w:after="120"/>
              <w:jc w:val="left"/>
            </w:pPr>
          </w:p>
          <w:p w:rsidR="00D55C23" w:rsidRDefault="00D55C23" w:rsidP="00454402">
            <w:pPr>
              <w:spacing w:before="120" w:after="120"/>
              <w:jc w:val="left"/>
            </w:pPr>
          </w:p>
          <w:p w:rsidR="00D55C23" w:rsidRDefault="00D55C23" w:rsidP="00454402">
            <w:pPr>
              <w:spacing w:before="120" w:after="120"/>
              <w:jc w:val="left"/>
            </w:pPr>
          </w:p>
          <w:p w:rsidR="00D55C23" w:rsidRDefault="00D55C23" w:rsidP="00454402">
            <w:pPr>
              <w:spacing w:before="120" w:after="120"/>
              <w:jc w:val="left"/>
            </w:pPr>
          </w:p>
          <w:p w:rsidR="00D55C23" w:rsidRDefault="00D55C23" w:rsidP="00454402">
            <w:pPr>
              <w:spacing w:before="120" w:after="120"/>
              <w:jc w:val="left"/>
            </w:pPr>
          </w:p>
          <w:p w:rsidR="00D55C23" w:rsidRDefault="00D55C23" w:rsidP="00454402">
            <w:pPr>
              <w:spacing w:before="120" w:after="120"/>
              <w:jc w:val="left"/>
            </w:pPr>
          </w:p>
          <w:p w:rsidR="00D55C23" w:rsidRDefault="00D55C23" w:rsidP="00454402">
            <w:pPr>
              <w:spacing w:before="120" w:after="120"/>
              <w:jc w:val="left"/>
            </w:pPr>
          </w:p>
          <w:p w:rsidR="00D55C23" w:rsidRPr="00454402" w:rsidRDefault="00D55C23" w:rsidP="00454402">
            <w:pPr>
              <w:spacing w:before="120" w:after="120"/>
              <w:jc w:val="left"/>
            </w:pPr>
          </w:p>
        </w:tc>
      </w:tr>
      <w:tr w:rsidR="00D55C23" w:rsidTr="00665261">
        <w:tc>
          <w:tcPr>
            <w:tcW w:w="10065" w:type="dxa"/>
            <w:gridSpan w:val="9"/>
          </w:tcPr>
          <w:p w:rsidR="00D55C23" w:rsidRPr="00D55C23" w:rsidRDefault="00D55C23" w:rsidP="00D55C23">
            <w:pPr>
              <w:pStyle w:val="ListParagraph"/>
              <w:numPr>
                <w:ilvl w:val="0"/>
                <w:numId w:val="3"/>
              </w:numPr>
              <w:spacing w:before="120" w:after="120"/>
              <w:ind w:left="714" w:hanging="357"/>
              <w:rPr>
                <w:b/>
              </w:rPr>
            </w:pPr>
            <w:r w:rsidRPr="00D55C23">
              <w:rPr>
                <w:b/>
              </w:rPr>
              <w:lastRenderedPageBreak/>
              <w:t>What issues do you have to consider?</w:t>
            </w:r>
          </w:p>
        </w:tc>
      </w:tr>
      <w:tr w:rsidR="00D55C23" w:rsidTr="007501BE">
        <w:tc>
          <w:tcPr>
            <w:tcW w:w="10065" w:type="dxa"/>
            <w:gridSpan w:val="9"/>
          </w:tcPr>
          <w:p w:rsidR="004F6039" w:rsidRDefault="004F6039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Wildlife</w:t>
            </w:r>
          </w:p>
          <w:p w:rsidR="004F6039" w:rsidRDefault="004F6039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The environment</w:t>
            </w:r>
          </w:p>
          <w:p w:rsidR="004F6039" w:rsidRDefault="004F6039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Finance/Budget issues</w:t>
            </w:r>
          </w:p>
          <w:p w:rsidR="004F6039" w:rsidRDefault="004F6039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Planning permission</w:t>
            </w:r>
          </w:p>
          <w:p w:rsidR="004F6039" w:rsidRDefault="004F6039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Infrastructure – road system (can it support the parking)</w:t>
            </w:r>
          </w:p>
          <w:p w:rsidR="004F6039" w:rsidRDefault="004F6039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Disruption</w:t>
            </w:r>
          </w:p>
          <w:p w:rsidR="004F6039" w:rsidRDefault="004F6039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What space is there</w:t>
            </w:r>
          </w:p>
          <w:p w:rsidR="004F6039" w:rsidRDefault="004F6039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Better use of existing land</w:t>
            </w:r>
          </w:p>
          <w:p w:rsidR="004F6039" w:rsidRDefault="004F6039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Health &amp; Safety</w:t>
            </w:r>
            <w:r w:rsidR="00B23330">
              <w:t xml:space="preserve"> of users etc.</w:t>
            </w:r>
          </w:p>
          <w:p w:rsidR="004F6039" w:rsidRDefault="004F6039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 xml:space="preserve">The number of cars </w:t>
            </w:r>
          </w:p>
          <w:p w:rsidR="008D0BE7" w:rsidRDefault="008D0BE7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Future proofing</w:t>
            </w:r>
          </w:p>
          <w:p w:rsidR="008D0BE7" w:rsidRDefault="008D0BE7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Alternative parking (park and ride</w:t>
            </w:r>
            <w:r w:rsidR="00EF03BB">
              <w:t xml:space="preserve">, S4C pre-booked spaces, </w:t>
            </w:r>
            <w:r w:rsidR="00B23330">
              <w:t>multi-storey</w:t>
            </w:r>
            <w:r>
              <w:t>)</w:t>
            </w:r>
          </w:p>
          <w:p w:rsidR="008D0BE7" w:rsidRDefault="008D0BE7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Legal rights</w:t>
            </w:r>
          </w:p>
          <w:p w:rsidR="008D0BE7" w:rsidRDefault="008D0BE7" w:rsidP="004F6039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Alternative solutions</w:t>
            </w:r>
            <w:r w:rsidR="00EF03BB">
              <w:t xml:space="preserve"> </w:t>
            </w:r>
          </w:p>
          <w:p w:rsidR="00EF03BB" w:rsidRDefault="00EF03BB" w:rsidP="00EF03BB">
            <w:pPr>
              <w:pStyle w:val="ListParagraph"/>
              <w:numPr>
                <w:ilvl w:val="1"/>
                <w:numId w:val="4"/>
              </w:numPr>
              <w:spacing w:after="120"/>
              <w:jc w:val="left"/>
            </w:pPr>
            <w:r>
              <w:t>Banning cars</w:t>
            </w:r>
          </w:p>
          <w:p w:rsidR="00EF03BB" w:rsidRDefault="00EF03BB" w:rsidP="00EF03BB">
            <w:pPr>
              <w:pStyle w:val="ListParagraph"/>
              <w:numPr>
                <w:ilvl w:val="1"/>
                <w:numId w:val="4"/>
              </w:numPr>
              <w:spacing w:after="120"/>
              <w:jc w:val="left"/>
            </w:pPr>
            <w:r>
              <w:t>Better public transport</w:t>
            </w:r>
          </w:p>
          <w:p w:rsidR="00EF03BB" w:rsidRDefault="00EF03BB" w:rsidP="00EF03BB">
            <w:pPr>
              <w:pStyle w:val="ListParagraph"/>
              <w:numPr>
                <w:ilvl w:val="1"/>
                <w:numId w:val="4"/>
              </w:numPr>
              <w:spacing w:after="120"/>
              <w:jc w:val="left"/>
            </w:pPr>
            <w:r>
              <w:t>Distance learning</w:t>
            </w:r>
          </w:p>
          <w:p w:rsidR="009F2F9A" w:rsidRDefault="009F2F9A" w:rsidP="00EF03BB">
            <w:pPr>
              <w:pStyle w:val="ListParagraph"/>
              <w:numPr>
                <w:ilvl w:val="1"/>
                <w:numId w:val="4"/>
              </w:numPr>
              <w:spacing w:after="120"/>
              <w:jc w:val="left"/>
            </w:pPr>
            <w:r>
              <w:t>Shuttle bus</w:t>
            </w:r>
          </w:p>
          <w:p w:rsidR="009F2F9A" w:rsidRDefault="009F2F9A" w:rsidP="00EF03BB">
            <w:pPr>
              <w:pStyle w:val="ListParagraph"/>
              <w:numPr>
                <w:ilvl w:val="1"/>
                <w:numId w:val="4"/>
              </w:numPr>
              <w:spacing w:after="120"/>
              <w:jc w:val="left"/>
            </w:pPr>
            <w:r>
              <w:t>Better infrastructure</w:t>
            </w:r>
          </w:p>
          <w:p w:rsidR="00B23330" w:rsidRDefault="009F2F9A" w:rsidP="00B23330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>Car sharing (organised car sharing website)</w:t>
            </w:r>
            <w:r w:rsidR="00B23330">
              <w:t xml:space="preserve"> - Insurance</w:t>
            </w:r>
          </w:p>
          <w:p w:rsidR="00D55C23" w:rsidRPr="00454402" w:rsidRDefault="00D55C23" w:rsidP="001E36FD">
            <w:pPr>
              <w:pStyle w:val="ListParagraph"/>
              <w:spacing w:after="120"/>
              <w:jc w:val="left"/>
            </w:pPr>
          </w:p>
        </w:tc>
      </w:tr>
    </w:tbl>
    <w:p w:rsidR="00D55C23" w:rsidRDefault="00D55C23"/>
    <w:p w:rsidR="00D55C23" w:rsidRDefault="00D55C23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7146"/>
        <w:gridCol w:w="689"/>
        <w:gridCol w:w="689"/>
        <w:gridCol w:w="689"/>
      </w:tblGrid>
      <w:tr w:rsidR="00A15F95" w:rsidTr="004257A5">
        <w:tc>
          <w:tcPr>
            <w:tcW w:w="852" w:type="dxa"/>
          </w:tcPr>
          <w:p w:rsidR="00A15F95" w:rsidRPr="00454402" w:rsidRDefault="00D55C23" w:rsidP="00A15F95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</w:tcPr>
          <w:p w:rsidR="00A15F95" w:rsidRPr="00454402" w:rsidRDefault="00D55C23" w:rsidP="00A15F95">
            <w:pPr>
              <w:spacing w:before="120" w:after="120"/>
              <w:jc w:val="left"/>
            </w:pPr>
            <w:r>
              <w:t>Now write your suggested car parking policy.</w:t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D55C23" w:rsidP="00A15F95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</w:tr>
      <w:tr w:rsidR="00D55C23" w:rsidTr="004275C3">
        <w:trPr>
          <w:trHeight w:val="1619"/>
        </w:trPr>
        <w:tc>
          <w:tcPr>
            <w:tcW w:w="10065" w:type="dxa"/>
            <w:gridSpan w:val="5"/>
          </w:tcPr>
          <w:p w:rsidR="00D55C23" w:rsidRDefault="001E36FD" w:rsidP="00A15F95">
            <w:pPr>
              <w:spacing w:before="120" w:after="120"/>
              <w:jc w:val="left"/>
            </w:pPr>
            <w:r>
              <w:t>We agreed that we would need to have a lot more information before we could create a policy;</w:t>
            </w:r>
          </w:p>
          <w:p w:rsidR="001E36FD" w:rsidRDefault="001E36FD" w:rsidP="00A15F95">
            <w:pPr>
              <w:spacing w:before="120" w:after="120"/>
              <w:jc w:val="left"/>
            </w:pPr>
          </w:p>
          <w:p w:rsidR="001E36FD" w:rsidRDefault="001E36FD" w:rsidP="00A15F95">
            <w:pPr>
              <w:spacing w:before="120" w:after="120"/>
              <w:jc w:val="left"/>
            </w:pPr>
            <w:r>
              <w:t>e.g. surveys, questionnaires, financial information, legal information</w:t>
            </w:r>
          </w:p>
          <w:p w:rsidR="00D55C23" w:rsidRDefault="00D55C23" w:rsidP="00A15F95">
            <w:pPr>
              <w:spacing w:before="120" w:after="120"/>
              <w:jc w:val="left"/>
            </w:pPr>
          </w:p>
          <w:p w:rsidR="00D55C23" w:rsidRDefault="001E36FD" w:rsidP="00A15F95">
            <w:pPr>
              <w:spacing w:before="120" w:after="120"/>
              <w:jc w:val="left"/>
            </w:pPr>
            <w:r>
              <w:t>It is important to note that these are the issues that decision makers need to consider whenever they create a policy.</w:t>
            </w:r>
            <w:bookmarkStart w:id="0" w:name="_GoBack"/>
            <w:bookmarkEnd w:id="0"/>
          </w:p>
          <w:p w:rsidR="00D55C23" w:rsidRPr="00454402" w:rsidRDefault="00D55C23" w:rsidP="00A15F95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C23" w:rsidRDefault="00D55C23" w:rsidP="008150DF">
      <w:pPr>
        <w:spacing w:before="0"/>
      </w:pPr>
      <w:r>
        <w:separator/>
      </w:r>
    </w:p>
  </w:endnote>
  <w:endnote w:type="continuationSeparator" w:id="0">
    <w:p w:rsidR="00D55C23" w:rsidRDefault="00D55C23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C23" w:rsidRDefault="00D55C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80975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55C23" w:rsidRDefault="00D55C23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36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55C23" w:rsidRDefault="00D55C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C23" w:rsidRDefault="00D55C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C23" w:rsidRDefault="00D55C23" w:rsidP="008150DF">
      <w:pPr>
        <w:spacing w:before="0"/>
      </w:pPr>
      <w:r>
        <w:separator/>
      </w:r>
    </w:p>
  </w:footnote>
  <w:footnote w:type="continuationSeparator" w:id="0">
    <w:p w:rsidR="00D55C23" w:rsidRDefault="00D55C23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C23" w:rsidRDefault="00D55C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D55C23">
    <w:pPr>
      <w:pStyle w:val="Header"/>
      <w:rPr>
        <w:sz w:val="32"/>
        <w:szCs w:val="32"/>
      </w:rPr>
    </w:pPr>
    <w:r>
      <w:rPr>
        <w:sz w:val="32"/>
        <w:szCs w:val="32"/>
      </w:rPr>
      <w:t>SJSI4012 –</w:t>
    </w:r>
    <w:r w:rsidR="008150DF">
      <w:rPr>
        <w:sz w:val="32"/>
        <w:szCs w:val="32"/>
      </w:rPr>
      <w:t xml:space="preserve"> </w:t>
    </w:r>
    <w:r>
      <w:rPr>
        <w:sz w:val="32"/>
        <w:szCs w:val="32"/>
      </w:rPr>
      <w:t xml:space="preserve">Guided </w:t>
    </w:r>
    <w:r w:rsidR="008150DF">
      <w:rPr>
        <w:sz w:val="32"/>
        <w:szCs w:val="32"/>
      </w:rPr>
      <w:t>Study Activity</w:t>
    </w:r>
    <w:r>
      <w:rPr>
        <w:sz w:val="32"/>
        <w:szCs w:val="32"/>
      </w:rPr>
      <w:t xml:space="preserve"> – Making Policy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C23" w:rsidRDefault="00D55C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935C3"/>
    <w:multiLevelType w:val="hybridMultilevel"/>
    <w:tmpl w:val="10E215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1951"/>
    <w:multiLevelType w:val="hybridMultilevel"/>
    <w:tmpl w:val="C8C02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C23"/>
    <w:rsid w:val="001E36FD"/>
    <w:rsid w:val="002A59D4"/>
    <w:rsid w:val="003F568A"/>
    <w:rsid w:val="004257A5"/>
    <w:rsid w:val="00454402"/>
    <w:rsid w:val="004F6039"/>
    <w:rsid w:val="005219CB"/>
    <w:rsid w:val="008150DF"/>
    <w:rsid w:val="008D0BE7"/>
    <w:rsid w:val="009F2F9A"/>
    <w:rsid w:val="00A15F95"/>
    <w:rsid w:val="00AF00D7"/>
    <w:rsid w:val="00B23330"/>
    <w:rsid w:val="00CF0FA8"/>
    <w:rsid w:val="00D5353F"/>
    <w:rsid w:val="00D55C23"/>
    <w:rsid w:val="00EC4E49"/>
    <w:rsid w:val="00EE69B5"/>
    <w:rsid w:val="00EF03BB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EED15"/>
  <w15:docId w15:val="{7E156C47-76A3-46D6-B3FE-B6F793A2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3</cp:revision>
  <cp:lastPrinted>2018-02-05T12:22:00Z</cp:lastPrinted>
  <dcterms:created xsi:type="dcterms:W3CDTF">2018-10-19T10:47:00Z</dcterms:created>
  <dcterms:modified xsi:type="dcterms:W3CDTF">2018-10-19T10:51:00Z</dcterms:modified>
</cp:coreProperties>
</file>