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C40BBB7" w14:textId="77777777" w:rsidR="007801F9" w:rsidRPr="00F13C21" w:rsidRDefault="007801F9" w:rsidP="00BF6F6C">
      <w:pPr>
        <w:pStyle w:val="fixed"/>
        <w:rPr>
          <w:rFonts w:ascii="Arial" w:hAnsi="Arial" w:cs="Arial"/>
          <w:sz w:val="22"/>
          <w:szCs w:val="22"/>
        </w:rPr>
      </w:pPr>
      <w:bookmarkStart w:id="0" w:name="StartP"/>
      <w:bookmarkEnd w:id="0"/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838"/>
        <w:gridCol w:w="6822"/>
      </w:tblGrid>
      <w:tr w:rsidR="007801F9" w:rsidRPr="00F13C21" w14:paraId="45C3DF1C" w14:textId="77777777" w:rsidTr="00794E70">
        <w:tc>
          <w:tcPr>
            <w:tcW w:w="1838" w:type="dxa"/>
            <w:tcBorders>
              <w:top w:val="single" w:sz="4" w:space="0" w:color="E9FFFF"/>
              <w:left w:val="single" w:sz="4" w:space="0" w:color="E9FFFF"/>
              <w:bottom w:val="single" w:sz="4" w:space="0" w:color="E9FFFF"/>
              <w:right w:val="single" w:sz="4" w:space="0" w:color="E9FFFF"/>
            </w:tcBorders>
            <w:shd w:val="clear" w:color="auto" w:fill="auto"/>
          </w:tcPr>
          <w:p w14:paraId="1221A7BE" w14:textId="1E9ABAFE" w:rsidR="007801F9" w:rsidRPr="00CD4391" w:rsidRDefault="00CD4391" w:rsidP="00115048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CD4391">
              <w:rPr>
                <w:rFonts w:ascii="Arial" w:hAnsi="Arial" w:cs="Arial"/>
                <w:sz w:val="22"/>
                <w:szCs w:val="22"/>
                <w:lang w:val="cy-GB"/>
              </w:rPr>
              <w:t>Cod y Modwl</w:t>
            </w:r>
          </w:p>
        </w:tc>
        <w:tc>
          <w:tcPr>
            <w:tcW w:w="6822" w:type="dxa"/>
            <w:tcBorders>
              <w:left w:val="single" w:sz="4" w:space="0" w:color="E9FFFF"/>
            </w:tcBorders>
          </w:tcPr>
          <w:p w14:paraId="302CE7C3" w14:textId="0F34EE99" w:rsidR="007801F9" w:rsidRPr="00CD4391" w:rsidRDefault="00CD4391" w:rsidP="00115048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CD4391">
              <w:rPr>
                <w:rFonts w:ascii="Arial" w:hAnsi="Arial" w:cs="Arial"/>
                <w:sz w:val="22"/>
                <w:szCs w:val="22"/>
                <w:lang w:val="cy-GB"/>
              </w:rPr>
              <w:t>ADPA5010C</w:t>
            </w:r>
          </w:p>
        </w:tc>
      </w:tr>
      <w:tr w:rsidR="007801F9" w:rsidRPr="00F13C21" w14:paraId="4DFB4D45" w14:textId="77777777" w:rsidTr="00794E70">
        <w:tc>
          <w:tcPr>
            <w:tcW w:w="1838" w:type="dxa"/>
            <w:tcBorders>
              <w:top w:val="single" w:sz="4" w:space="0" w:color="E9FFFF"/>
            </w:tcBorders>
          </w:tcPr>
          <w:p w14:paraId="065302A7" w14:textId="5628B7C2" w:rsidR="007801F9" w:rsidRPr="00CD4391" w:rsidRDefault="00CD4391" w:rsidP="00115048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CD4391">
              <w:rPr>
                <w:rFonts w:ascii="Arial" w:hAnsi="Arial" w:cs="Arial"/>
                <w:sz w:val="22"/>
                <w:szCs w:val="22"/>
                <w:lang w:val="cy-GB"/>
              </w:rPr>
              <w:t>Teitl</w:t>
            </w:r>
          </w:p>
        </w:tc>
        <w:tc>
          <w:tcPr>
            <w:tcW w:w="6822" w:type="dxa"/>
          </w:tcPr>
          <w:p w14:paraId="39996D1A" w14:textId="743434A4" w:rsidR="007801F9" w:rsidRPr="00CD4391" w:rsidRDefault="00CD4391" w:rsidP="00115048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CD4391">
              <w:rPr>
                <w:rFonts w:ascii="Arial" w:hAnsi="Arial" w:cs="Arial"/>
                <w:sz w:val="22"/>
                <w:szCs w:val="22"/>
                <w:lang w:val="cy-GB"/>
              </w:rPr>
              <w:t>Prosiect Cydweithredol</w:t>
            </w:r>
          </w:p>
        </w:tc>
      </w:tr>
      <w:tr w:rsidR="007801F9" w:rsidRPr="00F13C21" w14:paraId="0467EF39" w14:textId="77777777" w:rsidTr="00CD4391">
        <w:tc>
          <w:tcPr>
            <w:tcW w:w="1838" w:type="dxa"/>
          </w:tcPr>
          <w:p w14:paraId="3CD02D34" w14:textId="1E6E8C21" w:rsidR="007801F9" w:rsidRPr="00CD4391" w:rsidRDefault="00CD4391" w:rsidP="00115048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CD4391">
              <w:rPr>
                <w:rFonts w:ascii="Arial" w:hAnsi="Arial" w:cs="Arial"/>
                <w:sz w:val="22"/>
                <w:szCs w:val="22"/>
                <w:lang w:val="cy-GB"/>
              </w:rPr>
              <w:t>Dyddiad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54939865"/>
            <w:placeholder>
              <w:docPart w:val="55D015AB7E2B4A03A427B9C0717A51C0"/>
            </w:placeholder>
            <w:date w:fullDate="2020-07-23T00:00:00Z">
              <w:dateFormat w:val="dd/MM/yyyy"/>
              <w:lid w:val="en-GB"/>
              <w:storeMappedDataAs w:val="dateTime"/>
              <w:calendar w:val="gregorian"/>
            </w:date>
          </w:sdtPr>
          <w:sdtEndPr/>
          <w:sdtContent>
            <w:tc>
              <w:tcPr>
                <w:tcW w:w="6822" w:type="dxa"/>
              </w:tcPr>
              <w:p w14:paraId="1962F544" w14:textId="3486E129" w:rsidR="007801F9" w:rsidRPr="00F13C21" w:rsidRDefault="00F13C21" w:rsidP="00BF6F6C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 w:rsidRPr="00F13C21">
                  <w:rPr>
                    <w:rFonts w:ascii="Arial" w:hAnsi="Arial" w:cs="Arial"/>
                    <w:sz w:val="22"/>
                    <w:szCs w:val="22"/>
                  </w:rPr>
                  <w:t>23/07/2020</w:t>
                </w:r>
              </w:p>
            </w:tc>
          </w:sdtContent>
        </w:sdt>
      </w:tr>
      <w:tr w:rsidR="007801F9" w:rsidRPr="00F13C21" w14:paraId="5E1CA0AB" w14:textId="77777777" w:rsidTr="00CD4391">
        <w:tc>
          <w:tcPr>
            <w:tcW w:w="1838" w:type="dxa"/>
          </w:tcPr>
          <w:p w14:paraId="2251160E" w14:textId="0985F1DB" w:rsidR="007801F9" w:rsidRPr="00CD4391" w:rsidRDefault="00CD4391" w:rsidP="00115048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CD4391">
              <w:rPr>
                <w:rFonts w:ascii="Arial" w:hAnsi="Arial" w:cs="Arial"/>
                <w:sz w:val="22"/>
                <w:szCs w:val="22"/>
                <w:lang w:val="cy-GB"/>
              </w:rPr>
              <w:t>Lefel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112599854"/>
            <w:placeholder>
              <w:docPart w:val="B09CA213F86B4E90927BA837A8FBFC76"/>
            </w:placeholder>
            <w:comboBox>
              <w:listItem w:value="Choose an item.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</w:comboBox>
          </w:sdtPr>
          <w:sdtEndPr/>
          <w:sdtContent>
            <w:tc>
              <w:tcPr>
                <w:tcW w:w="6822" w:type="dxa"/>
              </w:tcPr>
              <w:p w14:paraId="1BC7E158" w14:textId="7BA4EC5F" w:rsidR="007801F9" w:rsidRPr="00F13C21" w:rsidRDefault="00F13C21" w:rsidP="00BF6F6C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 w:rsidRPr="00F13C21">
                  <w:rPr>
                    <w:rFonts w:ascii="Arial" w:hAnsi="Arial" w:cs="Arial"/>
                    <w:sz w:val="22"/>
                    <w:szCs w:val="22"/>
                  </w:rPr>
                  <w:t>5</w:t>
                </w:r>
              </w:p>
            </w:tc>
          </w:sdtContent>
        </w:sdt>
      </w:tr>
      <w:tr w:rsidR="007801F9" w:rsidRPr="00F13C21" w14:paraId="29F05E70" w14:textId="77777777" w:rsidTr="00CD4391">
        <w:tc>
          <w:tcPr>
            <w:tcW w:w="1838" w:type="dxa"/>
          </w:tcPr>
          <w:p w14:paraId="0B4CA6B4" w14:textId="6AD0F965" w:rsidR="007801F9" w:rsidRPr="00CD4391" w:rsidRDefault="00CD4391" w:rsidP="00115048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CD4391">
              <w:rPr>
                <w:rFonts w:ascii="Arial" w:hAnsi="Arial" w:cs="Arial"/>
                <w:sz w:val="22"/>
                <w:szCs w:val="22"/>
                <w:lang w:val="cy-GB"/>
              </w:rPr>
              <w:t>Credydau</w:t>
            </w:r>
          </w:p>
        </w:tc>
        <w:tc>
          <w:tcPr>
            <w:tcW w:w="6822" w:type="dxa"/>
          </w:tcPr>
          <w:p w14:paraId="16A3EE0E" w14:textId="6AEC6B8C" w:rsidR="007801F9" w:rsidRPr="00F13C21" w:rsidRDefault="00F13C21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F13C21">
              <w:rPr>
                <w:rFonts w:ascii="Arial" w:hAnsi="Arial" w:cs="Arial"/>
                <w:sz w:val="22"/>
                <w:szCs w:val="22"/>
              </w:rPr>
              <w:t>20</w:t>
            </w:r>
          </w:p>
        </w:tc>
      </w:tr>
      <w:tr w:rsidR="000318EB" w:rsidRPr="00F13C21" w14:paraId="14BE7728" w14:textId="77777777" w:rsidTr="00CD4391">
        <w:tc>
          <w:tcPr>
            <w:tcW w:w="1838" w:type="dxa"/>
          </w:tcPr>
          <w:p w14:paraId="115A3090" w14:textId="093D38EA" w:rsidR="000318EB" w:rsidRPr="00CD4391" w:rsidRDefault="00CD4391" w:rsidP="00115048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CD4391">
              <w:rPr>
                <w:rFonts w:ascii="Arial" w:hAnsi="Arial" w:cs="Arial"/>
                <w:sz w:val="22"/>
                <w:szCs w:val="22"/>
                <w:lang w:val="cy-GB"/>
              </w:rPr>
              <w:t>Rhagofynion</w:t>
            </w:r>
          </w:p>
        </w:tc>
        <w:tc>
          <w:tcPr>
            <w:tcW w:w="6822" w:type="dxa"/>
          </w:tcPr>
          <w:p w14:paraId="4C05C75F" w14:textId="77777777" w:rsidR="000318EB" w:rsidRPr="00F13C21" w:rsidRDefault="000318EB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18E506D" w14:textId="77777777" w:rsidR="00B8741E" w:rsidRPr="00F13C21" w:rsidRDefault="00B8741E" w:rsidP="00BF6F6C">
      <w:pPr>
        <w:pBdr>
          <w:bottom w:val="single" w:sz="6" w:space="1" w:color="auto"/>
        </w:pBdr>
        <w:rPr>
          <w:rFonts w:ascii="Arial" w:hAnsi="Arial" w:cs="Arial"/>
          <w:sz w:val="22"/>
          <w:szCs w:val="22"/>
        </w:rPr>
      </w:pPr>
    </w:p>
    <w:p w14:paraId="6BB0255C" w14:textId="77777777" w:rsidR="00C86B41" w:rsidRPr="00F13C21" w:rsidRDefault="00C86B41" w:rsidP="00BF6F6C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</w:p>
    <w:p w14:paraId="756DC26B" w14:textId="4EE0885F" w:rsidR="003A3B69" w:rsidRPr="00CD4391" w:rsidRDefault="00CD4391" w:rsidP="003A3B69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  <w:r w:rsidRPr="00CD4391">
        <w:rPr>
          <w:rFonts w:ascii="Arial" w:hAnsi="Arial" w:cs="Arial"/>
          <w:b/>
          <w:sz w:val="22"/>
          <w:szCs w:val="22"/>
          <w:lang w:val="cy-GB"/>
        </w:rPr>
        <w:t>AMCAN(ION)</w:t>
      </w:r>
    </w:p>
    <w:p w14:paraId="0EC8864C" w14:textId="77777777" w:rsidR="003A3B69" w:rsidRPr="008B308C" w:rsidRDefault="003A3B69" w:rsidP="003A3B69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</w:p>
    <w:p w14:paraId="309EBCD1" w14:textId="1CF1C174" w:rsidR="00CD4391" w:rsidRPr="00CD4391" w:rsidRDefault="00CD4391" w:rsidP="00CD4391">
      <w:pPr>
        <w:pStyle w:val="bullet"/>
        <w:numPr>
          <w:ilvl w:val="0"/>
          <w:numId w:val="9"/>
        </w:numPr>
        <w:overflowPunct/>
        <w:autoSpaceDE/>
        <w:autoSpaceDN/>
        <w:adjustRightInd/>
        <w:spacing w:before="0"/>
        <w:textAlignment w:val="auto"/>
        <w:rPr>
          <w:rFonts w:ascii="Arial" w:hAnsi="Arial" w:cs="Arial"/>
          <w:sz w:val="22"/>
          <w:szCs w:val="22"/>
        </w:rPr>
      </w:pPr>
      <w:r w:rsidRPr="00CD4391">
        <w:rPr>
          <w:rFonts w:ascii="Arial" w:hAnsi="Arial" w:cs="Arial"/>
          <w:sz w:val="22"/>
          <w:szCs w:val="22"/>
          <w:lang w:val="cy-GB"/>
        </w:rPr>
        <w:t>Datblygu dealltwriaeth y myfyrwyr o sut i greu gwaith newydd</w:t>
      </w:r>
    </w:p>
    <w:p w14:paraId="389A5070" w14:textId="5023D16D" w:rsidR="00CD4391" w:rsidRPr="00CD4391" w:rsidRDefault="00CD4391" w:rsidP="00CD4391">
      <w:pPr>
        <w:pStyle w:val="bullet"/>
        <w:numPr>
          <w:ilvl w:val="0"/>
          <w:numId w:val="9"/>
        </w:numPr>
        <w:overflowPunct/>
        <w:autoSpaceDE/>
        <w:autoSpaceDN/>
        <w:adjustRightInd/>
        <w:spacing w:before="0"/>
        <w:textAlignment w:val="auto"/>
        <w:rPr>
          <w:rFonts w:ascii="Arial" w:hAnsi="Arial" w:cs="Arial"/>
          <w:sz w:val="22"/>
          <w:szCs w:val="22"/>
        </w:rPr>
      </w:pPr>
      <w:r w:rsidRPr="00CD4391">
        <w:rPr>
          <w:rFonts w:ascii="Arial" w:hAnsi="Arial" w:cs="Arial"/>
          <w:sz w:val="22"/>
          <w:szCs w:val="22"/>
          <w:lang w:val="cy-GB"/>
        </w:rPr>
        <w:t>Ymchwilio, datblygu a chynhyrchu darn newydd o theatr</w:t>
      </w:r>
    </w:p>
    <w:p w14:paraId="1D85EF79" w14:textId="77777777" w:rsidR="003A3B69" w:rsidRPr="008B308C" w:rsidRDefault="003A3B69" w:rsidP="003A3B69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</w:p>
    <w:p w14:paraId="3640C37C" w14:textId="77777777" w:rsidR="003A3B69" w:rsidRPr="008B308C" w:rsidRDefault="003A3B69" w:rsidP="003A3B69">
      <w:pPr>
        <w:pStyle w:val="bullet"/>
        <w:overflowPunct/>
        <w:autoSpaceDE/>
        <w:autoSpaceDN/>
        <w:adjustRightInd/>
        <w:spacing w:before="0"/>
        <w:textAlignment w:val="auto"/>
        <w:rPr>
          <w:rFonts w:ascii="Arial" w:hAnsi="Arial" w:cs="Arial"/>
          <w:b/>
          <w:sz w:val="22"/>
          <w:szCs w:val="22"/>
        </w:rPr>
      </w:pPr>
      <w:r w:rsidRPr="008B308C">
        <w:rPr>
          <w:rFonts w:ascii="Arial" w:hAnsi="Arial" w:cs="Arial"/>
          <w:sz w:val="22"/>
          <w:szCs w:val="22"/>
        </w:rPr>
        <w:t xml:space="preserve"> </w:t>
      </w:r>
    </w:p>
    <w:p w14:paraId="6D982D4F" w14:textId="05236C58" w:rsidR="003A3B69" w:rsidRPr="00CD4391" w:rsidRDefault="00CD4391" w:rsidP="003A3B69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  <w:r w:rsidRPr="00CD4391">
        <w:rPr>
          <w:rFonts w:ascii="Arial" w:hAnsi="Arial" w:cs="Arial"/>
          <w:b/>
          <w:sz w:val="22"/>
          <w:szCs w:val="22"/>
          <w:lang w:val="cy-GB"/>
        </w:rPr>
        <w:t>DEILLIANNAU DYSGU</w:t>
      </w:r>
    </w:p>
    <w:p w14:paraId="020F118F" w14:textId="77777777" w:rsidR="003A3B69" w:rsidRPr="008B308C" w:rsidRDefault="003A3B69" w:rsidP="003A3B69">
      <w:pPr>
        <w:rPr>
          <w:rFonts w:ascii="Arial" w:hAnsi="Arial" w:cs="Arial"/>
          <w:b/>
          <w:sz w:val="22"/>
          <w:szCs w:val="22"/>
        </w:rPr>
      </w:pPr>
    </w:p>
    <w:p w14:paraId="1721571F" w14:textId="4CDE5845" w:rsidR="003A3B69" w:rsidRPr="00CD4391" w:rsidRDefault="00CD4391" w:rsidP="003A3B69">
      <w:pPr>
        <w:rPr>
          <w:rFonts w:ascii="Arial" w:hAnsi="Arial" w:cs="Arial"/>
          <w:sz w:val="22"/>
          <w:szCs w:val="22"/>
        </w:rPr>
      </w:pPr>
      <w:r w:rsidRPr="00CD4391">
        <w:rPr>
          <w:rFonts w:ascii="Arial" w:hAnsi="Arial" w:cs="Arial"/>
          <w:sz w:val="22"/>
          <w:szCs w:val="22"/>
          <w:lang w:val="cy-GB"/>
        </w:rPr>
        <w:t>Ar ôl cwblhau’r modwl hwn yn llwyddiannus, dylai’r myfyriwr allu:</w:t>
      </w:r>
    </w:p>
    <w:p w14:paraId="77FA88E0" w14:textId="13E25271" w:rsidR="00CD4391" w:rsidRPr="00CD4391" w:rsidRDefault="00CD4391" w:rsidP="00CD4391">
      <w:pPr>
        <w:pStyle w:val="bullet"/>
        <w:numPr>
          <w:ilvl w:val="0"/>
          <w:numId w:val="12"/>
        </w:numPr>
        <w:overflowPunct/>
        <w:autoSpaceDE/>
        <w:autoSpaceDN/>
        <w:adjustRightInd/>
        <w:spacing w:before="240"/>
        <w:textAlignment w:val="auto"/>
        <w:rPr>
          <w:rFonts w:ascii="Arial" w:hAnsi="Arial" w:cs="Arial"/>
          <w:sz w:val="22"/>
          <w:szCs w:val="22"/>
        </w:rPr>
      </w:pPr>
      <w:r w:rsidRPr="00CD4391">
        <w:rPr>
          <w:rFonts w:ascii="Arial" w:hAnsi="Arial" w:cs="Arial"/>
          <w:sz w:val="22"/>
          <w:szCs w:val="22"/>
          <w:lang w:val="cy-GB"/>
        </w:rPr>
        <w:t>Gweithio’n gydweithredol i ymchwilio, ymarfer a pherfformio darn cyfoes o theatr</w:t>
      </w:r>
      <w:r w:rsidRPr="00CD4391">
        <w:rPr>
          <w:rFonts w:ascii="Arial" w:hAnsi="Arial" w:cs="Arial"/>
          <w:sz w:val="22"/>
          <w:szCs w:val="22"/>
        </w:rPr>
        <w:t xml:space="preserve"> </w:t>
      </w:r>
    </w:p>
    <w:p w14:paraId="6FD97776" w14:textId="616C2DEE" w:rsidR="00CD4391" w:rsidRPr="00CD4391" w:rsidRDefault="00CD4391" w:rsidP="00CD4391">
      <w:pPr>
        <w:pStyle w:val="bullet"/>
        <w:numPr>
          <w:ilvl w:val="0"/>
          <w:numId w:val="12"/>
        </w:numPr>
        <w:overflowPunct/>
        <w:autoSpaceDE/>
        <w:autoSpaceDN/>
        <w:adjustRightInd/>
        <w:spacing w:before="240"/>
        <w:textAlignment w:val="auto"/>
        <w:rPr>
          <w:rFonts w:ascii="Arial" w:hAnsi="Arial" w:cs="Arial"/>
          <w:sz w:val="22"/>
          <w:szCs w:val="22"/>
        </w:rPr>
      </w:pPr>
      <w:r w:rsidRPr="00CD4391">
        <w:rPr>
          <w:rFonts w:ascii="Arial" w:hAnsi="Arial" w:cs="Arial"/>
          <w:sz w:val="22"/>
          <w:szCs w:val="22"/>
          <w:lang w:val="cy-GB"/>
        </w:rPr>
        <w:t xml:space="preserve">Gwerthuso’n feirniadol eu cyfraniad nhw at y </w:t>
      </w:r>
      <w:r>
        <w:rPr>
          <w:rFonts w:ascii="Arial" w:hAnsi="Arial" w:cs="Arial"/>
          <w:sz w:val="22"/>
          <w:szCs w:val="22"/>
          <w:lang w:val="cy-GB"/>
        </w:rPr>
        <w:t>b</w:t>
      </w:r>
      <w:r w:rsidRPr="00CD4391">
        <w:rPr>
          <w:rFonts w:ascii="Arial" w:hAnsi="Arial" w:cs="Arial"/>
          <w:sz w:val="22"/>
          <w:szCs w:val="22"/>
          <w:lang w:val="cy-GB"/>
        </w:rPr>
        <w:t xml:space="preserve">roses </w:t>
      </w:r>
      <w:r>
        <w:rPr>
          <w:rFonts w:ascii="Arial" w:hAnsi="Arial" w:cs="Arial"/>
          <w:sz w:val="22"/>
          <w:szCs w:val="22"/>
          <w:lang w:val="cy-GB"/>
        </w:rPr>
        <w:t>g</w:t>
      </w:r>
      <w:r w:rsidRPr="00CD4391">
        <w:rPr>
          <w:rFonts w:ascii="Arial" w:hAnsi="Arial" w:cs="Arial"/>
          <w:sz w:val="22"/>
          <w:szCs w:val="22"/>
          <w:lang w:val="cy-GB"/>
        </w:rPr>
        <w:t>ynhyrchu.</w:t>
      </w:r>
    </w:p>
    <w:p w14:paraId="5F451283" w14:textId="78E7420A" w:rsidR="00CD4391" w:rsidRPr="00CD4391" w:rsidRDefault="00CD4391" w:rsidP="00CD4391">
      <w:pPr>
        <w:pStyle w:val="bullet"/>
        <w:numPr>
          <w:ilvl w:val="0"/>
          <w:numId w:val="12"/>
        </w:numPr>
        <w:overflowPunct/>
        <w:autoSpaceDE/>
        <w:autoSpaceDN/>
        <w:adjustRightInd/>
        <w:spacing w:before="240"/>
        <w:textAlignment w:val="auto"/>
        <w:rPr>
          <w:rFonts w:ascii="Arial" w:hAnsi="Arial" w:cs="Arial"/>
          <w:sz w:val="22"/>
          <w:szCs w:val="22"/>
        </w:rPr>
      </w:pPr>
      <w:r w:rsidRPr="00CD4391">
        <w:rPr>
          <w:rFonts w:ascii="Arial" w:hAnsi="Arial" w:cs="Arial"/>
          <w:sz w:val="22"/>
          <w:szCs w:val="22"/>
          <w:lang w:val="cy-GB"/>
        </w:rPr>
        <w:t>Dangos gwybodaeth a dealltwriaeth o’r gwahanol brosesau artistig a’r dewisiadau sy’n rhan o’r broses gynhyrchu.</w:t>
      </w:r>
    </w:p>
    <w:p w14:paraId="7671F077" w14:textId="29384BFC" w:rsidR="00CD4391" w:rsidRPr="00CD4391" w:rsidRDefault="00CD4391" w:rsidP="00CD4391">
      <w:pPr>
        <w:pStyle w:val="bullet"/>
        <w:numPr>
          <w:ilvl w:val="0"/>
          <w:numId w:val="12"/>
        </w:numPr>
        <w:overflowPunct/>
        <w:autoSpaceDE/>
        <w:autoSpaceDN/>
        <w:adjustRightInd/>
        <w:spacing w:before="240"/>
        <w:textAlignment w:val="auto"/>
        <w:rPr>
          <w:rFonts w:ascii="Arial" w:hAnsi="Arial" w:cs="Arial"/>
          <w:sz w:val="22"/>
          <w:szCs w:val="22"/>
        </w:rPr>
      </w:pPr>
      <w:r w:rsidRPr="00CD4391">
        <w:rPr>
          <w:rFonts w:ascii="Arial" w:hAnsi="Arial" w:cs="Arial"/>
          <w:sz w:val="22"/>
          <w:szCs w:val="22"/>
          <w:lang w:val="cy-GB"/>
        </w:rPr>
        <w:t>Cydbwyso hunan-gyfeiriad a gwaith cydweithredol.</w:t>
      </w:r>
      <w:r w:rsidRPr="00CD4391">
        <w:rPr>
          <w:rFonts w:ascii="Arial" w:hAnsi="Arial" w:cs="Arial"/>
          <w:sz w:val="22"/>
          <w:szCs w:val="22"/>
        </w:rPr>
        <w:t xml:space="preserve"> </w:t>
      </w:r>
      <w:r w:rsidRPr="00CD4391">
        <w:rPr>
          <w:rFonts w:ascii="Arial" w:hAnsi="Arial" w:cs="Arial"/>
          <w:sz w:val="22"/>
          <w:szCs w:val="22"/>
          <w:lang w:val="cy-GB"/>
        </w:rPr>
        <w:t>Addasu a dylunio dulliau gwaith ar gyfer pob sefyllfa newydd.</w:t>
      </w:r>
      <w:r w:rsidRPr="00CD4391">
        <w:rPr>
          <w:rFonts w:ascii="Arial" w:hAnsi="Arial" w:cs="Arial"/>
          <w:sz w:val="22"/>
          <w:szCs w:val="22"/>
        </w:rPr>
        <w:t xml:space="preserve"> </w:t>
      </w:r>
      <w:r w:rsidRPr="00CD4391">
        <w:rPr>
          <w:rFonts w:ascii="Arial" w:hAnsi="Arial" w:cs="Arial"/>
          <w:sz w:val="22"/>
          <w:szCs w:val="22"/>
          <w:lang w:val="cy-GB"/>
        </w:rPr>
        <w:t>Hunan-reolaeth, sgiliau gwaith cydweithredol, datrys problemau, gwrando, dadansoddi beirniadol a gwerthfawrogi eu syniadau a’u credoau eu hunain ac eraill</w:t>
      </w:r>
    </w:p>
    <w:p w14:paraId="7ABA1B4F" w14:textId="77777777" w:rsidR="003A3B69" w:rsidRPr="008B308C" w:rsidRDefault="003A3B69" w:rsidP="003A3B69">
      <w:pPr>
        <w:rPr>
          <w:rFonts w:ascii="Arial" w:hAnsi="Arial" w:cs="Arial"/>
          <w:sz w:val="22"/>
          <w:szCs w:val="22"/>
        </w:rPr>
      </w:pPr>
    </w:p>
    <w:p w14:paraId="50B69917" w14:textId="013F941F" w:rsidR="003A3B69" w:rsidRPr="00CD4391" w:rsidRDefault="00CD4391" w:rsidP="00CD4391">
      <w:pPr>
        <w:pStyle w:val="fixed"/>
        <w:rPr>
          <w:rFonts w:ascii="Arial" w:hAnsi="Arial" w:cs="Arial"/>
          <w:sz w:val="22"/>
          <w:szCs w:val="22"/>
        </w:rPr>
      </w:pPr>
      <w:r w:rsidRPr="00CD4391">
        <w:rPr>
          <w:rFonts w:ascii="Arial" w:hAnsi="Arial" w:cs="Arial"/>
          <w:sz w:val="22"/>
          <w:szCs w:val="22"/>
          <w:lang w:val="cy-GB"/>
        </w:rPr>
        <w:t>CYNNWYS DANGOSOL</w:t>
      </w:r>
    </w:p>
    <w:p w14:paraId="41D412A4" w14:textId="64F8FD7E" w:rsidR="00CD4391" w:rsidRPr="00CD4391" w:rsidRDefault="00CD4391" w:rsidP="00CD4391">
      <w:pPr>
        <w:pStyle w:val="ListParagraph"/>
        <w:numPr>
          <w:ilvl w:val="0"/>
          <w:numId w:val="2"/>
        </w:numPr>
        <w:spacing w:before="240"/>
        <w:ind w:left="851" w:hanging="567"/>
        <w:rPr>
          <w:rFonts w:ascii="Arial" w:hAnsi="Arial" w:cs="Arial"/>
          <w:sz w:val="22"/>
          <w:szCs w:val="22"/>
        </w:rPr>
      </w:pPr>
      <w:r w:rsidRPr="00CD4391">
        <w:rPr>
          <w:rFonts w:ascii="Arial" w:hAnsi="Arial" w:cs="Arial"/>
          <w:sz w:val="22"/>
          <w:szCs w:val="22"/>
          <w:shd w:val="clear" w:color="auto" w:fill="FFFFFF"/>
          <w:lang w:val="cy-GB"/>
        </w:rPr>
        <w:t>Bydd myfyrwyr yn archwilio i’r gwahanol arferion a fformiwlâu sy’n gwneud theatr gan wahanol ymarferwyr a chwmnïau a datblygu ystod o sgiliau ymarferol, o ysgrifennu sgriptiau a chyfansoddi i ddyfeisio a chyfarwyddo.</w:t>
      </w:r>
    </w:p>
    <w:p w14:paraId="0045A79A" w14:textId="1B7FCDE5" w:rsidR="00CD4391" w:rsidRPr="00CD4391" w:rsidRDefault="00CD4391" w:rsidP="00CD4391">
      <w:pPr>
        <w:pStyle w:val="ListParagraph"/>
        <w:numPr>
          <w:ilvl w:val="0"/>
          <w:numId w:val="2"/>
        </w:numPr>
        <w:spacing w:before="240"/>
        <w:ind w:left="851" w:hanging="567"/>
        <w:rPr>
          <w:rFonts w:ascii="Arial" w:hAnsi="Arial" w:cs="Arial"/>
          <w:sz w:val="22"/>
          <w:szCs w:val="22"/>
          <w:shd w:val="clear" w:color="auto" w:fill="FFFFFF"/>
        </w:rPr>
      </w:pPr>
      <w:r w:rsidRPr="00CD4391">
        <w:rPr>
          <w:rFonts w:ascii="Arial" w:hAnsi="Arial" w:cs="Arial"/>
          <w:sz w:val="22"/>
          <w:szCs w:val="22"/>
          <w:shd w:val="clear" w:color="auto" w:fill="FFFFFF"/>
          <w:lang w:val="cy-GB"/>
        </w:rPr>
        <w:t>Bydd y prosiectau’n archwilio pwysigrwydd amrywiaeth a chynhwysiant o fewn theatr.</w:t>
      </w:r>
      <w:r w:rsidRPr="00CD4391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Pr="00CD4391">
        <w:rPr>
          <w:rFonts w:ascii="Arial" w:hAnsi="Arial" w:cs="Arial"/>
          <w:sz w:val="22"/>
          <w:szCs w:val="22"/>
          <w:shd w:val="clear" w:color="auto" w:fill="FFFFFF"/>
          <w:lang w:val="cy-GB"/>
        </w:rPr>
        <w:t>Gyda nifer o ddarlithoedd gwadd a gweithdai gan ystod eang o ymarferwyr sy’n creu a gweithio mewn gwahanol ffyrdd.</w:t>
      </w:r>
    </w:p>
    <w:p w14:paraId="0FD0586B" w14:textId="0FD49F8F" w:rsidR="00CD4391" w:rsidRPr="00794E70" w:rsidRDefault="00CD4391" w:rsidP="00794E70">
      <w:pPr>
        <w:pStyle w:val="ListParagraph"/>
        <w:numPr>
          <w:ilvl w:val="0"/>
          <w:numId w:val="2"/>
        </w:numPr>
        <w:spacing w:before="240"/>
        <w:ind w:left="851" w:hanging="567"/>
        <w:rPr>
          <w:rFonts w:ascii="Arial" w:hAnsi="Arial" w:cs="Arial"/>
          <w:sz w:val="22"/>
          <w:szCs w:val="22"/>
          <w:shd w:val="clear" w:color="auto" w:fill="FFFFFF"/>
        </w:rPr>
      </w:pPr>
      <w:r w:rsidRPr="00CD4391">
        <w:rPr>
          <w:rFonts w:ascii="Arial" w:hAnsi="Arial" w:cs="Arial"/>
          <w:sz w:val="22"/>
          <w:szCs w:val="22"/>
          <w:shd w:val="clear" w:color="auto" w:fill="FFFFFF"/>
          <w:lang w:val="cy-GB"/>
        </w:rPr>
        <w:t>Bydd cyfres o weithdai dyfeisio i ddatblygu syniadau gyda dramodydd/gwneuthurwr theatr gyda chydbwysedd rhwng creu trwy berfformiad ac ymateb i wahanol ysgogiadau a ffocysu ar destun a strwythur gydag ymarferion ymarferol, tasgau ysgrifennu ac adborth.</w:t>
      </w:r>
      <w:r w:rsidRPr="00CD4391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Pr="008B308C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794E70" w:rsidRPr="00794E70">
        <w:rPr>
          <w:rFonts w:ascii="Arial" w:hAnsi="Arial" w:cs="Arial"/>
          <w:sz w:val="22"/>
          <w:szCs w:val="22"/>
          <w:shd w:val="clear" w:color="auto" w:fill="FFFFFF"/>
          <w:lang w:val="cy-GB"/>
        </w:rPr>
        <w:t>Bydd y myfyriwr yn ymgyfarwyddo ag egwyddorion allweddol ysgrifennu dramatig a dyfeisio trwy archwilio themâu ac ymateb iddynt, defnyddio ymchwil ar gyfer ysbrydoliaeth a datblygu cymeriad.</w:t>
      </w:r>
      <w:r w:rsidR="00794E70" w:rsidRPr="00794E70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</w:p>
    <w:p w14:paraId="203FF36B" w14:textId="5E7EF735" w:rsidR="00794E70" w:rsidRPr="00794E70" w:rsidRDefault="00794E70" w:rsidP="00794E70">
      <w:pPr>
        <w:pStyle w:val="ListParagraph"/>
        <w:numPr>
          <w:ilvl w:val="0"/>
          <w:numId w:val="2"/>
        </w:numPr>
        <w:spacing w:before="240"/>
        <w:ind w:left="851" w:hanging="567"/>
        <w:rPr>
          <w:rFonts w:ascii="Arial" w:hAnsi="Arial" w:cs="Arial"/>
          <w:sz w:val="22"/>
          <w:szCs w:val="22"/>
        </w:rPr>
      </w:pPr>
      <w:r w:rsidRPr="00794E70">
        <w:rPr>
          <w:rFonts w:ascii="Arial" w:hAnsi="Arial" w:cs="Arial"/>
          <w:sz w:val="22"/>
          <w:szCs w:val="22"/>
          <w:lang w:val="cy-GB"/>
        </w:rPr>
        <w:t>Caiff myfyrwyr eu cyflwyno i sut y mae gweithdrefnau R&amp;D proffesiynol yn gweithio.</w:t>
      </w:r>
      <w:r w:rsidRPr="00794E70">
        <w:rPr>
          <w:rFonts w:ascii="Arial" w:hAnsi="Arial" w:cs="Arial"/>
          <w:sz w:val="22"/>
          <w:szCs w:val="22"/>
        </w:rPr>
        <w:t xml:space="preserve"> </w:t>
      </w:r>
      <w:r w:rsidRPr="00794E70">
        <w:rPr>
          <w:rFonts w:ascii="Arial" w:hAnsi="Arial" w:cs="Arial"/>
          <w:sz w:val="22"/>
          <w:szCs w:val="22"/>
          <w:lang w:val="cy-GB"/>
        </w:rPr>
        <w:t>Deall eu cryfderau creadigol eu hunain a chymhwyso’r cryfderau hynny i’r broses</w:t>
      </w:r>
    </w:p>
    <w:p w14:paraId="19E051FD" w14:textId="7E8EDB3D" w:rsidR="00794E70" w:rsidRPr="00794E70" w:rsidRDefault="00794E70" w:rsidP="00794E70">
      <w:pPr>
        <w:pStyle w:val="ListParagraph"/>
        <w:numPr>
          <w:ilvl w:val="0"/>
          <w:numId w:val="2"/>
        </w:numPr>
        <w:spacing w:before="240"/>
        <w:ind w:left="851" w:hanging="567"/>
        <w:rPr>
          <w:rFonts w:ascii="Arial" w:hAnsi="Arial" w:cs="Arial"/>
          <w:sz w:val="22"/>
          <w:szCs w:val="22"/>
          <w:shd w:val="clear" w:color="auto" w:fill="FFFFFF"/>
        </w:rPr>
      </w:pPr>
      <w:r w:rsidRPr="00794E70">
        <w:rPr>
          <w:rFonts w:ascii="Arial" w:hAnsi="Arial" w:cs="Arial"/>
          <w:sz w:val="22"/>
          <w:szCs w:val="22"/>
          <w:shd w:val="clear" w:color="auto" w:fill="FFFFFF"/>
          <w:lang w:val="cy-GB"/>
        </w:rPr>
        <w:lastRenderedPageBreak/>
        <w:t>Bydd y tiwtor yn gweithio gyda sgiliau creadigol y myfyriwr i ddatblygu darn o waith.</w:t>
      </w:r>
      <w:r w:rsidRPr="00794E70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Pr="00794E70">
        <w:rPr>
          <w:rFonts w:ascii="Arial" w:hAnsi="Arial" w:cs="Arial"/>
          <w:sz w:val="22"/>
          <w:szCs w:val="22"/>
          <w:shd w:val="clear" w:color="auto" w:fill="FFFFFF"/>
          <w:lang w:val="cy-GB"/>
        </w:rPr>
        <w:t>Bydd y tiwtor yn annog, trafod a chaniatáu i’r myfyriwr adnabod eu cryfderau a diddordebau unigol i deilwra tuag at berfformiad lle caiff y cryfderau hyn eu harddangos.</w:t>
      </w:r>
    </w:p>
    <w:p w14:paraId="029B9179" w14:textId="77777777" w:rsidR="003A3B69" w:rsidRPr="00B1208A" w:rsidRDefault="003A3B69" w:rsidP="003A3B69">
      <w:pPr>
        <w:rPr>
          <w:rFonts w:ascii="Arial" w:hAnsi="Arial" w:cs="Arial"/>
          <w:sz w:val="22"/>
          <w:szCs w:val="22"/>
        </w:rPr>
      </w:pPr>
    </w:p>
    <w:p w14:paraId="25287061" w14:textId="0FE227E0" w:rsidR="003A3B69" w:rsidRPr="00794E70" w:rsidRDefault="00794E70" w:rsidP="003A3B69">
      <w:pPr>
        <w:pStyle w:val="fixed"/>
        <w:rPr>
          <w:rFonts w:ascii="Arial" w:hAnsi="Arial" w:cs="Arial"/>
          <w:sz w:val="22"/>
          <w:szCs w:val="22"/>
        </w:rPr>
      </w:pPr>
      <w:r w:rsidRPr="00794E70">
        <w:rPr>
          <w:rFonts w:ascii="Arial" w:hAnsi="Arial" w:cs="Arial"/>
          <w:sz w:val="22"/>
          <w:szCs w:val="22"/>
          <w:lang w:val="cy-GB"/>
        </w:rPr>
        <w:t>Dyraniad Amser Astudio</w:t>
      </w:r>
    </w:p>
    <w:p w14:paraId="1B6BED2B" w14:textId="77777777" w:rsidR="003A3B69" w:rsidRPr="00B1208A" w:rsidRDefault="003A3B69" w:rsidP="003A3B69">
      <w:pPr>
        <w:pStyle w:val="fixed"/>
        <w:rPr>
          <w:rFonts w:ascii="Arial" w:hAnsi="Arial" w:cs="Arial"/>
          <w:sz w:val="22"/>
          <w:szCs w:val="22"/>
        </w:rPr>
      </w:pPr>
    </w:p>
    <w:p w14:paraId="16765062" w14:textId="3AD45F21" w:rsidR="003A3B69" w:rsidRPr="00794E70" w:rsidRDefault="00794E70" w:rsidP="003A3B69">
      <w:pPr>
        <w:keepNext/>
        <w:rPr>
          <w:rFonts w:ascii="Arial" w:hAnsi="Arial" w:cs="Arial"/>
          <w:sz w:val="22"/>
          <w:szCs w:val="22"/>
        </w:rPr>
      </w:pPr>
      <w:r w:rsidRPr="00794E70">
        <w:rPr>
          <w:rFonts w:ascii="Arial" w:hAnsi="Arial" w:cs="Arial"/>
          <w:sz w:val="22"/>
          <w:szCs w:val="22"/>
          <w:lang w:val="cy-GB"/>
        </w:rPr>
        <w:t>Mae’r amser astudio ar gyfer y modwl wedi ei rannu fel a ganlyn:</w:t>
      </w:r>
    </w:p>
    <w:p w14:paraId="53F67733" w14:textId="77777777" w:rsidR="003A3B69" w:rsidRPr="00B1208A" w:rsidRDefault="003A3B69" w:rsidP="003A3B69">
      <w:pPr>
        <w:keepNext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3A3B69" w:rsidRPr="00B1208A" w14:paraId="0DE39353" w14:textId="77777777" w:rsidTr="00794E70"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</w:tcPr>
          <w:p w14:paraId="3147B0D3" w14:textId="430C45A0" w:rsidR="003A3B69" w:rsidRPr="00794E70" w:rsidRDefault="00794E70" w:rsidP="00115048">
            <w:pPr>
              <w:keepNext/>
              <w:rPr>
                <w:rFonts w:ascii="Arial" w:hAnsi="Arial" w:cs="Arial"/>
                <w:b/>
                <w:sz w:val="22"/>
                <w:szCs w:val="22"/>
              </w:rPr>
            </w:pPr>
            <w:r w:rsidRPr="00794E70">
              <w:rPr>
                <w:rFonts w:ascii="Arial" w:hAnsi="Arial" w:cs="Arial"/>
                <w:b/>
                <w:sz w:val="22"/>
                <w:szCs w:val="22"/>
                <w:lang w:val="cy-GB"/>
              </w:rPr>
              <w:t>Math o weithgaredd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26576B91" w14:textId="1CB43233" w:rsidR="003A3B69" w:rsidRPr="00794E70" w:rsidRDefault="00794E70" w:rsidP="00115048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794E70">
              <w:rPr>
                <w:rFonts w:ascii="Arial" w:hAnsi="Arial" w:cs="Arial"/>
                <w:b/>
                <w:sz w:val="22"/>
                <w:szCs w:val="22"/>
                <w:lang w:val="cy-GB"/>
              </w:rPr>
              <w:t>Oriau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02C65626" w14:textId="58955EA3" w:rsidR="003A3B69" w:rsidRPr="00794E70" w:rsidRDefault="00794E70" w:rsidP="00115048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794E70">
              <w:rPr>
                <w:rFonts w:ascii="Arial" w:hAnsi="Arial" w:cs="Arial"/>
                <w:b/>
                <w:sz w:val="22"/>
                <w:szCs w:val="22"/>
                <w:lang w:val="cy-GB"/>
              </w:rPr>
              <w:t>Canran</w:t>
            </w:r>
          </w:p>
        </w:tc>
      </w:tr>
      <w:tr w:rsidR="003A3B69" w:rsidRPr="00B1208A" w14:paraId="157F3F31" w14:textId="77777777" w:rsidTr="00794E70">
        <w:tc>
          <w:tcPr>
            <w:tcW w:w="3969" w:type="dxa"/>
          </w:tcPr>
          <w:p w14:paraId="6E978E60" w14:textId="75188C08" w:rsidR="003A3B69" w:rsidRPr="00794E70" w:rsidRDefault="00794E70" w:rsidP="00115048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794E70">
              <w:rPr>
                <w:rFonts w:ascii="Arial" w:hAnsi="Arial" w:cs="Arial"/>
                <w:sz w:val="22"/>
                <w:szCs w:val="22"/>
                <w:lang w:val="cy-GB"/>
              </w:rPr>
              <w:t>Dysgu wedi’i amserlennu</w:t>
            </w:r>
          </w:p>
        </w:tc>
        <w:tc>
          <w:tcPr>
            <w:tcW w:w="1701" w:type="dxa"/>
          </w:tcPr>
          <w:p w14:paraId="473DE4B2" w14:textId="77777777" w:rsidR="003A3B69" w:rsidRPr="00B1208A" w:rsidRDefault="003A3B69" w:rsidP="00794E70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72</w:t>
            </w:r>
          </w:p>
        </w:tc>
        <w:tc>
          <w:tcPr>
            <w:tcW w:w="1843" w:type="dxa"/>
          </w:tcPr>
          <w:p w14:paraId="2C7B6931" w14:textId="77777777" w:rsidR="003A3B69" w:rsidRPr="00B1208A" w:rsidRDefault="003A3B69" w:rsidP="00794E70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36%</w:t>
            </w:r>
          </w:p>
        </w:tc>
      </w:tr>
      <w:tr w:rsidR="003A3B69" w:rsidRPr="00B1208A" w14:paraId="54FEB418" w14:textId="77777777" w:rsidTr="00794E70">
        <w:tc>
          <w:tcPr>
            <w:tcW w:w="3969" w:type="dxa"/>
          </w:tcPr>
          <w:p w14:paraId="4DA7EBBA" w14:textId="0DA9FFB7" w:rsidR="003A3B69" w:rsidRPr="00794E70" w:rsidRDefault="00794E70" w:rsidP="00115048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794E70">
              <w:rPr>
                <w:rFonts w:ascii="Arial" w:hAnsi="Arial" w:cs="Arial"/>
                <w:sz w:val="22"/>
                <w:szCs w:val="22"/>
                <w:lang w:val="cy-GB"/>
              </w:rPr>
              <w:t>Dysgu’n annibynnol</w:t>
            </w:r>
          </w:p>
        </w:tc>
        <w:tc>
          <w:tcPr>
            <w:tcW w:w="1701" w:type="dxa"/>
          </w:tcPr>
          <w:p w14:paraId="3E0B2FDD" w14:textId="77777777" w:rsidR="003A3B69" w:rsidRPr="00B1208A" w:rsidRDefault="003A3B69" w:rsidP="00794E70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128</w:t>
            </w:r>
          </w:p>
        </w:tc>
        <w:tc>
          <w:tcPr>
            <w:tcW w:w="1843" w:type="dxa"/>
          </w:tcPr>
          <w:p w14:paraId="4E37FD56" w14:textId="77777777" w:rsidR="003A3B69" w:rsidRPr="00B1208A" w:rsidRDefault="003A3B69" w:rsidP="00794E70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64%</w:t>
            </w:r>
          </w:p>
        </w:tc>
      </w:tr>
      <w:tr w:rsidR="003A3B69" w:rsidRPr="00B1208A" w14:paraId="15A9AAEC" w14:textId="77777777" w:rsidTr="00794E70">
        <w:tc>
          <w:tcPr>
            <w:tcW w:w="3969" w:type="dxa"/>
          </w:tcPr>
          <w:p w14:paraId="4A4FCD1E" w14:textId="6CD5833F" w:rsidR="003A3B69" w:rsidRPr="00794E70" w:rsidRDefault="00794E70" w:rsidP="00115048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794E70">
              <w:rPr>
                <w:rFonts w:ascii="Arial" w:hAnsi="Arial" w:cs="Arial"/>
                <w:sz w:val="22"/>
                <w:szCs w:val="22"/>
                <w:lang w:val="cy-GB"/>
              </w:rPr>
              <w:t>Dysgu drwy leoliadau</w:t>
            </w:r>
          </w:p>
        </w:tc>
        <w:tc>
          <w:tcPr>
            <w:tcW w:w="1701" w:type="dxa"/>
          </w:tcPr>
          <w:p w14:paraId="727CCDEA" w14:textId="77777777" w:rsidR="003A3B69" w:rsidRPr="00B1208A" w:rsidRDefault="003A3B69" w:rsidP="00794E70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1843" w:type="dxa"/>
          </w:tcPr>
          <w:p w14:paraId="38F477EE" w14:textId="77777777" w:rsidR="003A3B69" w:rsidRPr="00B1208A" w:rsidRDefault="003A3B69" w:rsidP="00794E70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</w:t>
            </w:r>
          </w:p>
        </w:tc>
      </w:tr>
      <w:tr w:rsidR="003A3B69" w:rsidRPr="00B1208A" w14:paraId="591CA331" w14:textId="77777777" w:rsidTr="00794E70">
        <w:tc>
          <w:tcPr>
            <w:tcW w:w="3969" w:type="dxa"/>
          </w:tcPr>
          <w:p w14:paraId="290EE1D3" w14:textId="18AE93A9" w:rsidR="003A3B69" w:rsidRPr="00794E70" w:rsidRDefault="00794E70" w:rsidP="00115048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794E70">
              <w:rPr>
                <w:rFonts w:ascii="Arial" w:hAnsi="Arial" w:cs="Arial"/>
                <w:b/>
                <w:sz w:val="22"/>
                <w:szCs w:val="22"/>
                <w:lang w:val="cy-GB"/>
              </w:rPr>
              <w:t>CYFANSWM</w:t>
            </w:r>
          </w:p>
        </w:tc>
        <w:tc>
          <w:tcPr>
            <w:tcW w:w="1701" w:type="dxa"/>
          </w:tcPr>
          <w:p w14:paraId="3AFA1712" w14:textId="1964BDD1" w:rsidR="003A3B69" w:rsidRPr="00B1208A" w:rsidRDefault="00923868" w:rsidP="00794E70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100</w:t>
            </w:r>
          </w:p>
        </w:tc>
        <w:tc>
          <w:tcPr>
            <w:tcW w:w="1843" w:type="dxa"/>
          </w:tcPr>
          <w:p w14:paraId="2753E8F4" w14:textId="77777777" w:rsidR="003A3B69" w:rsidRPr="00B1208A" w:rsidRDefault="003A3B69" w:rsidP="00794E70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100%</w:t>
            </w:r>
          </w:p>
        </w:tc>
      </w:tr>
    </w:tbl>
    <w:p w14:paraId="3AAD84BD" w14:textId="77777777" w:rsidR="003A3B69" w:rsidRPr="00B1208A" w:rsidRDefault="003A3B69" w:rsidP="003A3B69">
      <w:pPr>
        <w:pStyle w:val="fixed"/>
        <w:ind w:left="0" w:firstLine="0"/>
        <w:rPr>
          <w:rFonts w:ascii="Arial" w:hAnsi="Arial" w:cs="Arial"/>
          <w:sz w:val="22"/>
          <w:szCs w:val="22"/>
        </w:rPr>
      </w:pPr>
    </w:p>
    <w:p w14:paraId="2DCA1CC1" w14:textId="0F5AE017" w:rsidR="003A3B69" w:rsidRPr="00794E70" w:rsidRDefault="00794E70" w:rsidP="003A3B69">
      <w:pPr>
        <w:pStyle w:val="fixed"/>
        <w:ind w:left="0" w:firstLine="0"/>
        <w:rPr>
          <w:rFonts w:ascii="Arial" w:hAnsi="Arial" w:cs="Arial"/>
          <w:sz w:val="22"/>
          <w:szCs w:val="22"/>
        </w:rPr>
      </w:pPr>
      <w:r w:rsidRPr="00794E70">
        <w:rPr>
          <w:rFonts w:ascii="Arial" w:hAnsi="Arial" w:cs="Arial"/>
          <w:sz w:val="22"/>
          <w:szCs w:val="22"/>
          <w:lang w:val="cy-GB"/>
        </w:rPr>
        <w:t>ASESU</w:t>
      </w:r>
    </w:p>
    <w:p w14:paraId="3DBDE6A3" w14:textId="77777777" w:rsidR="003A3B69" w:rsidRPr="00B1208A" w:rsidRDefault="003A3B69" w:rsidP="003A3B69">
      <w:pPr>
        <w:pStyle w:val="fixed"/>
        <w:ind w:left="0"/>
        <w:rPr>
          <w:rFonts w:ascii="Arial" w:hAnsi="Arial" w:cs="Arial"/>
          <w:sz w:val="22"/>
          <w:szCs w:val="22"/>
        </w:rPr>
      </w:pPr>
    </w:p>
    <w:p w14:paraId="3945E2D7" w14:textId="0348A346" w:rsidR="003A3B69" w:rsidRPr="00794E70" w:rsidRDefault="00794E70" w:rsidP="003A3B69">
      <w:pPr>
        <w:rPr>
          <w:rFonts w:ascii="Arial" w:hAnsi="Arial" w:cs="Arial"/>
          <w:b/>
          <w:sz w:val="22"/>
          <w:szCs w:val="22"/>
        </w:rPr>
      </w:pPr>
      <w:r w:rsidRPr="00794E70">
        <w:rPr>
          <w:rFonts w:ascii="Arial" w:hAnsi="Arial" w:cs="Arial"/>
          <w:b/>
          <w:sz w:val="22"/>
          <w:szCs w:val="22"/>
          <w:lang w:val="cy-GB"/>
        </w:rPr>
        <w:t>Elfen Asesu 1</w:t>
      </w:r>
    </w:p>
    <w:p w14:paraId="491C33F6" w14:textId="232029C5" w:rsidR="003A3B69" w:rsidRPr="00794E70" w:rsidRDefault="00794E70" w:rsidP="003A3B69">
      <w:pPr>
        <w:rPr>
          <w:rFonts w:ascii="Arial" w:hAnsi="Arial" w:cs="Arial"/>
          <w:b/>
          <w:i/>
          <w:sz w:val="20"/>
        </w:rPr>
      </w:pPr>
      <w:r w:rsidRPr="00794E70">
        <w:rPr>
          <w:rFonts w:ascii="Arial" w:hAnsi="Arial" w:cs="Arial"/>
          <w:b/>
          <w:i/>
          <w:sz w:val="20"/>
          <w:lang w:val="cy-GB"/>
        </w:rPr>
        <w:t>(Ticiwch un)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458"/>
        <w:gridCol w:w="538"/>
        <w:gridCol w:w="2482"/>
        <w:gridCol w:w="538"/>
        <w:gridCol w:w="2482"/>
      </w:tblGrid>
      <w:tr w:rsidR="003A3B69" w:rsidRPr="00B1208A" w14:paraId="255CBD08" w14:textId="77777777" w:rsidTr="00794E70">
        <w:sdt>
          <w:sdtPr>
            <w:rPr>
              <w:rFonts w:ascii="Arial" w:hAnsi="Arial" w:cs="Arial"/>
              <w:sz w:val="22"/>
              <w:szCs w:val="22"/>
            </w:rPr>
            <w:id w:val="5913606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</w:tcPr>
              <w:p w14:paraId="5A0246BF" w14:textId="77777777" w:rsidR="003A3B69" w:rsidRPr="00B1208A" w:rsidRDefault="003A3B69" w:rsidP="00794E70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14:paraId="2460FA2F" w14:textId="077E2C61" w:rsidR="003A3B69" w:rsidRPr="00794E70" w:rsidRDefault="00794E70" w:rsidP="0011504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94E70">
              <w:rPr>
                <w:rFonts w:ascii="Arial" w:hAnsi="Arial" w:cs="Arial"/>
                <w:b/>
                <w:sz w:val="22"/>
                <w:szCs w:val="22"/>
                <w:lang w:val="cy-GB"/>
              </w:rPr>
              <w:t>Arholiad ysgrifenedig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17750570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14:paraId="376AAD06" w14:textId="77777777" w:rsidR="003A3B69" w:rsidRPr="00B1208A" w:rsidRDefault="003A3B69" w:rsidP="00794E70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14:paraId="127C91C1" w14:textId="5A3FA4A3" w:rsidR="003A3B69" w:rsidRPr="00794E70" w:rsidRDefault="00794E70" w:rsidP="0011504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94E70">
              <w:rPr>
                <w:rFonts w:ascii="Arial" w:hAnsi="Arial" w:cs="Arial"/>
                <w:b/>
                <w:sz w:val="22"/>
                <w:szCs w:val="22"/>
                <w:lang w:val="cy-GB"/>
              </w:rPr>
              <w:t>Gwaith cwrs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7734739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14:paraId="4FF05308" w14:textId="77777777" w:rsidR="003A3B69" w:rsidRPr="00B1208A" w:rsidRDefault="003A3B69" w:rsidP="00794E70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14:paraId="51AE4368" w14:textId="344C3877" w:rsidR="003A3B69" w:rsidRPr="00794E70" w:rsidRDefault="00794E70" w:rsidP="0011504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94E70">
              <w:rPr>
                <w:rFonts w:ascii="Arial" w:hAnsi="Arial" w:cs="Arial"/>
                <w:b/>
                <w:sz w:val="22"/>
                <w:szCs w:val="22"/>
                <w:lang w:val="cy-GB"/>
              </w:rPr>
              <w:t>Ymarferol</w:t>
            </w:r>
          </w:p>
        </w:tc>
      </w:tr>
    </w:tbl>
    <w:p w14:paraId="71CCA3FC" w14:textId="77777777" w:rsidR="003A3B69" w:rsidRPr="00B1208A" w:rsidRDefault="003A3B69" w:rsidP="003A3B69">
      <w:pPr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3A3B69" w:rsidRPr="00B1208A" w14:paraId="30539012" w14:textId="77777777" w:rsidTr="00794E70">
        <w:tc>
          <w:tcPr>
            <w:tcW w:w="3256" w:type="dxa"/>
          </w:tcPr>
          <w:p w14:paraId="52BBF0B5" w14:textId="1FE094E7" w:rsidR="003A3B69" w:rsidRPr="00794E70" w:rsidRDefault="00794E70" w:rsidP="0011504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794E70">
              <w:rPr>
                <w:rFonts w:ascii="Arial" w:hAnsi="Arial" w:cs="Arial"/>
                <w:b/>
                <w:sz w:val="22"/>
                <w:szCs w:val="22"/>
                <w:lang w:val="cy-GB"/>
              </w:rPr>
              <w:t>Dull asesu</w:t>
            </w:r>
          </w:p>
        </w:tc>
        <w:tc>
          <w:tcPr>
            <w:tcW w:w="3969" w:type="dxa"/>
          </w:tcPr>
          <w:p w14:paraId="0F0E3AD4" w14:textId="460C65C5" w:rsidR="003A3B69" w:rsidRPr="00794E70" w:rsidRDefault="00794E70" w:rsidP="00115048">
            <w:pPr>
              <w:rPr>
                <w:rFonts w:ascii="Arial" w:hAnsi="Arial" w:cs="Arial"/>
                <w:sz w:val="22"/>
                <w:szCs w:val="22"/>
              </w:rPr>
            </w:pPr>
            <w:r w:rsidRPr="00794E70">
              <w:rPr>
                <w:rFonts w:ascii="Arial" w:hAnsi="Arial" w:cs="Arial"/>
                <w:b/>
                <w:sz w:val="22"/>
                <w:szCs w:val="22"/>
                <w:lang w:val="cy-GB"/>
              </w:rPr>
              <w:t>Maint</w:t>
            </w:r>
          </w:p>
        </w:tc>
        <w:tc>
          <w:tcPr>
            <w:tcW w:w="1559" w:type="dxa"/>
          </w:tcPr>
          <w:p w14:paraId="2FF3A026" w14:textId="4787D931" w:rsidR="003A3B69" w:rsidRPr="00794E70" w:rsidRDefault="00794E70" w:rsidP="00115048">
            <w:pPr>
              <w:rPr>
                <w:rFonts w:ascii="Arial" w:hAnsi="Arial" w:cs="Arial"/>
                <w:sz w:val="22"/>
                <w:szCs w:val="22"/>
              </w:rPr>
            </w:pPr>
            <w:r w:rsidRPr="00794E70">
              <w:rPr>
                <w:rFonts w:ascii="Arial" w:hAnsi="Arial" w:cs="Arial"/>
                <w:b/>
                <w:sz w:val="22"/>
                <w:szCs w:val="22"/>
                <w:lang w:val="cy-GB"/>
              </w:rPr>
              <w:t>Pwysiad</w:t>
            </w:r>
          </w:p>
        </w:tc>
      </w:tr>
      <w:tr w:rsidR="003A3B69" w:rsidRPr="00B1208A" w14:paraId="1A59A2AC" w14:textId="77777777" w:rsidTr="00794E70">
        <w:tc>
          <w:tcPr>
            <w:tcW w:w="3256" w:type="dxa"/>
          </w:tcPr>
          <w:p w14:paraId="10CADA35" w14:textId="4BC51D14" w:rsidR="003A3B69" w:rsidRPr="00794E70" w:rsidRDefault="00794E70" w:rsidP="001150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94E70">
              <w:rPr>
                <w:rFonts w:ascii="Arial" w:hAnsi="Arial" w:cs="Arial"/>
                <w:sz w:val="22"/>
                <w:szCs w:val="22"/>
                <w:lang w:val="cy-GB"/>
              </w:rPr>
              <w:t>Gwaith cwrs</w:t>
            </w:r>
          </w:p>
        </w:tc>
        <w:tc>
          <w:tcPr>
            <w:tcW w:w="3969" w:type="dxa"/>
          </w:tcPr>
          <w:p w14:paraId="5121EAA9" w14:textId="7215AD64" w:rsidR="003A3B69" w:rsidRDefault="00794E70" w:rsidP="00794E70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 w:rsidRPr="00794E70">
              <w:rPr>
                <w:rFonts w:ascii="Arial" w:hAnsi="Arial" w:cs="Arial"/>
                <w:sz w:val="22"/>
                <w:szCs w:val="22"/>
                <w:lang w:val="cy-GB"/>
              </w:rPr>
              <w:t>Perfformio darn newydd a deunydd ategol.</w:t>
            </w:r>
            <w:r w:rsidR="003A3B69" w:rsidRPr="00794E70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1D343335" w14:textId="77777777" w:rsidR="003A3B69" w:rsidRDefault="003A3B69" w:rsidP="00794E70">
            <w:pPr>
              <w:jc w:val="left"/>
              <w:rPr>
                <w:rFonts w:ascii="Arial" w:hAnsi="Arial" w:cs="Arial"/>
                <w:sz w:val="22"/>
                <w:szCs w:val="22"/>
              </w:rPr>
            </w:pPr>
          </w:p>
          <w:p w14:paraId="769D3B9D" w14:textId="734AC264" w:rsidR="003A3B69" w:rsidRPr="00794E70" w:rsidRDefault="00794E70" w:rsidP="00115048">
            <w:pPr>
              <w:jc w:val="lef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794E70">
              <w:rPr>
                <w:rFonts w:ascii="Arial" w:hAnsi="Arial" w:cs="Arial"/>
                <w:sz w:val="22"/>
                <w:szCs w:val="22"/>
                <w:lang w:val="cy-GB"/>
              </w:rPr>
              <w:t>Cyfwerth â 3000</w:t>
            </w:r>
          </w:p>
        </w:tc>
        <w:tc>
          <w:tcPr>
            <w:tcW w:w="1559" w:type="dxa"/>
          </w:tcPr>
          <w:p w14:paraId="0904DB31" w14:textId="77777777" w:rsidR="003A3B69" w:rsidRPr="00B1208A" w:rsidRDefault="003A3B69" w:rsidP="00794E7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100%</w:t>
            </w:r>
          </w:p>
        </w:tc>
      </w:tr>
    </w:tbl>
    <w:p w14:paraId="7BC258FA" w14:textId="77777777" w:rsidR="003A3B69" w:rsidRPr="00B1208A" w:rsidRDefault="003A3B69" w:rsidP="003A3B69">
      <w:pPr>
        <w:rPr>
          <w:rFonts w:ascii="Arial" w:hAnsi="Arial" w:cs="Arial"/>
          <w:b/>
          <w:sz w:val="22"/>
          <w:szCs w:val="22"/>
        </w:rPr>
      </w:pPr>
    </w:p>
    <w:p w14:paraId="69DC6D5F" w14:textId="77777777" w:rsidR="003A3B69" w:rsidRPr="00B1208A" w:rsidRDefault="003A3B69" w:rsidP="003A3B69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485CCDC5" w14:textId="77777777" w:rsidR="003A3B69" w:rsidRDefault="003A3B69" w:rsidP="003A3B69">
      <w:pPr>
        <w:rPr>
          <w:rFonts w:ascii="Arial" w:hAnsi="Arial" w:cs="Arial"/>
          <w:b/>
          <w:sz w:val="22"/>
          <w:szCs w:val="22"/>
        </w:rPr>
      </w:pPr>
    </w:p>
    <w:p w14:paraId="2B4EECDD" w14:textId="77777777" w:rsidR="003A3B69" w:rsidRPr="00B1208A" w:rsidRDefault="003A3B69" w:rsidP="003A3B69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0DE19C27" w14:textId="0E896936" w:rsidR="003A3B69" w:rsidRPr="00794E70" w:rsidRDefault="00794E70" w:rsidP="003A3B69">
      <w:pPr>
        <w:pStyle w:val="fixed"/>
        <w:keepNext/>
        <w:ind w:left="0" w:firstLine="0"/>
        <w:jc w:val="both"/>
        <w:rPr>
          <w:rFonts w:ascii="Arial" w:hAnsi="Arial" w:cs="Arial"/>
          <w:sz w:val="22"/>
          <w:szCs w:val="22"/>
        </w:rPr>
      </w:pPr>
      <w:r w:rsidRPr="00794E70">
        <w:rPr>
          <w:rFonts w:ascii="Arial" w:hAnsi="Arial" w:cs="Arial"/>
          <w:sz w:val="22"/>
          <w:szCs w:val="22"/>
          <w:lang w:val="cy-GB"/>
        </w:rPr>
        <w:t>Crynodeb o’r Asesiad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3A3B69" w:rsidRPr="00B1208A" w14:paraId="474A7F57" w14:textId="77777777" w:rsidTr="00794E70">
        <w:tc>
          <w:tcPr>
            <w:tcW w:w="3261" w:type="dxa"/>
            <w:tcBorders>
              <w:top w:val="single" w:sz="4" w:space="0" w:color="auto"/>
              <w:left w:val="single" w:sz="4" w:space="0" w:color="auto"/>
            </w:tcBorders>
          </w:tcPr>
          <w:p w14:paraId="23302AAF" w14:textId="4AE5A14C" w:rsidR="003A3B69" w:rsidRPr="00794E70" w:rsidRDefault="00794E70" w:rsidP="00115048">
            <w:pPr>
              <w:keepNext/>
              <w:rPr>
                <w:rFonts w:ascii="Arial" w:hAnsi="Arial" w:cs="Arial"/>
                <w:b/>
                <w:sz w:val="22"/>
                <w:szCs w:val="22"/>
              </w:rPr>
            </w:pPr>
            <w:r w:rsidRPr="00794E70">
              <w:rPr>
                <w:rFonts w:ascii="Arial" w:hAnsi="Arial" w:cs="Arial"/>
                <w:b/>
                <w:sz w:val="22"/>
                <w:szCs w:val="22"/>
                <w:lang w:val="cy-GB"/>
              </w:rPr>
              <w:t>Math o weithgaredd</w:t>
            </w:r>
          </w:p>
        </w:tc>
        <w:tc>
          <w:tcPr>
            <w:tcW w:w="1842" w:type="dxa"/>
          </w:tcPr>
          <w:p w14:paraId="09E23CFE" w14:textId="03B7C1B5" w:rsidR="003A3B69" w:rsidRPr="00794E70" w:rsidRDefault="00794E70" w:rsidP="00115048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794E70">
              <w:rPr>
                <w:rFonts w:ascii="Arial" w:hAnsi="Arial" w:cs="Arial"/>
                <w:b/>
                <w:sz w:val="22"/>
                <w:szCs w:val="22"/>
                <w:lang w:val="cy-GB"/>
              </w:rPr>
              <w:t>Canran</w:t>
            </w:r>
          </w:p>
        </w:tc>
      </w:tr>
      <w:tr w:rsidR="003A3B69" w:rsidRPr="00B1208A" w14:paraId="23E76DF2" w14:textId="77777777" w:rsidTr="00794E70">
        <w:tc>
          <w:tcPr>
            <w:tcW w:w="3261" w:type="dxa"/>
          </w:tcPr>
          <w:p w14:paraId="100406BF" w14:textId="7740C67B" w:rsidR="003A3B69" w:rsidRPr="00794E70" w:rsidRDefault="00794E70" w:rsidP="00115048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794E70">
              <w:rPr>
                <w:rFonts w:ascii="Arial" w:hAnsi="Arial" w:cs="Arial"/>
                <w:sz w:val="22"/>
                <w:szCs w:val="22"/>
                <w:lang w:val="cy-GB"/>
              </w:rPr>
              <w:t>Arholiad ysgrifenedig</w:t>
            </w:r>
          </w:p>
        </w:tc>
        <w:tc>
          <w:tcPr>
            <w:tcW w:w="1842" w:type="dxa"/>
          </w:tcPr>
          <w:p w14:paraId="05839493" w14:textId="77777777" w:rsidR="003A3B69" w:rsidRPr="00B1208A" w:rsidRDefault="003A3B69" w:rsidP="00794E70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</w:t>
            </w:r>
          </w:p>
        </w:tc>
      </w:tr>
      <w:tr w:rsidR="003A3B69" w:rsidRPr="00B1208A" w14:paraId="1AE6B02C" w14:textId="77777777" w:rsidTr="00794E70">
        <w:tc>
          <w:tcPr>
            <w:tcW w:w="3261" w:type="dxa"/>
          </w:tcPr>
          <w:p w14:paraId="0071ACA4" w14:textId="4B342207" w:rsidR="003A3B69" w:rsidRPr="00794E70" w:rsidRDefault="00794E70" w:rsidP="00115048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794E70">
              <w:rPr>
                <w:rFonts w:ascii="Arial" w:hAnsi="Arial" w:cs="Arial"/>
                <w:sz w:val="22"/>
                <w:szCs w:val="22"/>
                <w:lang w:val="cy-GB"/>
              </w:rPr>
              <w:t>Gwaith cwrs</w:t>
            </w:r>
          </w:p>
        </w:tc>
        <w:tc>
          <w:tcPr>
            <w:tcW w:w="1842" w:type="dxa"/>
          </w:tcPr>
          <w:p w14:paraId="23F8CD3F" w14:textId="77777777" w:rsidR="003A3B69" w:rsidRPr="00B1208A" w:rsidRDefault="003A3B69" w:rsidP="00794E70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100%</w:t>
            </w:r>
          </w:p>
        </w:tc>
      </w:tr>
      <w:tr w:rsidR="003A3B69" w:rsidRPr="00B1208A" w14:paraId="72511786" w14:textId="77777777" w:rsidTr="00794E70">
        <w:tc>
          <w:tcPr>
            <w:tcW w:w="3261" w:type="dxa"/>
          </w:tcPr>
          <w:p w14:paraId="1F015580" w14:textId="6401BC0B" w:rsidR="003A3B69" w:rsidRPr="00794E70" w:rsidRDefault="00794E70" w:rsidP="00115048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794E70">
              <w:rPr>
                <w:rFonts w:ascii="Arial" w:hAnsi="Arial" w:cs="Arial"/>
                <w:sz w:val="22"/>
                <w:szCs w:val="22"/>
                <w:lang w:val="cy-GB"/>
              </w:rPr>
              <w:t>Ymarferol</w:t>
            </w:r>
          </w:p>
        </w:tc>
        <w:tc>
          <w:tcPr>
            <w:tcW w:w="1842" w:type="dxa"/>
          </w:tcPr>
          <w:p w14:paraId="1139D29A" w14:textId="77777777" w:rsidR="003A3B69" w:rsidRPr="00B1208A" w:rsidRDefault="003A3B69" w:rsidP="00794E70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</w:t>
            </w:r>
          </w:p>
        </w:tc>
      </w:tr>
      <w:tr w:rsidR="003A3B69" w:rsidRPr="00B1208A" w14:paraId="202FEB2C" w14:textId="77777777" w:rsidTr="00794E70">
        <w:tc>
          <w:tcPr>
            <w:tcW w:w="3261" w:type="dxa"/>
          </w:tcPr>
          <w:p w14:paraId="2C00735E" w14:textId="28BE338B" w:rsidR="003A3B69" w:rsidRPr="00794E70" w:rsidRDefault="00794E70" w:rsidP="00115048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794E70">
              <w:rPr>
                <w:rFonts w:ascii="Arial" w:hAnsi="Arial" w:cs="Arial"/>
                <w:b/>
                <w:sz w:val="22"/>
                <w:szCs w:val="22"/>
                <w:lang w:val="cy-GB"/>
              </w:rPr>
              <w:t>CYFANSWM</w:t>
            </w:r>
          </w:p>
        </w:tc>
        <w:tc>
          <w:tcPr>
            <w:tcW w:w="1842" w:type="dxa"/>
          </w:tcPr>
          <w:p w14:paraId="2856ACCD" w14:textId="77777777" w:rsidR="003A3B69" w:rsidRPr="00B1208A" w:rsidRDefault="003A3B69" w:rsidP="00794E70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100%</w:t>
            </w:r>
          </w:p>
        </w:tc>
      </w:tr>
    </w:tbl>
    <w:p w14:paraId="695DC163" w14:textId="77777777" w:rsidR="003A3B69" w:rsidRDefault="003A3B69" w:rsidP="003A3B69">
      <w:pPr>
        <w:rPr>
          <w:rFonts w:ascii="Arial" w:hAnsi="Arial" w:cs="Arial"/>
          <w:sz w:val="22"/>
          <w:szCs w:val="22"/>
        </w:rPr>
      </w:pPr>
    </w:p>
    <w:p w14:paraId="4CD0DAF7" w14:textId="6A0D6E19" w:rsidR="003A3B69" w:rsidRPr="00794E70" w:rsidRDefault="00794E70" w:rsidP="003A3B69">
      <w:pPr>
        <w:rPr>
          <w:rFonts w:ascii="Arial" w:hAnsi="Arial" w:cs="Arial"/>
          <w:sz w:val="22"/>
          <w:szCs w:val="22"/>
        </w:rPr>
      </w:pPr>
      <w:r w:rsidRPr="00794E70">
        <w:rPr>
          <w:rFonts w:ascii="Arial" w:hAnsi="Arial" w:cs="Arial"/>
          <w:sz w:val="22"/>
          <w:szCs w:val="22"/>
          <w:lang w:val="cy-GB"/>
        </w:rPr>
        <w:t>Rhestr ddarllen</w:t>
      </w:r>
    </w:p>
    <w:p w14:paraId="036D1412" w14:textId="77777777" w:rsidR="003A3B69" w:rsidRDefault="003A3B69" w:rsidP="003A3B69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88"/>
        <w:gridCol w:w="5594"/>
        <w:gridCol w:w="1378"/>
      </w:tblGrid>
      <w:tr w:rsidR="003A3B69" w:rsidRPr="00F13C21" w14:paraId="0EB1659F" w14:textId="77777777" w:rsidTr="00794E70">
        <w:tc>
          <w:tcPr>
            <w:tcW w:w="1689" w:type="dxa"/>
            <w:shd w:val="clear" w:color="auto" w:fill="BFBFBF" w:themeFill="background1" w:themeFillShade="BF"/>
          </w:tcPr>
          <w:p w14:paraId="0AA79DF4" w14:textId="11C421E9" w:rsidR="003A3B69" w:rsidRPr="00794E70" w:rsidRDefault="00794E70" w:rsidP="0011504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794E70">
              <w:rPr>
                <w:rFonts w:ascii="Arial" w:hAnsi="Arial" w:cs="Arial"/>
                <w:b/>
                <w:sz w:val="22"/>
                <w:szCs w:val="22"/>
                <w:lang w:val="cy-GB"/>
              </w:rPr>
              <w:t>Cod y Modwl</w:t>
            </w:r>
          </w:p>
        </w:tc>
        <w:tc>
          <w:tcPr>
            <w:tcW w:w="6971" w:type="dxa"/>
            <w:gridSpan w:val="2"/>
          </w:tcPr>
          <w:p w14:paraId="5B6361F2" w14:textId="6B9FC0C2" w:rsidR="003A3B69" w:rsidRPr="00794E70" w:rsidRDefault="00794E70" w:rsidP="0011504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794E70">
              <w:rPr>
                <w:rFonts w:ascii="Arial" w:hAnsi="Arial" w:cs="Arial"/>
                <w:b/>
                <w:sz w:val="22"/>
                <w:szCs w:val="22"/>
                <w:lang w:val="cy-GB"/>
              </w:rPr>
              <w:t>ADPA5010C</w:t>
            </w:r>
          </w:p>
        </w:tc>
      </w:tr>
      <w:tr w:rsidR="003A3B69" w:rsidRPr="00F13C21" w14:paraId="65D736C5" w14:textId="77777777" w:rsidTr="00794E70">
        <w:tc>
          <w:tcPr>
            <w:tcW w:w="1689" w:type="dxa"/>
            <w:shd w:val="clear" w:color="auto" w:fill="BFBFBF" w:themeFill="background1" w:themeFillShade="BF"/>
          </w:tcPr>
          <w:p w14:paraId="46943D08" w14:textId="67830364" w:rsidR="003A3B69" w:rsidRPr="00794E70" w:rsidRDefault="00794E70" w:rsidP="0011504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794E70">
              <w:rPr>
                <w:rFonts w:ascii="Arial" w:hAnsi="Arial" w:cs="Arial"/>
                <w:b/>
                <w:sz w:val="22"/>
                <w:szCs w:val="22"/>
                <w:lang w:val="cy-GB"/>
              </w:rPr>
              <w:t>Teitl y Modwl</w:t>
            </w:r>
          </w:p>
        </w:tc>
        <w:tc>
          <w:tcPr>
            <w:tcW w:w="6971" w:type="dxa"/>
            <w:gridSpan w:val="2"/>
          </w:tcPr>
          <w:p w14:paraId="3FF6458E" w14:textId="52DA32DA" w:rsidR="003A3B69" w:rsidRPr="00794E70" w:rsidRDefault="00794E70" w:rsidP="0011504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794E70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Prosiect Cydweithredol / </w:t>
            </w:r>
            <w:proofErr w:type="spellStart"/>
            <w:r w:rsidRPr="00794E70">
              <w:rPr>
                <w:rFonts w:ascii="Arial" w:hAnsi="Arial" w:cs="Arial"/>
                <w:b/>
                <w:sz w:val="22"/>
                <w:szCs w:val="22"/>
                <w:lang w:val="cy-GB"/>
              </w:rPr>
              <w:t>Collaborative</w:t>
            </w:r>
            <w:proofErr w:type="spellEnd"/>
            <w:r w:rsidRPr="00794E70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 Project</w:t>
            </w:r>
          </w:p>
        </w:tc>
      </w:tr>
      <w:tr w:rsidR="003A3B69" w:rsidRPr="00F13C21" w14:paraId="16DF2017" w14:textId="77777777" w:rsidTr="00794E70">
        <w:tc>
          <w:tcPr>
            <w:tcW w:w="1689" w:type="dxa"/>
            <w:shd w:val="clear" w:color="auto" w:fill="BFBFBF" w:themeFill="background1" w:themeFillShade="BF"/>
          </w:tcPr>
          <w:p w14:paraId="0C5D09C6" w14:textId="2F68543E" w:rsidR="003A3B69" w:rsidRPr="00794E70" w:rsidRDefault="00794E70" w:rsidP="0011504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794E70">
              <w:rPr>
                <w:rFonts w:ascii="Arial" w:hAnsi="Arial" w:cs="Arial"/>
                <w:b/>
                <w:sz w:val="22"/>
                <w:szCs w:val="22"/>
                <w:lang w:val="cy-GB"/>
              </w:rPr>
              <w:t>Categori</w:t>
            </w:r>
          </w:p>
        </w:tc>
        <w:tc>
          <w:tcPr>
            <w:tcW w:w="5605" w:type="dxa"/>
            <w:shd w:val="clear" w:color="auto" w:fill="BFBFBF" w:themeFill="background1" w:themeFillShade="BF"/>
          </w:tcPr>
          <w:p w14:paraId="684C9B1D" w14:textId="26072DFC" w:rsidR="003A3B69" w:rsidRPr="00794E70" w:rsidRDefault="00794E70" w:rsidP="0011504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794E70">
              <w:rPr>
                <w:rFonts w:ascii="Arial" w:hAnsi="Arial" w:cs="Arial"/>
                <w:b/>
                <w:sz w:val="22"/>
                <w:szCs w:val="22"/>
                <w:lang w:val="cy-GB"/>
              </w:rPr>
              <w:t>Eitemau’r Rhestr Ddarllen</w:t>
            </w:r>
          </w:p>
        </w:tc>
        <w:tc>
          <w:tcPr>
            <w:tcW w:w="1366" w:type="dxa"/>
            <w:shd w:val="clear" w:color="auto" w:fill="BFBFBF" w:themeFill="background1" w:themeFillShade="BF"/>
          </w:tcPr>
          <w:p w14:paraId="5DE78B7D" w14:textId="39353652" w:rsidR="003A3B69" w:rsidRPr="00794E70" w:rsidRDefault="00794E70" w:rsidP="0011504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794E70">
              <w:rPr>
                <w:rFonts w:ascii="Arial" w:hAnsi="Arial" w:cs="Arial"/>
                <w:b/>
                <w:sz w:val="22"/>
                <w:szCs w:val="22"/>
                <w:lang w:val="cy-GB"/>
              </w:rPr>
              <w:t>Electronig*</w:t>
            </w:r>
          </w:p>
        </w:tc>
      </w:tr>
      <w:tr w:rsidR="003A3B69" w:rsidRPr="00F13C21" w14:paraId="4CDE8340" w14:textId="77777777" w:rsidTr="00794E70">
        <w:tc>
          <w:tcPr>
            <w:tcW w:w="1689" w:type="dxa"/>
          </w:tcPr>
          <w:p w14:paraId="08DED87E" w14:textId="2B3DD940" w:rsidR="003A3B69" w:rsidRPr="00794E70" w:rsidRDefault="00794E70" w:rsidP="0011504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794E70">
              <w:rPr>
                <w:rFonts w:ascii="Arial" w:hAnsi="Arial" w:cs="Arial"/>
                <w:sz w:val="22"/>
                <w:szCs w:val="22"/>
                <w:lang w:val="cy-GB"/>
              </w:rPr>
              <w:t>Hanfodol</w:t>
            </w:r>
          </w:p>
        </w:tc>
        <w:tc>
          <w:tcPr>
            <w:tcW w:w="5605" w:type="dxa"/>
          </w:tcPr>
          <w:p w14:paraId="68240DD9" w14:textId="23B9516D" w:rsidR="003A3B69" w:rsidRPr="00794E70" w:rsidRDefault="00794E70" w:rsidP="0011504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794E70">
              <w:rPr>
                <w:rFonts w:ascii="Arial" w:hAnsi="Arial" w:cs="Arial"/>
                <w:sz w:val="22"/>
                <w:szCs w:val="22"/>
                <w:lang w:val="cy-GB"/>
              </w:rPr>
              <w:t>Rhoddir arweiniad i fyfyrwyr yn unigol unwaith y bydd maes astudio penodol pob myfyriwr wedi’i sefydlu.</w:t>
            </w:r>
            <w:r w:rsidR="003A3B69" w:rsidRPr="00794E70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r w:rsidRPr="00794E70">
              <w:rPr>
                <w:rFonts w:ascii="Arial" w:hAnsi="Arial" w:cs="Arial"/>
                <w:sz w:val="22"/>
                <w:szCs w:val="22"/>
                <w:lang w:val="cy-GB"/>
              </w:rPr>
              <w:t xml:space="preserve">Rhagwelir y bydd llyfryddiaeth o </w:t>
            </w:r>
            <w:proofErr w:type="spellStart"/>
            <w:r w:rsidRPr="00794E70">
              <w:rPr>
                <w:rFonts w:ascii="Arial" w:hAnsi="Arial" w:cs="Arial"/>
                <w:sz w:val="22"/>
                <w:szCs w:val="22"/>
                <w:lang w:val="cy-GB"/>
              </w:rPr>
              <w:t>drawsdoriad</w:t>
            </w:r>
            <w:proofErr w:type="spellEnd"/>
            <w:r w:rsidRPr="00794E70">
              <w:rPr>
                <w:rFonts w:ascii="Arial" w:hAnsi="Arial" w:cs="Arial"/>
                <w:sz w:val="22"/>
                <w:szCs w:val="22"/>
                <w:lang w:val="cy-GB"/>
              </w:rPr>
              <w:t xml:space="preserve"> o fodylau’n cael ei defnyddio.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213724861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A3420E3" w14:textId="77777777" w:rsidR="003A3B69" w:rsidRPr="00F13C21" w:rsidRDefault="003A3B69" w:rsidP="00794E70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F13C21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</w:tbl>
    <w:p w14:paraId="0F5DFF7A" w14:textId="77777777" w:rsidR="003A3B69" w:rsidRPr="00A74B3E" w:rsidRDefault="003A3B69" w:rsidP="003A3B69">
      <w:pPr>
        <w:pStyle w:val="heading"/>
        <w:spacing w:before="0" w:after="0"/>
        <w:ind w:left="0" w:firstLine="0"/>
        <w:rPr>
          <w:rFonts w:ascii="Arial" w:hAnsi="Arial" w:cs="Arial"/>
          <w:sz w:val="22"/>
          <w:szCs w:val="22"/>
        </w:rPr>
      </w:pPr>
    </w:p>
    <w:p w14:paraId="241E9AE7" w14:textId="77777777" w:rsidR="003A3B69" w:rsidRPr="00A74B3E" w:rsidRDefault="003A3B69" w:rsidP="003A3B69">
      <w:pPr>
        <w:pStyle w:val="fixed"/>
        <w:ind w:left="0" w:firstLine="0"/>
        <w:rPr>
          <w:rFonts w:cs="Arial"/>
          <w:sz w:val="22"/>
          <w:szCs w:val="22"/>
        </w:rPr>
      </w:pPr>
    </w:p>
    <w:p w14:paraId="45295082" w14:textId="77777777" w:rsidR="003A3B69" w:rsidRPr="00A74B3E" w:rsidRDefault="003A3B69" w:rsidP="003A3B69">
      <w:pPr>
        <w:rPr>
          <w:rFonts w:ascii="Arial" w:hAnsi="Arial" w:cs="Arial"/>
          <w:sz w:val="22"/>
          <w:szCs w:val="22"/>
        </w:rPr>
      </w:pPr>
    </w:p>
    <w:p w14:paraId="5D0254BB" w14:textId="77777777" w:rsidR="003A3B69" w:rsidRPr="00A74B3E" w:rsidRDefault="003A3B69" w:rsidP="003A3B69">
      <w:pPr>
        <w:pStyle w:val="fixed"/>
        <w:rPr>
          <w:rFonts w:ascii="Arial" w:hAnsi="Arial" w:cs="Arial"/>
          <w:sz w:val="22"/>
          <w:szCs w:val="22"/>
        </w:rPr>
      </w:pPr>
    </w:p>
    <w:p w14:paraId="54DAD436" w14:textId="09DDA47F" w:rsidR="000C6407" w:rsidRPr="00F13C21" w:rsidRDefault="000C6407" w:rsidP="00A74B3E">
      <w:pPr>
        <w:pStyle w:val="fixed"/>
        <w:rPr>
          <w:rFonts w:ascii="Arial" w:hAnsi="Arial" w:cs="Arial"/>
          <w:sz w:val="22"/>
          <w:szCs w:val="22"/>
        </w:rPr>
      </w:pPr>
    </w:p>
    <w:sectPr w:rsidR="000C6407" w:rsidRPr="00F13C21" w:rsidSect="006D2B8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7" w:h="16840" w:code="9"/>
      <w:pgMar w:top="1440" w:right="1440" w:bottom="1440" w:left="1797" w:header="1440" w:footer="1440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09BAAD4" w14:textId="77777777" w:rsidR="00794E70" w:rsidRDefault="00794E70" w:rsidP="009B5674">
      <w:r>
        <w:separator/>
      </w:r>
    </w:p>
  </w:endnote>
  <w:endnote w:type="continuationSeparator" w:id="0">
    <w:p w14:paraId="13EE01A0" w14:textId="77777777" w:rsidR="00794E70" w:rsidRDefault="00794E70" w:rsidP="009B56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C045A1" w14:textId="77777777" w:rsidR="00115048" w:rsidRDefault="0011504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896E6AC" w14:textId="77777777" w:rsidR="00115048" w:rsidRDefault="0011504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F52D65" w14:textId="77777777" w:rsidR="00115048" w:rsidRDefault="0011504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82A9F81" w14:textId="77777777" w:rsidR="00794E70" w:rsidRDefault="00794E70" w:rsidP="009B5674">
      <w:r>
        <w:separator/>
      </w:r>
    </w:p>
  </w:footnote>
  <w:footnote w:type="continuationSeparator" w:id="0">
    <w:p w14:paraId="7C3BF271" w14:textId="77777777" w:rsidR="00794E70" w:rsidRDefault="00794E70" w:rsidP="009B56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754B07" w14:textId="77777777" w:rsidR="00115048" w:rsidRDefault="0011504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72B1BA9" w14:textId="77777777" w:rsidR="00115048" w:rsidRDefault="0011504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1A0550E" w14:textId="77777777" w:rsidR="00115048" w:rsidRDefault="0011504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186D316C"/>
    <w:multiLevelType w:val="hybridMultilevel"/>
    <w:tmpl w:val="53B6FE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90480E"/>
    <w:multiLevelType w:val="hybridMultilevel"/>
    <w:tmpl w:val="27B81C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176E05"/>
    <w:multiLevelType w:val="hybridMultilevel"/>
    <w:tmpl w:val="E9C0EA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8F1889"/>
    <w:multiLevelType w:val="hybridMultilevel"/>
    <w:tmpl w:val="C7F218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C11143"/>
    <w:multiLevelType w:val="hybridMultilevel"/>
    <w:tmpl w:val="C1627AE8"/>
    <w:lvl w:ilvl="0" w:tplc="08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31A721EB"/>
    <w:multiLevelType w:val="singleLevel"/>
    <w:tmpl w:val="FFAE4442"/>
    <w:lvl w:ilvl="0">
      <w:start w:val="1"/>
      <w:numFmt w:val="lowerRoman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7" w15:restartNumberingAfterBreak="0">
    <w:nsid w:val="3C74774E"/>
    <w:multiLevelType w:val="hybridMultilevel"/>
    <w:tmpl w:val="6980F5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97375AB"/>
    <w:multiLevelType w:val="hybridMultilevel"/>
    <w:tmpl w:val="F384C2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5A0DA9"/>
    <w:multiLevelType w:val="hybridMultilevel"/>
    <w:tmpl w:val="6E901760"/>
    <w:lvl w:ilvl="0" w:tplc="0409000F">
      <w:start w:val="1"/>
      <w:numFmt w:val="decimal"/>
      <w:lvlText w:val="%1."/>
      <w:lvlJc w:val="left"/>
      <w:pPr>
        <w:ind w:left="1069" w:hanging="360"/>
      </w:pPr>
    </w:lvl>
    <w:lvl w:ilvl="1" w:tplc="0409000F">
      <w:start w:val="1"/>
      <w:numFmt w:val="decimal"/>
      <w:lvlText w:val="%2."/>
      <w:lvlJc w:val="left"/>
      <w:pPr>
        <w:ind w:left="36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A81CB2"/>
    <w:multiLevelType w:val="hybridMultilevel"/>
    <w:tmpl w:val="1DB644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C971FB"/>
    <w:multiLevelType w:val="hybridMultilevel"/>
    <w:tmpl w:val="0292F2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48B6467"/>
    <w:multiLevelType w:val="hybridMultilevel"/>
    <w:tmpl w:val="BFBC39E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777210E6"/>
    <w:multiLevelType w:val="hybridMultilevel"/>
    <w:tmpl w:val="8B8AC8C4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Courier New" w:hAnsi="Courier New" w:cs="Courier New" w:hint="default"/>
          <w:sz w:val="20"/>
        </w:rPr>
      </w:lvl>
    </w:lvlOverride>
  </w:num>
  <w:num w:numId="4">
    <w:abstractNumId w:val="13"/>
  </w:num>
  <w:num w:numId="5">
    <w:abstractNumId w:val="6"/>
    <w:lvlOverride w:ilvl="0">
      <w:startOverride w:val="1"/>
    </w:lvlOverride>
  </w:num>
  <w:num w:numId="6">
    <w:abstractNumId w:val="8"/>
  </w:num>
  <w:num w:numId="7">
    <w:abstractNumId w:val="10"/>
  </w:num>
  <w:num w:numId="8">
    <w:abstractNumId w:val="3"/>
  </w:num>
  <w:num w:numId="9">
    <w:abstractNumId w:val="2"/>
  </w:num>
  <w:num w:numId="10">
    <w:abstractNumId w:val="4"/>
  </w:num>
  <w:num w:numId="11">
    <w:abstractNumId w:val="5"/>
  </w:num>
  <w:num w:numId="12">
    <w:abstractNumId w:val="12"/>
  </w:num>
  <w:num w:numId="13">
    <w:abstractNumId w:val="11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attachedTemplate r:id="rId1"/>
  <w:revisionView w:markup="0"/>
  <w:defaultTabStop w:val="72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741E"/>
    <w:rsid w:val="00005C82"/>
    <w:rsid w:val="00014CBA"/>
    <w:rsid w:val="000318EB"/>
    <w:rsid w:val="00066DE8"/>
    <w:rsid w:val="00077CD4"/>
    <w:rsid w:val="000906B4"/>
    <w:rsid w:val="000C6407"/>
    <w:rsid w:val="00115048"/>
    <w:rsid w:val="00116B44"/>
    <w:rsid w:val="00172EDC"/>
    <w:rsid w:val="001A15E3"/>
    <w:rsid w:val="001A2624"/>
    <w:rsid w:val="001C765C"/>
    <w:rsid w:val="001D5DF6"/>
    <w:rsid w:val="001E00ED"/>
    <w:rsid w:val="00203392"/>
    <w:rsid w:val="002411A3"/>
    <w:rsid w:val="002514AB"/>
    <w:rsid w:val="00262CFB"/>
    <w:rsid w:val="00302297"/>
    <w:rsid w:val="003146EA"/>
    <w:rsid w:val="00316625"/>
    <w:rsid w:val="00356025"/>
    <w:rsid w:val="003A3B69"/>
    <w:rsid w:val="003D6E34"/>
    <w:rsid w:val="003F70CD"/>
    <w:rsid w:val="00404273"/>
    <w:rsid w:val="00456B6E"/>
    <w:rsid w:val="00470586"/>
    <w:rsid w:val="00470A1B"/>
    <w:rsid w:val="004A6539"/>
    <w:rsid w:val="004B4650"/>
    <w:rsid w:val="004B6F80"/>
    <w:rsid w:val="004F207C"/>
    <w:rsid w:val="005006B0"/>
    <w:rsid w:val="005259D7"/>
    <w:rsid w:val="00527E61"/>
    <w:rsid w:val="00551363"/>
    <w:rsid w:val="005912DB"/>
    <w:rsid w:val="005946A7"/>
    <w:rsid w:val="005E40A7"/>
    <w:rsid w:val="005E41B4"/>
    <w:rsid w:val="0062376E"/>
    <w:rsid w:val="00646A7D"/>
    <w:rsid w:val="0069757B"/>
    <w:rsid w:val="006A0463"/>
    <w:rsid w:val="006A0CE9"/>
    <w:rsid w:val="006B69CE"/>
    <w:rsid w:val="006D2B8B"/>
    <w:rsid w:val="006E184F"/>
    <w:rsid w:val="00717684"/>
    <w:rsid w:val="00734072"/>
    <w:rsid w:val="00736A82"/>
    <w:rsid w:val="007801F9"/>
    <w:rsid w:val="007803DD"/>
    <w:rsid w:val="00794E70"/>
    <w:rsid w:val="007F3042"/>
    <w:rsid w:val="00806D73"/>
    <w:rsid w:val="008619BD"/>
    <w:rsid w:val="0089539D"/>
    <w:rsid w:val="008C188B"/>
    <w:rsid w:val="008E55FA"/>
    <w:rsid w:val="008F44C9"/>
    <w:rsid w:val="008F7566"/>
    <w:rsid w:val="00911553"/>
    <w:rsid w:val="009139DF"/>
    <w:rsid w:val="00923868"/>
    <w:rsid w:val="00924F30"/>
    <w:rsid w:val="00996935"/>
    <w:rsid w:val="009A077A"/>
    <w:rsid w:val="009B5674"/>
    <w:rsid w:val="009D0293"/>
    <w:rsid w:val="00A74B3E"/>
    <w:rsid w:val="00A9641E"/>
    <w:rsid w:val="00AA20D1"/>
    <w:rsid w:val="00AA501F"/>
    <w:rsid w:val="00AD111C"/>
    <w:rsid w:val="00B1208A"/>
    <w:rsid w:val="00B17917"/>
    <w:rsid w:val="00B30B52"/>
    <w:rsid w:val="00B53530"/>
    <w:rsid w:val="00B80522"/>
    <w:rsid w:val="00B81017"/>
    <w:rsid w:val="00B8741E"/>
    <w:rsid w:val="00BA343F"/>
    <w:rsid w:val="00BD06FD"/>
    <w:rsid w:val="00BE4456"/>
    <w:rsid w:val="00BF6F6C"/>
    <w:rsid w:val="00C13D91"/>
    <w:rsid w:val="00C86B41"/>
    <w:rsid w:val="00CD4391"/>
    <w:rsid w:val="00D41EBF"/>
    <w:rsid w:val="00DA3486"/>
    <w:rsid w:val="00DB46AD"/>
    <w:rsid w:val="00DC7FD0"/>
    <w:rsid w:val="00DE543B"/>
    <w:rsid w:val="00E30887"/>
    <w:rsid w:val="00E91B3E"/>
    <w:rsid w:val="00EA24E6"/>
    <w:rsid w:val="00EC0028"/>
    <w:rsid w:val="00ED342A"/>
    <w:rsid w:val="00F0221E"/>
    <w:rsid w:val="00F13C21"/>
    <w:rsid w:val="00F64B4A"/>
    <w:rsid w:val="00F74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7396A3A8"/>
  <w15:docId w15:val="{40DE8F7D-E63C-4BC4-B752-20420C63F6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D2B8B"/>
    <w:pPr>
      <w:overflowPunct w:val="0"/>
      <w:autoSpaceDE w:val="0"/>
      <w:autoSpaceDN w:val="0"/>
      <w:adjustRightInd w:val="0"/>
      <w:jc w:val="both"/>
      <w:textAlignment w:val="baseline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basedOn w:val="DefaultParagraphFont"/>
    <w:semiHidden/>
    <w:rsid w:val="006D2B8B"/>
  </w:style>
  <w:style w:type="paragraph" w:customStyle="1" w:styleId="heading">
    <w:name w:val="heading"/>
    <w:basedOn w:val="fixed"/>
    <w:link w:val="headingChar"/>
    <w:rsid w:val="006D2B8B"/>
    <w:pPr>
      <w:spacing w:before="240" w:after="120"/>
    </w:pPr>
  </w:style>
  <w:style w:type="paragraph" w:customStyle="1" w:styleId="fixed">
    <w:name w:val="fixed"/>
    <w:link w:val="fixedChar"/>
    <w:rsid w:val="006D2B8B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b/>
      <w:sz w:val="24"/>
    </w:rPr>
  </w:style>
  <w:style w:type="paragraph" w:customStyle="1" w:styleId="variable">
    <w:name w:val="variable"/>
    <w:rsid w:val="006D2B8B"/>
    <w:pPr>
      <w:overflowPunct w:val="0"/>
      <w:autoSpaceDE w:val="0"/>
      <w:autoSpaceDN w:val="0"/>
      <w:adjustRightInd w:val="0"/>
      <w:ind w:left="3600" w:hanging="3600"/>
      <w:jc w:val="both"/>
      <w:textAlignment w:val="baseline"/>
    </w:pPr>
    <w:rPr>
      <w:b/>
      <w:sz w:val="24"/>
    </w:rPr>
  </w:style>
  <w:style w:type="paragraph" w:customStyle="1" w:styleId="bullet">
    <w:name w:val="bullet"/>
    <w:link w:val="bulletChar"/>
    <w:rsid w:val="006D2B8B"/>
    <w:pPr>
      <w:overflowPunct w:val="0"/>
      <w:autoSpaceDE w:val="0"/>
      <w:autoSpaceDN w:val="0"/>
      <w:adjustRightInd w:val="0"/>
      <w:spacing w:before="120"/>
      <w:ind w:left="1004" w:hanging="284"/>
      <w:jc w:val="both"/>
      <w:textAlignment w:val="baseline"/>
    </w:pPr>
    <w:rPr>
      <w:sz w:val="24"/>
    </w:rPr>
  </w:style>
  <w:style w:type="paragraph" w:customStyle="1" w:styleId="more">
    <w:name w:val="more"/>
    <w:rsid w:val="006D2B8B"/>
    <w:pPr>
      <w:overflowPunct w:val="0"/>
      <w:autoSpaceDE w:val="0"/>
      <w:autoSpaceDN w:val="0"/>
      <w:adjustRightInd w:val="0"/>
      <w:spacing w:before="60"/>
      <w:ind w:left="1288" w:hanging="284"/>
      <w:jc w:val="both"/>
      <w:textAlignment w:val="baseline"/>
    </w:pPr>
    <w:rPr>
      <w:sz w:val="24"/>
    </w:rPr>
  </w:style>
  <w:style w:type="character" w:customStyle="1" w:styleId="fixedChar">
    <w:name w:val="fixed Char"/>
    <w:link w:val="fixed"/>
    <w:rsid w:val="00B8741E"/>
    <w:rPr>
      <w:b/>
      <w:sz w:val="24"/>
      <w:lang w:val="en-GB" w:eastAsia="en-GB" w:bidi="ar-SA"/>
    </w:rPr>
  </w:style>
  <w:style w:type="character" w:customStyle="1" w:styleId="headingChar">
    <w:name w:val="heading Char"/>
    <w:link w:val="heading"/>
    <w:rsid w:val="00B8741E"/>
    <w:rPr>
      <w:b/>
      <w:sz w:val="24"/>
    </w:rPr>
  </w:style>
  <w:style w:type="character" w:customStyle="1" w:styleId="bulletChar">
    <w:name w:val="bullet Char"/>
    <w:link w:val="bullet"/>
    <w:rsid w:val="00B8741E"/>
    <w:rPr>
      <w:sz w:val="24"/>
      <w:lang w:val="en-GB" w:eastAsia="en-GB" w:bidi="ar-SA"/>
    </w:rPr>
  </w:style>
  <w:style w:type="character" w:styleId="Hyperlink">
    <w:name w:val="Hyperlink"/>
    <w:uiPriority w:val="99"/>
    <w:rsid w:val="00B8741E"/>
    <w:rPr>
      <w:color w:val="0000FF"/>
      <w:u w:val="single"/>
    </w:rPr>
  </w:style>
  <w:style w:type="paragraph" w:styleId="ListParagraph">
    <w:name w:val="List Paragraph"/>
    <w:basedOn w:val="Normal"/>
    <w:link w:val="ListParagraphChar"/>
    <w:uiPriority w:val="34"/>
    <w:qFormat/>
    <w:rsid w:val="00B8741E"/>
    <w:pPr>
      <w:overflowPunct/>
      <w:autoSpaceDE/>
      <w:autoSpaceDN/>
      <w:adjustRightInd/>
      <w:ind w:left="720"/>
      <w:jc w:val="left"/>
      <w:textAlignment w:val="auto"/>
    </w:pPr>
    <w:rPr>
      <w:szCs w:val="24"/>
    </w:rPr>
  </w:style>
  <w:style w:type="table" w:styleId="TableGrid">
    <w:name w:val="Table Grid"/>
    <w:basedOn w:val="TableNormal"/>
    <w:uiPriority w:val="59"/>
    <w:rsid w:val="00C86B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B567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B5674"/>
    <w:rPr>
      <w:sz w:val="24"/>
    </w:rPr>
  </w:style>
  <w:style w:type="paragraph" w:styleId="Footer">
    <w:name w:val="footer"/>
    <w:basedOn w:val="Normal"/>
    <w:link w:val="FooterChar"/>
    <w:uiPriority w:val="99"/>
    <w:unhideWhenUsed/>
    <w:rsid w:val="009B567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B5674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8101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1017"/>
    <w:rPr>
      <w:rFonts w:ascii="Tahoma" w:hAnsi="Tahoma" w:cs="Tahoma"/>
      <w:sz w:val="16"/>
      <w:szCs w:val="16"/>
    </w:rPr>
  </w:style>
  <w:style w:type="character" w:customStyle="1" w:styleId="ListParagraphChar">
    <w:name w:val="List Paragraph Char"/>
    <w:link w:val="ListParagraph"/>
    <w:uiPriority w:val="34"/>
    <w:locked/>
    <w:rsid w:val="00A74B3E"/>
    <w:rPr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7801F9"/>
    <w:rPr>
      <w:color w:val="808080"/>
    </w:rPr>
  </w:style>
  <w:style w:type="character" w:styleId="CommentReference">
    <w:name w:val="annotation reference"/>
    <w:basedOn w:val="DefaultParagraphFont"/>
    <w:uiPriority w:val="99"/>
    <w:semiHidden/>
    <w:unhideWhenUsed/>
    <w:rsid w:val="00ED342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D342A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D342A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D342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D342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7054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3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41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949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142396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655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q:\SYSTEM\01_qamod.dot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55D015AB7E2B4A03A427B9C0717A51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8C3548-A5D7-422A-A813-7EBE59303CFB}"/>
      </w:docPartPr>
      <w:docPartBody>
        <w:p w:rsidR="000A10BC" w:rsidRDefault="00B54DA4" w:rsidP="00B54DA4">
          <w:pPr>
            <w:pStyle w:val="55D015AB7E2B4A03A427B9C0717A51C0"/>
          </w:pPr>
          <w:r w:rsidRPr="00CE712F">
            <w:rPr>
              <w:rStyle w:val="PlaceholderText"/>
            </w:rPr>
            <w:t>Click or tap to enter a date.</w:t>
          </w:r>
        </w:p>
      </w:docPartBody>
    </w:docPart>
    <w:docPart>
      <w:docPartPr>
        <w:name w:val="B09CA213F86B4E90927BA837A8FBFC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65496B-58EB-410A-89BD-A6840E46E199}"/>
      </w:docPartPr>
      <w:docPartBody>
        <w:p w:rsidR="000A10BC" w:rsidRDefault="00B54DA4" w:rsidP="00B54DA4">
          <w:pPr>
            <w:pStyle w:val="B09CA213F86B4E90927BA837A8FBFC76"/>
          </w:pPr>
          <w:r w:rsidRPr="00CE712F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4DA4"/>
    <w:rsid w:val="000A10BC"/>
    <w:rsid w:val="00604ED3"/>
    <w:rsid w:val="00732B30"/>
    <w:rsid w:val="00820288"/>
    <w:rsid w:val="00B54DA4"/>
    <w:rsid w:val="00C00616"/>
    <w:rsid w:val="00E32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54DA4"/>
    <w:rPr>
      <w:color w:val="808080"/>
    </w:rPr>
  </w:style>
  <w:style w:type="paragraph" w:customStyle="1" w:styleId="B8C581517C6E4F3495E0301B1023A243">
    <w:name w:val="B8C581517C6E4F3495E0301B1023A243"/>
    <w:rsid w:val="00B54DA4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7556B6C2236B49DB917AAFE516D075FA">
    <w:name w:val="7556B6C2236B49DB917AAFE516D075FA"/>
    <w:rsid w:val="00B54DA4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55D015AB7E2B4A03A427B9C0717A51C0">
    <w:name w:val="55D015AB7E2B4A03A427B9C0717A51C0"/>
    <w:rsid w:val="00B54DA4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B09CA213F86B4E90927BA837A8FBFC76">
    <w:name w:val="B09CA213F86B4E90927BA837A8FBFC76"/>
    <w:rsid w:val="00B54DA4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776448-4C25-470E-B524-DBB77C9AAD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01_qamod</Template>
  <TotalTime>0</TotalTime>
  <Pages>2</Pages>
  <Words>440</Words>
  <Characters>2608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PV3</vt:lpstr>
    </vt:vector>
  </TitlesOfParts>
  <Company>UWTSD</Company>
  <LinksUpToDate>false</LinksUpToDate>
  <CharactersWithSpaces>3042</CharactersWithSpaces>
  <SharedDoc>false</SharedDoc>
  <HLinks>
    <vt:vector size="42" baseType="variant">
      <vt:variant>
        <vt:i4>2359393</vt:i4>
      </vt:variant>
      <vt:variant>
        <vt:i4>18</vt:i4>
      </vt:variant>
      <vt:variant>
        <vt:i4>0</vt:i4>
      </vt:variant>
      <vt:variant>
        <vt:i4>5</vt:i4>
      </vt:variant>
      <vt:variant>
        <vt:lpwstr>http://www.fma.org/</vt:lpwstr>
      </vt:variant>
      <vt:variant>
        <vt:lpwstr/>
      </vt:variant>
      <vt:variant>
        <vt:i4>2228276</vt:i4>
      </vt:variant>
      <vt:variant>
        <vt:i4>15</vt:i4>
      </vt:variant>
      <vt:variant>
        <vt:i4>0</vt:i4>
      </vt:variant>
      <vt:variant>
        <vt:i4>5</vt:i4>
      </vt:variant>
      <vt:variant>
        <vt:lpwstr>http://www.cimaglobal.com/</vt:lpwstr>
      </vt:variant>
      <vt:variant>
        <vt:lpwstr/>
      </vt:variant>
      <vt:variant>
        <vt:i4>3014718</vt:i4>
      </vt:variant>
      <vt:variant>
        <vt:i4>12</vt:i4>
      </vt:variant>
      <vt:variant>
        <vt:i4>0</vt:i4>
      </vt:variant>
      <vt:variant>
        <vt:i4>5</vt:i4>
      </vt:variant>
      <vt:variant>
        <vt:lpwstr>http://www.accaglobal.com/</vt:lpwstr>
      </vt:variant>
      <vt:variant>
        <vt:lpwstr/>
      </vt:variant>
      <vt:variant>
        <vt:i4>2424931</vt:i4>
      </vt:variant>
      <vt:variant>
        <vt:i4>9</vt:i4>
      </vt:variant>
      <vt:variant>
        <vt:i4>0</vt:i4>
      </vt:variant>
      <vt:variant>
        <vt:i4>5</vt:i4>
      </vt:variant>
      <vt:variant>
        <vt:lpwstr>http://www.hescott.com/</vt:lpwstr>
      </vt:variant>
      <vt:variant>
        <vt:lpwstr/>
      </vt:variant>
      <vt:variant>
        <vt:i4>2293802</vt:i4>
      </vt:variant>
      <vt:variant>
        <vt:i4>6</vt:i4>
      </vt:variant>
      <vt:variant>
        <vt:i4>0</vt:i4>
      </vt:variant>
      <vt:variant>
        <vt:i4>5</vt:i4>
      </vt:variant>
      <vt:variant>
        <vt:lpwstr>http://www.ft.com/</vt:lpwstr>
      </vt:variant>
      <vt:variant>
        <vt:lpwstr/>
      </vt:variant>
      <vt:variant>
        <vt:i4>5701709</vt:i4>
      </vt:variant>
      <vt:variant>
        <vt:i4>3</vt:i4>
      </vt:variant>
      <vt:variant>
        <vt:i4>0</vt:i4>
      </vt:variant>
      <vt:variant>
        <vt:i4>5</vt:i4>
      </vt:variant>
      <vt:variant>
        <vt:lpwstr>http://www.ft.com/management</vt:lpwstr>
      </vt:variant>
      <vt:variant>
        <vt:lpwstr/>
      </vt:variant>
      <vt:variant>
        <vt:i4>7405672</vt:i4>
      </vt:variant>
      <vt:variant>
        <vt:i4>0</vt:i4>
      </vt:variant>
      <vt:variant>
        <vt:i4>0</vt:i4>
      </vt:variant>
      <vt:variant>
        <vt:i4>5</vt:i4>
      </vt:variant>
      <vt:variant>
        <vt:lpwstr>http://www.bized.co.uk/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PV3</dc:title>
  <dc:creator>Academic Office</dc:creator>
  <cp:lastModifiedBy>Eilir Owen-griffiths</cp:lastModifiedBy>
  <cp:revision>2</cp:revision>
  <cp:lastPrinted>1901-01-01T00:00:00Z</cp:lastPrinted>
  <dcterms:created xsi:type="dcterms:W3CDTF">2020-08-18T16:01:00Z</dcterms:created>
  <dcterms:modified xsi:type="dcterms:W3CDTF">2020-08-18T16:01:00Z</dcterms:modified>
</cp:coreProperties>
</file>