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95951B6" wp14:editId="72A0B411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E5293F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:rsidTr="009E4559">
        <w:tc>
          <w:tcPr>
            <w:tcW w:w="9922" w:type="dxa"/>
            <w:shd w:val="clear" w:color="auto" w:fill="C0C0C0"/>
          </w:tcPr>
          <w:p w:rsidR="00681FA9" w:rsidRPr="00A406E5" w:rsidRDefault="00367C88" w:rsidP="00553B4B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:rsidTr="008F1308">
        <w:tc>
          <w:tcPr>
            <w:tcW w:w="2093" w:type="dxa"/>
            <w:shd w:val="pct15" w:color="auto" w:fill="auto"/>
          </w:tcPr>
          <w:p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:rsidTr="00A406E5">
        <w:tc>
          <w:tcPr>
            <w:tcW w:w="2093" w:type="dxa"/>
            <w:shd w:val="pct15" w:color="auto" w:fill="auto"/>
          </w:tcPr>
          <w:p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:rsidR="00DB116D" w:rsidRPr="00A406E5" w:rsidRDefault="003F4DB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TAR</w:t>
            </w:r>
          </w:p>
        </w:tc>
      </w:tr>
      <w:tr w:rsidR="008F1308" w:rsidRPr="00A406E5" w:rsidTr="00866A6D">
        <w:tc>
          <w:tcPr>
            <w:tcW w:w="2093" w:type="dxa"/>
            <w:shd w:val="pct15" w:color="auto" w:fill="auto"/>
          </w:tcPr>
          <w:p w:rsidR="008F1308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8F1308" w:rsidRPr="00A406E5" w:rsidRDefault="003F4DB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24079">
              <w:rPr>
                <w:rFonts w:ascii="Arial" w:hAnsi="Arial" w:cs="Arial"/>
                <w:b/>
                <w:sz w:val="22"/>
                <w:szCs w:val="22"/>
              </w:rPr>
              <w:t>Ymchwilio i’r dysgu: beth, sut a pham ydw i’n addysgu?</w:t>
            </w: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:rsidR="00B84B5B" w:rsidRPr="00A406E5" w:rsidRDefault="00D84D00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ECAD6010C</w:t>
            </w:r>
          </w:p>
        </w:tc>
        <w:tc>
          <w:tcPr>
            <w:tcW w:w="2268" w:type="dxa"/>
            <w:shd w:val="clear" w:color="auto" w:fill="D9D9D9"/>
          </w:tcPr>
          <w:p w:rsidR="00B84B5B" w:rsidRPr="004D5E9B" w:rsidRDefault="00367C88" w:rsidP="00553B4B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:rsidR="00B84B5B" w:rsidRPr="00A406E5" w:rsidRDefault="00D84D0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:rsidR="00DB116D" w:rsidRPr="00A406E5" w:rsidRDefault="00D84D0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Catherine Morgan</w:t>
            </w:r>
          </w:p>
        </w:tc>
        <w:tc>
          <w:tcPr>
            <w:tcW w:w="2268" w:type="dxa"/>
            <w:shd w:val="clear" w:color="auto" w:fill="D9D9D9"/>
          </w:tcPr>
          <w:p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:rsidR="00DB116D" w:rsidRPr="00A406E5" w:rsidRDefault="003F4DBD" w:rsidP="003B7CEC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510A3">
              <w:rPr>
                <w:rFonts w:asciiTheme="minorHAnsi" w:hAnsiTheme="minorHAnsi" w:cstheme="minorHAnsi"/>
                <w:sz w:val="22"/>
                <w:szCs w:val="22"/>
              </w:rPr>
              <w:t>Dylunio, cynnal a gwerthuso prosiect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ymchwil (astudiaeth gwers</w:t>
            </w:r>
            <w:r w:rsidRPr="003510A3">
              <w:rPr>
                <w:rFonts w:asciiTheme="minorHAnsi" w:hAnsiTheme="minorHAnsi" w:cstheme="minorHAnsi"/>
                <w:sz w:val="22"/>
                <w:szCs w:val="22"/>
              </w:rPr>
              <w:t>) yn feirniado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l gan ganolbwyntio ar fodel yr a</w:t>
            </w:r>
            <w:r w:rsidRPr="003510A3">
              <w:rPr>
                <w:rFonts w:asciiTheme="minorHAnsi" w:hAnsiTheme="minorHAnsi" w:cstheme="minorHAnsi"/>
                <w:sz w:val="22"/>
                <w:szCs w:val="22"/>
              </w:rPr>
              <w:t>thro trawsnewid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iol wrth ddatblygu ymarfer sy’</w:t>
            </w:r>
            <w:r w:rsidRPr="003510A3">
              <w:rPr>
                <w:rFonts w:asciiTheme="minorHAnsi" w:hAnsiTheme="minorHAnsi" w:cstheme="minorHAnsi"/>
                <w:sz w:val="22"/>
                <w:szCs w:val="22"/>
              </w:rPr>
              <w:t>n cael effaith gadarnhaol ar y dysgwr</w:t>
            </w:r>
            <w:r w:rsidR="003B7CE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2268" w:type="dxa"/>
            <w:shd w:val="pct15" w:color="auto" w:fill="auto"/>
          </w:tcPr>
          <w:p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:rsidR="00DB116D" w:rsidRPr="003B7CEC" w:rsidRDefault="003F4DBD" w:rsidP="003B7CEC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3B7CEC">
              <w:rPr>
                <w:rFonts w:ascii="Arial" w:hAnsi="Arial" w:cs="Arial"/>
                <w:sz w:val="22"/>
                <w:szCs w:val="22"/>
              </w:rPr>
              <w:t>5000 o eiriau ynghyd â chyflwyno ffurflen moeseg foddhaol</w:t>
            </w: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:rsidR="00B84B5B" w:rsidRPr="00A406E5" w:rsidRDefault="00D84D00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B7CEC">
              <w:rPr>
                <w:rFonts w:ascii="Arial" w:hAnsi="Arial" w:cs="Arial"/>
                <w:b/>
                <w:sz w:val="22"/>
                <w:szCs w:val="22"/>
              </w:rPr>
              <w:t>21/02/20 (23.59)</w:t>
            </w:r>
            <w:bookmarkStart w:id="0" w:name="_GoBack"/>
            <w:bookmarkEnd w:id="0"/>
          </w:p>
        </w:tc>
        <w:tc>
          <w:tcPr>
            <w:tcW w:w="2268" w:type="dxa"/>
            <w:shd w:val="pct15" w:color="auto" w:fill="auto"/>
          </w:tcPr>
          <w:p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:rsidR="00B84B5B" w:rsidRPr="00A406E5" w:rsidRDefault="00D84D00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23/03/20</w:t>
            </w:r>
          </w:p>
        </w:tc>
      </w:tr>
      <w:tr w:rsidR="00152E9D" w:rsidRPr="00A406E5" w:rsidTr="00A406E5">
        <w:tc>
          <w:tcPr>
            <w:tcW w:w="2093" w:type="dxa"/>
            <w:shd w:val="pct15" w:color="auto" w:fill="auto"/>
          </w:tcPr>
          <w:p w:rsidR="00152E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367C88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:rsidR="00A406E5" w:rsidRPr="00A406E5" w:rsidRDefault="00367C88" w:rsidP="009E455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:rsidTr="00A406E5">
        <w:tc>
          <w:tcPr>
            <w:tcW w:w="2093" w:type="dxa"/>
            <w:shd w:val="pct15" w:color="auto" w:fill="auto"/>
          </w:tcPr>
          <w:p w:rsidR="00A406E5" w:rsidRPr="00A406E5" w:rsidRDefault="00367C88" w:rsidP="00553B4B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:rsidR="0028204E" w:rsidRPr="00A406E5" w:rsidRDefault="0028204E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:rsidTr="00A406E5">
        <w:tc>
          <w:tcPr>
            <w:tcW w:w="9747" w:type="dxa"/>
            <w:shd w:val="pct10" w:color="auto" w:fill="auto"/>
          </w:tcPr>
          <w:p w:rsidR="00C01A3F" w:rsidRPr="00A406E5" w:rsidRDefault="00367C88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C01A3F" w:rsidRPr="00A406E5" w:rsidRDefault="00367C88" w:rsidP="00553B4B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:rsidTr="00A406E5">
        <w:tc>
          <w:tcPr>
            <w:tcW w:w="9747" w:type="dxa"/>
          </w:tcPr>
          <w:p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:rsidR="003F4DBD" w:rsidRPr="003510A3" w:rsidRDefault="003F4DBD" w:rsidP="003F4DB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Ar ôl cwblhau'</w:t>
            </w:r>
            <w:r w:rsidRPr="003510A3">
              <w:rPr>
                <w:rFonts w:ascii="Arial" w:hAnsi="Arial" w:cs="Arial"/>
                <w:sz w:val="22"/>
                <w:szCs w:val="22"/>
              </w:rPr>
              <w:t>r modi</w:t>
            </w:r>
            <w:r>
              <w:rPr>
                <w:rFonts w:ascii="Arial" w:hAnsi="Arial" w:cs="Arial"/>
                <w:sz w:val="22"/>
                <w:szCs w:val="22"/>
              </w:rPr>
              <w:t>wl hwn yn llwyddiannus, dylai'</w:t>
            </w:r>
            <w:r w:rsidRPr="003510A3">
              <w:rPr>
                <w:rFonts w:ascii="Arial" w:hAnsi="Arial" w:cs="Arial"/>
                <w:sz w:val="22"/>
                <w:szCs w:val="22"/>
              </w:rPr>
              <w:t xml:space="preserve">r </w:t>
            </w:r>
            <w:r>
              <w:rPr>
                <w:rFonts w:ascii="Arial" w:hAnsi="Arial" w:cs="Arial"/>
                <w:sz w:val="22"/>
                <w:szCs w:val="22"/>
              </w:rPr>
              <w:t>darpar-athro</w:t>
            </w:r>
            <w:r w:rsidRPr="003510A3">
              <w:rPr>
                <w:rFonts w:ascii="Arial" w:hAnsi="Arial" w:cs="Arial"/>
                <w:sz w:val="22"/>
                <w:szCs w:val="22"/>
              </w:rPr>
              <w:t xml:space="preserve"> fod yn gallu dangos y gallu i: </w:t>
            </w:r>
          </w:p>
          <w:p w:rsidR="003F4DBD" w:rsidRPr="003510A3" w:rsidRDefault="003F4DBD" w:rsidP="003F4DBD">
            <w:pPr>
              <w:rPr>
                <w:rFonts w:ascii="Arial" w:hAnsi="Arial" w:cs="Arial"/>
                <w:sz w:val="22"/>
                <w:szCs w:val="22"/>
              </w:rPr>
            </w:pPr>
          </w:p>
          <w:p w:rsidR="003F4DBD" w:rsidRPr="00C15221" w:rsidRDefault="003F4DBD" w:rsidP="003F4DBD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C15221">
              <w:rPr>
                <w:rFonts w:ascii="Arial" w:hAnsi="Arial" w:cs="Arial"/>
                <w:sz w:val="22"/>
                <w:szCs w:val="22"/>
              </w:rPr>
              <w:t>ddylunio a chymhwyso methodolegau ymchwil priodol sy'n dangos dealltwriaeth feirniadol o natur ymchwil addysgol: bod yn ymchwilydd medrus;</w:t>
            </w:r>
          </w:p>
          <w:p w:rsidR="003F4DBD" w:rsidRPr="003510A3" w:rsidRDefault="003F4DBD" w:rsidP="003F4DBD">
            <w:pPr>
              <w:rPr>
                <w:rFonts w:ascii="Arial" w:hAnsi="Arial" w:cs="Arial"/>
                <w:sz w:val="22"/>
                <w:szCs w:val="22"/>
              </w:rPr>
            </w:pPr>
          </w:p>
          <w:p w:rsidR="003F4DBD" w:rsidRPr="00C15221" w:rsidRDefault="003F4DBD" w:rsidP="003F4DBD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5221">
              <w:rPr>
                <w:rFonts w:ascii="Arial" w:hAnsi="Arial" w:cs="Arial"/>
                <w:sz w:val="22"/>
                <w:szCs w:val="22"/>
              </w:rPr>
              <w:t>fyfyrio'n feirniadol ar ba mor ganolog yw ymarfer moesegol o fewn ymchwil yn yr ystafell ddosbarth, a dangos dealltwriaeth ddofn o'i egwyddorion: bod yn ymchwilydd moesegol;</w:t>
            </w:r>
          </w:p>
          <w:p w:rsidR="003F4DBD" w:rsidRPr="001466A2" w:rsidRDefault="003F4DBD" w:rsidP="003F4DB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F4DBD" w:rsidRPr="00C15221" w:rsidRDefault="003F4DBD" w:rsidP="003F4DBD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5221">
              <w:rPr>
                <w:rFonts w:ascii="Arial" w:hAnsi="Arial" w:cs="Arial"/>
                <w:sz w:val="22"/>
                <w:szCs w:val="22"/>
              </w:rPr>
              <w:t xml:space="preserve">ddangos ymreolaeth wrth gynnal ymchwiliad agos-i-ymarfer i weddnewid </w:t>
            </w:r>
            <w:r>
              <w:rPr>
                <w:rFonts w:ascii="Arial" w:hAnsi="Arial" w:cs="Arial"/>
                <w:sz w:val="22"/>
                <w:szCs w:val="22"/>
              </w:rPr>
              <w:t>agwedd ar ymarfer personol sy'</w:t>
            </w:r>
            <w:r w:rsidRPr="00C15221">
              <w:rPr>
                <w:rFonts w:ascii="Arial" w:hAnsi="Arial" w:cs="Arial"/>
                <w:sz w:val="22"/>
                <w:szCs w:val="22"/>
              </w:rPr>
              <w:t>n cael effaith gadarnhaol ar ddeilliannau dysgwyr: dangos peth gwreiddioldeb a thrylwyredd wrth gymhwyso sgiliau ymchwil priodol;</w:t>
            </w:r>
          </w:p>
          <w:p w:rsidR="003F4DBD" w:rsidRPr="00C15221" w:rsidRDefault="003F4DBD" w:rsidP="003F4DBD">
            <w:pPr>
              <w:pStyle w:val="ListParagraph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F4DBD" w:rsidRDefault="003F4DBD" w:rsidP="003F4DB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ddadansoddi a chyfuno'</w:t>
            </w:r>
            <w:r w:rsidRPr="00C15221">
              <w:rPr>
                <w:rFonts w:ascii="Arial" w:hAnsi="Arial" w:cs="Arial"/>
                <w:sz w:val="22"/>
                <w:szCs w:val="22"/>
              </w:rPr>
              <w:t>r dystiolaeth empirig berthnasol yn feirniadol gan gynnwys llenyddiaeth addysg a dogfennau polisi, i nodi cysyniadau allweddol a defnyddio hyn i lunio dulliau addas o drawsnewid arfer ystafell ddosbarth;</w:t>
            </w:r>
          </w:p>
          <w:p w:rsidR="003F4DBD" w:rsidRPr="00C15221" w:rsidRDefault="003F4DBD" w:rsidP="003F4DBD">
            <w:pPr>
              <w:pStyle w:val="ListParagraph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01A3F" w:rsidRPr="003F4DBD" w:rsidRDefault="003F4DBD" w:rsidP="003F4DBD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3F4DBD">
              <w:rPr>
                <w:rFonts w:ascii="Arial" w:hAnsi="Arial" w:cs="Arial"/>
                <w:sz w:val="22"/>
                <w:szCs w:val="22"/>
              </w:rPr>
              <w:t>gwerthuso tystiolaeth ymchwil yn feirniadol, gan ddangos barn gadarn am ddata i gefnogi penderfyniadau addysgeg a rhannu canlyniadau mewn lleoliad proffesiynol: bod yn rhan o broffesiwn sy ' n seiliedig ar ymchwiliad.</w:t>
            </w:r>
          </w:p>
          <w:p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01A3F" w:rsidRPr="00A406E5" w:rsidRDefault="00C01A3F" w:rsidP="00BA1176">
      <w:pPr>
        <w:rPr>
          <w:rFonts w:ascii="Arial" w:hAnsi="Arial" w:cs="Arial"/>
          <w:b/>
        </w:rPr>
      </w:pPr>
    </w:p>
    <w:p w:rsidR="00C01A3F" w:rsidRPr="00A406E5" w:rsidRDefault="00C01A3F" w:rsidP="00BA1176">
      <w:pPr>
        <w:rPr>
          <w:rFonts w:ascii="Arial" w:hAnsi="Arial" w:cs="Arial"/>
          <w:b/>
        </w:rPr>
      </w:pPr>
    </w:p>
    <w:p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:rsidTr="009E4559">
        <w:tc>
          <w:tcPr>
            <w:tcW w:w="9781" w:type="dxa"/>
            <w:shd w:val="clear" w:color="auto" w:fill="C0C0C0"/>
          </w:tcPr>
          <w:p w:rsidR="005969E2" w:rsidRPr="00A406E5" w:rsidRDefault="00933F10" w:rsidP="00553B4B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367C88" w:rsidRPr="009E4559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="00A67FB1" w:rsidRPr="00A406E5" w:rsidRDefault="00A67FB1" w:rsidP="00E67389">
      <w:pPr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E67389" w:rsidRPr="00847AAB" w:rsidRDefault="00E67389" w:rsidP="00E67389">
      <w:pPr>
        <w:rPr>
          <w:rFonts w:ascii="Arial" w:hAnsi="Arial" w:cs="Arial"/>
          <w:sz w:val="24"/>
          <w:szCs w:val="24"/>
        </w:rPr>
      </w:pPr>
      <w:r w:rsidRPr="00847AAB">
        <w:rPr>
          <w:rFonts w:ascii="Arial" w:hAnsi="Arial" w:cs="Arial"/>
          <w:sz w:val="24"/>
          <w:szCs w:val="24"/>
        </w:rPr>
        <w:t>Byddwch yn dylunio, cynnal a gwerthuso'n feirniadol brosiect ymchwil agos-i-ymarfer (astudiaeth gwers) gan ganolbwyntio ar fodel yr athro trawsnewidiol wrth ddatblygu ymarfer sy'n cael effaith gadarnhaol ar y dysgwr.</w:t>
      </w:r>
    </w:p>
    <w:p w:rsidR="00E67389" w:rsidRPr="00847AAB" w:rsidRDefault="00E67389" w:rsidP="00E67389">
      <w:pPr>
        <w:ind w:left="720"/>
        <w:rPr>
          <w:rFonts w:ascii="Arial" w:hAnsi="Arial" w:cs="Arial"/>
          <w:sz w:val="28"/>
          <w:szCs w:val="28"/>
        </w:rPr>
      </w:pPr>
    </w:p>
    <w:p w:rsidR="00E67389" w:rsidRPr="00847AAB" w:rsidRDefault="00E67389" w:rsidP="00E67389">
      <w:pPr>
        <w:rPr>
          <w:rFonts w:ascii="Arial" w:hAnsi="Arial" w:cs="Arial"/>
          <w:sz w:val="24"/>
          <w:szCs w:val="24"/>
        </w:rPr>
      </w:pPr>
      <w:r w:rsidRPr="00847AAB">
        <w:rPr>
          <w:rFonts w:ascii="Arial" w:hAnsi="Arial" w:cs="Arial"/>
          <w:sz w:val="24"/>
          <w:szCs w:val="24"/>
        </w:rPr>
        <w:t>Bydd traethawd nodweddiadol yn cynnwys 5000 o eiriau (+/-10%) gan gynnwys tablau, ffigurau a chapsiynau.  Dylech gynnwys cyfanswm geiriau gyda'ch gwaith.</w:t>
      </w:r>
    </w:p>
    <w:p w:rsidR="00E67389" w:rsidRPr="00847AAB" w:rsidRDefault="00E67389" w:rsidP="00E67389">
      <w:pPr>
        <w:ind w:left="720"/>
        <w:rPr>
          <w:rFonts w:ascii="Arial" w:hAnsi="Arial" w:cs="Arial"/>
          <w:sz w:val="24"/>
          <w:szCs w:val="24"/>
        </w:rPr>
      </w:pPr>
    </w:p>
    <w:p w:rsidR="00E67389" w:rsidRPr="00847AAB" w:rsidRDefault="00E67389" w:rsidP="00E67389">
      <w:pPr>
        <w:rPr>
          <w:rFonts w:ascii="Arial" w:hAnsi="Arial" w:cs="Arial"/>
          <w:sz w:val="24"/>
          <w:szCs w:val="24"/>
        </w:rPr>
      </w:pPr>
      <w:r w:rsidRPr="00847AAB">
        <w:rPr>
          <w:rFonts w:ascii="Arial" w:hAnsi="Arial" w:cs="Arial"/>
          <w:sz w:val="24"/>
          <w:szCs w:val="24"/>
        </w:rPr>
        <w:t>Dylid cyflwyno traethodau i Turnitin fel a ganlyn:</w:t>
      </w:r>
    </w:p>
    <w:p w:rsidR="00E67389" w:rsidRPr="00847AAB" w:rsidRDefault="00E67389" w:rsidP="00E67389">
      <w:pPr>
        <w:ind w:left="720"/>
        <w:rPr>
          <w:rFonts w:ascii="Arial" w:hAnsi="Arial" w:cs="Arial"/>
          <w:sz w:val="24"/>
          <w:szCs w:val="24"/>
        </w:rPr>
      </w:pPr>
    </w:p>
    <w:p w:rsidR="00E67389" w:rsidRPr="00847AAB" w:rsidRDefault="00E67389" w:rsidP="00E67389">
      <w:pPr>
        <w:rPr>
          <w:rFonts w:ascii="Arial" w:hAnsi="Arial" w:cs="Arial"/>
          <w:sz w:val="24"/>
          <w:szCs w:val="24"/>
        </w:rPr>
      </w:pPr>
      <w:r w:rsidRPr="00847AAB">
        <w:rPr>
          <w:rFonts w:ascii="Arial" w:hAnsi="Arial" w:cs="Arial"/>
          <w:sz w:val="24"/>
          <w:szCs w:val="24"/>
        </w:rPr>
        <w:t>I safle ‘Rhan 2’ - Tudalen deitl (gan gynnwys cod myfyrwyr a chwestiwn ymchwil), testun traethawd, rhestr gyfeirio.</w:t>
      </w:r>
    </w:p>
    <w:p w:rsidR="00E67389" w:rsidRPr="00847AAB" w:rsidRDefault="00E67389" w:rsidP="00E67389">
      <w:pPr>
        <w:ind w:left="720"/>
        <w:rPr>
          <w:rFonts w:ascii="Arial" w:hAnsi="Arial" w:cs="Arial"/>
          <w:sz w:val="24"/>
          <w:szCs w:val="24"/>
        </w:rPr>
      </w:pPr>
    </w:p>
    <w:p w:rsidR="00E67389" w:rsidRPr="00847AAB" w:rsidRDefault="00E67389" w:rsidP="00E67389">
      <w:pPr>
        <w:rPr>
          <w:rFonts w:ascii="Arial" w:hAnsi="Arial" w:cs="Arial"/>
          <w:sz w:val="24"/>
          <w:szCs w:val="24"/>
        </w:rPr>
      </w:pPr>
      <w:r w:rsidRPr="00847AAB">
        <w:rPr>
          <w:rFonts w:ascii="Arial" w:hAnsi="Arial" w:cs="Arial"/>
          <w:sz w:val="24"/>
          <w:szCs w:val="24"/>
        </w:rPr>
        <w:t xml:space="preserve">I safle ‘Rhan 3’ - Atodiadau </w:t>
      </w:r>
    </w:p>
    <w:p w:rsidR="00E67389" w:rsidRPr="00847AAB" w:rsidRDefault="00E67389" w:rsidP="00E67389">
      <w:pPr>
        <w:rPr>
          <w:rFonts w:ascii="Arial" w:hAnsi="Arial" w:cs="Arial"/>
          <w:sz w:val="24"/>
          <w:szCs w:val="24"/>
        </w:rPr>
      </w:pPr>
      <w:r w:rsidRPr="00847AAB">
        <w:rPr>
          <w:rFonts w:ascii="Arial" w:hAnsi="Arial" w:cs="Arial"/>
          <w:sz w:val="24"/>
          <w:szCs w:val="24"/>
        </w:rPr>
        <w:t>Dylai'r rhain gynnwys: taflenni arsylwi, cwestiynau cyfweliad, pro-fforma adfyfyrio.</w:t>
      </w:r>
    </w:p>
    <w:p w:rsidR="00E67389" w:rsidRPr="00847AAB" w:rsidRDefault="00E67389" w:rsidP="00E67389">
      <w:pPr>
        <w:rPr>
          <w:rFonts w:ascii="Arial" w:hAnsi="Arial" w:cs="Arial"/>
          <w:sz w:val="24"/>
          <w:szCs w:val="24"/>
        </w:rPr>
      </w:pPr>
      <w:r w:rsidRPr="00847AAB">
        <w:rPr>
          <w:rFonts w:ascii="Arial" w:hAnsi="Arial" w:cs="Arial"/>
          <w:sz w:val="24"/>
          <w:szCs w:val="24"/>
        </w:rPr>
        <w:t>Gallai'r rhain hefyd gynnwys: cynlluniau gwersi, copïau o waith disgyblion, manylion y broses o gael cydsyniad.</w:t>
      </w:r>
    </w:p>
    <w:p w:rsidR="00E67389" w:rsidRPr="00847AAB" w:rsidRDefault="00E67389" w:rsidP="00E67389">
      <w:pPr>
        <w:ind w:left="720"/>
        <w:rPr>
          <w:rFonts w:ascii="Arial" w:hAnsi="Arial" w:cs="Arial"/>
          <w:sz w:val="24"/>
          <w:szCs w:val="24"/>
        </w:rPr>
      </w:pPr>
    </w:p>
    <w:p w:rsidR="00E67389" w:rsidRPr="00847AAB" w:rsidRDefault="00E67389" w:rsidP="00E67389">
      <w:pPr>
        <w:rPr>
          <w:rFonts w:ascii="Arial" w:hAnsi="Arial" w:cs="Arial"/>
          <w:sz w:val="24"/>
          <w:szCs w:val="24"/>
        </w:rPr>
      </w:pPr>
      <w:r w:rsidRPr="00847AAB">
        <w:rPr>
          <w:rFonts w:ascii="Arial" w:hAnsi="Arial" w:cs="Arial"/>
          <w:sz w:val="24"/>
          <w:szCs w:val="24"/>
        </w:rPr>
        <w:t>Mae rhagor o wybodaeth am strwythur eich traethawd ar gael ar Moodle.</w:t>
      </w:r>
    </w:p>
    <w:p w:rsidR="00E67389" w:rsidRPr="00847AAB" w:rsidRDefault="00E67389" w:rsidP="00E67389">
      <w:pPr>
        <w:ind w:left="720"/>
        <w:rPr>
          <w:rFonts w:ascii="Arial" w:hAnsi="Arial" w:cs="Arial"/>
          <w:sz w:val="24"/>
          <w:szCs w:val="24"/>
        </w:rPr>
      </w:pPr>
    </w:p>
    <w:p w:rsidR="00E67389" w:rsidRPr="00A406E5" w:rsidRDefault="00E67389" w:rsidP="00E67389">
      <w:pPr>
        <w:rPr>
          <w:rFonts w:ascii="Arial" w:hAnsi="Arial" w:cs="Arial"/>
          <w:sz w:val="24"/>
          <w:szCs w:val="24"/>
        </w:rPr>
      </w:pPr>
      <w:r w:rsidRPr="00847AAB">
        <w:rPr>
          <w:rFonts w:ascii="Arial" w:hAnsi="Arial" w:cs="Arial"/>
          <w:sz w:val="24"/>
          <w:szCs w:val="24"/>
        </w:rPr>
        <w:t>Bydd gofyn i chi hefyd gyflwyno ffurflen foeseg fel rhan o'r asesiad o'r modiwl hwn, a gaiff ei ystyried yn ffurfiol a'i gymeradwyo gan Bwyllgor Moeseg yr Athrofa.  Bydd eich ffurflen foeseg yn cael ei chyflwyno ar bapur ac i Turnitin (i’r safle ‘</w:t>
      </w:r>
      <w:r w:rsidRPr="00847AAB">
        <w:rPr>
          <w:rStyle w:val="instancename"/>
          <w:rFonts w:ascii="Arial" w:hAnsi="Arial" w:cs="Arial"/>
          <w:color w:val="00090E"/>
          <w:sz w:val="24"/>
          <w:szCs w:val="24"/>
        </w:rPr>
        <w:t>Aseiniad Turnitin ECAD6010/7004C (Drafft)</w:t>
      </w:r>
      <w:r w:rsidRPr="00847AAB">
        <w:rPr>
          <w:rStyle w:val="accesshide"/>
          <w:rFonts w:ascii="Arial" w:hAnsi="Arial" w:cs="Arial"/>
          <w:color w:val="00090E"/>
          <w:sz w:val="24"/>
          <w:szCs w:val="24"/>
          <w:bdr w:val="none" w:sz="0" w:space="0" w:color="auto" w:frame="1"/>
        </w:rPr>
        <w:t xml:space="preserve"> – Rhan 1</w:t>
      </w:r>
      <w:r w:rsidR="0080535C">
        <w:rPr>
          <w:rFonts w:ascii="Arial" w:hAnsi="Arial" w:cs="Arial"/>
          <w:sz w:val="24"/>
          <w:szCs w:val="24"/>
        </w:rPr>
        <w:t>) ar yr 17</w:t>
      </w:r>
      <w:r w:rsidRPr="00847AAB">
        <w:rPr>
          <w:rFonts w:ascii="Arial" w:hAnsi="Arial" w:cs="Arial"/>
          <w:sz w:val="24"/>
          <w:szCs w:val="24"/>
        </w:rPr>
        <w:t>/12/19.</w:t>
      </w: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A3505D" w:rsidRPr="00A406E5" w:rsidRDefault="00A3505D" w:rsidP="00E67389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670"/>
      </w:tblGrid>
      <w:tr w:rsidR="00D22D9C" w:rsidRPr="00A406E5" w:rsidTr="009E4559">
        <w:trPr>
          <w:trHeight w:val="414"/>
        </w:trPr>
        <w:tc>
          <w:tcPr>
            <w:tcW w:w="10670" w:type="dxa"/>
            <w:shd w:val="clear" w:color="auto" w:fill="D9D9D9"/>
          </w:tcPr>
          <w:p w:rsidR="00D22D9C" w:rsidRPr="00A406E5" w:rsidRDefault="00367C88" w:rsidP="00553B4B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Default="00367C88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9E455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="00D22D9C" w:rsidRPr="00A406E5" w:rsidRDefault="00367C88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i </w:t>
      </w:r>
      <w:r w:rsidRPr="009E4559">
        <w:rPr>
          <w:rFonts w:ascii="Arial" w:hAnsi="Arial" w:cs="Arial"/>
          <w:i/>
          <w:sz w:val="22"/>
          <w:szCs w:val="22"/>
          <w:lang w:val="cy-GB"/>
        </w:rPr>
        <w:t>ystod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9E455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9E455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D84D00" w:rsidRDefault="00367C88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</w:p>
    <w:p w:rsidR="00C01A3F" w:rsidRPr="00A406E5" w:rsidRDefault="00352952" w:rsidP="00D22D9C">
      <w:pPr>
        <w:jc w:val="both"/>
        <w:rPr>
          <w:rFonts w:ascii="Arial" w:hAnsi="Arial" w:cs="Arial"/>
          <w:sz w:val="22"/>
          <w:szCs w:val="22"/>
        </w:rPr>
      </w:pPr>
      <w:r w:rsidRPr="00352952">
        <w:rPr>
          <w:rFonts w:ascii="Arial" w:hAnsi="Arial" w:cs="Arial"/>
          <w:i/>
          <w:sz w:val="22"/>
          <w:szCs w:val="22"/>
        </w:rPr>
        <w:t>Mae eich traethawd yn gofyn am ymgysylltu â llenyddiaeth/theori academaidd; Felly, dylech ddangos lefel eang o ddarllen o ffynonellau fel gwerslyfrau a chyfnodolion academaidd.  Drwy gyfeirio at y llenyddiaeth, dylech ddangos eich gwyb</w:t>
      </w:r>
      <w:r>
        <w:rPr>
          <w:rFonts w:ascii="Arial" w:hAnsi="Arial" w:cs="Arial"/>
          <w:i/>
          <w:sz w:val="22"/>
          <w:szCs w:val="22"/>
        </w:rPr>
        <w:t>odaeth a'ch dealltwriaeth o'</w:t>
      </w:r>
      <w:r w:rsidRPr="00352952">
        <w:rPr>
          <w:rFonts w:ascii="Arial" w:hAnsi="Arial" w:cs="Arial"/>
          <w:i/>
          <w:sz w:val="22"/>
          <w:szCs w:val="22"/>
        </w:rPr>
        <w:t>ch ffo</w:t>
      </w:r>
      <w:r>
        <w:rPr>
          <w:rFonts w:ascii="Arial" w:hAnsi="Arial" w:cs="Arial"/>
          <w:i/>
          <w:sz w:val="22"/>
          <w:szCs w:val="22"/>
        </w:rPr>
        <w:t>cws ymchwil dewisol ac o astudiaeth gwers</w:t>
      </w:r>
      <w:r w:rsidRPr="00352952">
        <w:rPr>
          <w:rFonts w:ascii="Arial" w:hAnsi="Arial" w:cs="Arial"/>
          <w:i/>
          <w:sz w:val="22"/>
          <w:szCs w:val="22"/>
        </w:rPr>
        <w:t xml:space="preserve"> fel dull o ymchwilio.  Gallech hefyd gyfeirio at gyhoeddiadau perthnasol Llywodraeth Cymru, gan gynnwys dogfennaeth y cwricwlwm, ac unrhyw adroddiadau eraill (e.e. L</w:t>
      </w:r>
      <w:r>
        <w:rPr>
          <w:rFonts w:ascii="Arial" w:hAnsi="Arial" w:cs="Arial"/>
          <w:i/>
          <w:sz w:val="22"/>
          <w:szCs w:val="22"/>
        </w:rPr>
        <w:t>lC, Estyn) sy'n berthnasol i'</w:t>
      </w:r>
      <w:r w:rsidRPr="00352952">
        <w:rPr>
          <w:rFonts w:ascii="Arial" w:hAnsi="Arial" w:cs="Arial"/>
          <w:i/>
          <w:sz w:val="22"/>
          <w:szCs w:val="22"/>
        </w:rPr>
        <w:t>ch ffocws ymchwil.</w:t>
      </w:r>
    </w:p>
    <w:p w:rsidR="00D22D9C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352952" w:rsidRDefault="00352952" w:rsidP="00D22D9C">
      <w:pPr>
        <w:jc w:val="both"/>
        <w:rPr>
          <w:rFonts w:ascii="Arial" w:hAnsi="Arial" w:cs="Arial"/>
          <w:sz w:val="22"/>
          <w:szCs w:val="22"/>
        </w:rPr>
      </w:pPr>
    </w:p>
    <w:p w:rsidR="00352952" w:rsidRPr="00A406E5" w:rsidRDefault="00352952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="00D22D9C" w:rsidRPr="00A406E5" w:rsidRDefault="00367C88" w:rsidP="00D22D9C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arddangos gwybodaeth gydlynol a manwl a dealltwriaeth systematig o'r maes pwnc, y mae o leiaf rhywfaint o’r rhain wedi’i seilio ar yr ymchwil diweddaraf a/neu ysgolheictod uwch o fewn y ddisgyblaeth.</w:t>
      </w:r>
      <w:r w:rsidR="004D5E9B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fod yn ymwybodol o ansicrwydd ac amwysedd gwybodaeth a’r cyfyngiadau arni.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Mae’n rhaid i’ch gwaith ddangos ehangder cynyddol eich gwybodaeth a</w:t>
      </w:r>
      <w:r w:rsidR="00A45FA0" w:rsidRPr="009E4559">
        <w:rPr>
          <w:rFonts w:ascii="Arial" w:hAnsi="Arial" w:cs="Arial"/>
          <w:sz w:val="22"/>
          <w:szCs w:val="22"/>
          <w:lang w:val="cy-GB"/>
        </w:rPr>
        <w:t>’ch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dealltwriaeth systematig o gysyniadau ac egwyddorion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gwaelod</w:t>
      </w:r>
      <w:r w:rsidRPr="009E4559">
        <w:rPr>
          <w:rFonts w:ascii="Arial" w:hAnsi="Arial" w:cs="Arial"/>
          <w:sz w:val="22"/>
          <w:szCs w:val="22"/>
          <w:lang w:val="cy-GB"/>
        </w:rPr>
        <w:t>ol sy’n gysylltiedig â’r maes pwnc.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Mae 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dealltwriaeth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graddau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4D5E9B">
        <w:t xml:space="preserve"> </w:t>
      </w:r>
    </w:p>
    <w:p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C01A3F" w:rsidRDefault="00A45FA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D84D00" w:rsidRPr="00A406E5" w:rsidRDefault="00352952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52952">
        <w:rPr>
          <w:rFonts w:ascii="Arial" w:hAnsi="Arial" w:cs="Arial"/>
          <w:i/>
          <w:sz w:val="22"/>
          <w:szCs w:val="22"/>
        </w:rPr>
        <w:t>Gan gyfeirio at eich arfer eich hun, dylech ddangos dealltwriaeth systematig o ymchwil yn yr ystafell ddosbarth a manteision ac anfanteision defnyddio dull astudio gwersi yn arbennig fel dull o ymchwilio.  Dylid dangos gwybodaeth am gefndir a damcaniaeth y ffocws ymchwil a ddewiswyd gennych, gan werthfawrogi cyfraniad posibl eich astudiaeth ymchwil penodol chi o</w:t>
      </w:r>
      <w:r>
        <w:rPr>
          <w:rFonts w:ascii="Arial" w:hAnsi="Arial" w:cs="Arial"/>
          <w:i/>
          <w:sz w:val="22"/>
          <w:szCs w:val="22"/>
        </w:rPr>
        <w:t xml:space="preserve"> fewn y maes.  Dylech fyfyrio'</w:t>
      </w:r>
      <w:r w:rsidRPr="00352952">
        <w:rPr>
          <w:rFonts w:ascii="Arial" w:hAnsi="Arial" w:cs="Arial"/>
          <w:i/>
          <w:sz w:val="22"/>
          <w:szCs w:val="22"/>
        </w:rPr>
        <w:t>n feirniadol ar fframwe</w:t>
      </w:r>
      <w:r>
        <w:rPr>
          <w:rFonts w:ascii="Arial" w:hAnsi="Arial" w:cs="Arial"/>
          <w:i/>
          <w:sz w:val="22"/>
          <w:szCs w:val="22"/>
        </w:rPr>
        <w:t>ithiau moesegol perthnasol sy'</w:t>
      </w:r>
      <w:r w:rsidRPr="00352952">
        <w:rPr>
          <w:rFonts w:ascii="Arial" w:hAnsi="Arial" w:cs="Arial"/>
          <w:i/>
          <w:sz w:val="22"/>
          <w:szCs w:val="22"/>
        </w:rPr>
        <w:t>n sail i ymchwil addysgol ac ystyried goblygiadau moesegol penodol ymchwil ar gyfer plant a/neu bobl ifanc a chyda hwy o fewn eich cyd-destun.  Dylech ddangos dealltwriaeth a chymhwysiad o gysyniada</w:t>
      </w:r>
      <w:r>
        <w:rPr>
          <w:rFonts w:ascii="Arial" w:hAnsi="Arial" w:cs="Arial"/>
          <w:i/>
          <w:sz w:val="22"/>
          <w:szCs w:val="22"/>
        </w:rPr>
        <w:t>u ac egwyddorion sylfaenol sy'</w:t>
      </w:r>
      <w:r w:rsidRPr="00352952">
        <w:rPr>
          <w:rFonts w:ascii="Arial" w:hAnsi="Arial" w:cs="Arial"/>
          <w:i/>
          <w:sz w:val="22"/>
          <w:szCs w:val="22"/>
        </w:rPr>
        <w:t>n gysylltiedig â chyd-destun penodol yr astudiaeth.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E67389" w:rsidRDefault="00E67389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352952" w:rsidRPr="00A406E5" w:rsidRDefault="00352952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A45FA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lastRenderedPageBreak/>
        <w:t>Sgiliau Gwybyddol a Deallusol</w:t>
      </w:r>
    </w:p>
    <w:p w:rsidR="00D22D9C" w:rsidRPr="00A406E5" w:rsidRDefault="00866A6D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gwerthuso’n feirniadol dystiolaeth, dadleuon, tybiaethau, cysyniadau haniaethol a data y mae rhai ohonynt ar ben blaen disgyblaeth (ac a allai fod yn anghyflawn) er mwyn dyfeisio a chynnal dadleuon, ffurfio barn a/neu ddatrys problemau; disgrifio a rhoi sylwadau ar agweddau penodol ar ymchwil cyfredol, neu ysgolheictod uwch cyfatebol, yn y ddisgyblaeth. </w:t>
      </w:r>
      <w:r w:rsidR="00FE5651" w:rsidRPr="00866A6D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Dylech bob amser ddarparu cyfiawnhad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ar gyfer eich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 dadleuon a’ch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barn</w:t>
      </w:r>
      <w:r w:rsidR="00BA5017" w:rsidRPr="009E4559">
        <w:rPr>
          <w:rFonts w:ascii="Arial" w:hAnsi="Arial" w:cs="Arial"/>
          <w:sz w:val="22"/>
          <w:szCs w:val="22"/>
          <w:lang w:val="cy-GB"/>
        </w:rPr>
        <w:t>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Default="00BA501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D84D00" w:rsidRPr="00A406E5" w:rsidRDefault="00352952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52952">
        <w:rPr>
          <w:rFonts w:ascii="Arial" w:hAnsi="Arial" w:cs="Arial"/>
          <w:i/>
          <w:sz w:val="22"/>
          <w:szCs w:val="22"/>
        </w:rPr>
        <w:t>Dylech ddyfeisio a chynnal da</w:t>
      </w:r>
      <w:r w:rsidR="00004C45">
        <w:rPr>
          <w:rFonts w:ascii="Arial" w:hAnsi="Arial" w:cs="Arial"/>
          <w:i/>
          <w:sz w:val="22"/>
          <w:szCs w:val="22"/>
        </w:rPr>
        <w:t>dleuon, a thrafod materion sy'n ymwneud â chymhwyso'</w:t>
      </w:r>
      <w:r w:rsidRPr="00352952">
        <w:rPr>
          <w:rFonts w:ascii="Arial" w:hAnsi="Arial" w:cs="Arial"/>
          <w:i/>
          <w:sz w:val="22"/>
          <w:szCs w:val="22"/>
        </w:rPr>
        <w:t>ch astudiaeth o wers yn ymarferol yn eich ystafell ddosbarth.  Dylech werthuso a chyfuno syniadau er mwy</w:t>
      </w:r>
      <w:r w:rsidR="00004C45">
        <w:rPr>
          <w:rFonts w:ascii="Arial" w:hAnsi="Arial" w:cs="Arial"/>
          <w:i/>
          <w:sz w:val="22"/>
          <w:szCs w:val="22"/>
        </w:rPr>
        <w:t>n dod i farnau cadarn.  Dylai'</w:t>
      </w:r>
      <w:r w:rsidRPr="00352952">
        <w:rPr>
          <w:rFonts w:ascii="Arial" w:hAnsi="Arial" w:cs="Arial"/>
          <w:i/>
          <w:sz w:val="22"/>
          <w:szCs w:val="22"/>
        </w:rPr>
        <w:t>r argymhellion fod yn argyhoeddiadol, yn ddarbwyllol, yn heriol o bo</w:t>
      </w:r>
      <w:r w:rsidR="00004C45">
        <w:rPr>
          <w:rFonts w:ascii="Arial" w:hAnsi="Arial" w:cs="Arial"/>
          <w:i/>
          <w:sz w:val="22"/>
          <w:szCs w:val="22"/>
        </w:rPr>
        <w:t>sibl ac yn deillio o werthuso'</w:t>
      </w:r>
      <w:r w:rsidRPr="00352952">
        <w:rPr>
          <w:rFonts w:ascii="Arial" w:hAnsi="Arial" w:cs="Arial"/>
          <w:i/>
          <w:sz w:val="22"/>
          <w:szCs w:val="22"/>
        </w:rPr>
        <w:t>r dystiolaeth. Dylech ddangos defnydd priodol o fframweithiau moesegol perthnasol.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="00D22D9C" w:rsidRPr="00A406E5" w:rsidRDefault="00BA5017" w:rsidP="006D6B5E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cymhwyso’r dulliau a’r technegau rydych wedi’u dysgu er mwyn adolygu, cadarnhau, ymestyn a chymhwyso eich gwybodaeth a’ch dealltwriaeth, a chychwyn a chyflawni prosiectau.</w:t>
      </w:r>
      <w:r w:rsidR="006D6B5E" w:rsidRPr="006D6B5E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Byddwch yn defnyddio’n gywir dechnegau dadansoddi ac ymholi sefydledig sy’n berthnasol i’r ddisgyblaeth, a’u cymhwyso mewn cyd-destunau cymhleth ac anrhagweladwy, er mwyn dyfeisio a chynnal dadleuon a/neu ddatrys problemau.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allu llunio cwestiynau priodol er mwyn cyrraedd ateb - neu ddynodi ystod o atebion.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 neu’r amgylchiadau hynny, i asesu sefyllfaoedd presennol, efallai er mwyn llunio cynlluniau neu atebion i ddatrys problemau, neu i greu arteffactau, y gall rhai ohonynt fod yn arloesol ac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Default="00BA501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D84D00" w:rsidRPr="00A406E5" w:rsidRDefault="00004C45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004C45">
        <w:rPr>
          <w:rFonts w:ascii="Arial" w:hAnsi="Arial" w:cs="Arial"/>
          <w:i/>
          <w:sz w:val="22"/>
          <w:szCs w:val="22"/>
        </w:rPr>
        <w:t>Dylech gyfeirio at eich profiad eich hun mewn cyd-destun ystafell ddosbarth er mwy</w:t>
      </w:r>
      <w:r>
        <w:rPr>
          <w:rFonts w:ascii="Arial" w:hAnsi="Arial" w:cs="Arial"/>
          <w:i/>
          <w:sz w:val="22"/>
          <w:szCs w:val="22"/>
        </w:rPr>
        <w:t>n dangos eich dealltwriaeth o'</w:t>
      </w:r>
      <w:r w:rsidRPr="00004C45">
        <w:rPr>
          <w:rFonts w:ascii="Arial" w:hAnsi="Arial" w:cs="Arial"/>
          <w:i/>
          <w:sz w:val="22"/>
          <w:szCs w:val="22"/>
        </w:rPr>
        <w:t xml:space="preserve">r elfennau sydd ynghlwm wrth y </w:t>
      </w:r>
      <w:r>
        <w:rPr>
          <w:rFonts w:ascii="Arial" w:hAnsi="Arial" w:cs="Arial"/>
          <w:i/>
          <w:sz w:val="22"/>
          <w:szCs w:val="22"/>
        </w:rPr>
        <w:t>broses astudio gwersi.  Dylai’</w:t>
      </w:r>
      <w:r w:rsidRPr="00004C45">
        <w:rPr>
          <w:rFonts w:ascii="Arial" w:hAnsi="Arial" w:cs="Arial"/>
          <w:i/>
          <w:sz w:val="22"/>
          <w:szCs w:val="22"/>
        </w:rPr>
        <w:t>ch gwaith gyfei</w:t>
      </w:r>
      <w:r>
        <w:rPr>
          <w:rFonts w:ascii="Arial" w:hAnsi="Arial" w:cs="Arial"/>
          <w:i/>
          <w:sz w:val="22"/>
          <w:szCs w:val="22"/>
        </w:rPr>
        <w:t>rio at gynllunio a gweithredu'</w:t>
      </w:r>
      <w:r w:rsidRPr="00004C45">
        <w:rPr>
          <w:rFonts w:ascii="Arial" w:hAnsi="Arial" w:cs="Arial"/>
          <w:i/>
          <w:sz w:val="22"/>
          <w:szCs w:val="22"/>
        </w:rPr>
        <w:t>r astudiaeth a ddewiswyd gennych, gan gynnwys trafodaeth ar</w:t>
      </w:r>
      <w:r>
        <w:rPr>
          <w:rFonts w:ascii="Arial" w:hAnsi="Arial" w:cs="Arial"/>
          <w:i/>
          <w:sz w:val="22"/>
          <w:szCs w:val="22"/>
        </w:rPr>
        <w:t xml:space="preserve"> unrhyw faterion a wynebwyd a'</w:t>
      </w:r>
      <w:r w:rsidRPr="00004C45">
        <w:rPr>
          <w:rFonts w:ascii="Arial" w:hAnsi="Arial" w:cs="Arial"/>
          <w:i/>
          <w:sz w:val="22"/>
          <w:szCs w:val="22"/>
        </w:rPr>
        <w:t>r broses o wneud penderfyniadau yn ystod yr astudiaeth.  Dylech ddangos eich cyfrifoldeb personol am reoli eich dysgu eich hun drwy ymgysylltu â chynnwys modiwlau, astudio hunangyfeiriedig ac ymarfer myfyriol.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:rsidR="00995D51" w:rsidRPr="00A406E5" w:rsidRDefault="00BA5017" w:rsidP="00103507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raddedigion sy’n gofyn am arfer menter a chyfrifoldeb personol a gwneud penderfyniadau mewn amgylchiadau cymhleth ac anrhagweladwy.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y gallu i ddysgu ar gyfer datblygiad proffesiynol i wella sgiliau presennol a chaffael cymwyseddau newydd o natur broffesiynol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gynulleidfaoedd arbenigol ac anarbenigol;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004C45" w:rsidRDefault="00004C45" w:rsidP="00D22D9C">
      <w:pPr>
        <w:jc w:val="both"/>
        <w:rPr>
          <w:rFonts w:ascii="Arial" w:hAnsi="Arial" w:cs="Arial"/>
          <w:sz w:val="22"/>
          <w:szCs w:val="22"/>
        </w:rPr>
      </w:pPr>
    </w:p>
    <w:p w:rsidR="00004C45" w:rsidRPr="00A406E5" w:rsidRDefault="00004C45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Default="00CB1FD6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D84D00" w:rsidRPr="00A406E5" w:rsidRDefault="00004C45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004C45">
        <w:rPr>
          <w:rFonts w:ascii="Arial" w:hAnsi="Arial" w:cs="Arial"/>
          <w:i/>
          <w:sz w:val="22"/>
          <w:szCs w:val="22"/>
        </w:rPr>
        <w:t>Dylech ymgymryd â gwaith dadansoddi a gwerthuso beirniadol o fethodoleg yr ymchwil, gan nodi goblygiadau ar gyfer arferion yn y dyfodol.  Dylech ddangos y priodoleddau a ddisgwylir mewn ymarfer proffesiynol gan gynnwys menter unigol, rheoli prosiectau, gweithio ar y cyd a sgiliau rhyng-bersonol.  Dylid ysgrifennu eich traethawd mewn arddull ffurfiol</w:t>
      </w:r>
      <w:r>
        <w:rPr>
          <w:rFonts w:ascii="Arial" w:hAnsi="Arial" w:cs="Arial"/>
          <w:i/>
          <w:sz w:val="22"/>
          <w:szCs w:val="22"/>
        </w:rPr>
        <w:t>, gan gynnwys atodiadau os yw'</w:t>
      </w:r>
      <w:r w:rsidRPr="00004C45">
        <w:rPr>
          <w:rFonts w:ascii="Arial" w:hAnsi="Arial" w:cs="Arial"/>
          <w:i/>
          <w:sz w:val="22"/>
          <w:szCs w:val="22"/>
        </w:rPr>
        <w:t>n berthnasol. Dylech ystyried eich cynulleidfa</w:t>
      </w:r>
      <w:r>
        <w:rPr>
          <w:rFonts w:ascii="Arial" w:hAnsi="Arial" w:cs="Arial"/>
          <w:i/>
          <w:sz w:val="22"/>
          <w:szCs w:val="22"/>
        </w:rPr>
        <w:t xml:space="preserve"> a sicrhau bod eich arddull a'</w:t>
      </w:r>
      <w:r w:rsidRPr="00004C45">
        <w:rPr>
          <w:rFonts w:ascii="Arial" w:hAnsi="Arial" w:cs="Arial"/>
          <w:i/>
          <w:sz w:val="22"/>
          <w:szCs w:val="22"/>
        </w:rPr>
        <w:t xml:space="preserve">ch dull gweithredu yn ennyn diddordeb y darllenydd. 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="00152E9D" w:rsidRPr="00A406E5" w:rsidTr="009E4559">
        <w:trPr>
          <w:jc w:val="center"/>
        </w:trPr>
        <w:tc>
          <w:tcPr>
            <w:tcW w:w="10670" w:type="dxa"/>
            <w:shd w:val="clear" w:color="auto" w:fill="BFBFBF"/>
          </w:tcPr>
          <w:p w:rsidR="00152E9D" w:rsidRPr="00A406E5" w:rsidRDefault="00152E9D" w:rsidP="00553B4B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CB1FD6"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:rsidR="00152E9D" w:rsidRPr="00A406E5" w:rsidRDefault="00152E9D" w:rsidP="00152E9D">
      <w:pPr>
        <w:rPr>
          <w:rFonts w:ascii="Arial" w:hAnsi="Arial" w:cs="Arial"/>
        </w:rPr>
      </w:pPr>
    </w:p>
    <w:p w:rsidR="00152E9D" w:rsidRPr="00A406E5" w:rsidRDefault="00CB1FD6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9E4559">
        <w:rPr>
          <w:rFonts w:ascii="Arial" w:hAnsi="Arial" w:cs="Arial"/>
          <w:sz w:val="20"/>
          <w:lang w:val="cy-GB"/>
        </w:rPr>
        <w:t xml:space="preserve">Noda’r adran hon y </w:t>
      </w:r>
      <w:r w:rsidRPr="009E4559">
        <w:rPr>
          <w:rFonts w:ascii="Arial" w:hAnsi="Arial" w:cs="Arial"/>
          <w:i/>
          <w:sz w:val="20"/>
          <w:lang w:val="cy-GB"/>
        </w:rPr>
        <w:t>graddau</w:t>
      </w:r>
      <w:r w:rsidRPr="009E4559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896"/>
        <w:gridCol w:w="888"/>
        <w:gridCol w:w="886"/>
      </w:tblGrid>
      <w:tr w:rsidR="00152E9D" w:rsidRPr="00A406E5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52E9D" w:rsidRPr="00A406E5" w:rsidRDefault="00CB1FD6" w:rsidP="00553B4B">
            <w:pPr>
              <w:rPr>
                <w:rFonts w:ascii="Arial" w:hAnsi="Arial" w:cs="Arial"/>
                <w:b/>
                <w:sz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52E9D" w:rsidRPr="00A85BFE" w:rsidRDefault="00CB1FD6" w:rsidP="00553B4B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52E9D" w:rsidRPr="00A85BFE" w:rsidRDefault="00CB1FD6" w:rsidP="00553B4B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004C4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004C4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004C4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004C4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004C4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52E9D" w:rsidRPr="00A406E5" w:rsidRDefault="00CB1FD6" w:rsidP="00553B4B">
            <w:pPr>
              <w:rPr>
                <w:rFonts w:ascii="Arial" w:hAnsi="Arial" w:cs="Arial"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9E4559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C073F1" w:rsidRDefault="00C073F1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:rsidR="00C073F1" w:rsidRPr="00A406E5" w:rsidRDefault="00C073F1" w:rsidP="00152E9D">
      <w:pPr>
        <w:rPr>
          <w:rFonts w:ascii="Arial" w:hAnsi="Arial" w:cs="Arial"/>
          <w:vanish/>
        </w:rPr>
      </w:pPr>
    </w:p>
    <w:tbl>
      <w:tblPr>
        <w:tblStyle w:val="TableGrid"/>
        <w:tblW w:w="0" w:type="auto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13858"/>
      </w:tblGrid>
      <w:tr w:rsidR="00C073F1" w:rsidTr="009E4559">
        <w:tc>
          <w:tcPr>
            <w:tcW w:w="13858" w:type="dxa"/>
            <w:shd w:val="clear" w:color="auto" w:fill="C2D69B" w:themeFill="accent3" w:themeFillTint="99"/>
          </w:tcPr>
          <w:p w:rsidR="00C073F1" w:rsidRPr="00995D51" w:rsidRDefault="00CB1FD6" w:rsidP="00553B4B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:rsidR="00F217F6" w:rsidRDefault="00F217F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F217F6" w:rsidRPr="00D9771E" w:rsidTr="00AA4930">
        <w:tc>
          <w:tcPr>
            <w:tcW w:w="13948" w:type="dxa"/>
            <w:shd w:val="clear" w:color="auto" w:fill="C2D69B" w:themeFill="accent3" w:themeFillTint="99"/>
          </w:tcPr>
          <w:p w:rsidR="00F217F6" w:rsidRPr="00D9771E" w:rsidRDefault="00F217F6" w:rsidP="00357A2B">
            <w:pPr>
              <w:rPr>
                <w:rFonts w:ascii="Arial" w:hAnsi="Arial" w:cs="Arial"/>
                <w:b/>
              </w:rPr>
            </w:pPr>
            <w:r w:rsidRPr="00A30722">
              <w:rPr>
                <w:rFonts w:ascii="Arial" w:hAnsi="Arial" w:cs="Arial"/>
                <w:b/>
                <w:lang w:val="cy-GB"/>
              </w:rPr>
              <w:t>Lefel 6</w:t>
            </w:r>
          </w:p>
        </w:tc>
      </w:tr>
      <w:tr w:rsidR="00F217F6" w:rsidRPr="00D9771E" w:rsidTr="00AA4930">
        <w:tc>
          <w:tcPr>
            <w:tcW w:w="13948" w:type="dxa"/>
            <w:shd w:val="clear" w:color="auto" w:fill="EAF1DD" w:themeFill="accent3" w:themeFillTint="33"/>
          </w:tcPr>
          <w:p w:rsidR="00F217F6" w:rsidRPr="00B669B1" w:rsidRDefault="00F217F6" w:rsidP="00357A2B">
            <w:pPr>
              <w:rPr>
                <w:rFonts w:ascii="Arial" w:eastAsia="Arial" w:hAnsi="Arial" w:cs="Arial"/>
                <w:spacing w:val="-1"/>
              </w:rPr>
            </w:pP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, ar ddiwedd Lefel 6 dylai fod gan fyfyrwyr wybodaeth gydlynol a manwl a dealltwriaeth systematig o’u maes pwnc, y mae o leiaf rhywfaint o’r rhain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wedi’i seilio ar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 yr ymchwil diweddaraf a/neu ysgolheictod uwch o fewn y ddisgyblaeth.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Byddant yn gallu defnyddio technegau dadansoddi ac ymholi sefydledig yn gywir o fewn disgyblaeth, gan ddefnyddio’u dealltwriaeth gysyniadol i ddyfeisio a chynnal dadleuon a/neu i ddatrys problemau.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Dylent fod yn ymwybodol o ansicrwydd ac amwysedd gwybodaeth a’r cyfyngiadau arni.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Dylent allu gwerthuso’n feirniadol dystiolaeth, dadleuon, tybiaethau, cysyniadau haniaethol a data (a allai fod yn anghyflawn), i lunio barn, ac i fframio cwestiynau priodol er mwyn cyrraedd ateb - neu ddynodi ystod o atebion.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cymhwyso’r dulliau a’r technegau maent wedi’u dysgu i adolygu, cadarnhau, ymestyn a chymhwyso eu gwybodaeth a’u dealltwriaeth, a chychwyn a chyflawni prosiectau.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 ganddynt y gallu i reoli eu dysgu eu hunain, a manteisio ar adolygiadau ysgolheigaidd a ffynonellau gwreiddiol (er enghraifft, erthyglau ymchwil a adolygwyd a/neu ddeunyddiau gwreiddiol sy’n briodol i’r ddisgyblaeth).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arddangos y rhinweddau a'r sgiliau trosglwyddadwy angenrheidiol ar gyfer cyflogaeth sy’n gofyn am y canlynol: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arfer menter a chyfrifoldeb personol; gwneud penderfyniadau mewn cyd-destunau cymhleth ac anrhagweladwy; y gallu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 d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dysgu sydd ei angen i ymgymryd â hyfforddiant pellach priodol o natur broffesiynol neu gyfatebol. </w:t>
            </w:r>
          </w:p>
        </w:tc>
      </w:tr>
    </w:tbl>
    <w:p w:rsidR="00F217F6" w:rsidRPr="00D9771E" w:rsidRDefault="00F217F6" w:rsidP="00F217F6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</w:tblGrid>
      <w:tr w:rsidR="005B61D0" w:rsidRPr="00D9771E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:rsidR="005B61D0" w:rsidRPr="00C73F6F" w:rsidRDefault="005B61D0" w:rsidP="00357A2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6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5B61D0" w:rsidRPr="00D9771E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5B61D0" w:rsidRPr="00D9771E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5B61D0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</w:p>
          <w:p w:rsidR="005B61D0" w:rsidRPr="00D9771E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="005B61D0" w:rsidRPr="00D9771E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5B61D0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</w:p>
          <w:p w:rsidR="005B61D0" w:rsidRPr="00D9771E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:rsidR="005B61D0" w:rsidRPr="00D9771E" w:rsidRDefault="005B61D0" w:rsidP="005B61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5B61D0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</w:p>
          <w:p w:rsidR="005B61D0" w:rsidRPr="00D9771E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:rsidR="005B61D0" w:rsidRPr="00D9771E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5B61D0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</w:p>
          <w:p w:rsidR="005B61D0" w:rsidRPr="00D9771E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="005B61D0" w:rsidRPr="00D9771E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5B61D0" w:rsidRPr="00D9771E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:rsidR="005B61D0" w:rsidRPr="00D9771E" w:rsidRDefault="005B61D0" w:rsidP="00357A2B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5B61D0" w:rsidRPr="00D9771E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5B61D0" w:rsidRPr="00D9771E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5B61D0" w:rsidRPr="00D9771E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5B61D0" w:rsidRPr="00D9771E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5B61D0" w:rsidRPr="00D9771E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5B61D0" w:rsidRPr="00D9771E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</w:tr>
      <w:tr w:rsidR="005B61D0" w:rsidRPr="00D9771E" w:rsidTr="00AA4930">
        <w:tc>
          <w:tcPr>
            <w:tcW w:w="1735" w:type="dxa"/>
            <w:shd w:val="clear" w:color="auto" w:fill="C2D69B" w:themeFill="accent3" w:themeFillTint="99"/>
          </w:tcPr>
          <w:p w:rsidR="005B61D0" w:rsidRDefault="005B61D0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:rsidR="005B61D0" w:rsidRDefault="005B61D0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</w:tr>
      <w:tr w:rsidR="005B61D0" w:rsidRPr="00D9771E" w:rsidTr="00AA4930">
        <w:tc>
          <w:tcPr>
            <w:tcW w:w="1735" w:type="dxa"/>
            <w:shd w:val="clear" w:color="auto" w:fill="C2D69B" w:themeFill="accent3" w:themeFillTint="99"/>
          </w:tcPr>
          <w:p w:rsidR="005B61D0" w:rsidRDefault="005B61D0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:rsidR="005B61D0" w:rsidRPr="00CA7DB9" w:rsidRDefault="005B61D0" w:rsidP="00357A2B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(Gwybodaeth gydlynol a manwl a dealltwriaeth systematig o'r maes pwnc,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y mae o leiaf rhywfaint o’r rhain wedi’i seilio ar yr ymchwil diweddaraf a/neu ysgolheictod uwch o fewn y ddisgyblaeth.)</w:t>
            </w:r>
          </w:p>
          <w:p w:rsidR="005B61D0" w:rsidRPr="00D9771E" w:rsidRDefault="005B61D0" w:rsidP="00357A2B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5B61D0" w:rsidRDefault="005B61D0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mawr yn y wybodaeth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a’r ddealltwriaeth systematig o’r maes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  <w:p w:rsidR="005B61D0" w:rsidRPr="00B669B1" w:rsidRDefault="005B61D0" w:rsidP="00357A2B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5B61D0" w:rsidRPr="00B669B1" w:rsidRDefault="005B61D0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yn y wybodaeth, gyda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>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5B61D0" w:rsidRPr="00B669B1" w:rsidRDefault="005B61D0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gyfyngedig o’r cysyniadau a’r egwyddorion perthnasol yn y maes pwnc sydd i raddau cyfyngedig,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5B61D0" w:rsidRPr="00B669B1" w:rsidRDefault="005B61D0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fanwl a chywir gyda dealltwriaeth systematig dda o’r maes astudio ac i ryw raddau, o ymchwil ac ysgolheictod cyfredol.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5B61D0" w:rsidRPr="00B669B1" w:rsidRDefault="005B61D0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helaeth, gydlynol a manwl.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Arddengys ddealltwriaeth dda iawn o ehangder a manylder safbwyntiau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5B61D0" w:rsidRPr="00B669B1" w:rsidRDefault="005B61D0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ragorol o egwyddorion a theorïau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Ymwybyddiaeth glir o heriau i safbwyntiau sefydledig a chyfyngiadau’r sail wybodaeth.</w:t>
            </w:r>
          </w:p>
        </w:tc>
      </w:tr>
      <w:tr w:rsidR="005B61D0" w:rsidRPr="00D9771E" w:rsidTr="00AA4930">
        <w:tc>
          <w:tcPr>
            <w:tcW w:w="1735" w:type="dxa"/>
            <w:shd w:val="clear" w:color="auto" w:fill="C2D69B" w:themeFill="accent3" w:themeFillTint="99"/>
          </w:tcPr>
          <w:p w:rsidR="005B61D0" w:rsidRDefault="005B61D0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91FC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:rsidR="005B61D0" w:rsidRPr="00F65EEE" w:rsidRDefault="005B61D0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91FC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(Meddwl cysyniadol a beirniadol, dadansoddi, synthesis a gwerthuso ymchwil, tybiaethau, cysyniadau haniaethol a data (a allai fod yn anghyflawn); rhesymeg, dadl a barn). 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:rsidR="005B61D0" w:rsidRDefault="005B61D0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Fawr ddim neu ddim dadansoddi, synthesis neu werthuso. </w:t>
            </w:r>
          </w:p>
          <w:p w:rsidR="005B61D0" w:rsidRDefault="005B61D0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Cyffredinoliadau heb sail, wedi’u gwneud heb ddefnyddio unrhyw dystiolaeth gredadwy.</w:t>
            </w:r>
          </w:p>
          <w:p w:rsidR="005B61D0" w:rsidRPr="00B669B1" w:rsidRDefault="005B61D0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disgrifiadol ar y cyfan, gyda defnydd arwynebol o werthuso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Ymgais cyfyngedig at feddwl beirniadol, dadansoddi, synthesis a gwerthuso, gan dueddu tuag at ddisgrifio. </w:t>
            </w:r>
          </w:p>
          <w:p w:rsidR="005B61D0" w:rsidRDefault="005B61D0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Peth tystiolaeth i gefnogi dadleuon a barn cynyddol ond gall y rhain fod heb eu datblygu’n ddigonol neu ag ychydig o anghysondeb / camddehongli. </w:t>
            </w:r>
          </w:p>
          <w:p w:rsidR="005B61D0" w:rsidRPr="00E518DC" w:rsidRDefault="005B61D0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Yn haeru’n hytrach na dadlau achos. </w:t>
            </w:r>
          </w:p>
          <w:p w:rsidR="005B61D0" w:rsidRPr="00B669B1" w:rsidRDefault="005B61D0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Rhywfaint o feddwl beirniadol, dadansoddi, synthesis a gwerthuso.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 ddadansoddi cysyniadau a data newydd a/neu haniaethol heb arweiniad.</w:t>
            </w:r>
          </w:p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>Ymwybyddiaeth gynyddol o wahanol safbwyntiau, a gallu i ddefnyddio tystiolaeth (a allai fod yn anghyflawn) i gefnogi’r ddadl.</w:t>
            </w:r>
          </w:p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Dadleuon dilys a barn resymegol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cyfan.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duedd i haeru / datgan barn yn hytrach na dadlau ar sail rheswm a thystiolaeth. </w:t>
            </w:r>
          </w:p>
        </w:tc>
        <w:tc>
          <w:tcPr>
            <w:tcW w:w="1736" w:type="dxa"/>
          </w:tcPr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cadarn gan arddangos meddwl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Gallu i ddyfeisio a chynnal dadleuon argyhoeddiadol ac i adolygu dibynadwyedd, dilysrwydd ac arwyddocâd tystiolaeth (a allai fod yn anghyflawn) er mwyn llunio barn briodol a dilys ar y cyfan.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5B61D0" w:rsidRPr="00B669B1" w:rsidRDefault="005B61D0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Meddwl beirniadol, dadansoddi, synthesis a gwerthuso rhagorol.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dystiolaeth o feddwl yn annibynnol a gallu i ‘weld y tu hwnt i’r cwestiwn', gan awgrymu gafael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maes a’r cysyniadau ehangach.  </w:t>
            </w:r>
          </w:p>
          <w:p w:rsidR="005B61D0" w:rsidRPr="00B669B1" w:rsidRDefault="005B61D0" w:rsidP="00357A2B">
            <w:pPr>
              <w:rPr>
                <w:rFonts w:ascii="Arial" w:hAnsi="Arial" w:cs="Arial"/>
              </w:rPr>
            </w:pPr>
          </w:p>
        </w:tc>
      </w:tr>
      <w:tr w:rsidR="005B61D0" w:rsidRPr="00D9771E" w:rsidTr="00AA4930">
        <w:tc>
          <w:tcPr>
            <w:tcW w:w="1735" w:type="dxa"/>
            <w:shd w:val="clear" w:color="auto" w:fill="C2D69B" w:themeFill="accent3" w:themeFillTint="99"/>
          </w:tcPr>
          <w:p w:rsidR="005B61D0" w:rsidRDefault="005B61D0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E5E76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:rsidR="005B61D0" w:rsidRPr="00F65EEE" w:rsidRDefault="005B61D0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8E5E76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(Cymhwyso / defnyddio offer a thechnegau sefydledig yn gywir; cychwyn a chyflawni prosiectau; llunio atebion i ddatrys problemau mewn cyd-destunau cymhleth ac anrhagweladwy.) </w:t>
            </w:r>
          </w:p>
        </w:tc>
        <w:tc>
          <w:tcPr>
            <w:tcW w:w="1736" w:type="dxa"/>
          </w:tcPr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:rsidR="005B61D0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="005B61D0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5B61D0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:rsidR="005B61D0" w:rsidRPr="00B669B1" w:rsidRDefault="005B61D0" w:rsidP="00357A2B">
            <w:pPr>
              <w:rPr>
                <w:rFonts w:ascii="Arial" w:hAnsi="Arial" w:cs="Arial"/>
              </w:rPr>
            </w:pPr>
          </w:p>
          <w:p w:rsidR="005B61D0" w:rsidRPr="00B669B1" w:rsidRDefault="005B61D0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Ymwybyddiaeth ddigonol a chymhwyso dulliau, deunyddiau, offer a/neu dechnegau sefydledig mewn modd priodol ar y cyfan.</w:t>
            </w:r>
          </w:p>
          <w:p w:rsidR="005B61D0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Gall ddynodi problemau a chynnig atebion sylfaenol mewn cyd-destunau cymhleth ac anrhagweladwy 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 xml:space="preserve">heb werthfawrogi’r cymhlethdod yn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da a phriodol.</w:t>
            </w:r>
          </w:p>
          <w:p w:rsidR="005B61D0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Gall ddynodi problemau a chynnig atebion priodol ar y cyfan mewn cyd-destunau cymhleth ac anrhagweladwy.</w:t>
            </w:r>
          </w:p>
        </w:tc>
        <w:tc>
          <w:tcPr>
            <w:tcW w:w="1736" w:type="dxa"/>
          </w:tcPr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da iawn.</w:t>
            </w:r>
          </w:p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Tystiolaeth o beth arloesi a chreadigrwydd.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uwch.</w:t>
            </w:r>
          </w:p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Mae’r cymhwyso a’r defnyddio’n mynd y tu hwnt i gonfensiynau sefydledig.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Arloesi a chreadigrwydd yn amlwg.</w:t>
            </w:r>
          </w:p>
        </w:tc>
      </w:tr>
      <w:tr w:rsidR="005B61D0" w:rsidRPr="00D9771E" w:rsidTr="00AA4930">
        <w:tc>
          <w:tcPr>
            <w:tcW w:w="1735" w:type="dxa"/>
            <w:shd w:val="clear" w:color="auto" w:fill="C2D69B" w:themeFill="accent3" w:themeFillTint="99"/>
          </w:tcPr>
          <w:p w:rsidR="005B61D0" w:rsidRDefault="005B61D0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485CBD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:rsidR="005B61D0" w:rsidRPr="00F65EEE" w:rsidRDefault="005B61D0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485CBD">
              <w:rPr>
                <w:rFonts w:ascii="Arial" w:hAnsi="Arial" w:cs="Arial"/>
                <w:sz w:val="18"/>
                <w:szCs w:val="18"/>
                <w:lang w:val="cy-GB"/>
              </w:rPr>
              <w:t>(Arfer menter a chyfrifoldeb personol; datblygiad proffesiynol; cychwyn  a chwblhau tasgau a gweithdrefnau: yn unigol a / neu’n gydweithredol; defnyddio cyfryngau priodol i gyfathrebu’n effeithiol; rhuglder mynegiant; eglurder ac effeithiolrwydd o ran cyflwyniad a threfn.)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Fawr ddim</w:t>
            </w:r>
            <w:r w:rsidRPr="008F2A5B">
              <w:rPr>
                <w:rFonts w:ascii="Arial" w:hAnsi="Arial" w:cs="Arial"/>
                <w:lang w:val="cy-GB"/>
              </w:rPr>
              <w:t xml:space="preserve"> neu ddim tystiolaeth o ymreolaeth (neu o gydweithio, pan fo’n b</w:t>
            </w:r>
            <w:r>
              <w:rPr>
                <w:rFonts w:ascii="Arial" w:hAnsi="Arial" w:cs="Arial"/>
                <w:lang w:val="cy-GB"/>
              </w:rPr>
              <w:t>erthnaso</w:t>
            </w:r>
            <w:r w:rsidRPr="008F2A5B">
              <w:rPr>
                <w:rFonts w:ascii="Arial" w:hAnsi="Arial" w:cs="Arial"/>
                <w:lang w:val="cy-GB"/>
              </w:rPr>
              <w:t>l) wrth gwblhau tasgau.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Fawr ddim neu ddim tystiolaeth o’r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  <w:p w:rsidR="005B61D0" w:rsidRPr="00ED3ABD" w:rsidRDefault="005B61D0" w:rsidP="00357A2B">
            <w:pPr>
              <w:rPr>
                <w:rFonts w:ascii="Arial" w:hAnsi="Arial" w:cs="Arial"/>
              </w:rPr>
            </w:pPr>
          </w:p>
          <w:p w:rsidR="005B61D0" w:rsidRPr="00E07BE3" w:rsidRDefault="005B61D0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5B61D0" w:rsidRPr="00E07BE3" w:rsidRDefault="005B61D0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Tystiolaeth gyfyngedig o’r sgiliau sy’n ofynnol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 fel rhan o dîm, ond gyda chyfranogiad 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sylfaenol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effeithiol mewn fformat addas, ond gall fod â mân wallau.</w:t>
            </w:r>
          </w:p>
          <w:p w:rsidR="005B61D0" w:rsidRPr="008F2A5B" w:rsidRDefault="005B61D0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</w:t>
            </w:r>
          </w:p>
          <w:p w:rsidR="005B61D0" w:rsidRDefault="005B61D0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</w:p>
          <w:p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raddedigion,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dda, yn hyderus ac yn gyson mewn fformat addas.</w:t>
            </w:r>
          </w:p>
          <w:p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sgiliau da iawn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r</w:t>
            </w:r>
            <w:r w:rsidRPr="008F2A5B">
              <w:rPr>
                <w:rFonts w:ascii="Arial" w:hAnsi="Arial" w:cs="Arial"/>
                <w:lang w:val="cy-GB"/>
              </w:rPr>
              <w:t xml:space="preserve">addedigion, gyda mân wendid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broffesiynol, yn hyderus ac yn gyson mewn fformat addas.</w:t>
            </w:r>
          </w:p>
          <w:p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Lle bo’n berthnasol gall weithio’n broffesiynol o fewn tîm, gan ddangos sgiliau arwain fel y bo’n briodol, gan reoli gwrthdaro a chan fodloni ymrwymiadau.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rhagorol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</w:tr>
    </w:tbl>
    <w:p w:rsidR="00F217F6" w:rsidRDefault="00F217F6" w:rsidP="00F217F6">
      <w:pPr>
        <w:rPr>
          <w:rFonts w:ascii="Arial" w:hAnsi="Arial" w:cs="Arial"/>
        </w:rPr>
      </w:pPr>
    </w:p>
    <w:p w:rsidR="000376F8" w:rsidRDefault="000376F8" w:rsidP="00F217F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0376F8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9F1" w:rsidRDefault="00AB39F1">
      <w:r>
        <w:separator/>
      </w:r>
    </w:p>
  </w:endnote>
  <w:endnote w:type="continuationSeparator" w:id="0">
    <w:p w:rsidR="00AB39F1" w:rsidRDefault="00AB3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A6D" w:rsidRPr="00F217F6" w:rsidRDefault="00F217F6">
    <w:pPr>
      <w:pStyle w:val="Footer"/>
      <w:jc w:val="center"/>
      <w:rPr>
        <w:lang w:val="cy-GB"/>
      </w:rPr>
    </w:pPr>
    <w:r w:rsidRPr="00F217F6">
      <w:rPr>
        <w:lang w:val="cy-GB"/>
      </w:rPr>
      <w:t>Tudalen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PAGE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3B7CEC">
      <w:rPr>
        <w:b/>
        <w:noProof/>
        <w:lang w:val="cy-GB"/>
      </w:rPr>
      <w:t>3</w:t>
    </w:r>
    <w:r w:rsidR="00866A6D" w:rsidRPr="00F217F6">
      <w:rPr>
        <w:b/>
        <w:sz w:val="24"/>
        <w:szCs w:val="24"/>
        <w:lang w:val="cy-GB"/>
      </w:rPr>
      <w:fldChar w:fldCharType="end"/>
    </w:r>
    <w:r w:rsidRPr="00F217F6">
      <w:rPr>
        <w:lang w:val="cy-GB"/>
      </w:rPr>
      <w:t xml:space="preserve"> o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NUMPAGES 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3B7CEC">
      <w:rPr>
        <w:b/>
        <w:noProof/>
        <w:lang w:val="cy-GB"/>
      </w:rPr>
      <w:t>10</w:t>
    </w:r>
    <w:r w:rsidR="00866A6D" w:rsidRPr="00F217F6">
      <w:rPr>
        <w:b/>
        <w:sz w:val="24"/>
        <w:szCs w:val="24"/>
        <w:lang w:val="cy-GB"/>
      </w:rPr>
      <w:fldChar w:fldCharType="end"/>
    </w:r>
  </w:p>
  <w:p w:rsidR="00866A6D" w:rsidRDefault="00866A6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A6D" w:rsidRDefault="00866A6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9F1" w:rsidRDefault="00AB39F1">
      <w:r>
        <w:separator/>
      </w:r>
    </w:p>
  </w:footnote>
  <w:footnote w:type="continuationSeparator" w:id="0">
    <w:p w:rsidR="00AB39F1" w:rsidRDefault="00AB39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D837E42"/>
    <w:multiLevelType w:val="hybridMultilevel"/>
    <w:tmpl w:val="09648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CC2F1C"/>
    <w:multiLevelType w:val="hybridMultilevel"/>
    <w:tmpl w:val="E0B06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E3644E"/>
    <w:multiLevelType w:val="hybridMultilevel"/>
    <w:tmpl w:val="93304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7210E6"/>
    <w:multiLevelType w:val="hybridMultilevel"/>
    <w:tmpl w:val="FF9A577C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8"/>
  </w:num>
  <w:num w:numId="4">
    <w:abstractNumId w:val="12"/>
  </w:num>
  <w:num w:numId="5">
    <w:abstractNumId w:val="7"/>
  </w:num>
  <w:num w:numId="6">
    <w:abstractNumId w:val="17"/>
  </w:num>
  <w:num w:numId="7">
    <w:abstractNumId w:val="2"/>
  </w:num>
  <w:num w:numId="8">
    <w:abstractNumId w:val="15"/>
  </w:num>
  <w:num w:numId="9">
    <w:abstractNumId w:val="10"/>
  </w:num>
  <w:num w:numId="10">
    <w:abstractNumId w:val="4"/>
  </w:num>
  <w:num w:numId="11">
    <w:abstractNumId w:val="5"/>
  </w:num>
  <w:num w:numId="12">
    <w:abstractNumId w:val="8"/>
  </w:num>
  <w:num w:numId="13">
    <w:abstractNumId w:val="14"/>
  </w:num>
  <w:num w:numId="14">
    <w:abstractNumId w:val="3"/>
  </w:num>
  <w:num w:numId="15">
    <w:abstractNumId w:val="0"/>
  </w:num>
  <w:num w:numId="16">
    <w:abstractNumId w:val="6"/>
  </w:num>
  <w:num w:numId="17">
    <w:abstractNumId w:val="19"/>
  </w:num>
  <w:num w:numId="18">
    <w:abstractNumId w:val="11"/>
  </w:num>
  <w:num w:numId="19">
    <w:abstractNumId w:val="13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04C45"/>
    <w:rsid w:val="00011666"/>
    <w:rsid w:val="00026B02"/>
    <w:rsid w:val="000376F8"/>
    <w:rsid w:val="000822E5"/>
    <w:rsid w:val="000971FC"/>
    <w:rsid w:val="000A2A3A"/>
    <w:rsid w:val="000A492A"/>
    <w:rsid w:val="000B5966"/>
    <w:rsid w:val="000D2F80"/>
    <w:rsid w:val="000E413A"/>
    <w:rsid w:val="000F5AA3"/>
    <w:rsid w:val="00100396"/>
    <w:rsid w:val="00100B5C"/>
    <w:rsid w:val="00103507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60DE6"/>
    <w:rsid w:val="00273FEE"/>
    <w:rsid w:val="0028204E"/>
    <w:rsid w:val="0028591B"/>
    <w:rsid w:val="00287F88"/>
    <w:rsid w:val="00291841"/>
    <w:rsid w:val="002C449B"/>
    <w:rsid w:val="002C6040"/>
    <w:rsid w:val="002D5B3F"/>
    <w:rsid w:val="002E272E"/>
    <w:rsid w:val="002F5778"/>
    <w:rsid w:val="003223E0"/>
    <w:rsid w:val="00352952"/>
    <w:rsid w:val="00352C4A"/>
    <w:rsid w:val="00362560"/>
    <w:rsid w:val="00367C88"/>
    <w:rsid w:val="003732FD"/>
    <w:rsid w:val="003753B2"/>
    <w:rsid w:val="00375D63"/>
    <w:rsid w:val="00376559"/>
    <w:rsid w:val="00382BAA"/>
    <w:rsid w:val="00384D73"/>
    <w:rsid w:val="00393EB6"/>
    <w:rsid w:val="003A3CE5"/>
    <w:rsid w:val="003B366F"/>
    <w:rsid w:val="003B3F9D"/>
    <w:rsid w:val="003B6C95"/>
    <w:rsid w:val="003B7CEC"/>
    <w:rsid w:val="003E5751"/>
    <w:rsid w:val="003F4DBD"/>
    <w:rsid w:val="004046A9"/>
    <w:rsid w:val="00404C50"/>
    <w:rsid w:val="00423934"/>
    <w:rsid w:val="00426244"/>
    <w:rsid w:val="00470A38"/>
    <w:rsid w:val="004874DE"/>
    <w:rsid w:val="004A1F3D"/>
    <w:rsid w:val="004B5334"/>
    <w:rsid w:val="004B6C14"/>
    <w:rsid w:val="004C4F19"/>
    <w:rsid w:val="004D5E9B"/>
    <w:rsid w:val="004D63D9"/>
    <w:rsid w:val="004E6585"/>
    <w:rsid w:val="0050249F"/>
    <w:rsid w:val="00524566"/>
    <w:rsid w:val="00530BEF"/>
    <w:rsid w:val="00546269"/>
    <w:rsid w:val="00552351"/>
    <w:rsid w:val="00553B4B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B61D0"/>
    <w:rsid w:val="005D1D58"/>
    <w:rsid w:val="005D432C"/>
    <w:rsid w:val="005E285E"/>
    <w:rsid w:val="005E72F8"/>
    <w:rsid w:val="005F0579"/>
    <w:rsid w:val="005F3413"/>
    <w:rsid w:val="005F3A53"/>
    <w:rsid w:val="005F68E7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E6F99"/>
    <w:rsid w:val="007F214F"/>
    <w:rsid w:val="00800069"/>
    <w:rsid w:val="008042F0"/>
    <w:rsid w:val="0080535C"/>
    <w:rsid w:val="008310A0"/>
    <w:rsid w:val="00835D29"/>
    <w:rsid w:val="00842E7F"/>
    <w:rsid w:val="00852933"/>
    <w:rsid w:val="008566E5"/>
    <w:rsid w:val="008566FE"/>
    <w:rsid w:val="00865B46"/>
    <w:rsid w:val="00866A6D"/>
    <w:rsid w:val="00896134"/>
    <w:rsid w:val="008A62BC"/>
    <w:rsid w:val="008B43E7"/>
    <w:rsid w:val="008D1232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B1B43"/>
    <w:rsid w:val="009C0CF5"/>
    <w:rsid w:val="009D3EA4"/>
    <w:rsid w:val="009D649C"/>
    <w:rsid w:val="009E4559"/>
    <w:rsid w:val="009E4BC1"/>
    <w:rsid w:val="009F5CB2"/>
    <w:rsid w:val="00A03BB8"/>
    <w:rsid w:val="00A3505D"/>
    <w:rsid w:val="00A4036F"/>
    <w:rsid w:val="00A406E5"/>
    <w:rsid w:val="00A45FA0"/>
    <w:rsid w:val="00A4641C"/>
    <w:rsid w:val="00A55876"/>
    <w:rsid w:val="00A67FB1"/>
    <w:rsid w:val="00A85BFE"/>
    <w:rsid w:val="00AA4930"/>
    <w:rsid w:val="00AB39F1"/>
    <w:rsid w:val="00AB6FE7"/>
    <w:rsid w:val="00AB7AD7"/>
    <w:rsid w:val="00AC5F32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A5017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6338B"/>
    <w:rsid w:val="00C705F9"/>
    <w:rsid w:val="00C80F0F"/>
    <w:rsid w:val="00C8667A"/>
    <w:rsid w:val="00C93BCB"/>
    <w:rsid w:val="00CB0062"/>
    <w:rsid w:val="00CB1FD6"/>
    <w:rsid w:val="00CC241A"/>
    <w:rsid w:val="00CE4035"/>
    <w:rsid w:val="00CE65AB"/>
    <w:rsid w:val="00CF4266"/>
    <w:rsid w:val="00D22D9C"/>
    <w:rsid w:val="00D241F1"/>
    <w:rsid w:val="00D275CB"/>
    <w:rsid w:val="00D30DFA"/>
    <w:rsid w:val="00D31978"/>
    <w:rsid w:val="00D463A5"/>
    <w:rsid w:val="00D4710D"/>
    <w:rsid w:val="00D47D25"/>
    <w:rsid w:val="00D62ACD"/>
    <w:rsid w:val="00D83652"/>
    <w:rsid w:val="00D84D00"/>
    <w:rsid w:val="00DA36EE"/>
    <w:rsid w:val="00DB116D"/>
    <w:rsid w:val="00DD17CC"/>
    <w:rsid w:val="00DE217A"/>
    <w:rsid w:val="00DF321B"/>
    <w:rsid w:val="00E05287"/>
    <w:rsid w:val="00E230E0"/>
    <w:rsid w:val="00E45034"/>
    <w:rsid w:val="00E51AAC"/>
    <w:rsid w:val="00E5293F"/>
    <w:rsid w:val="00E66CC0"/>
    <w:rsid w:val="00E67389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17F6"/>
    <w:rsid w:val="00F249F1"/>
    <w:rsid w:val="00F25B9D"/>
    <w:rsid w:val="00F2664E"/>
    <w:rsid w:val="00F31163"/>
    <w:rsid w:val="00F31C04"/>
    <w:rsid w:val="00F442A7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0093"/>
    <w:rsid w:val="00FB1DC0"/>
    <w:rsid w:val="00FB3B4E"/>
    <w:rsid w:val="00FB4521"/>
    <w:rsid w:val="00FB4F84"/>
    <w:rsid w:val="00FB52EC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8D3CEA5"/>
  <w15:docId w15:val="{CF46A7DC-82B3-4533-8A52-03F24EB05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instancename">
    <w:name w:val="instancename"/>
    <w:basedOn w:val="DefaultParagraphFont"/>
    <w:rsid w:val="00352952"/>
  </w:style>
  <w:style w:type="character" w:customStyle="1" w:styleId="accesshide">
    <w:name w:val="accesshide"/>
    <w:basedOn w:val="DefaultParagraphFont"/>
    <w:rsid w:val="003529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167A4-0722-4543-9209-2FCDF4D54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8</TotalTime>
  <Pages>10</Pages>
  <Words>3874</Words>
  <Characters>22088</Characters>
  <Application>Microsoft Office Word</Application>
  <DocSecurity>0</DocSecurity>
  <Lines>184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GA36c Lefel 6</vt:lpstr>
      <vt:lpstr/>
    </vt:vector>
  </TitlesOfParts>
  <Company>S.I.H.E.</Company>
  <LinksUpToDate>false</LinksUpToDate>
  <CharactersWithSpaces>25911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Lefel 6</dc:title>
  <dc:creator>fad-lc</dc:creator>
  <dc:description>Awst 2018</dc:description>
  <cp:lastModifiedBy>Catherine Morgan</cp:lastModifiedBy>
  <cp:revision>7</cp:revision>
  <cp:lastPrinted>2014-10-10T07:42:00Z</cp:lastPrinted>
  <dcterms:created xsi:type="dcterms:W3CDTF">2018-09-06T18:03:00Z</dcterms:created>
  <dcterms:modified xsi:type="dcterms:W3CDTF">2019-10-11T14:54:00Z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