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Lesson Plan – Step 1 Cynllun Gwers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6BE9D7E6" w:rsidR="00D46A8E" w:rsidRPr="0017201B" w:rsidRDefault="0017201B" w:rsidP="00E4674D">
            <w:r w:rsidRPr="0017201B">
              <w:t>Melissa Carter-Evans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17201B" w:rsidRDefault="00D46A8E" w:rsidP="00E4674D">
            <w:r w:rsidRPr="0017201B">
              <w:t>Class:</w:t>
            </w:r>
          </w:p>
        </w:tc>
        <w:tc>
          <w:tcPr>
            <w:tcW w:w="2253" w:type="dxa"/>
          </w:tcPr>
          <w:p w14:paraId="497B23F6" w14:textId="458DBE72" w:rsidR="00D46A8E" w:rsidRPr="0017201B" w:rsidRDefault="0017201B" w:rsidP="00E4674D">
            <w:r w:rsidRPr="0017201B">
              <w:t>Emerald – Year 5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6B33E19B" w:rsidR="00D46A8E" w:rsidRPr="0017201B" w:rsidRDefault="0017201B" w:rsidP="00E4674D">
            <w:r w:rsidRPr="0017201B">
              <w:t>Cymraeg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17201B" w:rsidRDefault="00D46A8E" w:rsidP="00E4674D">
            <w:r w:rsidRPr="0017201B">
              <w:t>Date:</w:t>
            </w:r>
          </w:p>
        </w:tc>
        <w:tc>
          <w:tcPr>
            <w:tcW w:w="2253" w:type="dxa"/>
          </w:tcPr>
          <w:p w14:paraId="4A9CFCAE" w14:textId="7EFF3ABC" w:rsidR="00D46A8E" w:rsidRPr="0017201B" w:rsidRDefault="0017201B" w:rsidP="00E4674D">
            <w:r w:rsidRPr="0017201B">
              <w:t>28/01/20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34DB2728" w:rsidR="00D46A8E" w:rsidRPr="0017201B" w:rsidRDefault="0017201B" w:rsidP="00E4674D">
            <w:r w:rsidRPr="0017201B">
              <w:t>A</w:t>
            </w:r>
            <w:r w:rsidR="003951BA">
              <w:t>bout me – ‘Amdanaf I’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37721252" w14:textId="77777777" w:rsidR="003951BA" w:rsidRDefault="003951BA" w:rsidP="003951BA">
            <w:r w:rsidRPr="002A7864">
              <w:rPr>
                <w:b/>
                <w:bCs/>
                <w:u w:val="single"/>
              </w:rPr>
              <w:t xml:space="preserve">Oracy </w:t>
            </w:r>
            <w:r w:rsidRPr="002A7864">
              <w:rPr>
                <w:b/>
                <w:bCs/>
              </w:rPr>
              <w:t>– Speaking –</w:t>
            </w:r>
            <w:r>
              <w:t xml:space="preserve"> </w:t>
            </w:r>
            <w:r w:rsidRPr="002A7864">
              <w:t>explain information and ideas, exploring and using ways to be convincing</w:t>
            </w:r>
            <w:r>
              <w:t>.</w:t>
            </w:r>
          </w:p>
          <w:p w14:paraId="2E35A144" w14:textId="77777777" w:rsidR="003951BA" w:rsidRDefault="003951BA" w:rsidP="003951BA">
            <w:r>
              <w:t>Develop their ability to use a wide range of natural Welsh syntax structures and vocabulary (including terminology) when speaking.</w:t>
            </w:r>
          </w:p>
          <w:p w14:paraId="5A78807F" w14:textId="77777777" w:rsidR="003951BA" w:rsidRDefault="003951BA" w:rsidP="003951BA">
            <w:r>
              <w:t>Develop their ability to talk accurately, e.g. use standard forms of a variety of verbs and conjugate them, use noun genders and conjugate prepositions.</w:t>
            </w:r>
          </w:p>
          <w:p w14:paraId="5BE67D53" w14:textId="77777777" w:rsidR="003951BA" w:rsidRDefault="003951BA" w:rsidP="003951BA">
            <w:r w:rsidRPr="002A7864">
              <w:rPr>
                <w:b/>
                <w:bCs/>
              </w:rPr>
              <w:t xml:space="preserve">Listening </w:t>
            </w:r>
            <w:r>
              <w:t>- listen carefully to presentations using techniques to remember the main points.</w:t>
            </w:r>
          </w:p>
          <w:p w14:paraId="3462B64A" w14:textId="77777777" w:rsidR="003951BA" w:rsidRDefault="003951BA" w:rsidP="003951BA">
            <w:r>
              <w:t>Listen to others, asking questions and responding to both the content and the speakers’ viewpoints.</w:t>
            </w:r>
          </w:p>
          <w:p w14:paraId="49F80641" w14:textId="77777777" w:rsidR="003951BA" w:rsidRDefault="003951BA" w:rsidP="003951BA">
            <w:r w:rsidRPr="002A7864">
              <w:rPr>
                <w:b/>
                <w:bCs/>
              </w:rPr>
              <w:t>Collaboration and Discussion</w:t>
            </w:r>
            <w:r>
              <w:t xml:space="preserve"> - Contribute to group discussion, taking some responsibility for completing the task well.</w:t>
            </w:r>
          </w:p>
          <w:p w14:paraId="6A43ADE5" w14:textId="77777777" w:rsidR="00EB6268" w:rsidRDefault="003951BA" w:rsidP="00E4674D">
            <w:r w:rsidRPr="003951BA">
              <w:rPr>
                <w:b/>
                <w:bCs/>
              </w:rPr>
              <w:t>Writing – Meaning, purposes, readers</w:t>
            </w:r>
            <w:r>
              <w:t xml:space="preserve"> – write with a clear purpose, showing consideration for the reader.</w:t>
            </w:r>
          </w:p>
          <w:p w14:paraId="6BA656DB" w14:textId="77777777" w:rsidR="003951BA" w:rsidRDefault="003951BA" w:rsidP="00E4674D">
            <w:r>
              <w:t>E</w:t>
            </w:r>
            <w:r w:rsidRPr="003951BA">
              <w:t>xpand upon main idea(s) with supporting reasons, information and examples</w:t>
            </w:r>
            <w:r>
              <w:t>.</w:t>
            </w:r>
          </w:p>
          <w:p w14:paraId="3D724A7B" w14:textId="77777777" w:rsidR="003951BA" w:rsidRDefault="003951BA" w:rsidP="00E4674D">
            <w:r>
              <w:t>P</w:t>
            </w:r>
            <w:r w:rsidRPr="003951BA">
              <w:t>roofread their own work and that of others, assessing it and making appropriate recommendations for improvement; edit/redraft work to show progression</w:t>
            </w:r>
            <w:r>
              <w:t>.</w:t>
            </w:r>
          </w:p>
          <w:p w14:paraId="3DC12145" w14:textId="77777777" w:rsidR="003951BA" w:rsidRDefault="003951BA" w:rsidP="00E4674D">
            <w:r w:rsidRPr="003951BA">
              <w:rPr>
                <w:b/>
                <w:bCs/>
              </w:rPr>
              <w:t>Structure and organisation</w:t>
            </w:r>
            <w:r>
              <w:t xml:space="preserve"> - </w:t>
            </w:r>
            <w:r w:rsidRPr="003951BA">
              <w:t>use paragraphs, which have a main idea and related details</w:t>
            </w:r>
            <w:r>
              <w:t>.</w:t>
            </w:r>
          </w:p>
          <w:p w14:paraId="2DD54432" w14:textId="77777777" w:rsidR="003951BA" w:rsidRDefault="003951BA" w:rsidP="00E4674D">
            <w:r w:rsidRPr="003951BA">
              <w:rPr>
                <w:b/>
                <w:bCs/>
              </w:rPr>
              <w:t xml:space="preserve">Language </w:t>
            </w:r>
            <w:r>
              <w:t xml:space="preserve">- </w:t>
            </w:r>
            <w:r w:rsidRPr="003951BA">
              <w:t>use language appropriate to writing, including standard forms of Welsh</w:t>
            </w:r>
            <w:r>
              <w:t>.</w:t>
            </w:r>
          </w:p>
          <w:p w14:paraId="7102E20E" w14:textId="43CE85C0" w:rsidR="003951BA" w:rsidRPr="0017201B" w:rsidRDefault="003951BA" w:rsidP="00327C1B">
            <w:r>
              <w:t>U</w:t>
            </w:r>
            <w:r w:rsidRPr="003951BA">
              <w:t>se appropriate vocabulary, including subject-specific words and phrases</w:t>
            </w:r>
            <w:r>
              <w:t>.</w:t>
            </w: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773DEF39" w14:textId="77777777" w:rsidR="00EB6268" w:rsidRDefault="003951BA" w:rsidP="00E4674D">
            <w:r w:rsidRPr="003951BA">
              <w:rPr>
                <w:b/>
                <w:bCs/>
                <w:u w:val="single"/>
              </w:rPr>
              <w:t xml:space="preserve">Numeracy </w:t>
            </w:r>
            <w:r>
              <w:t xml:space="preserve">– Time management and understanding how long pupils have to complete task.  </w:t>
            </w:r>
          </w:p>
          <w:p w14:paraId="2C7CC557" w14:textId="77777777" w:rsidR="006618C3" w:rsidRDefault="006618C3" w:rsidP="00E4674D">
            <w:r w:rsidRPr="00327C1B">
              <w:rPr>
                <w:b/>
                <w:bCs/>
                <w:u w:val="single"/>
              </w:rPr>
              <w:t>DCF</w:t>
            </w:r>
            <w:r w:rsidRPr="00327C1B">
              <w:rPr>
                <w:b/>
                <w:bCs/>
              </w:rPr>
              <w:t xml:space="preserve"> </w:t>
            </w:r>
            <w:r w:rsidR="00327C1B" w:rsidRPr="00327C1B">
              <w:rPr>
                <w:b/>
                <w:bCs/>
              </w:rPr>
              <w:t>–</w:t>
            </w:r>
            <w:r w:rsidRPr="00327C1B">
              <w:rPr>
                <w:b/>
                <w:bCs/>
              </w:rPr>
              <w:t xml:space="preserve"> </w:t>
            </w:r>
            <w:r w:rsidR="00327C1B" w:rsidRPr="00327C1B">
              <w:rPr>
                <w:b/>
                <w:bCs/>
              </w:rPr>
              <w:t>Interacting and collaborating</w:t>
            </w:r>
            <w:r w:rsidR="00327C1B">
              <w:t xml:space="preserve"> - work with others to create an online collaborative project for a specific purpose, sharing and appropriately setting permissions for other group members.</w:t>
            </w:r>
          </w:p>
          <w:p w14:paraId="7DF2CF2A" w14:textId="77777777" w:rsidR="00327C1B" w:rsidRDefault="00327C1B" w:rsidP="00E4674D">
            <w:r w:rsidRPr="00327C1B">
              <w:rPr>
                <w:b/>
                <w:bCs/>
              </w:rPr>
              <w:t>Producing – creating</w:t>
            </w:r>
            <w:r>
              <w:t xml:space="preserve"> - Combine a range of multimedia components to produce an appropriate outcome</w:t>
            </w:r>
          </w:p>
          <w:p w14:paraId="008C82D3" w14:textId="7F40512B" w:rsidR="00327C1B" w:rsidRDefault="00327C1B" w:rsidP="00E4674D">
            <w:r>
              <w:t>Create, collect and combine a range of text, image, sound, animation and video for selected purposes.</w:t>
            </w:r>
          </w:p>
          <w:p w14:paraId="2C7734F7" w14:textId="69252562" w:rsidR="00327C1B" w:rsidRDefault="00327C1B" w:rsidP="00E4674D">
            <w:r>
              <w:t>Evaluating and improving - invite feedback/responses from others.</w:t>
            </w:r>
          </w:p>
          <w:p w14:paraId="4B837964" w14:textId="64EDF8AE" w:rsidR="00327C1B" w:rsidRPr="0017201B" w:rsidRDefault="00327C1B" w:rsidP="00E4674D">
            <w:r>
              <w:t>Create groups and share work between them to allow review of work.</w:t>
            </w: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1CCC5BC5" w:rsidR="00D46A8E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lastRenderedPageBreak/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identif</w:t>
            </w:r>
            <w:r w:rsidR="0017201B">
              <w:rPr>
                <w:sz w:val="22"/>
                <w:szCs w:val="28"/>
              </w:rPr>
              <w:t>i</w:t>
            </w:r>
            <w:r w:rsidR="00816DB9" w:rsidRPr="006243FA">
              <w:rPr>
                <w:sz w:val="22"/>
                <w:szCs w:val="28"/>
              </w:rPr>
              <w:t xml:space="preserve">ed in </w:t>
            </w:r>
            <w:r w:rsidRPr="006243FA">
              <w:rPr>
                <w:sz w:val="22"/>
                <w:szCs w:val="28"/>
              </w:rPr>
              <w:t>weekly review)</w:t>
            </w:r>
            <w:r w:rsidR="0017201B">
              <w:rPr>
                <w:sz w:val="22"/>
                <w:szCs w:val="28"/>
              </w:rPr>
              <w:t>:</w:t>
            </w:r>
          </w:p>
          <w:p w14:paraId="66E9462B" w14:textId="1E35C2E7" w:rsidR="0017201B" w:rsidRDefault="0017201B" w:rsidP="00E4674D">
            <w:pPr>
              <w:rPr>
                <w:sz w:val="22"/>
                <w:szCs w:val="28"/>
              </w:rPr>
            </w:pPr>
          </w:p>
          <w:p w14:paraId="3F7F013C" w14:textId="77777777" w:rsidR="0017201B" w:rsidRDefault="0017201B" w:rsidP="0017201B">
            <w:pPr>
              <w:rPr>
                <w:rFonts w:cstheme="minorHAnsi"/>
              </w:rPr>
            </w:pPr>
            <w:r w:rsidRPr="000B42D5">
              <w:rPr>
                <w:rFonts w:cstheme="minorHAnsi"/>
                <w:b/>
                <w:bCs/>
              </w:rPr>
              <w:t xml:space="preserve">Exploiting subject disciplines in areas of learning </w:t>
            </w:r>
            <w:r>
              <w:rPr>
                <w:rFonts w:cstheme="minorHAnsi"/>
                <w:b/>
                <w:bCs/>
              </w:rPr>
              <w:t>–</w:t>
            </w:r>
            <w:r w:rsidRPr="000B42D5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 xml:space="preserve">Develop </w:t>
            </w:r>
            <w:r w:rsidRPr="000B42D5">
              <w:rPr>
                <w:rFonts w:cstheme="minorHAnsi"/>
              </w:rPr>
              <w:t>sound knowledge and understanding of relevant pedagogies and disciplines within and across subject content, areas of learning and cross-curricular themes, and plans independently and appropriately.</w:t>
            </w:r>
            <w:r>
              <w:rPr>
                <w:rFonts w:cstheme="minorHAnsi"/>
              </w:rPr>
              <w:t xml:space="preserve">  </w:t>
            </w:r>
          </w:p>
          <w:p w14:paraId="065F3CF5" w14:textId="77777777" w:rsidR="0017201B" w:rsidRDefault="0017201B" w:rsidP="0017201B">
            <w:pPr>
              <w:rPr>
                <w:rFonts w:cstheme="minorHAnsi"/>
                <w:b/>
                <w:bCs/>
              </w:rPr>
            </w:pPr>
          </w:p>
          <w:p w14:paraId="0EB23489" w14:textId="77777777" w:rsidR="0017201B" w:rsidRPr="000B42D5" w:rsidRDefault="0017201B" w:rsidP="001720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Real life authentic contexts - </w:t>
            </w:r>
            <w:r w:rsidRPr="000B42D5">
              <w:rPr>
                <w:rFonts w:cstheme="minorHAnsi"/>
              </w:rPr>
              <w:t>The student-teacher demonstrates a sound understanding of the use of real life, authentic contexts for learning being provided as a natural part of the learning experience. This extends and enhances the learner’s cultural, linguistic, religious and socio-economic experience and illustrates confident applications of concepts and abstracts in practice.</w:t>
            </w:r>
          </w:p>
          <w:p w14:paraId="659621B7" w14:textId="77777777" w:rsidR="0017201B" w:rsidRPr="00744F4E" w:rsidRDefault="0017201B" w:rsidP="0017201B">
            <w:pPr>
              <w:rPr>
                <w:rFonts w:cstheme="minorHAnsi"/>
                <w:lang w:val="cy-GB"/>
              </w:rPr>
            </w:pPr>
          </w:p>
          <w:p w14:paraId="4B98614A" w14:textId="77777777" w:rsidR="0017201B" w:rsidRPr="00744F4E" w:rsidRDefault="0017201B" w:rsidP="0017201B">
            <w:pPr>
              <w:rPr>
                <w:rFonts w:cstheme="minorHAnsi"/>
              </w:rPr>
            </w:pPr>
            <w:r w:rsidRPr="00744F4E">
              <w:rPr>
                <w:rFonts w:cstheme="minorHAnsi"/>
                <w:b/>
                <w:bCs/>
              </w:rPr>
              <w:t>Challenge and expectations</w:t>
            </w:r>
            <w:r w:rsidRPr="00744F4E">
              <w:rPr>
                <w:rFonts w:cstheme="minorHAnsi"/>
              </w:rPr>
              <w:t xml:space="preserve"> – Providing appropriate levels of challenge and expectations for the range of student abilities and characteristics, highly motivating learners to achieve.</w:t>
            </w:r>
          </w:p>
          <w:p w14:paraId="2FD93EBB" w14:textId="77777777" w:rsidR="0017201B" w:rsidRPr="00744F4E" w:rsidRDefault="0017201B" w:rsidP="0017201B">
            <w:pPr>
              <w:rPr>
                <w:rFonts w:cstheme="minorHAnsi"/>
              </w:rPr>
            </w:pPr>
          </w:p>
          <w:p w14:paraId="0F82E53F" w14:textId="3C486686" w:rsidR="0017201B" w:rsidRPr="006243FA" w:rsidRDefault="0017201B" w:rsidP="0017201B">
            <w:pPr>
              <w:rPr>
                <w:sz w:val="22"/>
                <w:szCs w:val="28"/>
              </w:rPr>
            </w:pPr>
            <w:r w:rsidRPr="00744F4E">
              <w:rPr>
                <w:rFonts w:cstheme="minorHAnsi"/>
                <w:b/>
                <w:bCs/>
              </w:rPr>
              <w:t>Differentiation</w:t>
            </w:r>
            <w:r w:rsidRPr="00744F4E">
              <w:rPr>
                <w:rFonts w:cstheme="minorHAnsi"/>
              </w:rPr>
              <w:t xml:space="preserve"> - understanding and experience of high expectations and effective practice in meeting the needs of all learners, whatever their different needs.</w:t>
            </w:r>
          </w:p>
          <w:p w14:paraId="159C509D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145FAC42" w14:textId="4A5F4993" w:rsidR="00D46A8E" w:rsidRPr="006243FA" w:rsidRDefault="00D46A8E" w:rsidP="0017201B">
            <w:pPr>
              <w:rPr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</w:t>
            </w:r>
            <w:r w:rsidR="0017201B">
              <w:rPr>
                <w:sz w:val="22"/>
                <w:szCs w:val="28"/>
              </w:rPr>
              <w:t xml:space="preserve"> construct sentences in Welsh and orally present them using iPads to record.</w:t>
            </w: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6708FB52" w14:textId="454F3A81" w:rsidR="00D46A8E" w:rsidRDefault="0017201B" w:rsidP="00E4674D">
            <w:r>
              <w:t>Pupils can construct sentences about themselves in Welsh.</w:t>
            </w:r>
          </w:p>
          <w:p w14:paraId="0B84407B" w14:textId="6BAA6B73" w:rsidR="001A3261" w:rsidRDefault="001A3261" w:rsidP="00E4674D"/>
          <w:p w14:paraId="03E90089" w14:textId="1CC62EA9" w:rsidR="001A3261" w:rsidRDefault="001A3261" w:rsidP="00E4674D"/>
          <w:p w14:paraId="79F8C748" w14:textId="580216B5" w:rsidR="001A3261" w:rsidRDefault="001A3261" w:rsidP="00E4674D"/>
          <w:p w14:paraId="632DF9D7" w14:textId="75D69002" w:rsidR="001A3261" w:rsidRDefault="001A3261" w:rsidP="00E4674D"/>
          <w:p w14:paraId="435F93F0" w14:textId="44BB37BA" w:rsidR="001A3261" w:rsidRDefault="001A3261" w:rsidP="00E4674D"/>
          <w:p w14:paraId="5D55B6BB" w14:textId="3C500DCF" w:rsidR="001A3261" w:rsidRDefault="001A3261" w:rsidP="00E4674D"/>
          <w:p w14:paraId="662E8AEC" w14:textId="22947FF0" w:rsidR="001A3261" w:rsidRDefault="001A3261" w:rsidP="00E4674D"/>
          <w:p w14:paraId="35FCEBDC" w14:textId="4CD159BC" w:rsidR="001A3261" w:rsidRDefault="001A3261" w:rsidP="00E4674D"/>
          <w:p w14:paraId="166C5525" w14:textId="77777777" w:rsidR="001A3261" w:rsidRDefault="001A3261" w:rsidP="00E4674D"/>
          <w:p w14:paraId="4A48242F" w14:textId="4CA10966" w:rsidR="0017201B" w:rsidRDefault="0017201B" w:rsidP="00E4674D"/>
          <w:p w14:paraId="1DE05575" w14:textId="1CF60846" w:rsidR="0017201B" w:rsidRDefault="0017201B" w:rsidP="00E4674D">
            <w:r>
              <w:t>Pupils can orally present their sentences using correct pronunciations.</w:t>
            </w:r>
          </w:p>
          <w:p w14:paraId="7BD7E8D0" w14:textId="1300F863" w:rsidR="00D46A8E" w:rsidRPr="006243FA" w:rsidRDefault="0017201B" w:rsidP="0017201B">
            <w:pPr>
              <w:rPr>
                <w:sz w:val="28"/>
                <w:szCs w:val="28"/>
              </w:rPr>
            </w:pPr>
            <w:r>
              <w:t>Pupils can work in pairs to record ‘all about me’ presentations.</w:t>
            </w:r>
          </w:p>
        </w:tc>
        <w:tc>
          <w:tcPr>
            <w:tcW w:w="4505" w:type="dxa"/>
          </w:tcPr>
          <w:p w14:paraId="428186E5" w14:textId="77777777" w:rsidR="001A3261" w:rsidRDefault="0017201B" w:rsidP="001A3261">
            <w:pPr>
              <w:rPr>
                <w:color w:val="000000"/>
              </w:rPr>
            </w:pPr>
            <w:r>
              <w:t>Pupils to write sentences about who they are</w:t>
            </w:r>
            <w:r w:rsidR="001A3261">
              <w:t xml:space="preserve"> including </w:t>
            </w:r>
            <w:r w:rsidR="001A3261">
              <w:rPr>
                <w:color w:val="000000"/>
              </w:rPr>
              <w:t>Name - _____ ydw i.</w:t>
            </w:r>
          </w:p>
          <w:p w14:paraId="7E20E205" w14:textId="77777777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Age – Dw I’n oed ____.</w:t>
            </w:r>
          </w:p>
          <w:p w14:paraId="4E8BCA0F" w14:textId="77777777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Live – Dw I’n byw yn _____.</w:t>
            </w:r>
          </w:p>
          <w:p w14:paraId="63D37F2F" w14:textId="77777777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Who with – gyda fy teulu, brawd, chwaer, ci, cath.</w:t>
            </w:r>
          </w:p>
          <w:p w14:paraId="43C310D4" w14:textId="77777777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Like – Dw’in hoffi _____. (bwyta, chwarae)</w:t>
            </w:r>
          </w:p>
          <w:p w14:paraId="2D697E4B" w14:textId="77777777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Favourite colour – Fy hoff liw yw ____.</w:t>
            </w:r>
          </w:p>
          <w:p w14:paraId="431EBE97" w14:textId="77777777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I enjoy – dw I’n mywnhau</w:t>
            </w:r>
          </w:p>
          <w:p w14:paraId="0D827B4E" w14:textId="0277698A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Because – achos</w:t>
            </w:r>
          </w:p>
          <w:p w14:paraId="3A187E98" w14:textId="44584F74" w:rsidR="001A3261" w:rsidRDefault="001A3261" w:rsidP="001A3261">
            <w:pPr>
              <w:rPr>
                <w:color w:val="000000"/>
              </w:rPr>
            </w:pPr>
            <w:r>
              <w:rPr>
                <w:color w:val="000000"/>
              </w:rPr>
              <w:t>ETC…</w:t>
            </w:r>
          </w:p>
          <w:p w14:paraId="284CDB1A" w14:textId="77777777" w:rsidR="001A3261" w:rsidRDefault="001A3261" w:rsidP="00E4674D">
            <w:r>
              <w:t>(see Gold/Silver/Bronze task levels below)</w:t>
            </w:r>
          </w:p>
          <w:p w14:paraId="33127DC1" w14:textId="77777777" w:rsidR="001A3261" w:rsidRDefault="001A3261" w:rsidP="00E4674D"/>
          <w:p w14:paraId="250B79C3" w14:textId="374CEB92" w:rsidR="001A3261" w:rsidRPr="0017201B" w:rsidRDefault="001A3261" w:rsidP="00E4674D">
            <w:r>
              <w:t>Pupils to record themselves (in pairs) reading/ saying their ‘Amdanaf I’ paragraphs clearly and using correct pronunciations.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7068A" w:rsidRDefault="002B2D5B" w:rsidP="002B2D5B">
            <w:pPr>
              <w:jc w:val="center"/>
              <w:rPr>
                <w:color w:val="000000"/>
                <w:sz w:val="27"/>
                <w:szCs w:val="27"/>
              </w:rPr>
            </w:pPr>
          </w:p>
          <w:p w14:paraId="2905084E" w14:textId="77777777" w:rsidR="002B2D5B" w:rsidRPr="0067068A" w:rsidRDefault="002B2D5B" w:rsidP="002B2D5B">
            <w:pPr>
              <w:jc w:val="center"/>
              <w:rPr>
                <w:color w:val="000000"/>
                <w:sz w:val="27"/>
                <w:szCs w:val="27"/>
              </w:rPr>
            </w:pPr>
          </w:p>
          <w:p w14:paraId="426B45CD" w14:textId="77777777" w:rsidR="002B2D5B" w:rsidRDefault="002B2D5B" w:rsidP="002B2D5B">
            <w:pPr>
              <w:jc w:val="center"/>
              <w:rPr>
                <w:color w:val="000000"/>
              </w:rPr>
            </w:pPr>
            <w:r w:rsidRPr="00A36101">
              <w:rPr>
                <w:color w:val="000000"/>
              </w:rPr>
              <w:t>Opening phase</w:t>
            </w:r>
            <w:r w:rsidR="00D060A6" w:rsidRPr="00A36101">
              <w:rPr>
                <w:color w:val="000000"/>
              </w:rPr>
              <w:t xml:space="preserve"> (</w:t>
            </w:r>
            <w:r w:rsidR="00B85948" w:rsidRPr="00A36101">
              <w:rPr>
                <w:color w:val="000000"/>
              </w:rPr>
              <w:t xml:space="preserve">with </w:t>
            </w:r>
            <w:r w:rsidR="00D060A6" w:rsidRPr="00A36101">
              <w:rPr>
                <w:color w:val="000000"/>
              </w:rPr>
              <w:t>links to prior learning)</w:t>
            </w:r>
          </w:p>
          <w:p w14:paraId="411C5BFF" w14:textId="6CCEFA92" w:rsidR="00A36101" w:rsidRPr="00A36101" w:rsidRDefault="00A36101" w:rsidP="002B2D5B">
            <w:pPr>
              <w:jc w:val="center"/>
              <w:rPr>
                <w:color w:val="000000"/>
              </w:rPr>
            </w:pPr>
            <w:r w:rsidRPr="00A36101">
              <w:rPr>
                <w:b/>
                <w:bCs/>
                <w:color w:val="000000"/>
              </w:rPr>
              <w:t>15mins (MAX)</w:t>
            </w:r>
          </w:p>
        </w:tc>
        <w:tc>
          <w:tcPr>
            <w:tcW w:w="4971" w:type="dxa"/>
          </w:tcPr>
          <w:p w14:paraId="277B8961" w14:textId="495204B6" w:rsidR="0067068A" w:rsidRPr="00486A92" w:rsidRDefault="0067068A" w:rsidP="0067068A">
            <w:pPr>
              <w:rPr>
                <w:b/>
                <w:bCs/>
                <w:color w:val="000000"/>
              </w:rPr>
            </w:pPr>
            <w:r w:rsidRPr="00486A92">
              <w:rPr>
                <w:b/>
                <w:bCs/>
                <w:color w:val="000000"/>
              </w:rPr>
              <w:t>Date:  Dydd Mawrth 28ain Ionawr 2020</w:t>
            </w:r>
          </w:p>
          <w:p w14:paraId="0FA4DFD5" w14:textId="1197FDB6" w:rsidR="0067068A" w:rsidRPr="00486A92" w:rsidRDefault="0067068A" w:rsidP="0067068A">
            <w:pPr>
              <w:rPr>
                <w:b/>
                <w:bCs/>
                <w:color w:val="000000"/>
              </w:rPr>
            </w:pPr>
            <w:r w:rsidRPr="00486A92">
              <w:rPr>
                <w:b/>
                <w:bCs/>
                <w:color w:val="000000"/>
              </w:rPr>
              <w:t>LO: To construct sentences ‘</w:t>
            </w:r>
            <w:r w:rsidR="00486A92">
              <w:rPr>
                <w:b/>
                <w:bCs/>
                <w:color w:val="000000"/>
              </w:rPr>
              <w:t>Amdanaf I</w:t>
            </w:r>
            <w:r w:rsidRPr="00486A92">
              <w:rPr>
                <w:b/>
                <w:bCs/>
                <w:color w:val="000000"/>
              </w:rPr>
              <w:t>’.</w:t>
            </w:r>
          </w:p>
          <w:p w14:paraId="7802204C" w14:textId="2B38F8E3" w:rsidR="002B2D5B" w:rsidRDefault="002B2D5B" w:rsidP="0067068A">
            <w:pPr>
              <w:rPr>
                <w:color w:val="000000"/>
              </w:rPr>
            </w:pPr>
          </w:p>
          <w:p w14:paraId="43B0E645" w14:textId="31A4CC15" w:rsidR="006618C3" w:rsidRPr="006618C3" w:rsidRDefault="006618C3" w:rsidP="006706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Digital leaders to c</w:t>
            </w:r>
            <w:r w:rsidRPr="006618C3">
              <w:rPr>
                <w:b/>
                <w:bCs/>
                <w:color w:val="000000"/>
              </w:rPr>
              <w:t xml:space="preserve">ollect </w:t>
            </w:r>
            <w:r>
              <w:rPr>
                <w:b/>
                <w:bCs/>
                <w:color w:val="000000"/>
              </w:rPr>
              <w:t xml:space="preserve">12 </w:t>
            </w:r>
            <w:r w:rsidRPr="006618C3">
              <w:rPr>
                <w:b/>
                <w:bCs/>
                <w:color w:val="000000"/>
              </w:rPr>
              <w:t>iPads from Year 2.</w:t>
            </w:r>
          </w:p>
          <w:p w14:paraId="0D6EBE4D" w14:textId="77777777" w:rsidR="006618C3" w:rsidRPr="0067068A" w:rsidRDefault="006618C3" w:rsidP="0067068A">
            <w:pPr>
              <w:rPr>
                <w:color w:val="000000"/>
              </w:rPr>
            </w:pPr>
          </w:p>
          <w:p w14:paraId="71C4E0CA" w14:textId="212FC863" w:rsidR="0067068A" w:rsidRDefault="0067068A" w:rsidP="0067068A">
            <w:pPr>
              <w:rPr>
                <w:color w:val="000000"/>
              </w:rPr>
            </w:pPr>
            <w:r w:rsidRPr="0067068A">
              <w:rPr>
                <w:color w:val="000000"/>
              </w:rPr>
              <w:t>Open ‘Amdanaf I’ ppt. then explain to pupils what today’s lesson is about.</w:t>
            </w:r>
          </w:p>
          <w:p w14:paraId="4127394F" w14:textId="18CE6025" w:rsidR="0067068A" w:rsidRDefault="0067068A" w:rsidP="0067068A">
            <w:pPr>
              <w:rPr>
                <w:color w:val="000000"/>
              </w:rPr>
            </w:pPr>
          </w:p>
          <w:p w14:paraId="404B3A1E" w14:textId="7605D488" w:rsidR="0067068A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YouTube have been in touch and they want us to make some videos yn Gymraeg all about us!</w:t>
            </w:r>
          </w:p>
          <w:p w14:paraId="58B76336" w14:textId="0E65E78F" w:rsidR="00DE371C" w:rsidRDefault="00DE371C" w:rsidP="0067068A">
            <w:pPr>
              <w:rPr>
                <w:color w:val="000000"/>
              </w:rPr>
            </w:pPr>
          </w:p>
          <w:p w14:paraId="767123BA" w14:textId="307EDA1A" w:rsidR="00DE371C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Before we can record our videos, we need to write some sentences…what kind of information should we include if we are giving someone we trust information about us?</w:t>
            </w:r>
          </w:p>
          <w:p w14:paraId="0D81DC9C" w14:textId="7C3409CA" w:rsidR="006618C3" w:rsidRDefault="006618C3" w:rsidP="0067068A">
            <w:pPr>
              <w:rPr>
                <w:color w:val="000000"/>
              </w:rPr>
            </w:pPr>
            <w:r>
              <w:rPr>
                <w:color w:val="000000"/>
              </w:rPr>
              <w:t>Ping pong and ask 4 / 5 pupils if they respond in English as for yn Gymraeg.</w:t>
            </w:r>
          </w:p>
          <w:p w14:paraId="5C489FCF" w14:textId="6927AC87" w:rsidR="00DE371C" w:rsidRDefault="00DE371C" w:rsidP="0067068A">
            <w:pPr>
              <w:rPr>
                <w:color w:val="000000"/>
              </w:rPr>
            </w:pPr>
          </w:p>
          <w:p w14:paraId="32129933" w14:textId="193AD537" w:rsidR="00DE371C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Look for;</w:t>
            </w:r>
          </w:p>
          <w:p w14:paraId="01126C3C" w14:textId="6A070104" w:rsidR="00DE371C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Name - _____ ydw i.</w:t>
            </w:r>
          </w:p>
          <w:p w14:paraId="29BEDADC" w14:textId="5D0E7E26" w:rsidR="00DE371C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Age – Dw I’n oed ____.</w:t>
            </w:r>
          </w:p>
          <w:p w14:paraId="100A5744" w14:textId="7231E41C" w:rsidR="00DE371C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Live – Dw I’n byw yn _____.</w:t>
            </w:r>
          </w:p>
          <w:p w14:paraId="7F08E7E0" w14:textId="4AC10E21" w:rsidR="00DE371C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Who with – gyda fy teulu, brawd, chwaer, ci, cath.</w:t>
            </w:r>
          </w:p>
          <w:p w14:paraId="5D175CAA" w14:textId="0A4A2982" w:rsidR="008A3DF4" w:rsidRDefault="00DE371C" w:rsidP="0067068A">
            <w:pPr>
              <w:rPr>
                <w:color w:val="000000"/>
              </w:rPr>
            </w:pPr>
            <w:r>
              <w:rPr>
                <w:color w:val="000000"/>
              </w:rPr>
              <w:t>Like – Dw’in hoffi _____</w:t>
            </w:r>
            <w:r w:rsidR="008A3DF4">
              <w:rPr>
                <w:color w:val="000000"/>
              </w:rPr>
              <w:t>. (bwyta, chwarae)</w:t>
            </w:r>
          </w:p>
          <w:p w14:paraId="5A2710EE" w14:textId="7E1679F6" w:rsidR="008A3DF4" w:rsidRDefault="008A3DF4" w:rsidP="0067068A">
            <w:pPr>
              <w:rPr>
                <w:color w:val="000000"/>
              </w:rPr>
            </w:pPr>
            <w:r>
              <w:rPr>
                <w:color w:val="000000"/>
              </w:rPr>
              <w:t>Favourite colour – Fy hoff liw yw ____.</w:t>
            </w:r>
          </w:p>
          <w:p w14:paraId="3F51CBAD" w14:textId="5D63AEEE" w:rsidR="008A3DF4" w:rsidRDefault="008A3DF4" w:rsidP="0067068A">
            <w:pPr>
              <w:rPr>
                <w:color w:val="000000"/>
              </w:rPr>
            </w:pPr>
            <w:r>
              <w:rPr>
                <w:color w:val="000000"/>
              </w:rPr>
              <w:t>I enjoy – dw I’n mywnhau</w:t>
            </w:r>
          </w:p>
          <w:p w14:paraId="543ABFD8" w14:textId="05A282F1" w:rsidR="008A3DF4" w:rsidRDefault="008A3DF4" w:rsidP="0067068A">
            <w:pPr>
              <w:rPr>
                <w:color w:val="000000"/>
              </w:rPr>
            </w:pPr>
            <w:r>
              <w:rPr>
                <w:color w:val="000000"/>
              </w:rPr>
              <w:t>Because – achos</w:t>
            </w:r>
          </w:p>
          <w:p w14:paraId="1E79AB10" w14:textId="468619F0" w:rsidR="008A3DF4" w:rsidRDefault="008A3DF4" w:rsidP="0067068A">
            <w:pPr>
              <w:rPr>
                <w:color w:val="000000"/>
              </w:rPr>
            </w:pPr>
          </w:p>
          <w:p w14:paraId="219DE37B" w14:textId="39A162B2" w:rsidR="008A3DF4" w:rsidRDefault="006618C3" w:rsidP="0067068A">
            <w:pPr>
              <w:rPr>
                <w:color w:val="000000"/>
              </w:rPr>
            </w:pPr>
            <w:r>
              <w:rPr>
                <w:color w:val="000000"/>
              </w:rPr>
              <w:t xml:space="preserve">Show WAGOLL - </w:t>
            </w:r>
            <w:r w:rsidR="008A3DF4">
              <w:rPr>
                <w:color w:val="000000"/>
              </w:rPr>
              <w:t>Show the things you expect pupils to include in their ‘about me’ paragraph.</w:t>
            </w:r>
          </w:p>
          <w:p w14:paraId="1F152D0C" w14:textId="0A6DE534" w:rsidR="00A36101" w:rsidRDefault="00A36101" w:rsidP="0067068A">
            <w:pPr>
              <w:rPr>
                <w:color w:val="000000"/>
              </w:rPr>
            </w:pPr>
          </w:p>
          <w:p w14:paraId="34FEA614" w14:textId="07C5A33B" w:rsidR="00A36101" w:rsidRDefault="00A36101" w:rsidP="0067068A">
            <w:pPr>
              <w:rPr>
                <w:color w:val="000000"/>
              </w:rPr>
            </w:pPr>
            <w:r>
              <w:rPr>
                <w:color w:val="000000"/>
              </w:rPr>
              <w:t xml:space="preserve">Read slide ‘Amdanaf </w:t>
            </w:r>
            <w:r w:rsidR="006618C3">
              <w:rPr>
                <w:color w:val="000000"/>
              </w:rPr>
              <w:t>i</w:t>
            </w:r>
            <w:r>
              <w:rPr>
                <w:color w:val="000000"/>
              </w:rPr>
              <w:t xml:space="preserve">’ and ask pupils to discuss in pairs what information they think they have found out amdanaf i.  </w:t>
            </w:r>
            <w:r w:rsidR="0058604D">
              <w:rPr>
                <w:color w:val="000000"/>
              </w:rPr>
              <w:t>Give pupils 1minute to discuss.</w:t>
            </w:r>
          </w:p>
          <w:p w14:paraId="38FC4D0A" w14:textId="77777777" w:rsidR="00A36101" w:rsidRPr="00A36101" w:rsidRDefault="00A36101" w:rsidP="00A36101">
            <w:pPr>
              <w:rPr>
                <w:color w:val="000000"/>
              </w:rPr>
            </w:pPr>
          </w:p>
          <w:p w14:paraId="090C53EC" w14:textId="53BF048D" w:rsidR="00A36101" w:rsidRPr="00A36101" w:rsidRDefault="00A36101" w:rsidP="00A36101">
            <w:pPr>
              <w:rPr>
                <w:b/>
                <w:bCs/>
                <w:color w:val="000000"/>
              </w:rPr>
            </w:pPr>
            <w:r w:rsidRPr="00A36101">
              <w:rPr>
                <w:b/>
                <w:bCs/>
                <w:color w:val="000000"/>
              </w:rPr>
              <w:t xml:space="preserve">“Shwmae, Melissa ydw i.   Dw i’n 44 oed a dw i’n byw yng Ngaerphilly gyda fy ngŵr, Gavin a ci, Parker.  Dw’in hoffi bwyta siocled achos maen flasus iawn!  </w:t>
            </w:r>
            <w:r w:rsidRPr="00A36101">
              <w:rPr>
                <w:rFonts w:ascii="Calibri" w:eastAsia="Calibri" w:hAnsi="Calibri"/>
                <w:b/>
                <w:bCs/>
                <w:color w:val="7030A0"/>
                <w:kern w:val="24"/>
              </w:rPr>
              <w:t xml:space="preserve"> </w:t>
            </w:r>
            <w:r w:rsidRPr="00A36101">
              <w:rPr>
                <w:b/>
                <w:bCs/>
                <w:color w:val="000000"/>
              </w:rPr>
              <w:t>Fy hoff liw yw glas a dwi</w:t>
            </w:r>
            <w:r w:rsidR="00486A92">
              <w:rPr>
                <w:b/>
                <w:bCs/>
                <w:color w:val="000000"/>
              </w:rPr>
              <w:t>’</w:t>
            </w:r>
            <w:r w:rsidRPr="00A36101">
              <w:rPr>
                <w:b/>
                <w:bCs/>
                <w:color w:val="000000"/>
              </w:rPr>
              <w:t>n mwynhau gwylio ffilmiau achos mae’n fy ngwneud i’n hapus.”</w:t>
            </w:r>
          </w:p>
          <w:p w14:paraId="292E32D2" w14:textId="6C606DAA" w:rsidR="00A36101" w:rsidRDefault="00A36101" w:rsidP="0067068A">
            <w:pPr>
              <w:rPr>
                <w:color w:val="000000"/>
              </w:rPr>
            </w:pPr>
          </w:p>
          <w:p w14:paraId="4A5C089F" w14:textId="40333418" w:rsidR="00A36101" w:rsidRDefault="00A36101" w:rsidP="0067068A">
            <w:pPr>
              <w:rPr>
                <w:color w:val="000000"/>
              </w:rPr>
            </w:pPr>
            <w:r>
              <w:rPr>
                <w:color w:val="000000"/>
              </w:rPr>
              <w:t>Select 3 or 4 pupils to translate</w:t>
            </w:r>
            <w:r w:rsidR="006618C3">
              <w:rPr>
                <w:color w:val="000000"/>
              </w:rPr>
              <w:t xml:space="preserve"> – cold call.</w:t>
            </w:r>
          </w:p>
          <w:p w14:paraId="7837A4E0" w14:textId="09BD1CBD" w:rsidR="00A36101" w:rsidRDefault="00A36101" w:rsidP="0067068A">
            <w:pPr>
              <w:rPr>
                <w:color w:val="000000"/>
              </w:rPr>
            </w:pPr>
          </w:p>
          <w:p w14:paraId="37043FC6" w14:textId="05828FBA" w:rsidR="00A36101" w:rsidRDefault="00A36101" w:rsidP="0067068A">
            <w:pPr>
              <w:rPr>
                <w:color w:val="000000"/>
              </w:rPr>
            </w:pPr>
            <w:r>
              <w:rPr>
                <w:color w:val="000000"/>
              </w:rPr>
              <w:t>Advise pupils that this is gold level ask them why?</w:t>
            </w:r>
          </w:p>
          <w:p w14:paraId="7CD08EBC" w14:textId="18AAA3E8" w:rsidR="00A36101" w:rsidRDefault="00A36101" w:rsidP="0067068A">
            <w:pPr>
              <w:rPr>
                <w:color w:val="000000"/>
              </w:rPr>
            </w:pPr>
            <w:r>
              <w:rPr>
                <w:color w:val="000000"/>
              </w:rPr>
              <w:t>All information listed provided with reasons – I have used ‘achos.’</w:t>
            </w:r>
          </w:p>
          <w:p w14:paraId="655EB0DA" w14:textId="7CB39686" w:rsidR="00A36101" w:rsidRDefault="00A36101" w:rsidP="0067068A">
            <w:pPr>
              <w:rPr>
                <w:color w:val="000000"/>
              </w:rPr>
            </w:pPr>
          </w:p>
          <w:p w14:paraId="70F08032" w14:textId="77777777" w:rsidR="002B2D5B" w:rsidRDefault="00A36101" w:rsidP="00A36101">
            <w:pPr>
              <w:rPr>
                <w:color w:val="000000"/>
              </w:rPr>
            </w:pPr>
            <w:r>
              <w:rPr>
                <w:color w:val="000000"/>
              </w:rPr>
              <w:t>Show pupils Gold/Silver/Bronze slide and explain requirements to meet each.</w:t>
            </w:r>
          </w:p>
          <w:p w14:paraId="282F3F07" w14:textId="77777777" w:rsidR="00A36101" w:rsidRPr="00A36101" w:rsidRDefault="00A36101" w:rsidP="00A36101">
            <w:pPr>
              <w:numPr>
                <w:ilvl w:val="0"/>
                <w:numId w:val="5"/>
              </w:numPr>
              <w:rPr>
                <w:color w:val="000000"/>
              </w:rPr>
            </w:pPr>
            <w:r w:rsidRPr="00A36101">
              <w:rPr>
                <w:b/>
                <w:bCs/>
                <w:color w:val="000000"/>
              </w:rPr>
              <w:t>Efydd</w:t>
            </w:r>
            <w:r w:rsidRPr="00A36101">
              <w:rPr>
                <w:color w:val="000000"/>
              </w:rPr>
              <w:t xml:space="preserve"> – Include a greeting, who you are, how old you are and where you live.</w:t>
            </w:r>
          </w:p>
          <w:p w14:paraId="3791B860" w14:textId="77777777" w:rsidR="00A36101" w:rsidRPr="00A36101" w:rsidRDefault="00A36101" w:rsidP="00A36101">
            <w:pPr>
              <w:numPr>
                <w:ilvl w:val="0"/>
                <w:numId w:val="5"/>
              </w:numPr>
              <w:rPr>
                <w:color w:val="000000"/>
              </w:rPr>
            </w:pPr>
            <w:r w:rsidRPr="00A36101">
              <w:rPr>
                <w:b/>
                <w:bCs/>
                <w:color w:val="000000"/>
              </w:rPr>
              <w:t>Arian</w:t>
            </w:r>
            <w:r w:rsidRPr="00A36101">
              <w:rPr>
                <w:color w:val="000000"/>
              </w:rPr>
              <w:t xml:space="preserve"> – Same as efydd and also who you live with, something you like to eat </w:t>
            </w:r>
            <w:r w:rsidRPr="00A36101">
              <w:rPr>
                <w:b/>
                <w:bCs/>
                <w:color w:val="000000"/>
              </w:rPr>
              <w:t>or</w:t>
            </w:r>
            <w:r w:rsidRPr="00A36101">
              <w:rPr>
                <w:color w:val="000000"/>
              </w:rPr>
              <w:t xml:space="preserve"> something you like to do. Good pronunciation in video.</w:t>
            </w:r>
          </w:p>
          <w:p w14:paraId="6C5B03A1" w14:textId="77777777" w:rsidR="00A36101" w:rsidRPr="00A36101" w:rsidRDefault="00A36101" w:rsidP="00A36101">
            <w:pPr>
              <w:numPr>
                <w:ilvl w:val="0"/>
                <w:numId w:val="5"/>
              </w:numPr>
              <w:rPr>
                <w:color w:val="000000"/>
              </w:rPr>
            </w:pPr>
            <w:r w:rsidRPr="00A36101">
              <w:rPr>
                <w:b/>
                <w:bCs/>
                <w:color w:val="000000"/>
              </w:rPr>
              <w:t>Aur</w:t>
            </w:r>
            <w:r w:rsidRPr="00A36101">
              <w:rPr>
                <w:color w:val="000000"/>
              </w:rPr>
              <w:t xml:space="preserve"> – Same as arian and also something you enjoy providing reasons – ‘achos’.  Clear pronunciation in video.</w:t>
            </w:r>
          </w:p>
          <w:p w14:paraId="44110456" w14:textId="77777777" w:rsidR="00A36101" w:rsidRDefault="00A36101" w:rsidP="00A36101">
            <w:pPr>
              <w:rPr>
                <w:color w:val="000000"/>
                <w:sz w:val="27"/>
                <w:szCs w:val="27"/>
              </w:rPr>
            </w:pPr>
          </w:p>
          <w:p w14:paraId="523633C0" w14:textId="361204B4" w:rsidR="00A36101" w:rsidRDefault="00A36101" w:rsidP="00A36101">
            <w:pPr>
              <w:rPr>
                <w:color w:val="000000"/>
              </w:rPr>
            </w:pPr>
            <w:r w:rsidRPr="00486A92">
              <w:rPr>
                <w:b/>
                <w:bCs/>
                <w:color w:val="000000"/>
              </w:rPr>
              <w:t xml:space="preserve">Advise pupils that they </w:t>
            </w:r>
            <w:r w:rsidR="006618C3">
              <w:rPr>
                <w:b/>
                <w:bCs/>
                <w:color w:val="000000"/>
              </w:rPr>
              <w:t>are to record their ‘A</w:t>
            </w:r>
            <w:r w:rsidR="00327C1B">
              <w:rPr>
                <w:b/>
                <w:bCs/>
                <w:color w:val="000000"/>
              </w:rPr>
              <w:t>m</w:t>
            </w:r>
            <w:r w:rsidR="006618C3">
              <w:rPr>
                <w:b/>
                <w:bCs/>
                <w:color w:val="000000"/>
              </w:rPr>
              <w:t>danafi i’ videos using seesaw</w:t>
            </w:r>
            <w:r w:rsidR="0058604D">
              <w:rPr>
                <w:b/>
                <w:bCs/>
                <w:color w:val="000000"/>
              </w:rPr>
              <w:t xml:space="preserve"> working in pairs</w:t>
            </w:r>
            <w:r w:rsidR="006618C3">
              <w:rPr>
                <w:b/>
                <w:bCs/>
                <w:color w:val="000000"/>
              </w:rPr>
              <w:t>.  Digital leaders to give out iPads (collect from Year 2).</w:t>
            </w:r>
            <w:r w:rsidR="005948CE">
              <w:rPr>
                <w:color w:val="000000"/>
              </w:rPr>
              <w:t xml:space="preserve"> Check for pupil understanding.</w:t>
            </w:r>
          </w:p>
          <w:p w14:paraId="44B51928" w14:textId="77777777" w:rsidR="00486A92" w:rsidRDefault="00486A92" w:rsidP="00A36101">
            <w:pPr>
              <w:rPr>
                <w:color w:val="000000"/>
              </w:rPr>
            </w:pPr>
          </w:p>
          <w:p w14:paraId="3BC8E289" w14:textId="3523BD7A" w:rsidR="00486A92" w:rsidRPr="00A36101" w:rsidRDefault="00486A92" w:rsidP="00A36101">
            <w:pPr>
              <w:rPr>
                <w:color w:val="000000"/>
              </w:rPr>
            </w:pPr>
            <w:r>
              <w:rPr>
                <w:color w:val="000000"/>
              </w:rPr>
              <w:t>Star of the week to give out Welsh books and Welsh dictionaries.</w:t>
            </w:r>
          </w:p>
        </w:tc>
        <w:tc>
          <w:tcPr>
            <w:tcW w:w="4971" w:type="dxa"/>
          </w:tcPr>
          <w:p w14:paraId="24A77B1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29C240" w14:textId="3F638B63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50DE121" w14:textId="76BA7AC2" w:rsidR="002B2D5B" w:rsidRDefault="002B2D5B" w:rsidP="00DE371C"/>
          <w:p w14:paraId="6B044CB3" w14:textId="1EFF6258" w:rsidR="00DE371C" w:rsidRDefault="00DE371C" w:rsidP="00DE371C"/>
          <w:p w14:paraId="466C926D" w14:textId="4E3A2BE0" w:rsidR="00DE371C" w:rsidRDefault="00DE371C" w:rsidP="00DE371C"/>
          <w:p w14:paraId="28B206C5" w14:textId="50BA779A" w:rsidR="00DE371C" w:rsidRDefault="00DE371C" w:rsidP="00DE371C"/>
          <w:p w14:paraId="1C8B2617" w14:textId="2140FD59" w:rsidR="00DE371C" w:rsidRDefault="00DE371C" w:rsidP="00DE371C"/>
          <w:p w14:paraId="554413A0" w14:textId="2FB1C83A" w:rsidR="00DE371C" w:rsidRDefault="00DE371C" w:rsidP="00DE371C"/>
          <w:p w14:paraId="525B3083" w14:textId="0F60EA75" w:rsidR="00DE371C" w:rsidRDefault="00DE371C" w:rsidP="00DE371C"/>
          <w:p w14:paraId="2AE6941E" w14:textId="7C9398F9" w:rsidR="00DE371C" w:rsidRDefault="00DE371C" w:rsidP="00DE371C">
            <w:r>
              <w:t>Questioning –</w:t>
            </w:r>
            <w:r w:rsidR="006618C3">
              <w:t>Ping pong – s</w:t>
            </w:r>
            <w:r>
              <w:t>elected pupils to advise what information they would provide in English / Welsh.</w:t>
            </w:r>
          </w:p>
          <w:p w14:paraId="6D574BE2" w14:textId="49071955" w:rsidR="00A36101" w:rsidRDefault="00A36101" w:rsidP="00DE371C"/>
          <w:p w14:paraId="3063B203" w14:textId="7BB0F8A6" w:rsidR="00A36101" w:rsidRDefault="00A36101" w:rsidP="00DE371C"/>
          <w:p w14:paraId="4F3FF728" w14:textId="63F9A74D" w:rsidR="00A36101" w:rsidRDefault="00A36101" w:rsidP="00DE371C"/>
          <w:p w14:paraId="7B9412C8" w14:textId="7AA16C60" w:rsidR="00A36101" w:rsidRDefault="00A36101" w:rsidP="00DE371C"/>
          <w:p w14:paraId="1DC7AA78" w14:textId="0FE3805C" w:rsidR="00A36101" w:rsidRDefault="00A36101" w:rsidP="00DE371C"/>
          <w:p w14:paraId="25BFF6D5" w14:textId="506CFFB4" w:rsidR="00A36101" w:rsidRDefault="00A36101" w:rsidP="00DE371C"/>
          <w:p w14:paraId="009A6A52" w14:textId="3EED7BAB" w:rsidR="00A36101" w:rsidRDefault="00A36101" w:rsidP="00DE371C"/>
          <w:p w14:paraId="37AE2B96" w14:textId="2FCADDFA" w:rsidR="00A36101" w:rsidRDefault="00A36101" w:rsidP="00DE371C"/>
          <w:p w14:paraId="14B29A69" w14:textId="22DA78C6" w:rsidR="00A36101" w:rsidRDefault="00A36101" w:rsidP="00DE371C"/>
          <w:p w14:paraId="32581A79" w14:textId="78FC65ED" w:rsidR="00A36101" w:rsidRDefault="00A36101" w:rsidP="00DE371C"/>
          <w:p w14:paraId="05DF2A5D" w14:textId="5D68EF99" w:rsidR="00A36101" w:rsidRDefault="00A36101" w:rsidP="00DE371C"/>
          <w:p w14:paraId="1DBCBB2B" w14:textId="6C651A63" w:rsidR="00A36101" w:rsidRDefault="00A36101" w:rsidP="00DE371C"/>
          <w:p w14:paraId="7DB249E3" w14:textId="3BC98878" w:rsidR="00A36101" w:rsidRDefault="00A36101" w:rsidP="00DE371C"/>
          <w:p w14:paraId="3D8538F0" w14:textId="77CB00C3" w:rsidR="00A36101" w:rsidRDefault="00A36101" w:rsidP="00DE371C"/>
          <w:p w14:paraId="41E94196" w14:textId="2C85DE00" w:rsidR="00C14185" w:rsidRDefault="00C14185" w:rsidP="00DE371C"/>
          <w:p w14:paraId="26A27CEB" w14:textId="429F11D2" w:rsidR="00C14185" w:rsidRDefault="00C14185" w:rsidP="00DE371C"/>
          <w:p w14:paraId="6B7B85F2" w14:textId="7CCE7AE3" w:rsidR="00C14185" w:rsidRDefault="00C14185" w:rsidP="00DE371C"/>
          <w:p w14:paraId="184D5EE9" w14:textId="77777777" w:rsidR="00C14185" w:rsidRDefault="00C14185" w:rsidP="00DE371C"/>
          <w:p w14:paraId="2A1CEA97" w14:textId="6C03681C" w:rsidR="00A36101" w:rsidRDefault="00A36101" w:rsidP="00DE371C">
            <w:r>
              <w:t>Pupils to listen to paragraph being read.</w:t>
            </w:r>
          </w:p>
          <w:p w14:paraId="59BDD968" w14:textId="634A3F86" w:rsidR="00A36101" w:rsidRDefault="00A36101" w:rsidP="00DE371C"/>
          <w:p w14:paraId="3273E23B" w14:textId="22BAB027" w:rsidR="00A36101" w:rsidRDefault="00A36101" w:rsidP="00DE371C"/>
          <w:p w14:paraId="4C180C00" w14:textId="77777777" w:rsidR="00A36101" w:rsidRDefault="00A36101" w:rsidP="00DE371C">
            <w:r>
              <w:t>Think/pair/share.</w:t>
            </w:r>
          </w:p>
          <w:p w14:paraId="75B5C964" w14:textId="59FC02E1" w:rsidR="00A36101" w:rsidRDefault="00A36101" w:rsidP="00DE371C"/>
          <w:p w14:paraId="34074DD4" w14:textId="17417A8F" w:rsidR="00A36101" w:rsidRDefault="00A36101" w:rsidP="00DE371C"/>
          <w:p w14:paraId="460790CC" w14:textId="2B4ABB93" w:rsidR="00A36101" w:rsidRDefault="00A36101" w:rsidP="00DE371C"/>
          <w:p w14:paraId="6D0ACB98" w14:textId="52317436" w:rsidR="00A36101" w:rsidRDefault="00A36101" w:rsidP="00DE371C"/>
          <w:p w14:paraId="4E442E55" w14:textId="28B2503E" w:rsidR="00A36101" w:rsidRDefault="00A36101" w:rsidP="00DE371C"/>
          <w:p w14:paraId="5BBD1A70" w14:textId="00AC1235" w:rsidR="00A36101" w:rsidRDefault="00A36101" w:rsidP="00DE371C"/>
          <w:p w14:paraId="644334B9" w14:textId="014A8344" w:rsidR="00A36101" w:rsidRDefault="00A36101" w:rsidP="00DE371C"/>
          <w:p w14:paraId="229A6F6B" w14:textId="19B119B1" w:rsidR="00A36101" w:rsidRDefault="00A36101" w:rsidP="00DE371C"/>
          <w:p w14:paraId="6356CA93" w14:textId="3FCEB559" w:rsidR="00A36101" w:rsidRDefault="00A36101" w:rsidP="00DE371C"/>
          <w:p w14:paraId="4D67C190" w14:textId="20799498" w:rsidR="00A36101" w:rsidRDefault="00A36101" w:rsidP="00DE371C"/>
          <w:p w14:paraId="7346588B" w14:textId="4D6FBA4D" w:rsidR="00A36101" w:rsidRPr="00DE371C" w:rsidRDefault="006618C3" w:rsidP="00DE371C">
            <w:r>
              <w:t>Pupils selected to translate.</w:t>
            </w:r>
          </w:p>
          <w:p w14:paraId="706C201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E5AF040" w14:textId="45781017" w:rsidR="002B2D5B" w:rsidRDefault="00486A92" w:rsidP="00486A92">
            <w:r>
              <w:t>‘Amdanaf I’ ppt.</w:t>
            </w:r>
          </w:p>
          <w:p w14:paraId="2A0E24E3" w14:textId="186BB9FE" w:rsidR="00486A92" w:rsidRDefault="00486A92" w:rsidP="00486A92">
            <w:r>
              <w:t xml:space="preserve">Welsh </w:t>
            </w:r>
            <w:r w:rsidR="00C14185">
              <w:t>dictionaries.</w:t>
            </w:r>
          </w:p>
          <w:p w14:paraId="3D7E7209" w14:textId="3728CA90" w:rsidR="00486A92" w:rsidRDefault="00486A92" w:rsidP="00486A92">
            <w:r>
              <w:t>iPads</w:t>
            </w:r>
          </w:p>
          <w:p w14:paraId="32EFB69A" w14:textId="13872E04" w:rsidR="00486A92" w:rsidRPr="00486A92" w:rsidRDefault="00486A92" w:rsidP="00486A92">
            <w:r>
              <w:t>Timer</w:t>
            </w:r>
          </w:p>
          <w:p w14:paraId="491DF6ED" w14:textId="5C915446" w:rsidR="00486A92" w:rsidRPr="00486A92" w:rsidRDefault="00486A92" w:rsidP="00486A92"/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2809F8F6" w14:textId="3AA7B9AA" w:rsidR="005948CE" w:rsidRDefault="005948CE" w:rsidP="005948CE">
            <w:r>
              <w:t>MCE to catch up with J &amp; L to ensure they understand task – give them sentences with blanks for them to use to help them.</w:t>
            </w:r>
          </w:p>
          <w:p w14:paraId="4F8A7D6F" w14:textId="0EFADA87" w:rsidR="005948CE" w:rsidRDefault="005948CE" w:rsidP="005948CE"/>
          <w:p w14:paraId="489E204B" w14:textId="6CE54341" w:rsidR="005948CE" w:rsidRDefault="005948CE" w:rsidP="005948CE">
            <w:r>
              <w:t>Float support and check pupils</w:t>
            </w:r>
            <w:r w:rsidR="00486A92">
              <w:t>’</w:t>
            </w:r>
            <w:r>
              <w:t xml:space="preserve"> paragraphs – live marking and feedback.</w:t>
            </w:r>
          </w:p>
          <w:p w14:paraId="48DCEA6C" w14:textId="5E1A0A79" w:rsidR="00486A92" w:rsidRDefault="00486A92" w:rsidP="005948CE"/>
          <w:p w14:paraId="2810AA9C" w14:textId="6F84CA89" w:rsidR="00486A92" w:rsidRDefault="00486A92" w:rsidP="005948CE">
            <w:r>
              <w:t>Ensure iPads are given out to pairs and support logging into SeeSaw (use QR code) – observe pupils recording videos and Oracy skills being used – provide VF as appropriate.</w:t>
            </w:r>
          </w:p>
          <w:p w14:paraId="545AD43E" w14:textId="3B8D2CB5" w:rsidR="00486A92" w:rsidRDefault="00486A92" w:rsidP="005948CE"/>
          <w:p w14:paraId="31F901F5" w14:textId="667E857D" w:rsidR="00486A92" w:rsidRDefault="00486A92" w:rsidP="005948CE">
            <w:r>
              <w:t>KW – to support A and pupils sitting on same table</w:t>
            </w:r>
          </w:p>
          <w:p w14:paraId="1ED3F563" w14:textId="44799CCC" w:rsidR="00486A92" w:rsidRDefault="00486A92" w:rsidP="005948CE"/>
          <w:p w14:paraId="021B8537" w14:textId="77777777" w:rsidR="002B2D5B" w:rsidRDefault="00486A92" w:rsidP="00486A92">
            <w:r>
              <w:t>SF to provide support to J and L (and their partners) as appropriate.</w:t>
            </w:r>
          </w:p>
          <w:p w14:paraId="43ADB8C3" w14:textId="77777777" w:rsidR="006618C3" w:rsidRDefault="006618C3" w:rsidP="00486A92"/>
          <w:p w14:paraId="65481C09" w14:textId="47090341" w:rsidR="006618C3" w:rsidRPr="00486A92" w:rsidRDefault="006618C3" w:rsidP="00486A92">
            <w:r>
              <w:t>Pupils to peer assess one other pupils video using seesaw. (Use QR code)</w:t>
            </w:r>
          </w:p>
        </w:tc>
        <w:tc>
          <w:tcPr>
            <w:tcW w:w="4971" w:type="dxa"/>
          </w:tcPr>
          <w:p w14:paraId="534A121C" w14:textId="00D5E61F" w:rsidR="005948CE" w:rsidRDefault="005948CE" w:rsidP="005948CE">
            <w:r>
              <w:t>Pupils to write a paragraph about themselves using criteria agreed during lesson input – pupils can add additional information if they wish.</w:t>
            </w:r>
          </w:p>
          <w:p w14:paraId="28E9E5D7" w14:textId="302333E3" w:rsidR="005948CE" w:rsidRDefault="005948CE" w:rsidP="005948CE"/>
          <w:p w14:paraId="518A5515" w14:textId="5291BB2D" w:rsidR="005948CE" w:rsidRDefault="005948CE" w:rsidP="005948CE">
            <w:r>
              <w:t>J, L and bronze level pupils can have access to welsh sentences to help them.</w:t>
            </w:r>
          </w:p>
          <w:p w14:paraId="3BC68E9B" w14:textId="4B59A14E" w:rsidR="005948CE" w:rsidRDefault="005948CE" w:rsidP="005948CE"/>
          <w:p w14:paraId="488E14BD" w14:textId="24391F76" w:rsidR="005948CE" w:rsidRDefault="005948CE" w:rsidP="005948CE">
            <w:r>
              <w:t>All other pupils can use Welsh dictionaries to help them.</w:t>
            </w:r>
          </w:p>
          <w:p w14:paraId="3E78AB43" w14:textId="364F086D" w:rsidR="005948CE" w:rsidRDefault="005948CE" w:rsidP="005948CE"/>
          <w:p w14:paraId="11030455" w14:textId="63EE7526" w:rsidR="005948CE" w:rsidRDefault="006618C3" w:rsidP="005948CE">
            <w:r>
              <w:t>P</w:t>
            </w:r>
            <w:r w:rsidR="005948CE">
              <w:t>upils work in pairs to record their videos using SeeSaw</w:t>
            </w:r>
            <w:r>
              <w:t xml:space="preserve"> – they can write sentences if it helps them.</w:t>
            </w:r>
          </w:p>
          <w:p w14:paraId="1A68682D" w14:textId="77777777" w:rsidR="002B2D5B" w:rsidRPr="005948CE" w:rsidRDefault="002B2D5B" w:rsidP="005948CE"/>
          <w:p w14:paraId="3271573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6CFE1CF" w14:textId="77777777" w:rsidR="002B2D5B" w:rsidRPr="005948CE" w:rsidRDefault="005948CE" w:rsidP="002B2D5B">
            <w:pPr>
              <w:jc w:val="center"/>
            </w:pPr>
            <w:r w:rsidRPr="005948CE">
              <w:t>Welsh dictionaries</w:t>
            </w:r>
          </w:p>
          <w:p w14:paraId="0A1768B5" w14:textId="70ED49FB" w:rsidR="005948CE" w:rsidRDefault="005948CE" w:rsidP="002B2D5B">
            <w:pPr>
              <w:jc w:val="center"/>
            </w:pPr>
            <w:r w:rsidRPr="005948CE">
              <w:t>iPads</w:t>
            </w:r>
          </w:p>
          <w:p w14:paraId="5A3C0922" w14:textId="759B296E" w:rsidR="00486A92" w:rsidRDefault="00486A92" w:rsidP="002B2D5B">
            <w:pPr>
              <w:jc w:val="center"/>
            </w:pPr>
            <w:r>
              <w:t>English / Welsh sentences for LA</w:t>
            </w:r>
          </w:p>
          <w:p w14:paraId="73A5E4AB" w14:textId="2EC5AF92" w:rsidR="00486A92" w:rsidRPr="006243FA" w:rsidRDefault="00486A92" w:rsidP="002B2D5B">
            <w:pPr>
              <w:jc w:val="center"/>
              <w:rPr>
                <w:sz w:val="28"/>
                <w:szCs w:val="28"/>
              </w:rPr>
            </w:pPr>
          </w:p>
        </w:tc>
      </w:tr>
      <w:tr w:rsidR="002B2D5B" w:rsidRPr="006243FA" w14:paraId="78EBC3C5" w14:textId="77777777" w:rsidTr="00486A92">
        <w:trPr>
          <w:trHeight w:val="1785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2EEFA067" w14:textId="7163B80F" w:rsidR="002B2D5B" w:rsidRDefault="00327C1B" w:rsidP="00486A92">
            <w:r>
              <w:t>1 or 2 pupils to present their ‘amdanafi i’ information to the class.</w:t>
            </w:r>
          </w:p>
          <w:p w14:paraId="65412982" w14:textId="0FE250B2" w:rsidR="00486A92" w:rsidRDefault="00486A92" w:rsidP="00486A92"/>
          <w:p w14:paraId="483EB441" w14:textId="69B6CDB5" w:rsidR="002B2D5B" w:rsidRPr="006243FA" w:rsidRDefault="00486A92" w:rsidP="00486A92">
            <w:pPr>
              <w:rPr>
                <w:sz w:val="28"/>
                <w:szCs w:val="28"/>
              </w:rPr>
            </w:pPr>
            <w:r>
              <w:t>Ask rest of class for something they liked and something that could make presentation even better.</w:t>
            </w:r>
          </w:p>
        </w:tc>
        <w:tc>
          <w:tcPr>
            <w:tcW w:w="4971" w:type="dxa"/>
          </w:tcPr>
          <w:p w14:paraId="28960558" w14:textId="711155FF" w:rsidR="002B2D5B" w:rsidRDefault="00486A92" w:rsidP="00486A92">
            <w:r>
              <w:t xml:space="preserve">2 pupils to </w:t>
            </w:r>
            <w:r w:rsidR="00327C1B">
              <w:t>present</w:t>
            </w:r>
            <w:r>
              <w:t xml:space="preserve"> their paragraphs </w:t>
            </w:r>
            <w:r w:rsidR="00327C1B">
              <w:t>to the class.</w:t>
            </w:r>
          </w:p>
          <w:p w14:paraId="53C09EBD" w14:textId="411D1EBC" w:rsidR="00486A92" w:rsidRDefault="00486A92" w:rsidP="00486A92"/>
          <w:p w14:paraId="1530D8F5" w14:textId="77777777" w:rsidR="00327C1B" w:rsidRDefault="00327C1B" w:rsidP="00486A92"/>
          <w:p w14:paraId="46716F0C" w14:textId="003CCFF7" w:rsidR="002B2D5B" w:rsidRPr="006243FA" w:rsidRDefault="00486A92" w:rsidP="00486A92">
            <w:pPr>
              <w:rPr>
                <w:sz w:val="28"/>
                <w:szCs w:val="28"/>
              </w:rPr>
            </w:pPr>
            <w:r>
              <w:t>Rest of class to provide peer feedback – something they liked and something that would make it even better.</w:t>
            </w:r>
          </w:p>
        </w:tc>
        <w:tc>
          <w:tcPr>
            <w:tcW w:w="2903" w:type="dxa"/>
          </w:tcPr>
          <w:p w14:paraId="08BDEAF7" w14:textId="0AB76A1D" w:rsidR="002B2D5B" w:rsidRPr="00486A92" w:rsidRDefault="002B2D5B" w:rsidP="00486A92"/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7C64A7B3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7C64A7B3">
        <w:tc>
          <w:tcPr>
            <w:tcW w:w="1980" w:type="dxa"/>
            <w:shd w:val="clear" w:color="auto" w:fill="D9E2F3" w:themeFill="accent1" w:themeFillTint="33"/>
          </w:tcPr>
          <w:p w14:paraId="68427B60" w14:textId="4289D82B" w:rsidR="00825827" w:rsidRPr="006243FA" w:rsidRDefault="00825827" w:rsidP="00825827">
            <w:p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Evidence of Learning (including attitude to learning</w:t>
            </w:r>
            <w:r w:rsidR="00167F75" w:rsidRPr="7C64A7B3">
              <w:rPr>
                <w:sz w:val="20"/>
                <w:szCs w:val="20"/>
              </w:rPr>
              <w:t xml:space="preserve"> over time)</w:t>
            </w:r>
          </w:p>
        </w:tc>
        <w:tc>
          <w:tcPr>
            <w:tcW w:w="7030" w:type="dxa"/>
          </w:tcPr>
          <w:p w14:paraId="598404E4" w14:textId="626E7729" w:rsidR="00825827" w:rsidRPr="006243FA" w:rsidRDefault="341652C3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Pupils hooked into lesson by use of film approach – lots of enthusiasm.</w:t>
            </w:r>
          </w:p>
          <w:p w14:paraId="693D83C9" w14:textId="0D12E1E2" w:rsidR="341652C3" w:rsidRDefault="341652C3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Most pupils demonstrated strong understanding of written text during modelling; able to read and understand.</w:t>
            </w:r>
          </w:p>
          <w:p w14:paraId="31FD1153" w14:textId="303E055F" w:rsidR="341652C3" w:rsidRDefault="341652C3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Most pupils able to work out unfamiliar word definitions based on known text.</w:t>
            </w:r>
          </w:p>
          <w:p w14:paraId="5475875C" w14:textId="7844E37F" w:rsidR="583A0DB9" w:rsidRDefault="583A0DB9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Pupils chose to plan their monologues using whiteboards</w:t>
            </w:r>
            <w:r w:rsidR="435A6165" w:rsidRPr="7C64A7B3">
              <w:rPr>
                <w:sz w:val="20"/>
                <w:szCs w:val="20"/>
              </w:rPr>
              <w:t>.</w:t>
            </w:r>
          </w:p>
          <w:p w14:paraId="34A92C8E" w14:textId="039A197B" w:rsidR="435A6165" w:rsidRDefault="435A6165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Lots of teamwork and support provided across the class.</w:t>
            </w:r>
          </w:p>
          <w:p w14:paraId="7808A26D" w14:textId="220B118A" w:rsidR="435A6165" w:rsidRDefault="435A6165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Pupils worked well in pairs/threes to film themselves speaking about themselves in Welsh.</w:t>
            </w:r>
          </w:p>
          <w:p w14:paraId="7B5BBC00" w14:textId="4D1F449F" w:rsidR="00825827" w:rsidRPr="006243FA" w:rsidRDefault="5AF39AA0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Pupils evaluated each other</w:t>
            </w:r>
            <w:r w:rsidR="58FB7E50" w:rsidRPr="7C64A7B3">
              <w:rPr>
                <w:sz w:val="20"/>
                <w:szCs w:val="20"/>
              </w:rPr>
              <w:t>’</w:t>
            </w:r>
            <w:r w:rsidRPr="7C64A7B3">
              <w:rPr>
                <w:sz w:val="20"/>
                <w:szCs w:val="20"/>
              </w:rPr>
              <w:t>s films, providing constructive feedback and advice.</w:t>
            </w:r>
          </w:p>
          <w:p w14:paraId="38BC71B3" w14:textId="69E4F32E" w:rsidR="00825827" w:rsidRPr="006243FA" w:rsidRDefault="36527767" w:rsidP="7C64A7B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Good use of resources, iPads, Welsh dictionaries, IWBs</w:t>
            </w:r>
            <w:r w:rsidR="0474B87F" w:rsidRPr="7C64A7B3">
              <w:rPr>
                <w:sz w:val="20"/>
                <w:szCs w:val="20"/>
              </w:rPr>
              <w:t>, SeeSaw.</w:t>
            </w:r>
          </w:p>
        </w:tc>
      </w:tr>
      <w:tr w:rsidR="00825827" w:rsidRPr="006243FA" w14:paraId="1698B253" w14:textId="77777777" w:rsidTr="7C64A7B3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4BE2A1AC" w:rsidR="00825827" w:rsidRPr="006243FA" w:rsidRDefault="6346B9DA" w:rsidP="7C64A7B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 xml:space="preserve">Pupils to </w:t>
            </w:r>
            <w:r w:rsidR="5EA0CD20" w:rsidRPr="7C64A7B3">
              <w:rPr>
                <w:sz w:val="20"/>
                <w:szCs w:val="20"/>
              </w:rPr>
              <w:t>review their films and identify areas for improvement</w:t>
            </w:r>
            <w:r w:rsidR="1075F3DB" w:rsidRPr="7C64A7B3">
              <w:rPr>
                <w:sz w:val="20"/>
                <w:szCs w:val="20"/>
              </w:rPr>
              <w:t xml:space="preserve">.  </w:t>
            </w:r>
          </w:p>
          <w:p w14:paraId="357A8B55" w14:textId="2B0DCEF2" w:rsidR="1075F3DB" w:rsidRDefault="1075F3DB" w:rsidP="7C64A7B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Pupils to extend sentences using ‘achos’ and ‘gyda’.</w:t>
            </w:r>
          </w:p>
          <w:p w14:paraId="3A0291FC" w14:textId="7AC6CDC0" w:rsidR="1075F3DB" w:rsidRDefault="1075F3DB" w:rsidP="7C64A7B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Pupils to write their monologues in their Welsh books to demonstrate Welsh writing skills.</w:t>
            </w:r>
          </w:p>
          <w:p w14:paraId="49B20265" w14:textId="6DF2D0EB" w:rsidR="7C64A7B3" w:rsidRDefault="7C64A7B3" w:rsidP="7C64A7B3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7C64A7B3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7C64A7B3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5F6BB4DA" w:rsidR="00825827" w:rsidRPr="006243FA" w:rsidRDefault="225D2B59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Cross curricular – DCF, Welsh, LNF (oracy)</w:t>
            </w:r>
          </w:p>
          <w:p w14:paraId="756A497F" w14:textId="22A058D6" w:rsidR="00825827" w:rsidRPr="006243FA" w:rsidRDefault="27D1AE6C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Modelled WAGOLL, set expectations</w:t>
            </w:r>
            <w:r w:rsidR="37EC633E" w:rsidRPr="7C64A7B3">
              <w:rPr>
                <w:sz w:val="20"/>
                <w:szCs w:val="20"/>
              </w:rPr>
              <w:t>.</w:t>
            </w:r>
          </w:p>
          <w:p w14:paraId="10BD5F39" w14:textId="324F0EFD" w:rsidR="00825827" w:rsidRPr="006243FA" w:rsidRDefault="37EC633E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Used hands-up and cold calling questioning techniques to establish understanding during lesson input.</w:t>
            </w:r>
          </w:p>
          <w:p w14:paraId="7203F232" w14:textId="44646F99" w:rsidR="00825827" w:rsidRPr="006243FA" w:rsidRDefault="37EC633E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 xml:space="preserve">Generate exciting and relevant ‘hook’ - </w:t>
            </w:r>
            <w:r w:rsidR="7A119D96" w:rsidRPr="7C64A7B3">
              <w:rPr>
                <w:sz w:val="20"/>
                <w:szCs w:val="20"/>
              </w:rPr>
              <w:t>‘</w:t>
            </w:r>
            <w:r w:rsidRPr="7C64A7B3">
              <w:rPr>
                <w:sz w:val="20"/>
                <w:szCs w:val="20"/>
              </w:rPr>
              <w:t xml:space="preserve">YouTube have been in touch and want your </w:t>
            </w:r>
            <w:r w:rsidR="2D946979" w:rsidRPr="7C64A7B3">
              <w:rPr>
                <w:sz w:val="20"/>
                <w:szCs w:val="20"/>
              </w:rPr>
              <w:t>Welsh videos!</w:t>
            </w:r>
            <w:r w:rsidR="6627EFB7" w:rsidRPr="7C64A7B3">
              <w:rPr>
                <w:sz w:val="20"/>
                <w:szCs w:val="20"/>
              </w:rPr>
              <w:t>’</w:t>
            </w:r>
          </w:p>
          <w:p w14:paraId="3BF5750F" w14:textId="4094F293" w:rsidR="00825827" w:rsidRPr="006243FA" w:rsidRDefault="6627EFB7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Multi-sensory approach to Welsh using film making to deepen learning.</w:t>
            </w:r>
          </w:p>
          <w:p w14:paraId="4962BE9D" w14:textId="59FAA564" w:rsidR="00825827" w:rsidRPr="006243FA" w:rsidRDefault="6627EFB7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Films enable teacher assessment and can be used to help future learning.</w:t>
            </w:r>
          </w:p>
          <w:p w14:paraId="471612F7" w14:textId="450C0183" w:rsidR="00825827" w:rsidRPr="006243FA" w:rsidRDefault="6FFF0BC1" w:rsidP="7C64A7B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Resources planned and orgainised for lesson to ensure smooth transitions.</w:t>
            </w:r>
          </w:p>
        </w:tc>
      </w:tr>
      <w:tr w:rsidR="00825827" w:rsidRPr="006243FA" w14:paraId="39A72438" w14:textId="77777777" w:rsidTr="7C64A7B3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56AE7D3D" w:rsidR="00825827" w:rsidRPr="006243FA" w:rsidRDefault="65CF2E6D" w:rsidP="7C64A7B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 xml:space="preserve">Ensure </w:t>
            </w:r>
            <w:r w:rsidR="51C8E5A3" w:rsidRPr="7C64A7B3">
              <w:rPr>
                <w:sz w:val="20"/>
                <w:szCs w:val="20"/>
              </w:rPr>
              <w:t xml:space="preserve">teacher </w:t>
            </w:r>
            <w:r w:rsidRPr="7C64A7B3">
              <w:rPr>
                <w:sz w:val="20"/>
                <w:szCs w:val="20"/>
              </w:rPr>
              <w:t>time allocated to review films</w:t>
            </w:r>
            <w:r w:rsidR="5F296A88" w:rsidRPr="7C64A7B3">
              <w:rPr>
                <w:sz w:val="20"/>
                <w:szCs w:val="20"/>
              </w:rPr>
              <w:t xml:space="preserve"> – 28 pupils, 1-3minute films.</w:t>
            </w:r>
          </w:p>
          <w:p w14:paraId="32F16070" w14:textId="5BA67B4B" w:rsidR="5DE1F050" w:rsidRDefault="5DE1F050" w:rsidP="7C64A7B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Consider space for filming; noise, pupil traffic in corridors – difficult when all pupils filming at the same time.</w:t>
            </w:r>
          </w:p>
          <w:p w14:paraId="28C6C2E6" w14:textId="4B8FA8A0" w:rsidR="0867634E" w:rsidRDefault="0867634E" w:rsidP="7C64A7B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7C64A7B3">
              <w:rPr>
                <w:sz w:val="20"/>
                <w:szCs w:val="20"/>
              </w:rPr>
              <w:t>Try not to do too much in lesson</w:t>
            </w:r>
            <w:r w:rsidR="3E417CD5" w:rsidRPr="7C64A7B3">
              <w:rPr>
                <w:sz w:val="20"/>
                <w:szCs w:val="20"/>
              </w:rPr>
              <w:t xml:space="preserve"> - lesson plan feedback from Mentor.</w:t>
            </w:r>
            <w:r w:rsidRPr="7C64A7B3">
              <w:rPr>
                <w:sz w:val="20"/>
                <w:szCs w:val="20"/>
              </w:rPr>
              <w:t xml:space="preserve"> </w:t>
            </w:r>
            <w:r w:rsidR="2C80DF97" w:rsidRPr="7C64A7B3">
              <w:rPr>
                <w:sz w:val="20"/>
                <w:szCs w:val="20"/>
              </w:rPr>
              <w:t>O</w:t>
            </w:r>
            <w:r w:rsidRPr="7C64A7B3">
              <w:rPr>
                <w:sz w:val="20"/>
                <w:szCs w:val="20"/>
              </w:rPr>
              <w:t>riginal plan was for pupils to write monologue in Welsh books and then to film it – this could have been spread over two lessons</w:t>
            </w:r>
            <w:r w:rsidR="37B8A033" w:rsidRPr="7C64A7B3">
              <w:rPr>
                <w:sz w:val="20"/>
                <w:szCs w:val="20"/>
              </w:rPr>
              <w:t xml:space="preserve">.  </w:t>
            </w:r>
            <w:r w:rsidR="0A82775B" w:rsidRPr="7C64A7B3">
              <w:rPr>
                <w:sz w:val="20"/>
                <w:szCs w:val="20"/>
              </w:rPr>
              <w:t>Removed writing in books and changed to IWBs to take pressure off pupils and focus on oracy.</w:t>
            </w: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F24D7" w14:textId="77777777" w:rsidR="00980924" w:rsidRDefault="00980924" w:rsidP="00B24C18">
      <w:r>
        <w:separator/>
      </w:r>
    </w:p>
  </w:endnote>
  <w:endnote w:type="continuationSeparator" w:id="0">
    <w:p w14:paraId="7935931C" w14:textId="77777777" w:rsidR="00980924" w:rsidRDefault="00980924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03882" w14:textId="77777777" w:rsidR="00980924" w:rsidRDefault="00980924" w:rsidP="00B24C18">
      <w:r>
        <w:separator/>
      </w:r>
    </w:p>
  </w:footnote>
  <w:footnote w:type="continuationSeparator" w:id="0">
    <w:p w14:paraId="461C1C27" w14:textId="77777777" w:rsidR="00980924" w:rsidRDefault="00980924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758F3"/>
    <w:multiLevelType w:val="hybridMultilevel"/>
    <w:tmpl w:val="6C1E48A4"/>
    <w:lvl w:ilvl="0" w:tplc="227EC2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E06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4B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02E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D6F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24A3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20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DE7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8E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76873"/>
    <w:multiLevelType w:val="hybridMultilevel"/>
    <w:tmpl w:val="839EAE50"/>
    <w:lvl w:ilvl="0" w:tplc="B8808B6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8C1802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F89EB8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525D08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2A8A5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F660F0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1215F0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24A870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F4029C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5168473B"/>
    <w:multiLevelType w:val="hybridMultilevel"/>
    <w:tmpl w:val="B8F2A7F4"/>
    <w:lvl w:ilvl="0" w:tplc="BD342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4FA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BCAA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AC0C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046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78C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B4CE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82A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D469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33600"/>
    <w:multiLevelType w:val="hybridMultilevel"/>
    <w:tmpl w:val="C3A6426E"/>
    <w:lvl w:ilvl="0" w:tplc="D3446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766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74EF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EDC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4E21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C44E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9AB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024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4844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96E5D"/>
    <w:multiLevelType w:val="hybridMultilevel"/>
    <w:tmpl w:val="8C88E144"/>
    <w:lvl w:ilvl="0" w:tplc="AE241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5C65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0C2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6ED4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98F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06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E4D4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5A50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BE69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17201B"/>
    <w:rsid w:val="00172547"/>
    <w:rsid w:val="001A3261"/>
    <w:rsid w:val="001A5CDE"/>
    <w:rsid w:val="002B2D5B"/>
    <w:rsid w:val="002F72F8"/>
    <w:rsid w:val="0031228F"/>
    <w:rsid w:val="0032190E"/>
    <w:rsid w:val="00327C1B"/>
    <w:rsid w:val="003502C7"/>
    <w:rsid w:val="0037014D"/>
    <w:rsid w:val="003770F9"/>
    <w:rsid w:val="003951BA"/>
    <w:rsid w:val="003B005D"/>
    <w:rsid w:val="003D443E"/>
    <w:rsid w:val="0040291F"/>
    <w:rsid w:val="00405745"/>
    <w:rsid w:val="00436EDD"/>
    <w:rsid w:val="00467647"/>
    <w:rsid w:val="004847B6"/>
    <w:rsid w:val="00486A92"/>
    <w:rsid w:val="004B73CD"/>
    <w:rsid w:val="004E1B77"/>
    <w:rsid w:val="0052645A"/>
    <w:rsid w:val="005404E0"/>
    <w:rsid w:val="005637E9"/>
    <w:rsid w:val="0058604D"/>
    <w:rsid w:val="005948CE"/>
    <w:rsid w:val="005B7769"/>
    <w:rsid w:val="005C3974"/>
    <w:rsid w:val="00610C4A"/>
    <w:rsid w:val="006243FA"/>
    <w:rsid w:val="00645E24"/>
    <w:rsid w:val="006606C9"/>
    <w:rsid w:val="006618C3"/>
    <w:rsid w:val="0067068A"/>
    <w:rsid w:val="006953EE"/>
    <w:rsid w:val="006E32EF"/>
    <w:rsid w:val="00713823"/>
    <w:rsid w:val="00733915"/>
    <w:rsid w:val="007B65F8"/>
    <w:rsid w:val="00816DB9"/>
    <w:rsid w:val="00825827"/>
    <w:rsid w:val="00825DEF"/>
    <w:rsid w:val="008723DA"/>
    <w:rsid w:val="00896514"/>
    <w:rsid w:val="008A387E"/>
    <w:rsid w:val="008A3DF4"/>
    <w:rsid w:val="008B2B15"/>
    <w:rsid w:val="00980924"/>
    <w:rsid w:val="009A03EA"/>
    <w:rsid w:val="009C26DA"/>
    <w:rsid w:val="009D68DF"/>
    <w:rsid w:val="00A36101"/>
    <w:rsid w:val="00A46632"/>
    <w:rsid w:val="00A53AE4"/>
    <w:rsid w:val="00A619EE"/>
    <w:rsid w:val="00AA5380"/>
    <w:rsid w:val="00AF532A"/>
    <w:rsid w:val="00B02BEF"/>
    <w:rsid w:val="00B0430A"/>
    <w:rsid w:val="00B24C18"/>
    <w:rsid w:val="00B85948"/>
    <w:rsid w:val="00BB582B"/>
    <w:rsid w:val="00BC35BE"/>
    <w:rsid w:val="00BE4F5A"/>
    <w:rsid w:val="00BE5E13"/>
    <w:rsid w:val="00BF5170"/>
    <w:rsid w:val="00C14185"/>
    <w:rsid w:val="00D060A6"/>
    <w:rsid w:val="00D46A8E"/>
    <w:rsid w:val="00D91956"/>
    <w:rsid w:val="00DB1D3B"/>
    <w:rsid w:val="00DE371C"/>
    <w:rsid w:val="00E75960"/>
    <w:rsid w:val="00EB6268"/>
    <w:rsid w:val="00EC0A98"/>
    <w:rsid w:val="00EE0418"/>
    <w:rsid w:val="00EE0AC1"/>
    <w:rsid w:val="00EF0BE1"/>
    <w:rsid w:val="00F50BE1"/>
    <w:rsid w:val="00F636FF"/>
    <w:rsid w:val="00F707F4"/>
    <w:rsid w:val="00F8496A"/>
    <w:rsid w:val="00FB79B2"/>
    <w:rsid w:val="00FF2895"/>
    <w:rsid w:val="0132A61A"/>
    <w:rsid w:val="0474B87F"/>
    <w:rsid w:val="0594BF00"/>
    <w:rsid w:val="0867634E"/>
    <w:rsid w:val="08CDEEF9"/>
    <w:rsid w:val="0A82775B"/>
    <w:rsid w:val="0E3C395A"/>
    <w:rsid w:val="1075F3DB"/>
    <w:rsid w:val="115FC4D4"/>
    <w:rsid w:val="13D0D395"/>
    <w:rsid w:val="13FC3F3F"/>
    <w:rsid w:val="225D2B59"/>
    <w:rsid w:val="27D1AE6C"/>
    <w:rsid w:val="2889DE8C"/>
    <w:rsid w:val="2C80DF97"/>
    <w:rsid w:val="2D946979"/>
    <w:rsid w:val="2E1433F5"/>
    <w:rsid w:val="341652C3"/>
    <w:rsid w:val="36527767"/>
    <w:rsid w:val="37B8A033"/>
    <w:rsid w:val="37EC633E"/>
    <w:rsid w:val="39C5EEEA"/>
    <w:rsid w:val="3A16F650"/>
    <w:rsid w:val="3BA07934"/>
    <w:rsid w:val="3E417CD5"/>
    <w:rsid w:val="4141959C"/>
    <w:rsid w:val="435A6165"/>
    <w:rsid w:val="4597207F"/>
    <w:rsid w:val="459FCED6"/>
    <w:rsid w:val="492CAF7B"/>
    <w:rsid w:val="51C8E5A3"/>
    <w:rsid w:val="5573C616"/>
    <w:rsid w:val="583A0DB9"/>
    <w:rsid w:val="58FB7E50"/>
    <w:rsid w:val="5960C0BC"/>
    <w:rsid w:val="5AF39AA0"/>
    <w:rsid w:val="5DE1F050"/>
    <w:rsid w:val="5EA0CD20"/>
    <w:rsid w:val="5F296A88"/>
    <w:rsid w:val="609383DD"/>
    <w:rsid w:val="60AC960F"/>
    <w:rsid w:val="6346B9DA"/>
    <w:rsid w:val="65C23265"/>
    <w:rsid w:val="65CF2E6D"/>
    <w:rsid w:val="6627EFB7"/>
    <w:rsid w:val="670A4251"/>
    <w:rsid w:val="6FFC251E"/>
    <w:rsid w:val="6FFF0BC1"/>
    <w:rsid w:val="751F3E01"/>
    <w:rsid w:val="79544138"/>
    <w:rsid w:val="7A119D96"/>
    <w:rsid w:val="7C64A7B3"/>
    <w:rsid w:val="7EDDF05B"/>
    <w:rsid w:val="7FB7E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33915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706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7068A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12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287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47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3</Pages>
  <Words>1601</Words>
  <Characters>9130</Characters>
  <Application>Microsoft Office Word</Application>
  <DocSecurity>0</DocSecurity>
  <Lines>76</Lines>
  <Paragraphs>21</Paragraphs>
  <ScaleCrop>false</ScaleCrop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Melissa Carter-Evans</cp:lastModifiedBy>
  <cp:revision>2</cp:revision>
  <dcterms:created xsi:type="dcterms:W3CDTF">2020-04-14T12:49:00Z</dcterms:created>
  <dcterms:modified xsi:type="dcterms:W3CDTF">2020-04-14T12:49:00Z</dcterms:modified>
</cp:coreProperties>
</file>