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50DB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C06B721" wp14:editId="28AC573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51BC31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58FE29" w14:textId="77777777" w:rsidTr="00A406E5">
        <w:tc>
          <w:tcPr>
            <w:tcW w:w="9922" w:type="dxa"/>
            <w:shd w:val="clear" w:color="auto" w:fill="C0C0C0"/>
          </w:tcPr>
          <w:p w14:paraId="0517A67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C1B652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1D3D18B" w14:textId="77777777" w:rsidTr="4773A0C2">
        <w:tc>
          <w:tcPr>
            <w:tcW w:w="2093" w:type="dxa"/>
            <w:shd w:val="clear" w:color="auto" w:fill="auto"/>
          </w:tcPr>
          <w:p w14:paraId="320559F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2596B25" w14:textId="77777777" w:rsidR="003B3F9D" w:rsidRPr="00A406E5" w:rsidRDefault="0017512A" w:rsidP="4773A0C2">
            <w:pPr>
              <w:spacing w:before="120" w:after="120"/>
              <w:jc w:val="both"/>
              <w:rPr>
                <w:rFonts w:ascii="Arial" w:hAnsi="Arial" w:cs="Arial"/>
                <w:b/>
                <w:bCs/>
                <w:sz w:val="22"/>
                <w:szCs w:val="22"/>
              </w:rPr>
            </w:pPr>
            <w:r w:rsidRPr="4773A0C2">
              <w:rPr>
                <w:rFonts w:ascii="Arial" w:hAnsi="Arial" w:cs="Arial"/>
                <w:b/>
                <w:bCs/>
                <w:sz w:val="22"/>
                <w:szCs w:val="22"/>
              </w:rPr>
              <w:fldChar w:fldCharType="begin">
                <w:ffData>
                  <w:name w:val="Text2"/>
                  <w:enabled/>
                  <w:calcOnExit w:val="0"/>
                  <w:textInput/>
                </w:ffData>
              </w:fldChar>
            </w:r>
            <w:r w:rsidR="003B3F9D" w:rsidRPr="4773A0C2">
              <w:rPr>
                <w:rFonts w:ascii="Arial" w:hAnsi="Arial" w:cs="Arial"/>
                <w:b/>
                <w:bCs/>
                <w:sz w:val="22"/>
                <w:szCs w:val="22"/>
              </w:rPr>
              <w:instrText xml:space="preserve"> FORMTEXT </w:instrText>
            </w:r>
            <w:r w:rsidRPr="4773A0C2">
              <w:rPr>
                <w:rFonts w:ascii="Arial" w:hAnsi="Arial" w:cs="Arial"/>
                <w:b/>
                <w:bCs/>
                <w:sz w:val="22"/>
                <w:szCs w:val="22"/>
              </w:rPr>
            </w:r>
            <w:r w:rsidRPr="4773A0C2">
              <w:rPr>
                <w:rFonts w:ascii="Arial" w:hAnsi="Arial" w:cs="Arial"/>
                <w:b/>
                <w:bCs/>
                <w:sz w:val="22"/>
                <w:szCs w:val="22"/>
              </w:rPr>
              <w:fldChar w:fldCharType="separate"/>
            </w:r>
            <w:r w:rsidR="003B3F9D" w:rsidRPr="4773A0C2">
              <w:rPr>
                <w:rFonts w:ascii="Arial" w:hAnsi="Arial" w:cs="Arial"/>
                <w:b/>
                <w:bCs/>
                <w:noProof/>
                <w:sz w:val="22"/>
                <w:szCs w:val="22"/>
              </w:rPr>
              <w:t> </w:t>
            </w:r>
            <w:r w:rsidR="003B3F9D" w:rsidRPr="4773A0C2">
              <w:rPr>
                <w:rFonts w:ascii="Arial" w:hAnsi="Arial" w:cs="Arial"/>
                <w:b/>
                <w:bCs/>
                <w:noProof/>
                <w:sz w:val="22"/>
                <w:szCs w:val="22"/>
              </w:rPr>
              <w:t> </w:t>
            </w:r>
            <w:r w:rsidR="003B3F9D" w:rsidRPr="4773A0C2">
              <w:rPr>
                <w:rFonts w:ascii="Arial" w:hAnsi="Arial" w:cs="Arial"/>
                <w:b/>
                <w:bCs/>
                <w:noProof/>
                <w:sz w:val="22"/>
                <w:szCs w:val="22"/>
              </w:rPr>
              <w:t> </w:t>
            </w:r>
            <w:r w:rsidR="003B3F9D" w:rsidRPr="4773A0C2">
              <w:rPr>
                <w:rFonts w:ascii="Arial" w:hAnsi="Arial" w:cs="Arial"/>
                <w:b/>
                <w:bCs/>
                <w:noProof/>
                <w:sz w:val="22"/>
                <w:szCs w:val="22"/>
              </w:rPr>
              <w:t> </w:t>
            </w:r>
            <w:r w:rsidR="003B3F9D" w:rsidRPr="4773A0C2">
              <w:rPr>
                <w:rFonts w:ascii="Arial" w:hAnsi="Arial" w:cs="Arial"/>
                <w:b/>
                <w:bCs/>
                <w:noProof/>
                <w:sz w:val="22"/>
                <w:szCs w:val="22"/>
              </w:rPr>
              <w:t> </w:t>
            </w:r>
            <w:r w:rsidRPr="4773A0C2">
              <w:rPr>
                <w:rFonts w:ascii="Arial" w:hAnsi="Arial" w:cs="Arial"/>
                <w:b/>
                <w:bCs/>
                <w:sz w:val="22"/>
                <w:szCs w:val="22"/>
              </w:rPr>
              <w:fldChar w:fldCharType="end"/>
            </w:r>
          </w:p>
        </w:tc>
        <w:tc>
          <w:tcPr>
            <w:tcW w:w="2268" w:type="dxa"/>
            <w:shd w:val="clear" w:color="auto" w:fill="D9D9D9" w:themeFill="background1" w:themeFillShade="D9"/>
          </w:tcPr>
          <w:p w14:paraId="0B701B1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CB56F5" w14:textId="77777777" w:rsidR="003B3F9D" w:rsidRPr="00A406E5" w:rsidRDefault="003B3F9D" w:rsidP="001E57C1">
            <w:pPr>
              <w:spacing w:before="120" w:after="120"/>
              <w:jc w:val="both"/>
              <w:rPr>
                <w:rFonts w:ascii="Arial" w:hAnsi="Arial" w:cs="Arial"/>
                <w:b/>
                <w:sz w:val="22"/>
                <w:szCs w:val="22"/>
              </w:rPr>
            </w:pPr>
          </w:p>
        </w:tc>
      </w:tr>
      <w:tr w:rsidR="00DB116D" w:rsidRPr="00A406E5" w14:paraId="0BAC4D1F" w14:textId="77777777" w:rsidTr="4773A0C2">
        <w:tc>
          <w:tcPr>
            <w:tcW w:w="2093" w:type="dxa"/>
            <w:shd w:val="clear" w:color="auto" w:fill="auto"/>
          </w:tcPr>
          <w:p w14:paraId="561A81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E65088" w14:textId="4BBA3EC0" w:rsidR="00DB116D" w:rsidRPr="00A406E5" w:rsidRDefault="00090AEF" w:rsidP="4773A0C2">
            <w:pPr>
              <w:spacing w:before="120" w:after="120"/>
              <w:jc w:val="both"/>
              <w:rPr>
                <w:rFonts w:ascii="Arial" w:hAnsi="Arial" w:cs="Arial"/>
                <w:b/>
                <w:bCs/>
                <w:sz w:val="22"/>
                <w:szCs w:val="22"/>
              </w:rPr>
            </w:pPr>
            <w:r w:rsidRPr="4773A0C2">
              <w:rPr>
                <w:rFonts w:ascii="Arial" w:hAnsi="Arial" w:cs="Arial"/>
                <w:b/>
                <w:bCs/>
                <w:sz w:val="22"/>
                <w:szCs w:val="22"/>
              </w:rPr>
              <w:t>HNC/HND Electrical &amp; Electronic Engineering</w:t>
            </w:r>
          </w:p>
        </w:tc>
      </w:tr>
      <w:tr w:rsidR="008F1308" w:rsidRPr="00A406E5" w14:paraId="76B4C10C" w14:textId="77777777" w:rsidTr="4773A0C2">
        <w:tc>
          <w:tcPr>
            <w:tcW w:w="2093" w:type="dxa"/>
            <w:shd w:val="clear" w:color="auto" w:fill="auto"/>
          </w:tcPr>
          <w:p w14:paraId="6C175E5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78A7B9B" w14:textId="77777777" w:rsidR="008F1308" w:rsidRPr="00A406E5" w:rsidRDefault="00090AEF" w:rsidP="00E51AAC">
            <w:pPr>
              <w:spacing w:before="120" w:after="120"/>
              <w:jc w:val="both"/>
              <w:rPr>
                <w:rFonts w:ascii="Arial" w:hAnsi="Arial" w:cs="Arial"/>
                <w:b/>
                <w:sz w:val="22"/>
                <w:szCs w:val="22"/>
              </w:rPr>
            </w:pPr>
            <w:r>
              <w:rPr>
                <w:rFonts w:ascii="Arial" w:hAnsi="Arial" w:cs="Arial"/>
                <w:b/>
                <w:sz w:val="22"/>
                <w:szCs w:val="22"/>
              </w:rPr>
              <w:t>Design of Electrical Installations</w:t>
            </w:r>
          </w:p>
        </w:tc>
      </w:tr>
      <w:tr w:rsidR="00B84B5B" w:rsidRPr="00A406E5" w14:paraId="6741D635" w14:textId="77777777" w:rsidTr="4773A0C2">
        <w:tc>
          <w:tcPr>
            <w:tcW w:w="2093" w:type="dxa"/>
            <w:shd w:val="clear" w:color="auto" w:fill="auto"/>
          </w:tcPr>
          <w:p w14:paraId="0F5EDE1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57B3EEC" w14:textId="77777777" w:rsidR="00B84B5B" w:rsidRPr="00A406E5" w:rsidRDefault="00EA53CA" w:rsidP="00152E9D">
            <w:pPr>
              <w:spacing w:before="120" w:after="120"/>
              <w:jc w:val="both"/>
              <w:rPr>
                <w:rFonts w:ascii="Arial" w:hAnsi="Arial" w:cs="Arial"/>
                <w:b/>
                <w:sz w:val="22"/>
                <w:szCs w:val="22"/>
              </w:rPr>
            </w:pPr>
            <w:r w:rsidRPr="002767CE">
              <w:rPr>
                <w:rFonts w:ascii="Arial" w:hAnsi="Arial" w:cs="Arial"/>
                <w:b/>
                <w:bCs/>
                <w:sz w:val="24"/>
                <w:szCs w:val="24"/>
              </w:rPr>
              <w:t>GOEE4001</w:t>
            </w:r>
          </w:p>
        </w:tc>
        <w:tc>
          <w:tcPr>
            <w:tcW w:w="2268" w:type="dxa"/>
            <w:shd w:val="clear" w:color="auto" w:fill="D9D9D9" w:themeFill="background1" w:themeFillShade="D9"/>
          </w:tcPr>
          <w:p w14:paraId="2429B5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14:paraId="6F21302B" w14:textId="77777777" w:rsidR="00B84B5B" w:rsidRPr="00A406E5" w:rsidRDefault="00EA53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1B076D9" w14:textId="77777777" w:rsidTr="4773A0C2">
        <w:tc>
          <w:tcPr>
            <w:tcW w:w="2093" w:type="dxa"/>
            <w:shd w:val="clear" w:color="auto" w:fill="auto"/>
          </w:tcPr>
          <w:p w14:paraId="63C3A1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12857D" w14:textId="77777777" w:rsidR="00DB116D" w:rsidRPr="00A406E5" w:rsidRDefault="00090AEF" w:rsidP="00EA53CA">
            <w:pPr>
              <w:spacing w:before="120" w:after="120"/>
              <w:jc w:val="both"/>
              <w:rPr>
                <w:rFonts w:ascii="Arial" w:hAnsi="Arial" w:cs="Arial"/>
                <w:b/>
                <w:sz w:val="22"/>
                <w:szCs w:val="22"/>
              </w:rPr>
            </w:pPr>
            <w:r>
              <w:rPr>
                <w:rFonts w:ascii="Arial" w:hAnsi="Arial" w:cs="Arial"/>
                <w:b/>
                <w:sz w:val="22"/>
                <w:szCs w:val="22"/>
              </w:rPr>
              <w:t>L</w:t>
            </w:r>
            <w:r w:rsidR="00EA53CA">
              <w:rPr>
                <w:rFonts w:ascii="Arial" w:hAnsi="Arial" w:cs="Arial"/>
                <w:b/>
                <w:sz w:val="22"/>
                <w:szCs w:val="22"/>
              </w:rPr>
              <w:t xml:space="preserve">eighton </w:t>
            </w:r>
            <w:r>
              <w:rPr>
                <w:rFonts w:ascii="Arial" w:hAnsi="Arial" w:cs="Arial"/>
                <w:b/>
                <w:sz w:val="22"/>
                <w:szCs w:val="22"/>
              </w:rPr>
              <w:t xml:space="preserve"> Allen</w:t>
            </w:r>
          </w:p>
        </w:tc>
        <w:tc>
          <w:tcPr>
            <w:tcW w:w="2268" w:type="dxa"/>
            <w:shd w:val="clear" w:color="auto" w:fill="D9D9D9" w:themeFill="background1" w:themeFillShade="D9"/>
          </w:tcPr>
          <w:p w14:paraId="5897ED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7772AC4" w14:textId="6B5AC65C" w:rsidR="00DB116D" w:rsidRPr="00A406E5" w:rsidRDefault="00EA53CA" w:rsidP="00E51AAC">
            <w:pPr>
              <w:spacing w:before="120" w:after="120"/>
              <w:jc w:val="both"/>
              <w:rPr>
                <w:rFonts w:ascii="Arial" w:hAnsi="Arial" w:cs="Arial"/>
                <w:b/>
                <w:sz w:val="22"/>
                <w:szCs w:val="22"/>
              </w:rPr>
            </w:pPr>
            <w:r>
              <w:rPr>
                <w:rFonts w:ascii="Arial" w:hAnsi="Arial" w:cs="Arial"/>
                <w:b/>
                <w:sz w:val="22"/>
                <w:szCs w:val="22"/>
              </w:rPr>
              <w:t xml:space="preserve">Rabya </w:t>
            </w:r>
            <w:r w:rsidR="00D0054E">
              <w:rPr>
                <w:rFonts w:ascii="Arial" w:hAnsi="Arial" w:cs="Arial"/>
                <w:b/>
                <w:sz w:val="22"/>
                <w:szCs w:val="22"/>
              </w:rPr>
              <w:t>Kadhim</w:t>
            </w:r>
          </w:p>
        </w:tc>
      </w:tr>
      <w:tr w:rsidR="00DB116D" w:rsidRPr="00A406E5" w14:paraId="6E354F6D" w14:textId="77777777" w:rsidTr="4773A0C2">
        <w:tc>
          <w:tcPr>
            <w:tcW w:w="2093" w:type="dxa"/>
            <w:shd w:val="clear" w:color="auto" w:fill="auto"/>
          </w:tcPr>
          <w:p w14:paraId="39CC2D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90A1DA2" w14:textId="77777777" w:rsidR="00DB116D" w:rsidRPr="00A406E5" w:rsidRDefault="00090AEF" w:rsidP="005F0579">
            <w:pPr>
              <w:spacing w:before="120" w:after="120"/>
              <w:jc w:val="both"/>
              <w:rPr>
                <w:rFonts w:ascii="Arial" w:hAnsi="Arial" w:cs="Arial"/>
                <w:b/>
                <w:sz w:val="22"/>
                <w:szCs w:val="22"/>
              </w:rPr>
            </w:pPr>
            <w:r>
              <w:rPr>
                <w:rFonts w:ascii="Arial" w:hAnsi="Arial" w:cs="Arial"/>
                <w:b/>
                <w:sz w:val="22"/>
                <w:szCs w:val="22"/>
              </w:rPr>
              <w:t>Design an Electrical Installation</w:t>
            </w:r>
          </w:p>
        </w:tc>
        <w:tc>
          <w:tcPr>
            <w:tcW w:w="2268" w:type="dxa"/>
            <w:shd w:val="clear" w:color="auto" w:fill="auto"/>
          </w:tcPr>
          <w:p w14:paraId="441FAF7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E9B1305" w14:textId="77777777" w:rsidR="00DB116D" w:rsidRPr="00A406E5" w:rsidRDefault="00EA53CA"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7E6A0B34" w14:textId="77777777" w:rsidTr="4773A0C2">
        <w:tc>
          <w:tcPr>
            <w:tcW w:w="2093" w:type="dxa"/>
            <w:shd w:val="clear" w:color="auto" w:fill="auto"/>
          </w:tcPr>
          <w:p w14:paraId="0E34F3A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074D6B1" w14:textId="77777777" w:rsidR="00B84B5B" w:rsidRPr="00A406E5" w:rsidRDefault="00B84B5B" w:rsidP="005F0579">
            <w:pPr>
              <w:spacing w:before="120" w:after="120"/>
              <w:jc w:val="both"/>
              <w:rPr>
                <w:rFonts w:ascii="Arial" w:hAnsi="Arial" w:cs="Arial"/>
                <w:b/>
                <w:sz w:val="22"/>
                <w:szCs w:val="22"/>
              </w:rPr>
            </w:pPr>
          </w:p>
        </w:tc>
        <w:tc>
          <w:tcPr>
            <w:tcW w:w="2268" w:type="dxa"/>
            <w:shd w:val="clear" w:color="auto" w:fill="auto"/>
          </w:tcPr>
          <w:p w14:paraId="3D5D098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543A051" w14:textId="77777777" w:rsidR="00B84B5B" w:rsidRPr="00A406E5" w:rsidRDefault="00B84B5B" w:rsidP="005F0579">
            <w:pPr>
              <w:spacing w:before="120" w:after="120"/>
              <w:jc w:val="both"/>
              <w:rPr>
                <w:rFonts w:ascii="Arial" w:hAnsi="Arial" w:cs="Arial"/>
                <w:b/>
                <w:sz w:val="22"/>
                <w:szCs w:val="22"/>
              </w:rPr>
            </w:pPr>
          </w:p>
        </w:tc>
      </w:tr>
      <w:tr w:rsidR="00152E9D" w:rsidRPr="00A406E5" w14:paraId="565650B5" w14:textId="77777777" w:rsidTr="4773A0C2">
        <w:tc>
          <w:tcPr>
            <w:tcW w:w="2093" w:type="dxa"/>
            <w:shd w:val="clear" w:color="auto" w:fill="auto"/>
          </w:tcPr>
          <w:p w14:paraId="453CCA8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8330BB0"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69544CE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18392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BBCF711" w14:textId="77777777" w:rsidTr="4773A0C2">
        <w:tc>
          <w:tcPr>
            <w:tcW w:w="2093" w:type="dxa"/>
            <w:shd w:val="clear" w:color="auto" w:fill="auto"/>
          </w:tcPr>
          <w:p w14:paraId="4863160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C51086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right" w:tblpY="487"/>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1D0778" w:rsidRPr="00A406E5" w14:paraId="3AE0F5CE" w14:textId="77777777" w:rsidTr="001D0778">
        <w:tc>
          <w:tcPr>
            <w:tcW w:w="9918" w:type="dxa"/>
            <w:shd w:val="clear" w:color="auto" w:fill="auto"/>
          </w:tcPr>
          <w:p w14:paraId="7F61863D" w14:textId="77777777" w:rsidR="001D0778" w:rsidRPr="00A406E5" w:rsidRDefault="001D0778" w:rsidP="001D0778">
            <w:pPr>
              <w:rPr>
                <w:rFonts w:ascii="Arial" w:hAnsi="Arial" w:cs="Arial"/>
                <w:b/>
                <w:sz w:val="22"/>
                <w:szCs w:val="22"/>
              </w:rPr>
            </w:pPr>
            <w:r w:rsidRPr="00A406E5">
              <w:rPr>
                <w:rFonts w:ascii="Arial" w:hAnsi="Arial" w:cs="Arial"/>
                <w:b/>
                <w:sz w:val="22"/>
                <w:szCs w:val="22"/>
              </w:rPr>
              <w:t xml:space="preserve">Module Learning Outcomes </w:t>
            </w:r>
          </w:p>
          <w:p w14:paraId="5B67DEF3" w14:textId="77777777" w:rsidR="001D0778" w:rsidRPr="00A406E5" w:rsidRDefault="001D0778" w:rsidP="001D0778">
            <w:pPr>
              <w:rPr>
                <w:rFonts w:ascii="Arial" w:hAnsi="Arial" w:cs="Arial"/>
                <w:sz w:val="22"/>
                <w:szCs w:val="22"/>
              </w:rPr>
            </w:pPr>
            <w:r w:rsidRPr="00A406E5">
              <w:rPr>
                <w:rFonts w:ascii="Arial" w:hAnsi="Arial" w:cs="Arial"/>
                <w:b/>
                <w:sz w:val="22"/>
                <w:szCs w:val="22"/>
              </w:rPr>
              <w:t>(from module syllabus)</w:t>
            </w:r>
          </w:p>
        </w:tc>
      </w:tr>
      <w:tr w:rsidR="001D0778" w:rsidRPr="00A406E5" w14:paraId="1A1159C1" w14:textId="77777777" w:rsidTr="001D0778">
        <w:tc>
          <w:tcPr>
            <w:tcW w:w="9918" w:type="dxa"/>
          </w:tcPr>
          <w:p w14:paraId="6342BE65" w14:textId="77777777" w:rsidR="001D0778" w:rsidRPr="00A406E5" w:rsidRDefault="001D0778" w:rsidP="001D0778">
            <w:pPr>
              <w:rPr>
                <w:rFonts w:ascii="Arial" w:hAnsi="Arial" w:cs="Arial"/>
                <w:sz w:val="22"/>
                <w:szCs w:val="22"/>
              </w:rPr>
            </w:pPr>
          </w:p>
          <w:p w14:paraId="128F0B60" w14:textId="77777777" w:rsidR="001D0778" w:rsidRPr="00A406E5" w:rsidRDefault="001D0778" w:rsidP="001D0778">
            <w:pPr>
              <w:pStyle w:val="ListParagraph"/>
              <w:numPr>
                <w:ilvl w:val="0"/>
                <w:numId w:val="1"/>
              </w:numPr>
              <w:rPr>
                <w:rFonts w:ascii="Arial" w:hAnsi="Arial" w:cs="Arial"/>
                <w:sz w:val="22"/>
                <w:szCs w:val="22"/>
              </w:rPr>
            </w:pPr>
            <w:r w:rsidRPr="0FD83922">
              <w:rPr>
                <w:rFonts w:ascii="Arial" w:hAnsi="Arial" w:cs="Arial"/>
                <w:sz w:val="22"/>
                <w:szCs w:val="22"/>
              </w:rPr>
              <w:t>Develop skills to analyse, design and construct electrical installations</w:t>
            </w:r>
          </w:p>
          <w:p w14:paraId="14B41DD2" w14:textId="77777777" w:rsidR="001D0778" w:rsidRPr="00A406E5" w:rsidRDefault="001D0778" w:rsidP="001D0778">
            <w:pPr>
              <w:ind w:left="360"/>
              <w:rPr>
                <w:rFonts w:ascii="Arial" w:hAnsi="Arial" w:cs="Arial"/>
                <w:sz w:val="22"/>
                <w:szCs w:val="22"/>
              </w:rPr>
            </w:pPr>
          </w:p>
          <w:p w14:paraId="5CE8C0C0" w14:textId="77777777" w:rsidR="001D0778" w:rsidRPr="00A406E5" w:rsidRDefault="001D0778" w:rsidP="001D0778">
            <w:pPr>
              <w:ind w:left="360"/>
              <w:rPr>
                <w:rFonts w:ascii="Arial" w:hAnsi="Arial" w:cs="Arial"/>
                <w:sz w:val="22"/>
                <w:szCs w:val="22"/>
              </w:rPr>
            </w:pPr>
          </w:p>
          <w:p w14:paraId="6837802E" w14:textId="77777777" w:rsidR="001D0778" w:rsidRPr="00A406E5" w:rsidRDefault="001D0778" w:rsidP="001D0778">
            <w:pPr>
              <w:ind w:left="360"/>
              <w:rPr>
                <w:rFonts w:ascii="Arial" w:hAnsi="Arial" w:cs="Arial"/>
                <w:sz w:val="22"/>
                <w:szCs w:val="22"/>
              </w:rPr>
            </w:pPr>
          </w:p>
          <w:p w14:paraId="343D5D46" w14:textId="77777777" w:rsidR="001D0778" w:rsidRPr="00A406E5" w:rsidRDefault="001D0778" w:rsidP="001D0778">
            <w:pPr>
              <w:rPr>
                <w:rFonts w:ascii="Arial" w:hAnsi="Arial" w:cs="Arial"/>
                <w:sz w:val="22"/>
                <w:szCs w:val="22"/>
              </w:rPr>
            </w:pPr>
          </w:p>
          <w:p w14:paraId="313003DF" w14:textId="77777777" w:rsidR="001D0778" w:rsidRPr="00A406E5" w:rsidRDefault="001D0778" w:rsidP="001D0778">
            <w:pPr>
              <w:rPr>
                <w:rFonts w:ascii="Arial" w:hAnsi="Arial" w:cs="Arial"/>
                <w:sz w:val="22"/>
                <w:szCs w:val="22"/>
              </w:rPr>
            </w:pPr>
          </w:p>
        </w:tc>
      </w:tr>
    </w:tbl>
    <w:p w14:paraId="7DDFDDA7" w14:textId="77777777" w:rsidR="0028204E" w:rsidRPr="00B663D1" w:rsidRDefault="00A406E5" w:rsidP="00BA1176">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A31D6CD" w14:textId="77777777" w:rsidTr="00A406E5">
        <w:tc>
          <w:tcPr>
            <w:tcW w:w="9781" w:type="dxa"/>
            <w:shd w:val="clear" w:color="auto" w:fill="C0C0C0"/>
          </w:tcPr>
          <w:p w14:paraId="10474BC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50A25FB" w14:textId="77777777" w:rsidR="00152E9D" w:rsidRDefault="00152E9D" w:rsidP="00B663D1">
      <w:pPr>
        <w:rPr>
          <w:rFonts w:ascii="Arial" w:hAnsi="Arial" w:cs="Arial"/>
          <w:sz w:val="24"/>
          <w:szCs w:val="24"/>
        </w:rPr>
      </w:pPr>
    </w:p>
    <w:p w14:paraId="715FC7CD" w14:textId="1C4DA442" w:rsidR="00EA53CA" w:rsidRPr="00734FC1" w:rsidRDefault="00EA53CA" w:rsidP="00EA53CA">
      <w:pPr>
        <w:spacing w:after="200" w:line="276" w:lineRule="auto"/>
        <w:rPr>
          <w:rFonts w:ascii="Arial" w:hAnsi="Arial" w:cs="Arial"/>
        </w:rPr>
      </w:pPr>
      <w:r w:rsidRPr="00734FC1">
        <w:rPr>
          <w:rFonts w:ascii="Arial" w:hAnsi="Arial" w:cs="Arial"/>
        </w:rPr>
        <w:t>This assessment requires you to produce an electrical design for a specified building. You will produce a report containing the design</w:t>
      </w:r>
      <w:r w:rsidR="007951BF">
        <w:rPr>
          <w:rFonts w:ascii="Arial" w:hAnsi="Arial" w:cs="Arial"/>
        </w:rPr>
        <w:t>.</w:t>
      </w:r>
      <w:r w:rsidRPr="00734FC1">
        <w:rPr>
          <w:rFonts w:ascii="Arial" w:hAnsi="Arial" w:cs="Arial"/>
        </w:rPr>
        <w:t xml:space="preserve"> </w:t>
      </w:r>
      <w:r w:rsidR="007951BF" w:rsidRPr="00734FC1">
        <w:rPr>
          <w:rFonts w:ascii="Arial" w:hAnsi="Arial" w:cs="Arial"/>
        </w:rPr>
        <w:t>It</w:t>
      </w:r>
      <w:r w:rsidRPr="00734FC1">
        <w:rPr>
          <w:rFonts w:ascii="Arial" w:hAnsi="Arial" w:cs="Arial"/>
        </w:rPr>
        <w:t xml:space="preserve"> is important that you provide a detailed narrative of your design. Any assumptions made should be included along with suitable references to regulations and guideline documents.</w:t>
      </w:r>
    </w:p>
    <w:p w14:paraId="0280F777" w14:textId="77777777" w:rsidR="00EA53CA" w:rsidRPr="00734FC1" w:rsidRDefault="00EA53CA" w:rsidP="00EA53CA">
      <w:pPr>
        <w:spacing w:after="200" w:line="276" w:lineRule="auto"/>
        <w:rPr>
          <w:rFonts w:ascii="Arial" w:hAnsi="Arial" w:cs="Arial"/>
        </w:rPr>
      </w:pPr>
      <w:r w:rsidRPr="00734FC1">
        <w:rPr>
          <w:rFonts w:ascii="Arial" w:hAnsi="Arial" w:cs="Arial"/>
        </w:rPr>
        <w:t xml:space="preserve">If spreadsheets (or other tools) </w:t>
      </w:r>
      <w:proofErr w:type="gramStart"/>
      <w:r w:rsidRPr="00734FC1">
        <w:rPr>
          <w:rFonts w:ascii="Arial" w:hAnsi="Arial" w:cs="Arial"/>
        </w:rPr>
        <w:t>are us</w:t>
      </w:r>
      <w:bookmarkStart w:id="0" w:name="_GoBack"/>
      <w:bookmarkEnd w:id="0"/>
      <w:r w:rsidRPr="00734FC1">
        <w:rPr>
          <w:rFonts w:ascii="Arial" w:hAnsi="Arial" w:cs="Arial"/>
        </w:rPr>
        <w:t>ed</w:t>
      </w:r>
      <w:proofErr w:type="gramEnd"/>
      <w:r w:rsidRPr="00734FC1">
        <w:rPr>
          <w:rFonts w:ascii="Arial" w:hAnsi="Arial" w:cs="Arial"/>
        </w:rPr>
        <w:t xml:space="preserve"> for calculations, then an explanation of all formula must be included.</w:t>
      </w:r>
    </w:p>
    <w:p w14:paraId="28A24A9A" w14:textId="77777777" w:rsidR="00EA53CA" w:rsidRPr="00734FC1" w:rsidRDefault="00EA53CA" w:rsidP="00EA53CA">
      <w:pPr>
        <w:spacing w:after="200" w:line="276" w:lineRule="auto"/>
        <w:rPr>
          <w:rFonts w:ascii="Arial" w:hAnsi="Arial" w:cs="Arial"/>
        </w:rPr>
      </w:pPr>
      <w:r w:rsidRPr="00734FC1">
        <w:rPr>
          <w:rFonts w:ascii="Arial" w:hAnsi="Arial" w:cs="Arial"/>
        </w:rPr>
        <w:t xml:space="preserve">For the lighting illumination, levels </w:t>
      </w:r>
      <w:proofErr w:type="gramStart"/>
      <w:r w:rsidRPr="00734FC1">
        <w:rPr>
          <w:rFonts w:ascii="Arial" w:hAnsi="Arial" w:cs="Arial"/>
        </w:rPr>
        <w:t>are not required to be calculated</w:t>
      </w:r>
      <w:proofErr w:type="gramEnd"/>
      <w:r w:rsidRPr="00734FC1">
        <w:rPr>
          <w:rFonts w:ascii="Arial" w:hAnsi="Arial" w:cs="Arial"/>
        </w:rPr>
        <w:t xml:space="preserve">. However, a reasonable number of lights </w:t>
      </w:r>
      <w:proofErr w:type="gramStart"/>
      <w:r w:rsidRPr="00734FC1">
        <w:rPr>
          <w:rFonts w:ascii="Arial" w:hAnsi="Arial" w:cs="Arial"/>
        </w:rPr>
        <w:t>should be positioned</w:t>
      </w:r>
      <w:proofErr w:type="gramEnd"/>
      <w:r w:rsidRPr="00734FC1">
        <w:rPr>
          <w:rFonts w:ascii="Arial" w:hAnsi="Arial" w:cs="Arial"/>
        </w:rPr>
        <w:t xml:space="preserve"> appropriately within each area.</w:t>
      </w:r>
    </w:p>
    <w:p w14:paraId="7514BC87" w14:textId="77777777" w:rsidR="00EA53CA" w:rsidRPr="00734FC1" w:rsidRDefault="00EA53CA" w:rsidP="00EA53CA">
      <w:pPr>
        <w:rPr>
          <w:rFonts w:ascii="Arial" w:hAnsi="Arial" w:cs="Arial"/>
        </w:rPr>
      </w:pPr>
      <w:r w:rsidRPr="00734FC1">
        <w:rPr>
          <w:rFonts w:ascii="Arial" w:hAnsi="Arial" w:cs="Arial"/>
        </w:rPr>
        <w:t>Present your report in electronic form as a single text document (pdf). Your spreadsheets should be included as a separate file with multiple sheets (each labelled) if required.</w:t>
      </w:r>
      <w:r w:rsidRPr="00734FC1">
        <w:rPr>
          <w:rFonts w:ascii="Arial" w:hAnsi="Arial" w:cs="Arial"/>
        </w:rPr>
        <w:tab/>
      </w:r>
    </w:p>
    <w:p w14:paraId="37917BEF" w14:textId="77777777" w:rsidR="00EA53CA" w:rsidRPr="00734FC1" w:rsidRDefault="00EA53CA" w:rsidP="00EA53CA">
      <w:pPr>
        <w:rPr>
          <w:rFonts w:ascii="Arial" w:hAnsi="Arial" w:cs="Arial"/>
        </w:rPr>
      </w:pPr>
    </w:p>
    <w:p w14:paraId="634C4116" w14:textId="77777777" w:rsidR="00EA53CA" w:rsidRDefault="00EA53CA" w:rsidP="00EA53CA">
      <w:pPr>
        <w:rPr>
          <w:rFonts w:ascii="Arial" w:hAnsi="Arial" w:cs="Arial"/>
        </w:rPr>
      </w:pPr>
      <w:r w:rsidRPr="00734FC1">
        <w:rPr>
          <w:rFonts w:ascii="Arial" w:hAnsi="Arial" w:cs="Arial"/>
        </w:rPr>
        <w:t>The production of the report will require IT skills, secondary research, critical thinking, academic skills such as referencing and report writing convention</w:t>
      </w:r>
    </w:p>
    <w:p w14:paraId="7F69CAD8" w14:textId="77777777" w:rsidR="00EA53CA" w:rsidRPr="00A406E5" w:rsidRDefault="00EA53CA" w:rsidP="00EA53CA">
      <w:pPr>
        <w:rPr>
          <w:rFonts w:ascii="Arial" w:hAnsi="Arial" w:cs="Arial"/>
          <w:sz w:val="24"/>
          <w:szCs w:val="24"/>
        </w:rPr>
      </w:pPr>
    </w:p>
    <w:p w14:paraId="1897C937" w14:textId="77777777" w:rsidR="00090AEF" w:rsidRDefault="00090AEF" w:rsidP="00090AEF">
      <w:pPr>
        <w:rPr>
          <w:rFonts w:ascii="Arial" w:hAnsi="Arial" w:cs="Arial"/>
          <w:b/>
        </w:rPr>
      </w:pPr>
      <w:r w:rsidRPr="00090AEF">
        <w:rPr>
          <w:rFonts w:ascii="Arial" w:hAnsi="Arial" w:cs="Arial"/>
          <w:b/>
        </w:rPr>
        <w:t>Task 1</w:t>
      </w:r>
    </w:p>
    <w:p w14:paraId="120F097E" w14:textId="77777777" w:rsidR="00090AEF" w:rsidRDefault="00090AEF" w:rsidP="00090AEF">
      <w:pPr>
        <w:rPr>
          <w:rFonts w:ascii="Arial" w:hAnsi="Arial" w:cs="Arial"/>
          <w:b/>
        </w:rPr>
      </w:pPr>
    </w:p>
    <w:p w14:paraId="65EBD753" w14:textId="77777777" w:rsidR="00090AEF" w:rsidRDefault="00090AEF" w:rsidP="00090AEF">
      <w:pPr>
        <w:rPr>
          <w:rFonts w:ascii="Arial" w:hAnsi="Arial" w:cs="Arial"/>
        </w:rPr>
      </w:pPr>
      <w:r>
        <w:rPr>
          <w:rFonts w:ascii="Arial" w:hAnsi="Arial" w:cs="Arial"/>
        </w:rPr>
        <w:t>A new factory i</w:t>
      </w:r>
      <w:r w:rsidR="00D81079">
        <w:rPr>
          <w:rFonts w:ascii="Arial" w:hAnsi="Arial" w:cs="Arial"/>
        </w:rPr>
        <w:t>s to be constructed</w:t>
      </w:r>
      <w:r>
        <w:rPr>
          <w:rFonts w:ascii="Arial" w:hAnsi="Arial" w:cs="Arial"/>
        </w:rPr>
        <w:t xml:space="preserve"> c</w:t>
      </w:r>
      <w:r w:rsidR="00D81079">
        <w:rPr>
          <w:rFonts w:ascii="Arial" w:hAnsi="Arial" w:cs="Arial"/>
        </w:rPr>
        <w:t>onsisting</w:t>
      </w:r>
      <w:r>
        <w:rPr>
          <w:rFonts w:ascii="Arial" w:hAnsi="Arial" w:cs="Arial"/>
        </w:rPr>
        <w:t xml:space="preserve"> of a workshop and two storey office block. Within the </w:t>
      </w:r>
      <w:proofErr w:type="gramStart"/>
      <w:r>
        <w:rPr>
          <w:rFonts w:ascii="Arial" w:hAnsi="Arial" w:cs="Arial"/>
        </w:rPr>
        <w:t>workshop</w:t>
      </w:r>
      <w:proofErr w:type="gramEnd"/>
      <w:r>
        <w:rPr>
          <w:rFonts w:ascii="Arial" w:hAnsi="Arial" w:cs="Arial"/>
        </w:rPr>
        <w:t xml:space="preserve"> there are several machines, welding bays and assembly ar</w:t>
      </w:r>
      <w:r w:rsidR="00B663D1">
        <w:rPr>
          <w:rFonts w:ascii="Arial" w:hAnsi="Arial" w:cs="Arial"/>
        </w:rPr>
        <w:t>eas as indicated in the following diagrams</w:t>
      </w:r>
      <w:r>
        <w:rPr>
          <w:rFonts w:ascii="Arial" w:hAnsi="Arial" w:cs="Arial"/>
        </w:rPr>
        <w:t xml:space="preserve">. </w:t>
      </w:r>
      <w:r w:rsidR="00D81079">
        <w:rPr>
          <w:rFonts w:ascii="Arial" w:hAnsi="Arial" w:cs="Arial"/>
        </w:rPr>
        <w:t>Your task is to produce an electrical design for the workshop and office block. The design will include the following:</w:t>
      </w:r>
    </w:p>
    <w:p w14:paraId="23B07FF8" w14:textId="77777777" w:rsidR="00D81079" w:rsidRPr="00090AEF" w:rsidRDefault="00D81079" w:rsidP="00090AEF">
      <w:pPr>
        <w:rPr>
          <w:rFonts w:ascii="Arial" w:hAnsi="Arial" w:cs="Arial"/>
        </w:rPr>
      </w:pPr>
    </w:p>
    <w:p w14:paraId="452A0763" w14:textId="77777777" w:rsidR="00090AEF" w:rsidRPr="00090AEF" w:rsidRDefault="00090AEF" w:rsidP="00090AEF">
      <w:pPr>
        <w:rPr>
          <w:rFonts w:ascii="Arial" w:hAnsi="Arial" w:cs="Arial"/>
        </w:rPr>
      </w:pPr>
    </w:p>
    <w:p w14:paraId="786A46F0" w14:textId="77777777" w:rsidR="00090AEF" w:rsidRPr="00090AEF" w:rsidRDefault="00D81079" w:rsidP="00EA24A5">
      <w:pPr>
        <w:pStyle w:val="ListParagraph"/>
        <w:numPr>
          <w:ilvl w:val="0"/>
          <w:numId w:val="18"/>
        </w:numPr>
        <w:spacing w:after="200"/>
        <w:contextualSpacing w:val="0"/>
        <w:rPr>
          <w:rFonts w:ascii="Arial" w:hAnsi="Arial" w:cs="Arial"/>
        </w:rPr>
      </w:pPr>
      <w:r>
        <w:rPr>
          <w:rFonts w:ascii="Arial" w:hAnsi="Arial" w:cs="Arial"/>
        </w:rPr>
        <w:t>Appropriate</w:t>
      </w:r>
      <w:r w:rsidR="00090AEF" w:rsidRPr="00090AEF">
        <w:rPr>
          <w:rFonts w:ascii="Arial" w:hAnsi="Arial" w:cs="Arial"/>
        </w:rPr>
        <w:t xml:space="preserve"> lighting system</w:t>
      </w:r>
      <w:r>
        <w:rPr>
          <w:rFonts w:ascii="Arial" w:hAnsi="Arial" w:cs="Arial"/>
        </w:rPr>
        <w:t>s</w:t>
      </w:r>
      <w:r w:rsidR="00090AEF" w:rsidRPr="00090AEF">
        <w:rPr>
          <w:rFonts w:ascii="Arial" w:hAnsi="Arial" w:cs="Arial"/>
        </w:rPr>
        <w:t xml:space="preserve"> for bo</w:t>
      </w:r>
      <w:r w:rsidR="00B663D1">
        <w:rPr>
          <w:rFonts w:ascii="Arial" w:hAnsi="Arial" w:cs="Arial"/>
        </w:rPr>
        <w:t>th the factory and office areas including wiring diagrams.</w:t>
      </w:r>
    </w:p>
    <w:p w14:paraId="20306D8F" w14:textId="77777777" w:rsidR="00090AEF" w:rsidRPr="00090AEF" w:rsidRDefault="00B663D1" w:rsidP="00EA24A5">
      <w:pPr>
        <w:pStyle w:val="ListParagraph"/>
        <w:numPr>
          <w:ilvl w:val="0"/>
          <w:numId w:val="18"/>
        </w:numPr>
        <w:spacing w:after="200"/>
        <w:contextualSpacing w:val="0"/>
        <w:rPr>
          <w:rFonts w:ascii="Arial" w:hAnsi="Arial" w:cs="Arial"/>
        </w:rPr>
      </w:pPr>
      <w:r>
        <w:rPr>
          <w:rFonts w:ascii="Arial" w:hAnsi="Arial" w:cs="Arial"/>
        </w:rPr>
        <w:t>Appropriate p</w:t>
      </w:r>
      <w:r w:rsidR="00090AEF" w:rsidRPr="00090AEF">
        <w:rPr>
          <w:rFonts w:ascii="Arial" w:hAnsi="Arial" w:cs="Arial"/>
        </w:rPr>
        <w:t>owe</w:t>
      </w:r>
      <w:r>
        <w:rPr>
          <w:rFonts w:ascii="Arial" w:hAnsi="Arial" w:cs="Arial"/>
        </w:rPr>
        <w:t>r distribution design including wiring diagrams</w:t>
      </w:r>
      <w:r w:rsidR="00090AEF" w:rsidRPr="00090AEF">
        <w:rPr>
          <w:rFonts w:ascii="Arial" w:hAnsi="Arial" w:cs="Arial"/>
        </w:rPr>
        <w:t>.</w:t>
      </w:r>
    </w:p>
    <w:p w14:paraId="7CE7D0E6" w14:textId="77777777" w:rsidR="00090AEF" w:rsidRPr="00090AEF" w:rsidRDefault="00DB58BF" w:rsidP="00EA24A5">
      <w:pPr>
        <w:pStyle w:val="ListParagraph"/>
        <w:numPr>
          <w:ilvl w:val="0"/>
          <w:numId w:val="18"/>
        </w:numPr>
        <w:spacing w:after="200"/>
        <w:contextualSpacing w:val="0"/>
        <w:rPr>
          <w:rFonts w:ascii="Arial" w:hAnsi="Arial" w:cs="Arial"/>
        </w:rPr>
      </w:pPr>
      <w:r>
        <w:rPr>
          <w:rFonts w:ascii="Arial" w:hAnsi="Arial" w:cs="Arial"/>
        </w:rPr>
        <w:t xml:space="preserve">Cable size </w:t>
      </w:r>
      <w:r w:rsidR="001A4574">
        <w:rPr>
          <w:rFonts w:ascii="Arial" w:hAnsi="Arial" w:cs="Arial"/>
        </w:rPr>
        <w:t>calculations. Also, determine the minimum cross sectional area of protective conductor for th</w:t>
      </w:r>
      <w:r w:rsidR="004346D9">
        <w:rPr>
          <w:rFonts w:ascii="Arial" w:hAnsi="Arial" w:cs="Arial"/>
        </w:rPr>
        <w:t xml:space="preserve">e </w:t>
      </w:r>
      <w:r w:rsidR="00FE6AD3">
        <w:rPr>
          <w:rFonts w:ascii="Arial" w:hAnsi="Arial" w:cs="Arial"/>
        </w:rPr>
        <w:t>Range oven in the canteen</w:t>
      </w:r>
      <w:r w:rsidR="001A4574">
        <w:rPr>
          <w:rFonts w:ascii="Arial" w:hAnsi="Arial" w:cs="Arial"/>
        </w:rPr>
        <w:t>.</w:t>
      </w:r>
      <w:r w:rsidR="00090AEF" w:rsidRPr="00090AEF">
        <w:rPr>
          <w:rFonts w:ascii="Arial" w:hAnsi="Arial" w:cs="Arial"/>
        </w:rPr>
        <w:tab/>
      </w:r>
      <w:r w:rsidR="00090AEF" w:rsidRPr="00090AEF">
        <w:rPr>
          <w:rFonts w:ascii="Arial" w:hAnsi="Arial" w:cs="Arial"/>
        </w:rPr>
        <w:tab/>
      </w:r>
      <w:r w:rsidR="00090AEF" w:rsidRPr="00090AEF">
        <w:rPr>
          <w:rFonts w:ascii="Arial" w:hAnsi="Arial" w:cs="Arial"/>
        </w:rPr>
        <w:tab/>
      </w:r>
      <w:r w:rsidR="00090AEF" w:rsidRPr="00090AEF">
        <w:rPr>
          <w:rFonts w:ascii="Arial" w:hAnsi="Arial" w:cs="Arial"/>
        </w:rPr>
        <w:tab/>
      </w:r>
      <w:r w:rsidR="00090AEF" w:rsidRPr="00090AEF">
        <w:rPr>
          <w:rFonts w:ascii="Arial" w:hAnsi="Arial" w:cs="Arial"/>
        </w:rPr>
        <w:tab/>
      </w:r>
    </w:p>
    <w:p w14:paraId="64461278" w14:textId="77777777" w:rsidR="00090AEF" w:rsidRPr="00090AEF" w:rsidRDefault="00090AEF" w:rsidP="00EA24A5">
      <w:pPr>
        <w:pStyle w:val="ListParagraph"/>
        <w:numPr>
          <w:ilvl w:val="0"/>
          <w:numId w:val="18"/>
        </w:numPr>
        <w:spacing w:after="200"/>
        <w:contextualSpacing w:val="0"/>
        <w:rPr>
          <w:rFonts w:ascii="Arial" w:hAnsi="Arial" w:cs="Arial"/>
        </w:rPr>
      </w:pPr>
      <w:r w:rsidRPr="00090AEF">
        <w:rPr>
          <w:rFonts w:ascii="Arial" w:hAnsi="Arial" w:cs="Arial"/>
        </w:rPr>
        <w:t>Circuit protection designs.</w:t>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p>
    <w:p w14:paraId="6F3F7CCD" w14:textId="77777777" w:rsidR="00090AEF" w:rsidRPr="00090AEF" w:rsidRDefault="00090AEF" w:rsidP="00EA24A5">
      <w:pPr>
        <w:pStyle w:val="ListParagraph"/>
        <w:numPr>
          <w:ilvl w:val="0"/>
          <w:numId w:val="18"/>
        </w:numPr>
        <w:spacing w:after="200"/>
        <w:contextualSpacing w:val="0"/>
        <w:rPr>
          <w:rFonts w:ascii="Arial" w:hAnsi="Arial" w:cs="Arial"/>
        </w:rPr>
      </w:pPr>
      <w:r w:rsidRPr="00090AEF">
        <w:rPr>
          <w:rFonts w:ascii="Arial" w:hAnsi="Arial" w:cs="Arial"/>
        </w:rPr>
        <w:t>Emergency lighting design</w:t>
      </w:r>
      <w:r w:rsidRPr="00090AEF">
        <w:rPr>
          <w:rFonts w:ascii="Arial" w:hAnsi="Arial" w:cs="Arial"/>
        </w:rPr>
        <w:tab/>
        <w:t>.</w:t>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p>
    <w:p w14:paraId="71A3C44C" w14:textId="09F426D0" w:rsidR="00090AEF" w:rsidRPr="00090AEF" w:rsidRDefault="00090AEF" w:rsidP="00EA24A5">
      <w:pPr>
        <w:pStyle w:val="ListParagraph"/>
        <w:numPr>
          <w:ilvl w:val="0"/>
          <w:numId w:val="18"/>
        </w:numPr>
        <w:spacing w:after="200"/>
        <w:contextualSpacing w:val="0"/>
        <w:rPr>
          <w:rFonts w:ascii="Arial" w:hAnsi="Arial" w:cs="Arial"/>
        </w:rPr>
      </w:pPr>
      <w:r w:rsidRPr="00090AEF">
        <w:rPr>
          <w:rFonts w:ascii="Arial" w:hAnsi="Arial" w:cs="Arial"/>
        </w:rPr>
        <w:t xml:space="preserve">An outline of </w:t>
      </w:r>
      <w:r w:rsidR="00D81079">
        <w:rPr>
          <w:rFonts w:ascii="Arial" w:hAnsi="Arial" w:cs="Arial"/>
        </w:rPr>
        <w:t xml:space="preserve">suitable </w:t>
      </w:r>
      <w:r w:rsidRPr="00090AEF">
        <w:rPr>
          <w:rFonts w:ascii="Arial" w:hAnsi="Arial" w:cs="Arial"/>
        </w:rPr>
        <w:t>cable support systems</w:t>
      </w:r>
      <w:r w:rsidR="00D075D9">
        <w:rPr>
          <w:rFonts w:ascii="Arial" w:hAnsi="Arial" w:cs="Arial"/>
        </w:rPr>
        <w:t xml:space="preserve"> used throughout the installation</w:t>
      </w:r>
      <w:r w:rsidRPr="00090AEF">
        <w:rPr>
          <w:rFonts w:ascii="Arial" w:hAnsi="Arial" w:cs="Arial"/>
        </w:rPr>
        <w:tab/>
        <w:t>.</w:t>
      </w:r>
      <w:r w:rsidR="00EA24A5">
        <w:rPr>
          <w:rFonts w:ascii="Arial" w:hAnsi="Arial" w:cs="Arial"/>
        </w:rPr>
        <w:tab/>
      </w:r>
      <w:r w:rsidR="00EA24A5">
        <w:rPr>
          <w:rFonts w:ascii="Arial" w:hAnsi="Arial" w:cs="Arial"/>
        </w:rPr>
        <w:tab/>
      </w:r>
      <w:r w:rsidRPr="00090AEF">
        <w:rPr>
          <w:rFonts w:ascii="Arial" w:hAnsi="Arial" w:cs="Arial"/>
        </w:rPr>
        <w:tab/>
      </w:r>
      <w:r w:rsidRPr="00090AEF">
        <w:rPr>
          <w:rFonts w:ascii="Arial" w:hAnsi="Arial" w:cs="Arial"/>
        </w:rPr>
        <w:tab/>
      </w:r>
    </w:p>
    <w:p w14:paraId="6E566011" w14:textId="0719C726" w:rsidR="00D075D9" w:rsidRDefault="00090AEF" w:rsidP="00090AEF">
      <w:pPr>
        <w:rPr>
          <w:rFonts w:ascii="Arial" w:hAnsi="Arial" w:cs="Arial"/>
        </w:rPr>
      </w:pPr>
      <w:r w:rsidRPr="00090AEF">
        <w:rPr>
          <w:rFonts w:ascii="Arial" w:hAnsi="Arial" w:cs="Arial"/>
        </w:rPr>
        <w:t>Include any assumptions and relevant manufacturer data.</w:t>
      </w:r>
    </w:p>
    <w:p w14:paraId="4304508A" w14:textId="107B949A" w:rsidR="00D075D9" w:rsidRDefault="00D075D9" w:rsidP="00090AEF">
      <w:pPr>
        <w:rPr>
          <w:rFonts w:ascii="Arial" w:hAnsi="Arial" w:cs="Arial"/>
        </w:rPr>
      </w:pPr>
    </w:p>
    <w:p w14:paraId="6B115455" w14:textId="336F9C73" w:rsidR="00DB58BF" w:rsidRPr="00EA24A5" w:rsidRDefault="00DB58BF" w:rsidP="00DB58BF">
      <w:pPr>
        <w:rPr>
          <w:rFonts w:ascii="Arial" w:hAnsi="Arial" w:cs="Arial"/>
        </w:rPr>
      </w:pPr>
      <w:r w:rsidRPr="00DB58BF">
        <w:rPr>
          <w:rFonts w:ascii="Arial" w:hAnsi="Arial" w:cs="Arial"/>
        </w:rPr>
        <w:t xml:space="preserve">The power requirements </w:t>
      </w:r>
      <w:proofErr w:type="gramStart"/>
      <w:r w:rsidRPr="00DB58BF">
        <w:rPr>
          <w:rFonts w:ascii="Arial" w:hAnsi="Arial" w:cs="Arial"/>
        </w:rPr>
        <w:t>are shown</w:t>
      </w:r>
      <w:proofErr w:type="gramEnd"/>
      <w:r w:rsidRPr="00DB58BF">
        <w:rPr>
          <w:rFonts w:ascii="Arial" w:hAnsi="Arial" w:cs="Arial"/>
        </w:rPr>
        <w:t xml:space="preserve"> in the tables below.</w:t>
      </w:r>
    </w:p>
    <w:p w14:paraId="12DD2DE7" w14:textId="77777777" w:rsidR="00D075D9" w:rsidRDefault="00D075D9" w:rsidP="00DB58BF"/>
    <w:p w14:paraId="4A36B57C" w14:textId="77777777" w:rsidR="00DB58BF" w:rsidRPr="00DB58BF" w:rsidRDefault="00DB58BF" w:rsidP="00DB58BF">
      <w:pPr>
        <w:rPr>
          <w:rFonts w:ascii="Arial" w:hAnsi="Arial" w:cs="Arial"/>
          <w:b/>
        </w:rPr>
      </w:pPr>
      <w:r w:rsidRPr="00DB58BF">
        <w:rPr>
          <w:rFonts w:ascii="Arial" w:hAnsi="Arial" w:cs="Arial"/>
          <w:b/>
        </w:rPr>
        <w:t xml:space="preserve">Factory floor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2"/>
        <w:gridCol w:w="1610"/>
        <w:gridCol w:w="2700"/>
        <w:gridCol w:w="2700"/>
      </w:tblGrid>
      <w:tr w:rsidR="00DB58BF" w:rsidRPr="00DB58BF" w14:paraId="07DE8EAA" w14:textId="77777777" w:rsidTr="00DB58BF">
        <w:trPr>
          <w:trHeight w:val="471"/>
          <w:jc w:val="center"/>
        </w:trPr>
        <w:tc>
          <w:tcPr>
            <w:tcW w:w="3132" w:type="dxa"/>
          </w:tcPr>
          <w:p w14:paraId="2FDD2339" w14:textId="77777777" w:rsidR="00DB58BF" w:rsidRPr="00DB58BF" w:rsidRDefault="00DB58BF" w:rsidP="00DB58BF">
            <w:pPr>
              <w:jc w:val="center"/>
              <w:rPr>
                <w:rFonts w:ascii="Arial" w:hAnsi="Arial" w:cs="Arial"/>
                <w:b/>
              </w:rPr>
            </w:pPr>
            <w:r w:rsidRPr="00DB58BF">
              <w:rPr>
                <w:rFonts w:ascii="Arial" w:hAnsi="Arial" w:cs="Arial"/>
                <w:b/>
              </w:rPr>
              <w:t>Reference</w:t>
            </w:r>
          </w:p>
        </w:tc>
        <w:tc>
          <w:tcPr>
            <w:tcW w:w="1610" w:type="dxa"/>
          </w:tcPr>
          <w:p w14:paraId="519D1EFE" w14:textId="77777777" w:rsidR="00DB58BF" w:rsidRPr="00DB58BF" w:rsidRDefault="00DB58BF" w:rsidP="00DB58BF">
            <w:pPr>
              <w:jc w:val="center"/>
              <w:rPr>
                <w:rFonts w:ascii="Arial" w:hAnsi="Arial" w:cs="Arial"/>
                <w:b/>
              </w:rPr>
            </w:pPr>
            <w:r w:rsidRPr="00DB58BF">
              <w:rPr>
                <w:rFonts w:ascii="Arial" w:hAnsi="Arial" w:cs="Arial"/>
                <w:b/>
              </w:rPr>
              <w:t>Phase</w:t>
            </w:r>
          </w:p>
        </w:tc>
        <w:tc>
          <w:tcPr>
            <w:tcW w:w="2700" w:type="dxa"/>
          </w:tcPr>
          <w:p w14:paraId="13BAD596" w14:textId="77777777" w:rsidR="00DB58BF" w:rsidRPr="00DB58BF" w:rsidRDefault="00DB58BF" w:rsidP="00DB58BF">
            <w:pPr>
              <w:jc w:val="center"/>
              <w:rPr>
                <w:rFonts w:ascii="Arial" w:hAnsi="Arial" w:cs="Arial"/>
                <w:b/>
              </w:rPr>
            </w:pPr>
            <w:r w:rsidRPr="00DB58BF">
              <w:rPr>
                <w:rFonts w:ascii="Arial" w:hAnsi="Arial" w:cs="Arial"/>
                <w:b/>
              </w:rPr>
              <w:t>Power</w:t>
            </w:r>
          </w:p>
        </w:tc>
        <w:tc>
          <w:tcPr>
            <w:tcW w:w="2700" w:type="dxa"/>
          </w:tcPr>
          <w:p w14:paraId="01A090C5" w14:textId="77777777" w:rsidR="00DB58BF" w:rsidRPr="00DB58BF" w:rsidRDefault="00DB58BF" w:rsidP="00DB58BF">
            <w:pPr>
              <w:jc w:val="center"/>
              <w:rPr>
                <w:rFonts w:ascii="Arial" w:hAnsi="Arial" w:cs="Arial"/>
                <w:b/>
              </w:rPr>
            </w:pPr>
            <w:r w:rsidRPr="00DB58BF">
              <w:rPr>
                <w:rFonts w:ascii="Arial" w:hAnsi="Arial" w:cs="Arial"/>
                <w:b/>
              </w:rPr>
              <w:t>Allow for diversity</w:t>
            </w:r>
          </w:p>
        </w:tc>
      </w:tr>
      <w:tr w:rsidR="00DB02D4" w:rsidRPr="00DB58BF" w14:paraId="67AF98E2" w14:textId="77777777" w:rsidTr="00DB58BF">
        <w:trPr>
          <w:trHeight w:val="235"/>
          <w:jc w:val="center"/>
        </w:trPr>
        <w:tc>
          <w:tcPr>
            <w:tcW w:w="3132" w:type="dxa"/>
          </w:tcPr>
          <w:p w14:paraId="0013D2F9" w14:textId="77777777" w:rsidR="00DB02D4" w:rsidRPr="00DB58BF" w:rsidRDefault="00DB02D4" w:rsidP="00DB58BF">
            <w:pPr>
              <w:jc w:val="center"/>
              <w:rPr>
                <w:rFonts w:ascii="Arial" w:hAnsi="Arial" w:cs="Arial"/>
              </w:rPr>
            </w:pPr>
            <w:r w:rsidRPr="00DB58BF">
              <w:rPr>
                <w:rFonts w:ascii="Arial" w:hAnsi="Arial" w:cs="Arial"/>
              </w:rPr>
              <w:t>CNC1</w:t>
            </w:r>
          </w:p>
        </w:tc>
        <w:tc>
          <w:tcPr>
            <w:tcW w:w="1610" w:type="dxa"/>
          </w:tcPr>
          <w:p w14:paraId="139156D1" w14:textId="77777777" w:rsidR="00DB02D4" w:rsidRPr="00DB58BF" w:rsidRDefault="00DB02D4" w:rsidP="00DB58BF">
            <w:pPr>
              <w:jc w:val="center"/>
              <w:rPr>
                <w:rFonts w:ascii="Arial" w:hAnsi="Arial" w:cs="Arial"/>
              </w:rPr>
            </w:pPr>
            <w:r w:rsidRPr="00DB58BF">
              <w:rPr>
                <w:rFonts w:ascii="Arial" w:hAnsi="Arial" w:cs="Arial"/>
              </w:rPr>
              <w:t>3</w:t>
            </w:r>
          </w:p>
        </w:tc>
        <w:tc>
          <w:tcPr>
            <w:tcW w:w="2700" w:type="dxa"/>
          </w:tcPr>
          <w:p w14:paraId="49BC3C2C" w14:textId="77777777" w:rsidR="00DB02D4" w:rsidRPr="00DB58BF" w:rsidRDefault="00E47071" w:rsidP="00DB58BF">
            <w:pPr>
              <w:jc w:val="center"/>
              <w:rPr>
                <w:rFonts w:ascii="Arial" w:hAnsi="Arial" w:cs="Arial"/>
              </w:rPr>
            </w:pPr>
            <w:r>
              <w:rPr>
                <w:rFonts w:ascii="Arial" w:hAnsi="Arial" w:cs="Arial"/>
              </w:rPr>
              <w:t>18</w:t>
            </w:r>
            <w:r w:rsidR="00DB02D4" w:rsidRPr="00DB58BF">
              <w:rPr>
                <w:rFonts w:ascii="Arial" w:hAnsi="Arial" w:cs="Arial"/>
              </w:rPr>
              <w:t xml:space="preserve"> kW</w:t>
            </w:r>
          </w:p>
        </w:tc>
        <w:tc>
          <w:tcPr>
            <w:tcW w:w="2700" w:type="dxa"/>
            <w:vMerge w:val="restart"/>
          </w:tcPr>
          <w:p w14:paraId="555D4239" w14:textId="77777777" w:rsidR="00DB02D4" w:rsidRDefault="00DB02D4" w:rsidP="00DB02D4">
            <w:pPr>
              <w:jc w:val="center"/>
              <w:rPr>
                <w:rFonts w:ascii="Arial" w:hAnsi="Arial" w:cs="Arial"/>
              </w:rPr>
            </w:pPr>
          </w:p>
          <w:p w14:paraId="75C279BE" w14:textId="77777777" w:rsidR="00DB02D4" w:rsidRDefault="00DB02D4" w:rsidP="00DB02D4">
            <w:pPr>
              <w:jc w:val="center"/>
              <w:rPr>
                <w:rFonts w:ascii="Arial" w:hAnsi="Arial" w:cs="Arial"/>
              </w:rPr>
            </w:pPr>
          </w:p>
          <w:p w14:paraId="40C56396" w14:textId="77777777" w:rsidR="00DB02D4" w:rsidRDefault="00DB02D4" w:rsidP="00DB02D4">
            <w:pPr>
              <w:jc w:val="center"/>
              <w:rPr>
                <w:rFonts w:ascii="Arial" w:hAnsi="Arial" w:cs="Arial"/>
              </w:rPr>
            </w:pPr>
          </w:p>
          <w:p w14:paraId="6F8A4B2E" w14:textId="77777777" w:rsidR="00DB02D4" w:rsidRDefault="00DB02D4" w:rsidP="00DB02D4">
            <w:pPr>
              <w:jc w:val="center"/>
              <w:rPr>
                <w:rFonts w:ascii="Arial" w:hAnsi="Arial" w:cs="Arial"/>
              </w:rPr>
            </w:pPr>
          </w:p>
          <w:p w14:paraId="27730DD0" w14:textId="77777777" w:rsidR="00DB02D4" w:rsidRDefault="00DB02D4" w:rsidP="00DB02D4">
            <w:pPr>
              <w:jc w:val="center"/>
              <w:rPr>
                <w:rFonts w:ascii="Arial" w:hAnsi="Arial" w:cs="Arial"/>
              </w:rPr>
            </w:pPr>
          </w:p>
          <w:p w14:paraId="03E59FD6" w14:textId="77777777" w:rsidR="00DB02D4" w:rsidRDefault="00DB02D4" w:rsidP="00DB02D4">
            <w:pPr>
              <w:jc w:val="center"/>
              <w:rPr>
                <w:rFonts w:ascii="Arial" w:hAnsi="Arial" w:cs="Arial"/>
              </w:rPr>
            </w:pPr>
          </w:p>
          <w:p w14:paraId="1B317BDB" w14:textId="77777777" w:rsidR="00DB02D4" w:rsidRDefault="00DB02D4" w:rsidP="00DB02D4">
            <w:pPr>
              <w:jc w:val="center"/>
              <w:rPr>
                <w:rFonts w:ascii="Arial" w:hAnsi="Arial" w:cs="Arial"/>
              </w:rPr>
            </w:pPr>
          </w:p>
          <w:p w14:paraId="5469535A" w14:textId="77777777" w:rsidR="00DB02D4" w:rsidRPr="00DB58BF" w:rsidRDefault="00DB02D4" w:rsidP="00DB02D4">
            <w:pPr>
              <w:jc w:val="center"/>
              <w:rPr>
                <w:rFonts w:ascii="Arial" w:hAnsi="Arial" w:cs="Arial"/>
              </w:rPr>
            </w:pPr>
            <w:r>
              <w:rPr>
                <w:rFonts w:ascii="Arial" w:hAnsi="Arial" w:cs="Arial"/>
              </w:rPr>
              <w:t>Apply diversity where applicable within the installation</w:t>
            </w:r>
          </w:p>
        </w:tc>
      </w:tr>
      <w:tr w:rsidR="00DB02D4" w:rsidRPr="00DB58BF" w14:paraId="10EF2DB1" w14:textId="77777777" w:rsidTr="00DB58BF">
        <w:trPr>
          <w:trHeight w:val="235"/>
          <w:jc w:val="center"/>
        </w:trPr>
        <w:tc>
          <w:tcPr>
            <w:tcW w:w="3132" w:type="dxa"/>
          </w:tcPr>
          <w:p w14:paraId="5688F33D" w14:textId="77777777" w:rsidR="00DB02D4" w:rsidRPr="00DB58BF" w:rsidRDefault="00DB02D4" w:rsidP="00DB58BF">
            <w:pPr>
              <w:jc w:val="center"/>
              <w:rPr>
                <w:rFonts w:ascii="Arial" w:hAnsi="Arial" w:cs="Arial"/>
              </w:rPr>
            </w:pPr>
            <w:r w:rsidRPr="00DB58BF">
              <w:rPr>
                <w:rFonts w:ascii="Arial" w:hAnsi="Arial" w:cs="Arial"/>
              </w:rPr>
              <w:t>CNC2</w:t>
            </w:r>
          </w:p>
        </w:tc>
        <w:tc>
          <w:tcPr>
            <w:tcW w:w="1610" w:type="dxa"/>
          </w:tcPr>
          <w:p w14:paraId="5EE83C88" w14:textId="77777777" w:rsidR="00DB02D4" w:rsidRPr="00DB58BF" w:rsidRDefault="00DB02D4" w:rsidP="00DB58BF">
            <w:pPr>
              <w:jc w:val="center"/>
              <w:rPr>
                <w:rFonts w:ascii="Arial" w:hAnsi="Arial" w:cs="Arial"/>
              </w:rPr>
            </w:pPr>
            <w:r w:rsidRPr="00DB58BF">
              <w:rPr>
                <w:rFonts w:ascii="Arial" w:hAnsi="Arial" w:cs="Arial"/>
              </w:rPr>
              <w:t>3</w:t>
            </w:r>
          </w:p>
        </w:tc>
        <w:tc>
          <w:tcPr>
            <w:tcW w:w="2700" w:type="dxa"/>
          </w:tcPr>
          <w:p w14:paraId="0E67114A" w14:textId="77777777" w:rsidR="00DB02D4" w:rsidRPr="00DB58BF" w:rsidRDefault="00DB02D4" w:rsidP="00DB58BF">
            <w:pPr>
              <w:jc w:val="center"/>
              <w:rPr>
                <w:rFonts w:ascii="Arial" w:hAnsi="Arial" w:cs="Arial"/>
              </w:rPr>
            </w:pPr>
            <w:r w:rsidRPr="00DB58BF">
              <w:rPr>
                <w:rFonts w:ascii="Arial" w:hAnsi="Arial" w:cs="Arial"/>
              </w:rPr>
              <w:t>22 kW</w:t>
            </w:r>
          </w:p>
        </w:tc>
        <w:tc>
          <w:tcPr>
            <w:tcW w:w="2700" w:type="dxa"/>
            <w:vMerge/>
          </w:tcPr>
          <w:p w14:paraId="230EFC3B" w14:textId="77777777" w:rsidR="00DB02D4" w:rsidRPr="00DB58BF" w:rsidRDefault="00DB02D4" w:rsidP="00DB58BF">
            <w:pPr>
              <w:jc w:val="center"/>
              <w:rPr>
                <w:rFonts w:ascii="Arial" w:hAnsi="Arial" w:cs="Arial"/>
              </w:rPr>
            </w:pPr>
          </w:p>
        </w:tc>
      </w:tr>
      <w:tr w:rsidR="00DB02D4" w:rsidRPr="00DB58BF" w14:paraId="5454BA45" w14:textId="77777777" w:rsidTr="00DB58BF">
        <w:trPr>
          <w:trHeight w:val="235"/>
          <w:jc w:val="center"/>
        </w:trPr>
        <w:tc>
          <w:tcPr>
            <w:tcW w:w="3132" w:type="dxa"/>
          </w:tcPr>
          <w:p w14:paraId="42B89300" w14:textId="77777777" w:rsidR="00DB02D4" w:rsidRPr="00DB58BF" w:rsidRDefault="00DB02D4" w:rsidP="00DB58BF">
            <w:pPr>
              <w:jc w:val="center"/>
              <w:rPr>
                <w:rFonts w:ascii="Arial" w:hAnsi="Arial" w:cs="Arial"/>
              </w:rPr>
            </w:pPr>
            <w:r w:rsidRPr="00DB58BF">
              <w:rPr>
                <w:rFonts w:ascii="Arial" w:hAnsi="Arial" w:cs="Arial"/>
              </w:rPr>
              <w:t>Drill 1</w:t>
            </w:r>
          </w:p>
        </w:tc>
        <w:tc>
          <w:tcPr>
            <w:tcW w:w="1610" w:type="dxa"/>
          </w:tcPr>
          <w:p w14:paraId="3DEC4D94" w14:textId="77777777" w:rsidR="00DB02D4" w:rsidRPr="00DB58BF" w:rsidRDefault="00DB02D4" w:rsidP="00DB58BF">
            <w:pPr>
              <w:jc w:val="center"/>
              <w:rPr>
                <w:rFonts w:ascii="Arial" w:hAnsi="Arial" w:cs="Arial"/>
              </w:rPr>
            </w:pPr>
            <w:r w:rsidRPr="00DB58BF">
              <w:rPr>
                <w:rFonts w:ascii="Arial" w:hAnsi="Arial" w:cs="Arial"/>
              </w:rPr>
              <w:t>3</w:t>
            </w:r>
          </w:p>
        </w:tc>
        <w:tc>
          <w:tcPr>
            <w:tcW w:w="2700" w:type="dxa"/>
          </w:tcPr>
          <w:p w14:paraId="2D68F3CB" w14:textId="77777777" w:rsidR="00DB02D4" w:rsidRPr="00DB58BF" w:rsidRDefault="00E47071" w:rsidP="00DB58BF">
            <w:pPr>
              <w:jc w:val="center"/>
              <w:rPr>
                <w:rFonts w:ascii="Arial" w:hAnsi="Arial" w:cs="Arial"/>
              </w:rPr>
            </w:pPr>
            <w:r>
              <w:rPr>
                <w:rFonts w:ascii="Arial" w:hAnsi="Arial" w:cs="Arial"/>
              </w:rPr>
              <w:t>3.5</w:t>
            </w:r>
            <w:r w:rsidR="00DB02D4" w:rsidRPr="00DB58BF">
              <w:rPr>
                <w:rFonts w:ascii="Arial" w:hAnsi="Arial" w:cs="Arial"/>
              </w:rPr>
              <w:t>kW</w:t>
            </w:r>
          </w:p>
        </w:tc>
        <w:tc>
          <w:tcPr>
            <w:tcW w:w="2700" w:type="dxa"/>
            <w:vMerge/>
          </w:tcPr>
          <w:p w14:paraId="2E5D8219" w14:textId="77777777" w:rsidR="00DB02D4" w:rsidRPr="00DB58BF" w:rsidRDefault="00DB02D4" w:rsidP="00DB58BF">
            <w:pPr>
              <w:jc w:val="center"/>
              <w:rPr>
                <w:rFonts w:ascii="Arial" w:hAnsi="Arial" w:cs="Arial"/>
              </w:rPr>
            </w:pPr>
          </w:p>
        </w:tc>
      </w:tr>
      <w:tr w:rsidR="00DB02D4" w:rsidRPr="00DB58BF" w14:paraId="77C76D36" w14:textId="77777777" w:rsidTr="00DB58BF">
        <w:trPr>
          <w:trHeight w:val="276"/>
          <w:jc w:val="center"/>
        </w:trPr>
        <w:tc>
          <w:tcPr>
            <w:tcW w:w="3132" w:type="dxa"/>
          </w:tcPr>
          <w:p w14:paraId="517AC3F4" w14:textId="77777777" w:rsidR="00DB02D4" w:rsidRPr="00DB58BF" w:rsidRDefault="00DB02D4" w:rsidP="00DB58BF">
            <w:pPr>
              <w:jc w:val="center"/>
              <w:rPr>
                <w:rFonts w:ascii="Arial" w:hAnsi="Arial" w:cs="Arial"/>
              </w:rPr>
            </w:pPr>
            <w:r w:rsidRPr="00DB58BF">
              <w:rPr>
                <w:rFonts w:ascii="Arial" w:hAnsi="Arial" w:cs="Arial"/>
              </w:rPr>
              <w:t>Small tools</w:t>
            </w:r>
          </w:p>
        </w:tc>
        <w:tc>
          <w:tcPr>
            <w:tcW w:w="1610" w:type="dxa"/>
          </w:tcPr>
          <w:p w14:paraId="6DBC4E24" w14:textId="77777777" w:rsidR="00DB02D4" w:rsidRPr="00DB58BF" w:rsidRDefault="00DB02D4" w:rsidP="00DB58BF">
            <w:pPr>
              <w:jc w:val="center"/>
              <w:rPr>
                <w:rFonts w:ascii="Arial" w:hAnsi="Arial" w:cs="Arial"/>
              </w:rPr>
            </w:pPr>
            <w:r w:rsidRPr="00DB58BF">
              <w:rPr>
                <w:rFonts w:ascii="Arial" w:hAnsi="Arial" w:cs="Arial"/>
              </w:rPr>
              <w:t>1</w:t>
            </w:r>
          </w:p>
        </w:tc>
        <w:tc>
          <w:tcPr>
            <w:tcW w:w="2700" w:type="dxa"/>
          </w:tcPr>
          <w:p w14:paraId="6C0EA77F" w14:textId="77777777" w:rsidR="00DB02D4" w:rsidRPr="00DB58BF" w:rsidRDefault="00DB02D4" w:rsidP="00DB58BF">
            <w:pPr>
              <w:jc w:val="center"/>
              <w:rPr>
                <w:rFonts w:ascii="Arial" w:hAnsi="Arial" w:cs="Arial"/>
              </w:rPr>
            </w:pPr>
            <w:r w:rsidRPr="00DB58BF">
              <w:rPr>
                <w:rFonts w:ascii="Arial" w:hAnsi="Arial" w:cs="Arial"/>
              </w:rPr>
              <w:t>8 off 13A sockets</w:t>
            </w:r>
          </w:p>
        </w:tc>
        <w:tc>
          <w:tcPr>
            <w:tcW w:w="2700" w:type="dxa"/>
            <w:vMerge/>
          </w:tcPr>
          <w:p w14:paraId="093CAD0C" w14:textId="77777777" w:rsidR="00DB02D4" w:rsidRPr="00DB58BF" w:rsidRDefault="00DB02D4" w:rsidP="00DB58BF">
            <w:pPr>
              <w:jc w:val="center"/>
              <w:rPr>
                <w:rFonts w:ascii="Arial" w:hAnsi="Arial" w:cs="Arial"/>
              </w:rPr>
            </w:pPr>
          </w:p>
        </w:tc>
      </w:tr>
      <w:tr w:rsidR="00DB02D4" w:rsidRPr="00DB58BF" w14:paraId="50DA1214" w14:textId="77777777" w:rsidTr="00DB58BF">
        <w:trPr>
          <w:trHeight w:val="235"/>
          <w:jc w:val="center"/>
        </w:trPr>
        <w:tc>
          <w:tcPr>
            <w:tcW w:w="3132" w:type="dxa"/>
          </w:tcPr>
          <w:p w14:paraId="38B5B83D" w14:textId="77777777" w:rsidR="00DB02D4" w:rsidRPr="00DB58BF" w:rsidRDefault="00DB02D4" w:rsidP="00DB58BF">
            <w:pPr>
              <w:jc w:val="center"/>
              <w:rPr>
                <w:rFonts w:ascii="Arial" w:hAnsi="Arial" w:cs="Arial"/>
              </w:rPr>
            </w:pPr>
            <w:r w:rsidRPr="00DB58BF">
              <w:rPr>
                <w:rFonts w:ascii="Arial" w:hAnsi="Arial" w:cs="Arial"/>
              </w:rPr>
              <w:t>Store room</w:t>
            </w:r>
          </w:p>
        </w:tc>
        <w:tc>
          <w:tcPr>
            <w:tcW w:w="1610" w:type="dxa"/>
          </w:tcPr>
          <w:p w14:paraId="2E69CD4F" w14:textId="77777777" w:rsidR="00DB02D4" w:rsidRPr="00DB58BF" w:rsidRDefault="00DB02D4" w:rsidP="00DB58BF">
            <w:pPr>
              <w:jc w:val="center"/>
              <w:rPr>
                <w:rFonts w:ascii="Arial" w:hAnsi="Arial" w:cs="Arial"/>
              </w:rPr>
            </w:pPr>
            <w:r w:rsidRPr="00DB58BF">
              <w:rPr>
                <w:rFonts w:ascii="Arial" w:hAnsi="Arial" w:cs="Arial"/>
              </w:rPr>
              <w:t>1</w:t>
            </w:r>
          </w:p>
        </w:tc>
        <w:tc>
          <w:tcPr>
            <w:tcW w:w="2700" w:type="dxa"/>
          </w:tcPr>
          <w:p w14:paraId="2BF61EAD" w14:textId="77777777" w:rsidR="00DB02D4" w:rsidRPr="00DB58BF" w:rsidRDefault="00DB02D4" w:rsidP="00DB58BF">
            <w:pPr>
              <w:jc w:val="center"/>
              <w:rPr>
                <w:rFonts w:ascii="Arial" w:hAnsi="Arial" w:cs="Arial"/>
              </w:rPr>
            </w:pPr>
            <w:r w:rsidRPr="00DB58BF">
              <w:rPr>
                <w:rFonts w:ascii="Arial" w:hAnsi="Arial" w:cs="Arial"/>
              </w:rPr>
              <w:t>3 kW</w:t>
            </w:r>
          </w:p>
        </w:tc>
        <w:tc>
          <w:tcPr>
            <w:tcW w:w="2700" w:type="dxa"/>
            <w:vMerge/>
          </w:tcPr>
          <w:p w14:paraId="1C03978F" w14:textId="77777777" w:rsidR="00DB02D4" w:rsidRPr="00DB58BF" w:rsidRDefault="00DB02D4" w:rsidP="00DB58BF">
            <w:pPr>
              <w:jc w:val="center"/>
              <w:rPr>
                <w:rFonts w:ascii="Arial" w:hAnsi="Arial" w:cs="Arial"/>
              </w:rPr>
            </w:pPr>
          </w:p>
        </w:tc>
      </w:tr>
      <w:tr w:rsidR="00DB02D4" w:rsidRPr="00DB58BF" w14:paraId="471239E0" w14:textId="77777777" w:rsidTr="00DB58BF">
        <w:trPr>
          <w:trHeight w:val="244"/>
          <w:jc w:val="center"/>
        </w:trPr>
        <w:tc>
          <w:tcPr>
            <w:tcW w:w="3132" w:type="dxa"/>
          </w:tcPr>
          <w:p w14:paraId="58F46DE5" w14:textId="77777777" w:rsidR="00DB02D4" w:rsidRPr="00DB58BF" w:rsidRDefault="00DB02D4" w:rsidP="00DB58BF">
            <w:pPr>
              <w:jc w:val="center"/>
              <w:rPr>
                <w:rFonts w:ascii="Arial" w:hAnsi="Arial" w:cs="Arial"/>
              </w:rPr>
            </w:pPr>
            <w:r w:rsidRPr="00DB58BF">
              <w:rPr>
                <w:rFonts w:ascii="Arial" w:hAnsi="Arial" w:cs="Arial"/>
              </w:rPr>
              <w:t>Assembly 1</w:t>
            </w:r>
          </w:p>
        </w:tc>
        <w:tc>
          <w:tcPr>
            <w:tcW w:w="1610" w:type="dxa"/>
          </w:tcPr>
          <w:p w14:paraId="3428C1DC" w14:textId="77777777" w:rsidR="00DB02D4" w:rsidRPr="00DB58BF" w:rsidRDefault="00DB02D4" w:rsidP="00DB58BF">
            <w:pPr>
              <w:jc w:val="center"/>
              <w:rPr>
                <w:rFonts w:ascii="Arial" w:hAnsi="Arial" w:cs="Arial"/>
              </w:rPr>
            </w:pPr>
            <w:r w:rsidRPr="00DB58BF">
              <w:rPr>
                <w:rFonts w:ascii="Arial" w:hAnsi="Arial" w:cs="Arial"/>
              </w:rPr>
              <w:t>1</w:t>
            </w:r>
          </w:p>
        </w:tc>
        <w:tc>
          <w:tcPr>
            <w:tcW w:w="2700" w:type="dxa"/>
          </w:tcPr>
          <w:p w14:paraId="1AA1DC55" w14:textId="77777777" w:rsidR="00DB02D4" w:rsidRPr="00DB58BF" w:rsidRDefault="00DB02D4" w:rsidP="00DB58BF">
            <w:pPr>
              <w:jc w:val="center"/>
              <w:rPr>
                <w:rFonts w:ascii="Arial" w:hAnsi="Arial" w:cs="Arial"/>
              </w:rPr>
            </w:pPr>
            <w:r w:rsidRPr="00DB58BF">
              <w:rPr>
                <w:rFonts w:ascii="Arial" w:hAnsi="Arial" w:cs="Arial"/>
              </w:rPr>
              <w:t>20 off 13A sockets</w:t>
            </w:r>
          </w:p>
        </w:tc>
        <w:tc>
          <w:tcPr>
            <w:tcW w:w="2700" w:type="dxa"/>
            <w:vMerge/>
          </w:tcPr>
          <w:p w14:paraId="4E8E6053" w14:textId="77777777" w:rsidR="00DB02D4" w:rsidRPr="00DB58BF" w:rsidRDefault="00DB02D4" w:rsidP="00DB58BF">
            <w:pPr>
              <w:jc w:val="center"/>
              <w:rPr>
                <w:rFonts w:ascii="Arial" w:hAnsi="Arial" w:cs="Arial"/>
              </w:rPr>
            </w:pPr>
          </w:p>
        </w:tc>
      </w:tr>
      <w:tr w:rsidR="00DB02D4" w:rsidRPr="00DB58BF" w14:paraId="7D56C551" w14:textId="77777777" w:rsidTr="00DB58BF">
        <w:trPr>
          <w:trHeight w:val="336"/>
          <w:jc w:val="center"/>
        </w:trPr>
        <w:tc>
          <w:tcPr>
            <w:tcW w:w="3132" w:type="dxa"/>
          </w:tcPr>
          <w:p w14:paraId="21432B88" w14:textId="77777777" w:rsidR="00DB02D4" w:rsidRPr="00DB58BF" w:rsidRDefault="00DB02D4" w:rsidP="00DB58BF">
            <w:pPr>
              <w:jc w:val="center"/>
              <w:rPr>
                <w:rFonts w:ascii="Arial" w:hAnsi="Arial" w:cs="Arial"/>
              </w:rPr>
            </w:pPr>
            <w:r w:rsidRPr="00DB58BF">
              <w:rPr>
                <w:rFonts w:ascii="Arial" w:hAnsi="Arial" w:cs="Arial"/>
              </w:rPr>
              <w:t>Assembly 2</w:t>
            </w:r>
          </w:p>
        </w:tc>
        <w:tc>
          <w:tcPr>
            <w:tcW w:w="1610" w:type="dxa"/>
          </w:tcPr>
          <w:p w14:paraId="28E9BC20" w14:textId="77777777" w:rsidR="00DB02D4" w:rsidRPr="00DB58BF" w:rsidRDefault="00DB02D4" w:rsidP="00DB58BF">
            <w:pPr>
              <w:jc w:val="center"/>
              <w:rPr>
                <w:rFonts w:ascii="Arial" w:hAnsi="Arial" w:cs="Arial"/>
              </w:rPr>
            </w:pPr>
            <w:r w:rsidRPr="00DB58BF">
              <w:rPr>
                <w:rFonts w:ascii="Arial" w:hAnsi="Arial" w:cs="Arial"/>
              </w:rPr>
              <w:t>1</w:t>
            </w:r>
          </w:p>
        </w:tc>
        <w:tc>
          <w:tcPr>
            <w:tcW w:w="2700" w:type="dxa"/>
          </w:tcPr>
          <w:p w14:paraId="29E2E88D" w14:textId="77777777" w:rsidR="00DB02D4" w:rsidRPr="00DB58BF" w:rsidRDefault="00DB02D4" w:rsidP="00DB58BF">
            <w:pPr>
              <w:jc w:val="center"/>
              <w:rPr>
                <w:rFonts w:ascii="Arial" w:hAnsi="Arial" w:cs="Arial"/>
              </w:rPr>
            </w:pPr>
            <w:r w:rsidRPr="00DB58BF">
              <w:rPr>
                <w:rFonts w:ascii="Arial" w:hAnsi="Arial" w:cs="Arial"/>
              </w:rPr>
              <w:t>20 off 13A sockets</w:t>
            </w:r>
          </w:p>
        </w:tc>
        <w:tc>
          <w:tcPr>
            <w:tcW w:w="2700" w:type="dxa"/>
            <w:vMerge/>
          </w:tcPr>
          <w:p w14:paraId="0100234C" w14:textId="77777777" w:rsidR="00DB02D4" w:rsidRPr="00DB58BF" w:rsidRDefault="00DB02D4" w:rsidP="00DB58BF">
            <w:pPr>
              <w:jc w:val="center"/>
              <w:rPr>
                <w:rFonts w:ascii="Arial" w:hAnsi="Arial" w:cs="Arial"/>
              </w:rPr>
            </w:pPr>
          </w:p>
        </w:tc>
      </w:tr>
      <w:tr w:rsidR="00DB02D4" w:rsidRPr="00DB58BF" w14:paraId="377CE2D3" w14:textId="77777777" w:rsidTr="00DB58BF">
        <w:trPr>
          <w:trHeight w:val="258"/>
          <w:jc w:val="center"/>
        </w:trPr>
        <w:tc>
          <w:tcPr>
            <w:tcW w:w="3132" w:type="dxa"/>
          </w:tcPr>
          <w:p w14:paraId="04DCA2CD" w14:textId="77777777" w:rsidR="00DB02D4" w:rsidRPr="00DB58BF" w:rsidRDefault="00DB02D4" w:rsidP="00DB58BF">
            <w:pPr>
              <w:jc w:val="center"/>
              <w:rPr>
                <w:rFonts w:ascii="Arial" w:hAnsi="Arial" w:cs="Arial"/>
              </w:rPr>
            </w:pPr>
            <w:r w:rsidRPr="00DB58BF">
              <w:rPr>
                <w:rFonts w:ascii="Arial" w:hAnsi="Arial" w:cs="Arial"/>
              </w:rPr>
              <w:t>Assembly 3</w:t>
            </w:r>
          </w:p>
        </w:tc>
        <w:tc>
          <w:tcPr>
            <w:tcW w:w="1610" w:type="dxa"/>
          </w:tcPr>
          <w:p w14:paraId="1F5E408E" w14:textId="77777777" w:rsidR="00DB02D4" w:rsidRPr="00DB58BF" w:rsidRDefault="00DB02D4" w:rsidP="00DB58BF">
            <w:pPr>
              <w:jc w:val="center"/>
              <w:rPr>
                <w:rFonts w:ascii="Arial" w:hAnsi="Arial" w:cs="Arial"/>
              </w:rPr>
            </w:pPr>
            <w:r w:rsidRPr="00DB58BF">
              <w:rPr>
                <w:rFonts w:ascii="Arial" w:hAnsi="Arial" w:cs="Arial"/>
              </w:rPr>
              <w:t>1</w:t>
            </w:r>
          </w:p>
        </w:tc>
        <w:tc>
          <w:tcPr>
            <w:tcW w:w="2700" w:type="dxa"/>
          </w:tcPr>
          <w:p w14:paraId="7DDF5642" w14:textId="77777777" w:rsidR="00DB02D4" w:rsidRPr="00DB58BF" w:rsidRDefault="00DB02D4" w:rsidP="00DB58BF">
            <w:pPr>
              <w:jc w:val="center"/>
              <w:rPr>
                <w:rFonts w:ascii="Arial" w:hAnsi="Arial" w:cs="Arial"/>
              </w:rPr>
            </w:pPr>
            <w:r w:rsidRPr="00DB58BF">
              <w:rPr>
                <w:rFonts w:ascii="Arial" w:hAnsi="Arial" w:cs="Arial"/>
              </w:rPr>
              <w:t>20 off 13A sockets</w:t>
            </w:r>
          </w:p>
        </w:tc>
        <w:tc>
          <w:tcPr>
            <w:tcW w:w="2700" w:type="dxa"/>
            <w:vMerge/>
          </w:tcPr>
          <w:p w14:paraId="7BFD1789" w14:textId="77777777" w:rsidR="00DB02D4" w:rsidRPr="00DB58BF" w:rsidRDefault="00DB02D4" w:rsidP="00DB58BF">
            <w:pPr>
              <w:jc w:val="center"/>
              <w:rPr>
                <w:rFonts w:ascii="Arial" w:hAnsi="Arial" w:cs="Arial"/>
              </w:rPr>
            </w:pPr>
          </w:p>
        </w:tc>
      </w:tr>
      <w:tr w:rsidR="00DB02D4" w:rsidRPr="00DB58BF" w14:paraId="66BE22F3" w14:textId="77777777" w:rsidTr="00DB58BF">
        <w:trPr>
          <w:trHeight w:val="492"/>
          <w:jc w:val="center"/>
        </w:trPr>
        <w:tc>
          <w:tcPr>
            <w:tcW w:w="3132" w:type="dxa"/>
          </w:tcPr>
          <w:p w14:paraId="4D167C76" w14:textId="77777777" w:rsidR="00DB02D4" w:rsidRPr="00DB58BF" w:rsidRDefault="00DB02D4" w:rsidP="00DB58BF">
            <w:pPr>
              <w:jc w:val="center"/>
              <w:rPr>
                <w:rFonts w:ascii="Arial" w:hAnsi="Arial" w:cs="Arial"/>
              </w:rPr>
            </w:pPr>
            <w:r w:rsidRPr="00DB58BF">
              <w:rPr>
                <w:rFonts w:ascii="Arial" w:hAnsi="Arial" w:cs="Arial"/>
              </w:rPr>
              <w:t>Painting and finishing</w:t>
            </w:r>
          </w:p>
        </w:tc>
        <w:tc>
          <w:tcPr>
            <w:tcW w:w="1610" w:type="dxa"/>
          </w:tcPr>
          <w:p w14:paraId="72B1A377" w14:textId="77777777" w:rsidR="00DB02D4" w:rsidRPr="00DB58BF" w:rsidRDefault="00DB02D4" w:rsidP="00DB58BF">
            <w:pPr>
              <w:jc w:val="center"/>
              <w:rPr>
                <w:rFonts w:ascii="Arial" w:hAnsi="Arial" w:cs="Arial"/>
              </w:rPr>
            </w:pPr>
            <w:r w:rsidRPr="00DB58BF">
              <w:rPr>
                <w:rFonts w:ascii="Arial" w:hAnsi="Arial" w:cs="Arial"/>
              </w:rPr>
              <w:t>1</w:t>
            </w:r>
          </w:p>
        </w:tc>
        <w:tc>
          <w:tcPr>
            <w:tcW w:w="2700" w:type="dxa"/>
          </w:tcPr>
          <w:p w14:paraId="23D8FBF3" w14:textId="77777777" w:rsidR="00DB02D4" w:rsidRPr="00DB58BF" w:rsidRDefault="00DB02D4" w:rsidP="00DB58BF">
            <w:pPr>
              <w:jc w:val="center"/>
              <w:rPr>
                <w:rFonts w:ascii="Arial" w:hAnsi="Arial" w:cs="Arial"/>
              </w:rPr>
            </w:pPr>
            <w:r w:rsidRPr="00DB58BF">
              <w:rPr>
                <w:rFonts w:ascii="Arial" w:hAnsi="Arial" w:cs="Arial"/>
              </w:rPr>
              <w:t>3 kW compressor + 6 off 13A sockets</w:t>
            </w:r>
          </w:p>
        </w:tc>
        <w:tc>
          <w:tcPr>
            <w:tcW w:w="2700" w:type="dxa"/>
            <w:vMerge/>
          </w:tcPr>
          <w:p w14:paraId="56466C86" w14:textId="77777777" w:rsidR="00DB02D4" w:rsidRPr="00DB58BF" w:rsidRDefault="00DB02D4" w:rsidP="00DB58BF">
            <w:pPr>
              <w:jc w:val="center"/>
              <w:rPr>
                <w:rFonts w:ascii="Arial" w:hAnsi="Arial" w:cs="Arial"/>
              </w:rPr>
            </w:pPr>
          </w:p>
        </w:tc>
      </w:tr>
      <w:tr w:rsidR="00DB02D4" w:rsidRPr="00DB58BF" w14:paraId="3DB09895" w14:textId="77777777" w:rsidTr="00DB58BF">
        <w:trPr>
          <w:trHeight w:val="281"/>
          <w:jc w:val="center"/>
        </w:trPr>
        <w:tc>
          <w:tcPr>
            <w:tcW w:w="3132" w:type="dxa"/>
          </w:tcPr>
          <w:p w14:paraId="274FAF0D" w14:textId="77777777" w:rsidR="00DB02D4" w:rsidRPr="00DB58BF" w:rsidRDefault="00DB02D4" w:rsidP="00DB58BF">
            <w:pPr>
              <w:jc w:val="center"/>
              <w:rPr>
                <w:rFonts w:ascii="Arial" w:hAnsi="Arial" w:cs="Arial"/>
              </w:rPr>
            </w:pPr>
            <w:r w:rsidRPr="00DB58BF">
              <w:rPr>
                <w:rFonts w:ascii="Arial" w:hAnsi="Arial" w:cs="Arial"/>
              </w:rPr>
              <w:t>Welding bay 1</w:t>
            </w:r>
          </w:p>
        </w:tc>
        <w:tc>
          <w:tcPr>
            <w:tcW w:w="1610" w:type="dxa"/>
          </w:tcPr>
          <w:p w14:paraId="36FB5958" w14:textId="77777777" w:rsidR="00DB02D4" w:rsidRPr="00DB58BF" w:rsidRDefault="00DB02D4" w:rsidP="00DB58BF">
            <w:pPr>
              <w:jc w:val="center"/>
              <w:rPr>
                <w:rFonts w:ascii="Arial" w:hAnsi="Arial" w:cs="Arial"/>
              </w:rPr>
            </w:pPr>
            <w:r w:rsidRPr="00DB58BF">
              <w:rPr>
                <w:rFonts w:ascii="Arial" w:hAnsi="Arial" w:cs="Arial"/>
              </w:rPr>
              <w:t>3</w:t>
            </w:r>
          </w:p>
        </w:tc>
        <w:tc>
          <w:tcPr>
            <w:tcW w:w="2700" w:type="dxa"/>
          </w:tcPr>
          <w:p w14:paraId="639F53B7" w14:textId="77777777" w:rsidR="00DB02D4" w:rsidRPr="00DB58BF" w:rsidRDefault="00DB02D4" w:rsidP="00DB58BF">
            <w:pPr>
              <w:jc w:val="center"/>
              <w:rPr>
                <w:rFonts w:ascii="Arial" w:hAnsi="Arial" w:cs="Arial"/>
              </w:rPr>
            </w:pPr>
            <w:r w:rsidRPr="00DB58BF">
              <w:rPr>
                <w:rFonts w:ascii="Arial" w:hAnsi="Arial" w:cs="Arial"/>
              </w:rPr>
              <w:t>16 kW</w:t>
            </w:r>
          </w:p>
        </w:tc>
        <w:tc>
          <w:tcPr>
            <w:tcW w:w="2700" w:type="dxa"/>
            <w:vMerge/>
          </w:tcPr>
          <w:p w14:paraId="725B9002" w14:textId="77777777" w:rsidR="00DB02D4" w:rsidRPr="00DB58BF" w:rsidRDefault="00DB02D4" w:rsidP="00DB58BF">
            <w:pPr>
              <w:jc w:val="center"/>
              <w:rPr>
                <w:rFonts w:ascii="Arial" w:hAnsi="Arial" w:cs="Arial"/>
              </w:rPr>
            </w:pPr>
          </w:p>
        </w:tc>
      </w:tr>
      <w:tr w:rsidR="00DB02D4" w:rsidRPr="00DB58BF" w14:paraId="6455B422" w14:textId="77777777" w:rsidTr="00DB58BF">
        <w:trPr>
          <w:trHeight w:val="203"/>
          <w:jc w:val="center"/>
        </w:trPr>
        <w:tc>
          <w:tcPr>
            <w:tcW w:w="3132" w:type="dxa"/>
          </w:tcPr>
          <w:p w14:paraId="3ADA6FB6" w14:textId="77777777" w:rsidR="00DB02D4" w:rsidRPr="00DB58BF" w:rsidRDefault="00DB02D4" w:rsidP="00DB58BF">
            <w:pPr>
              <w:jc w:val="center"/>
              <w:rPr>
                <w:rFonts w:ascii="Arial" w:hAnsi="Arial" w:cs="Arial"/>
              </w:rPr>
            </w:pPr>
            <w:r w:rsidRPr="00DB58BF">
              <w:rPr>
                <w:rFonts w:ascii="Arial" w:hAnsi="Arial" w:cs="Arial"/>
              </w:rPr>
              <w:t>Welding bay 2</w:t>
            </w:r>
          </w:p>
        </w:tc>
        <w:tc>
          <w:tcPr>
            <w:tcW w:w="1610" w:type="dxa"/>
          </w:tcPr>
          <w:p w14:paraId="68FC5BF3" w14:textId="77777777" w:rsidR="00DB02D4" w:rsidRPr="00DB58BF" w:rsidRDefault="00DB02D4" w:rsidP="00DB58BF">
            <w:pPr>
              <w:jc w:val="center"/>
              <w:rPr>
                <w:rFonts w:ascii="Arial" w:hAnsi="Arial" w:cs="Arial"/>
              </w:rPr>
            </w:pPr>
            <w:r w:rsidRPr="00DB58BF">
              <w:rPr>
                <w:rFonts w:ascii="Arial" w:hAnsi="Arial" w:cs="Arial"/>
              </w:rPr>
              <w:t>3</w:t>
            </w:r>
          </w:p>
        </w:tc>
        <w:tc>
          <w:tcPr>
            <w:tcW w:w="2700" w:type="dxa"/>
          </w:tcPr>
          <w:p w14:paraId="34607A61" w14:textId="77777777" w:rsidR="00DB02D4" w:rsidRPr="00DB58BF" w:rsidRDefault="00DB02D4" w:rsidP="00DB58BF">
            <w:pPr>
              <w:jc w:val="center"/>
              <w:rPr>
                <w:rFonts w:ascii="Arial" w:hAnsi="Arial" w:cs="Arial"/>
              </w:rPr>
            </w:pPr>
            <w:r w:rsidRPr="00DB58BF">
              <w:rPr>
                <w:rFonts w:ascii="Arial" w:hAnsi="Arial" w:cs="Arial"/>
              </w:rPr>
              <w:t>16 kW</w:t>
            </w:r>
          </w:p>
        </w:tc>
        <w:tc>
          <w:tcPr>
            <w:tcW w:w="2700" w:type="dxa"/>
            <w:vMerge/>
          </w:tcPr>
          <w:p w14:paraId="7443B3CD" w14:textId="77777777" w:rsidR="00DB02D4" w:rsidRPr="00DB58BF" w:rsidRDefault="00DB02D4" w:rsidP="00DB58BF">
            <w:pPr>
              <w:jc w:val="center"/>
              <w:rPr>
                <w:rFonts w:ascii="Arial" w:hAnsi="Arial" w:cs="Arial"/>
              </w:rPr>
            </w:pPr>
          </w:p>
        </w:tc>
      </w:tr>
      <w:tr w:rsidR="00DB02D4" w:rsidRPr="00DB58BF" w14:paraId="6736EBCF" w14:textId="77777777" w:rsidTr="00DB58BF">
        <w:trPr>
          <w:trHeight w:val="294"/>
          <w:jc w:val="center"/>
        </w:trPr>
        <w:tc>
          <w:tcPr>
            <w:tcW w:w="3132" w:type="dxa"/>
          </w:tcPr>
          <w:p w14:paraId="46EC7583" w14:textId="77777777" w:rsidR="00DB02D4" w:rsidRPr="00DB58BF" w:rsidRDefault="00DB02D4" w:rsidP="00DB58BF">
            <w:pPr>
              <w:jc w:val="center"/>
              <w:rPr>
                <w:rFonts w:ascii="Arial" w:hAnsi="Arial" w:cs="Arial"/>
              </w:rPr>
            </w:pPr>
            <w:r w:rsidRPr="00DB58BF">
              <w:rPr>
                <w:rFonts w:ascii="Arial" w:hAnsi="Arial" w:cs="Arial"/>
              </w:rPr>
              <w:t>Welding bay 3</w:t>
            </w:r>
          </w:p>
        </w:tc>
        <w:tc>
          <w:tcPr>
            <w:tcW w:w="1610" w:type="dxa"/>
          </w:tcPr>
          <w:p w14:paraId="7864F169" w14:textId="77777777" w:rsidR="00DB02D4" w:rsidRPr="00DB58BF" w:rsidRDefault="00DB02D4" w:rsidP="00DB58BF">
            <w:pPr>
              <w:jc w:val="center"/>
              <w:rPr>
                <w:rFonts w:ascii="Arial" w:hAnsi="Arial" w:cs="Arial"/>
              </w:rPr>
            </w:pPr>
            <w:r w:rsidRPr="00DB58BF">
              <w:rPr>
                <w:rFonts w:ascii="Arial" w:hAnsi="Arial" w:cs="Arial"/>
              </w:rPr>
              <w:t>3</w:t>
            </w:r>
          </w:p>
        </w:tc>
        <w:tc>
          <w:tcPr>
            <w:tcW w:w="2700" w:type="dxa"/>
          </w:tcPr>
          <w:p w14:paraId="538E4CA5" w14:textId="77777777" w:rsidR="00DB02D4" w:rsidRPr="00DB58BF" w:rsidRDefault="00DB02D4" w:rsidP="00DB58BF">
            <w:pPr>
              <w:jc w:val="center"/>
              <w:rPr>
                <w:rFonts w:ascii="Arial" w:hAnsi="Arial" w:cs="Arial"/>
              </w:rPr>
            </w:pPr>
            <w:r w:rsidRPr="00DB58BF">
              <w:rPr>
                <w:rFonts w:ascii="Arial" w:hAnsi="Arial" w:cs="Arial"/>
              </w:rPr>
              <w:t>16 kW</w:t>
            </w:r>
          </w:p>
        </w:tc>
        <w:tc>
          <w:tcPr>
            <w:tcW w:w="2700" w:type="dxa"/>
            <w:vMerge/>
          </w:tcPr>
          <w:p w14:paraId="151F2764" w14:textId="77777777" w:rsidR="00DB02D4" w:rsidRPr="00DB58BF" w:rsidRDefault="00DB02D4" w:rsidP="00DB58BF">
            <w:pPr>
              <w:jc w:val="center"/>
              <w:rPr>
                <w:rFonts w:ascii="Arial" w:hAnsi="Arial" w:cs="Arial"/>
              </w:rPr>
            </w:pPr>
          </w:p>
        </w:tc>
      </w:tr>
      <w:tr w:rsidR="00DB02D4" w:rsidRPr="00DB58BF" w14:paraId="6C880159" w14:textId="77777777" w:rsidTr="00DB58BF">
        <w:trPr>
          <w:trHeight w:val="235"/>
          <w:jc w:val="center"/>
        </w:trPr>
        <w:tc>
          <w:tcPr>
            <w:tcW w:w="3132" w:type="dxa"/>
          </w:tcPr>
          <w:p w14:paraId="41016527" w14:textId="77777777" w:rsidR="00DB02D4" w:rsidRPr="00DB58BF" w:rsidRDefault="00DB02D4" w:rsidP="00DB58BF">
            <w:pPr>
              <w:jc w:val="center"/>
              <w:rPr>
                <w:rFonts w:ascii="Arial" w:hAnsi="Arial" w:cs="Arial"/>
              </w:rPr>
            </w:pPr>
            <w:r w:rsidRPr="00DB58BF">
              <w:rPr>
                <w:rFonts w:ascii="Arial" w:hAnsi="Arial" w:cs="Arial"/>
              </w:rPr>
              <w:t>Goods out</w:t>
            </w:r>
          </w:p>
        </w:tc>
        <w:tc>
          <w:tcPr>
            <w:tcW w:w="1610" w:type="dxa"/>
          </w:tcPr>
          <w:p w14:paraId="6D9253CB" w14:textId="77777777" w:rsidR="00DB02D4" w:rsidRPr="00DB58BF" w:rsidRDefault="00DB02D4" w:rsidP="00DB58BF">
            <w:pPr>
              <w:jc w:val="center"/>
              <w:rPr>
                <w:rFonts w:ascii="Arial" w:hAnsi="Arial" w:cs="Arial"/>
              </w:rPr>
            </w:pPr>
            <w:r w:rsidRPr="00DB58BF">
              <w:rPr>
                <w:rFonts w:ascii="Arial" w:hAnsi="Arial" w:cs="Arial"/>
              </w:rPr>
              <w:t>1</w:t>
            </w:r>
          </w:p>
        </w:tc>
        <w:tc>
          <w:tcPr>
            <w:tcW w:w="2700" w:type="dxa"/>
          </w:tcPr>
          <w:p w14:paraId="21A58FA7" w14:textId="77777777" w:rsidR="00DB02D4" w:rsidRPr="00DB58BF" w:rsidRDefault="00DB02D4" w:rsidP="00E01CBE">
            <w:pPr>
              <w:jc w:val="center"/>
              <w:rPr>
                <w:rFonts w:ascii="Arial" w:hAnsi="Arial" w:cs="Arial"/>
              </w:rPr>
            </w:pPr>
            <w:r w:rsidRPr="00DB58BF">
              <w:rPr>
                <w:rFonts w:ascii="Arial" w:hAnsi="Arial" w:cs="Arial"/>
              </w:rPr>
              <w:t>8  off</w:t>
            </w:r>
            <w:r w:rsidR="00E01CBE">
              <w:rPr>
                <w:rFonts w:ascii="Arial" w:hAnsi="Arial" w:cs="Arial"/>
              </w:rPr>
              <w:t xml:space="preserve"> 13A sockets</w:t>
            </w:r>
          </w:p>
        </w:tc>
        <w:tc>
          <w:tcPr>
            <w:tcW w:w="2700" w:type="dxa"/>
            <w:vMerge/>
          </w:tcPr>
          <w:p w14:paraId="6784CBB6" w14:textId="77777777" w:rsidR="00DB02D4" w:rsidRPr="00DB58BF" w:rsidRDefault="00DB02D4" w:rsidP="00DB58BF">
            <w:pPr>
              <w:jc w:val="center"/>
              <w:rPr>
                <w:rFonts w:ascii="Arial" w:hAnsi="Arial" w:cs="Arial"/>
              </w:rPr>
            </w:pPr>
          </w:p>
        </w:tc>
      </w:tr>
      <w:tr w:rsidR="00DB02D4" w:rsidRPr="00DB58BF" w14:paraId="310D9015" w14:textId="77777777" w:rsidTr="00DB58BF">
        <w:trPr>
          <w:trHeight w:val="248"/>
          <w:jc w:val="center"/>
        </w:trPr>
        <w:tc>
          <w:tcPr>
            <w:tcW w:w="3132" w:type="dxa"/>
          </w:tcPr>
          <w:p w14:paraId="38A89351" w14:textId="77777777" w:rsidR="00DB02D4" w:rsidRPr="00DB58BF" w:rsidRDefault="00DB02D4" w:rsidP="00DB58BF">
            <w:pPr>
              <w:jc w:val="center"/>
              <w:rPr>
                <w:rFonts w:ascii="Arial" w:hAnsi="Arial" w:cs="Arial"/>
              </w:rPr>
            </w:pPr>
            <w:r w:rsidRPr="00DB58BF">
              <w:rPr>
                <w:rFonts w:ascii="Arial" w:hAnsi="Arial" w:cs="Arial"/>
              </w:rPr>
              <w:t>Canteen</w:t>
            </w:r>
            <w:r>
              <w:rPr>
                <w:rFonts w:ascii="Arial" w:hAnsi="Arial" w:cs="Arial"/>
              </w:rPr>
              <w:t xml:space="preserve"> (see note below)</w:t>
            </w:r>
          </w:p>
        </w:tc>
        <w:tc>
          <w:tcPr>
            <w:tcW w:w="1610" w:type="dxa"/>
          </w:tcPr>
          <w:p w14:paraId="36285821" w14:textId="77777777" w:rsidR="00DB02D4" w:rsidRPr="00DB58BF" w:rsidRDefault="00DB02D4" w:rsidP="00DB58BF">
            <w:pPr>
              <w:jc w:val="center"/>
              <w:rPr>
                <w:rFonts w:ascii="Arial" w:hAnsi="Arial" w:cs="Arial"/>
              </w:rPr>
            </w:pPr>
            <w:r w:rsidRPr="00DB58BF">
              <w:rPr>
                <w:rFonts w:ascii="Arial" w:hAnsi="Arial" w:cs="Arial"/>
              </w:rPr>
              <w:t>1</w:t>
            </w:r>
          </w:p>
        </w:tc>
        <w:tc>
          <w:tcPr>
            <w:tcW w:w="2700" w:type="dxa"/>
          </w:tcPr>
          <w:p w14:paraId="44C9AB53" w14:textId="77777777" w:rsidR="00DB02D4" w:rsidRPr="00DB58BF" w:rsidRDefault="00DB02D4" w:rsidP="00E47071">
            <w:pPr>
              <w:jc w:val="center"/>
              <w:rPr>
                <w:rFonts w:ascii="Arial" w:hAnsi="Arial" w:cs="Arial"/>
              </w:rPr>
            </w:pPr>
            <w:r w:rsidRPr="00DB58BF">
              <w:rPr>
                <w:rFonts w:ascii="Arial" w:hAnsi="Arial" w:cs="Arial"/>
              </w:rPr>
              <w:t>3</w:t>
            </w:r>
            <w:r w:rsidR="00E47071">
              <w:rPr>
                <w:rFonts w:ascii="Arial" w:hAnsi="Arial" w:cs="Arial"/>
              </w:rPr>
              <w:t>5</w:t>
            </w:r>
            <w:r w:rsidRPr="00DB58BF">
              <w:rPr>
                <w:rFonts w:ascii="Arial" w:hAnsi="Arial" w:cs="Arial"/>
              </w:rPr>
              <w:t>kW + 5 off 13A sockets</w:t>
            </w:r>
          </w:p>
        </w:tc>
        <w:tc>
          <w:tcPr>
            <w:tcW w:w="2700" w:type="dxa"/>
            <w:vMerge/>
          </w:tcPr>
          <w:p w14:paraId="07BE77FB" w14:textId="77777777" w:rsidR="00DB02D4" w:rsidRPr="00DB58BF" w:rsidRDefault="00DB02D4" w:rsidP="00DB58BF">
            <w:pPr>
              <w:jc w:val="center"/>
              <w:rPr>
                <w:rFonts w:ascii="Arial" w:hAnsi="Arial" w:cs="Arial"/>
              </w:rPr>
            </w:pPr>
          </w:p>
        </w:tc>
      </w:tr>
    </w:tbl>
    <w:p w14:paraId="705D3C6F" w14:textId="77777777" w:rsidR="00DB58BF" w:rsidRPr="00DB58BF" w:rsidRDefault="00DB58BF" w:rsidP="00DB58BF">
      <w:pPr>
        <w:rPr>
          <w:rFonts w:ascii="Arial" w:hAnsi="Arial" w:cs="Arial"/>
        </w:rPr>
      </w:pPr>
      <w:r>
        <w:rPr>
          <w:rFonts w:ascii="Arial" w:hAnsi="Arial" w:cs="Arial"/>
        </w:rPr>
        <w:t xml:space="preserve">NOTE: </w:t>
      </w:r>
      <w:r w:rsidRPr="00DB58BF">
        <w:rPr>
          <w:rFonts w:ascii="Arial" w:hAnsi="Arial" w:cs="Arial"/>
        </w:rPr>
        <w:t>Canteen – 2</w:t>
      </w:r>
      <w:r w:rsidR="00E47071">
        <w:rPr>
          <w:rFonts w:ascii="Arial" w:hAnsi="Arial" w:cs="Arial"/>
        </w:rPr>
        <w:t>3</w:t>
      </w:r>
      <w:r w:rsidRPr="00DB58BF">
        <w:rPr>
          <w:rFonts w:ascii="Arial" w:hAnsi="Arial" w:cs="Arial"/>
        </w:rPr>
        <w:t xml:space="preserve"> kW Range oven</w:t>
      </w:r>
      <w:proofErr w:type="gramStart"/>
      <w:r w:rsidRPr="00DB58BF">
        <w:rPr>
          <w:rFonts w:ascii="Arial" w:hAnsi="Arial" w:cs="Arial"/>
        </w:rPr>
        <w:t>,  4</w:t>
      </w:r>
      <w:proofErr w:type="gramEnd"/>
      <w:r w:rsidRPr="00DB58BF">
        <w:rPr>
          <w:rFonts w:ascii="Arial" w:hAnsi="Arial" w:cs="Arial"/>
        </w:rPr>
        <w:t xml:space="preserve"> kW water heater, 3 x 2 kW microwave oven, 2 kW Fridge, +  5 power sockets)</w:t>
      </w:r>
    </w:p>
    <w:p w14:paraId="43E4611D" w14:textId="77777777" w:rsidR="00DB58BF" w:rsidRPr="00DB58BF" w:rsidRDefault="00DB58BF" w:rsidP="00DB58BF">
      <w:pPr>
        <w:rPr>
          <w:rFonts w:ascii="Arial" w:hAnsi="Arial" w:cs="Arial"/>
        </w:rPr>
      </w:pPr>
    </w:p>
    <w:p w14:paraId="2B6E79DE" w14:textId="77777777" w:rsidR="00DB58BF" w:rsidRPr="00DB58BF" w:rsidRDefault="00DB58BF" w:rsidP="00DB58BF">
      <w:pPr>
        <w:ind w:left="142"/>
        <w:rPr>
          <w:rFonts w:ascii="Arial" w:hAnsi="Arial" w:cs="Arial"/>
        </w:rPr>
      </w:pPr>
    </w:p>
    <w:p w14:paraId="4845F571" w14:textId="7BDE3D00" w:rsidR="00DB58BF" w:rsidRDefault="00DB58BF" w:rsidP="00DB58BF">
      <w:pPr>
        <w:rPr>
          <w:rFonts w:ascii="Arial" w:hAnsi="Arial" w:cs="Arial"/>
          <w:b/>
        </w:rPr>
      </w:pPr>
      <w:r w:rsidRPr="00EA24A5">
        <w:rPr>
          <w:rFonts w:ascii="Arial" w:hAnsi="Arial" w:cs="Arial"/>
          <w:b/>
        </w:rPr>
        <w:t>Office power requirements</w:t>
      </w:r>
    </w:p>
    <w:p w14:paraId="17D7278F" w14:textId="02887B21" w:rsidR="00EA24A5" w:rsidRPr="00EA24A5" w:rsidRDefault="00EA24A5" w:rsidP="00DB58BF">
      <w:pPr>
        <w:rPr>
          <w:rFonts w:ascii="Arial" w:hAnsi="Arial" w:cs="Arial"/>
          <w:b/>
        </w:rPr>
      </w:pPr>
    </w:p>
    <w:tbl>
      <w:tblPr>
        <w:tblStyle w:val="TableGrid"/>
        <w:tblW w:w="0" w:type="auto"/>
        <w:tblLook w:val="04A0" w:firstRow="1" w:lastRow="0" w:firstColumn="1" w:lastColumn="0" w:noHBand="0" w:noVBand="1"/>
      </w:tblPr>
      <w:tblGrid>
        <w:gridCol w:w="2019"/>
        <w:gridCol w:w="2221"/>
        <w:gridCol w:w="3118"/>
        <w:gridCol w:w="3071"/>
      </w:tblGrid>
      <w:tr w:rsidR="00DB58BF" w:rsidRPr="00DB58BF" w14:paraId="5052FE3E" w14:textId="77777777" w:rsidTr="00DB02D4">
        <w:trPr>
          <w:trHeight w:val="220"/>
        </w:trPr>
        <w:tc>
          <w:tcPr>
            <w:tcW w:w="2019" w:type="dxa"/>
          </w:tcPr>
          <w:p w14:paraId="3EE5C7F1" w14:textId="77777777" w:rsidR="00DB58BF" w:rsidRPr="00DB58BF" w:rsidRDefault="00DB58BF" w:rsidP="0098230D">
            <w:pPr>
              <w:jc w:val="center"/>
              <w:rPr>
                <w:rFonts w:ascii="Arial" w:hAnsi="Arial" w:cs="Arial"/>
                <w:b/>
              </w:rPr>
            </w:pPr>
            <w:r w:rsidRPr="00DB58BF">
              <w:rPr>
                <w:rFonts w:ascii="Arial" w:hAnsi="Arial" w:cs="Arial"/>
                <w:b/>
              </w:rPr>
              <w:t>Room</w:t>
            </w:r>
          </w:p>
        </w:tc>
        <w:tc>
          <w:tcPr>
            <w:tcW w:w="2221" w:type="dxa"/>
          </w:tcPr>
          <w:p w14:paraId="103444DE" w14:textId="77777777" w:rsidR="00DB58BF" w:rsidRPr="00DB58BF" w:rsidRDefault="00DB58BF" w:rsidP="0098230D">
            <w:pPr>
              <w:jc w:val="center"/>
              <w:rPr>
                <w:rFonts w:ascii="Arial" w:hAnsi="Arial" w:cs="Arial"/>
                <w:b/>
              </w:rPr>
            </w:pPr>
            <w:r w:rsidRPr="00DB58BF">
              <w:rPr>
                <w:rFonts w:ascii="Arial" w:hAnsi="Arial" w:cs="Arial"/>
                <w:b/>
              </w:rPr>
              <w:t>Staff</w:t>
            </w:r>
          </w:p>
        </w:tc>
        <w:tc>
          <w:tcPr>
            <w:tcW w:w="3118" w:type="dxa"/>
          </w:tcPr>
          <w:p w14:paraId="4042A3BC" w14:textId="77777777" w:rsidR="00DB58BF" w:rsidRPr="00DB58BF" w:rsidRDefault="00DB58BF" w:rsidP="0098230D">
            <w:pPr>
              <w:jc w:val="center"/>
              <w:rPr>
                <w:rFonts w:ascii="Arial" w:hAnsi="Arial" w:cs="Arial"/>
                <w:b/>
              </w:rPr>
            </w:pPr>
            <w:r w:rsidRPr="00DB58BF">
              <w:rPr>
                <w:rFonts w:ascii="Arial" w:hAnsi="Arial" w:cs="Arial"/>
                <w:b/>
              </w:rPr>
              <w:t>Power sockets</w:t>
            </w:r>
          </w:p>
        </w:tc>
        <w:tc>
          <w:tcPr>
            <w:tcW w:w="3071" w:type="dxa"/>
          </w:tcPr>
          <w:p w14:paraId="579027C8" w14:textId="77777777" w:rsidR="00DB58BF" w:rsidRPr="00DB58BF" w:rsidRDefault="00DB58BF" w:rsidP="0098230D">
            <w:pPr>
              <w:jc w:val="center"/>
              <w:rPr>
                <w:rFonts w:ascii="Arial" w:hAnsi="Arial" w:cs="Arial"/>
                <w:b/>
              </w:rPr>
            </w:pPr>
            <w:r w:rsidRPr="00DB58BF">
              <w:rPr>
                <w:rFonts w:ascii="Arial" w:hAnsi="Arial" w:cs="Arial"/>
                <w:b/>
              </w:rPr>
              <w:t>Allow for diversity</w:t>
            </w:r>
          </w:p>
        </w:tc>
      </w:tr>
      <w:tr w:rsidR="00DB02D4" w:rsidRPr="00DB58BF" w14:paraId="1215EB0F" w14:textId="77777777" w:rsidTr="00DB02D4">
        <w:trPr>
          <w:trHeight w:val="220"/>
        </w:trPr>
        <w:tc>
          <w:tcPr>
            <w:tcW w:w="2019" w:type="dxa"/>
          </w:tcPr>
          <w:p w14:paraId="1AF08185" w14:textId="77777777" w:rsidR="00DB02D4" w:rsidRPr="00DB58BF" w:rsidRDefault="00DB02D4" w:rsidP="0098230D">
            <w:pPr>
              <w:jc w:val="center"/>
              <w:rPr>
                <w:rFonts w:ascii="Arial" w:hAnsi="Arial" w:cs="Arial"/>
              </w:rPr>
            </w:pPr>
            <w:r w:rsidRPr="00DB58BF">
              <w:rPr>
                <w:rFonts w:ascii="Arial" w:hAnsi="Arial" w:cs="Arial"/>
              </w:rPr>
              <w:t>Office 1</w:t>
            </w:r>
          </w:p>
        </w:tc>
        <w:tc>
          <w:tcPr>
            <w:tcW w:w="2221" w:type="dxa"/>
          </w:tcPr>
          <w:p w14:paraId="17A57B80" w14:textId="77777777" w:rsidR="00DB02D4" w:rsidRPr="00DB58BF" w:rsidRDefault="00DB02D4" w:rsidP="0098230D">
            <w:pPr>
              <w:jc w:val="center"/>
              <w:rPr>
                <w:rFonts w:ascii="Arial" w:hAnsi="Arial" w:cs="Arial"/>
              </w:rPr>
            </w:pPr>
            <w:r w:rsidRPr="00DB58BF">
              <w:rPr>
                <w:rFonts w:ascii="Arial" w:hAnsi="Arial" w:cs="Arial"/>
              </w:rPr>
              <w:t>4</w:t>
            </w:r>
          </w:p>
        </w:tc>
        <w:tc>
          <w:tcPr>
            <w:tcW w:w="3118" w:type="dxa"/>
          </w:tcPr>
          <w:p w14:paraId="427F891C" w14:textId="77777777" w:rsidR="00DB02D4" w:rsidRPr="00DB58BF" w:rsidRDefault="00DB02D4" w:rsidP="0098230D">
            <w:pPr>
              <w:jc w:val="center"/>
              <w:rPr>
                <w:rFonts w:ascii="Arial" w:hAnsi="Arial" w:cs="Arial"/>
              </w:rPr>
            </w:pPr>
            <w:r w:rsidRPr="00DB58BF">
              <w:rPr>
                <w:rFonts w:ascii="Arial" w:hAnsi="Arial" w:cs="Arial"/>
              </w:rPr>
              <w:t>10 off 13A sockets</w:t>
            </w:r>
          </w:p>
        </w:tc>
        <w:tc>
          <w:tcPr>
            <w:tcW w:w="3071" w:type="dxa"/>
            <w:vMerge w:val="restart"/>
          </w:tcPr>
          <w:p w14:paraId="31BBC613" w14:textId="77777777" w:rsidR="00DB02D4" w:rsidRDefault="00DB02D4" w:rsidP="0098230D">
            <w:pPr>
              <w:jc w:val="center"/>
              <w:rPr>
                <w:rFonts w:ascii="Arial" w:hAnsi="Arial" w:cs="Arial"/>
              </w:rPr>
            </w:pPr>
          </w:p>
          <w:p w14:paraId="0BAA84A6" w14:textId="77777777" w:rsidR="00DB02D4" w:rsidRDefault="00DB02D4" w:rsidP="0098230D">
            <w:pPr>
              <w:jc w:val="center"/>
              <w:rPr>
                <w:rFonts w:ascii="Arial" w:hAnsi="Arial" w:cs="Arial"/>
              </w:rPr>
            </w:pPr>
          </w:p>
          <w:p w14:paraId="27AF7B32" w14:textId="77777777" w:rsidR="00DB02D4" w:rsidRPr="00DB58BF" w:rsidRDefault="00DB02D4" w:rsidP="0098230D">
            <w:pPr>
              <w:jc w:val="center"/>
              <w:rPr>
                <w:rFonts w:ascii="Arial" w:hAnsi="Arial" w:cs="Arial"/>
              </w:rPr>
            </w:pPr>
            <w:r>
              <w:rPr>
                <w:rFonts w:ascii="Arial" w:hAnsi="Arial" w:cs="Arial"/>
              </w:rPr>
              <w:t>Apply diversity where applicable within the installation</w:t>
            </w:r>
          </w:p>
        </w:tc>
      </w:tr>
      <w:tr w:rsidR="00DB02D4" w:rsidRPr="00DB58BF" w14:paraId="4F93B0D4" w14:textId="77777777" w:rsidTr="00DB02D4">
        <w:trPr>
          <w:trHeight w:val="220"/>
        </w:trPr>
        <w:tc>
          <w:tcPr>
            <w:tcW w:w="2019" w:type="dxa"/>
          </w:tcPr>
          <w:p w14:paraId="6DE75345" w14:textId="77777777" w:rsidR="00DB02D4" w:rsidRPr="00DB58BF" w:rsidRDefault="00DB02D4" w:rsidP="0098230D">
            <w:pPr>
              <w:jc w:val="center"/>
              <w:rPr>
                <w:rFonts w:ascii="Arial" w:hAnsi="Arial" w:cs="Arial"/>
              </w:rPr>
            </w:pPr>
            <w:r w:rsidRPr="00DB58BF">
              <w:rPr>
                <w:rFonts w:ascii="Arial" w:hAnsi="Arial" w:cs="Arial"/>
              </w:rPr>
              <w:t>Office 2</w:t>
            </w:r>
          </w:p>
        </w:tc>
        <w:tc>
          <w:tcPr>
            <w:tcW w:w="2221" w:type="dxa"/>
          </w:tcPr>
          <w:p w14:paraId="5E728071" w14:textId="77777777" w:rsidR="00DB02D4" w:rsidRPr="00DB58BF" w:rsidRDefault="00DB02D4" w:rsidP="0098230D">
            <w:pPr>
              <w:jc w:val="center"/>
              <w:rPr>
                <w:rFonts w:ascii="Arial" w:hAnsi="Arial" w:cs="Arial"/>
              </w:rPr>
            </w:pPr>
            <w:r w:rsidRPr="00DB58BF">
              <w:rPr>
                <w:rFonts w:ascii="Arial" w:hAnsi="Arial" w:cs="Arial"/>
              </w:rPr>
              <w:t>4</w:t>
            </w:r>
          </w:p>
        </w:tc>
        <w:tc>
          <w:tcPr>
            <w:tcW w:w="3118" w:type="dxa"/>
          </w:tcPr>
          <w:p w14:paraId="69B64AFC" w14:textId="77777777" w:rsidR="00DB02D4" w:rsidRPr="00DB58BF" w:rsidRDefault="00DB02D4" w:rsidP="0098230D">
            <w:pPr>
              <w:jc w:val="center"/>
              <w:rPr>
                <w:rFonts w:ascii="Arial" w:hAnsi="Arial" w:cs="Arial"/>
              </w:rPr>
            </w:pPr>
            <w:r w:rsidRPr="00DB58BF">
              <w:rPr>
                <w:rFonts w:ascii="Arial" w:hAnsi="Arial" w:cs="Arial"/>
              </w:rPr>
              <w:t>10 off 13A sockets</w:t>
            </w:r>
          </w:p>
        </w:tc>
        <w:tc>
          <w:tcPr>
            <w:tcW w:w="3071" w:type="dxa"/>
            <w:vMerge/>
          </w:tcPr>
          <w:p w14:paraId="1167A0E2" w14:textId="77777777" w:rsidR="00DB02D4" w:rsidRPr="00DB58BF" w:rsidRDefault="00DB02D4" w:rsidP="0098230D">
            <w:pPr>
              <w:jc w:val="center"/>
              <w:rPr>
                <w:rFonts w:ascii="Arial" w:hAnsi="Arial" w:cs="Arial"/>
              </w:rPr>
            </w:pPr>
          </w:p>
        </w:tc>
      </w:tr>
      <w:tr w:rsidR="00DB02D4" w:rsidRPr="00DB58BF" w14:paraId="6062B7CA" w14:textId="77777777" w:rsidTr="00DB02D4">
        <w:trPr>
          <w:trHeight w:val="220"/>
        </w:trPr>
        <w:tc>
          <w:tcPr>
            <w:tcW w:w="2019" w:type="dxa"/>
          </w:tcPr>
          <w:p w14:paraId="6FF38DBA" w14:textId="77777777" w:rsidR="00DB02D4" w:rsidRPr="00DB58BF" w:rsidRDefault="008050E1" w:rsidP="0098230D">
            <w:pPr>
              <w:jc w:val="center"/>
              <w:rPr>
                <w:rFonts w:ascii="Arial" w:hAnsi="Arial" w:cs="Arial"/>
              </w:rPr>
            </w:pPr>
            <w:r>
              <w:rPr>
                <w:rFonts w:ascii="Arial" w:hAnsi="Arial" w:cs="Arial"/>
              </w:rPr>
              <w:t>Reception</w:t>
            </w:r>
          </w:p>
        </w:tc>
        <w:tc>
          <w:tcPr>
            <w:tcW w:w="2221" w:type="dxa"/>
          </w:tcPr>
          <w:p w14:paraId="6D911B2B" w14:textId="77777777" w:rsidR="00DB02D4" w:rsidRPr="00DB58BF" w:rsidRDefault="008050E1" w:rsidP="0098230D">
            <w:pPr>
              <w:jc w:val="center"/>
              <w:rPr>
                <w:rFonts w:ascii="Arial" w:hAnsi="Arial" w:cs="Arial"/>
              </w:rPr>
            </w:pPr>
            <w:r>
              <w:rPr>
                <w:rFonts w:ascii="Arial" w:hAnsi="Arial" w:cs="Arial"/>
              </w:rPr>
              <w:t>2</w:t>
            </w:r>
          </w:p>
        </w:tc>
        <w:tc>
          <w:tcPr>
            <w:tcW w:w="3118" w:type="dxa"/>
          </w:tcPr>
          <w:p w14:paraId="72CC3189" w14:textId="77777777" w:rsidR="00DB02D4" w:rsidRPr="00DB58BF" w:rsidRDefault="008050E1" w:rsidP="008050E1">
            <w:pPr>
              <w:jc w:val="center"/>
              <w:rPr>
                <w:rFonts w:ascii="Arial" w:hAnsi="Arial" w:cs="Arial"/>
              </w:rPr>
            </w:pPr>
            <w:r>
              <w:rPr>
                <w:rFonts w:ascii="Arial" w:hAnsi="Arial" w:cs="Arial"/>
              </w:rPr>
              <w:t>8</w:t>
            </w:r>
            <w:r w:rsidR="00DB02D4" w:rsidRPr="00DB58BF">
              <w:rPr>
                <w:rFonts w:ascii="Arial" w:hAnsi="Arial" w:cs="Arial"/>
              </w:rPr>
              <w:t xml:space="preserve"> off 13A sockets</w:t>
            </w:r>
          </w:p>
        </w:tc>
        <w:tc>
          <w:tcPr>
            <w:tcW w:w="3071" w:type="dxa"/>
            <w:vMerge/>
          </w:tcPr>
          <w:p w14:paraId="1E954AC9" w14:textId="77777777" w:rsidR="00DB02D4" w:rsidRPr="00DB58BF" w:rsidRDefault="00DB02D4" w:rsidP="0098230D">
            <w:pPr>
              <w:jc w:val="center"/>
              <w:rPr>
                <w:rFonts w:ascii="Arial" w:hAnsi="Arial" w:cs="Arial"/>
              </w:rPr>
            </w:pPr>
          </w:p>
        </w:tc>
      </w:tr>
      <w:tr w:rsidR="00DB02D4" w:rsidRPr="00DB58BF" w14:paraId="742FD276" w14:textId="77777777" w:rsidTr="00DB02D4">
        <w:trPr>
          <w:trHeight w:val="220"/>
        </w:trPr>
        <w:tc>
          <w:tcPr>
            <w:tcW w:w="2019" w:type="dxa"/>
          </w:tcPr>
          <w:p w14:paraId="4631B81E" w14:textId="77777777" w:rsidR="00DB02D4" w:rsidRPr="00DB58BF" w:rsidRDefault="00DB02D4" w:rsidP="0098230D">
            <w:pPr>
              <w:jc w:val="center"/>
              <w:rPr>
                <w:rFonts w:ascii="Arial" w:hAnsi="Arial" w:cs="Arial"/>
              </w:rPr>
            </w:pPr>
            <w:r w:rsidRPr="00DB58BF">
              <w:rPr>
                <w:rFonts w:ascii="Arial" w:hAnsi="Arial" w:cs="Arial"/>
              </w:rPr>
              <w:t xml:space="preserve">Office </w:t>
            </w:r>
            <w:r w:rsidR="008050E1">
              <w:rPr>
                <w:rFonts w:ascii="Arial" w:hAnsi="Arial" w:cs="Arial"/>
              </w:rPr>
              <w:t>3</w:t>
            </w:r>
          </w:p>
        </w:tc>
        <w:tc>
          <w:tcPr>
            <w:tcW w:w="2221" w:type="dxa"/>
          </w:tcPr>
          <w:p w14:paraId="7C713AC6" w14:textId="77777777" w:rsidR="00DB02D4" w:rsidRPr="00DB58BF" w:rsidRDefault="00DB02D4" w:rsidP="0098230D">
            <w:pPr>
              <w:jc w:val="center"/>
              <w:rPr>
                <w:rFonts w:ascii="Arial" w:hAnsi="Arial" w:cs="Arial"/>
              </w:rPr>
            </w:pPr>
            <w:r w:rsidRPr="00DB58BF">
              <w:rPr>
                <w:rFonts w:ascii="Arial" w:hAnsi="Arial" w:cs="Arial"/>
              </w:rPr>
              <w:t>9</w:t>
            </w:r>
          </w:p>
        </w:tc>
        <w:tc>
          <w:tcPr>
            <w:tcW w:w="3118" w:type="dxa"/>
          </w:tcPr>
          <w:p w14:paraId="1EE8C301" w14:textId="77777777" w:rsidR="00DB02D4" w:rsidRPr="00DB58BF" w:rsidRDefault="00DB02D4" w:rsidP="008050E1">
            <w:pPr>
              <w:jc w:val="center"/>
              <w:rPr>
                <w:rFonts w:ascii="Arial" w:hAnsi="Arial" w:cs="Arial"/>
              </w:rPr>
            </w:pPr>
            <w:r w:rsidRPr="00DB58BF">
              <w:rPr>
                <w:rFonts w:ascii="Arial" w:hAnsi="Arial" w:cs="Arial"/>
              </w:rPr>
              <w:t>1</w:t>
            </w:r>
            <w:r w:rsidR="008050E1">
              <w:rPr>
                <w:rFonts w:ascii="Arial" w:hAnsi="Arial" w:cs="Arial"/>
              </w:rPr>
              <w:t>2</w:t>
            </w:r>
            <w:r w:rsidRPr="00DB58BF">
              <w:rPr>
                <w:rFonts w:ascii="Arial" w:hAnsi="Arial" w:cs="Arial"/>
              </w:rPr>
              <w:t xml:space="preserve"> off 13A sockets</w:t>
            </w:r>
          </w:p>
        </w:tc>
        <w:tc>
          <w:tcPr>
            <w:tcW w:w="3071" w:type="dxa"/>
            <w:vMerge/>
          </w:tcPr>
          <w:p w14:paraId="628DC79E" w14:textId="77777777" w:rsidR="00DB02D4" w:rsidRPr="00DB58BF" w:rsidRDefault="00DB02D4" w:rsidP="0098230D">
            <w:pPr>
              <w:jc w:val="center"/>
              <w:rPr>
                <w:rFonts w:ascii="Arial" w:hAnsi="Arial" w:cs="Arial"/>
              </w:rPr>
            </w:pPr>
          </w:p>
        </w:tc>
      </w:tr>
      <w:tr w:rsidR="00DB02D4" w:rsidRPr="00DB58BF" w14:paraId="4AFB7C66" w14:textId="77777777" w:rsidTr="00DB02D4">
        <w:trPr>
          <w:trHeight w:val="220"/>
        </w:trPr>
        <w:tc>
          <w:tcPr>
            <w:tcW w:w="2019" w:type="dxa"/>
          </w:tcPr>
          <w:p w14:paraId="69A9DF71" w14:textId="77777777" w:rsidR="00DB02D4" w:rsidRPr="00DB58BF" w:rsidRDefault="00DB02D4" w:rsidP="0098230D">
            <w:pPr>
              <w:jc w:val="center"/>
              <w:rPr>
                <w:rFonts w:ascii="Arial" w:hAnsi="Arial" w:cs="Arial"/>
              </w:rPr>
            </w:pPr>
            <w:r w:rsidRPr="00DB58BF">
              <w:rPr>
                <w:rFonts w:ascii="Arial" w:hAnsi="Arial" w:cs="Arial"/>
              </w:rPr>
              <w:t xml:space="preserve">Office </w:t>
            </w:r>
            <w:r w:rsidR="008050E1">
              <w:rPr>
                <w:rFonts w:ascii="Arial" w:hAnsi="Arial" w:cs="Arial"/>
              </w:rPr>
              <w:t>4</w:t>
            </w:r>
          </w:p>
        </w:tc>
        <w:tc>
          <w:tcPr>
            <w:tcW w:w="2221" w:type="dxa"/>
          </w:tcPr>
          <w:p w14:paraId="34EDE584" w14:textId="77777777" w:rsidR="00DB02D4" w:rsidRPr="00DB58BF" w:rsidRDefault="00DB02D4" w:rsidP="0098230D">
            <w:pPr>
              <w:jc w:val="center"/>
              <w:rPr>
                <w:rFonts w:ascii="Arial" w:hAnsi="Arial" w:cs="Arial"/>
              </w:rPr>
            </w:pPr>
            <w:r w:rsidRPr="00DB58BF">
              <w:rPr>
                <w:rFonts w:ascii="Arial" w:hAnsi="Arial" w:cs="Arial"/>
              </w:rPr>
              <w:t>4</w:t>
            </w:r>
          </w:p>
        </w:tc>
        <w:tc>
          <w:tcPr>
            <w:tcW w:w="3118" w:type="dxa"/>
          </w:tcPr>
          <w:p w14:paraId="258ACF46" w14:textId="77777777" w:rsidR="00DB02D4" w:rsidRPr="00DB58BF" w:rsidRDefault="008050E1" w:rsidP="0098230D">
            <w:pPr>
              <w:jc w:val="center"/>
              <w:rPr>
                <w:rFonts w:ascii="Arial" w:hAnsi="Arial" w:cs="Arial"/>
              </w:rPr>
            </w:pPr>
            <w:r>
              <w:rPr>
                <w:rFonts w:ascii="Arial" w:hAnsi="Arial" w:cs="Arial"/>
              </w:rPr>
              <w:t>6</w:t>
            </w:r>
            <w:r w:rsidR="00DB02D4" w:rsidRPr="00DB58BF">
              <w:rPr>
                <w:rFonts w:ascii="Arial" w:hAnsi="Arial" w:cs="Arial"/>
              </w:rPr>
              <w:t xml:space="preserve"> off 13A sockets</w:t>
            </w:r>
          </w:p>
        </w:tc>
        <w:tc>
          <w:tcPr>
            <w:tcW w:w="3071" w:type="dxa"/>
            <w:vMerge/>
          </w:tcPr>
          <w:p w14:paraId="593E6D7F" w14:textId="77777777" w:rsidR="00DB02D4" w:rsidRPr="00DB58BF" w:rsidRDefault="00DB02D4" w:rsidP="0098230D">
            <w:pPr>
              <w:jc w:val="center"/>
              <w:rPr>
                <w:rFonts w:ascii="Arial" w:hAnsi="Arial" w:cs="Arial"/>
              </w:rPr>
            </w:pPr>
          </w:p>
        </w:tc>
      </w:tr>
      <w:tr w:rsidR="00DB02D4" w:rsidRPr="00DB58BF" w14:paraId="65FF5DAC" w14:textId="77777777" w:rsidTr="00DB02D4">
        <w:trPr>
          <w:trHeight w:val="244"/>
        </w:trPr>
        <w:tc>
          <w:tcPr>
            <w:tcW w:w="2019" w:type="dxa"/>
          </w:tcPr>
          <w:p w14:paraId="2CE03809" w14:textId="77777777" w:rsidR="00DB02D4" w:rsidRPr="00DB58BF" w:rsidRDefault="00DB02D4" w:rsidP="0098230D">
            <w:pPr>
              <w:rPr>
                <w:rFonts w:ascii="Arial" w:hAnsi="Arial" w:cs="Arial"/>
              </w:rPr>
            </w:pPr>
            <w:r w:rsidRPr="00DB58BF">
              <w:rPr>
                <w:rFonts w:ascii="Arial" w:hAnsi="Arial" w:cs="Arial"/>
              </w:rPr>
              <w:t>Conference room</w:t>
            </w:r>
          </w:p>
        </w:tc>
        <w:tc>
          <w:tcPr>
            <w:tcW w:w="2221" w:type="dxa"/>
          </w:tcPr>
          <w:p w14:paraId="30D28916" w14:textId="77777777" w:rsidR="00DB02D4" w:rsidRPr="00DB58BF" w:rsidRDefault="00DB02D4" w:rsidP="0098230D">
            <w:pPr>
              <w:jc w:val="center"/>
              <w:rPr>
                <w:rFonts w:ascii="Arial" w:hAnsi="Arial" w:cs="Arial"/>
              </w:rPr>
            </w:pPr>
          </w:p>
        </w:tc>
        <w:tc>
          <w:tcPr>
            <w:tcW w:w="3118" w:type="dxa"/>
          </w:tcPr>
          <w:p w14:paraId="17E1E657" w14:textId="77777777" w:rsidR="00DB02D4" w:rsidRPr="00DB58BF" w:rsidRDefault="00DB02D4" w:rsidP="0098230D">
            <w:pPr>
              <w:jc w:val="center"/>
              <w:rPr>
                <w:rFonts w:ascii="Arial" w:hAnsi="Arial" w:cs="Arial"/>
              </w:rPr>
            </w:pPr>
            <w:r w:rsidRPr="00DB58BF">
              <w:rPr>
                <w:rFonts w:ascii="Arial" w:hAnsi="Arial" w:cs="Arial"/>
              </w:rPr>
              <w:t>10 off 13A sockets</w:t>
            </w:r>
          </w:p>
        </w:tc>
        <w:tc>
          <w:tcPr>
            <w:tcW w:w="3071" w:type="dxa"/>
            <w:vMerge/>
          </w:tcPr>
          <w:p w14:paraId="504E46CF" w14:textId="77777777" w:rsidR="00DB02D4" w:rsidRPr="00DB58BF" w:rsidRDefault="00DB02D4" w:rsidP="0098230D">
            <w:pPr>
              <w:jc w:val="center"/>
              <w:rPr>
                <w:rFonts w:ascii="Arial" w:hAnsi="Arial" w:cs="Arial"/>
              </w:rPr>
            </w:pPr>
          </w:p>
        </w:tc>
      </w:tr>
    </w:tbl>
    <w:p w14:paraId="42742173" w14:textId="77777777" w:rsidR="00EA24A5" w:rsidRDefault="00EA24A5" w:rsidP="00EA24A5">
      <w:pPr>
        <w:rPr>
          <w:rFonts w:ascii="Arial" w:hAnsi="Arial" w:cs="Arial"/>
        </w:rPr>
      </w:pPr>
    </w:p>
    <w:p w14:paraId="248A5B6D" w14:textId="77777777" w:rsidR="00EA24A5" w:rsidRDefault="00EA24A5" w:rsidP="00EA24A5">
      <w:pPr>
        <w:rPr>
          <w:rFonts w:ascii="Arial" w:hAnsi="Arial" w:cs="Arial"/>
        </w:rPr>
      </w:pPr>
      <w:r w:rsidRPr="003D5713">
        <w:rPr>
          <w:rFonts w:ascii="Arial" w:hAnsi="Arial" w:cs="Arial"/>
          <w:noProof/>
          <w:sz w:val="24"/>
          <w:szCs w:val="24"/>
        </w:rPr>
        <mc:AlternateContent>
          <mc:Choice Requires="wpg">
            <w:drawing>
              <wp:anchor distT="0" distB="0" distL="114300" distR="114300" simplePos="0" relativeHeight="251661312" behindDoc="0" locked="0" layoutInCell="1" allowOverlap="1" wp14:anchorId="396E7CB0" wp14:editId="203D5BB3">
                <wp:simplePos x="0" y="0"/>
                <wp:positionH relativeFrom="margin">
                  <wp:align>center</wp:align>
                </wp:positionH>
                <wp:positionV relativeFrom="paragraph">
                  <wp:posOffset>1474536</wp:posOffset>
                </wp:positionV>
                <wp:extent cx="5915025" cy="3514725"/>
                <wp:effectExtent l="0" t="38100" r="28575" b="9525"/>
                <wp:wrapNone/>
                <wp:docPr id="33" name="Group 32"/>
                <wp:cNvGraphicFramePr/>
                <a:graphic xmlns:a="http://schemas.openxmlformats.org/drawingml/2006/main">
                  <a:graphicData uri="http://schemas.microsoft.com/office/word/2010/wordprocessingGroup">
                    <wpg:wgp>
                      <wpg:cNvGrpSpPr/>
                      <wpg:grpSpPr>
                        <a:xfrm>
                          <a:off x="0" y="0"/>
                          <a:ext cx="5915025" cy="3514725"/>
                          <a:chOff x="3380" y="0"/>
                          <a:chExt cx="8543309" cy="5318316"/>
                        </a:xfrm>
                      </wpg:grpSpPr>
                      <wps:wsp>
                        <wps:cNvPr id="2" name="Rectangle 2"/>
                        <wps:cNvSpPr/>
                        <wps:spPr>
                          <a:xfrm>
                            <a:off x="648073" y="2520280"/>
                            <a:ext cx="3744416" cy="194421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4392489" y="3096344"/>
                            <a:ext cx="1728192" cy="136815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648073" y="0"/>
                            <a:ext cx="5472608" cy="129614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864097" y="648072"/>
                            <a:ext cx="648072" cy="64807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4608513" y="216024"/>
                            <a:ext cx="288032" cy="21602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5112569" y="216024"/>
                            <a:ext cx="288032" cy="21602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5616625" y="216024"/>
                            <a:ext cx="288032" cy="21602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4608513" y="864096"/>
                            <a:ext cx="288032" cy="21602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5112569" y="864096"/>
                            <a:ext cx="288032" cy="21602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5616625" y="864096"/>
                            <a:ext cx="288032" cy="21602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 name="Straight Arrow Connector 12"/>
                        <wps:cNvCnPr/>
                        <wps:spPr>
                          <a:xfrm>
                            <a:off x="648073" y="4824536"/>
                            <a:ext cx="3744416" cy="0"/>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 name="Straight Arrow Connector 13"/>
                        <wps:cNvCnPr/>
                        <wps:spPr>
                          <a:xfrm>
                            <a:off x="4392489" y="4824536"/>
                            <a:ext cx="1728192" cy="0"/>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4" name="Straight Arrow Connector 14"/>
                        <wps:cNvCnPr/>
                        <wps:spPr>
                          <a:xfrm flipV="1">
                            <a:off x="6480721" y="3096344"/>
                            <a:ext cx="0" cy="1357242"/>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5" name="Straight Arrow Connector 15"/>
                        <wps:cNvCnPr/>
                        <wps:spPr>
                          <a:xfrm flipV="1">
                            <a:off x="360041" y="2520280"/>
                            <a:ext cx="0" cy="1933306"/>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6" name="Straight Arrow Connector 16"/>
                        <wps:cNvCnPr/>
                        <wps:spPr>
                          <a:xfrm flipV="1">
                            <a:off x="6552729" y="0"/>
                            <a:ext cx="0" cy="1296144"/>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7" name="TextBox 24"/>
                        <wps:cNvSpPr txBox="1"/>
                        <wps:spPr>
                          <a:xfrm rot="16200000">
                            <a:off x="6047207" y="358589"/>
                            <a:ext cx="734076" cy="448944"/>
                          </a:xfrm>
                          <a:prstGeom prst="rect">
                            <a:avLst/>
                          </a:prstGeom>
                          <a:noFill/>
                          <a:ln>
                            <a:noFill/>
                          </a:ln>
                        </wps:spPr>
                        <wps:txbx>
                          <w:txbxContent>
                            <w:p w14:paraId="3334AE0D" w14:textId="77777777" w:rsidR="003D5713" w:rsidRPr="003D5713" w:rsidRDefault="003D5713" w:rsidP="003D5713">
                              <w:pPr>
                                <w:pStyle w:val="NormalWeb"/>
                                <w:spacing w:before="0" w:after="0"/>
                                <w:rPr>
                                  <w:sz w:val="20"/>
                                </w:rPr>
                              </w:pPr>
                              <w:r w:rsidRPr="003D5713">
                                <w:rPr>
                                  <w:rFonts w:asciiTheme="minorHAnsi" w:hAnsi="Cambria" w:cstheme="minorBidi"/>
                                  <w:color w:val="000000" w:themeColor="text1"/>
                                  <w:kern w:val="24"/>
                                  <w:sz w:val="20"/>
                                </w:rPr>
                                <w:t>7500</w:t>
                              </w:r>
                            </w:p>
                          </w:txbxContent>
                        </wps:txbx>
                        <wps:bodyPr wrap="square" rtlCol="0">
                          <a:noAutofit/>
                        </wps:bodyPr>
                      </wps:wsp>
                      <wps:wsp>
                        <wps:cNvPr id="18" name="TextBox 25"/>
                        <wps:cNvSpPr txBox="1"/>
                        <wps:spPr>
                          <a:xfrm rot="16200000">
                            <a:off x="5951602" y="3564166"/>
                            <a:ext cx="856889" cy="345365"/>
                          </a:xfrm>
                          <a:prstGeom prst="rect">
                            <a:avLst/>
                          </a:prstGeom>
                          <a:noFill/>
                          <a:ln>
                            <a:noFill/>
                          </a:ln>
                        </wps:spPr>
                        <wps:txbx>
                          <w:txbxContent>
                            <w:p w14:paraId="0883EF31" w14:textId="77777777" w:rsidR="003D5713" w:rsidRPr="003D5713" w:rsidRDefault="003D5713" w:rsidP="003D5713">
                              <w:pPr>
                                <w:pStyle w:val="NormalWeb"/>
                                <w:spacing w:before="0" w:after="0"/>
                                <w:rPr>
                                  <w:sz w:val="20"/>
                                </w:rPr>
                              </w:pPr>
                              <w:r w:rsidRPr="003D5713">
                                <w:rPr>
                                  <w:rFonts w:asciiTheme="minorHAnsi" w:hAnsi="Cambria" w:cstheme="minorBidi"/>
                                  <w:color w:val="000000" w:themeColor="text1"/>
                                  <w:kern w:val="24"/>
                                  <w:sz w:val="20"/>
                                </w:rPr>
                                <w:t>13000</w:t>
                              </w:r>
                            </w:p>
                          </w:txbxContent>
                        </wps:txbx>
                        <wps:bodyPr wrap="square" rtlCol="0">
                          <a:noAutofit/>
                        </wps:bodyPr>
                      </wps:wsp>
                      <wps:wsp>
                        <wps:cNvPr id="19" name="TextBox 26"/>
                        <wps:cNvSpPr txBox="1"/>
                        <wps:spPr>
                          <a:xfrm>
                            <a:off x="4896505" y="4464498"/>
                            <a:ext cx="1008152" cy="360040"/>
                          </a:xfrm>
                          <a:prstGeom prst="rect">
                            <a:avLst/>
                          </a:prstGeom>
                          <a:noFill/>
                          <a:ln>
                            <a:noFill/>
                          </a:ln>
                        </wps:spPr>
                        <wps:txbx>
                          <w:txbxContent>
                            <w:p w14:paraId="542D6E67" w14:textId="77777777" w:rsidR="003D5713" w:rsidRPr="003D5713" w:rsidRDefault="003D5713" w:rsidP="003D5713">
                              <w:pPr>
                                <w:pStyle w:val="NormalWeb"/>
                                <w:spacing w:before="0" w:after="0"/>
                                <w:rPr>
                                  <w:sz w:val="20"/>
                                </w:rPr>
                              </w:pPr>
                              <w:r w:rsidRPr="003D5713">
                                <w:rPr>
                                  <w:rFonts w:asciiTheme="minorHAnsi" w:hAnsi="Cambria" w:cstheme="minorBidi"/>
                                  <w:color w:val="000000" w:themeColor="text1"/>
                                  <w:kern w:val="24"/>
                                  <w:sz w:val="20"/>
                                </w:rPr>
                                <w:t>16000</w:t>
                              </w:r>
                            </w:p>
                          </w:txbxContent>
                        </wps:txbx>
                        <wps:bodyPr wrap="square" rtlCol="0">
                          <a:noAutofit/>
                        </wps:bodyPr>
                      </wps:wsp>
                      <wps:wsp>
                        <wps:cNvPr id="20" name="TextBox 27"/>
                        <wps:cNvSpPr txBox="1"/>
                        <wps:spPr>
                          <a:xfrm>
                            <a:off x="2196225" y="4502365"/>
                            <a:ext cx="1397820" cy="322171"/>
                          </a:xfrm>
                          <a:prstGeom prst="rect">
                            <a:avLst/>
                          </a:prstGeom>
                          <a:noFill/>
                          <a:ln>
                            <a:noFill/>
                          </a:ln>
                        </wps:spPr>
                        <wps:txbx>
                          <w:txbxContent>
                            <w:p w14:paraId="5BE0AF77" w14:textId="77777777" w:rsidR="003D5713" w:rsidRPr="003D5713" w:rsidRDefault="003D5713" w:rsidP="003D5713">
                              <w:pPr>
                                <w:pStyle w:val="NormalWeb"/>
                                <w:spacing w:before="0" w:after="0"/>
                                <w:rPr>
                                  <w:sz w:val="20"/>
                                </w:rPr>
                              </w:pPr>
                              <w:r w:rsidRPr="003D5713">
                                <w:rPr>
                                  <w:rFonts w:asciiTheme="minorHAnsi" w:hAnsi="Cambria" w:cstheme="minorBidi"/>
                                  <w:color w:val="000000" w:themeColor="text1"/>
                                  <w:kern w:val="24"/>
                                  <w:sz w:val="20"/>
                                </w:rPr>
                                <w:t>40000</w:t>
                              </w:r>
                            </w:p>
                          </w:txbxContent>
                        </wps:txbx>
                        <wps:bodyPr wrap="square" rtlCol="0">
                          <a:noAutofit/>
                        </wps:bodyPr>
                      </wps:wsp>
                      <wps:wsp>
                        <wps:cNvPr id="21" name="TextBox 28"/>
                        <wps:cNvSpPr txBox="1"/>
                        <wps:spPr>
                          <a:xfrm rot="16200000">
                            <a:off x="-286839" y="3129536"/>
                            <a:ext cx="937099" cy="356661"/>
                          </a:xfrm>
                          <a:prstGeom prst="rect">
                            <a:avLst/>
                          </a:prstGeom>
                          <a:noFill/>
                          <a:ln>
                            <a:noFill/>
                          </a:ln>
                        </wps:spPr>
                        <wps:txbx>
                          <w:txbxContent>
                            <w:p w14:paraId="1AE22629" w14:textId="77777777" w:rsidR="003D5713" w:rsidRPr="003D5713" w:rsidRDefault="003D5713" w:rsidP="003D5713">
                              <w:pPr>
                                <w:pStyle w:val="NormalWeb"/>
                                <w:spacing w:before="0" w:after="0"/>
                                <w:rPr>
                                  <w:sz w:val="20"/>
                                </w:rPr>
                              </w:pPr>
                              <w:r w:rsidRPr="003D5713">
                                <w:rPr>
                                  <w:rFonts w:asciiTheme="minorHAnsi" w:hAnsi="Cambria" w:cstheme="minorBidi"/>
                                  <w:color w:val="000000" w:themeColor="text1"/>
                                  <w:kern w:val="24"/>
                                  <w:sz w:val="20"/>
                                </w:rPr>
                                <w:t>20000</w:t>
                              </w:r>
                            </w:p>
                          </w:txbxContent>
                        </wps:txbx>
                        <wps:bodyPr wrap="square" rtlCol="0">
                          <a:noAutofit/>
                        </wps:bodyPr>
                      </wps:wsp>
                      <wps:wsp>
                        <wps:cNvPr id="22" name="TextBox 29"/>
                        <wps:cNvSpPr txBox="1"/>
                        <wps:spPr>
                          <a:xfrm>
                            <a:off x="6207366" y="1893724"/>
                            <a:ext cx="2339323" cy="945593"/>
                          </a:xfrm>
                          <a:prstGeom prst="rect">
                            <a:avLst/>
                          </a:prstGeom>
                          <a:noFill/>
                          <a:ln>
                            <a:solidFill>
                              <a:schemeClr val="tx1"/>
                            </a:solidFill>
                          </a:ln>
                        </wps:spPr>
                        <wps:txbx>
                          <w:txbxContent>
                            <w:p w14:paraId="28ACDBAB" w14:textId="77777777" w:rsidR="003D5713" w:rsidRPr="003D5713" w:rsidRDefault="003D5713" w:rsidP="003D5713">
                              <w:pPr>
                                <w:pStyle w:val="NormalWeb"/>
                                <w:spacing w:before="0" w:after="0"/>
                                <w:rPr>
                                  <w:sz w:val="20"/>
                                </w:rPr>
                              </w:pPr>
                              <w:r w:rsidRPr="003D5713">
                                <w:rPr>
                                  <w:rFonts w:asciiTheme="minorHAnsi" w:hAnsi="Cambria" w:cstheme="minorBidi"/>
                                  <w:color w:val="000000" w:themeColor="text1"/>
                                  <w:kern w:val="24"/>
                                  <w:sz w:val="20"/>
                                </w:rPr>
                                <w:t>NOTE:</w:t>
                              </w:r>
                            </w:p>
                            <w:p w14:paraId="0A73F82E" w14:textId="77777777" w:rsidR="003D5713" w:rsidRPr="003D5713" w:rsidRDefault="00716FEA" w:rsidP="003D5713">
                              <w:pPr>
                                <w:pStyle w:val="NormalWeb"/>
                                <w:spacing w:before="0" w:after="0"/>
                                <w:rPr>
                                  <w:sz w:val="20"/>
                                </w:rPr>
                              </w:pPr>
                              <w:r>
                                <w:rPr>
                                  <w:rFonts w:asciiTheme="minorHAnsi" w:hAnsi="Cambria" w:cstheme="minorBidi"/>
                                  <w:color w:val="000000" w:themeColor="text1"/>
                                  <w:kern w:val="24"/>
                                  <w:sz w:val="20"/>
                                </w:rPr>
                                <w:t>Office ceiling height 25</w:t>
                              </w:r>
                              <w:r w:rsidR="003D5713" w:rsidRPr="003D5713">
                                <w:rPr>
                                  <w:rFonts w:asciiTheme="minorHAnsi" w:hAnsi="Cambria" w:cstheme="minorBidi"/>
                                  <w:color w:val="000000" w:themeColor="text1"/>
                                  <w:kern w:val="24"/>
                                  <w:sz w:val="20"/>
                                </w:rPr>
                                <w:t>00</w:t>
                              </w:r>
                            </w:p>
                            <w:p w14:paraId="1E04B403" w14:textId="77777777" w:rsidR="003D5713" w:rsidRPr="003D5713" w:rsidRDefault="003D5713" w:rsidP="003D5713">
                              <w:pPr>
                                <w:pStyle w:val="NormalWeb"/>
                                <w:spacing w:before="0" w:after="0"/>
                                <w:rPr>
                                  <w:sz w:val="20"/>
                                </w:rPr>
                              </w:pPr>
                              <w:r w:rsidRPr="003D5713">
                                <w:rPr>
                                  <w:rFonts w:asciiTheme="minorHAnsi" w:hAnsi="Cambria" w:cstheme="minorBidi"/>
                                  <w:color w:val="000000" w:themeColor="text1"/>
                                  <w:kern w:val="24"/>
                                  <w:sz w:val="20"/>
                                </w:rPr>
                                <w:t>All dimensions in mm</w:t>
                              </w:r>
                            </w:p>
                          </w:txbxContent>
                        </wps:txbx>
                        <wps:bodyPr wrap="square" rtlCol="0">
                          <a:noAutofit/>
                        </wps:bodyPr>
                      </wps:wsp>
                      <wps:wsp>
                        <wps:cNvPr id="23" name="TextBox 30"/>
                        <wps:cNvSpPr txBox="1"/>
                        <wps:spPr>
                          <a:xfrm>
                            <a:off x="2354058" y="4976377"/>
                            <a:ext cx="978598" cy="341939"/>
                          </a:xfrm>
                          <a:prstGeom prst="rect">
                            <a:avLst/>
                          </a:prstGeom>
                          <a:noFill/>
                          <a:ln>
                            <a:noFill/>
                          </a:ln>
                        </wps:spPr>
                        <wps:txbx>
                          <w:txbxContent>
                            <w:p w14:paraId="396D6AFC" w14:textId="77777777" w:rsidR="003D5713" w:rsidRPr="003D5713" w:rsidRDefault="003D5713" w:rsidP="003D5713">
                              <w:pPr>
                                <w:pStyle w:val="NormalWeb"/>
                                <w:spacing w:before="0" w:after="0"/>
                                <w:rPr>
                                  <w:sz w:val="20"/>
                                </w:rPr>
                              </w:pPr>
                              <w:r w:rsidRPr="003D5713">
                                <w:rPr>
                                  <w:rFonts w:asciiTheme="minorHAnsi" w:hAnsi="Cambria" w:cstheme="minorBidi"/>
                                  <w:color w:val="000000" w:themeColor="text1"/>
                                  <w:kern w:val="24"/>
                                  <w:sz w:val="20"/>
                                </w:rPr>
                                <w:t>PLAN</w:t>
                              </w:r>
                            </w:p>
                          </w:txbxContent>
                        </wps:txbx>
                        <wps:bodyPr wrap="square" rtlCol="0">
                          <a:noAutofit/>
                        </wps:bodyPr>
                      </wps:wsp>
                      <wps:wsp>
                        <wps:cNvPr id="24" name="TextBox 31"/>
                        <wps:cNvSpPr txBox="1"/>
                        <wps:spPr>
                          <a:xfrm>
                            <a:off x="2544969" y="1512019"/>
                            <a:ext cx="1847519" cy="448945"/>
                          </a:xfrm>
                          <a:prstGeom prst="rect">
                            <a:avLst/>
                          </a:prstGeom>
                          <a:noFill/>
                          <a:ln>
                            <a:noFill/>
                          </a:ln>
                        </wps:spPr>
                        <wps:txbx>
                          <w:txbxContent>
                            <w:p w14:paraId="75165DB4" w14:textId="77777777" w:rsidR="003D5713" w:rsidRPr="003D5713" w:rsidRDefault="003D5713" w:rsidP="003D5713">
                              <w:pPr>
                                <w:pStyle w:val="NormalWeb"/>
                                <w:spacing w:before="0" w:after="0"/>
                                <w:rPr>
                                  <w:sz w:val="20"/>
                                </w:rPr>
                              </w:pPr>
                              <w:r w:rsidRPr="003D5713">
                                <w:rPr>
                                  <w:rFonts w:asciiTheme="minorHAnsi" w:hAnsi="Cambria" w:cstheme="minorBidi"/>
                                  <w:color w:val="000000" w:themeColor="text1"/>
                                  <w:kern w:val="24"/>
                                  <w:sz w:val="20"/>
                                </w:rPr>
                                <w:t>FRONT ELEVATION</w:t>
                              </w:r>
                            </w:p>
                          </w:txbxContent>
                        </wps:txbx>
                        <wps:bodyPr wrap="square" rtlCol="0">
                          <a:noAutofit/>
                        </wps:bodyPr>
                      </wps:wsp>
                    </wpg:wgp>
                  </a:graphicData>
                </a:graphic>
              </wp:anchor>
            </w:drawing>
          </mc:Choice>
          <mc:Fallback xmlns:a14="http://schemas.microsoft.com/office/drawing/2010/main" xmlns:pic="http://schemas.openxmlformats.org/drawingml/2006/picture" xmlns:a="http://schemas.openxmlformats.org/drawingml/2006/main">
            <w:pict w14:anchorId="5A21AA0D">
              <v:group id="Group 32" style="position:absolute;margin-left:0;margin-top:116.1pt;width:465.75pt;height:276.75pt;z-index:251661312;mso-position-horizontal:center;mso-position-horizontal-relative:margin" coordsize="85433,53183" coordorigin="33" o:spid="_x0000_s1026" w14:anchorId="396E7C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">
                <v:rect id="Rectangle 2" style="position:absolute;left:6480;top:25202;width:37444;height:19442;visibility:visible;mso-wrap-style:square;v-text-anchor:middle" o:spid="_x0000_s1027" filled="f" strokecolor="black [3213]"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"/>
                <v:rect id="Rectangle 3" style="position:absolute;left:43924;top:30963;width:17282;height:13681;visibility:visible;mso-wrap-style:square;v-text-anchor:middle" o:spid="_x0000_s1028" filled="f" strokecolor="black [3213]"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"/>
                <v:rect id="Rectangle 4" style="position:absolute;left:6480;width:54726;height:12961;visibility:visible;mso-wrap-style:square;v-text-anchor:middle" o:spid="_x0000_s1029" filled="f" strokecolor="black [3213]"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"/>
                <v:rect id="Rectangle 5" style="position:absolute;left:8640;top:6480;width:6481;height:6481;visibility:visible;mso-wrap-style:square;v-text-anchor:middle" o:spid="_x0000_s1030" filled="f" strokecolor="black [3213]"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"/>
                <v:rect id="Rectangle 6" style="position:absolute;left:46085;top:2160;width:2880;height:2160;visibility:visible;mso-wrap-style:square;v-text-anchor:middle" o:spid="_x0000_s1031" filled="f" strokecolor="black [3213]"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"/>
                <v:rect id="Rectangle 7" style="position:absolute;left:51125;top:2160;width:2881;height:2160;visibility:visible;mso-wrap-style:square;v-text-anchor:middle" o:spid="_x0000_s1032" filled="f" strokecolor="black [3213]"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"/>
                <v:rect id="Rectangle 8" style="position:absolute;left:56166;top:2160;width:2880;height:2160;visibility:visible;mso-wrap-style:square;v-text-anchor:middle" o:spid="_x0000_s1033" filled="f" strokecolor="black [3213]"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"/>
                <v:rect id="Rectangle 9" style="position:absolute;left:46085;top:8640;width:2880;height:2161;visibility:visible;mso-wrap-style:square;v-text-anchor:middle" o:spid="_x0000_s1034" filled="f" strokecolor="black [3213]"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"/>
                <v:rect id="Rectangle 10" style="position:absolute;left:51125;top:8640;width:2881;height:2161;visibility:visible;mso-wrap-style:square;v-text-anchor:middle" o:spid="_x0000_s1035" filled="f" strokecolor="black [3213]"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"/>
                <v:rect id="Rectangle 11" style="position:absolute;left:56166;top:8640;width:2880;height:2161;visibility:visible;mso-wrap-style:square;v-text-anchor:middle" o:spid="_x0000_s1036" filled="f" strokecolor="black [3213]"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"/>
                <v:shapetype id="_x0000_t32" coordsize="21600,21600" o:oned="t" filled="f" o:spt="32" path="m,l21600,21600e">
                  <v:path fillok="f" arrowok="t" o:connecttype="none"/>
                  <o:lock v:ext="edit" shapetype="t"/>
                </v:shapetype>
                <v:shape id="Straight Arrow Connector 12" style="position:absolute;left:6480;top:48245;width:37444;height:0;visibility:visible;mso-wrap-style:square" o:spid="_x0000_s1037" strokecolor="black [3213]"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">
                  <v:stroke startarrow="open" endarrow="open"/>
                </v:shape>
                <v:shape id="Straight Arrow Connector 13" style="position:absolute;left:43924;top:48245;width:17282;height:0;visibility:visible;mso-wrap-style:square" o:spid="_x0000_s1038" strokecolor="black [3213]"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">
                  <v:stroke startarrow="open" endarrow="open"/>
                </v:shape>
                <v:shape id="Straight Arrow Connector 14" style="position:absolute;left:64807;top:30963;width:0;height:13572;flip:y;visibility:visible;mso-wrap-style:square" o:spid="_x0000_s1039" strokecolor="black [3213]"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">
                  <v:stroke startarrow="open" endarrow="open"/>
                </v:shape>
                <v:shape id="Straight Arrow Connector 15" style="position:absolute;left:3600;top:25202;width:0;height:19333;flip:y;visibility:visible;mso-wrap-style:square" o:spid="_x0000_s1040" strokecolor="black [3213]"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">
                  <v:stroke startarrow="open" endarrow="open"/>
                </v:shape>
                <v:shape id="Straight Arrow Connector 16" style="position:absolute;left:65527;width:0;height:12961;flip:y;visibility:visible;mso-wrap-style:square" o:spid="_x0000_s1041" strokecolor="black [3213]"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">
                  <v:stroke startarrow="open" endarrow="open"/>
                </v:shape>
                <v:shapetype id="_x0000_t202" coordsize="21600,21600" o:spt="202" path="m,l,21600r21600,l21600,xe">
                  <v:stroke joinstyle="miter"/>
                  <v:path gradientshapeok="t" o:connecttype="rect"/>
                </v:shapetype>
                <v:shape id="TextBox 24" style="position:absolute;left:60472;top:3585;width:7340;height:4490;rotation:-90;visibility:visible;mso-wrap-style:square;v-text-anchor:top" o:spid="_x0000_s104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">
                  <v:textbox>
                    <w:txbxContent>
                      <w:p w:rsidRPr="003D5713" w:rsidR="003D5713" w:rsidP="003D5713" w:rsidRDefault="003D5713" w14:paraId="2C3A4873" w14:textId="77777777">
                        <w:pPr>
                          <w:pStyle w:val="NormalWeb"/>
                          <w:spacing w:before="0" w:after="0"/>
                          <w:rPr>
                            <w:sz w:val="20"/>
                          </w:rPr>
                        </w:pPr>
                        <w:r w:rsidRPr="003D5713">
                          <w:rPr>
                            <w:rFonts w:hAnsi="Cambria" w:asciiTheme="minorHAnsi" w:cstheme="minorBidi"/>
                            <w:color w:val="000000" w:themeColor="text1"/>
                            <w:kern w:val="24"/>
                            <w:sz w:val="20"/>
                          </w:rPr>
                          <w:t>7500</w:t>
                        </w:r>
                      </w:p>
                    </w:txbxContent>
                  </v:textbox>
                </v:shape>
                <v:shape id="TextBox 25" style="position:absolute;left:59516;top:35641;width:8568;height:3454;rotation:-90;visibility:visible;mso-wrap-style:square;v-text-anchor:top" o:spid="_x0000_s104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">
                  <v:textbox>
                    <w:txbxContent>
                      <w:p w:rsidRPr="003D5713" w:rsidR="003D5713" w:rsidP="003D5713" w:rsidRDefault="003D5713" w14:paraId="45B670AC" w14:textId="77777777">
                        <w:pPr>
                          <w:pStyle w:val="NormalWeb"/>
                          <w:spacing w:before="0" w:after="0"/>
                          <w:rPr>
                            <w:sz w:val="20"/>
                          </w:rPr>
                        </w:pPr>
                        <w:r w:rsidRPr="003D5713">
                          <w:rPr>
                            <w:rFonts w:hAnsi="Cambria" w:asciiTheme="minorHAnsi" w:cstheme="minorBidi"/>
                            <w:color w:val="000000" w:themeColor="text1"/>
                            <w:kern w:val="24"/>
                            <w:sz w:val="20"/>
                          </w:rPr>
                          <w:t>13000</w:t>
                        </w:r>
                      </w:p>
                    </w:txbxContent>
                  </v:textbox>
                </v:shape>
                <v:shape id="TextBox 26" style="position:absolute;left:48965;top:44644;width:10081;height:3601;visibility:visible;mso-wrap-style:square;v-text-anchor:top" o:spid="_x0000_s104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v:textbox>
                    <w:txbxContent>
                      <w:p w:rsidRPr="003D5713" w:rsidR="003D5713" w:rsidP="003D5713" w:rsidRDefault="003D5713" w14:paraId="7C31E1EB" w14:textId="77777777">
                        <w:pPr>
                          <w:pStyle w:val="NormalWeb"/>
                          <w:spacing w:before="0" w:after="0"/>
                          <w:rPr>
                            <w:sz w:val="20"/>
                          </w:rPr>
                        </w:pPr>
                        <w:r w:rsidRPr="003D5713">
                          <w:rPr>
                            <w:rFonts w:hAnsi="Cambria" w:asciiTheme="minorHAnsi" w:cstheme="minorBidi"/>
                            <w:color w:val="000000" w:themeColor="text1"/>
                            <w:kern w:val="24"/>
                            <w:sz w:val="20"/>
                          </w:rPr>
                          <w:t>16000</w:t>
                        </w:r>
                      </w:p>
                    </w:txbxContent>
                  </v:textbox>
                </v:shape>
                <v:shape id="TextBox 27" style="position:absolute;left:21962;top:45023;width:13978;height:3222;visibility:visible;mso-wrap-style:square;v-text-anchor:top" o:spid="_x0000_s1045"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v:textbox>
                    <w:txbxContent>
                      <w:p w:rsidRPr="003D5713" w:rsidR="003D5713" w:rsidP="003D5713" w:rsidRDefault="003D5713" w14:paraId="6F162112" w14:textId="77777777">
                        <w:pPr>
                          <w:pStyle w:val="NormalWeb"/>
                          <w:spacing w:before="0" w:after="0"/>
                          <w:rPr>
                            <w:sz w:val="20"/>
                          </w:rPr>
                        </w:pPr>
                        <w:r w:rsidRPr="003D5713">
                          <w:rPr>
                            <w:rFonts w:hAnsi="Cambria" w:asciiTheme="minorHAnsi" w:cstheme="minorBidi"/>
                            <w:color w:val="000000" w:themeColor="text1"/>
                            <w:kern w:val="24"/>
                            <w:sz w:val="20"/>
                          </w:rPr>
                          <w:t>40000</w:t>
                        </w:r>
                      </w:p>
                    </w:txbxContent>
                  </v:textbox>
                </v:shape>
                <v:shape id="TextBox 28" style="position:absolute;left:-2869;top:31295;width:9371;height:3567;rotation:-90;visibility:visible;mso-wrap-style:square;v-text-anchor:top" o:spid="_x0000_s104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">
                  <v:textbox>
                    <w:txbxContent>
                      <w:p w:rsidRPr="003D5713" w:rsidR="003D5713" w:rsidP="003D5713" w:rsidRDefault="003D5713" w14:paraId="3223C544" w14:textId="77777777">
                        <w:pPr>
                          <w:pStyle w:val="NormalWeb"/>
                          <w:spacing w:before="0" w:after="0"/>
                          <w:rPr>
                            <w:sz w:val="20"/>
                          </w:rPr>
                        </w:pPr>
                        <w:r w:rsidRPr="003D5713">
                          <w:rPr>
                            <w:rFonts w:hAnsi="Cambria" w:asciiTheme="minorHAnsi" w:cstheme="minorBidi"/>
                            <w:color w:val="000000" w:themeColor="text1"/>
                            <w:kern w:val="24"/>
                            <w:sz w:val="20"/>
                          </w:rPr>
                          <w:t>20000</w:t>
                        </w:r>
                      </w:p>
                    </w:txbxContent>
                  </v:textbox>
                </v:shape>
                <v:shape id="TextBox 29" style="position:absolute;left:62073;top:18937;width:23393;height:9456;visibility:visible;mso-wrap-style:square;v-text-anchor:top" o:spid="_x0000_s1047" filled="f" strokecolor="black [3213]"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">
                  <v:textbox>
                    <w:txbxContent>
                      <w:p w:rsidRPr="003D5713" w:rsidR="003D5713" w:rsidP="003D5713" w:rsidRDefault="003D5713" w14:paraId="501FEEFA" w14:textId="77777777">
                        <w:pPr>
                          <w:pStyle w:val="NormalWeb"/>
                          <w:spacing w:before="0" w:after="0"/>
                          <w:rPr>
                            <w:sz w:val="20"/>
                          </w:rPr>
                        </w:pPr>
                        <w:r w:rsidRPr="003D5713">
                          <w:rPr>
                            <w:rFonts w:hAnsi="Cambria" w:asciiTheme="minorHAnsi" w:cstheme="minorBidi"/>
                            <w:color w:val="000000" w:themeColor="text1"/>
                            <w:kern w:val="24"/>
                            <w:sz w:val="20"/>
                          </w:rPr>
                          <w:t>NOTE:</w:t>
                        </w:r>
                      </w:p>
                      <w:p w:rsidRPr="003D5713" w:rsidR="003D5713" w:rsidP="003D5713" w:rsidRDefault="00716FEA" w14:paraId="3F692ACD" w14:textId="77777777">
                        <w:pPr>
                          <w:pStyle w:val="NormalWeb"/>
                          <w:spacing w:before="0" w:after="0"/>
                          <w:rPr>
                            <w:sz w:val="20"/>
                          </w:rPr>
                        </w:pPr>
                        <w:r>
                          <w:rPr>
                            <w:rFonts w:hAnsi="Cambria" w:asciiTheme="minorHAnsi" w:cstheme="minorBidi"/>
                            <w:color w:val="000000" w:themeColor="text1"/>
                            <w:kern w:val="24"/>
                            <w:sz w:val="20"/>
                          </w:rPr>
                          <w:t>Office ceiling height 25</w:t>
                        </w:r>
                        <w:r w:rsidRPr="003D5713" w:rsidR="003D5713">
                          <w:rPr>
                            <w:rFonts w:hAnsi="Cambria" w:asciiTheme="minorHAnsi" w:cstheme="minorBidi"/>
                            <w:color w:val="000000" w:themeColor="text1"/>
                            <w:kern w:val="24"/>
                            <w:sz w:val="20"/>
                          </w:rPr>
                          <w:t>00</w:t>
                        </w:r>
                      </w:p>
                      <w:p w:rsidRPr="003D5713" w:rsidR="003D5713" w:rsidP="003D5713" w:rsidRDefault="003D5713" w14:paraId="2A2E139C" w14:textId="77777777">
                        <w:pPr>
                          <w:pStyle w:val="NormalWeb"/>
                          <w:spacing w:before="0" w:after="0"/>
                          <w:rPr>
                            <w:sz w:val="20"/>
                          </w:rPr>
                        </w:pPr>
                        <w:r w:rsidRPr="003D5713">
                          <w:rPr>
                            <w:rFonts w:hAnsi="Cambria" w:asciiTheme="minorHAnsi" w:cstheme="minorBidi"/>
                            <w:color w:val="000000" w:themeColor="text1"/>
                            <w:kern w:val="24"/>
                            <w:sz w:val="20"/>
                          </w:rPr>
                          <w:t>All dimensions in mm</w:t>
                        </w:r>
                      </w:p>
                    </w:txbxContent>
                  </v:textbox>
                </v:shape>
                <v:shape id="TextBox 30" style="position:absolute;left:23540;top:49763;width:9786;height:3420;visibility:visible;mso-wrap-style:square;v-text-anchor:top" o:spid="_x0000_s104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v:textbox>
                    <w:txbxContent>
                      <w:p w:rsidRPr="003D5713" w:rsidR="003D5713" w:rsidP="003D5713" w:rsidRDefault="003D5713" w14:paraId="79F29F3D" w14:textId="77777777">
                        <w:pPr>
                          <w:pStyle w:val="NormalWeb"/>
                          <w:spacing w:before="0" w:after="0"/>
                          <w:rPr>
                            <w:sz w:val="20"/>
                          </w:rPr>
                        </w:pPr>
                        <w:r w:rsidRPr="003D5713">
                          <w:rPr>
                            <w:rFonts w:hAnsi="Cambria" w:asciiTheme="minorHAnsi" w:cstheme="minorBidi"/>
                            <w:color w:val="000000" w:themeColor="text1"/>
                            <w:kern w:val="24"/>
                            <w:sz w:val="20"/>
                          </w:rPr>
                          <w:t>PLAN</w:t>
                        </w:r>
                      </w:p>
                    </w:txbxContent>
                  </v:textbox>
                </v:shape>
                <v:shape id="TextBox 31" style="position:absolute;left:25449;top:15120;width:18475;height:4489;visibility:visible;mso-wrap-style:square;v-text-anchor:top" o:spid="_x0000_s104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v:textbox>
                    <w:txbxContent>
                      <w:p w:rsidRPr="003D5713" w:rsidR="003D5713" w:rsidP="003D5713" w:rsidRDefault="003D5713" w14:paraId="7118B4B7" w14:textId="77777777">
                        <w:pPr>
                          <w:pStyle w:val="NormalWeb"/>
                          <w:spacing w:before="0" w:after="0"/>
                          <w:rPr>
                            <w:sz w:val="20"/>
                          </w:rPr>
                        </w:pPr>
                        <w:r w:rsidRPr="003D5713">
                          <w:rPr>
                            <w:rFonts w:hAnsi="Cambria" w:asciiTheme="minorHAnsi" w:cstheme="minorBidi"/>
                            <w:color w:val="000000" w:themeColor="text1"/>
                            <w:kern w:val="24"/>
                            <w:sz w:val="20"/>
                          </w:rPr>
                          <w:t>FRONT ELEVATION</w:t>
                        </w:r>
                      </w:p>
                    </w:txbxContent>
                  </v:textbox>
                </v:shape>
                <w10:wrap anchorx="margin"/>
              </v:group>
            </w:pict>
          </mc:Fallback>
        </mc:AlternateContent>
      </w:r>
      <w:r w:rsidR="00DB58BF" w:rsidRPr="00DB58BF">
        <w:rPr>
          <w:rFonts w:ascii="Arial" w:hAnsi="Arial" w:cs="Arial"/>
        </w:rPr>
        <w:t>Note: Each member of staff has a PC.</w:t>
      </w:r>
    </w:p>
    <w:p w14:paraId="356AF55A" w14:textId="77777777" w:rsidR="00EA24A5" w:rsidRDefault="00EA24A5" w:rsidP="00EA24A5">
      <w:pPr>
        <w:rPr>
          <w:rFonts w:ascii="Arial" w:hAnsi="Arial" w:cs="Arial"/>
        </w:rPr>
      </w:pPr>
    </w:p>
    <w:p w14:paraId="6F73EADA" w14:textId="77777777" w:rsidR="00EA24A5" w:rsidRDefault="00EA24A5" w:rsidP="00EA24A5">
      <w:pPr>
        <w:rPr>
          <w:rFonts w:ascii="Arial" w:hAnsi="Arial" w:cs="Arial"/>
        </w:rPr>
      </w:pPr>
    </w:p>
    <w:p w14:paraId="52D3688B" w14:textId="77777777" w:rsidR="00EA24A5" w:rsidRDefault="00EA24A5" w:rsidP="00EA24A5">
      <w:pPr>
        <w:rPr>
          <w:rFonts w:ascii="Arial" w:hAnsi="Arial" w:cs="Arial"/>
        </w:rPr>
      </w:pPr>
    </w:p>
    <w:p w14:paraId="7FD7E311" w14:textId="77777777" w:rsidR="00EA24A5" w:rsidRDefault="00EA24A5" w:rsidP="00EA24A5">
      <w:pPr>
        <w:rPr>
          <w:rFonts w:ascii="Arial" w:hAnsi="Arial" w:cs="Arial"/>
        </w:rPr>
      </w:pPr>
    </w:p>
    <w:p w14:paraId="587C8645" w14:textId="5706FCAB" w:rsidR="00EA24A5" w:rsidRPr="00906020" w:rsidRDefault="00906020" w:rsidP="00906020">
      <w:pPr>
        <w:jc w:val="center"/>
        <w:rPr>
          <w:rFonts w:ascii="Arial" w:hAnsi="Arial" w:cs="Arial"/>
        </w:rPr>
      </w:pPr>
      <w:r>
        <w:rPr>
          <w:rFonts w:ascii="Arial" w:hAnsi="Arial" w:cs="Arial"/>
          <w:b/>
          <w:u w:val="single"/>
        </w:rPr>
        <w:t>Plan/Front view of building</w:t>
      </w:r>
      <w:r w:rsidR="00DB58BF" w:rsidRPr="00DB58BF">
        <w:rPr>
          <w:rFonts w:ascii="Arial" w:hAnsi="Arial" w:cs="Arial"/>
        </w:rPr>
        <w:br w:type="page"/>
      </w:r>
    </w:p>
    <w:p w14:paraId="109226B7" w14:textId="2CA11FC8" w:rsidR="00B663D1" w:rsidRPr="00EA24A5" w:rsidRDefault="00B663D1" w:rsidP="00EA24A5">
      <w:pPr>
        <w:rPr>
          <w:rFonts w:ascii="Arial" w:hAnsi="Arial" w:cs="Arial"/>
          <w:sz w:val="22"/>
          <w:szCs w:val="22"/>
        </w:rPr>
        <w:sectPr w:rsidR="00B663D1" w:rsidRPr="00EA24A5" w:rsidSect="00F31C04">
          <w:footerReference w:type="default" r:id="rId12"/>
          <w:pgSz w:w="11894" w:h="16834"/>
          <w:pgMar w:top="720" w:right="720" w:bottom="720" w:left="720" w:header="706" w:footer="454" w:gutter="0"/>
          <w:paperSrc w:first="1" w:other="1"/>
          <w:cols w:space="720"/>
          <w:docGrid w:linePitch="272"/>
        </w:sectPr>
      </w:pPr>
    </w:p>
    <w:p w14:paraId="18A1E662" w14:textId="77777777" w:rsidR="00B663D1" w:rsidRDefault="00815846" w:rsidP="00D22D9C">
      <w:pPr>
        <w:jc w:val="both"/>
        <w:rPr>
          <w:rFonts w:ascii="Arial" w:hAnsi="Arial" w:cs="Arial"/>
          <w:sz w:val="22"/>
          <w:szCs w:val="22"/>
        </w:rPr>
        <w:sectPr w:rsidR="00B663D1" w:rsidSect="00B663D1">
          <w:pgSz w:w="16834" w:h="11894" w:orient="landscape"/>
          <w:pgMar w:top="720" w:right="720" w:bottom="720" w:left="720" w:header="709" w:footer="454" w:gutter="0"/>
          <w:paperSrc w:first="7" w:other="7"/>
          <w:cols w:space="720"/>
          <w:docGrid w:linePitch="272"/>
        </w:sectPr>
      </w:pPr>
      <w:r w:rsidRPr="008050E1">
        <w:rPr>
          <w:rFonts w:ascii="Arial" w:hAnsi="Arial" w:cs="Arial"/>
          <w:noProof/>
          <w:sz w:val="22"/>
          <w:szCs w:val="22"/>
        </w:rPr>
        <w:lastRenderedPageBreak/>
        <mc:AlternateContent>
          <mc:Choice Requires="wps">
            <w:drawing>
              <wp:anchor distT="0" distB="0" distL="114300" distR="114300" simplePos="0" relativeHeight="251660288" behindDoc="0" locked="0" layoutInCell="1" allowOverlap="1" wp14:anchorId="3871AE14" wp14:editId="7C300BBB">
                <wp:simplePos x="0" y="0"/>
                <wp:positionH relativeFrom="column">
                  <wp:posOffset>6847205</wp:posOffset>
                </wp:positionH>
                <wp:positionV relativeFrom="paragraph">
                  <wp:posOffset>1245870</wp:posOffset>
                </wp:positionV>
                <wp:extent cx="234315" cy="262890"/>
                <wp:effectExtent l="0" t="0" r="0" b="3810"/>
                <wp:wrapNone/>
                <wp:docPr id="3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 cy="262890"/>
                        </a:xfrm>
                        <a:prstGeom prst="rect">
                          <a:avLst/>
                        </a:prstGeom>
                        <a:solidFill>
                          <a:srgbClr val="FFFFFF"/>
                        </a:solidFill>
                        <a:ln w="9525">
                          <a:noFill/>
                          <a:miter lim="800000"/>
                          <a:headEnd/>
                          <a:tailEnd/>
                        </a:ln>
                      </wps:spPr>
                      <wps:txbx>
                        <w:txbxContent>
                          <w:p w14:paraId="378184E3" w14:textId="77777777" w:rsidR="008050E1" w:rsidRPr="008050E1" w:rsidRDefault="008050E1">
                            <w:pPr>
                              <w:rPr>
                                <w:rFonts w:ascii="Arial" w:hAnsi="Arial" w:cs="Arial"/>
                                <w:b/>
                                <w:sz w:val="24"/>
                              </w:rPr>
                            </w:pPr>
                            <w:r w:rsidRPr="008050E1">
                              <w:rPr>
                                <w:rFonts w:ascii="Arial" w:hAnsi="Arial" w:cs="Arial"/>
                                <w:b/>
                                <w:sz w:val="24"/>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2BF3A78">
              <v:shape id="Text Box 2" style="position:absolute;left:0;text-align:left;margin-left:539.15pt;margin-top:98.1pt;width:18.45pt;height:20.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0"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" w14:anchorId="3871AE14">
                <v:textbox>
                  <w:txbxContent>
                    <w:p w:rsidRPr="008050E1" w:rsidR="008050E1" w:rsidRDefault="008050E1" w14:paraId="5FCD5EC4" w14:textId="77777777">
                      <w:pPr>
                        <w:rPr>
                          <w:rFonts w:ascii="Arial" w:hAnsi="Arial" w:cs="Arial"/>
                          <w:b/>
                          <w:sz w:val="24"/>
                        </w:rPr>
                      </w:pPr>
                      <w:r w:rsidRPr="008050E1">
                        <w:rPr>
                          <w:rFonts w:ascii="Arial" w:hAnsi="Arial" w:cs="Arial"/>
                          <w:b/>
                          <w:sz w:val="24"/>
                        </w:rPr>
                        <w:t>3</w:t>
                      </w:r>
                    </w:p>
                  </w:txbxContent>
                </v:textbox>
              </v:shape>
            </w:pict>
          </mc:Fallback>
        </mc:AlternateContent>
      </w:r>
      <w:r>
        <w:rPr>
          <w:noProof/>
        </w:rPr>
        <mc:AlternateContent>
          <mc:Choice Requires="wpc">
            <w:drawing>
              <wp:anchor distT="0" distB="0" distL="114300" distR="114300" simplePos="0" relativeHeight="251657215" behindDoc="0" locked="0" layoutInCell="1" allowOverlap="1" wp14:anchorId="5A3EF64D" wp14:editId="74B2631A">
                <wp:simplePos x="0" y="0"/>
                <wp:positionH relativeFrom="column">
                  <wp:posOffset>-31750</wp:posOffset>
                </wp:positionH>
                <wp:positionV relativeFrom="paragraph">
                  <wp:posOffset>62865</wp:posOffset>
                </wp:positionV>
                <wp:extent cx="9681845" cy="4468495"/>
                <wp:effectExtent l="0" t="0" r="14605" b="27305"/>
                <wp:wrapNone/>
                <wp:docPr id="388" name="Canvas 38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7" name="Group 205"/>
                        <wpg:cNvGrpSpPr>
                          <a:grpSpLocks/>
                        </wpg:cNvGrpSpPr>
                        <wpg:grpSpPr bwMode="auto">
                          <a:xfrm>
                            <a:off x="708025" y="23495"/>
                            <a:ext cx="8973820" cy="4445000"/>
                            <a:chOff x="1115" y="35"/>
                            <a:chExt cx="14132" cy="7000"/>
                          </a:xfrm>
                        </wpg:grpSpPr>
                        <wps:wsp>
                          <wps:cNvPr id="28" name="Freeform 5"/>
                          <wps:cNvSpPr>
                            <a:spLocks noEditPoints="1"/>
                          </wps:cNvSpPr>
                          <wps:spPr bwMode="auto">
                            <a:xfrm>
                              <a:off x="6179" y="6845"/>
                              <a:ext cx="176" cy="187"/>
                            </a:xfrm>
                            <a:custGeom>
                              <a:avLst/>
                              <a:gdLst>
                                <a:gd name="T0" fmla="*/ 0 w 468"/>
                                <a:gd name="T1" fmla="*/ 500 h 500"/>
                                <a:gd name="T2" fmla="*/ 193 w 468"/>
                                <a:gd name="T3" fmla="*/ 0 h 500"/>
                                <a:gd name="T4" fmla="*/ 264 w 468"/>
                                <a:gd name="T5" fmla="*/ 0 h 500"/>
                                <a:gd name="T6" fmla="*/ 468 w 468"/>
                                <a:gd name="T7" fmla="*/ 500 h 500"/>
                                <a:gd name="T8" fmla="*/ 393 w 468"/>
                                <a:gd name="T9" fmla="*/ 500 h 500"/>
                                <a:gd name="T10" fmla="*/ 335 w 468"/>
                                <a:gd name="T11" fmla="*/ 349 h 500"/>
                                <a:gd name="T12" fmla="*/ 126 w 468"/>
                                <a:gd name="T13" fmla="*/ 349 h 500"/>
                                <a:gd name="T14" fmla="*/ 71 w 468"/>
                                <a:gd name="T15" fmla="*/ 500 h 500"/>
                                <a:gd name="T16" fmla="*/ 0 w 468"/>
                                <a:gd name="T17" fmla="*/ 500 h 500"/>
                                <a:gd name="T18" fmla="*/ 145 w 468"/>
                                <a:gd name="T19" fmla="*/ 295 h 500"/>
                                <a:gd name="T20" fmla="*/ 314 w 468"/>
                                <a:gd name="T21" fmla="*/ 295 h 500"/>
                                <a:gd name="T22" fmla="*/ 262 w 468"/>
                                <a:gd name="T23" fmla="*/ 156 h 500"/>
                                <a:gd name="T24" fmla="*/ 241 w 468"/>
                                <a:gd name="T25" fmla="*/ 99 h 500"/>
                                <a:gd name="T26" fmla="*/ 227 w 468"/>
                                <a:gd name="T27" fmla="*/ 53 h 500"/>
                                <a:gd name="T28" fmla="*/ 215 w 468"/>
                                <a:gd name="T29" fmla="*/ 100 h 500"/>
                                <a:gd name="T30" fmla="*/ 200 w 468"/>
                                <a:gd name="T31" fmla="*/ 148 h 500"/>
                                <a:gd name="T32" fmla="*/ 145 w 468"/>
                                <a:gd name="T33" fmla="*/ 295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68" h="500">
                                  <a:moveTo>
                                    <a:pt x="0" y="500"/>
                                  </a:moveTo>
                                  <a:lnTo>
                                    <a:pt x="193" y="0"/>
                                  </a:lnTo>
                                  <a:lnTo>
                                    <a:pt x="264" y="0"/>
                                  </a:lnTo>
                                  <a:lnTo>
                                    <a:pt x="468" y="500"/>
                                  </a:lnTo>
                                  <a:lnTo>
                                    <a:pt x="393" y="500"/>
                                  </a:lnTo>
                                  <a:lnTo>
                                    <a:pt x="335" y="349"/>
                                  </a:lnTo>
                                  <a:lnTo>
                                    <a:pt x="126" y="349"/>
                                  </a:lnTo>
                                  <a:lnTo>
                                    <a:pt x="71" y="500"/>
                                  </a:lnTo>
                                  <a:lnTo>
                                    <a:pt x="0" y="500"/>
                                  </a:lnTo>
                                  <a:moveTo>
                                    <a:pt x="145" y="295"/>
                                  </a:moveTo>
                                  <a:lnTo>
                                    <a:pt x="314" y="295"/>
                                  </a:lnTo>
                                  <a:lnTo>
                                    <a:pt x="262" y="156"/>
                                  </a:lnTo>
                                  <a:lnTo>
                                    <a:pt x="241" y="99"/>
                                  </a:lnTo>
                                  <a:lnTo>
                                    <a:pt x="227" y="53"/>
                                  </a:lnTo>
                                  <a:lnTo>
                                    <a:pt x="215" y="100"/>
                                  </a:lnTo>
                                  <a:lnTo>
                                    <a:pt x="200" y="148"/>
                                  </a:lnTo>
                                  <a:lnTo>
                                    <a:pt x="145" y="29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 name="Rectangle 6"/>
                          <wps:cNvSpPr>
                            <a:spLocks noChangeArrowheads="1"/>
                          </wps:cNvSpPr>
                          <wps:spPr bwMode="auto">
                            <a:xfrm>
                              <a:off x="6371" y="6845"/>
                              <a:ext cx="23" cy="187"/>
                            </a:xfrm>
                            <a:prstGeom prst="rect">
                              <a:avLst/>
                            </a:prstGeom>
                            <a:solidFill>
                              <a:srgbClr val="000000"/>
                            </a:solidFill>
                            <a:ln w="0">
                              <a:solidFill>
                                <a:srgbClr val="000000"/>
                              </a:solidFill>
                              <a:prstDash val="solid"/>
                              <a:miter lim="800000"/>
                              <a:headEnd/>
                              <a:tailEnd/>
                            </a:ln>
                          </wps:spPr>
                          <wps:bodyPr rot="0" vert="horz" wrap="square" lIns="91440" tIns="45720" rIns="91440" bIns="45720" anchor="t" anchorCtr="0" upright="1">
                            <a:noAutofit/>
                          </wps:bodyPr>
                        </wps:wsp>
                        <wps:wsp>
                          <wps:cNvPr id="30" name="Rectangle 7"/>
                          <wps:cNvSpPr>
                            <a:spLocks noChangeArrowheads="1"/>
                          </wps:cNvSpPr>
                          <wps:spPr bwMode="auto">
                            <a:xfrm>
                              <a:off x="6429" y="6845"/>
                              <a:ext cx="23" cy="187"/>
                            </a:xfrm>
                            <a:prstGeom prst="rect">
                              <a:avLst/>
                            </a:prstGeom>
                            <a:solidFill>
                              <a:srgbClr val="000000"/>
                            </a:solidFill>
                            <a:ln w="0">
                              <a:solidFill>
                                <a:srgbClr val="000000"/>
                              </a:solidFill>
                              <a:prstDash val="solid"/>
                              <a:miter lim="800000"/>
                              <a:headEnd/>
                              <a:tailEnd/>
                            </a:ln>
                          </wps:spPr>
                          <wps:bodyPr rot="0" vert="horz" wrap="square" lIns="91440" tIns="45720" rIns="91440" bIns="45720" anchor="t" anchorCtr="0" upright="1">
                            <a:noAutofit/>
                          </wps:bodyPr>
                        </wps:wsp>
                        <wps:wsp>
                          <wps:cNvPr id="31" name="Freeform 8"/>
                          <wps:cNvSpPr>
                            <a:spLocks noEditPoints="1"/>
                          </wps:cNvSpPr>
                          <wps:spPr bwMode="auto">
                            <a:xfrm>
                              <a:off x="6564" y="6845"/>
                              <a:ext cx="154" cy="187"/>
                            </a:xfrm>
                            <a:custGeom>
                              <a:avLst/>
                              <a:gdLst>
                                <a:gd name="T0" fmla="*/ 0 w 413"/>
                                <a:gd name="T1" fmla="*/ 0 h 500"/>
                                <a:gd name="T2" fmla="*/ 199 w 413"/>
                                <a:gd name="T3" fmla="*/ 0 h 500"/>
                                <a:gd name="T4" fmla="*/ 244 w 413"/>
                                <a:gd name="T5" fmla="*/ 4 h 500"/>
                                <a:gd name="T6" fmla="*/ 282 w 413"/>
                                <a:gd name="T7" fmla="*/ 13 h 500"/>
                                <a:gd name="T8" fmla="*/ 318 w 413"/>
                                <a:gd name="T9" fmla="*/ 31 h 500"/>
                                <a:gd name="T10" fmla="*/ 353 w 413"/>
                                <a:gd name="T11" fmla="*/ 61 h 500"/>
                                <a:gd name="T12" fmla="*/ 382 w 413"/>
                                <a:gd name="T13" fmla="*/ 104 h 500"/>
                                <a:gd name="T14" fmla="*/ 402 w 413"/>
                                <a:gd name="T15" fmla="*/ 155 h 500"/>
                                <a:gd name="T16" fmla="*/ 412 w 413"/>
                                <a:gd name="T17" fmla="*/ 215 h 500"/>
                                <a:gd name="T18" fmla="*/ 412 w 413"/>
                                <a:gd name="T19" fmla="*/ 275 h 500"/>
                                <a:gd name="T20" fmla="*/ 406 w 413"/>
                                <a:gd name="T21" fmla="*/ 325 h 500"/>
                                <a:gd name="T22" fmla="*/ 393 w 413"/>
                                <a:gd name="T23" fmla="*/ 369 h 500"/>
                                <a:gd name="T24" fmla="*/ 376 w 413"/>
                                <a:gd name="T25" fmla="*/ 406 h 500"/>
                                <a:gd name="T26" fmla="*/ 355 w 413"/>
                                <a:gd name="T27" fmla="*/ 435 h 500"/>
                                <a:gd name="T28" fmla="*/ 332 w 413"/>
                                <a:gd name="T29" fmla="*/ 457 h 500"/>
                                <a:gd name="T30" fmla="*/ 307 w 413"/>
                                <a:gd name="T31" fmla="*/ 474 h 500"/>
                                <a:gd name="T32" fmla="*/ 277 w 413"/>
                                <a:gd name="T33" fmla="*/ 487 h 500"/>
                                <a:gd name="T34" fmla="*/ 242 w 413"/>
                                <a:gd name="T35" fmla="*/ 495 h 500"/>
                                <a:gd name="T36" fmla="*/ 202 w 413"/>
                                <a:gd name="T37" fmla="*/ 500 h 500"/>
                                <a:gd name="T38" fmla="*/ 0 w 413"/>
                                <a:gd name="T39" fmla="*/ 500 h 500"/>
                                <a:gd name="T40" fmla="*/ 173 w 413"/>
                                <a:gd name="T41" fmla="*/ 441 h 500"/>
                                <a:gd name="T42" fmla="*/ 217 w 413"/>
                                <a:gd name="T43" fmla="*/ 439 h 500"/>
                                <a:gd name="T44" fmla="*/ 250 w 413"/>
                                <a:gd name="T45" fmla="*/ 432 h 500"/>
                                <a:gd name="T46" fmla="*/ 276 w 413"/>
                                <a:gd name="T47" fmla="*/ 421 h 500"/>
                                <a:gd name="T48" fmla="*/ 295 w 413"/>
                                <a:gd name="T49" fmla="*/ 406 h 500"/>
                                <a:gd name="T50" fmla="*/ 316 w 413"/>
                                <a:gd name="T51" fmla="*/ 378 h 500"/>
                                <a:gd name="T52" fmla="*/ 332 w 413"/>
                                <a:gd name="T53" fmla="*/ 343 h 500"/>
                                <a:gd name="T54" fmla="*/ 342 w 413"/>
                                <a:gd name="T55" fmla="*/ 299 h 500"/>
                                <a:gd name="T56" fmla="*/ 345 w 413"/>
                                <a:gd name="T57" fmla="*/ 246 h 500"/>
                                <a:gd name="T58" fmla="*/ 338 w 413"/>
                                <a:gd name="T59" fmla="*/ 177 h 500"/>
                                <a:gd name="T60" fmla="*/ 330 w 413"/>
                                <a:gd name="T61" fmla="*/ 149 h 500"/>
                                <a:gd name="T62" fmla="*/ 319 w 413"/>
                                <a:gd name="T63" fmla="*/ 126 h 500"/>
                                <a:gd name="T64" fmla="*/ 291 w 413"/>
                                <a:gd name="T65" fmla="*/ 91 h 500"/>
                                <a:gd name="T66" fmla="*/ 257 w 413"/>
                                <a:gd name="T67" fmla="*/ 69 h 500"/>
                                <a:gd name="T68" fmla="*/ 222 w 413"/>
                                <a:gd name="T69" fmla="*/ 62 h 500"/>
                                <a:gd name="T70" fmla="*/ 171 w 413"/>
                                <a:gd name="T71" fmla="*/ 59 h 500"/>
                                <a:gd name="T72" fmla="*/ 66 w 413"/>
                                <a:gd name="T73" fmla="*/ 441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413" h="500">
                                  <a:moveTo>
                                    <a:pt x="0" y="500"/>
                                  </a:moveTo>
                                  <a:lnTo>
                                    <a:pt x="0" y="0"/>
                                  </a:lnTo>
                                  <a:lnTo>
                                    <a:pt x="172" y="0"/>
                                  </a:lnTo>
                                  <a:lnTo>
                                    <a:pt x="199" y="0"/>
                                  </a:lnTo>
                                  <a:lnTo>
                                    <a:pt x="223" y="2"/>
                                  </a:lnTo>
                                  <a:lnTo>
                                    <a:pt x="244" y="4"/>
                                  </a:lnTo>
                                  <a:lnTo>
                                    <a:pt x="261" y="7"/>
                                  </a:lnTo>
                                  <a:lnTo>
                                    <a:pt x="282" y="13"/>
                                  </a:lnTo>
                                  <a:lnTo>
                                    <a:pt x="301" y="21"/>
                                  </a:lnTo>
                                  <a:lnTo>
                                    <a:pt x="318" y="31"/>
                                  </a:lnTo>
                                  <a:lnTo>
                                    <a:pt x="334" y="43"/>
                                  </a:lnTo>
                                  <a:lnTo>
                                    <a:pt x="353" y="61"/>
                                  </a:lnTo>
                                  <a:lnTo>
                                    <a:pt x="369" y="81"/>
                                  </a:lnTo>
                                  <a:lnTo>
                                    <a:pt x="382" y="104"/>
                                  </a:lnTo>
                                  <a:lnTo>
                                    <a:pt x="393" y="128"/>
                                  </a:lnTo>
                                  <a:lnTo>
                                    <a:pt x="402" y="155"/>
                                  </a:lnTo>
                                  <a:lnTo>
                                    <a:pt x="408" y="184"/>
                                  </a:lnTo>
                                  <a:lnTo>
                                    <a:pt x="412" y="215"/>
                                  </a:lnTo>
                                  <a:lnTo>
                                    <a:pt x="413" y="247"/>
                                  </a:lnTo>
                                  <a:lnTo>
                                    <a:pt x="412" y="275"/>
                                  </a:lnTo>
                                  <a:lnTo>
                                    <a:pt x="410" y="301"/>
                                  </a:lnTo>
                                  <a:lnTo>
                                    <a:pt x="406" y="325"/>
                                  </a:lnTo>
                                  <a:lnTo>
                                    <a:pt x="400" y="348"/>
                                  </a:lnTo>
                                  <a:lnTo>
                                    <a:pt x="393" y="369"/>
                                  </a:lnTo>
                                  <a:lnTo>
                                    <a:pt x="385" y="388"/>
                                  </a:lnTo>
                                  <a:lnTo>
                                    <a:pt x="376" y="406"/>
                                  </a:lnTo>
                                  <a:lnTo>
                                    <a:pt x="366" y="421"/>
                                  </a:lnTo>
                                  <a:lnTo>
                                    <a:pt x="355" y="435"/>
                                  </a:lnTo>
                                  <a:lnTo>
                                    <a:pt x="344" y="447"/>
                                  </a:lnTo>
                                  <a:lnTo>
                                    <a:pt x="332" y="457"/>
                                  </a:lnTo>
                                  <a:lnTo>
                                    <a:pt x="320" y="466"/>
                                  </a:lnTo>
                                  <a:lnTo>
                                    <a:pt x="307" y="474"/>
                                  </a:lnTo>
                                  <a:lnTo>
                                    <a:pt x="293" y="481"/>
                                  </a:lnTo>
                                  <a:lnTo>
                                    <a:pt x="277" y="487"/>
                                  </a:lnTo>
                                  <a:lnTo>
                                    <a:pt x="260" y="492"/>
                                  </a:lnTo>
                                  <a:lnTo>
                                    <a:pt x="242" y="495"/>
                                  </a:lnTo>
                                  <a:lnTo>
                                    <a:pt x="223" y="498"/>
                                  </a:lnTo>
                                  <a:lnTo>
                                    <a:pt x="202" y="500"/>
                                  </a:lnTo>
                                  <a:lnTo>
                                    <a:pt x="180" y="500"/>
                                  </a:lnTo>
                                  <a:lnTo>
                                    <a:pt x="0" y="500"/>
                                  </a:lnTo>
                                  <a:moveTo>
                                    <a:pt x="66" y="441"/>
                                  </a:moveTo>
                                  <a:lnTo>
                                    <a:pt x="173" y="441"/>
                                  </a:lnTo>
                                  <a:lnTo>
                                    <a:pt x="196" y="440"/>
                                  </a:lnTo>
                                  <a:lnTo>
                                    <a:pt x="217" y="439"/>
                                  </a:lnTo>
                                  <a:lnTo>
                                    <a:pt x="235" y="436"/>
                                  </a:lnTo>
                                  <a:lnTo>
                                    <a:pt x="250" y="432"/>
                                  </a:lnTo>
                                  <a:lnTo>
                                    <a:pt x="264" y="427"/>
                                  </a:lnTo>
                                  <a:lnTo>
                                    <a:pt x="276" y="421"/>
                                  </a:lnTo>
                                  <a:lnTo>
                                    <a:pt x="286" y="414"/>
                                  </a:lnTo>
                                  <a:lnTo>
                                    <a:pt x="295" y="406"/>
                                  </a:lnTo>
                                  <a:lnTo>
                                    <a:pt x="306" y="393"/>
                                  </a:lnTo>
                                  <a:lnTo>
                                    <a:pt x="316" y="378"/>
                                  </a:lnTo>
                                  <a:lnTo>
                                    <a:pt x="325" y="361"/>
                                  </a:lnTo>
                                  <a:lnTo>
                                    <a:pt x="332" y="343"/>
                                  </a:lnTo>
                                  <a:lnTo>
                                    <a:pt x="338" y="322"/>
                                  </a:lnTo>
                                  <a:lnTo>
                                    <a:pt x="342" y="299"/>
                                  </a:lnTo>
                                  <a:lnTo>
                                    <a:pt x="344" y="274"/>
                                  </a:lnTo>
                                  <a:lnTo>
                                    <a:pt x="345" y="246"/>
                                  </a:lnTo>
                                  <a:lnTo>
                                    <a:pt x="343" y="209"/>
                                  </a:lnTo>
                                  <a:lnTo>
                                    <a:pt x="338" y="177"/>
                                  </a:lnTo>
                                  <a:lnTo>
                                    <a:pt x="335" y="162"/>
                                  </a:lnTo>
                                  <a:lnTo>
                                    <a:pt x="330" y="149"/>
                                  </a:lnTo>
                                  <a:lnTo>
                                    <a:pt x="325" y="137"/>
                                  </a:lnTo>
                                  <a:lnTo>
                                    <a:pt x="319" y="126"/>
                                  </a:lnTo>
                                  <a:lnTo>
                                    <a:pt x="306" y="106"/>
                                  </a:lnTo>
                                  <a:lnTo>
                                    <a:pt x="291" y="91"/>
                                  </a:lnTo>
                                  <a:lnTo>
                                    <a:pt x="274" y="78"/>
                                  </a:lnTo>
                                  <a:lnTo>
                                    <a:pt x="257" y="69"/>
                                  </a:lnTo>
                                  <a:lnTo>
                                    <a:pt x="241" y="65"/>
                                  </a:lnTo>
                                  <a:lnTo>
                                    <a:pt x="222" y="62"/>
                                  </a:lnTo>
                                  <a:lnTo>
                                    <a:pt x="198" y="60"/>
                                  </a:lnTo>
                                  <a:lnTo>
                                    <a:pt x="171" y="59"/>
                                  </a:lnTo>
                                  <a:lnTo>
                                    <a:pt x="66" y="59"/>
                                  </a:lnTo>
                                  <a:lnTo>
                                    <a:pt x="66" y="441"/>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 name="Freeform 9"/>
                          <wps:cNvSpPr>
                            <a:spLocks noEditPoints="1"/>
                          </wps:cNvSpPr>
                          <wps:spPr bwMode="auto">
                            <a:xfrm>
                              <a:off x="6750" y="6845"/>
                              <a:ext cx="23" cy="187"/>
                            </a:xfrm>
                            <a:custGeom>
                              <a:avLst/>
                              <a:gdLst>
                                <a:gd name="T0" fmla="*/ 0 w 61"/>
                                <a:gd name="T1" fmla="*/ 71 h 500"/>
                                <a:gd name="T2" fmla="*/ 0 w 61"/>
                                <a:gd name="T3" fmla="*/ 0 h 500"/>
                                <a:gd name="T4" fmla="*/ 61 w 61"/>
                                <a:gd name="T5" fmla="*/ 0 h 500"/>
                                <a:gd name="T6" fmla="*/ 61 w 61"/>
                                <a:gd name="T7" fmla="*/ 71 h 500"/>
                                <a:gd name="T8" fmla="*/ 0 w 61"/>
                                <a:gd name="T9" fmla="*/ 71 h 500"/>
                                <a:gd name="T10" fmla="*/ 0 w 61"/>
                                <a:gd name="T11" fmla="*/ 500 h 500"/>
                                <a:gd name="T12" fmla="*/ 0 w 61"/>
                                <a:gd name="T13" fmla="*/ 138 h 500"/>
                                <a:gd name="T14" fmla="*/ 61 w 61"/>
                                <a:gd name="T15" fmla="*/ 138 h 500"/>
                                <a:gd name="T16" fmla="*/ 61 w 61"/>
                                <a:gd name="T17" fmla="*/ 500 h 500"/>
                                <a:gd name="T18" fmla="*/ 0 w 61"/>
                                <a:gd name="T19"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 h="500">
                                  <a:moveTo>
                                    <a:pt x="0" y="71"/>
                                  </a:moveTo>
                                  <a:lnTo>
                                    <a:pt x="0" y="0"/>
                                  </a:lnTo>
                                  <a:lnTo>
                                    <a:pt x="61" y="0"/>
                                  </a:lnTo>
                                  <a:lnTo>
                                    <a:pt x="61" y="71"/>
                                  </a:lnTo>
                                  <a:lnTo>
                                    <a:pt x="0" y="71"/>
                                  </a:lnTo>
                                  <a:moveTo>
                                    <a:pt x="0" y="500"/>
                                  </a:moveTo>
                                  <a:lnTo>
                                    <a:pt x="0" y="138"/>
                                  </a:lnTo>
                                  <a:lnTo>
                                    <a:pt x="61" y="138"/>
                                  </a:lnTo>
                                  <a:lnTo>
                                    <a:pt x="61" y="500"/>
                                  </a:lnTo>
                                  <a:lnTo>
                                    <a:pt x="0"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4" name="Freeform 10"/>
                          <wps:cNvSpPr>
                            <a:spLocks/>
                          </wps:cNvSpPr>
                          <wps:spPr bwMode="auto">
                            <a:xfrm>
                              <a:off x="6808" y="6893"/>
                              <a:ext cx="184" cy="139"/>
                            </a:xfrm>
                            <a:custGeom>
                              <a:avLst/>
                              <a:gdLst>
                                <a:gd name="T0" fmla="*/ 0 w 490"/>
                                <a:gd name="T1" fmla="*/ 8 h 370"/>
                                <a:gd name="T2" fmla="*/ 54 w 490"/>
                                <a:gd name="T3" fmla="*/ 59 h 370"/>
                                <a:gd name="T4" fmla="*/ 74 w 490"/>
                                <a:gd name="T5" fmla="*/ 35 h 370"/>
                                <a:gd name="T6" fmla="*/ 100 w 490"/>
                                <a:gd name="T7" fmla="*/ 16 h 370"/>
                                <a:gd name="T8" fmla="*/ 130 w 490"/>
                                <a:gd name="T9" fmla="*/ 4 h 370"/>
                                <a:gd name="T10" fmla="*/ 164 w 490"/>
                                <a:gd name="T11" fmla="*/ 0 h 370"/>
                                <a:gd name="T12" fmla="*/ 201 w 490"/>
                                <a:gd name="T13" fmla="*/ 4 h 370"/>
                                <a:gd name="T14" fmla="*/ 230 w 490"/>
                                <a:gd name="T15" fmla="*/ 16 h 370"/>
                                <a:gd name="T16" fmla="*/ 252 w 490"/>
                                <a:gd name="T17" fmla="*/ 36 h 370"/>
                                <a:gd name="T18" fmla="*/ 267 w 490"/>
                                <a:gd name="T19" fmla="*/ 63 h 370"/>
                                <a:gd name="T20" fmla="*/ 290 w 490"/>
                                <a:gd name="T21" fmla="*/ 35 h 370"/>
                                <a:gd name="T22" fmla="*/ 316 w 490"/>
                                <a:gd name="T23" fmla="*/ 16 h 370"/>
                                <a:gd name="T24" fmla="*/ 346 w 490"/>
                                <a:gd name="T25" fmla="*/ 4 h 370"/>
                                <a:gd name="T26" fmla="*/ 378 w 490"/>
                                <a:gd name="T27" fmla="*/ 0 h 370"/>
                                <a:gd name="T28" fmla="*/ 415 w 490"/>
                                <a:gd name="T29" fmla="*/ 4 h 370"/>
                                <a:gd name="T30" fmla="*/ 436 w 490"/>
                                <a:gd name="T31" fmla="*/ 11 h 370"/>
                                <a:gd name="T32" fmla="*/ 454 w 490"/>
                                <a:gd name="T33" fmla="*/ 22 h 370"/>
                                <a:gd name="T34" fmla="*/ 468 w 490"/>
                                <a:gd name="T35" fmla="*/ 37 h 370"/>
                                <a:gd name="T36" fmla="*/ 479 w 490"/>
                                <a:gd name="T37" fmla="*/ 56 h 370"/>
                                <a:gd name="T38" fmla="*/ 486 w 490"/>
                                <a:gd name="T39" fmla="*/ 79 h 370"/>
                                <a:gd name="T40" fmla="*/ 490 w 490"/>
                                <a:gd name="T41" fmla="*/ 121 h 370"/>
                                <a:gd name="T42" fmla="*/ 429 w 490"/>
                                <a:gd name="T43" fmla="*/ 370 h 370"/>
                                <a:gd name="T44" fmla="*/ 428 w 490"/>
                                <a:gd name="T45" fmla="*/ 110 h 370"/>
                                <a:gd name="T46" fmla="*/ 423 w 490"/>
                                <a:gd name="T47" fmla="*/ 89 h 370"/>
                                <a:gd name="T48" fmla="*/ 415 w 490"/>
                                <a:gd name="T49" fmla="*/ 74 h 370"/>
                                <a:gd name="T50" fmla="*/ 402 w 490"/>
                                <a:gd name="T51" fmla="*/ 63 h 370"/>
                                <a:gd name="T52" fmla="*/ 385 w 490"/>
                                <a:gd name="T53" fmla="*/ 55 h 370"/>
                                <a:gd name="T54" fmla="*/ 365 w 490"/>
                                <a:gd name="T55" fmla="*/ 53 h 370"/>
                                <a:gd name="T56" fmla="*/ 330 w 490"/>
                                <a:gd name="T57" fmla="*/ 59 h 370"/>
                                <a:gd name="T58" fmla="*/ 301 w 490"/>
                                <a:gd name="T59" fmla="*/ 78 h 370"/>
                                <a:gd name="T60" fmla="*/ 290 w 490"/>
                                <a:gd name="T61" fmla="*/ 93 h 370"/>
                                <a:gd name="T62" fmla="*/ 282 w 490"/>
                                <a:gd name="T63" fmla="*/ 111 h 370"/>
                                <a:gd name="T64" fmla="*/ 276 w 490"/>
                                <a:gd name="T65" fmla="*/ 160 h 370"/>
                                <a:gd name="T66" fmla="*/ 215 w 490"/>
                                <a:gd name="T67" fmla="*/ 370 h 370"/>
                                <a:gd name="T68" fmla="*/ 214 w 490"/>
                                <a:gd name="T69" fmla="*/ 116 h 370"/>
                                <a:gd name="T70" fmla="*/ 206 w 490"/>
                                <a:gd name="T71" fmla="*/ 85 h 370"/>
                                <a:gd name="T72" fmla="*/ 191 w 490"/>
                                <a:gd name="T73" fmla="*/ 64 h 370"/>
                                <a:gd name="T74" fmla="*/ 166 w 490"/>
                                <a:gd name="T75" fmla="*/ 54 h 370"/>
                                <a:gd name="T76" fmla="*/ 138 w 490"/>
                                <a:gd name="T77" fmla="*/ 54 h 370"/>
                                <a:gd name="T78" fmla="*/ 114 w 490"/>
                                <a:gd name="T79" fmla="*/ 61 h 370"/>
                                <a:gd name="T80" fmla="*/ 92 w 490"/>
                                <a:gd name="T81" fmla="*/ 74 h 370"/>
                                <a:gd name="T82" fmla="*/ 76 w 490"/>
                                <a:gd name="T83" fmla="*/ 94 h 370"/>
                                <a:gd name="T84" fmla="*/ 66 w 490"/>
                                <a:gd name="T85" fmla="*/ 121 h 370"/>
                                <a:gd name="T86" fmla="*/ 62 w 490"/>
                                <a:gd name="T87" fmla="*/ 159 h 370"/>
                                <a:gd name="T88" fmla="*/ 61 w 490"/>
                                <a:gd name="T89"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490" h="370">
                                  <a:moveTo>
                                    <a:pt x="0" y="370"/>
                                  </a:moveTo>
                                  <a:lnTo>
                                    <a:pt x="0" y="8"/>
                                  </a:lnTo>
                                  <a:lnTo>
                                    <a:pt x="54" y="8"/>
                                  </a:lnTo>
                                  <a:lnTo>
                                    <a:pt x="54" y="59"/>
                                  </a:lnTo>
                                  <a:lnTo>
                                    <a:pt x="64" y="46"/>
                                  </a:lnTo>
                                  <a:lnTo>
                                    <a:pt x="74" y="35"/>
                                  </a:lnTo>
                                  <a:lnTo>
                                    <a:pt x="86" y="25"/>
                                  </a:lnTo>
                                  <a:lnTo>
                                    <a:pt x="100" y="16"/>
                                  </a:lnTo>
                                  <a:lnTo>
                                    <a:pt x="114" y="9"/>
                                  </a:lnTo>
                                  <a:lnTo>
                                    <a:pt x="130" y="4"/>
                                  </a:lnTo>
                                  <a:lnTo>
                                    <a:pt x="147" y="1"/>
                                  </a:lnTo>
                                  <a:lnTo>
                                    <a:pt x="164" y="0"/>
                                  </a:lnTo>
                                  <a:lnTo>
                                    <a:pt x="183" y="1"/>
                                  </a:lnTo>
                                  <a:lnTo>
                                    <a:pt x="201" y="4"/>
                                  </a:lnTo>
                                  <a:lnTo>
                                    <a:pt x="216" y="9"/>
                                  </a:lnTo>
                                  <a:lnTo>
                                    <a:pt x="230" y="16"/>
                                  </a:lnTo>
                                  <a:lnTo>
                                    <a:pt x="242" y="26"/>
                                  </a:lnTo>
                                  <a:lnTo>
                                    <a:pt x="252" y="36"/>
                                  </a:lnTo>
                                  <a:lnTo>
                                    <a:pt x="260" y="49"/>
                                  </a:lnTo>
                                  <a:lnTo>
                                    <a:pt x="267" y="63"/>
                                  </a:lnTo>
                                  <a:lnTo>
                                    <a:pt x="278" y="48"/>
                                  </a:lnTo>
                                  <a:lnTo>
                                    <a:pt x="290" y="35"/>
                                  </a:lnTo>
                                  <a:lnTo>
                                    <a:pt x="302" y="24"/>
                                  </a:lnTo>
                                  <a:lnTo>
                                    <a:pt x="316" y="16"/>
                                  </a:lnTo>
                                  <a:lnTo>
                                    <a:pt x="330" y="9"/>
                                  </a:lnTo>
                                  <a:lnTo>
                                    <a:pt x="346" y="4"/>
                                  </a:lnTo>
                                  <a:lnTo>
                                    <a:pt x="362" y="1"/>
                                  </a:lnTo>
                                  <a:lnTo>
                                    <a:pt x="378" y="0"/>
                                  </a:lnTo>
                                  <a:lnTo>
                                    <a:pt x="404" y="2"/>
                                  </a:lnTo>
                                  <a:lnTo>
                                    <a:pt x="415" y="4"/>
                                  </a:lnTo>
                                  <a:lnTo>
                                    <a:pt x="426" y="7"/>
                                  </a:lnTo>
                                  <a:lnTo>
                                    <a:pt x="436" y="11"/>
                                  </a:lnTo>
                                  <a:lnTo>
                                    <a:pt x="445" y="16"/>
                                  </a:lnTo>
                                  <a:lnTo>
                                    <a:pt x="454" y="22"/>
                                  </a:lnTo>
                                  <a:lnTo>
                                    <a:pt x="461" y="29"/>
                                  </a:lnTo>
                                  <a:lnTo>
                                    <a:pt x="468" y="37"/>
                                  </a:lnTo>
                                  <a:lnTo>
                                    <a:pt x="474" y="46"/>
                                  </a:lnTo>
                                  <a:lnTo>
                                    <a:pt x="479" y="56"/>
                                  </a:lnTo>
                                  <a:lnTo>
                                    <a:pt x="483" y="67"/>
                                  </a:lnTo>
                                  <a:lnTo>
                                    <a:pt x="486" y="79"/>
                                  </a:lnTo>
                                  <a:lnTo>
                                    <a:pt x="488" y="92"/>
                                  </a:lnTo>
                                  <a:lnTo>
                                    <a:pt x="490" y="121"/>
                                  </a:lnTo>
                                  <a:lnTo>
                                    <a:pt x="490" y="370"/>
                                  </a:lnTo>
                                  <a:lnTo>
                                    <a:pt x="429" y="370"/>
                                  </a:lnTo>
                                  <a:lnTo>
                                    <a:pt x="429" y="142"/>
                                  </a:lnTo>
                                  <a:lnTo>
                                    <a:pt x="428" y="110"/>
                                  </a:lnTo>
                                  <a:lnTo>
                                    <a:pt x="426" y="98"/>
                                  </a:lnTo>
                                  <a:lnTo>
                                    <a:pt x="423" y="89"/>
                                  </a:lnTo>
                                  <a:lnTo>
                                    <a:pt x="420" y="81"/>
                                  </a:lnTo>
                                  <a:lnTo>
                                    <a:pt x="415" y="74"/>
                                  </a:lnTo>
                                  <a:lnTo>
                                    <a:pt x="409" y="68"/>
                                  </a:lnTo>
                                  <a:lnTo>
                                    <a:pt x="402" y="63"/>
                                  </a:lnTo>
                                  <a:lnTo>
                                    <a:pt x="393" y="58"/>
                                  </a:lnTo>
                                  <a:lnTo>
                                    <a:pt x="385" y="55"/>
                                  </a:lnTo>
                                  <a:lnTo>
                                    <a:pt x="375" y="53"/>
                                  </a:lnTo>
                                  <a:lnTo>
                                    <a:pt x="365" y="53"/>
                                  </a:lnTo>
                                  <a:lnTo>
                                    <a:pt x="346" y="54"/>
                                  </a:lnTo>
                                  <a:lnTo>
                                    <a:pt x="330" y="59"/>
                                  </a:lnTo>
                                  <a:lnTo>
                                    <a:pt x="315" y="67"/>
                                  </a:lnTo>
                                  <a:lnTo>
                                    <a:pt x="301" y="78"/>
                                  </a:lnTo>
                                  <a:lnTo>
                                    <a:pt x="295" y="85"/>
                                  </a:lnTo>
                                  <a:lnTo>
                                    <a:pt x="290" y="93"/>
                                  </a:lnTo>
                                  <a:lnTo>
                                    <a:pt x="286" y="102"/>
                                  </a:lnTo>
                                  <a:lnTo>
                                    <a:pt x="282" y="111"/>
                                  </a:lnTo>
                                  <a:lnTo>
                                    <a:pt x="278" y="134"/>
                                  </a:lnTo>
                                  <a:lnTo>
                                    <a:pt x="276" y="160"/>
                                  </a:lnTo>
                                  <a:lnTo>
                                    <a:pt x="276" y="370"/>
                                  </a:lnTo>
                                  <a:lnTo>
                                    <a:pt x="215" y="370"/>
                                  </a:lnTo>
                                  <a:lnTo>
                                    <a:pt x="215" y="135"/>
                                  </a:lnTo>
                                  <a:lnTo>
                                    <a:pt x="214" y="116"/>
                                  </a:lnTo>
                                  <a:lnTo>
                                    <a:pt x="211" y="99"/>
                                  </a:lnTo>
                                  <a:lnTo>
                                    <a:pt x="206" y="85"/>
                                  </a:lnTo>
                                  <a:lnTo>
                                    <a:pt x="200" y="73"/>
                                  </a:lnTo>
                                  <a:lnTo>
                                    <a:pt x="191" y="64"/>
                                  </a:lnTo>
                                  <a:lnTo>
                                    <a:pt x="180" y="58"/>
                                  </a:lnTo>
                                  <a:lnTo>
                                    <a:pt x="166" y="54"/>
                                  </a:lnTo>
                                  <a:lnTo>
                                    <a:pt x="151" y="53"/>
                                  </a:lnTo>
                                  <a:lnTo>
                                    <a:pt x="138" y="54"/>
                                  </a:lnTo>
                                  <a:lnTo>
                                    <a:pt x="126" y="56"/>
                                  </a:lnTo>
                                  <a:lnTo>
                                    <a:pt x="114" y="61"/>
                                  </a:lnTo>
                                  <a:lnTo>
                                    <a:pt x="103" y="66"/>
                                  </a:lnTo>
                                  <a:lnTo>
                                    <a:pt x="92" y="74"/>
                                  </a:lnTo>
                                  <a:lnTo>
                                    <a:pt x="84" y="83"/>
                                  </a:lnTo>
                                  <a:lnTo>
                                    <a:pt x="76" y="94"/>
                                  </a:lnTo>
                                  <a:lnTo>
                                    <a:pt x="71" y="106"/>
                                  </a:lnTo>
                                  <a:lnTo>
                                    <a:pt x="66" y="121"/>
                                  </a:lnTo>
                                  <a:lnTo>
                                    <a:pt x="63" y="138"/>
                                  </a:lnTo>
                                  <a:lnTo>
                                    <a:pt x="62" y="159"/>
                                  </a:lnTo>
                                  <a:lnTo>
                                    <a:pt x="61" y="182"/>
                                  </a:lnTo>
                                  <a:lnTo>
                                    <a:pt x="61"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5" name="Freeform 11"/>
                          <wps:cNvSpPr>
                            <a:spLocks noEditPoints="1"/>
                          </wps:cNvSpPr>
                          <wps:spPr bwMode="auto">
                            <a:xfrm>
                              <a:off x="7018" y="6893"/>
                              <a:ext cx="125" cy="142"/>
                            </a:xfrm>
                            <a:custGeom>
                              <a:avLst/>
                              <a:gdLst>
                                <a:gd name="T0" fmla="*/ 332 w 334"/>
                                <a:gd name="T1" fmla="*/ 261 h 378"/>
                                <a:gd name="T2" fmla="*/ 323 w 334"/>
                                <a:gd name="T3" fmla="*/ 287 h 378"/>
                                <a:gd name="T4" fmla="*/ 310 w 334"/>
                                <a:gd name="T5" fmla="*/ 311 h 378"/>
                                <a:gd name="T6" fmla="*/ 295 w 334"/>
                                <a:gd name="T7" fmla="*/ 331 h 378"/>
                                <a:gd name="T8" fmla="*/ 276 w 334"/>
                                <a:gd name="T9" fmla="*/ 348 h 378"/>
                                <a:gd name="T10" fmla="*/ 254 w 334"/>
                                <a:gd name="T11" fmla="*/ 361 h 378"/>
                                <a:gd name="T12" fmla="*/ 230 w 334"/>
                                <a:gd name="T13" fmla="*/ 371 h 378"/>
                                <a:gd name="T14" fmla="*/ 203 w 334"/>
                                <a:gd name="T15" fmla="*/ 376 h 378"/>
                                <a:gd name="T16" fmla="*/ 172 w 334"/>
                                <a:gd name="T17" fmla="*/ 378 h 378"/>
                                <a:gd name="T18" fmla="*/ 135 w 334"/>
                                <a:gd name="T19" fmla="*/ 375 h 378"/>
                                <a:gd name="T20" fmla="*/ 101 w 334"/>
                                <a:gd name="T21" fmla="*/ 366 h 378"/>
                                <a:gd name="T22" fmla="*/ 72 w 334"/>
                                <a:gd name="T23" fmla="*/ 351 h 378"/>
                                <a:gd name="T24" fmla="*/ 46 w 334"/>
                                <a:gd name="T25" fmla="*/ 329 h 378"/>
                                <a:gd name="T26" fmla="*/ 26 w 334"/>
                                <a:gd name="T27" fmla="*/ 302 h 378"/>
                                <a:gd name="T28" fmla="*/ 12 w 334"/>
                                <a:gd name="T29" fmla="*/ 270 h 378"/>
                                <a:gd name="T30" fmla="*/ 3 w 334"/>
                                <a:gd name="T31" fmla="*/ 234 h 378"/>
                                <a:gd name="T32" fmla="*/ 0 w 334"/>
                                <a:gd name="T33" fmla="*/ 192 h 378"/>
                                <a:gd name="T34" fmla="*/ 3 w 334"/>
                                <a:gd name="T35" fmla="*/ 149 h 378"/>
                                <a:gd name="T36" fmla="*/ 12 w 334"/>
                                <a:gd name="T37" fmla="*/ 111 h 378"/>
                                <a:gd name="T38" fmla="*/ 26 w 334"/>
                                <a:gd name="T39" fmla="*/ 78 h 378"/>
                                <a:gd name="T40" fmla="*/ 47 w 334"/>
                                <a:gd name="T41" fmla="*/ 50 h 378"/>
                                <a:gd name="T42" fmla="*/ 72 w 334"/>
                                <a:gd name="T43" fmla="*/ 28 h 378"/>
                                <a:gd name="T44" fmla="*/ 101 w 334"/>
                                <a:gd name="T45" fmla="*/ 12 h 378"/>
                                <a:gd name="T46" fmla="*/ 133 w 334"/>
                                <a:gd name="T47" fmla="*/ 3 h 378"/>
                                <a:gd name="T48" fmla="*/ 169 w 334"/>
                                <a:gd name="T49" fmla="*/ 0 h 378"/>
                                <a:gd name="T50" fmla="*/ 204 w 334"/>
                                <a:gd name="T51" fmla="*/ 3 h 378"/>
                                <a:gd name="T52" fmla="*/ 235 w 334"/>
                                <a:gd name="T53" fmla="*/ 12 h 378"/>
                                <a:gd name="T54" fmla="*/ 263 w 334"/>
                                <a:gd name="T55" fmla="*/ 27 h 378"/>
                                <a:gd name="T56" fmla="*/ 288 w 334"/>
                                <a:gd name="T57" fmla="*/ 49 h 378"/>
                                <a:gd name="T58" fmla="*/ 308 w 334"/>
                                <a:gd name="T59" fmla="*/ 76 h 378"/>
                                <a:gd name="T60" fmla="*/ 322 w 334"/>
                                <a:gd name="T61" fmla="*/ 109 h 378"/>
                                <a:gd name="T62" fmla="*/ 331 w 334"/>
                                <a:gd name="T63" fmla="*/ 146 h 378"/>
                                <a:gd name="T64" fmla="*/ 334 w 334"/>
                                <a:gd name="T65" fmla="*/ 188 h 378"/>
                                <a:gd name="T66" fmla="*/ 63 w 334"/>
                                <a:gd name="T67" fmla="*/ 205 h 378"/>
                                <a:gd name="T68" fmla="*/ 70 w 334"/>
                                <a:gd name="T69" fmla="*/ 245 h 378"/>
                                <a:gd name="T70" fmla="*/ 78 w 334"/>
                                <a:gd name="T71" fmla="*/ 268 h 378"/>
                                <a:gd name="T72" fmla="*/ 90 w 334"/>
                                <a:gd name="T73" fmla="*/ 288 h 378"/>
                                <a:gd name="T74" fmla="*/ 105 w 334"/>
                                <a:gd name="T75" fmla="*/ 303 h 378"/>
                                <a:gd name="T76" fmla="*/ 122 w 334"/>
                                <a:gd name="T77" fmla="*/ 315 h 378"/>
                                <a:gd name="T78" fmla="*/ 141 w 334"/>
                                <a:gd name="T79" fmla="*/ 323 h 378"/>
                                <a:gd name="T80" fmla="*/ 162 w 334"/>
                                <a:gd name="T81" fmla="*/ 327 h 378"/>
                                <a:gd name="T82" fmla="*/ 189 w 334"/>
                                <a:gd name="T83" fmla="*/ 327 h 378"/>
                                <a:gd name="T84" fmla="*/ 218 w 334"/>
                                <a:gd name="T85" fmla="*/ 318 h 378"/>
                                <a:gd name="T86" fmla="*/ 242 w 334"/>
                                <a:gd name="T87" fmla="*/ 300 h 378"/>
                                <a:gd name="T88" fmla="*/ 261 w 334"/>
                                <a:gd name="T89" fmla="*/ 272 h 378"/>
                                <a:gd name="T90" fmla="*/ 67 w 334"/>
                                <a:gd name="T91" fmla="*/ 154 h 378"/>
                                <a:gd name="T92" fmla="*/ 266 w 334"/>
                                <a:gd name="T93" fmla="*/ 133 h 378"/>
                                <a:gd name="T94" fmla="*/ 254 w 334"/>
                                <a:gd name="T95" fmla="*/ 98 h 378"/>
                                <a:gd name="T96" fmla="*/ 238 w 334"/>
                                <a:gd name="T97" fmla="*/ 77 h 378"/>
                                <a:gd name="T98" fmla="*/ 221 w 334"/>
                                <a:gd name="T99" fmla="*/ 64 h 378"/>
                                <a:gd name="T100" fmla="*/ 202 w 334"/>
                                <a:gd name="T101" fmla="*/ 55 h 378"/>
                                <a:gd name="T102" fmla="*/ 181 w 334"/>
                                <a:gd name="T103" fmla="*/ 51 h 378"/>
                                <a:gd name="T104" fmla="*/ 149 w 334"/>
                                <a:gd name="T105" fmla="*/ 52 h 378"/>
                                <a:gd name="T106" fmla="*/ 114 w 334"/>
                                <a:gd name="T107" fmla="*/ 66 h 378"/>
                                <a:gd name="T108" fmla="*/ 92 w 334"/>
                                <a:gd name="T109" fmla="*/ 86 h 378"/>
                                <a:gd name="T110" fmla="*/ 76 w 334"/>
                                <a:gd name="T111" fmla="*/ 112 h 378"/>
                                <a:gd name="T112" fmla="*/ 67 w 334"/>
                                <a:gd name="T113" fmla="*/ 154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34" h="378">
                                  <a:moveTo>
                                    <a:pt x="268" y="253"/>
                                  </a:moveTo>
                                  <a:lnTo>
                                    <a:pt x="332" y="261"/>
                                  </a:lnTo>
                                  <a:lnTo>
                                    <a:pt x="328" y="275"/>
                                  </a:lnTo>
                                  <a:lnTo>
                                    <a:pt x="323" y="287"/>
                                  </a:lnTo>
                                  <a:lnTo>
                                    <a:pt x="317" y="299"/>
                                  </a:lnTo>
                                  <a:lnTo>
                                    <a:pt x="310" y="311"/>
                                  </a:lnTo>
                                  <a:lnTo>
                                    <a:pt x="303" y="321"/>
                                  </a:lnTo>
                                  <a:lnTo>
                                    <a:pt x="295" y="331"/>
                                  </a:lnTo>
                                  <a:lnTo>
                                    <a:pt x="286" y="339"/>
                                  </a:lnTo>
                                  <a:lnTo>
                                    <a:pt x="276" y="348"/>
                                  </a:lnTo>
                                  <a:lnTo>
                                    <a:pt x="266" y="355"/>
                                  </a:lnTo>
                                  <a:lnTo>
                                    <a:pt x="254" y="361"/>
                                  </a:lnTo>
                                  <a:lnTo>
                                    <a:pt x="243" y="366"/>
                                  </a:lnTo>
                                  <a:lnTo>
                                    <a:pt x="230" y="371"/>
                                  </a:lnTo>
                                  <a:lnTo>
                                    <a:pt x="217" y="374"/>
                                  </a:lnTo>
                                  <a:lnTo>
                                    <a:pt x="203" y="376"/>
                                  </a:lnTo>
                                  <a:lnTo>
                                    <a:pt x="188" y="378"/>
                                  </a:lnTo>
                                  <a:lnTo>
                                    <a:pt x="172" y="378"/>
                                  </a:lnTo>
                                  <a:lnTo>
                                    <a:pt x="153" y="377"/>
                                  </a:lnTo>
                                  <a:lnTo>
                                    <a:pt x="135" y="375"/>
                                  </a:lnTo>
                                  <a:lnTo>
                                    <a:pt x="118" y="371"/>
                                  </a:lnTo>
                                  <a:lnTo>
                                    <a:pt x="101" y="366"/>
                                  </a:lnTo>
                                  <a:lnTo>
                                    <a:pt x="86" y="359"/>
                                  </a:lnTo>
                                  <a:lnTo>
                                    <a:pt x="72" y="351"/>
                                  </a:lnTo>
                                  <a:lnTo>
                                    <a:pt x="59" y="341"/>
                                  </a:lnTo>
                                  <a:lnTo>
                                    <a:pt x="46" y="329"/>
                                  </a:lnTo>
                                  <a:lnTo>
                                    <a:pt x="36" y="316"/>
                                  </a:lnTo>
                                  <a:lnTo>
                                    <a:pt x="26" y="302"/>
                                  </a:lnTo>
                                  <a:lnTo>
                                    <a:pt x="18" y="287"/>
                                  </a:lnTo>
                                  <a:lnTo>
                                    <a:pt x="12" y="270"/>
                                  </a:lnTo>
                                  <a:lnTo>
                                    <a:pt x="6" y="253"/>
                                  </a:lnTo>
                                  <a:lnTo>
                                    <a:pt x="3" y="234"/>
                                  </a:lnTo>
                                  <a:lnTo>
                                    <a:pt x="1" y="213"/>
                                  </a:lnTo>
                                  <a:lnTo>
                                    <a:pt x="0" y="192"/>
                                  </a:lnTo>
                                  <a:lnTo>
                                    <a:pt x="1" y="170"/>
                                  </a:lnTo>
                                  <a:lnTo>
                                    <a:pt x="3" y="149"/>
                                  </a:lnTo>
                                  <a:lnTo>
                                    <a:pt x="7" y="129"/>
                                  </a:lnTo>
                                  <a:lnTo>
                                    <a:pt x="12" y="111"/>
                                  </a:lnTo>
                                  <a:lnTo>
                                    <a:pt x="18" y="94"/>
                                  </a:lnTo>
                                  <a:lnTo>
                                    <a:pt x="26" y="78"/>
                                  </a:lnTo>
                                  <a:lnTo>
                                    <a:pt x="36" y="63"/>
                                  </a:lnTo>
                                  <a:lnTo>
                                    <a:pt x="47" y="50"/>
                                  </a:lnTo>
                                  <a:lnTo>
                                    <a:pt x="59" y="38"/>
                                  </a:lnTo>
                                  <a:lnTo>
                                    <a:pt x="72" y="28"/>
                                  </a:lnTo>
                                  <a:lnTo>
                                    <a:pt x="86" y="19"/>
                                  </a:lnTo>
                                  <a:lnTo>
                                    <a:pt x="101" y="12"/>
                                  </a:lnTo>
                                  <a:lnTo>
                                    <a:pt x="117" y="7"/>
                                  </a:lnTo>
                                  <a:lnTo>
                                    <a:pt x="133" y="3"/>
                                  </a:lnTo>
                                  <a:lnTo>
                                    <a:pt x="151" y="0"/>
                                  </a:lnTo>
                                  <a:lnTo>
                                    <a:pt x="169" y="0"/>
                                  </a:lnTo>
                                  <a:lnTo>
                                    <a:pt x="187" y="0"/>
                                  </a:lnTo>
                                  <a:lnTo>
                                    <a:pt x="204" y="3"/>
                                  </a:lnTo>
                                  <a:lnTo>
                                    <a:pt x="220" y="7"/>
                                  </a:lnTo>
                                  <a:lnTo>
                                    <a:pt x="235" y="12"/>
                                  </a:lnTo>
                                  <a:lnTo>
                                    <a:pt x="249" y="19"/>
                                  </a:lnTo>
                                  <a:lnTo>
                                    <a:pt x="263" y="27"/>
                                  </a:lnTo>
                                  <a:lnTo>
                                    <a:pt x="276" y="38"/>
                                  </a:lnTo>
                                  <a:lnTo>
                                    <a:pt x="288" y="49"/>
                                  </a:lnTo>
                                  <a:lnTo>
                                    <a:pt x="299" y="62"/>
                                  </a:lnTo>
                                  <a:lnTo>
                                    <a:pt x="308" y="76"/>
                                  </a:lnTo>
                                  <a:lnTo>
                                    <a:pt x="316" y="92"/>
                                  </a:lnTo>
                                  <a:lnTo>
                                    <a:pt x="322" y="109"/>
                                  </a:lnTo>
                                  <a:lnTo>
                                    <a:pt x="327" y="127"/>
                                  </a:lnTo>
                                  <a:lnTo>
                                    <a:pt x="331" y="146"/>
                                  </a:lnTo>
                                  <a:lnTo>
                                    <a:pt x="333" y="166"/>
                                  </a:lnTo>
                                  <a:lnTo>
                                    <a:pt x="334" y="188"/>
                                  </a:lnTo>
                                  <a:lnTo>
                                    <a:pt x="333" y="205"/>
                                  </a:lnTo>
                                  <a:lnTo>
                                    <a:pt x="63" y="205"/>
                                  </a:lnTo>
                                  <a:lnTo>
                                    <a:pt x="67" y="233"/>
                                  </a:lnTo>
                                  <a:lnTo>
                                    <a:pt x="70" y="245"/>
                                  </a:lnTo>
                                  <a:lnTo>
                                    <a:pt x="73" y="257"/>
                                  </a:lnTo>
                                  <a:lnTo>
                                    <a:pt x="78" y="268"/>
                                  </a:lnTo>
                                  <a:lnTo>
                                    <a:pt x="84" y="278"/>
                                  </a:lnTo>
                                  <a:lnTo>
                                    <a:pt x="90" y="288"/>
                                  </a:lnTo>
                                  <a:lnTo>
                                    <a:pt x="97" y="296"/>
                                  </a:lnTo>
                                  <a:lnTo>
                                    <a:pt x="105" y="303"/>
                                  </a:lnTo>
                                  <a:lnTo>
                                    <a:pt x="113" y="310"/>
                                  </a:lnTo>
                                  <a:lnTo>
                                    <a:pt x="122" y="315"/>
                                  </a:lnTo>
                                  <a:lnTo>
                                    <a:pt x="131" y="320"/>
                                  </a:lnTo>
                                  <a:lnTo>
                                    <a:pt x="141" y="323"/>
                                  </a:lnTo>
                                  <a:lnTo>
                                    <a:pt x="151" y="326"/>
                                  </a:lnTo>
                                  <a:lnTo>
                                    <a:pt x="162" y="327"/>
                                  </a:lnTo>
                                  <a:lnTo>
                                    <a:pt x="173" y="328"/>
                                  </a:lnTo>
                                  <a:lnTo>
                                    <a:pt x="189" y="327"/>
                                  </a:lnTo>
                                  <a:lnTo>
                                    <a:pt x="204" y="323"/>
                                  </a:lnTo>
                                  <a:lnTo>
                                    <a:pt x="218" y="318"/>
                                  </a:lnTo>
                                  <a:lnTo>
                                    <a:pt x="230" y="310"/>
                                  </a:lnTo>
                                  <a:lnTo>
                                    <a:pt x="242" y="300"/>
                                  </a:lnTo>
                                  <a:lnTo>
                                    <a:pt x="252" y="287"/>
                                  </a:lnTo>
                                  <a:lnTo>
                                    <a:pt x="261" y="272"/>
                                  </a:lnTo>
                                  <a:lnTo>
                                    <a:pt x="268" y="253"/>
                                  </a:lnTo>
                                  <a:moveTo>
                                    <a:pt x="67" y="154"/>
                                  </a:moveTo>
                                  <a:lnTo>
                                    <a:pt x="269" y="154"/>
                                  </a:lnTo>
                                  <a:lnTo>
                                    <a:pt x="266" y="133"/>
                                  </a:lnTo>
                                  <a:lnTo>
                                    <a:pt x="261" y="114"/>
                                  </a:lnTo>
                                  <a:lnTo>
                                    <a:pt x="254" y="98"/>
                                  </a:lnTo>
                                  <a:lnTo>
                                    <a:pt x="246" y="86"/>
                                  </a:lnTo>
                                  <a:lnTo>
                                    <a:pt x="238" y="77"/>
                                  </a:lnTo>
                                  <a:lnTo>
                                    <a:pt x="230" y="70"/>
                                  </a:lnTo>
                                  <a:lnTo>
                                    <a:pt x="221" y="64"/>
                                  </a:lnTo>
                                  <a:lnTo>
                                    <a:pt x="212" y="59"/>
                                  </a:lnTo>
                                  <a:lnTo>
                                    <a:pt x="202" y="55"/>
                                  </a:lnTo>
                                  <a:lnTo>
                                    <a:pt x="192" y="52"/>
                                  </a:lnTo>
                                  <a:lnTo>
                                    <a:pt x="181" y="51"/>
                                  </a:lnTo>
                                  <a:lnTo>
                                    <a:pt x="170" y="50"/>
                                  </a:lnTo>
                                  <a:lnTo>
                                    <a:pt x="149" y="52"/>
                                  </a:lnTo>
                                  <a:lnTo>
                                    <a:pt x="131" y="57"/>
                                  </a:lnTo>
                                  <a:lnTo>
                                    <a:pt x="114" y="66"/>
                                  </a:lnTo>
                                  <a:lnTo>
                                    <a:pt x="99" y="78"/>
                                  </a:lnTo>
                                  <a:lnTo>
                                    <a:pt x="92" y="86"/>
                                  </a:lnTo>
                                  <a:lnTo>
                                    <a:pt x="86" y="94"/>
                                  </a:lnTo>
                                  <a:lnTo>
                                    <a:pt x="76" y="112"/>
                                  </a:lnTo>
                                  <a:lnTo>
                                    <a:pt x="70" y="132"/>
                                  </a:lnTo>
                                  <a:lnTo>
                                    <a:pt x="67" y="15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6" name="Freeform 12"/>
                          <wps:cNvSpPr>
                            <a:spLocks/>
                          </wps:cNvSpPr>
                          <wps:spPr bwMode="auto">
                            <a:xfrm>
                              <a:off x="7171" y="6893"/>
                              <a:ext cx="111" cy="139"/>
                            </a:xfrm>
                            <a:custGeom>
                              <a:avLst/>
                              <a:gdLst>
                                <a:gd name="T0" fmla="*/ 0 w 294"/>
                                <a:gd name="T1" fmla="*/ 370 h 370"/>
                                <a:gd name="T2" fmla="*/ 0 w 294"/>
                                <a:gd name="T3" fmla="*/ 8 h 370"/>
                                <a:gd name="T4" fmla="*/ 55 w 294"/>
                                <a:gd name="T5" fmla="*/ 8 h 370"/>
                                <a:gd name="T6" fmla="*/ 55 w 294"/>
                                <a:gd name="T7" fmla="*/ 59 h 370"/>
                                <a:gd name="T8" fmla="*/ 66 w 294"/>
                                <a:gd name="T9" fmla="*/ 45 h 370"/>
                                <a:gd name="T10" fmla="*/ 77 w 294"/>
                                <a:gd name="T11" fmla="*/ 33 h 370"/>
                                <a:gd name="T12" fmla="*/ 90 w 294"/>
                                <a:gd name="T13" fmla="*/ 23 h 370"/>
                                <a:gd name="T14" fmla="*/ 104 w 294"/>
                                <a:gd name="T15" fmla="*/ 15 h 370"/>
                                <a:gd name="T16" fmla="*/ 119 w 294"/>
                                <a:gd name="T17" fmla="*/ 8 h 370"/>
                                <a:gd name="T18" fmla="*/ 135 w 294"/>
                                <a:gd name="T19" fmla="*/ 3 h 370"/>
                                <a:gd name="T20" fmla="*/ 152 w 294"/>
                                <a:gd name="T21" fmla="*/ 1 h 370"/>
                                <a:gd name="T22" fmla="*/ 170 w 294"/>
                                <a:gd name="T23" fmla="*/ 0 h 370"/>
                                <a:gd name="T24" fmla="*/ 186 w 294"/>
                                <a:gd name="T25" fmla="*/ 0 h 370"/>
                                <a:gd name="T26" fmla="*/ 202 w 294"/>
                                <a:gd name="T27" fmla="*/ 3 h 370"/>
                                <a:gd name="T28" fmla="*/ 217 w 294"/>
                                <a:gd name="T29" fmla="*/ 6 h 370"/>
                                <a:gd name="T30" fmla="*/ 231 w 294"/>
                                <a:gd name="T31" fmla="*/ 11 h 370"/>
                                <a:gd name="T32" fmla="*/ 243 w 294"/>
                                <a:gd name="T33" fmla="*/ 18 h 370"/>
                                <a:gd name="T34" fmla="*/ 255 w 294"/>
                                <a:gd name="T35" fmla="*/ 25 h 370"/>
                                <a:gd name="T36" fmla="*/ 264 w 294"/>
                                <a:gd name="T37" fmla="*/ 33 h 370"/>
                                <a:gd name="T38" fmla="*/ 272 w 294"/>
                                <a:gd name="T39" fmla="*/ 42 h 370"/>
                                <a:gd name="T40" fmla="*/ 278 w 294"/>
                                <a:gd name="T41" fmla="*/ 52 h 370"/>
                                <a:gd name="T42" fmla="*/ 283 w 294"/>
                                <a:gd name="T43" fmla="*/ 63 h 370"/>
                                <a:gd name="T44" fmla="*/ 288 w 294"/>
                                <a:gd name="T45" fmla="*/ 75 h 370"/>
                                <a:gd name="T46" fmla="*/ 291 w 294"/>
                                <a:gd name="T47" fmla="*/ 88 h 370"/>
                                <a:gd name="T48" fmla="*/ 293 w 294"/>
                                <a:gd name="T49" fmla="*/ 111 h 370"/>
                                <a:gd name="T50" fmla="*/ 294 w 294"/>
                                <a:gd name="T51" fmla="*/ 147 h 370"/>
                                <a:gd name="T52" fmla="*/ 294 w 294"/>
                                <a:gd name="T53" fmla="*/ 370 h 370"/>
                                <a:gd name="T54" fmla="*/ 233 w 294"/>
                                <a:gd name="T55" fmla="*/ 370 h 370"/>
                                <a:gd name="T56" fmla="*/ 233 w 294"/>
                                <a:gd name="T57" fmla="*/ 150 h 370"/>
                                <a:gd name="T58" fmla="*/ 232 w 294"/>
                                <a:gd name="T59" fmla="*/ 132 h 370"/>
                                <a:gd name="T60" fmla="*/ 231 w 294"/>
                                <a:gd name="T61" fmla="*/ 117 h 370"/>
                                <a:gd name="T62" fmla="*/ 229 w 294"/>
                                <a:gd name="T63" fmla="*/ 104 h 370"/>
                                <a:gd name="T64" fmla="*/ 226 w 294"/>
                                <a:gd name="T65" fmla="*/ 94 h 370"/>
                                <a:gd name="T66" fmla="*/ 221 w 294"/>
                                <a:gd name="T67" fmla="*/ 85 h 370"/>
                                <a:gd name="T68" fmla="*/ 216 w 294"/>
                                <a:gd name="T69" fmla="*/ 77 h 370"/>
                                <a:gd name="T70" fmla="*/ 209 w 294"/>
                                <a:gd name="T71" fmla="*/ 70 h 370"/>
                                <a:gd name="T72" fmla="*/ 200 w 294"/>
                                <a:gd name="T73" fmla="*/ 64 h 370"/>
                                <a:gd name="T74" fmla="*/ 191 w 294"/>
                                <a:gd name="T75" fmla="*/ 59 h 370"/>
                                <a:gd name="T76" fmla="*/ 180 w 294"/>
                                <a:gd name="T77" fmla="*/ 56 h 370"/>
                                <a:gd name="T78" fmla="*/ 169 w 294"/>
                                <a:gd name="T79" fmla="*/ 54 h 370"/>
                                <a:gd name="T80" fmla="*/ 157 w 294"/>
                                <a:gd name="T81" fmla="*/ 53 h 370"/>
                                <a:gd name="T82" fmla="*/ 138 w 294"/>
                                <a:gd name="T83" fmla="*/ 54 h 370"/>
                                <a:gd name="T84" fmla="*/ 121 w 294"/>
                                <a:gd name="T85" fmla="*/ 59 h 370"/>
                                <a:gd name="T86" fmla="*/ 105 w 294"/>
                                <a:gd name="T87" fmla="*/ 67 h 370"/>
                                <a:gd name="T88" fmla="*/ 90 w 294"/>
                                <a:gd name="T89" fmla="*/ 78 h 370"/>
                                <a:gd name="T90" fmla="*/ 83 w 294"/>
                                <a:gd name="T91" fmla="*/ 85 h 370"/>
                                <a:gd name="T92" fmla="*/ 77 w 294"/>
                                <a:gd name="T93" fmla="*/ 93 h 370"/>
                                <a:gd name="T94" fmla="*/ 72 w 294"/>
                                <a:gd name="T95" fmla="*/ 103 h 370"/>
                                <a:gd name="T96" fmla="*/ 68 w 294"/>
                                <a:gd name="T97" fmla="*/ 114 h 370"/>
                                <a:gd name="T98" fmla="*/ 65 w 294"/>
                                <a:gd name="T99" fmla="*/ 126 h 370"/>
                                <a:gd name="T100" fmla="*/ 63 w 294"/>
                                <a:gd name="T101" fmla="*/ 140 h 370"/>
                                <a:gd name="T102" fmla="*/ 61 w 294"/>
                                <a:gd name="T103" fmla="*/ 172 h 370"/>
                                <a:gd name="T104" fmla="*/ 61 w 294"/>
                                <a:gd name="T105" fmla="*/ 370 h 370"/>
                                <a:gd name="T106" fmla="*/ 0 w 294"/>
                                <a:gd name="T107"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294" h="370">
                                  <a:moveTo>
                                    <a:pt x="0" y="370"/>
                                  </a:moveTo>
                                  <a:lnTo>
                                    <a:pt x="0" y="8"/>
                                  </a:lnTo>
                                  <a:lnTo>
                                    <a:pt x="55" y="8"/>
                                  </a:lnTo>
                                  <a:lnTo>
                                    <a:pt x="55" y="59"/>
                                  </a:lnTo>
                                  <a:lnTo>
                                    <a:pt x="66" y="45"/>
                                  </a:lnTo>
                                  <a:lnTo>
                                    <a:pt x="77" y="33"/>
                                  </a:lnTo>
                                  <a:lnTo>
                                    <a:pt x="90" y="23"/>
                                  </a:lnTo>
                                  <a:lnTo>
                                    <a:pt x="104" y="15"/>
                                  </a:lnTo>
                                  <a:lnTo>
                                    <a:pt x="119" y="8"/>
                                  </a:lnTo>
                                  <a:lnTo>
                                    <a:pt x="135" y="3"/>
                                  </a:lnTo>
                                  <a:lnTo>
                                    <a:pt x="152" y="1"/>
                                  </a:lnTo>
                                  <a:lnTo>
                                    <a:pt x="170" y="0"/>
                                  </a:lnTo>
                                  <a:lnTo>
                                    <a:pt x="186" y="0"/>
                                  </a:lnTo>
                                  <a:lnTo>
                                    <a:pt x="202" y="3"/>
                                  </a:lnTo>
                                  <a:lnTo>
                                    <a:pt x="217" y="6"/>
                                  </a:lnTo>
                                  <a:lnTo>
                                    <a:pt x="231" y="11"/>
                                  </a:lnTo>
                                  <a:lnTo>
                                    <a:pt x="243" y="18"/>
                                  </a:lnTo>
                                  <a:lnTo>
                                    <a:pt x="255" y="25"/>
                                  </a:lnTo>
                                  <a:lnTo>
                                    <a:pt x="264" y="33"/>
                                  </a:lnTo>
                                  <a:lnTo>
                                    <a:pt x="272" y="42"/>
                                  </a:lnTo>
                                  <a:lnTo>
                                    <a:pt x="278" y="52"/>
                                  </a:lnTo>
                                  <a:lnTo>
                                    <a:pt x="283" y="63"/>
                                  </a:lnTo>
                                  <a:lnTo>
                                    <a:pt x="288" y="75"/>
                                  </a:lnTo>
                                  <a:lnTo>
                                    <a:pt x="291" y="88"/>
                                  </a:lnTo>
                                  <a:lnTo>
                                    <a:pt x="293" y="111"/>
                                  </a:lnTo>
                                  <a:lnTo>
                                    <a:pt x="294" y="147"/>
                                  </a:lnTo>
                                  <a:lnTo>
                                    <a:pt x="294" y="370"/>
                                  </a:lnTo>
                                  <a:lnTo>
                                    <a:pt x="233" y="370"/>
                                  </a:lnTo>
                                  <a:lnTo>
                                    <a:pt x="233" y="150"/>
                                  </a:lnTo>
                                  <a:lnTo>
                                    <a:pt x="232" y="132"/>
                                  </a:lnTo>
                                  <a:lnTo>
                                    <a:pt x="231" y="117"/>
                                  </a:lnTo>
                                  <a:lnTo>
                                    <a:pt x="229" y="104"/>
                                  </a:lnTo>
                                  <a:lnTo>
                                    <a:pt x="226" y="94"/>
                                  </a:lnTo>
                                  <a:lnTo>
                                    <a:pt x="221" y="85"/>
                                  </a:lnTo>
                                  <a:lnTo>
                                    <a:pt x="216" y="77"/>
                                  </a:lnTo>
                                  <a:lnTo>
                                    <a:pt x="209" y="70"/>
                                  </a:lnTo>
                                  <a:lnTo>
                                    <a:pt x="200" y="64"/>
                                  </a:lnTo>
                                  <a:lnTo>
                                    <a:pt x="191" y="59"/>
                                  </a:lnTo>
                                  <a:lnTo>
                                    <a:pt x="180" y="56"/>
                                  </a:lnTo>
                                  <a:lnTo>
                                    <a:pt x="169" y="54"/>
                                  </a:lnTo>
                                  <a:lnTo>
                                    <a:pt x="157" y="53"/>
                                  </a:lnTo>
                                  <a:lnTo>
                                    <a:pt x="138" y="54"/>
                                  </a:lnTo>
                                  <a:lnTo>
                                    <a:pt x="121" y="59"/>
                                  </a:lnTo>
                                  <a:lnTo>
                                    <a:pt x="105" y="67"/>
                                  </a:lnTo>
                                  <a:lnTo>
                                    <a:pt x="90" y="78"/>
                                  </a:lnTo>
                                  <a:lnTo>
                                    <a:pt x="83" y="85"/>
                                  </a:lnTo>
                                  <a:lnTo>
                                    <a:pt x="77" y="93"/>
                                  </a:lnTo>
                                  <a:lnTo>
                                    <a:pt x="72" y="103"/>
                                  </a:lnTo>
                                  <a:lnTo>
                                    <a:pt x="68" y="114"/>
                                  </a:lnTo>
                                  <a:lnTo>
                                    <a:pt x="65" y="126"/>
                                  </a:lnTo>
                                  <a:lnTo>
                                    <a:pt x="63" y="140"/>
                                  </a:lnTo>
                                  <a:lnTo>
                                    <a:pt x="61" y="172"/>
                                  </a:lnTo>
                                  <a:lnTo>
                                    <a:pt x="61"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7" name="Freeform 13"/>
                          <wps:cNvSpPr>
                            <a:spLocks/>
                          </wps:cNvSpPr>
                          <wps:spPr bwMode="auto">
                            <a:xfrm>
                              <a:off x="7308" y="6893"/>
                              <a:ext cx="113" cy="142"/>
                            </a:xfrm>
                            <a:custGeom>
                              <a:avLst/>
                              <a:gdLst>
                                <a:gd name="T0" fmla="*/ 60 w 301"/>
                                <a:gd name="T1" fmla="*/ 252 h 378"/>
                                <a:gd name="T2" fmla="*/ 70 w 301"/>
                                <a:gd name="T3" fmla="*/ 285 h 378"/>
                                <a:gd name="T4" fmla="*/ 89 w 301"/>
                                <a:gd name="T5" fmla="*/ 308 h 378"/>
                                <a:gd name="T6" fmla="*/ 117 w 301"/>
                                <a:gd name="T7" fmla="*/ 323 h 378"/>
                                <a:gd name="T8" fmla="*/ 154 w 301"/>
                                <a:gd name="T9" fmla="*/ 328 h 378"/>
                                <a:gd name="T10" fmla="*/ 191 w 301"/>
                                <a:gd name="T11" fmla="*/ 323 h 378"/>
                                <a:gd name="T12" fmla="*/ 217 w 301"/>
                                <a:gd name="T13" fmla="*/ 311 h 378"/>
                                <a:gd name="T14" fmla="*/ 232 w 301"/>
                                <a:gd name="T15" fmla="*/ 292 h 378"/>
                                <a:gd name="T16" fmla="*/ 237 w 301"/>
                                <a:gd name="T17" fmla="*/ 270 h 378"/>
                                <a:gd name="T18" fmla="*/ 233 w 301"/>
                                <a:gd name="T19" fmla="*/ 252 h 378"/>
                                <a:gd name="T20" fmla="*/ 219 w 301"/>
                                <a:gd name="T21" fmla="*/ 237 h 378"/>
                                <a:gd name="T22" fmla="*/ 197 w 301"/>
                                <a:gd name="T23" fmla="*/ 228 h 378"/>
                                <a:gd name="T24" fmla="*/ 99 w 301"/>
                                <a:gd name="T25" fmla="*/ 201 h 378"/>
                                <a:gd name="T26" fmla="*/ 63 w 301"/>
                                <a:gd name="T27" fmla="*/ 187 h 378"/>
                                <a:gd name="T28" fmla="*/ 40 w 301"/>
                                <a:gd name="T29" fmla="*/ 172 h 378"/>
                                <a:gd name="T30" fmla="*/ 23 w 301"/>
                                <a:gd name="T31" fmla="*/ 153 h 378"/>
                                <a:gd name="T32" fmla="*/ 13 w 301"/>
                                <a:gd name="T33" fmla="*/ 129 h 378"/>
                                <a:gd name="T34" fmla="*/ 10 w 301"/>
                                <a:gd name="T35" fmla="*/ 104 h 378"/>
                                <a:gd name="T36" fmla="*/ 13 w 301"/>
                                <a:gd name="T37" fmla="*/ 81 h 378"/>
                                <a:gd name="T38" fmla="*/ 21 w 301"/>
                                <a:gd name="T39" fmla="*/ 59 h 378"/>
                                <a:gd name="T40" fmla="*/ 34 w 301"/>
                                <a:gd name="T41" fmla="*/ 40 h 378"/>
                                <a:gd name="T42" fmla="*/ 51 w 301"/>
                                <a:gd name="T43" fmla="*/ 25 h 378"/>
                                <a:gd name="T44" fmla="*/ 68 w 301"/>
                                <a:gd name="T45" fmla="*/ 15 h 378"/>
                                <a:gd name="T46" fmla="*/ 116 w 301"/>
                                <a:gd name="T47" fmla="*/ 1 h 378"/>
                                <a:gd name="T48" fmla="*/ 164 w 301"/>
                                <a:gd name="T49" fmla="*/ 0 h 378"/>
                                <a:gd name="T50" fmla="*/ 201 w 301"/>
                                <a:gd name="T51" fmla="*/ 7 h 378"/>
                                <a:gd name="T52" fmla="*/ 233 w 301"/>
                                <a:gd name="T53" fmla="*/ 19 h 378"/>
                                <a:gd name="T54" fmla="*/ 257 w 301"/>
                                <a:gd name="T55" fmla="*/ 35 h 378"/>
                                <a:gd name="T56" fmla="*/ 273 w 301"/>
                                <a:gd name="T57" fmla="*/ 57 h 378"/>
                                <a:gd name="T58" fmla="*/ 283 w 301"/>
                                <a:gd name="T59" fmla="*/ 85 h 378"/>
                                <a:gd name="T60" fmla="*/ 227 w 301"/>
                                <a:gd name="T61" fmla="*/ 109 h 378"/>
                                <a:gd name="T62" fmla="*/ 219 w 301"/>
                                <a:gd name="T63" fmla="*/ 85 h 378"/>
                                <a:gd name="T64" fmla="*/ 203 w 301"/>
                                <a:gd name="T65" fmla="*/ 66 h 378"/>
                                <a:gd name="T66" fmla="*/ 180 w 301"/>
                                <a:gd name="T67" fmla="*/ 54 h 378"/>
                                <a:gd name="T68" fmla="*/ 148 w 301"/>
                                <a:gd name="T69" fmla="*/ 50 h 378"/>
                                <a:gd name="T70" fmla="*/ 112 w 301"/>
                                <a:gd name="T71" fmla="*/ 54 h 378"/>
                                <a:gd name="T72" fmla="*/ 87 w 301"/>
                                <a:gd name="T73" fmla="*/ 64 h 378"/>
                                <a:gd name="T74" fmla="*/ 74 w 301"/>
                                <a:gd name="T75" fmla="*/ 79 h 378"/>
                                <a:gd name="T76" fmla="*/ 69 w 301"/>
                                <a:gd name="T77" fmla="*/ 97 h 378"/>
                                <a:gd name="T78" fmla="*/ 77 w 301"/>
                                <a:gd name="T79" fmla="*/ 118 h 378"/>
                                <a:gd name="T80" fmla="*/ 86 w 301"/>
                                <a:gd name="T81" fmla="*/ 127 h 378"/>
                                <a:gd name="T82" fmla="*/ 155 w 301"/>
                                <a:gd name="T83" fmla="*/ 150 h 378"/>
                                <a:gd name="T84" fmla="*/ 245 w 301"/>
                                <a:gd name="T85" fmla="*/ 179 h 378"/>
                                <a:gd name="T86" fmla="*/ 268 w 301"/>
                                <a:gd name="T87" fmla="*/ 192 h 378"/>
                                <a:gd name="T88" fmla="*/ 286 w 301"/>
                                <a:gd name="T89" fmla="*/ 211 h 378"/>
                                <a:gd name="T90" fmla="*/ 297 w 301"/>
                                <a:gd name="T91" fmla="*/ 235 h 378"/>
                                <a:gd name="T92" fmla="*/ 301 w 301"/>
                                <a:gd name="T93" fmla="*/ 264 h 378"/>
                                <a:gd name="T94" fmla="*/ 296 w 301"/>
                                <a:gd name="T95" fmla="*/ 293 h 378"/>
                                <a:gd name="T96" fmla="*/ 283 w 301"/>
                                <a:gd name="T97" fmla="*/ 321 h 378"/>
                                <a:gd name="T98" fmla="*/ 261 w 301"/>
                                <a:gd name="T99" fmla="*/ 345 h 378"/>
                                <a:gd name="T100" fmla="*/ 231 w 301"/>
                                <a:gd name="T101" fmla="*/ 363 h 378"/>
                                <a:gd name="T102" fmla="*/ 195 w 301"/>
                                <a:gd name="T103" fmla="*/ 375 h 378"/>
                                <a:gd name="T104" fmla="*/ 155 w 301"/>
                                <a:gd name="T105" fmla="*/ 378 h 378"/>
                                <a:gd name="T106" fmla="*/ 106 w 301"/>
                                <a:gd name="T107" fmla="*/ 374 h 378"/>
                                <a:gd name="T108" fmla="*/ 79 w 301"/>
                                <a:gd name="T109" fmla="*/ 367 h 378"/>
                                <a:gd name="T110" fmla="*/ 57 w 301"/>
                                <a:gd name="T111" fmla="*/ 356 h 378"/>
                                <a:gd name="T112" fmla="*/ 38 w 301"/>
                                <a:gd name="T113" fmla="*/ 341 h 378"/>
                                <a:gd name="T114" fmla="*/ 23 w 301"/>
                                <a:gd name="T115" fmla="*/ 323 h 378"/>
                                <a:gd name="T116" fmla="*/ 11 w 301"/>
                                <a:gd name="T117" fmla="*/ 301 h 378"/>
                                <a:gd name="T118" fmla="*/ 3 w 301"/>
                                <a:gd name="T119" fmla="*/ 276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301" h="378">
                                  <a:moveTo>
                                    <a:pt x="0" y="262"/>
                                  </a:moveTo>
                                  <a:lnTo>
                                    <a:pt x="60" y="252"/>
                                  </a:lnTo>
                                  <a:lnTo>
                                    <a:pt x="64" y="270"/>
                                  </a:lnTo>
                                  <a:lnTo>
                                    <a:pt x="70" y="285"/>
                                  </a:lnTo>
                                  <a:lnTo>
                                    <a:pt x="78" y="298"/>
                                  </a:lnTo>
                                  <a:lnTo>
                                    <a:pt x="89" y="308"/>
                                  </a:lnTo>
                                  <a:lnTo>
                                    <a:pt x="102" y="317"/>
                                  </a:lnTo>
                                  <a:lnTo>
                                    <a:pt x="117" y="323"/>
                                  </a:lnTo>
                                  <a:lnTo>
                                    <a:pt x="134" y="327"/>
                                  </a:lnTo>
                                  <a:lnTo>
                                    <a:pt x="154" y="328"/>
                                  </a:lnTo>
                                  <a:lnTo>
                                    <a:pt x="174" y="327"/>
                                  </a:lnTo>
                                  <a:lnTo>
                                    <a:pt x="191" y="323"/>
                                  </a:lnTo>
                                  <a:lnTo>
                                    <a:pt x="205" y="318"/>
                                  </a:lnTo>
                                  <a:lnTo>
                                    <a:pt x="217" y="311"/>
                                  </a:lnTo>
                                  <a:lnTo>
                                    <a:pt x="226" y="302"/>
                                  </a:lnTo>
                                  <a:lnTo>
                                    <a:pt x="232" y="292"/>
                                  </a:lnTo>
                                  <a:lnTo>
                                    <a:pt x="236" y="281"/>
                                  </a:lnTo>
                                  <a:lnTo>
                                    <a:pt x="237" y="270"/>
                                  </a:lnTo>
                                  <a:lnTo>
                                    <a:pt x="236" y="260"/>
                                  </a:lnTo>
                                  <a:lnTo>
                                    <a:pt x="233" y="252"/>
                                  </a:lnTo>
                                  <a:lnTo>
                                    <a:pt x="227" y="244"/>
                                  </a:lnTo>
                                  <a:lnTo>
                                    <a:pt x="219" y="237"/>
                                  </a:lnTo>
                                  <a:lnTo>
                                    <a:pt x="211" y="233"/>
                                  </a:lnTo>
                                  <a:lnTo>
                                    <a:pt x="197" y="228"/>
                                  </a:lnTo>
                                  <a:lnTo>
                                    <a:pt x="157" y="217"/>
                                  </a:lnTo>
                                  <a:lnTo>
                                    <a:pt x="99" y="201"/>
                                  </a:lnTo>
                                  <a:lnTo>
                                    <a:pt x="79" y="194"/>
                                  </a:lnTo>
                                  <a:lnTo>
                                    <a:pt x="63" y="187"/>
                                  </a:lnTo>
                                  <a:lnTo>
                                    <a:pt x="51" y="180"/>
                                  </a:lnTo>
                                  <a:lnTo>
                                    <a:pt x="40" y="172"/>
                                  </a:lnTo>
                                  <a:lnTo>
                                    <a:pt x="31" y="163"/>
                                  </a:lnTo>
                                  <a:lnTo>
                                    <a:pt x="23" y="153"/>
                                  </a:lnTo>
                                  <a:lnTo>
                                    <a:pt x="18" y="141"/>
                                  </a:lnTo>
                                  <a:lnTo>
                                    <a:pt x="13" y="129"/>
                                  </a:lnTo>
                                  <a:lnTo>
                                    <a:pt x="11" y="117"/>
                                  </a:lnTo>
                                  <a:lnTo>
                                    <a:pt x="10" y="104"/>
                                  </a:lnTo>
                                  <a:lnTo>
                                    <a:pt x="11" y="92"/>
                                  </a:lnTo>
                                  <a:lnTo>
                                    <a:pt x="13" y="81"/>
                                  </a:lnTo>
                                  <a:lnTo>
                                    <a:pt x="16" y="70"/>
                                  </a:lnTo>
                                  <a:lnTo>
                                    <a:pt x="21" y="59"/>
                                  </a:lnTo>
                                  <a:lnTo>
                                    <a:pt x="27" y="49"/>
                                  </a:lnTo>
                                  <a:lnTo>
                                    <a:pt x="34" y="40"/>
                                  </a:lnTo>
                                  <a:lnTo>
                                    <a:pt x="42" y="32"/>
                                  </a:lnTo>
                                  <a:lnTo>
                                    <a:pt x="51" y="25"/>
                                  </a:lnTo>
                                  <a:lnTo>
                                    <a:pt x="59" y="20"/>
                                  </a:lnTo>
                                  <a:lnTo>
                                    <a:pt x="68" y="15"/>
                                  </a:lnTo>
                                  <a:lnTo>
                                    <a:pt x="90" y="7"/>
                                  </a:lnTo>
                                  <a:lnTo>
                                    <a:pt x="116" y="1"/>
                                  </a:lnTo>
                                  <a:lnTo>
                                    <a:pt x="143" y="0"/>
                                  </a:lnTo>
                                  <a:lnTo>
                                    <a:pt x="164" y="0"/>
                                  </a:lnTo>
                                  <a:lnTo>
                                    <a:pt x="183" y="3"/>
                                  </a:lnTo>
                                  <a:lnTo>
                                    <a:pt x="201" y="7"/>
                                  </a:lnTo>
                                  <a:lnTo>
                                    <a:pt x="218" y="12"/>
                                  </a:lnTo>
                                  <a:lnTo>
                                    <a:pt x="233" y="19"/>
                                  </a:lnTo>
                                  <a:lnTo>
                                    <a:pt x="246" y="26"/>
                                  </a:lnTo>
                                  <a:lnTo>
                                    <a:pt x="257" y="35"/>
                                  </a:lnTo>
                                  <a:lnTo>
                                    <a:pt x="266" y="45"/>
                                  </a:lnTo>
                                  <a:lnTo>
                                    <a:pt x="273" y="57"/>
                                  </a:lnTo>
                                  <a:lnTo>
                                    <a:pt x="279" y="70"/>
                                  </a:lnTo>
                                  <a:lnTo>
                                    <a:pt x="283" y="85"/>
                                  </a:lnTo>
                                  <a:lnTo>
                                    <a:pt x="287" y="101"/>
                                  </a:lnTo>
                                  <a:lnTo>
                                    <a:pt x="227" y="109"/>
                                  </a:lnTo>
                                  <a:lnTo>
                                    <a:pt x="224" y="96"/>
                                  </a:lnTo>
                                  <a:lnTo>
                                    <a:pt x="219" y="85"/>
                                  </a:lnTo>
                                  <a:lnTo>
                                    <a:pt x="212" y="74"/>
                                  </a:lnTo>
                                  <a:lnTo>
                                    <a:pt x="203" y="66"/>
                                  </a:lnTo>
                                  <a:lnTo>
                                    <a:pt x="192" y="59"/>
                                  </a:lnTo>
                                  <a:lnTo>
                                    <a:pt x="180" y="54"/>
                                  </a:lnTo>
                                  <a:lnTo>
                                    <a:pt x="165" y="51"/>
                                  </a:lnTo>
                                  <a:lnTo>
                                    <a:pt x="148" y="50"/>
                                  </a:lnTo>
                                  <a:lnTo>
                                    <a:pt x="128" y="51"/>
                                  </a:lnTo>
                                  <a:lnTo>
                                    <a:pt x="112" y="54"/>
                                  </a:lnTo>
                                  <a:lnTo>
                                    <a:pt x="98" y="58"/>
                                  </a:lnTo>
                                  <a:lnTo>
                                    <a:pt x="87" y="64"/>
                                  </a:lnTo>
                                  <a:lnTo>
                                    <a:pt x="79" y="71"/>
                                  </a:lnTo>
                                  <a:lnTo>
                                    <a:pt x="74" y="79"/>
                                  </a:lnTo>
                                  <a:lnTo>
                                    <a:pt x="70" y="88"/>
                                  </a:lnTo>
                                  <a:lnTo>
                                    <a:pt x="69" y="97"/>
                                  </a:lnTo>
                                  <a:lnTo>
                                    <a:pt x="71" y="108"/>
                                  </a:lnTo>
                                  <a:lnTo>
                                    <a:pt x="77" y="118"/>
                                  </a:lnTo>
                                  <a:lnTo>
                                    <a:pt x="81" y="123"/>
                                  </a:lnTo>
                                  <a:lnTo>
                                    <a:pt x="86" y="127"/>
                                  </a:lnTo>
                                  <a:lnTo>
                                    <a:pt x="100" y="135"/>
                                  </a:lnTo>
                                  <a:lnTo>
                                    <a:pt x="155" y="150"/>
                                  </a:lnTo>
                                  <a:lnTo>
                                    <a:pt x="210" y="166"/>
                                  </a:lnTo>
                                  <a:lnTo>
                                    <a:pt x="245" y="179"/>
                                  </a:lnTo>
                                  <a:lnTo>
                                    <a:pt x="258" y="185"/>
                                  </a:lnTo>
                                  <a:lnTo>
                                    <a:pt x="268" y="192"/>
                                  </a:lnTo>
                                  <a:lnTo>
                                    <a:pt x="278" y="201"/>
                                  </a:lnTo>
                                  <a:lnTo>
                                    <a:pt x="286" y="211"/>
                                  </a:lnTo>
                                  <a:lnTo>
                                    <a:pt x="292" y="222"/>
                                  </a:lnTo>
                                  <a:lnTo>
                                    <a:pt x="297" y="235"/>
                                  </a:lnTo>
                                  <a:lnTo>
                                    <a:pt x="300" y="249"/>
                                  </a:lnTo>
                                  <a:lnTo>
                                    <a:pt x="301" y="264"/>
                                  </a:lnTo>
                                  <a:lnTo>
                                    <a:pt x="299" y="279"/>
                                  </a:lnTo>
                                  <a:lnTo>
                                    <a:pt x="296" y="293"/>
                                  </a:lnTo>
                                  <a:lnTo>
                                    <a:pt x="290" y="308"/>
                                  </a:lnTo>
                                  <a:lnTo>
                                    <a:pt x="283" y="321"/>
                                  </a:lnTo>
                                  <a:lnTo>
                                    <a:pt x="273" y="334"/>
                                  </a:lnTo>
                                  <a:lnTo>
                                    <a:pt x="261" y="345"/>
                                  </a:lnTo>
                                  <a:lnTo>
                                    <a:pt x="247" y="355"/>
                                  </a:lnTo>
                                  <a:lnTo>
                                    <a:pt x="231" y="363"/>
                                  </a:lnTo>
                                  <a:lnTo>
                                    <a:pt x="214" y="370"/>
                                  </a:lnTo>
                                  <a:lnTo>
                                    <a:pt x="195" y="375"/>
                                  </a:lnTo>
                                  <a:lnTo>
                                    <a:pt x="175" y="377"/>
                                  </a:lnTo>
                                  <a:lnTo>
                                    <a:pt x="155" y="378"/>
                                  </a:lnTo>
                                  <a:lnTo>
                                    <a:pt x="121" y="376"/>
                                  </a:lnTo>
                                  <a:lnTo>
                                    <a:pt x="106" y="374"/>
                                  </a:lnTo>
                                  <a:lnTo>
                                    <a:pt x="92" y="371"/>
                                  </a:lnTo>
                                  <a:lnTo>
                                    <a:pt x="79" y="367"/>
                                  </a:lnTo>
                                  <a:lnTo>
                                    <a:pt x="68" y="362"/>
                                  </a:lnTo>
                                  <a:lnTo>
                                    <a:pt x="57" y="356"/>
                                  </a:lnTo>
                                  <a:lnTo>
                                    <a:pt x="47" y="349"/>
                                  </a:lnTo>
                                  <a:lnTo>
                                    <a:pt x="38" y="341"/>
                                  </a:lnTo>
                                  <a:lnTo>
                                    <a:pt x="30" y="332"/>
                                  </a:lnTo>
                                  <a:lnTo>
                                    <a:pt x="23" y="323"/>
                                  </a:lnTo>
                                  <a:lnTo>
                                    <a:pt x="17" y="312"/>
                                  </a:lnTo>
                                  <a:lnTo>
                                    <a:pt x="11" y="301"/>
                                  </a:lnTo>
                                  <a:lnTo>
                                    <a:pt x="7" y="289"/>
                                  </a:lnTo>
                                  <a:lnTo>
                                    <a:pt x="3" y="276"/>
                                  </a:lnTo>
                                  <a:lnTo>
                                    <a:pt x="0" y="2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8" name="Freeform 14"/>
                          <wps:cNvSpPr>
                            <a:spLocks noEditPoints="1"/>
                          </wps:cNvSpPr>
                          <wps:spPr bwMode="auto">
                            <a:xfrm>
                              <a:off x="7448" y="6845"/>
                              <a:ext cx="23" cy="187"/>
                            </a:xfrm>
                            <a:custGeom>
                              <a:avLst/>
                              <a:gdLst>
                                <a:gd name="T0" fmla="*/ 0 w 61"/>
                                <a:gd name="T1" fmla="*/ 71 h 500"/>
                                <a:gd name="T2" fmla="*/ 0 w 61"/>
                                <a:gd name="T3" fmla="*/ 0 h 500"/>
                                <a:gd name="T4" fmla="*/ 61 w 61"/>
                                <a:gd name="T5" fmla="*/ 0 h 500"/>
                                <a:gd name="T6" fmla="*/ 61 w 61"/>
                                <a:gd name="T7" fmla="*/ 71 h 500"/>
                                <a:gd name="T8" fmla="*/ 0 w 61"/>
                                <a:gd name="T9" fmla="*/ 71 h 500"/>
                                <a:gd name="T10" fmla="*/ 0 w 61"/>
                                <a:gd name="T11" fmla="*/ 500 h 500"/>
                                <a:gd name="T12" fmla="*/ 0 w 61"/>
                                <a:gd name="T13" fmla="*/ 138 h 500"/>
                                <a:gd name="T14" fmla="*/ 61 w 61"/>
                                <a:gd name="T15" fmla="*/ 138 h 500"/>
                                <a:gd name="T16" fmla="*/ 61 w 61"/>
                                <a:gd name="T17" fmla="*/ 500 h 500"/>
                                <a:gd name="T18" fmla="*/ 0 w 61"/>
                                <a:gd name="T19"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 h="500">
                                  <a:moveTo>
                                    <a:pt x="0" y="71"/>
                                  </a:moveTo>
                                  <a:lnTo>
                                    <a:pt x="0" y="0"/>
                                  </a:lnTo>
                                  <a:lnTo>
                                    <a:pt x="61" y="0"/>
                                  </a:lnTo>
                                  <a:lnTo>
                                    <a:pt x="61" y="71"/>
                                  </a:lnTo>
                                  <a:lnTo>
                                    <a:pt x="0" y="71"/>
                                  </a:lnTo>
                                  <a:moveTo>
                                    <a:pt x="0" y="500"/>
                                  </a:moveTo>
                                  <a:lnTo>
                                    <a:pt x="0" y="138"/>
                                  </a:lnTo>
                                  <a:lnTo>
                                    <a:pt x="61" y="138"/>
                                  </a:lnTo>
                                  <a:lnTo>
                                    <a:pt x="61" y="500"/>
                                  </a:lnTo>
                                  <a:lnTo>
                                    <a:pt x="0"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9" name="Freeform 15"/>
                          <wps:cNvSpPr>
                            <a:spLocks noEditPoints="1"/>
                          </wps:cNvSpPr>
                          <wps:spPr bwMode="auto">
                            <a:xfrm>
                              <a:off x="7497" y="6893"/>
                              <a:ext cx="127" cy="142"/>
                            </a:xfrm>
                            <a:custGeom>
                              <a:avLst/>
                              <a:gdLst>
                                <a:gd name="T0" fmla="*/ 1 w 339"/>
                                <a:gd name="T1" fmla="*/ 165 h 378"/>
                                <a:gd name="T2" fmla="*/ 8 w 339"/>
                                <a:gd name="T3" fmla="*/ 121 h 378"/>
                                <a:gd name="T4" fmla="*/ 22 w 339"/>
                                <a:gd name="T5" fmla="*/ 84 h 378"/>
                                <a:gd name="T6" fmla="*/ 43 w 339"/>
                                <a:gd name="T7" fmla="*/ 53 h 378"/>
                                <a:gd name="T8" fmla="*/ 68 w 339"/>
                                <a:gd name="T9" fmla="*/ 30 h 378"/>
                                <a:gd name="T10" fmla="*/ 94 w 339"/>
                                <a:gd name="T11" fmla="*/ 15 h 378"/>
                                <a:gd name="T12" fmla="*/ 122 w 339"/>
                                <a:gd name="T13" fmla="*/ 5 h 378"/>
                                <a:gd name="T14" fmla="*/ 153 w 339"/>
                                <a:gd name="T15" fmla="*/ 0 h 378"/>
                                <a:gd name="T16" fmla="*/ 188 w 339"/>
                                <a:gd name="T17" fmla="*/ 0 h 378"/>
                                <a:gd name="T18" fmla="*/ 222 w 339"/>
                                <a:gd name="T19" fmla="*/ 7 h 378"/>
                                <a:gd name="T20" fmla="*/ 252 w 339"/>
                                <a:gd name="T21" fmla="*/ 19 h 378"/>
                                <a:gd name="T22" fmla="*/ 280 w 339"/>
                                <a:gd name="T23" fmla="*/ 37 h 378"/>
                                <a:gd name="T24" fmla="*/ 303 w 339"/>
                                <a:gd name="T25" fmla="*/ 61 h 378"/>
                                <a:gd name="T26" fmla="*/ 321 w 339"/>
                                <a:gd name="T27" fmla="*/ 91 h 378"/>
                                <a:gd name="T28" fmla="*/ 333 w 339"/>
                                <a:gd name="T29" fmla="*/ 124 h 378"/>
                                <a:gd name="T30" fmla="*/ 339 w 339"/>
                                <a:gd name="T31" fmla="*/ 163 h 378"/>
                                <a:gd name="T32" fmla="*/ 338 w 339"/>
                                <a:gd name="T33" fmla="*/ 217 h 378"/>
                                <a:gd name="T34" fmla="*/ 327 w 339"/>
                                <a:gd name="T35" fmla="*/ 272 h 378"/>
                                <a:gd name="T36" fmla="*/ 307 w 339"/>
                                <a:gd name="T37" fmla="*/ 313 h 378"/>
                                <a:gd name="T38" fmla="*/ 276 w 339"/>
                                <a:gd name="T39" fmla="*/ 344 h 378"/>
                                <a:gd name="T40" fmla="*/ 237 w 339"/>
                                <a:gd name="T41" fmla="*/ 366 h 378"/>
                                <a:gd name="T42" fmla="*/ 193 w 339"/>
                                <a:gd name="T43" fmla="*/ 377 h 378"/>
                                <a:gd name="T44" fmla="*/ 151 w 339"/>
                                <a:gd name="T45" fmla="*/ 377 h 378"/>
                                <a:gd name="T46" fmla="*/ 117 w 339"/>
                                <a:gd name="T47" fmla="*/ 371 h 378"/>
                                <a:gd name="T48" fmla="*/ 86 w 339"/>
                                <a:gd name="T49" fmla="*/ 359 h 378"/>
                                <a:gd name="T50" fmla="*/ 59 w 339"/>
                                <a:gd name="T51" fmla="*/ 341 h 378"/>
                                <a:gd name="T52" fmla="*/ 36 w 339"/>
                                <a:gd name="T53" fmla="*/ 317 h 378"/>
                                <a:gd name="T54" fmla="*/ 18 w 339"/>
                                <a:gd name="T55" fmla="*/ 287 h 378"/>
                                <a:gd name="T56" fmla="*/ 6 w 339"/>
                                <a:gd name="T57" fmla="*/ 252 h 378"/>
                                <a:gd name="T58" fmla="*/ 1 w 339"/>
                                <a:gd name="T59" fmla="*/ 211 h 378"/>
                                <a:gd name="T60" fmla="*/ 63 w 339"/>
                                <a:gd name="T61" fmla="*/ 189 h 378"/>
                                <a:gd name="T62" fmla="*/ 65 w 339"/>
                                <a:gd name="T63" fmla="*/ 222 h 378"/>
                                <a:gd name="T64" fmla="*/ 71 w 339"/>
                                <a:gd name="T65" fmla="*/ 250 h 378"/>
                                <a:gd name="T66" fmla="*/ 80 w 339"/>
                                <a:gd name="T67" fmla="*/ 274 h 378"/>
                                <a:gd name="T68" fmla="*/ 93 w 339"/>
                                <a:gd name="T69" fmla="*/ 293 h 378"/>
                                <a:gd name="T70" fmla="*/ 110 w 339"/>
                                <a:gd name="T71" fmla="*/ 308 h 378"/>
                                <a:gd name="T72" fmla="*/ 128 w 339"/>
                                <a:gd name="T73" fmla="*/ 319 h 378"/>
                                <a:gd name="T74" fmla="*/ 148 w 339"/>
                                <a:gd name="T75" fmla="*/ 326 h 378"/>
                                <a:gd name="T76" fmla="*/ 170 w 339"/>
                                <a:gd name="T77" fmla="*/ 328 h 378"/>
                                <a:gd name="T78" fmla="*/ 192 w 339"/>
                                <a:gd name="T79" fmla="*/ 326 h 378"/>
                                <a:gd name="T80" fmla="*/ 212 w 339"/>
                                <a:gd name="T81" fmla="*/ 319 h 378"/>
                                <a:gd name="T82" fmla="*/ 230 w 339"/>
                                <a:gd name="T83" fmla="*/ 308 h 378"/>
                                <a:gd name="T84" fmla="*/ 246 w 339"/>
                                <a:gd name="T85" fmla="*/ 293 h 378"/>
                                <a:gd name="T86" fmla="*/ 259 w 339"/>
                                <a:gd name="T87" fmla="*/ 273 h 378"/>
                                <a:gd name="T88" fmla="*/ 269 w 339"/>
                                <a:gd name="T89" fmla="*/ 249 h 378"/>
                                <a:gd name="T90" fmla="*/ 274 w 339"/>
                                <a:gd name="T91" fmla="*/ 220 h 378"/>
                                <a:gd name="T92" fmla="*/ 276 w 339"/>
                                <a:gd name="T93" fmla="*/ 187 h 378"/>
                                <a:gd name="T94" fmla="*/ 274 w 339"/>
                                <a:gd name="T95" fmla="*/ 155 h 378"/>
                                <a:gd name="T96" fmla="*/ 269 w 339"/>
                                <a:gd name="T97" fmla="*/ 128 h 378"/>
                                <a:gd name="T98" fmla="*/ 259 w 339"/>
                                <a:gd name="T99" fmla="*/ 104 h 378"/>
                                <a:gd name="T100" fmla="*/ 246 w 339"/>
                                <a:gd name="T101" fmla="*/ 85 h 378"/>
                                <a:gd name="T102" fmla="*/ 229 w 339"/>
                                <a:gd name="T103" fmla="*/ 70 h 378"/>
                                <a:gd name="T104" fmla="*/ 211 w 339"/>
                                <a:gd name="T105" fmla="*/ 59 h 378"/>
                                <a:gd name="T106" fmla="*/ 191 w 339"/>
                                <a:gd name="T107" fmla="*/ 53 h 378"/>
                                <a:gd name="T108" fmla="*/ 170 w 339"/>
                                <a:gd name="T109" fmla="*/ 50 h 378"/>
                                <a:gd name="T110" fmla="*/ 148 w 339"/>
                                <a:gd name="T111" fmla="*/ 53 h 378"/>
                                <a:gd name="T112" fmla="*/ 128 w 339"/>
                                <a:gd name="T113" fmla="*/ 59 h 378"/>
                                <a:gd name="T114" fmla="*/ 110 w 339"/>
                                <a:gd name="T115" fmla="*/ 70 h 378"/>
                                <a:gd name="T116" fmla="*/ 93 w 339"/>
                                <a:gd name="T117" fmla="*/ 85 h 378"/>
                                <a:gd name="T118" fmla="*/ 80 w 339"/>
                                <a:gd name="T119" fmla="*/ 104 h 378"/>
                                <a:gd name="T120" fmla="*/ 71 w 339"/>
                                <a:gd name="T121" fmla="*/ 128 h 378"/>
                                <a:gd name="T122" fmla="*/ 65 w 339"/>
                                <a:gd name="T123" fmla="*/ 156 h 378"/>
                                <a:gd name="T124" fmla="*/ 63 w 339"/>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39" h="378">
                                  <a:moveTo>
                                    <a:pt x="0" y="189"/>
                                  </a:moveTo>
                                  <a:lnTo>
                                    <a:pt x="1" y="165"/>
                                  </a:lnTo>
                                  <a:lnTo>
                                    <a:pt x="3" y="142"/>
                                  </a:lnTo>
                                  <a:lnTo>
                                    <a:pt x="8" y="121"/>
                                  </a:lnTo>
                                  <a:lnTo>
                                    <a:pt x="14" y="101"/>
                                  </a:lnTo>
                                  <a:lnTo>
                                    <a:pt x="22" y="84"/>
                                  </a:lnTo>
                                  <a:lnTo>
                                    <a:pt x="31" y="67"/>
                                  </a:lnTo>
                                  <a:lnTo>
                                    <a:pt x="43" y="53"/>
                                  </a:lnTo>
                                  <a:lnTo>
                                    <a:pt x="56" y="40"/>
                                  </a:lnTo>
                                  <a:lnTo>
                                    <a:pt x="68" y="30"/>
                                  </a:lnTo>
                                  <a:lnTo>
                                    <a:pt x="80" y="22"/>
                                  </a:lnTo>
                                  <a:lnTo>
                                    <a:pt x="94" y="15"/>
                                  </a:lnTo>
                                  <a:lnTo>
                                    <a:pt x="108" y="10"/>
                                  </a:lnTo>
                                  <a:lnTo>
                                    <a:pt x="122" y="5"/>
                                  </a:lnTo>
                                  <a:lnTo>
                                    <a:pt x="137" y="2"/>
                                  </a:lnTo>
                                  <a:lnTo>
                                    <a:pt x="153" y="0"/>
                                  </a:lnTo>
                                  <a:lnTo>
                                    <a:pt x="170" y="0"/>
                                  </a:lnTo>
                                  <a:lnTo>
                                    <a:pt x="188" y="0"/>
                                  </a:lnTo>
                                  <a:lnTo>
                                    <a:pt x="205" y="3"/>
                                  </a:lnTo>
                                  <a:lnTo>
                                    <a:pt x="222" y="7"/>
                                  </a:lnTo>
                                  <a:lnTo>
                                    <a:pt x="238" y="12"/>
                                  </a:lnTo>
                                  <a:lnTo>
                                    <a:pt x="252" y="19"/>
                                  </a:lnTo>
                                  <a:lnTo>
                                    <a:pt x="266" y="27"/>
                                  </a:lnTo>
                                  <a:lnTo>
                                    <a:pt x="280" y="37"/>
                                  </a:lnTo>
                                  <a:lnTo>
                                    <a:pt x="292" y="49"/>
                                  </a:lnTo>
                                  <a:lnTo>
                                    <a:pt x="303" y="61"/>
                                  </a:lnTo>
                                  <a:lnTo>
                                    <a:pt x="313" y="75"/>
                                  </a:lnTo>
                                  <a:lnTo>
                                    <a:pt x="321" y="91"/>
                                  </a:lnTo>
                                  <a:lnTo>
                                    <a:pt x="327" y="107"/>
                                  </a:lnTo>
                                  <a:lnTo>
                                    <a:pt x="333" y="124"/>
                                  </a:lnTo>
                                  <a:lnTo>
                                    <a:pt x="336" y="143"/>
                                  </a:lnTo>
                                  <a:lnTo>
                                    <a:pt x="339" y="163"/>
                                  </a:lnTo>
                                  <a:lnTo>
                                    <a:pt x="339" y="184"/>
                                  </a:lnTo>
                                  <a:lnTo>
                                    <a:pt x="338" y="217"/>
                                  </a:lnTo>
                                  <a:lnTo>
                                    <a:pt x="334" y="246"/>
                                  </a:lnTo>
                                  <a:lnTo>
                                    <a:pt x="327" y="272"/>
                                  </a:lnTo>
                                  <a:lnTo>
                                    <a:pt x="318" y="294"/>
                                  </a:lnTo>
                                  <a:lnTo>
                                    <a:pt x="307" y="313"/>
                                  </a:lnTo>
                                  <a:lnTo>
                                    <a:pt x="293" y="329"/>
                                  </a:lnTo>
                                  <a:lnTo>
                                    <a:pt x="276" y="344"/>
                                  </a:lnTo>
                                  <a:lnTo>
                                    <a:pt x="257" y="356"/>
                                  </a:lnTo>
                                  <a:lnTo>
                                    <a:pt x="237" y="366"/>
                                  </a:lnTo>
                                  <a:lnTo>
                                    <a:pt x="215" y="373"/>
                                  </a:lnTo>
                                  <a:lnTo>
                                    <a:pt x="193" y="377"/>
                                  </a:lnTo>
                                  <a:lnTo>
                                    <a:pt x="170" y="378"/>
                                  </a:lnTo>
                                  <a:lnTo>
                                    <a:pt x="151" y="377"/>
                                  </a:lnTo>
                                  <a:lnTo>
                                    <a:pt x="134" y="375"/>
                                  </a:lnTo>
                                  <a:lnTo>
                                    <a:pt x="117" y="371"/>
                                  </a:lnTo>
                                  <a:lnTo>
                                    <a:pt x="101" y="366"/>
                                  </a:lnTo>
                                  <a:lnTo>
                                    <a:pt x="86" y="359"/>
                                  </a:lnTo>
                                  <a:lnTo>
                                    <a:pt x="72" y="351"/>
                                  </a:lnTo>
                                  <a:lnTo>
                                    <a:pt x="59" y="341"/>
                                  </a:lnTo>
                                  <a:lnTo>
                                    <a:pt x="47" y="329"/>
                                  </a:lnTo>
                                  <a:lnTo>
                                    <a:pt x="36" y="317"/>
                                  </a:lnTo>
                                  <a:lnTo>
                                    <a:pt x="26" y="302"/>
                                  </a:lnTo>
                                  <a:lnTo>
                                    <a:pt x="18" y="287"/>
                                  </a:lnTo>
                                  <a:lnTo>
                                    <a:pt x="12" y="270"/>
                                  </a:lnTo>
                                  <a:lnTo>
                                    <a:pt x="6" y="252"/>
                                  </a:lnTo>
                                  <a:lnTo>
                                    <a:pt x="3" y="232"/>
                                  </a:lnTo>
                                  <a:lnTo>
                                    <a:pt x="1" y="211"/>
                                  </a:lnTo>
                                  <a:lnTo>
                                    <a:pt x="0" y="189"/>
                                  </a:lnTo>
                                  <a:moveTo>
                                    <a:pt x="63" y="189"/>
                                  </a:moveTo>
                                  <a:lnTo>
                                    <a:pt x="63" y="206"/>
                                  </a:lnTo>
                                  <a:lnTo>
                                    <a:pt x="65" y="222"/>
                                  </a:lnTo>
                                  <a:lnTo>
                                    <a:pt x="67" y="236"/>
                                  </a:lnTo>
                                  <a:lnTo>
                                    <a:pt x="71" y="250"/>
                                  </a:lnTo>
                                  <a:lnTo>
                                    <a:pt x="75" y="262"/>
                                  </a:lnTo>
                                  <a:lnTo>
                                    <a:pt x="80" y="274"/>
                                  </a:lnTo>
                                  <a:lnTo>
                                    <a:pt x="86" y="284"/>
                                  </a:lnTo>
                                  <a:lnTo>
                                    <a:pt x="93" y="293"/>
                                  </a:lnTo>
                                  <a:lnTo>
                                    <a:pt x="101" y="301"/>
                                  </a:lnTo>
                                  <a:lnTo>
                                    <a:pt x="110" y="308"/>
                                  </a:lnTo>
                                  <a:lnTo>
                                    <a:pt x="118" y="314"/>
                                  </a:lnTo>
                                  <a:lnTo>
                                    <a:pt x="128" y="319"/>
                                  </a:lnTo>
                                  <a:lnTo>
                                    <a:pt x="137" y="323"/>
                                  </a:lnTo>
                                  <a:lnTo>
                                    <a:pt x="148" y="326"/>
                                  </a:lnTo>
                                  <a:lnTo>
                                    <a:pt x="158" y="327"/>
                                  </a:lnTo>
                                  <a:lnTo>
                                    <a:pt x="170" y="328"/>
                                  </a:lnTo>
                                  <a:lnTo>
                                    <a:pt x="181" y="327"/>
                                  </a:lnTo>
                                  <a:lnTo>
                                    <a:pt x="192" y="326"/>
                                  </a:lnTo>
                                  <a:lnTo>
                                    <a:pt x="202" y="323"/>
                                  </a:lnTo>
                                  <a:lnTo>
                                    <a:pt x="212" y="319"/>
                                  </a:lnTo>
                                  <a:lnTo>
                                    <a:pt x="221" y="314"/>
                                  </a:lnTo>
                                  <a:lnTo>
                                    <a:pt x="230" y="308"/>
                                  </a:lnTo>
                                  <a:lnTo>
                                    <a:pt x="238" y="301"/>
                                  </a:lnTo>
                                  <a:lnTo>
                                    <a:pt x="246" y="293"/>
                                  </a:lnTo>
                                  <a:lnTo>
                                    <a:pt x="253" y="284"/>
                                  </a:lnTo>
                                  <a:lnTo>
                                    <a:pt x="259" y="273"/>
                                  </a:lnTo>
                                  <a:lnTo>
                                    <a:pt x="264" y="262"/>
                                  </a:lnTo>
                                  <a:lnTo>
                                    <a:pt x="269" y="249"/>
                                  </a:lnTo>
                                  <a:lnTo>
                                    <a:pt x="272" y="235"/>
                                  </a:lnTo>
                                  <a:lnTo>
                                    <a:pt x="274" y="220"/>
                                  </a:lnTo>
                                  <a:lnTo>
                                    <a:pt x="276" y="204"/>
                                  </a:lnTo>
                                  <a:lnTo>
                                    <a:pt x="276" y="187"/>
                                  </a:lnTo>
                                  <a:lnTo>
                                    <a:pt x="276" y="171"/>
                                  </a:lnTo>
                                  <a:lnTo>
                                    <a:pt x="274" y="155"/>
                                  </a:lnTo>
                                  <a:lnTo>
                                    <a:pt x="272" y="141"/>
                                  </a:lnTo>
                                  <a:lnTo>
                                    <a:pt x="269" y="128"/>
                                  </a:lnTo>
                                  <a:lnTo>
                                    <a:pt x="264" y="116"/>
                                  </a:lnTo>
                                  <a:lnTo>
                                    <a:pt x="259" y="104"/>
                                  </a:lnTo>
                                  <a:lnTo>
                                    <a:pt x="253" y="94"/>
                                  </a:lnTo>
                                  <a:lnTo>
                                    <a:pt x="246" y="85"/>
                                  </a:lnTo>
                                  <a:lnTo>
                                    <a:pt x="238" y="77"/>
                                  </a:lnTo>
                                  <a:lnTo>
                                    <a:pt x="229" y="70"/>
                                  </a:lnTo>
                                  <a:lnTo>
                                    <a:pt x="221" y="64"/>
                                  </a:lnTo>
                                  <a:lnTo>
                                    <a:pt x="211" y="59"/>
                                  </a:lnTo>
                                  <a:lnTo>
                                    <a:pt x="202" y="55"/>
                                  </a:lnTo>
                                  <a:lnTo>
                                    <a:pt x="191" y="53"/>
                                  </a:lnTo>
                                  <a:lnTo>
                                    <a:pt x="181" y="51"/>
                                  </a:lnTo>
                                  <a:lnTo>
                                    <a:pt x="170" y="50"/>
                                  </a:lnTo>
                                  <a:lnTo>
                                    <a:pt x="158" y="51"/>
                                  </a:lnTo>
                                  <a:lnTo>
                                    <a:pt x="148" y="53"/>
                                  </a:lnTo>
                                  <a:lnTo>
                                    <a:pt x="137" y="55"/>
                                  </a:lnTo>
                                  <a:lnTo>
                                    <a:pt x="128" y="59"/>
                                  </a:lnTo>
                                  <a:lnTo>
                                    <a:pt x="118" y="64"/>
                                  </a:lnTo>
                                  <a:lnTo>
                                    <a:pt x="110" y="70"/>
                                  </a:lnTo>
                                  <a:lnTo>
                                    <a:pt x="101" y="77"/>
                                  </a:lnTo>
                                  <a:lnTo>
                                    <a:pt x="93" y="85"/>
                                  </a:lnTo>
                                  <a:lnTo>
                                    <a:pt x="86" y="94"/>
                                  </a:lnTo>
                                  <a:lnTo>
                                    <a:pt x="80" y="104"/>
                                  </a:lnTo>
                                  <a:lnTo>
                                    <a:pt x="75" y="116"/>
                                  </a:lnTo>
                                  <a:lnTo>
                                    <a:pt x="71" y="128"/>
                                  </a:lnTo>
                                  <a:lnTo>
                                    <a:pt x="67" y="142"/>
                                  </a:lnTo>
                                  <a:lnTo>
                                    <a:pt x="65" y="156"/>
                                  </a:lnTo>
                                  <a:lnTo>
                                    <a:pt x="63"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0" name="Freeform 16"/>
                          <wps:cNvSpPr>
                            <a:spLocks/>
                          </wps:cNvSpPr>
                          <wps:spPr bwMode="auto">
                            <a:xfrm>
                              <a:off x="7651" y="6893"/>
                              <a:ext cx="111" cy="139"/>
                            </a:xfrm>
                            <a:custGeom>
                              <a:avLst/>
                              <a:gdLst>
                                <a:gd name="T0" fmla="*/ 0 w 295"/>
                                <a:gd name="T1" fmla="*/ 370 h 370"/>
                                <a:gd name="T2" fmla="*/ 0 w 295"/>
                                <a:gd name="T3" fmla="*/ 8 h 370"/>
                                <a:gd name="T4" fmla="*/ 55 w 295"/>
                                <a:gd name="T5" fmla="*/ 8 h 370"/>
                                <a:gd name="T6" fmla="*/ 55 w 295"/>
                                <a:gd name="T7" fmla="*/ 59 h 370"/>
                                <a:gd name="T8" fmla="*/ 66 w 295"/>
                                <a:gd name="T9" fmla="*/ 45 h 370"/>
                                <a:gd name="T10" fmla="*/ 78 w 295"/>
                                <a:gd name="T11" fmla="*/ 33 h 370"/>
                                <a:gd name="T12" fmla="*/ 90 w 295"/>
                                <a:gd name="T13" fmla="*/ 23 h 370"/>
                                <a:gd name="T14" fmla="*/ 104 w 295"/>
                                <a:gd name="T15" fmla="*/ 15 h 370"/>
                                <a:gd name="T16" fmla="*/ 119 w 295"/>
                                <a:gd name="T17" fmla="*/ 8 h 370"/>
                                <a:gd name="T18" fmla="*/ 135 w 295"/>
                                <a:gd name="T19" fmla="*/ 3 h 370"/>
                                <a:gd name="T20" fmla="*/ 152 w 295"/>
                                <a:gd name="T21" fmla="*/ 1 h 370"/>
                                <a:gd name="T22" fmla="*/ 171 w 295"/>
                                <a:gd name="T23" fmla="*/ 0 h 370"/>
                                <a:gd name="T24" fmla="*/ 187 w 295"/>
                                <a:gd name="T25" fmla="*/ 0 h 370"/>
                                <a:gd name="T26" fmla="*/ 202 w 295"/>
                                <a:gd name="T27" fmla="*/ 3 h 370"/>
                                <a:gd name="T28" fmla="*/ 217 w 295"/>
                                <a:gd name="T29" fmla="*/ 6 h 370"/>
                                <a:gd name="T30" fmla="*/ 231 w 295"/>
                                <a:gd name="T31" fmla="*/ 11 h 370"/>
                                <a:gd name="T32" fmla="*/ 244 w 295"/>
                                <a:gd name="T33" fmla="*/ 18 h 370"/>
                                <a:gd name="T34" fmla="*/ 255 w 295"/>
                                <a:gd name="T35" fmla="*/ 25 h 370"/>
                                <a:gd name="T36" fmla="*/ 264 w 295"/>
                                <a:gd name="T37" fmla="*/ 33 h 370"/>
                                <a:gd name="T38" fmla="*/ 272 w 295"/>
                                <a:gd name="T39" fmla="*/ 42 h 370"/>
                                <a:gd name="T40" fmla="*/ 278 w 295"/>
                                <a:gd name="T41" fmla="*/ 52 h 370"/>
                                <a:gd name="T42" fmla="*/ 284 w 295"/>
                                <a:gd name="T43" fmla="*/ 63 h 370"/>
                                <a:gd name="T44" fmla="*/ 288 w 295"/>
                                <a:gd name="T45" fmla="*/ 75 h 370"/>
                                <a:gd name="T46" fmla="*/ 291 w 295"/>
                                <a:gd name="T47" fmla="*/ 88 h 370"/>
                                <a:gd name="T48" fmla="*/ 294 w 295"/>
                                <a:gd name="T49" fmla="*/ 111 h 370"/>
                                <a:gd name="T50" fmla="*/ 295 w 295"/>
                                <a:gd name="T51" fmla="*/ 147 h 370"/>
                                <a:gd name="T52" fmla="*/ 295 w 295"/>
                                <a:gd name="T53" fmla="*/ 370 h 370"/>
                                <a:gd name="T54" fmla="*/ 233 w 295"/>
                                <a:gd name="T55" fmla="*/ 370 h 370"/>
                                <a:gd name="T56" fmla="*/ 233 w 295"/>
                                <a:gd name="T57" fmla="*/ 150 h 370"/>
                                <a:gd name="T58" fmla="*/ 233 w 295"/>
                                <a:gd name="T59" fmla="*/ 132 h 370"/>
                                <a:gd name="T60" fmla="*/ 231 w 295"/>
                                <a:gd name="T61" fmla="*/ 117 h 370"/>
                                <a:gd name="T62" fmla="*/ 229 w 295"/>
                                <a:gd name="T63" fmla="*/ 104 h 370"/>
                                <a:gd name="T64" fmla="*/ 226 w 295"/>
                                <a:gd name="T65" fmla="*/ 94 h 370"/>
                                <a:gd name="T66" fmla="*/ 222 w 295"/>
                                <a:gd name="T67" fmla="*/ 85 h 370"/>
                                <a:gd name="T68" fmla="*/ 216 w 295"/>
                                <a:gd name="T69" fmla="*/ 77 h 370"/>
                                <a:gd name="T70" fmla="*/ 209 w 295"/>
                                <a:gd name="T71" fmla="*/ 70 h 370"/>
                                <a:gd name="T72" fmla="*/ 201 w 295"/>
                                <a:gd name="T73" fmla="*/ 64 h 370"/>
                                <a:gd name="T74" fmla="*/ 191 w 295"/>
                                <a:gd name="T75" fmla="*/ 59 h 370"/>
                                <a:gd name="T76" fmla="*/ 181 w 295"/>
                                <a:gd name="T77" fmla="*/ 56 h 370"/>
                                <a:gd name="T78" fmla="*/ 170 w 295"/>
                                <a:gd name="T79" fmla="*/ 54 h 370"/>
                                <a:gd name="T80" fmla="*/ 158 w 295"/>
                                <a:gd name="T81" fmla="*/ 53 h 370"/>
                                <a:gd name="T82" fmla="*/ 139 w 295"/>
                                <a:gd name="T83" fmla="*/ 54 h 370"/>
                                <a:gd name="T84" fmla="*/ 121 w 295"/>
                                <a:gd name="T85" fmla="*/ 59 h 370"/>
                                <a:gd name="T86" fmla="*/ 105 w 295"/>
                                <a:gd name="T87" fmla="*/ 67 h 370"/>
                                <a:gd name="T88" fmla="*/ 90 w 295"/>
                                <a:gd name="T89" fmla="*/ 78 h 370"/>
                                <a:gd name="T90" fmla="*/ 83 w 295"/>
                                <a:gd name="T91" fmla="*/ 85 h 370"/>
                                <a:gd name="T92" fmla="*/ 78 w 295"/>
                                <a:gd name="T93" fmla="*/ 93 h 370"/>
                                <a:gd name="T94" fmla="*/ 73 w 295"/>
                                <a:gd name="T95" fmla="*/ 103 h 370"/>
                                <a:gd name="T96" fmla="*/ 69 w 295"/>
                                <a:gd name="T97" fmla="*/ 114 h 370"/>
                                <a:gd name="T98" fmla="*/ 66 w 295"/>
                                <a:gd name="T99" fmla="*/ 126 h 370"/>
                                <a:gd name="T100" fmla="*/ 63 w 295"/>
                                <a:gd name="T101" fmla="*/ 140 h 370"/>
                                <a:gd name="T102" fmla="*/ 62 w 295"/>
                                <a:gd name="T103" fmla="*/ 172 h 370"/>
                                <a:gd name="T104" fmla="*/ 62 w 295"/>
                                <a:gd name="T105" fmla="*/ 370 h 370"/>
                                <a:gd name="T106" fmla="*/ 0 w 295"/>
                                <a:gd name="T107"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295" h="370">
                                  <a:moveTo>
                                    <a:pt x="0" y="370"/>
                                  </a:moveTo>
                                  <a:lnTo>
                                    <a:pt x="0" y="8"/>
                                  </a:lnTo>
                                  <a:lnTo>
                                    <a:pt x="55" y="8"/>
                                  </a:lnTo>
                                  <a:lnTo>
                                    <a:pt x="55" y="59"/>
                                  </a:lnTo>
                                  <a:lnTo>
                                    <a:pt x="66" y="45"/>
                                  </a:lnTo>
                                  <a:lnTo>
                                    <a:pt x="78" y="33"/>
                                  </a:lnTo>
                                  <a:lnTo>
                                    <a:pt x="90" y="23"/>
                                  </a:lnTo>
                                  <a:lnTo>
                                    <a:pt x="104" y="15"/>
                                  </a:lnTo>
                                  <a:lnTo>
                                    <a:pt x="119" y="8"/>
                                  </a:lnTo>
                                  <a:lnTo>
                                    <a:pt x="135" y="3"/>
                                  </a:lnTo>
                                  <a:lnTo>
                                    <a:pt x="152" y="1"/>
                                  </a:lnTo>
                                  <a:lnTo>
                                    <a:pt x="171" y="0"/>
                                  </a:lnTo>
                                  <a:lnTo>
                                    <a:pt x="187" y="0"/>
                                  </a:lnTo>
                                  <a:lnTo>
                                    <a:pt x="202" y="3"/>
                                  </a:lnTo>
                                  <a:lnTo>
                                    <a:pt x="217" y="6"/>
                                  </a:lnTo>
                                  <a:lnTo>
                                    <a:pt x="231" y="11"/>
                                  </a:lnTo>
                                  <a:lnTo>
                                    <a:pt x="244" y="18"/>
                                  </a:lnTo>
                                  <a:lnTo>
                                    <a:pt x="255" y="25"/>
                                  </a:lnTo>
                                  <a:lnTo>
                                    <a:pt x="264" y="33"/>
                                  </a:lnTo>
                                  <a:lnTo>
                                    <a:pt x="272" y="42"/>
                                  </a:lnTo>
                                  <a:lnTo>
                                    <a:pt x="278" y="52"/>
                                  </a:lnTo>
                                  <a:lnTo>
                                    <a:pt x="284" y="63"/>
                                  </a:lnTo>
                                  <a:lnTo>
                                    <a:pt x="288" y="75"/>
                                  </a:lnTo>
                                  <a:lnTo>
                                    <a:pt x="291" y="88"/>
                                  </a:lnTo>
                                  <a:lnTo>
                                    <a:pt x="294" y="111"/>
                                  </a:lnTo>
                                  <a:lnTo>
                                    <a:pt x="295" y="147"/>
                                  </a:lnTo>
                                  <a:lnTo>
                                    <a:pt x="295" y="370"/>
                                  </a:lnTo>
                                  <a:lnTo>
                                    <a:pt x="233" y="370"/>
                                  </a:lnTo>
                                  <a:lnTo>
                                    <a:pt x="233" y="150"/>
                                  </a:lnTo>
                                  <a:lnTo>
                                    <a:pt x="233" y="132"/>
                                  </a:lnTo>
                                  <a:lnTo>
                                    <a:pt x="231" y="117"/>
                                  </a:lnTo>
                                  <a:lnTo>
                                    <a:pt x="229" y="104"/>
                                  </a:lnTo>
                                  <a:lnTo>
                                    <a:pt x="226" y="94"/>
                                  </a:lnTo>
                                  <a:lnTo>
                                    <a:pt x="222" y="85"/>
                                  </a:lnTo>
                                  <a:lnTo>
                                    <a:pt x="216" y="77"/>
                                  </a:lnTo>
                                  <a:lnTo>
                                    <a:pt x="209" y="70"/>
                                  </a:lnTo>
                                  <a:lnTo>
                                    <a:pt x="201" y="64"/>
                                  </a:lnTo>
                                  <a:lnTo>
                                    <a:pt x="191" y="59"/>
                                  </a:lnTo>
                                  <a:lnTo>
                                    <a:pt x="181" y="56"/>
                                  </a:lnTo>
                                  <a:lnTo>
                                    <a:pt x="170" y="54"/>
                                  </a:lnTo>
                                  <a:lnTo>
                                    <a:pt x="158" y="53"/>
                                  </a:lnTo>
                                  <a:lnTo>
                                    <a:pt x="139" y="54"/>
                                  </a:lnTo>
                                  <a:lnTo>
                                    <a:pt x="121" y="59"/>
                                  </a:lnTo>
                                  <a:lnTo>
                                    <a:pt x="105" y="67"/>
                                  </a:lnTo>
                                  <a:lnTo>
                                    <a:pt x="90" y="78"/>
                                  </a:lnTo>
                                  <a:lnTo>
                                    <a:pt x="83" y="85"/>
                                  </a:lnTo>
                                  <a:lnTo>
                                    <a:pt x="78" y="93"/>
                                  </a:lnTo>
                                  <a:lnTo>
                                    <a:pt x="73" y="103"/>
                                  </a:lnTo>
                                  <a:lnTo>
                                    <a:pt x="69" y="114"/>
                                  </a:lnTo>
                                  <a:lnTo>
                                    <a:pt x="66" y="126"/>
                                  </a:lnTo>
                                  <a:lnTo>
                                    <a:pt x="63" y="140"/>
                                  </a:lnTo>
                                  <a:lnTo>
                                    <a:pt x="62" y="172"/>
                                  </a:lnTo>
                                  <a:lnTo>
                                    <a:pt x="62"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1" name="Freeform 17"/>
                          <wps:cNvSpPr>
                            <a:spLocks/>
                          </wps:cNvSpPr>
                          <wps:spPr bwMode="auto">
                            <a:xfrm>
                              <a:off x="7788" y="6893"/>
                              <a:ext cx="112" cy="142"/>
                            </a:xfrm>
                            <a:custGeom>
                              <a:avLst/>
                              <a:gdLst>
                                <a:gd name="T0" fmla="*/ 61 w 301"/>
                                <a:gd name="T1" fmla="*/ 252 h 378"/>
                                <a:gd name="T2" fmla="*/ 71 w 301"/>
                                <a:gd name="T3" fmla="*/ 285 h 378"/>
                                <a:gd name="T4" fmla="*/ 89 w 301"/>
                                <a:gd name="T5" fmla="*/ 308 h 378"/>
                                <a:gd name="T6" fmla="*/ 117 w 301"/>
                                <a:gd name="T7" fmla="*/ 323 h 378"/>
                                <a:gd name="T8" fmla="*/ 155 w 301"/>
                                <a:gd name="T9" fmla="*/ 328 h 378"/>
                                <a:gd name="T10" fmla="*/ 191 w 301"/>
                                <a:gd name="T11" fmla="*/ 323 h 378"/>
                                <a:gd name="T12" fmla="*/ 217 w 301"/>
                                <a:gd name="T13" fmla="*/ 311 h 378"/>
                                <a:gd name="T14" fmla="*/ 233 w 301"/>
                                <a:gd name="T15" fmla="*/ 292 h 378"/>
                                <a:gd name="T16" fmla="*/ 238 w 301"/>
                                <a:gd name="T17" fmla="*/ 270 h 378"/>
                                <a:gd name="T18" fmla="*/ 233 w 301"/>
                                <a:gd name="T19" fmla="*/ 252 h 378"/>
                                <a:gd name="T20" fmla="*/ 220 w 301"/>
                                <a:gd name="T21" fmla="*/ 237 h 378"/>
                                <a:gd name="T22" fmla="*/ 198 w 301"/>
                                <a:gd name="T23" fmla="*/ 228 h 378"/>
                                <a:gd name="T24" fmla="*/ 100 w 301"/>
                                <a:gd name="T25" fmla="*/ 201 h 378"/>
                                <a:gd name="T26" fmla="*/ 63 w 301"/>
                                <a:gd name="T27" fmla="*/ 187 h 378"/>
                                <a:gd name="T28" fmla="*/ 40 w 301"/>
                                <a:gd name="T29" fmla="*/ 172 h 378"/>
                                <a:gd name="T30" fmla="*/ 24 w 301"/>
                                <a:gd name="T31" fmla="*/ 153 h 378"/>
                                <a:gd name="T32" fmla="*/ 14 w 301"/>
                                <a:gd name="T33" fmla="*/ 129 h 378"/>
                                <a:gd name="T34" fmla="*/ 10 w 301"/>
                                <a:gd name="T35" fmla="*/ 104 h 378"/>
                                <a:gd name="T36" fmla="*/ 13 w 301"/>
                                <a:gd name="T37" fmla="*/ 81 h 378"/>
                                <a:gd name="T38" fmla="*/ 21 w 301"/>
                                <a:gd name="T39" fmla="*/ 59 h 378"/>
                                <a:gd name="T40" fmla="*/ 35 w 301"/>
                                <a:gd name="T41" fmla="*/ 40 h 378"/>
                                <a:gd name="T42" fmla="*/ 52 w 301"/>
                                <a:gd name="T43" fmla="*/ 25 h 378"/>
                                <a:gd name="T44" fmla="*/ 69 w 301"/>
                                <a:gd name="T45" fmla="*/ 15 h 378"/>
                                <a:gd name="T46" fmla="*/ 116 w 301"/>
                                <a:gd name="T47" fmla="*/ 1 h 378"/>
                                <a:gd name="T48" fmla="*/ 164 w 301"/>
                                <a:gd name="T49" fmla="*/ 0 h 378"/>
                                <a:gd name="T50" fmla="*/ 202 w 301"/>
                                <a:gd name="T51" fmla="*/ 7 h 378"/>
                                <a:gd name="T52" fmla="*/ 234 w 301"/>
                                <a:gd name="T53" fmla="*/ 19 h 378"/>
                                <a:gd name="T54" fmla="*/ 257 w 301"/>
                                <a:gd name="T55" fmla="*/ 35 h 378"/>
                                <a:gd name="T56" fmla="*/ 273 w 301"/>
                                <a:gd name="T57" fmla="*/ 57 h 378"/>
                                <a:gd name="T58" fmla="*/ 284 w 301"/>
                                <a:gd name="T59" fmla="*/ 85 h 378"/>
                                <a:gd name="T60" fmla="*/ 227 w 301"/>
                                <a:gd name="T61" fmla="*/ 109 h 378"/>
                                <a:gd name="T62" fmla="*/ 219 w 301"/>
                                <a:gd name="T63" fmla="*/ 85 h 378"/>
                                <a:gd name="T64" fmla="*/ 204 w 301"/>
                                <a:gd name="T65" fmla="*/ 66 h 378"/>
                                <a:gd name="T66" fmla="*/ 180 w 301"/>
                                <a:gd name="T67" fmla="*/ 54 h 378"/>
                                <a:gd name="T68" fmla="*/ 148 w 301"/>
                                <a:gd name="T69" fmla="*/ 50 h 378"/>
                                <a:gd name="T70" fmla="*/ 112 w 301"/>
                                <a:gd name="T71" fmla="*/ 54 h 378"/>
                                <a:gd name="T72" fmla="*/ 88 w 301"/>
                                <a:gd name="T73" fmla="*/ 64 h 378"/>
                                <a:gd name="T74" fmla="*/ 74 w 301"/>
                                <a:gd name="T75" fmla="*/ 79 h 378"/>
                                <a:gd name="T76" fmla="*/ 70 w 301"/>
                                <a:gd name="T77" fmla="*/ 97 h 378"/>
                                <a:gd name="T78" fmla="*/ 77 w 301"/>
                                <a:gd name="T79" fmla="*/ 118 h 378"/>
                                <a:gd name="T80" fmla="*/ 87 w 301"/>
                                <a:gd name="T81" fmla="*/ 127 h 378"/>
                                <a:gd name="T82" fmla="*/ 155 w 301"/>
                                <a:gd name="T83" fmla="*/ 150 h 378"/>
                                <a:gd name="T84" fmla="*/ 246 w 301"/>
                                <a:gd name="T85" fmla="*/ 179 h 378"/>
                                <a:gd name="T86" fmla="*/ 269 w 301"/>
                                <a:gd name="T87" fmla="*/ 192 h 378"/>
                                <a:gd name="T88" fmla="*/ 286 w 301"/>
                                <a:gd name="T89" fmla="*/ 211 h 378"/>
                                <a:gd name="T90" fmla="*/ 297 w 301"/>
                                <a:gd name="T91" fmla="*/ 235 h 378"/>
                                <a:gd name="T92" fmla="*/ 301 w 301"/>
                                <a:gd name="T93" fmla="*/ 264 h 378"/>
                                <a:gd name="T94" fmla="*/ 296 w 301"/>
                                <a:gd name="T95" fmla="*/ 293 h 378"/>
                                <a:gd name="T96" fmla="*/ 283 w 301"/>
                                <a:gd name="T97" fmla="*/ 321 h 378"/>
                                <a:gd name="T98" fmla="*/ 261 w 301"/>
                                <a:gd name="T99" fmla="*/ 345 h 378"/>
                                <a:gd name="T100" fmla="*/ 231 w 301"/>
                                <a:gd name="T101" fmla="*/ 363 h 378"/>
                                <a:gd name="T102" fmla="*/ 195 w 301"/>
                                <a:gd name="T103" fmla="*/ 375 h 378"/>
                                <a:gd name="T104" fmla="*/ 155 w 301"/>
                                <a:gd name="T105" fmla="*/ 378 h 378"/>
                                <a:gd name="T106" fmla="*/ 107 w 301"/>
                                <a:gd name="T107" fmla="*/ 374 h 378"/>
                                <a:gd name="T108" fmla="*/ 80 w 301"/>
                                <a:gd name="T109" fmla="*/ 367 h 378"/>
                                <a:gd name="T110" fmla="*/ 57 w 301"/>
                                <a:gd name="T111" fmla="*/ 356 h 378"/>
                                <a:gd name="T112" fmla="*/ 39 w 301"/>
                                <a:gd name="T113" fmla="*/ 341 h 378"/>
                                <a:gd name="T114" fmla="*/ 23 w 301"/>
                                <a:gd name="T115" fmla="*/ 323 h 378"/>
                                <a:gd name="T116" fmla="*/ 12 w 301"/>
                                <a:gd name="T117" fmla="*/ 301 h 378"/>
                                <a:gd name="T118" fmla="*/ 3 w 301"/>
                                <a:gd name="T119" fmla="*/ 276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301" h="378">
                                  <a:moveTo>
                                    <a:pt x="0" y="262"/>
                                  </a:moveTo>
                                  <a:lnTo>
                                    <a:pt x="61" y="252"/>
                                  </a:lnTo>
                                  <a:lnTo>
                                    <a:pt x="65" y="270"/>
                                  </a:lnTo>
                                  <a:lnTo>
                                    <a:pt x="71" y="285"/>
                                  </a:lnTo>
                                  <a:lnTo>
                                    <a:pt x="79" y="298"/>
                                  </a:lnTo>
                                  <a:lnTo>
                                    <a:pt x="89" y="308"/>
                                  </a:lnTo>
                                  <a:lnTo>
                                    <a:pt x="102" y="317"/>
                                  </a:lnTo>
                                  <a:lnTo>
                                    <a:pt x="117" y="323"/>
                                  </a:lnTo>
                                  <a:lnTo>
                                    <a:pt x="135" y="327"/>
                                  </a:lnTo>
                                  <a:lnTo>
                                    <a:pt x="155" y="328"/>
                                  </a:lnTo>
                                  <a:lnTo>
                                    <a:pt x="174" y="327"/>
                                  </a:lnTo>
                                  <a:lnTo>
                                    <a:pt x="191" y="323"/>
                                  </a:lnTo>
                                  <a:lnTo>
                                    <a:pt x="206" y="318"/>
                                  </a:lnTo>
                                  <a:lnTo>
                                    <a:pt x="217" y="311"/>
                                  </a:lnTo>
                                  <a:lnTo>
                                    <a:pt x="226" y="302"/>
                                  </a:lnTo>
                                  <a:lnTo>
                                    <a:pt x="233" y="292"/>
                                  </a:lnTo>
                                  <a:lnTo>
                                    <a:pt x="237" y="281"/>
                                  </a:lnTo>
                                  <a:lnTo>
                                    <a:pt x="238" y="270"/>
                                  </a:lnTo>
                                  <a:lnTo>
                                    <a:pt x="237" y="260"/>
                                  </a:lnTo>
                                  <a:lnTo>
                                    <a:pt x="233" y="252"/>
                                  </a:lnTo>
                                  <a:lnTo>
                                    <a:pt x="228" y="244"/>
                                  </a:lnTo>
                                  <a:lnTo>
                                    <a:pt x="220" y="237"/>
                                  </a:lnTo>
                                  <a:lnTo>
                                    <a:pt x="211" y="233"/>
                                  </a:lnTo>
                                  <a:lnTo>
                                    <a:pt x="198" y="228"/>
                                  </a:lnTo>
                                  <a:lnTo>
                                    <a:pt x="157" y="217"/>
                                  </a:lnTo>
                                  <a:lnTo>
                                    <a:pt x="100" y="201"/>
                                  </a:lnTo>
                                  <a:lnTo>
                                    <a:pt x="79" y="194"/>
                                  </a:lnTo>
                                  <a:lnTo>
                                    <a:pt x="63" y="187"/>
                                  </a:lnTo>
                                  <a:lnTo>
                                    <a:pt x="51" y="180"/>
                                  </a:lnTo>
                                  <a:lnTo>
                                    <a:pt x="40" y="172"/>
                                  </a:lnTo>
                                  <a:lnTo>
                                    <a:pt x="31" y="163"/>
                                  </a:lnTo>
                                  <a:lnTo>
                                    <a:pt x="24" y="153"/>
                                  </a:lnTo>
                                  <a:lnTo>
                                    <a:pt x="18" y="141"/>
                                  </a:lnTo>
                                  <a:lnTo>
                                    <a:pt x="14" y="129"/>
                                  </a:lnTo>
                                  <a:lnTo>
                                    <a:pt x="11" y="117"/>
                                  </a:lnTo>
                                  <a:lnTo>
                                    <a:pt x="10" y="104"/>
                                  </a:lnTo>
                                  <a:lnTo>
                                    <a:pt x="11" y="92"/>
                                  </a:lnTo>
                                  <a:lnTo>
                                    <a:pt x="13" y="81"/>
                                  </a:lnTo>
                                  <a:lnTo>
                                    <a:pt x="17" y="70"/>
                                  </a:lnTo>
                                  <a:lnTo>
                                    <a:pt x="21" y="59"/>
                                  </a:lnTo>
                                  <a:lnTo>
                                    <a:pt x="27" y="49"/>
                                  </a:lnTo>
                                  <a:lnTo>
                                    <a:pt x="35" y="40"/>
                                  </a:lnTo>
                                  <a:lnTo>
                                    <a:pt x="43" y="32"/>
                                  </a:lnTo>
                                  <a:lnTo>
                                    <a:pt x="52" y="25"/>
                                  </a:lnTo>
                                  <a:lnTo>
                                    <a:pt x="59" y="20"/>
                                  </a:lnTo>
                                  <a:lnTo>
                                    <a:pt x="69" y="15"/>
                                  </a:lnTo>
                                  <a:lnTo>
                                    <a:pt x="91" y="7"/>
                                  </a:lnTo>
                                  <a:lnTo>
                                    <a:pt x="116" y="1"/>
                                  </a:lnTo>
                                  <a:lnTo>
                                    <a:pt x="144" y="0"/>
                                  </a:lnTo>
                                  <a:lnTo>
                                    <a:pt x="164" y="0"/>
                                  </a:lnTo>
                                  <a:lnTo>
                                    <a:pt x="184" y="3"/>
                                  </a:lnTo>
                                  <a:lnTo>
                                    <a:pt x="202" y="7"/>
                                  </a:lnTo>
                                  <a:lnTo>
                                    <a:pt x="219" y="12"/>
                                  </a:lnTo>
                                  <a:lnTo>
                                    <a:pt x="234" y="19"/>
                                  </a:lnTo>
                                  <a:lnTo>
                                    <a:pt x="247" y="26"/>
                                  </a:lnTo>
                                  <a:lnTo>
                                    <a:pt x="257" y="35"/>
                                  </a:lnTo>
                                  <a:lnTo>
                                    <a:pt x="266" y="45"/>
                                  </a:lnTo>
                                  <a:lnTo>
                                    <a:pt x="273" y="57"/>
                                  </a:lnTo>
                                  <a:lnTo>
                                    <a:pt x="279" y="70"/>
                                  </a:lnTo>
                                  <a:lnTo>
                                    <a:pt x="284" y="85"/>
                                  </a:lnTo>
                                  <a:lnTo>
                                    <a:pt x="287" y="101"/>
                                  </a:lnTo>
                                  <a:lnTo>
                                    <a:pt x="227" y="109"/>
                                  </a:lnTo>
                                  <a:lnTo>
                                    <a:pt x="224" y="96"/>
                                  </a:lnTo>
                                  <a:lnTo>
                                    <a:pt x="219" y="85"/>
                                  </a:lnTo>
                                  <a:lnTo>
                                    <a:pt x="212" y="74"/>
                                  </a:lnTo>
                                  <a:lnTo>
                                    <a:pt x="204" y="66"/>
                                  </a:lnTo>
                                  <a:lnTo>
                                    <a:pt x="193" y="59"/>
                                  </a:lnTo>
                                  <a:lnTo>
                                    <a:pt x="180" y="54"/>
                                  </a:lnTo>
                                  <a:lnTo>
                                    <a:pt x="165" y="51"/>
                                  </a:lnTo>
                                  <a:lnTo>
                                    <a:pt x="148" y="50"/>
                                  </a:lnTo>
                                  <a:lnTo>
                                    <a:pt x="129" y="51"/>
                                  </a:lnTo>
                                  <a:lnTo>
                                    <a:pt x="112" y="54"/>
                                  </a:lnTo>
                                  <a:lnTo>
                                    <a:pt x="98" y="58"/>
                                  </a:lnTo>
                                  <a:lnTo>
                                    <a:pt x="88" y="64"/>
                                  </a:lnTo>
                                  <a:lnTo>
                                    <a:pt x="80" y="71"/>
                                  </a:lnTo>
                                  <a:lnTo>
                                    <a:pt x="74" y="79"/>
                                  </a:lnTo>
                                  <a:lnTo>
                                    <a:pt x="71" y="88"/>
                                  </a:lnTo>
                                  <a:lnTo>
                                    <a:pt x="70" y="97"/>
                                  </a:lnTo>
                                  <a:lnTo>
                                    <a:pt x="72" y="108"/>
                                  </a:lnTo>
                                  <a:lnTo>
                                    <a:pt x="77" y="118"/>
                                  </a:lnTo>
                                  <a:lnTo>
                                    <a:pt x="81" y="123"/>
                                  </a:lnTo>
                                  <a:lnTo>
                                    <a:pt x="87" y="127"/>
                                  </a:lnTo>
                                  <a:lnTo>
                                    <a:pt x="101" y="135"/>
                                  </a:lnTo>
                                  <a:lnTo>
                                    <a:pt x="155" y="150"/>
                                  </a:lnTo>
                                  <a:lnTo>
                                    <a:pt x="210" y="166"/>
                                  </a:lnTo>
                                  <a:lnTo>
                                    <a:pt x="246" y="179"/>
                                  </a:lnTo>
                                  <a:lnTo>
                                    <a:pt x="258" y="185"/>
                                  </a:lnTo>
                                  <a:lnTo>
                                    <a:pt x="269" y="192"/>
                                  </a:lnTo>
                                  <a:lnTo>
                                    <a:pt x="278" y="201"/>
                                  </a:lnTo>
                                  <a:lnTo>
                                    <a:pt x="286" y="211"/>
                                  </a:lnTo>
                                  <a:lnTo>
                                    <a:pt x="293" y="222"/>
                                  </a:lnTo>
                                  <a:lnTo>
                                    <a:pt x="297" y="235"/>
                                  </a:lnTo>
                                  <a:lnTo>
                                    <a:pt x="300" y="249"/>
                                  </a:lnTo>
                                  <a:lnTo>
                                    <a:pt x="301" y="264"/>
                                  </a:lnTo>
                                  <a:lnTo>
                                    <a:pt x="300" y="279"/>
                                  </a:lnTo>
                                  <a:lnTo>
                                    <a:pt x="296" y="293"/>
                                  </a:lnTo>
                                  <a:lnTo>
                                    <a:pt x="291" y="308"/>
                                  </a:lnTo>
                                  <a:lnTo>
                                    <a:pt x="283" y="321"/>
                                  </a:lnTo>
                                  <a:lnTo>
                                    <a:pt x="273" y="334"/>
                                  </a:lnTo>
                                  <a:lnTo>
                                    <a:pt x="261" y="345"/>
                                  </a:lnTo>
                                  <a:lnTo>
                                    <a:pt x="247" y="355"/>
                                  </a:lnTo>
                                  <a:lnTo>
                                    <a:pt x="231" y="363"/>
                                  </a:lnTo>
                                  <a:lnTo>
                                    <a:pt x="214" y="370"/>
                                  </a:lnTo>
                                  <a:lnTo>
                                    <a:pt x="195" y="375"/>
                                  </a:lnTo>
                                  <a:lnTo>
                                    <a:pt x="176" y="377"/>
                                  </a:lnTo>
                                  <a:lnTo>
                                    <a:pt x="155" y="378"/>
                                  </a:lnTo>
                                  <a:lnTo>
                                    <a:pt x="122" y="376"/>
                                  </a:lnTo>
                                  <a:lnTo>
                                    <a:pt x="107" y="374"/>
                                  </a:lnTo>
                                  <a:lnTo>
                                    <a:pt x="93" y="371"/>
                                  </a:lnTo>
                                  <a:lnTo>
                                    <a:pt x="80" y="367"/>
                                  </a:lnTo>
                                  <a:lnTo>
                                    <a:pt x="68" y="362"/>
                                  </a:lnTo>
                                  <a:lnTo>
                                    <a:pt x="57" y="356"/>
                                  </a:lnTo>
                                  <a:lnTo>
                                    <a:pt x="47" y="349"/>
                                  </a:lnTo>
                                  <a:lnTo>
                                    <a:pt x="39" y="341"/>
                                  </a:lnTo>
                                  <a:lnTo>
                                    <a:pt x="31" y="332"/>
                                  </a:lnTo>
                                  <a:lnTo>
                                    <a:pt x="23" y="323"/>
                                  </a:lnTo>
                                  <a:lnTo>
                                    <a:pt x="17" y="312"/>
                                  </a:lnTo>
                                  <a:lnTo>
                                    <a:pt x="12" y="301"/>
                                  </a:lnTo>
                                  <a:lnTo>
                                    <a:pt x="7" y="289"/>
                                  </a:lnTo>
                                  <a:lnTo>
                                    <a:pt x="3" y="276"/>
                                  </a:lnTo>
                                  <a:lnTo>
                                    <a:pt x="0" y="2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2" name="Freeform 18"/>
                          <wps:cNvSpPr>
                            <a:spLocks/>
                          </wps:cNvSpPr>
                          <wps:spPr bwMode="auto">
                            <a:xfrm>
                              <a:off x="8001" y="6893"/>
                              <a:ext cx="183" cy="139"/>
                            </a:xfrm>
                            <a:custGeom>
                              <a:avLst/>
                              <a:gdLst>
                                <a:gd name="T0" fmla="*/ 0 w 491"/>
                                <a:gd name="T1" fmla="*/ 8 h 370"/>
                                <a:gd name="T2" fmla="*/ 55 w 491"/>
                                <a:gd name="T3" fmla="*/ 59 h 370"/>
                                <a:gd name="T4" fmla="*/ 75 w 491"/>
                                <a:gd name="T5" fmla="*/ 35 h 370"/>
                                <a:gd name="T6" fmla="*/ 100 w 491"/>
                                <a:gd name="T7" fmla="*/ 16 h 370"/>
                                <a:gd name="T8" fmla="*/ 131 w 491"/>
                                <a:gd name="T9" fmla="*/ 4 h 370"/>
                                <a:gd name="T10" fmla="*/ 165 w 491"/>
                                <a:gd name="T11" fmla="*/ 0 h 370"/>
                                <a:gd name="T12" fmla="*/ 201 w 491"/>
                                <a:gd name="T13" fmla="*/ 4 h 370"/>
                                <a:gd name="T14" fmla="*/ 231 w 491"/>
                                <a:gd name="T15" fmla="*/ 16 h 370"/>
                                <a:gd name="T16" fmla="*/ 253 w 491"/>
                                <a:gd name="T17" fmla="*/ 36 h 370"/>
                                <a:gd name="T18" fmla="*/ 267 w 491"/>
                                <a:gd name="T19" fmla="*/ 63 h 370"/>
                                <a:gd name="T20" fmla="*/ 290 w 491"/>
                                <a:gd name="T21" fmla="*/ 35 h 370"/>
                                <a:gd name="T22" fmla="*/ 317 w 491"/>
                                <a:gd name="T23" fmla="*/ 16 h 370"/>
                                <a:gd name="T24" fmla="*/ 346 w 491"/>
                                <a:gd name="T25" fmla="*/ 4 h 370"/>
                                <a:gd name="T26" fmla="*/ 379 w 491"/>
                                <a:gd name="T27" fmla="*/ 0 h 370"/>
                                <a:gd name="T28" fmla="*/ 416 w 491"/>
                                <a:gd name="T29" fmla="*/ 4 h 370"/>
                                <a:gd name="T30" fmla="*/ 437 w 491"/>
                                <a:gd name="T31" fmla="*/ 11 h 370"/>
                                <a:gd name="T32" fmla="*/ 454 w 491"/>
                                <a:gd name="T33" fmla="*/ 22 h 370"/>
                                <a:gd name="T34" fmla="*/ 469 w 491"/>
                                <a:gd name="T35" fmla="*/ 37 h 370"/>
                                <a:gd name="T36" fmla="*/ 479 w 491"/>
                                <a:gd name="T37" fmla="*/ 56 h 370"/>
                                <a:gd name="T38" fmla="*/ 487 w 491"/>
                                <a:gd name="T39" fmla="*/ 79 h 370"/>
                                <a:gd name="T40" fmla="*/ 491 w 491"/>
                                <a:gd name="T41" fmla="*/ 121 h 370"/>
                                <a:gd name="T42" fmla="*/ 430 w 491"/>
                                <a:gd name="T43" fmla="*/ 370 h 370"/>
                                <a:gd name="T44" fmla="*/ 428 w 491"/>
                                <a:gd name="T45" fmla="*/ 110 h 370"/>
                                <a:gd name="T46" fmla="*/ 424 w 491"/>
                                <a:gd name="T47" fmla="*/ 89 h 370"/>
                                <a:gd name="T48" fmla="*/ 415 w 491"/>
                                <a:gd name="T49" fmla="*/ 74 h 370"/>
                                <a:gd name="T50" fmla="*/ 402 w 491"/>
                                <a:gd name="T51" fmla="*/ 63 h 370"/>
                                <a:gd name="T52" fmla="*/ 385 w 491"/>
                                <a:gd name="T53" fmla="*/ 55 h 370"/>
                                <a:gd name="T54" fmla="*/ 365 w 491"/>
                                <a:gd name="T55" fmla="*/ 53 h 370"/>
                                <a:gd name="T56" fmla="*/ 330 w 491"/>
                                <a:gd name="T57" fmla="*/ 59 h 370"/>
                                <a:gd name="T58" fmla="*/ 302 w 491"/>
                                <a:gd name="T59" fmla="*/ 78 h 370"/>
                                <a:gd name="T60" fmla="*/ 291 w 491"/>
                                <a:gd name="T61" fmla="*/ 93 h 370"/>
                                <a:gd name="T62" fmla="*/ 283 w 491"/>
                                <a:gd name="T63" fmla="*/ 111 h 370"/>
                                <a:gd name="T64" fmla="*/ 277 w 491"/>
                                <a:gd name="T65" fmla="*/ 160 h 370"/>
                                <a:gd name="T66" fmla="*/ 215 w 491"/>
                                <a:gd name="T67" fmla="*/ 370 h 370"/>
                                <a:gd name="T68" fmla="*/ 214 w 491"/>
                                <a:gd name="T69" fmla="*/ 116 h 370"/>
                                <a:gd name="T70" fmla="*/ 207 w 491"/>
                                <a:gd name="T71" fmla="*/ 85 h 370"/>
                                <a:gd name="T72" fmla="*/ 192 w 491"/>
                                <a:gd name="T73" fmla="*/ 64 h 370"/>
                                <a:gd name="T74" fmla="*/ 167 w 491"/>
                                <a:gd name="T75" fmla="*/ 54 h 370"/>
                                <a:gd name="T76" fmla="*/ 138 w 491"/>
                                <a:gd name="T77" fmla="*/ 54 h 370"/>
                                <a:gd name="T78" fmla="*/ 114 w 491"/>
                                <a:gd name="T79" fmla="*/ 61 h 370"/>
                                <a:gd name="T80" fmla="*/ 93 w 491"/>
                                <a:gd name="T81" fmla="*/ 74 h 370"/>
                                <a:gd name="T82" fmla="*/ 77 w 491"/>
                                <a:gd name="T83" fmla="*/ 94 h 370"/>
                                <a:gd name="T84" fmla="*/ 67 w 491"/>
                                <a:gd name="T85" fmla="*/ 121 h 370"/>
                                <a:gd name="T86" fmla="*/ 62 w 491"/>
                                <a:gd name="T87" fmla="*/ 159 h 370"/>
                                <a:gd name="T88" fmla="*/ 61 w 491"/>
                                <a:gd name="T89"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491" h="370">
                                  <a:moveTo>
                                    <a:pt x="0" y="370"/>
                                  </a:moveTo>
                                  <a:lnTo>
                                    <a:pt x="0" y="8"/>
                                  </a:lnTo>
                                  <a:lnTo>
                                    <a:pt x="55" y="8"/>
                                  </a:lnTo>
                                  <a:lnTo>
                                    <a:pt x="55" y="59"/>
                                  </a:lnTo>
                                  <a:lnTo>
                                    <a:pt x="64" y="46"/>
                                  </a:lnTo>
                                  <a:lnTo>
                                    <a:pt x="75" y="35"/>
                                  </a:lnTo>
                                  <a:lnTo>
                                    <a:pt x="87" y="25"/>
                                  </a:lnTo>
                                  <a:lnTo>
                                    <a:pt x="100" y="16"/>
                                  </a:lnTo>
                                  <a:lnTo>
                                    <a:pt x="115" y="9"/>
                                  </a:lnTo>
                                  <a:lnTo>
                                    <a:pt x="131" y="4"/>
                                  </a:lnTo>
                                  <a:lnTo>
                                    <a:pt x="147" y="1"/>
                                  </a:lnTo>
                                  <a:lnTo>
                                    <a:pt x="165" y="0"/>
                                  </a:lnTo>
                                  <a:lnTo>
                                    <a:pt x="184" y="1"/>
                                  </a:lnTo>
                                  <a:lnTo>
                                    <a:pt x="201" y="4"/>
                                  </a:lnTo>
                                  <a:lnTo>
                                    <a:pt x="217" y="9"/>
                                  </a:lnTo>
                                  <a:lnTo>
                                    <a:pt x="231" y="16"/>
                                  </a:lnTo>
                                  <a:lnTo>
                                    <a:pt x="243" y="26"/>
                                  </a:lnTo>
                                  <a:lnTo>
                                    <a:pt x="253" y="36"/>
                                  </a:lnTo>
                                  <a:lnTo>
                                    <a:pt x="261" y="49"/>
                                  </a:lnTo>
                                  <a:lnTo>
                                    <a:pt x="267" y="63"/>
                                  </a:lnTo>
                                  <a:lnTo>
                                    <a:pt x="278" y="48"/>
                                  </a:lnTo>
                                  <a:lnTo>
                                    <a:pt x="290" y="35"/>
                                  </a:lnTo>
                                  <a:lnTo>
                                    <a:pt x="303" y="24"/>
                                  </a:lnTo>
                                  <a:lnTo>
                                    <a:pt x="317" y="16"/>
                                  </a:lnTo>
                                  <a:lnTo>
                                    <a:pt x="331" y="9"/>
                                  </a:lnTo>
                                  <a:lnTo>
                                    <a:pt x="346" y="4"/>
                                  </a:lnTo>
                                  <a:lnTo>
                                    <a:pt x="362" y="1"/>
                                  </a:lnTo>
                                  <a:lnTo>
                                    <a:pt x="379" y="0"/>
                                  </a:lnTo>
                                  <a:lnTo>
                                    <a:pt x="404" y="2"/>
                                  </a:lnTo>
                                  <a:lnTo>
                                    <a:pt x="416" y="4"/>
                                  </a:lnTo>
                                  <a:lnTo>
                                    <a:pt x="427" y="7"/>
                                  </a:lnTo>
                                  <a:lnTo>
                                    <a:pt x="437" y="11"/>
                                  </a:lnTo>
                                  <a:lnTo>
                                    <a:pt x="446" y="16"/>
                                  </a:lnTo>
                                  <a:lnTo>
                                    <a:pt x="454" y="22"/>
                                  </a:lnTo>
                                  <a:lnTo>
                                    <a:pt x="462" y="29"/>
                                  </a:lnTo>
                                  <a:lnTo>
                                    <a:pt x="469" y="37"/>
                                  </a:lnTo>
                                  <a:lnTo>
                                    <a:pt x="474" y="46"/>
                                  </a:lnTo>
                                  <a:lnTo>
                                    <a:pt x="479" y="56"/>
                                  </a:lnTo>
                                  <a:lnTo>
                                    <a:pt x="484" y="67"/>
                                  </a:lnTo>
                                  <a:lnTo>
                                    <a:pt x="487" y="79"/>
                                  </a:lnTo>
                                  <a:lnTo>
                                    <a:pt x="489" y="92"/>
                                  </a:lnTo>
                                  <a:lnTo>
                                    <a:pt x="491" y="121"/>
                                  </a:lnTo>
                                  <a:lnTo>
                                    <a:pt x="491" y="370"/>
                                  </a:lnTo>
                                  <a:lnTo>
                                    <a:pt x="430" y="370"/>
                                  </a:lnTo>
                                  <a:lnTo>
                                    <a:pt x="430" y="142"/>
                                  </a:lnTo>
                                  <a:lnTo>
                                    <a:pt x="428" y="110"/>
                                  </a:lnTo>
                                  <a:lnTo>
                                    <a:pt x="426" y="98"/>
                                  </a:lnTo>
                                  <a:lnTo>
                                    <a:pt x="424" y="89"/>
                                  </a:lnTo>
                                  <a:lnTo>
                                    <a:pt x="420" y="81"/>
                                  </a:lnTo>
                                  <a:lnTo>
                                    <a:pt x="415" y="74"/>
                                  </a:lnTo>
                                  <a:lnTo>
                                    <a:pt x="409" y="68"/>
                                  </a:lnTo>
                                  <a:lnTo>
                                    <a:pt x="402" y="63"/>
                                  </a:lnTo>
                                  <a:lnTo>
                                    <a:pt x="394" y="58"/>
                                  </a:lnTo>
                                  <a:lnTo>
                                    <a:pt x="385" y="55"/>
                                  </a:lnTo>
                                  <a:lnTo>
                                    <a:pt x="376" y="53"/>
                                  </a:lnTo>
                                  <a:lnTo>
                                    <a:pt x="365" y="53"/>
                                  </a:lnTo>
                                  <a:lnTo>
                                    <a:pt x="347" y="54"/>
                                  </a:lnTo>
                                  <a:lnTo>
                                    <a:pt x="330" y="59"/>
                                  </a:lnTo>
                                  <a:lnTo>
                                    <a:pt x="315" y="67"/>
                                  </a:lnTo>
                                  <a:lnTo>
                                    <a:pt x="302" y="78"/>
                                  </a:lnTo>
                                  <a:lnTo>
                                    <a:pt x="296" y="85"/>
                                  </a:lnTo>
                                  <a:lnTo>
                                    <a:pt x="291" y="93"/>
                                  </a:lnTo>
                                  <a:lnTo>
                                    <a:pt x="286" y="102"/>
                                  </a:lnTo>
                                  <a:lnTo>
                                    <a:pt x="283" y="111"/>
                                  </a:lnTo>
                                  <a:lnTo>
                                    <a:pt x="278" y="134"/>
                                  </a:lnTo>
                                  <a:lnTo>
                                    <a:pt x="277" y="160"/>
                                  </a:lnTo>
                                  <a:lnTo>
                                    <a:pt x="277" y="370"/>
                                  </a:lnTo>
                                  <a:lnTo>
                                    <a:pt x="215" y="370"/>
                                  </a:lnTo>
                                  <a:lnTo>
                                    <a:pt x="215" y="135"/>
                                  </a:lnTo>
                                  <a:lnTo>
                                    <a:pt x="214" y="116"/>
                                  </a:lnTo>
                                  <a:lnTo>
                                    <a:pt x="211" y="99"/>
                                  </a:lnTo>
                                  <a:lnTo>
                                    <a:pt x="207" y="85"/>
                                  </a:lnTo>
                                  <a:lnTo>
                                    <a:pt x="200" y="73"/>
                                  </a:lnTo>
                                  <a:lnTo>
                                    <a:pt x="192" y="64"/>
                                  </a:lnTo>
                                  <a:lnTo>
                                    <a:pt x="180" y="58"/>
                                  </a:lnTo>
                                  <a:lnTo>
                                    <a:pt x="167" y="54"/>
                                  </a:lnTo>
                                  <a:lnTo>
                                    <a:pt x="151" y="53"/>
                                  </a:lnTo>
                                  <a:lnTo>
                                    <a:pt x="138" y="54"/>
                                  </a:lnTo>
                                  <a:lnTo>
                                    <a:pt x="126" y="56"/>
                                  </a:lnTo>
                                  <a:lnTo>
                                    <a:pt x="114" y="61"/>
                                  </a:lnTo>
                                  <a:lnTo>
                                    <a:pt x="103" y="66"/>
                                  </a:lnTo>
                                  <a:lnTo>
                                    <a:pt x="93" y="74"/>
                                  </a:lnTo>
                                  <a:lnTo>
                                    <a:pt x="84" y="83"/>
                                  </a:lnTo>
                                  <a:lnTo>
                                    <a:pt x="77" y="94"/>
                                  </a:lnTo>
                                  <a:lnTo>
                                    <a:pt x="71" y="106"/>
                                  </a:lnTo>
                                  <a:lnTo>
                                    <a:pt x="67" y="121"/>
                                  </a:lnTo>
                                  <a:lnTo>
                                    <a:pt x="64" y="138"/>
                                  </a:lnTo>
                                  <a:lnTo>
                                    <a:pt x="62" y="159"/>
                                  </a:lnTo>
                                  <a:lnTo>
                                    <a:pt x="61" y="182"/>
                                  </a:lnTo>
                                  <a:lnTo>
                                    <a:pt x="61"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3" name="Freeform 19"/>
                          <wps:cNvSpPr>
                            <a:spLocks/>
                          </wps:cNvSpPr>
                          <wps:spPr bwMode="auto">
                            <a:xfrm>
                              <a:off x="8219" y="6893"/>
                              <a:ext cx="184" cy="139"/>
                            </a:xfrm>
                            <a:custGeom>
                              <a:avLst/>
                              <a:gdLst>
                                <a:gd name="T0" fmla="*/ 0 w 491"/>
                                <a:gd name="T1" fmla="*/ 8 h 370"/>
                                <a:gd name="T2" fmla="*/ 55 w 491"/>
                                <a:gd name="T3" fmla="*/ 59 h 370"/>
                                <a:gd name="T4" fmla="*/ 75 w 491"/>
                                <a:gd name="T5" fmla="*/ 35 h 370"/>
                                <a:gd name="T6" fmla="*/ 100 w 491"/>
                                <a:gd name="T7" fmla="*/ 16 h 370"/>
                                <a:gd name="T8" fmla="*/ 130 w 491"/>
                                <a:gd name="T9" fmla="*/ 4 h 370"/>
                                <a:gd name="T10" fmla="*/ 165 w 491"/>
                                <a:gd name="T11" fmla="*/ 0 h 370"/>
                                <a:gd name="T12" fmla="*/ 201 w 491"/>
                                <a:gd name="T13" fmla="*/ 4 h 370"/>
                                <a:gd name="T14" fmla="*/ 231 w 491"/>
                                <a:gd name="T15" fmla="*/ 16 h 370"/>
                                <a:gd name="T16" fmla="*/ 253 w 491"/>
                                <a:gd name="T17" fmla="*/ 36 h 370"/>
                                <a:gd name="T18" fmla="*/ 267 w 491"/>
                                <a:gd name="T19" fmla="*/ 63 h 370"/>
                                <a:gd name="T20" fmla="*/ 290 w 491"/>
                                <a:gd name="T21" fmla="*/ 35 h 370"/>
                                <a:gd name="T22" fmla="*/ 316 w 491"/>
                                <a:gd name="T23" fmla="*/ 16 h 370"/>
                                <a:gd name="T24" fmla="*/ 346 w 491"/>
                                <a:gd name="T25" fmla="*/ 4 h 370"/>
                                <a:gd name="T26" fmla="*/ 379 w 491"/>
                                <a:gd name="T27" fmla="*/ 0 h 370"/>
                                <a:gd name="T28" fmla="*/ 416 w 491"/>
                                <a:gd name="T29" fmla="*/ 4 h 370"/>
                                <a:gd name="T30" fmla="*/ 436 w 491"/>
                                <a:gd name="T31" fmla="*/ 11 h 370"/>
                                <a:gd name="T32" fmla="*/ 454 w 491"/>
                                <a:gd name="T33" fmla="*/ 22 h 370"/>
                                <a:gd name="T34" fmla="*/ 468 w 491"/>
                                <a:gd name="T35" fmla="*/ 37 h 370"/>
                                <a:gd name="T36" fmla="*/ 479 w 491"/>
                                <a:gd name="T37" fmla="*/ 56 h 370"/>
                                <a:gd name="T38" fmla="*/ 487 w 491"/>
                                <a:gd name="T39" fmla="*/ 79 h 370"/>
                                <a:gd name="T40" fmla="*/ 491 w 491"/>
                                <a:gd name="T41" fmla="*/ 121 h 370"/>
                                <a:gd name="T42" fmla="*/ 430 w 491"/>
                                <a:gd name="T43" fmla="*/ 370 h 370"/>
                                <a:gd name="T44" fmla="*/ 428 w 491"/>
                                <a:gd name="T45" fmla="*/ 110 h 370"/>
                                <a:gd name="T46" fmla="*/ 424 w 491"/>
                                <a:gd name="T47" fmla="*/ 89 h 370"/>
                                <a:gd name="T48" fmla="*/ 415 w 491"/>
                                <a:gd name="T49" fmla="*/ 74 h 370"/>
                                <a:gd name="T50" fmla="*/ 402 w 491"/>
                                <a:gd name="T51" fmla="*/ 63 h 370"/>
                                <a:gd name="T52" fmla="*/ 385 w 491"/>
                                <a:gd name="T53" fmla="*/ 55 h 370"/>
                                <a:gd name="T54" fmla="*/ 365 w 491"/>
                                <a:gd name="T55" fmla="*/ 53 h 370"/>
                                <a:gd name="T56" fmla="*/ 330 w 491"/>
                                <a:gd name="T57" fmla="*/ 59 h 370"/>
                                <a:gd name="T58" fmla="*/ 302 w 491"/>
                                <a:gd name="T59" fmla="*/ 78 h 370"/>
                                <a:gd name="T60" fmla="*/ 291 w 491"/>
                                <a:gd name="T61" fmla="*/ 93 h 370"/>
                                <a:gd name="T62" fmla="*/ 283 w 491"/>
                                <a:gd name="T63" fmla="*/ 111 h 370"/>
                                <a:gd name="T64" fmla="*/ 276 w 491"/>
                                <a:gd name="T65" fmla="*/ 160 h 370"/>
                                <a:gd name="T66" fmla="*/ 215 w 491"/>
                                <a:gd name="T67" fmla="*/ 370 h 370"/>
                                <a:gd name="T68" fmla="*/ 214 w 491"/>
                                <a:gd name="T69" fmla="*/ 116 h 370"/>
                                <a:gd name="T70" fmla="*/ 207 w 491"/>
                                <a:gd name="T71" fmla="*/ 85 h 370"/>
                                <a:gd name="T72" fmla="*/ 191 w 491"/>
                                <a:gd name="T73" fmla="*/ 64 h 370"/>
                                <a:gd name="T74" fmla="*/ 167 w 491"/>
                                <a:gd name="T75" fmla="*/ 54 h 370"/>
                                <a:gd name="T76" fmla="*/ 138 w 491"/>
                                <a:gd name="T77" fmla="*/ 54 h 370"/>
                                <a:gd name="T78" fmla="*/ 114 w 491"/>
                                <a:gd name="T79" fmla="*/ 61 h 370"/>
                                <a:gd name="T80" fmla="*/ 93 w 491"/>
                                <a:gd name="T81" fmla="*/ 74 h 370"/>
                                <a:gd name="T82" fmla="*/ 77 w 491"/>
                                <a:gd name="T83" fmla="*/ 94 h 370"/>
                                <a:gd name="T84" fmla="*/ 67 w 491"/>
                                <a:gd name="T85" fmla="*/ 121 h 370"/>
                                <a:gd name="T86" fmla="*/ 62 w 491"/>
                                <a:gd name="T87" fmla="*/ 159 h 370"/>
                                <a:gd name="T88" fmla="*/ 61 w 491"/>
                                <a:gd name="T89"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491" h="370">
                                  <a:moveTo>
                                    <a:pt x="0" y="370"/>
                                  </a:moveTo>
                                  <a:lnTo>
                                    <a:pt x="0" y="8"/>
                                  </a:lnTo>
                                  <a:lnTo>
                                    <a:pt x="55" y="8"/>
                                  </a:lnTo>
                                  <a:lnTo>
                                    <a:pt x="55" y="59"/>
                                  </a:lnTo>
                                  <a:lnTo>
                                    <a:pt x="64" y="46"/>
                                  </a:lnTo>
                                  <a:lnTo>
                                    <a:pt x="75" y="35"/>
                                  </a:lnTo>
                                  <a:lnTo>
                                    <a:pt x="87" y="25"/>
                                  </a:lnTo>
                                  <a:lnTo>
                                    <a:pt x="100" y="16"/>
                                  </a:lnTo>
                                  <a:lnTo>
                                    <a:pt x="115" y="9"/>
                                  </a:lnTo>
                                  <a:lnTo>
                                    <a:pt x="130" y="4"/>
                                  </a:lnTo>
                                  <a:lnTo>
                                    <a:pt x="147" y="1"/>
                                  </a:lnTo>
                                  <a:lnTo>
                                    <a:pt x="165" y="0"/>
                                  </a:lnTo>
                                  <a:lnTo>
                                    <a:pt x="184" y="1"/>
                                  </a:lnTo>
                                  <a:lnTo>
                                    <a:pt x="201" y="4"/>
                                  </a:lnTo>
                                  <a:lnTo>
                                    <a:pt x="217" y="9"/>
                                  </a:lnTo>
                                  <a:lnTo>
                                    <a:pt x="231" y="16"/>
                                  </a:lnTo>
                                  <a:lnTo>
                                    <a:pt x="243" y="26"/>
                                  </a:lnTo>
                                  <a:lnTo>
                                    <a:pt x="253" y="36"/>
                                  </a:lnTo>
                                  <a:lnTo>
                                    <a:pt x="261" y="49"/>
                                  </a:lnTo>
                                  <a:lnTo>
                                    <a:pt x="267" y="63"/>
                                  </a:lnTo>
                                  <a:lnTo>
                                    <a:pt x="278" y="48"/>
                                  </a:lnTo>
                                  <a:lnTo>
                                    <a:pt x="290" y="35"/>
                                  </a:lnTo>
                                  <a:lnTo>
                                    <a:pt x="303" y="24"/>
                                  </a:lnTo>
                                  <a:lnTo>
                                    <a:pt x="316" y="16"/>
                                  </a:lnTo>
                                  <a:lnTo>
                                    <a:pt x="331" y="9"/>
                                  </a:lnTo>
                                  <a:lnTo>
                                    <a:pt x="346" y="4"/>
                                  </a:lnTo>
                                  <a:lnTo>
                                    <a:pt x="362" y="1"/>
                                  </a:lnTo>
                                  <a:lnTo>
                                    <a:pt x="379" y="0"/>
                                  </a:lnTo>
                                  <a:lnTo>
                                    <a:pt x="404" y="2"/>
                                  </a:lnTo>
                                  <a:lnTo>
                                    <a:pt x="416" y="4"/>
                                  </a:lnTo>
                                  <a:lnTo>
                                    <a:pt x="426" y="7"/>
                                  </a:lnTo>
                                  <a:lnTo>
                                    <a:pt x="436" y="11"/>
                                  </a:lnTo>
                                  <a:lnTo>
                                    <a:pt x="446" y="16"/>
                                  </a:lnTo>
                                  <a:lnTo>
                                    <a:pt x="454" y="22"/>
                                  </a:lnTo>
                                  <a:lnTo>
                                    <a:pt x="462" y="29"/>
                                  </a:lnTo>
                                  <a:lnTo>
                                    <a:pt x="468" y="37"/>
                                  </a:lnTo>
                                  <a:lnTo>
                                    <a:pt x="474" y="46"/>
                                  </a:lnTo>
                                  <a:lnTo>
                                    <a:pt x="479" y="56"/>
                                  </a:lnTo>
                                  <a:lnTo>
                                    <a:pt x="483" y="67"/>
                                  </a:lnTo>
                                  <a:lnTo>
                                    <a:pt x="487" y="79"/>
                                  </a:lnTo>
                                  <a:lnTo>
                                    <a:pt x="489" y="92"/>
                                  </a:lnTo>
                                  <a:lnTo>
                                    <a:pt x="491" y="121"/>
                                  </a:lnTo>
                                  <a:lnTo>
                                    <a:pt x="491" y="370"/>
                                  </a:lnTo>
                                  <a:lnTo>
                                    <a:pt x="430" y="370"/>
                                  </a:lnTo>
                                  <a:lnTo>
                                    <a:pt x="430" y="142"/>
                                  </a:lnTo>
                                  <a:lnTo>
                                    <a:pt x="428" y="110"/>
                                  </a:lnTo>
                                  <a:lnTo>
                                    <a:pt x="426" y="98"/>
                                  </a:lnTo>
                                  <a:lnTo>
                                    <a:pt x="424" y="89"/>
                                  </a:lnTo>
                                  <a:lnTo>
                                    <a:pt x="420" y="81"/>
                                  </a:lnTo>
                                  <a:lnTo>
                                    <a:pt x="415" y="74"/>
                                  </a:lnTo>
                                  <a:lnTo>
                                    <a:pt x="409" y="68"/>
                                  </a:lnTo>
                                  <a:lnTo>
                                    <a:pt x="402" y="63"/>
                                  </a:lnTo>
                                  <a:lnTo>
                                    <a:pt x="394" y="58"/>
                                  </a:lnTo>
                                  <a:lnTo>
                                    <a:pt x="385" y="55"/>
                                  </a:lnTo>
                                  <a:lnTo>
                                    <a:pt x="375" y="53"/>
                                  </a:lnTo>
                                  <a:lnTo>
                                    <a:pt x="365" y="53"/>
                                  </a:lnTo>
                                  <a:lnTo>
                                    <a:pt x="347" y="54"/>
                                  </a:lnTo>
                                  <a:lnTo>
                                    <a:pt x="330" y="59"/>
                                  </a:lnTo>
                                  <a:lnTo>
                                    <a:pt x="315" y="67"/>
                                  </a:lnTo>
                                  <a:lnTo>
                                    <a:pt x="302" y="78"/>
                                  </a:lnTo>
                                  <a:lnTo>
                                    <a:pt x="296" y="85"/>
                                  </a:lnTo>
                                  <a:lnTo>
                                    <a:pt x="291" y="93"/>
                                  </a:lnTo>
                                  <a:lnTo>
                                    <a:pt x="286" y="102"/>
                                  </a:lnTo>
                                  <a:lnTo>
                                    <a:pt x="283" y="111"/>
                                  </a:lnTo>
                                  <a:lnTo>
                                    <a:pt x="278" y="134"/>
                                  </a:lnTo>
                                  <a:lnTo>
                                    <a:pt x="276" y="160"/>
                                  </a:lnTo>
                                  <a:lnTo>
                                    <a:pt x="276" y="370"/>
                                  </a:lnTo>
                                  <a:lnTo>
                                    <a:pt x="215" y="370"/>
                                  </a:lnTo>
                                  <a:lnTo>
                                    <a:pt x="215" y="135"/>
                                  </a:lnTo>
                                  <a:lnTo>
                                    <a:pt x="214" y="116"/>
                                  </a:lnTo>
                                  <a:lnTo>
                                    <a:pt x="211" y="99"/>
                                  </a:lnTo>
                                  <a:lnTo>
                                    <a:pt x="207" y="85"/>
                                  </a:lnTo>
                                  <a:lnTo>
                                    <a:pt x="200" y="73"/>
                                  </a:lnTo>
                                  <a:lnTo>
                                    <a:pt x="191" y="64"/>
                                  </a:lnTo>
                                  <a:lnTo>
                                    <a:pt x="180" y="58"/>
                                  </a:lnTo>
                                  <a:lnTo>
                                    <a:pt x="167" y="54"/>
                                  </a:lnTo>
                                  <a:lnTo>
                                    <a:pt x="151" y="53"/>
                                  </a:lnTo>
                                  <a:lnTo>
                                    <a:pt x="138" y="54"/>
                                  </a:lnTo>
                                  <a:lnTo>
                                    <a:pt x="126" y="56"/>
                                  </a:lnTo>
                                  <a:lnTo>
                                    <a:pt x="114" y="61"/>
                                  </a:lnTo>
                                  <a:lnTo>
                                    <a:pt x="103" y="66"/>
                                  </a:lnTo>
                                  <a:lnTo>
                                    <a:pt x="93" y="74"/>
                                  </a:lnTo>
                                  <a:lnTo>
                                    <a:pt x="84" y="83"/>
                                  </a:lnTo>
                                  <a:lnTo>
                                    <a:pt x="77" y="94"/>
                                  </a:lnTo>
                                  <a:lnTo>
                                    <a:pt x="71" y="106"/>
                                  </a:lnTo>
                                  <a:lnTo>
                                    <a:pt x="67" y="121"/>
                                  </a:lnTo>
                                  <a:lnTo>
                                    <a:pt x="64" y="138"/>
                                  </a:lnTo>
                                  <a:lnTo>
                                    <a:pt x="62" y="159"/>
                                  </a:lnTo>
                                  <a:lnTo>
                                    <a:pt x="61" y="182"/>
                                  </a:lnTo>
                                  <a:lnTo>
                                    <a:pt x="61"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4" name="Line 20"/>
                          <wps:cNvCnPr/>
                          <wps:spPr bwMode="auto">
                            <a:xfrm>
                              <a:off x="1124" y="638"/>
                              <a:ext cx="5954"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 name="Line 21"/>
                          <wps:cNvCnPr/>
                          <wps:spPr bwMode="auto">
                            <a:xfrm>
                              <a:off x="8430" y="657"/>
                              <a:ext cx="5953"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 name="Line 22"/>
                          <wps:cNvCnPr/>
                          <wps:spPr bwMode="auto">
                            <a:xfrm>
                              <a:off x="1122" y="657"/>
                              <a:ext cx="0" cy="372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 name="Line 23"/>
                          <wps:cNvCnPr/>
                          <wps:spPr bwMode="auto">
                            <a:xfrm>
                              <a:off x="1122" y="4970"/>
                              <a:ext cx="0" cy="562"/>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8" name="Line 24"/>
                          <wps:cNvCnPr/>
                          <wps:spPr bwMode="auto">
                            <a:xfrm>
                              <a:off x="7117" y="666"/>
                              <a:ext cx="0" cy="482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9" name="Line 25"/>
                          <wps:cNvCnPr/>
                          <wps:spPr bwMode="auto">
                            <a:xfrm>
                              <a:off x="8428" y="657"/>
                              <a:ext cx="0" cy="4875"/>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0" name="Line 26"/>
                          <wps:cNvCnPr/>
                          <wps:spPr bwMode="auto">
                            <a:xfrm>
                              <a:off x="14423" y="657"/>
                              <a:ext cx="0" cy="4875"/>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1" name="Line 27"/>
                          <wps:cNvCnPr/>
                          <wps:spPr bwMode="auto">
                            <a:xfrm flipH="1">
                              <a:off x="8430" y="5532"/>
                              <a:ext cx="5953"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 name="Line 28"/>
                          <wps:cNvCnPr/>
                          <wps:spPr bwMode="auto">
                            <a:xfrm flipH="1">
                              <a:off x="6367" y="5532"/>
                              <a:ext cx="710"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 name="Line 29"/>
                          <wps:cNvCnPr/>
                          <wps:spPr bwMode="auto">
                            <a:xfrm flipH="1">
                              <a:off x="1124" y="5532"/>
                              <a:ext cx="4681"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4" name="Line 30"/>
                          <wps:cNvCnPr/>
                          <wps:spPr bwMode="auto">
                            <a:xfrm flipV="1">
                              <a:off x="1684"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 name="Line 31"/>
                          <wps:cNvCnPr/>
                          <wps:spPr bwMode="auto">
                            <a:xfrm flipV="1">
                              <a:off x="2058"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6" name="Line 32"/>
                          <wps:cNvCnPr/>
                          <wps:spPr bwMode="auto">
                            <a:xfrm flipV="1">
                              <a:off x="2433"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7" name="Line 33"/>
                          <wps:cNvCnPr/>
                          <wps:spPr bwMode="auto">
                            <a:xfrm flipV="1">
                              <a:off x="2808"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8" name="Line 34"/>
                          <wps:cNvCnPr/>
                          <wps:spPr bwMode="auto">
                            <a:xfrm flipV="1">
                              <a:off x="3183"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9" name="Line 35"/>
                          <wps:cNvCnPr/>
                          <wps:spPr bwMode="auto">
                            <a:xfrm flipV="1">
                              <a:off x="3557"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0" name="Line 36"/>
                          <wps:cNvCnPr/>
                          <wps:spPr bwMode="auto">
                            <a:xfrm flipV="1">
                              <a:off x="3932"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1" name="Line 37"/>
                          <wps:cNvCnPr/>
                          <wps:spPr bwMode="auto">
                            <a:xfrm flipV="1">
                              <a:off x="4307"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2" name="Line 38"/>
                          <wps:cNvCnPr/>
                          <wps:spPr bwMode="auto">
                            <a:xfrm flipV="1">
                              <a:off x="4119"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3" name="Line 39"/>
                          <wps:cNvCnPr/>
                          <wps:spPr bwMode="auto">
                            <a:xfrm flipV="1">
                              <a:off x="3745"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4" name="Line 40"/>
                          <wps:cNvCnPr/>
                          <wps:spPr bwMode="auto">
                            <a:xfrm flipV="1">
                              <a:off x="3370"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5" name="Line 41"/>
                          <wps:cNvCnPr/>
                          <wps:spPr bwMode="auto">
                            <a:xfrm flipV="1">
                              <a:off x="2995"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6" name="Line 42"/>
                          <wps:cNvCnPr/>
                          <wps:spPr bwMode="auto">
                            <a:xfrm flipV="1">
                              <a:off x="2621"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7" name="Line 43"/>
                          <wps:cNvCnPr/>
                          <wps:spPr bwMode="auto">
                            <a:xfrm flipV="1">
                              <a:off x="2246"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8" name="Line 44"/>
                          <wps:cNvCnPr/>
                          <wps:spPr bwMode="auto">
                            <a:xfrm flipV="1">
                              <a:off x="1871"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9" name="Line 45"/>
                          <wps:cNvCnPr/>
                          <wps:spPr bwMode="auto">
                            <a:xfrm flipV="1">
                              <a:off x="4494"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Line 46"/>
                          <wps:cNvCnPr/>
                          <wps:spPr bwMode="auto">
                            <a:xfrm flipV="1">
                              <a:off x="4681"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1" name="Line 47"/>
                          <wps:cNvCnPr/>
                          <wps:spPr bwMode="auto">
                            <a:xfrm flipV="1">
                              <a:off x="4869"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2" name="Line 48"/>
                          <wps:cNvCnPr/>
                          <wps:spPr bwMode="auto">
                            <a:xfrm flipV="1">
                              <a:off x="5056"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3" name="Line 49"/>
                          <wps:cNvCnPr/>
                          <wps:spPr bwMode="auto">
                            <a:xfrm flipV="1">
                              <a:off x="5243"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4" name="Line 50"/>
                          <wps:cNvCnPr/>
                          <wps:spPr bwMode="auto">
                            <a:xfrm flipV="1">
                              <a:off x="5431"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5" name="Line 51"/>
                          <wps:cNvCnPr/>
                          <wps:spPr bwMode="auto">
                            <a:xfrm flipV="1">
                              <a:off x="12737" y="5157"/>
                              <a:ext cx="0" cy="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6" name="Line 52"/>
                          <wps:cNvCnPr/>
                          <wps:spPr bwMode="auto">
                            <a:xfrm flipH="1">
                              <a:off x="8428" y="5157"/>
                              <a:ext cx="4309"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7" name="Line 53"/>
                          <wps:cNvCnPr/>
                          <wps:spPr bwMode="auto">
                            <a:xfrm>
                              <a:off x="1684" y="5157"/>
                              <a:ext cx="3747"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8" name="Line 54"/>
                          <wps:cNvCnPr/>
                          <wps:spPr bwMode="auto">
                            <a:xfrm flipH="1" flipV="1">
                              <a:off x="13486" y="3095"/>
                              <a:ext cx="29" cy="9"/>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9" name="Line 55"/>
                          <wps:cNvCnPr/>
                          <wps:spPr bwMode="auto">
                            <a:xfrm flipH="1" flipV="1">
                              <a:off x="10863" y="4032"/>
                              <a:ext cx="29" cy="1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0" name="Freeform 56"/>
                          <wps:cNvSpPr>
                            <a:spLocks noEditPoints="1"/>
                          </wps:cNvSpPr>
                          <wps:spPr bwMode="auto">
                            <a:xfrm>
                              <a:off x="9552" y="2718"/>
                              <a:ext cx="1" cy="2"/>
                            </a:xfrm>
                            <a:custGeom>
                              <a:avLst/>
                              <a:gdLst>
                                <a:gd name="T0" fmla="*/ 0 w 3"/>
                                <a:gd name="T1" fmla="*/ 2 h 4"/>
                                <a:gd name="T2" fmla="*/ 0 w 3"/>
                                <a:gd name="T3" fmla="*/ 1 h 4"/>
                                <a:gd name="T4" fmla="*/ 1 w 3"/>
                                <a:gd name="T5" fmla="*/ 0 h 4"/>
                                <a:gd name="T6" fmla="*/ 2 w 3"/>
                                <a:gd name="T7" fmla="*/ 1 h 4"/>
                                <a:gd name="T8" fmla="*/ 3 w 3"/>
                                <a:gd name="T9" fmla="*/ 1 h 4"/>
                                <a:gd name="T10" fmla="*/ 3 w 3"/>
                                <a:gd name="T11" fmla="*/ 2 h 4"/>
                                <a:gd name="T12" fmla="*/ 3 w 3"/>
                                <a:gd name="T13" fmla="*/ 3 h 4"/>
                                <a:gd name="T14" fmla="*/ 2 w 3"/>
                                <a:gd name="T15" fmla="*/ 4 h 4"/>
                                <a:gd name="T16" fmla="*/ 1 w 3"/>
                                <a:gd name="T17" fmla="*/ 4 h 4"/>
                                <a:gd name="T18" fmla="*/ 0 w 3"/>
                                <a:gd name="T19" fmla="*/ 3 h 4"/>
                                <a:gd name="T20" fmla="*/ 0 w 3"/>
                                <a:gd name="T21" fmla="*/ 2 h 4"/>
                                <a:gd name="T22" fmla="*/ 0 w 3"/>
                                <a:gd name="T23" fmla="*/ 2 h 4"/>
                                <a:gd name="T24" fmla="*/ 1 w 3"/>
                                <a:gd name="T25" fmla="*/ 3 h 4"/>
                                <a:gd name="T26" fmla="*/ 1 w 3"/>
                                <a:gd name="T27" fmla="*/ 4 h 4"/>
                                <a:gd name="T28" fmla="*/ 2 w 3"/>
                                <a:gd name="T29" fmla="*/ 3 h 4"/>
                                <a:gd name="T30" fmla="*/ 3 w 3"/>
                                <a:gd name="T31" fmla="*/ 2 h 4"/>
                                <a:gd name="T32" fmla="*/ 3 w 3"/>
                                <a:gd name="T33" fmla="*/ 1 h 4"/>
                                <a:gd name="T34" fmla="*/ 2 w 3"/>
                                <a:gd name="T35" fmla="*/ 1 h 4"/>
                                <a:gd name="T36" fmla="*/ 1 w 3"/>
                                <a:gd name="T37" fmla="*/ 1 h 4"/>
                                <a:gd name="T38" fmla="*/ 0 w 3"/>
                                <a:gd name="T39" fmla="*/ 2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 h="4">
                                  <a:moveTo>
                                    <a:pt x="0" y="2"/>
                                  </a:moveTo>
                                  <a:lnTo>
                                    <a:pt x="0" y="1"/>
                                  </a:lnTo>
                                  <a:lnTo>
                                    <a:pt x="1" y="0"/>
                                  </a:lnTo>
                                  <a:lnTo>
                                    <a:pt x="2" y="1"/>
                                  </a:lnTo>
                                  <a:lnTo>
                                    <a:pt x="3" y="1"/>
                                  </a:lnTo>
                                  <a:lnTo>
                                    <a:pt x="3" y="2"/>
                                  </a:lnTo>
                                  <a:lnTo>
                                    <a:pt x="3" y="3"/>
                                  </a:lnTo>
                                  <a:lnTo>
                                    <a:pt x="2" y="4"/>
                                  </a:lnTo>
                                  <a:lnTo>
                                    <a:pt x="1" y="4"/>
                                  </a:lnTo>
                                  <a:lnTo>
                                    <a:pt x="0" y="3"/>
                                  </a:lnTo>
                                  <a:lnTo>
                                    <a:pt x="0" y="2"/>
                                  </a:lnTo>
                                  <a:moveTo>
                                    <a:pt x="0" y="2"/>
                                  </a:moveTo>
                                  <a:lnTo>
                                    <a:pt x="1" y="3"/>
                                  </a:lnTo>
                                  <a:lnTo>
                                    <a:pt x="1" y="4"/>
                                  </a:lnTo>
                                  <a:lnTo>
                                    <a:pt x="2" y="3"/>
                                  </a:lnTo>
                                  <a:lnTo>
                                    <a:pt x="3" y="2"/>
                                  </a:lnTo>
                                  <a:lnTo>
                                    <a:pt x="3" y="1"/>
                                  </a:lnTo>
                                  <a:lnTo>
                                    <a:pt x="2" y="1"/>
                                  </a:lnTo>
                                  <a:lnTo>
                                    <a:pt x="1" y="1"/>
                                  </a:lnTo>
                                  <a:lnTo>
                                    <a:pt x="0" y="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1" name="Freeform 57"/>
                          <wps:cNvSpPr>
                            <a:spLocks/>
                          </wps:cNvSpPr>
                          <wps:spPr bwMode="auto">
                            <a:xfrm>
                              <a:off x="9553" y="2718"/>
                              <a:ext cx="1" cy="2"/>
                            </a:xfrm>
                            <a:custGeom>
                              <a:avLst/>
                              <a:gdLst>
                                <a:gd name="T0" fmla="*/ 1 w 2"/>
                                <a:gd name="T1" fmla="*/ 4 h 4"/>
                                <a:gd name="T2" fmla="*/ 1 w 2"/>
                                <a:gd name="T3" fmla="*/ 2 h 4"/>
                                <a:gd name="T4" fmla="*/ 0 w 2"/>
                                <a:gd name="T5" fmla="*/ 2 h 4"/>
                                <a:gd name="T6" fmla="*/ 0 w 2"/>
                                <a:gd name="T7" fmla="*/ 1 h 4"/>
                                <a:gd name="T8" fmla="*/ 1 w 2"/>
                                <a:gd name="T9" fmla="*/ 1 h 4"/>
                                <a:gd name="T10" fmla="*/ 2 w 2"/>
                                <a:gd name="T11" fmla="*/ 0 h 4"/>
                                <a:gd name="T12" fmla="*/ 2 w 2"/>
                                <a:gd name="T13" fmla="*/ 1 h 4"/>
                                <a:gd name="T14" fmla="*/ 1 w 2"/>
                                <a:gd name="T15" fmla="*/ 1 h 4"/>
                                <a:gd name="T16" fmla="*/ 2 w 2"/>
                                <a:gd name="T17" fmla="*/ 1 h 4"/>
                                <a:gd name="T18" fmla="*/ 2 w 2"/>
                                <a:gd name="T19" fmla="*/ 2 h 4"/>
                                <a:gd name="T20" fmla="*/ 1 w 2"/>
                                <a:gd name="T21" fmla="*/ 2 h 4"/>
                                <a:gd name="T22" fmla="*/ 1 w 2"/>
                                <a:gd name="T23"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 h="4">
                                  <a:moveTo>
                                    <a:pt x="1" y="4"/>
                                  </a:moveTo>
                                  <a:lnTo>
                                    <a:pt x="1" y="2"/>
                                  </a:lnTo>
                                  <a:lnTo>
                                    <a:pt x="0" y="2"/>
                                  </a:lnTo>
                                  <a:lnTo>
                                    <a:pt x="0" y="1"/>
                                  </a:lnTo>
                                  <a:lnTo>
                                    <a:pt x="1" y="1"/>
                                  </a:lnTo>
                                  <a:lnTo>
                                    <a:pt x="2" y="0"/>
                                  </a:lnTo>
                                  <a:lnTo>
                                    <a:pt x="2" y="1"/>
                                  </a:lnTo>
                                  <a:lnTo>
                                    <a:pt x="1" y="1"/>
                                  </a:lnTo>
                                  <a:lnTo>
                                    <a:pt x="2" y="1"/>
                                  </a:lnTo>
                                  <a:lnTo>
                                    <a:pt x="2" y="2"/>
                                  </a:lnTo>
                                  <a:lnTo>
                                    <a:pt x="1" y="2"/>
                                  </a:lnTo>
                                  <a:lnTo>
                                    <a:pt x="1" y="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82" name="Line 58"/>
                          <wps:cNvCnPr/>
                          <wps:spPr bwMode="auto">
                            <a:xfrm flipV="1">
                              <a:off x="9554" y="2718"/>
                              <a:ext cx="0" cy="1"/>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3" name="Line 59"/>
                          <wps:cNvCnPr/>
                          <wps:spPr bwMode="auto">
                            <a:xfrm flipV="1">
                              <a:off x="9554" y="2718"/>
                              <a:ext cx="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4" name="Freeform 60"/>
                          <wps:cNvSpPr>
                            <a:spLocks/>
                          </wps:cNvSpPr>
                          <wps:spPr bwMode="auto">
                            <a:xfrm>
                              <a:off x="9554" y="2718"/>
                              <a:ext cx="0" cy="2"/>
                            </a:xfrm>
                            <a:custGeom>
                              <a:avLst/>
                              <a:gdLst>
                                <a:gd name="T0" fmla="*/ 0 w 1"/>
                                <a:gd name="T1" fmla="*/ 4 h 4"/>
                                <a:gd name="T2" fmla="*/ 0 w 1"/>
                                <a:gd name="T3" fmla="*/ 2 h 4"/>
                                <a:gd name="T4" fmla="*/ 0 w 1"/>
                                <a:gd name="T5" fmla="*/ 2 h 4"/>
                                <a:gd name="T6" fmla="*/ 0 w 1"/>
                                <a:gd name="T7" fmla="*/ 1 h 4"/>
                                <a:gd name="T8" fmla="*/ 0 w 1"/>
                                <a:gd name="T9" fmla="*/ 1 h 4"/>
                                <a:gd name="T10" fmla="*/ 0 w 1"/>
                                <a:gd name="T11" fmla="*/ 1 h 4"/>
                                <a:gd name="T12" fmla="*/ 0 w 1"/>
                                <a:gd name="T13" fmla="*/ 1 h 4"/>
                                <a:gd name="T14" fmla="*/ 0 w 1"/>
                                <a:gd name="T15" fmla="*/ 1 h 4"/>
                                <a:gd name="T16" fmla="*/ 1 w 1"/>
                                <a:gd name="T17" fmla="*/ 0 h 4"/>
                                <a:gd name="T18" fmla="*/ 1 w 1"/>
                                <a:gd name="T19" fmla="*/ 0 h 4"/>
                                <a:gd name="T20" fmla="*/ 1 w 1"/>
                                <a:gd name="T21" fmla="*/ 1 h 4"/>
                                <a:gd name="T22" fmla="*/ 1 w 1"/>
                                <a:gd name="T23" fmla="*/ 1 h 4"/>
                                <a:gd name="T24" fmla="*/ 1 w 1"/>
                                <a:gd name="T25" fmla="*/ 1 h 4"/>
                                <a:gd name="T26" fmla="*/ 1 w 1"/>
                                <a:gd name="T27" fmla="*/ 1 h 4"/>
                                <a:gd name="T28" fmla="*/ 1 w 1"/>
                                <a:gd name="T29" fmla="*/ 1 h 4"/>
                                <a:gd name="T30" fmla="*/ 1 w 1"/>
                                <a:gd name="T31" fmla="*/ 1 h 4"/>
                                <a:gd name="T32" fmla="*/ 1 w 1"/>
                                <a:gd name="T33" fmla="*/ 2 h 4"/>
                                <a:gd name="T34" fmla="*/ 1 w 1"/>
                                <a:gd name="T35" fmla="*/ 2 h 4"/>
                                <a:gd name="T36" fmla="*/ 1 w 1"/>
                                <a:gd name="T37" fmla="*/ 4 h 4"/>
                                <a:gd name="T38" fmla="*/ 0 w 1"/>
                                <a:gd name="T39" fmla="*/ 4 h 4"/>
                                <a:gd name="T40" fmla="*/ 0 w 1"/>
                                <a:gd name="T41" fmla="*/ 2 h 4"/>
                                <a:gd name="T42" fmla="*/ 0 w 1"/>
                                <a:gd name="T43" fmla="*/ 2 h 4"/>
                                <a:gd name="T44" fmla="*/ 0 w 1"/>
                                <a:gd name="T45" fmla="*/ 1 h 4"/>
                                <a:gd name="T46" fmla="*/ 0 w 1"/>
                                <a:gd name="T47" fmla="*/ 1 h 4"/>
                                <a:gd name="T48" fmla="*/ 0 w 1"/>
                                <a:gd name="T49" fmla="*/ 1 h 4"/>
                                <a:gd name="T50" fmla="*/ 0 w 1"/>
                                <a:gd name="T51" fmla="*/ 1 h 4"/>
                                <a:gd name="T52" fmla="*/ 0 w 1"/>
                                <a:gd name="T53" fmla="*/ 1 h 4"/>
                                <a:gd name="T54" fmla="*/ 1 w 1"/>
                                <a:gd name="T55" fmla="*/ 0 h 4"/>
                                <a:gd name="T56" fmla="*/ 1 w 1"/>
                                <a:gd name="T57" fmla="*/ 0 h 4"/>
                                <a:gd name="T58" fmla="*/ 1 w 1"/>
                                <a:gd name="T59" fmla="*/ 1 h 4"/>
                                <a:gd name="T60" fmla="*/ 1 w 1"/>
                                <a:gd name="T61" fmla="*/ 1 h 4"/>
                                <a:gd name="T62" fmla="*/ 1 w 1"/>
                                <a:gd name="T63" fmla="*/ 1 h 4"/>
                                <a:gd name="T64" fmla="*/ 1 w 1"/>
                                <a:gd name="T65" fmla="*/ 1 h 4"/>
                                <a:gd name="T66" fmla="*/ 1 w 1"/>
                                <a:gd name="T67" fmla="*/ 1 h 4"/>
                                <a:gd name="T68" fmla="*/ 1 w 1"/>
                                <a:gd name="T69" fmla="*/ 1 h 4"/>
                                <a:gd name="T70" fmla="*/ 1 w 1"/>
                                <a:gd name="T71" fmla="*/ 2 h 4"/>
                                <a:gd name="T72" fmla="*/ 1 w 1"/>
                                <a:gd name="T73" fmla="*/ 2 h 4"/>
                                <a:gd name="T74" fmla="*/ 1 w 1"/>
                                <a:gd name="T75" fmla="*/ 4 h 4"/>
                                <a:gd name="T76" fmla="*/ 0 w 1"/>
                                <a:gd name="T77"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 h="4">
                                  <a:moveTo>
                                    <a:pt x="0" y="4"/>
                                  </a:moveTo>
                                  <a:lnTo>
                                    <a:pt x="0" y="2"/>
                                  </a:lnTo>
                                  <a:lnTo>
                                    <a:pt x="0" y="2"/>
                                  </a:lnTo>
                                  <a:lnTo>
                                    <a:pt x="0" y="1"/>
                                  </a:lnTo>
                                  <a:lnTo>
                                    <a:pt x="0" y="1"/>
                                  </a:lnTo>
                                  <a:lnTo>
                                    <a:pt x="0" y="1"/>
                                  </a:lnTo>
                                  <a:lnTo>
                                    <a:pt x="0" y="1"/>
                                  </a:lnTo>
                                  <a:lnTo>
                                    <a:pt x="0" y="1"/>
                                  </a:lnTo>
                                  <a:lnTo>
                                    <a:pt x="1" y="0"/>
                                  </a:lnTo>
                                  <a:lnTo>
                                    <a:pt x="1" y="0"/>
                                  </a:lnTo>
                                  <a:lnTo>
                                    <a:pt x="1" y="1"/>
                                  </a:lnTo>
                                  <a:lnTo>
                                    <a:pt x="1" y="1"/>
                                  </a:lnTo>
                                  <a:lnTo>
                                    <a:pt x="1" y="1"/>
                                  </a:lnTo>
                                  <a:lnTo>
                                    <a:pt x="1" y="1"/>
                                  </a:lnTo>
                                  <a:lnTo>
                                    <a:pt x="1" y="1"/>
                                  </a:lnTo>
                                  <a:lnTo>
                                    <a:pt x="1" y="1"/>
                                  </a:lnTo>
                                  <a:lnTo>
                                    <a:pt x="1" y="2"/>
                                  </a:lnTo>
                                  <a:lnTo>
                                    <a:pt x="1" y="2"/>
                                  </a:lnTo>
                                  <a:lnTo>
                                    <a:pt x="1" y="4"/>
                                  </a:lnTo>
                                  <a:lnTo>
                                    <a:pt x="0" y="4"/>
                                  </a:lnTo>
                                  <a:lnTo>
                                    <a:pt x="0" y="2"/>
                                  </a:lnTo>
                                  <a:lnTo>
                                    <a:pt x="0" y="2"/>
                                  </a:lnTo>
                                  <a:lnTo>
                                    <a:pt x="0" y="1"/>
                                  </a:lnTo>
                                  <a:lnTo>
                                    <a:pt x="0" y="1"/>
                                  </a:lnTo>
                                  <a:lnTo>
                                    <a:pt x="0" y="1"/>
                                  </a:lnTo>
                                  <a:lnTo>
                                    <a:pt x="0" y="1"/>
                                  </a:lnTo>
                                  <a:lnTo>
                                    <a:pt x="0" y="1"/>
                                  </a:lnTo>
                                  <a:lnTo>
                                    <a:pt x="1" y="0"/>
                                  </a:lnTo>
                                  <a:lnTo>
                                    <a:pt x="1" y="0"/>
                                  </a:lnTo>
                                  <a:lnTo>
                                    <a:pt x="1" y="1"/>
                                  </a:lnTo>
                                  <a:lnTo>
                                    <a:pt x="1" y="1"/>
                                  </a:lnTo>
                                  <a:lnTo>
                                    <a:pt x="1" y="1"/>
                                  </a:lnTo>
                                  <a:lnTo>
                                    <a:pt x="1" y="1"/>
                                  </a:lnTo>
                                  <a:lnTo>
                                    <a:pt x="1" y="1"/>
                                  </a:lnTo>
                                  <a:lnTo>
                                    <a:pt x="1" y="1"/>
                                  </a:lnTo>
                                  <a:lnTo>
                                    <a:pt x="1" y="2"/>
                                  </a:lnTo>
                                  <a:lnTo>
                                    <a:pt x="1" y="2"/>
                                  </a:lnTo>
                                  <a:lnTo>
                                    <a:pt x="1" y="4"/>
                                  </a:lnTo>
                                  <a:lnTo>
                                    <a:pt x="0" y="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Rectangle 61"/>
                          <wps:cNvSpPr>
                            <a:spLocks noChangeArrowheads="1"/>
                          </wps:cNvSpPr>
                          <wps:spPr bwMode="auto">
                            <a:xfrm>
                              <a:off x="9554" y="2718"/>
                              <a:ext cx="1" cy="1"/>
                            </a:xfrm>
                            <a:prstGeom prst="rect">
                              <a:avLst/>
                            </a:prstGeom>
                            <a:noFill/>
                            <a:ln w="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Rectangle 62"/>
                          <wps:cNvSpPr>
                            <a:spLocks noChangeArrowheads="1"/>
                          </wps:cNvSpPr>
                          <wps:spPr bwMode="auto">
                            <a:xfrm>
                              <a:off x="9554" y="2718"/>
                              <a:ext cx="1" cy="2"/>
                            </a:xfrm>
                            <a:prstGeom prst="rect">
                              <a:avLst/>
                            </a:prstGeom>
                            <a:noFill/>
                            <a:ln w="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Rectangle 63"/>
                          <wps:cNvSpPr>
                            <a:spLocks noChangeArrowheads="1"/>
                          </wps:cNvSpPr>
                          <wps:spPr bwMode="auto">
                            <a:xfrm>
                              <a:off x="9554" y="2718"/>
                              <a:ext cx="1" cy="1"/>
                            </a:xfrm>
                            <a:prstGeom prst="rect">
                              <a:avLst/>
                            </a:prstGeom>
                            <a:noFill/>
                            <a:ln w="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Rectangle 64"/>
                          <wps:cNvSpPr>
                            <a:spLocks noChangeArrowheads="1"/>
                          </wps:cNvSpPr>
                          <wps:spPr bwMode="auto">
                            <a:xfrm>
                              <a:off x="9554" y="2718"/>
                              <a:ext cx="1" cy="2"/>
                            </a:xfrm>
                            <a:prstGeom prst="rect">
                              <a:avLst/>
                            </a:prstGeom>
                            <a:noFill/>
                            <a:ln w="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65"/>
                          <wps:cNvSpPr>
                            <a:spLocks/>
                          </wps:cNvSpPr>
                          <wps:spPr bwMode="auto">
                            <a:xfrm>
                              <a:off x="9555" y="2718"/>
                              <a:ext cx="1" cy="2"/>
                            </a:xfrm>
                            <a:custGeom>
                              <a:avLst/>
                              <a:gdLst>
                                <a:gd name="T0" fmla="*/ 2 w 3"/>
                                <a:gd name="T1" fmla="*/ 2 h 3"/>
                                <a:gd name="T2" fmla="*/ 3 w 3"/>
                                <a:gd name="T3" fmla="*/ 2 h 3"/>
                                <a:gd name="T4" fmla="*/ 2 w 3"/>
                                <a:gd name="T5" fmla="*/ 3 h 3"/>
                                <a:gd name="T6" fmla="*/ 1 w 3"/>
                                <a:gd name="T7" fmla="*/ 3 h 3"/>
                                <a:gd name="T8" fmla="*/ 0 w 3"/>
                                <a:gd name="T9" fmla="*/ 2 h 3"/>
                                <a:gd name="T10" fmla="*/ 1 w 3"/>
                                <a:gd name="T11" fmla="*/ 1 h 3"/>
                                <a:gd name="T12" fmla="*/ 2 w 3"/>
                                <a:gd name="T13" fmla="*/ 0 h 3"/>
                                <a:gd name="T14" fmla="*/ 2 w 3"/>
                                <a:gd name="T15" fmla="*/ 1 h 3"/>
                                <a:gd name="T16" fmla="*/ 3 w 3"/>
                                <a:gd name="T17" fmla="*/ 1 h 3"/>
                                <a:gd name="T18" fmla="*/ 2 w 3"/>
                                <a:gd name="T19" fmla="*/ 1 h 3"/>
                                <a:gd name="T20" fmla="*/ 1 w 3"/>
                                <a:gd name="T21" fmla="*/ 1 h 3"/>
                                <a:gd name="T22" fmla="*/ 1 w 3"/>
                                <a:gd name="T23" fmla="*/ 2 h 3"/>
                                <a:gd name="T24" fmla="*/ 1 w 3"/>
                                <a:gd name="T25" fmla="*/ 3 h 3"/>
                                <a:gd name="T26" fmla="*/ 2 w 3"/>
                                <a:gd name="T27" fmla="*/ 3 h 3"/>
                                <a:gd name="T28" fmla="*/ 2 w 3"/>
                                <a:gd name="T29" fmla="*/ 2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 h="3">
                                  <a:moveTo>
                                    <a:pt x="2" y="2"/>
                                  </a:moveTo>
                                  <a:lnTo>
                                    <a:pt x="3" y="2"/>
                                  </a:lnTo>
                                  <a:lnTo>
                                    <a:pt x="2" y="3"/>
                                  </a:lnTo>
                                  <a:lnTo>
                                    <a:pt x="1" y="3"/>
                                  </a:lnTo>
                                  <a:lnTo>
                                    <a:pt x="0" y="2"/>
                                  </a:lnTo>
                                  <a:lnTo>
                                    <a:pt x="1" y="1"/>
                                  </a:lnTo>
                                  <a:lnTo>
                                    <a:pt x="2" y="0"/>
                                  </a:lnTo>
                                  <a:lnTo>
                                    <a:pt x="2" y="1"/>
                                  </a:lnTo>
                                  <a:lnTo>
                                    <a:pt x="3" y="1"/>
                                  </a:lnTo>
                                  <a:lnTo>
                                    <a:pt x="2" y="1"/>
                                  </a:lnTo>
                                  <a:lnTo>
                                    <a:pt x="1" y="1"/>
                                  </a:lnTo>
                                  <a:lnTo>
                                    <a:pt x="1" y="2"/>
                                  </a:lnTo>
                                  <a:lnTo>
                                    <a:pt x="1" y="3"/>
                                  </a:lnTo>
                                  <a:lnTo>
                                    <a:pt x="2" y="3"/>
                                  </a:lnTo>
                                  <a:lnTo>
                                    <a:pt x="2" y="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0" name="Freeform 66"/>
                          <wps:cNvSpPr>
                            <a:spLocks noEditPoints="1"/>
                          </wps:cNvSpPr>
                          <wps:spPr bwMode="auto">
                            <a:xfrm>
                              <a:off x="9556" y="2718"/>
                              <a:ext cx="1" cy="2"/>
                            </a:xfrm>
                            <a:custGeom>
                              <a:avLst/>
                              <a:gdLst>
                                <a:gd name="T0" fmla="*/ 2 w 2"/>
                                <a:gd name="T1" fmla="*/ 2 h 3"/>
                                <a:gd name="T2" fmla="*/ 2 w 2"/>
                                <a:gd name="T3" fmla="*/ 3 h 3"/>
                                <a:gd name="T4" fmla="*/ 1 w 2"/>
                                <a:gd name="T5" fmla="*/ 3 h 3"/>
                                <a:gd name="T6" fmla="*/ 0 w 2"/>
                                <a:gd name="T7" fmla="*/ 3 h 3"/>
                                <a:gd name="T8" fmla="*/ 0 w 2"/>
                                <a:gd name="T9" fmla="*/ 2 h 3"/>
                                <a:gd name="T10" fmla="*/ 0 w 2"/>
                                <a:gd name="T11" fmla="*/ 1 h 3"/>
                                <a:gd name="T12" fmla="*/ 1 w 2"/>
                                <a:gd name="T13" fmla="*/ 0 h 3"/>
                                <a:gd name="T14" fmla="*/ 2 w 2"/>
                                <a:gd name="T15" fmla="*/ 1 h 3"/>
                                <a:gd name="T16" fmla="*/ 2 w 2"/>
                                <a:gd name="T17" fmla="*/ 2 h 3"/>
                                <a:gd name="T18" fmla="*/ 0 w 2"/>
                                <a:gd name="T19" fmla="*/ 2 h 3"/>
                                <a:gd name="T20" fmla="*/ 1 w 2"/>
                                <a:gd name="T21" fmla="*/ 3 h 3"/>
                                <a:gd name="T22" fmla="*/ 2 w 2"/>
                                <a:gd name="T23" fmla="*/ 3 h 3"/>
                                <a:gd name="T24" fmla="*/ 2 w 2"/>
                                <a:gd name="T25" fmla="*/ 2 h 3"/>
                                <a:gd name="T26" fmla="*/ 0 w 2"/>
                                <a:gd name="T27" fmla="*/ 2 h 3"/>
                                <a:gd name="T28" fmla="*/ 2 w 2"/>
                                <a:gd name="T29" fmla="*/ 2 h 3"/>
                                <a:gd name="T30" fmla="*/ 2 w 2"/>
                                <a:gd name="T31" fmla="*/ 1 h 3"/>
                                <a:gd name="T32" fmla="*/ 1 w 2"/>
                                <a:gd name="T33" fmla="*/ 1 h 3"/>
                                <a:gd name="T34" fmla="*/ 0 w 2"/>
                                <a:gd name="T35" fmla="*/ 2 h 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 h="3">
                                  <a:moveTo>
                                    <a:pt x="2" y="2"/>
                                  </a:moveTo>
                                  <a:lnTo>
                                    <a:pt x="2" y="3"/>
                                  </a:lnTo>
                                  <a:lnTo>
                                    <a:pt x="1" y="3"/>
                                  </a:lnTo>
                                  <a:lnTo>
                                    <a:pt x="0" y="3"/>
                                  </a:lnTo>
                                  <a:lnTo>
                                    <a:pt x="0" y="2"/>
                                  </a:lnTo>
                                  <a:lnTo>
                                    <a:pt x="0" y="1"/>
                                  </a:lnTo>
                                  <a:lnTo>
                                    <a:pt x="1" y="0"/>
                                  </a:lnTo>
                                  <a:lnTo>
                                    <a:pt x="2" y="1"/>
                                  </a:lnTo>
                                  <a:lnTo>
                                    <a:pt x="2" y="2"/>
                                  </a:lnTo>
                                  <a:lnTo>
                                    <a:pt x="0" y="2"/>
                                  </a:lnTo>
                                  <a:lnTo>
                                    <a:pt x="1" y="3"/>
                                  </a:lnTo>
                                  <a:lnTo>
                                    <a:pt x="2" y="3"/>
                                  </a:lnTo>
                                  <a:lnTo>
                                    <a:pt x="2" y="2"/>
                                  </a:lnTo>
                                  <a:moveTo>
                                    <a:pt x="0" y="2"/>
                                  </a:moveTo>
                                  <a:lnTo>
                                    <a:pt x="2" y="2"/>
                                  </a:lnTo>
                                  <a:lnTo>
                                    <a:pt x="2" y="1"/>
                                  </a:lnTo>
                                  <a:lnTo>
                                    <a:pt x="1" y="1"/>
                                  </a:lnTo>
                                  <a:lnTo>
                                    <a:pt x="0" y="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1" name="Freeform 67"/>
                          <wps:cNvSpPr>
                            <a:spLocks/>
                          </wps:cNvSpPr>
                          <wps:spPr bwMode="auto">
                            <a:xfrm>
                              <a:off x="9557" y="2718"/>
                              <a:ext cx="1" cy="2"/>
                            </a:xfrm>
                            <a:custGeom>
                              <a:avLst/>
                              <a:gdLst>
                                <a:gd name="T0" fmla="*/ 2 w 2"/>
                                <a:gd name="T1" fmla="*/ 4 h 4"/>
                                <a:gd name="T2" fmla="*/ 0 w 2"/>
                                <a:gd name="T3" fmla="*/ 4 h 4"/>
                                <a:gd name="T4" fmla="*/ 0 w 2"/>
                                <a:gd name="T5" fmla="*/ 3 h 4"/>
                                <a:gd name="T6" fmla="*/ 1 w 2"/>
                                <a:gd name="T7" fmla="*/ 3 h 4"/>
                                <a:gd name="T8" fmla="*/ 2 w 2"/>
                                <a:gd name="T9" fmla="*/ 2 h 4"/>
                                <a:gd name="T10" fmla="*/ 2 w 2"/>
                                <a:gd name="T11" fmla="*/ 1 h 4"/>
                                <a:gd name="T12" fmla="*/ 1 w 2"/>
                                <a:gd name="T13" fmla="*/ 1 h 4"/>
                                <a:gd name="T14" fmla="*/ 1 w 2"/>
                                <a:gd name="T15" fmla="*/ 2 h 4"/>
                                <a:gd name="T16" fmla="*/ 0 w 2"/>
                                <a:gd name="T17" fmla="*/ 1 h 4"/>
                                <a:gd name="T18" fmla="*/ 1 w 2"/>
                                <a:gd name="T19" fmla="*/ 0 h 4"/>
                                <a:gd name="T20" fmla="*/ 2 w 2"/>
                                <a:gd name="T21" fmla="*/ 1 h 4"/>
                                <a:gd name="T22" fmla="*/ 2 w 2"/>
                                <a:gd name="T23" fmla="*/ 2 h 4"/>
                                <a:gd name="T24" fmla="*/ 1 w 2"/>
                                <a:gd name="T25" fmla="*/ 3 h 4"/>
                                <a:gd name="T26" fmla="*/ 1 w 2"/>
                                <a:gd name="T27" fmla="*/ 4 h 4"/>
                                <a:gd name="T28" fmla="*/ 2 w 2"/>
                                <a:gd name="T29" fmla="*/ 4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 h="4">
                                  <a:moveTo>
                                    <a:pt x="2" y="4"/>
                                  </a:moveTo>
                                  <a:lnTo>
                                    <a:pt x="0" y="4"/>
                                  </a:lnTo>
                                  <a:lnTo>
                                    <a:pt x="0" y="3"/>
                                  </a:lnTo>
                                  <a:lnTo>
                                    <a:pt x="1" y="3"/>
                                  </a:lnTo>
                                  <a:lnTo>
                                    <a:pt x="2" y="2"/>
                                  </a:lnTo>
                                  <a:lnTo>
                                    <a:pt x="2" y="1"/>
                                  </a:lnTo>
                                  <a:lnTo>
                                    <a:pt x="1" y="1"/>
                                  </a:lnTo>
                                  <a:lnTo>
                                    <a:pt x="1" y="2"/>
                                  </a:lnTo>
                                  <a:lnTo>
                                    <a:pt x="0" y="1"/>
                                  </a:lnTo>
                                  <a:lnTo>
                                    <a:pt x="1" y="0"/>
                                  </a:lnTo>
                                  <a:lnTo>
                                    <a:pt x="2" y="1"/>
                                  </a:lnTo>
                                  <a:lnTo>
                                    <a:pt x="2" y="2"/>
                                  </a:lnTo>
                                  <a:lnTo>
                                    <a:pt x="1" y="3"/>
                                  </a:lnTo>
                                  <a:lnTo>
                                    <a:pt x="1" y="4"/>
                                  </a:lnTo>
                                  <a:lnTo>
                                    <a:pt x="2" y="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2" name="Line 68"/>
                          <wps:cNvCnPr/>
                          <wps:spPr bwMode="auto">
                            <a:xfrm>
                              <a:off x="1122" y="4032"/>
                              <a:ext cx="1311"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3" name="Line 69"/>
                          <wps:cNvCnPr/>
                          <wps:spPr bwMode="auto">
                            <a:xfrm>
                              <a:off x="2995" y="4032"/>
                              <a:ext cx="1124"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4" name="Line 70"/>
                          <wps:cNvCnPr/>
                          <wps:spPr bwMode="auto">
                            <a:xfrm>
                              <a:off x="5251" y="2345"/>
                              <a:ext cx="1820"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5" name="Line 71"/>
                          <wps:cNvCnPr/>
                          <wps:spPr bwMode="auto">
                            <a:xfrm>
                              <a:off x="4681" y="659"/>
                              <a:ext cx="0" cy="3334"/>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6" name="Freeform 72"/>
                          <wps:cNvSpPr>
                            <a:spLocks noEditPoints="1"/>
                          </wps:cNvSpPr>
                          <wps:spPr bwMode="auto">
                            <a:xfrm>
                              <a:off x="1696" y="1591"/>
                              <a:ext cx="179" cy="194"/>
                            </a:xfrm>
                            <a:custGeom>
                              <a:avLst/>
                              <a:gdLst>
                                <a:gd name="T0" fmla="*/ 4 w 478"/>
                                <a:gd name="T1" fmla="*/ 207 h 518"/>
                                <a:gd name="T2" fmla="*/ 26 w 478"/>
                                <a:gd name="T3" fmla="*/ 131 h 518"/>
                                <a:gd name="T4" fmla="*/ 67 w 478"/>
                                <a:gd name="T5" fmla="*/ 71 h 518"/>
                                <a:gd name="T6" fmla="*/ 123 w 478"/>
                                <a:gd name="T7" fmla="*/ 28 h 518"/>
                                <a:gd name="T8" fmla="*/ 189 w 478"/>
                                <a:gd name="T9" fmla="*/ 5 h 518"/>
                                <a:gd name="T10" fmla="*/ 257 w 478"/>
                                <a:gd name="T11" fmla="*/ 1 h 518"/>
                                <a:gd name="T12" fmla="*/ 306 w 478"/>
                                <a:gd name="T13" fmla="*/ 8 h 518"/>
                                <a:gd name="T14" fmla="*/ 350 w 478"/>
                                <a:gd name="T15" fmla="*/ 26 h 518"/>
                                <a:gd name="T16" fmla="*/ 391 w 478"/>
                                <a:gd name="T17" fmla="*/ 51 h 518"/>
                                <a:gd name="T18" fmla="*/ 424 w 478"/>
                                <a:gd name="T19" fmla="*/ 85 h 518"/>
                                <a:gd name="T20" fmla="*/ 449 w 478"/>
                                <a:gd name="T21" fmla="*/ 126 h 518"/>
                                <a:gd name="T22" fmla="*/ 467 w 478"/>
                                <a:gd name="T23" fmla="*/ 172 h 518"/>
                                <a:gd name="T24" fmla="*/ 478 w 478"/>
                                <a:gd name="T25" fmla="*/ 260 h 518"/>
                                <a:gd name="T26" fmla="*/ 471 w 478"/>
                                <a:gd name="T27" fmla="*/ 332 h 518"/>
                                <a:gd name="T28" fmla="*/ 455 w 478"/>
                                <a:gd name="T29" fmla="*/ 381 h 518"/>
                                <a:gd name="T30" fmla="*/ 431 w 478"/>
                                <a:gd name="T31" fmla="*/ 424 h 518"/>
                                <a:gd name="T32" fmla="*/ 399 w 478"/>
                                <a:gd name="T33" fmla="*/ 459 h 518"/>
                                <a:gd name="T34" fmla="*/ 361 w 478"/>
                                <a:gd name="T35" fmla="*/ 487 h 518"/>
                                <a:gd name="T36" fmla="*/ 302 w 478"/>
                                <a:gd name="T37" fmla="*/ 510 h 518"/>
                                <a:gd name="T38" fmla="*/ 222 w 478"/>
                                <a:gd name="T39" fmla="*/ 517 h 518"/>
                                <a:gd name="T40" fmla="*/ 173 w 478"/>
                                <a:gd name="T41" fmla="*/ 509 h 518"/>
                                <a:gd name="T42" fmla="*/ 127 w 478"/>
                                <a:gd name="T43" fmla="*/ 491 h 518"/>
                                <a:gd name="T44" fmla="*/ 87 w 478"/>
                                <a:gd name="T45" fmla="*/ 465 h 518"/>
                                <a:gd name="T46" fmla="*/ 54 w 478"/>
                                <a:gd name="T47" fmla="*/ 431 h 518"/>
                                <a:gd name="T48" fmla="*/ 29 w 478"/>
                                <a:gd name="T49" fmla="*/ 390 h 518"/>
                                <a:gd name="T50" fmla="*/ 2 w 478"/>
                                <a:gd name="T51" fmla="*/ 298 h 518"/>
                                <a:gd name="T52" fmla="*/ 69 w 478"/>
                                <a:gd name="T53" fmla="*/ 289 h 518"/>
                                <a:gd name="T54" fmla="*/ 81 w 478"/>
                                <a:gd name="T55" fmla="*/ 347 h 518"/>
                                <a:gd name="T56" fmla="*/ 106 w 478"/>
                                <a:gd name="T57" fmla="*/ 395 h 518"/>
                                <a:gd name="T58" fmla="*/ 143 w 478"/>
                                <a:gd name="T59" fmla="*/ 432 h 518"/>
                                <a:gd name="T60" fmla="*/ 188 w 478"/>
                                <a:gd name="T61" fmla="*/ 454 h 518"/>
                                <a:gd name="T62" fmla="*/ 239 w 478"/>
                                <a:gd name="T63" fmla="*/ 461 h 518"/>
                                <a:gd name="T64" fmla="*/ 291 w 478"/>
                                <a:gd name="T65" fmla="*/ 454 h 518"/>
                                <a:gd name="T66" fmla="*/ 336 w 478"/>
                                <a:gd name="T67" fmla="*/ 431 h 518"/>
                                <a:gd name="T68" fmla="*/ 373 w 478"/>
                                <a:gd name="T69" fmla="*/ 395 h 518"/>
                                <a:gd name="T70" fmla="*/ 398 w 478"/>
                                <a:gd name="T71" fmla="*/ 345 h 518"/>
                                <a:gd name="T72" fmla="*/ 409 w 478"/>
                                <a:gd name="T73" fmla="*/ 283 h 518"/>
                                <a:gd name="T74" fmla="*/ 405 w 478"/>
                                <a:gd name="T75" fmla="*/ 202 h 518"/>
                                <a:gd name="T76" fmla="*/ 378 w 478"/>
                                <a:gd name="T77" fmla="*/ 131 h 518"/>
                                <a:gd name="T78" fmla="*/ 329 w 478"/>
                                <a:gd name="T79" fmla="*/ 82 h 518"/>
                                <a:gd name="T80" fmla="*/ 264 w 478"/>
                                <a:gd name="T81" fmla="*/ 59 h 518"/>
                                <a:gd name="T82" fmla="*/ 206 w 478"/>
                                <a:gd name="T83" fmla="*/ 60 h 518"/>
                                <a:gd name="T84" fmla="*/ 160 w 478"/>
                                <a:gd name="T85" fmla="*/ 76 h 518"/>
                                <a:gd name="T86" fmla="*/ 119 w 478"/>
                                <a:gd name="T87" fmla="*/ 105 h 518"/>
                                <a:gd name="T88" fmla="*/ 88 w 478"/>
                                <a:gd name="T89" fmla="*/ 151 h 518"/>
                                <a:gd name="T90" fmla="*/ 72 w 478"/>
                                <a:gd name="T91" fmla="*/ 214 h 5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78" h="518">
                                  <a:moveTo>
                                    <a:pt x="0" y="266"/>
                                  </a:moveTo>
                                  <a:lnTo>
                                    <a:pt x="1" y="235"/>
                                  </a:lnTo>
                                  <a:lnTo>
                                    <a:pt x="4" y="207"/>
                                  </a:lnTo>
                                  <a:lnTo>
                                    <a:pt x="10" y="180"/>
                                  </a:lnTo>
                                  <a:lnTo>
                                    <a:pt x="17" y="155"/>
                                  </a:lnTo>
                                  <a:lnTo>
                                    <a:pt x="26" y="131"/>
                                  </a:lnTo>
                                  <a:lnTo>
                                    <a:pt x="38" y="109"/>
                                  </a:lnTo>
                                  <a:lnTo>
                                    <a:pt x="51" y="89"/>
                                  </a:lnTo>
                                  <a:lnTo>
                                    <a:pt x="67" y="71"/>
                                  </a:lnTo>
                                  <a:lnTo>
                                    <a:pt x="84" y="54"/>
                                  </a:lnTo>
                                  <a:lnTo>
                                    <a:pt x="103" y="40"/>
                                  </a:lnTo>
                                  <a:lnTo>
                                    <a:pt x="123" y="28"/>
                                  </a:lnTo>
                                  <a:lnTo>
                                    <a:pt x="144" y="18"/>
                                  </a:lnTo>
                                  <a:lnTo>
                                    <a:pt x="166" y="10"/>
                                  </a:lnTo>
                                  <a:lnTo>
                                    <a:pt x="189" y="5"/>
                                  </a:lnTo>
                                  <a:lnTo>
                                    <a:pt x="214" y="1"/>
                                  </a:lnTo>
                                  <a:lnTo>
                                    <a:pt x="240" y="0"/>
                                  </a:lnTo>
                                  <a:lnTo>
                                    <a:pt x="257" y="1"/>
                                  </a:lnTo>
                                  <a:lnTo>
                                    <a:pt x="273" y="2"/>
                                  </a:lnTo>
                                  <a:lnTo>
                                    <a:pt x="290" y="5"/>
                                  </a:lnTo>
                                  <a:lnTo>
                                    <a:pt x="306" y="8"/>
                                  </a:lnTo>
                                  <a:lnTo>
                                    <a:pt x="321" y="13"/>
                                  </a:lnTo>
                                  <a:lnTo>
                                    <a:pt x="336" y="19"/>
                                  </a:lnTo>
                                  <a:lnTo>
                                    <a:pt x="350" y="26"/>
                                  </a:lnTo>
                                  <a:lnTo>
                                    <a:pt x="365" y="33"/>
                                  </a:lnTo>
                                  <a:lnTo>
                                    <a:pt x="378" y="42"/>
                                  </a:lnTo>
                                  <a:lnTo>
                                    <a:pt x="391" y="51"/>
                                  </a:lnTo>
                                  <a:lnTo>
                                    <a:pt x="403" y="62"/>
                                  </a:lnTo>
                                  <a:lnTo>
                                    <a:pt x="414" y="73"/>
                                  </a:lnTo>
                                  <a:lnTo>
                                    <a:pt x="424" y="85"/>
                                  </a:lnTo>
                                  <a:lnTo>
                                    <a:pt x="433" y="98"/>
                                  </a:lnTo>
                                  <a:lnTo>
                                    <a:pt x="442" y="111"/>
                                  </a:lnTo>
                                  <a:lnTo>
                                    <a:pt x="449" y="126"/>
                                  </a:lnTo>
                                  <a:lnTo>
                                    <a:pt x="456" y="141"/>
                                  </a:lnTo>
                                  <a:lnTo>
                                    <a:pt x="462" y="156"/>
                                  </a:lnTo>
                                  <a:lnTo>
                                    <a:pt x="467" y="172"/>
                                  </a:lnTo>
                                  <a:lnTo>
                                    <a:pt x="471" y="189"/>
                                  </a:lnTo>
                                  <a:lnTo>
                                    <a:pt x="477" y="223"/>
                                  </a:lnTo>
                                  <a:lnTo>
                                    <a:pt x="478" y="260"/>
                                  </a:lnTo>
                                  <a:lnTo>
                                    <a:pt x="477" y="297"/>
                                  </a:lnTo>
                                  <a:lnTo>
                                    <a:pt x="474" y="315"/>
                                  </a:lnTo>
                                  <a:lnTo>
                                    <a:pt x="471" y="332"/>
                                  </a:lnTo>
                                  <a:lnTo>
                                    <a:pt x="466" y="349"/>
                                  </a:lnTo>
                                  <a:lnTo>
                                    <a:pt x="461" y="365"/>
                                  </a:lnTo>
                                  <a:lnTo>
                                    <a:pt x="455" y="381"/>
                                  </a:lnTo>
                                  <a:lnTo>
                                    <a:pt x="448" y="396"/>
                                  </a:lnTo>
                                  <a:lnTo>
                                    <a:pt x="440" y="410"/>
                                  </a:lnTo>
                                  <a:lnTo>
                                    <a:pt x="431" y="424"/>
                                  </a:lnTo>
                                  <a:lnTo>
                                    <a:pt x="421" y="437"/>
                                  </a:lnTo>
                                  <a:lnTo>
                                    <a:pt x="411" y="449"/>
                                  </a:lnTo>
                                  <a:lnTo>
                                    <a:pt x="399" y="459"/>
                                  </a:lnTo>
                                  <a:lnTo>
                                    <a:pt x="387" y="469"/>
                                  </a:lnTo>
                                  <a:lnTo>
                                    <a:pt x="374" y="479"/>
                                  </a:lnTo>
                                  <a:lnTo>
                                    <a:pt x="361" y="487"/>
                                  </a:lnTo>
                                  <a:lnTo>
                                    <a:pt x="332" y="500"/>
                                  </a:lnTo>
                                  <a:lnTo>
                                    <a:pt x="317" y="506"/>
                                  </a:lnTo>
                                  <a:lnTo>
                                    <a:pt x="302" y="510"/>
                                  </a:lnTo>
                                  <a:lnTo>
                                    <a:pt x="271" y="516"/>
                                  </a:lnTo>
                                  <a:lnTo>
                                    <a:pt x="239" y="518"/>
                                  </a:lnTo>
                                  <a:lnTo>
                                    <a:pt x="222" y="517"/>
                                  </a:lnTo>
                                  <a:lnTo>
                                    <a:pt x="205" y="515"/>
                                  </a:lnTo>
                                  <a:lnTo>
                                    <a:pt x="189" y="513"/>
                                  </a:lnTo>
                                  <a:lnTo>
                                    <a:pt x="173" y="509"/>
                                  </a:lnTo>
                                  <a:lnTo>
                                    <a:pt x="157" y="504"/>
                                  </a:lnTo>
                                  <a:lnTo>
                                    <a:pt x="142" y="498"/>
                                  </a:lnTo>
                                  <a:lnTo>
                                    <a:pt x="127" y="491"/>
                                  </a:lnTo>
                                  <a:lnTo>
                                    <a:pt x="113" y="483"/>
                                  </a:lnTo>
                                  <a:lnTo>
                                    <a:pt x="100" y="475"/>
                                  </a:lnTo>
                                  <a:lnTo>
                                    <a:pt x="87" y="465"/>
                                  </a:lnTo>
                                  <a:lnTo>
                                    <a:pt x="75" y="454"/>
                                  </a:lnTo>
                                  <a:lnTo>
                                    <a:pt x="64" y="443"/>
                                  </a:lnTo>
                                  <a:lnTo>
                                    <a:pt x="54" y="431"/>
                                  </a:lnTo>
                                  <a:lnTo>
                                    <a:pt x="45" y="418"/>
                                  </a:lnTo>
                                  <a:lnTo>
                                    <a:pt x="37" y="405"/>
                                  </a:lnTo>
                                  <a:lnTo>
                                    <a:pt x="29" y="390"/>
                                  </a:lnTo>
                                  <a:lnTo>
                                    <a:pt x="16" y="360"/>
                                  </a:lnTo>
                                  <a:lnTo>
                                    <a:pt x="7" y="330"/>
                                  </a:lnTo>
                                  <a:lnTo>
                                    <a:pt x="2" y="298"/>
                                  </a:lnTo>
                                  <a:lnTo>
                                    <a:pt x="0" y="266"/>
                                  </a:lnTo>
                                  <a:moveTo>
                                    <a:pt x="68" y="267"/>
                                  </a:moveTo>
                                  <a:lnTo>
                                    <a:pt x="69" y="289"/>
                                  </a:lnTo>
                                  <a:lnTo>
                                    <a:pt x="72" y="309"/>
                                  </a:lnTo>
                                  <a:lnTo>
                                    <a:pt x="75" y="329"/>
                                  </a:lnTo>
                                  <a:lnTo>
                                    <a:pt x="81" y="347"/>
                                  </a:lnTo>
                                  <a:lnTo>
                                    <a:pt x="87" y="365"/>
                                  </a:lnTo>
                                  <a:lnTo>
                                    <a:pt x="96" y="381"/>
                                  </a:lnTo>
                                  <a:lnTo>
                                    <a:pt x="106" y="395"/>
                                  </a:lnTo>
                                  <a:lnTo>
                                    <a:pt x="117" y="409"/>
                                  </a:lnTo>
                                  <a:lnTo>
                                    <a:pt x="130" y="421"/>
                                  </a:lnTo>
                                  <a:lnTo>
                                    <a:pt x="143" y="432"/>
                                  </a:lnTo>
                                  <a:lnTo>
                                    <a:pt x="157" y="441"/>
                                  </a:lnTo>
                                  <a:lnTo>
                                    <a:pt x="172" y="448"/>
                                  </a:lnTo>
                                  <a:lnTo>
                                    <a:pt x="188" y="454"/>
                                  </a:lnTo>
                                  <a:lnTo>
                                    <a:pt x="204" y="458"/>
                                  </a:lnTo>
                                  <a:lnTo>
                                    <a:pt x="221" y="460"/>
                                  </a:lnTo>
                                  <a:lnTo>
                                    <a:pt x="239" y="461"/>
                                  </a:lnTo>
                                  <a:lnTo>
                                    <a:pt x="257" y="460"/>
                                  </a:lnTo>
                                  <a:lnTo>
                                    <a:pt x="275" y="458"/>
                                  </a:lnTo>
                                  <a:lnTo>
                                    <a:pt x="291" y="454"/>
                                  </a:lnTo>
                                  <a:lnTo>
                                    <a:pt x="307" y="448"/>
                                  </a:lnTo>
                                  <a:lnTo>
                                    <a:pt x="322" y="440"/>
                                  </a:lnTo>
                                  <a:lnTo>
                                    <a:pt x="336" y="431"/>
                                  </a:lnTo>
                                  <a:lnTo>
                                    <a:pt x="350" y="421"/>
                                  </a:lnTo>
                                  <a:lnTo>
                                    <a:pt x="362" y="408"/>
                                  </a:lnTo>
                                  <a:lnTo>
                                    <a:pt x="373" y="395"/>
                                  </a:lnTo>
                                  <a:lnTo>
                                    <a:pt x="383" y="379"/>
                                  </a:lnTo>
                                  <a:lnTo>
                                    <a:pt x="391" y="363"/>
                                  </a:lnTo>
                                  <a:lnTo>
                                    <a:pt x="398" y="345"/>
                                  </a:lnTo>
                                  <a:lnTo>
                                    <a:pt x="403" y="326"/>
                                  </a:lnTo>
                                  <a:lnTo>
                                    <a:pt x="407" y="305"/>
                                  </a:lnTo>
                                  <a:lnTo>
                                    <a:pt x="409" y="283"/>
                                  </a:lnTo>
                                  <a:lnTo>
                                    <a:pt x="410" y="259"/>
                                  </a:lnTo>
                                  <a:lnTo>
                                    <a:pt x="409" y="230"/>
                                  </a:lnTo>
                                  <a:lnTo>
                                    <a:pt x="405" y="202"/>
                                  </a:lnTo>
                                  <a:lnTo>
                                    <a:pt x="399" y="177"/>
                                  </a:lnTo>
                                  <a:lnTo>
                                    <a:pt x="390" y="153"/>
                                  </a:lnTo>
                                  <a:lnTo>
                                    <a:pt x="378" y="131"/>
                                  </a:lnTo>
                                  <a:lnTo>
                                    <a:pt x="364" y="112"/>
                                  </a:lnTo>
                                  <a:lnTo>
                                    <a:pt x="348" y="96"/>
                                  </a:lnTo>
                                  <a:lnTo>
                                    <a:pt x="329" y="82"/>
                                  </a:lnTo>
                                  <a:lnTo>
                                    <a:pt x="309" y="71"/>
                                  </a:lnTo>
                                  <a:lnTo>
                                    <a:pt x="287" y="63"/>
                                  </a:lnTo>
                                  <a:lnTo>
                                    <a:pt x="264" y="59"/>
                                  </a:lnTo>
                                  <a:lnTo>
                                    <a:pt x="240" y="57"/>
                                  </a:lnTo>
                                  <a:lnTo>
                                    <a:pt x="223" y="58"/>
                                  </a:lnTo>
                                  <a:lnTo>
                                    <a:pt x="206" y="60"/>
                                  </a:lnTo>
                                  <a:lnTo>
                                    <a:pt x="190" y="64"/>
                                  </a:lnTo>
                                  <a:lnTo>
                                    <a:pt x="175" y="69"/>
                                  </a:lnTo>
                                  <a:lnTo>
                                    <a:pt x="160" y="76"/>
                                  </a:lnTo>
                                  <a:lnTo>
                                    <a:pt x="146" y="84"/>
                                  </a:lnTo>
                                  <a:lnTo>
                                    <a:pt x="132" y="94"/>
                                  </a:lnTo>
                                  <a:lnTo>
                                    <a:pt x="119" y="105"/>
                                  </a:lnTo>
                                  <a:lnTo>
                                    <a:pt x="107" y="118"/>
                                  </a:lnTo>
                                  <a:lnTo>
                                    <a:pt x="97" y="134"/>
                                  </a:lnTo>
                                  <a:lnTo>
                                    <a:pt x="88" y="151"/>
                                  </a:lnTo>
                                  <a:lnTo>
                                    <a:pt x="81" y="170"/>
                                  </a:lnTo>
                                  <a:lnTo>
                                    <a:pt x="76" y="191"/>
                                  </a:lnTo>
                                  <a:lnTo>
                                    <a:pt x="72" y="214"/>
                                  </a:lnTo>
                                  <a:lnTo>
                                    <a:pt x="69" y="239"/>
                                  </a:lnTo>
                                  <a:lnTo>
                                    <a:pt x="68" y="267"/>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7" name="Freeform 73"/>
                          <wps:cNvSpPr>
                            <a:spLocks/>
                          </wps:cNvSpPr>
                          <wps:spPr bwMode="auto">
                            <a:xfrm>
                              <a:off x="1890" y="1592"/>
                              <a:ext cx="79" cy="190"/>
                            </a:xfrm>
                            <a:custGeom>
                              <a:avLst/>
                              <a:gdLst>
                                <a:gd name="T0" fmla="*/ 55 w 212"/>
                                <a:gd name="T1" fmla="*/ 508 h 508"/>
                                <a:gd name="T2" fmla="*/ 55 w 212"/>
                                <a:gd name="T3" fmla="*/ 194 h 508"/>
                                <a:gd name="T4" fmla="*/ 0 w 212"/>
                                <a:gd name="T5" fmla="*/ 194 h 508"/>
                                <a:gd name="T6" fmla="*/ 0 w 212"/>
                                <a:gd name="T7" fmla="*/ 146 h 508"/>
                                <a:gd name="T8" fmla="*/ 55 w 212"/>
                                <a:gd name="T9" fmla="*/ 146 h 508"/>
                                <a:gd name="T10" fmla="*/ 55 w 212"/>
                                <a:gd name="T11" fmla="*/ 107 h 508"/>
                                <a:gd name="T12" fmla="*/ 56 w 212"/>
                                <a:gd name="T13" fmla="*/ 75 h 508"/>
                                <a:gd name="T14" fmla="*/ 58 w 212"/>
                                <a:gd name="T15" fmla="*/ 63 h 508"/>
                                <a:gd name="T16" fmla="*/ 61 w 212"/>
                                <a:gd name="T17" fmla="*/ 53 h 508"/>
                                <a:gd name="T18" fmla="*/ 66 w 212"/>
                                <a:gd name="T19" fmla="*/ 42 h 508"/>
                                <a:gd name="T20" fmla="*/ 73 w 212"/>
                                <a:gd name="T21" fmla="*/ 31 h 508"/>
                                <a:gd name="T22" fmla="*/ 82 w 212"/>
                                <a:gd name="T23" fmla="*/ 22 h 508"/>
                                <a:gd name="T24" fmla="*/ 92 w 212"/>
                                <a:gd name="T25" fmla="*/ 14 h 508"/>
                                <a:gd name="T26" fmla="*/ 105 w 212"/>
                                <a:gd name="T27" fmla="*/ 8 h 508"/>
                                <a:gd name="T28" fmla="*/ 119 w 212"/>
                                <a:gd name="T29" fmla="*/ 3 h 508"/>
                                <a:gd name="T30" fmla="*/ 136 w 212"/>
                                <a:gd name="T31" fmla="*/ 0 h 508"/>
                                <a:gd name="T32" fmla="*/ 155 w 212"/>
                                <a:gd name="T33" fmla="*/ 0 h 508"/>
                                <a:gd name="T34" fmla="*/ 182 w 212"/>
                                <a:gd name="T35" fmla="*/ 1 h 508"/>
                                <a:gd name="T36" fmla="*/ 212 w 212"/>
                                <a:gd name="T37" fmla="*/ 6 h 508"/>
                                <a:gd name="T38" fmla="*/ 203 w 212"/>
                                <a:gd name="T39" fmla="*/ 59 h 508"/>
                                <a:gd name="T40" fmla="*/ 184 w 212"/>
                                <a:gd name="T41" fmla="*/ 57 h 508"/>
                                <a:gd name="T42" fmla="*/ 167 w 212"/>
                                <a:gd name="T43" fmla="*/ 56 h 508"/>
                                <a:gd name="T44" fmla="*/ 154 w 212"/>
                                <a:gd name="T45" fmla="*/ 57 h 508"/>
                                <a:gd name="T46" fmla="*/ 143 w 212"/>
                                <a:gd name="T47" fmla="*/ 59 h 508"/>
                                <a:gd name="T48" fmla="*/ 134 w 212"/>
                                <a:gd name="T49" fmla="*/ 63 h 508"/>
                                <a:gd name="T50" fmla="*/ 127 w 212"/>
                                <a:gd name="T51" fmla="*/ 68 h 508"/>
                                <a:gd name="T52" fmla="*/ 122 w 212"/>
                                <a:gd name="T53" fmla="*/ 75 h 508"/>
                                <a:gd name="T54" fmla="*/ 118 w 212"/>
                                <a:gd name="T55" fmla="*/ 85 h 508"/>
                                <a:gd name="T56" fmla="*/ 116 w 212"/>
                                <a:gd name="T57" fmla="*/ 97 h 508"/>
                                <a:gd name="T58" fmla="*/ 116 w 212"/>
                                <a:gd name="T59" fmla="*/ 112 h 508"/>
                                <a:gd name="T60" fmla="*/ 116 w 212"/>
                                <a:gd name="T61" fmla="*/ 146 h 508"/>
                                <a:gd name="T62" fmla="*/ 186 w 212"/>
                                <a:gd name="T63" fmla="*/ 146 h 508"/>
                                <a:gd name="T64" fmla="*/ 186 w 212"/>
                                <a:gd name="T65" fmla="*/ 194 h 508"/>
                                <a:gd name="T66" fmla="*/ 116 w 212"/>
                                <a:gd name="T67" fmla="*/ 194 h 508"/>
                                <a:gd name="T68" fmla="*/ 116 w 212"/>
                                <a:gd name="T69" fmla="*/ 508 h 508"/>
                                <a:gd name="T70" fmla="*/ 55 w 212"/>
                                <a:gd name="T71" fmla="*/ 508 h 5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2" h="508">
                                  <a:moveTo>
                                    <a:pt x="55" y="508"/>
                                  </a:moveTo>
                                  <a:lnTo>
                                    <a:pt x="55" y="194"/>
                                  </a:lnTo>
                                  <a:lnTo>
                                    <a:pt x="0" y="194"/>
                                  </a:lnTo>
                                  <a:lnTo>
                                    <a:pt x="0" y="146"/>
                                  </a:lnTo>
                                  <a:lnTo>
                                    <a:pt x="55" y="146"/>
                                  </a:lnTo>
                                  <a:lnTo>
                                    <a:pt x="55" y="107"/>
                                  </a:lnTo>
                                  <a:lnTo>
                                    <a:pt x="56" y="75"/>
                                  </a:lnTo>
                                  <a:lnTo>
                                    <a:pt x="58" y="63"/>
                                  </a:lnTo>
                                  <a:lnTo>
                                    <a:pt x="61" y="53"/>
                                  </a:lnTo>
                                  <a:lnTo>
                                    <a:pt x="66" y="42"/>
                                  </a:lnTo>
                                  <a:lnTo>
                                    <a:pt x="73" y="31"/>
                                  </a:lnTo>
                                  <a:lnTo>
                                    <a:pt x="82" y="22"/>
                                  </a:lnTo>
                                  <a:lnTo>
                                    <a:pt x="92" y="14"/>
                                  </a:lnTo>
                                  <a:lnTo>
                                    <a:pt x="105" y="8"/>
                                  </a:lnTo>
                                  <a:lnTo>
                                    <a:pt x="119" y="3"/>
                                  </a:lnTo>
                                  <a:lnTo>
                                    <a:pt x="136" y="0"/>
                                  </a:lnTo>
                                  <a:lnTo>
                                    <a:pt x="155" y="0"/>
                                  </a:lnTo>
                                  <a:lnTo>
                                    <a:pt x="182" y="1"/>
                                  </a:lnTo>
                                  <a:lnTo>
                                    <a:pt x="212" y="6"/>
                                  </a:lnTo>
                                  <a:lnTo>
                                    <a:pt x="203" y="59"/>
                                  </a:lnTo>
                                  <a:lnTo>
                                    <a:pt x="184" y="57"/>
                                  </a:lnTo>
                                  <a:lnTo>
                                    <a:pt x="167" y="56"/>
                                  </a:lnTo>
                                  <a:lnTo>
                                    <a:pt x="154" y="57"/>
                                  </a:lnTo>
                                  <a:lnTo>
                                    <a:pt x="143" y="59"/>
                                  </a:lnTo>
                                  <a:lnTo>
                                    <a:pt x="134" y="63"/>
                                  </a:lnTo>
                                  <a:lnTo>
                                    <a:pt x="127" y="68"/>
                                  </a:lnTo>
                                  <a:lnTo>
                                    <a:pt x="122" y="75"/>
                                  </a:lnTo>
                                  <a:lnTo>
                                    <a:pt x="118" y="85"/>
                                  </a:lnTo>
                                  <a:lnTo>
                                    <a:pt x="116" y="97"/>
                                  </a:lnTo>
                                  <a:lnTo>
                                    <a:pt x="116" y="112"/>
                                  </a:lnTo>
                                  <a:lnTo>
                                    <a:pt x="116" y="146"/>
                                  </a:lnTo>
                                  <a:lnTo>
                                    <a:pt x="186" y="146"/>
                                  </a:lnTo>
                                  <a:lnTo>
                                    <a:pt x="186" y="194"/>
                                  </a:lnTo>
                                  <a:lnTo>
                                    <a:pt x="116" y="194"/>
                                  </a:lnTo>
                                  <a:lnTo>
                                    <a:pt x="116" y="508"/>
                                  </a:lnTo>
                                  <a:lnTo>
                                    <a:pt x="55" y="508"/>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8" name="Freeform 74"/>
                          <wps:cNvSpPr>
                            <a:spLocks/>
                          </wps:cNvSpPr>
                          <wps:spPr bwMode="auto">
                            <a:xfrm>
                              <a:off x="1958" y="1592"/>
                              <a:ext cx="79" cy="190"/>
                            </a:xfrm>
                            <a:custGeom>
                              <a:avLst/>
                              <a:gdLst>
                                <a:gd name="T0" fmla="*/ 54 w 212"/>
                                <a:gd name="T1" fmla="*/ 508 h 508"/>
                                <a:gd name="T2" fmla="*/ 54 w 212"/>
                                <a:gd name="T3" fmla="*/ 194 h 508"/>
                                <a:gd name="T4" fmla="*/ 0 w 212"/>
                                <a:gd name="T5" fmla="*/ 194 h 508"/>
                                <a:gd name="T6" fmla="*/ 0 w 212"/>
                                <a:gd name="T7" fmla="*/ 146 h 508"/>
                                <a:gd name="T8" fmla="*/ 54 w 212"/>
                                <a:gd name="T9" fmla="*/ 146 h 508"/>
                                <a:gd name="T10" fmla="*/ 54 w 212"/>
                                <a:gd name="T11" fmla="*/ 107 h 508"/>
                                <a:gd name="T12" fmla="*/ 56 w 212"/>
                                <a:gd name="T13" fmla="*/ 75 h 508"/>
                                <a:gd name="T14" fmla="*/ 58 w 212"/>
                                <a:gd name="T15" fmla="*/ 63 h 508"/>
                                <a:gd name="T16" fmla="*/ 60 w 212"/>
                                <a:gd name="T17" fmla="*/ 53 h 508"/>
                                <a:gd name="T18" fmla="*/ 66 w 212"/>
                                <a:gd name="T19" fmla="*/ 42 h 508"/>
                                <a:gd name="T20" fmla="*/ 73 w 212"/>
                                <a:gd name="T21" fmla="*/ 31 h 508"/>
                                <a:gd name="T22" fmla="*/ 81 w 212"/>
                                <a:gd name="T23" fmla="*/ 22 h 508"/>
                                <a:gd name="T24" fmla="*/ 92 w 212"/>
                                <a:gd name="T25" fmla="*/ 14 h 508"/>
                                <a:gd name="T26" fmla="*/ 104 w 212"/>
                                <a:gd name="T27" fmla="*/ 8 h 508"/>
                                <a:gd name="T28" fmla="*/ 118 w 212"/>
                                <a:gd name="T29" fmla="*/ 3 h 508"/>
                                <a:gd name="T30" fmla="*/ 135 w 212"/>
                                <a:gd name="T31" fmla="*/ 0 h 508"/>
                                <a:gd name="T32" fmla="*/ 154 w 212"/>
                                <a:gd name="T33" fmla="*/ 0 h 508"/>
                                <a:gd name="T34" fmla="*/ 182 w 212"/>
                                <a:gd name="T35" fmla="*/ 1 h 508"/>
                                <a:gd name="T36" fmla="*/ 212 w 212"/>
                                <a:gd name="T37" fmla="*/ 6 h 508"/>
                                <a:gd name="T38" fmla="*/ 202 w 212"/>
                                <a:gd name="T39" fmla="*/ 59 h 508"/>
                                <a:gd name="T40" fmla="*/ 184 w 212"/>
                                <a:gd name="T41" fmla="*/ 57 h 508"/>
                                <a:gd name="T42" fmla="*/ 166 w 212"/>
                                <a:gd name="T43" fmla="*/ 56 h 508"/>
                                <a:gd name="T44" fmla="*/ 153 w 212"/>
                                <a:gd name="T45" fmla="*/ 57 h 508"/>
                                <a:gd name="T46" fmla="*/ 142 w 212"/>
                                <a:gd name="T47" fmla="*/ 59 h 508"/>
                                <a:gd name="T48" fmla="*/ 133 w 212"/>
                                <a:gd name="T49" fmla="*/ 63 h 508"/>
                                <a:gd name="T50" fmla="*/ 127 w 212"/>
                                <a:gd name="T51" fmla="*/ 68 h 508"/>
                                <a:gd name="T52" fmla="*/ 122 w 212"/>
                                <a:gd name="T53" fmla="*/ 75 h 508"/>
                                <a:gd name="T54" fmla="*/ 118 w 212"/>
                                <a:gd name="T55" fmla="*/ 85 h 508"/>
                                <a:gd name="T56" fmla="*/ 116 w 212"/>
                                <a:gd name="T57" fmla="*/ 97 h 508"/>
                                <a:gd name="T58" fmla="*/ 115 w 212"/>
                                <a:gd name="T59" fmla="*/ 112 h 508"/>
                                <a:gd name="T60" fmla="*/ 115 w 212"/>
                                <a:gd name="T61" fmla="*/ 146 h 508"/>
                                <a:gd name="T62" fmla="*/ 186 w 212"/>
                                <a:gd name="T63" fmla="*/ 146 h 508"/>
                                <a:gd name="T64" fmla="*/ 186 w 212"/>
                                <a:gd name="T65" fmla="*/ 194 h 508"/>
                                <a:gd name="T66" fmla="*/ 115 w 212"/>
                                <a:gd name="T67" fmla="*/ 194 h 508"/>
                                <a:gd name="T68" fmla="*/ 115 w 212"/>
                                <a:gd name="T69" fmla="*/ 508 h 508"/>
                                <a:gd name="T70" fmla="*/ 54 w 212"/>
                                <a:gd name="T71" fmla="*/ 508 h 5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2" h="508">
                                  <a:moveTo>
                                    <a:pt x="54" y="508"/>
                                  </a:moveTo>
                                  <a:lnTo>
                                    <a:pt x="54" y="194"/>
                                  </a:lnTo>
                                  <a:lnTo>
                                    <a:pt x="0" y="194"/>
                                  </a:lnTo>
                                  <a:lnTo>
                                    <a:pt x="0" y="146"/>
                                  </a:lnTo>
                                  <a:lnTo>
                                    <a:pt x="54" y="146"/>
                                  </a:lnTo>
                                  <a:lnTo>
                                    <a:pt x="54" y="107"/>
                                  </a:lnTo>
                                  <a:lnTo>
                                    <a:pt x="56" y="75"/>
                                  </a:lnTo>
                                  <a:lnTo>
                                    <a:pt x="58" y="63"/>
                                  </a:lnTo>
                                  <a:lnTo>
                                    <a:pt x="60" y="53"/>
                                  </a:lnTo>
                                  <a:lnTo>
                                    <a:pt x="66" y="42"/>
                                  </a:lnTo>
                                  <a:lnTo>
                                    <a:pt x="73" y="31"/>
                                  </a:lnTo>
                                  <a:lnTo>
                                    <a:pt x="81" y="22"/>
                                  </a:lnTo>
                                  <a:lnTo>
                                    <a:pt x="92" y="14"/>
                                  </a:lnTo>
                                  <a:lnTo>
                                    <a:pt x="104" y="8"/>
                                  </a:lnTo>
                                  <a:lnTo>
                                    <a:pt x="118" y="3"/>
                                  </a:lnTo>
                                  <a:lnTo>
                                    <a:pt x="135" y="0"/>
                                  </a:lnTo>
                                  <a:lnTo>
                                    <a:pt x="154" y="0"/>
                                  </a:lnTo>
                                  <a:lnTo>
                                    <a:pt x="182" y="1"/>
                                  </a:lnTo>
                                  <a:lnTo>
                                    <a:pt x="212" y="6"/>
                                  </a:lnTo>
                                  <a:lnTo>
                                    <a:pt x="202" y="59"/>
                                  </a:lnTo>
                                  <a:lnTo>
                                    <a:pt x="184" y="57"/>
                                  </a:lnTo>
                                  <a:lnTo>
                                    <a:pt x="166" y="56"/>
                                  </a:lnTo>
                                  <a:lnTo>
                                    <a:pt x="153" y="57"/>
                                  </a:lnTo>
                                  <a:lnTo>
                                    <a:pt x="142" y="59"/>
                                  </a:lnTo>
                                  <a:lnTo>
                                    <a:pt x="133" y="63"/>
                                  </a:lnTo>
                                  <a:lnTo>
                                    <a:pt x="127" y="68"/>
                                  </a:lnTo>
                                  <a:lnTo>
                                    <a:pt x="122" y="75"/>
                                  </a:lnTo>
                                  <a:lnTo>
                                    <a:pt x="118" y="85"/>
                                  </a:lnTo>
                                  <a:lnTo>
                                    <a:pt x="116" y="97"/>
                                  </a:lnTo>
                                  <a:lnTo>
                                    <a:pt x="115" y="112"/>
                                  </a:lnTo>
                                  <a:lnTo>
                                    <a:pt x="115" y="146"/>
                                  </a:lnTo>
                                  <a:lnTo>
                                    <a:pt x="186" y="146"/>
                                  </a:lnTo>
                                  <a:lnTo>
                                    <a:pt x="186" y="194"/>
                                  </a:lnTo>
                                  <a:lnTo>
                                    <a:pt x="115" y="194"/>
                                  </a:lnTo>
                                  <a:lnTo>
                                    <a:pt x="115" y="508"/>
                                  </a:lnTo>
                                  <a:lnTo>
                                    <a:pt x="54" y="508"/>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99" name="Freeform 75"/>
                          <wps:cNvSpPr>
                            <a:spLocks noEditPoints="1"/>
                          </wps:cNvSpPr>
                          <wps:spPr bwMode="auto">
                            <a:xfrm>
                              <a:off x="2045" y="1595"/>
                              <a:ext cx="23" cy="187"/>
                            </a:xfrm>
                            <a:custGeom>
                              <a:avLst/>
                              <a:gdLst>
                                <a:gd name="T0" fmla="*/ 0 w 61"/>
                                <a:gd name="T1" fmla="*/ 71 h 500"/>
                                <a:gd name="T2" fmla="*/ 0 w 61"/>
                                <a:gd name="T3" fmla="*/ 0 h 500"/>
                                <a:gd name="T4" fmla="*/ 61 w 61"/>
                                <a:gd name="T5" fmla="*/ 0 h 500"/>
                                <a:gd name="T6" fmla="*/ 61 w 61"/>
                                <a:gd name="T7" fmla="*/ 71 h 500"/>
                                <a:gd name="T8" fmla="*/ 0 w 61"/>
                                <a:gd name="T9" fmla="*/ 71 h 500"/>
                                <a:gd name="T10" fmla="*/ 0 w 61"/>
                                <a:gd name="T11" fmla="*/ 500 h 500"/>
                                <a:gd name="T12" fmla="*/ 0 w 61"/>
                                <a:gd name="T13" fmla="*/ 138 h 500"/>
                                <a:gd name="T14" fmla="*/ 61 w 61"/>
                                <a:gd name="T15" fmla="*/ 138 h 500"/>
                                <a:gd name="T16" fmla="*/ 61 w 61"/>
                                <a:gd name="T17" fmla="*/ 500 h 500"/>
                                <a:gd name="T18" fmla="*/ 0 w 61"/>
                                <a:gd name="T19"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 h="500">
                                  <a:moveTo>
                                    <a:pt x="0" y="71"/>
                                  </a:moveTo>
                                  <a:lnTo>
                                    <a:pt x="0" y="0"/>
                                  </a:lnTo>
                                  <a:lnTo>
                                    <a:pt x="61" y="0"/>
                                  </a:lnTo>
                                  <a:lnTo>
                                    <a:pt x="61" y="71"/>
                                  </a:lnTo>
                                  <a:lnTo>
                                    <a:pt x="0" y="71"/>
                                  </a:lnTo>
                                  <a:moveTo>
                                    <a:pt x="0" y="500"/>
                                  </a:moveTo>
                                  <a:lnTo>
                                    <a:pt x="0" y="138"/>
                                  </a:lnTo>
                                  <a:lnTo>
                                    <a:pt x="61" y="138"/>
                                  </a:lnTo>
                                  <a:lnTo>
                                    <a:pt x="61" y="500"/>
                                  </a:lnTo>
                                  <a:lnTo>
                                    <a:pt x="0"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00" name="Freeform 76"/>
                          <wps:cNvSpPr>
                            <a:spLocks/>
                          </wps:cNvSpPr>
                          <wps:spPr bwMode="auto">
                            <a:xfrm>
                              <a:off x="2096" y="1643"/>
                              <a:ext cx="118" cy="142"/>
                            </a:xfrm>
                            <a:custGeom>
                              <a:avLst/>
                              <a:gdLst>
                                <a:gd name="T0" fmla="*/ 315 w 315"/>
                                <a:gd name="T1" fmla="*/ 245 h 378"/>
                                <a:gd name="T2" fmla="*/ 308 w 315"/>
                                <a:gd name="T3" fmla="*/ 275 h 378"/>
                                <a:gd name="T4" fmla="*/ 298 w 315"/>
                                <a:gd name="T5" fmla="*/ 301 h 378"/>
                                <a:gd name="T6" fmla="*/ 283 w 315"/>
                                <a:gd name="T7" fmla="*/ 324 h 378"/>
                                <a:gd name="T8" fmla="*/ 265 w 315"/>
                                <a:gd name="T9" fmla="*/ 343 h 378"/>
                                <a:gd name="T10" fmla="*/ 243 w 315"/>
                                <a:gd name="T11" fmla="*/ 358 h 378"/>
                                <a:gd name="T12" fmla="*/ 219 w 315"/>
                                <a:gd name="T13" fmla="*/ 369 h 378"/>
                                <a:gd name="T14" fmla="*/ 193 w 315"/>
                                <a:gd name="T15" fmla="*/ 376 h 378"/>
                                <a:gd name="T16" fmla="*/ 165 w 315"/>
                                <a:gd name="T17" fmla="*/ 378 h 378"/>
                                <a:gd name="T18" fmla="*/ 129 w 315"/>
                                <a:gd name="T19" fmla="*/ 375 h 378"/>
                                <a:gd name="T20" fmla="*/ 97 w 315"/>
                                <a:gd name="T21" fmla="*/ 366 h 378"/>
                                <a:gd name="T22" fmla="*/ 69 w 315"/>
                                <a:gd name="T23" fmla="*/ 351 h 378"/>
                                <a:gd name="T24" fmla="*/ 45 w 315"/>
                                <a:gd name="T25" fmla="*/ 330 h 378"/>
                                <a:gd name="T26" fmla="*/ 25 w 315"/>
                                <a:gd name="T27" fmla="*/ 303 h 378"/>
                                <a:gd name="T28" fmla="*/ 11 w 315"/>
                                <a:gd name="T29" fmla="*/ 270 h 378"/>
                                <a:gd name="T30" fmla="*/ 3 w 315"/>
                                <a:gd name="T31" fmla="*/ 233 h 378"/>
                                <a:gd name="T32" fmla="*/ 0 w 315"/>
                                <a:gd name="T33" fmla="*/ 190 h 378"/>
                                <a:gd name="T34" fmla="*/ 5 w 315"/>
                                <a:gd name="T35" fmla="*/ 135 h 378"/>
                                <a:gd name="T36" fmla="*/ 19 w 315"/>
                                <a:gd name="T37" fmla="*/ 88 h 378"/>
                                <a:gd name="T38" fmla="*/ 44 w 315"/>
                                <a:gd name="T39" fmla="*/ 49 h 378"/>
                                <a:gd name="T40" fmla="*/ 78 w 315"/>
                                <a:gd name="T41" fmla="*/ 22 h 378"/>
                                <a:gd name="T42" fmla="*/ 120 w 315"/>
                                <a:gd name="T43" fmla="*/ 5 h 378"/>
                                <a:gd name="T44" fmla="*/ 165 w 315"/>
                                <a:gd name="T45" fmla="*/ 0 h 378"/>
                                <a:gd name="T46" fmla="*/ 206 w 315"/>
                                <a:gd name="T47" fmla="*/ 4 h 378"/>
                                <a:gd name="T48" fmla="*/ 230 w 315"/>
                                <a:gd name="T49" fmla="*/ 11 h 378"/>
                                <a:gd name="T50" fmla="*/ 252 w 315"/>
                                <a:gd name="T51" fmla="*/ 22 h 378"/>
                                <a:gd name="T52" fmla="*/ 270 w 315"/>
                                <a:gd name="T53" fmla="*/ 37 h 378"/>
                                <a:gd name="T54" fmla="*/ 286 w 315"/>
                                <a:gd name="T55" fmla="*/ 55 h 378"/>
                                <a:gd name="T56" fmla="*/ 298 w 315"/>
                                <a:gd name="T57" fmla="*/ 77 h 378"/>
                                <a:gd name="T58" fmla="*/ 306 w 315"/>
                                <a:gd name="T59" fmla="*/ 101 h 378"/>
                                <a:gd name="T60" fmla="*/ 250 w 315"/>
                                <a:gd name="T61" fmla="*/ 123 h 378"/>
                                <a:gd name="T62" fmla="*/ 238 w 315"/>
                                <a:gd name="T63" fmla="*/ 91 h 378"/>
                                <a:gd name="T64" fmla="*/ 220 w 315"/>
                                <a:gd name="T65" fmla="*/ 69 h 378"/>
                                <a:gd name="T66" fmla="*/ 196 w 315"/>
                                <a:gd name="T67" fmla="*/ 55 h 378"/>
                                <a:gd name="T68" fmla="*/ 167 w 315"/>
                                <a:gd name="T69" fmla="*/ 50 h 378"/>
                                <a:gd name="T70" fmla="*/ 145 w 315"/>
                                <a:gd name="T71" fmla="*/ 52 h 378"/>
                                <a:gd name="T72" fmla="*/ 125 w 315"/>
                                <a:gd name="T73" fmla="*/ 58 h 378"/>
                                <a:gd name="T74" fmla="*/ 107 w 315"/>
                                <a:gd name="T75" fmla="*/ 69 h 378"/>
                                <a:gd name="T76" fmla="*/ 92 w 315"/>
                                <a:gd name="T77" fmla="*/ 83 h 378"/>
                                <a:gd name="T78" fmla="*/ 79 w 315"/>
                                <a:gd name="T79" fmla="*/ 102 h 378"/>
                                <a:gd name="T80" fmla="*/ 70 w 315"/>
                                <a:gd name="T81" fmla="*/ 126 h 378"/>
                                <a:gd name="T82" fmla="*/ 65 w 315"/>
                                <a:gd name="T83" fmla="*/ 155 h 378"/>
                                <a:gd name="T84" fmla="*/ 65 w 315"/>
                                <a:gd name="T85" fmla="*/ 223 h 378"/>
                                <a:gd name="T86" fmla="*/ 70 w 315"/>
                                <a:gd name="T87" fmla="*/ 252 h 378"/>
                                <a:gd name="T88" fmla="*/ 79 w 315"/>
                                <a:gd name="T89" fmla="*/ 276 h 378"/>
                                <a:gd name="T90" fmla="*/ 91 w 315"/>
                                <a:gd name="T91" fmla="*/ 295 h 378"/>
                                <a:gd name="T92" fmla="*/ 106 w 315"/>
                                <a:gd name="T93" fmla="*/ 309 h 378"/>
                                <a:gd name="T94" fmla="*/ 123 w 315"/>
                                <a:gd name="T95" fmla="*/ 319 h 378"/>
                                <a:gd name="T96" fmla="*/ 142 w 315"/>
                                <a:gd name="T97" fmla="*/ 326 h 378"/>
                                <a:gd name="T98" fmla="*/ 164 w 315"/>
                                <a:gd name="T99" fmla="*/ 328 h 378"/>
                                <a:gd name="T100" fmla="*/ 197 w 315"/>
                                <a:gd name="T101" fmla="*/ 322 h 378"/>
                                <a:gd name="T102" fmla="*/ 224 w 315"/>
                                <a:gd name="T103" fmla="*/ 306 h 378"/>
                                <a:gd name="T104" fmla="*/ 244 w 315"/>
                                <a:gd name="T105" fmla="*/ 277 h 378"/>
                                <a:gd name="T106" fmla="*/ 255 w 315"/>
                                <a:gd name="T107" fmla="*/ 237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15" h="378">
                                  <a:moveTo>
                                    <a:pt x="255" y="237"/>
                                  </a:moveTo>
                                  <a:lnTo>
                                    <a:pt x="315" y="245"/>
                                  </a:lnTo>
                                  <a:lnTo>
                                    <a:pt x="312" y="260"/>
                                  </a:lnTo>
                                  <a:lnTo>
                                    <a:pt x="308" y="275"/>
                                  </a:lnTo>
                                  <a:lnTo>
                                    <a:pt x="304" y="288"/>
                                  </a:lnTo>
                                  <a:lnTo>
                                    <a:pt x="298" y="301"/>
                                  </a:lnTo>
                                  <a:lnTo>
                                    <a:pt x="291" y="313"/>
                                  </a:lnTo>
                                  <a:lnTo>
                                    <a:pt x="283" y="324"/>
                                  </a:lnTo>
                                  <a:lnTo>
                                    <a:pt x="274" y="334"/>
                                  </a:lnTo>
                                  <a:lnTo>
                                    <a:pt x="265" y="343"/>
                                  </a:lnTo>
                                  <a:lnTo>
                                    <a:pt x="254" y="351"/>
                                  </a:lnTo>
                                  <a:lnTo>
                                    <a:pt x="243" y="358"/>
                                  </a:lnTo>
                                  <a:lnTo>
                                    <a:pt x="231" y="364"/>
                                  </a:lnTo>
                                  <a:lnTo>
                                    <a:pt x="219" y="369"/>
                                  </a:lnTo>
                                  <a:lnTo>
                                    <a:pt x="206" y="373"/>
                                  </a:lnTo>
                                  <a:lnTo>
                                    <a:pt x="193" y="376"/>
                                  </a:lnTo>
                                  <a:lnTo>
                                    <a:pt x="179" y="378"/>
                                  </a:lnTo>
                                  <a:lnTo>
                                    <a:pt x="165" y="378"/>
                                  </a:lnTo>
                                  <a:lnTo>
                                    <a:pt x="146" y="377"/>
                                  </a:lnTo>
                                  <a:lnTo>
                                    <a:pt x="129" y="375"/>
                                  </a:lnTo>
                                  <a:lnTo>
                                    <a:pt x="113" y="371"/>
                                  </a:lnTo>
                                  <a:lnTo>
                                    <a:pt x="97" y="366"/>
                                  </a:lnTo>
                                  <a:lnTo>
                                    <a:pt x="83" y="359"/>
                                  </a:lnTo>
                                  <a:lnTo>
                                    <a:pt x="69" y="351"/>
                                  </a:lnTo>
                                  <a:lnTo>
                                    <a:pt x="57" y="341"/>
                                  </a:lnTo>
                                  <a:lnTo>
                                    <a:pt x="45" y="330"/>
                                  </a:lnTo>
                                  <a:lnTo>
                                    <a:pt x="34" y="317"/>
                                  </a:lnTo>
                                  <a:lnTo>
                                    <a:pt x="25" y="303"/>
                                  </a:lnTo>
                                  <a:lnTo>
                                    <a:pt x="17" y="287"/>
                                  </a:lnTo>
                                  <a:lnTo>
                                    <a:pt x="11" y="270"/>
                                  </a:lnTo>
                                  <a:lnTo>
                                    <a:pt x="6" y="252"/>
                                  </a:lnTo>
                                  <a:lnTo>
                                    <a:pt x="3" y="233"/>
                                  </a:lnTo>
                                  <a:lnTo>
                                    <a:pt x="1" y="212"/>
                                  </a:lnTo>
                                  <a:lnTo>
                                    <a:pt x="0" y="190"/>
                                  </a:lnTo>
                                  <a:lnTo>
                                    <a:pt x="1" y="162"/>
                                  </a:lnTo>
                                  <a:lnTo>
                                    <a:pt x="5" y="135"/>
                                  </a:lnTo>
                                  <a:lnTo>
                                    <a:pt x="11" y="111"/>
                                  </a:lnTo>
                                  <a:lnTo>
                                    <a:pt x="19" y="88"/>
                                  </a:lnTo>
                                  <a:lnTo>
                                    <a:pt x="30" y="67"/>
                                  </a:lnTo>
                                  <a:lnTo>
                                    <a:pt x="44" y="49"/>
                                  </a:lnTo>
                                  <a:lnTo>
                                    <a:pt x="60" y="34"/>
                                  </a:lnTo>
                                  <a:lnTo>
                                    <a:pt x="78" y="22"/>
                                  </a:lnTo>
                                  <a:lnTo>
                                    <a:pt x="99" y="12"/>
                                  </a:lnTo>
                                  <a:lnTo>
                                    <a:pt x="120" y="5"/>
                                  </a:lnTo>
                                  <a:lnTo>
                                    <a:pt x="142" y="1"/>
                                  </a:lnTo>
                                  <a:lnTo>
                                    <a:pt x="165" y="0"/>
                                  </a:lnTo>
                                  <a:lnTo>
                                    <a:pt x="193" y="2"/>
                                  </a:lnTo>
                                  <a:lnTo>
                                    <a:pt x="206" y="4"/>
                                  </a:lnTo>
                                  <a:lnTo>
                                    <a:pt x="219" y="7"/>
                                  </a:lnTo>
                                  <a:lnTo>
                                    <a:pt x="230" y="11"/>
                                  </a:lnTo>
                                  <a:lnTo>
                                    <a:pt x="241" y="16"/>
                                  </a:lnTo>
                                  <a:lnTo>
                                    <a:pt x="252" y="22"/>
                                  </a:lnTo>
                                  <a:lnTo>
                                    <a:pt x="261" y="29"/>
                                  </a:lnTo>
                                  <a:lnTo>
                                    <a:pt x="270" y="37"/>
                                  </a:lnTo>
                                  <a:lnTo>
                                    <a:pt x="278" y="46"/>
                                  </a:lnTo>
                                  <a:lnTo>
                                    <a:pt x="286" y="55"/>
                                  </a:lnTo>
                                  <a:lnTo>
                                    <a:pt x="292" y="66"/>
                                  </a:lnTo>
                                  <a:lnTo>
                                    <a:pt x="298" y="77"/>
                                  </a:lnTo>
                                  <a:lnTo>
                                    <a:pt x="303" y="88"/>
                                  </a:lnTo>
                                  <a:lnTo>
                                    <a:pt x="306" y="101"/>
                                  </a:lnTo>
                                  <a:lnTo>
                                    <a:pt x="310" y="114"/>
                                  </a:lnTo>
                                  <a:lnTo>
                                    <a:pt x="250" y="123"/>
                                  </a:lnTo>
                                  <a:lnTo>
                                    <a:pt x="245" y="106"/>
                                  </a:lnTo>
                                  <a:lnTo>
                                    <a:pt x="238" y="91"/>
                                  </a:lnTo>
                                  <a:lnTo>
                                    <a:pt x="230" y="79"/>
                                  </a:lnTo>
                                  <a:lnTo>
                                    <a:pt x="220" y="69"/>
                                  </a:lnTo>
                                  <a:lnTo>
                                    <a:pt x="208" y="60"/>
                                  </a:lnTo>
                                  <a:lnTo>
                                    <a:pt x="196" y="55"/>
                                  </a:lnTo>
                                  <a:lnTo>
                                    <a:pt x="182" y="51"/>
                                  </a:lnTo>
                                  <a:lnTo>
                                    <a:pt x="167" y="50"/>
                                  </a:lnTo>
                                  <a:lnTo>
                                    <a:pt x="156" y="51"/>
                                  </a:lnTo>
                                  <a:lnTo>
                                    <a:pt x="145" y="52"/>
                                  </a:lnTo>
                                  <a:lnTo>
                                    <a:pt x="135" y="55"/>
                                  </a:lnTo>
                                  <a:lnTo>
                                    <a:pt x="125" y="58"/>
                                  </a:lnTo>
                                  <a:lnTo>
                                    <a:pt x="116" y="63"/>
                                  </a:lnTo>
                                  <a:lnTo>
                                    <a:pt x="107" y="69"/>
                                  </a:lnTo>
                                  <a:lnTo>
                                    <a:pt x="99" y="76"/>
                                  </a:lnTo>
                                  <a:lnTo>
                                    <a:pt x="92" y="83"/>
                                  </a:lnTo>
                                  <a:lnTo>
                                    <a:pt x="85" y="92"/>
                                  </a:lnTo>
                                  <a:lnTo>
                                    <a:pt x="79" y="102"/>
                                  </a:lnTo>
                                  <a:lnTo>
                                    <a:pt x="74" y="114"/>
                                  </a:lnTo>
                                  <a:lnTo>
                                    <a:pt x="70" y="126"/>
                                  </a:lnTo>
                                  <a:lnTo>
                                    <a:pt x="67" y="140"/>
                                  </a:lnTo>
                                  <a:lnTo>
                                    <a:pt x="65" y="155"/>
                                  </a:lnTo>
                                  <a:lnTo>
                                    <a:pt x="63" y="189"/>
                                  </a:lnTo>
                                  <a:lnTo>
                                    <a:pt x="65" y="223"/>
                                  </a:lnTo>
                                  <a:lnTo>
                                    <a:pt x="67" y="238"/>
                                  </a:lnTo>
                                  <a:lnTo>
                                    <a:pt x="70" y="252"/>
                                  </a:lnTo>
                                  <a:lnTo>
                                    <a:pt x="74" y="264"/>
                                  </a:lnTo>
                                  <a:lnTo>
                                    <a:pt x="79" y="276"/>
                                  </a:lnTo>
                                  <a:lnTo>
                                    <a:pt x="84" y="286"/>
                                  </a:lnTo>
                                  <a:lnTo>
                                    <a:pt x="91" y="295"/>
                                  </a:lnTo>
                                  <a:lnTo>
                                    <a:pt x="98" y="302"/>
                                  </a:lnTo>
                                  <a:lnTo>
                                    <a:pt x="106" y="309"/>
                                  </a:lnTo>
                                  <a:lnTo>
                                    <a:pt x="114" y="315"/>
                                  </a:lnTo>
                                  <a:lnTo>
                                    <a:pt x="123" y="319"/>
                                  </a:lnTo>
                                  <a:lnTo>
                                    <a:pt x="133" y="323"/>
                                  </a:lnTo>
                                  <a:lnTo>
                                    <a:pt x="142" y="326"/>
                                  </a:lnTo>
                                  <a:lnTo>
                                    <a:pt x="153" y="327"/>
                                  </a:lnTo>
                                  <a:lnTo>
                                    <a:pt x="164" y="328"/>
                                  </a:lnTo>
                                  <a:lnTo>
                                    <a:pt x="181" y="326"/>
                                  </a:lnTo>
                                  <a:lnTo>
                                    <a:pt x="197" y="322"/>
                                  </a:lnTo>
                                  <a:lnTo>
                                    <a:pt x="211" y="315"/>
                                  </a:lnTo>
                                  <a:lnTo>
                                    <a:pt x="224" y="306"/>
                                  </a:lnTo>
                                  <a:lnTo>
                                    <a:pt x="235" y="293"/>
                                  </a:lnTo>
                                  <a:lnTo>
                                    <a:pt x="244" y="277"/>
                                  </a:lnTo>
                                  <a:lnTo>
                                    <a:pt x="251" y="259"/>
                                  </a:lnTo>
                                  <a:lnTo>
                                    <a:pt x="255" y="237"/>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01" name="Freeform 77"/>
                          <wps:cNvSpPr>
                            <a:spLocks noEditPoints="1"/>
                          </wps:cNvSpPr>
                          <wps:spPr bwMode="auto">
                            <a:xfrm>
                              <a:off x="2226" y="1643"/>
                              <a:ext cx="125" cy="142"/>
                            </a:xfrm>
                            <a:custGeom>
                              <a:avLst/>
                              <a:gdLst>
                                <a:gd name="T0" fmla="*/ 332 w 334"/>
                                <a:gd name="T1" fmla="*/ 261 h 378"/>
                                <a:gd name="T2" fmla="*/ 323 w 334"/>
                                <a:gd name="T3" fmla="*/ 287 h 378"/>
                                <a:gd name="T4" fmla="*/ 311 w 334"/>
                                <a:gd name="T5" fmla="*/ 311 h 378"/>
                                <a:gd name="T6" fmla="*/ 295 w 334"/>
                                <a:gd name="T7" fmla="*/ 331 h 378"/>
                                <a:gd name="T8" fmla="*/ 277 w 334"/>
                                <a:gd name="T9" fmla="*/ 348 h 378"/>
                                <a:gd name="T10" fmla="*/ 255 w 334"/>
                                <a:gd name="T11" fmla="*/ 361 h 378"/>
                                <a:gd name="T12" fmla="*/ 230 w 334"/>
                                <a:gd name="T13" fmla="*/ 371 h 378"/>
                                <a:gd name="T14" fmla="*/ 203 w 334"/>
                                <a:gd name="T15" fmla="*/ 376 h 378"/>
                                <a:gd name="T16" fmla="*/ 173 w 334"/>
                                <a:gd name="T17" fmla="*/ 378 h 378"/>
                                <a:gd name="T18" fmla="*/ 135 w 334"/>
                                <a:gd name="T19" fmla="*/ 375 h 378"/>
                                <a:gd name="T20" fmla="*/ 102 w 334"/>
                                <a:gd name="T21" fmla="*/ 366 h 378"/>
                                <a:gd name="T22" fmla="*/ 72 w 334"/>
                                <a:gd name="T23" fmla="*/ 351 h 378"/>
                                <a:gd name="T24" fmla="*/ 47 w 334"/>
                                <a:gd name="T25" fmla="*/ 329 h 378"/>
                                <a:gd name="T26" fmla="*/ 27 w 334"/>
                                <a:gd name="T27" fmla="*/ 302 h 378"/>
                                <a:gd name="T28" fmla="*/ 12 w 334"/>
                                <a:gd name="T29" fmla="*/ 270 h 378"/>
                                <a:gd name="T30" fmla="*/ 3 w 334"/>
                                <a:gd name="T31" fmla="*/ 234 h 378"/>
                                <a:gd name="T32" fmla="*/ 0 w 334"/>
                                <a:gd name="T33" fmla="*/ 192 h 378"/>
                                <a:gd name="T34" fmla="*/ 3 w 334"/>
                                <a:gd name="T35" fmla="*/ 149 h 378"/>
                                <a:gd name="T36" fmla="*/ 12 w 334"/>
                                <a:gd name="T37" fmla="*/ 111 h 378"/>
                                <a:gd name="T38" fmla="*/ 27 w 334"/>
                                <a:gd name="T39" fmla="*/ 78 h 378"/>
                                <a:gd name="T40" fmla="*/ 47 w 334"/>
                                <a:gd name="T41" fmla="*/ 50 h 378"/>
                                <a:gd name="T42" fmla="*/ 73 w 334"/>
                                <a:gd name="T43" fmla="*/ 28 h 378"/>
                                <a:gd name="T44" fmla="*/ 101 w 334"/>
                                <a:gd name="T45" fmla="*/ 12 h 378"/>
                                <a:gd name="T46" fmla="*/ 134 w 334"/>
                                <a:gd name="T47" fmla="*/ 3 h 378"/>
                                <a:gd name="T48" fmla="*/ 170 w 334"/>
                                <a:gd name="T49" fmla="*/ 0 h 378"/>
                                <a:gd name="T50" fmla="*/ 204 w 334"/>
                                <a:gd name="T51" fmla="*/ 3 h 378"/>
                                <a:gd name="T52" fmla="*/ 236 w 334"/>
                                <a:gd name="T53" fmla="*/ 12 h 378"/>
                                <a:gd name="T54" fmla="*/ 264 w 334"/>
                                <a:gd name="T55" fmla="*/ 27 h 378"/>
                                <a:gd name="T56" fmla="*/ 288 w 334"/>
                                <a:gd name="T57" fmla="*/ 49 h 378"/>
                                <a:gd name="T58" fmla="*/ 308 w 334"/>
                                <a:gd name="T59" fmla="*/ 76 h 378"/>
                                <a:gd name="T60" fmla="*/ 323 w 334"/>
                                <a:gd name="T61" fmla="*/ 109 h 378"/>
                                <a:gd name="T62" fmla="*/ 331 w 334"/>
                                <a:gd name="T63" fmla="*/ 146 h 378"/>
                                <a:gd name="T64" fmla="*/ 334 w 334"/>
                                <a:gd name="T65" fmla="*/ 188 h 378"/>
                                <a:gd name="T66" fmla="*/ 64 w 334"/>
                                <a:gd name="T67" fmla="*/ 205 h 378"/>
                                <a:gd name="T68" fmla="*/ 70 w 334"/>
                                <a:gd name="T69" fmla="*/ 245 h 378"/>
                                <a:gd name="T70" fmla="*/ 79 w 334"/>
                                <a:gd name="T71" fmla="*/ 268 h 378"/>
                                <a:gd name="T72" fmla="*/ 90 w 334"/>
                                <a:gd name="T73" fmla="*/ 288 h 378"/>
                                <a:gd name="T74" fmla="*/ 105 w 334"/>
                                <a:gd name="T75" fmla="*/ 303 h 378"/>
                                <a:gd name="T76" fmla="*/ 122 w 334"/>
                                <a:gd name="T77" fmla="*/ 315 h 378"/>
                                <a:gd name="T78" fmla="*/ 141 w 334"/>
                                <a:gd name="T79" fmla="*/ 323 h 378"/>
                                <a:gd name="T80" fmla="*/ 162 w 334"/>
                                <a:gd name="T81" fmla="*/ 327 h 378"/>
                                <a:gd name="T82" fmla="*/ 190 w 334"/>
                                <a:gd name="T83" fmla="*/ 327 h 378"/>
                                <a:gd name="T84" fmla="*/ 218 w 334"/>
                                <a:gd name="T85" fmla="*/ 318 h 378"/>
                                <a:gd name="T86" fmla="*/ 242 w 334"/>
                                <a:gd name="T87" fmla="*/ 300 h 378"/>
                                <a:gd name="T88" fmla="*/ 261 w 334"/>
                                <a:gd name="T89" fmla="*/ 272 h 378"/>
                                <a:gd name="T90" fmla="*/ 67 w 334"/>
                                <a:gd name="T91" fmla="*/ 154 h 378"/>
                                <a:gd name="T92" fmla="*/ 266 w 334"/>
                                <a:gd name="T93" fmla="*/ 133 h 378"/>
                                <a:gd name="T94" fmla="*/ 255 w 334"/>
                                <a:gd name="T95" fmla="*/ 98 h 378"/>
                                <a:gd name="T96" fmla="*/ 239 w 334"/>
                                <a:gd name="T97" fmla="*/ 77 h 378"/>
                                <a:gd name="T98" fmla="*/ 222 w 334"/>
                                <a:gd name="T99" fmla="*/ 64 h 378"/>
                                <a:gd name="T100" fmla="*/ 203 w 334"/>
                                <a:gd name="T101" fmla="*/ 55 h 378"/>
                                <a:gd name="T102" fmla="*/ 182 w 334"/>
                                <a:gd name="T103" fmla="*/ 51 h 378"/>
                                <a:gd name="T104" fmla="*/ 150 w 334"/>
                                <a:gd name="T105" fmla="*/ 52 h 378"/>
                                <a:gd name="T106" fmla="*/ 114 w 334"/>
                                <a:gd name="T107" fmla="*/ 66 h 378"/>
                                <a:gd name="T108" fmla="*/ 92 w 334"/>
                                <a:gd name="T109" fmla="*/ 86 h 378"/>
                                <a:gd name="T110" fmla="*/ 77 w 334"/>
                                <a:gd name="T111" fmla="*/ 112 h 378"/>
                                <a:gd name="T112" fmla="*/ 67 w 334"/>
                                <a:gd name="T113" fmla="*/ 154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34" h="378">
                                  <a:moveTo>
                                    <a:pt x="269" y="253"/>
                                  </a:moveTo>
                                  <a:lnTo>
                                    <a:pt x="332" y="261"/>
                                  </a:lnTo>
                                  <a:lnTo>
                                    <a:pt x="328" y="275"/>
                                  </a:lnTo>
                                  <a:lnTo>
                                    <a:pt x="323" y="287"/>
                                  </a:lnTo>
                                  <a:lnTo>
                                    <a:pt x="317" y="299"/>
                                  </a:lnTo>
                                  <a:lnTo>
                                    <a:pt x="311" y="311"/>
                                  </a:lnTo>
                                  <a:lnTo>
                                    <a:pt x="303" y="321"/>
                                  </a:lnTo>
                                  <a:lnTo>
                                    <a:pt x="295" y="331"/>
                                  </a:lnTo>
                                  <a:lnTo>
                                    <a:pt x="286" y="339"/>
                                  </a:lnTo>
                                  <a:lnTo>
                                    <a:pt x="277" y="348"/>
                                  </a:lnTo>
                                  <a:lnTo>
                                    <a:pt x="266" y="355"/>
                                  </a:lnTo>
                                  <a:lnTo>
                                    <a:pt x="255" y="361"/>
                                  </a:lnTo>
                                  <a:lnTo>
                                    <a:pt x="243" y="366"/>
                                  </a:lnTo>
                                  <a:lnTo>
                                    <a:pt x="230" y="371"/>
                                  </a:lnTo>
                                  <a:lnTo>
                                    <a:pt x="217" y="374"/>
                                  </a:lnTo>
                                  <a:lnTo>
                                    <a:pt x="203" y="376"/>
                                  </a:lnTo>
                                  <a:lnTo>
                                    <a:pt x="188" y="378"/>
                                  </a:lnTo>
                                  <a:lnTo>
                                    <a:pt x="173" y="378"/>
                                  </a:lnTo>
                                  <a:lnTo>
                                    <a:pt x="154" y="377"/>
                                  </a:lnTo>
                                  <a:lnTo>
                                    <a:pt x="135" y="375"/>
                                  </a:lnTo>
                                  <a:lnTo>
                                    <a:pt x="118" y="371"/>
                                  </a:lnTo>
                                  <a:lnTo>
                                    <a:pt x="102" y="366"/>
                                  </a:lnTo>
                                  <a:lnTo>
                                    <a:pt x="86" y="359"/>
                                  </a:lnTo>
                                  <a:lnTo>
                                    <a:pt x="72" y="351"/>
                                  </a:lnTo>
                                  <a:lnTo>
                                    <a:pt x="59" y="341"/>
                                  </a:lnTo>
                                  <a:lnTo>
                                    <a:pt x="47" y="329"/>
                                  </a:lnTo>
                                  <a:lnTo>
                                    <a:pt x="36" y="316"/>
                                  </a:lnTo>
                                  <a:lnTo>
                                    <a:pt x="27" y="302"/>
                                  </a:lnTo>
                                  <a:lnTo>
                                    <a:pt x="19" y="287"/>
                                  </a:lnTo>
                                  <a:lnTo>
                                    <a:pt x="12" y="270"/>
                                  </a:lnTo>
                                  <a:lnTo>
                                    <a:pt x="7" y="253"/>
                                  </a:lnTo>
                                  <a:lnTo>
                                    <a:pt x="3" y="234"/>
                                  </a:lnTo>
                                  <a:lnTo>
                                    <a:pt x="1" y="213"/>
                                  </a:lnTo>
                                  <a:lnTo>
                                    <a:pt x="0" y="192"/>
                                  </a:lnTo>
                                  <a:lnTo>
                                    <a:pt x="1" y="170"/>
                                  </a:lnTo>
                                  <a:lnTo>
                                    <a:pt x="3" y="149"/>
                                  </a:lnTo>
                                  <a:lnTo>
                                    <a:pt x="7" y="129"/>
                                  </a:lnTo>
                                  <a:lnTo>
                                    <a:pt x="12" y="111"/>
                                  </a:lnTo>
                                  <a:lnTo>
                                    <a:pt x="19" y="94"/>
                                  </a:lnTo>
                                  <a:lnTo>
                                    <a:pt x="27" y="78"/>
                                  </a:lnTo>
                                  <a:lnTo>
                                    <a:pt x="36" y="63"/>
                                  </a:lnTo>
                                  <a:lnTo>
                                    <a:pt x="47" y="50"/>
                                  </a:lnTo>
                                  <a:lnTo>
                                    <a:pt x="60" y="38"/>
                                  </a:lnTo>
                                  <a:lnTo>
                                    <a:pt x="73" y="28"/>
                                  </a:lnTo>
                                  <a:lnTo>
                                    <a:pt x="87" y="19"/>
                                  </a:lnTo>
                                  <a:lnTo>
                                    <a:pt x="101" y="12"/>
                                  </a:lnTo>
                                  <a:lnTo>
                                    <a:pt x="117" y="7"/>
                                  </a:lnTo>
                                  <a:lnTo>
                                    <a:pt x="134" y="3"/>
                                  </a:lnTo>
                                  <a:lnTo>
                                    <a:pt x="151" y="0"/>
                                  </a:lnTo>
                                  <a:lnTo>
                                    <a:pt x="170" y="0"/>
                                  </a:lnTo>
                                  <a:lnTo>
                                    <a:pt x="187" y="0"/>
                                  </a:lnTo>
                                  <a:lnTo>
                                    <a:pt x="204" y="3"/>
                                  </a:lnTo>
                                  <a:lnTo>
                                    <a:pt x="220" y="7"/>
                                  </a:lnTo>
                                  <a:lnTo>
                                    <a:pt x="236" y="12"/>
                                  </a:lnTo>
                                  <a:lnTo>
                                    <a:pt x="250" y="19"/>
                                  </a:lnTo>
                                  <a:lnTo>
                                    <a:pt x="264" y="27"/>
                                  </a:lnTo>
                                  <a:lnTo>
                                    <a:pt x="276" y="38"/>
                                  </a:lnTo>
                                  <a:lnTo>
                                    <a:pt x="288" y="49"/>
                                  </a:lnTo>
                                  <a:lnTo>
                                    <a:pt x="299" y="62"/>
                                  </a:lnTo>
                                  <a:lnTo>
                                    <a:pt x="308" y="76"/>
                                  </a:lnTo>
                                  <a:lnTo>
                                    <a:pt x="316" y="92"/>
                                  </a:lnTo>
                                  <a:lnTo>
                                    <a:pt x="323" y="109"/>
                                  </a:lnTo>
                                  <a:lnTo>
                                    <a:pt x="328" y="127"/>
                                  </a:lnTo>
                                  <a:lnTo>
                                    <a:pt x="331" y="146"/>
                                  </a:lnTo>
                                  <a:lnTo>
                                    <a:pt x="334" y="166"/>
                                  </a:lnTo>
                                  <a:lnTo>
                                    <a:pt x="334" y="188"/>
                                  </a:lnTo>
                                  <a:lnTo>
                                    <a:pt x="334" y="205"/>
                                  </a:lnTo>
                                  <a:lnTo>
                                    <a:pt x="64" y="205"/>
                                  </a:lnTo>
                                  <a:lnTo>
                                    <a:pt x="67" y="233"/>
                                  </a:lnTo>
                                  <a:lnTo>
                                    <a:pt x="70" y="245"/>
                                  </a:lnTo>
                                  <a:lnTo>
                                    <a:pt x="74" y="257"/>
                                  </a:lnTo>
                                  <a:lnTo>
                                    <a:pt x="79" y="268"/>
                                  </a:lnTo>
                                  <a:lnTo>
                                    <a:pt x="84" y="278"/>
                                  </a:lnTo>
                                  <a:lnTo>
                                    <a:pt x="90" y="288"/>
                                  </a:lnTo>
                                  <a:lnTo>
                                    <a:pt x="98" y="296"/>
                                  </a:lnTo>
                                  <a:lnTo>
                                    <a:pt x="105" y="303"/>
                                  </a:lnTo>
                                  <a:lnTo>
                                    <a:pt x="114" y="310"/>
                                  </a:lnTo>
                                  <a:lnTo>
                                    <a:pt x="122" y="315"/>
                                  </a:lnTo>
                                  <a:lnTo>
                                    <a:pt x="132" y="320"/>
                                  </a:lnTo>
                                  <a:lnTo>
                                    <a:pt x="141" y="323"/>
                                  </a:lnTo>
                                  <a:lnTo>
                                    <a:pt x="152" y="326"/>
                                  </a:lnTo>
                                  <a:lnTo>
                                    <a:pt x="162" y="327"/>
                                  </a:lnTo>
                                  <a:lnTo>
                                    <a:pt x="173" y="328"/>
                                  </a:lnTo>
                                  <a:lnTo>
                                    <a:pt x="190" y="327"/>
                                  </a:lnTo>
                                  <a:lnTo>
                                    <a:pt x="205" y="323"/>
                                  </a:lnTo>
                                  <a:lnTo>
                                    <a:pt x="218" y="318"/>
                                  </a:lnTo>
                                  <a:lnTo>
                                    <a:pt x="231" y="310"/>
                                  </a:lnTo>
                                  <a:lnTo>
                                    <a:pt x="242" y="300"/>
                                  </a:lnTo>
                                  <a:lnTo>
                                    <a:pt x="252" y="287"/>
                                  </a:lnTo>
                                  <a:lnTo>
                                    <a:pt x="261" y="272"/>
                                  </a:lnTo>
                                  <a:lnTo>
                                    <a:pt x="269" y="253"/>
                                  </a:lnTo>
                                  <a:moveTo>
                                    <a:pt x="67" y="154"/>
                                  </a:moveTo>
                                  <a:lnTo>
                                    <a:pt x="269" y="154"/>
                                  </a:lnTo>
                                  <a:lnTo>
                                    <a:pt x="266" y="133"/>
                                  </a:lnTo>
                                  <a:lnTo>
                                    <a:pt x="262" y="114"/>
                                  </a:lnTo>
                                  <a:lnTo>
                                    <a:pt x="255" y="98"/>
                                  </a:lnTo>
                                  <a:lnTo>
                                    <a:pt x="246" y="86"/>
                                  </a:lnTo>
                                  <a:lnTo>
                                    <a:pt x="239" y="77"/>
                                  </a:lnTo>
                                  <a:lnTo>
                                    <a:pt x="231" y="70"/>
                                  </a:lnTo>
                                  <a:lnTo>
                                    <a:pt x="222" y="64"/>
                                  </a:lnTo>
                                  <a:lnTo>
                                    <a:pt x="213" y="59"/>
                                  </a:lnTo>
                                  <a:lnTo>
                                    <a:pt x="203" y="55"/>
                                  </a:lnTo>
                                  <a:lnTo>
                                    <a:pt x="192" y="52"/>
                                  </a:lnTo>
                                  <a:lnTo>
                                    <a:pt x="182" y="51"/>
                                  </a:lnTo>
                                  <a:lnTo>
                                    <a:pt x="170" y="50"/>
                                  </a:lnTo>
                                  <a:lnTo>
                                    <a:pt x="150" y="52"/>
                                  </a:lnTo>
                                  <a:lnTo>
                                    <a:pt x="131" y="57"/>
                                  </a:lnTo>
                                  <a:lnTo>
                                    <a:pt x="114" y="66"/>
                                  </a:lnTo>
                                  <a:lnTo>
                                    <a:pt x="99" y="78"/>
                                  </a:lnTo>
                                  <a:lnTo>
                                    <a:pt x="92" y="86"/>
                                  </a:lnTo>
                                  <a:lnTo>
                                    <a:pt x="86" y="94"/>
                                  </a:lnTo>
                                  <a:lnTo>
                                    <a:pt x="77" y="112"/>
                                  </a:lnTo>
                                  <a:lnTo>
                                    <a:pt x="70" y="132"/>
                                  </a:lnTo>
                                  <a:lnTo>
                                    <a:pt x="67" y="15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02" name="Freeform 78"/>
                          <wps:cNvSpPr>
                            <a:spLocks/>
                          </wps:cNvSpPr>
                          <wps:spPr bwMode="auto">
                            <a:xfrm>
                              <a:off x="2464" y="1594"/>
                              <a:ext cx="69" cy="188"/>
                            </a:xfrm>
                            <a:custGeom>
                              <a:avLst/>
                              <a:gdLst>
                                <a:gd name="T0" fmla="*/ 185 w 185"/>
                                <a:gd name="T1" fmla="*/ 502 h 502"/>
                                <a:gd name="T2" fmla="*/ 123 w 185"/>
                                <a:gd name="T3" fmla="*/ 502 h 502"/>
                                <a:gd name="T4" fmla="*/ 123 w 185"/>
                                <a:gd name="T5" fmla="*/ 111 h 502"/>
                                <a:gd name="T6" fmla="*/ 111 w 185"/>
                                <a:gd name="T7" fmla="*/ 121 h 502"/>
                                <a:gd name="T8" fmla="*/ 98 w 185"/>
                                <a:gd name="T9" fmla="*/ 132 h 502"/>
                                <a:gd name="T10" fmla="*/ 65 w 185"/>
                                <a:gd name="T11" fmla="*/ 153 h 502"/>
                                <a:gd name="T12" fmla="*/ 31 w 185"/>
                                <a:gd name="T13" fmla="*/ 172 h 502"/>
                                <a:gd name="T14" fmla="*/ 0 w 185"/>
                                <a:gd name="T15" fmla="*/ 185 h 502"/>
                                <a:gd name="T16" fmla="*/ 0 w 185"/>
                                <a:gd name="T17" fmla="*/ 126 h 502"/>
                                <a:gd name="T18" fmla="*/ 25 w 185"/>
                                <a:gd name="T19" fmla="*/ 113 h 502"/>
                                <a:gd name="T20" fmla="*/ 49 w 185"/>
                                <a:gd name="T21" fmla="*/ 99 h 502"/>
                                <a:gd name="T22" fmla="*/ 70 w 185"/>
                                <a:gd name="T23" fmla="*/ 83 h 502"/>
                                <a:gd name="T24" fmla="*/ 90 w 185"/>
                                <a:gd name="T25" fmla="*/ 67 h 502"/>
                                <a:gd name="T26" fmla="*/ 108 w 185"/>
                                <a:gd name="T27" fmla="*/ 50 h 502"/>
                                <a:gd name="T28" fmla="*/ 123 w 185"/>
                                <a:gd name="T29" fmla="*/ 33 h 502"/>
                                <a:gd name="T30" fmla="*/ 136 w 185"/>
                                <a:gd name="T31" fmla="*/ 16 h 502"/>
                                <a:gd name="T32" fmla="*/ 145 w 185"/>
                                <a:gd name="T33" fmla="*/ 0 h 502"/>
                                <a:gd name="T34" fmla="*/ 185 w 185"/>
                                <a:gd name="T35" fmla="*/ 0 h 502"/>
                                <a:gd name="T36" fmla="*/ 185 w 185"/>
                                <a:gd name="T37" fmla="*/ 502 h 5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85" h="502">
                                  <a:moveTo>
                                    <a:pt x="185" y="502"/>
                                  </a:moveTo>
                                  <a:lnTo>
                                    <a:pt x="123" y="502"/>
                                  </a:lnTo>
                                  <a:lnTo>
                                    <a:pt x="123" y="111"/>
                                  </a:lnTo>
                                  <a:lnTo>
                                    <a:pt x="111" y="121"/>
                                  </a:lnTo>
                                  <a:lnTo>
                                    <a:pt x="98" y="132"/>
                                  </a:lnTo>
                                  <a:lnTo>
                                    <a:pt x="65" y="153"/>
                                  </a:lnTo>
                                  <a:lnTo>
                                    <a:pt x="31" y="172"/>
                                  </a:lnTo>
                                  <a:lnTo>
                                    <a:pt x="0" y="185"/>
                                  </a:lnTo>
                                  <a:lnTo>
                                    <a:pt x="0" y="126"/>
                                  </a:lnTo>
                                  <a:lnTo>
                                    <a:pt x="25" y="113"/>
                                  </a:lnTo>
                                  <a:lnTo>
                                    <a:pt x="49" y="99"/>
                                  </a:lnTo>
                                  <a:lnTo>
                                    <a:pt x="70" y="83"/>
                                  </a:lnTo>
                                  <a:lnTo>
                                    <a:pt x="90" y="67"/>
                                  </a:lnTo>
                                  <a:lnTo>
                                    <a:pt x="108" y="50"/>
                                  </a:lnTo>
                                  <a:lnTo>
                                    <a:pt x="123" y="33"/>
                                  </a:lnTo>
                                  <a:lnTo>
                                    <a:pt x="136" y="16"/>
                                  </a:lnTo>
                                  <a:lnTo>
                                    <a:pt x="145" y="0"/>
                                  </a:lnTo>
                                  <a:lnTo>
                                    <a:pt x="185" y="0"/>
                                  </a:lnTo>
                                  <a:lnTo>
                                    <a:pt x="185" y="50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03" name="Freeform 79"/>
                          <wps:cNvSpPr>
                            <a:spLocks noEditPoints="1"/>
                          </wps:cNvSpPr>
                          <wps:spPr bwMode="auto">
                            <a:xfrm>
                              <a:off x="3382" y="1591"/>
                              <a:ext cx="179" cy="194"/>
                            </a:xfrm>
                            <a:custGeom>
                              <a:avLst/>
                              <a:gdLst>
                                <a:gd name="T0" fmla="*/ 4 w 478"/>
                                <a:gd name="T1" fmla="*/ 207 h 518"/>
                                <a:gd name="T2" fmla="*/ 26 w 478"/>
                                <a:gd name="T3" fmla="*/ 131 h 518"/>
                                <a:gd name="T4" fmla="*/ 67 w 478"/>
                                <a:gd name="T5" fmla="*/ 71 h 518"/>
                                <a:gd name="T6" fmla="*/ 123 w 478"/>
                                <a:gd name="T7" fmla="*/ 28 h 518"/>
                                <a:gd name="T8" fmla="*/ 189 w 478"/>
                                <a:gd name="T9" fmla="*/ 5 h 518"/>
                                <a:gd name="T10" fmla="*/ 257 w 478"/>
                                <a:gd name="T11" fmla="*/ 1 h 518"/>
                                <a:gd name="T12" fmla="*/ 306 w 478"/>
                                <a:gd name="T13" fmla="*/ 8 h 518"/>
                                <a:gd name="T14" fmla="*/ 350 w 478"/>
                                <a:gd name="T15" fmla="*/ 26 h 518"/>
                                <a:gd name="T16" fmla="*/ 391 w 478"/>
                                <a:gd name="T17" fmla="*/ 51 h 518"/>
                                <a:gd name="T18" fmla="*/ 424 w 478"/>
                                <a:gd name="T19" fmla="*/ 85 h 518"/>
                                <a:gd name="T20" fmla="*/ 449 w 478"/>
                                <a:gd name="T21" fmla="*/ 126 h 518"/>
                                <a:gd name="T22" fmla="*/ 467 w 478"/>
                                <a:gd name="T23" fmla="*/ 172 h 518"/>
                                <a:gd name="T24" fmla="*/ 478 w 478"/>
                                <a:gd name="T25" fmla="*/ 260 h 518"/>
                                <a:gd name="T26" fmla="*/ 471 w 478"/>
                                <a:gd name="T27" fmla="*/ 332 h 518"/>
                                <a:gd name="T28" fmla="*/ 455 w 478"/>
                                <a:gd name="T29" fmla="*/ 381 h 518"/>
                                <a:gd name="T30" fmla="*/ 431 w 478"/>
                                <a:gd name="T31" fmla="*/ 424 h 518"/>
                                <a:gd name="T32" fmla="*/ 399 w 478"/>
                                <a:gd name="T33" fmla="*/ 459 h 518"/>
                                <a:gd name="T34" fmla="*/ 361 w 478"/>
                                <a:gd name="T35" fmla="*/ 487 h 518"/>
                                <a:gd name="T36" fmla="*/ 302 w 478"/>
                                <a:gd name="T37" fmla="*/ 510 h 518"/>
                                <a:gd name="T38" fmla="*/ 222 w 478"/>
                                <a:gd name="T39" fmla="*/ 517 h 518"/>
                                <a:gd name="T40" fmla="*/ 173 w 478"/>
                                <a:gd name="T41" fmla="*/ 509 h 518"/>
                                <a:gd name="T42" fmla="*/ 127 w 478"/>
                                <a:gd name="T43" fmla="*/ 491 h 518"/>
                                <a:gd name="T44" fmla="*/ 87 w 478"/>
                                <a:gd name="T45" fmla="*/ 465 h 518"/>
                                <a:gd name="T46" fmla="*/ 54 w 478"/>
                                <a:gd name="T47" fmla="*/ 431 h 518"/>
                                <a:gd name="T48" fmla="*/ 29 w 478"/>
                                <a:gd name="T49" fmla="*/ 390 h 518"/>
                                <a:gd name="T50" fmla="*/ 2 w 478"/>
                                <a:gd name="T51" fmla="*/ 298 h 518"/>
                                <a:gd name="T52" fmla="*/ 69 w 478"/>
                                <a:gd name="T53" fmla="*/ 289 h 518"/>
                                <a:gd name="T54" fmla="*/ 81 w 478"/>
                                <a:gd name="T55" fmla="*/ 347 h 518"/>
                                <a:gd name="T56" fmla="*/ 106 w 478"/>
                                <a:gd name="T57" fmla="*/ 395 h 518"/>
                                <a:gd name="T58" fmla="*/ 143 w 478"/>
                                <a:gd name="T59" fmla="*/ 432 h 518"/>
                                <a:gd name="T60" fmla="*/ 188 w 478"/>
                                <a:gd name="T61" fmla="*/ 454 h 518"/>
                                <a:gd name="T62" fmla="*/ 239 w 478"/>
                                <a:gd name="T63" fmla="*/ 461 h 518"/>
                                <a:gd name="T64" fmla="*/ 291 w 478"/>
                                <a:gd name="T65" fmla="*/ 454 h 518"/>
                                <a:gd name="T66" fmla="*/ 336 w 478"/>
                                <a:gd name="T67" fmla="*/ 431 h 518"/>
                                <a:gd name="T68" fmla="*/ 373 w 478"/>
                                <a:gd name="T69" fmla="*/ 395 h 518"/>
                                <a:gd name="T70" fmla="*/ 398 w 478"/>
                                <a:gd name="T71" fmla="*/ 345 h 518"/>
                                <a:gd name="T72" fmla="*/ 409 w 478"/>
                                <a:gd name="T73" fmla="*/ 283 h 518"/>
                                <a:gd name="T74" fmla="*/ 405 w 478"/>
                                <a:gd name="T75" fmla="*/ 202 h 518"/>
                                <a:gd name="T76" fmla="*/ 378 w 478"/>
                                <a:gd name="T77" fmla="*/ 131 h 518"/>
                                <a:gd name="T78" fmla="*/ 329 w 478"/>
                                <a:gd name="T79" fmla="*/ 82 h 518"/>
                                <a:gd name="T80" fmla="*/ 264 w 478"/>
                                <a:gd name="T81" fmla="*/ 59 h 518"/>
                                <a:gd name="T82" fmla="*/ 206 w 478"/>
                                <a:gd name="T83" fmla="*/ 60 h 518"/>
                                <a:gd name="T84" fmla="*/ 160 w 478"/>
                                <a:gd name="T85" fmla="*/ 76 h 518"/>
                                <a:gd name="T86" fmla="*/ 119 w 478"/>
                                <a:gd name="T87" fmla="*/ 105 h 518"/>
                                <a:gd name="T88" fmla="*/ 88 w 478"/>
                                <a:gd name="T89" fmla="*/ 151 h 518"/>
                                <a:gd name="T90" fmla="*/ 72 w 478"/>
                                <a:gd name="T91" fmla="*/ 214 h 5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78" h="518">
                                  <a:moveTo>
                                    <a:pt x="0" y="266"/>
                                  </a:moveTo>
                                  <a:lnTo>
                                    <a:pt x="1" y="235"/>
                                  </a:lnTo>
                                  <a:lnTo>
                                    <a:pt x="4" y="207"/>
                                  </a:lnTo>
                                  <a:lnTo>
                                    <a:pt x="10" y="180"/>
                                  </a:lnTo>
                                  <a:lnTo>
                                    <a:pt x="17" y="155"/>
                                  </a:lnTo>
                                  <a:lnTo>
                                    <a:pt x="26" y="131"/>
                                  </a:lnTo>
                                  <a:lnTo>
                                    <a:pt x="38" y="109"/>
                                  </a:lnTo>
                                  <a:lnTo>
                                    <a:pt x="51" y="89"/>
                                  </a:lnTo>
                                  <a:lnTo>
                                    <a:pt x="67" y="71"/>
                                  </a:lnTo>
                                  <a:lnTo>
                                    <a:pt x="84" y="54"/>
                                  </a:lnTo>
                                  <a:lnTo>
                                    <a:pt x="103" y="40"/>
                                  </a:lnTo>
                                  <a:lnTo>
                                    <a:pt x="123" y="28"/>
                                  </a:lnTo>
                                  <a:lnTo>
                                    <a:pt x="144" y="18"/>
                                  </a:lnTo>
                                  <a:lnTo>
                                    <a:pt x="166" y="10"/>
                                  </a:lnTo>
                                  <a:lnTo>
                                    <a:pt x="189" y="5"/>
                                  </a:lnTo>
                                  <a:lnTo>
                                    <a:pt x="214" y="1"/>
                                  </a:lnTo>
                                  <a:lnTo>
                                    <a:pt x="240" y="0"/>
                                  </a:lnTo>
                                  <a:lnTo>
                                    <a:pt x="257" y="1"/>
                                  </a:lnTo>
                                  <a:lnTo>
                                    <a:pt x="273" y="2"/>
                                  </a:lnTo>
                                  <a:lnTo>
                                    <a:pt x="290" y="5"/>
                                  </a:lnTo>
                                  <a:lnTo>
                                    <a:pt x="306" y="8"/>
                                  </a:lnTo>
                                  <a:lnTo>
                                    <a:pt x="321" y="13"/>
                                  </a:lnTo>
                                  <a:lnTo>
                                    <a:pt x="336" y="19"/>
                                  </a:lnTo>
                                  <a:lnTo>
                                    <a:pt x="350" y="26"/>
                                  </a:lnTo>
                                  <a:lnTo>
                                    <a:pt x="365" y="33"/>
                                  </a:lnTo>
                                  <a:lnTo>
                                    <a:pt x="378" y="42"/>
                                  </a:lnTo>
                                  <a:lnTo>
                                    <a:pt x="391" y="51"/>
                                  </a:lnTo>
                                  <a:lnTo>
                                    <a:pt x="403" y="62"/>
                                  </a:lnTo>
                                  <a:lnTo>
                                    <a:pt x="414" y="73"/>
                                  </a:lnTo>
                                  <a:lnTo>
                                    <a:pt x="424" y="85"/>
                                  </a:lnTo>
                                  <a:lnTo>
                                    <a:pt x="433" y="98"/>
                                  </a:lnTo>
                                  <a:lnTo>
                                    <a:pt x="442" y="111"/>
                                  </a:lnTo>
                                  <a:lnTo>
                                    <a:pt x="449" y="126"/>
                                  </a:lnTo>
                                  <a:lnTo>
                                    <a:pt x="456" y="141"/>
                                  </a:lnTo>
                                  <a:lnTo>
                                    <a:pt x="462" y="156"/>
                                  </a:lnTo>
                                  <a:lnTo>
                                    <a:pt x="467" y="172"/>
                                  </a:lnTo>
                                  <a:lnTo>
                                    <a:pt x="471" y="189"/>
                                  </a:lnTo>
                                  <a:lnTo>
                                    <a:pt x="477" y="223"/>
                                  </a:lnTo>
                                  <a:lnTo>
                                    <a:pt x="478" y="260"/>
                                  </a:lnTo>
                                  <a:lnTo>
                                    <a:pt x="477" y="297"/>
                                  </a:lnTo>
                                  <a:lnTo>
                                    <a:pt x="474" y="315"/>
                                  </a:lnTo>
                                  <a:lnTo>
                                    <a:pt x="471" y="332"/>
                                  </a:lnTo>
                                  <a:lnTo>
                                    <a:pt x="466" y="349"/>
                                  </a:lnTo>
                                  <a:lnTo>
                                    <a:pt x="461" y="365"/>
                                  </a:lnTo>
                                  <a:lnTo>
                                    <a:pt x="455" y="381"/>
                                  </a:lnTo>
                                  <a:lnTo>
                                    <a:pt x="448" y="396"/>
                                  </a:lnTo>
                                  <a:lnTo>
                                    <a:pt x="440" y="410"/>
                                  </a:lnTo>
                                  <a:lnTo>
                                    <a:pt x="431" y="424"/>
                                  </a:lnTo>
                                  <a:lnTo>
                                    <a:pt x="421" y="437"/>
                                  </a:lnTo>
                                  <a:lnTo>
                                    <a:pt x="411" y="449"/>
                                  </a:lnTo>
                                  <a:lnTo>
                                    <a:pt x="399" y="459"/>
                                  </a:lnTo>
                                  <a:lnTo>
                                    <a:pt x="387" y="469"/>
                                  </a:lnTo>
                                  <a:lnTo>
                                    <a:pt x="374" y="479"/>
                                  </a:lnTo>
                                  <a:lnTo>
                                    <a:pt x="361" y="487"/>
                                  </a:lnTo>
                                  <a:lnTo>
                                    <a:pt x="332" y="500"/>
                                  </a:lnTo>
                                  <a:lnTo>
                                    <a:pt x="317" y="506"/>
                                  </a:lnTo>
                                  <a:lnTo>
                                    <a:pt x="302" y="510"/>
                                  </a:lnTo>
                                  <a:lnTo>
                                    <a:pt x="271" y="516"/>
                                  </a:lnTo>
                                  <a:lnTo>
                                    <a:pt x="239" y="518"/>
                                  </a:lnTo>
                                  <a:lnTo>
                                    <a:pt x="222" y="517"/>
                                  </a:lnTo>
                                  <a:lnTo>
                                    <a:pt x="205" y="515"/>
                                  </a:lnTo>
                                  <a:lnTo>
                                    <a:pt x="189" y="513"/>
                                  </a:lnTo>
                                  <a:lnTo>
                                    <a:pt x="173" y="509"/>
                                  </a:lnTo>
                                  <a:lnTo>
                                    <a:pt x="157" y="504"/>
                                  </a:lnTo>
                                  <a:lnTo>
                                    <a:pt x="142" y="498"/>
                                  </a:lnTo>
                                  <a:lnTo>
                                    <a:pt x="127" y="491"/>
                                  </a:lnTo>
                                  <a:lnTo>
                                    <a:pt x="113" y="483"/>
                                  </a:lnTo>
                                  <a:lnTo>
                                    <a:pt x="100" y="475"/>
                                  </a:lnTo>
                                  <a:lnTo>
                                    <a:pt x="87" y="465"/>
                                  </a:lnTo>
                                  <a:lnTo>
                                    <a:pt x="75" y="454"/>
                                  </a:lnTo>
                                  <a:lnTo>
                                    <a:pt x="64" y="443"/>
                                  </a:lnTo>
                                  <a:lnTo>
                                    <a:pt x="54" y="431"/>
                                  </a:lnTo>
                                  <a:lnTo>
                                    <a:pt x="45" y="418"/>
                                  </a:lnTo>
                                  <a:lnTo>
                                    <a:pt x="37" y="405"/>
                                  </a:lnTo>
                                  <a:lnTo>
                                    <a:pt x="29" y="390"/>
                                  </a:lnTo>
                                  <a:lnTo>
                                    <a:pt x="16" y="360"/>
                                  </a:lnTo>
                                  <a:lnTo>
                                    <a:pt x="7" y="330"/>
                                  </a:lnTo>
                                  <a:lnTo>
                                    <a:pt x="2" y="298"/>
                                  </a:lnTo>
                                  <a:lnTo>
                                    <a:pt x="0" y="266"/>
                                  </a:lnTo>
                                  <a:moveTo>
                                    <a:pt x="68" y="267"/>
                                  </a:moveTo>
                                  <a:lnTo>
                                    <a:pt x="69" y="289"/>
                                  </a:lnTo>
                                  <a:lnTo>
                                    <a:pt x="72" y="309"/>
                                  </a:lnTo>
                                  <a:lnTo>
                                    <a:pt x="75" y="329"/>
                                  </a:lnTo>
                                  <a:lnTo>
                                    <a:pt x="81" y="347"/>
                                  </a:lnTo>
                                  <a:lnTo>
                                    <a:pt x="87" y="365"/>
                                  </a:lnTo>
                                  <a:lnTo>
                                    <a:pt x="96" y="381"/>
                                  </a:lnTo>
                                  <a:lnTo>
                                    <a:pt x="106" y="395"/>
                                  </a:lnTo>
                                  <a:lnTo>
                                    <a:pt x="117" y="409"/>
                                  </a:lnTo>
                                  <a:lnTo>
                                    <a:pt x="130" y="421"/>
                                  </a:lnTo>
                                  <a:lnTo>
                                    <a:pt x="143" y="432"/>
                                  </a:lnTo>
                                  <a:lnTo>
                                    <a:pt x="157" y="441"/>
                                  </a:lnTo>
                                  <a:lnTo>
                                    <a:pt x="172" y="448"/>
                                  </a:lnTo>
                                  <a:lnTo>
                                    <a:pt x="188" y="454"/>
                                  </a:lnTo>
                                  <a:lnTo>
                                    <a:pt x="204" y="458"/>
                                  </a:lnTo>
                                  <a:lnTo>
                                    <a:pt x="221" y="460"/>
                                  </a:lnTo>
                                  <a:lnTo>
                                    <a:pt x="239" y="461"/>
                                  </a:lnTo>
                                  <a:lnTo>
                                    <a:pt x="257" y="460"/>
                                  </a:lnTo>
                                  <a:lnTo>
                                    <a:pt x="275" y="458"/>
                                  </a:lnTo>
                                  <a:lnTo>
                                    <a:pt x="291" y="454"/>
                                  </a:lnTo>
                                  <a:lnTo>
                                    <a:pt x="307" y="448"/>
                                  </a:lnTo>
                                  <a:lnTo>
                                    <a:pt x="322" y="440"/>
                                  </a:lnTo>
                                  <a:lnTo>
                                    <a:pt x="336" y="431"/>
                                  </a:lnTo>
                                  <a:lnTo>
                                    <a:pt x="350" y="421"/>
                                  </a:lnTo>
                                  <a:lnTo>
                                    <a:pt x="362" y="408"/>
                                  </a:lnTo>
                                  <a:lnTo>
                                    <a:pt x="373" y="395"/>
                                  </a:lnTo>
                                  <a:lnTo>
                                    <a:pt x="383" y="379"/>
                                  </a:lnTo>
                                  <a:lnTo>
                                    <a:pt x="391" y="363"/>
                                  </a:lnTo>
                                  <a:lnTo>
                                    <a:pt x="398" y="345"/>
                                  </a:lnTo>
                                  <a:lnTo>
                                    <a:pt x="403" y="326"/>
                                  </a:lnTo>
                                  <a:lnTo>
                                    <a:pt x="407" y="305"/>
                                  </a:lnTo>
                                  <a:lnTo>
                                    <a:pt x="409" y="283"/>
                                  </a:lnTo>
                                  <a:lnTo>
                                    <a:pt x="410" y="259"/>
                                  </a:lnTo>
                                  <a:lnTo>
                                    <a:pt x="409" y="230"/>
                                  </a:lnTo>
                                  <a:lnTo>
                                    <a:pt x="405" y="202"/>
                                  </a:lnTo>
                                  <a:lnTo>
                                    <a:pt x="399" y="177"/>
                                  </a:lnTo>
                                  <a:lnTo>
                                    <a:pt x="390" y="153"/>
                                  </a:lnTo>
                                  <a:lnTo>
                                    <a:pt x="378" y="131"/>
                                  </a:lnTo>
                                  <a:lnTo>
                                    <a:pt x="364" y="112"/>
                                  </a:lnTo>
                                  <a:lnTo>
                                    <a:pt x="348" y="96"/>
                                  </a:lnTo>
                                  <a:lnTo>
                                    <a:pt x="329" y="82"/>
                                  </a:lnTo>
                                  <a:lnTo>
                                    <a:pt x="309" y="71"/>
                                  </a:lnTo>
                                  <a:lnTo>
                                    <a:pt x="287" y="63"/>
                                  </a:lnTo>
                                  <a:lnTo>
                                    <a:pt x="264" y="59"/>
                                  </a:lnTo>
                                  <a:lnTo>
                                    <a:pt x="240" y="57"/>
                                  </a:lnTo>
                                  <a:lnTo>
                                    <a:pt x="223" y="58"/>
                                  </a:lnTo>
                                  <a:lnTo>
                                    <a:pt x="206" y="60"/>
                                  </a:lnTo>
                                  <a:lnTo>
                                    <a:pt x="190" y="64"/>
                                  </a:lnTo>
                                  <a:lnTo>
                                    <a:pt x="175" y="69"/>
                                  </a:lnTo>
                                  <a:lnTo>
                                    <a:pt x="160" y="76"/>
                                  </a:lnTo>
                                  <a:lnTo>
                                    <a:pt x="146" y="84"/>
                                  </a:lnTo>
                                  <a:lnTo>
                                    <a:pt x="132" y="94"/>
                                  </a:lnTo>
                                  <a:lnTo>
                                    <a:pt x="119" y="105"/>
                                  </a:lnTo>
                                  <a:lnTo>
                                    <a:pt x="107" y="118"/>
                                  </a:lnTo>
                                  <a:lnTo>
                                    <a:pt x="97" y="134"/>
                                  </a:lnTo>
                                  <a:lnTo>
                                    <a:pt x="88" y="151"/>
                                  </a:lnTo>
                                  <a:lnTo>
                                    <a:pt x="81" y="170"/>
                                  </a:lnTo>
                                  <a:lnTo>
                                    <a:pt x="76" y="191"/>
                                  </a:lnTo>
                                  <a:lnTo>
                                    <a:pt x="72" y="214"/>
                                  </a:lnTo>
                                  <a:lnTo>
                                    <a:pt x="69" y="239"/>
                                  </a:lnTo>
                                  <a:lnTo>
                                    <a:pt x="68" y="267"/>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04" name="Freeform 80"/>
                          <wps:cNvSpPr>
                            <a:spLocks/>
                          </wps:cNvSpPr>
                          <wps:spPr bwMode="auto">
                            <a:xfrm>
                              <a:off x="3576" y="1592"/>
                              <a:ext cx="79" cy="190"/>
                            </a:xfrm>
                            <a:custGeom>
                              <a:avLst/>
                              <a:gdLst>
                                <a:gd name="T0" fmla="*/ 55 w 212"/>
                                <a:gd name="T1" fmla="*/ 508 h 508"/>
                                <a:gd name="T2" fmla="*/ 55 w 212"/>
                                <a:gd name="T3" fmla="*/ 194 h 508"/>
                                <a:gd name="T4" fmla="*/ 0 w 212"/>
                                <a:gd name="T5" fmla="*/ 194 h 508"/>
                                <a:gd name="T6" fmla="*/ 0 w 212"/>
                                <a:gd name="T7" fmla="*/ 146 h 508"/>
                                <a:gd name="T8" fmla="*/ 55 w 212"/>
                                <a:gd name="T9" fmla="*/ 146 h 508"/>
                                <a:gd name="T10" fmla="*/ 55 w 212"/>
                                <a:gd name="T11" fmla="*/ 107 h 508"/>
                                <a:gd name="T12" fmla="*/ 56 w 212"/>
                                <a:gd name="T13" fmla="*/ 75 h 508"/>
                                <a:gd name="T14" fmla="*/ 58 w 212"/>
                                <a:gd name="T15" fmla="*/ 63 h 508"/>
                                <a:gd name="T16" fmla="*/ 61 w 212"/>
                                <a:gd name="T17" fmla="*/ 53 h 508"/>
                                <a:gd name="T18" fmla="*/ 66 w 212"/>
                                <a:gd name="T19" fmla="*/ 42 h 508"/>
                                <a:gd name="T20" fmla="*/ 73 w 212"/>
                                <a:gd name="T21" fmla="*/ 31 h 508"/>
                                <a:gd name="T22" fmla="*/ 82 w 212"/>
                                <a:gd name="T23" fmla="*/ 22 h 508"/>
                                <a:gd name="T24" fmla="*/ 92 w 212"/>
                                <a:gd name="T25" fmla="*/ 14 h 508"/>
                                <a:gd name="T26" fmla="*/ 105 w 212"/>
                                <a:gd name="T27" fmla="*/ 8 h 508"/>
                                <a:gd name="T28" fmla="*/ 119 w 212"/>
                                <a:gd name="T29" fmla="*/ 3 h 508"/>
                                <a:gd name="T30" fmla="*/ 136 w 212"/>
                                <a:gd name="T31" fmla="*/ 0 h 508"/>
                                <a:gd name="T32" fmla="*/ 155 w 212"/>
                                <a:gd name="T33" fmla="*/ 0 h 508"/>
                                <a:gd name="T34" fmla="*/ 182 w 212"/>
                                <a:gd name="T35" fmla="*/ 1 h 508"/>
                                <a:gd name="T36" fmla="*/ 212 w 212"/>
                                <a:gd name="T37" fmla="*/ 6 h 508"/>
                                <a:gd name="T38" fmla="*/ 203 w 212"/>
                                <a:gd name="T39" fmla="*/ 59 h 508"/>
                                <a:gd name="T40" fmla="*/ 184 w 212"/>
                                <a:gd name="T41" fmla="*/ 57 h 508"/>
                                <a:gd name="T42" fmla="*/ 167 w 212"/>
                                <a:gd name="T43" fmla="*/ 56 h 508"/>
                                <a:gd name="T44" fmla="*/ 154 w 212"/>
                                <a:gd name="T45" fmla="*/ 57 h 508"/>
                                <a:gd name="T46" fmla="*/ 143 w 212"/>
                                <a:gd name="T47" fmla="*/ 59 h 508"/>
                                <a:gd name="T48" fmla="*/ 134 w 212"/>
                                <a:gd name="T49" fmla="*/ 63 h 508"/>
                                <a:gd name="T50" fmla="*/ 127 w 212"/>
                                <a:gd name="T51" fmla="*/ 68 h 508"/>
                                <a:gd name="T52" fmla="*/ 122 w 212"/>
                                <a:gd name="T53" fmla="*/ 75 h 508"/>
                                <a:gd name="T54" fmla="*/ 118 w 212"/>
                                <a:gd name="T55" fmla="*/ 85 h 508"/>
                                <a:gd name="T56" fmla="*/ 116 w 212"/>
                                <a:gd name="T57" fmla="*/ 97 h 508"/>
                                <a:gd name="T58" fmla="*/ 116 w 212"/>
                                <a:gd name="T59" fmla="*/ 112 h 508"/>
                                <a:gd name="T60" fmla="*/ 116 w 212"/>
                                <a:gd name="T61" fmla="*/ 146 h 508"/>
                                <a:gd name="T62" fmla="*/ 186 w 212"/>
                                <a:gd name="T63" fmla="*/ 146 h 508"/>
                                <a:gd name="T64" fmla="*/ 186 w 212"/>
                                <a:gd name="T65" fmla="*/ 194 h 508"/>
                                <a:gd name="T66" fmla="*/ 116 w 212"/>
                                <a:gd name="T67" fmla="*/ 194 h 508"/>
                                <a:gd name="T68" fmla="*/ 116 w 212"/>
                                <a:gd name="T69" fmla="*/ 508 h 508"/>
                                <a:gd name="T70" fmla="*/ 55 w 212"/>
                                <a:gd name="T71" fmla="*/ 508 h 5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2" h="508">
                                  <a:moveTo>
                                    <a:pt x="55" y="508"/>
                                  </a:moveTo>
                                  <a:lnTo>
                                    <a:pt x="55" y="194"/>
                                  </a:lnTo>
                                  <a:lnTo>
                                    <a:pt x="0" y="194"/>
                                  </a:lnTo>
                                  <a:lnTo>
                                    <a:pt x="0" y="146"/>
                                  </a:lnTo>
                                  <a:lnTo>
                                    <a:pt x="55" y="146"/>
                                  </a:lnTo>
                                  <a:lnTo>
                                    <a:pt x="55" y="107"/>
                                  </a:lnTo>
                                  <a:lnTo>
                                    <a:pt x="56" y="75"/>
                                  </a:lnTo>
                                  <a:lnTo>
                                    <a:pt x="58" y="63"/>
                                  </a:lnTo>
                                  <a:lnTo>
                                    <a:pt x="61" y="53"/>
                                  </a:lnTo>
                                  <a:lnTo>
                                    <a:pt x="66" y="42"/>
                                  </a:lnTo>
                                  <a:lnTo>
                                    <a:pt x="73" y="31"/>
                                  </a:lnTo>
                                  <a:lnTo>
                                    <a:pt x="82" y="22"/>
                                  </a:lnTo>
                                  <a:lnTo>
                                    <a:pt x="92" y="14"/>
                                  </a:lnTo>
                                  <a:lnTo>
                                    <a:pt x="105" y="8"/>
                                  </a:lnTo>
                                  <a:lnTo>
                                    <a:pt x="119" y="3"/>
                                  </a:lnTo>
                                  <a:lnTo>
                                    <a:pt x="136" y="0"/>
                                  </a:lnTo>
                                  <a:lnTo>
                                    <a:pt x="155" y="0"/>
                                  </a:lnTo>
                                  <a:lnTo>
                                    <a:pt x="182" y="1"/>
                                  </a:lnTo>
                                  <a:lnTo>
                                    <a:pt x="212" y="6"/>
                                  </a:lnTo>
                                  <a:lnTo>
                                    <a:pt x="203" y="59"/>
                                  </a:lnTo>
                                  <a:lnTo>
                                    <a:pt x="184" y="57"/>
                                  </a:lnTo>
                                  <a:lnTo>
                                    <a:pt x="167" y="56"/>
                                  </a:lnTo>
                                  <a:lnTo>
                                    <a:pt x="154" y="57"/>
                                  </a:lnTo>
                                  <a:lnTo>
                                    <a:pt x="143" y="59"/>
                                  </a:lnTo>
                                  <a:lnTo>
                                    <a:pt x="134" y="63"/>
                                  </a:lnTo>
                                  <a:lnTo>
                                    <a:pt x="127" y="68"/>
                                  </a:lnTo>
                                  <a:lnTo>
                                    <a:pt x="122" y="75"/>
                                  </a:lnTo>
                                  <a:lnTo>
                                    <a:pt x="118" y="85"/>
                                  </a:lnTo>
                                  <a:lnTo>
                                    <a:pt x="116" y="97"/>
                                  </a:lnTo>
                                  <a:lnTo>
                                    <a:pt x="116" y="112"/>
                                  </a:lnTo>
                                  <a:lnTo>
                                    <a:pt x="116" y="146"/>
                                  </a:lnTo>
                                  <a:lnTo>
                                    <a:pt x="186" y="146"/>
                                  </a:lnTo>
                                  <a:lnTo>
                                    <a:pt x="186" y="194"/>
                                  </a:lnTo>
                                  <a:lnTo>
                                    <a:pt x="116" y="194"/>
                                  </a:lnTo>
                                  <a:lnTo>
                                    <a:pt x="116" y="508"/>
                                  </a:lnTo>
                                  <a:lnTo>
                                    <a:pt x="55" y="508"/>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05" name="Freeform 81"/>
                          <wps:cNvSpPr>
                            <a:spLocks/>
                          </wps:cNvSpPr>
                          <wps:spPr bwMode="auto">
                            <a:xfrm>
                              <a:off x="3644" y="1592"/>
                              <a:ext cx="79" cy="190"/>
                            </a:xfrm>
                            <a:custGeom>
                              <a:avLst/>
                              <a:gdLst>
                                <a:gd name="T0" fmla="*/ 54 w 212"/>
                                <a:gd name="T1" fmla="*/ 508 h 508"/>
                                <a:gd name="T2" fmla="*/ 54 w 212"/>
                                <a:gd name="T3" fmla="*/ 194 h 508"/>
                                <a:gd name="T4" fmla="*/ 0 w 212"/>
                                <a:gd name="T5" fmla="*/ 194 h 508"/>
                                <a:gd name="T6" fmla="*/ 0 w 212"/>
                                <a:gd name="T7" fmla="*/ 146 h 508"/>
                                <a:gd name="T8" fmla="*/ 54 w 212"/>
                                <a:gd name="T9" fmla="*/ 146 h 508"/>
                                <a:gd name="T10" fmla="*/ 54 w 212"/>
                                <a:gd name="T11" fmla="*/ 107 h 508"/>
                                <a:gd name="T12" fmla="*/ 56 w 212"/>
                                <a:gd name="T13" fmla="*/ 75 h 508"/>
                                <a:gd name="T14" fmla="*/ 58 w 212"/>
                                <a:gd name="T15" fmla="*/ 63 h 508"/>
                                <a:gd name="T16" fmla="*/ 60 w 212"/>
                                <a:gd name="T17" fmla="*/ 53 h 508"/>
                                <a:gd name="T18" fmla="*/ 66 w 212"/>
                                <a:gd name="T19" fmla="*/ 42 h 508"/>
                                <a:gd name="T20" fmla="*/ 73 w 212"/>
                                <a:gd name="T21" fmla="*/ 31 h 508"/>
                                <a:gd name="T22" fmla="*/ 81 w 212"/>
                                <a:gd name="T23" fmla="*/ 22 h 508"/>
                                <a:gd name="T24" fmla="*/ 92 w 212"/>
                                <a:gd name="T25" fmla="*/ 14 h 508"/>
                                <a:gd name="T26" fmla="*/ 104 w 212"/>
                                <a:gd name="T27" fmla="*/ 8 h 508"/>
                                <a:gd name="T28" fmla="*/ 118 w 212"/>
                                <a:gd name="T29" fmla="*/ 3 h 508"/>
                                <a:gd name="T30" fmla="*/ 135 w 212"/>
                                <a:gd name="T31" fmla="*/ 0 h 508"/>
                                <a:gd name="T32" fmla="*/ 154 w 212"/>
                                <a:gd name="T33" fmla="*/ 0 h 508"/>
                                <a:gd name="T34" fmla="*/ 182 w 212"/>
                                <a:gd name="T35" fmla="*/ 1 h 508"/>
                                <a:gd name="T36" fmla="*/ 212 w 212"/>
                                <a:gd name="T37" fmla="*/ 6 h 508"/>
                                <a:gd name="T38" fmla="*/ 202 w 212"/>
                                <a:gd name="T39" fmla="*/ 59 h 508"/>
                                <a:gd name="T40" fmla="*/ 184 w 212"/>
                                <a:gd name="T41" fmla="*/ 57 h 508"/>
                                <a:gd name="T42" fmla="*/ 166 w 212"/>
                                <a:gd name="T43" fmla="*/ 56 h 508"/>
                                <a:gd name="T44" fmla="*/ 153 w 212"/>
                                <a:gd name="T45" fmla="*/ 57 h 508"/>
                                <a:gd name="T46" fmla="*/ 142 w 212"/>
                                <a:gd name="T47" fmla="*/ 59 h 508"/>
                                <a:gd name="T48" fmla="*/ 133 w 212"/>
                                <a:gd name="T49" fmla="*/ 63 h 508"/>
                                <a:gd name="T50" fmla="*/ 127 w 212"/>
                                <a:gd name="T51" fmla="*/ 68 h 508"/>
                                <a:gd name="T52" fmla="*/ 122 w 212"/>
                                <a:gd name="T53" fmla="*/ 75 h 508"/>
                                <a:gd name="T54" fmla="*/ 118 w 212"/>
                                <a:gd name="T55" fmla="*/ 85 h 508"/>
                                <a:gd name="T56" fmla="*/ 116 w 212"/>
                                <a:gd name="T57" fmla="*/ 97 h 508"/>
                                <a:gd name="T58" fmla="*/ 115 w 212"/>
                                <a:gd name="T59" fmla="*/ 112 h 508"/>
                                <a:gd name="T60" fmla="*/ 115 w 212"/>
                                <a:gd name="T61" fmla="*/ 146 h 508"/>
                                <a:gd name="T62" fmla="*/ 186 w 212"/>
                                <a:gd name="T63" fmla="*/ 146 h 508"/>
                                <a:gd name="T64" fmla="*/ 186 w 212"/>
                                <a:gd name="T65" fmla="*/ 194 h 508"/>
                                <a:gd name="T66" fmla="*/ 115 w 212"/>
                                <a:gd name="T67" fmla="*/ 194 h 508"/>
                                <a:gd name="T68" fmla="*/ 115 w 212"/>
                                <a:gd name="T69" fmla="*/ 508 h 508"/>
                                <a:gd name="T70" fmla="*/ 54 w 212"/>
                                <a:gd name="T71" fmla="*/ 508 h 5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2" h="508">
                                  <a:moveTo>
                                    <a:pt x="54" y="508"/>
                                  </a:moveTo>
                                  <a:lnTo>
                                    <a:pt x="54" y="194"/>
                                  </a:lnTo>
                                  <a:lnTo>
                                    <a:pt x="0" y="194"/>
                                  </a:lnTo>
                                  <a:lnTo>
                                    <a:pt x="0" y="146"/>
                                  </a:lnTo>
                                  <a:lnTo>
                                    <a:pt x="54" y="146"/>
                                  </a:lnTo>
                                  <a:lnTo>
                                    <a:pt x="54" y="107"/>
                                  </a:lnTo>
                                  <a:lnTo>
                                    <a:pt x="56" y="75"/>
                                  </a:lnTo>
                                  <a:lnTo>
                                    <a:pt x="58" y="63"/>
                                  </a:lnTo>
                                  <a:lnTo>
                                    <a:pt x="60" y="53"/>
                                  </a:lnTo>
                                  <a:lnTo>
                                    <a:pt x="66" y="42"/>
                                  </a:lnTo>
                                  <a:lnTo>
                                    <a:pt x="73" y="31"/>
                                  </a:lnTo>
                                  <a:lnTo>
                                    <a:pt x="81" y="22"/>
                                  </a:lnTo>
                                  <a:lnTo>
                                    <a:pt x="92" y="14"/>
                                  </a:lnTo>
                                  <a:lnTo>
                                    <a:pt x="104" y="8"/>
                                  </a:lnTo>
                                  <a:lnTo>
                                    <a:pt x="118" y="3"/>
                                  </a:lnTo>
                                  <a:lnTo>
                                    <a:pt x="135" y="0"/>
                                  </a:lnTo>
                                  <a:lnTo>
                                    <a:pt x="154" y="0"/>
                                  </a:lnTo>
                                  <a:lnTo>
                                    <a:pt x="182" y="1"/>
                                  </a:lnTo>
                                  <a:lnTo>
                                    <a:pt x="212" y="6"/>
                                  </a:lnTo>
                                  <a:lnTo>
                                    <a:pt x="202" y="59"/>
                                  </a:lnTo>
                                  <a:lnTo>
                                    <a:pt x="184" y="57"/>
                                  </a:lnTo>
                                  <a:lnTo>
                                    <a:pt x="166" y="56"/>
                                  </a:lnTo>
                                  <a:lnTo>
                                    <a:pt x="153" y="57"/>
                                  </a:lnTo>
                                  <a:lnTo>
                                    <a:pt x="142" y="59"/>
                                  </a:lnTo>
                                  <a:lnTo>
                                    <a:pt x="133" y="63"/>
                                  </a:lnTo>
                                  <a:lnTo>
                                    <a:pt x="127" y="68"/>
                                  </a:lnTo>
                                  <a:lnTo>
                                    <a:pt x="122" y="75"/>
                                  </a:lnTo>
                                  <a:lnTo>
                                    <a:pt x="118" y="85"/>
                                  </a:lnTo>
                                  <a:lnTo>
                                    <a:pt x="116" y="97"/>
                                  </a:lnTo>
                                  <a:lnTo>
                                    <a:pt x="115" y="112"/>
                                  </a:lnTo>
                                  <a:lnTo>
                                    <a:pt x="115" y="146"/>
                                  </a:lnTo>
                                  <a:lnTo>
                                    <a:pt x="186" y="146"/>
                                  </a:lnTo>
                                  <a:lnTo>
                                    <a:pt x="186" y="194"/>
                                  </a:lnTo>
                                  <a:lnTo>
                                    <a:pt x="115" y="194"/>
                                  </a:lnTo>
                                  <a:lnTo>
                                    <a:pt x="115" y="508"/>
                                  </a:lnTo>
                                  <a:lnTo>
                                    <a:pt x="54" y="508"/>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06" name="Freeform 82"/>
                          <wps:cNvSpPr>
                            <a:spLocks noEditPoints="1"/>
                          </wps:cNvSpPr>
                          <wps:spPr bwMode="auto">
                            <a:xfrm>
                              <a:off x="3731" y="1595"/>
                              <a:ext cx="23" cy="187"/>
                            </a:xfrm>
                            <a:custGeom>
                              <a:avLst/>
                              <a:gdLst>
                                <a:gd name="T0" fmla="*/ 0 w 61"/>
                                <a:gd name="T1" fmla="*/ 71 h 500"/>
                                <a:gd name="T2" fmla="*/ 0 w 61"/>
                                <a:gd name="T3" fmla="*/ 0 h 500"/>
                                <a:gd name="T4" fmla="*/ 61 w 61"/>
                                <a:gd name="T5" fmla="*/ 0 h 500"/>
                                <a:gd name="T6" fmla="*/ 61 w 61"/>
                                <a:gd name="T7" fmla="*/ 71 h 500"/>
                                <a:gd name="T8" fmla="*/ 0 w 61"/>
                                <a:gd name="T9" fmla="*/ 71 h 500"/>
                                <a:gd name="T10" fmla="*/ 0 w 61"/>
                                <a:gd name="T11" fmla="*/ 500 h 500"/>
                                <a:gd name="T12" fmla="*/ 0 w 61"/>
                                <a:gd name="T13" fmla="*/ 138 h 500"/>
                                <a:gd name="T14" fmla="*/ 61 w 61"/>
                                <a:gd name="T15" fmla="*/ 138 h 500"/>
                                <a:gd name="T16" fmla="*/ 61 w 61"/>
                                <a:gd name="T17" fmla="*/ 500 h 500"/>
                                <a:gd name="T18" fmla="*/ 0 w 61"/>
                                <a:gd name="T19"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 h="500">
                                  <a:moveTo>
                                    <a:pt x="0" y="71"/>
                                  </a:moveTo>
                                  <a:lnTo>
                                    <a:pt x="0" y="0"/>
                                  </a:lnTo>
                                  <a:lnTo>
                                    <a:pt x="61" y="0"/>
                                  </a:lnTo>
                                  <a:lnTo>
                                    <a:pt x="61" y="71"/>
                                  </a:lnTo>
                                  <a:lnTo>
                                    <a:pt x="0" y="71"/>
                                  </a:lnTo>
                                  <a:moveTo>
                                    <a:pt x="0" y="500"/>
                                  </a:moveTo>
                                  <a:lnTo>
                                    <a:pt x="0" y="138"/>
                                  </a:lnTo>
                                  <a:lnTo>
                                    <a:pt x="61" y="138"/>
                                  </a:lnTo>
                                  <a:lnTo>
                                    <a:pt x="61" y="500"/>
                                  </a:lnTo>
                                  <a:lnTo>
                                    <a:pt x="0"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07" name="Freeform 83"/>
                          <wps:cNvSpPr>
                            <a:spLocks/>
                          </wps:cNvSpPr>
                          <wps:spPr bwMode="auto">
                            <a:xfrm>
                              <a:off x="3782" y="1643"/>
                              <a:ext cx="118" cy="142"/>
                            </a:xfrm>
                            <a:custGeom>
                              <a:avLst/>
                              <a:gdLst>
                                <a:gd name="T0" fmla="*/ 315 w 315"/>
                                <a:gd name="T1" fmla="*/ 245 h 378"/>
                                <a:gd name="T2" fmla="*/ 308 w 315"/>
                                <a:gd name="T3" fmla="*/ 275 h 378"/>
                                <a:gd name="T4" fmla="*/ 298 w 315"/>
                                <a:gd name="T5" fmla="*/ 301 h 378"/>
                                <a:gd name="T6" fmla="*/ 283 w 315"/>
                                <a:gd name="T7" fmla="*/ 324 h 378"/>
                                <a:gd name="T8" fmla="*/ 265 w 315"/>
                                <a:gd name="T9" fmla="*/ 343 h 378"/>
                                <a:gd name="T10" fmla="*/ 243 w 315"/>
                                <a:gd name="T11" fmla="*/ 358 h 378"/>
                                <a:gd name="T12" fmla="*/ 219 w 315"/>
                                <a:gd name="T13" fmla="*/ 369 h 378"/>
                                <a:gd name="T14" fmla="*/ 193 w 315"/>
                                <a:gd name="T15" fmla="*/ 376 h 378"/>
                                <a:gd name="T16" fmla="*/ 165 w 315"/>
                                <a:gd name="T17" fmla="*/ 378 h 378"/>
                                <a:gd name="T18" fmla="*/ 129 w 315"/>
                                <a:gd name="T19" fmla="*/ 375 h 378"/>
                                <a:gd name="T20" fmla="*/ 97 w 315"/>
                                <a:gd name="T21" fmla="*/ 366 h 378"/>
                                <a:gd name="T22" fmla="*/ 69 w 315"/>
                                <a:gd name="T23" fmla="*/ 351 h 378"/>
                                <a:gd name="T24" fmla="*/ 45 w 315"/>
                                <a:gd name="T25" fmla="*/ 330 h 378"/>
                                <a:gd name="T26" fmla="*/ 25 w 315"/>
                                <a:gd name="T27" fmla="*/ 303 h 378"/>
                                <a:gd name="T28" fmla="*/ 11 w 315"/>
                                <a:gd name="T29" fmla="*/ 270 h 378"/>
                                <a:gd name="T30" fmla="*/ 3 w 315"/>
                                <a:gd name="T31" fmla="*/ 233 h 378"/>
                                <a:gd name="T32" fmla="*/ 0 w 315"/>
                                <a:gd name="T33" fmla="*/ 190 h 378"/>
                                <a:gd name="T34" fmla="*/ 5 w 315"/>
                                <a:gd name="T35" fmla="*/ 135 h 378"/>
                                <a:gd name="T36" fmla="*/ 19 w 315"/>
                                <a:gd name="T37" fmla="*/ 88 h 378"/>
                                <a:gd name="T38" fmla="*/ 44 w 315"/>
                                <a:gd name="T39" fmla="*/ 49 h 378"/>
                                <a:gd name="T40" fmla="*/ 78 w 315"/>
                                <a:gd name="T41" fmla="*/ 22 h 378"/>
                                <a:gd name="T42" fmla="*/ 120 w 315"/>
                                <a:gd name="T43" fmla="*/ 5 h 378"/>
                                <a:gd name="T44" fmla="*/ 165 w 315"/>
                                <a:gd name="T45" fmla="*/ 0 h 378"/>
                                <a:gd name="T46" fmla="*/ 206 w 315"/>
                                <a:gd name="T47" fmla="*/ 4 h 378"/>
                                <a:gd name="T48" fmla="*/ 230 w 315"/>
                                <a:gd name="T49" fmla="*/ 11 h 378"/>
                                <a:gd name="T50" fmla="*/ 252 w 315"/>
                                <a:gd name="T51" fmla="*/ 22 h 378"/>
                                <a:gd name="T52" fmla="*/ 270 w 315"/>
                                <a:gd name="T53" fmla="*/ 37 h 378"/>
                                <a:gd name="T54" fmla="*/ 286 w 315"/>
                                <a:gd name="T55" fmla="*/ 55 h 378"/>
                                <a:gd name="T56" fmla="*/ 298 w 315"/>
                                <a:gd name="T57" fmla="*/ 77 h 378"/>
                                <a:gd name="T58" fmla="*/ 306 w 315"/>
                                <a:gd name="T59" fmla="*/ 101 h 378"/>
                                <a:gd name="T60" fmla="*/ 250 w 315"/>
                                <a:gd name="T61" fmla="*/ 123 h 378"/>
                                <a:gd name="T62" fmla="*/ 238 w 315"/>
                                <a:gd name="T63" fmla="*/ 91 h 378"/>
                                <a:gd name="T64" fmla="*/ 220 w 315"/>
                                <a:gd name="T65" fmla="*/ 69 h 378"/>
                                <a:gd name="T66" fmla="*/ 196 w 315"/>
                                <a:gd name="T67" fmla="*/ 55 h 378"/>
                                <a:gd name="T68" fmla="*/ 167 w 315"/>
                                <a:gd name="T69" fmla="*/ 50 h 378"/>
                                <a:gd name="T70" fmla="*/ 145 w 315"/>
                                <a:gd name="T71" fmla="*/ 52 h 378"/>
                                <a:gd name="T72" fmla="*/ 125 w 315"/>
                                <a:gd name="T73" fmla="*/ 58 h 378"/>
                                <a:gd name="T74" fmla="*/ 107 w 315"/>
                                <a:gd name="T75" fmla="*/ 69 h 378"/>
                                <a:gd name="T76" fmla="*/ 92 w 315"/>
                                <a:gd name="T77" fmla="*/ 83 h 378"/>
                                <a:gd name="T78" fmla="*/ 79 w 315"/>
                                <a:gd name="T79" fmla="*/ 102 h 378"/>
                                <a:gd name="T80" fmla="*/ 70 w 315"/>
                                <a:gd name="T81" fmla="*/ 126 h 378"/>
                                <a:gd name="T82" fmla="*/ 65 w 315"/>
                                <a:gd name="T83" fmla="*/ 155 h 378"/>
                                <a:gd name="T84" fmla="*/ 65 w 315"/>
                                <a:gd name="T85" fmla="*/ 223 h 378"/>
                                <a:gd name="T86" fmla="*/ 70 w 315"/>
                                <a:gd name="T87" fmla="*/ 252 h 378"/>
                                <a:gd name="T88" fmla="*/ 79 w 315"/>
                                <a:gd name="T89" fmla="*/ 276 h 378"/>
                                <a:gd name="T90" fmla="*/ 91 w 315"/>
                                <a:gd name="T91" fmla="*/ 295 h 378"/>
                                <a:gd name="T92" fmla="*/ 106 w 315"/>
                                <a:gd name="T93" fmla="*/ 309 h 378"/>
                                <a:gd name="T94" fmla="*/ 123 w 315"/>
                                <a:gd name="T95" fmla="*/ 319 h 378"/>
                                <a:gd name="T96" fmla="*/ 142 w 315"/>
                                <a:gd name="T97" fmla="*/ 326 h 378"/>
                                <a:gd name="T98" fmla="*/ 164 w 315"/>
                                <a:gd name="T99" fmla="*/ 328 h 378"/>
                                <a:gd name="T100" fmla="*/ 197 w 315"/>
                                <a:gd name="T101" fmla="*/ 322 h 378"/>
                                <a:gd name="T102" fmla="*/ 224 w 315"/>
                                <a:gd name="T103" fmla="*/ 306 h 378"/>
                                <a:gd name="T104" fmla="*/ 244 w 315"/>
                                <a:gd name="T105" fmla="*/ 277 h 378"/>
                                <a:gd name="T106" fmla="*/ 255 w 315"/>
                                <a:gd name="T107" fmla="*/ 237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15" h="378">
                                  <a:moveTo>
                                    <a:pt x="255" y="237"/>
                                  </a:moveTo>
                                  <a:lnTo>
                                    <a:pt x="315" y="245"/>
                                  </a:lnTo>
                                  <a:lnTo>
                                    <a:pt x="312" y="260"/>
                                  </a:lnTo>
                                  <a:lnTo>
                                    <a:pt x="308" y="275"/>
                                  </a:lnTo>
                                  <a:lnTo>
                                    <a:pt x="304" y="288"/>
                                  </a:lnTo>
                                  <a:lnTo>
                                    <a:pt x="298" y="301"/>
                                  </a:lnTo>
                                  <a:lnTo>
                                    <a:pt x="291" y="313"/>
                                  </a:lnTo>
                                  <a:lnTo>
                                    <a:pt x="283" y="324"/>
                                  </a:lnTo>
                                  <a:lnTo>
                                    <a:pt x="274" y="334"/>
                                  </a:lnTo>
                                  <a:lnTo>
                                    <a:pt x="265" y="343"/>
                                  </a:lnTo>
                                  <a:lnTo>
                                    <a:pt x="254" y="351"/>
                                  </a:lnTo>
                                  <a:lnTo>
                                    <a:pt x="243" y="358"/>
                                  </a:lnTo>
                                  <a:lnTo>
                                    <a:pt x="231" y="364"/>
                                  </a:lnTo>
                                  <a:lnTo>
                                    <a:pt x="219" y="369"/>
                                  </a:lnTo>
                                  <a:lnTo>
                                    <a:pt x="206" y="373"/>
                                  </a:lnTo>
                                  <a:lnTo>
                                    <a:pt x="193" y="376"/>
                                  </a:lnTo>
                                  <a:lnTo>
                                    <a:pt x="179" y="378"/>
                                  </a:lnTo>
                                  <a:lnTo>
                                    <a:pt x="165" y="378"/>
                                  </a:lnTo>
                                  <a:lnTo>
                                    <a:pt x="146" y="377"/>
                                  </a:lnTo>
                                  <a:lnTo>
                                    <a:pt x="129" y="375"/>
                                  </a:lnTo>
                                  <a:lnTo>
                                    <a:pt x="113" y="371"/>
                                  </a:lnTo>
                                  <a:lnTo>
                                    <a:pt x="97" y="366"/>
                                  </a:lnTo>
                                  <a:lnTo>
                                    <a:pt x="83" y="359"/>
                                  </a:lnTo>
                                  <a:lnTo>
                                    <a:pt x="69" y="351"/>
                                  </a:lnTo>
                                  <a:lnTo>
                                    <a:pt x="57" y="341"/>
                                  </a:lnTo>
                                  <a:lnTo>
                                    <a:pt x="45" y="330"/>
                                  </a:lnTo>
                                  <a:lnTo>
                                    <a:pt x="34" y="317"/>
                                  </a:lnTo>
                                  <a:lnTo>
                                    <a:pt x="25" y="303"/>
                                  </a:lnTo>
                                  <a:lnTo>
                                    <a:pt x="17" y="287"/>
                                  </a:lnTo>
                                  <a:lnTo>
                                    <a:pt x="11" y="270"/>
                                  </a:lnTo>
                                  <a:lnTo>
                                    <a:pt x="6" y="252"/>
                                  </a:lnTo>
                                  <a:lnTo>
                                    <a:pt x="3" y="233"/>
                                  </a:lnTo>
                                  <a:lnTo>
                                    <a:pt x="1" y="212"/>
                                  </a:lnTo>
                                  <a:lnTo>
                                    <a:pt x="0" y="190"/>
                                  </a:lnTo>
                                  <a:lnTo>
                                    <a:pt x="1" y="162"/>
                                  </a:lnTo>
                                  <a:lnTo>
                                    <a:pt x="5" y="135"/>
                                  </a:lnTo>
                                  <a:lnTo>
                                    <a:pt x="11" y="111"/>
                                  </a:lnTo>
                                  <a:lnTo>
                                    <a:pt x="19" y="88"/>
                                  </a:lnTo>
                                  <a:lnTo>
                                    <a:pt x="30" y="67"/>
                                  </a:lnTo>
                                  <a:lnTo>
                                    <a:pt x="44" y="49"/>
                                  </a:lnTo>
                                  <a:lnTo>
                                    <a:pt x="60" y="34"/>
                                  </a:lnTo>
                                  <a:lnTo>
                                    <a:pt x="78" y="22"/>
                                  </a:lnTo>
                                  <a:lnTo>
                                    <a:pt x="99" y="12"/>
                                  </a:lnTo>
                                  <a:lnTo>
                                    <a:pt x="120" y="5"/>
                                  </a:lnTo>
                                  <a:lnTo>
                                    <a:pt x="142" y="1"/>
                                  </a:lnTo>
                                  <a:lnTo>
                                    <a:pt x="165" y="0"/>
                                  </a:lnTo>
                                  <a:lnTo>
                                    <a:pt x="193" y="2"/>
                                  </a:lnTo>
                                  <a:lnTo>
                                    <a:pt x="206" y="4"/>
                                  </a:lnTo>
                                  <a:lnTo>
                                    <a:pt x="219" y="7"/>
                                  </a:lnTo>
                                  <a:lnTo>
                                    <a:pt x="230" y="11"/>
                                  </a:lnTo>
                                  <a:lnTo>
                                    <a:pt x="241" y="16"/>
                                  </a:lnTo>
                                  <a:lnTo>
                                    <a:pt x="252" y="22"/>
                                  </a:lnTo>
                                  <a:lnTo>
                                    <a:pt x="261" y="29"/>
                                  </a:lnTo>
                                  <a:lnTo>
                                    <a:pt x="270" y="37"/>
                                  </a:lnTo>
                                  <a:lnTo>
                                    <a:pt x="278" y="46"/>
                                  </a:lnTo>
                                  <a:lnTo>
                                    <a:pt x="286" y="55"/>
                                  </a:lnTo>
                                  <a:lnTo>
                                    <a:pt x="292" y="66"/>
                                  </a:lnTo>
                                  <a:lnTo>
                                    <a:pt x="298" y="77"/>
                                  </a:lnTo>
                                  <a:lnTo>
                                    <a:pt x="303" y="88"/>
                                  </a:lnTo>
                                  <a:lnTo>
                                    <a:pt x="306" y="101"/>
                                  </a:lnTo>
                                  <a:lnTo>
                                    <a:pt x="310" y="114"/>
                                  </a:lnTo>
                                  <a:lnTo>
                                    <a:pt x="250" y="123"/>
                                  </a:lnTo>
                                  <a:lnTo>
                                    <a:pt x="245" y="106"/>
                                  </a:lnTo>
                                  <a:lnTo>
                                    <a:pt x="238" y="91"/>
                                  </a:lnTo>
                                  <a:lnTo>
                                    <a:pt x="230" y="79"/>
                                  </a:lnTo>
                                  <a:lnTo>
                                    <a:pt x="220" y="69"/>
                                  </a:lnTo>
                                  <a:lnTo>
                                    <a:pt x="208" y="60"/>
                                  </a:lnTo>
                                  <a:lnTo>
                                    <a:pt x="196" y="55"/>
                                  </a:lnTo>
                                  <a:lnTo>
                                    <a:pt x="182" y="51"/>
                                  </a:lnTo>
                                  <a:lnTo>
                                    <a:pt x="167" y="50"/>
                                  </a:lnTo>
                                  <a:lnTo>
                                    <a:pt x="156" y="51"/>
                                  </a:lnTo>
                                  <a:lnTo>
                                    <a:pt x="145" y="52"/>
                                  </a:lnTo>
                                  <a:lnTo>
                                    <a:pt x="135" y="55"/>
                                  </a:lnTo>
                                  <a:lnTo>
                                    <a:pt x="125" y="58"/>
                                  </a:lnTo>
                                  <a:lnTo>
                                    <a:pt x="116" y="63"/>
                                  </a:lnTo>
                                  <a:lnTo>
                                    <a:pt x="107" y="69"/>
                                  </a:lnTo>
                                  <a:lnTo>
                                    <a:pt x="99" y="76"/>
                                  </a:lnTo>
                                  <a:lnTo>
                                    <a:pt x="92" y="83"/>
                                  </a:lnTo>
                                  <a:lnTo>
                                    <a:pt x="85" y="92"/>
                                  </a:lnTo>
                                  <a:lnTo>
                                    <a:pt x="79" y="102"/>
                                  </a:lnTo>
                                  <a:lnTo>
                                    <a:pt x="74" y="114"/>
                                  </a:lnTo>
                                  <a:lnTo>
                                    <a:pt x="70" y="126"/>
                                  </a:lnTo>
                                  <a:lnTo>
                                    <a:pt x="67" y="140"/>
                                  </a:lnTo>
                                  <a:lnTo>
                                    <a:pt x="65" y="155"/>
                                  </a:lnTo>
                                  <a:lnTo>
                                    <a:pt x="63" y="189"/>
                                  </a:lnTo>
                                  <a:lnTo>
                                    <a:pt x="65" y="223"/>
                                  </a:lnTo>
                                  <a:lnTo>
                                    <a:pt x="67" y="238"/>
                                  </a:lnTo>
                                  <a:lnTo>
                                    <a:pt x="70" y="252"/>
                                  </a:lnTo>
                                  <a:lnTo>
                                    <a:pt x="74" y="264"/>
                                  </a:lnTo>
                                  <a:lnTo>
                                    <a:pt x="79" y="276"/>
                                  </a:lnTo>
                                  <a:lnTo>
                                    <a:pt x="84" y="286"/>
                                  </a:lnTo>
                                  <a:lnTo>
                                    <a:pt x="91" y="295"/>
                                  </a:lnTo>
                                  <a:lnTo>
                                    <a:pt x="98" y="302"/>
                                  </a:lnTo>
                                  <a:lnTo>
                                    <a:pt x="106" y="309"/>
                                  </a:lnTo>
                                  <a:lnTo>
                                    <a:pt x="114" y="315"/>
                                  </a:lnTo>
                                  <a:lnTo>
                                    <a:pt x="123" y="319"/>
                                  </a:lnTo>
                                  <a:lnTo>
                                    <a:pt x="133" y="323"/>
                                  </a:lnTo>
                                  <a:lnTo>
                                    <a:pt x="142" y="326"/>
                                  </a:lnTo>
                                  <a:lnTo>
                                    <a:pt x="153" y="327"/>
                                  </a:lnTo>
                                  <a:lnTo>
                                    <a:pt x="164" y="328"/>
                                  </a:lnTo>
                                  <a:lnTo>
                                    <a:pt x="181" y="326"/>
                                  </a:lnTo>
                                  <a:lnTo>
                                    <a:pt x="197" y="322"/>
                                  </a:lnTo>
                                  <a:lnTo>
                                    <a:pt x="211" y="315"/>
                                  </a:lnTo>
                                  <a:lnTo>
                                    <a:pt x="224" y="306"/>
                                  </a:lnTo>
                                  <a:lnTo>
                                    <a:pt x="235" y="293"/>
                                  </a:lnTo>
                                  <a:lnTo>
                                    <a:pt x="244" y="277"/>
                                  </a:lnTo>
                                  <a:lnTo>
                                    <a:pt x="251" y="259"/>
                                  </a:lnTo>
                                  <a:lnTo>
                                    <a:pt x="255" y="237"/>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08" name="Freeform 84"/>
                          <wps:cNvSpPr>
                            <a:spLocks noEditPoints="1"/>
                          </wps:cNvSpPr>
                          <wps:spPr bwMode="auto">
                            <a:xfrm>
                              <a:off x="3912" y="1643"/>
                              <a:ext cx="126" cy="142"/>
                            </a:xfrm>
                            <a:custGeom>
                              <a:avLst/>
                              <a:gdLst>
                                <a:gd name="T0" fmla="*/ 332 w 334"/>
                                <a:gd name="T1" fmla="*/ 261 h 378"/>
                                <a:gd name="T2" fmla="*/ 323 w 334"/>
                                <a:gd name="T3" fmla="*/ 287 h 378"/>
                                <a:gd name="T4" fmla="*/ 311 w 334"/>
                                <a:gd name="T5" fmla="*/ 311 h 378"/>
                                <a:gd name="T6" fmla="*/ 295 w 334"/>
                                <a:gd name="T7" fmla="*/ 331 h 378"/>
                                <a:gd name="T8" fmla="*/ 277 w 334"/>
                                <a:gd name="T9" fmla="*/ 348 h 378"/>
                                <a:gd name="T10" fmla="*/ 255 w 334"/>
                                <a:gd name="T11" fmla="*/ 361 h 378"/>
                                <a:gd name="T12" fmla="*/ 230 w 334"/>
                                <a:gd name="T13" fmla="*/ 371 h 378"/>
                                <a:gd name="T14" fmla="*/ 203 w 334"/>
                                <a:gd name="T15" fmla="*/ 376 h 378"/>
                                <a:gd name="T16" fmla="*/ 173 w 334"/>
                                <a:gd name="T17" fmla="*/ 378 h 378"/>
                                <a:gd name="T18" fmla="*/ 135 w 334"/>
                                <a:gd name="T19" fmla="*/ 375 h 378"/>
                                <a:gd name="T20" fmla="*/ 102 w 334"/>
                                <a:gd name="T21" fmla="*/ 366 h 378"/>
                                <a:gd name="T22" fmla="*/ 72 w 334"/>
                                <a:gd name="T23" fmla="*/ 351 h 378"/>
                                <a:gd name="T24" fmla="*/ 47 w 334"/>
                                <a:gd name="T25" fmla="*/ 329 h 378"/>
                                <a:gd name="T26" fmla="*/ 27 w 334"/>
                                <a:gd name="T27" fmla="*/ 302 h 378"/>
                                <a:gd name="T28" fmla="*/ 12 w 334"/>
                                <a:gd name="T29" fmla="*/ 270 h 378"/>
                                <a:gd name="T30" fmla="*/ 3 w 334"/>
                                <a:gd name="T31" fmla="*/ 234 h 378"/>
                                <a:gd name="T32" fmla="*/ 0 w 334"/>
                                <a:gd name="T33" fmla="*/ 192 h 378"/>
                                <a:gd name="T34" fmla="*/ 3 w 334"/>
                                <a:gd name="T35" fmla="*/ 149 h 378"/>
                                <a:gd name="T36" fmla="*/ 12 w 334"/>
                                <a:gd name="T37" fmla="*/ 111 h 378"/>
                                <a:gd name="T38" fmla="*/ 27 w 334"/>
                                <a:gd name="T39" fmla="*/ 78 h 378"/>
                                <a:gd name="T40" fmla="*/ 47 w 334"/>
                                <a:gd name="T41" fmla="*/ 50 h 378"/>
                                <a:gd name="T42" fmla="*/ 73 w 334"/>
                                <a:gd name="T43" fmla="*/ 28 h 378"/>
                                <a:gd name="T44" fmla="*/ 101 w 334"/>
                                <a:gd name="T45" fmla="*/ 12 h 378"/>
                                <a:gd name="T46" fmla="*/ 134 w 334"/>
                                <a:gd name="T47" fmla="*/ 3 h 378"/>
                                <a:gd name="T48" fmla="*/ 170 w 334"/>
                                <a:gd name="T49" fmla="*/ 0 h 378"/>
                                <a:gd name="T50" fmla="*/ 204 w 334"/>
                                <a:gd name="T51" fmla="*/ 3 h 378"/>
                                <a:gd name="T52" fmla="*/ 236 w 334"/>
                                <a:gd name="T53" fmla="*/ 12 h 378"/>
                                <a:gd name="T54" fmla="*/ 264 w 334"/>
                                <a:gd name="T55" fmla="*/ 27 h 378"/>
                                <a:gd name="T56" fmla="*/ 288 w 334"/>
                                <a:gd name="T57" fmla="*/ 49 h 378"/>
                                <a:gd name="T58" fmla="*/ 308 w 334"/>
                                <a:gd name="T59" fmla="*/ 76 h 378"/>
                                <a:gd name="T60" fmla="*/ 323 w 334"/>
                                <a:gd name="T61" fmla="*/ 109 h 378"/>
                                <a:gd name="T62" fmla="*/ 331 w 334"/>
                                <a:gd name="T63" fmla="*/ 146 h 378"/>
                                <a:gd name="T64" fmla="*/ 334 w 334"/>
                                <a:gd name="T65" fmla="*/ 188 h 378"/>
                                <a:gd name="T66" fmla="*/ 64 w 334"/>
                                <a:gd name="T67" fmla="*/ 205 h 378"/>
                                <a:gd name="T68" fmla="*/ 70 w 334"/>
                                <a:gd name="T69" fmla="*/ 245 h 378"/>
                                <a:gd name="T70" fmla="*/ 79 w 334"/>
                                <a:gd name="T71" fmla="*/ 268 h 378"/>
                                <a:gd name="T72" fmla="*/ 90 w 334"/>
                                <a:gd name="T73" fmla="*/ 288 h 378"/>
                                <a:gd name="T74" fmla="*/ 105 w 334"/>
                                <a:gd name="T75" fmla="*/ 303 h 378"/>
                                <a:gd name="T76" fmla="*/ 122 w 334"/>
                                <a:gd name="T77" fmla="*/ 315 h 378"/>
                                <a:gd name="T78" fmla="*/ 141 w 334"/>
                                <a:gd name="T79" fmla="*/ 323 h 378"/>
                                <a:gd name="T80" fmla="*/ 162 w 334"/>
                                <a:gd name="T81" fmla="*/ 327 h 378"/>
                                <a:gd name="T82" fmla="*/ 190 w 334"/>
                                <a:gd name="T83" fmla="*/ 327 h 378"/>
                                <a:gd name="T84" fmla="*/ 218 w 334"/>
                                <a:gd name="T85" fmla="*/ 318 h 378"/>
                                <a:gd name="T86" fmla="*/ 242 w 334"/>
                                <a:gd name="T87" fmla="*/ 300 h 378"/>
                                <a:gd name="T88" fmla="*/ 261 w 334"/>
                                <a:gd name="T89" fmla="*/ 272 h 378"/>
                                <a:gd name="T90" fmla="*/ 67 w 334"/>
                                <a:gd name="T91" fmla="*/ 154 h 378"/>
                                <a:gd name="T92" fmla="*/ 266 w 334"/>
                                <a:gd name="T93" fmla="*/ 133 h 378"/>
                                <a:gd name="T94" fmla="*/ 255 w 334"/>
                                <a:gd name="T95" fmla="*/ 98 h 378"/>
                                <a:gd name="T96" fmla="*/ 239 w 334"/>
                                <a:gd name="T97" fmla="*/ 77 h 378"/>
                                <a:gd name="T98" fmla="*/ 222 w 334"/>
                                <a:gd name="T99" fmla="*/ 64 h 378"/>
                                <a:gd name="T100" fmla="*/ 203 w 334"/>
                                <a:gd name="T101" fmla="*/ 55 h 378"/>
                                <a:gd name="T102" fmla="*/ 182 w 334"/>
                                <a:gd name="T103" fmla="*/ 51 h 378"/>
                                <a:gd name="T104" fmla="*/ 150 w 334"/>
                                <a:gd name="T105" fmla="*/ 52 h 378"/>
                                <a:gd name="T106" fmla="*/ 114 w 334"/>
                                <a:gd name="T107" fmla="*/ 66 h 378"/>
                                <a:gd name="T108" fmla="*/ 92 w 334"/>
                                <a:gd name="T109" fmla="*/ 86 h 378"/>
                                <a:gd name="T110" fmla="*/ 77 w 334"/>
                                <a:gd name="T111" fmla="*/ 112 h 378"/>
                                <a:gd name="T112" fmla="*/ 67 w 334"/>
                                <a:gd name="T113" fmla="*/ 154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34" h="378">
                                  <a:moveTo>
                                    <a:pt x="269" y="253"/>
                                  </a:moveTo>
                                  <a:lnTo>
                                    <a:pt x="332" y="261"/>
                                  </a:lnTo>
                                  <a:lnTo>
                                    <a:pt x="328" y="275"/>
                                  </a:lnTo>
                                  <a:lnTo>
                                    <a:pt x="323" y="287"/>
                                  </a:lnTo>
                                  <a:lnTo>
                                    <a:pt x="317" y="299"/>
                                  </a:lnTo>
                                  <a:lnTo>
                                    <a:pt x="311" y="311"/>
                                  </a:lnTo>
                                  <a:lnTo>
                                    <a:pt x="303" y="321"/>
                                  </a:lnTo>
                                  <a:lnTo>
                                    <a:pt x="295" y="331"/>
                                  </a:lnTo>
                                  <a:lnTo>
                                    <a:pt x="286" y="339"/>
                                  </a:lnTo>
                                  <a:lnTo>
                                    <a:pt x="277" y="348"/>
                                  </a:lnTo>
                                  <a:lnTo>
                                    <a:pt x="266" y="355"/>
                                  </a:lnTo>
                                  <a:lnTo>
                                    <a:pt x="255" y="361"/>
                                  </a:lnTo>
                                  <a:lnTo>
                                    <a:pt x="243" y="366"/>
                                  </a:lnTo>
                                  <a:lnTo>
                                    <a:pt x="230" y="371"/>
                                  </a:lnTo>
                                  <a:lnTo>
                                    <a:pt x="217" y="374"/>
                                  </a:lnTo>
                                  <a:lnTo>
                                    <a:pt x="203" y="376"/>
                                  </a:lnTo>
                                  <a:lnTo>
                                    <a:pt x="188" y="378"/>
                                  </a:lnTo>
                                  <a:lnTo>
                                    <a:pt x="173" y="378"/>
                                  </a:lnTo>
                                  <a:lnTo>
                                    <a:pt x="154" y="377"/>
                                  </a:lnTo>
                                  <a:lnTo>
                                    <a:pt x="135" y="375"/>
                                  </a:lnTo>
                                  <a:lnTo>
                                    <a:pt x="118" y="371"/>
                                  </a:lnTo>
                                  <a:lnTo>
                                    <a:pt x="102" y="366"/>
                                  </a:lnTo>
                                  <a:lnTo>
                                    <a:pt x="86" y="359"/>
                                  </a:lnTo>
                                  <a:lnTo>
                                    <a:pt x="72" y="351"/>
                                  </a:lnTo>
                                  <a:lnTo>
                                    <a:pt x="59" y="341"/>
                                  </a:lnTo>
                                  <a:lnTo>
                                    <a:pt x="47" y="329"/>
                                  </a:lnTo>
                                  <a:lnTo>
                                    <a:pt x="36" y="316"/>
                                  </a:lnTo>
                                  <a:lnTo>
                                    <a:pt x="27" y="302"/>
                                  </a:lnTo>
                                  <a:lnTo>
                                    <a:pt x="19" y="287"/>
                                  </a:lnTo>
                                  <a:lnTo>
                                    <a:pt x="12" y="270"/>
                                  </a:lnTo>
                                  <a:lnTo>
                                    <a:pt x="7" y="253"/>
                                  </a:lnTo>
                                  <a:lnTo>
                                    <a:pt x="3" y="234"/>
                                  </a:lnTo>
                                  <a:lnTo>
                                    <a:pt x="1" y="213"/>
                                  </a:lnTo>
                                  <a:lnTo>
                                    <a:pt x="0" y="192"/>
                                  </a:lnTo>
                                  <a:lnTo>
                                    <a:pt x="1" y="170"/>
                                  </a:lnTo>
                                  <a:lnTo>
                                    <a:pt x="3" y="149"/>
                                  </a:lnTo>
                                  <a:lnTo>
                                    <a:pt x="7" y="129"/>
                                  </a:lnTo>
                                  <a:lnTo>
                                    <a:pt x="12" y="111"/>
                                  </a:lnTo>
                                  <a:lnTo>
                                    <a:pt x="19" y="94"/>
                                  </a:lnTo>
                                  <a:lnTo>
                                    <a:pt x="27" y="78"/>
                                  </a:lnTo>
                                  <a:lnTo>
                                    <a:pt x="36" y="63"/>
                                  </a:lnTo>
                                  <a:lnTo>
                                    <a:pt x="47" y="50"/>
                                  </a:lnTo>
                                  <a:lnTo>
                                    <a:pt x="60" y="38"/>
                                  </a:lnTo>
                                  <a:lnTo>
                                    <a:pt x="73" y="28"/>
                                  </a:lnTo>
                                  <a:lnTo>
                                    <a:pt x="87" y="19"/>
                                  </a:lnTo>
                                  <a:lnTo>
                                    <a:pt x="101" y="12"/>
                                  </a:lnTo>
                                  <a:lnTo>
                                    <a:pt x="117" y="7"/>
                                  </a:lnTo>
                                  <a:lnTo>
                                    <a:pt x="134" y="3"/>
                                  </a:lnTo>
                                  <a:lnTo>
                                    <a:pt x="151" y="0"/>
                                  </a:lnTo>
                                  <a:lnTo>
                                    <a:pt x="170" y="0"/>
                                  </a:lnTo>
                                  <a:lnTo>
                                    <a:pt x="187" y="0"/>
                                  </a:lnTo>
                                  <a:lnTo>
                                    <a:pt x="204" y="3"/>
                                  </a:lnTo>
                                  <a:lnTo>
                                    <a:pt x="220" y="7"/>
                                  </a:lnTo>
                                  <a:lnTo>
                                    <a:pt x="236" y="12"/>
                                  </a:lnTo>
                                  <a:lnTo>
                                    <a:pt x="250" y="19"/>
                                  </a:lnTo>
                                  <a:lnTo>
                                    <a:pt x="264" y="27"/>
                                  </a:lnTo>
                                  <a:lnTo>
                                    <a:pt x="276" y="38"/>
                                  </a:lnTo>
                                  <a:lnTo>
                                    <a:pt x="288" y="49"/>
                                  </a:lnTo>
                                  <a:lnTo>
                                    <a:pt x="299" y="62"/>
                                  </a:lnTo>
                                  <a:lnTo>
                                    <a:pt x="308" y="76"/>
                                  </a:lnTo>
                                  <a:lnTo>
                                    <a:pt x="316" y="92"/>
                                  </a:lnTo>
                                  <a:lnTo>
                                    <a:pt x="323" y="109"/>
                                  </a:lnTo>
                                  <a:lnTo>
                                    <a:pt x="328" y="127"/>
                                  </a:lnTo>
                                  <a:lnTo>
                                    <a:pt x="331" y="146"/>
                                  </a:lnTo>
                                  <a:lnTo>
                                    <a:pt x="334" y="166"/>
                                  </a:lnTo>
                                  <a:lnTo>
                                    <a:pt x="334" y="188"/>
                                  </a:lnTo>
                                  <a:lnTo>
                                    <a:pt x="334" y="205"/>
                                  </a:lnTo>
                                  <a:lnTo>
                                    <a:pt x="64" y="205"/>
                                  </a:lnTo>
                                  <a:lnTo>
                                    <a:pt x="67" y="233"/>
                                  </a:lnTo>
                                  <a:lnTo>
                                    <a:pt x="70" y="245"/>
                                  </a:lnTo>
                                  <a:lnTo>
                                    <a:pt x="74" y="257"/>
                                  </a:lnTo>
                                  <a:lnTo>
                                    <a:pt x="79" y="268"/>
                                  </a:lnTo>
                                  <a:lnTo>
                                    <a:pt x="84" y="278"/>
                                  </a:lnTo>
                                  <a:lnTo>
                                    <a:pt x="90" y="288"/>
                                  </a:lnTo>
                                  <a:lnTo>
                                    <a:pt x="98" y="296"/>
                                  </a:lnTo>
                                  <a:lnTo>
                                    <a:pt x="105" y="303"/>
                                  </a:lnTo>
                                  <a:lnTo>
                                    <a:pt x="114" y="310"/>
                                  </a:lnTo>
                                  <a:lnTo>
                                    <a:pt x="122" y="315"/>
                                  </a:lnTo>
                                  <a:lnTo>
                                    <a:pt x="132" y="320"/>
                                  </a:lnTo>
                                  <a:lnTo>
                                    <a:pt x="141" y="323"/>
                                  </a:lnTo>
                                  <a:lnTo>
                                    <a:pt x="152" y="326"/>
                                  </a:lnTo>
                                  <a:lnTo>
                                    <a:pt x="162" y="327"/>
                                  </a:lnTo>
                                  <a:lnTo>
                                    <a:pt x="173" y="328"/>
                                  </a:lnTo>
                                  <a:lnTo>
                                    <a:pt x="190" y="327"/>
                                  </a:lnTo>
                                  <a:lnTo>
                                    <a:pt x="205" y="323"/>
                                  </a:lnTo>
                                  <a:lnTo>
                                    <a:pt x="218" y="318"/>
                                  </a:lnTo>
                                  <a:lnTo>
                                    <a:pt x="231" y="310"/>
                                  </a:lnTo>
                                  <a:lnTo>
                                    <a:pt x="242" y="300"/>
                                  </a:lnTo>
                                  <a:lnTo>
                                    <a:pt x="252" y="287"/>
                                  </a:lnTo>
                                  <a:lnTo>
                                    <a:pt x="261" y="272"/>
                                  </a:lnTo>
                                  <a:lnTo>
                                    <a:pt x="269" y="253"/>
                                  </a:lnTo>
                                  <a:moveTo>
                                    <a:pt x="67" y="154"/>
                                  </a:moveTo>
                                  <a:lnTo>
                                    <a:pt x="269" y="154"/>
                                  </a:lnTo>
                                  <a:lnTo>
                                    <a:pt x="266" y="133"/>
                                  </a:lnTo>
                                  <a:lnTo>
                                    <a:pt x="262" y="114"/>
                                  </a:lnTo>
                                  <a:lnTo>
                                    <a:pt x="255" y="98"/>
                                  </a:lnTo>
                                  <a:lnTo>
                                    <a:pt x="246" y="86"/>
                                  </a:lnTo>
                                  <a:lnTo>
                                    <a:pt x="239" y="77"/>
                                  </a:lnTo>
                                  <a:lnTo>
                                    <a:pt x="231" y="70"/>
                                  </a:lnTo>
                                  <a:lnTo>
                                    <a:pt x="222" y="64"/>
                                  </a:lnTo>
                                  <a:lnTo>
                                    <a:pt x="213" y="59"/>
                                  </a:lnTo>
                                  <a:lnTo>
                                    <a:pt x="203" y="55"/>
                                  </a:lnTo>
                                  <a:lnTo>
                                    <a:pt x="192" y="52"/>
                                  </a:lnTo>
                                  <a:lnTo>
                                    <a:pt x="182" y="51"/>
                                  </a:lnTo>
                                  <a:lnTo>
                                    <a:pt x="170" y="50"/>
                                  </a:lnTo>
                                  <a:lnTo>
                                    <a:pt x="150" y="52"/>
                                  </a:lnTo>
                                  <a:lnTo>
                                    <a:pt x="131" y="57"/>
                                  </a:lnTo>
                                  <a:lnTo>
                                    <a:pt x="114" y="66"/>
                                  </a:lnTo>
                                  <a:lnTo>
                                    <a:pt x="99" y="78"/>
                                  </a:lnTo>
                                  <a:lnTo>
                                    <a:pt x="92" y="86"/>
                                  </a:lnTo>
                                  <a:lnTo>
                                    <a:pt x="86" y="94"/>
                                  </a:lnTo>
                                  <a:lnTo>
                                    <a:pt x="77" y="112"/>
                                  </a:lnTo>
                                  <a:lnTo>
                                    <a:pt x="70" y="132"/>
                                  </a:lnTo>
                                  <a:lnTo>
                                    <a:pt x="67" y="15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09" name="Freeform 85"/>
                          <wps:cNvSpPr>
                            <a:spLocks/>
                          </wps:cNvSpPr>
                          <wps:spPr bwMode="auto">
                            <a:xfrm>
                              <a:off x="4129" y="1594"/>
                              <a:ext cx="124" cy="188"/>
                            </a:xfrm>
                            <a:custGeom>
                              <a:avLst/>
                              <a:gdLst>
                                <a:gd name="T0" fmla="*/ 331 w 331"/>
                                <a:gd name="T1" fmla="*/ 502 h 502"/>
                                <a:gd name="T2" fmla="*/ 1 w 331"/>
                                <a:gd name="T3" fmla="*/ 491 h 502"/>
                                <a:gd name="T4" fmla="*/ 4 w 331"/>
                                <a:gd name="T5" fmla="*/ 470 h 502"/>
                                <a:gd name="T6" fmla="*/ 15 w 331"/>
                                <a:gd name="T7" fmla="*/ 443 h 502"/>
                                <a:gd name="T8" fmla="*/ 35 w 331"/>
                                <a:gd name="T9" fmla="*/ 409 h 502"/>
                                <a:gd name="T10" fmla="*/ 63 w 331"/>
                                <a:gd name="T11" fmla="*/ 376 h 502"/>
                                <a:gd name="T12" fmla="*/ 104 w 331"/>
                                <a:gd name="T13" fmla="*/ 338 h 502"/>
                                <a:gd name="T14" fmla="*/ 166 w 331"/>
                                <a:gd name="T15" fmla="*/ 286 h 502"/>
                                <a:gd name="T16" fmla="*/ 221 w 331"/>
                                <a:gd name="T17" fmla="*/ 233 h 502"/>
                                <a:gd name="T18" fmla="*/ 251 w 331"/>
                                <a:gd name="T19" fmla="*/ 192 h 502"/>
                                <a:gd name="T20" fmla="*/ 265 w 331"/>
                                <a:gd name="T21" fmla="*/ 155 h 502"/>
                                <a:gd name="T22" fmla="*/ 266 w 331"/>
                                <a:gd name="T23" fmla="*/ 120 h 502"/>
                                <a:gd name="T24" fmla="*/ 252 w 331"/>
                                <a:gd name="T25" fmla="*/ 89 h 502"/>
                                <a:gd name="T26" fmla="*/ 227 w 331"/>
                                <a:gd name="T27" fmla="*/ 65 h 502"/>
                                <a:gd name="T28" fmla="*/ 193 w 331"/>
                                <a:gd name="T29" fmla="*/ 52 h 502"/>
                                <a:gd name="T30" fmla="*/ 152 w 331"/>
                                <a:gd name="T31" fmla="*/ 52 h 502"/>
                                <a:gd name="T32" fmla="*/ 117 w 331"/>
                                <a:gd name="T33" fmla="*/ 66 h 502"/>
                                <a:gd name="T34" fmla="*/ 96 w 331"/>
                                <a:gd name="T35" fmla="*/ 84 h 502"/>
                                <a:gd name="T36" fmla="*/ 86 w 331"/>
                                <a:gd name="T37" fmla="*/ 100 h 502"/>
                                <a:gd name="T38" fmla="*/ 77 w 331"/>
                                <a:gd name="T39" fmla="*/ 129 h 502"/>
                                <a:gd name="T40" fmla="*/ 12 w 331"/>
                                <a:gd name="T41" fmla="*/ 145 h 502"/>
                                <a:gd name="T42" fmla="*/ 18 w 331"/>
                                <a:gd name="T43" fmla="*/ 111 h 502"/>
                                <a:gd name="T44" fmla="*/ 27 w 331"/>
                                <a:gd name="T45" fmla="*/ 82 h 502"/>
                                <a:gd name="T46" fmla="*/ 42 w 331"/>
                                <a:gd name="T47" fmla="*/ 58 h 502"/>
                                <a:gd name="T48" fmla="*/ 61 w 331"/>
                                <a:gd name="T49" fmla="*/ 37 h 502"/>
                                <a:gd name="T50" fmla="*/ 84 w 331"/>
                                <a:gd name="T51" fmla="*/ 21 h 502"/>
                                <a:gd name="T52" fmla="*/ 110 w 331"/>
                                <a:gd name="T53" fmla="*/ 9 h 502"/>
                                <a:gd name="T54" fmla="*/ 141 w 331"/>
                                <a:gd name="T55" fmla="*/ 2 h 502"/>
                                <a:gd name="T56" fmla="*/ 174 w 331"/>
                                <a:gd name="T57" fmla="*/ 0 h 502"/>
                                <a:gd name="T58" fmla="*/ 209 w 331"/>
                                <a:gd name="T59" fmla="*/ 2 h 502"/>
                                <a:gd name="T60" fmla="*/ 239 w 331"/>
                                <a:gd name="T61" fmla="*/ 10 h 502"/>
                                <a:gd name="T62" fmla="*/ 265 w 331"/>
                                <a:gd name="T63" fmla="*/ 22 h 502"/>
                                <a:gd name="T64" fmla="*/ 288 w 331"/>
                                <a:gd name="T65" fmla="*/ 40 h 502"/>
                                <a:gd name="T66" fmla="*/ 307 w 331"/>
                                <a:gd name="T67" fmla="*/ 61 h 502"/>
                                <a:gd name="T68" fmla="*/ 320 w 331"/>
                                <a:gd name="T69" fmla="*/ 85 h 502"/>
                                <a:gd name="T70" fmla="*/ 328 w 331"/>
                                <a:gd name="T71" fmla="*/ 111 h 502"/>
                                <a:gd name="T72" fmla="*/ 330 w 331"/>
                                <a:gd name="T73" fmla="*/ 139 h 502"/>
                                <a:gd name="T74" fmla="*/ 327 w 331"/>
                                <a:gd name="T75" fmla="*/ 169 h 502"/>
                                <a:gd name="T76" fmla="*/ 318 w 331"/>
                                <a:gd name="T77" fmla="*/ 198 h 502"/>
                                <a:gd name="T78" fmla="*/ 302 w 331"/>
                                <a:gd name="T79" fmla="*/ 228 h 502"/>
                                <a:gd name="T80" fmla="*/ 277 w 331"/>
                                <a:gd name="T81" fmla="*/ 259 h 502"/>
                                <a:gd name="T82" fmla="*/ 239 w 331"/>
                                <a:gd name="T83" fmla="*/ 297 h 502"/>
                                <a:gd name="T84" fmla="*/ 137 w 331"/>
                                <a:gd name="T85" fmla="*/ 386 h 502"/>
                                <a:gd name="T86" fmla="*/ 97 w 331"/>
                                <a:gd name="T87" fmla="*/ 426 h 502"/>
                                <a:gd name="T88" fmla="*/ 331 w 331"/>
                                <a:gd name="T89" fmla="*/ 443 h 5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331" h="502">
                                  <a:moveTo>
                                    <a:pt x="331" y="443"/>
                                  </a:moveTo>
                                  <a:lnTo>
                                    <a:pt x="331" y="502"/>
                                  </a:lnTo>
                                  <a:lnTo>
                                    <a:pt x="0" y="502"/>
                                  </a:lnTo>
                                  <a:lnTo>
                                    <a:pt x="1" y="491"/>
                                  </a:lnTo>
                                  <a:lnTo>
                                    <a:pt x="2" y="480"/>
                                  </a:lnTo>
                                  <a:lnTo>
                                    <a:pt x="4" y="470"/>
                                  </a:lnTo>
                                  <a:lnTo>
                                    <a:pt x="8" y="459"/>
                                  </a:lnTo>
                                  <a:lnTo>
                                    <a:pt x="15" y="443"/>
                                  </a:lnTo>
                                  <a:lnTo>
                                    <a:pt x="24" y="426"/>
                                  </a:lnTo>
                                  <a:lnTo>
                                    <a:pt x="35" y="409"/>
                                  </a:lnTo>
                                  <a:lnTo>
                                    <a:pt x="48" y="393"/>
                                  </a:lnTo>
                                  <a:lnTo>
                                    <a:pt x="63" y="376"/>
                                  </a:lnTo>
                                  <a:lnTo>
                                    <a:pt x="82" y="358"/>
                                  </a:lnTo>
                                  <a:lnTo>
                                    <a:pt x="104" y="338"/>
                                  </a:lnTo>
                                  <a:lnTo>
                                    <a:pt x="128" y="317"/>
                                  </a:lnTo>
                                  <a:lnTo>
                                    <a:pt x="166" y="286"/>
                                  </a:lnTo>
                                  <a:lnTo>
                                    <a:pt x="197" y="257"/>
                                  </a:lnTo>
                                  <a:lnTo>
                                    <a:pt x="221" y="233"/>
                                  </a:lnTo>
                                  <a:lnTo>
                                    <a:pt x="239" y="211"/>
                                  </a:lnTo>
                                  <a:lnTo>
                                    <a:pt x="251" y="192"/>
                                  </a:lnTo>
                                  <a:lnTo>
                                    <a:pt x="260" y="173"/>
                                  </a:lnTo>
                                  <a:lnTo>
                                    <a:pt x="265" y="155"/>
                                  </a:lnTo>
                                  <a:lnTo>
                                    <a:pt x="267" y="137"/>
                                  </a:lnTo>
                                  <a:lnTo>
                                    <a:pt x="266" y="120"/>
                                  </a:lnTo>
                                  <a:lnTo>
                                    <a:pt x="261" y="104"/>
                                  </a:lnTo>
                                  <a:lnTo>
                                    <a:pt x="252" y="89"/>
                                  </a:lnTo>
                                  <a:lnTo>
                                    <a:pt x="241" y="76"/>
                                  </a:lnTo>
                                  <a:lnTo>
                                    <a:pt x="227" y="65"/>
                                  </a:lnTo>
                                  <a:lnTo>
                                    <a:pt x="211" y="57"/>
                                  </a:lnTo>
                                  <a:lnTo>
                                    <a:pt x="193" y="52"/>
                                  </a:lnTo>
                                  <a:lnTo>
                                    <a:pt x="173" y="51"/>
                                  </a:lnTo>
                                  <a:lnTo>
                                    <a:pt x="152" y="52"/>
                                  </a:lnTo>
                                  <a:lnTo>
                                    <a:pt x="133" y="57"/>
                                  </a:lnTo>
                                  <a:lnTo>
                                    <a:pt x="117" y="66"/>
                                  </a:lnTo>
                                  <a:lnTo>
                                    <a:pt x="102" y="77"/>
                                  </a:lnTo>
                                  <a:lnTo>
                                    <a:pt x="96" y="84"/>
                                  </a:lnTo>
                                  <a:lnTo>
                                    <a:pt x="90" y="92"/>
                                  </a:lnTo>
                                  <a:lnTo>
                                    <a:pt x="86" y="100"/>
                                  </a:lnTo>
                                  <a:lnTo>
                                    <a:pt x="82" y="109"/>
                                  </a:lnTo>
                                  <a:lnTo>
                                    <a:pt x="77" y="129"/>
                                  </a:lnTo>
                                  <a:lnTo>
                                    <a:pt x="75" y="151"/>
                                  </a:lnTo>
                                  <a:lnTo>
                                    <a:pt x="12" y="145"/>
                                  </a:lnTo>
                                  <a:lnTo>
                                    <a:pt x="14" y="127"/>
                                  </a:lnTo>
                                  <a:lnTo>
                                    <a:pt x="18" y="111"/>
                                  </a:lnTo>
                                  <a:lnTo>
                                    <a:pt x="22" y="96"/>
                                  </a:lnTo>
                                  <a:lnTo>
                                    <a:pt x="27" y="82"/>
                                  </a:lnTo>
                                  <a:lnTo>
                                    <a:pt x="34" y="69"/>
                                  </a:lnTo>
                                  <a:lnTo>
                                    <a:pt x="42" y="58"/>
                                  </a:lnTo>
                                  <a:lnTo>
                                    <a:pt x="51" y="47"/>
                                  </a:lnTo>
                                  <a:lnTo>
                                    <a:pt x="61" y="37"/>
                                  </a:lnTo>
                                  <a:lnTo>
                                    <a:pt x="72" y="28"/>
                                  </a:lnTo>
                                  <a:lnTo>
                                    <a:pt x="84" y="21"/>
                                  </a:lnTo>
                                  <a:lnTo>
                                    <a:pt x="97" y="14"/>
                                  </a:lnTo>
                                  <a:lnTo>
                                    <a:pt x="110" y="9"/>
                                  </a:lnTo>
                                  <a:lnTo>
                                    <a:pt x="125" y="5"/>
                                  </a:lnTo>
                                  <a:lnTo>
                                    <a:pt x="141" y="2"/>
                                  </a:lnTo>
                                  <a:lnTo>
                                    <a:pt x="157" y="1"/>
                                  </a:lnTo>
                                  <a:lnTo>
                                    <a:pt x="174" y="0"/>
                                  </a:lnTo>
                                  <a:lnTo>
                                    <a:pt x="192" y="1"/>
                                  </a:lnTo>
                                  <a:lnTo>
                                    <a:pt x="209" y="2"/>
                                  </a:lnTo>
                                  <a:lnTo>
                                    <a:pt x="224" y="6"/>
                                  </a:lnTo>
                                  <a:lnTo>
                                    <a:pt x="239" y="10"/>
                                  </a:lnTo>
                                  <a:lnTo>
                                    <a:pt x="253" y="16"/>
                                  </a:lnTo>
                                  <a:lnTo>
                                    <a:pt x="265" y="22"/>
                                  </a:lnTo>
                                  <a:lnTo>
                                    <a:pt x="277" y="31"/>
                                  </a:lnTo>
                                  <a:lnTo>
                                    <a:pt x="288" y="40"/>
                                  </a:lnTo>
                                  <a:lnTo>
                                    <a:pt x="298" y="50"/>
                                  </a:lnTo>
                                  <a:lnTo>
                                    <a:pt x="307" y="61"/>
                                  </a:lnTo>
                                  <a:lnTo>
                                    <a:pt x="314" y="73"/>
                                  </a:lnTo>
                                  <a:lnTo>
                                    <a:pt x="320" y="85"/>
                                  </a:lnTo>
                                  <a:lnTo>
                                    <a:pt x="324" y="97"/>
                                  </a:lnTo>
                                  <a:lnTo>
                                    <a:pt x="328" y="111"/>
                                  </a:lnTo>
                                  <a:lnTo>
                                    <a:pt x="330" y="124"/>
                                  </a:lnTo>
                                  <a:lnTo>
                                    <a:pt x="330" y="139"/>
                                  </a:lnTo>
                                  <a:lnTo>
                                    <a:pt x="330" y="154"/>
                                  </a:lnTo>
                                  <a:lnTo>
                                    <a:pt x="327" y="169"/>
                                  </a:lnTo>
                                  <a:lnTo>
                                    <a:pt x="323" y="183"/>
                                  </a:lnTo>
                                  <a:lnTo>
                                    <a:pt x="318" y="198"/>
                                  </a:lnTo>
                                  <a:lnTo>
                                    <a:pt x="311" y="213"/>
                                  </a:lnTo>
                                  <a:lnTo>
                                    <a:pt x="302" y="228"/>
                                  </a:lnTo>
                                  <a:lnTo>
                                    <a:pt x="290" y="243"/>
                                  </a:lnTo>
                                  <a:lnTo>
                                    <a:pt x="277" y="259"/>
                                  </a:lnTo>
                                  <a:lnTo>
                                    <a:pt x="261" y="276"/>
                                  </a:lnTo>
                                  <a:lnTo>
                                    <a:pt x="239" y="297"/>
                                  </a:lnTo>
                                  <a:lnTo>
                                    <a:pt x="183" y="347"/>
                                  </a:lnTo>
                                  <a:lnTo>
                                    <a:pt x="137" y="386"/>
                                  </a:lnTo>
                                  <a:lnTo>
                                    <a:pt x="112" y="410"/>
                                  </a:lnTo>
                                  <a:lnTo>
                                    <a:pt x="97" y="426"/>
                                  </a:lnTo>
                                  <a:lnTo>
                                    <a:pt x="86" y="443"/>
                                  </a:lnTo>
                                  <a:lnTo>
                                    <a:pt x="331" y="44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0" name="Freeform 86"/>
                          <wps:cNvSpPr>
                            <a:spLocks noEditPoints="1"/>
                          </wps:cNvSpPr>
                          <wps:spPr bwMode="auto">
                            <a:xfrm>
                              <a:off x="5076" y="1595"/>
                              <a:ext cx="165" cy="187"/>
                            </a:xfrm>
                            <a:custGeom>
                              <a:avLst/>
                              <a:gdLst>
                                <a:gd name="T0" fmla="*/ 0 w 441"/>
                                <a:gd name="T1" fmla="*/ 0 h 500"/>
                                <a:gd name="T2" fmla="*/ 254 w 441"/>
                                <a:gd name="T3" fmla="*/ 1 h 500"/>
                                <a:gd name="T4" fmla="*/ 304 w 441"/>
                                <a:gd name="T5" fmla="*/ 8 h 500"/>
                                <a:gd name="T6" fmla="*/ 340 w 441"/>
                                <a:gd name="T7" fmla="*/ 22 h 500"/>
                                <a:gd name="T8" fmla="*/ 368 w 441"/>
                                <a:gd name="T9" fmla="*/ 45 h 500"/>
                                <a:gd name="T10" fmla="*/ 388 w 441"/>
                                <a:gd name="T11" fmla="*/ 79 h 500"/>
                                <a:gd name="T12" fmla="*/ 399 w 441"/>
                                <a:gd name="T13" fmla="*/ 116 h 500"/>
                                <a:gd name="T14" fmla="*/ 400 w 441"/>
                                <a:gd name="T15" fmla="*/ 150 h 500"/>
                                <a:gd name="T16" fmla="*/ 395 w 441"/>
                                <a:gd name="T17" fmla="*/ 174 h 500"/>
                                <a:gd name="T18" fmla="*/ 387 w 441"/>
                                <a:gd name="T19" fmla="*/ 196 h 500"/>
                                <a:gd name="T20" fmla="*/ 374 w 441"/>
                                <a:gd name="T21" fmla="*/ 217 h 500"/>
                                <a:gd name="T22" fmla="*/ 357 w 441"/>
                                <a:gd name="T23" fmla="*/ 235 h 500"/>
                                <a:gd name="T24" fmla="*/ 335 w 441"/>
                                <a:gd name="T25" fmla="*/ 250 h 500"/>
                                <a:gd name="T26" fmla="*/ 308 w 441"/>
                                <a:gd name="T27" fmla="*/ 261 h 500"/>
                                <a:gd name="T28" fmla="*/ 277 w 441"/>
                                <a:gd name="T29" fmla="*/ 270 h 500"/>
                                <a:gd name="T30" fmla="*/ 282 w 441"/>
                                <a:gd name="T31" fmla="*/ 285 h 500"/>
                                <a:gd name="T32" fmla="*/ 314 w 441"/>
                                <a:gd name="T33" fmla="*/ 312 h 500"/>
                                <a:gd name="T34" fmla="*/ 341 w 441"/>
                                <a:gd name="T35" fmla="*/ 345 h 500"/>
                                <a:gd name="T36" fmla="*/ 441 w 441"/>
                                <a:gd name="T37" fmla="*/ 500 h 500"/>
                                <a:gd name="T38" fmla="*/ 292 w 441"/>
                                <a:gd name="T39" fmla="*/ 396 h 500"/>
                                <a:gd name="T40" fmla="*/ 244 w 441"/>
                                <a:gd name="T41" fmla="*/ 327 h 500"/>
                                <a:gd name="T42" fmla="*/ 218 w 441"/>
                                <a:gd name="T43" fmla="*/ 299 h 500"/>
                                <a:gd name="T44" fmla="*/ 195 w 441"/>
                                <a:gd name="T45" fmla="*/ 286 h 500"/>
                                <a:gd name="T46" fmla="*/ 165 w 441"/>
                                <a:gd name="T47" fmla="*/ 279 h 500"/>
                                <a:gd name="T48" fmla="*/ 67 w 441"/>
                                <a:gd name="T49" fmla="*/ 278 h 500"/>
                                <a:gd name="T50" fmla="*/ 0 w 441"/>
                                <a:gd name="T51" fmla="*/ 500 h 500"/>
                                <a:gd name="T52" fmla="*/ 209 w 441"/>
                                <a:gd name="T53" fmla="*/ 221 h 500"/>
                                <a:gd name="T54" fmla="*/ 249 w 441"/>
                                <a:gd name="T55" fmla="*/ 218 h 500"/>
                                <a:gd name="T56" fmla="*/ 280 w 441"/>
                                <a:gd name="T57" fmla="*/ 211 h 500"/>
                                <a:gd name="T58" fmla="*/ 302 w 441"/>
                                <a:gd name="T59" fmla="*/ 199 h 500"/>
                                <a:gd name="T60" fmla="*/ 319 w 441"/>
                                <a:gd name="T61" fmla="*/ 181 h 500"/>
                                <a:gd name="T62" fmla="*/ 329 w 441"/>
                                <a:gd name="T63" fmla="*/ 160 h 500"/>
                                <a:gd name="T64" fmla="*/ 332 w 441"/>
                                <a:gd name="T65" fmla="*/ 136 h 500"/>
                                <a:gd name="T66" fmla="*/ 326 w 441"/>
                                <a:gd name="T67" fmla="*/ 104 h 500"/>
                                <a:gd name="T68" fmla="*/ 306 w 441"/>
                                <a:gd name="T69" fmla="*/ 78 h 500"/>
                                <a:gd name="T70" fmla="*/ 291 w 441"/>
                                <a:gd name="T71" fmla="*/ 68 h 500"/>
                                <a:gd name="T72" fmla="*/ 273 w 441"/>
                                <a:gd name="T73" fmla="*/ 61 h 500"/>
                                <a:gd name="T74" fmla="*/ 225 w 441"/>
                                <a:gd name="T75" fmla="*/ 55 h 500"/>
                                <a:gd name="T76" fmla="*/ 67 w 441"/>
                                <a:gd name="T77" fmla="*/ 221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441" h="500">
                                  <a:moveTo>
                                    <a:pt x="0" y="500"/>
                                  </a:moveTo>
                                  <a:lnTo>
                                    <a:pt x="0" y="0"/>
                                  </a:lnTo>
                                  <a:lnTo>
                                    <a:pt x="222" y="0"/>
                                  </a:lnTo>
                                  <a:lnTo>
                                    <a:pt x="254" y="1"/>
                                  </a:lnTo>
                                  <a:lnTo>
                                    <a:pt x="281" y="3"/>
                                  </a:lnTo>
                                  <a:lnTo>
                                    <a:pt x="304" y="8"/>
                                  </a:lnTo>
                                  <a:lnTo>
                                    <a:pt x="324" y="14"/>
                                  </a:lnTo>
                                  <a:lnTo>
                                    <a:pt x="340" y="22"/>
                                  </a:lnTo>
                                  <a:lnTo>
                                    <a:pt x="355" y="32"/>
                                  </a:lnTo>
                                  <a:lnTo>
                                    <a:pt x="368" y="45"/>
                                  </a:lnTo>
                                  <a:lnTo>
                                    <a:pt x="379" y="61"/>
                                  </a:lnTo>
                                  <a:lnTo>
                                    <a:pt x="388" y="79"/>
                                  </a:lnTo>
                                  <a:lnTo>
                                    <a:pt x="395" y="97"/>
                                  </a:lnTo>
                                  <a:lnTo>
                                    <a:pt x="399" y="116"/>
                                  </a:lnTo>
                                  <a:lnTo>
                                    <a:pt x="400" y="136"/>
                                  </a:lnTo>
                                  <a:lnTo>
                                    <a:pt x="400" y="150"/>
                                  </a:lnTo>
                                  <a:lnTo>
                                    <a:pt x="398" y="162"/>
                                  </a:lnTo>
                                  <a:lnTo>
                                    <a:pt x="395" y="174"/>
                                  </a:lnTo>
                                  <a:lnTo>
                                    <a:pt x="392" y="186"/>
                                  </a:lnTo>
                                  <a:lnTo>
                                    <a:pt x="387" y="196"/>
                                  </a:lnTo>
                                  <a:lnTo>
                                    <a:pt x="381" y="207"/>
                                  </a:lnTo>
                                  <a:lnTo>
                                    <a:pt x="374" y="217"/>
                                  </a:lnTo>
                                  <a:lnTo>
                                    <a:pt x="366" y="226"/>
                                  </a:lnTo>
                                  <a:lnTo>
                                    <a:pt x="357" y="235"/>
                                  </a:lnTo>
                                  <a:lnTo>
                                    <a:pt x="346" y="243"/>
                                  </a:lnTo>
                                  <a:lnTo>
                                    <a:pt x="335" y="250"/>
                                  </a:lnTo>
                                  <a:lnTo>
                                    <a:pt x="322" y="256"/>
                                  </a:lnTo>
                                  <a:lnTo>
                                    <a:pt x="308" y="261"/>
                                  </a:lnTo>
                                  <a:lnTo>
                                    <a:pt x="293" y="266"/>
                                  </a:lnTo>
                                  <a:lnTo>
                                    <a:pt x="277" y="270"/>
                                  </a:lnTo>
                                  <a:lnTo>
                                    <a:pt x="259" y="273"/>
                                  </a:lnTo>
                                  <a:lnTo>
                                    <a:pt x="282" y="285"/>
                                  </a:lnTo>
                                  <a:lnTo>
                                    <a:pt x="299" y="297"/>
                                  </a:lnTo>
                                  <a:lnTo>
                                    <a:pt x="314" y="312"/>
                                  </a:lnTo>
                                  <a:lnTo>
                                    <a:pt x="327" y="327"/>
                                  </a:lnTo>
                                  <a:lnTo>
                                    <a:pt x="341" y="345"/>
                                  </a:lnTo>
                                  <a:lnTo>
                                    <a:pt x="354" y="364"/>
                                  </a:lnTo>
                                  <a:lnTo>
                                    <a:pt x="441" y="500"/>
                                  </a:lnTo>
                                  <a:lnTo>
                                    <a:pt x="358" y="500"/>
                                  </a:lnTo>
                                  <a:lnTo>
                                    <a:pt x="292" y="396"/>
                                  </a:lnTo>
                                  <a:lnTo>
                                    <a:pt x="265" y="356"/>
                                  </a:lnTo>
                                  <a:lnTo>
                                    <a:pt x="244" y="327"/>
                                  </a:lnTo>
                                  <a:lnTo>
                                    <a:pt x="226" y="307"/>
                                  </a:lnTo>
                                  <a:lnTo>
                                    <a:pt x="218" y="299"/>
                                  </a:lnTo>
                                  <a:lnTo>
                                    <a:pt x="210" y="294"/>
                                  </a:lnTo>
                                  <a:lnTo>
                                    <a:pt x="195" y="286"/>
                                  </a:lnTo>
                                  <a:lnTo>
                                    <a:pt x="180" y="280"/>
                                  </a:lnTo>
                                  <a:lnTo>
                                    <a:pt x="165" y="279"/>
                                  </a:lnTo>
                                  <a:lnTo>
                                    <a:pt x="143" y="278"/>
                                  </a:lnTo>
                                  <a:lnTo>
                                    <a:pt x="67" y="278"/>
                                  </a:lnTo>
                                  <a:lnTo>
                                    <a:pt x="67" y="500"/>
                                  </a:lnTo>
                                  <a:lnTo>
                                    <a:pt x="0" y="500"/>
                                  </a:lnTo>
                                  <a:moveTo>
                                    <a:pt x="67" y="221"/>
                                  </a:moveTo>
                                  <a:lnTo>
                                    <a:pt x="209" y="221"/>
                                  </a:lnTo>
                                  <a:lnTo>
                                    <a:pt x="230" y="220"/>
                                  </a:lnTo>
                                  <a:lnTo>
                                    <a:pt x="249" y="218"/>
                                  </a:lnTo>
                                  <a:lnTo>
                                    <a:pt x="266" y="215"/>
                                  </a:lnTo>
                                  <a:lnTo>
                                    <a:pt x="280" y="211"/>
                                  </a:lnTo>
                                  <a:lnTo>
                                    <a:pt x="292" y="206"/>
                                  </a:lnTo>
                                  <a:lnTo>
                                    <a:pt x="302" y="199"/>
                                  </a:lnTo>
                                  <a:lnTo>
                                    <a:pt x="311" y="191"/>
                                  </a:lnTo>
                                  <a:lnTo>
                                    <a:pt x="319" y="181"/>
                                  </a:lnTo>
                                  <a:lnTo>
                                    <a:pt x="324" y="171"/>
                                  </a:lnTo>
                                  <a:lnTo>
                                    <a:pt x="329" y="160"/>
                                  </a:lnTo>
                                  <a:lnTo>
                                    <a:pt x="331" y="148"/>
                                  </a:lnTo>
                                  <a:lnTo>
                                    <a:pt x="332" y="136"/>
                                  </a:lnTo>
                                  <a:lnTo>
                                    <a:pt x="330" y="120"/>
                                  </a:lnTo>
                                  <a:lnTo>
                                    <a:pt x="326" y="104"/>
                                  </a:lnTo>
                                  <a:lnTo>
                                    <a:pt x="317" y="90"/>
                                  </a:lnTo>
                                  <a:lnTo>
                                    <a:pt x="306" y="78"/>
                                  </a:lnTo>
                                  <a:lnTo>
                                    <a:pt x="299" y="73"/>
                                  </a:lnTo>
                                  <a:lnTo>
                                    <a:pt x="291" y="68"/>
                                  </a:lnTo>
                                  <a:lnTo>
                                    <a:pt x="283" y="64"/>
                                  </a:lnTo>
                                  <a:lnTo>
                                    <a:pt x="273" y="61"/>
                                  </a:lnTo>
                                  <a:lnTo>
                                    <a:pt x="251" y="57"/>
                                  </a:lnTo>
                                  <a:lnTo>
                                    <a:pt x="225" y="55"/>
                                  </a:lnTo>
                                  <a:lnTo>
                                    <a:pt x="67" y="55"/>
                                  </a:lnTo>
                                  <a:lnTo>
                                    <a:pt x="67" y="221"/>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1" name="Freeform 87"/>
                          <wps:cNvSpPr>
                            <a:spLocks noEditPoints="1"/>
                          </wps:cNvSpPr>
                          <wps:spPr bwMode="auto">
                            <a:xfrm>
                              <a:off x="5254" y="1643"/>
                              <a:ext cx="125" cy="142"/>
                            </a:xfrm>
                            <a:custGeom>
                              <a:avLst/>
                              <a:gdLst>
                                <a:gd name="T0" fmla="*/ 331 w 333"/>
                                <a:gd name="T1" fmla="*/ 261 h 378"/>
                                <a:gd name="T2" fmla="*/ 322 w 333"/>
                                <a:gd name="T3" fmla="*/ 287 h 378"/>
                                <a:gd name="T4" fmla="*/ 310 w 333"/>
                                <a:gd name="T5" fmla="*/ 311 h 378"/>
                                <a:gd name="T6" fmla="*/ 294 w 333"/>
                                <a:gd name="T7" fmla="*/ 331 h 378"/>
                                <a:gd name="T8" fmla="*/ 276 w 333"/>
                                <a:gd name="T9" fmla="*/ 348 h 378"/>
                                <a:gd name="T10" fmla="*/ 254 w 333"/>
                                <a:gd name="T11" fmla="*/ 361 h 378"/>
                                <a:gd name="T12" fmla="*/ 230 w 333"/>
                                <a:gd name="T13" fmla="*/ 371 h 378"/>
                                <a:gd name="T14" fmla="*/ 202 w 333"/>
                                <a:gd name="T15" fmla="*/ 376 h 378"/>
                                <a:gd name="T16" fmla="*/ 172 w 333"/>
                                <a:gd name="T17" fmla="*/ 378 h 378"/>
                                <a:gd name="T18" fmla="*/ 134 w 333"/>
                                <a:gd name="T19" fmla="*/ 375 h 378"/>
                                <a:gd name="T20" fmla="*/ 101 w 333"/>
                                <a:gd name="T21" fmla="*/ 366 h 378"/>
                                <a:gd name="T22" fmla="*/ 71 w 333"/>
                                <a:gd name="T23" fmla="*/ 351 h 378"/>
                                <a:gd name="T24" fmla="*/ 46 w 333"/>
                                <a:gd name="T25" fmla="*/ 329 h 378"/>
                                <a:gd name="T26" fmla="*/ 26 w 333"/>
                                <a:gd name="T27" fmla="*/ 302 h 378"/>
                                <a:gd name="T28" fmla="*/ 11 w 333"/>
                                <a:gd name="T29" fmla="*/ 270 h 378"/>
                                <a:gd name="T30" fmla="*/ 2 w 333"/>
                                <a:gd name="T31" fmla="*/ 234 h 378"/>
                                <a:gd name="T32" fmla="*/ 0 w 333"/>
                                <a:gd name="T33" fmla="*/ 192 h 378"/>
                                <a:gd name="T34" fmla="*/ 2 w 333"/>
                                <a:gd name="T35" fmla="*/ 149 h 378"/>
                                <a:gd name="T36" fmla="*/ 11 w 333"/>
                                <a:gd name="T37" fmla="*/ 111 h 378"/>
                                <a:gd name="T38" fmla="*/ 26 w 333"/>
                                <a:gd name="T39" fmla="*/ 78 h 378"/>
                                <a:gd name="T40" fmla="*/ 47 w 333"/>
                                <a:gd name="T41" fmla="*/ 50 h 378"/>
                                <a:gd name="T42" fmla="*/ 72 w 333"/>
                                <a:gd name="T43" fmla="*/ 28 h 378"/>
                                <a:gd name="T44" fmla="*/ 101 w 333"/>
                                <a:gd name="T45" fmla="*/ 12 h 378"/>
                                <a:gd name="T46" fmla="*/ 133 w 333"/>
                                <a:gd name="T47" fmla="*/ 3 h 378"/>
                                <a:gd name="T48" fmla="*/ 169 w 333"/>
                                <a:gd name="T49" fmla="*/ 0 h 378"/>
                                <a:gd name="T50" fmla="*/ 203 w 333"/>
                                <a:gd name="T51" fmla="*/ 3 h 378"/>
                                <a:gd name="T52" fmla="*/ 235 w 333"/>
                                <a:gd name="T53" fmla="*/ 12 h 378"/>
                                <a:gd name="T54" fmla="*/ 263 w 333"/>
                                <a:gd name="T55" fmla="*/ 27 h 378"/>
                                <a:gd name="T56" fmla="*/ 287 w 333"/>
                                <a:gd name="T57" fmla="*/ 49 h 378"/>
                                <a:gd name="T58" fmla="*/ 308 w 333"/>
                                <a:gd name="T59" fmla="*/ 76 h 378"/>
                                <a:gd name="T60" fmla="*/ 322 w 333"/>
                                <a:gd name="T61" fmla="*/ 109 h 378"/>
                                <a:gd name="T62" fmla="*/ 331 w 333"/>
                                <a:gd name="T63" fmla="*/ 146 h 378"/>
                                <a:gd name="T64" fmla="*/ 333 w 333"/>
                                <a:gd name="T65" fmla="*/ 188 h 378"/>
                                <a:gd name="T66" fmla="*/ 63 w 333"/>
                                <a:gd name="T67" fmla="*/ 205 h 378"/>
                                <a:gd name="T68" fmla="*/ 69 w 333"/>
                                <a:gd name="T69" fmla="*/ 245 h 378"/>
                                <a:gd name="T70" fmla="*/ 78 w 333"/>
                                <a:gd name="T71" fmla="*/ 268 h 378"/>
                                <a:gd name="T72" fmla="*/ 90 w 333"/>
                                <a:gd name="T73" fmla="*/ 288 h 378"/>
                                <a:gd name="T74" fmla="*/ 105 w 333"/>
                                <a:gd name="T75" fmla="*/ 303 h 378"/>
                                <a:gd name="T76" fmla="*/ 122 w 333"/>
                                <a:gd name="T77" fmla="*/ 315 h 378"/>
                                <a:gd name="T78" fmla="*/ 141 w 333"/>
                                <a:gd name="T79" fmla="*/ 323 h 378"/>
                                <a:gd name="T80" fmla="*/ 161 w 333"/>
                                <a:gd name="T81" fmla="*/ 327 h 378"/>
                                <a:gd name="T82" fmla="*/ 189 w 333"/>
                                <a:gd name="T83" fmla="*/ 327 h 378"/>
                                <a:gd name="T84" fmla="*/ 218 w 333"/>
                                <a:gd name="T85" fmla="*/ 318 h 378"/>
                                <a:gd name="T86" fmla="*/ 241 w 333"/>
                                <a:gd name="T87" fmla="*/ 300 h 378"/>
                                <a:gd name="T88" fmla="*/ 260 w 333"/>
                                <a:gd name="T89" fmla="*/ 272 h 378"/>
                                <a:gd name="T90" fmla="*/ 66 w 333"/>
                                <a:gd name="T91" fmla="*/ 154 h 378"/>
                                <a:gd name="T92" fmla="*/ 266 w 333"/>
                                <a:gd name="T93" fmla="*/ 133 h 378"/>
                                <a:gd name="T94" fmla="*/ 254 w 333"/>
                                <a:gd name="T95" fmla="*/ 98 h 378"/>
                                <a:gd name="T96" fmla="*/ 238 w 333"/>
                                <a:gd name="T97" fmla="*/ 77 h 378"/>
                                <a:gd name="T98" fmla="*/ 221 w 333"/>
                                <a:gd name="T99" fmla="*/ 64 h 378"/>
                                <a:gd name="T100" fmla="*/ 202 w 333"/>
                                <a:gd name="T101" fmla="*/ 55 h 378"/>
                                <a:gd name="T102" fmla="*/ 181 w 333"/>
                                <a:gd name="T103" fmla="*/ 51 h 378"/>
                                <a:gd name="T104" fmla="*/ 149 w 333"/>
                                <a:gd name="T105" fmla="*/ 52 h 378"/>
                                <a:gd name="T106" fmla="*/ 114 w 333"/>
                                <a:gd name="T107" fmla="*/ 66 h 378"/>
                                <a:gd name="T108" fmla="*/ 91 w 333"/>
                                <a:gd name="T109" fmla="*/ 86 h 378"/>
                                <a:gd name="T110" fmla="*/ 76 w 333"/>
                                <a:gd name="T111" fmla="*/ 112 h 378"/>
                                <a:gd name="T112" fmla="*/ 66 w 333"/>
                                <a:gd name="T113" fmla="*/ 154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33" h="378">
                                  <a:moveTo>
                                    <a:pt x="268" y="253"/>
                                  </a:moveTo>
                                  <a:lnTo>
                                    <a:pt x="331" y="261"/>
                                  </a:lnTo>
                                  <a:lnTo>
                                    <a:pt x="327" y="275"/>
                                  </a:lnTo>
                                  <a:lnTo>
                                    <a:pt x="322" y="287"/>
                                  </a:lnTo>
                                  <a:lnTo>
                                    <a:pt x="317" y="299"/>
                                  </a:lnTo>
                                  <a:lnTo>
                                    <a:pt x="310" y="311"/>
                                  </a:lnTo>
                                  <a:lnTo>
                                    <a:pt x="303" y="321"/>
                                  </a:lnTo>
                                  <a:lnTo>
                                    <a:pt x="294" y="331"/>
                                  </a:lnTo>
                                  <a:lnTo>
                                    <a:pt x="286" y="339"/>
                                  </a:lnTo>
                                  <a:lnTo>
                                    <a:pt x="276" y="348"/>
                                  </a:lnTo>
                                  <a:lnTo>
                                    <a:pt x="265" y="355"/>
                                  </a:lnTo>
                                  <a:lnTo>
                                    <a:pt x="254" y="361"/>
                                  </a:lnTo>
                                  <a:lnTo>
                                    <a:pt x="242" y="366"/>
                                  </a:lnTo>
                                  <a:lnTo>
                                    <a:pt x="230" y="371"/>
                                  </a:lnTo>
                                  <a:lnTo>
                                    <a:pt x="216" y="374"/>
                                  </a:lnTo>
                                  <a:lnTo>
                                    <a:pt x="202" y="376"/>
                                  </a:lnTo>
                                  <a:lnTo>
                                    <a:pt x="188" y="378"/>
                                  </a:lnTo>
                                  <a:lnTo>
                                    <a:pt x="172" y="378"/>
                                  </a:lnTo>
                                  <a:lnTo>
                                    <a:pt x="153" y="377"/>
                                  </a:lnTo>
                                  <a:lnTo>
                                    <a:pt x="134" y="375"/>
                                  </a:lnTo>
                                  <a:lnTo>
                                    <a:pt x="117" y="371"/>
                                  </a:lnTo>
                                  <a:lnTo>
                                    <a:pt x="101" y="366"/>
                                  </a:lnTo>
                                  <a:lnTo>
                                    <a:pt x="86" y="359"/>
                                  </a:lnTo>
                                  <a:lnTo>
                                    <a:pt x="71" y="351"/>
                                  </a:lnTo>
                                  <a:lnTo>
                                    <a:pt x="58" y="341"/>
                                  </a:lnTo>
                                  <a:lnTo>
                                    <a:pt x="46" y="329"/>
                                  </a:lnTo>
                                  <a:lnTo>
                                    <a:pt x="35" y="316"/>
                                  </a:lnTo>
                                  <a:lnTo>
                                    <a:pt x="26" y="302"/>
                                  </a:lnTo>
                                  <a:lnTo>
                                    <a:pt x="18" y="287"/>
                                  </a:lnTo>
                                  <a:lnTo>
                                    <a:pt x="11" y="270"/>
                                  </a:lnTo>
                                  <a:lnTo>
                                    <a:pt x="6" y="253"/>
                                  </a:lnTo>
                                  <a:lnTo>
                                    <a:pt x="2" y="234"/>
                                  </a:lnTo>
                                  <a:lnTo>
                                    <a:pt x="0" y="213"/>
                                  </a:lnTo>
                                  <a:lnTo>
                                    <a:pt x="0" y="192"/>
                                  </a:lnTo>
                                  <a:lnTo>
                                    <a:pt x="0" y="170"/>
                                  </a:lnTo>
                                  <a:lnTo>
                                    <a:pt x="2" y="149"/>
                                  </a:lnTo>
                                  <a:lnTo>
                                    <a:pt x="6" y="129"/>
                                  </a:lnTo>
                                  <a:lnTo>
                                    <a:pt x="11" y="111"/>
                                  </a:lnTo>
                                  <a:lnTo>
                                    <a:pt x="18" y="94"/>
                                  </a:lnTo>
                                  <a:lnTo>
                                    <a:pt x="26" y="78"/>
                                  </a:lnTo>
                                  <a:lnTo>
                                    <a:pt x="36" y="63"/>
                                  </a:lnTo>
                                  <a:lnTo>
                                    <a:pt x="47" y="50"/>
                                  </a:lnTo>
                                  <a:lnTo>
                                    <a:pt x="59" y="38"/>
                                  </a:lnTo>
                                  <a:lnTo>
                                    <a:pt x="72" y="28"/>
                                  </a:lnTo>
                                  <a:lnTo>
                                    <a:pt x="86" y="19"/>
                                  </a:lnTo>
                                  <a:lnTo>
                                    <a:pt x="101" y="12"/>
                                  </a:lnTo>
                                  <a:lnTo>
                                    <a:pt x="116" y="7"/>
                                  </a:lnTo>
                                  <a:lnTo>
                                    <a:pt x="133" y="3"/>
                                  </a:lnTo>
                                  <a:lnTo>
                                    <a:pt x="150" y="0"/>
                                  </a:lnTo>
                                  <a:lnTo>
                                    <a:pt x="169" y="0"/>
                                  </a:lnTo>
                                  <a:lnTo>
                                    <a:pt x="186" y="0"/>
                                  </a:lnTo>
                                  <a:lnTo>
                                    <a:pt x="203" y="3"/>
                                  </a:lnTo>
                                  <a:lnTo>
                                    <a:pt x="219" y="7"/>
                                  </a:lnTo>
                                  <a:lnTo>
                                    <a:pt x="235" y="12"/>
                                  </a:lnTo>
                                  <a:lnTo>
                                    <a:pt x="249" y="19"/>
                                  </a:lnTo>
                                  <a:lnTo>
                                    <a:pt x="263" y="27"/>
                                  </a:lnTo>
                                  <a:lnTo>
                                    <a:pt x="275" y="38"/>
                                  </a:lnTo>
                                  <a:lnTo>
                                    <a:pt x="287" y="49"/>
                                  </a:lnTo>
                                  <a:lnTo>
                                    <a:pt x="298" y="62"/>
                                  </a:lnTo>
                                  <a:lnTo>
                                    <a:pt x="308" y="76"/>
                                  </a:lnTo>
                                  <a:lnTo>
                                    <a:pt x="315" y="92"/>
                                  </a:lnTo>
                                  <a:lnTo>
                                    <a:pt x="322" y="109"/>
                                  </a:lnTo>
                                  <a:lnTo>
                                    <a:pt x="327" y="127"/>
                                  </a:lnTo>
                                  <a:lnTo>
                                    <a:pt x="331" y="146"/>
                                  </a:lnTo>
                                  <a:lnTo>
                                    <a:pt x="333" y="166"/>
                                  </a:lnTo>
                                  <a:lnTo>
                                    <a:pt x="333" y="188"/>
                                  </a:lnTo>
                                  <a:lnTo>
                                    <a:pt x="333" y="205"/>
                                  </a:lnTo>
                                  <a:lnTo>
                                    <a:pt x="63" y="205"/>
                                  </a:lnTo>
                                  <a:lnTo>
                                    <a:pt x="66" y="233"/>
                                  </a:lnTo>
                                  <a:lnTo>
                                    <a:pt x="69" y="245"/>
                                  </a:lnTo>
                                  <a:lnTo>
                                    <a:pt x="73" y="257"/>
                                  </a:lnTo>
                                  <a:lnTo>
                                    <a:pt x="78" y="268"/>
                                  </a:lnTo>
                                  <a:lnTo>
                                    <a:pt x="83" y="278"/>
                                  </a:lnTo>
                                  <a:lnTo>
                                    <a:pt x="90" y="288"/>
                                  </a:lnTo>
                                  <a:lnTo>
                                    <a:pt x="97" y="296"/>
                                  </a:lnTo>
                                  <a:lnTo>
                                    <a:pt x="105" y="303"/>
                                  </a:lnTo>
                                  <a:lnTo>
                                    <a:pt x="113" y="310"/>
                                  </a:lnTo>
                                  <a:lnTo>
                                    <a:pt x="122" y="315"/>
                                  </a:lnTo>
                                  <a:lnTo>
                                    <a:pt x="131" y="320"/>
                                  </a:lnTo>
                                  <a:lnTo>
                                    <a:pt x="141" y="323"/>
                                  </a:lnTo>
                                  <a:lnTo>
                                    <a:pt x="151" y="326"/>
                                  </a:lnTo>
                                  <a:lnTo>
                                    <a:pt x="161" y="327"/>
                                  </a:lnTo>
                                  <a:lnTo>
                                    <a:pt x="172" y="328"/>
                                  </a:lnTo>
                                  <a:lnTo>
                                    <a:pt x="189" y="327"/>
                                  </a:lnTo>
                                  <a:lnTo>
                                    <a:pt x="204" y="323"/>
                                  </a:lnTo>
                                  <a:lnTo>
                                    <a:pt x="218" y="318"/>
                                  </a:lnTo>
                                  <a:lnTo>
                                    <a:pt x="230" y="310"/>
                                  </a:lnTo>
                                  <a:lnTo>
                                    <a:pt x="241" y="300"/>
                                  </a:lnTo>
                                  <a:lnTo>
                                    <a:pt x="251" y="287"/>
                                  </a:lnTo>
                                  <a:lnTo>
                                    <a:pt x="260" y="272"/>
                                  </a:lnTo>
                                  <a:lnTo>
                                    <a:pt x="268" y="253"/>
                                  </a:lnTo>
                                  <a:moveTo>
                                    <a:pt x="66" y="154"/>
                                  </a:moveTo>
                                  <a:lnTo>
                                    <a:pt x="269" y="154"/>
                                  </a:lnTo>
                                  <a:lnTo>
                                    <a:pt x="266" y="133"/>
                                  </a:lnTo>
                                  <a:lnTo>
                                    <a:pt x="261" y="114"/>
                                  </a:lnTo>
                                  <a:lnTo>
                                    <a:pt x="254" y="98"/>
                                  </a:lnTo>
                                  <a:lnTo>
                                    <a:pt x="245" y="86"/>
                                  </a:lnTo>
                                  <a:lnTo>
                                    <a:pt x="238" y="77"/>
                                  </a:lnTo>
                                  <a:lnTo>
                                    <a:pt x="230" y="70"/>
                                  </a:lnTo>
                                  <a:lnTo>
                                    <a:pt x="221" y="64"/>
                                  </a:lnTo>
                                  <a:lnTo>
                                    <a:pt x="212" y="59"/>
                                  </a:lnTo>
                                  <a:lnTo>
                                    <a:pt x="202" y="55"/>
                                  </a:lnTo>
                                  <a:lnTo>
                                    <a:pt x="192" y="52"/>
                                  </a:lnTo>
                                  <a:lnTo>
                                    <a:pt x="181" y="51"/>
                                  </a:lnTo>
                                  <a:lnTo>
                                    <a:pt x="169" y="50"/>
                                  </a:lnTo>
                                  <a:lnTo>
                                    <a:pt x="149" y="52"/>
                                  </a:lnTo>
                                  <a:lnTo>
                                    <a:pt x="130" y="57"/>
                                  </a:lnTo>
                                  <a:lnTo>
                                    <a:pt x="114" y="66"/>
                                  </a:lnTo>
                                  <a:lnTo>
                                    <a:pt x="98" y="78"/>
                                  </a:lnTo>
                                  <a:lnTo>
                                    <a:pt x="91" y="86"/>
                                  </a:lnTo>
                                  <a:lnTo>
                                    <a:pt x="85" y="94"/>
                                  </a:lnTo>
                                  <a:lnTo>
                                    <a:pt x="76" y="112"/>
                                  </a:lnTo>
                                  <a:lnTo>
                                    <a:pt x="70" y="132"/>
                                  </a:lnTo>
                                  <a:lnTo>
                                    <a:pt x="66" y="15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2" name="Freeform 88"/>
                          <wps:cNvSpPr>
                            <a:spLocks/>
                          </wps:cNvSpPr>
                          <wps:spPr bwMode="auto">
                            <a:xfrm>
                              <a:off x="5401" y="1643"/>
                              <a:ext cx="118" cy="142"/>
                            </a:xfrm>
                            <a:custGeom>
                              <a:avLst/>
                              <a:gdLst>
                                <a:gd name="T0" fmla="*/ 315 w 315"/>
                                <a:gd name="T1" fmla="*/ 245 h 378"/>
                                <a:gd name="T2" fmla="*/ 308 w 315"/>
                                <a:gd name="T3" fmla="*/ 275 h 378"/>
                                <a:gd name="T4" fmla="*/ 298 w 315"/>
                                <a:gd name="T5" fmla="*/ 301 h 378"/>
                                <a:gd name="T6" fmla="*/ 283 w 315"/>
                                <a:gd name="T7" fmla="*/ 324 h 378"/>
                                <a:gd name="T8" fmla="*/ 265 w 315"/>
                                <a:gd name="T9" fmla="*/ 343 h 378"/>
                                <a:gd name="T10" fmla="*/ 243 w 315"/>
                                <a:gd name="T11" fmla="*/ 358 h 378"/>
                                <a:gd name="T12" fmla="*/ 219 w 315"/>
                                <a:gd name="T13" fmla="*/ 369 h 378"/>
                                <a:gd name="T14" fmla="*/ 193 w 315"/>
                                <a:gd name="T15" fmla="*/ 376 h 378"/>
                                <a:gd name="T16" fmla="*/ 164 w 315"/>
                                <a:gd name="T17" fmla="*/ 378 h 378"/>
                                <a:gd name="T18" fmla="*/ 129 w 315"/>
                                <a:gd name="T19" fmla="*/ 375 h 378"/>
                                <a:gd name="T20" fmla="*/ 97 w 315"/>
                                <a:gd name="T21" fmla="*/ 366 h 378"/>
                                <a:gd name="T22" fmla="*/ 69 w 315"/>
                                <a:gd name="T23" fmla="*/ 351 h 378"/>
                                <a:gd name="T24" fmla="*/ 45 w 315"/>
                                <a:gd name="T25" fmla="*/ 330 h 378"/>
                                <a:gd name="T26" fmla="*/ 25 w 315"/>
                                <a:gd name="T27" fmla="*/ 303 h 378"/>
                                <a:gd name="T28" fmla="*/ 11 w 315"/>
                                <a:gd name="T29" fmla="*/ 270 h 378"/>
                                <a:gd name="T30" fmla="*/ 3 w 315"/>
                                <a:gd name="T31" fmla="*/ 233 h 378"/>
                                <a:gd name="T32" fmla="*/ 0 w 315"/>
                                <a:gd name="T33" fmla="*/ 190 h 378"/>
                                <a:gd name="T34" fmla="*/ 5 w 315"/>
                                <a:gd name="T35" fmla="*/ 135 h 378"/>
                                <a:gd name="T36" fmla="*/ 19 w 315"/>
                                <a:gd name="T37" fmla="*/ 88 h 378"/>
                                <a:gd name="T38" fmla="*/ 44 w 315"/>
                                <a:gd name="T39" fmla="*/ 49 h 378"/>
                                <a:gd name="T40" fmla="*/ 78 w 315"/>
                                <a:gd name="T41" fmla="*/ 22 h 378"/>
                                <a:gd name="T42" fmla="*/ 120 w 315"/>
                                <a:gd name="T43" fmla="*/ 5 h 378"/>
                                <a:gd name="T44" fmla="*/ 165 w 315"/>
                                <a:gd name="T45" fmla="*/ 0 h 378"/>
                                <a:gd name="T46" fmla="*/ 206 w 315"/>
                                <a:gd name="T47" fmla="*/ 4 h 378"/>
                                <a:gd name="T48" fmla="*/ 230 w 315"/>
                                <a:gd name="T49" fmla="*/ 11 h 378"/>
                                <a:gd name="T50" fmla="*/ 252 w 315"/>
                                <a:gd name="T51" fmla="*/ 22 h 378"/>
                                <a:gd name="T52" fmla="*/ 270 w 315"/>
                                <a:gd name="T53" fmla="*/ 37 h 378"/>
                                <a:gd name="T54" fmla="*/ 286 w 315"/>
                                <a:gd name="T55" fmla="*/ 55 h 378"/>
                                <a:gd name="T56" fmla="*/ 298 w 315"/>
                                <a:gd name="T57" fmla="*/ 77 h 378"/>
                                <a:gd name="T58" fmla="*/ 306 w 315"/>
                                <a:gd name="T59" fmla="*/ 101 h 378"/>
                                <a:gd name="T60" fmla="*/ 250 w 315"/>
                                <a:gd name="T61" fmla="*/ 123 h 378"/>
                                <a:gd name="T62" fmla="*/ 238 w 315"/>
                                <a:gd name="T63" fmla="*/ 91 h 378"/>
                                <a:gd name="T64" fmla="*/ 220 w 315"/>
                                <a:gd name="T65" fmla="*/ 69 h 378"/>
                                <a:gd name="T66" fmla="*/ 196 w 315"/>
                                <a:gd name="T67" fmla="*/ 55 h 378"/>
                                <a:gd name="T68" fmla="*/ 167 w 315"/>
                                <a:gd name="T69" fmla="*/ 50 h 378"/>
                                <a:gd name="T70" fmla="*/ 145 w 315"/>
                                <a:gd name="T71" fmla="*/ 52 h 378"/>
                                <a:gd name="T72" fmla="*/ 125 w 315"/>
                                <a:gd name="T73" fmla="*/ 58 h 378"/>
                                <a:gd name="T74" fmla="*/ 107 w 315"/>
                                <a:gd name="T75" fmla="*/ 69 h 378"/>
                                <a:gd name="T76" fmla="*/ 92 w 315"/>
                                <a:gd name="T77" fmla="*/ 83 h 378"/>
                                <a:gd name="T78" fmla="*/ 79 w 315"/>
                                <a:gd name="T79" fmla="*/ 102 h 378"/>
                                <a:gd name="T80" fmla="*/ 70 w 315"/>
                                <a:gd name="T81" fmla="*/ 126 h 378"/>
                                <a:gd name="T82" fmla="*/ 65 w 315"/>
                                <a:gd name="T83" fmla="*/ 155 h 378"/>
                                <a:gd name="T84" fmla="*/ 65 w 315"/>
                                <a:gd name="T85" fmla="*/ 223 h 378"/>
                                <a:gd name="T86" fmla="*/ 70 w 315"/>
                                <a:gd name="T87" fmla="*/ 252 h 378"/>
                                <a:gd name="T88" fmla="*/ 79 w 315"/>
                                <a:gd name="T89" fmla="*/ 276 h 378"/>
                                <a:gd name="T90" fmla="*/ 91 w 315"/>
                                <a:gd name="T91" fmla="*/ 295 h 378"/>
                                <a:gd name="T92" fmla="*/ 106 w 315"/>
                                <a:gd name="T93" fmla="*/ 309 h 378"/>
                                <a:gd name="T94" fmla="*/ 123 w 315"/>
                                <a:gd name="T95" fmla="*/ 319 h 378"/>
                                <a:gd name="T96" fmla="*/ 142 w 315"/>
                                <a:gd name="T97" fmla="*/ 326 h 378"/>
                                <a:gd name="T98" fmla="*/ 164 w 315"/>
                                <a:gd name="T99" fmla="*/ 328 h 378"/>
                                <a:gd name="T100" fmla="*/ 197 w 315"/>
                                <a:gd name="T101" fmla="*/ 322 h 378"/>
                                <a:gd name="T102" fmla="*/ 224 w 315"/>
                                <a:gd name="T103" fmla="*/ 306 h 378"/>
                                <a:gd name="T104" fmla="*/ 244 w 315"/>
                                <a:gd name="T105" fmla="*/ 277 h 378"/>
                                <a:gd name="T106" fmla="*/ 255 w 315"/>
                                <a:gd name="T107" fmla="*/ 237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15" h="378">
                                  <a:moveTo>
                                    <a:pt x="255" y="237"/>
                                  </a:moveTo>
                                  <a:lnTo>
                                    <a:pt x="315" y="245"/>
                                  </a:lnTo>
                                  <a:lnTo>
                                    <a:pt x="312" y="260"/>
                                  </a:lnTo>
                                  <a:lnTo>
                                    <a:pt x="308" y="275"/>
                                  </a:lnTo>
                                  <a:lnTo>
                                    <a:pt x="303" y="288"/>
                                  </a:lnTo>
                                  <a:lnTo>
                                    <a:pt x="298" y="301"/>
                                  </a:lnTo>
                                  <a:lnTo>
                                    <a:pt x="291" y="313"/>
                                  </a:lnTo>
                                  <a:lnTo>
                                    <a:pt x="283" y="324"/>
                                  </a:lnTo>
                                  <a:lnTo>
                                    <a:pt x="274" y="334"/>
                                  </a:lnTo>
                                  <a:lnTo>
                                    <a:pt x="265" y="343"/>
                                  </a:lnTo>
                                  <a:lnTo>
                                    <a:pt x="254" y="351"/>
                                  </a:lnTo>
                                  <a:lnTo>
                                    <a:pt x="243" y="358"/>
                                  </a:lnTo>
                                  <a:lnTo>
                                    <a:pt x="231" y="364"/>
                                  </a:lnTo>
                                  <a:lnTo>
                                    <a:pt x="219" y="369"/>
                                  </a:lnTo>
                                  <a:lnTo>
                                    <a:pt x="206" y="373"/>
                                  </a:lnTo>
                                  <a:lnTo>
                                    <a:pt x="193" y="376"/>
                                  </a:lnTo>
                                  <a:lnTo>
                                    <a:pt x="179" y="378"/>
                                  </a:lnTo>
                                  <a:lnTo>
                                    <a:pt x="164" y="378"/>
                                  </a:lnTo>
                                  <a:lnTo>
                                    <a:pt x="146" y="377"/>
                                  </a:lnTo>
                                  <a:lnTo>
                                    <a:pt x="129" y="375"/>
                                  </a:lnTo>
                                  <a:lnTo>
                                    <a:pt x="113" y="371"/>
                                  </a:lnTo>
                                  <a:lnTo>
                                    <a:pt x="97" y="366"/>
                                  </a:lnTo>
                                  <a:lnTo>
                                    <a:pt x="83" y="359"/>
                                  </a:lnTo>
                                  <a:lnTo>
                                    <a:pt x="69" y="351"/>
                                  </a:lnTo>
                                  <a:lnTo>
                                    <a:pt x="57" y="341"/>
                                  </a:lnTo>
                                  <a:lnTo>
                                    <a:pt x="45" y="330"/>
                                  </a:lnTo>
                                  <a:lnTo>
                                    <a:pt x="34" y="317"/>
                                  </a:lnTo>
                                  <a:lnTo>
                                    <a:pt x="25" y="303"/>
                                  </a:lnTo>
                                  <a:lnTo>
                                    <a:pt x="17" y="287"/>
                                  </a:lnTo>
                                  <a:lnTo>
                                    <a:pt x="11" y="270"/>
                                  </a:lnTo>
                                  <a:lnTo>
                                    <a:pt x="6" y="252"/>
                                  </a:lnTo>
                                  <a:lnTo>
                                    <a:pt x="3" y="233"/>
                                  </a:lnTo>
                                  <a:lnTo>
                                    <a:pt x="0" y="212"/>
                                  </a:lnTo>
                                  <a:lnTo>
                                    <a:pt x="0" y="190"/>
                                  </a:lnTo>
                                  <a:lnTo>
                                    <a:pt x="1" y="162"/>
                                  </a:lnTo>
                                  <a:lnTo>
                                    <a:pt x="5" y="135"/>
                                  </a:lnTo>
                                  <a:lnTo>
                                    <a:pt x="11" y="111"/>
                                  </a:lnTo>
                                  <a:lnTo>
                                    <a:pt x="19" y="88"/>
                                  </a:lnTo>
                                  <a:lnTo>
                                    <a:pt x="30" y="67"/>
                                  </a:lnTo>
                                  <a:lnTo>
                                    <a:pt x="44" y="49"/>
                                  </a:lnTo>
                                  <a:lnTo>
                                    <a:pt x="60" y="34"/>
                                  </a:lnTo>
                                  <a:lnTo>
                                    <a:pt x="78" y="22"/>
                                  </a:lnTo>
                                  <a:lnTo>
                                    <a:pt x="99" y="12"/>
                                  </a:lnTo>
                                  <a:lnTo>
                                    <a:pt x="120" y="5"/>
                                  </a:lnTo>
                                  <a:lnTo>
                                    <a:pt x="142" y="1"/>
                                  </a:lnTo>
                                  <a:lnTo>
                                    <a:pt x="165" y="0"/>
                                  </a:lnTo>
                                  <a:lnTo>
                                    <a:pt x="193" y="2"/>
                                  </a:lnTo>
                                  <a:lnTo>
                                    <a:pt x="206" y="4"/>
                                  </a:lnTo>
                                  <a:lnTo>
                                    <a:pt x="218" y="7"/>
                                  </a:lnTo>
                                  <a:lnTo>
                                    <a:pt x="230" y="11"/>
                                  </a:lnTo>
                                  <a:lnTo>
                                    <a:pt x="241" y="16"/>
                                  </a:lnTo>
                                  <a:lnTo>
                                    <a:pt x="252" y="22"/>
                                  </a:lnTo>
                                  <a:lnTo>
                                    <a:pt x="261" y="29"/>
                                  </a:lnTo>
                                  <a:lnTo>
                                    <a:pt x="270" y="37"/>
                                  </a:lnTo>
                                  <a:lnTo>
                                    <a:pt x="278" y="46"/>
                                  </a:lnTo>
                                  <a:lnTo>
                                    <a:pt x="286" y="55"/>
                                  </a:lnTo>
                                  <a:lnTo>
                                    <a:pt x="292" y="66"/>
                                  </a:lnTo>
                                  <a:lnTo>
                                    <a:pt x="298" y="77"/>
                                  </a:lnTo>
                                  <a:lnTo>
                                    <a:pt x="302" y="88"/>
                                  </a:lnTo>
                                  <a:lnTo>
                                    <a:pt x="306" y="101"/>
                                  </a:lnTo>
                                  <a:lnTo>
                                    <a:pt x="309" y="114"/>
                                  </a:lnTo>
                                  <a:lnTo>
                                    <a:pt x="250" y="123"/>
                                  </a:lnTo>
                                  <a:lnTo>
                                    <a:pt x="245" y="106"/>
                                  </a:lnTo>
                                  <a:lnTo>
                                    <a:pt x="238" y="91"/>
                                  </a:lnTo>
                                  <a:lnTo>
                                    <a:pt x="230" y="79"/>
                                  </a:lnTo>
                                  <a:lnTo>
                                    <a:pt x="220" y="69"/>
                                  </a:lnTo>
                                  <a:lnTo>
                                    <a:pt x="208" y="60"/>
                                  </a:lnTo>
                                  <a:lnTo>
                                    <a:pt x="196" y="55"/>
                                  </a:lnTo>
                                  <a:lnTo>
                                    <a:pt x="182" y="51"/>
                                  </a:lnTo>
                                  <a:lnTo>
                                    <a:pt x="167" y="50"/>
                                  </a:lnTo>
                                  <a:lnTo>
                                    <a:pt x="156" y="51"/>
                                  </a:lnTo>
                                  <a:lnTo>
                                    <a:pt x="145" y="52"/>
                                  </a:lnTo>
                                  <a:lnTo>
                                    <a:pt x="135" y="55"/>
                                  </a:lnTo>
                                  <a:lnTo>
                                    <a:pt x="125" y="58"/>
                                  </a:lnTo>
                                  <a:lnTo>
                                    <a:pt x="116" y="63"/>
                                  </a:lnTo>
                                  <a:lnTo>
                                    <a:pt x="107" y="69"/>
                                  </a:lnTo>
                                  <a:lnTo>
                                    <a:pt x="99" y="76"/>
                                  </a:lnTo>
                                  <a:lnTo>
                                    <a:pt x="92" y="83"/>
                                  </a:lnTo>
                                  <a:lnTo>
                                    <a:pt x="85" y="92"/>
                                  </a:lnTo>
                                  <a:lnTo>
                                    <a:pt x="79" y="102"/>
                                  </a:lnTo>
                                  <a:lnTo>
                                    <a:pt x="74" y="114"/>
                                  </a:lnTo>
                                  <a:lnTo>
                                    <a:pt x="70" y="126"/>
                                  </a:lnTo>
                                  <a:lnTo>
                                    <a:pt x="67" y="140"/>
                                  </a:lnTo>
                                  <a:lnTo>
                                    <a:pt x="65" y="155"/>
                                  </a:lnTo>
                                  <a:lnTo>
                                    <a:pt x="63" y="189"/>
                                  </a:lnTo>
                                  <a:lnTo>
                                    <a:pt x="65" y="223"/>
                                  </a:lnTo>
                                  <a:lnTo>
                                    <a:pt x="67" y="238"/>
                                  </a:lnTo>
                                  <a:lnTo>
                                    <a:pt x="70" y="252"/>
                                  </a:lnTo>
                                  <a:lnTo>
                                    <a:pt x="74" y="264"/>
                                  </a:lnTo>
                                  <a:lnTo>
                                    <a:pt x="79" y="276"/>
                                  </a:lnTo>
                                  <a:lnTo>
                                    <a:pt x="84" y="286"/>
                                  </a:lnTo>
                                  <a:lnTo>
                                    <a:pt x="91" y="295"/>
                                  </a:lnTo>
                                  <a:lnTo>
                                    <a:pt x="98" y="302"/>
                                  </a:lnTo>
                                  <a:lnTo>
                                    <a:pt x="106" y="309"/>
                                  </a:lnTo>
                                  <a:lnTo>
                                    <a:pt x="114" y="315"/>
                                  </a:lnTo>
                                  <a:lnTo>
                                    <a:pt x="123" y="319"/>
                                  </a:lnTo>
                                  <a:lnTo>
                                    <a:pt x="132" y="323"/>
                                  </a:lnTo>
                                  <a:lnTo>
                                    <a:pt x="142" y="326"/>
                                  </a:lnTo>
                                  <a:lnTo>
                                    <a:pt x="153" y="327"/>
                                  </a:lnTo>
                                  <a:lnTo>
                                    <a:pt x="164" y="328"/>
                                  </a:lnTo>
                                  <a:lnTo>
                                    <a:pt x="181" y="326"/>
                                  </a:lnTo>
                                  <a:lnTo>
                                    <a:pt x="197" y="322"/>
                                  </a:lnTo>
                                  <a:lnTo>
                                    <a:pt x="211" y="315"/>
                                  </a:lnTo>
                                  <a:lnTo>
                                    <a:pt x="224" y="306"/>
                                  </a:lnTo>
                                  <a:lnTo>
                                    <a:pt x="235" y="293"/>
                                  </a:lnTo>
                                  <a:lnTo>
                                    <a:pt x="244" y="277"/>
                                  </a:lnTo>
                                  <a:lnTo>
                                    <a:pt x="250" y="259"/>
                                  </a:lnTo>
                                  <a:lnTo>
                                    <a:pt x="255" y="237"/>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3" name="Freeform 89"/>
                          <wps:cNvSpPr>
                            <a:spLocks noEditPoints="1"/>
                          </wps:cNvSpPr>
                          <wps:spPr bwMode="auto">
                            <a:xfrm>
                              <a:off x="5531" y="1643"/>
                              <a:ext cx="125" cy="142"/>
                            </a:xfrm>
                            <a:custGeom>
                              <a:avLst/>
                              <a:gdLst>
                                <a:gd name="T0" fmla="*/ 332 w 334"/>
                                <a:gd name="T1" fmla="*/ 261 h 378"/>
                                <a:gd name="T2" fmla="*/ 323 w 334"/>
                                <a:gd name="T3" fmla="*/ 287 h 378"/>
                                <a:gd name="T4" fmla="*/ 311 w 334"/>
                                <a:gd name="T5" fmla="*/ 311 h 378"/>
                                <a:gd name="T6" fmla="*/ 295 w 334"/>
                                <a:gd name="T7" fmla="*/ 331 h 378"/>
                                <a:gd name="T8" fmla="*/ 277 w 334"/>
                                <a:gd name="T9" fmla="*/ 348 h 378"/>
                                <a:gd name="T10" fmla="*/ 255 w 334"/>
                                <a:gd name="T11" fmla="*/ 361 h 378"/>
                                <a:gd name="T12" fmla="*/ 230 w 334"/>
                                <a:gd name="T13" fmla="*/ 371 h 378"/>
                                <a:gd name="T14" fmla="*/ 203 w 334"/>
                                <a:gd name="T15" fmla="*/ 376 h 378"/>
                                <a:gd name="T16" fmla="*/ 173 w 334"/>
                                <a:gd name="T17" fmla="*/ 378 h 378"/>
                                <a:gd name="T18" fmla="*/ 135 w 334"/>
                                <a:gd name="T19" fmla="*/ 375 h 378"/>
                                <a:gd name="T20" fmla="*/ 102 w 334"/>
                                <a:gd name="T21" fmla="*/ 366 h 378"/>
                                <a:gd name="T22" fmla="*/ 72 w 334"/>
                                <a:gd name="T23" fmla="*/ 351 h 378"/>
                                <a:gd name="T24" fmla="*/ 47 w 334"/>
                                <a:gd name="T25" fmla="*/ 329 h 378"/>
                                <a:gd name="T26" fmla="*/ 26 w 334"/>
                                <a:gd name="T27" fmla="*/ 302 h 378"/>
                                <a:gd name="T28" fmla="*/ 12 w 334"/>
                                <a:gd name="T29" fmla="*/ 270 h 378"/>
                                <a:gd name="T30" fmla="*/ 3 w 334"/>
                                <a:gd name="T31" fmla="*/ 234 h 378"/>
                                <a:gd name="T32" fmla="*/ 0 w 334"/>
                                <a:gd name="T33" fmla="*/ 192 h 378"/>
                                <a:gd name="T34" fmla="*/ 3 w 334"/>
                                <a:gd name="T35" fmla="*/ 149 h 378"/>
                                <a:gd name="T36" fmla="*/ 12 w 334"/>
                                <a:gd name="T37" fmla="*/ 111 h 378"/>
                                <a:gd name="T38" fmla="*/ 27 w 334"/>
                                <a:gd name="T39" fmla="*/ 78 h 378"/>
                                <a:gd name="T40" fmla="*/ 47 w 334"/>
                                <a:gd name="T41" fmla="*/ 50 h 378"/>
                                <a:gd name="T42" fmla="*/ 73 w 334"/>
                                <a:gd name="T43" fmla="*/ 28 h 378"/>
                                <a:gd name="T44" fmla="*/ 101 w 334"/>
                                <a:gd name="T45" fmla="*/ 12 h 378"/>
                                <a:gd name="T46" fmla="*/ 134 w 334"/>
                                <a:gd name="T47" fmla="*/ 3 h 378"/>
                                <a:gd name="T48" fmla="*/ 169 w 334"/>
                                <a:gd name="T49" fmla="*/ 0 h 378"/>
                                <a:gd name="T50" fmla="*/ 204 w 334"/>
                                <a:gd name="T51" fmla="*/ 3 h 378"/>
                                <a:gd name="T52" fmla="*/ 235 w 334"/>
                                <a:gd name="T53" fmla="*/ 12 h 378"/>
                                <a:gd name="T54" fmla="*/ 263 w 334"/>
                                <a:gd name="T55" fmla="*/ 27 h 378"/>
                                <a:gd name="T56" fmla="*/ 288 w 334"/>
                                <a:gd name="T57" fmla="*/ 49 h 378"/>
                                <a:gd name="T58" fmla="*/ 308 w 334"/>
                                <a:gd name="T59" fmla="*/ 76 h 378"/>
                                <a:gd name="T60" fmla="*/ 323 w 334"/>
                                <a:gd name="T61" fmla="*/ 109 h 378"/>
                                <a:gd name="T62" fmla="*/ 331 w 334"/>
                                <a:gd name="T63" fmla="*/ 146 h 378"/>
                                <a:gd name="T64" fmla="*/ 334 w 334"/>
                                <a:gd name="T65" fmla="*/ 188 h 378"/>
                                <a:gd name="T66" fmla="*/ 64 w 334"/>
                                <a:gd name="T67" fmla="*/ 205 h 378"/>
                                <a:gd name="T68" fmla="*/ 70 w 334"/>
                                <a:gd name="T69" fmla="*/ 245 h 378"/>
                                <a:gd name="T70" fmla="*/ 78 w 334"/>
                                <a:gd name="T71" fmla="*/ 268 h 378"/>
                                <a:gd name="T72" fmla="*/ 90 w 334"/>
                                <a:gd name="T73" fmla="*/ 288 h 378"/>
                                <a:gd name="T74" fmla="*/ 105 w 334"/>
                                <a:gd name="T75" fmla="*/ 303 h 378"/>
                                <a:gd name="T76" fmla="*/ 122 w 334"/>
                                <a:gd name="T77" fmla="*/ 315 h 378"/>
                                <a:gd name="T78" fmla="*/ 141 w 334"/>
                                <a:gd name="T79" fmla="*/ 323 h 378"/>
                                <a:gd name="T80" fmla="*/ 162 w 334"/>
                                <a:gd name="T81" fmla="*/ 327 h 378"/>
                                <a:gd name="T82" fmla="*/ 189 w 334"/>
                                <a:gd name="T83" fmla="*/ 327 h 378"/>
                                <a:gd name="T84" fmla="*/ 218 w 334"/>
                                <a:gd name="T85" fmla="*/ 318 h 378"/>
                                <a:gd name="T86" fmla="*/ 242 w 334"/>
                                <a:gd name="T87" fmla="*/ 300 h 378"/>
                                <a:gd name="T88" fmla="*/ 261 w 334"/>
                                <a:gd name="T89" fmla="*/ 272 h 378"/>
                                <a:gd name="T90" fmla="*/ 67 w 334"/>
                                <a:gd name="T91" fmla="*/ 154 h 378"/>
                                <a:gd name="T92" fmla="*/ 266 w 334"/>
                                <a:gd name="T93" fmla="*/ 133 h 378"/>
                                <a:gd name="T94" fmla="*/ 255 w 334"/>
                                <a:gd name="T95" fmla="*/ 98 h 378"/>
                                <a:gd name="T96" fmla="*/ 239 w 334"/>
                                <a:gd name="T97" fmla="*/ 77 h 378"/>
                                <a:gd name="T98" fmla="*/ 222 w 334"/>
                                <a:gd name="T99" fmla="*/ 64 h 378"/>
                                <a:gd name="T100" fmla="*/ 203 w 334"/>
                                <a:gd name="T101" fmla="*/ 55 h 378"/>
                                <a:gd name="T102" fmla="*/ 182 w 334"/>
                                <a:gd name="T103" fmla="*/ 51 h 378"/>
                                <a:gd name="T104" fmla="*/ 150 w 334"/>
                                <a:gd name="T105" fmla="*/ 52 h 378"/>
                                <a:gd name="T106" fmla="*/ 114 w 334"/>
                                <a:gd name="T107" fmla="*/ 66 h 378"/>
                                <a:gd name="T108" fmla="*/ 92 w 334"/>
                                <a:gd name="T109" fmla="*/ 86 h 378"/>
                                <a:gd name="T110" fmla="*/ 77 w 334"/>
                                <a:gd name="T111" fmla="*/ 112 h 378"/>
                                <a:gd name="T112" fmla="*/ 67 w 334"/>
                                <a:gd name="T113" fmla="*/ 154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34" h="378">
                                  <a:moveTo>
                                    <a:pt x="269" y="253"/>
                                  </a:moveTo>
                                  <a:lnTo>
                                    <a:pt x="332" y="261"/>
                                  </a:lnTo>
                                  <a:lnTo>
                                    <a:pt x="328" y="275"/>
                                  </a:lnTo>
                                  <a:lnTo>
                                    <a:pt x="323" y="287"/>
                                  </a:lnTo>
                                  <a:lnTo>
                                    <a:pt x="317" y="299"/>
                                  </a:lnTo>
                                  <a:lnTo>
                                    <a:pt x="311" y="311"/>
                                  </a:lnTo>
                                  <a:lnTo>
                                    <a:pt x="303" y="321"/>
                                  </a:lnTo>
                                  <a:lnTo>
                                    <a:pt x="295" y="331"/>
                                  </a:lnTo>
                                  <a:lnTo>
                                    <a:pt x="286" y="339"/>
                                  </a:lnTo>
                                  <a:lnTo>
                                    <a:pt x="277" y="348"/>
                                  </a:lnTo>
                                  <a:lnTo>
                                    <a:pt x="266" y="355"/>
                                  </a:lnTo>
                                  <a:lnTo>
                                    <a:pt x="255" y="361"/>
                                  </a:lnTo>
                                  <a:lnTo>
                                    <a:pt x="243" y="366"/>
                                  </a:lnTo>
                                  <a:lnTo>
                                    <a:pt x="230" y="371"/>
                                  </a:lnTo>
                                  <a:lnTo>
                                    <a:pt x="217" y="374"/>
                                  </a:lnTo>
                                  <a:lnTo>
                                    <a:pt x="203" y="376"/>
                                  </a:lnTo>
                                  <a:lnTo>
                                    <a:pt x="188" y="378"/>
                                  </a:lnTo>
                                  <a:lnTo>
                                    <a:pt x="173" y="378"/>
                                  </a:lnTo>
                                  <a:lnTo>
                                    <a:pt x="153" y="377"/>
                                  </a:lnTo>
                                  <a:lnTo>
                                    <a:pt x="135" y="375"/>
                                  </a:lnTo>
                                  <a:lnTo>
                                    <a:pt x="118" y="371"/>
                                  </a:lnTo>
                                  <a:lnTo>
                                    <a:pt x="102" y="366"/>
                                  </a:lnTo>
                                  <a:lnTo>
                                    <a:pt x="86" y="359"/>
                                  </a:lnTo>
                                  <a:lnTo>
                                    <a:pt x="72" y="351"/>
                                  </a:lnTo>
                                  <a:lnTo>
                                    <a:pt x="59" y="341"/>
                                  </a:lnTo>
                                  <a:lnTo>
                                    <a:pt x="47" y="329"/>
                                  </a:lnTo>
                                  <a:lnTo>
                                    <a:pt x="36" y="316"/>
                                  </a:lnTo>
                                  <a:lnTo>
                                    <a:pt x="26" y="302"/>
                                  </a:lnTo>
                                  <a:lnTo>
                                    <a:pt x="18" y="287"/>
                                  </a:lnTo>
                                  <a:lnTo>
                                    <a:pt x="12" y="270"/>
                                  </a:lnTo>
                                  <a:lnTo>
                                    <a:pt x="7" y="253"/>
                                  </a:lnTo>
                                  <a:lnTo>
                                    <a:pt x="3" y="234"/>
                                  </a:lnTo>
                                  <a:lnTo>
                                    <a:pt x="1" y="213"/>
                                  </a:lnTo>
                                  <a:lnTo>
                                    <a:pt x="0" y="192"/>
                                  </a:lnTo>
                                  <a:lnTo>
                                    <a:pt x="1" y="170"/>
                                  </a:lnTo>
                                  <a:lnTo>
                                    <a:pt x="3" y="149"/>
                                  </a:lnTo>
                                  <a:lnTo>
                                    <a:pt x="7" y="129"/>
                                  </a:lnTo>
                                  <a:lnTo>
                                    <a:pt x="12" y="111"/>
                                  </a:lnTo>
                                  <a:lnTo>
                                    <a:pt x="19" y="94"/>
                                  </a:lnTo>
                                  <a:lnTo>
                                    <a:pt x="27" y="78"/>
                                  </a:lnTo>
                                  <a:lnTo>
                                    <a:pt x="36" y="63"/>
                                  </a:lnTo>
                                  <a:lnTo>
                                    <a:pt x="47" y="50"/>
                                  </a:lnTo>
                                  <a:lnTo>
                                    <a:pt x="60" y="38"/>
                                  </a:lnTo>
                                  <a:lnTo>
                                    <a:pt x="73" y="28"/>
                                  </a:lnTo>
                                  <a:lnTo>
                                    <a:pt x="87" y="19"/>
                                  </a:lnTo>
                                  <a:lnTo>
                                    <a:pt x="101" y="12"/>
                                  </a:lnTo>
                                  <a:lnTo>
                                    <a:pt x="117" y="7"/>
                                  </a:lnTo>
                                  <a:lnTo>
                                    <a:pt x="134" y="3"/>
                                  </a:lnTo>
                                  <a:lnTo>
                                    <a:pt x="151" y="0"/>
                                  </a:lnTo>
                                  <a:lnTo>
                                    <a:pt x="169" y="0"/>
                                  </a:lnTo>
                                  <a:lnTo>
                                    <a:pt x="187" y="0"/>
                                  </a:lnTo>
                                  <a:lnTo>
                                    <a:pt x="204" y="3"/>
                                  </a:lnTo>
                                  <a:lnTo>
                                    <a:pt x="220" y="7"/>
                                  </a:lnTo>
                                  <a:lnTo>
                                    <a:pt x="235" y="12"/>
                                  </a:lnTo>
                                  <a:lnTo>
                                    <a:pt x="250" y="19"/>
                                  </a:lnTo>
                                  <a:lnTo>
                                    <a:pt x="263" y="27"/>
                                  </a:lnTo>
                                  <a:lnTo>
                                    <a:pt x="276" y="38"/>
                                  </a:lnTo>
                                  <a:lnTo>
                                    <a:pt x="288" y="49"/>
                                  </a:lnTo>
                                  <a:lnTo>
                                    <a:pt x="299" y="62"/>
                                  </a:lnTo>
                                  <a:lnTo>
                                    <a:pt x="308" y="76"/>
                                  </a:lnTo>
                                  <a:lnTo>
                                    <a:pt x="316" y="92"/>
                                  </a:lnTo>
                                  <a:lnTo>
                                    <a:pt x="323" y="109"/>
                                  </a:lnTo>
                                  <a:lnTo>
                                    <a:pt x="328" y="127"/>
                                  </a:lnTo>
                                  <a:lnTo>
                                    <a:pt x="331" y="146"/>
                                  </a:lnTo>
                                  <a:lnTo>
                                    <a:pt x="333" y="166"/>
                                  </a:lnTo>
                                  <a:lnTo>
                                    <a:pt x="334" y="188"/>
                                  </a:lnTo>
                                  <a:lnTo>
                                    <a:pt x="334" y="205"/>
                                  </a:lnTo>
                                  <a:lnTo>
                                    <a:pt x="64" y="205"/>
                                  </a:lnTo>
                                  <a:lnTo>
                                    <a:pt x="67" y="233"/>
                                  </a:lnTo>
                                  <a:lnTo>
                                    <a:pt x="70" y="245"/>
                                  </a:lnTo>
                                  <a:lnTo>
                                    <a:pt x="74" y="257"/>
                                  </a:lnTo>
                                  <a:lnTo>
                                    <a:pt x="78" y="268"/>
                                  </a:lnTo>
                                  <a:lnTo>
                                    <a:pt x="84" y="278"/>
                                  </a:lnTo>
                                  <a:lnTo>
                                    <a:pt x="90" y="288"/>
                                  </a:lnTo>
                                  <a:lnTo>
                                    <a:pt x="97" y="296"/>
                                  </a:lnTo>
                                  <a:lnTo>
                                    <a:pt x="105" y="303"/>
                                  </a:lnTo>
                                  <a:lnTo>
                                    <a:pt x="114" y="310"/>
                                  </a:lnTo>
                                  <a:lnTo>
                                    <a:pt x="122" y="315"/>
                                  </a:lnTo>
                                  <a:lnTo>
                                    <a:pt x="132" y="320"/>
                                  </a:lnTo>
                                  <a:lnTo>
                                    <a:pt x="141" y="323"/>
                                  </a:lnTo>
                                  <a:lnTo>
                                    <a:pt x="151" y="326"/>
                                  </a:lnTo>
                                  <a:lnTo>
                                    <a:pt x="162" y="327"/>
                                  </a:lnTo>
                                  <a:lnTo>
                                    <a:pt x="173" y="328"/>
                                  </a:lnTo>
                                  <a:lnTo>
                                    <a:pt x="189" y="327"/>
                                  </a:lnTo>
                                  <a:lnTo>
                                    <a:pt x="204" y="323"/>
                                  </a:lnTo>
                                  <a:lnTo>
                                    <a:pt x="218" y="318"/>
                                  </a:lnTo>
                                  <a:lnTo>
                                    <a:pt x="231" y="310"/>
                                  </a:lnTo>
                                  <a:lnTo>
                                    <a:pt x="242" y="300"/>
                                  </a:lnTo>
                                  <a:lnTo>
                                    <a:pt x="252" y="287"/>
                                  </a:lnTo>
                                  <a:lnTo>
                                    <a:pt x="261" y="272"/>
                                  </a:lnTo>
                                  <a:lnTo>
                                    <a:pt x="269" y="253"/>
                                  </a:lnTo>
                                  <a:moveTo>
                                    <a:pt x="67" y="154"/>
                                  </a:moveTo>
                                  <a:lnTo>
                                    <a:pt x="269" y="154"/>
                                  </a:lnTo>
                                  <a:lnTo>
                                    <a:pt x="266" y="133"/>
                                  </a:lnTo>
                                  <a:lnTo>
                                    <a:pt x="262" y="114"/>
                                  </a:lnTo>
                                  <a:lnTo>
                                    <a:pt x="255" y="98"/>
                                  </a:lnTo>
                                  <a:lnTo>
                                    <a:pt x="246" y="86"/>
                                  </a:lnTo>
                                  <a:lnTo>
                                    <a:pt x="239" y="77"/>
                                  </a:lnTo>
                                  <a:lnTo>
                                    <a:pt x="230" y="70"/>
                                  </a:lnTo>
                                  <a:lnTo>
                                    <a:pt x="222" y="64"/>
                                  </a:lnTo>
                                  <a:lnTo>
                                    <a:pt x="212" y="59"/>
                                  </a:lnTo>
                                  <a:lnTo>
                                    <a:pt x="203" y="55"/>
                                  </a:lnTo>
                                  <a:lnTo>
                                    <a:pt x="192" y="52"/>
                                  </a:lnTo>
                                  <a:lnTo>
                                    <a:pt x="182" y="51"/>
                                  </a:lnTo>
                                  <a:lnTo>
                                    <a:pt x="170" y="50"/>
                                  </a:lnTo>
                                  <a:lnTo>
                                    <a:pt x="150" y="52"/>
                                  </a:lnTo>
                                  <a:lnTo>
                                    <a:pt x="131" y="57"/>
                                  </a:lnTo>
                                  <a:lnTo>
                                    <a:pt x="114" y="66"/>
                                  </a:lnTo>
                                  <a:lnTo>
                                    <a:pt x="99" y="78"/>
                                  </a:lnTo>
                                  <a:lnTo>
                                    <a:pt x="92" y="86"/>
                                  </a:lnTo>
                                  <a:lnTo>
                                    <a:pt x="86" y="94"/>
                                  </a:lnTo>
                                  <a:lnTo>
                                    <a:pt x="77" y="112"/>
                                  </a:lnTo>
                                  <a:lnTo>
                                    <a:pt x="70" y="132"/>
                                  </a:lnTo>
                                  <a:lnTo>
                                    <a:pt x="67" y="15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4" name="Freeform 90"/>
                          <wps:cNvSpPr>
                            <a:spLocks noEditPoints="1"/>
                          </wps:cNvSpPr>
                          <wps:spPr bwMode="auto">
                            <a:xfrm>
                              <a:off x="5684" y="1643"/>
                              <a:ext cx="118" cy="191"/>
                            </a:xfrm>
                            <a:custGeom>
                              <a:avLst/>
                              <a:gdLst>
                                <a:gd name="T0" fmla="*/ 0 w 315"/>
                                <a:gd name="T1" fmla="*/ 8 h 509"/>
                                <a:gd name="T2" fmla="*/ 56 w 315"/>
                                <a:gd name="T3" fmla="*/ 55 h 509"/>
                                <a:gd name="T4" fmla="*/ 77 w 315"/>
                                <a:gd name="T5" fmla="*/ 31 h 509"/>
                                <a:gd name="T6" fmla="*/ 101 w 315"/>
                                <a:gd name="T7" fmla="*/ 13 h 509"/>
                                <a:gd name="T8" fmla="*/ 128 w 315"/>
                                <a:gd name="T9" fmla="*/ 3 h 509"/>
                                <a:gd name="T10" fmla="*/ 161 w 315"/>
                                <a:gd name="T11" fmla="*/ 0 h 509"/>
                                <a:gd name="T12" fmla="*/ 205 w 315"/>
                                <a:gd name="T13" fmla="*/ 6 h 509"/>
                                <a:gd name="T14" fmla="*/ 243 w 315"/>
                                <a:gd name="T15" fmla="*/ 24 h 509"/>
                                <a:gd name="T16" fmla="*/ 274 w 315"/>
                                <a:gd name="T17" fmla="*/ 52 h 509"/>
                                <a:gd name="T18" fmla="*/ 297 w 315"/>
                                <a:gd name="T19" fmla="*/ 91 h 509"/>
                                <a:gd name="T20" fmla="*/ 310 w 315"/>
                                <a:gd name="T21" fmla="*/ 136 h 509"/>
                                <a:gd name="T22" fmla="*/ 315 w 315"/>
                                <a:gd name="T23" fmla="*/ 186 h 509"/>
                                <a:gd name="T24" fmla="*/ 310 w 315"/>
                                <a:gd name="T25" fmla="*/ 239 h 509"/>
                                <a:gd name="T26" fmla="*/ 295 w 315"/>
                                <a:gd name="T27" fmla="*/ 286 h 509"/>
                                <a:gd name="T28" fmla="*/ 270 w 315"/>
                                <a:gd name="T29" fmla="*/ 326 h 509"/>
                                <a:gd name="T30" fmla="*/ 237 w 315"/>
                                <a:gd name="T31" fmla="*/ 355 h 509"/>
                                <a:gd name="T32" fmla="*/ 198 w 315"/>
                                <a:gd name="T33" fmla="*/ 372 h 509"/>
                                <a:gd name="T34" fmla="*/ 157 w 315"/>
                                <a:gd name="T35" fmla="*/ 378 h 509"/>
                                <a:gd name="T36" fmla="*/ 128 w 315"/>
                                <a:gd name="T37" fmla="*/ 375 h 509"/>
                                <a:gd name="T38" fmla="*/ 102 w 315"/>
                                <a:gd name="T39" fmla="*/ 365 h 509"/>
                                <a:gd name="T40" fmla="*/ 79 w 315"/>
                                <a:gd name="T41" fmla="*/ 351 h 509"/>
                                <a:gd name="T42" fmla="*/ 62 w 315"/>
                                <a:gd name="T43" fmla="*/ 333 h 509"/>
                                <a:gd name="T44" fmla="*/ 0 w 315"/>
                                <a:gd name="T45" fmla="*/ 509 h 509"/>
                                <a:gd name="T46" fmla="*/ 58 w 315"/>
                                <a:gd name="T47" fmla="*/ 224 h 509"/>
                                <a:gd name="T48" fmla="*/ 63 w 315"/>
                                <a:gd name="T49" fmla="*/ 252 h 509"/>
                                <a:gd name="T50" fmla="*/ 72 w 315"/>
                                <a:gd name="T51" fmla="*/ 275 h 509"/>
                                <a:gd name="T52" fmla="*/ 84 w 315"/>
                                <a:gd name="T53" fmla="*/ 294 h 509"/>
                                <a:gd name="T54" fmla="*/ 99 w 315"/>
                                <a:gd name="T55" fmla="*/ 309 h 509"/>
                                <a:gd name="T56" fmla="*/ 115 w 315"/>
                                <a:gd name="T57" fmla="*/ 319 h 509"/>
                                <a:gd name="T58" fmla="*/ 133 w 315"/>
                                <a:gd name="T59" fmla="*/ 326 h 509"/>
                                <a:gd name="T60" fmla="*/ 153 w 315"/>
                                <a:gd name="T61" fmla="*/ 328 h 509"/>
                                <a:gd name="T62" fmla="*/ 172 w 315"/>
                                <a:gd name="T63" fmla="*/ 326 h 509"/>
                                <a:gd name="T64" fmla="*/ 191 w 315"/>
                                <a:gd name="T65" fmla="*/ 319 h 509"/>
                                <a:gd name="T66" fmla="*/ 207 w 315"/>
                                <a:gd name="T67" fmla="*/ 308 h 509"/>
                                <a:gd name="T68" fmla="*/ 223 w 315"/>
                                <a:gd name="T69" fmla="*/ 293 h 509"/>
                                <a:gd name="T70" fmla="*/ 235 w 315"/>
                                <a:gd name="T71" fmla="*/ 273 h 509"/>
                                <a:gd name="T72" fmla="*/ 245 w 315"/>
                                <a:gd name="T73" fmla="*/ 249 h 509"/>
                                <a:gd name="T74" fmla="*/ 250 w 315"/>
                                <a:gd name="T75" fmla="*/ 220 h 509"/>
                                <a:gd name="T76" fmla="*/ 250 w 315"/>
                                <a:gd name="T77" fmla="*/ 153 h 509"/>
                                <a:gd name="T78" fmla="*/ 245 w 315"/>
                                <a:gd name="T79" fmla="*/ 125 h 509"/>
                                <a:gd name="T80" fmla="*/ 236 w 315"/>
                                <a:gd name="T81" fmla="*/ 102 h 509"/>
                                <a:gd name="T82" fmla="*/ 223 w 315"/>
                                <a:gd name="T83" fmla="*/ 82 h 509"/>
                                <a:gd name="T84" fmla="*/ 208 w 315"/>
                                <a:gd name="T85" fmla="*/ 67 h 509"/>
                                <a:gd name="T86" fmla="*/ 192 w 315"/>
                                <a:gd name="T87" fmla="*/ 56 h 509"/>
                                <a:gd name="T88" fmla="*/ 174 w 315"/>
                                <a:gd name="T89" fmla="*/ 50 h 509"/>
                                <a:gd name="T90" fmla="*/ 155 w 315"/>
                                <a:gd name="T91" fmla="*/ 48 h 509"/>
                                <a:gd name="T92" fmla="*/ 136 w 315"/>
                                <a:gd name="T93" fmla="*/ 50 h 509"/>
                                <a:gd name="T94" fmla="*/ 118 w 315"/>
                                <a:gd name="T95" fmla="*/ 57 h 509"/>
                                <a:gd name="T96" fmla="*/ 102 w 315"/>
                                <a:gd name="T97" fmla="*/ 68 h 509"/>
                                <a:gd name="T98" fmla="*/ 86 w 315"/>
                                <a:gd name="T99" fmla="*/ 84 h 509"/>
                                <a:gd name="T100" fmla="*/ 73 w 315"/>
                                <a:gd name="T101" fmla="*/ 105 h 509"/>
                                <a:gd name="T102" fmla="*/ 63 w 315"/>
                                <a:gd name="T103" fmla="*/ 129 h 509"/>
                                <a:gd name="T104" fmla="*/ 58 w 315"/>
                                <a:gd name="T105" fmla="*/ 158 h 509"/>
                                <a:gd name="T106" fmla="*/ 56 w 315"/>
                                <a:gd name="T107" fmla="*/ 191 h 5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15" h="509">
                                  <a:moveTo>
                                    <a:pt x="0" y="509"/>
                                  </a:moveTo>
                                  <a:lnTo>
                                    <a:pt x="0" y="8"/>
                                  </a:lnTo>
                                  <a:lnTo>
                                    <a:pt x="56" y="8"/>
                                  </a:lnTo>
                                  <a:lnTo>
                                    <a:pt x="56" y="55"/>
                                  </a:lnTo>
                                  <a:lnTo>
                                    <a:pt x="66" y="42"/>
                                  </a:lnTo>
                                  <a:lnTo>
                                    <a:pt x="77" y="31"/>
                                  </a:lnTo>
                                  <a:lnTo>
                                    <a:pt x="89" y="21"/>
                                  </a:lnTo>
                                  <a:lnTo>
                                    <a:pt x="101" y="13"/>
                                  </a:lnTo>
                                  <a:lnTo>
                                    <a:pt x="114" y="7"/>
                                  </a:lnTo>
                                  <a:lnTo>
                                    <a:pt x="128" y="3"/>
                                  </a:lnTo>
                                  <a:lnTo>
                                    <a:pt x="144" y="1"/>
                                  </a:lnTo>
                                  <a:lnTo>
                                    <a:pt x="161" y="0"/>
                                  </a:lnTo>
                                  <a:lnTo>
                                    <a:pt x="184" y="1"/>
                                  </a:lnTo>
                                  <a:lnTo>
                                    <a:pt x="205" y="6"/>
                                  </a:lnTo>
                                  <a:lnTo>
                                    <a:pt x="225" y="13"/>
                                  </a:lnTo>
                                  <a:lnTo>
                                    <a:pt x="243" y="24"/>
                                  </a:lnTo>
                                  <a:lnTo>
                                    <a:pt x="260" y="37"/>
                                  </a:lnTo>
                                  <a:lnTo>
                                    <a:pt x="274" y="52"/>
                                  </a:lnTo>
                                  <a:lnTo>
                                    <a:pt x="286" y="70"/>
                                  </a:lnTo>
                                  <a:lnTo>
                                    <a:pt x="297" y="91"/>
                                  </a:lnTo>
                                  <a:lnTo>
                                    <a:pt x="304" y="113"/>
                                  </a:lnTo>
                                  <a:lnTo>
                                    <a:pt x="310" y="136"/>
                                  </a:lnTo>
                                  <a:lnTo>
                                    <a:pt x="314" y="161"/>
                                  </a:lnTo>
                                  <a:lnTo>
                                    <a:pt x="315" y="186"/>
                                  </a:lnTo>
                                  <a:lnTo>
                                    <a:pt x="313" y="213"/>
                                  </a:lnTo>
                                  <a:lnTo>
                                    <a:pt x="310" y="239"/>
                                  </a:lnTo>
                                  <a:lnTo>
                                    <a:pt x="303" y="263"/>
                                  </a:lnTo>
                                  <a:lnTo>
                                    <a:pt x="295" y="286"/>
                                  </a:lnTo>
                                  <a:lnTo>
                                    <a:pt x="284" y="307"/>
                                  </a:lnTo>
                                  <a:lnTo>
                                    <a:pt x="270" y="326"/>
                                  </a:lnTo>
                                  <a:lnTo>
                                    <a:pt x="255" y="341"/>
                                  </a:lnTo>
                                  <a:lnTo>
                                    <a:pt x="237" y="355"/>
                                  </a:lnTo>
                                  <a:lnTo>
                                    <a:pt x="217" y="365"/>
                                  </a:lnTo>
                                  <a:lnTo>
                                    <a:pt x="198" y="372"/>
                                  </a:lnTo>
                                  <a:lnTo>
                                    <a:pt x="177" y="377"/>
                                  </a:lnTo>
                                  <a:lnTo>
                                    <a:pt x="157" y="378"/>
                                  </a:lnTo>
                                  <a:lnTo>
                                    <a:pt x="142" y="377"/>
                                  </a:lnTo>
                                  <a:lnTo>
                                    <a:pt x="128" y="375"/>
                                  </a:lnTo>
                                  <a:lnTo>
                                    <a:pt x="114" y="371"/>
                                  </a:lnTo>
                                  <a:lnTo>
                                    <a:pt x="102" y="365"/>
                                  </a:lnTo>
                                  <a:lnTo>
                                    <a:pt x="90" y="358"/>
                                  </a:lnTo>
                                  <a:lnTo>
                                    <a:pt x="79" y="351"/>
                                  </a:lnTo>
                                  <a:lnTo>
                                    <a:pt x="70" y="342"/>
                                  </a:lnTo>
                                  <a:lnTo>
                                    <a:pt x="62" y="333"/>
                                  </a:lnTo>
                                  <a:lnTo>
                                    <a:pt x="62" y="509"/>
                                  </a:lnTo>
                                  <a:lnTo>
                                    <a:pt x="0" y="509"/>
                                  </a:lnTo>
                                  <a:moveTo>
                                    <a:pt x="56" y="191"/>
                                  </a:moveTo>
                                  <a:lnTo>
                                    <a:pt x="58" y="224"/>
                                  </a:lnTo>
                                  <a:lnTo>
                                    <a:pt x="60" y="238"/>
                                  </a:lnTo>
                                  <a:lnTo>
                                    <a:pt x="63" y="252"/>
                                  </a:lnTo>
                                  <a:lnTo>
                                    <a:pt x="67" y="264"/>
                                  </a:lnTo>
                                  <a:lnTo>
                                    <a:pt x="72" y="275"/>
                                  </a:lnTo>
                                  <a:lnTo>
                                    <a:pt x="77" y="285"/>
                                  </a:lnTo>
                                  <a:lnTo>
                                    <a:pt x="84" y="294"/>
                                  </a:lnTo>
                                  <a:lnTo>
                                    <a:pt x="91" y="302"/>
                                  </a:lnTo>
                                  <a:lnTo>
                                    <a:pt x="99" y="309"/>
                                  </a:lnTo>
                                  <a:lnTo>
                                    <a:pt x="107" y="315"/>
                                  </a:lnTo>
                                  <a:lnTo>
                                    <a:pt x="115" y="319"/>
                                  </a:lnTo>
                                  <a:lnTo>
                                    <a:pt x="124" y="323"/>
                                  </a:lnTo>
                                  <a:lnTo>
                                    <a:pt x="133" y="326"/>
                                  </a:lnTo>
                                  <a:lnTo>
                                    <a:pt x="143" y="327"/>
                                  </a:lnTo>
                                  <a:lnTo>
                                    <a:pt x="153" y="328"/>
                                  </a:lnTo>
                                  <a:lnTo>
                                    <a:pt x="163" y="327"/>
                                  </a:lnTo>
                                  <a:lnTo>
                                    <a:pt x="172" y="326"/>
                                  </a:lnTo>
                                  <a:lnTo>
                                    <a:pt x="182" y="323"/>
                                  </a:lnTo>
                                  <a:lnTo>
                                    <a:pt x="191" y="319"/>
                                  </a:lnTo>
                                  <a:lnTo>
                                    <a:pt x="199" y="314"/>
                                  </a:lnTo>
                                  <a:lnTo>
                                    <a:pt x="207" y="308"/>
                                  </a:lnTo>
                                  <a:lnTo>
                                    <a:pt x="215" y="301"/>
                                  </a:lnTo>
                                  <a:lnTo>
                                    <a:pt x="223" y="293"/>
                                  </a:lnTo>
                                  <a:lnTo>
                                    <a:pt x="230" y="284"/>
                                  </a:lnTo>
                                  <a:lnTo>
                                    <a:pt x="235" y="273"/>
                                  </a:lnTo>
                                  <a:lnTo>
                                    <a:pt x="241" y="262"/>
                                  </a:lnTo>
                                  <a:lnTo>
                                    <a:pt x="245" y="249"/>
                                  </a:lnTo>
                                  <a:lnTo>
                                    <a:pt x="248" y="235"/>
                                  </a:lnTo>
                                  <a:lnTo>
                                    <a:pt x="250" y="220"/>
                                  </a:lnTo>
                                  <a:lnTo>
                                    <a:pt x="252" y="186"/>
                                  </a:lnTo>
                                  <a:lnTo>
                                    <a:pt x="250" y="153"/>
                                  </a:lnTo>
                                  <a:lnTo>
                                    <a:pt x="248" y="139"/>
                                  </a:lnTo>
                                  <a:lnTo>
                                    <a:pt x="245" y="125"/>
                                  </a:lnTo>
                                  <a:lnTo>
                                    <a:pt x="241" y="113"/>
                                  </a:lnTo>
                                  <a:lnTo>
                                    <a:pt x="236" y="102"/>
                                  </a:lnTo>
                                  <a:lnTo>
                                    <a:pt x="230" y="91"/>
                                  </a:lnTo>
                                  <a:lnTo>
                                    <a:pt x="223" y="82"/>
                                  </a:lnTo>
                                  <a:lnTo>
                                    <a:pt x="216" y="74"/>
                                  </a:lnTo>
                                  <a:lnTo>
                                    <a:pt x="208" y="67"/>
                                  </a:lnTo>
                                  <a:lnTo>
                                    <a:pt x="200" y="61"/>
                                  </a:lnTo>
                                  <a:lnTo>
                                    <a:pt x="192" y="56"/>
                                  </a:lnTo>
                                  <a:lnTo>
                                    <a:pt x="183" y="53"/>
                                  </a:lnTo>
                                  <a:lnTo>
                                    <a:pt x="174" y="50"/>
                                  </a:lnTo>
                                  <a:lnTo>
                                    <a:pt x="165" y="48"/>
                                  </a:lnTo>
                                  <a:lnTo>
                                    <a:pt x="155" y="48"/>
                                  </a:lnTo>
                                  <a:lnTo>
                                    <a:pt x="146" y="48"/>
                                  </a:lnTo>
                                  <a:lnTo>
                                    <a:pt x="136" y="50"/>
                                  </a:lnTo>
                                  <a:lnTo>
                                    <a:pt x="127" y="53"/>
                                  </a:lnTo>
                                  <a:lnTo>
                                    <a:pt x="118" y="57"/>
                                  </a:lnTo>
                                  <a:lnTo>
                                    <a:pt x="110" y="62"/>
                                  </a:lnTo>
                                  <a:lnTo>
                                    <a:pt x="102" y="68"/>
                                  </a:lnTo>
                                  <a:lnTo>
                                    <a:pt x="94" y="76"/>
                                  </a:lnTo>
                                  <a:lnTo>
                                    <a:pt x="86" y="84"/>
                                  </a:lnTo>
                                  <a:lnTo>
                                    <a:pt x="79" y="94"/>
                                  </a:lnTo>
                                  <a:lnTo>
                                    <a:pt x="73" y="105"/>
                                  </a:lnTo>
                                  <a:lnTo>
                                    <a:pt x="68" y="117"/>
                                  </a:lnTo>
                                  <a:lnTo>
                                    <a:pt x="63" y="129"/>
                                  </a:lnTo>
                                  <a:lnTo>
                                    <a:pt x="60" y="143"/>
                                  </a:lnTo>
                                  <a:lnTo>
                                    <a:pt x="58" y="158"/>
                                  </a:lnTo>
                                  <a:lnTo>
                                    <a:pt x="56" y="174"/>
                                  </a:lnTo>
                                  <a:lnTo>
                                    <a:pt x="56" y="191"/>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5" name="Freeform 91"/>
                          <wps:cNvSpPr>
                            <a:spLocks/>
                          </wps:cNvSpPr>
                          <wps:spPr bwMode="auto">
                            <a:xfrm>
                              <a:off x="5817" y="1599"/>
                              <a:ext cx="66" cy="185"/>
                            </a:xfrm>
                            <a:custGeom>
                              <a:avLst/>
                              <a:gdLst>
                                <a:gd name="T0" fmla="*/ 168 w 177"/>
                                <a:gd name="T1" fmla="*/ 434 h 494"/>
                                <a:gd name="T2" fmla="*/ 177 w 177"/>
                                <a:gd name="T3" fmla="*/ 488 h 494"/>
                                <a:gd name="T4" fmla="*/ 152 w 177"/>
                                <a:gd name="T5" fmla="*/ 492 h 494"/>
                                <a:gd name="T6" fmla="*/ 130 w 177"/>
                                <a:gd name="T7" fmla="*/ 494 h 494"/>
                                <a:gd name="T8" fmla="*/ 114 w 177"/>
                                <a:gd name="T9" fmla="*/ 493 h 494"/>
                                <a:gd name="T10" fmla="*/ 101 w 177"/>
                                <a:gd name="T11" fmla="*/ 491 h 494"/>
                                <a:gd name="T12" fmla="*/ 88 w 177"/>
                                <a:gd name="T13" fmla="*/ 488 h 494"/>
                                <a:gd name="T14" fmla="*/ 78 w 177"/>
                                <a:gd name="T15" fmla="*/ 483 h 494"/>
                                <a:gd name="T16" fmla="*/ 70 w 177"/>
                                <a:gd name="T17" fmla="*/ 478 h 494"/>
                                <a:gd name="T18" fmla="*/ 63 w 177"/>
                                <a:gd name="T19" fmla="*/ 471 h 494"/>
                                <a:gd name="T20" fmla="*/ 57 w 177"/>
                                <a:gd name="T21" fmla="*/ 464 h 494"/>
                                <a:gd name="T22" fmla="*/ 52 w 177"/>
                                <a:gd name="T23" fmla="*/ 455 h 494"/>
                                <a:gd name="T24" fmla="*/ 49 w 177"/>
                                <a:gd name="T25" fmla="*/ 444 h 494"/>
                                <a:gd name="T26" fmla="*/ 47 w 177"/>
                                <a:gd name="T27" fmla="*/ 429 h 494"/>
                                <a:gd name="T28" fmla="*/ 45 w 177"/>
                                <a:gd name="T29" fmla="*/ 408 h 494"/>
                                <a:gd name="T30" fmla="*/ 45 w 177"/>
                                <a:gd name="T31" fmla="*/ 383 h 494"/>
                                <a:gd name="T32" fmla="*/ 45 w 177"/>
                                <a:gd name="T33" fmla="*/ 175 h 494"/>
                                <a:gd name="T34" fmla="*/ 0 w 177"/>
                                <a:gd name="T35" fmla="*/ 175 h 494"/>
                                <a:gd name="T36" fmla="*/ 0 w 177"/>
                                <a:gd name="T37" fmla="*/ 127 h 494"/>
                                <a:gd name="T38" fmla="*/ 45 w 177"/>
                                <a:gd name="T39" fmla="*/ 127 h 494"/>
                                <a:gd name="T40" fmla="*/ 45 w 177"/>
                                <a:gd name="T41" fmla="*/ 37 h 494"/>
                                <a:gd name="T42" fmla="*/ 106 w 177"/>
                                <a:gd name="T43" fmla="*/ 0 h 494"/>
                                <a:gd name="T44" fmla="*/ 106 w 177"/>
                                <a:gd name="T45" fmla="*/ 127 h 494"/>
                                <a:gd name="T46" fmla="*/ 168 w 177"/>
                                <a:gd name="T47" fmla="*/ 127 h 494"/>
                                <a:gd name="T48" fmla="*/ 168 w 177"/>
                                <a:gd name="T49" fmla="*/ 175 h 494"/>
                                <a:gd name="T50" fmla="*/ 106 w 177"/>
                                <a:gd name="T51" fmla="*/ 175 h 494"/>
                                <a:gd name="T52" fmla="*/ 106 w 177"/>
                                <a:gd name="T53" fmla="*/ 386 h 494"/>
                                <a:gd name="T54" fmla="*/ 107 w 177"/>
                                <a:gd name="T55" fmla="*/ 408 h 494"/>
                                <a:gd name="T56" fmla="*/ 109 w 177"/>
                                <a:gd name="T57" fmla="*/ 420 h 494"/>
                                <a:gd name="T58" fmla="*/ 113 w 177"/>
                                <a:gd name="T59" fmla="*/ 427 h 494"/>
                                <a:gd name="T60" fmla="*/ 120 w 177"/>
                                <a:gd name="T61" fmla="*/ 432 h 494"/>
                                <a:gd name="T62" fmla="*/ 129 w 177"/>
                                <a:gd name="T63" fmla="*/ 435 h 494"/>
                                <a:gd name="T64" fmla="*/ 141 w 177"/>
                                <a:gd name="T65" fmla="*/ 437 h 494"/>
                                <a:gd name="T66" fmla="*/ 168 w 177"/>
                                <a:gd name="T67" fmla="*/ 434 h 4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7" h="494">
                                  <a:moveTo>
                                    <a:pt x="168" y="434"/>
                                  </a:moveTo>
                                  <a:lnTo>
                                    <a:pt x="177" y="488"/>
                                  </a:lnTo>
                                  <a:lnTo>
                                    <a:pt x="152" y="492"/>
                                  </a:lnTo>
                                  <a:lnTo>
                                    <a:pt x="130" y="494"/>
                                  </a:lnTo>
                                  <a:lnTo>
                                    <a:pt x="114" y="493"/>
                                  </a:lnTo>
                                  <a:lnTo>
                                    <a:pt x="101" y="491"/>
                                  </a:lnTo>
                                  <a:lnTo>
                                    <a:pt x="88" y="488"/>
                                  </a:lnTo>
                                  <a:lnTo>
                                    <a:pt x="78" y="483"/>
                                  </a:lnTo>
                                  <a:lnTo>
                                    <a:pt x="70" y="478"/>
                                  </a:lnTo>
                                  <a:lnTo>
                                    <a:pt x="63" y="471"/>
                                  </a:lnTo>
                                  <a:lnTo>
                                    <a:pt x="57" y="464"/>
                                  </a:lnTo>
                                  <a:lnTo>
                                    <a:pt x="52" y="455"/>
                                  </a:lnTo>
                                  <a:lnTo>
                                    <a:pt x="49" y="444"/>
                                  </a:lnTo>
                                  <a:lnTo>
                                    <a:pt x="47" y="429"/>
                                  </a:lnTo>
                                  <a:lnTo>
                                    <a:pt x="45" y="408"/>
                                  </a:lnTo>
                                  <a:lnTo>
                                    <a:pt x="45" y="383"/>
                                  </a:lnTo>
                                  <a:lnTo>
                                    <a:pt x="45" y="175"/>
                                  </a:lnTo>
                                  <a:lnTo>
                                    <a:pt x="0" y="175"/>
                                  </a:lnTo>
                                  <a:lnTo>
                                    <a:pt x="0" y="127"/>
                                  </a:lnTo>
                                  <a:lnTo>
                                    <a:pt x="45" y="127"/>
                                  </a:lnTo>
                                  <a:lnTo>
                                    <a:pt x="45" y="37"/>
                                  </a:lnTo>
                                  <a:lnTo>
                                    <a:pt x="106" y="0"/>
                                  </a:lnTo>
                                  <a:lnTo>
                                    <a:pt x="106" y="127"/>
                                  </a:lnTo>
                                  <a:lnTo>
                                    <a:pt x="168" y="127"/>
                                  </a:lnTo>
                                  <a:lnTo>
                                    <a:pt x="168" y="175"/>
                                  </a:lnTo>
                                  <a:lnTo>
                                    <a:pt x="106" y="175"/>
                                  </a:lnTo>
                                  <a:lnTo>
                                    <a:pt x="106" y="386"/>
                                  </a:lnTo>
                                  <a:lnTo>
                                    <a:pt x="107" y="408"/>
                                  </a:lnTo>
                                  <a:lnTo>
                                    <a:pt x="109" y="420"/>
                                  </a:lnTo>
                                  <a:lnTo>
                                    <a:pt x="113" y="427"/>
                                  </a:lnTo>
                                  <a:lnTo>
                                    <a:pt x="120" y="432"/>
                                  </a:lnTo>
                                  <a:lnTo>
                                    <a:pt x="129" y="435"/>
                                  </a:lnTo>
                                  <a:lnTo>
                                    <a:pt x="141" y="437"/>
                                  </a:lnTo>
                                  <a:lnTo>
                                    <a:pt x="168" y="43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6" name="Freeform 92"/>
                          <wps:cNvSpPr>
                            <a:spLocks noEditPoints="1"/>
                          </wps:cNvSpPr>
                          <wps:spPr bwMode="auto">
                            <a:xfrm>
                              <a:off x="5902" y="1595"/>
                              <a:ext cx="23" cy="187"/>
                            </a:xfrm>
                            <a:custGeom>
                              <a:avLst/>
                              <a:gdLst>
                                <a:gd name="T0" fmla="*/ 0 w 61"/>
                                <a:gd name="T1" fmla="*/ 71 h 500"/>
                                <a:gd name="T2" fmla="*/ 0 w 61"/>
                                <a:gd name="T3" fmla="*/ 0 h 500"/>
                                <a:gd name="T4" fmla="*/ 61 w 61"/>
                                <a:gd name="T5" fmla="*/ 0 h 500"/>
                                <a:gd name="T6" fmla="*/ 61 w 61"/>
                                <a:gd name="T7" fmla="*/ 71 h 500"/>
                                <a:gd name="T8" fmla="*/ 0 w 61"/>
                                <a:gd name="T9" fmla="*/ 71 h 500"/>
                                <a:gd name="T10" fmla="*/ 0 w 61"/>
                                <a:gd name="T11" fmla="*/ 500 h 500"/>
                                <a:gd name="T12" fmla="*/ 0 w 61"/>
                                <a:gd name="T13" fmla="*/ 138 h 500"/>
                                <a:gd name="T14" fmla="*/ 61 w 61"/>
                                <a:gd name="T15" fmla="*/ 138 h 500"/>
                                <a:gd name="T16" fmla="*/ 61 w 61"/>
                                <a:gd name="T17" fmla="*/ 500 h 500"/>
                                <a:gd name="T18" fmla="*/ 0 w 61"/>
                                <a:gd name="T19"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 h="500">
                                  <a:moveTo>
                                    <a:pt x="0" y="71"/>
                                  </a:moveTo>
                                  <a:lnTo>
                                    <a:pt x="0" y="0"/>
                                  </a:lnTo>
                                  <a:lnTo>
                                    <a:pt x="61" y="0"/>
                                  </a:lnTo>
                                  <a:lnTo>
                                    <a:pt x="61" y="71"/>
                                  </a:lnTo>
                                  <a:lnTo>
                                    <a:pt x="0" y="71"/>
                                  </a:lnTo>
                                  <a:moveTo>
                                    <a:pt x="0" y="500"/>
                                  </a:moveTo>
                                  <a:lnTo>
                                    <a:pt x="0" y="138"/>
                                  </a:lnTo>
                                  <a:lnTo>
                                    <a:pt x="61" y="138"/>
                                  </a:lnTo>
                                  <a:lnTo>
                                    <a:pt x="61" y="500"/>
                                  </a:lnTo>
                                  <a:lnTo>
                                    <a:pt x="0"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7" name="Freeform 93"/>
                          <wps:cNvSpPr>
                            <a:spLocks noEditPoints="1"/>
                          </wps:cNvSpPr>
                          <wps:spPr bwMode="auto">
                            <a:xfrm>
                              <a:off x="5952" y="1643"/>
                              <a:ext cx="127" cy="142"/>
                            </a:xfrm>
                            <a:custGeom>
                              <a:avLst/>
                              <a:gdLst>
                                <a:gd name="T0" fmla="*/ 1 w 339"/>
                                <a:gd name="T1" fmla="*/ 165 h 378"/>
                                <a:gd name="T2" fmla="*/ 8 w 339"/>
                                <a:gd name="T3" fmla="*/ 121 h 378"/>
                                <a:gd name="T4" fmla="*/ 22 w 339"/>
                                <a:gd name="T5" fmla="*/ 84 h 378"/>
                                <a:gd name="T6" fmla="*/ 43 w 339"/>
                                <a:gd name="T7" fmla="*/ 53 h 378"/>
                                <a:gd name="T8" fmla="*/ 68 w 339"/>
                                <a:gd name="T9" fmla="*/ 30 h 378"/>
                                <a:gd name="T10" fmla="*/ 94 w 339"/>
                                <a:gd name="T11" fmla="*/ 15 h 378"/>
                                <a:gd name="T12" fmla="*/ 122 w 339"/>
                                <a:gd name="T13" fmla="*/ 5 h 378"/>
                                <a:gd name="T14" fmla="*/ 153 w 339"/>
                                <a:gd name="T15" fmla="*/ 0 h 378"/>
                                <a:gd name="T16" fmla="*/ 188 w 339"/>
                                <a:gd name="T17" fmla="*/ 0 h 378"/>
                                <a:gd name="T18" fmla="*/ 222 w 339"/>
                                <a:gd name="T19" fmla="*/ 7 h 378"/>
                                <a:gd name="T20" fmla="*/ 253 w 339"/>
                                <a:gd name="T21" fmla="*/ 19 h 378"/>
                                <a:gd name="T22" fmla="*/ 280 w 339"/>
                                <a:gd name="T23" fmla="*/ 37 h 378"/>
                                <a:gd name="T24" fmla="*/ 303 w 339"/>
                                <a:gd name="T25" fmla="*/ 61 h 378"/>
                                <a:gd name="T26" fmla="*/ 321 w 339"/>
                                <a:gd name="T27" fmla="*/ 91 h 378"/>
                                <a:gd name="T28" fmla="*/ 333 w 339"/>
                                <a:gd name="T29" fmla="*/ 124 h 378"/>
                                <a:gd name="T30" fmla="*/ 339 w 339"/>
                                <a:gd name="T31" fmla="*/ 163 h 378"/>
                                <a:gd name="T32" fmla="*/ 338 w 339"/>
                                <a:gd name="T33" fmla="*/ 217 h 378"/>
                                <a:gd name="T34" fmla="*/ 328 w 339"/>
                                <a:gd name="T35" fmla="*/ 272 h 378"/>
                                <a:gd name="T36" fmla="*/ 307 w 339"/>
                                <a:gd name="T37" fmla="*/ 313 h 378"/>
                                <a:gd name="T38" fmla="*/ 276 w 339"/>
                                <a:gd name="T39" fmla="*/ 344 h 378"/>
                                <a:gd name="T40" fmla="*/ 237 w 339"/>
                                <a:gd name="T41" fmla="*/ 366 h 378"/>
                                <a:gd name="T42" fmla="*/ 193 w 339"/>
                                <a:gd name="T43" fmla="*/ 377 h 378"/>
                                <a:gd name="T44" fmla="*/ 151 w 339"/>
                                <a:gd name="T45" fmla="*/ 377 h 378"/>
                                <a:gd name="T46" fmla="*/ 117 w 339"/>
                                <a:gd name="T47" fmla="*/ 371 h 378"/>
                                <a:gd name="T48" fmla="*/ 86 w 339"/>
                                <a:gd name="T49" fmla="*/ 359 h 378"/>
                                <a:gd name="T50" fmla="*/ 59 w 339"/>
                                <a:gd name="T51" fmla="*/ 341 h 378"/>
                                <a:gd name="T52" fmla="*/ 36 w 339"/>
                                <a:gd name="T53" fmla="*/ 317 h 378"/>
                                <a:gd name="T54" fmla="*/ 18 w 339"/>
                                <a:gd name="T55" fmla="*/ 287 h 378"/>
                                <a:gd name="T56" fmla="*/ 7 w 339"/>
                                <a:gd name="T57" fmla="*/ 252 h 378"/>
                                <a:gd name="T58" fmla="*/ 1 w 339"/>
                                <a:gd name="T59" fmla="*/ 211 h 378"/>
                                <a:gd name="T60" fmla="*/ 63 w 339"/>
                                <a:gd name="T61" fmla="*/ 189 h 378"/>
                                <a:gd name="T62" fmla="*/ 65 w 339"/>
                                <a:gd name="T63" fmla="*/ 222 h 378"/>
                                <a:gd name="T64" fmla="*/ 71 w 339"/>
                                <a:gd name="T65" fmla="*/ 250 h 378"/>
                                <a:gd name="T66" fmla="*/ 80 w 339"/>
                                <a:gd name="T67" fmla="*/ 274 h 378"/>
                                <a:gd name="T68" fmla="*/ 94 w 339"/>
                                <a:gd name="T69" fmla="*/ 293 h 378"/>
                                <a:gd name="T70" fmla="*/ 110 w 339"/>
                                <a:gd name="T71" fmla="*/ 308 h 378"/>
                                <a:gd name="T72" fmla="*/ 128 w 339"/>
                                <a:gd name="T73" fmla="*/ 319 h 378"/>
                                <a:gd name="T74" fmla="*/ 148 w 339"/>
                                <a:gd name="T75" fmla="*/ 326 h 378"/>
                                <a:gd name="T76" fmla="*/ 170 w 339"/>
                                <a:gd name="T77" fmla="*/ 328 h 378"/>
                                <a:gd name="T78" fmla="*/ 192 w 339"/>
                                <a:gd name="T79" fmla="*/ 326 h 378"/>
                                <a:gd name="T80" fmla="*/ 212 w 339"/>
                                <a:gd name="T81" fmla="*/ 319 h 378"/>
                                <a:gd name="T82" fmla="*/ 230 w 339"/>
                                <a:gd name="T83" fmla="*/ 308 h 378"/>
                                <a:gd name="T84" fmla="*/ 246 w 339"/>
                                <a:gd name="T85" fmla="*/ 293 h 378"/>
                                <a:gd name="T86" fmla="*/ 259 w 339"/>
                                <a:gd name="T87" fmla="*/ 273 h 378"/>
                                <a:gd name="T88" fmla="*/ 269 w 339"/>
                                <a:gd name="T89" fmla="*/ 249 h 378"/>
                                <a:gd name="T90" fmla="*/ 274 w 339"/>
                                <a:gd name="T91" fmla="*/ 220 h 378"/>
                                <a:gd name="T92" fmla="*/ 276 w 339"/>
                                <a:gd name="T93" fmla="*/ 187 h 378"/>
                                <a:gd name="T94" fmla="*/ 274 w 339"/>
                                <a:gd name="T95" fmla="*/ 155 h 378"/>
                                <a:gd name="T96" fmla="*/ 269 w 339"/>
                                <a:gd name="T97" fmla="*/ 128 h 378"/>
                                <a:gd name="T98" fmla="*/ 259 w 339"/>
                                <a:gd name="T99" fmla="*/ 104 h 378"/>
                                <a:gd name="T100" fmla="*/ 246 w 339"/>
                                <a:gd name="T101" fmla="*/ 85 h 378"/>
                                <a:gd name="T102" fmla="*/ 230 w 339"/>
                                <a:gd name="T103" fmla="*/ 70 h 378"/>
                                <a:gd name="T104" fmla="*/ 212 w 339"/>
                                <a:gd name="T105" fmla="*/ 59 h 378"/>
                                <a:gd name="T106" fmla="*/ 192 w 339"/>
                                <a:gd name="T107" fmla="*/ 53 h 378"/>
                                <a:gd name="T108" fmla="*/ 170 w 339"/>
                                <a:gd name="T109" fmla="*/ 50 h 378"/>
                                <a:gd name="T110" fmla="*/ 148 w 339"/>
                                <a:gd name="T111" fmla="*/ 53 h 378"/>
                                <a:gd name="T112" fmla="*/ 128 w 339"/>
                                <a:gd name="T113" fmla="*/ 59 h 378"/>
                                <a:gd name="T114" fmla="*/ 110 w 339"/>
                                <a:gd name="T115" fmla="*/ 70 h 378"/>
                                <a:gd name="T116" fmla="*/ 94 w 339"/>
                                <a:gd name="T117" fmla="*/ 85 h 378"/>
                                <a:gd name="T118" fmla="*/ 80 w 339"/>
                                <a:gd name="T119" fmla="*/ 104 h 378"/>
                                <a:gd name="T120" fmla="*/ 71 w 339"/>
                                <a:gd name="T121" fmla="*/ 128 h 378"/>
                                <a:gd name="T122" fmla="*/ 65 w 339"/>
                                <a:gd name="T123" fmla="*/ 156 h 378"/>
                                <a:gd name="T124" fmla="*/ 63 w 339"/>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39" h="378">
                                  <a:moveTo>
                                    <a:pt x="0" y="189"/>
                                  </a:moveTo>
                                  <a:lnTo>
                                    <a:pt x="1" y="165"/>
                                  </a:lnTo>
                                  <a:lnTo>
                                    <a:pt x="4" y="142"/>
                                  </a:lnTo>
                                  <a:lnTo>
                                    <a:pt x="8" y="121"/>
                                  </a:lnTo>
                                  <a:lnTo>
                                    <a:pt x="14" y="101"/>
                                  </a:lnTo>
                                  <a:lnTo>
                                    <a:pt x="22" y="84"/>
                                  </a:lnTo>
                                  <a:lnTo>
                                    <a:pt x="32" y="67"/>
                                  </a:lnTo>
                                  <a:lnTo>
                                    <a:pt x="43" y="53"/>
                                  </a:lnTo>
                                  <a:lnTo>
                                    <a:pt x="56" y="40"/>
                                  </a:lnTo>
                                  <a:lnTo>
                                    <a:pt x="68" y="30"/>
                                  </a:lnTo>
                                  <a:lnTo>
                                    <a:pt x="81" y="22"/>
                                  </a:lnTo>
                                  <a:lnTo>
                                    <a:pt x="94" y="15"/>
                                  </a:lnTo>
                                  <a:lnTo>
                                    <a:pt x="108" y="10"/>
                                  </a:lnTo>
                                  <a:lnTo>
                                    <a:pt x="122" y="5"/>
                                  </a:lnTo>
                                  <a:lnTo>
                                    <a:pt x="138" y="2"/>
                                  </a:lnTo>
                                  <a:lnTo>
                                    <a:pt x="153" y="0"/>
                                  </a:lnTo>
                                  <a:lnTo>
                                    <a:pt x="170" y="0"/>
                                  </a:lnTo>
                                  <a:lnTo>
                                    <a:pt x="188" y="0"/>
                                  </a:lnTo>
                                  <a:lnTo>
                                    <a:pt x="206" y="3"/>
                                  </a:lnTo>
                                  <a:lnTo>
                                    <a:pt x="222" y="7"/>
                                  </a:lnTo>
                                  <a:lnTo>
                                    <a:pt x="238" y="12"/>
                                  </a:lnTo>
                                  <a:lnTo>
                                    <a:pt x="253" y="19"/>
                                  </a:lnTo>
                                  <a:lnTo>
                                    <a:pt x="267" y="27"/>
                                  </a:lnTo>
                                  <a:lnTo>
                                    <a:pt x="280" y="37"/>
                                  </a:lnTo>
                                  <a:lnTo>
                                    <a:pt x="292" y="49"/>
                                  </a:lnTo>
                                  <a:lnTo>
                                    <a:pt x="303" y="61"/>
                                  </a:lnTo>
                                  <a:lnTo>
                                    <a:pt x="313" y="75"/>
                                  </a:lnTo>
                                  <a:lnTo>
                                    <a:pt x="321" y="91"/>
                                  </a:lnTo>
                                  <a:lnTo>
                                    <a:pt x="328" y="107"/>
                                  </a:lnTo>
                                  <a:lnTo>
                                    <a:pt x="333" y="124"/>
                                  </a:lnTo>
                                  <a:lnTo>
                                    <a:pt x="336" y="143"/>
                                  </a:lnTo>
                                  <a:lnTo>
                                    <a:pt x="339" y="163"/>
                                  </a:lnTo>
                                  <a:lnTo>
                                    <a:pt x="339" y="184"/>
                                  </a:lnTo>
                                  <a:lnTo>
                                    <a:pt x="338" y="217"/>
                                  </a:lnTo>
                                  <a:lnTo>
                                    <a:pt x="334" y="246"/>
                                  </a:lnTo>
                                  <a:lnTo>
                                    <a:pt x="328" y="272"/>
                                  </a:lnTo>
                                  <a:lnTo>
                                    <a:pt x="318" y="294"/>
                                  </a:lnTo>
                                  <a:lnTo>
                                    <a:pt x="307" y="313"/>
                                  </a:lnTo>
                                  <a:lnTo>
                                    <a:pt x="293" y="329"/>
                                  </a:lnTo>
                                  <a:lnTo>
                                    <a:pt x="276" y="344"/>
                                  </a:lnTo>
                                  <a:lnTo>
                                    <a:pt x="257" y="356"/>
                                  </a:lnTo>
                                  <a:lnTo>
                                    <a:pt x="237" y="366"/>
                                  </a:lnTo>
                                  <a:lnTo>
                                    <a:pt x="215" y="373"/>
                                  </a:lnTo>
                                  <a:lnTo>
                                    <a:pt x="193" y="377"/>
                                  </a:lnTo>
                                  <a:lnTo>
                                    <a:pt x="170" y="378"/>
                                  </a:lnTo>
                                  <a:lnTo>
                                    <a:pt x="151" y="377"/>
                                  </a:lnTo>
                                  <a:lnTo>
                                    <a:pt x="134" y="375"/>
                                  </a:lnTo>
                                  <a:lnTo>
                                    <a:pt x="117" y="371"/>
                                  </a:lnTo>
                                  <a:lnTo>
                                    <a:pt x="101" y="366"/>
                                  </a:lnTo>
                                  <a:lnTo>
                                    <a:pt x="86" y="359"/>
                                  </a:lnTo>
                                  <a:lnTo>
                                    <a:pt x="72" y="351"/>
                                  </a:lnTo>
                                  <a:lnTo>
                                    <a:pt x="59" y="341"/>
                                  </a:lnTo>
                                  <a:lnTo>
                                    <a:pt x="47" y="329"/>
                                  </a:lnTo>
                                  <a:lnTo>
                                    <a:pt x="36" y="317"/>
                                  </a:lnTo>
                                  <a:lnTo>
                                    <a:pt x="26" y="302"/>
                                  </a:lnTo>
                                  <a:lnTo>
                                    <a:pt x="18" y="287"/>
                                  </a:lnTo>
                                  <a:lnTo>
                                    <a:pt x="12" y="270"/>
                                  </a:lnTo>
                                  <a:lnTo>
                                    <a:pt x="7" y="252"/>
                                  </a:lnTo>
                                  <a:lnTo>
                                    <a:pt x="3" y="232"/>
                                  </a:lnTo>
                                  <a:lnTo>
                                    <a:pt x="1" y="211"/>
                                  </a:lnTo>
                                  <a:lnTo>
                                    <a:pt x="0" y="189"/>
                                  </a:lnTo>
                                  <a:moveTo>
                                    <a:pt x="63" y="189"/>
                                  </a:moveTo>
                                  <a:lnTo>
                                    <a:pt x="64" y="206"/>
                                  </a:lnTo>
                                  <a:lnTo>
                                    <a:pt x="65" y="222"/>
                                  </a:lnTo>
                                  <a:lnTo>
                                    <a:pt x="67" y="236"/>
                                  </a:lnTo>
                                  <a:lnTo>
                                    <a:pt x="71" y="250"/>
                                  </a:lnTo>
                                  <a:lnTo>
                                    <a:pt x="75" y="262"/>
                                  </a:lnTo>
                                  <a:lnTo>
                                    <a:pt x="80" y="274"/>
                                  </a:lnTo>
                                  <a:lnTo>
                                    <a:pt x="86" y="284"/>
                                  </a:lnTo>
                                  <a:lnTo>
                                    <a:pt x="94" y="293"/>
                                  </a:lnTo>
                                  <a:lnTo>
                                    <a:pt x="101" y="301"/>
                                  </a:lnTo>
                                  <a:lnTo>
                                    <a:pt x="110" y="308"/>
                                  </a:lnTo>
                                  <a:lnTo>
                                    <a:pt x="118" y="314"/>
                                  </a:lnTo>
                                  <a:lnTo>
                                    <a:pt x="128" y="319"/>
                                  </a:lnTo>
                                  <a:lnTo>
                                    <a:pt x="138" y="323"/>
                                  </a:lnTo>
                                  <a:lnTo>
                                    <a:pt x="148" y="326"/>
                                  </a:lnTo>
                                  <a:lnTo>
                                    <a:pt x="159" y="327"/>
                                  </a:lnTo>
                                  <a:lnTo>
                                    <a:pt x="170" y="328"/>
                                  </a:lnTo>
                                  <a:lnTo>
                                    <a:pt x="181" y="327"/>
                                  </a:lnTo>
                                  <a:lnTo>
                                    <a:pt x="192" y="326"/>
                                  </a:lnTo>
                                  <a:lnTo>
                                    <a:pt x="202" y="323"/>
                                  </a:lnTo>
                                  <a:lnTo>
                                    <a:pt x="212" y="319"/>
                                  </a:lnTo>
                                  <a:lnTo>
                                    <a:pt x="221" y="314"/>
                                  </a:lnTo>
                                  <a:lnTo>
                                    <a:pt x="230" y="308"/>
                                  </a:lnTo>
                                  <a:lnTo>
                                    <a:pt x="238" y="301"/>
                                  </a:lnTo>
                                  <a:lnTo>
                                    <a:pt x="246" y="293"/>
                                  </a:lnTo>
                                  <a:lnTo>
                                    <a:pt x="253" y="284"/>
                                  </a:lnTo>
                                  <a:lnTo>
                                    <a:pt x="259" y="273"/>
                                  </a:lnTo>
                                  <a:lnTo>
                                    <a:pt x="264" y="262"/>
                                  </a:lnTo>
                                  <a:lnTo>
                                    <a:pt x="269" y="249"/>
                                  </a:lnTo>
                                  <a:lnTo>
                                    <a:pt x="272" y="235"/>
                                  </a:lnTo>
                                  <a:lnTo>
                                    <a:pt x="274" y="220"/>
                                  </a:lnTo>
                                  <a:lnTo>
                                    <a:pt x="276" y="204"/>
                                  </a:lnTo>
                                  <a:lnTo>
                                    <a:pt x="276" y="187"/>
                                  </a:lnTo>
                                  <a:lnTo>
                                    <a:pt x="276" y="171"/>
                                  </a:lnTo>
                                  <a:lnTo>
                                    <a:pt x="274" y="155"/>
                                  </a:lnTo>
                                  <a:lnTo>
                                    <a:pt x="272" y="141"/>
                                  </a:lnTo>
                                  <a:lnTo>
                                    <a:pt x="269" y="128"/>
                                  </a:lnTo>
                                  <a:lnTo>
                                    <a:pt x="264" y="116"/>
                                  </a:lnTo>
                                  <a:lnTo>
                                    <a:pt x="259" y="104"/>
                                  </a:lnTo>
                                  <a:lnTo>
                                    <a:pt x="253" y="94"/>
                                  </a:lnTo>
                                  <a:lnTo>
                                    <a:pt x="246" y="85"/>
                                  </a:lnTo>
                                  <a:lnTo>
                                    <a:pt x="238" y="77"/>
                                  </a:lnTo>
                                  <a:lnTo>
                                    <a:pt x="230" y="70"/>
                                  </a:lnTo>
                                  <a:lnTo>
                                    <a:pt x="221" y="64"/>
                                  </a:lnTo>
                                  <a:lnTo>
                                    <a:pt x="212" y="59"/>
                                  </a:lnTo>
                                  <a:lnTo>
                                    <a:pt x="202" y="55"/>
                                  </a:lnTo>
                                  <a:lnTo>
                                    <a:pt x="192" y="53"/>
                                  </a:lnTo>
                                  <a:lnTo>
                                    <a:pt x="181" y="51"/>
                                  </a:lnTo>
                                  <a:lnTo>
                                    <a:pt x="170" y="50"/>
                                  </a:lnTo>
                                  <a:lnTo>
                                    <a:pt x="159" y="51"/>
                                  </a:lnTo>
                                  <a:lnTo>
                                    <a:pt x="148" y="53"/>
                                  </a:lnTo>
                                  <a:lnTo>
                                    <a:pt x="138" y="55"/>
                                  </a:lnTo>
                                  <a:lnTo>
                                    <a:pt x="128" y="59"/>
                                  </a:lnTo>
                                  <a:lnTo>
                                    <a:pt x="118" y="64"/>
                                  </a:lnTo>
                                  <a:lnTo>
                                    <a:pt x="110" y="70"/>
                                  </a:lnTo>
                                  <a:lnTo>
                                    <a:pt x="101" y="77"/>
                                  </a:lnTo>
                                  <a:lnTo>
                                    <a:pt x="94" y="85"/>
                                  </a:lnTo>
                                  <a:lnTo>
                                    <a:pt x="86" y="94"/>
                                  </a:lnTo>
                                  <a:lnTo>
                                    <a:pt x="80" y="104"/>
                                  </a:lnTo>
                                  <a:lnTo>
                                    <a:pt x="75" y="116"/>
                                  </a:lnTo>
                                  <a:lnTo>
                                    <a:pt x="71" y="128"/>
                                  </a:lnTo>
                                  <a:lnTo>
                                    <a:pt x="67" y="142"/>
                                  </a:lnTo>
                                  <a:lnTo>
                                    <a:pt x="65" y="156"/>
                                  </a:lnTo>
                                  <a:lnTo>
                                    <a:pt x="64"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8" name="Freeform 94"/>
                          <wps:cNvSpPr>
                            <a:spLocks/>
                          </wps:cNvSpPr>
                          <wps:spPr bwMode="auto">
                            <a:xfrm>
                              <a:off x="6106" y="1643"/>
                              <a:ext cx="110" cy="139"/>
                            </a:xfrm>
                            <a:custGeom>
                              <a:avLst/>
                              <a:gdLst>
                                <a:gd name="T0" fmla="*/ 0 w 295"/>
                                <a:gd name="T1" fmla="*/ 370 h 370"/>
                                <a:gd name="T2" fmla="*/ 0 w 295"/>
                                <a:gd name="T3" fmla="*/ 8 h 370"/>
                                <a:gd name="T4" fmla="*/ 56 w 295"/>
                                <a:gd name="T5" fmla="*/ 8 h 370"/>
                                <a:gd name="T6" fmla="*/ 56 w 295"/>
                                <a:gd name="T7" fmla="*/ 59 h 370"/>
                                <a:gd name="T8" fmla="*/ 66 w 295"/>
                                <a:gd name="T9" fmla="*/ 45 h 370"/>
                                <a:gd name="T10" fmla="*/ 78 w 295"/>
                                <a:gd name="T11" fmla="*/ 33 h 370"/>
                                <a:gd name="T12" fmla="*/ 91 w 295"/>
                                <a:gd name="T13" fmla="*/ 23 h 370"/>
                                <a:gd name="T14" fmla="*/ 104 w 295"/>
                                <a:gd name="T15" fmla="*/ 15 h 370"/>
                                <a:gd name="T16" fmla="*/ 119 w 295"/>
                                <a:gd name="T17" fmla="*/ 8 h 370"/>
                                <a:gd name="T18" fmla="*/ 135 w 295"/>
                                <a:gd name="T19" fmla="*/ 3 h 370"/>
                                <a:gd name="T20" fmla="*/ 153 w 295"/>
                                <a:gd name="T21" fmla="*/ 1 h 370"/>
                                <a:gd name="T22" fmla="*/ 171 w 295"/>
                                <a:gd name="T23" fmla="*/ 0 h 370"/>
                                <a:gd name="T24" fmla="*/ 187 w 295"/>
                                <a:gd name="T25" fmla="*/ 0 h 370"/>
                                <a:gd name="T26" fmla="*/ 202 w 295"/>
                                <a:gd name="T27" fmla="*/ 3 h 370"/>
                                <a:gd name="T28" fmla="*/ 217 w 295"/>
                                <a:gd name="T29" fmla="*/ 6 h 370"/>
                                <a:gd name="T30" fmla="*/ 231 w 295"/>
                                <a:gd name="T31" fmla="*/ 11 h 370"/>
                                <a:gd name="T32" fmla="*/ 244 w 295"/>
                                <a:gd name="T33" fmla="*/ 18 h 370"/>
                                <a:gd name="T34" fmla="*/ 255 w 295"/>
                                <a:gd name="T35" fmla="*/ 25 h 370"/>
                                <a:gd name="T36" fmla="*/ 265 w 295"/>
                                <a:gd name="T37" fmla="*/ 33 h 370"/>
                                <a:gd name="T38" fmla="*/ 272 w 295"/>
                                <a:gd name="T39" fmla="*/ 42 h 370"/>
                                <a:gd name="T40" fmla="*/ 279 w 295"/>
                                <a:gd name="T41" fmla="*/ 52 h 370"/>
                                <a:gd name="T42" fmla="*/ 284 w 295"/>
                                <a:gd name="T43" fmla="*/ 63 h 370"/>
                                <a:gd name="T44" fmla="*/ 288 w 295"/>
                                <a:gd name="T45" fmla="*/ 75 h 370"/>
                                <a:gd name="T46" fmla="*/ 291 w 295"/>
                                <a:gd name="T47" fmla="*/ 88 h 370"/>
                                <a:gd name="T48" fmla="*/ 294 w 295"/>
                                <a:gd name="T49" fmla="*/ 111 h 370"/>
                                <a:gd name="T50" fmla="*/ 295 w 295"/>
                                <a:gd name="T51" fmla="*/ 147 h 370"/>
                                <a:gd name="T52" fmla="*/ 295 w 295"/>
                                <a:gd name="T53" fmla="*/ 370 h 370"/>
                                <a:gd name="T54" fmla="*/ 233 w 295"/>
                                <a:gd name="T55" fmla="*/ 370 h 370"/>
                                <a:gd name="T56" fmla="*/ 233 w 295"/>
                                <a:gd name="T57" fmla="*/ 150 h 370"/>
                                <a:gd name="T58" fmla="*/ 233 w 295"/>
                                <a:gd name="T59" fmla="*/ 132 h 370"/>
                                <a:gd name="T60" fmla="*/ 232 w 295"/>
                                <a:gd name="T61" fmla="*/ 117 h 370"/>
                                <a:gd name="T62" fmla="*/ 229 w 295"/>
                                <a:gd name="T63" fmla="*/ 104 h 370"/>
                                <a:gd name="T64" fmla="*/ 226 w 295"/>
                                <a:gd name="T65" fmla="*/ 94 h 370"/>
                                <a:gd name="T66" fmla="*/ 222 w 295"/>
                                <a:gd name="T67" fmla="*/ 85 h 370"/>
                                <a:gd name="T68" fmla="*/ 216 w 295"/>
                                <a:gd name="T69" fmla="*/ 77 h 370"/>
                                <a:gd name="T70" fmla="*/ 209 w 295"/>
                                <a:gd name="T71" fmla="*/ 70 h 370"/>
                                <a:gd name="T72" fmla="*/ 201 w 295"/>
                                <a:gd name="T73" fmla="*/ 64 h 370"/>
                                <a:gd name="T74" fmla="*/ 191 w 295"/>
                                <a:gd name="T75" fmla="*/ 59 h 370"/>
                                <a:gd name="T76" fmla="*/ 181 w 295"/>
                                <a:gd name="T77" fmla="*/ 56 h 370"/>
                                <a:gd name="T78" fmla="*/ 170 w 295"/>
                                <a:gd name="T79" fmla="*/ 54 h 370"/>
                                <a:gd name="T80" fmla="*/ 158 w 295"/>
                                <a:gd name="T81" fmla="*/ 53 h 370"/>
                                <a:gd name="T82" fmla="*/ 139 w 295"/>
                                <a:gd name="T83" fmla="*/ 54 h 370"/>
                                <a:gd name="T84" fmla="*/ 121 w 295"/>
                                <a:gd name="T85" fmla="*/ 59 h 370"/>
                                <a:gd name="T86" fmla="*/ 105 w 295"/>
                                <a:gd name="T87" fmla="*/ 67 h 370"/>
                                <a:gd name="T88" fmla="*/ 90 w 295"/>
                                <a:gd name="T89" fmla="*/ 78 h 370"/>
                                <a:gd name="T90" fmla="*/ 84 w 295"/>
                                <a:gd name="T91" fmla="*/ 85 h 370"/>
                                <a:gd name="T92" fmla="*/ 78 w 295"/>
                                <a:gd name="T93" fmla="*/ 93 h 370"/>
                                <a:gd name="T94" fmla="*/ 73 w 295"/>
                                <a:gd name="T95" fmla="*/ 103 h 370"/>
                                <a:gd name="T96" fmla="*/ 69 w 295"/>
                                <a:gd name="T97" fmla="*/ 114 h 370"/>
                                <a:gd name="T98" fmla="*/ 66 w 295"/>
                                <a:gd name="T99" fmla="*/ 126 h 370"/>
                                <a:gd name="T100" fmla="*/ 64 w 295"/>
                                <a:gd name="T101" fmla="*/ 140 h 370"/>
                                <a:gd name="T102" fmla="*/ 62 w 295"/>
                                <a:gd name="T103" fmla="*/ 172 h 370"/>
                                <a:gd name="T104" fmla="*/ 62 w 295"/>
                                <a:gd name="T105" fmla="*/ 370 h 370"/>
                                <a:gd name="T106" fmla="*/ 0 w 295"/>
                                <a:gd name="T107"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295" h="370">
                                  <a:moveTo>
                                    <a:pt x="0" y="370"/>
                                  </a:moveTo>
                                  <a:lnTo>
                                    <a:pt x="0" y="8"/>
                                  </a:lnTo>
                                  <a:lnTo>
                                    <a:pt x="56" y="8"/>
                                  </a:lnTo>
                                  <a:lnTo>
                                    <a:pt x="56" y="59"/>
                                  </a:lnTo>
                                  <a:lnTo>
                                    <a:pt x="66" y="45"/>
                                  </a:lnTo>
                                  <a:lnTo>
                                    <a:pt x="78" y="33"/>
                                  </a:lnTo>
                                  <a:lnTo>
                                    <a:pt x="91" y="23"/>
                                  </a:lnTo>
                                  <a:lnTo>
                                    <a:pt x="104" y="15"/>
                                  </a:lnTo>
                                  <a:lnTo>
                                    <a:pt x="119" y="8"/>
                                  </a:lnTo>
                                  <a:lnTo>
                                    <a:pt x="135" y="3"/>
                                  </a:lnTo>
                                  <a:lnTo>
                                    <a:pt x="153" y="1"/>
                                  </a:lnTo>
                                  <a:lnTo>
                                    <a:pt x="171" y="0"/>
                                  </a:lnTo>
                                  <a:lnTo>
                                    <a:pt x="187" y="0"/>
                                  </a:lnTo>
                                  <a:lnTo>
                                    <a:pt x="202" y="3"/>
                                  </a:lnTo>
                                  <a:lnTo>
                                    <a:pt x="217" y="6"/>
                                  </a:lnTo>
                                  <a:lnTo>
                                    <a:pt x="231" y="11"/>
                                  </a:lnTo>
                                  <a:lnTo>
                                    <a:pt x="244" y="18"/>
                                  </a:lnTo>
                                  <a:lnTo>
                                    <a:pt x="255" y="25"/>
                                  </a:lnTo>
                                  <a:lnTo>
                                    <a:pt x="265" y="33"/>
                                  </a:lnTo>
                                  <a:lnTo>
                                    <a:pt x="272" y="42"/>
                                  </a:lnTo>
                                  <a:lnTo>
                                    <a:pt x="279" y="52"/>
                                  </a:lnTo>
                                  <a:lnTo>
                                    <a:pt x="284" y="63"/>
                                  </a:lnTo>
                                  <a:lnTo>
                                    <a:pt x="288" y="75"/>
                                  </a:lnTo>
                                  <a:lnTo>
                                    <a:pt x="291" y="88"/>
                                  </a:lnTo>
                                  <a:lnTo>
                                    <a:pt x="294" y="111"/>
                                  </a:lnTo>
                                  <a:lnTo>
                                    <a:pt x="295" y="147"/>
                                  </a:lnTo>
                                  <a:lnTo>
                                    <a:pt x="295" y="370"/>
                                  </a:lnTo>
                                  <a:lnTo>
                                    <a:pt x="233" y="370"/>
                                  </a:lnTo>
                                  <a:lnTo>
                                    <a:pt x="233" y="150"/>
                                  </a:lnTo>
                                  <a:lnTo>
                                    <a:pt x="233" y="132"/>
                                  </a:lnTo>
                                  <a:lnTo>
                                    <a:pt x="232" y="117"/>
                                  </a:lnTo>
                                  <a:lnTo>
                                    <a:pt x="229" y="104"/>
                                  </a:lnTo>
                                  <a:lnTo>
                                    <a:pt x="226" y="94"/>
                                  </a:lnTo>
                                  <a:lnTo>
                                    <a:pt x="222" y="85"/>
                                  </a:lnTo>
                                  <a:lnTo>
                                    <a:pt x="216" y="77"/>
                                  </a:lnTo>
                                  <a:lnTo>
                                    <a:pt x="209" y="70"/>
                                  </a:lnTo>
                                  <a:lnTo>
                                    <a:pt x="201" y="64"/>
                                  </a:lnTo>
                                  <a:lnTo>
                                    <a:pt x="191" y="59"/>
                                  </a:lnTo>
                                  <a:lnTo>
                                    <a:pt x="181" y="56"/>
                                  </a:lnTo>
                                  <a:lnTo>
                                    <a:pt x="170" y="54"/>
                                  </a:lnTo>
                                  <a:lnTo>
                                    <a:pt x="158" y="53"/>
                                  </a:lnTo>
                                  <a:lnTo>
                                    <a:pt x="139" y="54"/>
                                  </a:lnTo>
                                  <a:lnTo>
                                    <a:pt x="121" y="59"/>
                                  </a:lnTo>
                                  <a:lnTo>
                                    <a:pt x="105" y="67"/>
                                  </a:lnTo>
                                  <a:lnTo>
                                    <a:pt x="90" y="78"/>
                                  </a:lnTo>
                                  <a:lnTo>
                                    <a:pt x="84" y="85"/>
                                  </a:lnTo>
                                  <a:lnTo>
                                    <a:pt x="78" y="93"/>
                                  </a:lnTo>
                                  <a:lnTo>
                                    <a:pt x="73" y="103"/>
                                  </a:lnTo>
                                  <a:lnTo>
                                    <a:pt x="69" y="114"/>
                                  </a:lnTo>
                                  <a:lnTo>
                                    <a:pt x="66" y="126"/>
                                  </a:lnTo>
                                  <a:lnTo>
                                    <a:pt x="64" y="140"/>
                                  </a:lnTo>
                                  <a:lnTo>
                                    <a:pt x="62" y="172"/>
                                  </a:lnTo>
                                  <a:lnTo>
                                    <a:pt x="62"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19" name="Freeform 95"/>
                          <wps:cNvSpPr>
                            <a:spLocks noEditPoints="1"/>
                          </wps:cNvSpPr>
                          <wps:spPr bwMode="auto">
                            <a:xfrm>
                              <a:off x="10126" y="1966"/>
                              <a:ext cx="180" cy="194"/>
                            </a:xfrm>
                            <a:custGeom>
                              <a:avLst/>
                              <a:gdLst>
                                <a:gd name="T0" fmla="*/ 4 w 478"/>
                                <a:gd name="T1" fmla="*/ 207 h 518"/>
                                <a:gd name="T2" fmla="*/ 26 w 478"/>
                                <a:gd name="T3" fmla="*/ 131 h 518"/>
                                <a:gd name="T4" fmla="*/ 67 w 478"/>
                                <a:gd name="T5" fmla="*/ 71 h 518"/>
                                <a:gd name="T6" fmla="*/ 123 w 478"/>
                                <a:gd name="T7" fmla="*/ 28 h 518"/>
                                <a:gd name="T8" fmla="*/ 189 w 478"/>
                                <a:gd name="T9" fmla="*/ 5 h 518"/>
                                <a:gd name="T10" fmla="*/ 257 w 478"/>
                                <a:gd name="T11" fmla="*/ 1 h 518"/>
                                <a:gd name="T12" fmla="*/ 306 w 478"/>
                                <a:gd name="T13" fmla="*/ 8 h 518"/>
                                <a:gd name="T14" fmla="*/ 350 w 478"/>
                                <a:gd name="T15" fmla="*/ 26 h 518"/>
                                <a:gd name="T16" fmla="*/ 391 w 478"/>
                                <a:gd name="T17" fmla="*/ 51 h 518"/>
                                <a:gd name="T18" fmla="*/ 424 w 478"/>
                                <a:gd name="T19" fmla="*/ 85 h 518"/>
                                <a:gd name="T20" fmla="*/ 449 w 478"/>
                                <a:gd name="T21" fmla="*/ 126 h 518"/>
                                <a:gd name="T22" fmla="*/ 467 w 478"/>
                                <a:gd name="T23" fmla="*/ 172 h 518"/>
                                <a:gd name="T24" fmla="*/ 478 w 478"/>
                                <a:gd name="T25" fmla="*/ 260 h 518"/>
                                <a:gd name="T26" fmla="*/ 471 w 478"/>
                                <a:gd name="T27" fmla="*/ 332 h 518"/>
                                <a:gd name="T28" fmla="*/ 455 w 478"/>
                                <a:gd name="T29" fmla="*/ 381 h 518"/>
                                <a:gd name="T30" fmla="*/ 431 w 478"/>
                                <a:gd name="T31" fmla="*/ 424 h 518"/>
                                <a:gd name="T32" fmla="*/ 399 w 478"/>
                                <a:gd name="T33" fmla="*/ 459 h 518"/>
                                <a:gd name="T34" fmla="*/ 361 w 478"/>
                                <a:gd name="T35" fmla="*/ 487 h 518"/>
                                <a:gd name="T36" fmla="*/ 302 w 478"/>
                                <a:gd name="T37" fmla="*/ 510 h 518"/>
                                <a:gd name="T38" fmla="*/ 222 w 478"/>
                                <a:gd name="T39" fmla="*/ 517 h 518"/>
                                <a:gd name="T40" fmla="*/ 173 w 478"/>
                                <a:gd name="T41" fmla="*/ 509 h 518"/>
                                <a:gd name="T42" fmla="*/ 127 w 478"/>
                                <a:gd name="T43" fmla="*/ 491 h 518"/>
                                <a:gd name="T44" fmla="*/ 87 w 478"/>
                                <a:gd name="T45" fmla="*/ 465 h 518"/>
                                <a:gd name="T46" fmla="*/ 54 w 478"/>
                                <a:gd name="T47" fmla="*/ 431 h 518"/>
                                <a:gd name="T48" fmla="*/ 29 w 478"/>
                                <a:gd name="T49" fmla="*/ 390 h 518"/>
                                <a:gd name="T50" fmla="*/ 2 w 478"/>
                                <a:gd name="T51" fmla="*/ 298 h 518"/>
                                <a:gd name="T52" fmla="*/ 69 w 478"/>
                                <a:gd name="T53" fmla="*/ 289 h 518"/>
                                <a:gd name="T54" fmla="*/ 81 w 478"/>
                                <a:gd name="T55" fmla="*/ 347 h 518"/>
                                <a:gd name="T56" fmla="*/ 106 w 478"/>
                                <a:gd name="T57" fmla="*/ 395 h 518"/>
                                <a:gd name="T58" fmla="*/ 143 w 478"/>
                                <a:gd name="T59" fmla="*/ 432 h 518"/>
                                <a:gd name="T60" fmla="*/ 188 w 478"/>
                                <a:gd name="T61" fmla="*/ 454 h 518"/>
                                <a:gd name="T62" fmla="*/ 239 w 478"/>
                                <a:gd name="T63" fmla="*/ 461 h 518"/>
                                <a:gd name="T64" fmla="*/ 291 w 478"/>
                                <a:gd name="T65" fmla="*/ 454 h 518"/>
                                <a:gd name="T66" fmla="*/ 336 w 478"/>
                                <a:gd name="T67" fmla="*/ 431 h 518"/>
                                <a:gd name="T68" fmla="*/ 373 w 478"/>
                                <a:gd name="T69" fmla="*/ 395 h 518"/>
                                <a:gd name="T70" fmla="*/ 398 w 478"/>
                                <a:gd name="T71" fmla="*/ 345 h 518"/>
                                <a:gd name="T72" fmla="*/ 409 w 478"/>
                                <a:gd name="T73" fmla="*/ 283 h 518"/>
                                <a:gd name="T74" fmla="*/ 405 w 478"/>
                                <a:gd name="T75" fmla="*/ 202 h 518"/>
                                <a:gd name="T76" fmla="*/ 378 w 478"/>
                                <a:gd name="T77" fmla="*/ 131 h 518"/>
                                <a:gd name="T78" fmla="*/ 329 w 478"/>
                                <a:gd name="T79" fmla="*/ 82 h 518"/>
                                <a:gd name="T80" fmla="*/ 264 w 478"/>
                                <a:gd name="T81" fmla="*/ 59 h 518"/>
                                <a:gd name="T82" fmla="*/ 206 w 478"/>
                                <a:gd name="T83" fmla="*/ 60 h 518"/>
                                <a:gd name="T84" fmla="*/ 160 w 478"/>
                                <a:gd name="T85" fmla="*/ 76 h 518"/>
                                <a:gd name="T86" fmla="*/ 119 w 478"/>
                                <a:gd name="T87" fmla="*/ 105 h 518"/>
                                <a:gd name="T88" fmla="*/ 88 w 478"/>
                                <a:gd name="T89" fmla="*/ 151 h 518"/>
                                <a:gd name="T90" fmla="*/ 72 w 478"/>
                                <a:gd name="T91" fmla="*/ 214 h 5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78" h="518">
                                  <a:moveTo>
                                    <a:pt x="0" y="266"/>
                                  </a:moveTo>
                                  <a:lnTo>
                                    <a:pt x="1" y="235"/>
                                  </a:lnTo>
                                  <a:lnTo>
                                    <a:pt x="4" y="207"/>
                                  </a:lnTo>
                                  <a:lnTo>
                                    <a:pt x="10" y="180"/>
                                  </a:lnTo>
                                  <a:lnTo>
                                    <a:pt x="17" y="155"/>
                                  </a:lnTo>
                                  <a:lnTo>
                                    <a:pt x="26" y="131"/>
                                  </a:lnTo>
                                  <a:lnTo>
                                    <a:pt x="38" y="109"/>
                                  </a:lnTo>
                                  <a:lnTo>
                                    <a:pt x="51" y="89"/>
                                  </a:lnTo>
                                  <a:lnTo>
                                    <a:pt x="67" y="71"/>
                                  </a:lnTo>
                                  <a:lnTo>
                                    <a:pt x="84" y="54"/>
                                  </a:lnTo>
                                  <a:lnTo>
                                    <a:pt x="103" y="40"/>
                                  </a:lnTo>
                                  <a:lnTo>
                                    <a:pt x="123" y="28"/>
                                  </a:lnTo>
                                  <a:lnTo>
                                    <a:pt x="144" y="18"/>
                                  </a:lnTo>
                                  <a:lnTo>
                                    <a:pt x="166" y="10"/>
                                  </a:lnTo>
                                  <a:lnTo>
                                    <a:pt x="189" y="5"/>
                                  </a:lnTo>
                                  <a:lnTo>
                                    <a:pt x="214" y="1"/>
                                  </a:lnTo>
                                  <a:lnTo>
                                    <a:pt x="240" y="0"/>
                                  </a:lnTo>
                                  <a:lnTo>
                                    <a:pt x="257" y="1"/>
                                  </a:lnTo>
                                  <a:lnTo>
                                    <a:pt x="273" y="2"/>
                                  </a:lnTo>
                                  <a:lnTo>
                                    <a:pt x="290" y="5"/>
                                  </a:lnTo>
                                  <a:lnTo>
                                    <a:pt x="306" y="8"/>
                                  </a:lnTo>
                                  <a:lnTo>
                                    <a:pt x="321" y="13"/>
                                  </a:lnTo>
                                  <a:lnTo>
                                    <a:pt x="336" y="19"/>
                                  </a:lnTo>
                                  <a:lnTo>
                                    <a:pt x="350" y="26"/>
                                  </a:lnTo>
                                  <a:lnTo>
                                    <a:pt x="365" y="33"/>
                                  </a:lnTo>
                                  <a:lnTo>
                                    <a:pt x="378" y="42"/>
                                  </a:lnTo>
                                  <a:lnTo>
                                    <a:pt x="391" y="51"/>
                                  </a:lnTo>
                                  <a:lnTo>
                                    <a:pt x="403" y="62"/>
                                  </a:lnTo>
                                  <a:lnTo>
                                    <a:pt x="414" y="73"/>
                                  </a:lnTo>
                                  <a:lnTo>
                                    <a:pt x="424" y="85"/>
                                  </a:lnTo>
                                  <a:lnTo>
                                    <a:pt x="433" y="98"/>
                                  </a:lnTo>
                                  <a:lnTo>
                                    <a:pt x="442" y="111"/>
                                  </a:lnTo>
                                  <a:lnTo>
                                    <a:pt x="449" y="126"/>
                                  </a:lnTo>
                                  <a:lnTo>
                                    <a:pt x="456" y="141"/>
                                  </a:lnTo>
                                  <a:lnTo>
                                    <a:pt x="462" y="156"/>
                                  </a:lnTo>
                                  <a:lnTo>
                                    <a:pt x="467" y="172"/>
                                  </a:lnTo>
                                  <a:lnTo>
                                    <a:pt x="471" y="189"/>
                                  </a:lnTo>
                                  <a:lnTo>
                                    <a:pt x="477" y="223"/>
                                  </a:lnTo>
                                  <a:lnTo>
                                    <a:pt x="478" y="260"/>
                                  </a:lnTo>
                                  <a:lnTo>
                                    <a:pt x="477" y="297"/>
                                  </a:lnTo>
                                  <a:lnTo>
                                    <a:pt x="474" y="315"/>
                                  </a:lnTo>
                                  <a:lnTo>
                                    <a:pt x="471" y="332"/>
                                  </a:lnTo>
                                  <a:lnTo>
                                    <a:pt x="466" y="349"/>
                                  </a:lnTo>
                                  <a:lnTo>
                                    <a:pt x="461" y="365"/>
                                  </a:lnTo>
                                  <a:lnTo>
                                    <a:pt x="455" y="381"/>
                                  </a:lnTo>
                                  <a:lnTo>
                                    <a:pt x="448" y="396"/>
                                  </a:lnTo>
                                  <a:lnTo>
                                    <a:pt x="440" y="410"/>
                                  </a:lnTo>
                                  <a:lnTo>
                                    <a:pt x="431" y="424"/>
                                  </a:lnTo>
                                  <a:lnTo>
                                    <a:pt x="421" y="437"/>
                                  </a:lnTo>
                                  <a:lnTo>
                                    <a:pt x="411" y="449"/>
                                  </a:lnTo>
                                  <a:lnTo>
                                    <a:pt x="399" y="459"/>
                                  </a:lnTo>
                                  <a:lnTo>
                                    <a:pt x="387" y="469"/>
                                  </a:lnTo>
                                  <a:lnTo>
                                    <a:pt x="374" y="479"/>
                                  </a:lnTo>
                                  <a:lnTo>
                                    <a:pt x="361" y="487"/>
                                  </a:lnTo>
                                  <a:lnTo>
                                    <a:pt x="332" y="500"/>
                                  </a:lnTo>
                                  <a:lnTo>
                                    <a:pt x="317" y="506"/>
                                  </a:lnTo>
                                  <a:lnTo>
                                    <a:pt x="302" y="510"/>
                                  </a:lnTo>
                                  <a:lnTo>
                                    <a:pt x="271" y="516"/>
                                  </a:lnTo>
                                  <a:lnTo>
                                    <a:pt x="239" y="518"/>
                                  </a:lnTo>
                                  <a:lnTo>
                                    <a:pt x="222" y="517"/>
                                  </a:lnTo>
                                  <a:lnTo>
                                    <a:pt x="205" y="515"/>
                                  </a:lnTo>
                                  <a:lnTo>
                                    <a:pt x="189" y="513"/>
                                  </a:lnTo>
                                  <a:lnTo>
                                    <a:pt x="173" y="509"/>
                                  </a:lnTo>
                                  <a:lnTo>
                                    <a:pt x="157" y="504"/>
                                  </a:lnTo>
                                  <a:lnTo>
                                    <a:pt x="142" y="498"/>
                                  </a:lnTo>
                                  <a:lnTo>
                                    <a:pt x="127" y="491"/>
                                  </a:lnTo>
                                  <a:lnTo>
                                    <a:pt x="113" y="483"/>
                                  </a:lnTo>
                                  <a:lnTo>
                                    <a:pt x="100" y="475"/>
                                  </a:lnTo>
                                  <a:lnTo>
                                    <a:pt x="87" y="465"/>
                                  </a:lnTo>
                                  <a:lnTo>
                                    <a:pt x="75" y="454"/>
                                  </a:lnTo>
                                  <a:lnTo>
                                    <a:pt x="64" y="443"/>
                                  </a:lnTo>
                                  <a:lnTo>
                                    <a:pt x="54" y="431"/>
                                  </a:lnTo>
                                  <a:lnTo>
                                    <a:pt x="45" y="418"/>
                                  </a:lnTo>
                                  <a:lnTo>
                                    <a:pt x="37" y="405"/>
                                  </a:lnTo>
                                  <a:lnTo>
                                    <a:pt x="29" y="390"/>
                                  </a:lnTo>
                                  <a:lnTo>
                                    <a:pt x="16" y="360"/>
                                  </a:lnTo>
                                  <a:lnTo>
                                    <a:pt x="7" y="330"/>
                                  </a:lnTo>
                                  <a:lnTo>
                                    <a:pt x="2" y="298"/>
                                  </a:lnTo>
                                  <a:lnTo>
                                    <a:pt x="0" y="266"/>
                                  </a:lnTo>
                                  <a:moveTo>
                                    <a:pt x="68" y="267"/>
                                  </a:moveTo>
                                  <a:lnTo>
                                    <a:pt x="69" y="289"/>
                                  </a:lnTo>
                                  <a:lnTo>
                                    <a:pt x="72" y="309"/>
                                  </a:lnTo>
                                  <a:lnTo>
                                    <a:pt x="75" y="329"/>
                                  </a:lnTo>
                                  <a:lnTo>
                                    <a:pt x="81" y="347"/>
                                  </a:lnTo>
                                  <a:lnTo>
                                    <a:pt x="87" y="365"/>
                                  </a:lnTo>
                                  <a:lnTo>
                                    <a:pt x="96" y="381"/>
                                  </a:lnTo>
                                  <a:lnTo>
                                    <a:pt x="106" y="395"/>
                                  </a:lnTo>
                                  <a:lnTo>
                                    <a:pt x="117" y="409"/>
                                  </a:lnTo>
                                  <a:lnTo>
                                    <a:pt x="130" y="421"/>
                                  </a:lnTo>
                                  <a:lnTo>
                                    <a:pt x="143" y="432"/>
                                  </a:lnTo>
                                  <a:lnTo>
                                    <a:pt x="157" y="441"/>
                                  </a:lnTo>
                                  <a:lnTo>
                                    <a:pt x="172" y="448"/>
                                  </a:lnTo>
                                  <a:lnTo>
                                    <a:pt x="188" y="454"/>
                                  </a:lnTo>
                                  <a:lnTo>
                                    <a:pt x="204" y="458"/>
                                  </a:lnTo>
                                  <a:lnTo>
                                    <a:pt x="221" y="460"/>
                                  </a:lnTo>
                                  <a:lnTo>
                                    <a:pt x="239" y="461"/>
                                  </a:lnTo>
                                  <a:lnTo>
                                    <a:pt x="257" y="460"/>
                                  </a:lnTo>
                                  <a:lnTo>
                                    <a:pt x="275" y="458"/>
                                  </a:lnTo>
                                  <a:lnTo>
                                    <a:pt x="291" y="454"/>
                                  </a:lnTo>
                                  <a:lnTo>
                                    <a:pt x="307" y="448"/>
                                  </a:lnTo>
                                  <a:lnTo>
                                    <a:pt x="322" y="440"/>
                                  </a:lnTo>
                                  <a:lnTo>
                                    <a:pt x="336" y="431"/>
                                  </a:lnTo>
                                  <a:lnTo>
                                    <a:pt x="350" y="421"/>
                                  </a:lnTo>
                                  <a:lnTo>
                                    <a:pt x="362" y="408"/>
                                  </a:lnTo>
                                  <a:lnTo>
                                    <a:pt x="373" y="395"/>
                                  </a:lnTo>
                                  <a:lnTo>
                                    <a:pt x="383" y="379"/>
                                  </a:lnTo>
                                  <a:lnTo>
                                    <a:pt x="391" y="363"/>
                                  </a:lnTo>
                                  <a:lnTo>
                                    <a:pt x="398" y="345"/>
                                  </a:lnTo>
                                  <a:lnTo>
                                    <a:pt x="403" y="326"/>
                                  </a:lnTo>
                                  <a:lnTo>
                                    <a:pt x="407" y="305"/>
                                  </a:lnTo>
                                  <a:lnTo>
                                    <a:pt x="409" y="283"/>
                                  </a:lnTo>
                                  <a:lnTo>
                                    <a:pt x="410" y="259"/>
                                  </a:lnTo>
                                  <a:lnTo>
                                    <a:pt x="409" y="230"/>
                                  </a:lnTo>
                                  <a:lnTo>
                                    <a:pt x="405" y="202"/>
                                  </a:lnTo>
                                  <a:lnTo>
                                    <a:pt x="399" y="177"/>
                                  </a:lnTo>
                                  <a:lnTo>
                                    <a:pt x="390" y="153"/>
                                  </a:lnTo>
                                  <a:lnTo>
                                    <a:pt x="378" y="131"/>
                                  </a:lnTo>
                                  <a:lnTo>
                                    <a:pt x="364" y="112"/>
                                  </a:lnTo>
                                  <a:lnTo>
                                    <a:pt x="348" y="96"/>
                                  </a:lnTo>
                                  <a:lnTo>
                                    <a:pt x="329" y="82"/>
                                  </a:lnTo>
                                  <a:lnTo>
                                    <a:pt x="309" y="71"/>
                                  </a:lnTo>
                                  <a:lnTo>
                                    <a:pt x="287" y="63"/>
                                  </a:lnTo>
                                  <a:lnTo>
                                    <a:pt x="264" y="59"/>
                                  </a:lnTo>
                                  <a:lnTo>
                                    <a:pt x="240" y="57"/>
                                  </a:lnTo>
                                  <a:lnTo>
                                    <a:pt x="223" y="58"/>
                                  </a:lnTo>
                                  <a:lnTo>
                                    <a:pt x="206" y="60"/>
                                  </a:lnTo>
                                  <a:lnTo>
                                    <a:pt x="190" y="64"/>
                                  </a:lnTo>
                                  <a:lnTo>
                                    <a:pt x="175" y="69"/>
                                  </a:lnTo>
                                  <a:lnTo>
                                    <a:pt x="160" y="76"/>
                                  </a:lnTo>
                                  <a:lnTo>
                                    <a:pt x="146" y="84"/>
                                  </a:lnTo>
                                  <a:lnTo>
                                    <a:pt x="132" y="94"/>
                                  </a:lnTo>
                                  <a:lnTo>
                                    <a:pt x="119" y="105"/>
                                  </a:lnTo>
                                  <a:lnTo>
                                    <a:pt x="107" y="118"/>
                                  </a:lnTo>
                                  <a:lnTo>
                                    <a:pt x="97" y="134"/>
                                  </a:lnTo>
                                  <a:lnTo>
                                    <a:pt x="88" y="151"/>
                                  </a:lnTo>
                                  <a:lnTo>
                                    <a:pt x="81" y="170"/>
                                  </a:lnTo>
                                  <a:lnTo>
                                    <a:pt x="76" y="191"/>
                                  </a:lnTo>
                                  <a:lnTo>
                                    <a:pt x="72" y="214"/>
                                  </a:lnTo>
                                  <a:lnTo>
                                    <a:pt x="69" y="239"/>
                                  </a:lnTo>
                                  <a:lnTo>
                                    <a:pt x="68" y="267"/>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0" name="Freeform 96"/>
                          <wps:cNvSpPr>
                            <a:spLocks/>
                          </wps:cNvSpPr>
                          <wps:spPr bwMode="auto">
                            <a:xfrm>
                              <a:off x="10320" y="1967"/>
                              <a:ext cx="79" cy="190"/>
                            </a:xfrm>
                            <a:custGeom>
                              <a:avLst/>
                              <a:gdLst>
                                <a:gd name="T0" fmla="*/ 55 w 212"/>
                                <a:gd name="T1" fmla="*/ 508 h 508"/>
                                <a:gd name="T2" fmla="*/ 55 w 212"/>
                                <a:gd name="T3" fmla="*/ 194 h 508"/>
                                <a:gd name="T4" fmla="*/ 0 w 212"/>
                                <a:gd name="T5" fmla="*/ 194 h 508"/>
                                <a:gd name="T6" fmla="*/ 0 w 212"/>
                                <a:gd name="T7" fmla="*/ 146 h 508"/>
                                <a:gd name="T8" fmla="*/ 55 w 212"/>
                                <a:gd name="T9" fmla="*/ 146 h 508"/>
                                <a:gd name="T10" fmla="*/ 55 w 212"/>
                                <a:gd name="T11" fmla="*/ 107 h 508"/>
                                <a:gd name="T12" fmla="*/ 56 w 212"/>
                                <a:gd name="T13" fmla="*/ 75 h 508"/>
                                <a:gd name="T14" fmla="*/ 58 w 212"/>
                                <a:gd name="T15" fmla="*/ 63 h 508"/>
                                <a:gd name="T16" fmla="*/ 61 w 212"/>
                                <a:gd name="T17" fmla="*/ 53 h 508"/>
                                <a:gd name="T18" fmla="*/ 66 w 212"/>
                                <a:gd name="T19" fmla="*/ 42 h 508"/>
                                <a:gd name="T20" fmla="*/ 73 w 212"/>
                                <a:gd name="T21" fmla="*/ 31 h 508"/>
                                <a:gd name="T22" fmla="*/ 82 w 212"/>
                                <a:gd name="T23" fmla="*/ 22 h 508"/>
                                <a:gd name="T24" fmla="*/ 92 w 212"/>
                                <a:gd name="T25" fmla="*/ 14 h 508"/>
                                <a:gd name="T26" fmla="*/ 105 w 212"/>
                                <a:gd name="T27" fmla="*/ 8 h 508"/>
                                <a:gd name="T28" fmla="*/ 119 w 212"/>
                                <a:gd name="T29" fmla="*/ 3 h 508"/>
                                <a:gd name="T30" fmla="*/ 136 w 212"/>
                                <a:gd name="T31" fmla="*/ 0 h 508"/>
                                <a:gd name="T32" fmla="*/ 155 w 212"/>
                                <a:gd name="T33" fmla="*/ 0 h 508"/>
                                <a:gd name="T34" fmla="*/ 182 w 212"/>
                                <a:gd name="T35" fmla="*/ 1 h 508"/>
                                <a:gd name="T36" fmla="*/ 212 w 212"/>
                                <a:gd name="T37" fmla="*/ 6 h 508"/>
                                <a:gd name="T38" fmla="*/ 203 w 212"/>
                                <a:gd name="T39" fmla="*/ 59 h 508"/>
                                <a:gd name="T40" fmla="*/ 184 w 212"/>
                                <a:gd name="T41" fmla="*/ 57 h 508"/>
                                <a:gd name="T42" fmla="*/ 167 w 212"/>
                                <a:gd name="T43" fmla="*/ 56 h 508"/>
                                <a:gd name="T44" fmla="*/ 154 w 212"/>
                                <a:gd name="T45" fmla="*/ 57 h 508"/>
                                <a:gd name="T46" fmla="*/ 143 w 212"/>
                                <a:gd name="T47" fmla="*/ 59 h 508"/>
                                <a:gd name="T48" fmla="*/ 134 w 212"/>
                                <a:gd name="T49" fmla="*/ 63 h 508"/>
                                <a:gd name="T50" fmla="*/ 127 w 212"/>
                                <a:gd name="T51" fmla="*/ 68 h 508"/>
                                <a:gd name="T52" fmla="*/ 122 w 212"/>
                                <a:gd name="T53" fmla="*/ 75 h 508"/>
                                <a:gd name="T54" fmla="*/ 118 w 212"/>
                                <a:gd name="T55" fmla="*/ 85 h 508"/>
                                <a:gd name="T56" fmla="*/ 116 w 212"/>
                                <a:gd name="T57" fmla="*/ 97 h 508"/>
                                <a:gd name="T58" fmla="*/ 116 w 212"/>
                                <a:gd name="T59" fmla="*/ 112 h 508"/>
                                <a:gd name="T60" fmla="*/ 116 w 212"/>
                                <a:gd name="T61" fmla="*/ 146 h 508"/>
                                <a:gd name="T62" fmla="*/ 186 w 212"/>
                                <a:gd name="T63" fmla="*/ 146 h 508"/>
                                <a:gd name="T64" fmla="*/ 186 w 212"/>
                                <a:gd name="T65" fmla="*/ 194 h 508"/>
                                <a:gd name="T66" fmla="*/ 116 w 212"/>
                                <a:gd name="T67" fmla="*/ 194 h 508"/>
                                <a:gd name="T68" fmla="*/ 116 w 212"/>
                                <a:gd name="T69" fmla="*/ 508 h 508"/>
                                <a:gd name="T70" fmla="*/ 55 w 212"/>
                                <a:gd name="T71" fmla="*/ 508 h 5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2" h="508">
                                  <a:moveTo>
                                    <a:pt x="55" y="508"/>
                                  </a:moveTo>
                                  <a:lnTo>
                                    <a:pt x="55" y="194"/>
                                  </a:lnTo>
                                  <a:lnTo>
                                    <a:pt x="0" y="194"/>
                                  </a:lnTo>
                                  <a:lnTo>
                                    <a:pt x="0" y="146"/>
                                  </a:lnTo>
                                  <a:lnTo>
                                    <a:pt x="55" y="146"/>
                                  </a:lnTo>
                                  <a:lnTo>
                                    <a:pt x="55" y="107"/>
                                  </a:lnTo>
                                  <a:lnTo>
                                    <a:pt x="56" y="75"/>
                                  </a:lnTo>
                                  <a:lnTo>
                                    <a:pt x="58" y="63"/>
                                  </a:lnTo>
                                  <a:lnTo>
                                    <a:pt x="61" y="53"/>
                                  </a:lnTo>
                                  <a:lnTo>
                                    <a:pt x="66" y="42"/>
                                  </a:lnTo>
                                  <a:lnTo>
                                    <a:pt x="73" y="31"/>
                                  </a:lnTo>
                                  <a:lnTo>
                                    <a:pt x="82" y="22"/>
                                  </a:lnTo>
                                  <a:lnTo>
                                    <a:pt x="92" y="14"/>
                                  </a:lnTo>
                                  <a:lnTo>
                                    <a:pt x="105" y="8"/>
                                  </a:lnTo>
                                  <a:lnTo>
                                    <a:pt x="119" y="3"/>
                                  </a:lnTo>
                                  <a:lnTo>
                                    <a:pt x="136" y="0"/>
                                  </a:lnTo>
                                  <a:lnTo>
                                    <a:pt x="155" y="0"/>
                                  </a:lnTo>
                                  <a:lnTo>
                                    <a:pt x="182" y="1"/>
                                  </a:lnTo>
                                  <a:lnTo>
                                    <a:pt x="212" y="6"/>
                                  </a:lnTo>
                                  <a:lnTo>
                                    <a:pt x="203" y="59"/>
                                  </a:lnTo>
                                  <a:lnTo>
                                    <a:pt x="184" y="57"/>
                                  </a:lnTo>
                                  <a:lnTo>
                                    <a:pt x="167" y="56"/>
                                  </a:lnTo>
                                  <a:lnTo>
                                    <a:pt x="154" y="57"/>
                                  </a:lnTo>
                                  <a:lnTo>
                                    <a:pt x="143" y="59"/>
                                  </a:lnTo>
                                  <a:lnTo>
                                    <a:pt x="134" y="63"/>
                                  </a:lnTo>
                                  <a:lnTo>
                                    <a:pt x="127" y="68"/>
                                  </a:lnTo>
                                  <a:lnTo>
                                    <a:pt x="122" y="75"/>
                                  </a:lnTo>
                                  <a:lnTo>
                                    <a:pt x="118" y="85"/>
                                  </a:lnTo>
                                  <a:lnTo>
                                    <a:pt x="116" y="97"/>
                                  </a:lnTo>
                                  <a:lnTo>
                                    <a:pt x="116" y="112"/>
                                  </a:lnTo>
                                  <a:lnTo>
                                    <a:pt x="116" y="146"/>
                                  </a:lnTo>
                                  <a:lnTo>
                                    <a:pt x="186" y="146"/>
                                  </a:lnTo>
                                  <a:lnTo>
                                    <a:pt x="186" y="194"/>
                                  </a:lnTo>
                                  <a:lnTo>
                                    <a:pt x="116" y="194"/>
                                  </a:lnTo>
                                  <a:lnTo>
                                    <a:pt x="116" y="508"/>
                                  </a:lnTo>
                                  <a:lnTo>
                                    <a:pt x="55" y="508"/>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1" name="Freeform 97"/>
                          <wps:cNvSpPr>
                            <a:spLocks/>
                          </wps:cNvSpPr>
                          <wps:spPr bwMode="auto">
                            <a:xfrm>
                              <a:off x="10388" y="1967"/>
                              <a:ext cx="79" cy="190"/>
                            </a:xfrm>
                            <a:custGeom>
                              <a:avLst/>
                              <a:gdLst>
                                <a:gd name="T0" fmla="*/ 54 w 212"/>
                                <a:gd name="T1" fmla="*/ 508 h 508"/>
                                <a:gd name="T2" fmla="*/ 54 w 212"/>
                                <a:gd name="T3" fmla="*/ 194 h 508"/>
                                <a:gd name="T4" fmla="*/ 0 w 212"/>
                                <a:gd name="T5" fmla="*/ 194 h 508"/>
                                <a:gd name="T6" fmla="*/ 0 w 212"/>
                                <a:gd name="T7" fmla="*/ 146 h 508"/>
                                <a:gd name="T8" fmla="*/ 54 w 212"/>
                                <a:gd name="T9" fmla="*/ 146 h 508"/>
                                <a:gd name="T10" fmla="*/ 54 w 212"/>
                                <a:gd name="T11" fmla="*/ 107 h 508"/>
                                <a:gd name="T12" fmla="*/ 56 w 212"/>
                                <a:gd name="T13" fmla="*/ 75 h 508"/>
                                <a:gd name="T14" fmla="*/ 58 w 212"/>
                                <a:gd name="T15" fmla="*/ 63 h 508"/>
                                <a:gd name="T16" fmla="*/ 60 w 212"/>
                                <a:gd name="T17" fmla="*/ 53 h 508"/>
                                <a:gd name="T18" fmla="*/ 66 w 212"/>
                                <a:gd name="T19" fmla="*/ 42 h 508"/>
                                <a:gd name="T20" fmla="*/ 73 w 212"/>
                                <a:gd name="T21" fmla="*/ 31 h 508"/>
                                <a:gd name="T22" fmla="*/ 81 w 212"/>
                                <a:gd name="T23" fmla="*/ 22 h 508"/>
                                <a:gd name="T24" fmla="*/ 92 w 212"/>
                                <a:gd name="T25" fmla="*/ 14 h 508"/>
                                <a:gd name="T26" fmla="*/ 104 w 212"/>
                                <a:gd name="T27" fmla="*/ 8 h 508"/>
                                <a:gd name="T28" fmla="*/ 118 w 212"/>
                                <a:gd name="T29" fmla="*/ 3 h 508"/>
                                <a:gd name="T30" fmla="*/ 135 w 212"/>
                                <a:gd name="T31" fmla="*/ 0 h 508"/>
                                <a:gd name="T32" fmla="*/ 154 w 212"/>
                                <a:gd name="T33" fmla="*/ 0 h 508"/>
                                <a:gd name="T34" fmla="*/ 182 w 212"/>
                                <a:gd name="T35" fmla="*/ 1 h 508"/>
                                <a:gd name="T36" fmla="*/ 212 w 212"/>
                                <a:gd name="T37" fmla="*/ 6 h 508"/>
                                <a:gd name="T38" fmla="*/ 202 w 212"/>
                                <a:gd name="T39" fmla="*/ 59 h 508"/>
                                <a:gd name="T40" fmla="*/ 184 w 212"/>
                                <a:gd name="T41" fmla="*/ 57 h 508"/>
                                <a:gd name="T42" fmla="*/ 166 w 212"/>
                                <a:gd name="T43" fmla="*/ 56 h 508"/>
                                <a:gd name="T44" fmla="*/ 153 w 212"/>
                                <a:gd name="T45" fmla="*/ 57 h 508"/>
                                <a:gd name="T46" fmla="*/ 142 w 212"/>
                                <a:gd name="T47" fmla="*/ 59 h 508"/>
                                <a:gd name="T48" fmla="*/ 133 w 212"/>
                                <a:gd name="T49" fmla="*/ 63 h 508"/>
                                <a:gd name="T50" fmla="*/ 127 w 212"/>
                                <a:gd name="T51" fmla="*/ 68 h 508"/>
                                <a:gd name="T52" fmla="*/ 122 w 212"/>
                                <a:gd name="T53" fmla="*/ 75 h 508"/>
                                <a:gd name="T54" fmla="*/ 118 w 212"/>
                                <a:gd name="T55" fmla="*/ 85 h 508"/>
                                <a:gd name="T56" fmla="*/ 116 w 212"/>
                                <a:gd name="T57" fmla="*/ 97 h 508"/>
                                <a:gd name="T58" fmla="*/ 115 w 212"/>
                                <a:gd name="T59" fmla="*/ 112 h 508"/>
                                <a:gd name="T60" fmla="*/ 115 w 212"/>
                                <a:gd name="T61" fmla="*/ 146 h 508"/>
                                <a:gd name="T62" fmla="*/ 186 w 212"/>
                                <a:gd name="T63" fmla="*/ 146 h 508"/>
                                <a:gd name="T64" fmla="*/ 186 w 212"/>
                                <a:gd name="T65" fmla="*/ 194 h 508"/>
                                <a:gd name="T66" fmla="*/ 115 w 212"/>
                                <a:gd name="T67" fmla="*/ 194 h 508"/>
                                <a:gd name="T68" fmla="*/ 115 w 212"/>
                                <a:gd name="T69" fmla="*/ 508 h 508"/>
                                <a:gd name="T70" fmla="*/ 54 w 212"/>
                                <a:gd name="T71" fmla="*/ 508 h 5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2" h="508">
                                  <a:moveTo>
                                    <a:pt x="54" y="508"/>
                                  </a:moveTo>
                                  <a:lnTo>
                                    <a:pt x="54" y="194"/>
                                  </a:lnTo>
                                  <a:lnTo>
                                    <a:pt x="0" y="194"/>
                                  </a:lnTo>
                                  <a:lnTo>
                                    <a:pt x="0" y="146"/>
                                  </a:lnTo>
                                  <a:lnTo>
                                    <a:pt x="54" y="146"/>
                                  </a:lnTo>
                                  <a:lnTo>
                                    <a:pt x="54" y="107"/>
                                  </a:lnTo>
                                  <a:lnTo>
                                    <a:pt x="56" y="75"/>
                                  </a:lnTo>
                                  <a:lnTo>
                                    <a:pt x="58" y="63"/>
                                  </a:lnTo>
                                  <a:lnTo>
                                    <a:pt x="60" y="53"/>
                                  </a:lnTo>
                                  <a:lnTo>
                                    <a:pt x="66" y="42"/>
                                  </a:lnTo>
                                  <a:lnTo>
                                    <a:pt x="73" y="31"/>
                                  </a:lnTo>
                                  <a:lnTo>
                                    <a:pt x="81" y="22"/>
                                  </a:lnTo>
                                  <a:lnTo>
                                    <a:pt x="92" y="14"/>
                                  </a:lnTo>
                                  <a:lnTo>
                                    <a:pt x="104" y="8"/>
                                  </a:lnTo>
                                  <a:lnTo>
                                    <a:pt x="118" y="3"/>
                                  </a:lnTo>
                                  <a:lnTo>
                                    <a:pt x="135" y="0"/>
                                  </a:lnTo>
                                  <a:lnTo>
                                    <a:pt x="154" y="0"/>
                                  </a:lnTo>
                                  <a:lnTo>
                                    <a:pt x="182" y="1"/>
                                  </a:lnTo>
                                  <a:lnTo>
                                    <a:pt x="212" y="6"/>
                                  </a:lnTo>
                                  <a:lnTo>
                                    <a:pt x="202" y="59"/>
                                  </a:lnTo>
                                  <a:lnTo>
                                    <a:pt x="184" y="57"/>
                                  </a:lnTo>
                                  <a:lnTo>
                                    <a:pt x="166" y="56"/>
                                  </a:lnTo>
                                  <a:lnTo>
                                    <a:pt x="153" y="57"/>
                                  </a:lnTo>
                                  <a:lnTo>
                                    <a:pt x="142" y="59"/>
                                  </a:lnTo>
                                  <a:lnTo>
                                    <a:pt x="133" y="63"/>
                                  </a:lnTo>
                                  <a:lnTo>
                                    <a:pt x="127" y="68"/>
                                  </a:lnTo>
                                  <a:lnTo>
                                    <a:pt x="122" y="75"/>
                                  </a:lnTo>
                                  <a:lnTo>
                                    <a:pt x="118" y="85"/>
                                  </a:lnTo>
                                  <a:lnTo>
                                    <a:pt x="116" y="97"/>
                                  </a:lnTo>
                                  <a:lnTo>
                                    <a:pt x="115" y="112"/>
                                  </a:lnTo>
                                  <a:lnTo>
                                    <a:pt x="115" y="146"/>
                                  </a:lnTo>
                                  <a:lnTo>
                                    <a:pt x="186" y="146"/>
                                  </a:lnTo>
                                  <a:lnTo>
                                    <a:pt x="186" y="194"/>
                                  </a:lnTo>
                                  <a:lnTo>
                                    <a:pt x="115" y="194"/>
                                  </a:lnTo>
                                  <a:lnTo>
                                    <a:pt x="115" y="508"/>
                                  </a:lnTo>
                                  <a:lnTo>
                                    <a:pt x="54" y="508"/>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2" name="Freeform 98"/>
                          <wps:cNvSpPr>
                            <a:spLocks noEditPoints="1"/>
                          </wps:cNvSpPr>
                          <wps:spPr bwMode="auto">
                            <a:xfrm>
                              <a:off x="10476" y="1970"/>
                              <a:ext cx="23" cy="187"/>
                            </a:xfrm>
                            <a:custGeom>
                              <a:avLst/>
                              <a:gdLst>
                                <a:gd name="T0" fmla="*/ 0 w 61"/>
                                <a:gd name="T1" fmla="*/ 71 h 500"/>
                                <a:gd name="T2" fmla="*/ 0 w 61"/>
                                <a:gd name="T3" fmla="*/ 0 h 500"/>
                                <a:gd name="T4" fmla="*/ 61 w 61"/>
                                <a:gd name="T5" fmla="*/ 0 h 500"/>
                                <a:gd name="T6" fmla="*/ 61 w 61"/>
                                <a:gd name="T7" fmla="*/ 71 h 500"/>
                                <a:gd name="T8" fmla="*/ 0 w 61"/>
                                <a:gd name="T9" fmla="*/ 71 h 500"/>
                                <a:gd name="T10" fmla="*/ 0 w 61"/>
                                <a:gd name="T11" fmla="*/ 500 h 500"/>
                                <a:gd name="T12" fmla="*/ 0 w 61"/>
                                <a:gd name="T13" fmla="*/ 138 h 500"/>
                                <a:gd name="T14" fmla="*/ 61 w 61"/>
                                <a:gd name="T15" fmla="*/ 138 h 500"/>
                                <a:gd name="T16" fmla="*/ 61 w 61"/>
                                <a:gd name="T17" fmla="*/ 500 h 500"/>
                                <a:gd name="T18" fmla="*/ 0 w 61"/>
                                <a:gd name="T19"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 h="500">
                                  <a:moveTo>
                                    <a:pt x="0" y="71"/>
                                  </a:moveTo>
                                  <a:lnTo>
                                    <a:pt x="0" y="0"/>
                                  </a:lnTo>
                                  <a:lnTo>
                                    <a:pt x="61" y="0"/>
                                  </a:lnTo>
                                  <a:lnTo>
                                    <a:pt x="61" y="71"/>
                                  </a:lnTo>
                                  <a:lnTo>
                                    <a:pt x="0" y="71"/>
                                  </a:lnTo>
                                  <a:moveTo>
                                    <a:pt x="0" y="500"/>
                                  </a:moveTo>
                                  <a:lnTo>
                                    <a:pt x="0" y="138"/>
                                  </a:lnTo>
                                  <a:lnTo>
                                    <a:pt x="61" y="138"/>
                                  </a:lnTo>
                                  <a:lnTo>
                                    <a:pt x="61" y="500"/>
                                  </a:lnTo>
                                  <a:lnTo>
                                    <a:pt x="0"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3" name="Freeform 99"/>
                          <wps:cNvSpPr>
                            <a:spLocks/>
                          </wps:cNvSpPr>
                          <wps:spPr bwMode="auto">
                            <a:xfrm>
                              <a:off x="10527" y="2018"/>
                              <a:ext cx="118" cy="142"/>
                            </a:xfrm>
                            <a:custGeom>
                              <a:avLst/>
                              <a:gdLst>
                                <a:gd name="T0" fmla="*/ 315 w 315"/>
                                <a:gd name="T1" fmla="*/ 245 h 378"/>
                                <a:gd name="T2" fmla="*/ 308 w 315"/>
                                <a:gd name="T3" fmla="*/ 275 h 378"/>
                                <a:gd name="T4" fmla="*/ 298 w 315"/>
                                <a:gd name="T5" fmla="*/ 301 h 378"/>
                                <a:gd name="T6" fmla="*/ 283 w 315"/>
                                <a:gd name="T7" fmla="*/ 324 h 378"/>
                                <a:gd name="T8" fmla="*/ 265 w 315"/>
                                <a:gd name="T9" fmla="*/ 343 h 378"/>
                                <a:gd name="T10" fmla="*/ 243 w 315"/>
                                <a:gd name="T11" fmla="*/ 358 h 378"/>
                                <a:gd name="T12" fmla="*/ 219 w 315"/>
                                <a:gd name="T13" fmla="*/ 369 h 378"/>
                                <a:gd name="T14" fmla="*/ 193 w 315"/>
                                <a:gd name="T15" fmla="*/ 376 h 378"/>
                                <a:gd name="T16" fmla="*/ 165 w 315"/>
                                <a:gd name="T17" fmla="*/ 378 h 378"/>
                                <a:gd name="T18" fmla="*/ 129 w 315"/>
                                <a:gd name="T19" fmla="*/ 375 h 378"/>
                                <a:gd name="T20" fmla="*/ 97 w 315"/>
                                <a:gd name="T21" fmla="*/ 366 h 378"/>
                                <a:gd name="T22" fmla="*/ 69 w 315"/>
                                <a:gd name="T23" fmla="*/ 351 h 378"/>
                                <a:gd name="T24" fmla="*/ 45 w 315"/>
                                <a:gd name="T25" fmla="*/ 330 h 378"/>
                                <a:gd name="T26" fmla="*/ 25 w 315"/>
                                <a:gd name="T27" fmla="*/ 303 h 378"/>
                                <a:gd name="T28" fmla="*/ 11 w 315"/>
                                <a:gd name="T29" fmla="*/ 270 h 378"/>
                                <a:gd name="T30" fmla="*/ 3 w 315"/>
                                <a:gd name="T31" fmla="*/ 233 h 378"/>
                                <a:gd name="T32" fmla="*/ 0 w 315"/>
                                <a:gd name="T33" fmla="*/ 190 h 378"/>
                                <a:gd name="T34" fmla="*/ 5 w 315"/>
                                <a:gd name="T35" fmla="*/ 135 h 378"/>
                                <a:gd name="T36" fmla="*/ 19 w 315"/>
                                <a:gd name="T37" fmla="*/ 88 h 378"/>
                                <a:gd name="T38" fmla="*/ 44 w 315"/>
                                <a:gd name="T39" fmla="*/ 49 h 378"/>
                                <a:gd name="T40" fmla="*/ 78 w 315"/>
                                <a:gd name="T41" fmla="*/ 22 h 378"/>
                                <a:gd name="T42" fmla="*/ 120 w 315"/>
                                <a:gd name="T43" fmla="*/ 5 h 378"/>
                                <a:gd name="T44" fmla="*/ 165 w 315"/>
                                <a:gd name="T45" fmla="*/ 0 h 378"/>
                                <a:gd name="T46" fmla="*/ 206 w 315"/>
                                <a:gd name="T47" fmla="*/ 4 h 378"/>
                                <a:gd name="T48" fmla="*/ 230 w 315"/>
                                <a:gd name="T49" fmla="*/ 11 h 378"/>
                                <a:gd name="T50" fmla="*/ 252 w 315"/>
                                <a:gd name="T51" fmla="*/ 22 h 378"/>
                                <a:gd name="T52" fmla="*/ 270 w 315"/>
                                <a:gd name="T53" fmla="*/ 37 h 378"/>
                                <a:gd name="T54" fmla="*/ 286 w 315"/>
                                <a:gd name="T55" fmla="*/ 55 h 378"/>
                                <a:gd name="T56" fmla="*/ 298 w 315"/>
                                <a:gd name="T57" fmla="*/ 77 h 378"/>
                                <a:gd name="T58" fmla="*/ 306 w 315"/>
                                <a:gd name="T59" fmla="*/ 101 h 378"/>
                                <a:gd name="T60" fmla="*/ 250 w 315"/>
                                <a:gd name="T61" fmla="*/ 123 h 378"/>
                                <a:gd name="T62" fmla="*/ 238 w 315"/>
                                <a:gd name="T63" fmla="*/ 91 h 378"/>
                                <a:gd name="T64" fmla="*/ 220 w 315"/>
                                <a:gd name="T65" fmla="*/ 69 h 378"/>
                                <a:gd name="T66" fmla="*/ 196 w 315"/>
                                <a:gd name="T67" fmla="*/ 55 h 378"/>
                                <a:gd name="T68" fmla="*/ 167 w 315"/>
                                <a:gd name="T69" fmla="*/ 50 h 378"/>
                                <a:gd name="T70" fmla="*/ 145 w 315"/>
                                <a:gd name="T71" fmla="*/ 52 h 378"/>
                                <a:gd name="T72" fmla="*/ 125 w 315"/>
                                <a:gd name="T73" fmla="*/ 58 h 378"/>
                                <a:gd name="T74" fmla="*/ 107 w 315"/>
                                <a:gd name="T75" fmla="*/ 69 h 378"/>
                                <a:gd name="T76" fmla="*/ 92 w 315"/>
                                <a:gd name="T77" fmla="*/ 83 h 378"/>
                                <a:gd name="T78" fmla="*/ 79 w 315"/>
                                <a:gd name="T79" fmla="*/ 102 h 378"/>
                                <a:gd name="T80" fmla="*/ 70 w 315"/>
                                <a:gd name="T81" fmla="*/ 126 h 378"/>
                                <a:gd name="T82" fmla="*/ 65 w 315"/>
                                <a:gd name="T83" fmla="*/ 155 h 378"/>
                                <a:gd name="T84" fmla="*/ 65 w 315"/>
                                <a:gd name="T85" fmla="*/ 223 h 378"/>
                                <a:gd name="T86" fmla="*/ 70 w 315"/>
                                <a:gd name="T87" fmla="*/ 252 h 378"/>
                                <a:gd name="T88" fmla="*/ 79 w 315"/>
                                <a:gd name="T89" fmla="*/ 276 h 378"/>
                                <a:gd name="T90" fmla="*/ 91 w 315"/>
                                <a:gd name="T91" fmla="*/ 295 h 378"/>
                                <a:gd name="T92" fmla="*/ 106 w 315"/>
                                <a:gd name="T93" fmla="*/ 309 h 378"/>
                                <a:gd name="T94" fmla="*/ 123 w 315"/>
                                <a:gd name="T95" fmla="*/ 319 h 378"/>
                                <a:gd name="T96" fmla="*/ 142 w 315"/>
                                <a:gd name="T97" fmla="*/ 326 h 378"/>
                                <a:gd name="T98" fmla="*/ 164 w 315"/>
                                <a:gd name="T99" fmla="*/ 328 h 378"/>
                                <a:gd name="T100" fmla="*/ 197 w 315"/>
                                <a:gd name="T101" fmla="*/ 322 h 378"/>
                                <a:gd name="T102" fmla="*/ 224 w 315"/>
                                <a:gd name="T103" fmla="*/ 306 h 378"/>
                                <a:gd name="T104" fmla="*/ 244 w 315"/>
                                <a:gd name="T105" fmla="*/ 277 h 378"/>
                                <a:gd name="T106" fmla="*/ 255 w 315"/>
                                <a:gd name="T107" fmla="*/ 237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15" h="378">
                                  <a:moveTo>
                                    <a:pt x="255" y="237"/>
                                  </a:moveTo>
                                  <a:lnTo>
                                    <a:pt x="315" y="245"/>
                                  </a:lnTo>
                                  <a:lnTo>
                                    <a:pt x="312" y="260"/>
                                  </a:lnTo>
                                  <a:lnTo>
                                    <a:pt x="308" y="275"/>
                                  </a:lnTo>
                                  <a:lnTo>
                                    <a:pt x="304" y="288"/>
                                  </a:lnTo>
                                  <a:lnTo>
                                    <a:pt x="298" y="301"/>
                                  </a:lnTo>
                                  <a:lnTo>
                                    <a:pt x="291" y="313"/>
                                  </a:lnTo>
                                  <a:lnTo>
                                    <a:pt x="283" y="324"/>
                                  </a:lnTo>
                                  <a:lnTo>
                                    <a:pt x="274" y="334"/>
                                  </a:lnTo>
                                  <a:lnTo>
                                    <a:pt x="265" y="343"/>
                                  </a:lnTo>
                                  <a:lnTo>
                                    <a:pt x="254" y="351"/>
                                  </a:lnTo>
                                  <a:lnTo>
                                    <a:pt x="243" y="358"/>
                                  </a:lnTo>
                                  <a:lnTo>
                                    <a:pt x="231" y="364"/>
                                  </a:lnTo>
                                  <a:lnTo>
                                    <a:pt x="219" y="369"/>
                                  </a:lnTo>
                                  <a:lnTo>
                                    <a:pt x="206" y="373"/>
                                  </a:lnTo>
                                  <a:lnTo>
                                    <a:pt x="193" y="376"/>
                                  </a:lnTo>
                                  <a:lnTo>
                                    <a:pt x="179" y="378"/>
                                  </a:lnTo>
                                  <a:lnTo>
                                    <a:pt x="165" y="378"/>
                                  </a:lnTo>
                                  <a:lnTo>
                                    <a:pt x="146" y="377"/>
                                  </a:lnTo>
                                  <a:lnTo>
                                    <a:pt x="129" y="375"/>
                                  </a:lnTo>
                                  <a:lnTo>
                                    <a:pt x="113" y="371"/>
                                  </a:lnTo>
                                  <a:lnTo>
                                    <a:pt x="97" y="366"/>
                                  </a:lnTo>
                                  <a:lnTo>
                                    <a:pt x="83" y="359"/>
                                  </a:lnTo>
                                  <a:lnTo>
                                    <a:pt x="69" y="351"/>
                                  </a:lnTo>
                                  <a:lnTo>
                                    <a:pt x="57" y="341"/>
                                  </a:lnTo>
                                  <a:lnTo>
                                    <a:pt x="45" y="330"/>
                                  </a:lnTo>
                                  <a:lnTo>
                                    <a:pt x="34" y="317"/>
                                  </a:lnTo>
                                  <a:lnTo>
                                    <a:pt x="25" y="303"/>
                                  </a:lnTo>
                                  <a:lnTo>
                                    <a:pt x="17" y="287"/>
                                  </a:lnTo>
                                  <a:lnTo>
                                    <a:pt x="11" y="270"/>
                                  </a:lnTo>
                                  <a:lnTo>
                                    <a:pt x="6" y="252"/>
                                  </a:lnTo>
                                  <a:lnTo>
                                    <a:pt x="3" y="233"/>
                                  </a:lnTo>
                                  <a:lnTo>
                                    <a:pt x="1" y="212"/>
                                  </a:lnTo>
                                  <a:lnTo>
                                    <a:pt x="0" y="190"/>
                                  </a:lnTo>
                                  <a:lnTo>
                                    <a:pt x="1" y="162"/>
                                  </a:lnTo>
                                  <a:lnTo>
                                    <a:pt x="5" y="135"/>
                                  </a:lnTo>
                                  <a:lnTo>
                                    <a:pt x="11" y="111"/>
                                  </a:lnTo>
                                  <a:lnTo>
                                    <a:pt x="19" y="88"/>
                                  </a:lnTo>
                                  <a:lnTo>
                                    <a:pt x="30" y="67"/>
                                  </a:lnTo>
                                  <a:lnTo>
                                    <a:pt x="44" y="49"/>
                                  </a:lnTo>
                                  <a:lnTo>
                                    <a:pt x="60" y="34"/>
                                  </a:lnTo>
                                  <a:lnTo>
                                    <a:pt x="78" y="22"/>
                                  </a:lnTo>
                                  <a:lnTo>
                                    <a:pt x="99" y="12"/>
                                  </a:lnTo>
                                  <a:lnTo>
                                    <a:pt x="120" y="5"/>
                                  </a:lnTo>
                                  <a:lnTo>
                                    <a:pt x="142" y="1"/>
                                  </a:lnTo>
                                  <a:lnTo>
                                    <a:pt x="165" y="0"/>
                                  </a:lnTo>
                                  <a:lnTo>
                                    <a:pt x="193" y="2"/>
                                  </a:lnTo>
                                  <a:lnTo>
                                    <a:pt x="206" y="4"/>
                                  </a:lnTo>
                                  <a:lnTo>
                                    <a:pt x="219" y="7"/>
                                  </a:lnTo>
                                  <a:lnTo>
                                    <a:pt x="230" y="11"/>
                                  </a:lnTo>
                                  <a:lnTo>
                                    <a:pt x="241" y="16"/>
                                  </a:lnTo>
                                  <a:lnTo>
                                    <a:pt x="252" y="22"/>
                                  </a:lnTo>
                                  <a:lnTo>
                                    <a:pt x="261" y="29"/>
                                  </a:lnTo>
                                  <a:lnTo>
                                    <a:pt x="270" y="37"/>
                                  </a:lnTo>
                                  <a:lnTo>
                                    <a:pt x="278" y="46"/>
                                  </a:lnTo>
                                  <a:lnTo>
                                    <a:pt x="286" y="55"/>
                                  </a:lnTo>
                                  <a:lnTo>
                                    <a:pt x="292" y="66"/>
                                  </a:lnTo>
                                  <a:lnTo>
                                    <a:pt x="298" y="77"/>
                                  </a:lnTo>
                                  <a:lnTo>
                                    <a:pt x="303" y="88"/>
                                  </a:lnTo>
                                  <a:lnTo>
                                    <a:pt x="306" y="101"/>
                                  </a:lnTo>
                                  <a:lnTo>
                                    <a:pt x="310" y="114"/>
                                  </a:lnTo>
                                  <a:lnTo>
                                    <a:pt x="250" y="123"/>
                                  </a:lnTo>
                                  <a:lnTo>
                                    <a:pt x="245" y="106"/>
                                  </a:lnTo>
                                  <a:lnTo>
                                    <a:pt x="238" y="91"/>
                                  </a:lnTo>
                                  <a:lnTo>
                                    <a:pt x="230" y="79"/>
                                  </a:lnTo>
                                  <a:lnTo>
                                    <a:pt x="220" y="69"/>
                                  </a:lnTo>
                                  <a:lnTo>
                                    <a:pt x="208" y="60"/>
                                  </a:lnTo>
                                  <a:lnTo>
                                    <a:pt x="196" y="55"/>
                                  </a:lnTo>
                                  <a:lnTo>
                                    <a:pt x="182" y="51"/>
                                  </a:lnTo>
                                  <a:lnTo>
                                    <a:pt x="167" y="50"/>
                                  </a:lnTo>
                                  <a:lnTo>
                                    <a:pt x="156" y="51"/>
                                  </a:lnTo>
                                  <a:lnTo>
                                    <a:pt x="145" y="52"/>
                                  </a:lnTo>
                                  <a:lnTo>
                                    <a:pt x="135" y="55"/>
                                  </a:lnTo>
                                  <a:lnTo>
                                    <a:pt x="125" y="58"/>
                                  </a:lnTo>
                                  <a:lnTo>
                                    <a:pt x="116" y="63"/>
                                  </a:lnTo>
                                  <a:lnTo>
                                    <a:pt x="107" y="69"/>
                                  </a:lnTo>
                                  <a:lnTo>
                                    <a:pt x="99" y="76"/>
                                  </a:lnTo>
                                  <a:lnTo>
                                    <a:pt x="92" y="83"/>
                                  </a:lnTo>
                                  <a:lnTo>
                                    <a:pt x="85" y="92"/>
                                  </a:lnTo>
                                  <a:lnTo>
                                    <a:pt x="79" y="102"/>
                                  </a:lnTo>
                                  <a:lnTo>
                                    <a:pt x="74" y="114"/>
                                  </a:lnTo>
                                  <a:lnTo>
                                    <a:pt x="70" y="126"/>
                                  </a:lnTo>
                                  <a:lnTo>
                                    <a:pt x="67" y="140"/>
                                  </a:lnTo>
                                  <a:lnTo>
                                    <a:pt x="65" y="155"/>
                                  </a:lnTo>
                                  <a:lnTo>
                                    <a:pt x="63" y="189"/>
                                  </a:lnTo>
                                  <a:lnTo>
                                    <a:pt x="65" y="223"/>
                                  </a:lnTo>
                                  <a:lnTo>
                                    <a:pt x="67" y="238"/>
                                  </a:lnTo>
                                  <a:lnTo>
                                    <a:pt x="70" y="252"/>
                                  </a:lnTo>
                                  <a:lnTo>
                                    <a:pt x="74" y="264"/>
                                  </a:lnTo>
                                  <a:lnTo>
                                    <a:pt x="79" y="276"/>
                                  </a:lnTo>
                                  <a:lnTo>
                                    <a:pt x="84" y="286"/>
                                  </a:lnTo>
                                  <a:lnTo>
                                    <a:pt x="91" y="295"/>
                                  </a:lnTo>
                                  <a:lnTo>
                                    <a:pt x="98" y="302"/>
                                  </a:lnTo>
                                  <a:lnTo>
                                    <a:pt x="106" y="309"/>
                                  </a:lnTo>
                                  <a:lnTo>
                                    <a:pt x="114" y="315"/>
                                  </a:lnTo>
                                  <a:lnTo>
                                    <a:pt x="123" y="319"/>
                                  </a:lnTo>
                                  <a:lnTo>
                                    <a:pt x="133" y="323"/>
                                  </a:lnTo>
                                  <a:lnTo>
                                    <a:pt x="142" y="326"/>
                                  </a:lnTo>
                                  <a:lnTo>
                                    <a:pt x="153" y="327"/>
                                  </a:lnTo>
                                  <a:lnTo>
                                    <a:pt x="164" y="328"/>
                                  </a:lnTo>
                                  <a:lnTo>
                                    <a:pt x="181" y="326"/>
                                  </a:lnTo>
                                  <a:lnTo>
                                    <a:pt x="197" y="322"/>
                                  </a:lnTo>
                                  <a:lnTo>
                                    <a:pt x="211" y="315"/>
                                  </a:lnTo>
                                  <a:lnTo>
                                    <a:pt x="224" y="306"/>
                                  </a:lnTo>
                                  <a:lnTo>
                                    <a:pt x="235" y="293"/>
                                  </a:lnTo>
                                  <a:lnTo>
                                    <a:pt x="244" y="277"/>
                                  </a:lnTo>
                                  <a:lnTo>
                                    <a:pt x="251" y="259"/>
                                  </a:lnTo>
                                  <a:lnTo>
                                    <a:pt x="255" y="237"/>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4" name="Freeform 100"/>
                          <wps:cNvSpPr>
                            <a:spLocks noEditPoints="1"/>
                          </wps:cNvSpPr>
                          <wps:spPr bwMode="auto">
                            <a:xfrm>
                              <a:off x="10657" y="2018"/>
                              <a:ext cx="125" cy="142"/>
                            </a:xfrm>
                            <a:custGeom>
                              <a:avLst/>
                              <a:gdLst>
                                <a:gd name="T0" fmla="*/ 332 w 334"/>
                                <a:gd name="T1" fmla="*/ 261 h 378"/>
                                <a:gd name="T2" fmla="*/ 323 w 334"/>
                                <a:gd name="T3" fmla="*/ 287 h 378"/>
                                <a:gd name="T4" fmla="*/ 311 w 334"/>
                                <a:gd name="T5" fmla="*/ 311 h 378"/>
                                <a:gd name="T6" fmla="*/ 295 w 334"/>
                                <a:gd name="T7" fmla="*/ 331 h 378"/>
                                <a:gd name="T8" fmla="*/ 277 w 334"/>
                                <a:gd name="T9" fmla="*/ 348 h 378"/>
                                <a:gd name="T10" fmla="*/ 255 w 334"/>
                                <a:gd name="T11" fmla="*/ 361 h 378"/>
                                <a:gd name="T12" fmla="*/ 230 w 334"/>
                                <a:gd name="T13" fmla="*/ 371 h 378"/>
                                <a:gd name="T14" fmla="*/ 203 w 334"/>
                                <a:gd name="T15" fmla="*/ 376 h 378"/>
                                <a:gd name="T16" fmla="*/ 173 w 334"/>
                                <a:gd name="T17" fmla="*/ 378 h 378"/>
                                <a:gd name="T18" fmla="*/ 135 w 334"/>
                                <a:gd name="T19" fmla="*/ 375 h 378"/>
                                <a:gd name="T20" fmla="*/ 102 w 334"/>
                                <a:gd name="T21" fmla="*/ 366 h 378"/>
                                <a:gd name="T22" fmla="*/ 72 w 334"/>
                                <a:gd name="T23" fmla="*/ 351 h 378"/>
                                <a:gd name="T24" fmla="*/ 47 w 334"/>
                                <a:gd name="T25" fmla="*/ 329 h 378"/>
                                <a:gd name="T26" fmla="*/ 27 w 334"/>
                                <a:gd name="T27" fmla="*/ 302 h 378"/>
                                <a:gd name="T28" fmla="*/ 12 w 334"/>
                                <a:gd name="T29" fmla="*/ 270 h 378"/>
                                <a:gd name="T30" fmla="*/ 3 w 334"/>
                                <a:gd name="T31" fmla="*/ 234 h 378"/>
                                <a:gd name="T32" fmla="*/ 0 w 334"/>
                                <a:gd name="T33" fmla="*/ 192 h 378"/>
                                <a:gd name="T34" fmla="*/ 3 w 334"/>
                                <a:gd name="T35" fmla="*/ 149 h 378"/>
                                <a:gd name="T36" fmla="*/ 12 w 334"/>
                                <a:gd name="T37" fmla="*/ 111 h 378"/>
                                <a:gd name="T38" fmla="*/ 27 w 334"/>
                                <a:gd name="T39" fmla="*/ 78 h 378"/>
                                <a:gd name="T40" fmla="*/ 47 w 334"/>
                                <a:gd name="T41" fmla="*/ 50 h 378"/>
                                <a:gd name="T42" fmla="*/ 73 w 334"/>
                                <a:gd name="T43" fmla="*/ 28 h 378"/>
                                <a:gd name="T44" fmla="*/ 101 w 334"/>
                                <a:gd name="T45" fmla="*/ 12 h 378"/>
                                <a:gd name="T46" fmla="*/ 134 w 334"/>
                                <a:gd name="T47" fmla="*/ 3 h 378"/>
                                <a:gd name="T48" fmla="*/ 170 w 334"/>
                                <a:gd name="T49" fmla="*/ 0 h 378"/>
                                <a:gd name="T50" fmla="*/ 204 w 334"/>
                                <a:gd name="T51" fmla="*/ 3 h 378"/>
                                <a:gd name="T52" fmla="*/ 236 w 334"/>
                                <a:gd name="T53" fmla="*/ 12 h 378"/>
                                <a:gd name="T54" fmla="*/ 264 w 334"/>
                                <a:gd name="T55" fmla="*/ 27 h 378"/>
                                <a:gd name="T56" fmla="*/ 288 w 334"/>
                                <a:gd name="T57" fmla="*/ 49 h 378"/>
                                <a:gd name="T58" fmla="*/ 308 w 334"/>
                                <a:gd name="T59" fmla="*/ 76 h 378"/>
                                <a:gd name="T60" fmla="*/ 323 w 334"/>
                                <a:gd name="T61" fmla="*/ 109 h 378"/>
                                <a:gd name="T62" fmla="*/ 331 w 334"/>
                                <a:gd name="T63" fmla="*/ 146 h 378"/>
                                <a:gd name="T64" fmla="*/ 334 w 334"/>
                                <a:gd name="T65" fmla="*/ 188 h 378"/>
                                <a:gd name="T66" fmla="*/ 64 w 334"/>
                                <a:gd name="T67" fmla="*/ 205 h 378"/>
                                <a:gd name="T68" fmla="*/ 70 w 334"/>
                                <a:gd name="T69" fmla="*/ 245 h 378"/>
                                <a:gd name="T70" fmla="*/ 79 w 334"/>
                                <a:gd name="T71" fmla="*/ 268 h 378"/>
                                <a:gd name="T72" fmla="*/ 90 w 334"/>
                                <a:gd name="T73" fmla="*/ 288 h 378"/>
                                <a:gd name="T74" fmla="*/ 105 w 334"/>
                                <a:gd name="T75" fmla="*/ 303 h 378"/>
                                <a:gd name="T76" fmla="*/ 122 w 334"/>
                                <a:gd name="T77" fmla="*/ 315 h 378"/>
                                <a:gd name="T78" fmla="*/ 141 w 334"/>
                                <a:gd name="T79" fmla="*/ 323 h 378"/>
                                <a:gd name="T80" fmla="*/ 162 w 334"/>
                                <a:gd name="T81" fmla="*/ 327 h 378"/>
                                <a:gd name="T82" fmla="*/ 190 w 334"/>
                                <a:gd name="T83" fmla="*/ 327 h 378"/>
                                <a:gd name="T84" fmla="*/ 218 w 334"/>
                                <a:gd name="T85" fmla="*/ 318 h 378"/>
                                <a:gd name="T86" fmla="*/ 242 w 334"/>
                                <a:gd name="T87" fmla="*/ 300 h 378"/>
                                <a:gd name="T88" fmla="*/ 261 w 334"/>
                                <a:gd name="T89" fmla="*/ 272 h 378"/>
                                <a:gd name="T90" fmla="*/ 67 w 334"/>
                                <a:gd name="T91" fmla="*/ 154 h 378"/>
                                <a:gd name="T92" fmla="*/ 266 w 334"/>
                                <a:gd name="T93" fmla="*/ 133 h 378"/>
                                <a:gd name="T94" fmla="*/ 255 w 334"/>
                                <a:gd name="T95" fmla="*/ 98 h 378"/>
                                <a:gd name="T96" fmla="*/ 239 w 334"/>
                                <a:gd name="T97" fmla="*/ 77 h 378"/>
                                <a:gd name="T98" fmla="*/ 222 w 334"/>
                                <a:gd name="T99" fmla="*/ 64 h 378"/>
                                <a:gd name="T100" fmla="*/ 203 w 334"/>
                                <a:gd name="T101" fmla="*/ 55 h 378"/>
                                <a:gd name="T102" fmla="*/ 182 w 334"/>
                                <a:gd name="T103" fmla="*/ 51 h 378"/>
                                <a:gd name="T104" fmla="*/ 150 w 334"/>
                                <a:gd name="T105" fmla="*/ 52 h 378"/>
                                <a:gd name="T106" fmla="*/ 114 w 334"/>
                                <a:gd name="T107" fmla="*/ 66 h 378"/>
                                <a:gd name="T108" fmla="*/ 92 w 334"/>
                                <a:gd name="T109" fmla="*/ 86 h 378"/>
                                <a:gd name="T110" fmla="*/ 77 w 334"/>
                                <a:gd name="T111" fmla="*/ 112 h 378"/>
                                <a:gd name="T112" fmla="*/ 67 w 334"/>
                                <a:gd name="T113" fmla="*/ 154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34" h="378">
                                  <a:moveTo>
                                    <a:pt x="269" y="253"/>
                                  </a:moveTo>
                                  <a:lnTo>
                                    <a:pt x="332" y="261"/>
                                  </a:lnTo>
                                  <a:lnTo>
                                    <a:pt x="328" y="275"/>
                                  </a:lnTo>
                                  <a:lnTo>
                                    <a:pt x="323" y="287"/>
                                  </a:lnTo>
                                  <a:lnTo>
                                    <a:pt x="317" y="299"/>
                                  </a:lnTo>
                                  <a:lnTo>
                                    <a:pt x="311" y="311"/>
                                  </a:lnTo>
                                  <a:lnTo>
                                    <a:pt x="303" y="321"/>
                                  </a:lnTo>
                                  <a:lnTo>
                                    <a:pt x="295" y="331"/>
                                  </a:lnTo>
                                  <a:lnTo>
                                    <a:pt x="286" y="339"/>
                                  </a:lnTo>
                                  <a:lnTo>
                                    <a:pt x="277" y="348"/>
                                  </a:lnTo>
                                  <a:lnTo>
                                    <a:pt x="266" y="355"/>
                                  </a:lnTo>
                                  <a:lnTo>
                                    <a:pt x="255" y="361"/>
                                  </a:lnTo>
                                  <a:lnTo>
                                    <a:pt x="243" y="366"/>
                                  </a:lnTo>
                                  <a:lnTo>
                                    <a:pt x="230" y="371"/>
                                  </a:lnTo>
                                  <a:lnTo>
                                    <a:pt x="217" y="374"/>
                                  </a:lnTo>
                                  <a:lnTo>
                                    <a:pt x="203" y="376"/>
                                  </a:lnTo>
                                  <a:lnTo>
                                    <a:pt x="188" y="378"/>
                                  </a:lnTo>
                                  <a:lnTo>
                                    <a:pt x="173" y="378"/>
                                  </a:lnTo>
                                  <a:lnTo>
                                    <a:pt x="154" y="377"/>
                                  </a:lnTo>
                                  <a:lnTo>
                                    <a:pt x="135" y="375"/>
                                  </a:lnTo>
                                  <a:lnTo>
                                    <a:pt x="118" y="371"/>
                                  </a:lnTo>
                                  <a:lnTo>
                                    <a:pt x="102" y="366"/>
                                  </a:lnTo>
                                  <a:lnTo>
                                    <a:pt x="86" y="359"/>
                                  </a:lnTo>
                                  <a:lnTo>
                                    <a:pt x="72" y="351"/>
                                  </a:lnTo>
                                  <a:lnTo>
                                    <a:pt x="59" y="341"/>
                                  </a:lnTo>
                                  <a:lnTo>
                                    <a:pt x="47" y="329"/>
                                  </a:lnTo>
                                  <a:lnTo>
                                    <a:pt x="36" y="316"/>
                                  </a:lnTo>
                                  <a:lnTo>
                                    <a:pt x="27" y="302"/>
                                  </a:lnTo>
                                  <a:lnTo>
                                    <a:pt x="19" y="287"/>
                                  </a:lnTo>
                                  <a:lnTo>
                                    <a:pt x="12" y="270"/>
                                  </a:lnTo>
                                  <a:lnTo>
                                    <a:pt x="7" y="253"/>
                                  </a:lnTo>
                                  <a:lnTo>
                                    <a:pt x="3" y="234"/>
                                  </a:lnTo>
                                  <a:lnTo>
                                    <a:pt x="1" y="213"/>
                                  </a:lnTo>
                                  <a:lnTo>
                                    <a:pt x="0" y="192"/>
                                  </a:lnTo>
                                  <a:lnTo>
                                    <a:pt x="1" y="170"/>
                                  </a:lnTo>
                                  <a:lnTo>
                                    <a:pt x="3" y="149"/>
                                  </a:lnTo>
                                  <a:lnTo>
                                    <a:pt x="7" y="129"/>
                                  </a:lnTo>
                                  <a:lnTo>
                                    <a:pt x="12" y="111"/>
                                  </a:lnTo>
                                  <a:lnTo>
                                    <a:pt x="19" y="94"/>
                                  </a:lnTo>
                                  <a:lnTo>
                                    <a:pt x="27" y="78"/>
                                  </a:lnTo>
                                  <a:lnTo>
                                    <a:pt x="36" y="63"/>
                                  </a:lnTo>
                                  <a:lnTo>
                                    <a:pt x="47" y="50"/>
                                  </a:lnTo>
                                  <a:lnTo>
                                    <a:pt x="60" y="38"/>
                                  </a:lnTo>
                                  <a:lnTo>
                                    <a:pt x="73" y="28"/>
                                  </a:lnTo>
                                  <a:lnTo>
                                    <a:pt x="87" y="19"/>
                                  </a:lnTo>
                                  <a:lnTo>
                                    <a:pt x="101" y="12"/>
                                  </a:lnTo>
                                  <a:lnTo>
                                    <a:pt x="117" y="7"/>
                                  </a:lnTo>
                                  <a:lnTo>
                                    <a:pt x="134" y="3"/>
                                  </a:lnTo>
                                  <a:lnTo>
                                    <a:pt x="151" y="0"/>
                                  </a:lnTo>
                                  <a:lnTo>
                                    <a:pt x="170" y="0"/>
                                  </a:lnTo>
                                  <a:lnTo>
                                    <a:pt x="187" y="0"/>
                                  </a:lnTo>
                                  <a:lnTo>
                                    <a:pt x="204" y="3"/>
                                  </a:lnTo>
                                  <a:lnTo>
                                    <a:pt x="220" y="7"/>
                                  </a:lnTo>
                                  <a:lnTo>
                                    <a:pt x="236" y="12"/>
                                  </a:lnTo>
                                  <a:lnTo>
                                    <a:pt x="250" y="19"/>
                                  </a:lnTo>
                                  <a:lnTo>
                                    <a:pt x="264" y="27"/>
                                  </a:lnTo>
                                  <a:lnTo>
                                    <a:pt x="276" y="38"/>
                                  </a:lnTo>
                                  <a:lnTo>
                                    <a:pt x="288" y="49"/>
                                  </a:lnTo>
                                  <a:lnTo>
                                    <a:pt x="299" y="62"/>
                                  </a:lnTo>
                                  <a:lnTo>
                                    <a:pt x="308" y="76"/>
                                  </a:lnTo>
                                  <a:lnTo>
                                    <a:pt x="316" y="92"/>
                                  </a:lnTo>
                                  <a:lnTo>
                                    <a:pt x="323" y="109"/>
                                  </a:lnTo>
                                  <a:lnTo>
                                    <a:pt x="328" y="127"/>
                                  </a:lnTo>
                                  <a:lnTo>
                                    <a:pt x="331" y="146"/>
                                  </a:lnTo>
                                  <a:lnTo>
                                    <a:pt x="334" y="166"/>
                                  </a:lnTo>
                                  <a:lnTo>
                                    <a:pt x="334" y="188"/>
                                  </a:lnTo>
                                  <a:lnTo>
                                    <a:pt x="334" y="205"/>
                                  </a:lnTo>
                                  <a:lnTo>
                                    <a:pt x="64" y="205"/>
                                  </a:lnTo>
                                  <a:lnTo>
                                    <a:pt x="67" y="233"/>
                                  </a:lnTo>
                                  <a:lnTo>
                                    <a:pt x="70" y="245"/>
                                  </a:lnTo>
                                  <a:lnTo>
                                    <a:pt x="74" y="257"/>
                                  </a:lnTo>
                                  <a:lnTo>
                                    <a:pt x="79" y="268"/>
                                  </a:lnTo>
                                  <a:lnTo>
                                    <a:pt x="84" y="278"/>
                                  </a:lnTo>
                                  <a:lnTo>
                                    <a:pt x="90" y="288"/>
                                  </a:lnTo>
                                  <a:lnTo>
                                    <a:pt x="98" y="296"/>
                                  </a:lnTo>
                                  <a:lnTo>
                                    <a:pt x="105" y="303"/>
                                  </a:lnTo>
                                  <a:lnTo>
                                    <a:pt x="114" y="310"/>
                                  </a:lnTo>
                                  <a:lnTo>
                                    <a:pt x="122" y="315"/>
                                  </a:lnTo>
                                  <a:lnTo>
                                    <a:pt x="132" y="320"/>
                                  </a:lnTo>
                                  <a:lnTo>
                                    <a:pt x="141" y="323"/>
                                  </a:lnTo>
                                  <a:lnTo>
                                    <a:pt x="152" y="326"/>
                                  </a:lnTo>
                                  <a:lnTo>
                                    <a:pt x="162" y="327"/>
                                  </a:lnTo>
                                  <a:lnTo>
                                    <a:pt x="173" y="328"/>
                                  </a:lnTo>
                                  <a:lnTo>
                                    <a:pt x="190" y="327"/>
                                  </a:lnTo>
                                  <a:lnTo>
                                    <a:pt x="205" y="323"/>
                                  </a:lnTo>
                                  <a:lnTo>
                                    <a:pt x="218" y="318"/>
                                  </a:lnTo>
                                  <a:lnTo>
                                    <a:pt x="231" y="310"/>
                                  </a:lnTo>
                                  <a:lnTo>
                                    <a:pt x="242" y="300"/>
                                  </a:lnTo>
                                  <a:lnTo>
                                    <a:pt x="252" y="287"/>
                                  </a:lnTo>
                                  <a:lnTo>
                                    <a:pt x="261" y="272"/>
                                  </a:lnTo>
                                  <a:lnTo>
                                    <a:pt x="269" y="253"/>
                                  </a:lnTo>
                                  <a:moveTo>
                                    <a:pt x="67" y="154"/>
                                  </a:moveTo>
                                  <a:lnTo>
                                    <a:pt x="269" y="154"/>
                                  </a:lnTo>
                                  <a:lnTo>
                                    <a:pt x="266" y="133"/>
                                  </a:lnTo>
                                  <a:lnTo>
                                    <a:pt x="262" y="114"/>
                                  </a:lnTo>
                                  <a:lnTo>
                                    <a:pt x="255" y="98"/>
                                  </a:lnTo>
                                  <a:lnTo>
                                    <a:pt x="246" y="86"/>
                                  </a:lnTo>
                                  <a:lnTo>
                                    <a:pt x="239" y="77"/>
                                  </a:lnTo>
                                  <a:lnTo>
                                    <a:pt x="231" y="70"/>
                                  </a:lnTo>
                                  <a:lnTo>
                                    <a:pt x="222" y="64"/>
                                  </a:lnTo>
                                  <a:lnTo>
                                    <a:pt x="213" y="59"/>
                                  </a:lnTo>
                                  <a:lnTo>
                                    <a:pt x="203" y="55"/>
                                  </a:lnTo>
                                  <a:lnTo>
                                    <a:pt x="192" y="52"/>
                                  </a:lnTo>
                                  <a:lnTo>
                                    <a:pt x="182" y="51"/>
                                  </a:lnTo>
                                  <a:lnTo>
                                    <a:pt x="170" y="50"/>
                                  </a:lnTo>
                                  <a:lnTo>
                                    <a:pt x="150" y="52"/>
                                  </a:lnTo>
                                  <a:lnTo>
                                    <a:pt x="131" y="57"/>
                                  </a:lnTo>
                                  <a:lnTo>
                                    <a:pt x="114" y="66"/>
                                  </a:lnTo>
                                  <a:lnTo>
                                    <a:pt x="99" y="78"/>
                                  </a:lnTo>
                                  <a:lnTo>
                                    <a:pt x="92" y="86"/>
                                  </a:lnTo>
                                  <a:lnTo>
                                    <a:pt x="86" y="94"/>
                                  </a:lnTo>
                                  <a:lnTo>
                                    <a:pt x="77" y="112"/>
                                  </a:lnTo>
                                  <a:lnTo>
                                    <a:pt x="70" y="132"/>
                                  </a:lnTo>
                                  <a:lnTo>
                                    <a:pt x="67" y="15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25" name="Freeform 101"/>
                          <wps:cNvSpPr>
                            <a:spLocks noEditPoints="1"/>
                          </wps:cNvSpPr>
                          <wps:spPr bwMode="auto">
                            <a:xfrm>
                              <a:off x="13149" y="1222"/>
                              <a:ext cx="96" cy="185"/>
                            </a:xfrm>
                            <a:custGeom>
                              <a:avLst/>
                              <a:gdLst>
                                <a:gd name="T0" fmla="*/ 217 w 346"/>
                                <a:gd name="T1" fmla="*/ 500 h 500"/>
                                <a:gd name="T2" fmla="*/ 217 w 346"/>
                                <a:gd name="T3" fmla="*/ 380 h 500"/>
                                <a:gd name="T4" fmla="*/ 0 w 346"/>
                                <a:gd name="T5" fmla="*/ 380 h 500"/>
                                <a:gd name="T6" fmla="*/ 0 w 346"/>
                                <a:gd name="T7" fmla="*/ 324 h 500"/>
                                <a:gd name="T8" fmla="*/ 228 w 346"/>
                                <a:gd name="T9" fmla="*/ 0 h 500"/>
                                <a:gd name="T10" fmla="*/ 278 w 346"/>
                                <a:gd name="T11" fmla="*/ 0 h 500"/>
                                <a:gd name="T12" fmla="*/ 278 w 346"/>
                                <a:gd name="T13" fmla="*/ 324 h 500"/>
                                <a:gd name="T14" fmla="*/ 346 w 346"/>
                                <a:gd name="T15" fmla="*/ 324 h 500"/>
                                <a:gd name="T16" fmla="*/ 346 w 346"/>
                                <a:gd name="T17" fmla="*/ 380 h 500"/>
                                <a:gd name="T18" fmla="*/ 278 w 346"/>
                                <a:gd name="T19" fmla="*/ 380 h 500"/>
                                <a:gd name="T20" fmla="*/ 278 w 346"/>
                                <a:gd name="T21" fmla="*/ 500 h 500"/>
                                <a:gd name="T22" fmla="*/ 217 w 346"/>
                                <a:gd name="T23" fmla="*/ 500 h 500"/>
                                <a:gd name="T24" fmla="*/ 217 w 346"/>
                                <a:gd name="T25" fmla="*/ 324 h 500"/>
                                <a:gd name="T26" fmla="*/ 217 w 346"/>
                                <a:gd name="T27" fmla="*/ 99 h 500"/>
                                <a:gd name="T28" fmla="*/ 61 w 346"/>
                                <a:gd name="T29" fmla="*/ 324 h 500"/>
                                <a:gd name="T30" fmla="*/ 217 w 346"/>
                                <a:gd name="T31" fmla="*/ 324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46" h="500">
                                  <a:moveTo>
                                    <a:pt x="217" y="500"/>
                                  </a:moveTo>
                                  <a:lnTo>
                                    <a:pt x="217" y="380"/>
                                  </a:lnTo>
                                  <a:lnTo>
                                    <a:pt x="0" y="380"/>
                                  </a:lnTo>
                                  <a:lnTo>
                                    <a:pt x="0" y="324"/>
                                  </a:lnTo>
                                  <a:lnTo>
                                    <a:pt x="228" y="0"/>
                                  </a:lnTo>
                                  <a:lnTo>
                                    <a:pt x="278" y="0"/>
                                  </a:lnTo>
                                  <a:lnTo>
                                    <a:pt x="278" y="324"/>
                                  </a:lnTo>
                                  <a:lnTo>
                                    <a:pt x="346" y="324"/>
                                  </a:lnTo>
                                  <a:lnTo>
                                    <a:pt x="346" y="380"/>
                                  </a:lnTo>
                                  <a:lnTo>
                                    <a:pt x="278" y="380"/>
                                  </a:lnTo>
                                  <a:lnTo>
                                    <a:pt x="278" y="500"/>
                                  </a:lnTo>
                                  <a:lnTo>
                                    <a:pt x="217" y="500"/>
                                  </a:lnTo>
                                  <a:moveTo>
                                    <a:pt x="217" y="324"/>
                                  </a:moveTo>
                                  <a:lnTo>
                                    <a:pt x="217" y="99"/>
                                  </a:lnTo>
                                  <a:lnTo>
                                    <a:pt x="61" y="324"/>
                                  </a:lnTo>
                                  <a:lnTo>
                                    <a:pt x="217" y="324"/>
                                  </a:lnTo>
                                </a:path>
                              </a:pathLst>
                            </a:custGeom>
                            <a:solidFill>
                              <a:srgbClr val="000000"/>
                            </a:solidFill>
                            <a:ln w="0">
                              <a:solidFill>
                                <a:srgbClr val="000000"/>
                              </a:solidFill>
                              <a:prstDash val="solid"/>
                              <a:round/>
                              <a:headEnd/>
                              <a:tailEnd/>
                            </a:ln>
                          </wps:spPr>
                          <wps:txbx>
                            <w:txbxContent>
                              <w:p w14:paraId="1D212411" w14:textId="77777777" w:rsidR="008050E1" w:rsidRPr="008050E1" w:rsidRDefault="008050E1" w:rsidP="008050E1"/>
                            </w:txbxContent>
                          </wps:txbx>
                          <wps:bodyPr rot="0" vert="horz" wrap="square" lIns="91440" tIns="45720" rIns="91440" bIns="45720" anchor="t" anchorCtr="0" upright="1">
                            <a:noAutofit/>
                          </wps:bodyPr>
                        </wps:wsp>
                        <wps:wsp>
                          <wps:cNvPr id="126" name="Line 102"/>
                          <wps:cNvCnPr/>
                          <wps:spPr bwMode="auto">
                            <a:xfrm flipV="1">
                              <a:off x="4681" y="2157"/>
                              <a:ext cx="562" cy="188"/>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7" name="Line 103"/>
                          <wps:cNvCnPr/>
                          <wps:spPr bwMode="auto">
                            <a:xfrm flipH="1" flipV="1">
                              <a:off x="4119" y="3845"/>
                              <a:ext cx="562" cy="187"/>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8" name="Line 104"/>
                          <wps:cNvCnPr/>
                          <wps:spPr bwMode="auto">
                            <a:xfrm flipV="1">
                              <a:off x="1122" y="4407"/>
                              <a:ext cx="187" cy="563"/>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9" name="Arc 105"/>
                          <wps:cNvSpPr>
                            <a:spLocks/>
                          </wps:cNvSpPr>
                          <wps:spPr bwMode="auto">
                            <a:xfrm>
                              <a:off x="4675" y="2170"/>
                              <a:ext cx="556" cy="175"/>
                            </a:xfrm>
                            <a:custGeom>
                              <a:avLst/>
                              <a:gdLst>
                                <a:gd name="G0" fmla="+- 0 0 0"/>
                                <a:gd name="G1" fmla="+- 6527 0 0"/>
                                <a:gd name="G2" fmla="+- 21600 0 0"/>
                                <a:gd name="T0" fmla="*/ 20590 w 21600"/>
                                <a:gd name="T1" fmla="*/ 0 h 6793"/>
                                <a:gd name="T2" fmla="*/ 21598 w 21600"/>
                                <a:gd name="T3" fmla="*/ 6793 h 6793"/>
                                <a:gd name="T4" fmla="*/ 0 w 21600"/>
                                <a:gd name="T5" fmla="*/ 6527 h 6793"/>
                              </a:gdLst>
                              <a:ahLst/>
                              <a:cxnLst>
                                <a:cxn ang="0">
                                  <a:pos x="T0" y="T1"/>
                                </a:cxn>
                                <a:cxn ang="0">
                                  <a:pos x="T2" y="T3"/>
                                </a:cxn>
                                <a:cxn ang="0">
                                  <a:pos x="T4" y="T5"/>
                                </a:cxn>
                              </a:cxnLst>
                              <a:rect l="0" t="0" r="r" b="b"/>
                              <a:pathLst>
                                <a:path w="21600" h="6793" fill="none" extrusionOk="0">
                                  <a:moveTo>
                                    <a:pt x="20590" y="-1"/>
                                  </a:moveTo>
                                  <a:cubicBezTo>
                                    <a:pt x="21259" y="2110"/>
                                    <a:pt x="21600" y="4312"/>
                                    <a:pt x="21600" y="6527"/>
                                  </a:cubicBezTo>
                                  <a:cubicBezTo>
                                    <a:pt x="21600" y="6615"/>
                                    <a:pt x="21599" y="6704"/>
                                    <a:pt x="21598" y="6793"/>
                                  </a:cubicBezTo>
                                </a:path>
                                <a:path w="21600" h="6793" stroke="0" extrusionOk="0">
                                  <a:moveTo>
                                    <a:pt x="20590" y="-1"/>
                                  </a:moveTo>
                                  <a:cubicBezTo>
                                    <a:pt x="21259" y="2110"/>
                                    <a:pt x="21600" y="4312"/>
                                    <a:pt x="21600" y="6527"/>
                                  </a:cubicBezTo>
                                  <a:cubicBezTo>
                                    <a:pt x="21600" y="6615"/>
                                    <a:pt x="21599" y="6704"/>
                                    <a:pt x="21598" y="6793"/>
                                  </a:cubicBezTo>
                                  <a:lnTo>
                                    <a:pt x="0" y="652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Arc 106"/>
                          <wps:cNvSpPr>
                            <a:spLocks/>
                          </wps:cNvSpPr>
                          <wps:spPr bwMode="auto">
                            <a:xfrm>
                              <a:off x="4119" y="3854"/>
                              <a:ext cx="556" cy="178"/>
                            </a:xfrm>
                            <a:custGeom>
                              <a:avLst/>
                              <a:gdLst>
                                <a:gd name="G0" fmla="+- 21600 0 0"/>
                                <a:gd name="G1" fmla="+- 6702 0 0"/>
                                <a:gd name="G2" fmla="+- 21600 0 0"/>
                                <a:gd name="T0" fmla="*/ 1 w 21600"/>
                                <a:gd name="T1" fmla="*/ 6935 h 6935"/>
                                <a:gd name="T2" fmla="*/ 1066 w 21600"/>
                                <a:gd name="T3" fmla="*/ 0 h 6935"/>
                                <a:gd name="T4" fmla="*/ 21600 w 21600"/>
                                <a:gd name="T5" fmla="*/ 6702 h 6935"/>
                              </a:gdLst>
                              <a:ahLst/>
                              <a:cxnLst>
                                <a:cxn ang="0">
                                  <a:pos x="T0" y="T1"/>
                                </a:cxn>
                                <a:cxn ang="0">
                                  <a:pos x="T2" y="T3"/>
                                </a:cxn>
                                <a:cxn ang="0">
                                  <a:pos x="T4" y="T5"/>
                                </a:cxn>
                              </a:cxnLst>
                              <a:rect l="0" t="0" r="r" b="b"/>
                              <a:pathLst>
                                <a:path w="21600" h="6935" fill="none" extrusionOk="0">
                                  <a:moveTo>
                                    <a:pt x="1" y="6934"/>
                                  </a:moveTo>
                                  <a:cubicBezTo>
                                    <a:pt x="0" y="6857"/>
                                    <a:pt x="0" y="6779"/>
                                    <a:pt x="0" y="6702"/>
                                  </a:cubicBezTo>
                                  <a:cubicBezTo>
                                    <a:pt x="-1" y="4425"/>
                                    <a:pt x="359" y="2163"/>
                                    <a:pt x="1066" y="0"/>
                                  </a:cubicBezTo>
                                </a:path>
                                <a:path w="21600" h="6935" stroke="0" extrusionOk="0">
                                  <a:moveTo>
                                    <a:pt x="1" y="6934"/>
                                  </a:moveTo>
                                  <a:cubicBezTo>
                                    <a:pt x="0" y="6857"/>
                                    <a:pt x="0" y="6779"/>
                                    <a:pt x="0" y="6702"/>
                                  </a:cubicBezTo>
                                  <a:cubicBezTo>
                                    <a:pt x="-1" y="4425"/>
                                    <a:pt x="359" y="2163"/>
                                    <a:pt x="1066" y="0"/>
                                  </a:cubicBezTo>
                                  <a:lnTo>
                                    <a:pt x="21600" y="670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 name="Arc 107"/>
                          <wps:cNvSpPr>
                            <a:spLocks/>
                          </wps:cNvSpPr>
                          <wps:spPr bwMode="auto">
                            <a:xfrm>
                              <a:off x="1115" y="4377"/>
                              <a:ext cx="193" cy="586"/>
                            </a:xfrm>
                            <a:custGeom>
                              <a:avLst/>
                              <a:gdLst>
                                <a:gd name="G0" fmla="+- 0 0 0"/>
                                <a:gd name="G1" fmla="+- 21598 0 0"/>
                                <a:gd name="G2" fmla="+- 21600 0 0"/>
                                <a:gd name="T0" fmla="*/ 258 w 7121"/>
                                <a:gd name="T1" fmla="*/ 0 h 21598"/>
                                <a:gd name="T2" fmla="*/ 7121 w 7121"/>
                                <a:gd name="T3" fmla="*/ 1206 h 21598"/>
                                <a:gd name="T4" fmla="*/ 0 w 7121"/>
                                <a:gd name="T5" fmla="*/ 21598 h 21598"/>
                              </a:gdLst>
                              <a:ahLst/>
                              <a:cxnLst>
                                <a:cxn ang="0">
                                  <a:pos x="T0" y="T1"/>
                                </a:cxn>
                                <a:cxn ang="0">
                                  <a:pos x="T2" y="T3"/>
                                </a:cxn>
                                <a:cxn ang="0">
                                  <a:pos x="T4" y="T5"/>
                                </a:cxn>
                              </a:cxnLst>
                              <a:rect l="0" t="0" r="r" b="b"/>
                              <a:pathLst>
                                <a:path w="7121" h="21598" fill="none" extrusionOk="0">
                                  <a:moveTo>
                                    <a:pt x="258" y="-1"/>
                                  </a:moveTo>
                                  <a:cubicBezTo>
                                    <a:pt x="2595" y="27"/>
                                    <a:pt x="4913" y="434"/>
                                    <a:pt x="7121" y="1205"/>
                                  </a:cubicBezTo>
                                </a:path>
                                <a:path w="7121" h="21598" stroke="0" extrusionOk="0">
                                  <a:moveTo>
                                    <a:pt x="258" y="-1"/>
                                  </a:moveTo>
                                  <a:cubicBezTo>
                                    <a:pt x="2595" y="27"/>
                                    <a:pt x="4913" y="434"/>
                                    <a:pt x="7121" y="1205"/>
                                  </a:cubicBezTo>
                                  <a:lnTo>
                                    <a:pt x="0" y="2159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Line 108"/>
                          <wps:cNvCnPr/>
                          <wps:spPr bwMode="auto">
                            <a:xfrm flipV="1">
                              <a:off x="4681" y="242"/>
                              <a:ext cx="0" cy="887"/>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3" name="Freeform 109"/>
                          <wps:cNvSpPr>
                            <a:spLocks/>
                          </wps:cNvSpPr>
                          <wps:spPr bwMode="auto">
                            <a:xfrm>
                              <a:off x="4681" y="291"/>
                              <a:ext cx="147" cy="52"/>
                            </a:xfrm>
                            <a:custGeom>
                              <a:avLst/>
                              <a:gdLst>
                                <a:gd name="T0" fmla="*/ 0 w 393"/>
                                <a:gd name="T1" fmla="*/ 70 h 139"/>
                                <a:gd name="T2" fmla="*/ 393 w 393"/>
                                <a:gd name="T3" fmla="*/ 0 h 139"/>
                                <a:gd name="T4" fmla="*/ 393 w 393"/>
                                <a:gd name="T5" fmla="*/ 139 h 139"/>
                                <a:gd name="T6" fmla="*/ 0 w 393"/>
                                <a:gd name="T7" fmla="*/ 70 h 139"/>
                              </a:gdLst>
                              <a:ahLst/>
                              <a:cxnLst>
                                <a:cxn ang="0">
                                  <a:pos x="T0" y="T1"/>
                                </a:cxn>
                                <a:cxn ang="0">
                                  <a:pos x="T2" y="T3"/>
                                </a:cxn>
                                <a:cxn ang="0">
                                  <a:pos x="T4" y="T5"/>
                                </a:cxn>
                                <a:cxn ang="0">
                                  <a:pos x="T6" y="T7"/>
                                </a:cxn>
                              </a:cxnLst>
                              <a:rect l="0" t="0" r="r" b="b"/>
                              <a:pathLst>
                                <a:path w="393" h="139">
                                  <a:moveTo>
                                    <a:pt x="0" y="70"/>
                                  </a:moveTo>
                                  <a:lnTo>
                                    <a:pt x="393" y="0"/>
                                  </a:lnTo>
                                  <a:lnTo>
                                    <a:pt x="393" y="139"/>
                                  </a:lnTo>
                                  <a:lnTo>
                                    <a:pt x="0" y="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4" name="Line 110"/>
                          <wps:cNvCnPr/>
                          <wps:spPr bwMode="auto">
                            <a:xfrm>
                              <a:off x="4681" y="317"/>
                              <a:ext cx="2436"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5" name="Freeform 111"/>
                          <wps:cNvSpPr>
                            <a:spLocks/>
                          </wps:cNvSpPr>
                          <wps:spPr bwMode="auto">
                            <a:xfrm>
                              <a:off x="6969" y="291"/>
                              <a:ext cx="148" cy="52"/>
                            </a:xfrm>
                            <a:custGeom>
                              <a:avLst/>
                              <a:gdLst>
                                <a:gd name="T0" fmla="*/ 394 w 394"/>
                                <a:gd name="T1" fmla="*/ 70 h 139"/>
                                <a:gd name="T2" fmla="*/ 0 w 394"/>
                                <a:gd name="T3" fmla="*/ 139 h 139"/>
                                <a:gd name="T4" fmla="*/ 0 w 394"/>
                                <a:gd name="T5" fmla="*/ 0 h 139"/>
                                <a:gd name="T6" fmla="*/ 394 w 394"/>
                                <a:gd name="T7" fmla="*/ 70 h 139"/>
                              </a:gdLst>
                              <a:ahLst/>
                              <a:cxnLst>
                                <a:cxn ang="0">
                                  <a:pos x="T0" y="T1"/>
                                </a:cxn>
                                <a:cxn ang="0">
                                  <a:pos x="T2" y="T3"/>
                                </a:cxn>
                                <a:cxn ang="0">
                                  <a:pos x="T4" y="T5"/>
                                </a:cxn>
                                <a:cxn ang="0">
                                  <a:pos x="T6" y="T7"/>
                                </a:cxn>
                              </a:cxnLst>
                              <a:rect l="0" t="0" r="r" b="b"/>
                              <a:pathLst>
                                <a:path w="394" h="139">
                                  <a:moveTo>
                                    <a:pt x="394" y="70"/>
                                  </a:moveTo>
                                  <a:lnTo>
                                    <a:pt x="0" y="139"/>
                                  </a:lnTo>
                                  <a:lnTo>
                                    <a:pt x="0" y="0"/>
                                  </a:lnTo>
                                  <a:lnTo>
                                    <a:pt x="394" y="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6" name="Line 112"/>
                          <wps:cNvCnPr/>
                          <wps:spPr bwMode="auto">
                            <a:xfrm>
                              <a:off x="7117" y="242"/>
                              <a:ext cx="0" cy="887"/>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7" name="Freeform 113"/>
                          <wps:cNvSpPr>
                            <a:spLocks noEditPoints="1"/>
                          </wps:cNvSpPr>
                          <wps:spPr bwMode="auto">
                            <a:xfrm>
                              <a:off x="5618" y="35"/>
                              <a:ext cx="123" cy="191"/>
                            </a:xfrm>
                            <a:custGeom>
                              <a:avLst/>
                              <a:gdLst>
                                <a:gd name="T0" fmla="*/ 256 w 330"/>
                                <a:gd name="T1" fmla="*/ 112 h 510"/>
                                <a:gd name="T2" fmla="*/ 237 w 330"/>
                                <a:gd name="T3" fmla="*/ 77 h 510"/>
                                <a:gd name="T4" fmla="*/ 193 w 330"/>
                                <a:gd name="T5" fmla="*/ 52 h 510"/>
                                <a:gd name="T6" fmla="*/ 148 w 330"/>
                                <a:gd name="T7" fmla="*/ 54 h 510"/>
                                <a:gd name="T8" fmla="*/ 110 w 330"/>
                                <a:gd name="T9" fmla="*/ 78 h 510"/>
                                <a:gd name="T10" fmla="*/ 78 w 330"/>
                                <a:gd name="T11" fmla="*/ 128 h 510"/>
                                <a:gd name="T12" fmla="*/ 62 w 330"/>
                                <a:gd name="T13" fmla="*/ 209 h 510"/>
                                <a:gd name="T14" fmla="*/ 86 w 330"/>
                                <a:gd name="T15" fmla="*/ 215 h 510"/>
                                <a:gd name="T16" fmla="*/ 131 w 330"/>
                                <a:gd name="T17" fmla="*/ 187 h 510"/>
                                <a:gd name="T18" fmla="*/ 182 w 330"/>
                                <a:gd name="T19" fmla="*/ 178 h 510"/>
                                <a:gd name="T20" fmla="*/ 226 w 330"/>
                                <a:gd name="T21" fmla="*/ 184 h 510"/>
                                <a:gd name="T22" fmla="*/ 264 w 330"/>
                                <a:gd name="T23" fmla="*/ 203 h 510"/>
                                <a:gd name="T24" fmla="*/ 297 w 330"/>
                                <a:gd name="T25" fmla="*/ 234 h 510"/>
                                <a:gd name="T26" fmla="*/ 319 w 330"/>
                                <a:gd name="T27" fmla="*/ 275 h 510"/>
                                <a:gd name="T28" fmla="*/ 329 w 330"/>
                                <a:gd name="T29" fmla="*/ 322 h 510"/>
                                <a:gd name="T30" fmla="*/ 325 w 330"/>
                                <a:gd name="T31" fmla="*/ 385 h 510"/>
                                <a:gd name="T32" fmla="*/ 299 w 330"/>
                                <a:gd name="T33" fmla="*/ 446 h 510"/>
                                <a:gd name="T34" fmla="*/ 254 w 330"/>
                                <a:gd name="T35" fmla="*/ 489 h 510"/>
                                <a:gd name="T36" fmla="*/ 195 w 330"/>
                                <a:gd name="T37" fmla="*/ 509 h 510"/>
                                <a:gd name="T38" fmla="*/ 137 w 330"/>
                                <a:gd name="T39" fmla="*/ 507 h 510"/>
                                <a:gd name="T40" fmla="*/ 89 w 330"/>
                                <a:gd name="T41" fmla="*/ 488 h 510"/>
                                <a:gd name="T42" fmla="*/ 48 w 330"/>
                                <a:gd name="T43" fmla="*/ 454 h 510"/>
                                <a:gd name="T44" fmla="*/ 19 w 330"/>
                                <a:gd name="T45" fmla="*/ 401 h 510"/>
                                <a:gd name="T46" fmla="*/ 3 w 330"/>
                                <a:gd name="T47" fmla="*/ 328 h 510"/>
                                <a:gd name="T48" fmla="*/ 1 w 330"/>
                                <a:gd name="T49" fmla="*/ 233 h 510"/>
                                <a:gd name="T50" fmla="*/ 13 w 330"/>
                                <a:gd name="T51" fmla="*/ 143 h 510"/>
                                <a:gd name="T52" fmla="*/ 41 w 330"/>
                                <a:gd name="T53" fmla="*/ 75 h 510"/>
                                <a:gd name="T54" fmla="*/ 79 w 330"/>
                                <a:gd name="T55" fmla="*/ 32 h 510"/>
                                <a:gd name="T56" fmla="*/ 124 w 330"/>
                                <a:gd name="T57" fmla="*/ 8 h 510"/>
                                <a:gd name="T58" fmla="*/ 179 w 330"/>
                                <a:gd name="T59" fmla="*/ 0 h 510"/>
                                <a:gd name="T60" fmla="*/ 220 w 330"/>
                                <a:gd name="T61" fmla="*/ 4 h 510"/>
                                <a:gd name="T62" fmla="*/ 256 w 330"/>
                                <a:gd name="T63" fmla="*/ 18 h 510"/>
                                <a:gd name="T64" fmla="*/ 285 w 330"/>
                                <a:gd name="T65" fmla="*/ 42 h 510"/>
                                <a:gd name="T66" fmla="*/ 306 w 330"/>
                                <a:gd name="T67" fmla="*/ 72 h 510"/>
                                <a:gd name="T68" fmla="*/ 319 w 330"/>
                                <a:gd name="T69" fmla="*/ 110 h 510"/>
                                <a:gd name="T70" fmla="*/ 71 w 330"/>
                                <a:gd name="T71" fmla="*/ 356 h 510"/>
                                <a:gd name="T72" fmla="*/ 84 w 330"/>
                                <a:gd name="T73" fmla="*/ 401 h 510"/>
                                <a:gd name="T74" fmla="*/ 110 w 330"/>
                                <a:gd name="T75" fmla="*/ 436 h 510"/>
                                <a:gd name="T76" fmla="*/ 146 w 330"/>
                                <a:gd name="T77" fmla="*/ 456 h 510"/>
                                <a:gd name="T78" fmla="*/ 182 w 330"/>
                                <a:gd name="T79" fmla="*/ 459 h 510"/>
                                <a:gd name="T80" fmla="*/ 209 w 330"/>
                                <a:gd name="T81" fmla="*/ 452 h 510"/>
                                <a:gd name="T82" fmla="*/ 239 w 330"/>
                                <a:gd name="T83" fmla="*/ 429 h 510"/>
                                <a:gd name="T84" fmla="*/ 256 w 330"/>
                                <a:gd name="T85" fmla="*/ 402 h 510"/>
                                <a:gd name="T86" fmla="*/ 265 w 330"/>
                                <a:gd name="T87" fmla="*/ 369 h 510"/>
                                <a:gd name="T88" fmla="*/ 260 w 330"/>
                                <a:gd name="T89" fmla="*/ 297 h 510"/>
                                <a:gd name="T90" fmla="*/ 246 w 330"/>
                                <a:gd name="T91" fmla="*/ 269 h 510"/>
                                <a:gd name="T92" fmla="*/ 217 w 330"/>
                                <a:gd name="T93" fmla="*/ 243 h 510"/>
                                <a:gd name="T94" fmla="*/ 190 w 330"/>
                                <a:gd name="T95" fmla="*/ 234 h 510"/>
                                <a:gd name="T96" fmla="*/ 141 w 330"/>
                                <a:gd name="T97" fmla="*/ 236 h 510"/>
                                <a:gd name="T98" fmla="*/ 115 w 330"/>
                                <a:gd name="T99" fmla="*/ 249 h 510"/>
                                <a:gd name="T100" fmla="*/ 87 w 330"/>
                                <a:gd name="T101" fmla="*/ 278 h 510"/>
                                <a:gd name="T102" fmla="*/ 75 w 330"/>
                                <a:gd name="T103" fmla="*/ 306 h 5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30" h="510">
                                  <a:moveTo>
                                    <a:pt x="321" y="124"/>
                                  </a:moveTo>
                                  <a:lnTo>
                                    <a:pt x="260" y="129"/>
                                  </a:lnTo>
                                  <a:lnTo>
                                    <a:pt x="256" y="112"/>
                                  </a:lnTo>
                                  <a:lnTo>
                                    <a:pt x="250" y="98"/>
                                  </a:lnTo>
                                  <a:lnTo>
                                    <a:pt x="244" y="86"/>
                                  </a:lnTo>
                                  <a:lnTo>
                                    <a:pt x="237" y="77"/>
                                  </a:lnTo>
                                  <a:lnTo>
                                    <a:pt x="224" y="65"/>
                                  </a:lnTo>
                                  <a:lnTo>
                                    <a:pt x="209" y="57"/>
                                  </a:lnTo>
                                  <a:lnTo>
                                    <a:pt x="193" y="52"/>
                                  </a:lnTo>
                                  <a:lnTo>
                                    <a:pt x="175" y="50"/>
                                  </a:lnTo>
                                  <a:lnTo>
                                    <a:pt x="161" y="51"/>
                                  </a:lnTo>
                                  <a:lnTo>
                                    <a:pt x="148" y="54"/>
                                  </a:lnTo>
                                  <a:lnTo>
                                    <a:pt x="136" y="60"/>
                                  </a:lnTo>
                                  <a:lnTo>
                                    <a:pt x="124" y="67"/>
                                  </a:lnTo>
                                  <a:lnTo>
                                    <a:pt x="110" y="78"/>
                                  </a:lnTo>
                                  <a:lnTo>
                                    <a:pt x="98" y="93"/>
                                  </a:lnTo>
                                  <a:lnTo>
                                    <a:pt x="87" y="109"/>
                                  </a:lnTo>
                                  <a:lnTo>
                                    <a:pt x="78" y="128"/>
                                  </a:lnTo>
                                  <a:lnTo>
                                    <a:pt x="71" y="151"/>
                                  </a:lnTo>
                                  <a:lnTo>
                                    <a:pt x="66" y="178"/>
                                  </a:lnTo>
                                  <a:lnTo>
                                    <a:pt x="62" y="209"/>
                                  </a:lnTo>
                                  <a:lnTo>
                                    <a:pt x="61" y="244"/>
                                  </a:lnTo>
                                  <a:lnTo>
                                    <a:pt x="73" y="228"/>
                                  </a:lnTo>
                                  <a:lnTo>
                                    <a:pt x="86" y="215"/>
                                  </a:lnTo>
                                  <a:lnTo>
                                    <a:pt x="100" y="203"/>
                                  </a:lnTo>
                                  <a:lnTo>
                                    <a:pt x="115" y="194"/>
                                  </a:lnTo>
                                  <a:lnTo>
                                    <a:pt x="131" y="187"/>
                                  </a:lnTo>
                                  <a:lnTo>
                                    <a:pt x="148" y="182"/>
                                  </a:lnTo>
                                  <a:lnTo>
                                    <a:pt x="165" y="179"/>
                                  </a:lnTo>
                                  <a:lnTo>
                                    <a:pt x="182" y="178"/>
                                  </a:lnTo>
                                  <a:lnTo>
                                    <a:pt x="197" y="178"/>
                                  </a:lnTo>
                                  <a:lnTo>
                                    <a:pt x="212" y="180"/>
                                  </a:lnTo>
                                  <a:lnTo>
                                    <a:pt x="226" y="184"/>
                                  </a:lnTo>
                                  <a:lnTo>
                                    <a:pt x="239" y="189"/>
                                  </a:lnTo>
                                  <a:lnTo>
                                    <a:pt x="252" y="195"/>
                                  </a:lnTo>
                                  <a:lnTo>
                                    <a:pt x="264" y="203"/>
                                  </a:lnTo>
                                  <a:lnTo>
                                    <a:pt x="276" y="212"/>
                                  </a:lnTo>
                                  <a:lnTo>
                                    <a:pt x="287" y="223"/>
                                  </a:lnTo>
                                  <a:lnTo>
                                    <a:pt x="297" y="234"/>
                                  </a:lnTo>
                                  <a:lnTo>
                                    <a:pt x="306" y="247"/>
                                  </a:lnTo>
                                  <a:lnTo>
                                    <a:pt x="313" y="260"/>
                                  </a:lnTo>
                                  <a:lnTo>
                                    <a:pt x="319" y="275"/>
                                  </a:lnTo>
                                  <a:lnTo>
                                    <a:pt x="324" y="290"/>
                                  </a:lnTo>
                                  <a:lnTo>
                                    <a:pt x="327" y="305"/>
                                  </a:lnTo>
                                  <a:lnTo>
                                    <a:pt x="329" y="322"/>
                                  </a:lnTo>
                                  <a:lnTo>
                                    <a:pt x="330" y="340"/>
                                  </a:lnTo>
                                  <a:lnTo>
                                    <a:pt x="329" y="363"/>
                                  </a:lnTo>
                                  <a:lnTo>
                                    <a:pt x="325" y="385"/>
                                  </a:lnTo>
                                  <a:lnTo>
                                    <a:pt x="319" y="406"/>
                                  </a:lnTo>
                                  <a:lnTo>
                                    <a:pt x="310" y="427"/>
                                  </a:lnTo>
                                  <a:lnTo>
                                    <a:pt x="299" y="446"/>
                                  </a:lnTo>
                                  <a:lnTo>
                                    <a:pt x="286" y="463"/>
                                  </a:lnTo>
                                  <a:lnTo>
                                    <a:pt x="271" y="477"/>
                                  </a:lnTo>
                                  <a:lnTo>
                                    <a:pt x="254" y="489"/>
                                  </a:lnTo>
                                  <a:lnTo>
                                    <a:pt x="236" y="498"/>
                                  </a:lnTo>
                                  <a:lnTo>
                                    <a:pt x="216" y="505"/>
                                  </a:lnTo>
                                  <a:lnTo>
                                    <a:pt x="195" y="509"/>
                                  </a:lnTo>
                                  <a:lnTo>
                                    <a:pt x="173" y="510"/>
                                  </a:lnTo>
                                  <a:lnTo>
                                    <a:pt x="155" y="510"/>
                                  </a:lnTo>
                                  <a:lnTo>
                                    <a:pt x="137" y="507"/>
                                  </a:lnTo>
                                  <a:lnTo>
                                    <a:pt x="120" y="502"/>
                                  </a:lnTo>
                                  <a:lnTo>
                                    <a:pt x="104" y="496"/>
                                  </a:lnTo>
                                  <a:lnTo>
                                    <a:pt x="89" y="488"/>
                                  </a:lnTo>
                                  <a:lnTo>
                                    <a:pt x="74" y="479"/>
                                  </a:lnTo>
                                  <a:lnTo>
                                    <a:pt x="61" y="467"/>
                                  </a:lnTo>
                                  <a:lnTo>
                                    <a:pt x="48" y="454"/>
                                  </a:lnTo>
                                  <a:lnTo>
                                    <a:pt x="37" y="439"/>
                                  </a:lnTo>
                                  <a:lnTo>
                                    <a:pt x="27" y="421"/>
                                  </a:lnTo>
                                  <a:lnTo>
                                    <a:pt x="19" y="401"/>
                                  </a:lnTo>
                                  <a:lnTo>
                                    <a:pt x="12" y="379"/>
                                  </a:lnTo>
                                  <a:lnTo>
                                    <a:pt x="7" y="355"/>
                                  </a:lnTo>
                                  <a:lnTo>
                                    <a:pt x="3" y="328"/>
                                  </a:lnTo>
                                  <a:lnTo>
                                    <a:pt x="1" y="299"/>
                                  </a:lnTo>
                                  <a:lnTo>
                                    <a:pt x="0" y="268"/>
                                  </a:lnTo>
                                  <a:lnTo>
                                    <a:pt x="1" y="233"/>
                                  </a:lnTo>
                                  <a:lnTo>
                                    <a:pt x="3" y="200"/>
                                  </a:lnTo>
                                  <a:lnTo>
                                    <a:pt x="7" y="170"/>
                                  </a:lnTo>
                                  <a:lnTo>
                                    <a:pt x="13" y="143"/>
                                  </a:lnTo>
                                  <a:lnTo>
                                    <a:pt x="21" y="118"/>
                                  </a:lnTo>
                                  <a:lnTo>
                                    <a:pt x="30" y="95"/>
                                  </a:lnTo>
                                  <a:lnTo>
                                    <a:pt x="41" y="75"/>
                                  </a:lnTo>
                                  <a:lnTo>
                                    <a:pt x="53" y="57"/>
                                  </a:lnTo>
                                  <a:lnTo>
                                    <a:pt x="66" y="44"/>
                                  </a:lnTo>
                                  <a:lnTo>
                                    <a:pt x="79" y="32"/>
                                  </a:lnTo>
                                  <a:lnTo>
                                    <a:pt x="93" y="22"/>
                                  </a:lnTo>
                                  <a:lnTo>
                                    <a:pt x="108" y="14"/>
                                  </a:lnTo>
                                  <a:lnTo>
                                    <a:pt x="124" y="8"/>
                                  </a:lnTo>
                                  <a:lnTo>
                                    <a:pt x="142" y="3"/>
                                  </a:lnTo>
                                  <a:lnTo>
                                    <a:pt x="160" y="1"/>
                                  </a:lnTo>
                                  <a:lnTo>
                                    <a:pt x="179" y="0"/>
                                  </a:lnTo>
                                  <a:lnTo>
                                    <a:pt x="194" y="0"/>
                                  </a:lnTo>
                                  <a:lnTo>
                                    <a:pt x="207" y="2"/>
                                  </a:lnTo>
                                  <a:lnTo>
                                    <a:pt x="220" y="4"/>
                                  </a:lnTo>
                                  <a:lnTo>
                                    <a:pt x="233" y="8"/>
                                  </a:lnTo>
                                  <a:lnTo>
                                    <a:pt x="245" y="13"/>
                                  </a:lnTo>
                                  <a:lnTo>
                                    <a:pt x="256" y="18"/>
                                  </a:lnTo>
                                  <a:lnTo>
                                    <a:pt x="266" y="25"/>
                                  </a:lnTo>
                                  <a:lnTo>
                                    <a:pt x="276" y="33"/>
                                  </a:lnTo>
                                  <a:lnTo>
                                    <a:pt x="285" y="42"/>
                                  </a:lnTo>
                                  <a:lnTo>
                                    <a:pt x="293" y="51"/>
                                  </a:lnTo>
                                  <a:lnTo>
                                    <a:pt x="300" y="61"/>
                                  </a:lnTo>
                                  <a:lnTo>
                                    <a:pt x="306" y="72"/>
                                  </a:lnTo>
                                  <a:lnTo>
                                    <a:pt x="311" y="84"/>
                                  </a:lnTo>
                                  <a:lnTo>
                                    <a:pt x="315" y="97"/>
                                  </a:lnTo>
                                  <a:lnTo>
                                    <a:pt x="319" y="110"/>
                                  </a:lnTo>
                                  <a:lnTo>
                                    <a:pt x="321" y="124"/>
                                  </a:lnTo>
                                  <a:moveTo>
                                    <a:pt x="70" y="340"/>
                                  </a:moveTo>
                                  <a:lnTo>
                                    <a:pt x="71" y="356"/>
                                  </a:lnTo>
                                  <a:lnTo>
                                    <a:pt x="74" y="371"/>
                                  </a:lnTo>
                                  <a:lnTo>
                                    <a:pt x="78" y="386"/>
                                  </a:lnTo>
                                  <a:lnTo>
                                    <a:pt x="84" y="401"/>
                                  </a:lnTo>
                                  <a:lnTo>
                                    <a:pt x="91" y="414"/>
                                  </a:lnTo>
                                  <a:lnTo>
                                    <a:pt x="100" y="426"/>
                                  </a:lnTo>
                                  <a:lnTo>
                                    <a:pt x="110" y="436"/>
                                  </a:lnTo>
                                  <a:lnTo>
                                    <a:pt x="122" y="445"/>
                                  </a:lnTo>
                                  <a:lnTo>
                                    <a:pt x="134" y="451"/>
                                  </a:lnTo>
                                  <a:lnTo>
                                    <a:pt x="146" y="456"/>
                                  </a:lnTo>
                                  <a:lnTo>
                                    <a:pt x="159" y="459"/>
                                  </a:lnTo>
                                  <a:lnTo>
                                    <a:pt x="172" y="460"/>
                                  </a:lnTo>
                                  <a:lnTo>
                                    <a:pt x="182" y="459"/>
                                  </a:lnTo>
                                  <a:lnTo>
                                    <a:pt x="191" y="458"/>
                                  </a:lnTo>
                                  <a:lnTo>
                                    <a:pt x="200" y="456"/>
                                  </a:lnTo>
                                  <a:lnTo>
                                    <a:pt x="209" y="452"/>
                                  </a:lnTo>
                                  <a:lnTo>
                                    <a:pt x="217" y="448"/>
                                  </a:lnTo>
                                  <a:lnTo>
                                    <a:pt x="225" y="442"/>
                                  </a:lnTo>
                                  <a:lnTo>
                                    <a:pt x="239" y="429"/>
                                  </a:lnTo>
                                  <a:lnTo>
                                    <a:pt x="246" y="420"/>
                                  </a:lnTo>
                                  <a:lnTo>
                                    <a:pt x="252" y="411"/>
                                  </a:lnTo>
                                  <a:lnTo>
                                    <a:pt x="256" y="402"/>
                                  </a:lnTo>
                                  <a:lnTo>
                                    <a:pt x="260" y="392"/>
                                  </a:lnTo>
                                  <a:lnTo>
                                    <a:pt x="263" y="381"/>
                                  </a:lnTo>
                                  <a:lnTo>
                                    <a:pt x="265" y="369"/>
                                  </a:lnTo>
                                  <a:lnTo>
                                    <a:pt x="267" y="343"/>
                                  </a:lnTo>
                                  <a:lnTo>
                                    <a:pt x="266" y="319"/>
                                  </a:lnTo>
                                  <a:lnTo>
                                    <a:pt x="260" y="297"/>
                                  </a:lnTo>
                                  <a:lnTo>
                                    <a:pt x="256" y="287"/>
                                  </a:lnTo>
                                  <a:lnTo>
                                    <a:pt x="252" y="278"/>
                                  </a:lnTo>
                                  <a:lnTo>
                                    <a:pt x="246" y="269"/>
                                  </a:lnTo>
                                  <a:lnTo>
                                    <a:pt x="240" y="262"/>
                                  </a:lnTo>
                                  <a:lnTo>
                                    <a:pt x="225" y="249"/>
                                  </a:lnTo>
                                  <a:lnTo>
                                    <a:pt x="217" y="243"/>
                                  </a:lnTo>
                                  <a:lnTo>
                                    <a:pt x="208" y="239"/>
                                  </a:lnTo>
                                  <a:lnTo>
                                    <a:pt x="199" y="236"/>
                                  </a:lnTo>
                                  <a:lnTo>
                                    <a:pt x="190" y="234"/>
                                  </a:lnTo>
                                  <a:lnTo>
                                    <a:pt x="170" y="232"/>
                                  </a:lnTo>
                                  <a:lnTo>
                                    <a:pt x="150" y="234"/>
                                  </a:lnTo>
                                  <a:lnTo>
                                    <a:pt x="141" y="236"/>
                                  </a:lnTo>
                                  <a:lnTo>
                                    <a:pt x="132" y="239"/>
                                  </a:lnTo>
                                  <a:lnTo>
                                    <a:pt x="123" y="243"/>
                                  </a:lnTo>
                                  <a:lnTo>
                                    <a:pt x="115" y="249"/>
                                  </a:lnTo>
                                  <a:lnTo>
                                    <a:pt x="99" y="262"/>
                                  </a:lnTo>
                                  <a:lnTo>
                                    <a:pt x="93" y="269"/>
                                  </a:lnTo>
                                  <a:lnTo>
                                    <a:pt x="87" y="278"/>
                                  </a:lnTo>
                                  <a:lnTo>
                                    <a:pt x="82" y="287"/>
                                  </a:lnTo>
                                  <a:lnTo>
                                    <a:pt x="78" y="296"/>
                                  </a:lnTo>
                                  <a:lnTo>
                                    <a:pt x="75" y="306"/>
                                  </a:lnTo>
                                  <a:lnTo>
                                    <a:pt x="72" y="317"/>
                                  </a:lnTo>
                                  <a:lnTo>
                                    <a:pt x="70" y="34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8" name="Freeform 114"/>
                          <wps:cNvSpPr>
                            <a:spLocks/>
                          </wps:cNvSpPr>
                          <wps:spPr bwMode="auto">
                            <a:xfrm>
                              <a:off x="5764" y="38"/>
                              <a:ext cx="124" cy="188"/>
                            </a:xfrm>
                            <a:custGeom>
                              <a:avLst/>
                              <a:gdLst>
                                <a:gd name="T0" fmla="*/ 64 w 332"/>
                                <a:gd name="T1" fmla="*/ 356 h 501"/>
                                <a:gd name="T2" fmla="*/ 76 w 332"/>
                                <a:gd name="T3" fmla="*/ 398 h 501"/>
                                <a:gd name="T4" fmla="*/ 98 w 332"/>
                                <a:gd name="T5" fmla="*/ 427 h 501"/>
                                <a:gd name="T6" fmla="*/ 127 w 332"/>
                                <a:gd name="T7" fmla="*/ 445 h 501"/>
                                <a:gd name="T8" fmla="*/ 161 w 332"/>
                                <a:gd name="T9" fmla="*/ 451 h 501"/>
                                <a:gd name="T10" fmla="*/ 182 w 332"/>
                                <a:gd name="T11" fmla="*/ 449 h 501"/>
                                <a:gd name="T12" fmla="*/ 202 w 332"/>
                                <a:gd name="T13" fmla="*/ 443 h 501"/>
                                <a:gd name="T14" fmla="*/ 220 w 332"/>
                                <a:gd name="T15" fmla="*/ 432 h 501"/>
                                <a:gd name="T16" fmla="*/ 236 w 332"/>
                                <a:gd name="T17" fmla="*/ 417 h 501"/>
                                <a:gd name="T18" fmla="*/ 249 w 332"/>
                                <a:gd name="T19" fmla="*/ 399 h 501"/>
                                <a:gd name="T20" fmla="*/ 259 w 332"/>
                                <a:gd name="T21" fmla="*/ 379 h 501"/>
                                <a:gd name="T22" fmla="*/ 264 w 332"/>
                                <a:gd name="T23" fmla="*/ 355 h 501"/>
                                <a:gd name="T24" fmla="*/ 266 w 332"/>
                                <a:gd name="T25" fmla="*/ 329 h 501"/>
                                <a:gd name="T26" fmla="*/ 262 w 332"/>
                                <a:gd name="T27" fmla="*/ 293 h 501"/>
                                <a:gd name="T28" fmla="*/ 255 w 332"/>
                                <a:gd name="T29" fmla="*/ 272 h 501"/>
                                <a:gd name="T30" fmla="*/ 244 w 332"/>
                                <a:gd name="T31" fmla="*/ 254 h 501"/>
                                <a:gd name="T32" fmla="*/ 229 w 332"/>
                                <a:gd name="T33" fmla="*/ 239 h 501"/>
                                <a:gd name="T34" fmla="*/ 212 w 332"/>
                                <a:gd name="T35" fmla="*/ 227 h 501"/>
                                <a:gd name="T36" fmla="*/ 193 w 332"/>
                                <a:gd name="T37" fmla="*/ 220 h 501"/>
                                <a:gd name="T38" fmla="*/ 160 w 332"/>
                                <a:gd name="T39" fmla="*/ 216 h 501"/>
                                <a:gd name="T40" fmla="*/ 131 w 332"/>
                                <a:gd name="T41" fmla="*/ 219 h 501"/>
                                <a:gd name="T42" fmla="*/ 106 w 332"/>
                                <a:gd name="T43" fmla="*/ 229 h 501"/>
                                <a:gd name="T44" fmla="*/ 85 w 332"/>
                                <a:gd name="T45" fmla="*/ 245 h 501"/>
                                <a:gd name="T46" fmla="*/ 69 w 332"/>
                                <a:gd name="T47" fmla="*/ 264 h 501"/>
                                <a:gd name="T48" fmla="*/ 59 w 332"/>
                                <a:gd name="T49" fmla="*/ 0 h 501"/>
                                <a:gd name="T50" fmla="*/ 308 w 332"/>
                                <a:gd name="T51" fmla="*/ 58 h 501"/>
                                <a:gd name="T52" fmla="*/ 82 w 332"/>
                                <a:gd name="T53" fmla="*/ 193 h 501"/>
                                <a:gd name="T54" fmla="*/ 128 w 332"/>
                                <a:gd name="T55" fmla="*/ 169 h 501"/>
                                <a:gd name="T56" fmla="*/ 176 w 332"/>
                                <a:gd name="T57" fmla="*/ 161 h 501"/>
                                <a:gd name="T58" fmla="*/ 207 w 332"/>
                                <a:gd name="T59" fmla="*/ 164 h 501"/>
                                <a:gd name="T60" fmla="*/ 236 w 332"/>
                                <a:gd name="T61" fmla="*/ 173 h 501"/>
                                <a:gd name="T62" fmla="*/ 263 w 332"/>
                                <a:gd name="T63" fmla="*/ 187 h 501"/>
                                <a:gd name="T64" fmla="*/ 287 w 332"/>
                                <a:gd name="T65" fmla="*/ 207 h 501"/>
                                <a:gd name="T66" fmla="*/ 306 w 332"/>
                                <a:gd name="T67" fmla="*/ 231 h 501"/>
                                <a:gd name="T68" fmla="*/ 320 w 332"/>
                                <a:gd name="T69" fmla="*/ 259 h 501"/>
                                <a:gd name="T70" fmla="*/ 329 w 332"/>
                                <a:gd name="T71" fmla="*/ 289 h 501"/>
                                <a:gd name="T72" fmla="*/ 332 w 332"/>
                                <a:gd name="T73" fmla="*/ 323 h 501"/>
                                <a:gd name="T74" fmla="*/ 329 w 332"/>
                                <a:gd name="T75" fmla="*/ 356 h 501"/>
                                <a:gd name="T76" fmla="*/ 322 w 332"/>
                                <a:gd name="T77" fmla="*/ 387 h 501"/>
                                <a:gd name="T78" fmla="*/ 309 w 332"/>
                                <a:gd name="T79" fmla="*/ 415 h 501"/>
                                <a:gd name="T80" fmla="*/ 292 w 332"/>
                                <a:gd name="T81" fmla="*/ 441 h 501"/>
                                <a:gd name="T82" fmla="*/ 266 w 332"/>
                                <a:gd name="T83" fmla="*/ 467 h 501"/>
                                <a:gd name="T84" fmla="*/ 235 w 332"/>
                                <a:gd name="T85" fmla="*/ 486 h 501"/>
                                <a:gd name="T86" fmla="*/ 200 w 332"/>
                                <a:gd name="T87" fmla="*/ 498 h 501"/>
                                <a:gd name="T88" fmla="*/ 161 w 332"/>
                                <a:gd name="T89" fmla="*/ 501 h 501"/>
                                <a:gd name="T90" fmla="*/ 128 w 332"/>
                                <a:gd name="T91" fmla="*/ 499 h 501"/>
                                <a:gd name="T92" fmla="*/ 99 w 332"/>
                                <a:gd name="T93" fmla="*/ 492 h 501"/>
                                <a:gd name="T94" fmla="*/ 72 w 332"/>
                                <a:gd name="T95" fmla="*/ 480 h 501"/>
                                <a:gd name="T96" fmla="*/ 49 w 332"/>
                                <a:gd name="T97" fmla="*/ 463 h 501"/>
                                <a:gd name="T98" fmla="*/ 30 w 332"/>
                                <a:gd name="T99" fmla="*/ 443 h 501"/>
                                <a:gd name="T100" fmla="*/ 15 w 332"/>
                                <a:gd name="T101" fmla="*/ 419 h 501"/>
                                <a:gd name="T102" fmla="*/ 5 w 332"/>
                                <a:gd name="T103" fmla="*/ 392 h 501"/>
                                <a:gd name="T104" fmla="*/ 0 w 332"/>
                                <a:gd name="T105" fmla="*/ 362 h 5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332" h="501">
                                  <a:moveTo>
                                    <a:pt x="0" y="362"/>
                                  </a:moveTo>
                                  <a:lnTo>
                                    <a:pt x="64" y="356"/>
                                  </a:lnTo>
                                  <a:lnTo>
                                    <a:pt x="69" y="379"/>
                                  </a:lnTo>
                                  <a:lnTo>
                                    <a:pt x="76" y="398"/>
                                  </a:lnTo>
                                  <a:lnTo>
                                    <a:pt x="86" y="414"/>
                                  </a:lnTo>
                                  <a:lnTo>
                                    <a:pt x="98" y="427"/>
                                  </a:lnTo>
                                  <a:lnTo>
                                    <a:pt x="111" y="438"/>
                                  </a:lnTo>
                                  <a:lnTo>
                                    <a:pt x="127" y="445"/>
                                  </a:lnTo>
                                  <a:lnTo>
                                    <a:pt x="143" y="449"/>
                                  </a:lnTo>
                                  <a:lnTo>
                                    <a:pt x="161" y="451"/>
                                  </a:lnTo>
                                  <a:lnTo>
                                    <a:pt x="172" y="450"/>
                                  </a:lnTo>
                                  <a:lnTo>
                                    <a:pt x="182" y="449"/>
                                  </a:lnTo>
                                  <a:lnTo>
                                    <a:pt x="192" y="446"/>
                                  </a:lnTo>
                                  <a:lnTo>
                                    <a:pt x="202" y="443"/>
                                  </a:lnTo>
                                  <a:lnTo>
                                    <a:pt x="211" y="438"/>
                                  </a:lnTo>
                                  <a:lnTo>
                                    <a:pt x="220" y="432"/>
                                  </a:lnTo>
                                  <a:lnTo>
                                    <a:pt x="228" y="425"/>
                                  </a:lnTo>
                                  <a:lnTo>
                                    <a:pt x="236" y="417"/>
                                  </a:lnTo>
                                  <a:lnTo>
                                    <a:pt x="243" y="409"/>
                                  </a:lnTo>
                                  <a:lnTo>
                                    <a:pt x="249" y="399"/>
                                  </a:lnTo>
                                  <a:lnTo>
                                    <a:pt x="254" y="389"/>
                                  </a:lnTo>
                                  <a:lnTo>
                                    <a:pt x="259" y="379"/>
                                  </a:lnTo>
                                  <a:lnTo>
                                    <a:pt x="262" y="367"/>
                                  </a:lnTo>
                                  <a:lnTo>
                                    <a:pt x="264" y="355"/>
                                  </a:lnTo>
                                  <a:lnTo>
                                    <a:pt x="266" y="342"/>
                                  </a:lnTo>
                                  <a:lnTo>
                                    <a:pt x="266" y="329"/>
                                  </a:lnTo>
                                  <a:lnTo>
                                    <a:pt x="265" y="304"/>
                                  </a:lnTo>
                                  <a:lnTo>
                                    <a:pt x="262" y="293"/>
                                  </a:lnTo>
                                  <a:lnTo>
                                    <a:pt x="259" y="282"/>
                                  </a:lnTo>
                                  <a:lnTo>
                                    <a:pt x="255" y="272"/>
                                  </a:lnTo>
                                  <a:lnTo>
                                    <a:pt x="250" y="263"/>
                                  </a:lnTo>
                                  <a:lnTo>
                                    <a:pt x="244" y="254"/>
                                  </a:lnTo>
                                  <a:lnTo>
                                    <a:pt x="237" y="246"/>
                                  </a:lnTo>
                                  <a:lnTo>
                                    <a:pt x="229" y="239"/>
                                  </a:lnTo>
                                  <a:lnTo>
                                    <a:pt x="221" y="233"/>
                                  </a:lnTo>
                                  <a:lnTo>
                                    <a:pt x="212" y="227"/>
                                  </a:lnTo>
                                  <a:lnTo>
                                    <a:pt x="203" y="223"/>
                                  </a:lnTo>
                                  <a:lnTo>
                                    <a:pt x="193" y="220"/>
                                  </a:lnTo>
                                  <a:lnTo>
                                    <a:pt x="182" y="217"/>
                                  </a:lnTo>
                                  <a:lnTo>
                                    <a:pt x="160" y="216"/>
                                  </a:lnTo>
                                  <a:lnTo>
                                    <a:pt x="145" y="216"/>
                                  </a:lnTo>
                                  <a:lnTo>
                                    <a:pt x="131" y="219"/>
                                  </a:lnTo>
                                  <a:lnTo>
                                    <a:pt x="118" y="223"/>
                                  </a:lnTo>
                                  <a:lnTo>
                                    <a:pt x="106" y="229"/>
                                  </a:lnTo>
                                  <a:lnTo>
                                    <a:pt x="95" y="236"/>
                                  </a:lnTo>
                                  <a:lnTo>
                                    <a:pt x="85" y="245"/>
                                  </a:lnTo>
                                  <a:lnTo>
                                    <a:pt x="76" y="254"/>
                                  </a:lnTo>
                                  <a:lnTo>
                                    <a:pt x="69" y="264"/>
                                  </a:lnTo>
                                  <a:lnTo>
                                    <a:pt x="11" y="257"/>
                                  </a:lnTo>
                                  <a:lnTo>
                                    <a:pt x="59" y="0"/>
                                  </a:lnTo>
                                  <a:lnTo>
                                    <a:pt x="308" y="0"/>
                                  </a:lnTo>
                                  <a:lnTo>
                                    <a:pt x="308" y="58"/>
                                  </a:lnTo>
                                  <a:lnTo>
                                    <a:pt x="108" y="58"/>
                                  </a:lnTo>
                                  <a:lnTo>
                                    <a:pt x="82" y="193"/>
                                  </a:lnTo>
                                  <a:lnTo>
                                    <a:pt x="104" y="179"/>
                                  </a:lnTo>
                                  <a:lnTo>
                                    <a:pt x="128" y="169"/>
                                  </a:lnTo>
                                  <a:lnTo>
                                    <a:pt x="152" y="163"/>
                                  </a:lnTo>
                                  <a:lnTo>
                                    <a:pt x="176" y="161"/>
                                  </a:lnTo>
                                  <a:lnTo>
                                    <a:pt x="192" y="162"/>
                                  </a:lnTo>
                                  <a:lnTo>
                                    <a:pt x="207" y="164"/>
                                  </a:lnTo>
                                  <a:lnTo>
                                    <a:pt x="222" y="168"/>
                                  </a:lnTo>
                                  <a:lnTo>
                                    <a:pt x="236" y="173"/>
                                  </a:lnTo>
                                  <a:lnTo>
                                    <a:pt x="250" y="179"/>
                                  </a:lnTo>
                                  <a:lnTo>
                                    <a:pt x="263" y="187"/>
                                  </a:lnTo>
                                  <a:lnTo>
                                    <a:pt x="275" y="196"/>
                                  </a:lnTo>
                                  <a:lnTo>
                                    <a:pt x="287" y="207"/>
                                  </a:lnTo>
                                  <a:lnTo>
                                    <a:pt x="297" y="218"/>
                                  </a:lnTo>
                                  <a:lnTo>
                                    <a:pt x="306" y="231"/>
                                  </a:lnTo>
                                  <a:lnTo>
                                    <a:pt x="314" y="244"/>
                                  </a:lnTo>
                                  <a:lnTo>
                                    <a:pt x="320" y="259"/>
                                  </a:lnTo>
                                  <a:lnTo>
                                    <a:pt x="325" y="274"/>
                                  </a:lnTo>
                                  <a:lnTo>
                                    <a:pt x="329" y="289"/>
                                  </a:lnTo>
                                  <a:lnTo>
                                    <a:pt x="331" y="306"/>
                                  </a:lnTo>
                                  <a:lnTo>
                                    <a:pt x="332" y="323"/>
                                  </a:lnTo>
                                  <a:lnTo>
                                    <a:pt x="331" y="340"/>
                                  </a:lnTo>
                                  <a:lnTo>
                                    <a:pt x="329" y="356"/>
                                  </a:lnTo>
                                  <a:lnTo>
                                    <a:pt x="326" y="372"/>
                                  </a:lnTo>
                                  <a:lnTo>
                                    <a:pt x="322" y="387"/>
                                  </a:lnTo>
                                  <a:lnTo>
                                    <a:pt x="316" y="401"/>
                                  </a:lnTo>
                                  <a:lnTo>
                                    <a:pt x="309" y="415"/>
                                  </a:lnTo>
                                  <a:lnTo>
                                    <a:pt x="301" y="428"/>
                                  </a:lnTo>
                                  <a:lnTo>
                                    <a:pt x="292" y="441"/>
                                  </a:lnTo>
                                  <a:lnTo>
                                    <a:pt x="279" y="455"/>
                                  </a:lnTo>
                                  <a:lnTo>
                                    <a:pt x="266" y="467"/>
                                  </a:lnTo>
                                  <a:lnTo>
                                    <a:pt x="251" y="478"/>
                                  </a:lnTo>
                                  <a:lnTo>
                                    <a:pt x="235" y="486"/>
                                  </a:lnTo>
                                  <a:lnTo>
                                    <a:pt x="218" y="493"/>
                                  </a:lnTo>
                                  <a:lnTo>
                                    <a:pt x="200" y="498"/>
                                  </a:lnTo>
                                  <a:lnTo>
                                    <a:pt x="181" y="500"/>
                                  </a:lnTo>
                                  <a:lnTo>
                                    <a:pt x="161" y="501"/>
                                  </a:lnTo>
                                  <a:lnTo>
                                    <a:pt x="144" y="501"/>
                                  </a:lnTo>
                                  <a:lnTo>
                                    <a:pt x="128" y="499"/>
                                  </a:lnTo>
                                  <a:lnTo>
                                    <a:pt x="113" y="496"/>
                                  </a:lnTo>
                                  <a:lnTo>
                                    <a:pt x="99" y="492"/>
                                  </a:lnTo>
                                  <a:lnTo>
                                    <a:pt x="85" y="486"/>
                                  </a:lnTo>
                                  <a:lnTo>
                                    <a:pt x="72" y="480"/>
                                  </a:lnTo>
                                  <a:lnTo>
                                    <a:pt x="60" y="472"/>
                                  </a:lnTo>
                                  <a:lnTo>
                                    <a:pt x="49" y="463"/>
                                  </a:lnTo>
                                  <a:lnTo>
                                    <a:pt x="39" y="453"/>
                                  </a:lnTo>
                                  <a:lnTo>
                                    <a:pt x="30" y="443"/>
                                  </a:lnTo>
                                  <a:lnTo>
                                    <a:pt x="22" y="431"/>
                                  </a:lnTo>
                                  <a:lnTo>
                                    <a:pt x="15" y="419"/>
                                  </a:lnTo>
                                  <a:lnTo>
                                    <a:pt x="10" y="406"/>
                                  </a:lnTo>
                                  <a:lnTo>
                                    <a:pt x="5" y="392"/>
                                  </a:lnTo>
                                  <a:lnTo>
                                    <a:pt x="2" y="377"/>
                                  </a:lnTo>
                                  <a:lnTo>
                                    <a:pt x="0" y="3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39" name="Freeform 115"/>
                          <wps:cNvSpPr>
                            <a:spLocks noEditPoints="1"/>
                          </wps:cNvSpPr>
                          <wps:spPr bwMode="auto">
                            <a:xfrm>
                              <a:off x="5910" y="35"/>
                              <a:ext cx="122" cy="191"/>
                            </a:xfrm>
                            <a:custGeom>
                              <a:avLst/>
                              <a:gdLst>
                                <a:gd name="T0" fmla="*/ 1 w 326"/>
                                <a:gd name="T1" fmla="*/ 213 h 510"/>
                                <a:gd name="T2" fmla="*/ 10 w 326"/>
                                <a:gd name="T3" fmla="*/ 142 h 510"/>
                                <a:gd name="T4" fmla="*/ 28 w 326"/>
                                <a:gd name="T5" fmla="*/ 87 h 510"/>
                                <a:gd name="T6" fmla="*/ 55 w 326"/>
                                <a:gd name="T7" fmla="*/ 45 h 510"/>
                                <a:gd name="T8" fmla="*/ 81 w 326"/>
                                <a:gd name="T9" fmla="*/ 22 h 510"/>
                                <a:gd name="T10" fmla="*/ 102 w 326"/>
                                <a:gd name="T11" fmla="*/ 11 h 510"/>
                                <a:gd name="T12" fmla="*/ 124 w 326"/>
                                <a:gd name="T13" fmla="*/ 4 h 510"/>
                                <a:gd name="T14" fmla="*/ 163 w 326"/>
                                <a:gd name="T15" fmla="*/ 0 h 510"/>
                                <a:gd name="T16" fmla="*/ 200 w 326"/>
                                <a:gd name="T17" fmla="*/ 4 h 510"/>
                                <a:gd name="T18" fmla="*/ 233 w 326"/>
                                <a:gd name="T19" fmla="*/ 16 h 510"/>
                                <a:gd name="T20" fmla="*/ 261 w 326"/>
                                <a:gd name="T21" fmla="*/ 36 h 510"/>
                                <a:gd name="T22" fmla="*/ 283 w 326"/>
                                <a:gd name="T23" fmla="*/ 63 h 510"/>
                                <a:gd name="T24" fmla="*/ 301 w 326"/>
                                <a:gd name="T25" fmla="*/ 97 h 510"/>
                                <a:gd name="T26" fmla="*/ 314 w 326"/>
                                <a:gd name="T27" fmla="*/ 137 h 510"/>
                                <a:gd name="T28" fmla="*/ 323 w 326"/>
                                <a:gd name="T29" fmla="*/ 189 h 510"/>
                                <a:gd name="T30" fmla="*/ 326 w 326"/>
                                <a:gd name="T31" fmla="*/ 255 h 510"/>
                                <a:gd name="T32" fmla="*/ 321 w 326"/>
                                <a:gd name="T33" fmla="*/ 335 h 510"/>
                                <a:gd name="T34" fmla="*/ 307 w 326"/>
                                <a:gd name="T35" fmla="*/ 397 h 510"/>
                                <a:gd name="T36" fmla="*/ 285 w 326"/>
                                <a:gd name="T37" fmla="*/ 445 h 510"/>
                                <a:gd name="T38" fmla="*/ 253 w 326"/>
                                <a:gd name="T39" fmla="*/ 481 h 510"/>
                                <a:gd name="T40" fmla="*/ 234 w 326"/>
                                <a:gd name="T41" fmla="*/ 494 h 510"/>
                                <a:gd name="T42" fmla="*/ 213 w 326"/>
                                <a:gd name="T43" fmla="*/ 503 h 510"/>
                                <a:gd name="T44" fmla="*/ 189 w 326"/>
                                <a:gd name="T45" fmla="*/ 509 h 510"/>
                                <a:gd name="T46" fmla="*/ 145 w 326"/>
                                <a:gd name="T47" fmla="*/ 510 h 510"/>
                                <a:gd name="T48" fmla="*/ 113 w 326"/>
                                <a:gd name="T49" fmla="*/ 503 h 510"/>
                                <a:gd name="T50" fmla="*/ 84 w 326"/>
                                <a:gd name="T51" fmla="*/ 490 h 510"/>
                                <a:gd name="T52" fmla="*/ 60 w 326"/>
                                <a:gd name="T53" fmla="*/ 471 h 510"/>
                                <a:gd name="T54" fmla="*/ 37 w 326"/>
                                <a:gd name="T55" fmla="*/ 442 h 510"/>
                                <a:gd name="T56" fmla="*/ 19 w 326"/>
                                <a:gd name="T57" fmla="*/ 401 h 510"/>
                                <a:gd name="T58" fmla="*/ 6 w 326"/>
                                <a:gd name="T59" fmla="*/ 350 h 510"/>
                                <a:gd name="T60" fmla="*/ 0 w 326"/>
                                <a:gd name="T61" fmla="*/ 289 h 510"/>
                                <a:gd name="T62" fmla="*/ 63 w 326"/>
                                <a:gd name="T63" fmla="*/ 255 h 510"/>
                                <a:gd name="T64" fmla="*/ 67 w 326"/>
                                <a:gd name="T65" fmla="*/ 336 h 510"/>
                                <a:gd name="T66" fmla="*/ 74 w 326"/>
                                <a:gd name="T67" fmla="*/ 377 h 510"/>
                                <a:gd name="T68" fmla="*/ 85 w 326"/>
                                <a:gd name="T69" fmla="*/ 408 h 510"/>
                                <a:gd name="T70" fmla="*/ 99 w 326"/>
                                <a:gd name="T71" fmla="*/ 429 h 510"/>
                                <a:gd name="T72" fmla="*/ 115 w 326"/>
                                <a:gd name="T73" fmla="*/ 444 h 510"/>
                                <a:gd name="T74" fmla="*/ 133 w 326"/>
                                <a:gd name="T75" fmla="*/ 454 h 510"/>
                                <a:gd name="T76" fmla="*/ 152 w 326"/>
                                <a:gd name="T77" fmla="*/ 459 h 510"/>
                                <a:gd name="T78" fmla="*/ 173 w 326"/>
                                <a:gd name="T79" fmla="*/ 459 h 510"/>
                                <a:gd name="T80" fmla="*/ 192 w 326"/>
                                <a:gd name="T81" fmla="*/ 454 h 510"/>
                                <a:gd name="T82" fmla="*/ 210 w 326"/>
                                <a:gd name="T83" fmla="*/ 444 h 510"/>
                                <a:gd name="T84" fmla="*/ 226 w 326"/>
                                <a:gd name="T85" fmla="*/ 429 h 510"/>
                                <a:gd name="T86" fmla="*/ 240 w 326"/>
                                <a:gd name="T87" fmla="*/ 407 h 510"/>
                                <a:gd name="T88" fmla="*/ 251 w 326"/>
                                <a:gd name="T89" fmla="*/ 377 h 510"/>
                                <a:gd name="T90" fmla="*/ 258 w 326"/>
                                <a:gd name="T91" fmla="*/ 336 h 510"/>
                                <a:gd name="T92" fmla="*/ 262 w 326"/>
                                <a:gd name="T93" fmla="*/ 255 h 510"/>
                                <a:gd name="T94" fmla="*/ 258 w 326"/>
                                <a:gd name="T95" fmla="*/ 174 h 510"/>
                                <a:gd name="T96" fmla="*/ 251 w 326"/>
                                <a:gd name="T97" fmla="*/ 133 h 510"/>
                                <a:gd name="T98" fmla="*/ 240 w 326"/>
                                <a:gd name="T99" fmla="*/ 103 h 510"/>
                                <a:gd name="T100" fmla="*/ 226 w 326"/>
                                <a:gd name="T101" fmla="*/ 82 h 510"/>
                                <a:gd name="T102" fmla="*/ 210 w 326"/>
                                <a:gd name="T103" fmla="*/ 66 h 510"/>
                                <a:gd name="T104" fmla="*/ 192 w 326"/>
                                <a:gd name="T105" fmla="*/ 56 h 510"/>
                                <a:gd name="T106" fmla="*/ 172 w 326"/>
                                <a:gd name="T107" fmla="*/ 51 h 510"/>
                                <a:gd name="T108" fmla="*/ 152 w 326"/>
                                <a:gd name="T109" fmla="*/ 51 h 510"/>
                                <a:gd name="T110" fmla="*/ 133 w 326"/>
                                <a:gd name="T111" fmla="*/ 56 h 510"/>
                                <a:gd name="T112" fmla="*/ 116 w 326"/>
                                <a:gd name="T113" fmla="*/ 65 h 510"/>
                                <a:gd name="T114" fmla="*/ 101 w 326"/>
                                <a:gd name="T115" fmla="*/ 78 h 510"/>
                                <a:gd name="T116" fmla="*/ 87 w 326"/>
                                <a:gd name="T117" fmla="*/ 99 h 510"/>
                                <a:gd name="T118" fmla="*/ 75 w 326"/>
                                <a:gd name="T119" fmla="*/ 132 h 510"/>
                                <a:gd name="T120" fmla="*/ 67 w 326"/>
                                <a:gd name="T121" fmla="*/ 174 h 510"/>
                                <a:gd name="T122" fmla="*/ 63 w 326"/>
                                <a:gd name="T123" fmla="*/ 226 h 5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0">
                                  <a:moveTo>
                                    <a:pt x="0" y="255"/>
                                  </a:moveTo>
                                  <a:lnTo>
                                    <a:pt x="1" y="213"/>
                                  </a:lnTo>
                                  <a:lnTo>
                                    <a:pt x="4" y="175"/>
                                  </a:lnTo>
                                  <a:lnTo>
                                    <a:pt x="10" y="142"/>
                                  </a:lnTo>
                                  <a:lnTo>
                                    <a:pt x="18" y="113"/>
                                  </a:lnTo>
                                  <a:lnTo>
                                    <a:pt x="28" y="87"/>
                                  </a:lnTo>
                                  <a:lnTo>
                                    <a:pt x="40" y="65"/>
                                  </a:lnTo>
                                  <a:lnTo>
                                    <a:pt x="55" y="45"/>
                                  </a:lnTo>
                                  <a:lnTo>
                                    <a:pt x="72" y="29"/>
                                  </a:lnTo>
                                  <a:lnTo>
                                    <a:pt x="81" y="22"/>
                                  </a:lnTo>
                                  <a:lnTo>
                                    <a:pt x="91" y="16"/>
                                  </a:lnTo>
                                  <a:lnTo>
                                    <a:pt x="102" y="11"/>
                                  </a:lnTo>
                                  <a:lnTo>
                                    <a:pt x="113" y="7"/>
                                  </a:lnTo>
                                  <a:lnTo>
                                    <a:pt x="124" y="4"/>
                                  </a:lnTo>
                                  <a:lnTo>
                                    <a:pt x="136" y="2"/>
                                  </a:lnTo>
                                  <a:lnTo>
                                    <a:pt x="163" y="0"/>
                                  </a:lnTo>
                                  <a:lnTo>
                                    <a:pt x="182" y="1"/>
                                  </a:lnTo>
                                  <a:lnTo>
                                    <a:pt x="200" y="4"/>
                                  </a:lnTo>
                                  <a:lnTo>
                                    <a:pt x="217" y="9"/>
                                  </a:lnTo>
                                  <a:lnTo>
                                    <a:pt x="233" y="16"/>
                                  </a:lnTo>
                                  <a:lnTo>
                                    <a:pt x="248" y="25"/>
                                  </a:lnTo>
                                  <a:lnTo>
                                    <a:pt x="261" y="36"/>
                                  </a:lnTo>
                                  <a:lnTo>
                                    <a:pt x="273" y="48"/>
                                  </a:lnTo>
                                  <a:lnTo>
                                    <a:pt x="283" y="63"/>
                                  </a:lnTo>
                                  <a:lnTo>
                                    <a:pt x="293" y="79"/>
                                  </a:lnTo>
                                  <a:lnTo>
                                    <a:pt x="301" y="97"/>
                                  </a:lnTo>
                                  <a:lnTo>
                                    <a:pt x="308" y="116"/>
                                  </a:lnTo>
                                  <a:lnTo>
                                    <a:pt x="314" y="137"/>
                                  </a:lnTo>
                                  <a:lnTo>
                                    <a:pt x="319" y="161"/>
                                  </a:lnTo>
                                  <a:lnTo>
                                    <a:pt x="323" y="189"/>
                                  </a:lnTo>
                                  <a:lnTo>
                                    <a:pt x="325" y="220"/>
                                  </a:lnTo>
                                  <a:lnTo>
                                    <a:pt x="326" y="255"/>
                                  </a:lnTo>
                                  <a:lnTo>
                                    <a:pt x="324" y="297"/>
                                  </a:lnTo>
                                  <a:lnTo>
                                    <a:pt x="321" y="335"/>
                                  </a:lnTo>
                                  <a:lnTo>
                                    <a:pt x="315" y="368"/>
                                  </a:lnTo>
                                  <a:lnTo>
                                    <a:pt x="307" y="397"/>
                                  </a:lnTo>
                                  <a:lnTo>
                                    <a:pt x="297" y="423"/>
                                  </a:lnTo>
                                  <a:lnTo>
                                    <a:pt x="285" y="445"/>
                                  </a:lnTo>
                                  <a:lnTo>
                                    <a:pt x="270" y="465"/>
                                  </a:lnTo>
                                  <a:lnTo>
                                    <a:pt x="253" y="481"/>
                                  </a:lnTo>
                                  <a:lnTo>
                                    <a:pt x="244" y="488"/>
                                  </a:lnTo>
                                  <a:lnTo>
                                    <a:pt x="234" y="494"/>
                                  </a:lnTo>
                                  <a:lnTo>
                                    <a:pt x="224" y="499"/>
                                  </a:lnTo>
                                  <a:lnTo>
                                    <a:pt x="213" y="503"/>
                                  </a:lnTo>
                                  <a:lnTo>
                                    <a:pt x="201" y="506"/>
                                  </a:lnTo>
                                  <a:lnTo>
                                    <a:pt x="189" y="509"/>
                                  </a:lnTo>
                                  <a:lnTo>
                                    <a:pt x="163" y="510"/>
                                  </a:lnTo>
                                  <a:lnTo>
                                    <a:pt x="145" y="510"/>
                                  </a:lnTo>
                                  <a:lnTo>
                                    <a:pt x="128" y="507"/>
                                  </a:lnTo>
                                  <a:lnTo>
                                    <a:pt x="113" y="503"/>
                                  </a:lnTo>
                                  <a:lnTo>
                                    <a:pt x="98" y="497"/>
                                  </a:lnTo>
                                  <a:lnTo>
                                    <a:pt x="84" y="490"/>
                                  </a:lnTo>
                                  <a:lnTo>
                                    <a:pt x="72" y="481"/>
                                  </a:lnTo>
                                  <a:lnTo>
                                    <a:pt x="60" y="471"/>
                                  </a:lnTo>
                                  <a:lnTo>
                                    <a:pt x="49" y="459"/>
                                  </a:lnTo>
                                  <a:lnTo>
                                    <a:pt x="37" y="442"/>
                                  </a:lnTo>
                                  <a:lnTo>
                                    <a:pt x="27" y="422"/>
                                  </a:lnTo>
                                  <a:lnTo>
                                    <a:pt x="19" y="401"/>
                                  </a:lnTo>
                                  <a:lnTo>
                                    <a:pt x="12" y="377"/>
                                  </a:lnTo>
                                  <a:lnTo>
                                    <a:pt x="6" y="350"/>
                                  </a:lnTo>
                                  <a:lnTo>
                                    <a:pt x="3" y="321"/>
                                  </a:lnTo>
                                  <a:lnTo>
                                    <a:pt x="0" y="289"/>
                                  </a:lnTo>
                                  <a:lnTo>
                                    <a:pt x="0" y="255"/>
                                  </a:lnTo>
                                  <a:moveTo>
                                    <a:pt x="63" y="255"/>
                                  </a:moveTo>
                                  <a:lnTo>
                                    <a:pt x="64" y="312"/>
                                  </a:lnTo>
                                  <a:lnTo>
                                    <a:pt x="67" y="336"/>
                                  </a:lnTo>
                                  <a:lnTo>
                                    <a:pt x="70" y="358"/>
                                  </a:lnTo>
                                  <a:lnTo>
                                    <a:pt x="74" y="377"/>
                                  </a:lnTo>
                                  <a:lnTo>
                                    <a:pt x="79" y="394"/>
                                  </a:lnTo>
                                  <a:lnTo>
                                    <a:pt x="85" y="408"/>
                                  </a:lnTo>
                                  <a:lnTo>
                                    <a:pt x="91" y="419"/>
                                  </a:lnTo>
                                  <a:lnTo>
                                    <a:pt x="99" y="429"/>
                                  </a:lnTo>
                                  <a:lnTo>
                                    <a:pt x="107" y="437"/>
                                  </a:lnTo>
                                  <a:lnTo>
                                    <a:pt x="115" y="444"/>
                                  </a:lnTo>
                                  <a:lnTo>
                                    <a:pt x="124" y="450"/>
                                  </a:lnTo>
                                  <a:lnTo>
                                    <a:pt x="133" y="454"/>
                                  </a:lnTo>
                                  <a:lnTo>
                                    <a:pt x="142" y="457"/>
                                  </a:lnTo>
                                  <a:lnTo>
                                    <a:pt x="152" y="459"/>
                                  </a:lnTo>
                                  <a:lnTo>
                                    <a:pt x="163" y="460"/>
                                  </a:lnTo>
                                  <a:lnTo>
                                    <a:pt x="173" y="459"/>
                                  </a:lnTo>
                                  <a:lnTo>
                                    <a:pt x="183" y="457"/>
                                  </a:lnTo>
                                  <a:lnTo>
                                    <a:pt x="192" y="454"/>
                                  </a:lnTo>
                                  <a:lnTo>
                                    <a:pt x="201" y="450"/>
                                  </a:lnTo>
                                  <a:lnTo>
                                    <a:pt x="210" y="444"/>
                                  </a:lnTo>
                                  <a:lnTo>
                                    <a:pt x="218" y="437"/>
                                  </a:lnTo>
                                  <a:lnTo>
                                    <a:pt x="226" y="429"/>
                                  </a:lnTo>
                                  <a:lnTo>
                                    <a:pt x="234" y="419"/>
                                  </a:lnTo>
                                  <a:lnTo>
                                    <a:pt x="240" y="407"/>
                                  </a:lnTo>
                                  <a:lnTo>
                                    <a:pt x="246" y="393"/>
                                  </a:lnTo>
                                  <a:lnTo>
                                    <a:pt x="251" y="377"/>
                                  </a:lnTo>
                                  <a:lnTo>
                                    <a:pt x="255" y="358"/>
                                  </a:lnTo>
                                  <a:lnTo>
                                    <a:pt x="258" y="336"/>
                                  </a:lnTo>
                                  <a:lnTo>
                                    <a:pt x="261" y="312"/>
                                  </a:lnTo>
                                  <a:lnTo>
                                    <a:pt x="262" y="255"/>
                                  </a:lnTo>
                                  <a:lnTo>
                                    <a:pt x="261" y="199"/>
                                  </a:lnTo>
                                  <a:lnTo>
                                    <a:pt x="258" y="174"/>
                                  </a:lnTo>
                                  <a:lnTo>
                                    <a:pt x="255" y="153"/>
                                  </a:lnTo>
                                  <a:lnTo>
                                    <a:pt x="251" y="133"/>
                                  </a:lnTo>
                                  <a:lnTo>
                                    <a:pt x="246" y="117"/>
                                  </a:lnTo>
                                  <a:lnTo>
                                    <a:pt x="240" y="103"/>
                                  </a:lnTo>
                                  <a:lnTo>
                                    <a:pt x="234" y="91"/>
                                  </a:lnTo>
                                  <a:lnTo>
                                    <a:pt x="226" y="82"/>
                                  </a:lnTo>
                                  <a:lnTo>
                                    <a:pt x="218" y="73"/>
                                  </a:lnTo>
                                  <a:lnTo>
                                    <a:pt x="210" y="66"/>
                                  </a:lnTo>
                                  <a:lnTo>
                                    <a:pt x="201" y="61"/>
                                  </a:lnTo>
                                  <a:lnTo>
                                    <a:pt x="192" y="56"/>
                                  </a:lnTo>
                                  <a:lnTo>
                                    <a:pt x="182" y="53"/>
                                  </a:lnTo>
                                  <a:lnTo>
                                    <a:pt x="172" y="51"/>
                                  </a:lnTo>
                                  <a:lnTo>
                                    <a:pt x="162" y="51"/>
                                  </a:lnTo>
                                  <a:lnTo>
                                    <a:pt x="152" y="51"/>
                                  </a:lnTo>
                                  <a:lnTo>
                                    <a:pt x="142" y="53"/>
                                  </a:lnTo>
                                  <a:lnTo>
                                    <a:pt x="133" y="56"/>
                                  </a:lnTo>
                                  <a:lnTo>
                                    <a:pt x="124" y="60"/>
                                  </a:lnTo>
                                  <a:lnTo>
                                    <a:pt x="116" y="65"/>
                                  </a:lnTo>
                                  <a:lnTo>
                                    <a:pt x="108" y="71"/>
                                  </a:lnTo>
                                  <a:lnTo>
                                    <a:pt x="101" y="78"/>
                                  </a:lnTo>
                                  <a:lnTo>
                                    <a:pt x="94" y="86"/>
                                  </a:lnTo>
                                  <a:lnTo>
                                    <a:pt x="87" y="99"/>
                                  </a:lnTo>
                                  <a:lnTo>
                                    <a:pt x="80" y="114"/>
                                  </a:lnTo>
                                  <a:lnTo>
                                    <a:pt x="75" y="132"/>
                                  </a:lnTo>
                                  <a:lnTo>
                                    <a:pt x="71" y="152"/>
                                  </a:lnTo>
                                  <a:lnTo>
                                    <a:pt x="67" y="174"/>
                                  </a:lnTo>
                                  <a:lnTo>
                                    <a:pt x="65" y="199"/>
                                  </a:lnTo>
                                  <a:lnTo>
                                    <a:pt x="63"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0" name="Freeform 116"/>
                          <wps:cNvSpPr>
                            <a:spLocks noEditPoints="1"/>
                          </wps:cNvSpPr>
                          <wps:spPr bwMode="auto">
                            <a:xfrm>
                              <a:off x="6055" y="35"/>
                              <a:ext cx="122" cy="191"/>
                            </a:xfrm>
                            <a:custGeom>
                              <a:avLst/>
                              <a:gdLst>
                                <a:gd name="T0" fmla="*/ 1 w 326"/>
                                <a:gd name="T1" fmla="*/ 213 h 510"/>
                                <a:gd name="T2" fmla="*/ 10 w 326"/>
                                <a:gd name="T3" fmla="*/ 142 h 510"/>
                                <a:gd name="T4" fmla="*/ 28 w 326"/>
                                <a:gd name="T5" fmla="*/ 87 h 510"/>
                                <a:gd name="T6" fmla="*/ 56 w 326"/>
                                <a:gd name="T7" fmla="*/ 45 h 510"/>
                                <a:gd name="T8" fmla="*/ 82 w 326"/>
                                <a:gd name="T9" fmla="*/ 22 h 510"/>
                                <a:gd name="T10" fmla="*/ 102 w 326"/>
                                <a:gd name="T11" fmla="*/ 11 h 510"/>
                                <a:gd name="T12" fmla="*/ 125 w 326"/>
                                <a:gd name="T13" fmla="*/ 4 h 510"/>
                                <a:gd name="T14" fmla="*/ 163 w 326"/>
                                <a:gd name="T15" fmla="*/ 0 h 510"/>
                                <a:gd name="T16" fmla="*/ 201 w 326"/>
                                <a:gd name="T17" fmla="*/ 4 h 510"/>
                                <a:gd name="T18" fmla="*/ 234 w 326"/>
                                <a:gd name="T19" fmla="*/ 16 h 510"/>
                                <a:gd name="T20" fmla="*/ 261 w 326"/>
                                <a:gd name="T21" fmla="*/ 36 h 510"/>
                                <a:gd name="T22" fmla="*/ 284 w 326"/>
                                <a:gd name="T23" fmla="*/ 63 h 510"/>
                                <a:gd name="T24" fmla="*/ 301 w 326"/>
                                <a:gd name="T25" fmla="*/ 97 h 510"/>
                                <a:gd name="T26" fmla="*/ 315 w 326"/>
                                <a:gd name="T27" fmla="*/ 137 h 510"/>
                                <a:gd name="T28" fmla="*/ 323 w 326"/>
                                <a:gd name="T29" fmla="*/ 189 h 510"/>
                                <a:gd name="T30" fmla="*/ 326 w 326"/>
                                <a:gd name="T31" fmla="*/ 255 h 510"/>
                                <a:gd name="T32" fmla="*/ 322 w 326"/>
                                <a:gd name="T33" fmla="*/ 335 h 510"/>
                                <a:gd name="T34" fmla="*/ 308 w 326"/>
                                <a:gd name="T35" fmla="*/ 397 h 510"/>
                                <a:gd name="T36" fmla="*/ 285 w 326"/>
                                <a:gd name="T37" fmla="*/ 445 h 510"/>
                                <a:gd name="T38" fmla="*/ 254 w 326"/>
                                <a:gd name="T39" fmla="*/ 481 h 510"/>
                                <a:gd name="T40" fmla="*/ 235 w 326"/>
                                <a:gd name="T41" fmla="*/ 494 h 510"/>
                                <a:gd name="T42" fmla="*/ 213 w 326"/>
                                <a:gd name="T43" fmla="*/ 503 h 510"/>
                                <a:gd name="T44" fmla="*/ 189 w 326"/>
                                <a:gd name="T45" fmla="*/ 509 h 510"/>
                                <a:gd name="T46" fmla="*/ 145 w 326"/>
                                <a:gd name="T47" fmla="*/ 510 h 510"/>
                                <a:gd name="T48" fmla="*/ 113 w 326"/>
                                <a:gd name="T49" fmla="*/ 503 h 510"/>
                                <a:gd name="T50" fmla="*/ 85 w 326"/>
                                <a:gd name="T51" fmla="*/ 490 h 510"/>
                                <a:gd name="T52" fmla="*/ 60 w 326"/>
                                <a:gd name="T53" fmla="*/ 471 h 510"/>
                                <a:gd name="T54" fmla="*/ 38 w 326"/>
                                <a:gd name="T55" fmla="*/ 442 h 510"/>
                                <a:gd name="T56" fmla="*/ 19 w 326"/>
                                <a:gd name="T57" fmla="*/ 401 h 510"/>
                                <a:gd name="T58" fmla="*/ 7 w 326"/>
                                <a:gd name="T59" fmla="*/ 350 h 510"/>
                                <a:gd name="T60" fmla="*/ 1 w 326"/>
                                <a:gd name="T61" fmla="*/ 289 h 510"/>
                                <a:gd name="T62" fmla="*/ 63 w 326"/>
                                <a:gd name="T63" fmla="*/ 255 h 510"/>
                                <a:gd name="T64" fmla="*/ 67 w 326"/>
                                <a:gd name="T65" fmla="*/ 336 h 510"/>
                                <a:gd name="T66" fmla="*/ 74 w 326"/>
                                <a:gd name="T67" fmla="*/ 377 h 510"/>
                                <a:gd name="T68" fmla="*/ 85 w 326"/>
                                <a:gd name="T69" fmla="*/ 408 h 510"/>
                                <a:gd name="T70" fmla="*/ 99 w 326"/>
                                <a:gd name="T71" fmla="*/ 429 h 510"/>
                                <a:gd name="T72" fmla="*/ 115 w 326"/>
                                <a:gd name="T73" fmla="*/ 444 h 510"/>
                                <a:gd name="T74" fmla="*/ 133 w 326"/>
                                <a:gd name="T75" fmla="*/ 454 h 510"/>
                                <a:gd name="T76" fmla="*/ 153 w 326"/>
                                <a:gd name="T77" fmla="*/ 459 h 510"/>
                                <a:gd name="T78" fmla="*/ 173 w 326"/>
                                <a:gd name="T79" fmla="*/ 459 h 510"/>
                                <a:gd name="T80" fmla="*/ 193 w 326"/>
                                <a:gd name="T81" fmla="*/ 454 h 510"/>
                                <a:gd name="T82" fmla="*/ 211 w 326"/>
                                <a:gd name="T83" fmla="*/ 444 h 510"/>
                                <a:gd name="T84" fmla="*/ 227 w 326"/>
                                <a:gd name="T85" fmla="*/ 429 h 510"/>
                                <a:gd name="T86" fmla="*/ 241 w 326"/>
                                <a:gd name="T87" fmla="*/ 407 h 510"/>
                                <a:gd name="T88" fmla="*/ 252 w 326"/>
                                <a:gd name="T89" fmla="*/ 377 h 510"/>
                                <a:gd name="T90" fmla="*/ 259 w 326"/>
                                <a:gd name="T91" fmla="*/ 336 h 510"/>
                                <a:gd name="T92" fmla="*/ 263 w 326"/>
                                <a:gd name="T93" fmla="*/ 255 h 510"/>
                                <a:gd name="T94" fmla="*/ 259 w 326"/>
                                <a:gd name="T95" fmla="*/ 174 h 510"/>
                                <a:gd name="T96" fmla="*/ 252 w 326"/>
                                <a:gd name="T97" fmla="*/ 133 h 510"/>
                                <a:gd name="T98" fmla="*/ 241 w 326"/>
                                <a:gd name="T99" fmla="*/ 103 h 510"/>
                                <a:gd name="T100" fmla="*/ 227 w 326"/>
                                <a:gd name="T101" fmla="*/ 82 h 510"/>
                                <a:gd name="T102" fmla="*/ 211 w 326"/>
                                <a:gd name="T103" fmla="*/ 66 h 510"/>
                                <a:gd name="T104" fmla="*/ 193 w 326"/>
                                <a:gd name="T105" fmla="*/ 56 h 510"/>
                                <a:gd name="T106" fmla="*/ 173 w 326"/>
                                <a:gd name="T107" fmla="*/ 51 h 510"/>
                                <a:gd name="T108" fmla="*/ 152 w 326"/>
                                <a:gd name="T109" fmla="*/ 51 h 510"/>
                                <a:gd name="T110" fmla="*/ 133 w 326"/>
                                <a:gd name="T111" fmla="*/ 56 h 510"/>
                                <a:gd name="T112" fmla="*/ 116 w 326"/>
                                <a:gd name="T113" fmla="*/ 65 h 510"/>
                                <a:gd name="T114" fmla="*/ 101 w 326"/>
                                <a:gd name="T115" fmla="*/ 78 h 510"/>
                                <a:gd name="T116" fmla="*/ 87 w 326"/>
                                <a:gd name="T117" fmla="*/ 99 h 510"/>
                                <a:gd name="T118" fmla="*/ 75 w 326"/>
                                <a:gd name="T119" fmla="*/ 132 h 510"/>
                                <a:gd name="T120" fmla="*/ 68 w 326"/>
                                <a:gd name="T121" fmla="*/ 174 h 510"/>
                                <a:gd name="T122" fmla="*/ 64 w 326"/>
                                <a:gd name="T123" fmla="*/ 226 h 5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0">
                                  <a:moveTo>
                                    <a:pt x="0" y="255"/>
                                  </a:moveTo>
                                  <a:lnTo>
                                    <a:pt x="1" y="213"/>
                                  </a:lnTo>
                                  <a:lnTo>
                                    <a:pt x="5" y="175"/>
                                  </a:lnTo>
                                  <a:lnTo>
                                    <a:pt x="10" y="142"/>
                                  </a:lnTo>
                                  <a:lnTo>
                                    <a:pt x="18" y="113"/>
                                  </a:lnTo>
                                  <a:lnTo>
                                    <a:pt x="28" y="87"/>
                                  </a:lnTo>
                                  <a:lnTo>
                                    <a:pt x="41" y="65"/>
                                  </a:lnTo>
                                  <a:lnTo>
                                    <a:pt x="56" y="45"/>
                                  </a:lnTo>
                                  <a:lnTo>
                                    <a:pt x="72" y="29"/>
                                  </a:lnTo>
                                  <a:lnTo>
                                    <a:pt x="82" y="22"/>
                                  </a:lnTo>
                                  <a:lnTo>
                                    <a:pt x="92" y="16"/>
                                  </a:lnTo>
                                  <a:lnTo>
                                    <a:pt x="102" y="11"/>
                                  </a:lnTo>
                                  <a:lnTo>
                                    <a:pt x="113" y="7"/>
                                  </a:lnTo>
                                  <a:lnTo>
                                    <a:pt x="125" y="4"/>
                                  </a:lnTo>
                                  <a:lnTo>
                                    <a:pt x="137" y="2"/>
                                  </a:lnTo>
                                  <a:lnTo>
                                    <a:pt x="163" y="0"/>
                                  </a:lnTo>
                                  <a:lnTo>
                                    <a:pt x="183" y="1"/>
                                  </a:lnTo>
                                  <a:lnTo>
                                    <a:pt x="201" y="4"/>
                                  </a:lnTo>
                                  <a:lnTo>
                                    <a:pt x="218" y="9"/>
                                  </a:lnTo>
                                  <a:lnTo>
                                    <a:pt x="234" y="16"/>
                                  </a:lnTo>
                                  <a:lnTo>
                                    <a:pt x="248" y="25"/>
                                  </a:lnTo>
                                  <a:lnTo>
                                    <a:pt x="261" y="36"/>
                                  </a:lnTo>
                                  <a:lnTo>
                                    <a:pt x="273" y="48"/>
                                  </a:lnTo>
                                  <a:lnTo>
                                    <a:pt x="284" y="63"/>
                                  </a:lnTo>
                                  <a:lnTo>
                                    <a:pt x="293" y="79"/>
                                  </a:lnTo>
                                  <a:lnTo>
                                    <a:pt x="301" y="97"/>
                                  </a:lnTo>
                                  <a:lnTo>
                                    <a:pt x="309" y="116"/>
                                  </a:lnTo>
                                  <a:lnTo>
                                    <a:pt x="315" y="137"/>
                                  </a:lnTo>
                                  <a:lnTo>
                                    <a:pt x="320" y="161"/>
                                  </a:lnTo>
                                  <a:lnTo>
                                    <a:pt x="323" y="189"/>
                                  </a:lnTo>
                                  <a:lnTo>
                                    <a:pt x="325" y="220"/>
                                  </a:lnTo>
                                  <a:lnTo>
                                    <a:pt x="326" y="255"/>
                                  </a:lnTo>
                                  <a:lnTo>
                                    <a:pt x="325" y="297"/>
                                  </a:lnTo>
                                  <a:lnTo>
                                    <a:pt x="322" y="335"/>
                                  </a:lnTo>
                                  <a:lnTo>
                                    <a:pt x="316" y="368"/>
                                  </a:lnTo>
                                  <a:lnTo>
                                    <a:pt x="308" y="397"/>
                                  </a:lnTo>
                                  <a:lnTo>
                                    <a:pt x="298" y="423"/>
                                  </a:lnTo>
                                  <a:lnTo>
                                    <a:pt x="285" y="445"/>
                                  </a:lnTo>
                                  <a:lnTo>
                                    <a:pt x="271" y="465"/>
                                  </a:lnTo>
                                  <a:lnTo>
                                    <a:pt x="254" y="481"/>
                                  </a:lnTo>
                                  <a:lnTo>
                                    <a:pt x="245" y="488"/>
                                  </a:lnTo>
                                  <a:lnTo>
                                    <a:pt x="235" y="494"/>
                                  </a:lnTo>
                                  <a:lnTo>
                                    <a:pt x="224" y="499"/>
                                  </a:lnTo>
                                  <a:lnTo>
                                    <a:pt x="213" y="503"/>
                                  </a:lnTo>
                                  <a:lnTo>
                                    <a:pt x="202" y="506"/>
                                  </a:lnTo>
                                  <a:lnTo>
                                    <a:pt x="189" y="509"/>
                                  </a:lnTo>
                                  <a:lnTo>
                                    <a:pt x="163" y="510"/>
                                  </a:lnTo>
                                  <a:lnTo>
                                    <a:pt x="145" y="510"/>
                                  </a:lnTo>
                                  <a:lnTo>
                                    <a:pt x="129" y="507"/>
                                  </a:lnTo>
                                  <a:lnTo>
                                    <a:pt x="113" y="503"/>
                                  </a:lnTo>
                                  <a:lnTo>
                                    <a:pt x="98" y="497"/>
                                  </a:lnTo>
                                  <a:lnTo>
                                    <a:pt x="85" y="490"/>
                                  </a:lnTo>
                                  <a:lnTo>
                                    <a:pt x="72" y="481"/>
                                  </a:lnTo>
                                  <a:lnTo>
                                    <a:pt x="60" y="471"/>
                                  </a:lnTo>
                                  <a:lnTo>
                                    <a:pt x="49" y="459"/>
                                  </a:lnTo>
                                  <a:lnTo>
                                    <a:pt x="38" y="442"/>
                                  </a:lnTo>
                                  <a:lnTo>
                                    <a:pt x="28" y="422"/>
                                  </a:lnTo>
                                  <a:lnTo>
                                    <a:pt x="19" y="401"/>
                                  </a:lnTo>
                                  <a:lnTo>
                                    <a:pt x="12" y="377"/>
                                  </a:lnTo>
                                  <a:lnTo>
                                    <a:pt x="7" y="350"/>
                                  </a:lnTo>
                                  <a:lnTo>
                                    <a:pt x="3" y="321"/>
                                  </a:lnTo>
                                  <a:lnTo>
                                    <a:pt x="1" y="289"/>
                                  </a:lnTo>
                                  <a:lnTo>
                                    <a:pt x="0" y="255"/>
                                  </a:lnTo>
                                  <a:moveTo>
                                    <a:pt x="63" y="255"/>
                                  </a:moveTo>
                                  <a:lnTo>
                                    <a:pt x="65" y="312"/>
                                  </a:lnTo>
                                  <a:lnTo>
                                    <a:pt x="67" y="336"/>
                                  </a:lnTo>
                                  <a:lnTo>
                                    <a:pt x="70" y="358"/>
                                  </a:lnTo>
                                  <a:lnTo>
                                    <a:pt x="74" y="377"/>
                                  </a:lnTo>
                                  <a:lnTo>
                                    <a:pt x="79" y="394"/>
                                  </a:lnTo>
                                  <a:lnTo>
                                    <a:pt x="85" y="408"/>
                                  </a:lnTo>
                                  <a:lnTo>
                                    <a:pt x="92" y="419"/>
                                  </a:lnTo>
                                  <a:lnTo>
                                    <a:pt x="99" y="429"/>
                                  </a:lnTo>
                                  <a:lnTo>
                                    <a:pt x="107" y="437"/>
                                  </a:lnTo>
                                  <a:lnTo>
                                    <a:pt x="115" y="444"/>
                                  </a:lnTo>
                                  <a:lnTo>
                                    <a:pt x="124" y="450"/>
                                  </a:lnTo>
                                  <a:lnTo>
                                    <a:pt x="133" y="454"/>
                                  </a:lnTo>
                                  <a:lnTo>
                                    <a:pt x="143" y="457"/>
                                  </a:lnTo>
                                  <a:lnTo>
                                    <a:pt x="153" y="459"/>
                                  </a:lnTo>
                                  <a:lnTo>
                                    <a:pt x="163" y="460"/>
                                  </a:lnTo>
                                  <a:lnTo>
                                    <a:pt x="173" y="459"/>
                                  </a:lnTo>
                                  <a:lnTo>
                                    <a:pt x="183" y="457"/>
                                  </a:lnTo>
                                  <a:lnTo>
                                    <a:pt x="193" y="454"/>
                                  </a:lnTo>
                                  <a:lnTo>
                                    <a:pt x="202" y="450"/>
                                  </a:lnTo>
                                  <a:lnTo>
                                    <a:pt x="211" y="444"/>
                                  </a:lnTo>
                                  <a:lnTo>
                                    <a:pt x="219" y="437"/>
                                  </a:lnTo>
                                  <a:lnTo>
                                    <a:pt x="227" y="429"/>
                                  </a:lnTo>
                                  <a:lnTo>
                                    <a:pt x="234" y="419"/>
                                  </a:lnTo>
                                  <a:lnTo>
                                    <a:pt x="241" y="407"/>
                                  </a:lnTo>
                                  <a:lnTo>
                                    <a:pt x="247" y="393"/>
                                  </a:lnTo>
                                  <a:lnTo>
                                    <a:pt x="252" y="377"/>
                                  </a:lnTo>
                                  <a:lnTo>
                                    <a:pt x="256" y="358"/>
                                  </a:lnTo>
                                  <a:lnTo>
                                    <a:pt x="259" y="336"/>
                                  </a:lnTo>
                                  <a:lnTo>
                                    <a:pt x="261" y="312"/>
                                  </a:lnTo>
                                  <a:lnTo>
                                    <a:pt x="263" y="255"/>
                                  </a:lnTo>
                                  <a:lnTo>
                                    <a:pt x="261" y="199"/>
                                  </a:lnTo>
                                  <a:lnTo>
                                    <a:pt x="259" y="174"/>
                                  </a:lnTo>
                                  <a:lnTo>
                                    <a:pt x="256" y="153"/>
                                  </a:lnTo>
                                  <a:lnTo>
                                    <a:pt x="252" y="133"/>
                                  </a:lnTo>
                                  <a:lnTo>
                                    <a:pt x="247" y="117"/>
                                  </a:lnTo>
                                  <a:lnTo>
                                    <a:pt x="241" y="103"/>
                                  </a:lnTo>
                                  <a:lnTo>
                                    <a:pt x="234" y="91"/>
                                  </a:lnTo>
                                  <a:lnTo>
                                    <a:pt x="227" y="82"/>
                                  </a:lnTo>
                                  <a:lnTo>
                                    <a:pt x="219" y="73"/>
                                  </a:lnTo>
                                  <a:lnTo>
                                    <a:pt x="211" y="66"/>
                                  </a:lnTo>
                                  <a:lnTo>
                                    <a:pt x="202" y="61"/>
                                  </a:lnTo>
                                  <a:lnTo>
                                    <a:pt x="193" y="56"/>
                                  </a:lnTo>
                                  <a:lnTo>
                                    <a:pt x="183" y="53"/>
                                  </a:lnTo>
                                  <a:lnTo>
                                    <a:pt x="173" y="51"/>
                                  </a:lnTo>
                                  <a:lnTo>
                                    <a:pt x="162" y="51"/>
                                  </a:lnTo>
                                  <a:lnTo>
                                    <a:pt x="152" y="51"/>
                                  </a:lnTo>
                                  <a:lnTo>
                                    <a:pt x="142" y="53"/>
                                  </a:lnTo>
                                  <a:lnTo>
                                    <a:pt x="133" y="56"/>
                                  </a:lnTo>
                                  <a:lnTo>
                                    <a:pt x="124" y="60"/>
                                  </a:lnTo>
                                  <a:lnTo>
                                    <a:pt x="116" y="65"/>
                                  </a:lnTo>
                                  <a:lnTo>
                                    <a:pt x="108" y="71"/>
                                  </a:lnTo>
                                  <a:lnTo>
                                    <a:pt x="101" y="78"/>
                                  </a:lnTo>
                                  <a:lnTo>
                                    <a:pt x="95" y="86"/>
                                  </a:lnTo>
                                  <a:lnTo>
                                    <a:pt x="87" y="99"/>
                                  </a:lnTo>
                                  <a:lnTo>
                                    <a:pt x="81" y="114"/>
                                  </a:lnTo>
                                  <a:lnTo>
                                    <a:pt x="75" y="132"/>
                                  </a:lnTo>
                                  <a:lnTo>
                                    <a:pt x="71" y="152"/>
                                  </a:lnTo>
                                  <a:lnTo>
                                    <a:pt x="68" y="174"/>
                                  </a:lnTo>
                                  <a:lnTo>
                                    <a:pt x="65" y="199"/>
                                  </a:lnTo>
                                  <a:lnTo>
                                    <a:pt x="64"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1" name="Line 117"/>
                          <wps:cNvCnPr/>
                          <wps:spPr bwMode="auto">
                            <a:xfrm>
                              <a:off x="6576" y="657"/>
                              <a:ext cx="1611"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2" name="Freeform 118"/>
                          <wps:cNvSpPr>
                            <a:spLocks/>
                          </wps:cNvSpPr>
                          <wps:spPr bwMode="auto">
                            <a:xfrm>
                              <a:off x="8086" y="657"/>
                              <a:ext cx="52" cy="148"/>
                            </a:xfrm>
                            <a:custGeom>
                              <a:avLst/>
                              <a:gdLst>
                                <a:gd name="T0" fmla="*/ 70 w 139"/>
                                <a:gd name="T1" fmla="*/ 0 h 394"/>
                                <a:gd name="T2" fmla="*/ 139 w 139"/>
                                <a:gd name="T3" fmla="*/ 394 h 394"/>
                                <a:gd name="T4" fmla="*/ 0 w 139"/>
                                <a:gd name="T5" fmla="*/ 394 h 394"/>
                                <a:gd name="T6" fmla="*/ 70 w 139"/>
                                <a:gd name="T7" fmla="*/ 0 h 394"/>
                              </a:gdLst>
                              <a:ahLst/>
                              <a:cxnLst>
                                <a:cxn ang="0">
                                  <a:pos x="T0" y="T1"/>
                                </a:cxn>
                                <a:cxn ang="0">
                                  <a:pos x="T2" y="T3"/>
                                </a:cxn>
                                <a:cxn ang="0">
                                  <a:pos x="T4" y="T5"/>
                                </a:cxn>
                                <a:cxn ang="0">
                                  <a:pos x="T6" y="T7"/>
                                </a:cxn>
                              </a:cxnLst>
                              <a:rect l="0" t="0" r="r" b="b"/>
                              <a:pathLst>
                                <a:path w="139" h="394">
                                  <a:moveTo>
                                    <a:pt x="70" y="0"/>
                                  </a:moveTo>
                                  <a:lnTo>
                                    <a:pt x="139" y="394"/>
                                  </a:lnTo>
                                  <a:lnTo>
                                    <a:pt x="0" y="394"/>
                                  </a:lnTo>
                                  <a:lnTo>
                                    <a:pt x="70" y="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3" name="Line 119"/>
                          <wps:cNvCnPr/>
                          <wps:spPr bwMode="auto">
                            <a:xfrm>
                              <a:off x="8112" y="657"/>
                              <a:ext cx="0" cy="48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4" name="Freeform 120"/>
                          <wps:cNvSpPr>
                            <a:spLocks/>
                          </wps:cNvSpPr>
                          <wps:spPr bwMode="auto">
                            <a:xfrm>
                              <a:off x="8086" y="5384"/>
                              <a:ext cx="52" cy="148"/>
                            </a:xfrm>
                            <a:custGeom>
                              <a:avLst/>
                              <a:gdLst>
                                <a:gd name="T0" fmla="*/ 70 w 139"/>
                                <a:gd name="T1" fmla="*/ 394 h 394"/>
                                <a:gd name="T2" fmla="*/ 0 w 139"/>
                                <a:gd name="T3" fmla="*/ 0 h 394"/>
                                <a:gd name="T4" fmla="*/ 139 w 139"/>
                                <a:gd name="T5" fmla="*/ 0 h 394"/>
                                <a:gd name="T6" fmla="*/ 70 w 139"/>
                                <a:gd name="T7" fmla="*/ 394 h 394"/>
                              </a:gdLst>
                              <a:ahLst/>
                              <a:cxnLst>
                                <a:cxn ang="0">
                                  <a:pos x="T0" y="T1"/>
                                </a:cxn>
                                <a:cxn ang="0">
                                  <a:pos x="T2" y="T3"/>
                                </a:cxn>
                                <a:cxn ang="0">
                                  <a:pos x="T4" y="T5"/>
                                </a:cxn>
                                <a:cxn ang="0">
                                  <a:pos x="T6" y="T7"/>
                                </a:cxn>
                              </a:cxnLst>
                              <a:rect l="0" t="0" r="r" b="b"/>
                              <a:pathLst>
                                <a:path w="139" h="394">
                                  <a:moveTo>
                                    <a:pt x="70" y="394"/>
                                  </a:moveTo>
                                  <a:lnTo>
                                    <a:pt x="0" y="0"/>
                                  </a:lnTo>
                                  <a:lnTo>
                                    <a:pt x="139" y="0"/>
                                  </a:lnTo>
                                  <a:lnTo>
                                    <a:pt x="70" y="39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5" name="Line 121"/>
                          <wps:cNvCnPr/>
                          <wps:spPr bwMode="auto">
                            <a:xfrm flipH="1">
                              <a:off x="6576" y="5532"/>
                              <a:ext cx="1611"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 name="Freeform 122"/>
                          <wps:cNvSpPr>
                            <a:spLocks/>
                          </wps:cNvSpPr>
                          <wps:spPr bwMode="auto">
                            <a:xfrm>
                              <a:off x="7830" y="3361"/>
                              <a:ext cx="188" cy="69"/>
                            </a:xfrm>
                            <a:custGeom>
                              <a:avLst/>
                              <a:gdLst>
                                <a:gd name="T0" fmla="*/ 503 w 503"/>
                                <a:gd name="T1" fmla="*/ 0 h 184"/>
                                <a:gd name="T2" fmla="*/ 503 w 503"/>
                                <a:gd name="T3" fmla="*/ 61 h 184"/>
                                <a:gd name="T4" fmla="*/ 111 w 503"/>
                                <a:gd name="T5" fmla="*/ 61 h 184"/>
                                <a:gd name="T6" fmla="*/ 122 w 503"/>
                                <a:gd name="T7" fmla="*/ 73 h 184"/>
                                <a:gd name="T8" fmla="*/ 132 w 503"/>
                                <a:gd name="T9" fmla="*/ 87 h 184"/>
                                <a:gd name="T10" fmla="*/ 154 w 503"/>
                                <a:gd name="T11" fmla="*/ 120 h 184"/>
                                <a:gd name="T12" fmla="*/ 172 w 503"/>
                                <a:gd name="T13" fmla="*/ 154 h 184"/>
                                <a:gd name="T14" fmla="*/ 185 w 503"/>
                                <a:gd name="T15" fmla="*/ 184 h 184"/>
                                <a:gd name="T16" fmla="*/ 126 w 503"/>
                                <a:gd name="T17" fmla="*/ 184 h 184"/>
                                <a:gd name="T18" fmla="*/ 113 w 503"/>
                                <a:gd name="T19" fmla="*/ 159 h 184"/>
                                <a:gd name="T20" fmla="*/ 99 w 503"/>
                                <a:gd name="T21" fmla="*/ 136 h 184"/>
                                <a:gd name="T22" fmla="*/ 84 w 503"/>
                                <a:gd name="T23" fmla="*/ 114 h 184"/>
                                <a:gd name="T24" fmla="*/ 67 w 503"/>
                                <a:gd name="T25" fmla="*/ 94 h 184"/>
                                <a:gd name="T26" fmla="*/ 50 w 503"/>
                                <a:gd name="T27" fmla="*/ 76 h 184"/>
                                <a:gd name="T28" fmla="*/ 33 w 503"/>
                                <a:gd name="T29" fmla="*/ 61 h 184"/>
                                <a:gd name="T30" fmla="*/ 17 w 503"/>
                                <a:gd name="T31" fmla="*/ 49 h 184"/>
                                <a:gd name="T32" fmla="*/ 0 w 503"/>
                                <a:gd name="T33" fmla="*/ 40 h 184"/>
                                <a:gd name="T34" fmla="*/ 0 w 503"/>
                                <a:gd name="T35" fmla="*/ 0 h 184"/>
                                <a:gd name="T36" fmla="*/ 503 w 503"/>
                                <a:gd name="T37" fmla="*/ 0 h 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03" h="184">
                                  <a:moveTo>
                                    <a:pt x="503" y="0"/>
                                  </a:moveTo>
                                  <a:lnTo>
                                    <a:pt x="503" y="61"/>
                                  </a:lnTo>
                                  <a:lnTo>
                                    <a:pt x="111" y="61"/>
                                  </a:lnTo>
                                  <a:lnTo>
                                    <a:pt x="122" y="73"/>
                                  </a:lnTo>
                                  <a:lnTo>
                                    <a:pt x="132" y="87"/>
                                  </a:lnTo>
                                  <a:lnTo>
                                    <a:pt x="154" y="120"/>
                                  </a:lnTo>
                                  <a:lnTo>
                                    <a:pt x="172" y="154"/>
                                  </a:lnTo>
                                  <a:lnTo>
                                    <a:pt x="185" y="184"/>
                                  </a:lnTo>
                                  <a:lnTo>
                                    <a:pt x="126" y="184"/>
                                  </a:lnTo>
                                  <a:lnTo>
                                    <a:pt x="113" y="159"/>
                                  </a:lnTo>
                                  <a:lnTo>
                                    <a:pt x="99" y="136"/>
                                  </a:lnTo>
                                  <a:lnTo>
                                    <a:pt x="84" y="114"/>
                                  </a:lnTo>
                                  <a:lnTo>
                                    <a:pt x="67" y="94"/>
                                  </a:lnTo>
                                  <a:lnTo>
                                    <a:pt x="50" y="76"/>
                                  </a:lnTo>
                                  <a:lnTo>
                                    <a:pt x="33" y="61"/>
                                  </a:lnTo>
                                  <a:lnTo>
                                    <a:pt x="17" y="49"/>
                                  </a:lnTo>
                                  <a:lnTo>
                                    <a:pt x="0" y="40"/>
                                  </a:lnTo>
                                  <a:lnTo>
                                    <a:pt x="0" y="0"/>
                                  </a:lnTo>
                                  <a:lnTo>
                                    <a:pt x="503" y="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7" name="Freeform 123"/>
                          <wps:cNvSpPr>
                            <a:spLocks/>
                          </wps:cNvSpPr>
                          <wps:spPr bwMode="auto">
                            <a:xfrm>
                              <a:off x="7830" y="3179"/>
                              <a:ext cx="191" cy="123"/>
                            </a:xfrm>
                            <a:custGeom>
                              <a:avLst/>
                              <a:gdLst>
                                <a:gd name="T0" fmla="*/ 387 w 511"/>
                                <a:gd name="T1" fmla="*/ 260 h 327"/>
                                <a:gd name="T2" fmla="*/ 438 w 511"/>
                                <a:gd name="T3" fmla="*/ 230 h 327"/>
                                <a:gd name="T4" fmla="*/ 459 w 511"/>
                                <a:gd name="T5" fmla="*/ 186 h 327"/>
                                <a:gd name="T6" fmla="*/ 456 w 511"/>
                                <a:gd name="T7" fmla="*/ 138 h 327"/>
                                <a:gd name="T8" fmla="*/ 444 w 511"/>
                                <a:gd name="T9" fmla="*/ 111 h 327"/>
                                <a:gd name="T10" fmla="*/ 415 w 511"/>
                                <a:gd name="T11" fmla="*/ 82 h 327"/>
                                <a:gd name="T12" fmla="*/ 387 w 511"/>
                                <a:gd name="T13" fmla="*/ 69 h 327"/>
                                <a:gd name="T14" fmla="*/ 336 w 511"/>
                                <a:gd name="T15" fmla="*/ 67 h 327"/>
                                <a:gd name="T16" fmla="*/ 286 w 511"/>
                                <a:gd name="T17" fmla="*/ 93 h 327"/>
                                <a:gd name="T18" fmla="*/ 261 w 511"/>
                                <a:gd name="T19" fmla="*/ 143 h 327"/>
                                <a:gd name="T20" fmla="*/ 266 w 511"/>
                                <a:gd name="T21" fmla="*/ 206 h 327"/>
                                <a:gd name="T22" fmla="*/ 211 w 511"/>
                                <a:gd name="T23" fmla="*/ 171 h 327"/>
                                <a:gd name="T24" fmla="*/ 192 w 511"/>
                                <a:gd name="T25" fmla="*/ 119 h 327"/>
                                <a:gd name="T26" fmla="*/ 174 w 511"/>
                                <a:gd name="T27" fmla="*/ 100 h 327"/>
                                <a:gd name="T28" fmla="*/ 149 w 511"/>
                                <a:gd name="T29" fmla="*/ 90 h 327"/>
                                <a:gd name="T30" fmla="*/ 113 w 511"/>
                                <a:gd name="T31" fmla="*/ 89 h 327"/>
                                <a:gd name="T32" fmla="*/ 73 w 511"/>
                                <a:gd name="T33" fmla="*/ 111 h 327"/>
                                <a:gd name="T34" fmla="*/ 52 w 511"/>
                                <a:gd name="T35" fmla="*/ 152 h 327"/>
                                <a:gd name="T36" fmla="*/ 57 w 511"/>
                                <a:gd name="T37" fmla="*/ 202 h 327"/>
                                <a:gd name="T38" fmla="*/ 86 w 511"/>
                                <a:gd name="T39" fmla="*/ 240 h 327"/>
                                <a:gd name="T40" fmla="*/ 141 w 511"/>
                                <a:gd name="T41" fmla="*/ 260 h 327"/>
                                <a:gd name="T42" fmla="*/ 101 w 511"/>
                                <a:gd name="T43" fmla="*/ 314 h 327"/>
                                <a:gd name="T44" fmla="*/ 64 w 511"/>
                                <a:gd name="T45" fmla="*/ 296 h 327"/>
                                <a:gd name="T46" fmla="*/ 34 w 511"/>
                                <a:gd name="T47" fmla="*/ 270 h 327"/>
                                <a:gd name="T48" fmla="*/ 14 w 511"/>
                                <a:gd name="T49" fmla="*/ 237 h 327"/>
                                <a:gd name="T50" fmla="*/ 3 w 511"/>
                                <a:gd name="T51" fmla="*/ 199 h 327"/>
                                <a:gd name="T52" fmla="*/ 2 w 511"/>
                                <a:gd name="T53" fmla="*/ 151 h 327"/>
                                <a:gd name="T54" fmla="*/ 18 w 511"/>
                                <a:gd name="T55" fmla="*/ 95 h 327"/>
                                <a:gd name="T56" fmla="*/ 52 w 511"/>
                                <a:gd name="T57" fmla="*/ 53 h 327"/>
                                <a:gd name="T58" fmla="*/ 97 w 511"/>
                                <a:gd name="T59" fmla="*/ 29 h 327"/>
                                <a:gd name="T60" fmla="*/ 146 w 511"/>
                                <a:gd name="T61" fmla="*/ 26 h 327"/>
                                <a:gd name="T62" fmla="*/ 189 w 511"/>
                                <a:gd name="T63" fmla="*/ 42 h 327"/>
                                <a:gd name="T64" fmla="*/ 223 w 511"/>
                                <a:gd name="T65" fmla="*/ 77 h 327"/>
                                <a:gd name="T66" fmla="*/ 247 w 511"/>
                                <a:gd name="T67" fmla="*/ 54 h 327"/>
                                <a:gd name="T68" fmla="*/ 291 w 511"/>
                                <a:gd name="T69" fmla="*/ 14 h 327"/>
                                <a:gd name="T70" fmla="*/ 355 w 511"/>
                                <a:gd name="T71" fmla="*/ 0 h 327"/>
                                <a:gd name="T72" fmla="*/ 401 w 511"/>
                                <a:gd name="T73" fmla="*/ 7 h 327"/>
                                <a:gd name="T74" fmla="*/ 442 w 511"/>
                                <a:gd name="T75" fmla="*/ 27 h 327"/>
                                <a:gd name="T76" fmla="*/ 477 w 511"/>
                                <a:gd name="T77" fmla="*/ 60 h 327"/>
                                <a:gd name="T78" fmla="*/ 500 w 511"/>
                                <a:gd name="T79" fmla="*/ 102 h 327"/>
                                <a:gd name="T80" fmla="*/ 511 w 511"/>
                                <a:gd name="T81" fmla="*/ 151 h 327"/>
                                <a:gd name="T82" fmla="*/ 509 w 511"/>
                                <a:gd name="T83" fmla="*/ 200 h 327"/>
                                <a:gd name="T84" fmla="*/ 496 w 511"/>
                                <a:gd name="T85" fmla="*/ 242 h 327"/>
                                <a:gd name="T86" fmla="*/ 472 w 511"/>
                                <a:gd name="T87" fmla="*/ 278 h 327"/>
                                <a:gd name="T88" fmla="*/ 439 w 511"/>
                                <a:gd name="T89" fmla="*/ 305 h 327"/>
                                <a:gd name="T90" fmla="*/ 400 w 511"/>
                                <a:gd name="T91" fmla="*/ 322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511" h="327">
                                  <a:moveTo>
                                    <a:pt x="371" y="327"/>
                                  </a:moveTo>
                                  <a:lnTo>
                                    <a:pt x="362" y="266"/>
                                  </a:lnTo>
                                  <a:lnTo>
                                    <a:pt x="387" y="260"/>
                                  </a:lnTo>
                                  <a:lnTo>
                                    <a:pt x="407" y="252"/>
                                  </a:lnTo>
                                  <a:lnTo>
                                    <a:pt x="424" y="242"/>
                                  </a:lnTo>
                                  <a:lnTo>
                                    <a:pt x="438" y="230"/>
                                  </a:lnTo>
                                  <a:lnTo>
                                    <a:pt x="448" y="217"/>
                                  </a:lnTo>
                                  <a:lnTo>
                                    <a:pt x="455" y="202"/>
                                  </a:lnTo>
                                  <a:lnTo>
                                    <a:pt x="459" y="186"/>
                                  </a:lnTo>
                                  <a:lnTo>
                                    <a:pt x="461" y="168"/>
                                  </a:lnTo>
                                  <a:lnTo>
                                    <a:pt x="459" y="147"/>
                                  </a:lnTo>
                                  <a:lnTo>
                                    <a:pt x="456" y="138"/>
                                  </a:lnTo>
                                  <a:lnTo>
                                    <a:pt x="453" y="128"/>
                                  </a:lnTo>
                                  <a:lnTo>
                                    <a:pt x="449" y="119"/>
                                  </a:lnTo>
                                  <a:lnTo>
                                    <a:pt x="444" y="111"/>
                                  </a:lnTo>
                                  <a:lnTo>
                                    <a:pt x="431" y="95"/>
                                  </a:lnTo>
                                  <a:lnTo>
                                    <a:pt x="423" y="88"/>
                                  </a:lnTo>
                                  <a:lnTo>
                                    <a:pt x="415" y="82"/>
                                  </a:lnTo>
                                  <a:lnTo>
                                    <a:pt x="406" y="77"/>
                                  </a:lnTo>
                                  <a:lnTo>
                                    <a:pt x="397" y="73"/>
                                  </a:lnTo>
                                  <a:lnTo>
                                    <a:pt x="387" y="69"/>
                                  </a:lnTo>
                                  <a:lnTo>
                                    <a:pt x="377" y="67"/>
                                  </a:lnTo>
                                  <a:lnTo>
                                    <a:pt x="356" y="65"/>
                                  </a:lnTo>
                                  <a:lnTo>
                                    <a:pt x="336" y="67"/>
                                  </a:lnTo>
                                  <a:lnTo>
                                    <a:pt x="318" y="72"/>
                                  </a:lnTo>
                                  <a:lnTo>
                                    <a:pt x="301" y="81"/>
                                  </a:lnTo>
                                  <a:lnTo>
                                    <a:pt x="286" y="93"/>
                                  </a:lnTo>
                                  <a:lnTo>
                                    <a:pt x="274" y="108"/>
                                  </a:lnTo>
                                  <a:lnTo>
                                    <a:pt x="266" y="124"/>
                                  </a:lnTo>
                                  <a:lnTo>
                                    <a:pt x="261" y="143"/>
                                  </a:lnTo>
                                  <a:lnTo>
                                    <a:pt x="259" y="163"/>
                                  </a:lnTo>
                                  <a:lnTo>
                                    <a:pt x="261" y="183"/>
                                  </a:lnTo>
                                  <a:lnTo>
                                    <a:pt x="266" y="206"/>
                                  </a:lnTo>
                                  <a:lnTo>
                                    <a:pt x="212" y="200"/>
                                  </a:lnTo>
                                  <a:lnTo>
                                    <a:pt x="213" y="190"/>
                                  </a:lnTo>
                                  <a:lnTo>
                                    <a:pt x="211" y="171"/>
                                  </a:lnTo>
                                  <a:lnTo>
                                    <a:pt x="207" y="152"/>
                                  </a:lnTo>
                                  <a:lnTo>
                                    <a:pt x="201" y="135"/>
                                  </a:lnTo>
                                  <a:lnTo>
                                    <a:pt x="192" y="119"/>
                                  </a:lnTo>
                                  <a:lnTo>
                                    <a:pt x="187" y="112"/>
                                  </a:lnTo>
                                  <a:lnTo>
                                    <a:pt x="181" y="105"/>
                                  </a:lnTo>
                                  <a:lnTo>
                                    <a:pt x="174" y="100"/>
                                  </a:lnTo>
                                  <a:lnTo>
                                    <a:pt x="166" y="95"/>
                                  </a:lnTo>
                                  <a:lnTo>
                                    <a:pt x="158" y="92"/>
                                  </a:lnTo>
                                  <a:lnTo>
                                    <a:pt x="149" y="90"/>
                                  </a:lnTo>
                                  <a:lnTo>
                                    <a:pt x="139" y="88"/>
                                  </a:lnTo>
                                  <a:lnTo>
                                    <a:pt x="129" y="88"/>
                                  </a:lnTo>
                                  <a:lnTo>
                                    <a:pt x="113" y="89"/>
                                  </a:lnTo>
                                  <a:lnTo>
                                    <a:pt x="98" y="93"/>
                                  </a:lnTo>
                                  <a:lnTo>
                                    <a:pt x="85" y="101"/>
                                  </a:lnTo>
                                  <a:lnTo>
                                    <a:pt x="73" y="111"/>
                                  </a:lnTo>
                                  <a:lnTo>
                                    <a:pt x="63" y="123"/>
                                  </a:lnTo>
                                  <a:lnTo>
                                    <a:pt x="56" y="137"/>
                                  </a:lnTo>
                                  <a:lnTo>
                                    <a:pt x="52" y="152"/>
                                  </a:lnTo>
                                  <a:lnTo>
                                    <a:pt x="51" y="170"/>
                                  </a:lnTo>
                                  <a:lnTo>
                                    <a:pt x="52" y="187"/>
                                  </a:lnTo>
                                  <a:lnTo>
                                    <a:pt x="57" y="202"/>
                                  </a:lnTo>
                                  <a:lnTo>
                                    <a:pt x="64" y="217"/>
                                  </a:lnTo>
                                  <a:lnTo>
                                    <a:pt x="73" y="229"/>
                                  </a:lnTo>
                                  <a:lnTo>
                                    <a:pt x="86" y="240"/>
                                  </a:lnTo>
                                  <a:lnTo>
                                    <a:pt x="102" y="249"/>
                                  </a:lnTo>
                                  <a:lnTo>
                                    <a:pt x="120" y="255"/>
                                  </a:lnTo>
                                  <a:lnTo>
                                    <a:pt x="141" y="260"/>
                                  </a:lnTo>
                                  <a:lnTo>
                                    <a:pt x="130" y="321"/>
                                  </a:lnTo>
                                  <a:lnTo>
                                    <a:pt x="115" y="318"/>
                                  </a:lnTo>
                                  <a:lnTo>
                                    <a:pt x="101" y="314"/>
                                  </a:lnTo>
                                  <a:lnTo>
                                    <a:pt x="88" y="309"/>
                                  </a:lnTo>
                                  <a:lnTo>
                                    <a:pt x="75" y="303"/>
                                  </a:lnTo>
                                  <a:lnTo>
                                    <a:pt x="64" y="296"/>
                                  </a:lnTo>
                                  <a:lnTo>
                                    <a:pt x="53" y="288"/>
                                  </a:lnTo>
                                  <a:lnTo>
                                    <a:pt x="43" y="280"/>
                                  </a:lnTo>
                                  <a:lnTo>
                                    <a:pt x="34" y="270"/>
                                  </a:lnTo>
                                  <a:lnTo>
                                    <a:pt x="26" y="260"/>
                                  </a:lnTo>
                                  <a:lnTo>
                                    <a:pt x="20" y="249"/>
                                  </a:lnTo>
                                  <a:lnTo>
                                    <a:pt x="14" y="237"/>
                                  </a:lnTo>
                                  <a:lnTo>
                                    <a:pt x="9" y="225"/>
                                  </a:lnTo>
                                  <a:lnTo>
                                    <a:pt x="5" y="213"/>
                                  </a:lnTo>
                                  <a:lnTo>
                                    <a:pt x="3" y="199"/>
                                  </a:lnTo>
                                  <a:lnTo>
                                    <a:pt x="1" y="185"/>
                                  </a:lnTo>
                                  <a:lnTo>
                                    <a:pt x="0" y="171"/>
                                  </a:lnTo>
                                  <a:lnTo>
                                    <a:pt x="2" y="151"/>
                                  </a:lnTo>
                                  <a:lnTo>
                                    <a:pt x="5" y="132"/>
                                  </a:lnTo>
                                  <a:lnTo>
                                    <a:pt x="10" y="113"/>
                                  </a:lnTo>
                                  <a:lnTo>
                                    <a:pt x="18" y="95"/>
                                  </a:lnTo>
                                  <a:lnTo>
                                    <a:pt x="28" y="79"/>
                                  </a:lnTo>
                                  <a:lnTo>
                                    <a:pt x="39" y="65"/>
                                  </a:lnTo>
                                  <a:lnTo>
                                    <a:pt x="52" y="53"/>
                                  </a:lnTo>
                                  <a:lnTo>
                                    <a:pt x="66" y="43"/>
                                  </a:lnTo>
                                  <a:lnTo>
                                    <a:pt x="81" y="35"/>
                                  </a:lnTo>
                                  <a:lnTo>
                                    <a:pt x="97" y="29"/>
                                  </a:lnTo>
                                  <a:lnTo>
                                    <a:pt x="114" y="26"/>
                                  </a:lnTo>
                                  <a:lnTo>
                                    <a:pt x="130" y="25"/>
                                  </a:lnTo>
                                  <a:lnTo>
                                    <a:pt x="146" y="26"/>
                                  </a:lnTo>
                                  <a:lnTo>
                                    <a:pt x="161" y="29"/>
                                  </a:lnTo>
                                  <a:lnTo>
                                    <a:pt x="176" y="34"/>
                                  </a:lnTo>
                                  <a:lnTo>
                                    <a:pt x="189" y="42"/>
                                  </a:lnTo>
                                  <a:lnTo>
                                    <a:pt x="202" y="52"/>
                                  </a:lnTo>
                                  <a:lnTo>
                                    <a:pt x="213" y="64"/>
                                  </a:lnTo>
                                  <a:lnTo>
                                    <a:pt x="223" y="77"/>
                                  </a:lnTo>
                                  <a:lnTo>
                                    <a:pt x="232" y="93"/>
                                  </a:lnTo>
                                  <a:lnTo>
                                    <a:pt x="238" y="73"/>
                                  </a:lnTo>
                                  <a:lnTo>
                                    <a:pt x="247" y="54"/>
                                  </a:lnTo>
                                  <a:lnTo>
                                    <a:pt x="259" y="38"/>
                                  </a:lnTo>
                                  <a:lnTo>
                                    <a:pt x="274" y="25"/>
                                  </a:lnTo>
                                  <a:lnTo>
                                    <a:pt x="291" y="14"/>
                                  </a:lnTo>
                                  <a:lnTo>
                                    <a:pt x="310" y="6"/>
                                  </a:lnTo>
                                  <a:lnTo>
                                    <a:pt x="332" y="2"/>
                                  </a:lnTo>
                                  <a:lnTo>
                                    <a:pt x="355" y="0"/>
                                  </a:lnTo>
                                  <a:lnTo>
                                    <a:pt x="371" y="1"/>
                                  </a:lnTo>
                                  <a:lnTo>
                                    <a:pt x="386" y="3"/>
                                  </a:lnTo>
                                  <a:lnTo>
                                    <a:pt x="401" y="7"/>
                                  </a:lnTo>
                                  <a:lnTo>
                                    <a:pt x="415" y="12"/>
                                  </a:lnTo>
                                  <a:lnTo>
                                    <a:pt x="429" y="19"/>
                                  </a:lnTo>
                                  <a:lnTo>
                                    <a:pt x="442" y="27"/>
                                  </a:lnTo>
                                  <a:lnTo>
                                    <a:pt x="454" y="37"/>
                                  </a:lnTo>
                                  <a:lnTo>
                                    <a:pt x="466" y="48"/>
                                  </a:lnTo>
                                  <a:lnTo>
                                    <a:pt x="477" y="60"/>
                                  </a:lnTo>
                                  <a:lnTo>
                                    <a:pt x="486" y="73"/>
                                  </a:lnTo>
                                  <a:lnTo>
                                    <a:pt x="494" y="87"/>
                                  </a:lnTo>
                                  <a:lnTo>
                                    <a:pt x="500" y="102"/>
                                  </a:lnTo>
                                  <a:lnTo>
                                    <a:pt x="505" y="117"/>
                                  </a:lnTo>
                                  <a:lnTo>
                                    <a:pt x="509" y="134"/>
                                  </a:lnTo>
                                  <a:lnTo>
                                    <a:pt x="511" y="151"/>
                                  </a:lnTo>
                                  <a:lnTo>
                                    <a:pt x="511" y="168"/>
                                  </a:lnTo>
                                  <a:lnTo>
                                    <a:pt x="511" y="185"/>
                                  </a:lnTo>
                                  <a:lnTo>
                                    <a:pt x="509" y="200"/>
                                  </a:lnTo>
                                  <a:lnTo>
                                    <a:pt x="506" y="215"/>
                                  </a:lnTo>
                                  <a:lnTo>
                                    <a:pt x="502" y="229"/>
                                  </a:lnTo>
                                  <a:lnTo>
                                    <a:pt x="496" y="242"/>
                                  </a:lnTo>
                                  <a:lnTo>
                                    <a:pt x="489" y="255"/>
                                  </a:lnTo>
                                  <a:lnTo>
                                    <a:pt x="481" y="267"/>
                                  </a:lnTo>
                                  <a:lnTo>
                                    <a:pt x="472" y="278"/>
                                  </a:lnTo>
                                  <a:lnTo>
                                    <a:pt x="462" y="288"/>
                                  </a:lnTo>
                                  <a:lnTo>
                                    <a:pt x="451" y="297"/>
                                  </a:lnTo>
                                  <a:lnTo>
                                    <a:pt x="439" y="305"/>
                                  </a:lnTo>
                                  <a:lnTo>
                                    <a:pt x="427" y="312"/>
                                  </a:lnTo>
                                  <a:lnTo>
                                    <a:pt x="414" y="318"/>
                                  </a:lnTo>
                                  <a:lnTo>
                                    <a:pt x="400" y="322"/>
                                  </a:lnTo>
                                  <a:lnTo>
                                    <a:pt x="386" y="325"/>
                                  </a:lnTo>
                                  <a:lnTo>
                                    <a:pt x="371" y="327"/>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8" name="Freeform 124"/>
                          <wps:cNvSpPr>
                            <a:spLocks noEditPoints="1"/>
                          </wps:cNvSpPr>
                          <wps:spPr bwMode="auto">
                            <a:xfrm>
                              <a:off x="7830" y="3034"/>
                              <a:ext cx="191" cy="122"/>
                            </a:xfrm>
                            <a:custGeom>
                              <a:avLst/>
                              <a:gdLst>
                                <a:gd name="T0" fmla="*/ 214 w 511"/>
                                <a:gd name="T1" fmla="*/ 325 h 326"/>
                                <a:gd name="T2" fmla="*/ 142 w 511"/>
                                <a:gd name="T3" fmla="*/ 316 h 326"/>
                                <a:gd name="T4" fmla="*/ 88 w 511"/>
                                <a:gd name="T5" fmla="*/ 298 h 326"/>
                                <a:gd name="T6" fmla="*/ 46 w 511"/>
                                <a:gd name="T7" fmla="*/ 271 h 326"/>
                                <a:gd name="T8" fmla="*/ 23 w 511"/>
                                <a:gd name="T9" fmla="*/ 245 h 326"/>
                                <a:gd name="T10" fmla="*/ 12 w 511"/>
                                <a:gd name="T11" fmla="*/ 224 h 326"/>
                                <a:gd name="T12" fmla="*/ 5 w 511"/>
                                <a:gd name="T13" fmla="*/ 202 h 326"/>
                                <a:gd name="T14" fmla="*/ 0 w 511"/>
                                <a:gd name="T15" fmla="*/ 163 h 326"/>
                                <a:gd name="T16" fmla="*/ 5 w 511"/>
                                <a:gd name="T17" fmla="*/ 125 h 326"/>
                                <a:gd name="T18" fmla="*/ 17 w 511"/>
                                <a:gd name="T19" fmla="*/ 93 h 326"/>
                                <a:gd name="T20" fmla="*/ 36 w 511"/>
                                <a:gd name="T21" fmla="*/ 65 h 326"/>
                                <a:gd name="T22" fmla="*/ 63 w 511"/>
                                <a:gd name="T23" fmla="*/ 43 h 326"/>
                                <a:gd name="T24" fmla="*/ 97 w 511"/>
                                <a:gd name="T25" fmla="*/ 25 h 326"/>
                                <a:gd name="T26" fmla="*/ 138 w 511"/>
                                <a:gd name="T27" fmla="*/ 11 h 326"/>
                                <a:gd name="T28" fmla="*/ 189 w 511"/>
                                <a:gd name="T29" fmla="*/ 3 h 326"/>
                                <a:gd name="T30" fmla="*/ 256 w 511"/>
                                <a:gd name="T31" fmla="*/ 0 h 326"/>
                                <a:gd name="T32" fmla="*/ 335 w 511"/>
                                <a:gd name="T33" fmla="*/ 5 h 326"/>
                                <a:gd name="T34" fmla="*/ 398 w 511"/>
                                <a:gd name="T35" fmla="*/ 18 h 326"/>
                                <a:gd name="T36" fmla="*/ 446 w 511"/>
                                <a:gd name="T37" fmla="*/ 41 h 326"/>
                                <a:gd name="T38" fmla="*/ 482 w 511"/>
                                <a:gd name="T39" fmla="*/ 72 h 326"/>
                                <a:gd name="T40" fmla="*/ 494 w 511"/>
                                <a:gd name="T41" fmla="*/ 92 h 326"/>
                                <a:gd name="T42" fmla="*/ 504 w 511"/>
                                <a:gd name="T43" fmla="*/ 113 h 326"/>
                                <a:gd name="T44" fmla="*/ 509 w 511"/>
                                <a:gd name="T45" fmla="*/ 137 h 326"/>
                                <a:gd name="T46" fmla="*/ 510 w 511"/>
                                <a:gd name="T47" fmla="*/ 181 h 326"/>
                                <a:gd name="T48" fmla="*/ 504 w 511"/>
                                <a:gd name="T49" fmla="*/ 213 h 326"/>
                                <a:gd name="T50" fmla="*/ 491 w 511"/>
                                <a:gd name="T51" fmla="*/ 242 h 326"/>
                                <a:gd name="T52" fmla="*/ 471 w 511"/>
                                <a:gd name="T53" fmla="*/ 266 h 326"/>
                                <a:gd name="T54" fmla="*/ 442 w 511"/>
                                <a:gd name="T55" fmla="*/ 288 h 326"/>
                                <a:gd name="T56" fmla="*/ 401 w 511"/>
                                <a:gd name="T57" fmla="*/ 307 h 326"/>
                                <a:gd name="T58" fmla="*/ 351 w 511"/>
                                <a:gd name="T59" fmla="*/ 319 h 326"/>
                                <a:gd name="T60" fmla="*/ 290 w 511"/>
                                <a:gd name="T61" fmla="*/ 326 h 326"/>
                                <a:gd name="T62" fmla="*/ 256 w 511"/>
                                <a:gd name="T63" fmla="*/ 263 h 326"/>
                                <a:gd name="T64" fmla="*/ 337 w 511"/>
                                <a:gd name="T65" fmla="*/ 259 h 326"/>
                                <a:gd name="T66" fmla="*/ 378 w 511"/>
                                <a:gd name="T67" fmla="*/ 252 h 326"/>
                                <a:gd name="T68" fmla="*/ 408 w 511"/>
                                <a:gd name="T69" fmla="*/ 241 h 326"/>
                                <a:gd name="T70" fmla="*/ 429 w 511"/>
                                <a:gd name="T71" fmla="*/ 227 h 326"/>
                                <a:gd name="T72" fmla="*/ 445 w 511"/>
                                <a:gd name="T73" fmla="*/ 211 h 326"/>
                                <a:gd name="T74" fmla="*/ 455 w 511"/>
                                <a:gd name="T75" fmla="*/ 193 h 326"/>
                                <a:gd name="T76" fmla="*/ 460 w 511"/>
                                <a:gd name="T77" fmla="*/ 174 h 326"/>
                                <a:gd name="T78" fmla="*/ 460 w 511"/>
                                <a:gd name="T79" fmla="*/ 153 h 326"/>
                                <a:gd name="T80" fmla="*/ 455 w 511"/>
                                <a:gd name="T81" fmla="*/ 133 h 326"/>
                                <a:gd name="T82" fmla="*/ 445 w 511"/>
                                <a:gd name="T83" fmla="*/ 116 h 326"/>
                                <a:gd name="T84" fmla="*/ 429 w 511"/>
                                <a:gd name="T85" fmla="*/ 100 h 326"/>
                                <a:gd name="T86" fmla="*/ 408 w 511"/>
                                <a:gd name="T87" fmla="*/ 85 h 326"/>
                                <a:gd name="T88" fmla="*/ 377 w 511"/>
                                <a:gd name="T89" fmla="*/ 75 h 326"/>
                                <a:gd name="T90" fmla="*/ 337 w 511"/>
                                <a:gd name="T91" fmla="*/ 67 h 326"/>
                                <a:gd name="T92" fmla="*/ 256 w 511"/>
                                <a:gd name="T93" fmla="*/ 63 h 326"/>
                                <a:gd name="T94" fmla="*/ 175 w 511"/>
                                <a:gd name="T95" fmla="*/ 67 h 326"/>
                                <a:gd name="T96" fmla="*/ 134 w 511"/>
                                <a:gd name="T97" fmla="*/ 75 h 326"/>
                                <a:gd name="T98" fmla="*/ 103 w 511"/>
                                <a:gd name="T99" fmla="*/ 85 h 326"/>
                                <a:gd name="T100" fmla="*/ 82 w 511"/>
                                <a:gd name="T101" fmla="*/ 100 h 326"/>
                                <a:gd name="T102" fmla="*/ 67 w 511"/>
                                <a:gd name="T103" fmla="*/ 116 h 326"/>
                                <a:gd name="T104" fmla="*/ 57 w 511"/>
                                <a:gd name="T105" fmla="*/ 134 h 326"/>
                                <a:gd name="T106" fmla="*/ 52 w 511"/>
                                <a:gd name="T107" fmla="*/ 153 h 326"/>
                                <a:gd name="T108" fmla="*/ 52 w 511"/>
                                <a:gd name="T109" fmla="*/ 174 h 326"/>
                                <a:gd name="T110" fmla="*/ 56 w 511"/>
                                <a:gd name="T111" fmla="*/ 193 h 326"/>
                                <a:gd name="T112" fmla="*/ 65 w 511"/>
                                <a:gd name="T113" fmla="*/ 210 h 326"/>
                                <a:gd name="T114" fmla="*/ 79 w 511"/>
                                <a:gd name="T115" fmla="*/ 225 h 326"/>
                                <a:gd name="T116" fmla="*/ 100 w 511"/>
                                <a:gd name="T117" fmla="*/ 239 h 326"/>
                                <a:gd name="T118" fmla="*/ 132 w 511"/>
                                <a:gd name="T119" fmla="*/ 251 h 326"/>
                                <a:gd name="T120" fmla="*/ 174 w 511"/>
                                <a:gd name="T121" fmla="*/ 259 h 326"/>
                                <a:gd name="T122" fmla="*/ 226 w 511"/>
                                <a:gd name="T123" fmla="*/ 263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5"/>
                                  </a:lnTo>
                                  <a:lnTo>
                                    <a:pt x="176" y="322"/>
                                  </a:lnTo>
                                  <a:lnTo>
                                    <a:pt x="142" y="316"/>
                                  </a:lnTo>
                                  <a:lnTo>
                                    <a:pt x="113" y="308"/>
                                  </a:lnTo>
                                  <a:lnTo>
                                    <a:pt x="88" y="298"/>
                                  </a:lnTo>
                                  <a:lnTo>
                                    <a:pt x="65" y="285"/>
                                  </a:lnTo>
                                  <a:lnTo>
                                    <a:pt x="46" y="271"/>
                                  </a:lnTo>
                                  <a:lnTo>
                                    <a:pt x="30" y="254"/>
                                  </a:lnTo>
                                  <a:lnTo>
                                    <a:pt x="23" y="245"/>
                                  </a:lnTo>
                                  <a:lnTo>
                                    <a:pt x="17" y="235"/>
                                  </a:lnTo>
                                  <a:lnTo>
                                    <a:pt x="12" y="224"/>
                                  </a:lnTo>
                                  <a:lnTo>
                                    <a:pt x="8" y="213"/>
                                  </a:lnTo>
                                  <a:lnTo>
                                    <a:pt x="5" y="202"/>
                                  </a:lnTo>
                                  <a:lnTo>
                                    <a:pt x="2" y="189"/>
                                  </a:lnTo>
                                  <a:lnTo>
                                    <a:pt x="0" y="163"/>
                                  </a:lnTo>
                                  <a:lnTo>
                                    <a:pt x="1" y="144"/>
                                  </a:lnTo>
                                  <a:lnTo>
                                    <a:pt x="5" y="125"/>
                                  </a:lnTo>
                                  <a:lnTo>
                                    <a:pt x="10" y="108"/>
                                  </a:lnTo>
                                  <a:lnTo>
                                    <a:pt x="17" y="93"/>
                                  </a:lnTo>
                                  <a:lnTo>
                                    <a:pt x="26" y="78"/>
                                  </a:lnTo>
                                  <a:lnTo>
                                    <a:pt x="36" y="65"/>
                                  </a:lnTo>
                                  <a:lnTo>
                                    <a:pt x="49" y="53"/>
                                  </a:lnTo>
                                  <a:lnTo>
                                    <a:pt x="63" y="43"/>
                                  </a:lnTo>
                                  <a:lnTo>
                                    <a:pt x="79" y="33"/>
                                  </a:lnTo>
                                  <a:lnTo>
                                    <a:pt x="97" y="25"/>
                                  </a:lnTo>
                                  <a:lnTo>
                                    <a:pt x="117" y="18"/>
                                  </a:lnTo>
                                  <a:lnTo>
                                    <a:pt x="138" y="11"/>
                                  </a:lnTo>
                                  <a:lnTo>
                                    <a:pt x="162" y="7"/>
                                  </a:lnTo>
                                  <a:lnTo>
                                    <a:pt x="189" y="3"/>
                                  </a:lnTo>
                                  <a:lnTo>
                                    <a:pt x="221" y="1"/>
                                  </a:lnTo>
                                  <a:lnTo>
                                    <a:pt x="256" y="0"/>
                                  </a:lnTo>
                                  <a:lnTo>
                                    <a:pt x="298" y="1"/>
                                  </a:lnTo>
                                  <a:lnTo>
                                    <a:pt x="335" y="5"/>
                                  </a:lnTo>
                                  <a:lnTo>
                                    <a:pt x="369" y="10"/>
                                  </a:lnTo>
                                  <a:lnTo>
                                    <a:pt x="398" y="18"/>
                                  </a:lnTo>
                                  <a:lnTo>
                                    <a:pt x="423" y="28"/>
                                  </a:lnTo>
                                  <a:lnTo>
                                    <a:pt x="446" y="41"/>
                                  </a:lnTo>
                                  <a:lnTo>
                                    <a:pt x="465" y="55"/>
                                  </a:lnTo>
                                  <a:lnTo>
                                    <a:pt x="482" y="72"/>
                                  </a:lnTo>
                                  <a:lnTo>
                                    <a:pt x="488" y="82"/>
                                  </a:lnTo>
                                  <a:lnTo>
                                    <a:pt x="494" y="92"/>
                                  </a:lnTo>
                                  <a:lnTo>
                                    <a:pt x="500" y="102"/>
                                  </a:lnTo>
                                  <a:lnTo>
                                    <a:pt x="504" y="113"/>
                                  </a:lnTo>
                                  <a:lnTo>
                                    <a:pt x="507" y="125"/>
                                  </a:lnTo>
                                  <a:lnTo>
                                    <a:pt x="509" y="137"/>
                                  </a:lnTo>
                                  <a:lnTo>
                                    <a:pt x="511" y="163"/>
                                  </a:lnTo>
                                  <a:lnTo>
                                    <a:pt x="510" y="181"/>
                                  </a:lnTo>
                                  <a:lnTo>
                                    <a:pt x="508" y="197"/>
                                  </a:lnTo>
                                  <a:lnTo>
                                    <a:pt x="504" y="213"/>
                                  </a:lnTo>
                                  <a:lnTo>
                                    <a:pt x="498" y="228"/>
                                  </a:lnTo>
                                  <a:lnTo>
                                    <a:pt x="491" y="242"/>
                                  </a:lnTo>
                                  <a:lnTo>
                                    <a:pt x="482" y="254"/>
                                  </a:lnTo>
                                  <a:lnTo>
                                    <a:pt x="471" y="266"/>
                                  </a:lnTo>
                                  <a:lnTo>
                                    <a:pt x="459" y="277"/>
                                  </a:lnTo>
                                  <a:lnTo>
                                    <a:pt x="442" y="288"/>
                                  </a:lnTo>
                                  <a:lnTo>
                                    <a:pt x="423" y="298"/>
                                  </a:lnTo>
                                  <a:lnTo>
                                    <a:pt x="401" y="307"/>
                                  </a:lnTo>
                                  <a:lnTo>
                                    <a:pt x="377" y="314"/>
                                  </a:lnTo>
                                  <a:lnTo>
                                    <a:pt x="351" y="319"/>
                                  </a:lnTo>
                                  <a:lnTo>
                                    <a:pt x="321" y="323"/>
                                  </a:lnTo>
                                  <a:lnTo>
                                    <a:pt x="290" y="326"/>
                                  </a:lnTo>
                                  <a:lnTo>
                                    <a:pt x="256" y="326"/>
                                  </a:lnTo>
                                  <a:moveTo>
                                    <a:pt x="256" y="263"/>
                                  </a:moveTo>
                                  <a:lnTo>
                                    <a:pt x="312" y="261"/>
                                  </a:lnTo>
                                  <a:lnTo>
                                    <a:pt x="337" y="259"/>
                                  </a:lnTo>
                                  <a:lnTo>
                                    <a:pt x="358" y="256"/>
                                  </a:lnTo>
                                  <a:lnTo>
                                    <a:pt x="378" y="252"/>
                                  </a:lnTo>
                                  <a:lnTo>
                                    <a:pt x="394" y="247"/>
                                  </a:lnTo>
                                  <a:lnTo>
                                    <a:pt x="408" y="241"/>
                                  </a:lnTo>
                                  <a:lnTo>
                                    <a:pt x="420" y="234"/>
                                  </a:lnTo>
                                  <a:lnTo>
                                    <a:pt x="429" y="227"/>
                                  </a:lnTo>
                                  <a:lnTo>
                                    <a:pt x="438" y="219"/>
                                  </a:lnTo>
                                  <a:lnTo>
                                    <a:pt x="445" y="211"/>
                                  </a:lnTo>
                                  <a:lnTo>
                                    <a:pt x="450" y="202"/>
                                  </a:lnTo>
                                  <a:lnTo>
                                    <a:pt x="455" y="193"/>
                                  </a:lnTo>
                                  <a:lnTo>
                                    <a:pt x="458" y="184"/>
                                  </a:lnTo>
                                  <a:lnTo>
                                    <a:pt x="460" y="174"/>
                                  </a:lnTo>
                                  <a:lnTo>
                                    <a:pt x="461" y="163"/>
                                  </a:lnTo>
                                  <a:lnTo>
                                    <a:pt x="460" y="153"/>
                                  </a:lnTo>
                                  <a:lnTo>
                                    <a:pt x="458" y="143"/>
                                  </a:lnTo>
                                  <a:lnTo>
                                    <a:pt x="455" y="133"/>
                                  </a:lnTo>
                                  <a:lnTo>
                                    <a:pt x="450" y="124"/>
                                  </a:lnTo>
                                  <a:lnTo>
                                    <a:pt x="445" y="116"/>
                                  </a:lnTo>
                                  <a:lnTo>
                                    <a:pt x="438" y="107"/>
                                  </a:lnTo>
                                  <a:lnTo>
                                    <a:pt x="429" y="100"/>
                                  </a:lnTo>
                                  <a:lnTo>
                                    <a:pt x="420" y="92"/>
                                  </a:lnTo>
                                  <a:lnTo>
                                    <a:pt x="408" y="85"/>
                                  </a:lnTo>
                                  <a:lnTo>
                                    <a:pt x="394" y="80"/>
                                  </a:lnTo>
                                  <a:lnTo>
                                    <a:pt x="377" y="75"/>
                                  </a:lnTo>
                                  <a:lnTo>
                                    <a:pt x="358" y="71"/>
                                  </a:lnTo>
                                  <a:lnTo>
                                    <a:pt x="337" y="67"/>
                                  </a:lnTo>
                                  <a:lnTo>
                                    <a:pt x="312" y="65"/>
                                  </a:lnTo>
                                  <a:lnTo>
                                    <a:pt x="256" y="63"/>
                                  </a:lnTo>
                                  <a:lnTo>
                                    <a:pt x="199" y="65"/>
                                  </a:lnTo>
                                  <a:lnTo>
                                    <a:pt x="175" y="67"/>
                                  </a:lnTo>
                                  <a:lnTo>
                                    <a:pt x="153" y="71"/>
                                  </a:lnTo>
                                  <a:lnTo>
                                    <a:pt x="134" y="75"/>
                                  </a:lnTo>
                                  <a:lnTo>
                                    <a:pt x="117" y="80"/>
                                  </a:lnTo>
                                  <a:lnTo>
                                    <a:pt x="103" y="85"/>
                                  </a:lnTo>
                                  <a:lnTo>
                                    <a:pt x="92" y="92"/>
                                  </a:lnTo>
                                  <a:lnTo>
                                    <a:pt x="82" y="100"/>
                                  </a:lnTo>
                                  <a:lnTo>
                                    <a:pt x="74" y="107"/>
                                  </a:lnTo>
                                  <a:lnTo>
                                    <a:pt x="67" y="116"/>
                                  </a:lnTo>
                                  <a:lnTo>
                                    <a:pt x="61" y="125"/>
                                  </a:lnTo>
                                  <a:lnTo>
                                    <a:pt x="57" y="134"/>
                                  </a:lnTo>
                                  <a:lnTo>
                                    <a:pt x="54" y="143"/>
                                  </a:lnTo>
                                  <a:lnTo>
                                    <a:pt x="52" y="153"/>
                                  </a:lnTo>
                                  <a:lnTo>
                                    <a:pt x="51" y="164"/>
                                  </a:lnTo>
                                  <a:lnTo>
                                    <a:pt x="52" y="174"/>
                                  </a:lnTo>
                                  <a:lnTo>
                                    <a:pt x="54" y="184"/>
                                  </a:lnTo>
                                  <a:lnTo>
                                    <a:pt x="56" y="193"/>
                                  </a:lnTo>
                                  <a:lnTo>
                                    <a:pt x="60" y="202"/>
                                  </a:lnTo>
                                  <a:lnTo>
                                    <a:pt x="65" y="210"/>
                                  </a:lnTo>
                                  <a:lnTo>
                                    <a:pt x="71" y="218"/>
                                  </a:lnTo>
                                  <a:lnTo>
                                    <a:pt x="79" y="225"/>
                                  </a:lnTo>
                                  <a:lnTo>
                                    <a:pt x="87" y="231"/>
                                  </a:lnTo>
                                  <a:lnTo>
                                    <a:pt x="100" y="239"/>
                                  </a:lnTo>
                                  <a:lnTo>
                                    <a:pt x="115" y="245"/>
                                  </a:lnTo>
                                  <a:lnTo>
                                    <a:pt x="132" y="251"/>
                                  </a:lnTo>
                                  <a:lnTo>
                                    <a:pt x="152" y="255"/>
                                  </a:lnTo>
                                  <a:lnTo>
                                    <a:pt x="174" y="259"/>
                                  </a:lnTo>
                                  <a:lnTo>
                                    <a:pt x="199" y="261"/>
                                  </a:lnTo>
                                  <a:lnTo>
                                    <a:pt x="226" y="263"/>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49" name="Freeform 125"/>
                          <wps:cNvSpPr>
                            <a:spLocks noEditPoints="1"/>
                          </wps:cNvSpPr>
                          <wps:spPr bwMode="auto">
                            <a:xfrm>
                              <a:off x="7830" y="2889"/>
                              <a:ext cx="191" cy="122"/>
                            </a:xfrm>
                            <a:custGeom>
                              <a:avLst/>
                              <a:gdLst>
                                <a:gd name="T0" fmla="*/ 214 w 511"/>
                                <a:gd name="T1" fmla="*/ 325 h 326"/>
                                <a:gd name="T2" fmla="*/ 142 w 511"/>
                                <a:gd name="T3" fmla="*/ 316 h 326"/>
                                <a:gd name="T4" fmla="*/ 88 w 511"/>
                                <a:gd name="T5" fmla="*/ 297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4 h 326"/>
                                <a:gd name="T22" fmla="*/ 63 w 511"/>
                                <a:gd name="T23" fmla="*/ 42 h 326"/>
                                <a:gd name="T24" fmla="*/ 97 w 511"/>
                                <a:gd name="T25" fmla="*/ 24 h 326"/>
                                <a:gd name="T26" fmla="*/ 138 w 511"/>
                                <a:gd name="T27" fmla="*/ 11 h 326"/>
                                <a:gd name="T28" fmla="*/ 189 w 511"/>
                                <a:gd name="T29" fmla="*/ 3 h 326"/>
                                <a:gd name="T30" fmla="*/ 256 w 511"/>
                                <a:gd name="T31" fmla="*/ 0 h 326"/>
                                <a:gd name="T32" fmla="*/ 335 w 511"/>
                                <a:gd name="T33" fmla="*/ 4 h 326"/>
                                <a:gd name="T34" fmla="*/ 398 w 511"/>
                                <a:gd name="T35" fmla="*/ 18 h 326"/>
                                <a:gd name="T36" fmla="*/ 446 w 511"/>
                                <a:gd name="T37" fmla="*/ 40 h 326"/>
                                <a:gd name="T38" fmla="*/ 482 w 511"/>
                                <a:gd name="T39" fmla="*/ 72 h 326"/>
                                <a:gd name="T40" fmla="*/ 494 w 511"/>
                                <a:gd name="T41" fmla="*/ 91 h 326"/>
                                <a:gd name="T42" fmla="*/ 504 w 511"/>
                                <a:gd name="T43" fmla="*/ 113 h 326"/>
                                <a:gd name="T44" fmla="*/ 509 w 511"/>
                                <a:gd name="T45" fmla="*/ 137 h 326"/>
                                <a:gd name="T46" fmla="*/ 510 w 511"/>
                                <a:gd name="T47" fmla="*/ 180 h 326"/>
                                <a:gd name="T48" fmla="*/ 504 w 511"/>
                                <a:gd name="T49" fmla="*/ 213 h 326"/>
                                <a:gd name="T50" fmla="*/ 491 w 511"/>
                                <a:gd name="T51" fmla="*/ 241 h 326"/>
                                <a:gd name="T52" fmla="*/ 471 w 511"/>
                                <a:gd name="T53" fmla="*/ 266 h 326"/>
                                <a:gd name="T54" fmla="*/ 442 w 511"/>
                                <a:gd name="T55" fmla="*/ 288 h 326"/>
                                <a:gd name="T56" fmla="*/ 401 w 511"/>
                                <a:gd name="T57" fmla="*/ 307 h 326"/>
                                <a:gd name="T58" fmla="*/ 351 w 511"/>
                                <a:gd name="T59" fmla="*/ 319 h 326"/>
                                <a:gd name="T60" fmla="*/ 290 w 511"/>
                                <a:gd name="T61" fmla="*/ 325 h 326"/>
                                <a:gd name="T62" fmla="*/ 256 w 511"/>
                                <a:gd name="T63" fmla="*/ 263 h 326"/>
                                <a:gd name="T64" fmla="*/ 337 w 511"/>
                                <a:gd name="T65" fmla="*/ 259 h 326"/>
                                <a:gd name="T66" fmla="*/ 378 w 511"/>
                                <a:gd name="T67" fmla="*/ 251 h 326"/>
                                <a:gd name="T68" fmla="*/ 408 w 511"/>
                                <a:gd name="T69" fmla="*/ 241 h 326"/>
                                <a:gd name="T70" fmla="*/ 429 w 511"/>
                                <a:gd name="T71" fmla="*/ 226 h 326"/>
                                <a:gd name="T72" fmla="*/ 445 w 511"/>
                                <a:gd name="T73" fmla="*/ 210 h 326"/>
                                <a:gd name="T74" fmla="*/ 455 w 511"/>
                                <a:gd name="T75" fmla="*/ 193 h 326"/>
                                <a:gd name="T76" fmla="*/ 460 w 511"/>
                                <a:gd name="T77" fmla="*/ 173 h 326"/>
                                <a:gd name="T78" fmla="*/ 460 w 511"/>
                                <a:gd name="T79" fmla="*/ 152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5 h 326"/>
                                <a:gd name="T104" fmla="*/ 57 w 511"/>
                                <a:gd name="T105" fmla="*/ 133 h 326"/>
                                <a:gd name="T106" fmla="*/ 52 w 511"/>
                                <a:gd name="T107" fmla="*/ 153 h 326"/>
                                <a:gd name="T108" fmla="*/ 52 w 511"/>
                                <a:gd name="T109" fmla="*/ 174 h 326"/>
                                <a:gd name="T110" fmla="*/ 56 w 511"/>
                                <a:gd name="T111" fmla="*/ 193 h 326"/>
                                <a:gd name="T112" fmla="*/ 65 w 511"/>
                                <a:gd name="T113" fmla="*/ 210 h 326"/>
                                <a:gd name="T114" fmla="*/ 79 w 511"/>
                                <a:gd name="T115" fmla="*/ 224 h 326"/>
                                <a:gd name="T116" fmla="*/ 100 w 511"/>
                                <a:gd name="T117" fmla="*/ 238 h 326"/>
                                <a:gd name="T118" fmla="*/ 132 w 511"/>
                                <a:gd name="T119" fmla="*/ 250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5"/>
                                  </a:lnTo>
                                  <a:lnTo>
                                    <a:pt x="176" y="321"/>
                                  </a:lnTo>
                                  <a:lnTo>
                                    <a:pt x="142" y="316"/>
                                  </a:lnTo>
                                  <a:lnTo>
                                    <a:pt x="113" y="308"/>
                                  </a:lnTo>
                                  <a:lnTo>
                                    <a:pt x="88" y="297"/>
                                  </a:lnTo>
                                  <a:lnTo>
                                    <a:pt x="65" y="285"/>
                                  </a:lnTo>
                                  <a:lnTo>
                                    <a:pt x="46" y="270"/>
                                  </a:lnTo>
                                  <a:lnTo>
                                    <a:pt x="30" y="253"/>
                                  </a:lnTo>
                                  <a:lnTo>
                                    <a:pt x="23" y="244"/>
                                  </a:lnTo>
                                  <a:lnTo>
                                    <a:pt x="17" y="234"/>
                                  </a:lnTo>
                                  <a:lnTo>
                                    <a:pt x="12" y="224"/>
                                  </a:lnTo>
                                  <a:lnTo>
                                    <a:pt x="8" y="213"/>
                                  </a:lnTo>
                                  <a:lnTo>
                                    <a:pt x="5" y="201"/>
                                  </a:lnTo>
                                  <a:lnTo>
                                    <a:pt x="2" y="189"/>
                                  </a:lnTo>
                                  <a:lnTo>
                                    <a:pt x="0" y="163"/>
                                  </a:lnTo>
                                  <a:lnTo>
                                    <a:pt x="1" y="143"/>
                                  </a:lnTo>
                                  <a:lnTo>
                                    <a:pt x="5" y="125"/>
                                  </a:lnTo>
                                  <a:lnTo>
                                    <a:pt x="10" y="108"/>
                                  </a:lnTo>
                                  <a:lnTo>
                                    <a:pt x="17" y="92"/>
                                  </a:lnTo>
                                  <a:lnTo>
                                    <a:pt x="26" y="78"/>
                                  </a:lnTo>
                                  <a:lnTo>
                                    <a:pt x="36" y="64"/>
                                  </a:lnTo>
                                  <a:lnTo>
                                    <a:pt x="49" y="53"/>
                                  </a:lnTo>
                                  <a:lnTo>
                                    <a:pt x="63" y="42"/>
                                  </a:lnTo>
                                  <a:lnTo>
                                    <a:pt x="79" y="33"/>
                                  </a:lnTo>
                                  <a:lnTo>
                                    <a:pt x="97" y="24"/>
                                  </a:lnTo>
                                  <a:lnTo>
                                    <a:pt x="117" y="17"/>
                                  </a:lnTo>
                                  <a:lnTo>
                                    <a:pt x="138" y="11"/>
                                  </a:lnTo>
                                  <a:lnTo>
                                    <a:pt x="162" y="6"/>
                                  </a:lnTo>
                                  <a:lnTo>
                                    <a:pt x="189" y="3"/>
                                  </a:lnTo>
                                  <a:lnTo>
                                    <a:pt x="221" y="0"/>
                                  </a:lnTo>
                                  <a:lnTo>
                                    <a:pt x="256" y="0"/>
                                  </a:lnTo>
                                  <a:lnTo>
                                    <a:pt x="298" y="1"/>
                                  </a:lnTo>
                                  <a:lnTo>
                                    <a:pt x="335" y="4"/>
                                  </a:lnTo>
                                  <a:lnTo>
                                    <a:pt x="369" y="10"/>
                                  </a:lnTo>
                                  <a:lnTo>
                                    <a:pt x="398" y="18"/>
                                  </a:lnTo>
                                  <a:lnTo>
                                    <a:pt x="423" y="28"/>
                                  </a:lnTo>
                                  <a:lnTo>
                                    <a:pt x="446" y="40"/>
                                  </a:lnTo>
                                  <a:lnTo>
                                    <a:pt x="465" y="55"/>
                                  </a:lnTo>
                                  <a:lnTo>
                                    <a:pt x="482" y="72"/>
                                  </a:lnTo>
                                  <a:lnTo>
                                    <a:pt x="488" y="81"/>
                                  </a:lnTo>
                                  <a:lnTo>
                                    <a:pt x="494" y="91"/>
                                  </a:lnTo>
                                  <a:lnTo>
                                    <a:pt x="500" y="102"/>
                                  </a:lnTo>
                                  <a:lnTo>
                                    <a:pt x="504" y="113"/>
                                  </a:lnTo>
                                  <a:lnTo>
                                    <a:pt x="507" y="124"/>
                                  </a:lnTo>
                                  <a:lnTo>
                                    <a:pt x="509" y="137"/>
                                  </a:lnTo>
                                  <a:lnTo>
                                    <a:pt x="511" y="163"/>
                                  </a:lnTo>
                                  <a:lnTo>
                                    <a:pt x="510" y="180"/>
                                  </a:lnTo>
                                  <a:lnTo>
                                    <a:pt x="508" y="197"/>
                                  </a:lnTo>
                                  <a:lnTo>
                                    <a:pt x="504" y="213"/>
                                  </a:lnTo>
                                  <a:lnTo>
                                    <a:pt x="498" y="227"/>
                                  </a:lnTo>
                                  <a:lnTo>
                                    <a:pt x="491" y="241"/>
                                  </a:lnTo>
                                  <a:lnTo>
                                    <a:pt x="482" y="254"/>
                                  </a:lnTo>
                                  <a:lnTo>
                                    <a:pt x="471" y="266"/>
                                  </a:lnTo>
                                  <a:lnTo>
                                    <a:pt x="459" y="276"/>
                                  </a:lnTo>
                                  <a:lnTo>
                                    <a:pt x="442" y="288"/>
                                  </a:lnTo>
                                  <a:lnTo>
                                    <a:pt x="423" y="298"/>
                                  </a:lnTo>
                                  <a:lnTo>
                                    <a:pt x="401" y="307"/>
                                  </a:lnTo>
                                  <a:lnTo>
                                    <a:pt x="377" y="313"/>
                                  </a:lnTo>
                                  <a:lnTo>
                                    <a:pt x="351" y="319"/>
                                  </a:lnTo>
                                  <a:lnTo>
                                    <a:pt x="321" y="323"/>
                                  </a:lnTo>
                                  <a:lnTo>
                                    <a:pt x="290" y="325"/>
                                  </a:lnTo>
                                  <a:lnTo>
                                    <a:pt x="256" y="326"/>
                                  </a:lnTo>
                                  <a:moveTo>
                                    <a:pt x="256" y="263"/>
                                  </a:moveTo>
                                  <a:lnTo>
                                    <a:pt x="312" y="261"/>
                                  </a:lnTo>
                                  <a:lnTo>
                                    <a:pt x="337" y="259"/>
                                  </a:lnTo>
                                  <a:lnTo>
                                    <a:pt x="358" y="256"/>
                                  </a:lnTo>
                                  <a:lnTo>
                                    <a:pt x="378" y="251"/>
                                  </a:lnTo>
                                  <a:lnTo>
                                    <a:pt x="394" y="247"/>
                                  </a:lnTo>
                                  <a:lnTo>
                                    <a:pt x="408" y="241"/>
                                  </a:lnTo>
                                  <a:lnTo>
                                    <a:pt x="420" y="234"/>
                                  </a:lnTo>
                                  <a:lnTo>
                                    <a:pt x="429" y="226"/>
                                  </a:lnTo>
                                  <a:lnTo>
                                    <a:pt x="438" y="219"/>
                                  </a:lnTo>
                                  <a:lnTo>
                                    <a:pt x="445" y="210"/>
                                  </a:lnTo>
                                  <a:lnTo>
                                    <a:pt x="450" y="202"/>
                                  </a:lnTo>
                                  <a:lnTo>
                                    <a:pt x="455" y="193"/>
                                  </a:lnTo>
                                  <a:lnTo>
                                    <a:pt x="458" y="183"/>
                                  </a:lnTo>
                                  <a:lnTo>
                                    <a:pt x="460" y="173"/>
                                  </a:lnTo>
                                  <a:lnTo>
                                    <a:pt x="461" y="163"/>
                                  </a:lnTo>
                                  <a:lnTo>
                                    <a:pt x="460" y="152"/>
                                  </a:lnTo>
                                  <a:lnTo>
                                    <a:pt x="458" y="142"/>
                                  </a:lnTo>
                                  <a:lnTo>
                                    <a:pt x="455" y="133"/>
                                  </a:lnTo>
                                  <a:lnTo>
                                    <a:pt x="450" y="124"/>
                                  </a:lnTo>
                                  <a:lnTo>
                                    <a:pt x="445" y="115"/>
                                  </a:lnTo>
                                  <a:lnTo>
                                    <a:pt x="438" y="107"/>
                                  </a:lnTo>
                                  <a:lnTo>
                                    <a:pt x="429" y="99"/>
                                  </a:lnTo>
                                  <a:lnTo>
                                    <a:pt x="420" y="92"/>
                                  </a:lnTo>
                                  <a:lnTo>
                                    <a:pt x="408" y="85"/>
                                  </a:lnTo>
                                  <a:lnTo>
                                    <a:pt x="394" y="79"/>
                                  </a:lnTo>
                                  <a:lnTo>
                                    <a:pt x="377" y="74"/>
                                  </a:lnTo>
                                  <a:lnTo>
                                    <a:pt x="358" y="70"/>
                                  </a:lnTo>
                                  <a:lnTo>
                                    <a:pt x="337" y="67"/>
                                  </a:lnTo>
                                  <a:lnTo>
                                    <a:pt x="312" y="65"/>
                                  </a:lnTo>
                                  <a:lnTo>
                                    <a:pt x="256" y="63"/>
                                  </a:lnTo>
                                  <a:lnTo>
                                    <a:pt x="199" y="65"/>
                                  </a:lnTo>
                                  <a:lnTo>
                                    <a:pt x="175" y="67"/>
                                  </a:lnTo>
                                  <a:lnTo>
                                    <a:pt x="153" y="70"/>
                                  </a:lnTo>
                                  <a:lnTo>
                                    <a:pt x="134" y="74"/>
                                  </a:lnTo>
                                  <a:lnTo>
                                    <a:pt x="117" y="79"/>
                                  </a:lnTo>
                                  <a:lnTo>
                                    <a:pt x="103" y="85"/>
                                  </a:lnTo>
                                  <a:lnTo>
                                    <a:pt x="92" y="92"/>
                                  </a:lnTo>
                                  <a:lnTo>
                                    <a:pt x="82" y="99"/>
                                  </a:lnTo>
                                  <a:lnTo>
                                    <a:pt x="74" y="107"/>
                                  </a:lnTo>
                                  <a:lnTo>
                                    <a:pt x="67" y="115"/>
                                  </a:lnTo>
                                  <a:lnTo>
                                    <a:pt x="61" y="124"/>
                                  </a:lnTo>
                                  <a:lnTo>
                                    <a:pt x="57" y="133"/>
                                  </a:lnTo>
                                  <a:lnTo>
                                    <a:pt x="54" y="143"/>
                                  </a:lnTo>
                                  <a:lnTo>
                                    <a:pt x="52" y="153"/>
                                  </a:lnTo>
                                  <a:lnTo>
                                    <a:pt x="51" y="163"/>
                                  </a:lnTo>
                                  <a:lnTo>
                                    <a:pt x="52" y="174"/>
                                  </a:lnTo>
                                  <a:lnTo>
                                    <a:pt x="54" y="184"/>
                                  </a:lnTo>
                                  <a:lnTo>
                                    <a:pt x="56" y="193"/>
                                  </a:lnTo>
                                  <a:lnTo>
                                    <a:pt x="60" y="202"/>
                                  </a:lnTo>
                                  <a:lnTo>
                                    <a:pt x="65" y="210"/>
                                  </a:lnTo>
                                  <a:lnTo>
                                    <a:pt x="71" y="217"/>
                                  </a:lnTo>
                                  <a:lnTo>
                                    <a:pt x="79" y="224"/>
                                  </a:lnTo>
                                  <a:lnTo>
                                    <a:pt x="87" y="231"/>
                                  </a:lnTo>
                                  <a:lnTo>
                                    <a:pt x="100" y="238"/>
                                  </a:lnTo>
                                  <a:lnTo>
                                    <a:pt x="115" y="245"/>
                                  </a:lnTo>
                                  <a:lnTo>
                                    <a:pt x="132" y="250"/>
                                  </a:lnTo>
                                  <a:lnTo>
                                    <a:pt x="152" y="255"/>
                                  </a:lnTo>
                                  <a:lnTo>
                                    <a:pt x="174" y="258"/>
                                  </a:lnTo>
                                  <a:lnTo>
                                    <a:pt x="199" y="261"/>
                                  </a:lnTo>
                                  <a:lnTo>
                                    <a:pt x="226" y="262"/>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0" name="Freeform 126"/>
                          <wps:cNvSpPr>
                            <a:spLocks noEditPoints="1"/>
                          </wps:cNvSpPr>
                          <wps:spPr bwMode="auto">
                            <a:xfrm>
                              <a:off x="7830" y="2743"/>
                              <a:ext cx="191" cy="122"/>
                            </a:xfrm>
                            <a:custGeom>
                              <a:avLst/>
                              <a:gdLst>
                                <a:gd name="T0" fmla="*/ 214 w 511"/>
                                <a:gd name="T1" fmla="*/ 325 h 326"/>
                                <a:gd name="T2" fmla="*/ 142 w 511"/>
                                <a:gd name="T3" fmla="*/ 316 h 326"/>
                                <a:gd name="T4" fmla="*/ 88 w 511"/>
                                <a:gd name="T5" fmla="*/ 298 h 326"/>
                                <a:gd name="T6" fmla="*/ 46 w 511"/>
                                <a:gd name="T7" fmla="*/ 271 h 326"/>
                                <a:gd name="T8" fmla="*/ 23 w 511"/>
                                <a:gd name="T9" fmla="*/ 245 h 326"/>
                                <a:gd name="T10" fmla="*/ 12 w 511"/>
                                <a:gd name="T11" fmla="*/ 224 h 326"/>
                                <a:gd name="T12" fmla="*/ 5 w 511"/>
                                <a:gd name="T13" fmla="*/ 202 h 326"/>
                                <a:gd name="T14" fmla="*/ 0 w 511"/>
                                <a:gd name="T15" fmla="*/ 163 h 326"/>
                                <a:gd name="T16" fmla="*/ 5 w 511"/>
                                <a:gd name="T17" fmla="*/ 126 h 326"/>
                                <a:gd name="T18" fmla="*/ 17 w 511"/>
                                <a:gd name="T19" fmla="*/ 93 h 326"/>
                                <a:gd name="T20" fmla="*/ 36 w 511"/>
                                <a:gd name="T21" fmla="*/ 65 h 326"/>
                                <a:gd name="T22" fmla="*/ 63 w 511"/>
                                <a:gd name="T23" fmla="*/ 43 h 326"/>
                                <a:gd name="T24" fmla="*/ 97 w 511"/>
                                <a:gd name="T25" fmla="*/ 25 h 326"/>
                                <a:gd name="T26" fmla="*/ 138 w 511"/>
                                <a:gd name="T27" fmla="*/ 12 h 326"/>
                                <a:gd name="T28" fmla="*/ 189 w 511"/>
                                <a:gd name="T29" fmla="*/ 3 h 326"/>
                                <a:gd name="T30" fmla="*/ 256 w 511"/>
                                <a:gd name="T31" fmla="*/ 0 h 326"/>
                                <a:gd name="T32" fmla="*/ 335 w 511"/>
                                <a:gd name="T33" fmla="*/ 5 h 326"/>
                                <a:gd name="T34" fmla="*/ 398 w 511"/>
                                <a:gd name="T35" fmla="*/ 18 h 326"/>
                                <a:gd name="T36" fmla="*/ 446 w 511"/>
                                <a:gd name="T37" fmla="*/ 41 h 326"/>
                                <a:gd name="T38" fmla="*/ 482 w 511"/>
                                <a:gd name="T39" fmla="*/ 72 h 326"/>
                                <a:gd name="T40" fmla="*/ 494 w 511"/>
                                <a:gd name="T41" fmla="*/ 92 h 326"/>
                                <a:gd name="T42" fmla="*/ 504 w 511"/>
                                <a:gd name="T43" fmla="*/ 113 h 326"/>
                                <a:gd name="T44" fmla="*/ 509 w 511"/>
                                <a:gd name="T45" fmla="*/ 137 h 326"/>
                                <a:gd name="T46" fmla="*/ 510 w 511"/>
                                <a:gd name="T47" fmla="*/ 181 h 326"/>
                                <a:gd name="T48" fmla="*/ 504 w 511"/>
                                <a:gd name="T49" fmla="*/ 213 h 326"/>
                                <a:gd name="T50" fmla="*/ 491 w 511"/>
                                <a:gd name="T51" fmla="*/ 242 h 326"/>
                                <a:gd name="T52" fmla="*/ 471 w 511"/>
                                <a:gd name="T53" fmla="*/ 266 h 326"/>
                                <a:gd name="T54" fmla="*/ 442 w 511"/>
                                <a:gd name="T55" fmla="*/ 288 h 326"/>
                                <a:gd name="T56" fmla="*/ 401 w 511"/>
                                <a:gd name="T57" fmla="*/ 307 h 326"/>
                                <a:gd name="T58" fmla="*/ 351 w 511"/>
                                <a:gd name="T59" fmla="*/ 319 h 326"/>
                                <a:gd name="T60" fmla="*/ 290 w 511"/>
                                <a:gd name="T61" fmla="*/ 326 h 326"/>
                                <a:gd name="T62" fmla="*/ 256 w 511"/>
                                <a:gd name="T63" fmla="*/ 263 h 326"/>
                                <a:gd name="T64" fmla="*/ 337 w 511"/>
                                <a:gd name="T65" fmla="*/ 259 h 326"/>
                                <a:gd name="T66" fmla="*/ 378 w 511"/>
                                <a:gd name="T67" fmla="*/ 252 h 326"/>
                                <a:gd name="T68" fmla="*/ 408 w 511"/>
                                <a:gd name="T69" fmla="*/ 241 h 326"/>
                                <a:gd name="T70" fmla="*/ 429 w 511"/>
                                <a:gd name="T71" fmla="*/ 227 h 326"/>
                                <a:gd name="T72" fmla="*/ 445 w 511"/>
                                <a:gd name="T73" fmla="*/ 211 h 326"/>
                                <a:gd name="T74" fmla="*/ 455 w 511"/>
                                <a:gd name="T75" fmla="*/ 193 h 326"/>
                                <a:gd name="T76" fmla="*/ 460 w 511"/>
                                <a:gd name="T77" fmla="*/ 174 h 326"/>
                                <a:gd name="T78" fmla="*/ 460 w 511"/>
                                <a:gd name="T79" fmla="*/ 153 h 326"/>
                                <a:gd name="T80" fmla="*/ 455 w 511"/>
                                <a:gd name="T81" fmla="*/ 133 h 326"/>
                                <a:gd name="T82" fmla="*/ 445 w 511"/>
                                <a:gd name="T83" fmla="*/ 116 h 326"/>
                                <a:gd name="T84" fmla="*/ 429 w 511"/>
                                <a:gd name="T85" fmla="*/ 100 h 326"/>
                                <a:gd name="T86" fmla="*/ 408 w 511"/>
                                <a:gd name="T87" fmla="*/ 85 h 326"/>
                                <a:gd name="T88" fmla="*/ 377 w 511"/>
                                <a:gd name="T89" fmla="*/ 75 h 326"/>
                                <a:gd name="T90" fmla="*/ 337 w 511"/>
                                <a:gd name="T91" fmla="*/ 67 h 326"/>
                                <a:gd name="T92" fmla="*/ 256 w 511"/>
                                <a:gd name="T93" fmla="*/ 63 h 326"/>
                                <a:gd name="T94" fmla="*/ 175 w 511"/>
                                <a:gd name="T95" fmla="*/ 67 h 326"/>
                                <a:gd name="T96" fmla="*/ 134 w 511"/>
                                <a:gd name="T97" fmla="*/ 75 h 326"/>
                                <a:gd name="T98" fmla="*/ 103 w 511"/>
                                <a:gd name="T99" fmla="*/ 85 h 326"/>
                                <a:gd name="T100" fmla="*/ 82 w 511"/>
                                <a:gd name="T101" fmla="*/ 100 h 326"/>
                                <a:gd name="T102" fmla="*/ 67 w 511"/>
                                <a:gd name="T103" fmla="*/ 116 h 326"/>
                                <a:gd name="T104" fmla="*/ 57 w 511"/>
                                <a:gd name="T105" fmla="*/ 134 h 326"/>
                                <a:gd name="T106" fmla="*/ 52 w 511"/>
                                <a:gd name="T107" fmla="*/ 153 h 326"/>
                                <a:gd name="T108" fmla="*/ 52 w 511"/>
                                <a:gd name="T109" fmla="*/ 174 h 326"/>
                                <a:gd name="T110" fmla="*/ 56 w 511"/>
                                <a:gd name="T111" fmla="*/ 193 h 326"/>
                                <a:gd name="T112" fmla="*/ 65 w 511"/>
                                <a:gd name="T113" fmla="*/ 210 h 326"/>
                                <a:gd name="T114" fmla="*/ 79 w 511"/>
                                <a:gd name="T115" fmla="*/ 225 h 326"/>
                                <a:gd name="T116" fmla="*/ 100 w 511"/>
                                <a:gd name="T117" fmla="*/ 239 h 326"/>
                                <a:gd name="T118" fmla="*/ 132 w 511"/>
                                <a:gd name="T119" fmla="*/ 251 h 326"/>
                                <a:gd name="T120" fmla="*/ 174 w 511"/>
                                <a:gd name="T121" fmla="*/ 259 h 326"/>
                                <a:gd name="T122" fmla="*/ 226 w 511"/>
                                <a:gd name="T123" fmla="*/ 263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5"/>
                                  </a:lnTo>
                                  <a:lnTo>
                                    <a:pt x="176" y="322"/>
                                  </a:lnTo>
                                  <a:lnTo>
                                    <a:pt x="142" y="316"/>
                                  </a:lnTo>
                                  <a:lnTo>
                                    <a:pt x="113" y="308"/>
                                  </a:lnTo>
                                  <a:lnTo>
                                    <a:pt x="88" y="298"/>
                                  </a:lnTo>
                                  <a:lnTo>
                                    <a:pt x="65" y="285"/>
                                  </a:lnTo>
                                  <a:lnTo>
                                    <a:pt x="46" y="271"/>
                                  </a:lnTo>
                                  <a:lnTo>
                                    <a:pt x="30" y="254"/>
                                  </a:lnTo>
                                  <a:lnTo>
                                    <a:pt x="23" y="245"/>
                                  </a:lnTo>
                                  <a:lnTo>
                                    <a:pt x="17" y="235"/>
                                  </a:lnTo>
                                  <a:lnTo>
                                    <a:pt x="12" y="224"/>
                                  </a:lnTo>
                                  <a:lnTo>
                                    <a:pt x="8" y="213"/>
                                  </a:lnTo>
                                  <a:lnTo>
                                    <a:pt x="5" y="202"/>
                                  </a:lnTo>
                                  <a:lnTo>
                                    <a:pt x="2" y="189"/>
                                  </a:lnTo>
                                  <a:lnTo>
                                    <a:pt x="0" y="163"/>
                                  </a:lnTo>
                                  <a:lnTo>
                                    <a:pt x="1" y="144"/>
                                  </a:lnTo>
                                  <a:lnTo>
                                    <a:pt x="5" y="126"/>
                                  </a:lnTo>
                                  <a:lnTo>
                                    <a:pt x="10" y="109"/>
                                  </a:lnTo>
                                  <a:lnTo>
                                    <a:pt x="17" y="93"/>
                                  </a:lnTo>
                                  <a:lnTo>
                                    <a:pt x="26" y="78"/>
                                  </a:lnTo>
                                  <a:lnTo>
                                    <a:pt x="36" y="65"/>
                                  </a:lnTo>
                                  <a:lnTo>
                                    <a:pt x="49" y="53"/>
                                  </a:lnTo>
                                  <a:lnTo>
                                    <a:pt x="63" y="43"/>
                                  </a:lnTo>
                                  <a:lnTo>
                                    <a:pt x="79" y="33"/>
                                  </a:lnTo>
                                  <a:lnTo>
                                    <a:pt x="97" y="25"/>
                                  </a:lnTo>
                                  <a:lnTo>
                                    <a:pt x="117" y="18"/>
                                  </a:lnTo>
                                  <a:lnTo>
                                    <a:pt x="138" y="12"/>
                                  </a:lnTo>
                                  <a:lnTo>
                                    <a:pt x="162" y="7"/>
                                  </a:lnTo>
                                  <a:lnTo>
                                    <a:pt x="189" y="3"/>
                                  </a:lnTo>
                                  <a:lnTo>
                                    <a:pt x="221" y="1"/>
                                  </a:lnTo>
                                  <a:lnTo>
                                    <a:pt x="256" y="0"/>
                                  </a:lnTo>
                                  <a:lnTo>
                                    <a:pt x="298" y="1"/>
                                  </a:lnTo>
                                  <a:lnTo>
                                    <a:pt x="335" y="5"/>
                                  </a:lnTo>
                                  <a:lnTo>
                                    <a:pt x="369" y="10"/>
                                  </a:lnTo>
                                  <a:lnTo>
                                    <a:pt x="398" y="18"/>
                                  </a:lnTo>
                                  <a:lnTo>
                                    <a:pt x="423" y="29"/>
                                  </a:lnTo>
                                  <a:lnTo>
                                    <a:pt x="446" y="41"/>
                                  </a:lnTo>
                                  <a:lnTo>
                                    <a:pt x="465" y="56"/>
                                  </a:lnTo>
                                  <a:lnTo>
                                    <a:pt x="482" y="72"/>
                                  </a:lnTo>
                                  <a:lnTo>
                                    <a:pt x="488" y="82"/>
                                  </a:lnTo>
                                  <a:lnTo>
                                    <a:pt x="494" y="92"/>
                                  </a:lnTo>
                                  <a:lnTo>
                                    <a:pt x="500" y="102"/>
                                  </a:lnTo>
                                  <a:lnTo>
                                    <a:pt x="504" y="113"/>
                                  </a:lnTo>
                                  <a:lnTo>
                                    <a:pt x="507" y="125"/>
                                  </a:lnTo>
                                  <a:lnTo>
                                    <a:pt x="509" y="137"/>
                                  </a:lnTo>
                                  <a:lnTo>
                                    <a:pt x="511" y="163"/>
                                  </a:lnTo>
                                  <a:lnTo>
                                    <a:pt x="510" y="181"/>
                                  </a:lnTo>
                                  <a:lnTo>
                                    <a:pt x="508" y="198"/>
                                  </a:lnTo>
                                  <a:lnTo>
                                    <a:pt x="504" y="213"/>
                                  </a:lnTo>
                                  <a:lnTo>
                                    <a:pt x="498" y="228"/>
                                  </a:lnTo>
                                  <a:lnTo>
                                    <a:pt x="491" y="242"/>
                                  </a:lnTo>
                                  <a:lnTo>
                                    <a:pt x="482" y="254"/>
                                  </a:lnTo>
                                  <a:lnTo>
                                    <a:pt x="471" y="266"/>
                                  </a:lnTo>
                                  <a:lnTo>
                                    <a:pt x="459" y="277"/>
                                  </a:lnTo>
                                  <a:lnTo>
                                    <a:pt x="442" y="288"/>
                                  </a:lnTo>
                                  <a:lnTo>
                                    <a:pt x="423" y="299"/>
                                  </a:lnTo>
                                  <a:lnTo>
                                    <a:pt x="401" y="307"/>
                                  </a:lnTo>
                                  <a:lnTo>
                                    <a:pt x="377" y="314"/>
                                  </a:lnTo>
                                  <a:lnTo>
                                    <a:pt x="351" y="319"/>
                                  </a:lnTo>
                                  <a:lnTo>
                                    <a:pt x="321" y="323"/>
                                  </a:lnTo>
                                  <a:lnTo>
                                    <a:pt x="290" y="326"/>
                                  </a:lnTo>
                                  <a:lnTo>
                                    <a:pt x="256" y="326"/>
                                  </a:lnTo>
                                  <a:moveTo>
                                    <a:pt x="256" y="263"/>
                                  </a:moveTo>
                                  <a:lnTo>
                                    <a:pt x="312" y="261"/>
                                  </a:lnTo>
                                  <a:lnTo>
                                    <a:pt x="337" y="259"/>
                                  </a:lnTo>
                                  <a:lnTo>
                                    <a:pt x="358" y="256"/>
                                  </a:lnTo>
                                  <a:lnTo>
                                    <a:pt x="378" y="252"/>
                                  </a:lnTo>
                                  <a:lnTo>
                                    <a:pt x="394" y="247"/>
                                  </a:lnTo>
                                  <a:lnTo>
                                    <a:pt x="408" y="241"/>
                                  </a:lnTo>
                                  <a:lnTo>
                                    <a:pt x="420" y="234"/>
                                  </a:lnTo>
                                  <a:lnTo>
                                    <a:pt x="429" y="227"/>
                                  </a:lnTo>
                                  <a:lnTo>
                                    <a:pt x="438" y="219"/>
                                  </a:lnTo>
                                  <a:lnTo>
                                    <a:pt x="445" y="211"/>
                                  </a:lnTo>
                                  <a:lnTo>
                                    <a:pt x="450" y="202"/>
                                  </a:lnTo>
                                  <a:lnTo>
                                    <a:pt x="455" y="193"/>
                                  </a:lnTo>
                                  <a:lnTo>
                                    <a:pt x="458" y="184"/>
                                  </a:lnTo>
                                  <a:lnTo>
                                    <a:pt x="460" y="174"/>
                                  </a:lnTo>
                                  <a:lnTo>
                                    <a:pt x="461" y="163"/>
                                  </a:lnTo>
                                  <a:lnTo>
                                    <a:pt x="460" y="153"/>
                                  </a:lnTo>
                                  <a:lnTo>
                                    <a:pt x="458" y="143"/>
                                  </a:lnTo>
                                  <a:lnTo>
                                    <a:pt x="455" y="133"/>
                                  </a:lnTo>
                                  <a:lnTo>
                                    <a:pt x="450" y="124"/>
                                  </a:lnTo>
                                  <a:lnTo>
                                    <a:pt x="445" y="116"/>
                                  </a:lnTo>
                                  <a:lnTo>
                                    <a:pt x="438" y="107"/>
                                  </a:lnTo>
                                  <a:lnTo>
                                    <a:pt x="429" y="100"/>
                                  </a:lnTo>
                                  <a:lnTo>
                                    <a:pt x="420" y="92"/>
                                  </a:lnTo>
                                  <a:lnTo>
                                    <a:pt x="408" y="85"/>
                                  </a:lnTo>
                                  <a:lnTo>
                                    <a:pt x="394" y="80"/>
                                  </a:lnTo>
                                  <a:lnTo>
                                    <a:pt x="377" y="75"/>
                                  </a:lnTo>
                                  <a:lnTo>
                                    <a:pt x="358" y="71"/>
                                  </a:lnTo>
                                  <a:lnTo>
                                    <a:pt x="337" y="67"/>
                                  </a:lnTo>
                                  <a:lnTo>
                                    <a:pt x="312" y="65"/>
                                  </a:lnTo>
                                  <a:lnTo>
                                    <a:pt x="256" y="63"/>
                                  </a:lnTo>
                                  <a:lnTo>
                                    <a:pt x="199" y="65"/>
                                  </a:lnTo>
                                  <a:lnTo>
                                    <a:pt x="175" y="67"/>
                                  </a:lnTo>
                                  <a:lnTo>
                                    <a:pt x="153" y="71"/>
                                  </a:lnTo>
                                  <a:lnTo>
                                    <a:pt x="134" y="75"/>
                                  </a:lnTo>
                                  <a:lnTo>
                                    <a:pt x="117" y="80"/>
                                  </a:lnTo>
                                  <a:lnTo>
                                    <a:pt x="103" y="85"/>
                                  </a:lnTo>
                                  <a:lnTo>
                                    <a:pt x="92" y="92"/>
                                  </a:lnTo>
                                  <a:lnTo>
                                    <a:pt x="82" y="100"/>
                                  </a:lnTo>
                                  <a:lnTo>
                                    <a:pt x="74" y="108"/>
                                  </a:lnTo>
                                  <a:lnTo>
                                    <a:pt x="67" y="116"/>
                                  </a:lnTo>
                                  <a:lnTo>
                                    <a:pt x="61" y="125"/>
                                  </a:lnTo>
                                  <a:lnTo>
                                    <a:pt x="57" y="134"/>
                                  </a:lnTo>
                                  <a:lnTo>
                                    <a:pt x="54" y="143"/>
                                  </a:lnTo>
                                  <a:lnTo>
                                    <a:pt x="52" y="153"/>
                                  </a:lnTo>
                                  <a:lnTo>
                                    <a:pt x="51" y="164"/>
                                  </a:lnTo>
                                  <a:lnTo>
                                    <a:pt x="52" y="174"/>
                                  </a:lnTo>
                                  <a:lnTo>
                                    <a:pt x="54" y="184"/>
                                  </a:lnTo>
                                  <a:lnTo>
                                    <a:pt x="56" y="193"/>
                                  </a:lnTo>
                                  <a:lnTo>
                                    <a:pt x="60" y="202"/>
                                  </a:lnTo>
                                  <a:lnTo>
                                    <a:pt x="65" y="210"/>
                                  </a:lnTo>
                                  <a:lnTo>
                                    <a:pt x="71" y="218"/>
                                  </a:lnTo>
                                  <a:lnTo>
                                    <a:pt x="79" y="225"/>
                                  </a:lnTo>
                                  <a:lnTo>
                                    <a:pt x="87" y="232"/>
                                  </a:lnTo>
                                  <a:lnTo>
                                    <a:pt x="100" y="239"/>
                                  </a:lnTo>
                                  <a:lnTo>
                                    <a:pt x="115" y="245"/>
                                  </a:lnTo>
                                  <a:lnTo>
                                    <a:pt x="132" y="251"/>
                                  </a:lnTo>
                                  <a:lnTo>
                                    <a:pt x="152" y="255"/>
                                  </a:lnTo>
                                  <a:lnTo>
                                    <a:pt x="174" y="259"/>
                                  </a:lnTo>
                                  <a:lnTo>
                                    <a:pt x="199" y="261"/>
                                  </a:lnTo>
                                  <a:lnTo>
                                    <a:pt x="226" y="263"/>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1" name="Line 127"/>
                          <wps:cNvCnPr/>
                          <wps:spPr bwMode="auto">
                            <a:xfrm>
                              <a:off x="6658" y="657"/>
                              <a:ext cx="1049"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2" name="Freeform 128"/>
                          <wps:cNvSpPr>
                            <a:spLocks/>
                          </wps:cNvSpPr>
                          <wps:spPr bwMode="auto">
                            <a:xfrm>
                              <a:off x="7606" y="657"/>
                              <a:ext cx="52" cy="148"/>
                            </a:xfrm>
                            <a:custGeom>
                              <a:avLst/>
                              <a:gdLst>
                                <a:gd name="T0" fmla="*/ 69 w 139"/>
                                <a:gd name="T1" fmla="*/ 0 h 394"/>
                                <a:gd name="T2" fmla="*/ 139 w 139"/>
                                <a:gd name="T3" fmla="*/ 394 h 394"/>
                                <a:gd name="T4" fmla="*/ 0 w 139"/>
                                <a:gd name="T5" fmla="*/ 394 h 394"/>
                                <a:gd name="T6" fmla="*/ 69 w 139"/>
                                <a:gd name="T7" fmla="*/ 0 h 394"/>
                              </a:gdLst>
                              <a:ahLst/>
                              <a:cxnLst>
                                <a:cxn ang="0">
                                  <a:pos x="T0" y="T1"/>
                                </a:cxn>
                                <a:cxn ang="0">
                                  <a:pos x="T2" y="T3"/>
                                </a:cxn>
                                <a:cxn ang="0">
                                  <a:pos x="T4" y="T5"/>
                                </a:cxn>
                                <a:cxn ang="0">
                                  <a:pos x="T6" y="T7"/>
                                </a:cxn>
                              </a:cxnLst>
                              <a:rect l="0" t="0" r="r" b="b"/>
                              <a:pathLst>
                                <a:path w="139" h="394">
                                  <a:moveTo>
                                    <a:pt x="69" y="0"/>
                                  </a:moveTo>
                                  <a:lnTo>
                                    <a:pt x="139" y="394"/>
                                  </a:lnTo>
                                  <a:lnTo>
                                    <a:pt x="0" y="394"/>
                                  </a:lnTo>
                                  <a:lnTo>
                                    <a:pt x="69" y="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3" name="Line 129"/>
                          <wps:cNvCnPr/>
                          <wps:spPr bwMode="auto">
                            <a:xfrm>
                              <a:off x="7632" y="657"/>
                              <a:ext cx="0" cy="1688"/>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4" name="Freeform 130"/>
                          <wps:cNvSpPr>
                            <a:spLocks/>
                          </wps:cNvSpPr>
                          <wps:spPr bwMode="auto">
                            <a:xfrm>
                              <a:off x="7606" y="2197"/>
                              <a:ext cx="52" cy="148"/>
                            </a:xfrm>
                            <a:custGeom>
                              <a:avLst/>
                              <a:gdLst>
                                <a:gd name="T0" fmla="*/ 69 w 139"/>
                                <a:gd name="T1" fmla="*/ 394 h 394"/>
                                <a:gd name="T2" fmla="*/ 0 w 139"/>
                                <a:gd name="T3" fmla="*/ 0 h 394"/>
                                <a:gd name="T4" fmla="*/ 139 w 139"/>
                                <a:gd name="T5" fmla="*/ 0 h 394"/>
                                <a:gd name="T6" fmla="*/ 69 w 139"/>
                                <a:gd name="T7" fmla="*/ 394 h 394"/>
                              </a:gdLst>
                              <a:ahLst/>
                              <a:cxnLst>
                                <a:cxn ang="0">
                                  <a:pos x="T0" y="T1"/>
                                </a:cxn>
                                <a:cxn ang="0">
                                  <a:pos x="T2" y="T3"/>
                                </a:cxn>
                                <a:cxn ang="0">
                                  <a:pos x="T4" y="T5"/>
                                </a:cxn>
                                <a:cxn ang="0">
                                  <a:pos x="T6" y="T7"/>
                                </a:cxn>
                              </a:cxnLst>
                              <a:rect l="0" t="0" r="r" b="b"/>
                              <a:pathLst>
                                <a:path w="139" h="394">
                                  <a:moveTo>
                                    <a:pt x="69" y="394"/>
                                  </a:moveTo>
                                  <a:lnTo>
                                    <a:pt x="0" y="0"/>
                                  </a:lnTo>
                                  <a:lnTo>
                                    <a:pt x="139" y="0"/>
                                  </a:lnTo>
                                  <a:lnTo>
                                    <a:pt x="69" y="39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5" name="Line 131"/>
                          <wps:cNvCnPr/>
                          <wps:spPr bwMode="auto">
                            <a:xfrm flipH="1">
                              <a:off x="6658" y="2345"/>
                              <a:ext cx="1049"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6" name="Freeform 132"/>
                          <wps:cNvSpPr>
                            <a:spLocks noEditPoints="1"/>
                          </wps:cNvSpPr>
                          <wps:spPr bwMode="auto">
                            <a:xfrm>
                              <a:off x="7351" y="1659"/>
                              <a:ext cx="187" cy="130"/>
                            </a:xfrm>
                            <a:custGeom>
                              <a:avLst/>
                              <a:gdLst>
                                <a:gd name="T0" fmla="*/ 500 w 500"/>
                                <a:gd name="T1" fmla="*/ 129 h 346"/>
                                <a:gd name="T2" fmla="*/ 380 w 500"/>
                                <a:gd name="T3" fmla="*/ 129 h 346"/>
                                <a:gd name="T4" fmla="*/ 380 w 500"/>
                                <a:gd name="T5" fmla="*/ 346 h 346"/>
                                <a:gd name="T6" fmla="*/ 324 w 500"/>
                                <a:gd name="T7" fmla="*/ 346 h 346"/>
                                <a:gd name="T8" fmla="*/ 0 w 500"/>
                                <a:gd name="T9" fmla="*/ 118 h 346"/>
                                <a:gd name="T10" fmla="*/ 0 w 500"/>
                                <a:gd name="T11" fmla="*/ 68 h 346"/>
                                <a:gd name="T12" fmla="*/ 324 w 500"/>
                                <a:gd name="T13" fmla="*/ 68 h 346"/>
                                <a:gd name="T14" fmla="*/ 324 w 500"/>
                                <a:gd name="T15" fmla="*/ 0 h 346"/>
                                <a:gd name="T16" fmla="*/ 380 w 500"/>
                                <a:gd name="T17" fmla="*/ 0 h 346"/>
                                <a:gd name="T18" fmla="*/ 380 w 500"/>
                                <a:gd name="T19" fmla="*/ 68 h 346"/>
                                <a:gd name="T20" fmla="*/ 500 w 500"/>
                                <a:gd name="T21" fmla="*/ 68 h 346"/>
                                <a:gd name="T22" fmla="*/ 500 w 500"/>
                                <a:gd name="T23" fmla="*/ 129 h 346"/>
                                <a:gd name="T24" fmla="*/ 324 w 500"/>
                                <a:gd name="T25" fmla="*/ 129 h 346"/>
                                <a:gd name="T26" fmla="*/ 99 w 500"/>
                                <a:gd name="T27" fmla="*/ 129 h 346"/>
                                <a:gd name="T28" fmla="*/ 324 w 500"/>
                                <a:gd name="T29" fmla="*/ 286 h 346"/>
                                <a:gd name="T30" fmla="*/ 324 w 500"/>
                                <a:gd name="T31" fmla="*/ 129 h 3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00" h="346">
                                  <a:moveTo>
                                    <a:pt x="500" y="129"/>
                                  </a:moveTo>
                                  <a:lnTo>
                                    <a:pt x="380" y="129"/>
                                  </a:lnTo>
                                  <a:lnTo>
                                    <a:pt x="380" y="346"/>
                                  </a:lnTo>
                                  <a:lnTo>
                                    <a:pt x="324" y="346"/>
                                  </a:lnTo>
                                  <a:lnTo>
                                    <a:pt x="0" y="118"/>
                                  </a:lnTo>
                                  <a:lnTo>
                                    <a:pt x="0" y="68"/>
                                  </a:lnTo>
                                  <a:lnTo>
                                    <a:pt x="324" y="68"/>
                                  </a:lnTo>
                                  <a:lnTo>
                                    <a:pt x="324" y="0"/>
                                  </a:lnTo>
                                  <a:lnTo>
                                    <a:pt x="380" y="0"/>
                                  </a:lnTo>
                                  <a:lnTo>
                                    <a:pt x="380" y="68"/>
                                  </a:lnTo>
                                  <a:lnTo>
                                    <a:pt x="500" y="68"/>
                                  </a:lnTo>
                                  <a:lnTo>
                                    <a:pt x="500" y="129"/>
                                  </a:lnTo>
                                  <a:moveTo>
                                    <a:pt x="324" y="129"/>
                                  </a:moveTo>
                                  <a:lnTo>
                                    <a:pt x="99" y="129"/>
                                  </a:lnTo>
                                  <a:lnTo>
                                    <a:pt x="324" y="286"/>
                                  </a:lnTo>
                                  <a:lnTo>
                                    <a:pt x="324" y="12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7" name="Freeform 133"/>
                          <wps:cNvSpPr>
                            <a:spLocks/>
                          </wps:cNvSpPr>
                          <wps:spPr bwMode="auto">
                            <a:xfrm>
                              <a:off x="7353" y="1511"/>
                              <a:ext cx="189" cy="125"/>
                            </a:xfrm>
                            <a:custGeom>
                              <a:avLst/>
                              <a:gdLst>
                                <a:gd name="T0" fmla="*/ 357 w 502"/>
                                <a:gd name="T1" fmla="*/ 267 h 332"/>
                                <a:gd name="T2" fmla="*/ 398 w 502"/>
                                <a:gd name="T3" fmla="*/ 255 h 332"/>
                                <a:gd name="T4" fmla="*/ 427 w 502"/>
                                <a:gd name="T5" fmla="*/ 234 h 332"/>
                                <a:gd name="T6" fmla="*/ 445 w 502"/>
                                <a:gd name="T7" fmla="*/ 205 h 332"/>
                                <a:gd name="T8" fmla="*/ 451 w 502"/>
                                <a:gd name="T9" fmla="*/ 171 h 332"/>
                                <a:gd name="T10" fmla="*/ 449 w 502"/>
                                <a:gd name="T11" fmla="*/ 150 h 332"/>
                                <a:gd name="T12" fmla="*/ 443 w 502"/>
                                <a:gd name="T13" fmla="*/ 130 h 332"/>
                                <a:gd name="T14" fmla="*/ 432 w 502"/>
                                <a:gd name="T15" fmla="*/ 112 h 332"/>
                                <a:gd name="T16" fmla="*/ 418 w 502"/>
                                <a:gd name="T17" fmla="*/ 96 h 332"/>
                                <a:gd name="T18" fmla="*/ 400 w 502"/>
                                <a:gd name="T19" fmla="*/ 82 h 332"/>
                                <a:gd name="T20" fmla="*/ 379 w 502"/>
                                <a:gd name="T21" fmla="*/ 73 h 332"/>
                                <a:gd name="T22" fmla="*/ 355 w 502"/>
                                <a:gd name="T23" fmla="*/ 67 h 332"/>
                                <a:gd name="T24" fmla="*/ 329 w 502"/>
                                <a:gd name="T25" fmla="*/ 65 h 332"/>
                                <a:gd name="T26" fmla="*/ 293 w 502"/>
                                <a:gd name="T27" fmla="*/ 69 h 332"/>
                                <a:gd name="T28" fmla="*/ 272 w 502"/>
                                <a:gd name="T29" fmla="*/ 77 h 332"/>
                                <a:gd name="T30" fmla="*/ 254 w 502"/>
                                <a:gd name="T31" fmla="*/ 88 h 332"/>
                                <a:gd name="T32" fmla="*/ 239 w 502"/>
                                <a:gd name="T33" fmla="*/ 102 h 332"/>
                                <a:gd name="T34" fmla="*/ 228 w 502"/>
                                <a:gd name="T35" fmla="*/ 119 h 332"/>
                                <a:gd name="T36" fmla="*/ 220 w 502"/>
                                <a:gd name="T37" fmla="*/ 139 h 332"/>
                                <a:gd name="T38" fmla="*/ 216 w 502"/>
                                <a:gd name="T39" fmla="*/ 172 h 332"/>
                                <a:gd name="T40" fmla="*/ 219 w 502"/>
                                <a:gd name="T41" fmla="*/ 200 h 332"/>
                                <a:gd name="T42" fmla="*/ 229 w 502"/>
                                <a:gd name="T43" fmla="*/ 225 h 332"/>
                                <a:gd name="T44" fmla="*/ 245 w 502"/>
                                <a:gd name="T45" fmla="*/ 247 h 332"/>
                                <a:gd name="T46" fmla="*/ 264 w 502"/>
                                <a:gd name="T47" fmla="*/ 263 h 332"/>
                                <a:gd name="T48" fmla="*/ 0 w 502"/>
                                <a:gd name="T49" fmla="*/ 272 h 332"/>
                                <a:gd name="T50" fmla="*/ 59 w 502"/>
                                <a:gd name="T51" fmla="*/ 24 h 332"/>
                                <a:gd name="T52" fmla="*/ 193 w 502"/>
                                <a:gd name="T53" fmla="*/ 250 h 332"/>
                                <a:gd name="T54" fmla="*/ 169 w 502"/>
                                <a:gd name="T55" fmla="*/ 204 h 332"/>
                                <a:gd name="T56" fmla="*/ 162 w 502"/>
                                <a:gd name="T57" fmla="*/ 156 h 332"/>
                                <a:gd name="T58" fmla="*/ 164 w 502"/>
                                <a:gd name="T59" fmla="*/ 124 h 332"/>
                                <a:gd name="T60" fmla="*/ 173 w 502"/>
                                <a:gd name="T61" fmla="*/ 95 h 332"/>
                                <a:gd name="T62" fmla="*/ 187 w 502"/>
                                <a:gd name="T63" fmla="*/ 69 h 332"/>
                                <a:gd name="T64" fmla="*/ 207 w 502"/>
                                <a:gd name="T65" fmla="*/ 45 h 332"/>
                                <a:gd name="T66" fmla="*/ 231 w 502"/>
                                <a:gd name="T67" fmla="*/ 25 h 332"/>
                                <a:gd name="T68" fmla="*/ 259 w 502"/>
                                <a:gd name="T69" fmla="*/ 11 h 332"/>
                                <a:gd name="T70" fmla="*/ 290 w 502"/>
                                <a:gd name="T71" fmla="*/ 3 h 332"/>
                                <a:gd name="T72" fmla="*/ 324 w 502"/>
                                <a:gd name="T73" fmla="*/ 0 h 332"/>
                                <a:gd name="T74" fmla="*/ 356 w 502"/>
                                <a:gd name="T75" fmla="*/ 2 h 332"/>
                                <a:gd name="T76" fmla="*/ 387 w 502"/>
                                <a:gd name="T77" fmla="*/ 10 h 332"/>
                                <a:gd name="T78" fmla="*/ 415 w 502"/>
                                <a:gd name="T79" fmla="*/ 22 h 332"/>
                                <a:gd name="T80" fmla="*/ 441 w 502"/>
                                <a:gd name="T81" fmla="*/ 40 h 332"/>
                                <a:gd name="T82" fmla="*/ 467 w 502"/>
                                <a:gd name="T83" fmla="*/ 66 h 332"/>
                                <a:gd name="T84" fmla="*/ 486 w 502"/>
                                <a:gd name="T85" fmla="*/ 96 h 332"/>
                                <a:gd name="T86" fmla="*/ 498 w 502"/>
                                <a:gd name="T87" fmla="*/ 131 h 332"/>
                                <a:gd name="T88" fmla="*/ 502 w 502"/>
                                <a:gd name="T89" fmla="*/ 171 h 332"/>
                                <a:gd name="T90" fmla="*/ 499 w 502"/>
                                <a:gd name="T91" fmla="*/ 203 h 332"/>
                                <a:gd name="T92" fmla="*/ 492 w 502"/>
                                <a:gd name="T93" fmla="*/ 233 h 332"/>
                                <a:gd name="T94" fmla="*/ 480 w 502"/>
                                <a:gd name="T95" fmla="*/ 259 h 332"/>
                                <a:gd name="T96" fmla="*/ 463 w 502"/>
                                <a:gd name="T97" fmla="*/ 282 h 332"/>
                                <a:gd name="T98" fmla="*/ 443 w 502"/>
                                <a:gd name="T99" fmla="*/ 302 h 332"/>
                                <a:gd name="T100" fmla="*/ 419 w 502"/>
                                <a:gd name="T101" fmla="*/ 316 h 332"/>
                                <a:gd name="T102" fmla="*/ 392 w 502"/>
                                <a:gd name="T103" fmla="*/ 326 h 332"/>
                                <a:gd name="T104" fmla="*/ 362 w 502"/>
                                <a:gd name="T105" fmla="*/ 332 h 3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502" h="332">
                                  <a:moveTo>
                                    <a:pt x="362" y="332"/>
                                  </a:moveTo>
                                  <a:lnTo>
                                    <a:pt x="357" y="267"/>
                                  </a:lnTo>
                                  <a:lnTo>
                                    <a:pt x="379" y="262"/>
                                  </a:lnTo>
                                  <a:lnTo>
                                    <a:pt x="398" y="255"/>
                                  </a:lnTo>
                                  <a:lnTo>
                                    <a:pt x="414" y="246"/>
                                  </a:lnTo>
                                  <a:lnTo>
                                    <a:pt x="427" y="234"/>
                                  </a:lnTo>
                                  <a:lnTo>
                                    <a:pt x="438" y="220"/>
                                  </a:lnTo>
                                  <a:lnTo>
                                    <a:pt x="445" y="205"/>
                                  </a:lnTo>
                                  <a:lnTo>
                                    <a:pt x="450" y="189"/>
                                  </a:lnTo>
                                  <a:lnTo>
                                    <a:pt x="451" y="171"/>
                                  </a:lnTo>
                                  <a:lnTo>
                                    <a:pt x="451" y="160"/>
                                  </a:lnTo>
                                  <a:lnTo>
                                    <a:pt x="449" y="150"/>
                                  </a:lnTo>
                                  <a:lnTo>
                                    <a:pt x="446" y="140"/>
                                  </a:lnTo>
                                  <a:lnTo>
                                    <a:pt x="443" y="130"/>
                                  </a:lnTo>
                                  <a:lnTo>
                                    <a:pt x="438" y="121"/>
                                  </a:lnTo>
                                  <a:lnTo>
                                    <a:pt x="432" y="112"/>
                                  </a:lnTo>
                                  <a:lnTo>
                                    <a:pt x="426" y="104"/>
                                  </a:lnTo>
                                  <a:lnTo>
                                    <a:pt x="418" y="96"/>
                                  </a:lnTo>
                                  <a:lnTo>
                                    <a:pt x="409" y="89"/>
                                  </a:lnTo>
                                  <a:lnTo>
                                    <a:pt x="400" y="82"/>
                                  </a:lnTo>
                                  <a:lnTo>
                                    <a:pt x="390" y="77"/>
                                  </a:lnTo>
                                  <a:lnTo>
                                    <a:pt x="379" y="73"/>
                                  </a:lnTo>
                                  <a:lnTo>
                                    <a:pt x="367" y="69"/>
                                  </a:lnTo>
                                  <a:lnTo>
                                    <a:pt x="355" y="67"/>
                                  </a:lnTo>
                                  <a:lnTo>
                                    <a:pt x="342" y="66"/>
                                  </a:lnTo>
                                  <a:lnTo>
                                    <a:pt x="329" y="65"/>
                                  </a:lnTo>
                                  <a:lnTo>
                                    <a:pt x="304" y="67"/>
                                  </a:lnTo>
                                  <a:lnTo>
                                    <a:pt x="293" y="69"/>
                                  </a:lnTo>
                                  <a:lnTo>
                                    <a:pt x="282" y="73"/>
                                  </a:lnTo>
                                  <a:lnTo>
                                    <a:pt x="272" y="77"/>
                                  </a:lnTo>
                                  <a:lnTo>
                                    <a:pt x="263" y="82"/>
                                  </a:lnTo>
                                  <a:lnTo>
                                    <a:pt x="254" y="88"/>
                                  </a:lnTo>
                                  <a:lnTo>
                                    <a:pt x="246" y="95"/>
                                  </a:lnTo>
                                  <a:lnTo>
                                    <a:pt x="239" y="102"/>
                                  </a:lnTo>
                                  <a:lnTo>
                                    <a:pt x="233" y="111"/>
                                  </a:lnTo>
                                  <a:lnTo>
                                    <a:pt x="228" y="119"/>
                                  </a:lnTo>
                                  <a:lnTo>
                                    <a:pt x="223" y="129"/>
                                  </a:lnTo>
                                  <a:lnTo>
                                    <a:pt x="220" y="139"/>
                                  </a:lnTo>
                                  <a:lnTo>
                                    <a:pt x="218" y="149"/>
                                  </a:lnTo>
                                  <a:lnTo>
                                    <a:pt x="216" y="172"/>
                                  </a:lnTo>
                                  <a:lnTo>
                                    <a:pt x="217" y="186"/>
                                  </a:lnTo>
                                  <a:lnTo>
                                    <a:pt x="219" y="200"/>
                                  </a:lnTo>
                                  <a:lnTo>
                                    <a:pt x="223" y="213"/>
                                  </a:lnTo>
                                  <a:lnTo>
                                    <a:pt x="229" y="225"/>
                                  </a:lnTo>
                                  <a:lnTo>
                                    <a:pt x="236" y="237"/>
                                  </a:lnTo>
                                  <a:lnTo>
                                    <a:pt x="245" y="247"/>
                                  </a:lnTo>
                                  <a:lnTo>
                                    <a:pt x="254" y="256"/>
                                  </a:lnTo>
                                  <a:lnTo>
                                    <a:pt x="264" y="263"/>
                                  </a:lnTo>
                                  <a:lnTo>
                                    <a:pt x="257" y="321"/>
                                  </a:lnTo>
                                  <a:lnTo>
                                    <a:pt x="0" y="272"/>
                                  </a:lnTo>
                                  <a:lnTo>
                                    <a:pt x="0" y="24"/>
                                  </a:lnTo>
                                  <a:lnTo>
                                    <a:pt x="59" y="24"/>
                                  </a:lnTo>
                                  <a:lnTo>
                                    <a:pt x="59" y="223"/>
                                  </a:lnTo>
                                  <a:lnTo>
                                    <a:pt x="193" y="250"/>
                                  </a:lnTo>
                                  <a:lnTo>
                                    <a:pt x="179" y="227"/>
                                  </a:lnTo>
                                  <a:lnTo>
                                    <a:pt x="169" y="204"/>
                                  </a:lnTo>
                                  <a:lnTo>
                                    <a:pt x="164" y="180"/>
                                  </a:lnTo>
                                  <a:lnTo>
                                    <a:pt x="162" y="156"/>
                                  </a:lnTo>
                                  <a:lnTo>
                                    <a:pt x="162" y="139"/>
                                  </a:lnTo>
                                  <a:lnTo>
                                    <a:pt x="164" y="124"/>
                                  </a:lnTo>
                                  <a:lnTo>
                                    <a:pt x="168" y="109"/>
                                  </a:lnTo>
                                  <a:lnTo>
                                    <a:pt x="173" y="95"/>
                                  </a:lnTo>
                                  <a:lnTo>
                                    <a:pt x="179" y="82"/>
                                  </a:lnTo>
                                  <a:lnTo>
                                    <a:pt x="187" y="69"/>
                                  </a:lnTo>
                                  <a:lnTo>
                                    <a:pt x="196" y="57"/>
                                  </a:lnTo>
                                  <a:lnTo>
                                    <a:pt x="207" y="45"/>
                                  </a:lnTo>
                                  <a:lnTo>
                                    <a:pt x="219" y="34"/>
                                  </a:lnTo>
                                  <a:lnTo>
                                    <a:pt x="231" y="25"/>
                                  </a:lnTo>
                                  <a:lnTo>
                                    <a:pt x="245" y="18"/>
                                  </a:lnTo>
                                  <a:lnTo>
                                    <a:pt x="259" y="11"/>
                                  </a:lnTo>
                                  <a:lnTo>
                                    <a:pt x="274" y="6"/>
                                  </a:lnTo>
                                  <a:lnTo>
                                    <a:pt x="290" y="3"/>
                                  </a:lnTo>
                                  <a:lnTo>
                                    <a:pt x="306" y="1"/>
                                  </a:lnTo>
                                  <a:lnTo>
                                    <a:pt x="324" y="0"/>
                                  </a:lnTo>
                                  <a:lnTo>
                                    <a:pt x="340" y="1"/>
                                  </a:lnTo>
                                  <a:lnTo>
                                    <a:pt x="356" y="2"/>
                                  </a:lnTo>
                                  <a:lnTo>
                                    <a:pt x="372" y="6"/>
                                  </a:lnTo>
                                  <a:lnTo>
                                    <a:pt x="387" y="10"/>
                                  </a:lnTo>
                                  <a:lnTo>
                                    <a:pt x="401" y="15"/>
                                  </a:lnTo>
                                  <a:lnTo>
                                    <a:pt x="415" y="22"/>
                                  </a:lnTo>
                                  <a:lnTo>
                                    <a:pt x="428" y="30"/>
                                  </a:lnTo>
                                  <a:lnTo>
                                    <a:pt x="441" y="40"/>
                                  </a:lnTo>
                                  <a:lnTo>
                                    <a:pt x="455" y="52"/>
                                  </a:lnTo>
                                  <a:lnTo>
                                    <a:pt x="467" y="66"/>
                                  </a:lnTo>
                                  <a:lnTo>
                                    <a:pt x="478" y="81"/>
                                  </a:lnTo>
                                  <a:lnTo>
                                    <a:pt x="486" y="96"/>
                                  </a:lnTo>
                                  <a:lnTo>
                                    <a:pt x="493" y="113"/>
                                  </a:lnTo>
                                  <a:lnTo>
                                    <a:pt x="498" y="131"/>
                                  </a:lnTo>
                                  <a:lnTo>
                                    <a:pt x="501" y="151"/>
                                  </a:lnTo>
                                  <a:lnTo>
                                    <a:pt x="502" y="171"/>
                                  </a:lnTo>
                                  <a:lnTo>
                                    <a:pt x="501" y="188"/>
                                  </a:lnTo>
                                  <a:lnTo>
                                    <a:pt x="499" y="203"/>
                                  </a:lnTo>
                                  <a:lnTo>
                                    <a:pt x="496" y="219"/>
                                  </a:lnTo>
                                  <a:lnTo>
                                    <a:pt x="492" y="233"/>
                                  </a:lnTo>
                                  <a:lnTo>
                                    <a:pt x="487" y="246"/>
                                  </a:lnTo>
                                  <a:lnTo>
                                    <a:pt x="480" y="259"/>
                                  </a:lnTo>
                                  <a:lnTo>
                                    <a:pt x="472" y="271"/>
                                  </a:lnTo>
                                  <a:lnTo>
                                    <a:pt x="463" y="282"/>
                                  </a:lnTo>
                                  <a:lnTo>
                                    <a:pt x="453" y="292"/>
                                  </a:lnTo>
                                  <a:lnTo>
                                    <a:pt x="443" y="302"/>
                                  </a:lnTo>
                                  <a:lnTo>
                                    <a:pt x="431" y="309"/>
                                  </a:lnTo>
                                  <a:lnTo>
                                    <a:pt x="419" y="316"/>
                                  </a:lnTo>
                                  <a:lnTo>
                                    <a:pt x="406" y="322"/>
                                  </a:lnTo>
                                  <a:lnTo>
                                    <a:pt x="392" y="326"/>
                                  </a:lnTo>
                                  <a:lnTo>
                                    <a:pt x="377" y="329"/>
                                  </a:lnTo>
                                  <a:lnTo>
                                    <a:pt x="362" y="33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8" name="Freeform 134"/>
                          <wps:cNvSpPr>
                            <a:spLocks noEditPoints="1"/>
                          </wps:cNvSpPr>
                          <wps:spPr bwMode="auto">
                            <a:xfrm>
                              <a:off x="7350" y="1368"/>
                              <a:ext cx="192" cy="122"/>
                            </a:xfrm>
                            <a:custGeom>
                              <a:avLst/>
                              <a:gdLst>
                                <a:gd name="T0" fmla="*/ 213 w 511"/>
                                <a:gd name="T1" fmla="*/ 325 h 326"/>
                                <a:gd name="T2" fmla="*/ 142 w 511"/>
                                <a:gd name="T3" fmla="*/ 316 h 326"/>
                                <a:gd name="T4" fmla="*/ 87 w 511"/>
                                <a:gd name="T5" fmla="*/ 298 h 326"/>
                                <a:gd name="T6" fmla="*/ 46 w 511"/>
                                <a:gd name="T7" fmla="*/ 270 h 326"/>
                                <a:gd name="T8" fmla="*/ 22 w 511"/>
                                <a:gd name="T9" fmla="*/ 244 h 326"/>
                                <a:gd name="T10" fmla="*/ 11 w 511"/>
                                <a:gd name="T11" fmla="*/ 224 h 326"/>
                                <a:gd name="T12" fmla="*/ 4 w 511"/>
                                <a:gd name="T13" fmla="*/ 201 h 326"/>
                                <a:gd name="T14" fmla="*/ 0 w 511"/>
                                <a:gd name="T15" fmla="*/ 163 h 326"/>
                                <a:gd name="T16" fmla="*/ 4 w 511"/>
                                <a:gd name="T17" fmla="*/ 125 h 326"/>
                                <a:gd name="T18" fmla="*/ 16 w 511"/>
                                <a:gd name="T19" fmla="*/ 92 h 326"/>
                                <a:gd name="T20" fmla="*/ 36 w 511"/>
                                <a:gd name="T21" fmla="*/ 65 h 326"/>
                                <a:gd name="T22" fmla="*/ 63 w 511"/>
                                <a:gd name="T23" fmla="*/ 42 h 326"/>
                                <a:gd name="T24" fmla="*/ 97 w 511"/>
                                <a:gd name="T25" fmla="*/ 25 h 326"/>
                                <a:gd name="T26" fmla="*/ 137 w 511"/>
                                <a:gd name="T27" fmla="*/ 11 h 326"/>
                                <a:gd name="T28" fmla="*/ 189 w 511"/>
                                <a:gd name="T29" fmla="*/ 3 h 326"/>
                                <a:gd name="T30" fmla="*/ 255 w 511"/>
                                <a:gd name="T31" fmla="*/ 0 h 326"/>
                                <a:gd name="T32" fmla="*/ 335 w 511"/>
                                <a:gd name="T33" fmla="*/ 5 h 326"/>
                                <a:gd name="T34" fmla="*/ 398 w 511"/>
                                <a:gd name="T35" fmla="*/ 18 h 326"/>
                                <a:gd name="T36" fmla="*/ 445 w 511"/>
                                <a:gd name="T37" fmla="*/ 41 h 326"/>
                                <a:gd name="T38" fmla="*/ 481 w 511"/>
                                <a:gd name="T39" fmla="*/ 72 h 326"/>
                                <a:gd name="T40" fmla="*/ 494 w 511"/>
                                <a:gd name="T41" fmla="*/ 91 h 326"/>
                                <a:gd name="T42" fmla="*/ 503 w 511"/>
                                <a:gd name="T43" fmla="*/ 113 h 326"/>
                                <a:gd name="T44" fmla="*/ 509 w 511"/>
                                <a:gd name="T45" fmla="*/ 137 h 326"/>
                                <a:gd name="T46" fmla="*/ 510 w 511"/>
                                <a:gd name="T47" fmla="*/ 181 h 326"/>
                                <a:gd name="T48" fmla="*/ 503 w 511"/>
                                <a:gd name="T49" fmla="*/ 213 h 326"/>
                                <a:gd name="T50" fmla="*/ 490 w 511"/>
                                <a:gd name="T51" fmla="*/ 241 h 326"/>
                                <a:gd name="T52" fmla="*/ 471 w 511"/>
                                <a:gd name="T53" fmla="*/ 266 h 326"/>
                                <a:gd name="T54" fmla="*/ 442 w 511"/>
                                <a:gd name="T55" fmla="*/ 288 h 326"/>
                                <a:gd name="T56" fmla="*/ 401 w 511"/>
                                <a:gd name="T57" fmla="*/ 307 h 326"/>
                                <a:gd name="T58" fmla="*/ 350 w 511"/>
                                <a:gd name="T59" fmla="*/ 319 h 326"/>
                                <a:gd name="T60" fmla="*/ 289 w 511"/>
                                <a:gd name="T61" fmla="*/ 325 h 326"/>
                                <a:gd name="T62" fmla="*/ 255 w 511"/>
                                <a:gd name="T63" fmla="*/ 263 h 326"/>
                                <a:gd name="T64" fmla="*/ 336 w 511"/>
                                <a:gd name="T65" fmla="*/ 259 h 326"/>
                                <a:gd name="T66" fmla="*/ 377 w 511"/>
                                <a:gd name="T67" fmla="*/ 252 h 326"/>
                                <a:gd name="T68" fmla="*/ 408 w 511"/>
                                <a:gd name="T69" fmla="*/ 241 h 326"/>
                                <a:gd name="T70" fmla="*/ 429 w 511"/>
                                <a:gd name="T71" fmla="*/ 227 h 326"/>
                                <a:gd name="T72" fmla="*/ 444 w 511"/>
                                <a:gd name="T73" fmla="*/ 211 h 326"/>
                                <a:gd name="T74" fmla="*/ 454 w 511"/>
                                <a:gd name="T75" fmla="*/ 193 h 326"/>
                                <a:gd name="T76" fmla="*/ 459 w 511"/>
                                <a:gd name="T77" fmla="*/ 173 h 326"/>
                                <a:gd name="T78" fmla="*/ 459 w 511"/>
                                <a:gd name="T79" fmla="*/ 153 h 326"/>
                                <a:gd name="T80" fmla="*/ 454 w 511"/>
                                <a:gd name="T81" fmla="*/ 133 h 326"/>
                                <a:gd name="T82" fmla="*/ 444 w 511"/>
                                <a:gd name="T83" fmla="*/ 115 h 326"/>
                                <a:gd name="T84" fmla="*/ 429 w 511"/>
                                <a:gd name="T85" fmla="*/ 99 h 326"/>
                                <a:gd name="T86" fmla="*/ 408 w 511"/>
                                <a:gd name="T87" fmla="*/ 85 h 326"/>
                                <a:gd name="T88" fmla="*/ 377 w 511"/>
                                <a:gd name="T89" fmla="*/ 74 h 326"/>
                                <a:gd name="T90" fmla="*/ 336 w 511"/>
                                <a:gd name="T91" fmla="*/ 67 h 326"/>
                                <a:gd name="T92" fmla="*/ 255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6 h 326"/>
                                <a:gd name="T104" fmla="*/ 57 w 511"/>
                                <a:gd name="T105" fmla="*/ 133 h 326"/>
                                <a:gd name="T106" fmla="*/ 51 w 511"/>
                                <a:gd name="T107" fmla="*/ 153 h 326"/>
                                <a:gd name="T108" fmla="*/ 51 w 511"/>
                                <a:gd name="T109" fmla="*/ 174 h 326"/>
                                <a:gd name="T110" fmla="*/ 56 w 511"/>
                                <a:gd name="T111" fmla="*/ 193 h 326"/>
                                <a:gd name="T112" fmla="*/ 65 w 511"/>
                                <a:gd name="T113" fmla="*/ 210 h 326"/>
                                <a:gd name="T114" fmla="*/ 78 w 511"/>
                                <a:gd name="T115" fmla="*/ 225 h 326"/>
                                <a:gd name="T116" fmla="*/ 99 w 511"/>
                                <a:gd name="T117" fmla="*/ 239 h 326"/>
                                <a:gd name="T118" fmla="*/ 132 w 511"/>
                                <a:gd name="T119" fmla="*/ 251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5" y="326"/>
                                  </a:moveTo>
                                  <a:lnTo>
                                    <a:pt x="213" y="325"/>
                                  </a:lnTo>
                                  <a:lnTo>
                                    <a:pt x="175" y="321"/>
                                  </a:lnTo>
                                  <a:lnTo>
                                    <a:pt x="142" y="316"/>
                                  </a:lnTo>
                                  <a:lnTo>
                                    <a:pt x="113" y="308"/>
                                  </a:lnTo>
                                  <a:lnTo>
                                    <a:pt x="87" y="298"/>
                                  </a:lnTo>
                                  <a:lnTo>
                                    <a:pt x="65" y="285"/>
                                  </a:lnTo>
                                  <a:lnTo>
                                    <a:pt x="46" y="270"/>
                                  </a:lnTo>
                                  <a:lnTo>
                                    <a:pt x="29" y="254"/>
                                  </a:lnTo>
                                  <a:lnTo>
                                    <a:pt x="22" y="244"/>
                                  </a:lnTo>
                                  <a:lnTo>
                                    <a:pt x="17" y="234"/>
                                  </a:lnTo>
                                  <a:lnTo>
                                    <a:pt x="11" y="224"/>
                                  </a:lnTo>
                                  <a:lnTo>
                                    <a:pt x="7" y="213"/>
                                  </a:lnTo>
                                  <a:lnTo>
                                    <a:pt x="4" y="201"/>
                                  </a:lnTo>
                                  <a:lnTo>
                                    <a:pt x="2" y="189"/>
                                  </a:lnTo>
                                  <a:lnTo>
                                    <a:pt x="0" y="163"/>
                                  </a:lnTo>
                                  <a:lnTo>
                                    <a:pt x="1" y="144"/>
                                  </a:lnTo>
                                  <a:lnTo>
                                    <a:pt x="4" y="125"/>
                                  </a:lnTo>
                                  <a:lnTo>
                                    <a:pt x="9" y="108"/>
                                  </a:lnTo>
                                  <a:lnTo>
                                    <a:pt x="16" y="92"/>
                                  </a:lnTo>
                                  <a:lnTo>
                                    <a:pt x="25" y="78"/>
                                  </a:lnTo>
                                  <a:lnTo>
                                    <a:pt x="36" y="65"/>
                                  </a:lnTo>
                                  <a:lnTo>
                                    <a:pt x="49" y="53"/>
                                  </a:lnTo>
                                  <a:lnTo>
                                    <a:pt x="63" y="42"/>
                                  </a:lnTo>
                                  <a:lnTo>
                                    <a:pt x="79" y="33"/>
                                  </a:lnTo>
                                  <a:lnTo>
                                    <a:pt x="97" y="25"/>
                                  </a:lnTo>
                                  <a:lnTo>
                                    <a:pt x="116" y="17"/>
                                  </a:lnTo>
                                  <a:lnTo>
                                    <a:pt x="137" y="11"/>
                                  </a:lnTo>
                                  <a:lnTo>
                                    <a:pt x="161" y="6"/>
                                  </a:lnTo>
                                  <a:lnTo>
                                    <a:pt x="189" y="3"/>
                                  </a:lnTo>
                                  <a:lnTo>
                                    <a:pt x="220" y="1"/>
                                  </a:lnTo>
                                  <a:lnTo>
                                    <a:pt x="255" y="0"/>
                                  </a:lnTo>
                                  <a:lnTo>
                                    <a:pt x="297" y="1"/>
                                  </a:lnTo>
                                  <a:lnTo>
                                    <a:pt x="335" y="5"/>
                                  </a:lnTo>
                                  <a:lnTo>
                                    <a:pt x="368" y="10"/>
                                  </a:lnTo>
                                  <a:lnTo>
                                    <a:pt x="398" y="18"/>
                                  </a:lnTo>
                                  <a:lnTo>
                                    <a:pt x="423" y="28"/>
                                  </a:lnTo>
                                  <a:lnTo>
                                    <a:pt x="445" y="41"/>
                                  </a:lnTo>
                                  <a:lnTo>
                                    <a:pt x="465" y="55"/>
                                  </a:lnTo>
                                  <a:lnTo>
                                    <a:pt x="481" y="72"/>
                                  </a:lnTo>
                                  <a:lnTo>
                                    <a:pt x="488" y="81"/>
                                  </a:lnTo>
                                  <a:lnTo>
                                    <a:pt x="494" y="91"/>
                                  </a:lnTo>
                                  <a:lnTo>
                                    <a:pt x="499" y="102"/>
                                  </a:lnTo>
                                  <a:lnTo>
                                    <a:pt x="503" y="113"/>
                                  </a:lnTo>
                                  <a:lnTo>
                                    <a:pt x="506" y="125"/>
                                  </a:lnTo>
                                  <a:lnTo>
                                    <a:pt x="509" y="137"/>
                                  </a:lnTo>
                                  <a:lnTo>
                                    <a:pt x="511" y="163"/>
                                  </a:lnTo>
                                  <a:lnTo>
                                    <a:pt x="510" y="181"/>
                                  </a:lnTo>
                                  <a:lnTo>
                                    <a:pt x="507" y="197"/>
                                  </a:lnTo>
                                  <a:lnTo>
                                    <a:pt x="503" y="213"/>
                                  </a:lnTo>
                                  <a:lnTo>
                                    <a:pt x="498" y="228"/>
                                  </a:lnTo>
                                  <a:lnTo>
                                    <a:pt x="490" y="241"/>
                                  </a:lnTo>
                                  <a:lnTo>
                                    <a:pt x="481" y="254"/>
                                  </a:lnTo>
                                  <a:lnTo>
                                    <a:pt x="471" y="266"/>
                                  </a:lnTo>
                                  <a:lnTo>
                                    <a:pt x="459" y="277"/>
                                  </a:lnTo>
                                  <a:lnTo>
                                    <a:pt x="442" y="288"/>
                                  </a:lnTo>
                                  <a:lnTo>
                                    <a:pt x="423" y="298"/>
                                  </a:lnTo>
                                  <a:lnTo>
                                    <a:pt x="401" y="307"/>
                                  </a:lnTo>
                                  <a:lnTo>
                                    <a:pt x="377" y="314"/>
                                  </a:lnTo>
                                  <a:lnTo>
                                    <a:pt x="350" y="319"/>
                                  </a:lnTo>
                                  <a:lnTo>
                                    <a:pt x="321" y="323"/>
                                  </a:lnTo>
                                  <a:lnTo>
                                    <a:pt x="289" y="325"/>
                                  </a:lnTo>
                                  <a:lnTo>
                                    <a:pt x="255" y="326"/>
                                  </a:lnTo>
                                  <a:moveTo>
                                    <a:pt x="255" y="263"/>
                                  </a:moveTo>
                                  <a:lnTo>
                                    <a:pt x="312" y="261"/>
                                  </a:lnTo>
                                  <a:lnTo>
                                    <a:pt x="336" y="259"/>
                                  </a:lnTo>
                                  <a:lnTo>
                                    <a:pt x="358" y="256"/>
                                  </a:lnTo>
                                  <a:lnTo>
                                    <a:pt x="377" y="252"/>
                                  </a:lnTo>
                                  <a:lnTo>
                                    <a:pt x="394" y="247"/>
                                  </a:lnTo>
                                  <a:lnTo>
                                    <a:pt x="408" y="241"/>
                                  </a:lnTo>
                                  <a:lnTo>
                                    <a:pt x="419" y="234"/>
                                  </a:lnTo>
                                  <a:lnTo>
                                    <a:pt x="429" y="227"/>
                                  </a:lnTo>
                                  <a:lnTo>
                                    <a:pt x="437" y="219"/>
                                  </a:lnTo>
                                  <a:lnTo>
                                    <a:pt x="444" y="211"/>
                                  </a:lnTo>
                                  <a:lnTo>
                                    <a:pt x="450" y="202"/>
                                  </a:lnTo>
                                  <a:lnTo>
                                    <a:pt x="454" y="193"/>
                                  </a:lnTo>
                                  <a:lnTo>
                                    <a:pt x="458" y="183"/>
                                  </a:lnTo>
                                  <a:lnTo>
                                    <a:pt x="459" y="173"/>
                                  </a:lnTo>
                                  <a:lnTo>
                                    <a:pt x="460" y="163"/>
                                  </a:lnTo>
                                  <a:lnTo>
                                    <a:pt x="459" y="153"/>
                                  </a:lnTo>
                                  <a:lnTo>
                                    <a:pt x="458" y="143"/>
                                  </a:lnTo>
                                  <a:lnTo>
                                    <a:pt x="454" y="133"/>
                                  </a:lnTo>
                                  <a:lnTo>
                                    <a:pt x="450" y="124"/>
                                  </a:lnTo>
                                  <a:lnTo>
                                    <a:pt x="444" y="115"/>
                                  </a:lnTo>
                                  <a:lnTo>
                                    <a:pt x="437" y="107"/>
                                  </a:lnTo>
                                  <a:lnTo>
                                    <a:pt x="429" y="99"/>
                                  </a:lnTo>
                                  <a:lnTo>
                                    <a:pt x="419" y="92"/>
                                  </a:lnTo>
                                  <a:lnTo>
                                    <a:pt x="408" y="85"/>
                                  </a:lnTo>
                                  <a:lnTo>
                                    <a:pt x="394" y="79"/>
                                  </a:lnTo>
                                  <a:lnTo>
                                    <a:pt x="377" y="74"/>
                                  </a:lnTo>
                                  <a:lnTo>
                                    <a:pt x="358" y="70"/>
                                  </a:lnTo>
                                  <a:lnTo>
                                    <a:pt x="336" y="67"/>
                                  </a:lnTo>
                                  <a:lnTo>
                                    <a:pt x="312" y="65"/>
                                  </a:lnTo>
                                  <a:lnTo>
                                    <a:pt x="255" y="63"/>
                                  </a:lnTo>
                                  <a:lnTo>
                                    <a:pt x="199" y="65"/>
                                  </a:lnTo>
                                  <a:lnTo>
                                    <a:pt x="175" y="67"/>
                                  </a:lnTo>
                                  <a:lnTo>
                                    <a:pt x="153" y="70"/>
                                  </a:lnTo>
                                  <a:lnTo>
                                    <a:pt x="134" y="74"/>
                                  </a:lnTo>
                                  <a:lnTo>
                                    <a:pt x="117" y="79"/>
                                  </a:lnTo>
                                  <a:lnTo>
                                    <a:pt x="103" y="85"/>
                                  </a:lnTo>
                                  <a:lnTo>
                                    <a:pt x="91" y="92"/>
                                  </a:lnTo>
                                  <a:lnTo>
                                    <a:pt x="82" y="99"/>
                                  </a:lnTo>
                                  <a:lnTo>
                                    <a:pt x="74" y="107"/>
                                  </a:lnTo>
                                  <a:lnTo>
                                    <a:pt x="67" y="116"/>
                                  </a:lnTo>
                                  <a:lnTo>
                                    <a:pt x="61" y="124"/>
                                  </a:lnTo>
                                  <a:lnTo>
                                    <a:pt x="57" y="133"/>
                                  </a:lnTo>
                                  <a:lnTo>
                                    <a:pt x="53" y="143"/>
                                  </a:lnTo>
                                  <a:lnTo>
                                    <a:pt x="51" y="153"/>
                                  </a:lnTo>
                                  <a:lnTo>
                                    <a:pt x="51" y="164"/>
                                  </a:lnTo>
                                  <a:lnTo>
                                    <a:pt x="51" y="174"/>
                                  </a:lnTo>
                                  <a:lnTo>
                                    <a:pt x="53" y="184"/>
                                  </a:lnTo>
                                  <a:lnTo>
                                    <a:pt x="56" y="193"/>
                                  </a:lnTo>
                                  <a:lnTo>
                                    <a:pt x="60" y="202"/>
                                  </a:lnTo>
                                  <a:lnTo>
                                    <a:pt x="65" y="210"/>
                                  </a:lnTo>
                                  <a:lnTo>
                                    <a:pt x="71" y="218"/>
                                  </a:lnTo>
                                  <a:lnTo>
                                    <a:pt x="78" y="225"/>
                                  </a:lnTo>
                                  <a:lnTo>
                                    <a:pt x="87" y="231"/>
                                  </a:lnTo>
                                  <a:lnTo>
                                    <a:pt x="99" y="239"/>
                                  </a:lnTo>
                                  <a:lnTo>
                                    <a:pt x="114" y="245"/>
                                  </a:lnTo>
                                  <a:lnTo>
                                    <a:pt x="132" y="251"/>
                                  </a:lnTo>
                                  <a:lnTo>
                                    <a:pt x="152" y="255"/>
                                  </a:lnTo>
                                  <a:lnTo>
                                    <a:pt x="174" y="258"/>
                                  </a:lnTo>
                                  <a:lnTo>
                                    <a:pt x="199" y="261"/>
                                  </a:lnTo>
                                  <a:lnTo>
                                    <a:pt x="226" y="262"/>
                                  </a:lnTo>
                                  <a:lnTo>
                                    <a:pt x="255"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59" name="Freeform 135"/>
                          <wps:cNvSpPr>
                            <a:spLocks noEditPoints="1"/>
                          </wps:cNvSpPr>
                          <wps:spPr bwMode="auto">
                            <a:xfrm>
                              <a:off x="7350" y="1222"/>
                              <a:ext cx="192" cy="122"/>
                            </a:xfrm>
                            <a:custGeom>
                              <a:avLst/>
                              <a:gdLst>
                                <a:gd name="T0" fmla="*/ 213 w 511"/>
                                <a:gd name="T1" fmla="*/ 324 h 326"/>
                                <a:gd name="T2" fmla="*/ 142 w 511"/>
                                <a:gd name="T3" fmla="*/ 315 h 326"/>
                                <a:gd name="T4" fmla="*/ 87 w 511"/>
                                <a:gd name="T5" fmla="*/ 297 h 326"/>
                                <a:gd name="T6" fmla="*/ 46 w 511"/>
                                <a:gd name="T7" fmla="*/ 270 h 326"/>
                                <a:gd name="T8" fmla="*/ 22 w 511"/>
                                <a:gd name="T9" fmla="*/ 244 h 326"/>
                                <a:gd name="T10" fmla="*/ 11 w 511"/>
                                <a:gd name="T11" fmla="*/ 224 h 326"/>
                                <a:gd name="T12" fmla="*/ 4 w 511"/>
                                <a:gd name="T13" fmla="*/ 201 h 326"/>
                                <a:gd name="T14" fmla="*/ 0 w 511"/>
                                <a:gd name="T15" fmla="*/ 163 h 326"/>
                                <a:gd name="T16" fmla="*/ 4 w 511"/>
                                <a:gd name="T17" fmla="*/ 125 h 326"/>
                                <a:gd name="T18" fmla="*/ 16 w 511"/>
                                <a:gd name="T19" fmla="*/ 92 h 326"/>
                                <a:gd name="T20" fmla="*/ 36 w 511"/>
                                <a:gd name="T21" fmla="*/ 64 h 326"/>
                                <a:gd name="T22" fmla="*/ 63 w 511"/>
                                <a:gd name="T23" fmla="*/ 42 h 326"/>
                                <a:gd name="T24" fmla="*/ 97 w 511"/>
                                <a:gd name="T25" fmla="*/ 24 h 326"/>
                                <a:gd name="T26" fmla="*/ 137 w 511"/>
                                <a:gd name="T27" fmla="*/ 11 h 326"/>
                                <a:gd name="T28" fmla="*/ 189 w 511"/>
                                <a:gd name="T29" fmla="*/ 2 h 326"/>
                                <a:gd name="T30" fmla="*/ 255 w 511"/>
                                <a:gd name="T31" fmla="*/ 0 h 326"/>
                                <a:gd name="T32" fmla="*/ 335 w 511"/>
                                <a:gd name="T33" fmla="*/ 4 h 326"/>
                                <a:gd name="T34" fmla="*/ 398 w 511"/>
                                <a:gd name="T35" fmla="*/ 18 h 326"/>
                                <a:gd name="T36" fmla="*/ 445 w 511"/>
                                <a:gd name="T37" fmla="*/ 40 h 326"/>
                                <a:gd name="T38" fmla="*/ 481 w 511"/>
                                <a:gd name="T39" fmla="*/ 72 h 326"/>
                                <a:gd name="T40" fmla="*/ 494 w 511"/>
                                <a:gd name="T41" fmla="*/ 91 h 326"/>
                                <a:gd name="T42" fmla="*/ 503 w 511"/>
                                <a:gd name="T43" fmla="*/ 112 h 326"/>
                                <a:gd name="T44" fmla="*/ 509 w 511"/>
                                <a:gd name="T45" fmla="*/ 136 h 326"/>
                                <a:gd name="T46" fmla="*/ 510 w 511"/>
                                <a:gd name="T47" fmla="*/ 180 h 326"/>
                                <a:gd name="T48" fmla="*/ 503 w 511"/>
                                <a:gd name="T49" fmla="*/ 212 h 326"/>
                                <a:gd name="T50" fmla="*/ 490 w 511"/>
                                <a:gd name="T51" fmla="*/ 241 h 326"/>
                                <a:gd name="T52" fmla="*/ 471 w 511"/>
                                <a:gd name="T53" fmla="*/ 265 h 326"/>
                                <a:gd name="T54" fmla="*/ 442 w 511"/>
                                <a:gd name="T55" fmla="*/ 288 h 326"/>
                                <a:gd name="T56" fmla="*/ 401 w 511"/>
                                <a:gd name="T57" fmla="*/ 306 h 326"/>
                                <a:gd name="T58" fmla="*/ 350 w 511"/>
                                <a:gd name="T59" fmla="*/ 319 h 326"/>
                                <a:gd name="T60" fmla="*/ 289 w 511"/>
                                <a:gd name="T61" fmla="*/ 325 h 326"/>
                                <a:gd name="T62" fmla="*/ 255 w 511"/>
                                <a:gd name="T63" fmla="*/ 262 h 326"/>
                                <a:gd name="T64" fmla="*/ 336 w 511"/>
                                <a:gd name="T65" fmla="*/ 258 h 326"/>
                                <a:gd name="T66" fmla="*/ 377 w 511"/>
                                <a:gd name="T67" fmla="*/ 251 h 326"/>
                                <a:gd name="T68" fmla="*/ 408 w 511"/>
                                <a:gd name="T69" fmla="*/ 240 h 326"/>
                                <a:gd name="T70" fmla="*/ 429 w 511"/>
                                <a:gd name="T71" fmla="*/ 226 h 326"/>
                                <a:gd name="T72" fmla="*/ 444 w 511"/>
                                <a:gd name="T73" fmla="*/ 210 h 326"/>
                                <a:gd name="T74" fmla="*/ 454 w 511"/>
                                <a:gd name="T75" fmla="*/ 192 h 326"/>
                                <a:gd name="T76" fmla="*/ 459 w 511"/>
                                <a:gd name="T77" fmla="*/ 173 h 326"/>
                                <a:gd name="T78" fmla="*/ 459 w 511"/>
                                <a:gd name="T79" fmla="*/ 152 h 326"/>
                                <a:gd name="T80" fmla="*/ 454 w 511"/>
                                <a:gd name="T81" fmla="*/ 133 h 326"/>
                                <a:gd name="T82" fmla="*/ 444 w 511"/>
                                <a:gd name="T83" fmla="*/ 115 h 326"/>
                                <a:gd name="T84" fmla="*/ 429 w 511"/>
                                <a:gd name="T85" fmla="*/ 99 h 326"/>
                                <a:gd name="T86" fmla="*/ 408 w 511"/>
                                <a:gd name="T87" fmla="*/ 85 h 326"/>
                                <a:gd name="T88" fmla="*/ 377 w 511"/>
                                <a:gd name="T89" fmla="*/ 74 h 326"/>
                                <a:gd name="T90" fmla="*/ 336 w 511"/>
                                <a:gd name="T91" fmla="*/ 67 h 326"/>
                                <a:gd name="T92" fmla="*/ 255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5 h 326"/>
                                <a:gd name="T104" fmla="*/ 57 w 511"/>
                                <a:gd name="T105" fmla="*/ 133 h 326"/>
                                <a:gd name="T106" fmla="*/ 51 w 511"/>
                                <a:gd name="T107" fmla="*/ 153 h 326"/>
                                <a:gd name="T108" fmla="*/ 51 w 511"/>
                                <a:gd name="T109" fmla="*/ 174 h 326"/>
                                <a:gd name="T110" fmla="*/ 56 w 511"/>
                                <a:gd name="T111" fmla="*/ 193 h 326"/>
                                <a:gd name="T112" fmla="*/ 65 w 511"/>
                                <a:gd name="T113" fmla="*/ 209 h 326"/>
                                <a:gd name="T114" fmla="*/ 78 w 511"/>
                                <a:gd name="T115" fmla="*/ 224 h 326"/>
                                <a:gd name="T116" fmla="*/ 99 w 511"/>
                                <a:gd name="T117" fmla="*/ 238 h 326"/>
                                <a:gd name="T118" fmla="*/ 132 w 511"/>
                                <a:gd name="T119" fmla="*/ 250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5" y="326"/>
                                  </a:moveTo>
                                  <a:lnTo>
                                    <a:pt x="213" y="324"/>
                                  </a:lnTo>
                                  <a:lnTo>
                                    <a:pt x="175" y="321"/>
                                  </a:lnTo>
                                  <a:lnTo>
                                    <a:pt x="142" y="315"/>
                                  </a:lnTo>
                                  <a:lnTo>
                                    <a:pt x="113" y="307"/>
                                  </a:lnTo>
                                  <a:lnTo>
                                    <a:pt x="87" y="297"/>
                                  </a:lnTo>
                                  <a:lnTo>
                                    <a:pt x="65" y="285"/>
                                  </a:lnTo>
                                  <a:lnTo>
                                    <a:pt x="46" y="270"/>
                                  </a:lnTo>
                                  <a:lnTo>
                                    <a:pt x="29" y="253"/>
                                  </a:lnTo>
                                  <a:lnTo>
                                    <a:pt x="22" y="244"/>
                                  </a:lnTo>
                                  <a:lnTo>
                                    <a:pt x="17" y="234"/>
                                  </a:lnTo>
                                  <a:lnTo>
                                    <a:pt x="11" y="224"/>
                                  </a:lnTo>
                                  <a:lnTo>
                                    <a:pt x="7" y="212"/>
                                  </a:lnTo>
                                  <a:lnTo>
                                    <a:pt x="4" y="201"/>
                                  </a:lnTo>
                                  <a:lnTo>
                                    <a:pt x="2" y="189"/>
                                  </a:lnTo>
                                  <a:lnTo>
                                    <a:pt x="0" y="163"/>
                                  </a:lnTo>
                                  <a:lnTo>
                                    <a:pt x="1" y="143"/>
                                  </a:lnTo>
                                  <a:lnTo>
                                    <a:pt x="4" y="125"/>
                                  </a:lnTo>
                                  <a:lnTo>
                                    <a:pt x="9" y="108"/>
                                  </a:lnTo>
                                  <a:lnTo>
                                    <a:pt x="16" y="92"/>
                                  </a:lnTo>
                                  <a:lnTo>
                                    <a:pt x="25" y="77"/>
                                  </a:lnTo>
                                  <a:lnTo>
                                    <a:pt x="36" y="64"/>
                                  </a:lnTo>
                                  <a:lnTo>
                                    <a:pt x="49" y="52"/>
                                  </a:lnTo>
                                  <a:lnTo>
                                    <a:pt x="63" y="42"/>
                                  </a:lnTo>
                                  <a:lnTo>
                                    <a:pt x="79" y="32"/>
                                  </a:lnTo>
                                  <a:lnTo>
                                    <a:pt x="97" y="24"/>
                                  </a:lnTo>
                                  <a:lnTo>
                                    <a:pt x="116" y="17"/>
                                  </a:lnTo>
                                  <a:lnTo>
                                    <a:pt x="137" y="11"/>
                                  </a:lnTo>
                                  <a:lnTo>
                                    <a:pt x="161" y="6"/>
                                  </a:lnTo>
                                  <a:lnTo>
                                    <a:pt x="189" y="2"/>
                                  </a:lnTo>
                                  <a:lnTo>
                                    <a:pt x="220" y="0"/>
                                  </a:lnTo>
                                  <a:lnTo>
                                    <a:pt x="255" y="0"/>
                                  </a:lnTo>
                                  <a:lnTo>
                                    <a:pt x="297" y="1"/>
                                  </a:lnTo>
                                  <a:lnTo>
                                    <a:pt x="335" y="4"/>
                                  </a:lnTo>
                                  <a:lnTo>
                                    <a:pt x="368" y="10"/>
                                  </a:lnTo>
                                  <a:lnTo>
                                    <a:pt x="398" y="18"/>
                                  </a:lnTo>
                                  <a:lnTo>
                                    <a:pt x="423" y="28"/>
                                  </a:lnTo>
                                  <a:lnTo>
                                    <a:pt x="445" y="40"/>
                                  </a:lnTo>
                                  <a:lnTo>
                                    <a:pt x="465" y="55"/>
                                  </a:lnTo>
                                  <a:lnTo>
                                    <a:pt x="481" y="72"/>
                                  </a:lnTo>
                                  <a:lnTo>
                                    <a:pt x="488" y="81"/>
                                  </a:lnTo>
                                  <a:lnTo>
                                    <a:pt x="494" y="91"/>
                                  </a:lnTo>
                                  <a:lnTo>
                                    <a:pt x="499" y="101"/>
                                  </a:lnTo>
                                  <a:lnTo>
                                    <a:pt x="503" y="112"/>
                                  </a:lnTo>
                                  <a:lnTo>
                                    <a:pt x="506" y="124"/>
                                  </a:lnTo>
                                  <a:lnTo>
                                    <a:pt x="509" y="136"/>
                                  </a:lnTo>
                                  <a:lnTo>
                                    <a:pt x="511" y="163"/>
                                  </a:lnTo>
                                  <a:lnTo>
                                    <a:pt x="510" y="180"/>
                                  </a:lnTo>
                                  <a:lnTo>
                                    <a:pt x="507" y="197"/>
                                  </a:lnTo>
                                  <a:lnTo>
                                    <a:pt x="503" y="212"/>
                                  </a:lnTo>
                                  <a:lnTo>
                                    <a:pt x="498" y="227"/>
                                  </a:lnTo>
                                  <a:lnTo>
                                    <a:pt x="490" y="241"/>
                                  </a:lnTo>
                                  <a:lnTo>
                                    <a:pt x="481" y="254"/>
                                  </a:lnTo>
                                  <a:lnTo>
                                    <a:pt x="471" y="265"/>
                                  </a:lnTo>
                                  <a:lnTo>
                                    <a:pt x="459" y="276"/>
                                  </a:lnTo>
                                  <a:lnTo>
                                    <a:pt x="442" y="288"/>
                                  </a:lnTo>
                                  <a:lnTo>
                                    <a:pt x="423" y="298"/>
                                  </a:lnTo>
                                  <a:lnTo>
                                    <a:pt x="401" y="306"/>
                                  </a:lnTo>
                                  <a:lnTo>
                                    <a:pt x="377" y="313"/>
                                  </a:lnTo>
                                  <a:lnTo>
                                    <a:pt x="350" y="319"/>
                                  </a:lnTo>
                                  <a:lnTo>
                                    <a:pt x="321" y="322"/>
                                  </a:lnTo>
                                  <a:lnTo>
                                    <a:pt x="289" y="325"/>
                                  </a:lnTo>
                                  <a:lnTo>
                                    <a:pt x="255" y="326"/>
                                  </a:lnTo>
                                  <a:moveTo>
                                    <a:pt x="255" y="262"/>
                                  </a:moveTo>
                                  <a:lnTo>
                                    <a:pt x="312" y="261"/>
                                  </a:lnTo>
                                  <a:lnTo>
                                    <a:pt x="336" y="258"/>
                                  </a:lnTo>
                                  <a:lnTo>
                                    <a:pt x="358" y="255"/>
                                  </a:lnTo>
                                  <a:lnTo>
                                    <a:pt x="377" y="251"/>
                                  </a:lnTo>
                                  <a:lnTo>
                                    <a:pt x="394" y="246"/>
                                  </a:lnTo>
                                  <a:lnTo>
                                    <a:pt x="408" y="240"/>
                                  </a:lnTo>
                                  <a:lnTo>
                                    <a:pt x="419" y="234"/>
                                  </a:lnTo>
                                  <a:lnTo>
                                    <a:pt x="429" y="226"/>
                                  </a:lnTo>
                                  <a:lnTo>
                                    <a:pt x="437" y="218"/>
                                  </a:lnTo>
                                  <a:lnTo>
                                    <a:pt x="444" y="210"/>
                                  </a:lnTo>
                                  <a:lnTo>
                                    <a:pt x="450" y="201"/>
                                  </a:lnTo>
                                  <a:lnTo>
                                    <a:pt x="454" y="192"/>
                                  </a:lnTo>
                                  <a:lnTo>
                                    <a:pt x="458" y="183"/>
                                  </a:lnTo>
                                  <a:lnTo>
                                    <a:pt x="459" y="173"/>
                                  </a:lnTo>
                                  <a:lnTo>
                                    <a:pt x="460" y="163"/>
                                  </a:lnTo>
                                  <a:lnTo>
                                    <a:pt x="459" y="152"/>
                                  </a:lnTo>
                                  <a:lnTo>
                                    <a:pt x="458" y="142"/>
                                  </a:lnTo>
                                  <a:lnTo>
                                    <a:pt x="454" y="133"/>
                                  </a:lnTo>
                                  <a:lnTo>
                                    <a:pt x="450" y="124"/>
                                  </a:lnTo>
                                  <a:lnTo>
                                    <a:pt x="444" y="115"/>
                                  </a:lnTo>
                                  <a:lnTo>
                                    <a:pt x="437" y="107"/>
                                  </a:lnTo>
                                  <a:lnTo>
                                    <a:pt x="429" y="99"/>
                                  </a:lnTo>
                                  <a:lnTo>
                                    <a:pt x="419" y="91"/>
                                  </a:lnTo>
                                  <a:lnTo>
                                    <a:pt x="408" y="85"/>
                                  </a:lnTo>
                                  <a:lnTo>
                                    <a:pt x="394" y="79"/>
                                  </a:lnTo>
                                  <a:lnTo>
                                    <a:pt x="377" y="74"/>
                                  </a:lnTo>
                                  <a:lnTo>
                                    <a:pt x="358" y="70"/>
                                  </a:lnTo>
                                  <a:lnTo>
                                    <a:pt x="336" y="67"/>
                                  </a:lnTo>
                                  <a:lnTo>
                                    <a:pt x="312" y="64"/>
                                  </a:lnTo>
                                  <a:lnTo>
                                    <a:pt x="255" y="63"/>
                                  </a:lnTo>
                                  <a:lnTo>
                                    <a:pt x="199" y="64"/>
                                  </a:lnTo>
                                  <a:lnTo>
                                    <a:pt x="175" y="67"/>
                                  </a:lnTo>
                                  <a:lnTo>
                                    <a:pt x="153" y="70"/>
                                  </a:lnTo>
                                  <a:lnTo>
                                    <a:pt x="134" y="74"/>
                                  </a:lnTo>
                                  <a:lnTo>
                                    <a:pt x="117" y="79"/>
                                  </a:lnTo>
                                  <a:lnTo>
                                    <a:pt x="103" y="85"/>
                                  </a:lnTo>
                                  <a:lnTo>
                                    <a:pt x="91" y="91"/>
                                  </a:lnTo>
                                  <a:lnTo>
                                    <a:pt x="82" y="99"/>
                                  </a:lnTo>
                                  <a:lnTo>
                                    <a:pt x="74" y="107"/>
                                  </a:lnTo>
                                  <a:lnTo>
                                    <a:pt x="67" y="115"/>
                                  </a:lnTo>
                                  <a:lnTo>
                                    <a:pt x="61" y="124"/>
                                  </a:lnTo>
                                  <a:lnTo>
                                    <a:pt x="57" y="133"/>
                                  </a:lnTo>
                                  <a:lnTo>
                                    <a:pt x="53" y="143"/>
                                  </a:lnTo>
                                  <a:lnTo>
                                    <a:pt x="51" y="153"/>
                                  </a:lnTo>
                                  <a:lnTo>
                                    <a:pt x="51" y="163"/>
                                  </a:lnTo>
                                  <a:lnTo>
                                    <a:pt x="51" y="174"/>
                                  </a:lnTo>
                                  <a:lnTo>
                                    <a:pt x="53" y="183"/>
                                  </a:lnTo>
                                  <a:lnTo>
                                    <a:pt x="56" y="193"/>
                                  </a:lnTo>
                                  <a:lnTo>
                                    <a:pt x="60" y="201"/>
                                  </a:lnTo>
                                  <a:lnTo>
                                    <a:pt x="65" y="209"/>
                                  </a:lnTo>
                                  <a:lnTo>
                                    <a:pt x="71" y="217"/>
                                  </a:lnTo>
                                  <a:lnTo>
                                    <a:pt x="78" y="224"/>
                                  </a:lnTo>
                                  <a:lnTo>
                                    <a:pt x="87" y="231"/>
                                  </a:lnTo>
                                  <a:lnTo>
                                    <a:pt x="99" y="238"/>
                                  </a:lnTo>
                                  <a:lnTo>
                                    <a:pt x="114" y="245"/>
                                  </a:lnTo>
                                  <a:lnTo>
                                    <a:pt x="132" y="250"/>
                                  </a:lnTo>
                                  <a:lnTo>
                                    <a:pt x="152" y="255"/>
                                  </a:lnTo>
                                  <a:lnTo>
                                    <a:pt x="174" y="258"/>
                                  </a:lnTo>
                                  <a:lnTo>
                                    <a:pt x="199" y="261"/>
                                  </a:lnTo>
                                  <a:lnTo>
                                    <a:pt x="226" y="262"/>
                                  </a:lnTo>
                                  <a:lnTo>
                                    <a:pt x="255" y="2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60" name="Freeform 136"/>
                          <wps:cNvSpPr>
                            <a:spLocks/>
                          </wps:cNvSpPr>
                          <wps:spPr bwMode="auto">
                            <a:xfrm>
                              <a:off x="3009" y="5904"/>
                              <a:ext cx="173" cy="194"/>
                            </a:xfrm>
                            <a:custGeom>
                              <a:avLst/>
                              <a:gdLst>
                                <a:gd name="T0" fmla="*/ 250 w 462"/>
                                <a:gd name="T1" fmla="*/ 253 h 517"/>
                                <a:gd name="T2" fmla="*/ 462 w 462"/>
                                <a:gd name="T3" fmla="*/ 438 h 517"/>
                                <a:gd name="T4" fmla="*/ 413 w 462"/>
                                <a:gd name="T5" fmla="*/ 473 h 517"/>
                                <a:gd name="T6" fmla="*/ 362 w 462"/>
                                <a:gd name="T7" fmla="*/ 497 h 517"/>
                                <a:gd name="T8" fmla="*/ 309 w 462"/>
                                <a:gd name="T9" fmla="*/ 512 h 517"/>
                                <a:gd name="T10" fmla="*/ 255 w 462"/>
                                <a:gd name="T11" fmla="*/ 517 h 517"/>
                                <a:gd name="T12" fmla="*/ 219 w 462"/>
                                <a:gd name="T13" fmla="*/ 515 h 517"/>
                                <a:gd name="T14" fmla="*/ 185 w 462"/>
                                <a:gd name="T15" fmla="*/ 509 h 517"/>
                                <a:gd name="T16" fmla="*/ 152 w 462"/>
                                <a:gd name="T17" fmla="*/ 499 h 517"/>
                                <a:gd name="T18" fmla="*/ 121 w 462"/>
                                <a:gd name="T19" fmla="*/ 485 h 517"/>
                                <a:gd name="T20" fmla="*/ 93 w 462"/>
                                <a:gd name="T21" fmla="*/ 467 h 517"/>
                                <a:gd name="T22" fmla="*/ 68 w 462"/>
                                <a:gd name="T23" fmla="*/ 446 h 517"/>
                                <a:gd name="T24" fmla="*/ 48 w 462"/>
                                <a:gd name="T25" fmla="*/ 422 h 517"/>
                                <a:gd name="T26" fmla="*/ 30 w 462"/>
                                <a:gd name="T27" fmla="*/ 394 h 517"/>
                                <a:gd name="T28" fmla="*/ 17 w 462"/>
                                <a:gd name="T29" fmla="*/ 363 h 517"/>
                                <a:gd name="T30" fmla="*/ 7 w 462"/>
                                <a:gd name="T31" fmla="*/ 331 h 517"/>
                                <a:gd name="T32" fmla="*/ 2 w 462"/>
                                <a:gd name="T33" fmla="*/ 296 h 517"/>
                                <a:gd name="T34" fmla="*/ 2 w 462"/>
                                <a:gd name="T35" fmla="*/ 225 h 517"/>
                                <a:gd name="T36" fmla="*/ 12 w 462"/>
                                <a:gd name="T37" fmla="*/ 173 h 517"/>
                                <a:gd name="T38" fmla="*/ 30 w 462"/>
                                <a:gd name="T39" fmla="*/ 124 h 517"/>
                                <a:gd name="T40" fmla="*/ 47 w 462"/>
                                <a:gd name="T41" fmla="*/ 95 h 517"/>
                                <a:gd name="T42" fmla="*/ 67 w 462"/>
                                <a:gd name="T43" fmla="*/ 69 h 517"/>
                                <a:gd name="T44" fmla="*/ 91 w 462"/>
                                <a:gd name="T45" fmla="*/ 48 h 517"/>
                                <a:gd name="T46" fmla="*/ 118 w 462"/>
                                <a:gd name="T47" fmla="*/ 30 h 517"/>
                                <a:gd name="T48" fmla="*/ 148 w 462"/>
                                <a:gd name="T49" fmla="*/ 17 h 517"/>
                                <a:gd name="T50" fmla="*/ 180 w 462"/>
                                <a:gd name="T51" fmla="*/ 7 h 517"/>
                                <a:gd name="T52" fmla="*/ 214 w 462"/>
                                <a:gd name="T53" fmla="*/ 1 h 517"/>
                                <a:gd name="T54" fmla="*/ 277 w 462"/>
                                <a:gd name="T55" fmla="*/ 1 h 517"/>
                                <a:gd name="T56" fmla="*/ 326 w 462"/>
                                <a:gd name="T57" fmla="*/ 9 h 517"/>
                                <a:gd name="T58" fmla="*/ 369 w 462"/>
                                <a:gd name="T59" fmla="*/ 27 h 517"/>
                                <a:gd name="T60" fmla="*/ 403 w 462"/>
                                <a:gd name="T61" fmla="*/ 51 h 517"/>
                                <a:gd name="T62" fmla="*/ 429 w 462"/>
                                <a:gd name="T63" fmla="*/ 83 h 517"/>
                                <a:gd name="T64" fmla="*/ 447 w 462"/>
                                <a:gd name="T65" fmla="*/ 124 h 517"/>
                                <a:gd name="T66" fmla="*/ 395 w 462"/>
                                <a:gd name="T67" fmla="*/ 164 h 517"/>
                                <a:gd name="T68" fmla="*/ 382 w 462"/>
                                <a:gd name="T69" fmla="*/ 130 h 517"/>
                                <a:gd name="T70" fmla="*/ 367 w 462"/>
                                <a:gd name="T71" fmla="*/ 104 h 517"/>
                                <a:gd name="T72" fmla="*/ 347 w 462"/>
                                <a:gd name="T73" fmla="*/ 85 h 517"/>
                                <a:gd name="T74" fmla="*/ 319 w 462"/>
                                <a:gd name="T75" fmla="*/ 69 h 517"/>
                                <a:gd name="T76" fmla="*/ 287 w 462"/>
                                <a:gd name="T77" fmla="*/ 59 h 517"/>
                                <a:gd name="T78" fmla="*/ 250 w 462"/>
                                <a:gd name="T79" fmla="*/ 56 h 517"/>
                                <a:gd name="T80" fmla="*/ 208 w 462"/>
                                <a:gd name="T81" fmla="*/ 60 h 517"/>
                                <a:gd name="T82" fmla="*/ 172 w 462"/>
                                <a:gd name="T83" fmla="*/ 70 h 517"/>
                                <a:gd name="T84" fmla="*/ 142 w 462"/>
                                <a:gd name="T85" fmla="*/ 86 h 517"/>
                                <a:gd name="T86" fmla="*/ 119 w 462"/>
                                <a:gd name="T87" fmla="*/ 106 h 517"/>
                                <a:gd name="T88" fmla="*/ 101 w 462"/>
                                <a:gd name="T89" fmla="*/ 130 h 517"/>
                                <a:gd name="T90" fmla="*/ 87 w 462"/>
                                <a:gd name="T91" fmla="*/ 156 h 517"/>
                                <a:gd name="T92" fmla="*/ 73 w 462"/>
                                <a:gd name="T93" fmla="*/ 204 h 517"/>
                                <a:gd name="T94" fmla="*/ 68 w 462"/>
                                <a:gd name="T95" fmla="*/ 256 h 517"/>
                                <a:gd name="T96" fmla="*/ 74 w 462"/>
                                <a:gd name="T97" fmla="*/ 318 h 517"/>
                                <a:gd name="T98" fmla="*/ 91 w 462"/>
                                <a:gd name="T99" fmla="*/ 368 h 517"/>
                                <a:gd name="T100" fmla="*/ 119 w 462"/>
                                <a:gd name="T101" fmla="*/ 407 h 517"/>
                                <a:gd name="T102" fmla="*/ 158 w 462"/>
                                <a:gd name="T103" fmla="*/ 435 h 517"/>
                                <a:gd name="T104" fmla="*/ 203 w 462"/>
                                <a:gd name="T105" fmla="*/ 451 h 517"/>
                                <a:gd name="T106" fmla="*/ 251 w 462"/>
                                <a:gd name="T107" fmla="*/ 457 h 517"/>
                                <a:gd name="T108" fmla="*/ 294 w 462"/>
                                <a:gd name="T109" fmla="*/ 453 h 517"/>
                                <a:gd name="T110" fmla="*/ 335 w 462"/>
                                <a:gd name="T111" fmla="*/ 440 h 517"/>
                                <a:gd name="T112" fmla="*/ 371 w 462"/>
                                <a:gd name="T113" fmla="*/ 423 h 517"/>
                                <a:gd name="T114" fmla="*/ 397 w 462"/>
                                <a:gd name="T115" fmla="*/ 405 h 517"/>
                                <a:gd name="T116" fmla="*/ 250 w 462"/>
                                <a:gd name="T117" fmla="*/ 312 h 5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62" h="517">
                                  <a:moveTo>
                                    <a:pt x="250" y="312"/>
                                  </a:moveTo>
                                  <a:lnTo>
                                    <a:pt x="250" y="253"/>
                                  </a:lnTo>
                                  <a:lnTo>
                                    <a:pt x="462" y="253"/>
                                  </a:lnTo>
                                  <a:lnTo>
                                    <a:pt x="462" y="438"/>
                                  </a:lnTo>
                                  <a:lnTo>
                                    <a:pt x="438" y="457"/>
                                  </a:lnTo>
                                  <a:lnTo>
                                    <a:pt x="413" y="473"/>
                                  </a:lnTo>
                                  <a:lnTo>
                                    <a:pt x="387" y="486"/>
                                  </a:lnTo>
                                  <a:lnTo>
                                    <a:pt x="362" y="497"/>
                                  </a:lnTo>
                                  <a:lnTo>
                                    <a:pt x="335" y="506"/>
                                  </a:lnTo>
                                  <a:lnTo>
                                    <a:pt x="309" y="512"/>
                                  </a:lnTo>
                                  <a:lnTo>
                                    <a:pt x="282" y="515"/>
                                  </a:lnTo>
                                  <a:lnTo>
                                    <a:pt x="255" y="517"/>
                                  </a:lnTo>
                                  <a:lnTo>
                                    <a:pt x="237" y="516"/>
                                  </a:lnTo>
                                  <a:lnTo>
                                    <a:pt x="219" y="515"/>
                                  </a:lnTo>
                                  <a:lnTo>
                                    <a:pt x="202" y="512"/>
                                  </a:lnTo>
                                  <a:lnTo>
                                    <a:pt x="185" y="509"/>
                                  </a:lnTo>
                                  <a:lnTo>
                                    <a:pt x="168" y="504"/>
                                  </a:lnTo>
                                  <a:lnTo>
                                    <a:pt x="152" y="499"/>
                                  </a:lnTo>
                                  <a:lnTo>
                                    <a:pt x="137" y="492"/>
                                  </a:lnTo>
                                  <a:lnTo>
                                    <a:pt x="121" y="485"/>
                                  </a:lnTo>
                                  <a:lnTo>
                                    <a:pt x="107" y="477"/>
                                  </a:lnTo>
                                  <a:lnTo>
                                    <a:pt x="93" y="467"/>
                                  </a:lnTo>
                                  <a:lnTo>
                                    <a:pt x="80" y="457"/>
                                  </a:lnTo>
                                  <a:lnTo>
                                    <a:pt x="68" y="446"/>
                                  </a:lnTo>
                                  <a:lnTo>
                                    <a:pt x="58" y="435"/>
                                  </a:lnTo>
                                  <a:lnTo>
                                    <a:pt x="48" y="422"/>
                                  </a:lnTo>
                                  <a:lnTo>
                                    <a:pt x="39" y="408"/>
                                  </a:lnTo>
                                  <a:lnTo>
                                    <a:pt x="30" y="394"/>
                                  </a:lnTo>
                                  <a:lnTo>
                                    <a:pt x="23" y="379"/>
                                  </a:lnTo>
                                  <a:lnTo>
                                    <a:pt x="17" y="363"/>
                                  </a:lnTo>
                                  <a:lnTo>
                                    <a:pt x="12" y="347"/>
                                  </a:lnTo>
                                  <a:lnTo>
                                    <a:pt x="7" y="331"/>
                                  </a:lnTo>
                                  <a:lnTo>
                                    <a:pt x="4" y="314"/>
                                  </a:lnTo>
                                  <a:lnTo>
                                    <a:pt x="2" y="296"/>
                                  </a:lnTo>
                                  <a:lnTo>
                                    <a:pt x="0" y="260"/>
                                  </a:lnTo>
                                  <a:lnTo>
                                    <a:pt x="2" y="225"/>
                                  </a:lnTo>
                                  <a:lnTo>
                                    <a:pt x="7" y="190"/>
                                  </a:lnTo>
                                  <a:lnTo>
                                    <a:pt x="12" y="173"/>
                                  </a:lnTo>
                                  <a:lnTo>
                                    <a:pt x="17" y="156"/>
                                  </a:lnTo>
                                  <a:lnTo>
                                    <a:pt x="30" y="124"/>
                                  </a:lnTo>
                                  <a:lnTo>
                                    <a:pt x="38" y="109"/>
                                  </a:lnTo>
                                  <a:lnTo>
                                    <a:pt x="47" y="95"/>
                                  </a:lnTo>
                                  <a:lnTo>
                                    <a:pt x="57" y="81"/>
                                  </a:lnTo>
                                  <a:lnTo>
                                    <a:pt x="67" y="69"/>
                                  </a:lnTo>
                                  <a:lnTo>
                                    <a:pt x="79" y="58"/>
                                  </a:lnTo>
                                  <a:lnTo>
                                    <a:pt x="91" y="48"/>
                                  </a:lnTo>
                                  <a:lnTo>
                                    <a:pt x="104" y="38"/>
                                  </a:lnTo>
                                  <a:lnTo>
                                    <a:pt x="118" y="30"/>
                                  </a:lnTo>
                                  <a:lnTo>
                                    <a:pt x="133" y="23"/>
                                  </a:lnTo>
                                  <a:lnTo>
                                    <a:pt x="148" y="17"/>
                                  </a:lnTo>
                                  <a:lnTo>
                                    <a:pt x="163" y="12"/>
                                  </a:lnTo>
                                  <a:lnTo>
                                    <a:pt x="180" y="7"/>
                                  </a:lnTo>
                                  <a:lnTo>
                                    <a:pt x="196" y="4"/>
                                  </a:lnTo>
                                  <a:lnTo>
                                    <a:pt x="214" y="1"/>
                                  </a:lnTo>
                                  <a:lnTo>
                                    <a:pt x="250" y="0"/>
                                  </a:lnTo>
                                  <a:lnTo>
                                    <a:pt x="277" y="1"/>
                                  </a:lnTo>
                                  <a:lnTo>
                                    <a:pt x="302" y="4"/>
                                  </a:lnTo>
                                  <a:lnTo>
                                    <a:pt x="326" y="9"/>
                                  </a:lnTo>
                                  <a:lnTo>
                                    <a:pt x="348" y="17"/>
                                  </a:lnTo>
                                  <a:lnTo>
                                    <a:pt x="369" y="27"/>
                                  </a:lnTo>
                                  <a:lnTo>
                                    <a:pt x="387" y="38"/>
                                  </a:lnTo>
                                  <a:lnTo>
                                    <a:pt x="403" y="51"/>
                                  </a:lnTo>
                                  <a:lnTo>
                                    <a:pt x="417" y="66"/>
                                  </a:lnTo>
                                  <a:lnTo>
                                    <a:pt x="429" y="83"/>
                                  </a:lnTo>
                                  <a:lnTo>
                                    <a:pt x="439" y="102"/>
                                  </a:lnTo>
                                  <a:lnTo>
                                    <a:pt x="447" y="124"/>
                                  </a:lnTo>
                                  <a:lnTo>
                                    <a:pt x="455" y="148"/>
                                  </a:lnTo>
                                  <a:lnTo>
                                    <a:pt x="395" y="164"/>
                                  </a:lnTo>
                                  <a:lnTo>
                                    <a:pt x="389" y="146"/>
                                  </a:lnTo>
                                  <a:lnTo>
                                    <a:pt x="382" y="130"/>
                                  </a:lnTo>
                                  <a:lnTo>
                                    <a:pt x="375" y="116"/>
                                  </a:lnTo>
                                  <a:lnTo>
                                    <a:pt x="367" y="104"/>
                                  </a:lnTo>
                                  <a:lnTo>
                                    <a:pt x="358" y="94"/>
                                  </a:lnTo>
                                  <a:lnTo>
                                    <a:pt x="347" y="85"/>
                                  </a:lnTo>
                                  <a:lnTo>
                                    <a:pt x="334" y="76"/>
                                  </a:lnTo>
                                  <a:lnTo>
                                    <a:pt x="319" y="69"/>
                                  </a:lnTo>
                                  <a:lnTo>
                                    <a:pt x="303" y="64"/>
                                  </a:lnTo>
                                  <a:lnTo>
                                    <a:pt x="287" y="59"/>
                                  </a:lnTo>
                                  <a:lnTo>
                                    <a:pt x="269" y="57"/>
                                  </a:lnTo>
                                  <a:lnTo>
                                    <a:pt x="250" y="56"/>
                                  </a:lnTo>
                                  <a:lnTo>
                                    <a:pt x="228" y="57"/>
                                  </a:lnTo>
                                  <a:lnTo>
                                    <a:pt x="208" y="60"/>
                                  </a:lnTo>
                                  <a:lnTo>
                                    <a:pt x="189" y="64"/>
                                  </a:lnTo>
                                  <a:lnTo>
                                    <a:pt x="172" y="70"/>
                                  </a:lnTo>
                                  <a:lnTo>
                                    <a:pt x="156" y="77"/>
                                  </a:lnTo>
                                  <a:lnTo>
                                    <a:pt x="142" y="86"/>
                                  </a:lnTo>
                                  <a:lnTo>
                                    <a:pt x="130" y="96"/>
                                  </a:lnTo>
                                  <a:lnTo>
                                    <a:pt x="119" y="106"/>
                                  </a:lnTo>
                                  <a:lnTo>
                                    <a:pt x="109" y="118"/>
                                  </a:lnTo>
                                  <a:lnTo>
                                    <a:pt x="101" y="130"/>
                                  </a:lnTo>
                                  <a:lnTo>
                                    <a:pt x="93" y="143"/>
                                  </a:lnTo>
                                  <a:lnTo>
                                    <a:pt x="87" y="156"/>
                                  </a:lnTo>
                                  <a:lnTo>
                                    <a:pt x="79" y="179"/>
                                  </a:lnTo>
                                  <a:lnTo>
                                    <a:pt x="73" y="204"/>
                                  </a:lnTo>
                                  <a:lnTo>
                                    <a:pt x="69" y="230"/>
                                  </a:lnTo>
                                  <a:lnTo>
                                    <a:pt x="68" y="256"/>
                                  </a:lnTo>
                                  <a:lnTo>
                                    <a:pt x="69" y="288"/>
                                  </a:lnTo>
                                  <a:lnTo>
                                    <a:pt x="74" y="318"/>
                                  </a:lnTo>
                                  <a:lnTo>
                                    <a:pt x="81" y="344"/>
                                  </a:lnTo>
                                  <a:lnTo>
                                    <a:pt x="91" y="368"/>
                                  </a:lnTo>
                                  <a:lnTo>
                                    <a:pt x="104" y="389"/>
                                  </a:lnTo>
                                  <a:lnTo>
                                    <a:pt x="119" y="407"/>
                                  </a:lnTo>
                                  <a:lnTo>
                                    <a:pt x="137" y="423"/>
                                  </a:lnTo>
                                  <a:lnTo>
                                    <a:pt x="158" y="435"/>
                                  </a:lnTo>
                                  <a:lnTo>
                                    <a:pt x="180" y="445"/>
                                  </a:lnTo>
                                  <a:lnTo>
                                    <a:pt x="203" y="451"/>
                                  </a:lnTo>
                                  <a:lnTo>
                                    <a:pt x="227" y="456"/>
                                  </a:lnTo>
                                  <a:lnTo>
                                    <a:pt x="251" y="457"/>
                                  </a:lnTo>
                                  <a:lnTo>
                                    <a:pt x="273" y="456"/>
                                  </a:lnTo>
                                  <a:lnTo>
                                    <a:pt x="294" y="453"/>
                                  </a:lnTo>
                                  <a:lnTo>
                                    <a:pt x="315" y="448"/>
                                  </a:lnTo>
                                  <a:lnTo>
                                    <a:pt x="335" y="440"/>
                                  </a:lnTo>
                                  <a:lnTo>
                                    <a:pt x="355" y="432"/>
                                  </a:lnTo>
                                  <a:lnTo>
                                    <a:pt x="371" y="423"/>
                                  </a:lnTo>
                                  <a:lnTo>
                                    <a:pt x="386" y="414"/>
                                  </a:lnTo>
                                  <a:lnTo>
                                    <a:pt x="397" y="405"/>
                                  </a:lnTo>
                                  <a:lnTo>
                                    <a:pt x="397" y="312"/>
                                  </a:lnTo>
                                  <a:lnTo>
                                    <a:pt x="250" y="31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61" name="Freeform 137"/>
                          <wps:cNvSpPr>
                            <a:spLocks/>
                          </wps:cNvSpPr>
                          <wps:spPr bwMode="auto">
                            <a:xfrm>
                              <a:off x="3215" y="5956"/>
                              <a:ext cx="74" cy="139"/>
                            </a:xfrm>
                            <a:custGeom>
                              <a:avLst/>
                              <a:gdLst>
                                <a:gd name="T0" fmla="*/ 0 w 197"/>
                                <a:gd name="T1" fmla="*/ 370 h 370"/>
                                <a:gd name="T2" fmla="*/ 0 w 197"/>
                                <a:gd name="T3" fmla="*/ 8 h 370"/>
                                <a:gd name="T4" fmla="*/ 55 w 197"/>
                                <a:gd name="T5" fmla="*/ 8 h 370"/>
                                <a:gd name="T6" fmla="*/ 55 w 197"/>
                                <a:gd name="T7" fmla="*/ 63 h 370"/>
                                <a:gd name="T8" fmla="*/ 66 w 197"/>
                                <a:gd name="T9" fmla="*/ 45 h 370"/>
                                <a:gd name="T10" fmla="*/ 76 w 197"/>
                                <a:gd name="T11" fmla="*/ 31 h 370"/>
                                <a:gd name="T12" fmla="*/ 85 w 197"/>
                                <a:gd name="T13" fmla="*/ 20 h 370"/>
                                <a:gd name="T14" fmla="*/ 95 w 197"/>
                                <a:gd name="T15" fmla="*/ 12 h 370"/>
                                <a:gd name="T16" fmla="*/ 104 w 197"/>
                                <a:gd name="T17" fmla="*/ 7 h 370"/>
                                <a:gd name="T18" fmla="*/ 113 w 197"/>
                                <a:gd name="T19" fmla="*/ 3 h 370"/>
                                <a:gd name="T20" fmla="*/ 123 w 197"/>
                                <a:gd name="T21" fmla="*/ 0 h 370"/>
                                <a:gd name="T22" fmla="*/ 134 w 197"/>
                                <a:gd name="T23" fmla="*/ 0 h 370"/>
                                <a:gd name="T24" fmla="*/ 149 w 197"/>
                                <a:gd name="T25" fmla="*/ 1 h 370"/>
                                <a:gd name="T26" fmla="*/ 165 w 197"/>
                                <a:gd name="T27" fmla="*/ 5 h 370"/>
                                <a:gd name="T28" fmla="*/ 181 w 197"/>
                                <a:gd name="T29" fmla="*/ 11 h 370"/>
                                <a:gd name="T30" fmla="*/ 197 w 197"/>
                                <a:gd name="T31" fmla="*/ 19 h 370"/>
                                <a:gd name="T32" fmla="*/ 176 w 197"/>
                                <a:gd name="T33" fmla="*/ 76 h 370"/>
                                <a:gd name="T34" fmla="*/ 165 w 197"/>
                                <a:gd name="T35" fmla="*/ 71 h 370"/>
                                <a:gd name="T36" fmla="*/ 153 w 197"/>
                                <a:gd name="T37" fmla="*/ 66 h 370"/>
                                <a:gd name="T38" fmla="*/ 142 w 197"/>
                                <a:gd name="T39" fmla="*/ 64 h 370"/>
                                <a:gd name="T40" fmla="*/ 131 w 197"/>
                                <a:gd name="T41" fmla="*/ 63 h 370"/>
                                <a:gd name="T42" fmla="*/ 121 w 197"/>
                                <a:gd name="T43" fmla="*/ 64 h 370"/>
                                <a:gd name="T44" fmla="*/ 112 w 197"/>
                                <a:gd name="T45" fmla="*/ 66 h 370"/>
                                <a:gd name="T46" fmla="*/ 103 w 197"/>
                                <a:gd name="T47" fmla="*/ 70 h 370"/>
                                <a:gd name="T48" fmla="*/ 95 w 197"/>
                                <a:gd name="T49" fmla="*/ 75 h 370"/>
                                <a:gd name="T50" fmla="*/ 87 w 197"/>
                                <a:gd name="T51" fmla="*/ 82 h 370"/>
                                <a:gd name="T52" fmla="*/ 81 w 197"/>
                                <a:gd name="T53" fmla="*/ 90 h 370"/>
                                <a:gd name="T54" fmla="*/ 76 w 197"/>
                                <a:gd name="T55" fmla="*/ 99 h 370"/>
                                <a:gd name="T56" fmla="*/ 72 w 197"/>
                                <a:gd name="T57" fmla="*/ 109 h 370"/>
                                <a:gd name="T58" fmla="*/ 67 w 197"/>
                                <a:gd name="T59" fmla="*/ 126 h 370"/>
                                <a:gd name="T60" fmla="*/ 64 w 197"/>
                                <a:gd name="T61" fmla="*/ 143 h 370"/>
                                <a:gd name="T62" fmla="*/ 62 w 197"/>
                                <a:gd name="T63" fmla="*/ 161 h 370"/>
                                <a:gd name="T64" fmla="*/ 62 w 197"/>
                                <a:gd name="T65" fmla="*/ 180 h 370"/>
                                <a:gd name="T66" fmla="*/ 62 w 197"/>
                                <a:gd name="T67" fmla="*/ 370 h 370"/>
                                <a:gd name="T68" fmla="*/ 0 w 197"/>
                                <a:gd name="T69"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97" h="370">
                                  <a:moveTo>
                                    <a:pt x="0" y="370"/>
                                  </a:moveTo>
                                  <a:lnTo>
                                    <a:pt x="0" y="8"/>
                                  </a:lnTo>
                                  <a:lnTo>
                                    <a:pt x="55" y="8"/>
                                  </a:lnTo>
                                  <a:lnTo>
                                    <a:pt x="55" y="63"/>
                                  </a:lnTo>
                                  <a:lnTo>
                                    <a:pt x="66" y="45"/>
                                  </a:lnTo>
                                  <a:lnTo>
                                    <a:pt x="76" y="31"/>
                                  </a:lnTo>
                                  <a:lnTo>
                                    <a:pt x="85" y="20"/>
                                  </a:lnTo>
                                  <a:lnTo>
                                    <a:pt x="95" y="12"/>
                                  </a:lnTo>
                                  <a:lnTo>
                                    <a:pt x="104" y="7"/>
                                  </a:lnTo>
                                  <a:lnTo>
                                    <a:pt x="113" y="3"/>
                                  </a:lnTo>
                                  <a:lnTo>
                                    <a:pt x="123" y="0"/>
                                  </a:lnTo>
                                  <a:lnTo>
                                    <a:pt x="134" y="0"/>
                                  </a:lnTo>
                                  <a:lnTo>
                                    <a:pt x="149" y="1"/>
                                  </a:lnTo>
                                  <a:lnTo>
                                    <a:pt x="165" y="5"/>
                                  </a:lnTo>
                                  <a:lnTo>
                                    <a:pt x="181" y="11"/>
                                  </a:lnTo>
                                  <a:lnTo>
                                    <a:pt x="197" y="19"/>
                                  </a:lnTo>
                                  <a:lnTo>
                                    <a:pt x="176" y="76"/>
                                  </a:lnTo>
                                  <a:lnTo>
                                    <a:pt x="165" y="71"/>
                                  </a:lnTo>
                                  <a:lnTo>
                                    <a:pt x="153" y="66"/>
                                  </a:lnTo>
                                  <a:lnTo>
                                    <a:pt x="142" y="64"/>
                                  </a:lnTo>
                                  <a:lnTo>
                                    <a:pt x="131" y="63"/>
                                  </a:lnTo>
                                  <a:lnTo>
                                    <a:pt x="121" y="64"/>
                                  </a:lnTo>
                                  <a:lnTo>
                                    <a:pt x="112" y="66"/>
                                  </a:lnTo>
                                  <a:lnTo>
                                    <a:pt x="103" y="70"/>
                                  </a:lnTo>
                                  <a:lnTo>
                                    <a:pt x="95" y="75"/>
                                  </a:lnTo>
                                  <a:lnTo>
                                    <a:pt x="87" y="82"/>
                                  </a:lnTo>
                                  <a:lnTo>
                                    <a:pt x="81" y="90"/>
                                  </a:lnTo>
                                  <a:lnTo>
                                    <a:pt x="76" y="99"/>
                                  </a:lnTo>
                                  <a:lnTo>
                                    <a:pt x="72" y="109"/>
                                  </a:lnTo>
                                  <a:lnTo>
                                    <a:pt x="67" y="126"/>
                                  </a:lnTo>
                                  <a:lnTo>
                                    <a:pt x="64" y="143"/>
                                  </a:lnTo>
                                  <a:lnTo>
                                    <a:pt x="62" y="161"/>
                                  </a:lnTo>
                                  <a:lnTo>
                                    <a:pt x="62" y="180"/>
                                  </a:lnTo>
                                  <a:lnTo>
                                    <a:pt x="62"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62" name="Freeform 138"/>
                          <wps:cNvSpPr>
                            <a:spLocks noEditPoints="1"/>
                          </wps:cNvSpPr>
                          <wps:spPr bwMode="auto">
                            <a:xfrm>
                              <a:off x="3295" y="5956"/>
                              <a:ext cx="127" cy="142"/>
                            </a:xfrm>
                            <a:custGeom>
                              <a:avLst/>
                              <a:gdLst>
                                <a:gd name="T0" fmla="*/ 1 w 339"/>
                                <a:gd name="T1" fmla="*/ 165 h 378"/>
                                <a:gd name="T2" fmla="*/ 7 w 339"/>
                                <a:gd name="T3" fmla="*/ 121 h 378"/>
                                <a:gd name="T4" fmla="*/ 21 w 339"/>
                                <a:gd name="T5" fmla="*/ 84 h 378"/>
                                <a:gd name="T6" fmla="*/ 42 w 339"/>
                                <a:gd name="T7" fmla="*/ 53 h 378"/>
                                <a:gd name="T8" fmla="*/ 68 w 339"/>
                                <a:gd name="T9" fmla="*/ 30 h 378"/>
                                <a:gd name="T10" fmla="*/ 93 w 339"/>
                                <a:gd name="T11" fmla="*/ 15 h 378"/>
                                <a:gd name="T12" fmla="*/ 122 w 339"/>
                                <a:gd name="T13" fmla="*/ 5 h 378"/>
                                <a:gd name="T14" fmla="*/ 153 w 339"/>
                                <a:gd name="T15" fmla="*/ 0 h 378"/>
                                <a:gd name="T16" fmla="*/ 188 w 339"/>
                                <a:gd name="T17" fmla="*/ 0 h 378"/>
                                <a:gd name="T18" fmla="*/ 222 w 339"/>
                                <a:gd name="T19" fmla="*/ 7 h 378"/>
                                <a:gd name="T20" fmla="*/ 252 w 339"/>
                                <a:gd name="T21" fmla="*/ 19 h 378"/>
                                <a:gd name="T22" fmla="*/ 279 w 339"/>
                                <a:gd name="T23" fmla="*/ 37 h 378"/>
                                <a:gd name="T24" fmla="*/ 303 w 339"/>
                                <a:gd name="T25" fmla="*/ 61 h 378"/>
                                <a:gd name="T26" fmla="*/ 320 w 339"/>
                                <a:gd name="T27" fmla="*/ 91 h 378"/>
                                <a:gd name="T28" fmla="*/ 332 w 339"/>
                                <a:gd name="T29" fmla="*/ 124 h 378"/>
                                <a:gd name="T30" fmla="*/ 338 w 339"/>
                                <a:gd name="T31" fmla="*/ 163 h 378"/>
                                <a:gd name="T32" fmla="*/ 338 w 339"/>
                                <a:gd name="T33" fmla="*/ 217 h 378"/>
                                <a:gd name="T34" fmla="*/ 327 w 339"/>
                                <a:gd name="T35" fmla="*/ 272 h 378"/>
                                <a:gd name="T36" fmla="*/ 306 w 339"/>
                                <a:gd name="T37" fmla="*/ 313 h 378"/>
                                <a:gd name="T38" fmla="*/ 276 w 339"/>
                                <a:gd name="T39" fmla="*/ 344 h 378"/>
                                <a:gd name="T40" fmla="*/ 236 w 339"/>
                                <a:gd name="T41" fmla="*/ 366 h 378"/>
                                <a:gd name="T42" fmla="*/ 193 w 339"/>
                                <a:gd name="T43" fmla="*/ 377 h 378"/>
                                <a:gd name="T44" fmla="*/ 151 w 339"/>
                                <a:gd name="T45" fmla="*/ 377 h 378"/>
                                <a:gd name="T46" fmla="*/ 117 w 339"/>
                                <a:gd name="T47" fmla="*/ 371 h 378"/>
                                <a:gd name="T48" fmla="*/ 86 w 339"/>
                                <a:gd name="T49" fmla="*/ 359 h 378"/>
                                <a:gd name="T50" fmla="*/ 59 w 339"/>
                                <a:gd name="T51" fmla="*/ 341 h 378"/>
                                <a:gd name="T52" fmla="*/ 36 w 339"/>
                                <a:gd name="T53" fmla="*/ 317 h 378"/>
                                <a:gd name="T54" fmla="*/ 18 w 339"/>
                                <a:gd name="T55" fmla="*/ 287 h 378"/>
                                <a:gd name="T56" fmla="*/ 6 w 339"/>
                                <a:gd name="T57" fmla="*/ 252 h 378"/>
                                <a:gd name="T58" fmla="*/ 0 w 339"/>
                                <a:gd name="T59" fmla="*/ 211 h 378"/>
                                <a:gd name="T60" fmla="*/ 63 w 339"/>
                                <a:gd name="T61" fmla="*/ 189 h 378"/>
                                <a:gd name="T62" fmla="*/ 65 w 339"/>
                                <a:gd name="T63" fmla="*/ 222 h 378"/>
                                <a:gd name="T64" fmla="*/ 70 w 339"/>
                                <a:gd name="T65" fmla="*/ 250 h 378"/>
                                <a:gd name="T66" fmla="*/ 80 w 339"/>
                                <a:gd name="T67" fmla="*/ 274 h 378"/>
                                <a:gd name="T68" fmla="*/ 93 w 339"/>
                                <a:gd name="T69" fmla="*/ 293 h 378"/>
                                <a:gd name="T70" fmla="*/ 109 w 339"/>
                                <a:gd name="T71" fmla="*/ 308 h 378"/>
                                <a:gd name="T72" fmla="*/ 127 w 339"/>
                                <a:gd name="T73" fmla="*/ 319 h 378"/>
                                <a:gd name="T74" fmla="*/ 147 w 339"/>
                                <a:gd name="T75" fmla="*/ 326 h 378"/>
                                <a:gd name="T76" fmla="*/ 169 w 339"/>
                                <a:gd name="T77" fmla="*/ 328 h 378"/>
                                <a:gd name="T78" fmla="*/ 191 w 339"/>
                                <a:gd name="T79" fmla="*/ 326 h 378"/>
                                <a:gd name="T80" fmla="*/ 211 w 339"/>
                                <a:gd name="T81" fmla="*/ 319 h 378"/>
                                <a:gd name="T82" fmla="*/ 229 w 339"/>
                                <a:gd name="T83" fmla="*/ 308 h 378"/>
                                <a:gd name="T84" fmla="*/ 246 w 339"/>
                                <a:gd name="T85" fmla="*/ 293 h 378"/>
                                <a:gd name="T86" fmla="*/ 259 w 339"/>
                                <a:gd name="T87" fmla="*/ 273 h 378"/>
                                <a:gd name="T88" fmla="*/ 268 w 339"/>
                                <a:gd name="T89" fmla="*/ 249 h 378"/>
                                <a:gd name="T90" fmla="*/ 274 w 339"/>
                                <a:gd name="T91" fmla="*/ 220 h 378"/>
                                <a:gd name="T92" fmla="*/ 276 w 339"/>
                                <a:gd name="T93" fmla="*/ 187 h 378"/>
                                <a:gd name="T94" fmla="*/ 274 w 339"/>
                                <a:gd name="T95" fmla="*/ 155 h 378"/>
                                <a:gd name="T96" fmla="*/ 268 w 339"/>
                                <a:gd name="T97" fmla="*/ 128 h 378"/>
                                <a:gd name="T98" fmla="*/ 259 w 339"/>
                                <a:gd name="T99" fmla="*/ 104 h 378"/>
                                <a:gd name="T100" fmla="*/ 245 w 339"/>
                                <a:gd name="T101" fmla="*/ 85 h 378"/>
                                <a:gd name="T102" fmla="*/ 229 w 339"/>
                                <a:gd name="T103" fmla="*/ 70 h 378"/>
                                <a:gd name="T104" fmla="*/ 211 w 339"/>
                                <a:gd name="T105" fmla="*/ 59 h 378"/>
                                <a:gd name="T106" fmla="*/ 191 w 339"/>
                                <a:gd name="T107" fmla="*/ 53 h 378"/>
                                <a:gd name="T108" fmla="*/ 169 w 339"/>
                                <a:gd name="T109" fmla="*/ 50 h 378"/>
                                <a:gd name="T110" fmla="*/ 147 w 339"/>
                                <a:gd name="T111" fmla="*/ 53 h 378"/>
                                <a:gd name="T112" fmla="*/ 127 w 339"/>
                                <a:gd name="T113" fmla="*/ 59 h 378"/>
                                <a:gd name="T114" fmla="*/ 109 w 339"/>
                                <a:gd name="T115" fmla="*/ 70 h 378"/>
                                <a:gd name="T116" fmla="*/ 93 w 339"/>
                                <a:gd name="T117" fmla="*/ 85 h 378"/>
                                <a:gd name="T118" fmla="*/ 80 w 339"/>
                                <a:gd name="T119" fmla="*/ 104 h 378"/>
                                <a:gd name="T120" fmla="*/ 70 w 339"/>
                                <a:gd name="T121" fmla="*/ 128 h 378"/>
                                <a:gd name="T122" fmla="*/ 65 w 339"/>
                                <a:gd name="T123" fmla="*/ 156 h 378"/>
                                <a:gd name="T124" fmla="*/ 63 w 339"/>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39" h="378">
                                  <a:moveTo>
                                    <a:pt x="0" y="189"/>
                                  </a:moveTo>
                                  <a:lnTo>
                                    <a:pt x="1" y="165"/>
                                  </a:lnTo>
                                  <a:lnTo>
                                    <a:pt x="3" y="142"/>
                                  </a:lnTo>
                                  <a:lnTo>
                                    <a:pt x="7" y="121"/>
                                  </a:lnTo>
                                  <a:lnTo>
                                    <a:pt x="14" y="101"/>
                                  </a:lnTo>
                                  <a:lnTo>
                                    <a:pt x="21" y="84"/>
                                  </a:lnTo>
                                  <a:lnTo>
                                    <a:pt x="31" y="67"/>
                                  </a:lnTo>
                                  <a:lnTo>
                                    <a:pt x="42" y="53"/>
                                  </a:lnTo>
                                  <a:lnTo>
                                    <a:pt x="56" y="40"/>
                                  </a:lnTo>
                                  <a:lnTo>
                                    <a:pt x="68" y="30"/>
                                  </a:lnTo>
                                  <a:lnTo>
                                    <a:pt x="80" y="22"/>
                                  </a:lnTo>
                                  <a:lnTo>
                                    <a:pt x="93" y="15"/>
                                  </a:lnTo>
                                  <a:lnTo>
                                    <a:pt x="107" y="10"/>
                                  </a:lnTo>
                                  <a:lnTo>
                                    <a:pt x="122" y="5"/>
                                  </a:lnTo>
                                  <a:lnTo>
                                    <a:pt x="137" y="2"/>
                                  </a:lnTo>
                                  <a:lnTo>
                                    <a:pt x="153" y="0"/>
                                  </a:lnTo>
                                  <a:lnTo>
                                    <a:pt x="169" y="0"/>
                                  </a:lnTo>
                                  <a:lnTo>
                                    <a:pt x="188" y="0"/>
                                  </a:lnTo>
                                  <a:lnTo>
                                    <a:pt x="205" y="3"/>
                                  </a:lnTo>
                                  <a:lnTo>
                                    <a:pt x="222" y="7"/>
                                  </a:lnTo>
                                  <a:lnTo>
                                    <a:pt x="237" y="12"/>
                                  </a:lnTo>
                                  <a:lnTo>
                                    <a:pt x="252" y="19"/>
                                  </a:lnTo>
                                  <a:lnTo>
                                    <a:pt x="266" y="27"/>
                                  </a:lnTo>
                                  <a:lnTo>
                                    <a:pt x="279" y="37"/>
                                  </a:lnTo>
                                  <a:lnTo>
                                    <a:pt x="292" y="49"/>
                                  </a:lnTo>
                                  <a:lnTo>
                                    <a:pt x="303" y="61"/>
                                  </a:lnTo>
                                  <a:lnTo>
                                    <a:pt x="312" y="75"/>
                                  </a:lnTo>
                                  <a:lnTo>
                                    <a:pt x="320" y="91"/>
                                  </a:lnTo>
                                  <a:lnTo>
                                    <a:pt x="327" y="107"/>
                                  </a:lnTo>
                                  <a:lnTo>
                                    <a:pt x="332" y="124"/>
                                  </a:lnTo>
                                  <a:lnTo>
                                    <a:pt x="336" y="143"/>
                                  </a:lnTo>
                                  <a:lnTo>
                                    <a:pt x="338" y="163"/>
                                  </a:lnTo>
                                  <a:lnTo>
                                    <a:pt x="339" y="184"/>
                                  </a:lnTo>
                                  <a:lnTo>
                                    <a:pt x="338" y="217"/>
                                  </a:lnTo>
                                  <a:lnTo>
                                    <a:pt x="334" y="246"/>
                                  </a:lnTo>
                                  <a:lnTo>
                                    <a:pt x="327" y="272"/>
                                  </a:lnTo>
                                  <a:lnTo>
                                    <a:pt x="318" y="294"/>
                                  </a:lnTo>
                                  <a:lnTo>
                                    <a:pt x="306" y="313"/>
                                  </a:lnTo>
                                  <a:lnTo>
                                    <a:pt x="292" y="329"/>
                                  </a:lnTo>
                                  <a:lnTo>
                                    <a:pt x="276" y="344"/>
                                  </a:lnTo>
                                  <a:lnTo>
                                    <a:pt x="257" y="356"/>
                                  </a:lnTo>
                                  <a:lnTo>
                                    <a:pt x="236" y="366"/>
                                  </a:lnTo>
                                  <a:lnTo>
                                    <a:pt x="215" y="373"/>
                                  </a:lnTo>
                                  <a:lnTo>
                                    <a:pt x="193" y="377"/>
                                  </a:lnTo>
                                  <a:lnTo>
                                    <a:pt x="169" y="378"/>
                                  </a:lnTo>
                                  <a:lnTo>
                                    <a:pt x="151" y="377"/>
                                  </a:lnTo>
                                  <a:lnTo>
                                    <a:pt x="133" y="375"/>
                                  </a:lnTo>
                                  <a:lnTo>
                                    <a:pt x="117" y="371"/>
                                  </a:lnTo>
                                  <a:lnTo>
                                    <a:pt x="101" y="366"/>
                                  </a:lnTo>
                                  <a:lnTo>
                                    <a:pt x="86" y="359"/>
                                  </a:lnTo>
                                  <a:lnTo>
                                    <a:pt x="72" y="351"/>
                                  </a:lnTo>
                                  <a:lnTo>
                                    <a:pt x="59" y="341"/>
                                  </a:lnTo>
                                  <a:lnTo>
                                    <a:pt x="47" y="329"/>
                                  </a:lnTo>
                                  <a:lnTo>
                                    <a:pt x="36" y="317"/>
                                  </a:lnTo>
                                  <a:lnTo>
                                    <a:pt x="26" y="302"/>
                                  </a:lnTo>
                                  <a:lnTo>
                                    <a:pt x="18" y="287"/>
                                  </a:lnTo>
                                  <a:lnTo>
                                    <a:pt x="11" y="270"/>
                                  </a:lnTo>
                                  <a:lnTo>
                                    <a:pt x="6" y="252"/>
                                  </a:lnTo>
                                  <a:lnTo>
                                    <a:pt x="3" y="232"/>
                                  </a:lnTo>
                                  <a:lnTo>
                                    <a:pt x="0" y="211"/>
                                  </a:lnTo>
                                  <a:lnTo>
                                    <a:pt x="0" y="189"/>
                                  </a:lnTo>
                                  <a:moveTo>
                                    <a:pt x="63" y="189"/>
                                  </a:moveTo>
                                  <a:lnTo>
                                    <a:pt x="63" y="206"/>
                                  </a:lnTo>
                                  <a:lnTo>
                                    <a:pt x="65" y="222"/>
                                  </a:lnTo>
                                  <a:lnTo>
                                    <a:pt x="67" y="236"/>
                                  </a:lnTo>
                                  <a:lnTo>
                                    <a:pt x="70" y="250"/>
                                  </a:lnTo>
                                  <a:lnTo>
                                    <a:pt x="75" y="262"/>
                                  </a:lnTo>
                                  <a:lnTo>
                                    <a:pt x="80" y="274"/>
                                  </a:lnTo>
                                  <a:lnTo>
                                    <a:pt x="86" y="284"/>
                                  </a:lnTo>
                                  <a:lnTo>
                                    <a:pt x="93" y="293"/>
                                  </a:lnTo>
                                  <a:lnTo>
                                    <a:pt x="101" y="301"/>
                                  </a:lnTo>
                                  <a:lnTo>
                                    <a:pt x="109" y="308"/>
                                  </a:lnTo>
                                  <a:lnTo>
                                    <a:pt x="118" y="314"/>
                                  </a:lnTo>
                                  <a:lnTo>
                                    <a:pt x="127" y="319"/>
                                  </a:lnTo>
                                  <a:lnTo>
                                    <a:pt x="137" y="323"/>
                                  </a:lnTo>
                                  <a:lnTo>
                                    <a:pt x="147" y="326"/>
                                  </a:lnTo>
                                  <a:lnTo>
                                    <a:pt x="158" y="327"/>
                                  </a:lnTo>
                                  <a:lnTo>
                                    <a:pt x="169" y="328"/>
                                  </a:lnTo>
                                  <a:lnTo>
                                    <a:pt x="181" y="327"/>
                                  </a:lnTo>
                                  <a:lnTo>
                                    <a:pt x="191" y="326"/>
                                  </a:lnTo>
                                  <a:lnTo>
                                    <a:pt x="202" y="323"/>
                                  </a:lnTo>
                                  <a:lnTo>
                                    <a:pt x="211" y="319"/>
                                  </a:lnTo>
                                  <a:lnTo>
                                    <a:pt x="221" y="314"/>
                                  </a:lnTo>
                                  <a:lnTo>
                                    <a:pt x="229" y="308"/>
                                  </a:lnTo>
                                  <a:lnTo>
                                    <a:pt x="238" y="301"/>
                                  </a:lnTo>
                                  <a:lnTo>
                                    <a:pt x="246" y="293"/>
                                  </a:lnTo>
                                  <a:lnTo>
                                    <a:pt x="253" y="284"/>
                                  </a:lnTo>
                                  <a:lnTo>
                                    <a:pt x="259" y="273"/>
                                  </a:lnTo>
                                  <a:lnTo>
                                    <a:pt x="264" y="262"/>
                                  </a:lnTo>
                                  <a:lnTo>
                                    <a:pt x="268" y="249"/>
                                  </a:lnTo>
                                  <a:lnTo>
                                    <a:pt x="272" y="235"/>
                                  </a:lnTo>
                                  <a:lnTo>
                                    <a:pt x="274" y="220"/>
                                  </a:lnTo>
                                  <a:lnTo>
                                    <a:pt x="275" y="204"/>
                                  </a:lnTo>
                                  <a:lnTo>
                                    <a:pt x="276" y="187"/>
                                  </a:lnTo>
                                  <a:lnTo>
                                    <a:pt x="275" y="171"/>
                                  </a:lnTo>
                                  <a:lnTo>
                                    <a:pt x="274" y="155"/>
                                  </a:lnTo>
                                  <a:lnTo>
                                    <a:pt x="272" y="141"/>
                                  </a:lnTo>
                                  <a:lnTo>
                                    <a:pt x="268" y="128"/>
                                  </a:lnTo>
                                  <a:lnTo>
                                    <a:pt x="264" y="116"/>
                                  </a:lnTo>
                                  <a:lnTo>
                                    <a:pt x="259" y="104"/>
                                  </a:lnTo>
                                  <a:lnTo>
                                    <a:pt x="253" y="94"/>
                                  </a:lnTo>
                                  <a:lnTo>
                                    <a:pt x="245" y="85"/>
                                  </a:lnTo>
                                  <a:lnTo>
                                    <a:pt x="238" y="77"/>
                                  </a:lnTo>
                                  <a:lnTo>
                                    <a:pt x="229" y="70"/>
                                  </a:lnTo>
                                  <a:lnTo>
                                    <a:pt x="220" y="64"/>
                                  </a:lnTo>
                                  <a:lnTo>
                                    <a:pt x="211" y="59"/>
                                  </a:lnTo>
                                  <a:lnTo>
                                    <a:pt x="201" y="55"/>
                                  </a:lnTo>
                                  <a:lnTo>
                                    <a:pt x="191" y="53"/>
                                  </a:lnTo>
                                  <a:lnTo>
                                    <a:pt x="181" y="51"/>
                                  </a:lnTo>
                                  <a:lnTo>
                                    <a:pt x="169" y="50"/>
                                  </a:lnTo>
                                  <a:lnTo>
                                    <a:pt x="158" y="51"/>
                                  </a:lnTo>
                                  <a:lnTo>
                                    <a:pt x="147" y="53"/>
                                  </a:lnTo>
                                  <a:lnTo>
                                    <a:pt x="137" y="55"/>
                                  </a:lnTo>
                                  <a:lnTo>
                                    <a:pt x="127" y="59"/>
                                  </a:lnTo>
                                  <a:lnTo>
                                    <a:pt x="118" y="64"/>
                                  </a:lnTo>
                                  <a:lnTo>
                                    <a:pt x="109" y="70"/>
                                  </a:lnTo>
                                  <a:lnTo>
                                    <a:pt x="101" y="77"/>
                                  </a:lnTo>
                                  <a:lnTo>
                                    <a:pt x="93" y="85"/>
                                  </a:lnTo>
                                  <a:lnTo>
                                    <a:pt x="86" y="94"/>
                                  </a:lnTo>
                                  <a:lnTo>
                                    <a:pt x="80" y="104"/>
                                  </a:lnTo>
                                  <a:lnTo>
                                    <a:pt x="75" y="116"/>
                                  </a:lnTo>
                                  <a:lnTo>
                                    <a:pt x="70" y="128"/>
                                  </a:lnTo>
                                  <a:lnTo>
                                    <a:pt x="67" y="142"/>
                                  </a:lnTo>
                                  <a:lnTo>
                                    <a:pt x="65" y="156"/>
                                  </a:lnTo>
                                  <a:lnTo>
                                    <a:pt x="63"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63" name="Freeform 139"/>
                          <wps:cNvSpPr>
                            <a:spLocks/>
                          </wps:cNvSpPr>
                          <wps:spPr bwMode="auto">
                            <a:xfrm>
                              <a:off x="3448" y="5959"/>
                              <a:ext cx="110" cy="139"/>
                            </a:xfrm>
                            <a:custGeom>
                              <a:avLst/>
                              <a:gdLst>
                                <a:gd name="T0" fmla="*/ 238 w 293"/>
                                <a:gd name="T1" fmla="*/ 362 h 370"/>
                                <a:gd name="T2" fmla="*/ 238 w 293"/>
                                <a:gd name="T3" fmla="*/ 309 h 370"/>
                                <a:gd name="T4" fmla="*/ 227 w 293"/>
                                <a:gd name="T5" fmla="*/ 323 h 370"/>
                                <a:gd name="T6" fmla="*/ 215 w 293"/>
                                <a:gd name="T7" fmla="*/ 336 h 370"/>
                                <a:gd name="T8" fmla="*/ 202 w 293"/>
                                <a:gd name="T9" fmla="*/ 346 h 370"/>
                                <a:gd name="T10" fmla="*/ 188 w 293"/>
                                <a:gd name="T11" fmla="*/ 355 h 370"/>
                                <a:gd name="T12" fmla="*/ 174 w 293"/>
                                <a:gd name="T13" fmla="*/ 362 h 370"/>
                                <a:gd name="T14" fmla="*/ 158 w 293"/>
                                <a:gd name="T15" fmla="*/ 366 h 370"/>
                                <a:gd name="T16" fmla="*/ 141 w 293"/>
                                <a:gd name="T17" fmla="*/ 369 h 370"/>
                                <a:gd name="T18" fmla="*/ 123 w 293"/>
                                <a:gd name="T19" fmla="*/ 370 h 370"/>
                                <a:gd name="T20" fmla="*/ 108 w 293"/>
                                <a:gd name="T21" fmla="*/ 369 h 370"/>
                                <a:gd name="T22" fmla="*/ 92 w 293"/>
                                <a:gd name="T23" fmla="*/ 367 h 370"/>
                                <a:gd name="T24" fmla="*/ 78 w 293"/>
                                <a:gd name="T25" fmla="*/ 363 h 370"/>
                                <a:gd name="T26" fmla="*/ 64 w 293"/>
                                <a:gd name="T27" fmla="*/ 358 h 370"/>
                                <a:gd name="T28" fmla="*/ 51 w 293"/>
                                <a:gd name="T29" fmla="*/ 351 h 370"/>
                                <a:gd name="T30" fmla="*/ 39 w 293"/>
                                <a:gd name="T31" fmla="*/ 344 h 370"/>
                                <a:gd name="T32" fmla="*/ 30 w 293"/>
                                <a:gd name="T33" fmla="*/ 336 h 370"/>
                                <a:gd name="T34" fmla="*/ 22 w 293"/>
                                <a:gd name="T35" fmla="*/ 327 h 370"/>
                                <a:gd name="T36" fmla="*/ 16 w 293"/>
                                <a:gd name="T37" fmla="*/ 317 h 370"/>
                                <a:gd name="T38" fmla="*/ 11 w 293"/>
                                <a:gd name="T39" fmla="*/ 306 h 370"/>
                                <a:gd name="T40" fmla="*/ 7 w 293"/>
                                <a:gd name="T41" fmla="*/ 295 h 370"/>
                                <a:gd name="T42" fmla="*/ 3 w 293"/>
                                <a:gd name="T43" fmla="*/ 282 h 370"/>
                                <a:gd name="T44" fmla="*/ 1 w 293"/>
                                <a:gd name="T45" fmla="*/ 258 h 370"/>
                                <a:gd name="T46" fmla="*/ 0 w 293"/>
                                <a:gd name="T47" fmla="*/ 224 h 370"/>
                                <a:gd name="T48" fmla="*/ 0 w 293"/>
                                <a:gd name="T49" fmla="*/ 0 h 370"/>
                                <a:gd name="T50" fmla="*/ 61 w 293"/>
                                <a:gd name="T51" fmla="*/ 0 h 370"/>
                                <a:gd name="T52" fmla="*/ 61 w 293"/>
                                <a:gd name="T53" fmla="*/ 201 h 370"/>
                                <a:gd name="T54" fmla="*/ 62 w 293"/>
                                <a:gd name="T55" fmla="*/ 241 h 370"/>
                                <a:gd name="T56" fmla="*/ 65 w 293"/>
                                <a:gd name="T57" fmla="*/ 266 h 370"/>
                                <a:gd name="T58" fmla="*/ 68 w 293"/>
                                <a:gd name="T59" fmla="*/ 277 h 370"/>
                                <a:gd name="T60" fmla="*/ 74 w 293"/>
                                <a:gd name="T61" fmla="*/ 287 h 370"/>
                                <a:gd name="T62" fmla="*/ 81 w 293"/>
                                <a:gd name="T63" fmla="*/ 296 h 370"/>
                                <a:gd name="T64" fmla="*/ 89 w 293"/>
                                <a:gd name="T65" fmla="*/ 304 h 370"/>
                                <a:gd name="T66" fmla="*/ 99 w 293"/>
                                <a:gd name="T67" fmla="*/ 310 h 370"/>
                                <a:gd name="T68" fmla="*/ 110 w 293"/>
                                <a:gd name="T69" fmla="*/ 314 h 370"/>
                                <a:gd name="T70" fmla="*/ 122 w 293"/>
                                <a:gd name="T71" fmla="*/ 317 h 370"/>
                                <a:gd name="T72" fmla="*/ 136 w 293"/>
                                <a:gd name="T73" fmla="*/ 317 h 370"/>
                                <a:gd name="T74" fmla="*/ 149 w 293"/>
                                <a:gd name="T75" fmla="*/ 316 h 370"/>
                                <a:gd name="T76" fmla="*/ 162 w 293"/>
                                <a:gd name="T77" fmla="*/ 314 h 370"/>
                                <a:gd name="T78" fmla="*/ 175 w 293"/>
                                <a:gd name="T79" fmla="*/ 309 h 370"/>
                                <a:gd name="T80" fmla="*/ 188 w 293"/>
                                <a:gd name="T81" fmla="*/ 303 h 370"/>
                                <a:gd name="T82" fmla="*/ 199 w 293"/>
                                <a:gd name="T83" fmla="*/ 295 h 370"/>
                                <a:gd name="T84" fmla="*/ 208 w 293"/>
                                <a:gd name="T85" fmla="*/ 287 h 370"/>
                                <a:gd name="T86" fmla="*/ 216 w 293"/>
                                <a:gd name="T87" fmla="*/ 276 h 370"/>
                                <a:gd name="T88" fmla="*/ 222 w 293"/>
                                <a:gd name="T89" fmla="*/ 265 h 370"/>
                                <a:gd name="T90" fmla="*/ 226 w 293"/>
                                <a:gd name="T91" fmla="*/ 251 h 370"/>
                                <a:gd name="T92" fmla="*/ 229 w 293"/>
                                <a:gd name="T93" fmla="*/ 235 h 370"/>
                                <a:gd name="T94" fmla="*/ 231 w 293"/>
                                <a:gd name="T95" fmla="*/ 216 h 370"/>
                                <a:gd name="T96" fmla="*/ 232 w 293"/>
                                <a:gd name="T97" fmla="*/ 194 h 370"/>
                                <a:gd name="T98" fmla="*/ 232 w 293"/>
                                <a:gd name="T99" fmla="*/ 0 h 370"/>
                                <a:gd name="T100" fmla="*/ 293 w 293"/>
                                <a:gd name="T101" fmla="*/ 0 h 370"/>
                                <a:gd name="T102" fmla="*/ 293 w 293"/>
                                <a:gd name="T103" fmla="*/ 362 h 370"/>
                                <a:gd name="T104" fmla="*/ 238 w 293"/>
                                <a:gd name="T105" fmla="*/ 362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293" h="370">
                                  <a:moveTo>
                                    <a:pt x="238" y="362"/>
                                  </a:moveTo>
                                  <a:lnTo>
                                    <a:pt x="238" y="309"/>
                                  </a:lnTo>
                                  <a:lnTo>
                                    <a:pt x="227" y="323"/>
                                  </a:lnTo>
                                  <a:lnTo>
                                    <a:pt x="215" y="336"/>
                                  </a:lnTo>
                                  <a:lnTo>
                                    <a:pt x="202" y="346"/>
                                  </a:lnTo>
                                  <a:lnTo>
                                    <a:pt x="188" y="355"/>
                                  </a:lnTo>
                                  <a:lnTo>
                                    <a:pt x="174" y="362"/>
                                  </a:lnTo>
                                  <a:lnTo>
                                    <a:pt x="158" y="366"/>
                                  </a:lnTo>
                                  <a:lnTo>
                                    <a:pt x="141" y="369"/>
                                  </a:lnTo>
                                  <a:lnTo>
                                    <a:pt x="123" y="370"/>
                                  </a:lnTo>
                                  <a:lnTo>
                                    <a:pt x="108" y="369"/>
                                  </a:lnTo>
                                  <a:lnTo>
                                    <a:pt x="92" y="367"/>
                                  </a:lnTo>
                                  <a:lnTo>
                                    <a:pt x="78" y="363"/>
                                  </a:lnTo>
                                  <a:lnTo>
                                    <a:pt x="64" y="358"/>
                                  </a:lnTo>
                                  <a:lnTo>
                                    <a:pt x="51" y="351"/>
                                  </a:lnTo>
                                  <a:lnTo>
                                    <a:pt x="39" y="344"/>
                                  </a:lnTo>
                                  <a:lnTo>
                                    <a:pt x="30" y="336"/>
                                  </a:lnTo>
                                  <a:lnTo>
                                    <a:pt x="22" y="327"/>
                                  </a:lnTo>
                                  <a:lnTo>
                                    <a:pt x="16" y="317"/>
                                  </a:lnTo>
                                  <a:lnTo>
                                    <a:pt x="11" y="306"/>
                                  </a:lnTo>
                                  <a:lnTo>
                                    <a:pt x="7" y="295"/>
                                  </a:lnTo>
                                  <a:lnTo>
                                    <a:pt x="3" y="282"/>
                                  </a:lnTo>
                                  <a:lnTo>
                                    <a:pt x="1" y="258"/>
                                  </a:lnTo>
                                  <a:lnTo>
                                    <a:pt x="0" y="224"/>
                                  </a:lnTo>
                                  <a:lnTo>
                                    <a:pt x="0" y="0"/>
                                  </a:lnTo>
                                  <a:lnTo>
                                    <a:pt x="61" y="0"/>
                                  </a:lnTo>
                                  <a:lnTo>
                                    <a:pt x="61" y="201"/>
                                  </a:lnTo>
                                  <a:lnTo>
                                    <a:pt x="62" y="241"/>
                                  </a:lnTo>
                                  <a:lnTo>
                                    <a:pt x="65" y="266"/>
                                  </a:lnTo>
                                  <a:lnTo>
                                    <a:pt x="68" y="277"/>
                                  </a:lnTo>
                                  <a:lnTo>
                                    <a:pt x="74" y="287"/>
                                  </a:lnTo>
                                  <a:lnTo>
                                    <a:pt x="81" y="296"/>
                                  </a:lnTo>
                                  <a:lnTo>
                                    <a:pt x="89" y="304"/>
                                  </a:lnTo>
                                  <a:lnTo>
                                    <a:pt x="99" y="310"/>
                                  </a:lnTo>
                                  <a:lnTo>
                                    <a:pt x="110" y="314"/>
                                  </a:lnTo>
                                  <a:lnTo>
                                    <a:pt x="122" y="317"/>
                                  </a:lnTo>
                                  <a:lnTo>
                                    <a:pt x="136" y="317"/>
                                  </a:lnTo>
                                  <a:lnTo>
                                    <a:pt x="149" y="316"/>
                                  </a:lnTo>
                                  <a:lnTo>
                                    <a:pt x="162" y="314"/>
                                  </a:lnTo>
                                  <a:lnTo>
                                    <a:pt x="175" y="309"/>
                                  </a:lnTo>
                                  <a:lnTo>
                                    <a:pt x="188" y="303"/>
                                  </a:lnTo>
                                  <a:lnTo>
                                    <a:pt x="199" y="295"/>
                                  </a:lnTo>
                                  <a:lnTo>
                                    <a:pt x="208" y="287"/>
                                  </a:lnTo>
                                  <a:lnTo>
                                    <a:pt x="216" y="276"/>
                                  </a:lnTo>
                                  <a:lnTo>
                                    <a:pt x="222" y="265"/>
                                  </a:lnTo>
                                  <a:lnTo>
                                    <a:pt x="226" y="251"/>
                                  </a:lnTo>
                                  <a:lnTo>
                                    <a:pt x="229" y="235"/>
                                  </a:lnTo>
                                  <a:lnTo>
                                    <a:pt x="231" y="216"/>
                                  </a:lnTo>
                                  <a:lnTo>
                                    <a:pt x="232" y="194"/>
                                  </a:lnTo>
                                  <a:lnTo>
                                    <a:pt x="232" y="0"/>
                                  </a:lnTo>
                                  <a:lnTo>
                                    <a:pt x="293" y="0"/>
                                  </a:lnTo>
                                  <a:lnTo>
                                    <a:pt x="293" y="362"/>
                                  </a:lnTo>
                                  <a:lnTo>
                                    <a:pt x="238" y="3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64" name="Freeform 140"/>
                          <wps:cNvSpPr>
                            <a:spLocks/>
                          </wps:cNvSpPr>
                          <wps:spPr bwMode="auto">
                            <a:xfrm>
                              <a:off x="3594" y="5956"/>
                              <a:ext cx="110" cy="139"/>
                            </a:xfrm>
                            <a:custGeom>
                              <a:avLst/>
                              <a:gdLst>
                                <a:gd name="T0" fmla="*/ 0 w 295"/>
                                <a:gd name="T1" fmla="*/ 370 h 370"/>
                                <a:gd name="T2" fmla="*/ 0 w 295"/>
                                <a:gd name="T3" fmla="*/ 8 h 370"/>
                                <a:gd name="T4" fmla="*/ 56 w 295"/>
                                <a:gd name="T5" fmla="*/ 8 h 370"/>
                                <a:gd name="T6" fmla="*/ 56 w 295"/>
                                <a:gd name="T7" fmla="*/ 59 h 370"/>
                                <a:gd name="T8" fmla="*/ 66 w 295"/>
                                <a:gd name="T9" fmla="*/ 45 h 370"/>
                                <a:gd name="T10" fmla="*/ 78 w 295"/>
                                <a:gd name="T11" fmla="*/ 33 h 370"/>
                                <a:gd name="T12" fmla="*/ 91 w 295"/>
                                <a:gd name="T13" fmla="*/ 23 h 370"/>
                                <a:gd name="T14" fmla="*/ 104 w 295"/>
                                <a:gd name="T15" fmla="*/ 15 h 370"/>
                                <a:gd name="T16" fmla="*/ 119 w 295"/>
                                <a:gd name="T17" fmla="*/ 8 h 370"/>
                                <a:gd name="T18" fmla="*/ 135 w 295"/>
                                <a:gd name="T19" fmla="*/ 3 h 370"/>
                                <a:gd name="T20" fmla="*/ 153 w 295"/>
                                <a:gd name="T21" fmla="*/ 1 h 370"/>
                                <a:gd name="T22" fmla="*/ 171 w 295"/>
                                <a:gd name="T23" fmla="*/ 0 h 370"/>
                                <a:gd name="T24" fmla="*/ 187 w 295"/>
                                <a:gd name="T25" fmla="*/ 0 h 370"/>
                                <a:gd name="T26" fmla="*/ 202 w 295"/>
                                <a:gd name="T27" fmla="*/ 3 h 370"/>
                                <a:gd name="T28" fmla="*/ 217 w 295"/>
                                <a:gd name="T29" fmla="*/ 6 h 370"/>
                                <a:gd name="T30" fmla="*/ 231 w 295"/>
                                <a:gd name="T31" fmla="*/ 11 h 370"/>
                                <a:gd name="T32" fmla="*/ 244 w 295"/>
                                <a:gd name="T33" fmla="*/ 18 h 370"/>
                                <a:gd name="T34" fmla="*/ 255 w 295"/>
                                <a:gd name="T35" fmla="*/ 25 h 370"/>
                                <a:gd name="T36" fmla="*/ 265 w 295"/>
                                <a:gd name="T37" fmla="*/ 33 h 370"/>
                                <a:gd name="T38" fmla="*/ 272 w 295"/>
                                <a:gd name="T39" fmla="*/ 42 h 370"/>
                                <a:gd name="T40" fmla="*/ 279 w 295"/>
                                <a:gd name="T41" fmla="*/ 52 h 370"/>
                                <a:gd name="T42" fmla="*/ 284 w 295"/>
                                <a:gd name="T43" fmla="*/ 63 h 370"/>
                                <a:gd name="T44" fmla="*/ 288 w 295"/>
                                <a:gd name="T45" fmla="*/ 75 h 370"/>
                                <a:gd name="T46" fmla="*/ 291 w 295"/>
                                <a:gd name="T47" fmla="*/ 88 h 370"/>
                                <a:gd name="T48" fmla="*/ 294 w 295"/>
                                <a:gd name="T49" fmla="*/ 111 h 370"/>
                                <a:gd name="T50" fmla="*/ 295 w 295"/>
                                <a:gd name="T51" fmla="*/ 147 h 370"/>
                                <a:gd name="T52" fmla="*/ 295 w 295"/>
                                <a:gd name="T53" fmla="*/ 370 h 370"/>
                                <a:gd name="T54" fmla="*/ 233 w 295"/>
                                <a:gd name="T55" fmla="*/ 370 h 370"/>
                                <a:gd name="T56" fmla="*/ 233 w 295"/>
                                <a:gd name="T57" fmla="*/ 150 h 370"/>
                                <a:gd name="T58" fmla="*/ 233 w 295"/>
                                <a:gd name="T59" fmla="*/ 132 h 370"/>
                                <a:gd name="T60" fmla="*/ 232 w 295"/>
                                <a:gd name="T61" fmla="*/ 117 h 370"/>
                                <a:gd name="T62" fmla="*/ 229 w 295"/>
                                <a:gd name="T63" fmla="*/ 104 h 370"/>
                                <a:gd name="T64" fmla="*/ 226 w 295"/>
                                <a:gd name="T65" fmla="*/ 94 h 370"/>
                                <a:gd name="T66" fmla="*/ 222 w 295"/>
                                <a:gd name="T67" fmla="*/ 85 h 370"/>
                                <a:gd name="T68" fmla="*/ 216 w 295"/>
                                <a:gd name="T69" fmla="*/ 77 h 370"/>
                                <a:gd name="T70" fmla="*/ 209 w 295"/>
                                <a:gd name="T71" fmla="*/ 70 h 370"/>
                                <a:gd name="T72" fmla="*/ 201 w 295"/>
                                <a:gd name="T73" fmla="*/ 64 h 370"/>
                                <a:gd name="T74" fmla="*/ 191 w 295"/>
                                <a:gd name="T75" fmla="*/ 59 h 370"/>
                                <a:gd name="T76" fmla="*/ 181 w 295"/>
                                <a:gd name="T77" fmla="*/ 56 h 370"/>
                                <a:gd name="T78" fmla="*/ 170 w 295"/>
                                <a:gd name="T79" fmla="*/ 54 h 370"/>
                                <a:gd name="T80" fmla="*/ 158 w 295"/>
                                <a:gd name="T81" fmla="*/ 53 h 370"/>
                                <a:gd name="T82" fmla="*/ 139 w 295"/>
                                <a:gd name="T83" fmla="*/ 54 h 370"/>
                                <a:gd name="T84" fmla="*/ 121 w 295"/>
                                <a:gd name="T85" fmla="*/ 59 h 370"/>
                                <a:gd name="T86" fmla="*/ 105 w 295"/>
                                <a:gd name="T87" fmla="*/ 67 h 370"/>
                                <a:gd name="T88" fmla="*/ 90 w 295"/>
                                <a:gd name="T89" fmla="*/ 78 h 370"/>
                                <a:gd name="T90" fmla="*/ 84 w 295"/>
                                <a:gd name="T91" fmla="*/ 85 h 370"/>
                                <a:gd name="T92" fmla="*/ 78 w 295"/>
                                <a:gd name="T93" fmla="*/ 93 h 370"/>
                                <a:gd name="T94" fmla="*/ 73 w 295"/>
                                <a:gd name="T95" fmla="*/ 103 h 370"/>
                                <a:gd name="T96" fmla="*/ 69 w 295"/>
                                <a:gd name="T97" fmla="*/ 114 h 370"/>
                                <a:gd name="T98" fmla="*/ 66 w 295"/>
                                <a:gd name="T99" fmla="*/ 126 h 370"/>
                                <a:gd name="T100" fmla="*/ 64 w 295"/>
                                <a:gd name="T101" fmla="*/ 140 h 370"/>
                                <a:gd name="T102" fmla="*/ 62 w 295"/>
                                <a:gd name="T103" fmla="*/ 172 h 370"/>
                                <a:gd name="T104" fmla="*/ 62 w 295"/>
                                <a:gd name="T105" fmla="*/ 370 h 370"/>
                                <a:gd name="T106" fmla="*/ 0 w 295"/>
                                <a:gd name="T107"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295" h="370">
                                  <a:moveTo>
                                    <a:pt x="0" y="370"/>
                                  </a:moveTo>
                                  <a:lnTo>
                                    <a:pt x="0" y="8"/>
                                  </a:lnTo>
                                  <a:lnTo>
                                    <a:pt x="56" y="8"/>
                                  </a:lnTo>
                                  <a:lnTo>
                                    <a:pt x="56" y="59"/>
                                  </a:lnTo>
                                  <a:lnTo>
                                    <a:pt x="66" y="45"/>
                                  </a:lnTo>
                                  <a:lnTo>
                                    <a:pt x="78" y="33"/>
                                  </a:lnTo>
                                  <a:lnTo>
                                    <a:pt x="91" y="23"/>
                                  </a:lnTo>
                                  <a:lnTo>
                                    <a:pt x="104" y="15"/>
                                  </a:lnTo>
                                  <a:lnTo>
                                    <a:pt x="119" y="8"/>
                                  </a:lnTo>
                                  <a:lnTo>
                                    <a:pt x="135" y="3"/>
                                  </a:lnTo>
                                  <a:lnTo>
                                    <a:pt x="153" y="1"/>
                                  </a:lnTo>
                                  <a:lnTo>
                                    <a:pt x="171" y="0"/>
                                  </a:lnTo>
                                  <a:lnTo>
                                    <a:pt x="187" y="0"/>
                                  </a:lnTo>
                                  <a:lnTo>
                                    <a:pt x="202" y="3"/>
                                  </a:lnTo>
                                  <a:lnTo>
                                    <a:pt x="217" y="6"/>
                                  </a:lnTo>
                                  <a:lnTo>
                                    <a:pt x="231" y="11"/>
                                  </a:lnTo>
                                  <a:lnTo>
                                    <a:pt x="244" y="18"/>
                                  </a:lnTo>
                                  <a:lnTo>
                                    <a:pt x="255" y="25"/>
                                  </a:lnTo>
                                  <a:lnTo>
                                    <a:pt x="265" y="33"/>
                                  </a:lnTo>
                                  <a:lnTo>
                                    <a:pt x="272" y="42"/>
                                  </a:lnTo>
                                  <a:lnTo>
                                    <a:pt x="279" y="52"/>
                                  </a:lnTo>
                                  <a:lnTo>
                                    <a:pt x="284" y="63"/>
                                  </a:lnTo>
                                  <a:lnTo>
                                    <a:pt x="288" y="75"/>
                                  </a:lnTo>
                                  <a:lnTo>
                                    <a:pt x="291" y="88"/>
                                  </a:lnTo>
                                  <a:lnTo>
                                    <a:pt x="294" y="111"/>
                                  </a:lnTo>
                                  <a:lnTo>
                                    <a:pt x="295" y="147"/>
                                  </a:lnTo>
                                  <a:lnTo>
                                    <a:pt x="295" y="370"/>
                                  </a:lnTo>
                                  <a:lnTo>
                                    <a:pt x="233" y="370"/>
                                  </a:lnTo>
                                  <a:lnTo>
                                    <a:pt x="233" y="150"/>
                                  </a:lnTo>
                                  <a:lnTo>
                                    <a:pt x="233" y="132"/>
                                  </a:lnTo>
                                  <a:lnTo>
                                    <a:pt x="232" y="117"/>
                                  </a:lnTo>
                                  <a:lnTo>
                                    <a:pt x="229" y="104"/>
                                  </a:lnTo>
                                  <a:lnTo>
                                    <a:pt x="226" y="94"/>
                                  </a:lnTo>
                                  <a:lnTo>
                                    <a:pt x="222" y="85"/>
                                  </a:lnTo>
                                  <a:lnTo>
                                    <a:pt x="216" y="77"/>
                                  </a:lnTo>
                                  <a:lnTo>
                                    <a:pt x="209" y="70"/>
                                  </a:lnTo>
                                  <a:lnTo>
                                    <a:pt x="201" y="64"/>
                                  </a:lnTo>
                                  <a:lnTo>
                                    <a:pt x="191" y="59"/>
                                  </a:lnTo>
                                  <a:lnTo>
                                    <a:pt x="181" y="56"/>
                                  </a:lnTo>
                                  <a:lnTo>
                                    <a:pt x="170" y="54"/>
                                  </a:lnTo>
                                  <a:lnTo>
                                    <a:pt x="158" y="53"/>
                                  </a:lnTo>
                                  <a:lnTo>
                                    <a:pt x="139" y="54"/>
                                  </a:lnTo>
                                  <a:lnTo>
                                    <a:pt x="121" y="59"/>
                                  </a:lnTo>
                                  <a:lnTo>
                                    <a:pt x="105" y="67"/>
                                  </a:lnTo>
                                  <a:lnTo>
                                    <a:pt x="90" y="78"/>
                                  </a:lnTo>
                                  <a:lnTo>
                                    <a:pt x="84" y="85"/>
                                  </a:lnTo>
                                  <a:lnTo>
                                    <a:pt x="78" y="93"/>
                                  </a:lnTo>
                                  <a:lnTo>
                                    <a:pt x="73" y="103"/>
                                  </a:lnTo>
                                  <a:lnTo>
                                    <a:pt x="69" y="114"/>
                                  </a:lnTo>
                                  <a:lnTo>
                                    <a:pt x="66" y="126"/>
                                  </a:lnTo>
                                  <a:lnTo>
                                    <a:pt x="64" y="140"/>
                                  </a:lnTo>
                                  <a:lnTo>
                                    <a:pt x="62" y="172"/>
                                  </a:lnTo>
                                  <a:lnTo>
                                    <a:pt x="62"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65" name="Freeform 141"/>
                          <wps:cNvSpPr>
                            <a:spLocks noEditPoints="1"/>
                          </wps:cNvSpPr>
                          <wps:spPr bwMode="auto">
                            <a:xfrm>
                              <a:off x="3731" y="5907"/>
                              <a:ext cx="118" cy="191"/>
                            </a:xfrm>
                            <a:custGeom>
                              <a:avLst/>
                              <a:gdLst>
                                <a:gd name="T0" fmla="*/ 257 w 314"/>
                                <a:gd name="T1" fmla="*/ 454 h 508"/>
                                <a:gd name="T2" fmla="*/ 238 w 314"/>
                                <a:gd name="T3" fmla="*/ 478 h 508"/>
                                <a:gd name="T4" fmla="*/ 214 w 314"/>
                                <a:gd name="T5" fmla="*/ 495 h 508"/>
                                <a:gd name="T6" fmla="*/ 187 w 314"/>
                                <a:gd name="T7" fmla="*/ 505 h 508"/>
                                <a:gd name="T8" fmla="*/ 156 w 314"/>
                                <a:gd name="T9" fmla="*/ 508 h 508"/>
                                <a:gd name="T10" fmla="*/ 114 w 314"/>
                                <a:gd name="T11" fmla="*/ 502 h 508"/>
                                <a:gd name="T12" fmla="*/ 76 w 314"/>
                                <a:gd name="T13" fmla="*/ 484 h 508"/>
                                <a:gd name="T14" fmla="*/ 44 w 314"/>
                                <a:gd name="T15" fmla="*/ 456 h 508"/>
                                <a:gd name="T16" fmla="*/ 20 w 314"/>
                                <a:gd name="T17" fmla="*/ 418 h 508"/>
                                <a:gd name="T18" fmla="*/ 5 w 314"/>
                                <a:gd name="T19" fmla="*/ 372 h 508"/>
                                <a:gd name="T20" fmla="*/ 0 w 314"/>
                                <a:gd name="T21" fmla="*/ 319 h 508"/>
                                <a:gd name="T22" fmla="*/ 4 w 314"/>
                                <a:gd name="T23" fmla="*/ 268 h 508"/>
                                <a:gd name="T24" fmla="*/ 18 w 314"/>
                                <a:gd name="T25" fmla="*/ 221 h 508"/>
                                <a:gd name="T26" fmla="*/ 40 w 314"/>
                                <a:gd name="T27" fmla="*/ 182 h 508"/>
                                <a:gd name="T28" fmla="*/ 72 w 314"/>
                                <a:gd name="T29" fmla="*/ 153 h 508"/>
                                <a:gd name="T30" fmla="*/ 110 w 314"/>
                                <a:gd name="T31" fmla="*/ 136 h 508"/>
                                <a:gd name="T32" fmla="*/ 153 w 314"/>
                                <a:gd name="T33" fmla="*/ 130 h 508"/>
                                <a:gd name="T34" fmla="*/ 184 w 314"/>
                                <a:gd name="T35" fmla="*/ 133 h 508"/>
                                <a:gd name="T36" fmla="*/ 211 w 314"/>
                                <a:gd name="T37" fmla="*/ 143 h 508"/>
                                <a:gd name="T38" fmla="*/ 234 w 314"/>
                                <a:gd name="T39" fmla="*/ 159 h 508"/>
                                <a:gd name="T40" fmla="*/ 253 w 314"/>
                                <a:gd name="T41" fmla="*/ 179 h 508"/>
                                <a:gd name="T42" fmla="*/ 314 w 314"/>
                                <a:gd name="T43" fmla="*/ 0 h 508"/>
                                <a:gd name="T44" fmla="*/ 257 w 314"/>
                                <a:gd name="T45" fmla="*/ 500 h 508"/>
                                <a:gd name="T46" fmla="*/ 65 w 314"/>
                                <a:gd name="T47" fmla="*/ 352 h 508"/>
                                <a:gd name="T48" fmla="*/ 70 w 314"/>
                                <a:gd name="T49" fmla="*/ 380 h 508"/>
                                <a:gd name="T50" fmla="*/ 79 w 314"/>
                                <a:gd name="T51" fmla="*/ 404 h 508"/>
                                <a:gd name="T52" fmla="*/ 92 w 314"/>
                                <a:gd name="T53" fmla="*/ 423 h 508"/>
                                <a:gd name="T54" fmla="*/ 116 w 314"/>
                                <a:gd name="T55" fmla="*/ 444 h 508"/>
                                <a:gd name="T56" fmla="*/ 133 w 314"/>
                                <a:gd name="T57" fmla="*/ 453 h 508"/>
                                <a:gd name="T58" fmla="*/ 152 w 314"/>
                                <a:gd name="T59" fmla="*/ 457 h 508"/>
                                <a:gd name="T60" fmla="*/ 171 w 314"/>
                                <a:gd name="T61" fmla="*/ 457 h 508"/>
                                <a:gd name="T62" fmla="*/ 190 w 314"/>
                                <a:gd name="T63" fmla="*/ 453 h 508"/>
                                <a:gd name="T64" fmla="*/ 207 w 314"/>
                                <a:gd name="T65" fmla="*/ 445 h 508"/>
                                <a:gd name="T66" fmla="*/ 223 w 314"/>
                                <a:gd name="T67" fmla="*/ 433 h 508"/>
                                <a:gd name="T68" fmla="*/ 236 w 314"/>
                                <a:gd name="T69" fmla="*/ 416 h 508"/>
                                <a:gd name="T70" fmla="*/ 247 w 314"/>
                                <a:gd name="T71" fmla="*/ 395 h 508"/>
                                <a:gd name="T72" fmla="*/ 254 w 314"/>
                                <a:gd name="T73" fmla="*/ 370 h 508"/>
                                <a:gd name="T74" fmla="*/ 258 w 314"/>
                                <a:gd name="T75" fmla="*/ 324 h 508"/>
                                <a:gd name="T76" fmla="*/ 254 w 314"/>
                                <a:gd name="T77" fmla="*/ 274 h 508"/>
                                <a:gd name="T78" fmla="*/ 247 w 314"/>
                                <a:gd name="T79" fmla="*/ 247 h 508"/>
                                <a:gd name="T80" fmla="*/ 236 w 314"/>
                                <a:gd name="T81" fmla="*/ 225 h 508"/>
                                <a:gd name="T82" fmla="*/ 222 w 314"/>
                                <a:gd name="T83" fmla="*/ 207 h 508"/>
                                <a:gd name="T84" fmla="*/ 206 w 314"/>
                                <a:gd name="T85" fmla="*/ 194 h 508"/>
                                <a:gd name="T86" fmla="*/ 188 w 314"/>
                                <a:gd name="T87" fmla="*/ 185 h 508"/>
                                <a:gd name="T88" fmla="*/ 169 w 314"/>
                                <a:gd name="T89" fmla="*/ 181 h 508"/>
                                <a:gd name="T90" fmla="*/ 149 w 314"/>
                                <a:gd name="T91" fmla="*/ 181 h 508"/>
                                <a:gd name="T92" fmla="*/ 130 w 314"/>
                                <a:gd name="T93" fmla="*/ 185 h 508"/>
                                <a:gd name="T94" fmla="*/ 113 w 314"/>
                                <a:gd name="T95" fmla="*/ 194 h 508"/>
                                <a:gd name="T96" fmla="*/ 97 w 314"/>
                                <a:gd name="T97" fmla="*/ 206 h 508"/>
                                <a:gd name="T98" fmla="*/ 84 w 314"/>
                                <a:gd name="T99" fmla="*/ 223 h 508"/>
                                <a:gd name="T100" fmla="*/ 74 w 314"/>
                                <a:gd name="T101" fmla="*/ 244 h 508"/>
                                <a:gd name="T102" fmla="*/ 67 w 314"/>
                                <a:gd name="T103" fmla="*/ 271 h 508"/>
                                <a:gd name="T104" fmla="*/ 63 w 314"/>
                                <a:gd name="T105" fmla="*/ 319 h 5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314" h="508">
                                  <a:moveTo>
                                    <a:pt x="257" y="500"/>
                                  </a:moveTo>
                                  <a:lnTo>
                                    <a:pt x="257" y="454"/>
                                  </a:lnTo>
                                  <a:lnTo>
                                    <a:pt x="248" y="467"/>
                                  </a:lnTo>
                                  <a:lnTo>
                                    <a:pt x="238" y="478"/>
                                  </a:lnTo>
                                  <a:lnTo>
                                    <a:pt x="227" y="487"/>
                                  </a:lnTo>
                                  <a:lnTo>
                                    <a:pt x="214" y="495"/>
                                  </a:lnTo>
                                  <a:lnTo>
                                    <a:pt x="201" y="501"/>
                                  </a:lnTo>
                                  <a:lnTo>
                                    <a:pt x="187" y="505"/>
                                  </a:lnTo>
                                  <a:lnTo>
                                    <a:pt x="172" y="507"/>
                                  </a:lnTo>
                                  <a:lnTo>
                                    <a:pt x="156" y="508"/>
                                  </a:lnTo>
                                  <a:lnTo>
                                    <a:pt x="134" y="507"/>
                                  </a:lnTo>
                                  <a:lnTo>
                                    <a:pt x="114" y="502"/>
                                  </a:lnTo>
                                  <a:lnTo>
                                    <a:pt x="95" y="495"/>
                                  </a:lnTo>
                                  <a:lnTo>
                                    <a:pt x="76" y="484"/>
                                  </a:lnTo>
                                  <a:lnTo>
                                    <a:pt x="59" y="471"/>
                                  </a:lnTo>
                                  <a:lnTo>
                                    <a:pt x="44" y="456"/>
                                  </a:lnTo>
                                  <a:lnTo>
                                    <a:pt x="31" y="438"/>
                                  </a:lnTo>
                                  <a:lnTo>
                                    <a:pt x="20" y="418"/>
                                  </a:lnTo>
                                  <a:lnTo>
                                    <a:pt x="11" y="395"/>
                                  </a:lnTo>
                                  <a:lnTo>
                                    <a:pt x="5" y="372"/>
                                  </a:lnTo>
                                  <a:lnTo>
                                    <a:pt x="1" y="346"/>
                                  </a:lnTo>
                                  <a:lnTo>
                                    <a:pt x="0" y="319"/>
                                  </a:lnTo>
                                  <a:lnTo>
                                    <a:pt x="1" y="293"/>
                                  </a:lnTo>
                                  <a:lnTo>
                                    <a:pt x="4" y="268"/>
                                  </a:lnTo>
                                  <a:lnTo>
                                    <a:pt x="10" y="244"/>
                                  </a:lnTo>
                                  <a:lnTo>
                                    <a:pt x="18" y="221"/>
                                  </a:lnTo>
                                  <a:lnTo>
                                    <a:pt x="28" y="200"/>
                                  </a:lnTo>
                                  <a:lnTo>
                                    <a:pt x="40" y="182"/>
                                  </a:lnTo>
                                  <a:lnTo>
                                    <a:pt x="55" y="166"/>
                                  </a:lnTo>
                                  <a:lnTo>
                                    <a:pt x="72" y="153"/>
                                  </a:lnTo>
                                  <a:lnTo>
                                    <a:pt x="91" y="143"/>
                                  </a:lnTo>
                                  <a:lnTo>
                                    <a:pt x="110" y="136"/>
                                  </a:lnTo>
                                  <a:lnTo>
                                    <a:pt x="131" y="131"/>
                                  </a:lnTo>
                                  <a:lnTo>
                                    <a:pt x="153" y="130"/>
                                  </a:lnTo>
                                  <a:lnTo>
                                    <a:pt x="169" y="131"/>
                                  </a:lnTo>
                                  <a:lnTo>
                                    <a:pt x="184" y="133"/>
                                  </a:lnTo>
                                  <a:lnTo>
                                    <a:pt x="198" y="137"/>
                                  </a:lnTo>
                                  <a:lnTo>
                                    <a:pt x="211" y="143"/>
                                  </a:lnTo>
                                  <a:lnTo>
                                    <a:pt x="223" y="151"/>
                                  </a:lnTo>
                                  <a:lnTo>
                                    <a:pt x="234" y="159"/>
                                  </a:lnTo>
                                  <a:lnTo>
                                    <a:pt x="244" y="169"/>
                                  </a:lnTo>
                                  <a:lnTo>
                                    <a:pt x="253" y="179"/>
                                  </a:lnTo>
                                  <a:lnTo>
                                    <a:pt x="253" y="0"/>
                                  </a:lnTo>
                                  <a:lnTo>
                                    <a:pt x="314" y="0"/>
                                  </a:lnTo>
                                  <a:lnTo>
                                    <a:pt x="314" y="500"/>
                                  </a:lnTo>
                                  <a:lnTo>
                                    <a:pt x="257" y="500"/>
                                  </a:lnTo>
                                  <a:moveTo>
                                    <a:pt x="63" y="319"/>
                                  </a:moveTo>
                                  <a:lnTo>
                                    <a:pt x="65" y="352"/>
                                  </a:lnTo>
                                  <a:lnTo>
                                    <a:pt x="67" y="367"/>
                                  </a:lnTo>
                                  <a:lnTo>
                                    <a:pt x="70" y="380"/>
                                  </a:lnTo>
                                  <a:lnTo>
                                    <a:pt x="74" y="393"/>
                                  </a:lnTo>
                                  <a:lnTo>
                                    <a:pt x="79" y="404"/>
                                  </a:lnTo>
                                  <a:lnTo>
                                    <a:pt x="85" y="414"/>
                                  </a:lnTo>
                                  <a:lnTo>
                                    <a:pt x="92" y="423"/>
                                  </a:lnTo>
                                  <a:lnTo>
                                    <a:pt x="107" y="438"/>
                                  </a:lnTo>
                                  <a:lnTo>
                                    <a:pt x="116" y="444"/>
                                  </a:lnTo>
                                  <a:lnTo>
                                    <a:pt x="124" y="449"/>
                                  </a:lnTo>
                                  <a:lnTo>
                                    <a:pt x="133" y="453"/>
                                  </a:lnTo>
                                  <a:lnTo>
                                    <a:pt x="142" y="456"/>
                                  </a:lnTo>
                                  <a:lnTo>
                                    <a:pt x="152" y="457"/>
                                  </a:lnTo>
                                  <a:lnTo>
                                    <a:pt x="161" y="458"/>
                                  </a:lnTo>
                                  <a:lnTo>
                                    <a:pt x="171" y="457"/>
                                  </a:lnTo>
                                  <a:lnTo>
                                    <a:pt x="181" y="456"/>
                                  </a:lnTo>
                                  <a:lnTo>
                                    <a:pt x="190" y="453"/>
                                  </a:lnTo>
                                  <a:lnTo>
                                    <a:pt x="199" y="450"/>
                                  </a:lnTo>
                                  <a:lnTo>
                                    <a:pt x="207" y="445"/>
                                  </a:lnTo>
                                  <a:lnTo>
                                    <a:pt x="215" y="439"/>
                                  </a:lnTo>
                                  <a:lnTo>
                                    <a:pt x="223" y="433"/>
                                  </a:lnTo>
                                  <a:lnTo>
                                    <a:pt x="230" y="425"/>
                                  </a:lnTo>
                                  <a:lnTo>
                                    <a:pt x="236" y="416"/>
                                  </a:lnTo>
                                  <a:lnTo>
                                    <a:pt x="242" y="406"/>
                                  </a:lnTo>
                                  <a:lnTo>
                                    <a:pt x="247" y="395"/>
                                  </a:lnTo>
                                  <a:lnTo>
                                    <a:pt x="251" y="383"/>
                                  </a:lnTo>
                                  <a:lnTo>
                                    <a:pt x="254" y="370"/>
                                  </a:lnTo>
                                  <a:lnTo>
                                    <a:pt x="256" y="356"/>
                                  </a:lnTo>
                                  <a:lnTo>
                                    <a:pt x="258" y="324"/>
                                  </a:lnTo>
                                  <a:lnTo>
                                    <a:pt x="256" y="290"/>
                                  </a:lnTo>
                                  <a:lnTo>
                                    <a:pt x="254" y="274"/>
                                  </a:lnTo>
                                  <a:lnTo>
                                    <a:pt x="251" y="260"/>
                                  </a:lnTo>
                                  <a:lnTo>
                                    <a:pt x="247" y="247"/>
                                  </a:lnTo>
                                  <a:lnTo>
                                    <a:pt x="242" y="235"/>
                                  </a:lnTo>
                                  <a:lnTo>
                                    <a:pt x="236" y="225"/>
                                  </a:lnTo>
                                  <a:lnTo>
                                    <a:pt x="229" y="215"/>
                                  </a:lnTo>
                                  <a:lnTo>
                                    <a:pt x="222" y="207"/>
                                  </a:lnTo>
                                  <a:lnTo>
                                    <a:pt x="214" y="200"/>
                                  </a:lnTo>
                                  <a:lnTo>
                                    <a:pt x="206" y="194"/>
                                  </a:lnTo>
                                  <a:lnTo>
                                    <a:pt x="197" y="189"/>
                                  </a:lnTo>
                                  <a:lnTo>
                                    <a:pt x="188" y="185"/>
                                  </a:lnTo>
                                  <a:lnTo>
                                    <a:pt x="179" y="183"/>
                                  </a:lnTo>
                                  <a:lnTo>
                                    <a:pt x="169" y="181"/>
                                  </a:lnTo>
                                  <a:lnTo>
                                    <a:pt x="159" y="180"/>
                                  </a:lnTo>
                                  <a:lnTo>
                                    <a:pt x="149" y="181"/>
                                  </a:lnTo>
                                  <a:lnTo>
                                    <a:pt x="139" y="183"/>
                                  </a:lnTo>
                                  <a:lnTo>
                                    <a:pt x="130" y="185"/>
                                  </a:lnTo>
                                  <a:lnTo>
                                    <a:pt x="121" y="189"/>
                                  </a:lnTo>
                                  <a:lnTo>
                                    <a:pt x="113" y="194"/>
                                  </a:lnTo>
                                  <a:lnTo>
                                    <a:pt x="105" y="199"/>
                                  </a:lnTo>
                                  <a:lnTo>
                                    <a:pt x="97" y="206"/>
                                  </a:lnTo>
                                  <a:lnTo>
                                    <a:pt x="90" y="214"/>
                                  </a:lnTo>
                                  <a:lnTo>
                                    <a:pt x="84" y="223"/>
                                  </a:lnTo>
                                  <a:lnTo>
                                    <a:pt x="78" y="233"/>
                                  </a:lnTo>
                                  <a:lnTo>
                                    <a:pt x="74" y="244"/>
                                  </a:lnTo>
                                  <a:lnTo>
                                    <a:pt x="70" y="257"/>
                                  </a:lnTo>
                                  <a:lnTo>
                                    <a:pt x="67" y="271"/>
                                  </a:lnTo>
                                  <a:lnTo>
                                    <a:pt x="65" y="286"/>
                                  </a:lnTo>
                                  <a:lnTo>
                                    <a:pt x="63" y="31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66" name="Freeform 142"/>
                          <wps:cNvSpPr>
                            <a:spLocks/>
                          </wps:cNvSpPr>
                          <wps:spPr bwMode="auto">
                            <a:xfrm>
                              <a:off x="3962" y="5907"/>
                              <a:ext cx="126" cy="188"/>
                            </a:xfrm>
                            <a:custGeom>
                              <a:avLst/>
                              <a:gdLst>
                                <a:gd name="T0" fmla="*/ 0 w 337"/>
                                <a:gd name="T1" fmla="*/ 500 h 500"/>
                                <a:gd name="T2" fmla="*/ 0 w 337"/>
                                <a:gd name="T3" fmla="*/ 0 h 500"/>
                                <a:gd name="T4" fmla="*/ 337 w 337"/>
                                <a:gd name="T5" fmla="*/ 0 h 500"/>
                                <a:gd name="T6" fmla="*/ 337 w 337"/>
                                <a:gd name="T7" fmla="*/ 59 h 500"/>
                                <a:gd name="T8" fmla="*/ 66 w 337"/>
                                <a:gd name="T9" fmla="*/ 59 h 500"/>
                                <a:gd name="T10" fmla="*/ 66 w 337"/>
                                <a:gd name="T11" fmla="*/ 214 h 500"/>
                                <a:gd name="T12" fmla="*/ 301 w 337"/>
                                <a:gd name="T13" fmla="*/ 214 h 500"/>
                                <a:gd name="T14" fmla="*/ 301 w 337"/>
                                <a:gd name="T15" fmla="*/ 273 h 500"/>
                                <a:gd name="T16" fmla="*/ 66 w 337"/>
                                <a:gd name="T17" fmla="*/ 273 h 500"/>
                                <a:gd name="T18" fmla="*/ 66 w 337"/>
                                <a:gd name="T19" fmla="*/ 500 h 500"/>
                                <a:gd name="T20" fmla="*/ 0 w 337"/>
                                <a:gd name="T21"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37" h="500">
                                  <a:moveTo>
                                    <a:pt x="0" y="500"/>
                                  </a:moveTo>
                                  <a:lnTo>
                                    <a:pt x="0" y="0"/>
                                  </a:lnTo>
                                  <a:lnTo>
                                    <a:pt x="337" y="0"/>
                                  </a:lnTo>
                                  <a:lnTo>
                                    <a:pt x="337" y="59"/>
                                  </a:lnTo>
                                  <a:lnTo>
                                    <a:pt x="66" y="59"/>
                                  </a:lnTo>
                                  <a:lnTo>
                                    <a:pt x="66" y="214"/>
                                  </a:lnTo>
                                  <a:lnTo>
                                    <a:pt x="301" y="214"/>
                                  </a:lnTo>
                                  <a:lnTo>
                                    <a:pt x="301" y="273"/>
                                  </a:lnTo>
                                  <a:lnTo>
                                    <a:pt x="66" y="273"/>
                                  </a:lnTo>
                                  <a:lnTo>
                                    <a:pt x="66" y="500"/>
                                  </a:lnTo>
                                  <a:lnTo>
                                    <a:pt x="0"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67" name="Rectangle 143"/>
                          <wps:cNvSpPr>
                            <a:spLocks noChangeArrowheads="1"/>
                          </wps:cNvSpPr>
                          <wps:spPr bwMode="auto">
                            <a:xfrm>
                              <a:off x="4117" y="5907"/>
                              <a:ext cx="23" cy="188"/>
                            </a:xfrm>
                            <a:prstGeom prst="rect">
                              <a:avLst/>
                            </a:prstGeom>
                            <a:solidFill>
                              <a:srgbClr val="000000"/>
                            </a:solidFill>
                            <a:ln w="0">
                              <a:solidFill>
                                <a:srgbClr val="000000"/>
                              </a:solidFill>
                              <a:prstDash val="solid"/>
                              <a:miter lim="800000"/>
                              <a:headEnd/>
                              <a:tailEnd/>
                            </a:ln>
                          </wps:spPr>
                          <wps:bodyPr rot="0" vert="horz" wrap="square" lIns="91440" tIns="45720" rIns="91440" bIns="45720" anchor="t" anchorCtr="0" upright="1">
                            <a:noAutofit/>
                          </wps:bodyPr>
                        </wps:wsp>
                        <wps:wsp>
                          <wps:cNvPr id="168" name="Freeform 144"/>
                          <wps:cNvSpPr>
                            <a:spLocks noEditPoints="1"/>
                          </wps:cNvSpPr>
                          <wps:spPr bwMode="auto">
                            <a:xfrm>
                              <a:off x="4167" y="5956"/>
                              <a:ext cx="128" cy="142"/>
                            </a:xfrm>
                            <a:custGeom>
                              <a:avLst/>
                              <a:gdLst>
                                <a:gd name="T0" fmla="*/ 1 w 340"/>
                                <a:gd name="T1" fmla="*/ 165 h 378"/>
                                <a:gd name="T2" fmla="*/ 8 w 340"/>
                                <a:gd name="T3" fmla="*/ 121 h 378"/>
                                <a:gd name="T4" fmla="*/ 22 w 340"/>
                                <a:gd name="T5" fmla="*/ 84 h 378"/>
                                <a:gd name="T6" fmla="*/ 43 w 340"/>
                                <a:gd name="T7" fmla="*/ 53 h 378"/>
                                <a:gd name="T8" fmla="*/ 68 w 340"/>
                                <a:gd name="T9" fmla="*/ 30 h 378"/>
                                <a:gd name="T10" fmla="*/ 94 w 340"/>
                                <a:gd name="T11" fmla="*/ 15 h 378"/>
                                <a:gd name="T12" fmla="*/ 123 w 340"/>
                                <a:gd name="T13" fmla="*/ 5 h 378"/>
                                <a:gd name="T14" fmla="*/ 154 w 340"/>
                                <a:gd name="T15" fmla="*/ 0 h 378"/>
                                <a:gd name="T16" fmla="*/ 189 w 340"/>
                                <a:gd name="T17" fmla="*/ 0 h 378"/>
                                <a:gd name="T18" fmla="*/ 222 w 340"/>
                                <a:gd name="T19" fmla="*/ 7 h 378"/>
                                <a:gd name="T20" fmla="*/ 253 w 340"/>
                                <a:gd name="T21" fmla="*/ 19 h 378"/>
                                <a:gd name="T22" fmla="*/ 280 w 340"/>
                                <a:gd name="T23" fmla="*/ 37 h 378"/>
                                <a:gd name="T24" fmla="*/ 304 w 340"/>
                                <a:gd name="T25" fmla="*/ 61 h 378"/>
                                <a:gd name="T26" fmla="*/ 321 w 340"/>
                                <a:gd name="T27" fmla="*/ 91 h 378"/>
                                <a:gd name="T28" fmla="*/ 333 w 340"/>
                                <a:gd name="T29" fmla="*/ 124 h 378"/>
                                <a:gd name="T30" fmla="*/ 339 w 340"/>
                                <a:gd name="T31" fmla="*/ 163 h 378"/>
                                <a:gd name="T32" fmla="*/ 338 w 340"/>
                                <a:gd name="T33" fmla="*/ 217 h 378"/>
                                <a:gd name="T34" fmla="*/ 328 w 340"/>
                                <a:gd name="T35" fmla="*/ 272 h 378"/>
                                <a:gd name="T36" fmla="*/ 307 w 340"/>
                                <a:gd name="T37" fmla="*/ 313 h 378"/>
                                <a:gd name="T38" fmla="*/ 277 w 340"/>
                                <a:gd name="T39" fmla="*/ 344 h 378"/>
                                <a:gd name="T40" fmla="*/ 237 w 340"/>
                                <a:gd name="T41" fmla="*/ 366 h 378"/>
                                <a:gd name="T42" fmla="*/ 194 w 340"/>
                                <a:gd name="T43" fmla="*/ 377 h 378"/>
                                <a:gd name="T44" fmla="*/ 152 w 340"/>
                                <a:gd name="T45" fmla="*/ 377 h 378"/>
                                <a:gd name="T46" fmla="*/ 117 w 340"/>
                                <a:gd name="T47" fmla="*/ 371 h 378"/>
                                <a:gd name="T48" fmla="*/ 87 w 340"/>
                                <a:gd name="T49" fmla="*/ 359 h 378"/>
                                <a:gd name="T50" fmla="*/ 60 w 340"/>
                                <a:gd name="T51" fmla="*/ 341 h 378"/>
                                <a:gd name="T52" fmla="*/ 36 w 340"/>
                                <a:gd name="T53" fmla="*/ 317 h 378"/>
                                <a:gd name="T54" fmla="*/ 19 w 340"/>
                                <a:gd name="T55" fmla="*/ 287 h 378"/>
                                <a:gd name="T56" fmla="*/ 7 w 340"/>
                                <a:gd name="T57" fmla="*/ 252 h 378"/>
                                <a:gd name="T58" fmla="*/ 1 w 340"/>
                                <a:gd name="T59" fmla="*/ 211 h 378"/>
                                <a:gd name="T60" fmla="*/ 64 w 340"/>
                                <a:gd name="T61" fmla="*/ 189 h 378"/>
                                <a:gd name="T62" fmla="*/ 65 w 340"/>
                                <a:gd name="T63" fmla="*/ 222 h 378"/>
                                <a:gd name="T64" fmla="*/ 71 w 340"/>
                                <a:gd name="T65" fmla="*/ 250 h 378"/>
                                <a:gd name="T66" fmla="*/ 81 w 340"/>
                                <a:gd name="T67" fmla="*/ 274 h 378"/>
                                <a:gd name="T68" fmla="*/ 94 w 340"/>
                                <a:gd name="T69" fmla="*/ 293 h 378"/>
                                <a:gd name="T70" fmla="*/ 110 w 340"/>
                                <a:gd name="T71" fmla="*/ 308 h 378"/>
                                <a:gd name="T72" fmla="*/ 128 w 340"/>
                                <a:gd name="T73" fmla="*/ 319 h 378"/>
                                <a:gd name="T74" fmla="*/ 148 w 340"/>
                                <a:gd name="T75" fmla="*/ 326 h 378"/>
                                <a:gd name="T76" fmla="*/ 170 w 340"/>
                                <a:gd name="T77" fmla="*/ 328 h 378"/>
                                <a:gd name="T78" fmla="*/ 192 w 340"/>
                                <a:gd name="T79" fmla="*/ 326 h 378"/>
                                <a:gd name="T80" fmla="*/ 212 w 340"/>
                                <a:gd name="T81" fmla="*/ 319 h 378"/>
                                <a:gd name="T82" fmla="*/ 230 w 340"/>
                                <a:gd name="T83" fmla="*/ 308 h 378"/>
                                <a:gd name="T84" fmla="*/ 246 w 340"/>
                                <a:gd name="T85" fmla="*/ 293 h 378"/>
                                <a:gd name="T86" fmla="*/ 260 w 340"/>
                                <a:gd name="T87" fmla="*/ 273 h 378"/>
                                <a:gd name="T88" fmla="*/ 269 w 340"/>
                                <a:gd name="T89" fmla="*/ 249 h 378"/>
                                <a:gd name="T90" fmla="*/ 275 w 340"/>
                                <a:gd name="T91" fmla="*/ 220 h 378"/>
                                <a:gd name="T92" fmla="*/ 277 w 340"/>
                                <a:gd name="T93" fmla="*/ 187 h 378"/>
                                <a:gd name="T94" fmla="*/ 275 w 340"/>
                                <a:gd name="T95" fmla="*/ 155 h 378"/>
                                <a:gd name="T96" fmla="*/ 269 w 340"/>
                                <a:gd name="T97" fmla="*/ 128 h 378"/>
                                <a:gd name="T98" fmla="*/ 260 w 340"/>
                                <a:gd name="T99" fmla="*/ 104 h 378"/>
                                <a:gd name="T100" fmla="*/ 246 w 340"/>
                                <a:gd name="T101" fmla="*/ 85 h 378"/>
                                <a:gd name="T102" fmla="*/ 230 w 340"/>
                                <a:gd name="T103" fmla="*/ 70 h 378"/>
                                <a:gd name="T104" fmla="*/ 212 w 340"/>
                                <a:gd name="T105" fmla="*/ 59 h 378"/>
                                <a:gd name="T106" fmla="*/ 192 w 340"/>
                                <a:gd name="T107" fmla="*/ 53 h 378"/>
                                <a:gd name="T108" fmla="*/ 170 w 340"/>
                                <a:gd name="T109" fmla="*/ 50 h 378"/>
                                <a:gd name="T110" fmla="*/ 148 w 340"/>
                                <a:gd name="T111" fmla="*/ 53 h 378"/>
                                <a:gd name="T112" fmla="*/ 128 w 340"/>
                                <a:gd name="T113" fmla="*/ 59 h 378"/>
                                <a:gd name="T114" fmla="*/ 110 w 340"/>
                                <a:gd name="T115" fmla="*/ 70 h 378"/>
                                <a:gd name="T116" fmla="*/ 94 w 340"/>
                                <a:gd name="T117" fmla="*/ 85 h 378"/>
                                <a:gd name="T118" fmla="*/ 81 w 340"/>
                                <a:gd name="T119" fmla="*/ 104 h 378"/>
                                <a:gd name="T120" fmla="*/ 71 w 340"/>
                                <a:gd name="T121" fmla="*/ 128 h 378"/>
                                <a:gd name="T122" fmla="*/ 65 w 340"/>
                                <a:gd name="T123" fmla="*/ 156 h 378"/>
                                <a:gd name="T124" fmla="*/ 64 w 340"/>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40" h="378">
                                  <a:moveTo>
                                    <a:pt x="0" y="189"/>
                                  </a:moveTo>
                                  <a:lnTo>
                                    <a:pt x="1" y="165"/>
                                  </a:lnTo>
                                  <a:lnTo>
                                    <a:pt x="4" y="142"/>
                                  </a:lnTo>
                                  <a:lnTo>
                                    <a:pt x="8" y="121"/>
                                  </a:lnTo>
                                  <a:lnTo>
                                    <a:pt x="14" y="101"/>
                                  </a:lnTo>
                                  <a:lnTo>
                                    <a:pt x="22" y="84"/>
                                  </a:lnTo>
                                  <a:lnTo>
                                    <a:pt x="32" y="67"/>
                                  </a:lnTo>
                                  <a:lnTo>
                                    <a:pt x="43" y="53"/>
                                  </a:lnTo>
                                  <a:lnTo>
                                    <a:pt x="56" y="40"/>
                                  </a:lnTo>
                                  <a:lnTo>
                                    <a:pt x="68" y="30"/>
                                  </a:lnTo>
                                  <a:lnTo>
                                    <a:pt x="81" y="22"/>
                                  </a:lnTo>
                                  <a:lnTo>
                                    <a:pt x="94" y="15"/>
                                  </a:lnTo>
                                  <a:lnTo>
                                    <a:pt x="108" y="10"/>
                                  </a:lnTo>
                                  <a:lnTo>
                                    <a:pt x="123" y="5"/>
                                  </a:lnTo>
                                  <a:lnTo>
                                    <a:pt x="138" y="2"/>
                                  </a:lnTo>
                                  <a:lnTo>
                                    <a:pt x="154" y="0"/>
                                  </a:lnTo>
                                  <a:lnTo>
                                    <a:pt x="170" y="0"/>
                                  </a:lnTo>
                                  <a:lnTo>
                                    <a:pt x="189" y="0"/>
                                  </a:lnTo>
                                  <a:lnTo>
                                    <a:pt x="206" y="3"/>
                                  </a:lnTo>
                                  <a:lnTo>
                                    <a:pt x="222" y="7"/>
                                  </a:lnTo>
                                  <a:lnTo>
                                    <a:pt x="238" y="12"/>
                                  </a:lnTo>
                                  <a:lnTo>
                                    <a:pt x="253" y="19"/>
                                  </a:lnTo>
                                  <a:lnTo>
                                    <a:pt x="267" y="27"/>
                                  </a:lnTo>
                                  <a:lnTo>
                                    <a:pt x="280" y="37"/>
                                  </a:lnTo>
                                  <a:lnTo>
                                    <a:pt x="292" y="49"/>
                                  </a:lnTo>
                                  <a:lnTo>
                                    <a:pt x="304" y="61"/>
                                  </a:lnTo>
                                  <a:lnTo>
                                    <a:pt x="313" y="75"/>
                                  </a:lnTo>
                                  <a:lnTo>
                                    <a:pt x="321" y="91"/>
                                  </a:lnTo>
                                  <a:lnTo>
                                    <a:pt x="328" y="107"/>
                                  </a:lnTo>
                                  <a:lnTo>
                                    <a:pt x="333" y="124"/>
                                  </a:lnTo>
                                  <a:lnTo>
                                    <a:pt x="337" y="143"/>
                                  </a:lnTo>
                                  <a:lnTo>
                                    <a:pt x="339" y="163"/>
                                  </a:lnTo>
                                  <a:lnTo>
                                    <a:pt x="340" y="184"/>
                                  </a:lnTo>
                                  <a:lnTo>
                                    <a:pt x="338" y="217"/>
                                  </a:lnTo>
                                  <a:lnTo>
                                    <a:pt x="335" y="246"/>
                                  </a:lnTo>
                                  <a:lnTo>
                                    <a:pt x="328" y="272"/>
                                  </a:lnTo>
                                  <a:lnTo>
                                    <a:pt x="319" y="294"/>
                                  </a:lnTo>
                                  <a:lnTo>
                                    <a:pt x="307" y="313"/>
                                  </a:lnTo>
                                  <a:lnTo>
                                    <a:pt x="293" y="329"/>
                                  </a:lnTo>
                                  <a:lnTo>
                                    <a:pt x="277" y="344"/>
                                  </a:lnTo>
                                  <a:lnTo>
                                    <a:pt x="258" y="356"/>
                                  </a:lnTo>
                                  <a:lnTo>
                                    <a:pt x="237" y="366"/>
                                  </a:lnTo>
                                  <a:lnTo>
                                    <a:pt x="216" y="373"/>
                                  </a:lnTo>
                                  <a:lnTo>
                                    <a:pt x="194" y="377"/>
                                  </a:lnTo>
                                  <a:lnTo>
                                    <a:pt x="170" y="378"/>
                                  </a:lnTo>
                                  <a:lnTo>
                                    <a:pt x="152" y="377"/>
                                  </a:lnTo>
                                  <a:lnTo>
                                    <a:pt x="134" y="375"/>
                                  </a:lnTo>
                                  <a:lnTo>
                                    <a:pt x="117" y="371"/>
                                  </a:lnTo>
                                  <a:lnTo>
                                    <a:pt x="102" y="366"/>
                                  </a:lnTo>
                                  <a:lnTo>
                                    <a:pt x="87" y="359"/>
                                  </a:lnTo>
                                  <a:lnTo>
                                    <a:pt x="73" y="351"/>
                                  </a:lnTo>
                                  <a:lnTo>
                                    <a:pt x="60" y="341"/>
                                  </a:lnTo>
                                  <a:lnTo>
                                    <a:pt x="47" y="329"/>
                                  </a:lnTo>
                                  <a:lnTo>
                                    <a:pt x="36" y="317"/>
                                  </a:lnTo>
                                  <a:lnTo>
                                    <a:pt x="27" y="302"/>
                                  </a:lnTo>
                                  <a:lnTo>
                                    <a:pt x="19" y="287"/>
                                  </a:lnTo>
                                  <a:lnTo>
                                    <a:pt x="12" y="270"/>
                                  </a:lnTo>
                                  <a:lnTo>
                                    <a:pt x="7" y="252"/>
                                  </a:lnTo>
                                  <a:lnTo>
                                    <a:pt x="3" y="232"/>
                                  </a:lnTo>
                                  <a:lnTo>
                                    <a:pt x="1" y="211"/>
                                  </a:lnTo>
                                  <a:lnTo>
                                    <a:pt x="0" y="189"/>
                                  </a:lnTo>
                                  <a:moveTo>
                                    <a:pt x="64" y="189"/>
                                  </a:moveTo>
                                  <a:lnTo>
                                    <a:pt x="64" y="206"/>
                                  </a:lnTo>
                                  <a:lnTo>
                                    <a:pt x="65" y="222"/>
                                  </a:lnTo>
                                  <a:lnTo>
                                    <a:pt x="68" y="236"/>
                                  </a:lnTo>
                                  <a:lnTo>
                                    <a:pt x="71" y="250"/>
                                  </a:lnTo>
                                  <a:lnTo>
                                    <a:pt x="75" y="262"/>
                                  </a:lnTo>
                                  <a:lnTo>
                                    <a:pt x="81" y="274"/>
                                  </a:lnTo>
                                  <a:lnTo>
                                    <a:pt x="87" y="284"/>
                                  </a:lnTo>
                                  <a:lnTo>
                                    <a:pt x="94" y="293"/>
                                  </a:lnTo>
                                  <a:lnTo>
                                    <a:pt x="102" y="301"/>
                                  </a:lnTo>
                                  <a:lnTo>
                                    <a:pt x="110" y="308"/>
                                  </a:lnTo>
                                  <a:lnTo>
                                    <a:pt x="119" y="314"/>
                                  </a:lnTo>
                                  <a:lnTo>
                                    <a:pt x="128" y="319"/>
                                  </a:lnTo>
                                  <a:lnTo>
                                    <a:pt x="138" y="323"/>
                                  </a:lnTo>
                                  <a:lnTo>
                                    <a:pt x="148" y="326"/>
                                  </a:lnTo>
                                  <a:lnTo>
                                    <a:pt x="159" y="327"/>
                                  </a:lnTo>
                                  <a:lnTo>
                                    <a:pt x="170" y="328"/>
                                  </a:lnTo>
                                  <a:lnTo>
                                    <a:pt x="181" y="327"/>
                                  </a:lnTo>
                                  <a:lnTo>
                                    <a:pt x="192" y="326"/>
                                  </a:lnTo>
                                  <a:lnTo>
                                    <a:pt x="202" y="323"/>
                                  </a:lnTo>
                                  <a:lnTo>
                                    <a:pt x="212" y="319"/>
                                  </a:lnTo>
                                  <a:lnTo>
                                    <a:pt x="221" y="314"/>
                                  </a:lnTo>
                                  <a:lnTo>
                                    <a:pt x="230" y="308"/>
                                  </a:lnTo>
                                  <a:lnTo>
                                    <a:pt x="239" y="301"/>
                                  </a:lnTo>
                                  <a:lnTo>
                                    <a:pt x="246" y="293"/>
                                  </a:lnTo>
                                  <a:lnTo>
                                    <a:pt x="253" y="284"/>
                                  </a:lnTo>
                                  <a:lnTo>
                                    <a:pt x="260" y="273"/>
                                  </a:lnTo>
                                  <a:lnTo>
                                    <a:pt x="265" y="262"/>
                                  </a:lnTo>
                                  <a:lnTo>
                                    <a:pt x="269" y="249"/>
                                  </a:lnTo>
                                  <a:lnTo>
                                    <a:pt x="272" y="235"/>
                                  </a:lnTo>
                                  <a:lnTo>
                                    <a:pt x="275" y="220"/>
                                  </a:lnTo>
                                  <a:lnTo>
                                    <a:pt x="276" y="204"/>
                                  </a:lnTo>
                                  <a:lnTo>
                                    <a:pt x="277" y="187"/>
                                  </a:lnTo>
                                  <a:lnTo>
                                    <a:pt x="276" y="171"/>
                                  </a:lnTo>
                                  <a:lnTo>
                                    <a:pt x="275" y="155"/>
                                  </a:lnTo>
                                  <a:lnTo>
                                    <a:pt x="272" y="141"/>
                                  </a:lnTo>
                                  <a:lnTo>
                                    <a:pt x="269" y="128"/>
                                  </a:lnTo>
                                  <a:lnTo>
                                    <a:pt x="265" y="116"/>
                                  </a:lnTo>
                                  <a:lnTo>
                                    <a:pt x="260" y="104"/>
                                  </a:lnTo>
                                  <a:lnTo>
                                    <a:pt x="253" y="94"/>
                                  </a:lnTo>
                                  <a:lnTo>
                                    <a:pt x="246" y="85"/>
                                  </a:lnTo>
                                  <a:lnTo>
                                    <a:pt x="238" y="77"/>
                                  </a:lnTo>
                                  <a:lnTo>
                                    <a:pt x="230" y="70"/>
                                  </a:lnTo>
                                  <a:lnTo>
                                    <a:pt x="221" y="64"/>
                                  </a:lnTo>
                                  <a:lnTo>
                                    <a:pt x="212" y="59"/>
                                  </a:lnTo>
                                  <a:lnTo>
                                    <a:pt x="202" y="55"/>
                                  </a:lnTo>
                                  <a:lnTo>
                                    <a:pt x="192" y="53"/>
                                  </a:lnTo>
                                  <a:lnTo>
                                    <a:pt x="181" y="51"/>
                                  </a:lnTo>
                                  <a:lnTo>
                                    <a:pt x="170" y="50"/>
                                  </a:lnTo>
                                  <a:lnTo>
                                    <a:pt x="159" y="51"/>
                                  </a:lnTo>
                                  <a:lnTo>
                                    <a:pt x="148" y="53"/>
                                  </a:lnTo>
                                  <a:lnTo>
                                    <a:pt x="138" y="55"/>
                                  </a:lnTo>
                                  <a:lnTo>
                                    <a:pt x="128" y="59"/>
                                  </a:lnTo>
                                  <a:lnTo>
                                    <a:pt x="119" y="64"/>
                                  </a:lnTo>
                                  <a:lnTo>
                                    <a:pt x="110" y="70"/>
                                  </a:lnTo>
                                  <a:lnTo>
                                    <a:pt x="102" y="77"/>
                                  </a:lnTo>
                                  <a:lnTo>
                                    <a:pt x="94" y="85"/>
                                  </a:lnTo>
                                  <a:lnTo>
                                    <a:pt x="87" y="94"/>
                                  </a:lnTo>
                                  <a:lnTo>
                                    <a:pt x="81" y="104"/>
                                  </a:lnTo>
                                  <a:lnTo>
                                    <a:pt x="75" y="116"/>
                                  </a:lnTo>
                                  <a:lnTo>
                                    <a:pt x="71" y="128"/>
                                  </a:lnTo>
                                  <a:lnTo>
                                    <a:pt x="68" y="142"/>
                                  </a:lnTo>
                                  <a:lnTo>
                                    <a:pt x="65" y="156"/>
                                  </a:lnTo>
                                  <a:lnTo>
                                    <a:pt x="64" y="172"/>
                                  </a:lnTo>
                                  <a:lnTo>
                                    <a:pt x="64"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69" name="Freeform 145"/>
                          <wps:cNvSpPr>
                            <a:spLocks noEditPoints="1"/>
                          </wps:cNvSpPr>
                          <wps:spPr bwMode="auto">
                            <a:xfrm>
                              <a:off x="4313" y="5956"/>
                              <a:ext cx="127" cy="142"/>
                            </a:xfrm>
                            <a:custGeom>
                              <a:avLst/>
                              <a:gdLst>
                                <a:gd name="T0" fmla="*/ 1 w 339"/>
                                <a:gd name="T1" fmla="*/ 165 h 378"/>
                                <a:gd name="T2" fmla="*/ 8 w 339"/>
                                <a:gd name="T3" fmla="*/ 121 h 378"/>
                                <a:gd name="T4" fmla="*/ 22 w 339"/>
                                <a:gd name="T5" fmla="*/ 84 h 378"/>
                                <a:gd name="T6" fmla="*/ 43 w 339"/>
                                <a:gd name="T7" fmla="*/ 53 h 378"/>
                                <a:gd name="T8" fmla="*/ 68 w 339"/>
                                <a:gd name="T9" fmla="*/ 30 h 378"/>
                                <a:gd name="T10" fmla="*/ 94 w 339"/>
                                <a:gd name="T11" fmla="*/ 15 h 378"/>
                                <a:gd name="T12" fmla="*/ 122 w 339"/>
                                <a:gd name="T13" fmla="*/ 5 h 378"/>
                                <a:gd name="T14" fmla="*/ 153 w 339"/>
                                <a:gd name="T15" fmla="*/ 0 h 378"/>
                                <a:gd name="T16" fmla="*/ 188 w 339"/>
                                <a:gd name="T17" fmla="*/ 0 h 378"/>
                                <a:gd name="T18" fmla="*/ 222 w 339"/>
                                <a:gd name="T19" fmla="*/ 7 h 378"/>
                                <a:gd name="T20" fmla="*/ 252 w 339"/>
                                <a:gd name="T21" fmla="*/ 19 h 378"/>
                                <a:gd name="T22" fmla="*/ 280 w 339"/>
                                <a:gd name="T23" fmla="*/ 37 h 378"/>
                                <a:gd name="T24" fmla="*/ 303 w 339"/>
                                <a:gd name="T25" fmla="*/ 61 h 378"/>
                                <a:gd name="T26" fmla="*/ 321 w 339"/>
                                <a:gd name="T27" fmla="*/ 91 h 378"/>
                                <a:gd name="T28" fmla="*/ 333 w 339"/>
                                <a:gd name="T29" fmla="*/ 124 h 378"/>
                                <a:gd name="T30" fmla="*/ 339 w 339"/>
                                <a:gd name="T31" fmla="*/ 163 h 378"/>
                                <a:gd name="T32" fmla="*/ 338 w 339"/>
                                <a:gd name="T33" fmla="*/ 217 h 378"/>
                                <a:gd name="T34" fmla="*/ 327 w 339"/>
                                <a:gd name="T35" fmla="*/ 272 h 378"/>
                                <a:gd name="T36" fmla="*/ 307 w 339"/>
                                <a:gd name="T37" fmla="*/ 313 h 378"/>
                                <a:gd name="T38" fmla="*/ 276 w 339"/>
                                <a:gd name="T39" fmla="*/ 344 h 378"/>
                                <a:gd name="T40" fmla="*/ 237 w 339"/>
                                <a:gd name="T41" fmla="*/ 366 h 378"/>
                                <a:gd name="T42" fmla="*/ 193 w 339"/>
                                <a:gd name="T43" fmla="*/ 377 h 378"/>
                                <a:gd name="T44" fmla="*/ 151 w 339"/>
                                <a:gd name="T45" fmla="*/ 377 h 378"/>
                                <a:gd name="T46" fmla="*/ 117 w 339"/>
                                <a:gd name="T47" fmla="*/ 371 h 378"/>
                                <a:gd name="T48" fmla="*/ 86 w 339"/>
                                <a:gd name="T49" fmla="*/ 359 h 378"/>
                                <a:gd name="T50" fmla="*/ 59 w 339"/>
                                <a:gd name="T51" fmla="*/ 341 h 378"/>
                                <a:gd name="T52" fmla="*/ 36 w 339"/>
                                <a:gd name="T53" fmla="*/ 317 h 378"/>
                                <a:gd name="T54" fmla="*/ 18 w 339"/>
                                <a:gd name="T55" fmla="*/ 287 h 378"/>
                                <a:gd name="T56" fmla="*/ 7 w 339"/>
                                <a:gd name="T57" fmla="*/ 252 h 378"/>
                                <a:gd name="T58" fmla="*/ 1 w 339"/>
                                <a:gd name="T59" fmla="*/ 211 h 378"/>
                                <a:gd name="T60" fmla="*/ 63 w 339"/>
                                <a:gd name="T61" fmla="*/ 189 h 378"/>
                                <a:gd name="T62" fmla="*/ 65 w 339"/>
                                <a:gd name="T63" fmla="*/ 222 h 378"/>
                                <a:gd name="T64" fmla="*/ 71 w 339"/>
                                <a:gd name="T65" fmla="*/ 250 h 378"/>
                                <a:gd name="T66" fmla="*/ 80 w 339"/>
                                <a:gd name="T67" fmla="*/ 274 h 378"/>
                                <a:gd name="T68" fmla="*/ 93 w 339"/>
                                <a:gd name="T69" fmla="*/ 293 h 378"/>
                                <a:gd name="T70" fmla="*/ 110 w 339"/>
                                <a:gd name="T71" fmla="*/ 308 h 378"/>
                                <a:gd name="T72" fmla="*/ 128 w 339"/>
                                <a:gd name="T73" fmla="*/ 319 h 378"/>
                                <a:gd name="T74" fmla="*/ 148 w 339"/>
                                <a:gd name="T75" fmla="*/ 326 h 378"/>
                                <a:gd name="T76" fmla="*/ 170 w 339"/>
                                <a:gd name="T77" fmla="*/ 328 h 378"/>
                                <a:gd name="T78" fmla="*/ 192 w 339"/>
                                <a:gd name="T79" fmla="*/ 326 h 378"/>
                                <a:gd name="T80" fmla="*/ 212 w 339"/>
                                <a:gd name="T81" fmla="*/ 319 h 378"/>
                                <a:gd name="T82" fmla="*/ 230 w 339"/>
                                <a:gd name="T83" fmla="*/ 308 h 378"/>
                                <a:gd name="T84" fmla="*/ 246 w 339"/>
                                <a:gd name="T85" fmla="*/ 293 h 378"/>
                                <a:gd name="T86" fmla="*/ 259 w 339"/>
                                <a:gd name="T87" fmla="*/ 273 h 378"/>
                                <a:gd name="T88" fmla="*/ 269 w 339"/>
                                <a:gd name="T89" fmla="*/ 249 h 378"/>
                                <a:gd name="T90" fmla="*/ 274 w 339"/>
                                <a:gd name="T91" fmla="*/ 220 h 378"/>
                                <a:gd name="T92" fmla="*/ 276 w 339"/>
                                <a:gd name="T93" fmla="*/ 187 h 378"/>
                                <a:gd name="T94" fmla="*/ 274 w 339"/>
                                <a:gd name="T95" fmla="*/ 155 h 378"/>
                                <a:gd name="T96" fmla="*/ 269 w 339"/>
                                <a:gd name="T97" fmla="*/ 128 h 378"/>
                                <a:gd name="T98" fmla="*/ 259 w 339"/>
                                <a:gd name="T99" fmla="*/ 104 h 378"/>
                                <a:gd name="T100" fmla="*/ 246 w 339"/>
                                <a:gd name="T101" fmla="*/ 85 h 378"/>
                                <a:gd name="T102" fmla="*/ 229 w 339"/>
                                <a:gd name="T103" fmla="*/ 70 h 378"/>
                                <a:gd name="T104" fmla="*/ 211 w 339"/>
                                <a:gd name="T105" fmla="*/ 59 h 378"/>
                                <a:gd name="T106" fmla="*/ 192 w 339"/>
                                <a:gd name="T107" fmla="*/ 53 h 378"/>
                                <a:gd name="T108" fmla="*/ 170 w 339"/>
                                <a:gd name="T109" fmla="*/ 50 h 378"/>
                                <a:gd name="T110" fmla="*/ 148 w 339"/>
                                <a:gd name="T111" fmla="*/ 53 h 378"/>
                                <a:gd name="T112" fmla="*/ 128 w 339"/>
                                <a:gd name="T113" fmla="*/ 59 h 378"/>
                                <a:gd name="T114" fmla="*/ 110 w 339"/>
                                <a:gd name="T115" fmla="*/ 70 h 378"/>
                                <a:gd name="T116" fmla="*/ 93 w 339"/>
                                <a:gd name="T117" fmla="*/ 85 h 378"/>
                                <a:gd name="T118" fmla="*/ 80 w 339"/>
                                <a:gd name="T119" fmla="*/ 104 h 378"/>
                                <a:gd name="T120" fmla="*/ 71 w 339"/>
                                <a:gd name="T121" fmla="*/ 128 h 378"/>
                                <a:gd name="T122" fmla="*/ 65 w 339"/>
                                <a:gd name="T123" fmla="*/ 156 h 378"/>
                                <a:gd name="T124" fmla="*/ 63 w 339"/>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39" h="378">
                                  <a:moveTo>
                                    <a:pt x="0" y="189"/>
                                  </a:moveTo>
                                  <a:lnTo>
                                    <a:pt x="1" y="165"/>
                                  </a:lnTo>
                                  <a:lnTo>
                                    <a:pt x="3" y="142"/>
                                  </a:lnTo>
                                  <a:lnTo>
                                    <a:pt x="8" y="121"/>
                                  </a:lnTo>
                                  <a:lnTo>
                                    <a:pt x="14" y="101"/>
                                  </a:lnTo>
                                  <a:lnTo>
                                    <a:pt x="22" y="84"/>
                                  </a:lnTo>
                                  <a:lnTo>
                                    <a:pt x="31" y="67"/>
                                  </a:lnTo>
                                  <a:lnTo>
                                    <a:pt x="43" y="53"/>
                                  </a:lnTo>
                                  <a:lnTo>
                                    <a:pt x="56" y="40"/>
                                  </a:lnTo>
                                  <a:lnTo>
                                    <a:pt x="68" y="30"/>
                                  </a:lnTo>
                                  <a:lnTo>
                                    <a:pt x="80" y="22"/>
                                  </a:lnTo>
                                  <a:lnTo>
                                    <a:pt x="94" y="15"/>
                                  </a:lnTo>
                                  <a:lnTo>
                                    <a:pt x="108" y="10"/>
                                  </a:lnTo>
                                  <a:lnTo>
                                    <a:pt x="122" y="5"/>
                                  </a:lnTo>
                                  <a:lnTo>
                                    <a:pt x="137" y="2"/>
                                  </a:lnTo>
                                  <a:lnTo>
                                    <a:pt x="153" y="0"/>
                                  </a:lnTo>
                                  <a:lnTo>
                                    <a:pt x="170" y="0"/>
                                  </a:lnTo>
                                  <a:lnTo>
                                    <a:pt x="188" y="0"/>
                                  </a:lnTo>
                                  <a:lnTo>
                                    <a:pt x="205" y="3"/>
                                  </a:lnTo>
                                  <a:lnTo>
                                    <a:pt x="222" y="7"/>
                                  </a:lnTo>
                                  <a:lnTo>
                                    <a:pt x="238" y="12"/>
                                  </a:lnTo>
                                  <a:lnTo>
                                    <a:pt x="252" y="19"/>
                                  </a:lnTo>
                                  <a:lnTo>
                                    <a:pt x="266" y="27"/>
                                  </a:lnTo>
                                  <a:lnTo>
                                    <a:pt x="280" y="37"/>
                                  </a:lnTo>
                                  <a:lnTo>
                                    <a:pt x="292" y="49"/>
                                  </a:lnTo>
                                  <a:lnTo>
                                    <a:pt x="303" y="61"/>
                                  </a:lnTo>
                                  <a:lnTo>
                                    <a:pt x="313" y="75"/>
                                  </a:lnTo>
                                  <a:lnTo>
                                    <a:pt x="321" y="91"/>
                                  </a:lnTo>
                                  <a:lnTo>
                                    <a:pt x="327" y="107"/>
                                  </a:lnTo>
                                  <a:lnTo>
                                    <a:pt x="333" y="124"/>
                                  </a:lnTo>
                                  <a:lnTo>
                                    <a:pt x="336" y="143"/>
                                  </a:lnTo>
                                  <a:lnTo>
                                    <a:pt x="339" y="163"/>
                                  </a:lnTo>
                                  <a:lnTo>
                                    <a:pt x="339" y="184"/>
                                  </a:lnTo>
                                  <a:lnTo>
                                    <a:pt x="338" y="217"/>
                                  </a:lnTo>
                                  <a:lnTo>
                                    <a:pt x="334" y="246"/>
                                  </a:lnTo>
                                  <a:lnTo>
                                    <a:pt x="327" y="272"/>
                                  </a:lnTo>
                                  <a:lnTo>
                                    <a:pt x="318" y="294"/>
                                  </a:lnTo>
                                  <a:lnTo>
                                    <a:pt x="307" y="313"/>
                                  </a:lnTo>
                                  <a:lnTo>
                                    <a:pt x="293" y="329"/>
                                  </a:lnTo>
                                  <a:lnTo>
                                    <a:pt x="276" y="344"/>
                                  </a:lnTo>
                                  <a:lnTo>
                                    <a:pt x="257" y="356"/>
                                  </a:lnTo>
                                  <a:lnTo>
                                    <a:pt x="237" y="366"/>
                                  </a:lnTo>
                                  <a:lnTo>
                                    <a:pt x="215" y="373"/>
                                  </a:lnTo>
                                  <a:lnTo>
                                    <a:pt x="193" y="377"/>
                                  </a:lnTo>
                                  <a:lnTo>
                                    <a:pt x="170" y="378"/>
                                  </a:lnTo>
                                  <a:lnTo>
                                    <a:pt x="151" y="377"/>
                                  </a:lnTo>
                                  <a:lnTo>
                                    <a:pt x="134" y="375"/>
                                  </a:lnTo>
                                  <a:lnTo>
                                    <a:pt x="117" y="371"/>
                                  </a:lnTo>
                                  <a:lnTo>
                                    <a:pt x="101" y="366"/>
                                  </a:lnTo>
                                  <a:lnTo>
                                    <a:pt x="86" y="359"/>
                                  </a:lnTo>
                                  <a:lnTo>
                                    <a:pt x="72" y="351"/>
                                  </a:lnTo>
                                  <a:lnTo>
                                    <a:pt x="59" y="341"/>
                                  </a:lnTo>
                                  <a:lnTo>
                                    <a:pt x="47" y="329"/>
                                  </a:lnTo>
                                  <a:lnTo>
                                    <a:pt x="36" y="317"/>
                                  </a:lnTo>
                                  <a:lnTo>
                                    <a:pt x="26" y="302"/>
                                  </a:lnTo>
                                  <a:lnTo>
                                    <a:pt x="18" y="287"/>
                                  </a:lnTo>
                                  <a:lnTo>
                                    <a:pt x="12" y="270"/>
                                  </a:lnTo>
                                  <a:lnTo>
                                    <a:pt x="7" y="252"/>
                                  </a:lnTo>
                                  <a:lnTo>
                                    <a:pt x="3" y="232"/>
                                  </a:lnTo>
                                  <a:lnTo>
                                    <a:pt x="1" y="211"/>
                                  </a:lnTo>
                                  <a:lnTo>
                                    <a:pt x="0" y="189"/>
                                  </a:lnTo>
                                  <a:moveTo>
                                    <a:pt x="63" y="189"/>
                                  </a:moveTo>
                                  <a:lnTo>
                                    <a:pt x="63" y="206"/>
                                  </a:lnTo>
                                  <a:lnTo>
                                    <a:pt x="65" y="222"/>
                                  </a:lnTo>
                                  <a:lnTo>
                                    <a:pt x="67" y="236"/>
                                  </a:lnTo>
                                  <a:lnTo>
                                    <a:pt x="71" y="250"/>
                                  </a:lnTo>
                                  <a:lnTo>
                                    <a:pt x="75" y="262"/>
                                  </a:lnTo>
                                  <a:lnTo>
                                    <a:pt x="80" y="274"/>
                                  </a:lnTo>
                                  <a:lnTo>
                                    <a:pt x="86" y="284"/>
                                  </a:lnTo>
                                  <a:lnTo>
                                    <a:pt x="93" y="293"/>
                                  </a:lnTo>
                                  <a:lnTo>
                                    <a:pt x="101" y="301"/>
                                  </a:lnTo>
                                  <a:lnTo>
                                    <a:pt x="110" y="308"/>
                                  </a:lnTo>
                                  <a:lnTo>
                                    <a:pt x="118" y="314"/>
                                  </a:lnTo>
                                  <a:lnTo>
                                    <a:pt x="128" y="319"/>
                                  </a:lnTo>
                                  <a:lnTo>
                                    <a:pt x="137" y="323"/>
                                  </a:lnTo>
                                  <a:lnTo>
                                    <a:pt x="148" y="326"/>
                                  </a:lnTo>
                                  <a:lnTo>
                                    <a:pt x="158" y="327"/>
                                  </a:lnTo>
                                  <a:lnTo>
                                    <a:pt x="170" y="328"/>
                                  </a:lnTo>
                                  <a:lnTo>
                                    <a:pt x="181" y="327"/>
                                  </a:lnTo>
                                  <a:lnTo>
                                    <a:pt x="192" y="326"/>
                                  </a:lnTo>
                                  <a:lnTo>
                                    <a:pt x="202" y="323"/>
                                  </a:lnTo>
                                  <a:lnTo>
                                    <a:pt x="212" y="319"/>
                                  </a:lnTo>
                                  <a:lnTo>
                                    <a:pt x="221" y="314"/>
                                  </a:lnTo>
                                  <a:lnTo>
                                    <a:pt x="230" y="308"/>
                                  </a:lnTo>
                                  <a:lnTo>
                                    <a:pt x="238" y="301"/>
                                  </a:lnTo>
                                  <a:lnTo>
                                    <a:pt x="246" y="293"/>
                                  </a:lnTo>
                                  <a:lnTo>
                                    <a:pt x="253" y="284"/>
                                  </a:lnTo>
                                  <a:lnTo>
                                    <a:pt x="259" y="273"/>
                                  </a:lnTo>
                                  <a:lnTo>
                                    <a:pt x="264" y="262"/>
                                  </a:lnTo>
                                  <a:lnTo>
                                    <a:pt x="269" y="249"/>
                                  </a:lnTo>
                                  <a:lnTo>
                                    <a:pt x="272" y="235"/>
                                  </a:lnTo>
                                  <a:lnTo>
                                    <a:pt x="274" y="220"/>
                                  </a:lnTo>
                                  <a:lnTo>
                                    <a:pt x="276" y="204"/>
                                  </a:lnTo>
                                  <a:lnTo>
                                    <a:pt x="276" y="187"/>
                                  </a:lnTo>
                                  <a:lnTo>
                                    <a:pt x="276" y="171"/>
                                  </a:lnTo>
                                  <a:lnTo>
                                    <a:pt x="274" y="155"/>
                                  </a:lnTo>
                                  <a:lnTo>
                                    <a:pt x="272" y="141"/>
                                  </a:lnTo>
                                  <a:lnTo>
                                    <a:pt x="269" y="128"/>
                                  </a:lnTo>
                                  <a:lnTo>
                                    <a:pt x="264" y="116"/>
                                  </a:lnTo>
                                  <a:lnTo>
                                    <a:pt x="259" y="104"/>
                                  </a:lnTo>
                                  <a:lnTo>
                                    <a:pt x="253" y="94"/>
                                  </a:lnTo>
                                  <a:lnTo>
                                    <a:pt x="246" y="85"/>
                                  </a:lnTo>
                                  <a:lnTo>
                                    <a:pt x="238" y="77"/>
                                  </a:lnTo>
                                  <a:lnTo>
                                    <a:pt x="229" y="70"/>
                                  </a:lnTo>
                                  <a:lnTo>
                                    <a:pt x="221" y="64"/>
                                  </a:lnTo>
                                  <a:lnTo>
                                    <a:pt x="211" y="59"/>
                                  </a:lnTo>
                                  <a:lnTo>
                                    <a:pt x="202" y="55"/>
                                  </a:lnTo>
                                  <a:lnTo>
                                    <a:pt x="192" y="53"/>
                                  </a:lnTo>
                                  <a:lnTo>
                                    <a:pt x="181" y="51"/>
                                  </a:lnTo>
                                  <a:lnTo>
                                    <a:pt x="170" y="50"/>
                                  </a:lnTo>
                                  <a:lnTo>
                                    <a:pt x="158" y="51"/>
                                  </a:lnTo>
                                  <a:lnTo>
                                    <a:pt x="148" y="53"/>
                                  </a:lnTo>
                                  <a:lnTo>
                                    <a:pt x="137" y="55"/>
                                  </a:lnTo>
                                  <a:lnTo>
                                    <a:pt x="128" y="59"/>
                                  </a:lnTo>
                                  <a:lnTo>
                                    <a:pt x="118" y="64"/>
                                  </a:lnTo>
                                  <a:lnTo>
                                    <a:pt x="110" y="70"/>
                                  </a:lnTo>
                                  <a:lnTo>
                                    <a:pt x="101" y="77"/>
                                  </a:lnTo>
                                  <a:lnTo>
                                    <a:pt x="93" y="85"/>
                                  </a:lnTo>
                                  <a:lnTo>
                                    <a:pt x="86" y="94"/>
                                  </a:lnTo>
                                  <a:lnTo>
                                    <a:pt x="80" y="104"/>
                                  </a:lnTo>
                                  <a:lnTo>
                                    <a:pt x="75" y="116"/>
                                  </a:lnTo>
                                  <a:lnTo>
                                    <a:pt x="71" y="128"/>
                                  </a:lnTo>
                                  <a:lnTo>
                                    <a:pt x="67" y="142"/>
                                  </a:lnTo>
                                  <a:lnTo>
                                    <a:pt x="65" y="156"/>
                                  </a:lnTo>
                                  <a:lnTo>
                                    <a:pt x="63"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70" name="Freeform 146"/>
                          <wps:cNvSpPr>
                            <a:spLocks/>
                          </wps:cNvSpPr>
                          <wps:spPr bwMode="auto">
                            <a:xfrm>
                              <a:off x="4467" y="5956"/>
                              <a:ext cx="73" cy="139"/>
                            </a:xfrm>
                            <a:custGeom>
                              <a:avLst/>
                              <a:gdLst>
                                <a:gd name="T0" fmla="*/ 0 w 196"/>
                                <a:gd name="T1" fmla="*/ 370 h 370"/>
                                <a:gd name="T2" fmla="*/ 0 w 196"/>
                                <a:gd name="T3" fmla="*/ 8 h 370"/>
                                <a:gd name="T4" fmla="*/ 55 w 196"/>
                                <a:gd name="T5" fmla="*/ 8 h 370"/>
                                <a:gd name="T6" fmla="*/ 55 w 196"/>
                                <a:gd name="T7" fmla="*/ 63 h 370"/>
                                <a:gd name="T8" fmla="*/ 65 w 196"/>
                                <a:gd name="T9" fmla="*/ 45 h 370"/>
                                <a:gd name="T10" fmla="*/ 75 w 196"/>
                                <a:gd name="T11" fmla="*/ 31 h 370"/>
                                <a:gd name="T12" fmla="*/ 85 w 196"/>
                                <a:gd name="T13" fmla="*/ 20 h 370"/>
                                <a:gd name="T14" fmla="*/ 94 w 196"/>
                                <a:gd name="T15" fmla="*/ 12 h 370"/>
                                <a:gd name="T16" fmla="*/ 103 w 196"/>
                                <a:gd name="T17" fmla="*/ 7 h 370"/>
                                <a:gd name="T18" fmla="*/ 113 w 196"/>
                                <a:gd name="T19" fmla="*/ 3 h 370"/>
                                <a:gd name="T20" fmla="*/ 123 w 196"/>
                                <a:gd name="T21" fmla="*/ 0 h 370"/>
                                <a:gd name="T22" fmla="*/ 133 w 196"/>
                                <a:gd name="T23" fmla="*/ 0 h 370"/>
                                <a:gd name="T24" fmla="*/ 149 w 196"/>
                                <a:gd name="T25" fmla="*/ 1 h 370"/>
                                <a:gd name="T26" fmla="*/ 165 w 196"/>
                                <a:gd name="T27" fmla="*/ 5 h 370"/>
                                <a:gd name="T28" fmla="*/ 180 w 196"/>
                                <a:gd name="T29" fmla="*/ 11 h 370"/>
                                <a:gd name="T30" fmla="*/ 196 w 196"/>
                                <a:gd name="T31" fmla="*/ 19 h 370"/>
                                <a:gd name="T32" fmla="*/ 175 w 196"/>
                                <a:gd name="T33" fmla="*/ 76 h 370"/>
                                <a:gd name="T34" fmla="*/ 164 w 196"/>
                                <a:gd name="T35" fmla="*/ 71 h 370"/>
                                <a:gd name="T36" fmla="*/ 153 w 196"/>
                                <a:gd name="T37" fmla="*/ 66 h 370"/>
                                <a:gd name="T38" fmla="*/ 141 w 196"/>
                                <a:gd name="T39" fmla="*/ 64 h 370"/>
                                <a:gd name="T40" fmla="*/ 130 w 196"/>
                                <a:gd name="T41" fmla="*/ 63 h 370"/>
                                <a:gd name="T42" fmla="*/ 120 w 196"/>
                                <a:gd name="T43" fmla="*/ 64 h 370"/>
                                <a:gd name="T44" fmla="*/ 111 w 196"/>
                                <a:gd name="T45" fmla="*/ 66 h 370"/>
                                <a:gd name="T46" fmla="*/ 102 w 196"/>
                                <a:gd name="T47" fmla="*/ 70 h 370"/>
                                <a:gd name="T48" fmla="*/ 94 w 196"/>
                                <a:gd name="T49" fmla="*/ 75 h 370"/>
                                <a:gd name="T50" fmla="*/ 87 w 196"/>
                                <a:gd name="T51" fmla="*/ 82 h 370"/>
                                <a:gd name="T52" fmla="*/ 80 w 196"/>
                                <a:gd name="T53" fmla="*/ 90 h 370"/>
                                <a:gd name="T54" fmla="*/ 75 w 196"/>
                                <a:gd name="T55" fmla="*/ 99 h 370"/>
                                <a:gd name="T56" fmla="*/ 71 w 196"/>
                                <a:gd name="T57" fmla="*/ 109 h 370"/>
                                <a:gd name="T58" fmla="*/ 67 w 196"/>
                                <a:gd name="T59" fmla="*/ 126 h 370"/>
                                <a:gd name="T60" fmla="*/ 64 w 196"/>
                                <a:gd name="T61" fmla="*/ 143 h 370"/>
                                <a:gd name="T62" fmla="*/ 62 w 196"/>
                                <a:gd name="T63" fmla="*/ 161 h 370"/>
                                <a:gd name="T64" fmla="*/ 61 w 196"/>
                                <a:gd name="T65" fmla="*/ 180 h 370"/>
                                <a:gd name="T66" fmla="*/ 61 w 196"/>
                                <a:gd name="T67" fmla="*/ 370 h 370"/>
                                <a:gd name="T68" fmla="*/ 0 w 196"/>
                                <a:gd name="T69"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96" h="370">
                                  <a:moveTo>
                                    <a:pt x="0" y="370"/>
                                  </a:moveTo>
                                  <a:lnTo>
                                    <a:pt x="0" y="8"/>
                                  </a:lnTo>
                                  <a:lnTo>
                                    <a:pt x="55" y="8"/>
                                  </a:lnTo>
                                  <a:lnTo>
                                    <a:pt x="55" y="63"/>
                                  </a:lnTo>
                                  <a:lnTo>
                                    <a:pt x="65" y="45"/>
                                  </a:lnTo>
                                  <a:lnTo>
                                    <a:pt x="75" y="31"/>
                                  </a:lnTo>
                                  <a:lnTo>
                                    <a:pt x="85" y="20"/>
                                  </a:lnTo>
                                  <a:lnTo>
                                    <a:pt x="94" y="12"/>
                                  </a:lnTo>
                                  <a:lnTo>
                                    <a:pt x="103" y="7"/>
                                  </a:lnTo>
                                  <a:lnTo>
                                    <a:pt x="113" y="3"/>
                                  </a:lnTo>
                                  <a:lnTo>
                                    <a:pt x="123" y="0"/>
                                  </a:lnTo>
                                  <a:lnTo>
                                    <a:pt x="133" y="0"/>
                                  </a:lnTo>
                                  <a:lnTo>
                                    <a:pt x="149" y="1"/>
                                  </a:lnTo>
                                  <a:lnTo>
                                    <a:pt x="165" y="5"/>
                                  </a:lnTo>
                                  <a:lnTo>
                                    <a:pt x="180" y="11"/>
                                  </a:lnTo>
                                  <a:lnTo>
                                    <a:pt x="196" y="19"/>
                                  </a:lnTo>
                                  <a:lnTo>
                                    <a:pt x="175" y="76"/>
                                  </a:lnTo>
                                  <a:lnTo>
                                    <a:pt x="164" y="71"/>
                                  </a:lnTo>
                                  <a:lnTo>
                                    <a:pt x="153" y="66"/>
                                  </a:lnTo>
                                  <a:lnTo>
                                    <a:pt x="141" y="64"/>
                                  </a:lnTo>
                                  <a:lnTo>
                                    <a:pt x="130" y="63"/>
                                  </a:lnTo>
                                  <a:lnTo>
                                    <a:pt x="120" y="64"/>
                                  </a:lnTo>
                                  <a:lnTo>
                                    <a:pt x="111" y="66"/>
                                  </a:lnTo>
                                  <a:lnTo>
                                    <a:pt x="102" y="70"/>
                                  </a:lnTo>
                                  <a:lnTo>
                                    <a:pt x="94" y="75"/>
                                  </a:lnTo>
                                  <a:lnTo>
                                    <a:pt x="87" y="82"/>
                                  </a:lnTo>
                                  <a:lnTo>
                                    <a:pt x="80" y="90"/>
                                  </a:lnTo>
                                  <a:lnTo>
                                    <a:pt x="75" y="99"/>
                                  </a:lnTo>
                                  <a:lnTo>
                                    <a:pt x="71" y="109"/>
                                  </a:lnTo>
                                  <a:lnTo>
                                    <a:pt x="67" y="126"/>
                                  </a:lnTo>
                                  <a:lnTo>
                                    <a:pt x="64" y="143"/>
                                  </a:lnTo>
                                  <a:lnTo>
                                    <a:pt x="62" y="161"/>
                                  </a:lnTo>
                                  <a:lnTo>
                                    <a:pt x="61" y="180"/>
                                  </a:lnTo>
                                  <a:lnTo>
                                    <a:pt x="61"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71" name="Freeform 147"/>
                          <wps:cNvSpPr>
                            <a:spLocks/>
                          </wps:cNvSpPr>
                          <wps:spPr bwMode="auto">
                            <a:xfrm>
                              <a:off x="10323" y="5720"/>
                              <a:ext cx="126" cy="187"/>
                            </a:xfrm>
                            <a:custGeom>
                              <a:avLst/>
                              <a:gdLst>
                                <a:gd name="T0" fmla="*/ 0 w 337"/>
                                <a:gd name="T1" fmla="*/ 500 h 500"/>
                                <a:gd name="T2" fmla="*/ 0 w 337"/>
                                <a:gd name="T3" fmla="*/ 0 h 500"/>
                                <a:gd name="T4" fmla="*/ 337 w 337"/>
                                <a:gd name="T5" fmla="*/ 0 h 500"/>
                                <a:gd name="T6" fmla="*/ 337 w 337"/>
                                <a:gd name="T7" fmla="*/ 59 h 500"/>
                                <a:gd name="T8" fmla="*/ 66 w 337"/>
                                <a:gd name="T9" fmla="*/ 59 h 500"/>
                                <a:gd name="T10" fmla="*/ 66 w 337"/>
                                <a:gd name="T11" fmla="*/ 214 h 500"/>
                                <a:gd name="T12" fmla="*/ 301 w 337"/>
                                <a:gd name="T13" fmla="*/ 214 h 500"/>
                                <a:gd name="T14" fmla="*/ 301 w 337"/>
                                <a:gd name="T15" fmla="*/ 273 h 500"/>
                                <a:gd name="T16" fmla="*/ 66 w 337"/>
                                <a:gd name="T17" fmla="*/ 273 h 500"/>
                                <a:gd name="T18" fmla="*/ 66 w 337"/>
                                <a:gd name="T19" fmla="*/ 500 h 500"/>
                                <a:gd name="T20" fmla="*/ 0 w 337"/>
                                <a:gd name="T21"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37" h="500">
                                  <a:moveTo>
                                    <a:pt x="0" y="500"/>
                                  </a:moveTo>
                                  <a:lnTo>
                                    <a:pt x="0" y="0"/>
                                  </a:lnTo>
                                  <a:lnTo>
                                    <a:pt x="337" y="0"/>
                                  </a:lnTo>
                                  <a:lnTo>
                                    <a:pt x="337" y="59"/>
                                  </a:lnTo>
                                  <a:lnTo>
                                    <a:pt x="66" y="59"/>
                                  </a:lnTo>
                                  <a:lnTo>
                                    <a:pt x="66" y="214"/>
                                  </a:lnTo>
                                  <a:lnTo>
                                    <a:pt x="301" y="214"/>
                                  </a:lnTo>
                                  <a:lnTo>
                                    <a:pt x="301" y="273"/>
                                  </a:lnTo>
                                  <a:lnTo>
                                    <a:pt x="66" y="273"/>
                                  </a:lnTo>
                                  <a:lnTo>
                                    <a:pt x="66" y="500"/>
                                  </a:lnTo>
                                  <a:lnTo>
                                    <a:pt x="0"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72" name="Freeform 148"/>
                          <wps:cNvSpPr>
                            <a:spLocks noEditPoints="1"/>
                          </wps:cNvSpPr>
                          <wps:spPr bwMode="auto">
                            <a:xfrm>
                              <a:off x="10479" y="5720"/>
                              <a:ext cx="23" cy="187"/>
                            </a:xfrm>
                            <a:custGeom>
                              <a:avLst/>
                              <a:gdLst>
                                <a:gd name="T0" fmla="*/ 0 w 61"/>
                                <a:gd name="T1" fmla="*/ 71 h 500"/>
                                <a:gd name="T2" fmla="*/ 0 w 61"/>
                                <a:gd name="T3" fmla="*/ 0 h 500"/>
                                <a:gd name="T4" fmla="*/ 61 w 61"/>
                                <a:gd name="T5" fmla="*/ 0 h 500"/>
                                <a:gd name="T6" fmla="*/ 61 w 61"/>
                                <a:gd name="T7" fmla="*/ 71 h 500"/>
                                <a:gd name="T8" fmla="*/ 0 w 61"/>
                                <a:gd name="T9" fmla="*/ 71 h 500"/>
                                <a:gd name="T10" fmla="*/ 0 w 61"/>
                                <a:gd name="T11" fmla="*/ 500 h 500"/>
                                <a:gd name="T12" fmla="*/ 0 w 61"/>
                                <a:gd name="T13" fmla="*/ 138 h 500"/>
                                <a:gd name="T14" fmla="*/ 61 w 61"/>
                                <a:gd name="T15" fmla="*/ 138 h 500"/>
                                <a:gd name="T16" fmla="*/ 61 w 61"/>
                                <a:gd name="T17" fmla="*/ 500 h 500"/>
                                <a:gd name="T18" fmla="*/ 0 w 61"/>
                                <a:gd name="T19"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 h="500">
                                  <a:moveTo>
                                    <a:pt x="0" y="71"/>
                                  </a:moveTo>
                                  <a:lnTo>
                                    <a:pt x="0" y="0"/>
                                  </a:lnTo>
                                  <a:lnTo>
                                    <a:pt x="61" y="0"/>
                                  </a:lnTo>
                                  <a:lnTo>
                                    <a:pt x="61" y="71"/>
                                  </a:lnTo>
                                  <a:lnTo>
                                    <a:pt x="0" y="71"/>
                                  </a:lnTo>
                                  <a:moveTo>
                                    <a:pt x="0" y="500"/>
                                  </a:moveTo>
                                  <a:lnTo>
                                    <a:pt x="0" y="138"/>
                                  </a:lnTo>
                                  <a:lnTo>
                                    <a:pt x="61" y="138"/>
                                  </a:lnTo>
                                  <a:lnTo>
                                    <a:pt x="61" y="500"/>
                                  </a:lnTo>
                                  <a:lnTo>
                                    <a:pt x="0"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73" name="Freeform 149"/>
                          <wps:cNvSpPr>
                            <a:spLocks/>
                          </wps:cNvSpPr>
                          <wps:spPr bwMode="auto">
                            <a:xfrm>
                              <a:off x="10536" y="5768"/>
                              <a:ext cx="74" cy="139"/>
                            </a:xfrm>
                            <a:custGeom>
                              <a:avLst/>
                              <a:gdLst>
                                <a:gd name="T0" fmla="*/ 0 w 197"/>
                                <a:gd name="T1" fmla="*/ 370 h 370"/>
                                <a:gd name="T2" fmla="*/ 0 w 197"/>
                                <a:gd name="T3" fmla="*/ 8 h 370"/>
                                <a:gd name="T4" fmla="*/ 55 w 197"/>
                                <a:gd name="T5" fmla="*/ 8 h 370"/>
                                <a:gd name="T6" fmla="*/ 55 w 197"/>
                                <a:gd name="T7" fmla="*/ 63 h 370"/>
                                <a:gd name="T8" fmla="*/ 65 w 197"/>
                                <a:gd name="T9" fmla="*/ 45 h 370"/>
                                <a:gd name="T10" fmla="*/ 75 w 197"/>
                                <a:gd name="T11" fmla="*/ 31 h 370"/>
                                <a:gd name="T12" fmla="*/ 85 w 197"/>
                                <a:gd name="T13" fmla="*/ 20 h 370"/>
                                <a:gd name="T14" fmla="*/ 94 w 197"/>
                                <a:gd name="T15" fmla="*/ 12 h 370"/>
                                <a:gd name="T16" fmla="*/ 103 w 197"/>
                                <a:gd name="T17" fmla="*/ 7 h 370"/>
                                <a:gd name="T18" fmla="*/ 113 w 197"/>
                                <a:gd name="T19" fmla="*/ 3 h 370"/>
                                <a:gd name="T20" fmla="*/ 123 w 197"/>
                                <a:gd name="T21" fmla="*/ 0 h 370"/>
                                <a:gd name="T22" fmla="*/ 133 w 197"/>
                                <a:gd name="T23" fmla="*/ 0 h 370"/>
                                <a:gd name="T24" fmla="*/ 149 w 197"/>
                                <a:gd name="T25" fmla="*/ 1 h 370"/>
                                <a:gd name="T26" fmla="*/ 165 w 197"/>
                                <a:gd name="T27" fmla="*/ 5 h 370"/>
                                <a:gd name="T28" fmla="*/ 181 w 197"/>
                                <a:gd name="T29" fmla="*/ 11 h 370"/>
                                <a:gd name="T30" fmla="*/ 197 w 197"/>
                                <a:gd name="T31" fmla="*/ 19 h 370"/>
                                <a:gd name="T32" fmla="*/ 175 w 197"/>
                                <a:gd name="T33" fmla="*/ 76 h 370"/>
                                <a:gd name="T34" fmla="*/ 164 w 197"/>
                                <a:gd name="T35" fmla="*/ 71 h 370"/>
                                <a:gd name="T36" fmla="*/ 153 w 197"/>
                                <a:gd name="T37" fmla="*/ 66 h 370"/>
                                <a:gd name="T38" fmla="*/ 142 w 197"/>
                                <a:gd name="T39" fmla="*/ 64 h 370"/>
                                <a:gd name="T40" fmla="*/ 130 w 197"/>
                                <a:gd name="T41" fmla="*/ 63 h 370"/>
                                <a:gd name="T42" fmla="*/ 121 w 197"/>
                                <a:gd name="T43" fmla="*/ 64 h 370"/>
                                <a:gd name="T44" fmla="*/ 111 w 197"/>
                                <a:gd name="T45" fmla="*/ 66 h 370"/>
                                <a:gd name="T46" fmla="*/ 102 w 197"/>
                                <a:gd name="T47" fmla="*/ 70 h 370"/>
                                <a:gd name="T48" fmla="*/ 94 w 197"/>
                                <a:gd name="T49" fmla="*/ 75 h 370"/>
                                <a:gd name="T50" fmla="*/ 87 w 197"/>
                                <a:gd name="T51" fmla="*/ 82 h 370"/>
                                <a:gd name="T52" fmla="*/ 80 w 197"/>
                                <a:gd name="T53" fmla="*/ 90 h 370"/>
                                <a:gd name="T54" fmla="*/ 75 w 197"/>
                                <a:gd name="T55" fmla="*/ 99 h 370"/>
                                <a:gd name="T56" fmla="*/ 71 w 197"/>
                                <a:gd name="T57" fmla="*/ 109 h 370"/>
                                <a:gd name="T58" fmla="*/ 67 w 197"/>
                                <a:gd name="T59" fmla="*/ 126 h 370"/>
                                <a:gd name="T60" fmla="*/ 64 w 197"/>
                                <a:gd name="T61" fmla="*/ 143 h 370"/>
                                <a:gd name="T62" fmla="*/ 62 w 197"/>
                                <a:gd name="T63" fmla="*/ 161 h 370"/>
                                <a:gd name="T64" fmla="*/ 61 w 197"/>
                                <a:gd name="T65" fmla="*/ 180 h 370"/>
                                <a:gd name="T66" fmla="*/ 61 w 197"/>
                                <a:gd name="T67" fmla="*/ 370 h 370"/>
                                <a:gd name="T68" fmla="*/ 0 w 197"/>
                                <a:gd name="T69"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97" h="370">
                                  <a:moveTo>
                                    <a:pt x="0" y="370"/>
                                  </a:moveTo>
                                  <a:lnTo>
                                    <a:pt x="0" y="8"/>
                                  </a:lnTo>
                                  <a:lnTo>
                                    <a:pt x="55" y="8"/>
                                  </a:lnTo>
                                  <a:lnTo>
                                    <a:pt x="55" y="63"/>
                                  </a:lnTo>
                                  <a:lnTo>
                                    <a:pt x="65" y="45"/>
                                  </a:lnTo>
                                  <a:lnTo>
                                    <a:pt x="75" y="31"/>
                                  </a:lnTo>
                                  <a:lnTo>
                                    <a:pt x="85" y="20"/>
                                  </a:lnTo>
                                  <a:lnTo>
                                    <a:pt x="94" y="12"/>
                                  </a:lnTo>
                                  <a:lnTo>
                                    <a:pt x="103" y="7"/>
                                  </a:lnTo>
                                  <a:lnTo>
                                    <a:pt x="113" y="3"/>
                                  </a:lnTo>
                                  <a:lnTo>
                                    <a:pt x="123" y="0"/>
                                  </a:lnTo>
                                  <a:lnTo>
                                    <a:pt x="133" y="0"/>
                                  </a:lnTo>
                                  <a:lnTo>
                                    <a:pt x="149" y="1"/>
                                  </a:lnTo>
                                  <a:lnTo>
                                    <a:pt x="165" y="5"/>
                                  </a:lnTo>
                                  <a:lnTo>
                                    <a:pt x="181" y="11"/>
                                  </a:lnTo>
                                  <a:lnTo>
                                    <a:pt x="197" y="19"/>
                                  </a:lnTo>
                                  <a:lnTo>
                                    <a:pt x="175" y="76"/>
                                  </a:lnTo>
                                  <a:lnTo>
                                    <a:pt x="164" y="71"/>
                                  </a:lnTo>
                                  <a:lnTo>
                                    <a:pt x="153" y="66"/>
                                  </a:lnTo>
                                  <a:lnTo>
                                    <a:pt x="142" y="64"/>
                                  </a:lnTo>
                                  <a:lnTo>
                                    <a:pt x="130" y="63"/>
                                  </a:lnTo>
                                  <a:lnTo>
                                    <a:pt x="121" y="64"/>
                                  </a:lnTo>
                                  <a:lnTo>
                                    <a:pt x="111" y="66"/>
                                  </a:lnTo>
                                  <a:lnTo>
                                    <a:pt x="102" y="70"/>
                                  </a:lnTo>
                                  <a:lnTo>
                                    <a:pt x="94" y="75"/>
                                  </a:lnTo>
                                  <a:lnTo>
                                    <a:pt x="87" y="82"/>
                                  </a:lnTo>
                                  <a:lnTo>
                                    <a:pt x="80" y="90"/>
                                  </a:lnTo>
                                  <a:lnTo>
                                    <a:pt x="75" y="99"/>
                                  </a:lnTo>
                                  <a:lnTo>
                                    <a:pt x="71" y="109"/>
                                  </a:lnTo>
                                  <a:lnTo>
                                    <a:pt x="67" y="126"/>
                                  </a:lnTo>
                                  <a:lnTo>
                                    <a:pt x="64" y="143"/>
                                  </a:lnTo>
                                  <a:lnTo>
                                    <a:pt x="62" y="161"/>
                                  </a:lnTo>
                                  <a:lnTo>
                                    <a:pt x="61" y="180"/>
                                  </a:lnTo>
                                  <a:lnTo>
                                    <a:pt x="61"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74" name="Freeform 150"/>
                          <wps:cNvSpPr>
                            <a:spLocks/>
                          </wps:cNvSpPr>
                          <wps:spPr bwMode="auto">
                            <a:xfrm>
                              <a:off x="10614" y="5768"/>
                              <a:ext cx="113" cy="142"/>
                            </a:xfrm>
                            <a:custGeom>
                              <a:avLst/>
                              <a:gdLst>
                                <a:gd name="T0" fmla="*/ 61 w 301"/>
                                <a:gd name="T1" fmla="*/ 252 h 378"/>
                                <a:gd name="T2" fmla="*/ 71 w 301"/>
                                <a:gd name="T3" fmla="*/ 285 h 378"/>
                                <a:gd name="T4" fmla="*/ 90 w 301"/>
                                <a:gd name="T5" fmla="*/ 308 h 378"/>
                                <a:gd name="T6" fmla="*/ 118 w 301"/>
                                <a:gd name="T7" fmla="*/ 323 h 378"/>
                                <a:gd name="T8" fmla="*/ 155 w 301"/>
                                <a:gd name="T9" fmla="*/ 328 h 378"/>
                                <a:gd name="T10" fmla="*/ 192 w 301"/>
                                <a:gd name="T11" fmla="*/ 323 h 378"/>
                                <a:gd name="T12" fmla="*/ 218 w 301"/>
                                <a:gd name="T13" fmla="*/ 311 h 378"/>
                                <a:gd name="T14" fmla="*/ 233 w 301"/>
                                <a:gd name="T15" fmla="*/ 292 h 378"/>
                                <a:gd name="T16" fmla="*/ 238 w 301"/>
                                <a:gd name="T17" fmla="*/ 270 h 378"/>
                                <a:gd name="T18" fmla="*/ 234 w 301"/>
                                <a:gd name="T19" fmla="*/ 252 h 378"/>
                                <a:gd name="T20" fmla="*/ 220 w 301"/>
                                <a:gd name="T21" fmla="*/ 237 h 378"/>
                                <a:gd name="T22" fmla="*/ 198 w 301"/>
                                <a:gd name="T23" fmla="*/ 228 h 378"/>
                                <a:gd name="T24" fmla="*/ 100 w 301"/>
                                <a:gd name="T25" fmla="*/ 201 h 378"/>
                                <a:gd name="T26" fmla="*/ 64 w 301"/>
                                <a:gd name="T27" fmla="*/ 187 h 378"/>
                                <a:gd name="T28" fmla="*/ 41 w 301"/>
                                <a:gd name="T29" fmla="*/ 172 h 378"/>
                                <a:gd name="T30" fmla="*/ 24 w 301"/>
                                <a:gd name="T31" fmla="*/ 153 h 378"/>
                                <a:gd name="T32" fmla="*/ 14 w 301"/>
                                <a:gd name="T33" fmla="*/ 129 h 378"/>
                                <a:gd name="T34" fmla="*/ 11 w 301"/>
                                <a:gd name="T35" fmla="*/ 104 h 378"/>
                                <a:gd name="T36" fmla="*/ 13 w 301"/>
                                <a:gd name="T37" fmla="*/ 81 h 378"/>
                                <a:gd name="T38" fmla="*/ 22 w 301"/>
                                <a:gd name="T39" fmla="*/ 59 h 378"/>
                                <a:gd name="T40" fmla="*/ 35 w 301"/>
                                <a:gd name="T41" fmla="*/ 40 h 378"/>
                                <a:gd name="T42" fmla="*/ 52 w 301"/>
                                <a:gd name="T43" fmla="*/ 25 h 378"/>
                                <a:gd name="T44" fmla="*/ 69 w 301"/>
                                <a:gd name="T45" fmla="*/ 15 h 378"/>
                                <a:gd name="T46" fmla="*/ 117 w 301"/>
                                <a:gd name="T47" fmla="*/ 1 h 378"/>
                                <a:gd name="T48" fmla="*/ 165 w 301"/>
                                <a:gd name="T49" fmla="*/ 0 h 378"/>
                                <a:gd name="T50" fmla="*/ 202 w 301"/>
                                <a:gd name="T51" fmla="*/ 7 h 378"/>
                                <a:gd name="T52" fmla="*/ 234 w 301"/>
                                <a:gd name="T53" fmla="*/ 19 h 378"/>
                                <a:gd name="T54" fmla="*/ 258 w 301"/>
                                <a:gd name="T55" fmla="*/ 35 h 378"/>
                                <a:gd name="T56" fmla="*/ 274 w 301"/>
                                <a:gd name="T57" fmla="*/ 57 h 378"/>
                                <a:gd name="T58" fmla="*/ 284 w 301"/>
                                <a:gd name="T59" fmla="*/ 85 h 378"/>
                                <a:gd name="T60" fmla="*/ 228 w 301"/>
                                <a:gd name="T61" fmla="*/ 109 h 378"/>
                                <a:gd name="T62" fmla="*/ 220 w 301"/>
                                <a:gd name="T63" fmla="*/ 85 h 378"/>
                                <a:gd name="T64" fmla="*/ 204 w 301"/>
                                <a:gd name="T65" fmla="*/ 66 h 378"/>
                                <a:gd name="T66" fmla="*/ 180 w 301"/>
                                <a:gd name="T67" fmla="*/ 54 h 378"/>
                                <a:gd name="T68" fmla="*/ 148 w 301"/>
                                <a:gd name="T69" fmla="*/ 50 h 378"/>
                                <a:gd name="T70" fmla="*/ 112 w 301"/>
                                <a:gd name="T71" fmla="*/ 54 h 378"/>
                                <a:gd name="T72" fmla="*/ 88 w 301"/>
                                <a:gd name="T73" fmla="*/ 64 h 378"/>
                                <a:gd name="T74" fmla="*/ 75 w 301"/>
                                <a:gd name="T75" fmla="*/ 79 h 378"/>
                                <a:gd name="T76" fmla="*/ 70 w 301"/>
                                <a:gd name="T77" fmla="*/ 97 h 378"/>
                                <a:gd name="T78" fmla="*/ 78 w 301"/>
                                <a:gd name="T79" fmla="*/ 118 h 378"/>
                                <a:gd name="T80" fmla="*/ 87 w 301"/>
                                <a:gd name="T81" fmla="*/ 127 h 378"/>
                                <a:gd name="T82" fmla="*/ 155 w 301"/>
                                <a:gd name="T83" fmla="*/ 150 h 378"/>
                                <a:gd name="T84" fmla="*/ 246 w 301"/>
                                <a:gd name="T85" fmla="*/ 179 h 378"/>
                                <a:gd name="T86" fmla="*/ 269 w 301"/>
                                <a:gd name="T87" fmla="*/ 192 h 378"/>
                                <a:gd name="T88" fmla="*/ 287 w 301"/>
                                <a:gd name="T89" fmla="*/ 211 h 378"/>
                                <a:gd name="T90" fmla="*/ 298 w 301"/>
                                <a:gd name="T91" fmla="*/ 235 h 378"/>
                                <a:gd name="T92" fmla="*/ 301 w 301"/>
                                <a:gd name="T93" fmla="*/ 264 h 378"/>
                                <a:gd name="T94" fmla="*/ 297 w 301"/>
                                <a:gd name="T95" fmla="*/ 293 h 378"/>
                                <a:gd name="T96" fmla="*/ 283 w 301"/>
                                <a:gd name="T97" fmla="*/ 321 h 378"/>
                                <a:gd name="T98" fmla="*/ 262 w 301"/>
                                <a:gd name="T99" fmla="*/ 345 h 378"/>
                                <a:gd name="T100" fmla="*/ 232 w 301"/>
                                <a:gd name="T101" fmla="*/ 363 h 378"/>
                                <a:gd name="T102" fmla="*/ 196 w 301"/>
                                <a:gd name="T103" fmla="*/ 375 h 378"/>
                                <a:gd name="T104" fmla="*/ 155 w 301"/>
                                <a:gd name="T105" fmla="*/ 378 h 378"/>
                                <a:gd name="T106" fmla="*/ 107 w 301"/>
                                <a:gd name="T107" fmla="*/ 374 h 378"/>
                                <a:gd name="T108" fmla="*/ 80 w 301"/>
                                <a:gd name="T109" fmla="*/ 367 h 378"/>
                                <a:gd name="T110" fmla="*/ 57 w 301"/>
                                <a:gd name="T111" fmla="*/ 356 h 378"/>
                                <a:gd name="T112" fmla="*/ 39 w 301"/>
                                <a:gd name="T113" fmla="*/ 341 h 378"/>
                                <a:gd name="T114" fmla="*/ 24 w 301"/>
                                <a:gd name="T115" fmla="*/ 323 h 378"/>
                                <a:gd name="T116" fmla="*/ 12 w 301"/>
                                <a:gd name="T117" fmla="*/ 301 h 378"/>
                                <a:gd name="T118" fmla="*/ 3 w 301"/>
                                <a:gd name="T119" fmla="*/ 276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301" h="378">
                                  <a:moveTo>
                                    <a:pt x="0" y="262"/>
                                  </a:moveTo>
                                  <a:lnTo>
                                    <a:pt x="61" y="252"/>
                                  </a:lnTo>
                                  <a:lnTo>
                                    <a:pt x="65" y="270"/>
                                  </a:lnTo>
                                  <a:lnTo>
                                    <a:pt x="71" y="285"/>
                                  </a:lnTo>
                                  <a:lnTo>
                                    <a:pt x="79" y="298"/>
                                  </a:lnTo>
                                  <a:lnTo>
                                    <a:pt x="90" y="308"/>
                                  </a:lnTo>
                                  <a:lnTo>
                                    <a:pt x="102" y="317"/>
                                  </a:lnTo>
                                  <a:lnTo>
                                    <a:pt x="118" y="323"/>
                                  </a:lnTo>
                                  <a:lnTo>
                                    <a:pt x="135" y="327"/>
                                  </a:lnTo>
                                  <a:lnTo>
                                    <a:pt x="155" y="328"/>
                                  </a:lnTo>
                                  <a:lnTo>
                                    <a:pt x="175" y="327"/>
                                  </a:lnTo>
                                  <a:lnTo>
                                    <a:pt x="192" y="323"/>
                                  </a:lnTo>
                                  <a:lnTo>
                                    <a:pt x="206" y="318"/>
                                  </a:lnTo>
                                  <a:lnTo>
                                    <a:pt x="218" y="311"/>
                                  </a:lnTo>
                                  <a:lnTo>
                                    <a:pt x="227" y="302"/>
                                  </a:lnTo>
                                  <a:lnTo>
                                    <a:pt x="233" y="292"/>
                                  </a:lnTo>
                                  <a:lnTo>
                                    <a:pt x="237" y="281"/>
                                  </a:lnTo>
                                  <a:lnTo>
                                    <a:pt x="238" y="270"/>
                                  </a:lnTo>
                                  <a:lnTo>
                                    <a:pt x="237" y="260"/>
                                  </a:lnTo>
                                  <a:lnTo>
                                    <a:pt x="234" y="252"/>
                                  </a:lnTo>
                                  <a:lnTo>
                                    <a:pt x="228" y="244"/>
                                  </a:lnTo>
                                  <a:lnTo>
                                    <a:pt x="220" y="237"/>
                                  </a:lnTo>
                                  <a:lnTo>
                                    <a:pt x="211" y="233"/>
                                  </a:lnTo>
                                  <a:lnTo>
                                    <a:pt x="198" y="228"/>
                                  </a:lnTo>
                                  <a:lnTo>
                                    <a:pt x="157" y="217"/>
                                  </a:lnTo>
                                  <a:lnTo>
                                    <a:pt x="100" y="201"/>
                                  </a:lnTo>
                                  <a:lnTo>
                                    <a:pt x="79" y="194"/>
                                  </a:lnTo>
                                  <a:lnTo>
                                    <a:pt x="64" y="187"/>
                                  </a:lnTo>
                                  <a:lnTo>
                                    <a:pt x="51" y="180"/>
                                  </a:lnTo>
                                  <a:lnTo>
                                    <a:pt x="41" y="172"/>
                                  </a:lnTo>
                                  <a:lnTo>
                                    <a:pt x="32" y="163"/>
                                  </a:lnTo>
                                  <a:lnTo>
                                    <a:pt x="24" y="153"/>
                                  </a:lnTo>
                                  <a:lnTo>
                                    <a:pt x="18" y="141"/>
                                  </a:lnTo>
                                  <a:lnTo>
                                    <a:pt x="14" y="129"/>
                                  </a:lnTo>
                                  <a:lnTo>
                                    <a:pt x="12" y="117"/>
                                  </a:lnTo>
                                  <a:lnTo>
                                    <a:pt x="11" y="104"/>
                                  </a:lnTo>
                                  <a:lnTo>
                                    <a:pt x="11" y="92"/>
                                  </a:lnTo>
                                  <a:lnTo>
                                    <a:pt x="13" y="81"/>
                                  </a:lnTo>
                                  <a:lnTo>
                                    <a:pt x="17" y="70"/>
                                  </a:lnTo>
                                  <a:lnTo>
                                    <a:pt x="22" y="59"/>
                                  </a:lnTo>
                                  <a:lnTo>
                                    <a:pt x="28" y="49"/>
                                  </a:lnTo>
                                  <a:lnTo>
                                    <a:pt x="35" y="40"/>
                                  </a:lnTo>
                                  <a:lnTo>
                                    <a:pt x="43" y="32"/>
                                  </a:lnTo>
                                  <a:lnTo>
                                    <a:pt x="52" y="25"/>
                                  </a:lnTo>
                                  <a:lnTo>
                                    <a:pt x="60" y="20"/>
                                  </a:lnTo>
                                  <a:lnTo>
                                    <a:pt x="69" y="15"/>
                                  </a:lnTo>
                                  <a:lnTo>
                                    <a:pt x="91" y="7"/>
                                  </a:lnTo>
                                  <a:lnTo>
                                    <a:pt x="117" y="1"/>
                                  </a:lnTo>
                                  <a:lnTo>
                                    <a:pt x="144" y="0"/>
                                  </a:lnTo>
                                  <a:lnTo>
                                    <a:pt x="165" y="0"/>
                                  </a:lnTo>
                                  <a:lnTo>
                                    <a:pt x="184" y="3"/>
                                  </a:lnTo>
                                  <a:lnTo>
                                    <a:pt x="202" y="7"/>
                                  </a:lnTo>
                                  <a:lnTo>
                                    <a:pt x="219" y="12"/>
                                  </a:lnTo>
                                  <a:lnTo>
                                    <a:pt x="234" y="19"/>
                                  </a:lnTo>
                                  <a:lnTo>
                                    <a:pt x="247" y="26"/>
                                  </a:lnTo>
                                  <a:lnTo>
                                    <a:pt x="258" y="35"/>
                                  </a:lnTo>
                                  <a:lnTo>
                                    <a:pt x="266" y="45"/>
                                  </a:lnTo>
                                  <a:lnTo>
                                    <a:pt x="274" y="57"/>
                                  </a:lnTo>
                                  <a:lnTo>
                                    <a:pt x="279" y="70"/>
                                  </a:lnTo>
                                  <a:lnTo>
                                    <a:pt x="284" y="85"/>
                                  </a:lnTo>
                                  <a:lnTo>
                                    <a:pt x="288" y="101"/>
                                  </a:lnTo>
                                  <a:lnTo>
                                    <a:pt x="228" y="109"/>
                                  </a:lnTo>
                                  <a:lnTo>
                                    <a:pt x="225" y="96"/>
                                  </a:lnTo>
                                  <a:lnTo>
                                    <a:pt x="220" y="85"/>
                                  </a:lnTo>
                                  <a:lnTo>
                                    <a:pt x="213" y="74"/>
                                  </a:lnTo>
                                  <a:lnTo>
                                    <a:pt x="204" y="66"/>
                                  </a:lnTo>
                                  <a:lnTo>
                                    <a:pt x="193" y="59"/>
                                  </a:lnTo>
                                  <a:lnTo>
                                    <a:pt x="180" y="54"/>
                                  </a:lnTo>
                                  <a:lnTo>
                                    <a:pt x="165" y="51"/>
                                  </a:lnTo>
                                  <a:lnTo>
                                    <a:pt x="148" y="50"/>
                                  </a:lnTo>
                                  <a:lnTo>
                                    <a:pt x="129" y="51"/>
                                  </a:lnTo>
                                  <a:lnTo>
                                    <a:pt x="112" y="54"/>
                                  </a:lnTo>
                                  <a:lnTo>
                                    <a:pt x="99" y="58"/>
                                  </a:lnTo>
                                  <a:lnTo>
                                    <a:pt x="88" y="64"/>
                                  </a:lnTo>
                                  <a:lnTo>
                                    <a:pt x="80" y="71"/>
                                  </a:lnTo>
                                  <a:lnTo>
                                    <a:pt x="75" y="79"/>
                                  </a:lnTo>
                                  <a:lnTo>
                                    <a:pt x="71" y="88"/>
                                  </a:lnTo>
                                  <a:lnTo>
                                    <a:pt x="70" y="97"/>
                                  </a:lnTo>
                                  <a:lnTo>
                                    <a:pt x="72" y="108"/>
                                  </a:lnTo>
                                  <a:lnTo>
                                    <a:pt x="78" y="118"/>
                                  </a:lnTo>
                                  <a:lnTo>
                                    <a:pt x="82" y="123"/>
                                  </a:lnTo>
                                  <a:lnTo>
                                    <a:pt x="87" y="127"/>
                                  </a:lnTo>
                                  <a:lnTo>
                                    <a:pt x="101" y="135"/>
                                  </a:lnTo>
                                  <a:lnTo>
                                    <a:pt x="155" y="150"/>
                                  </a:lnTo>
                                  <a:lnTo>
                                    <a:pt x="211" y="166"/>
                                  </a:lnTo>
                                  <a:lnTo>
                                    <a:pt x="246" y="179"/>
                                  </a:lnTo>
                                  <a:lnTo>
                                    <a:pt x="258" y="185"/>
                                  </a:lnTo>
                                  <a:lnTo>
                                    <a:pt x="269" y="192"/>
                                  </a:lnTo>
                                  <a:lnTo>
                                    <a:pt x="279" y="201"/>
                                  </a:lnTo>
                                  <a:lnTo>
                                    <a:pt x="287" y="211"/>
                                  </a:lnTo>
                                  <a:lnTo>
                                    <a:pt x="293" y="222"/>
                                  </a:lnTo>
                                  <a:lnTo>
                                    <a:pt x="298" y="235"/>
                                  </a:lnTo>
                                  <a:lnTo>
                                    <a:pt x="300" y="249"/>
                                  </a:lnTo>
                                  <a:lnTo>
                                    <a:pt x="301" y="264"/>
                                  </a:lnTo>
                                  <a:lnTo>
                                    <a:pt x="300" y="279"/>
                                  </a:lnTo>
                                  <a:lnTo>
                                    <a:pt x="297" y="293"/>
                                  </a:lnTo>
                                  <a:lnTo>
                                    <a:pt x="291" y="308"/>
                                  </a:lnTo>
                                  <a:lnTo>
                                    <a:pt x="283" y="321"/>
                                  </a:lnTo>
                                  <a:lnTo>
                                    <a:pt x="273" y="334"/>
                                  </a:lnTo>
                                  <a:lnTo>
                                    <a:pt x="262" y="345"/>
                                  </a:lnTo>
                                  <a:lnTo>
                                    <a:pt x="248" y="355"/>
                                  </a:lnTo>
                                  <a:lnTo>
                                    <a:pt x="232" y="363"/>
                                  </a:lnTo>
                                  <a:lnTo>
                                    <a:pt x="214" y="370"/>
                                  </a:lnTo>
                                  <a:lnTo>
                                    <a:pt x="196" y="375"/>
                                  </a:lnTo>
                                  <a:lnTo>
                                    <a:pt x="176" y="377"/>
                                  </a:lnTo>
                                  <a:lnTo>
                                    <a:pt x="155" y="378"/>
                                  </a:lnTo>
                                  <a:lnTo>
                                    <a:pt x="122" y="376"/>
                                  </a:lnTo>
                                  <a:lnTo>
                                    <a:pt x="107" y="374"/>
                                  </a:lnTo>
                                  <a:lnTo>
                                    <a:pt x="93" y="371"/>
                                  </a:lnTo>
                                  <a:lnTo>
                                    <a:pt x="80" y="367"/>
                                  </a:lnTo>
                                  <a:lnTo>
                                    <a:pt x="68" y="362"/>
                                  </a:lnTo>
                                  <a:lnTo>
                                    <a:pt x="57" y="356"/>
                                  </a:lnTo>
                                  <a:lnTo>
                                    <a:pt x="48" y="349"/>
                                  </a:lnTo>
                                  <a:lnTo>
                                    <a:pt x="39" y="341"/>
                                  </a:lnTo>
                                  <a:lnTo>
                                    <a:pt x="31" y="332"/>
                                  </a:lnTo>
                                  <a:lnTo>
                                    <a:pt x="24" y="323"/>
                                  </a:lnTo>
                                  <a:lnTo>
                                    <a:pt x="17" y="312"/>
                                  </a:lnTo>
                                  <a:lnTo>
                                    <a:pt x="12" y="301"/>
                                  </a:lnTo>
                                  <a:lnTo>
                                    <a:pt x="7" y="289"/>
                                  </a:lnTo>
                                  <a:lnTo>
                                    <a:pt x="3" y="276"/>
                                  </a:lnTo>
                                  <a:lnTo>
                                    <a:pt x="0" y="2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75" name="Freeform 151"/>
                          <wps:cNvSpPr>
                            <a:spLocks/>
                          </wps:cNvSpPr>
                          <wps:spPr bwMode="auto">
                            <a:xfrm>
                              <a:off x="10742" y="5724"/>
                              <a:ext cx="66" cy="185"/>
                            </a:xfrm>
                            <a:custGeom>
                              <a:avLst/>
                              <a:gdLst>
                                <a:gd name="T0" fmla="*/ 167 w 176"/>
                                <a:gd name="T1" fmla="*/ 434 h 494"/>
                                <a:gd name="T2" fmla="*/ 176 w 176"/>
                                <a:gd name="T3" fmla="*/ 488 h 494"/>
                                <a:gd name="T4" fmla="*/ 152 w 176"/>
                                <a:gd name="T5" fmla="*/ 492 h 494"/>
                                <a:gd name="T6" fmla="*/ 130 w 176"/>
                                <a:gd name="T7" fmla="*/ 494 h 494"/>
                                <a:gd name="T8" fmla="*/ 114 w 176"/>
                                <a:gd name="T9" fmla="*/ 493 h 494"/>
                                <a:gd name="T10" fmla="*/ 100 w 176"/>
                                <a:gd name="T11" fmla="*/ 491 h 494"/>
                                <a:gd name="T12" fmla="*/ 88 w 176"/>
                                <a:gd name="T13" fmla="*/ 488 h 494"/>
                                <a:gd name="T14" fmla="*/ 78 w 176"/>
                                <a:gd name="T15" fmla="*/ 483 h 494"/>
                                <a:gd name="T16" fmla="*/ 69 w 176"/>
                                <a:gd name="T17" fmla="*/ 478 h 494"/>
                                <a:gd name="T18" fmla="*/ 62 w 176"/>
                                <a:gd name="T19" fmla="*/ 471 h 494"/>
                                <a:gd name="T20" fmla="*/ 56 w 176"/>
                                <a:gd name="T21" fmla="*/ 464 h 494"/>
                                <a:gd name="T22" fmla="*/ 52 w 176"/>
                                <a:gd name="T23" fmla="*/ 455 h 494"/>
                                <a:gd name="T24" fmla="*/ 49 w 176"/>
                                <a:gd name="T25" fmla="*/ 444 h 494"/>
                                <a:gd name="T26" fmla="*/ 46 w 176"/>
                                <a:gd name="T27" fmla="*/ 429 h 494"/>
                                <a:gd name="T28" fmla="*/ 45 w 176"/>
                                <a:gd name="T29" fmla="*/ 408 h 494"/>
                                <a:gd name="T30" fmla="*/ 45 w 176"/>
                                <a:gd name="T31" fmla="*/ 383 h 494"/>
                                <a:gd name="T32" fmla="*/ 45 w 176"/>
                                <a:gd name="T33" fmla="*/ 175 h 494"/>
                                <a:gd name="T34" fmla="*/ 0 w 176"/>
                                <a:gd name="T35" fmla="*/ 175 h 494"/>
                                <a:gd name="T36" fmla="*/ 0 w 176"/>
                                <a:gd name="T37" fmla="*/ 127 h 494"/>
                                <a:gd name="T38" fmla="*/ 45 w 176"/>
                                <a:gd name="T39" fmla="*/ 127 h 494"/>
                                <a:gd name="T40" fmla="*/ 45 w 176"/>
                                <a:gd name="T41" fmla="*/ 37 h 494"/>
                                <a:gd name="T42" fmla="*/ 106 w 176"/>
                                <a:gd name="T43" fmla="*/ 0 h 494"/>
                                <a:gd name="T44" fmla="*/ 106 w 176"/>
                                <a:gd name="T45" fmla="*/ 127 h 494"/>
                                <a:gd name="T46" fmla="*/ 167 w 176"/>
                                <a:gd name="T47" fmla="*/ 127 h 494"/>
                                <a:gd name="T48" fmla="*/ 167 w 176"/>
                                <a:gd name="T49" fmla="*/ 175 h 494"/>
                                <a:gd name="T50" fmla="*/ 106 w 176"/>
                                <a:gd name="T51" fmla="*/ 175 h 494"/>
                                <a:gd name="T52" fmla="*/ 106 w 176"/>
                                <a:gd name="T53" fmla="*/ 386 h 494"/>
                                <a:gd name="T54" fmla="*/ 106 w 176"/>
                                <a:gd name="T55" fmla="*/ 408 h 494"/>
                                <a:gd name="T56" fmla="*/ 109 w 176"/>
                                <a:gd name="T57" fmla="*/ 420 h 494"/>
                                <a:gd name="T58" fmla="*/ 113 w 176"/>
                                <a:gd name="T59" fmla="*/ 427 h 494"/>
                                <a:gd name="T60" fmla="*/ 119 w 176"/>
                                <a:gd name="T61" fmla="*/ 432 h 494"/>
                                <a:gd name="T62" fmla="*/ 128 w 176"/>
                                <a:gd name="T63" fmla="*/ 435 h 494"/>
                                <a:gd name="T64" fmla="*/ 140 w 176"/>
                                <a:gd name="T65" fmla="*/ 437 h 494"/>
                                <a:gd name="T66" fmla="*/ 167 w 176"/>
                                <a:gd name="T67" fmla="*/ 434 h 4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6" h="494">
                                  <a:moveTo>
                                    <a:pt x="167" y="434"/>
                                  </a:moveTo>
                                  <a:lnTo>
                                    <a:pt x="176" y="488"/>
                                  </a:lnTo>
                                  <a:lnTo>
                                    <a:pt x="152" y="492"/>
                                  </a:lnTo>
                                  <a:lnTo>
                                    <a:pt x="130" y="494"/>
                                  </a:lnTo>
                                  <a:lnTo>
                                    <a:pt x="114" y="493"/>
                                  </a:lnTo>
                                  <a:lnTo>
                                    <a:pt x="100" y="491"/>
                                  </a:lnTo>
                                  <a:lnTo>
                                    <a:pt x="88" y="488"/>
                                  </a:lnTo>
                                  <a:lnTo>
                                    <a:pt x="78" y="483"/>
                                  </a:lnTo>
                                  <a:lnTo>
                                    <a:pt x="69" y="478"/>
                                  </a:lnTo>
                                  <a:lnTo>
                                    <a:pt x="62" y="471"/>
                                  </a:lnTo>
                                  <a:lnTo>
                                    <a:pt x="56" y="464"/>
                                  </a:lnTo>
                                  <a:lnTo>
                                    <a:pt x="52" y="455"/>
                                  </a:lnTo>
                                  <a:lnTo>
                                    <a:pt x="49" y="444"/>
                                  </a:lnTo>
                                  <a:lnTo>
                                    <a:pt x="46" y="429"/>
                                  </a:lnTo>
                                  <a:lnTo>
                                    <a:pt x="45" y="408"/>
                                  </a:lnTo>
                                  <a:lnTo>
                                    <a:pt x="45" y="383"/>
                                  </a:lnTo>
                                  <a:lnTo>
                                    <a:pt x="45" y="175"/>
                                  </a:lnTo>
                                  <a:lnTo>
                                    <a:pt x="0" y="175"/>
                                  </a:lnTo>
                                  <a:lnTo>
                                    <a:pt x="0" y="127"/>
                                  </a:lnTo>
                                  <a:lnTo>
                                    <a:pt x="45" y="127"/>
                                  </a:lnTo>
                                  <a:lnTo>
                                    <a:pt x="45" y="37"/>
                                  </a:lnTo>
                                  <a:lnTo>
                                    <a:pt x="106" y="0"/>
                                  </a:lnTo>
                                  <a:lnTo>
                                    <a:pt x="106" y="127"/>
                                  </a:lnTo>
                                  <a:lnTo>
                                    <a:pt x="167" y="127"/>
                                  </a:lnTo>
                                  <a:lnTo>
                                    <a:pt x="167" y="175"/>
                                  </a:lnTo>
                                  <a:lnTo>
                                    <a:pt x="106" y="175"/>
                                  </a:lnTo>
                                  <a:lnTo>
                                    <a:pt x="106" y="386"/>
                                  </a:lnTo>
                                  <a:lnTo>
                                    <a:pt x="106" y="408"/>
                                  </a:lnTo>
                                  <a:lnTo>
                                    <a:pt x="109" y="420"/>
                                  </a:lnTo>
                                  <a:lnTo>
                                    <a:pt x="113" y="427"/>
                                  </a:lnTo>
                                  <a:lnTo>
                                    <a:pt x="119" y="432"/>
                                  </a:lnTo>
                                  <a:lnTo>
                                    <a:pt x="128" y="435"/>
                                  </a:lnTo>
                                  <a:lnTo>
                                    <a:pt x="140" y="437"/>
                                  </a:lnTo>
                                  <a:lnTo>
                                    <a:pt x="167" y="43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76" name="Freeform 152"/>
                          <wps:cNvSpPr>
                            <a:spLocks/>
                          </wps:cNvSpPr>
                          <wps:spPr bwMode="auto">
                            <a:xfrm>
                              <a:off x="10904" y="5720"/>
                              <a:ext cx="127" cy="187"/>
                            </a:xfrm>
                            <a:custGeom>
                              <a:avLst/>
                              <a:gdLst>
                                <a:gd name="T0" fmla="*/ 0 w 337"/>
                                <a:gd name="T1" fmla="*/ 500 h 500"/>
                                <a:gd name="T2" fmla="*/ 0 w 337"/>
                                <a:gd name="T3" fmla="*/ 0 h 500"/>
                                <a:gd name="T4" fmla="*/ 337 w 337"/>
                                <a:gd name="T5" fmla="*/ 0 h 500"/>
                                <a:gd name="T6" fmla="*/ 337 w 337"/>
                                <a:gd name="T7" fmla="*/ 59 h 500"/>
                                <a:gd name="T8" fmla="*/ 66 w 337"/>
                                <a:gd name="T9" fmla="*/ 59 h 500"/>
                                <a:gd name="T10" fmla="*/ 66 w 337"/>
                                <a:gd name="T11" fmla="*/ 214 h 500"/>
                                <a:gd name="T12" fmla="*/ 300 w 337"/>
                                <a:gd name="T13" fmla="*/ 214 h 500"/>
                                <a:gd name="T14" fmla="*/ 300 w 337"/>
                                <a:gd name="T15" fmla="*/ 273 h 500"/>
                                <a:gd name="T16" fmla="*/ 66 w 337"/>
                                <a:gd name="T17" fmla="*/ 273 h 500"/>
                                <a:gd name="T18" fmla="*/ 66 w 337"/>
                                <a:gd name="T19" fmla="*/ 500 h 500"/>
                                <a:gd name="T20" fmla="*/ 0 w 337"/>
                                <a:gd name="T21"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37" h="500">
                                  <a:moveTo>
                                    <a:pt x="0" y="500"/>
                                  </a:moveTo>
                                  <a:lnTo>
                                    <a:pt x="0" y="0"/>
                                  </a:lnTo>
                                  <a:lnTo>
                                    <a:pt x="337" y="0"/>
                                  </a:lnTo>
                                  <a:lnTo>
                                    <a:pt x="337" y="59"/>
                                  </a:lnTo>
                                  <a:lnTo>
                                    <a:pt x="66" y="59"/>
                                  </a:lnTo>
                                  <a:lnTo>
                                    <a:pt x="66" y="214"/>
                                  </a:lnTo>
                                  <a:lnTo>
                                    <a:pt x="300" y="214"/>
                                  </a:lnTo>
                                  <a:lnTo>
                                    <a:pt x="300" y="273"/>
                                  </a:lnTo>
                                  <a:lnTo>
                                    <a:pt x="66" y="273"/>
                                  </a:lnTo>
                                  <a:lnTo>
                                    <a:pt x="66" y="500"/>
                                  </a:lnTo>
                                  <a:lnTo>
                                    <a:pt x="0"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77" name="Rectangle 153"/>
                          <wps:cNvSpPr>
                            <a:spLocks noChangeArrowheads="1"/>
                          </wps:cNvSpPr>
                          <wps:spPr bwMode="auto">
                            <a:xfrm>
                              <a:off x="11059" y="5720"/>
                              <a:ext cx="23" cy="187"/>
                            </a:xfrm>
                            <a:prstGeom prst="rect">
                              <a:avLst/>
                            </a:prstGeom>
                            <a:solidFill>
                              <a:srgbClr val="000000"/>
                            </a:solidFill>
                            <a:ln w="0">
                              <a:solidFill>
                                <a:srgbClr val="000000"/>
                              </a:solidFill>
                              <a:prstDash val="solid"/>
                              <a:miter lim="800000"/>
                              <a:headEnd/>
                              <a:tailEnd/>
                            </a:ln>
                          </wps:spPr>
                          <wps:bodyPr rot="0" vert="horz" wrap="square" lIns="91440" tIns="45720" rIns="91440" bIns="45720" anchor="t" anchorCtr="0" upright="1">
                            <a:noAutofit/>
                          </wps:bodyPr>
                        </wps:wsp>
                        <wps:wsp>
                          <wps:cNvPr id="178" name="Freeform 154"/>
                          <wps:cNvSpPr>
                            <a:spLocks noEditPoints="1"/>
                          </wps:cNvSpPr>
                          <wps:spPr bwMode="auto">
                            <a:xfrm>
                              <a:off x="11109" y="5768"/>
                              <a:ext cx="128" cy="142"/>
                            </a:xfrm>
                            <a:custGeom>
                              <a:avLst/>
                              <a:gdLst>
                                <a:gd name="T0" fmla="*/ 1 w 340"/>
                                <a:gd name="T1" fmla="*/ 165 h 378"/>
                                <a:gd name="T2" fmla="*/ 8 w 340"/>
                                <a:gd name="T3" fmla="*/ 121 h 378"/>
                                <a:gd name="T4" fmla="*/ 22 w 340"/>
                                <a:gd name="T5" fmla="*/ 84 h 378"/>
                                <a:gd name="T6" fmla="*/ 43 w 340"/>
                                <a:gd name="T7" fmla="*/ 53 h 378"/>
                                <a:gd name="T8" fmla="*/ 68 w 340"/>
                                <a:gd name="T9" fmla="*/ 30 h 378"/>
                                <a:gd name="T10" fmla="*/ 94 w 340"/>
                                <a:gd name="T11" fmla="*/ 15 h 378"/>
                                <a:gd name="T12" fmla="*/ 123 w 340"/>
                                <a:gd name="T13" fmla="*/ 5 h 378"/>
                                <a:gd name="T14" fmla="*/ 154 w 340"/>
                                <a:gd name="T15" fmla="*/ 0 h 378"/>
                                <a:gd name="T16" fmla="*/ 189 w 340"/>
                                <a:gd name="T17" fmla="*/ 0 h 378"/>
                                <a:gd name="T18" fmla="*/ 222 w 340"/>
                                <a:gd name="T19" fmla="*/ 7 h 378"/>
                                <a:gd name="T20" fmla="*/ 253 w 340"/>
                                <a:gd name="T21" fmla="*/ 19 h 378"/>
                                <a:gd name="T22" fmla="*/ 280 w 340"/>
                                <a:gd name="T23" fmla="*/ 37 h 378"/>
                                <a:gd name="T24" fmla="*/ 303 w 340"/>
                                <a:gd name="T25" fmla="*/ 61 h 378"/>
                                <a:gd name="T26" fmla="*/ 321 w 340"/>
                                <a:gd name="T27" fmla="*/ 91 h 378"/>
                                <a:gd name="T28" fmla="*/ 333 w 340"/>
                                <a:gd name="T29" fmla="*/ 124 h 378"/>
                                <a:gd name="T30" fmla="*/ 339 w 340"/>
                                <a:gd name="T31" fmla="*/ 163 h 378"/>
                                <a:gd name="T32" fmla="*/ 338 w 340"/>
                                <a:gd name="T33" fmla="*/ 217 h 378"/>
                                <a:gd name="T34" fmla="*/ 328 w 340"/>
                                <a:gd name="T35" fmla="*/ 272 h 378"/>
                                <a:gd name="T36" fmla="*/ 307 w 340"/>
                                <a:gd name="T37" fmla="*/ 313 h 378"/>
                                <a:gd name="T38" fmla="*/ 277 w 340"/>
                                <a:gd name="T39" fmla="*/ 344 h 378"/>
                                <a:gd name="T40" fmla="*/ 237 w 340"/>
                                <a:gd name="T41" fmla="*/ 366 h 378"/>
                                <a:gd name="T42" fmla="*/ 194 w 340"/>
                                <a:gd name="T43" fmla="*/ 377 h 378"/>
                                <a:gd name="T44" fmla="*/ 152 w 340"/>
                                <a:gd name="T45" fmla="*/ 377 h 378"/>
                                <a:gd name="T46" fmla="*/ 117 w 340"/>
                                <a:gd name="T47" fmla="*/ 371 h 378"/>
                                <a:gd name="T48" fmla="*/ 87 w 340"/>
                                <a:gd name="T49" fmla="*/ 359 h 378"/>
                                <a:gd name="T50" fmla="*/ 59 w 340"/>
                                <a:gd name="T51" fmla="*/ 341 h 378"/>
                                <a:gd name="T52" fmla="*/ 36 w 340"/>
                                <a:gd name="T53" fmla="*/ 317 h 378"/>
                                <a:gd name="T54" fmla="*/ 19 w 340"/>
                                <a:gd name="T55" fmla="*/ 287 h 378"/>
                                <a:gd name="T56" fmla="*/ 7 w 340"/>
                                <a:gd name="T57" fmla="*/ 252 h 378"/>
                                <a:gd name="T58" fmla="*/ 1 w 340"/>
                                <a:gd name="T59" fmla="*/ 211 h 378"/>
                                <a:gd name="T60" fmla="*/ 64 w 340"/>
                                <a:gd name="T61" fmla="*/ 189 h 378"/>
                                <a:gd name="T62" fmla="*/ 65 w 340"/>
                                <a:gd name="T63" fmla="*/ 222 h 378"/>
                                <a:gd name="T64" fmla="*/ 71 w 340"/>
                                <a:gd name="T65" fmla="*/ 250 h 378"/>
                                <a:gd name="T66" fmla="*/ 81 w 340"/>
                                <a:gd name="T67" fmla="*/ 274 h 378"/>
                                <a:gd name="T68" fmla="*/ 94 w 340"/>
                                <a:gd name="T69" fmla="*/ 293 h 378"/>
                                <a:gd name="T70" fmla="*/ 110 w 340"/>
                                <a:gd name="T71" fmla="*/ 308 h 378"/>
                                <a:gd name="T72" fmla="*/ 128 w 340"/>
                                <a:gd name="T73" fmla="*/ 319 h 378"/>
                                <a:gd name="T74" fmla="*/ 148 w 340"/>
                                <a:gd name="T75" fmla="*/ 326 h 378"/>
                                <a:gd name="T76" fmla="*/ 170 w 340"/>
                                <a:gd name="T77" fmla="*/ 328 h 378"/>
                                <a:gd name="T78" fmla="*/ 192 w 340"/>
                                <a:gd name="T79" fmla="*/ 326 h 378"/>
                                <a:gd name="T80" fmla="*/ 212 w 340"/>
                                <a:gd name="T81" fmla="*/ 319 h 378"/>
                                <a:gd name="T82" fmla="*/ 230 w 340"/>
                                <a:gd name="T83" fmla="*/ 308 h 378"/>
                                <a:gd name="T84" fmla="*/ 246 w 340"/>
                                <a:gd name="T85" fmla="*/ 293 h 378"/>
                                <a:gd name="T86" fmla="*/ 260 w 340"/>
                                <a:gd name="T87" fmla="*/ 273 h 378"/>
                                <a:gd name="T88" fmla="*/ 269 w 340"/>
                                <a:gd name="T89" fmla="*/ 249 h 378"/>
                                <a:gd name="T90" fmla="*/ 275 w 340"/>
                                <a:gd name="T91" fmla="*/ 220 h 378"/>
                                <a:gd name="T92" fmla="*/ 277 w 340"/>
                                <a:gd name="T93" fmla="*/ 187 h 378"/>
                                <a:gd name="T94" fmla="*/ 275 w 340"/>
                                <a:gd name="T95" fmla="*/ 155 h 378"/>
                                <a:gd name="T96" fmla="*/ 269 w 340"/>
                                <a:gd name="T97" fmla="*/ 128 h 378"/>
                                <a:gd name="T98" fmla="*/ 260 w 340"/>
                                <a:gd name="T99" fmla="*/ 104 h 378"/>
                                <a:gd name="T100" fmla="*/ 246 w 340"/>
                                <a:gd name="T101" fmla="*/ 85 h 378"/>
                                <a:gd name="T102" fmla="*/ 230 w 340"/>
                                <a:gd name="T103" fmla="*/ 70 h 378"/>
                                <a:gd name="T104" fmla="*/ 212 w 340"/>
                                <a:gd name="T105" fmla="*/ 59 h 378"/>
                                <a:gd name="T106" fmla="*/ 192 w 340"/>
                                <a:gd name="T107" fmla="*/ 53 h 378"/>
                                <a:gd name="T108" fmla="*/ 170 w 340"/>
                                <a:gd name="T109" fmla="*/ 50 h 378"/>
                                <a:gd name="T110" fmla="*/ 148 w 340"/>
                                <a:gd name="T111" fmla="*/ 53 h 378"/>
                                <a:gd name="T112" fmla="*/ 128 w 340"/>
                                <a:gd name="T113" fmla="*/ 59 h 378"/>
                                <a:gd name="T114" fmla="*/ 110 w 340"/>
                                <a:gd name="T115" fmla="*/ 70 h 378"/>
                                <a:gd name="T116" fmla="*/ 94 w 340"/>
                                <a:gd name="T117" fmla="*/ 85 h 378"/>
                                <a:gd name="T118" fmla="*/ 81 w 340"/>
                                <a:gd name="T119" fmla="*/ 104 h 378"/>
                                <a:gd name="T120" fmla="*/ 71 w 340"/>
                                <a:gd name="T121" fmla="*/ 128 h 378"/>
                                <a:gd name="T122" fmla="*/ 65 w 340"/>
                                <a:gd name="T123" fmla="*/ 156 h 378"/>
                                <a:gd name="T124" fmla="*/ 64 w 340"/>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40" h="378">
                                  <a:moveTo>
                                    <a:pt x="0" y="189"/>
                                  </a:moveTo>
                                  <a:lnTo>
                                    <a:pt x="1" y="165"/>
                                  </a:lnTo>
                                  <a:lnTo>
                                    <a:pt x="4" y="142"/>
                                  </a:lnTo>
                                  <a:lnTo>
                                    <a:pt x="8" y="121"/>
                                  </a:lnTo>
                                  <a:lnTo>
                                    <a:pt x="14" y="101"/>
                                  </a:lnTo>
                                  <a:lnTo>
                                    <a:pt x="22" y="84"/>
                                  </a:lnTo>
                                  <a:lnTo>
                                    <a:pt x="32" y="67"/>
                                  </a:lnTo>
                                  <a:lnTo>
                                    <a:pt x="43" y="53"/>
                                  </a:lnTo>
                                  <a:lnTo>
                                    <a:pt x="56" y="40"/>
                                  </a:lnTo>
                                  <a:lnTo>
                                    <a:pt x="68" y="30"/>
                                  </a:lnTo>
                                  <a:lnTo>
                                    <a:pt x="81" y="22"/>
                                  </a:lnTo>
                                  <a:lnTo>
                                    <a:pt x="94" y="15"/>
                                  </a:lnTo>
                                  <a:lnTo>
                                    <a:pt x="108" y="10"/>
                                  </a:lnTo>
                                  <a:lnTo>
                                    <a:pt x="123" y="5"/>
                                  </a:lnTo>
                                  <a:lnTo>
                                    <a:pt x="138" y="2"/>
                                  </a:lnTo>
                                  <a:lnTo>
                                    <a:pt x="154" y="0"/>
                                  </a:lnTo>
                                  <a:lnTo>
                                    <a:pt x="170" y="0"/>
                                  </a:lnTo>
                                  <a:lnTo>
                                    <a:pt x="189" y="0"/>
                                  </a:lnTo>
                                  <a:lnTo>
                                    <a:pt x="206" y="3"/>
                                  </a:lnTo>
                                  <a:lnTo>
                                    <a:pt x="222" y="7"/>
                                  </a:lnTo>
                                  <a:lnTo>
                                    <a:pt x="238" y="12"/>
                                  </a:lnTo>
                                  <a:lnTo>
                                    <a:pt x="253" y="19"/>
                                  </a:lnTo>
                                  <a:lnTo>
                                    <a:pt x="267" y="27"/>
                                  </a:lnTo>
                                  <a:lnTo>
                                    <a:pt x="280" y="37"/>
                                  </a:lnTo>
                                  <a:lnTo>
                                    <a:pt x="292" y="49"/>
                                  </a:lnTo>
                                  <a:lnTo>
                                    <a:pt x="303" y="61"/>
                                  </a:lnTo>
                                  <a:lnTo>
                                    <a:pt x="313" y="75"/>
                                  </a:lnTo>
                                  <a:lnTo>
                                    <a:pt x="321" y="91"/>
                                  </a:lnTo>
                                  <a:lnTo>
                                    <a:pt x="328" y="107"/>
                                  </a:lnTo>
                                  <a:lnTo>
                                    <a:pt x="333" y="124"/>
                                  </a:lnTo>
                                  <a:lnTo>
                                    <a:pt x="337" y="143"/>
                                  </a:lnTo>
                                  <a:lnTo>
                                    <a:pt x="339" y="163"/>
                                  </a:lnTo>
                                  <a:lnTo>
                                    <a:pt x="340" y="184"/>
                                  </a:lnTo>
                                  <a:lnTo>
                                    <a:pt x="338" y="217"/>
                                  </a:lnTo>
                                  <a:lnTo>
                                    <a:pt x="335" y="246"/>
                                  </a:lnTo>
                                  <a:lnTo>
                                    <a:pt x="328" y="272"/>
                                  </a:lnTo>
                                  <a:lnTo>
                                    <a:pt x="319" y="294"/>
                                  </a:lnTo>
                                  <a:lnTo>
                                    <a:pt x="307" y="313"/>
                                  </a:lnTo>
                                  <a:lnTo>
                                    <a:pt x="293" y="329"/>
                                  </a:lnTo>
                                  <a:lnTo>
                                    <a:pt x="277" y="344"/>
                                  </a:lnTo>
                                  <a:lnTo>
                                    <a:pt x="258" y="356"/>
                                  </a:lnTo>
                                  <a:lnTo>
                                    <a:pt x="237" y="366"/>
                                  </a:lnTo>
                                  <a:lnTo>
                                    <a:pt x="216" y="373"/>
                                  </a:lnTo>
                                  <a:lnTo>
                                    <a:pt x="194" y="377"/>
                                  </a:lnTo>
                                  <a:lnTo>
                                    <a:pt x="170" y="378"/>
                                  </a:lnTo>
                                  <a:lnTo>
                                    <a:pt x="152" y="377"/>
                                  </a:lnTo>
                                  <a:lnTo>
                                    <a:pt x="134" y="375"/>
                                  </a:lnTo>
                                  <a:lnTo>
                                    <a:pt x="117" y="371"/>
                                  </a:lnTo>
                                  <a:lnTo>
                                    <a:pt x="101" y="366"/>
                                  </a:lnTo>
                                  <a:lnTo>
                                    <a:pt x="87" y="359"/>
                                  </a:lnTo>
                                  <a:lnTo>
                                    <a:pt x="73" y="351"/>
                                  </a:lnTo>
                                  <a:lnTo>
                                    <a:pt x="59" y="341"/>
                                  </a:lnTo>
                                  <a:lnTo>
                                    <a:pt x="47" y="329"/>
                                  </a:lnTo>
                                  <a:lnTo>
                                    <a:pt x="36" y="317"/>
                                  </a:lnTo>
                                  <a:lnTo>
                                    <a:pt x="27" y="302"/>
                                  </a:lnTo>
                                  <a:lnTo>
                                    <a:pt x="19" y="287"/>
                                  </a:lnTo>
                                  <a:lnTo>
                                    <a:pt x="12" y="270"/>
                                  </a:lnTo>
                                  <a:lnTo>
                                    <a:pt x="7" y="252"/>
                                  </a:lnTo>
                                  <a:lnTo>
                                    <a:pt x="3" y="232"/>
                                  </a:lnTo>
                                  <a:lnTo>
                                    <a:pt x="1" y="211"/>
                                  </a:lnTo>
                                  <a:lnTo>
                                    <a:pt x="0" y="189"/>
                                  </a:lnTo>
                                  <a:moveTo>
                                    <a:pt x="64" y="189"/>
                                  </a:moveTo>
                                  <a:lnTo>
                                    <a:pt x="64" y="206"/>
                                  </a:lnTo>
                                  <a:lnTo>
                                    <a:pt x="65" y="222"/>
                                  </a:lnTo>
                                  <a:lnTo>
                                    <a:pt x="68" y="236"/>
                                  </a:lnTo>
                                  <a:lnTo>
                                    <a:pt x="71" y="250"/>
                                  </a:lnTo>
                                  <a:lnTo>
                                    <a:pt x="75" y="262"/>
                                  </a:lnTo>
                                  <a:lnTo>
                                    <a:pt x="81" y="274"/>
                                  </a:lnTo>
                                  <a:lnTo>
                                    <a:pt x="87" y="284"/>
                                  </a:lnTo>
                                  <a:lnTo>
                                    <a:pt x="94" y="293"/>
                                  </a:lnTo>
                                  <a:lnTo>
                                    <a:pt x="102" y="301"/>
                                  </a:lnTo>
                                  <a:lnTo>
                                    <a:pt x="110" y="308"/>
                                  </a:lnTo>
                                  <a:lnTo>
                                    <a:pt x="119" y="314"/>
                                  </a:lnTo>
                                  <a:lnTo>
                                    <a:pt x="128" y="319"/>
                                  </a:lnTo>
                                  <a:lnTo>
                                    <a:pt x="138" y="323"/>
                                  </a:lnTo>
                                  <a:lnTo>
                                    <a:pt x="148" y="326"/>
                                  </a:lnTo>
                                  <a:lnTo>
                                    <a:pt x="159" y="327"/>
                                  </a:lnTo>
                                  <a:lnTo>
                                    <a:pt x="170" y="328"/>
                                  </a:lnTo>
                                  <a:lnTo>
                                    <a:pt x="181" y="327"/>
                                  </a:lnTo>
                                  <a:lnTo>
                                    <a:pt x="192" y="326"/>
                                  </a:lnTo>
                                  <a:lnTo>
                                    <a:pt x="202" y="323"/>
                                  </a:lnTo>
                                  <a:lnTo>
                                    <a:pt x="212" y="319"/>
                                  </a:lnTo>
                                  <a:lnTo>
                                    <a:pt x="221" y="314"/>
                                  </a:lnTo>
                                  <a:lnTo>
                                    <a:pt x="230" y="308"/>
                                  </a:lnTo>
                                  <a:lnTo>
                                    <a:pt x="238" y="301"/>
                                  </a:lnTo>
                                  <a:lnTo>
                                    <a:pt x="246" y="293"/>
                                  </a:lnTo>
                                  <a:lnTo>
                                    <a:pt x="253" y="284"/>
                                  </a:lnTo>
                                  <a:lnTo>
                                    <a:pt x="260" y="273"/>
                                  </a:lnTo>
                                  <a:lnTo>
                                    <a:pt x="265" y="262"/>
                                  </a:lnTo>
                                  <a:lnTo>
                                    <a:pt x="269" y="249"/>
                                  </a:lnTo>
                                  <a:lnTo>
                                    <a:pt x="272" y="235"/>
                                  </a:lnTo>
                                  <a:lnTo>
                                    <a:pt x="275" y="220"/>
                                  </a:lnTo>
                                  <a:lnTo>
                                    <a:pt x="276" y="204"/>
                                  </a:lnTo>
                                  <a:lnTo>
                                    <a:pt x="277" y="187"/>
                                  </a:lnTo>
                                  <a:lnTo>
                                    <a:pt x="276" y="171"/>
                                  </a:lnTo>
                                  <a:lnTo>
                                    <a:pt x="275" y="155"/>
                                  </a:lnTo>
                                  <a:lnTo>
                                    <a:pt x="272" y="141"/>
                                  </a:lnTo>
                                  <a:lnTo>
                                    <a:pt x="269" y="128"/>
                                  </a:lnTo>
                                  <a:lnTo>
                                    <a:pt x="265" y="116"/>
                                  </a:lnTo>
                                  <a:lnTo>
                                    <a:pt x="260" y="104"/>
                                  </a:lnTo>
                                  <a:lnTo>
                                    <a:pt x="253" y="94"/>
                                  </a:lnTo>
                                  <a:lnTo>
                                    <a:pt x="246" y="85"/>
                                  </a:lnTo>
                                  <a:lnTo>
                                    <a:pt x="238" y="77"/>
                                  </a:lnTo>
                                  <a:lnTo>
                                    <a:pt x="230" y="70"/>
                                  </a:lnTo>
                                  <a:lnTo>
                                    <a:pt x="221" y="64"/>
                                  </a:lnTo>
                                  <a:lnTo>
                                    <a:pt x="212" y="59"/>
                                  </a:lnTo>
                                  <a:lnTo>
                                    <a:pt x="202" y="55"/>
                                  </a:lnTo>
                                  <a:lnTo>
                                    <a:pt x="192" y="53"/>
                                  </a:lnTo>
                                  <a:lnTo>
                                    <a:pt x="181" y="51"/>
                                  </a:lnTo>
                                  <a:lnTo>
                                    <a:pt x="170" y="50"/>
                                  </a:lnTo>
                                  <a:lnTo>
                                    <a:pt x="159" y="51"/>
                                  </a:lnTo>
                                  <a:lnTo>
                                    <a:pt x="148" y="53"/>
                                  </a:lnTo>
                                  <a:lnTo>
                                    <a:pt x="138" y="55"/>
                                  </a:lnTo>
                                  <a:lnTo>
                                    <a:pt x="128" y="59"/>
                                  </a:lnTo>
                                  <a:lnTo>
                                    <a:pt x="119" y="64"/>
                                  </a:lnTo>
                                  <a:lnTo>
                                    <a:pt x="110" y="70"/>
                                  </a:lnTo>
                                  <a:lnTo>
                                    <a:pt x="102" y="77"/>
                                  </a:lnTo>
                                  <a:lnTo>
                                    <a:pt x="94" y="85"/>
                                  </a:lnTo>
                                  <a:lnTo>
                                    <a:pt x="87" y="94"/>
                                  </a:lnTo>
                                  <a:lnTo>
                                    <a:pt x="81" y="104"/>
                                  </a:lnTo>
                                  <a:lnTo>
                                    <a:pt x="75" y="116"/>
                                  </a:lnTo>
                                  <a:lnTo>
                                    <a:pt x="71" y="128"/>
                                  </a:lnTo>
                                  <a:lnTo>
                                    <a:pt x="68" y="142"/>
                                  </a:lnTo>
                                  <a:lnTo>
                                    <a:pt x="65" y="156"/>
                                  </a:lnTo>
                                  <a:lnTo>
                                    <a:pt x="64" y="172"/>
                                  </a:lnTo>
                                  <a:lnTo>
                                    <a:pt x="64"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79" name="Freeform 155"/>
                          <wps:cNvSpPr>
                            <a:spLocks noEditPoints="1"/>
                          </wps:cNvSpPr>
                          <wps:spPr bwMode="auto">
                            <a:xfrm>
                              <a:off x="11255" y="5768"/>
                              <a:ext cx="127" cy="142"/>
                            </a:xfrm>
                            <a:custGeom>
                              <a:avLst/>
                              <a:gdLst>
                                <a:gd name="T0" fmla="*/ 1 w 339"/>
                                <a:gd name="T1" fmla="*/ 165 h 378"/>
                                <a:gd name="T2" fmla="*/ 8 w 339"/>
                                <a:gd name="T3" fmla="*/ 121 h 378"/>
                                <a:gd name="T4" fmla="*/ 22 w 339"/>
                                <a:gd name="T5" fmla="*/ 84 h 378"/>
                                <a:gd name="T6" fmla="*/ 43 w 339"/>
                                <a:gd name="T7" fmla="*/ 53 h 378"/>
                                <a:gd name="T8" fmla="*/ 68 w 339"/>
                                <a:gd name="T9" fmla="*/ 30 h 378"/>
                                <a:gd name="T10" fmla="*/ 94 w 339"/>
                                <a:gd name="T11" fmla="*/ 15 h 378"/>
                                <a:gd name="T12" fmla="*/ 122 w 339"/>
                                <a:gd name="T13" fmla="*/ 5 h 378"/>
                                <a:gd name="T14" fmla="*/ 153 w 339"/>
                                <a:gd name="T15" fmla="*/ 0 h 378"/>
                                <a:gd name="T16" fmla="*/ 188 w 339"/>
                                <a:gd name="T17" fmla="*/ 0 h 378"/>
                                <a:gd name="T18" fmla="*/ 222 w 339"/>
                                <a:gd name="T19" fmla="*/ 7 h 378"/>
                                <a:gd name="T20" fmla="*/ 252 w 339"/>
                                <a:gd name="T21" fmla="*/ 19 h 378"/>
                                <a:gd name="T22" fmla="*/ 280 w 339"/>
                                <a:gd name="T23" fmla="*/ 37 h 378"/>
                                <a:gd name="T24" fmla="*/ 303 w 339"/>
                                <a:gd name="T25" fmla="*/ 61 h 378"/>
                                <a:gd name="T26" fmla="*/ 321 w 339"/>
                                <a:gd name="T27" fmla="*/ 91 h 378"/>
                                <a:gd name="T28" fmla="*/ 333 w 339"/>
                                <a:gd name="T29" fmla="*/ 124 h 378"/>
                                <a:gd name="T30" fmla="*/ 338 w 339"/>
                                <a:gd name="T31" fmla="*/ 163 h 378"/>
                                <a:gd name="T32" fmla="*/ 338 w 339"/>
                                <a:gd name="T33" fmla="*/ 217 h 378"/>
                                <a:gd name="T34" fmla="*/ 327 w 339"/>
                                <a:gd name="T35" fmla="*/ 272 h 378"/>
                                <a:gd name="T36" fmla="*/ 307 w 339"/>
                                <a:gd name="T37" fmla="*/ 313 h 378"/>
                                <a:gd name="T38" fmla="*/ 276 w 339"/>
                                <a:gd name="T39" fmla="*/ 344 h 378"/>
                                <a:gd name="T40" fmla="*/ 237 w 339"/>
                                <a:gd name="T41" fmla="*/ 366 h 378"/>
                                <a:gd name="T42" fmla="*/ 193 w 339"/>
                                <a:gd name="T43" fmla="*/ 377 h 378"/>
                                <a:gd name="T44" fmla="*/ 151 w 339"/>
                                <a:gd name="T45" fmla="*/ 377 h 378"/>
                                <a:gd name="T46" fmla="*/ 117 w 339"/>
                                <a:gd name="T47" fmla="*/ 371 h 378"/>
                                <a:gd name="T48" fmla="*/ 86 w 339"/>
                                <a:gd name="T49" fmla="*/ 359 h 378"/>
                                <a:gd name="T50" fmla="*/ 59 w 339"/>
                                <a:gd name="T51" fmla="*/ 341 h 378"/>
                                <a:gd name="T52" fmla="*/ 36 w 339"/>
                                <a:gd name="T53" fmla="*/ 317 h 378"/>
                                <a:gd name="T54" fmla="*/ 18 w 339"/>
                                <a:gd name="T55" fmla="*/ 287 h 378"/>
                                <a:gd name="T56" fmla="*/ 6 w 339"/>
                                <a:gd name="T57" fmla="*/ 252 h 378"/>
                                <a:gd name="T58" fmla="*/ 1 w 339"/>
                                <a:gd name="T59" fmla="*/ 211 h 378"/>
                                <a:gd name="T60" fmla="*/ 63 w 339"/>
                                <a:gd name="T61" fmla="*/ 189 h 378"/>
                                <a:gd name="T62" fmla="*/ 65 w 339"/>
                                <a:gd name="T63" fmla="*/ 222 h 378"/>
                                <a:gd name="T64" fmla="*/ 71 w 339"/>
                                <a:gd name="T65" fmla="*/ 250 h 378"/>
                                <a:gd name="T66" fmla="*/ 80 w 339"/>
                                <a:gd name="T67" fmla="*/ 274 h 378"/>
                                <a:gd name="T68" fmla="*/ 93 w 339"/>
                                <a:gd name="T69" fmla="*/ 293 h 378"/>
                                <a:gd name="T70" fmla="*/ 109 w 339"/>
                                <a:gd name="T71" fmla="*/ 308 h 378"/>
                                <a:gd name="T72" fmla="*/ 128 w 339"/>
                                <a:gd name="T73" fmla="*/ 319 h 378"/>
                                <a:gd name="T74" fmla="*/ 148 w 339"/>
                                <a:gd name="T75" fmla="*/ 326 h 378"/>
                                <a:gd name="T76" fmla="*/ 170 w 339"/>
                                <a:gd name="T77" fmla="*/ 328 h 378"/>
                                <a:gd name="T78" fmla="*/ 192 w 339"/>
                                <a:gd name="T79" fmla="*/ 326 h 378"/>
                                <a:gd name="T80" fmla="*/ 212 w 339"/>
                                <a:gd name="T81" fmla="*/ 319 h 378"/>
                                <a:gd name="T82" fmla="*/ 230 w 339"/>
                                <a:gd name="T83" fmla="*/ 308 h 378"/>
                                <a:gd name="T84" fmla="*/ 246 w 339"/>
                                <a:gd name="T85" fmla="*/ 293 h 378"/>
                                <a:gd name="T86" fmla="*/ 259 w 339"/>
                                <a:gd name="T87" fmla="*/ 273 h 378"/>
                                <a:gd name="T88" fmla="*/ 269 w 339"/>
                                <a:gd name="T89" fmla="*/ 249 h 378"/>
                                <a:gd name="T90" fmla="*/ 274 w 339"/>
                                <a:gd name="T91" fmla="*/ 220 h 378"/>
                                <a:gd name="T92" fmla="*/ 276 w 339"/>
                                <a:gd name="T93" fmla="*/ 187 h 378"/>
                                <a:gd name="T94" fmla="*/ 274 w 339"/>
                                <a:gd name="T95" fmla="*/ 155 h 378"/>
                                <a:gd name="T96" fmla="*/ 269 w 339"/>
                                <a:gd name="T97" fmla="*/ 128 h 378"/>
                                <a:gd name="T98" fmla="*/ 259 w 339"/>
                                <a:gd name="T99" fmla="*/ 104 h 378"/>
                                <a:gd name="T100" fmla="*/ 246 w 339"/>
                                <a:gd name="T101" fmla="*/ 85 h 378"/>
                                <a:gd name="T102" fmla="*/ 229 w 339"/>
                                <a:gd name="T103" fmla="*/ 70 h 378"/>
                                <a:gd name="T104" fmla="*/ 211 w 339"/>
                                <a:gd name="T105" fmla="*/ 59 h 378"/>
                                <a:gd name="T106" fmla="*/ 191 w 339"/>
                                <a:gd name="T107" fmla="*/ 53 h 378"/>
                                <a:gd name="T108" fmla="*/ 170 w 339"/>
                                <a:gd name="T109" fmla="*/ 50 h 378"/>
                                <a:gd name="T110" fmla="*/ 148 w 339"/>
                                <a:gd name="T111" fmla="*/ 53 h 378"/>
                                <a:gd name="T112" fmla="*/ 128 w 339"/>
                                <a:gd name="T113" fmla="*/ 59 h 378"/>
                                <a:gd name="T114" fmla="*/ 109 w 339"/>
                                <a:gd name="T115" fmla="*/ 70 h 378"/>
                                <a:gd name="T116" fmla="*/ 93 w 339"/>
                                <a:gd name="T117" fmla="*/ 85 h 378"/>
                                <a:gd name="T118" fmla="*/ 80 w 339"/>
                                <a:gd name="T119" fmla="*/ 104 h 378"/>
                                <a:gd name="T120" fmla="*/ 71 w 339"/>
                                <a:gd name="T121" fmla="*/ 128 h 378"/>
                                <a:gd name="T122" fmla="*/ 65 w 339"/>
                                <a:gd name="T123" fmla="*/ 156 h 378"/>
                                <a:gd name="T124" fmla="*/ 63 w 339"/>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39" h="378">
                                  <a:moveTo>
                                    <a:pt x="0" y="189"/>
                                  </a:moveTo>
                                  <a:lnTo>
                                    <a:pt x="1" y="165"/>
                                  </a:lnTo>
                                  <a:lnTo>
                                    <a:pt x="3" y="142"/>
                                  </a:lnTo>
                                  <a:lnTo>
                                    <a:pt x="8" y="121"/>
                                  </a:lnTo>
                                  <a:lnTo>
                                    <a:pt x="14" y="101"/>
                                  </a:lnTo>
                                  <a:lnTo>
                                    <a:pt x="22" y="84"/>
                                  </a:lnTo>
                                  <a:lnTo>
                                    <a:pt x="31" y="67"/>
                                  </a:lnTo>
                                  <a:lnTo>
                                    <a:pt x="43" y="53"/>
                                  </a:lnTo>
                                  <a:lnTo>
                                    <a:pt x="56" y="40"/>
                                  </a:lnTo>
                                  <a:lnTo>
                                    <a:pt x="68" y="30"/>
                                  </a:lnTo>
                                  <a:lnTo>
                                    <a:pt x="80" y="22"/>
                                  </a:lnTo>
                                  <a:lnTo>
                                    <a:pt x="94" y="15"/>
                                  </a:lnTo>
                                  <a:lnTo>
                                    <a:pt x="108" y="10"/>
                                  </a:lnTo>
                                  <a:lnTo>
                                    <a:pt x="122" y="5"/>
                                  </a:lnTo>
                                  <a:lnTo>
                                    <a:pt x="137" y="2"/>
                                  </a:lnTo>
                                  <a:lnTo>
                                    <a:pt x="153" y="0"/>
                                  </a:lnTo>
                                  <a:lnTo>
                                    <a:pt x="170" y="0"/>
                                  </a:lnTo>
                                  <a:lnTo>
                                    <a:pt x="188" y="0"/>
                                  </a:lnTo>
                                  <a:lnTo>
                                    <a:pt x="205" y="3"/>
                                  </a:lnTo>
                                  <a:lnTo>
                                    <a:pt x="222" y="7"/>
                                  </a:lnTo>
                                  <a:lnTo>
                                    <a:pt x="238" y="12"/>
                                  </a:lnTo>
                                  <a:lnTo>
                                    <a:pt x="252" y="19"/>
                                  </a:lnTo>
                                  <a:lnTo>
                                    <a:pt x="266" y="27"/>
                                  </a:lnTo>
                                  <a:lnTo>
                                    <a:pt x="280" y="37"/>
                                  </a:lnTo>
                                  <a:lnTo>
                                    <a:pt x="292" y="49"/>
                                  </a:lnTo>
                                  <a:lnTo>
                                    <a:pt x="303" y="61"/>
                                  </a:lnTo>
                                  <a:lnTo>
                                    <a:pt x="313" y="75"/>
                                  </a:lnTo>
                                  <a:lnTo>
                                    <a:pt x="321" y="91"/>
                                  </a:lnTo>
                                  <a:lnTo>
                                    <a:pt x="327" y="107"/>
                                  </a:lnTo>
                                  <a:lnTo>
                                    <a:pt x="333" y="124"/>
                                  </a:lnTo>
                                  <a:lnTo>
                                    <a:pt x="336" y="143"/>
                                  </a:lnTo>
                                  <a:lnTo>
                                    <a:pt x="338" y="163"/>
                                  </a:lnTo>
                                  <a:lnTo>
                                    <a:pt x="339" y="184"/>
                                  </a:lnTo>
                                  <a:lnTo>
                                    <a:pt x="338" y="217"/>
                                  </a:lnTo>
                                  <a:lnTo>
                                    <a:pt x="334" y="246"/>
                                  </a:lnTo>
                                  <a:lnTo>
                                    <a:pt x="327" y="272"/>
                                  </a:lnTo>
                                  <a:lnTo>
                                    <a:pt x="318" y="294"/>
                                  </a:lnTo>
                                  <a:lnTo>
                                    <a:pt x="307" y="313"/>
                                  </a:lnTo>
                                  <a:lnTo>
                                    <a:pt x="293" y="329"/>
                                  </a:lnTo>
                                  <a:lnTo>
                                    <a:pt x="276" y="344"/>
                                  </a:lnTo>
                                  <a:lnTo>
                                    <a:pt x="257" y="356"/>
                                  </a:lnTo>
                                  <a:lnTo>
                                    <a:pt x="237" y="366"/>
                                  </a:lnTo>
                                  <a:lnTo>
                                    <a:pt x="215" y="373"/>
                                  </a:lnTo>
                                  <a:lnTo>
                                    <a:pt x="193" y="377"/>
                                  </a:lnTo>
                                  <a:lnTo>
                                    <a:pt x="170" y="378"/>
                                  </a:lnTo>
                                  <a:lnTo>
                                    <a:pt x="151" y="377"/>
                                  </a:lnTo>
                                  <a:lnTo>
                                    <a:pt x="134" y="375"/>
                                  </a:lnTo>
                                  <a:lnTo>
                                    <a:pt x="117" y="371"/>
                                  </a:lnTo>
                                  <a:lnTo>
                                    <a:pt x="101" y="366"/>
                                  </a:lnTo>
                                  <a:lnTo>
                                    <a:pt x="86" y="359"/>
                                  </a:lnTo>
                                  <a:lnTo>
                                    <a:pt x="72" y="351"/>
                                  </a:lnTo>
                                  <a:lnTo>
                                    <a:pt x="59" y="341"/>
                                  </a:lnTo>
                                  <a:lnTo>
                                    <a:pt x="47" y="329"/>
                                  </a:lnTo>
                                  <a:lnTo>
                                    <a:pt x="36" y="317"/>
                                  </a:lnTo>
                                  <a:lnTo>
                                    <a:pt x="26" y="302"/>
                                  </a:lnTo>
                                  <a:lnTo>
                                    <a:pt x="18" y="287"/>
                                  </a:lnTo>
                                  <a:lnTo>
                                    <a:pt x="12" y="270"/>
                                  </a:lnTo>
                                  <a:lnTo>
                                    <a:pt x="6" y="252"/>
                                  </a:lnTo>
                                  <a:lnTo>
                                    <a:pt x="3" y="232"/>
                                  </a:lnTo>
                                  <a:lnTo>
                                    <a:pt x="1" y="211"/>
                                  </a:lnTo>
                                  <a:lnTo>
                                    <a:pt x="0" y="189"/>
                                  </a:lnTo>
                                  <a:moveTo>
                                    <a:pt x="63" y="189"/>
                                  </a:moveTo>
                                  <a:lnTo>
                                    <a:pt x="63" y="206"/>
                                  </a:lnTo>
                                  <a:lnTo>
                                    <a:pt x="65" y="222"/>
                                  </a:lnTo>
                                  <a:lnTo>
                                    <a:pt x="67" y="236"/>
                                  </a:lnTo>
                                  <a:lnTo>
                                    <a:pt x="71" y="250"/>
                                  </a:lnTo>
                                  <a:lnTo>
                                    <a:pt x="75" y="262"/>
                                  </a:lnTo>
                                  <a:lnTo>
                                    <a:pt x="80" y="274"/>
                                  </a:lnTo>
                                  <a:lnTo>
                                    <a:pt x="86" y="284"/>
                                  </a:lnTo>
                                  <a:lnTo>
                                    <a:pt x="93" y="293"/>
                                  </a:lnTo>
                                  <a:lnTo>
                                    <a:pt x="101" y="301"/>
                                  </a:lnTo>
                                  <a:lnTo>
                                    <a:pt x="109" y="308"/>
                                  </a:lnTo>
                                  <a:lnTo>
                                    <a:pt x="118" y="314"/>
                                  </a:lnTo>
                                  <a:lnTo>
                                    <a:pt x="128" y="319"/>
                                  </a:lnTo>
                                  <a:lnTo>
                                    <a:pt x="137" y="323"/>
                                  </a:lnTo>
                                  <a:lnTo>
                                    <a:pt x="148" y="326"/>
                                  </a:lnTo>
                                  <a:lnTo>
                                    <a:pt x="158" y="327"/>
                                  </a:lnTo>
                                  <a:lnTo>
                                    <a:pt x="170" y="328"/>
                                  </a:lnTo>
                                  <a:lnTo>
                                    <a:pt x="181" y="327"/>
                                  </a:lnTo>
                                  <a:lnTo>
                                    <a:pt x="192" y="326"/>
                                  </a:lnTo>
                                  <a:lnTo>
                                    <a:pt x="202" y="323"/>
                                  </a:lnTo>
                                  <a:lnTo>
                                    <a:pt x="212" y="319"/>
                                  </a:lnTo>
                                  <a:lnTo>
                                    <a:pt x="221" y="314"/>
                                  </a:lnTo>
                                  <a:lnTo>
                                    <a:pt x="230" y="308"/>
                                  </a:lnTo>
                                  <a:lnTo>
                                    <a:pt x="238" y="301"/>
                                  </a:lnTo>
                                  <a:lnTo>
                                    <a:pt x="246" y="293"/>
                                  </a:lnTo>
                                  <a:lnTo>
                                    <a:pt x="253" y="284"/>
                                  </a:lnTo>
                                  <a:lnTo>
                                    <a:pt x="259" y="273"/>
                                  </a:lnTo>
                                  <a:lnTo>
                                    <a:pt x="264" y="262"/>
                                  </a:lnTo>
                                  <a:lnTo>
                                    <a:pt x="269" y="249"/>
                                  </a:lnTo>
                                  <a:lnTo>
                                    <a:pt x="272" y="235"/>
                                  </a:lnTo>
                                  <a:lnTo>
                                    <a:pt x="274" y="220"/>
                                  </a:lnTo>
                                  <a:lnTo>
                                    <a:pt x="276" y="204"/>
                                  </a:lnTo>
                                  <a:lnTo>
                                    <a:pt x="276" y="187"/>
                                  </a:lnTo>
                                  <a:lnTo>
                                    <a:pt x="276" y="171"/>
                                  </a:lnTo>
                                  <a:lnTo>
                                    <a:pt x="274" y="155"/>
                                  </a:lnTo>
                                  <a:lnTo>
                                    <a:pt x="272" y="141"/>
                                  </a:lnTo>
                                  <a:lnTo>
                                    <a:pt x="269" y="128"/>
                                  </a:lnTo>
                                  <a:lnTo>
                                    <a:pt x="264" y="116"/>
                                  </a:lnTo>
                                  <a:lnTo>
                                    <a:pt x="259" y="104"/>
                                  </a:lnTo>
                                  <a:lnTo>
                                    <a:pt x="253" y="94"/>
                                  </a:lnTo>
                                  <a:lnTo>
                                    <a:pt x="246" y="85"/>
                                  </a:lnTo>
                                  <a:lnTo>
                                    <a:pt x="238" y="77"/>
                                  </a:lnTo>
                                  <a:lnTo>
                                    <a:pt x="229" y="70"/>
                                  </a:lnTo>
                                  <a:lnTo>
                                    <a:pt x="221" y="64"/>
                                  </a:lnTo>
                                  <a:lnTo>
                                    <a:pt x="211" y="59"/>
                                  </a:lnTo>
                                  <a:lnTo>
                                    <a:pt x="202" y="55"/>
                                  </a:lnTo>
                                  <a:lnTo>
                                    <a:pt x="191" y="53"/>
                                  </a:lnTo>
                                  <a:lnTo>
                                    <a:pt x="181" y="51"/>
                                  </a:lnTo>
                                  <a:lnTo>
                                    <a:pt x="170" y="50"/>
                                  </a:lnTo>
                                  <a:lnTo>
                                    <a:pt x="158" y="51"/>
                                  </a:lnTo>
                                  <a:lnTo>
                                    <a:pt x="148" y="53"/>
                                  </a:lnTo>
                                  <a:lnTo>
                                    <a:pt x="137" y="55"/>
                                  </a:lnTo>
                                  <a:lnTo>
                                    <a:pt x="128" y="59"/>
                                  </a:lnTo>
                                  <a:lnTo>
                                    <a:pt x="118" y="64"/>
                                  </a:lnTo>
                                  <a:lnTo>
                                    <a:pt x="109" y="70"/>
                                  </a:lnTo>
                                  <a:lnTo>
                                    <a:pt x="101" y="77"/>
                                  </a:lnTo>
                                  <a:lnTo>
                                    <a:pt x="93" y="85"/>
                                  </a:lnTo>
                                  <a:lnTo>
                                    <a:pt x="86" y="94"/>
                                  </a:lnTo>
                                  <a:lnTo>
                                    <a:pt x="80" y="104"/>
                                  </a:lnTo>
                                  <a:lnTo>
                                    <a:pt x="75" y="116"/>
                                  </a:lnTo>
                                  <a:lnTo>
                                    <a:pt x="71" y="128"/>
                                  </a:lnTo>
                                  <a:lnTo>
                                    <a:pt x="67" y="142"/>
                                  </a:lnTo>
                                  <a:lnTo>
                                    <a:pt x="65" y="156"/>
                                  </a:lnTo>
                                  <a:lnTo>
                                    <a:pt x="63"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0" name="Freeform 156"/>
                          <wps:cNvSpPr>
                            <a:spLocks/>
                          </wps:cNvSpPr>
                          <wps:spPr bwMode="auto">
                            <a:xfrm>
                              <a:off x="11409" y="5768"/>
                              <a:ext cx="73" cy="139"/>
                            </a:xfrm>
                            <a:custGeom>
                              <a:avLst/>
                              <a:gdLst>
                                <a:gd name="T0" fmla="*/ 0 w 196"/>
                                <a:gd name="T1" fmla="*/ 370 h 370"/>
                                <a:gd name="T2" fmla="*/ 0 w 196"/>
                                <a:gd name="T3" fmla="*/ 8 h 370"/>
                                <a:gd name="T4" fmla="*/ 55 w 196"/>
                                <a:gd name="T5" fmla="*/ 8 h 370"/>
                                <a:gd name="T6" fmla="*/ 55 w 196"/>
                                <a:gd name="T7" fmla="*/ 63 h 370"/>
                                <a:gd name="T8" fmla="*/ 65 w 196"/>
                                <a:gd name="T9" fmla="*/ 45 h 370"/>
                                <a:gd name="T10" fmla="*/ 75 w 196"/>
                                <a:gd name="T11" fmla="*/ 31 h 370"/>
                                <a:gd name="T12" fmla="*/ 85 w 196"/>
                                <a:gd name="T13" fmla="*/ 20 h 370"/>
                                <a:gd name="T14" fmla="*/ 94 w 196"/>
                                <a:gd name="T15" fmla="*/ 12 h 370"/>
                                <a:gd name="T16" fmla="*/ 103 w 196"/>
                                <a:gd name="T17" fmla="*/ 7 h 370"/>
                                <a:gd name="T18" fmla="*/ 113 w 196"/>
                                <a:gd name="T19" fmla="*/ 3 h 370"/>
                                <a:gd name="T20" fmla="*/ 123 w 196"/>
                                <a:gd name="T21" fmla="*/ 0 h 370"/>
                                <a:gd name="T22" fmla="*/ 133 w 196"/>
                                <a:gd name="T23" fmla="*/ 0 h 370"/>
                                <a:gd name="T24" fmla="*/ 149 w 196"/>
                                <a:gd name="T25" fmla="*/ 1 h 370"/>
                                <a:gd name="T26" fmla="*/ 165 w 196"/>
                                <a:gd name="T27" fmla="*/ 5 h 370"/>
                                <a:gd name="T28" fmla="*/ 180 w 196"/>
                                <a:gd name="T29" fmla="*/ 11 h 370"/>
                                <a:gd name="T30" fmla="*/ 196 w 196"/>
                                <a:gd name="T31" fmla="*/ 19 h 370"/>
                                <a:gd name="T32" fmla="*/ 175 w 196"/>
                                <a:gd name="T33" fmla="*/ 76 h 370"/>
                                <a:gd name="T34" fmla="*/ 164 w 196"/>
                                <a:gd name="T35" fmla="*/ 71 h 370"/>
                                <a:gd name="T36" fmla="*/ 153 w 196"/>
                                <a:gd name="T37" fmla="*/ 66 h 370"/>
                                <a:gd name="T38" fmla="*/ 141 w 196"/>
                                <a:gd name="T39" fmla="*/ 64 h 370"/>
                                <a:gd name="T40" fmla="*/ 130 w 196"/>
                                <a:gd name="T41" fmla="*/ 63 h 370"/>
                                <a:gd name="T42" fmla="*/ 120 w 196"/>
                                <a:gd name="T43" fmla="*/ 64 h 370"/>
                                <a:gd name="T44" fmla="*/ 111 w 196"/>
                                <a:gd name="T45" fmla="*/ 66 h 370"/>
                                <a:gd name="T46" fmla="*/ 102 w 196"/>
                                <a:gd name="T47" fmla="*/ 70 h 370"/>
                                <a:gd name="T48" fmla="*/ 94 w 196"/>
                                <a:gd name="T49" fmla="*/ 75 h 370"/>
                                <a:gd name="T50" fmla="*/ 87 w 196"/>
                                <a:gd name="T51" fmla="*/ 82 h 370"/>
                                <a:gd name="T52" fmla="*/ 80 w 196"/>
                                <a:gd name="T53" fmla="*/ 90 h 370"/>
                                <a:gd name="T54" fmla="*/ 75 w 196"/>
                                <a:gd name="T55" fmla="*/ 99 h 370"/>
                                <a:gd name="T56" fmla="*/ 71 w 196"/>
                                <a:gd name="T57" fmla="*/ 109 h 370"/>
                                <a:gd name="T58" fmla="*/ 67 w 196"/>
                                <a:gd name="T59" fmla="*/ 126 h 370"/>
                                <a:gd name="T60" fmla="*/ 63 w 196"/>
                                <a:gd name="T61" fmla="*/ 143 h 370"/>
                                <a:gd name="T62" fmla="*/ 62 w 196"/>
                                <a:gd name="T63" fmla="*/ 161 h 370"/>
                                <a:gd name="T64" fmla="*/ 61 w 196"/>
                                <a:gd name="T65" fmla="*/ 180 h 370"/>
                                <a:gd name="T66" fmla="*/ 61 w 196"/>
                                <a:gd name="T67" fmla="*/ 370 h 370"/>
                                <a:gd name="T68" fmla="*/ 0 w 196"/>
                                <a:gd name="T69"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96" h="370">
                                  <a:moveTo>
                                    <a:pt x="0" y="370"/>
                                  </a:moveTo>
                                  <a:lnTo>
                                    <a:pt x="0" y="8"/>
                                  </a:lnTo>
                                  <a:lnTo>
                                    <a:pt x="55" y="8"/>
                                  </a:lnTo>
                                  <a:lnTo>
                                    <a:pt x="55" y="63"/>
                                  </a:lnTo>
                                  <a:lnTo>
                                    <a:pt x="65" y="45"/>
                                  </a:lnTo>
                                  <a:lnTo>
                                    <a:pt x="75" y="31"/>
                                  </a:lnTo>
                                  <a:lnTo>
                                    <a:pt x="85" y="20"/>
                                  </a:lnTo>
                                  <a:lnTo>
                                    <a:pt x="94" y="12"/>
                                  </a:lnTo>
                                  <a:lnTo>
                                    <a:pt x="103" y="7"/>
                                  </a:lnTo>
                                  <a:lnTo>
                                    <a:pt x="113" y="3"/>
                                  </a:lnTo>
                                  <a:lnTo>
                                    <a:pt x="123" y="0"/>
                                  </a:lnTo>
                                  <a:lnTo>
                                    <a:pt x="133" y="0"/>
                                  </a:lnTo>
                                  <a:lnTo>
                                    <a:pt x="149" y="1"/>
                                  </a:lnTo>
                                  <a:lnTo>
                                    <a:pt x="165" y="5"/>
                                  </a:lnTo>
                                  <a:lnTo>
                                    <a:pt x="180" y="11"/>
                                  </a:lnTo>
                                  <a:lnTo>
                                    <a:pt x="196" y="19"/>
                                  </a:lnTo>
                                  <a:lnTo>
                                    <a:pt x="175" y="76"/>
                                  </a:lnTo>
                                  <a:lnTo>
                                    <a:pt x="164" y="71"/>
                                  </a:lnTo>
                                  <a:lnTo>
                                    <a:pt x="153" y="66"/>
                                  </a:lnTo>
                                  <a:lnTo>
                                    <a:pt x="141" y="64"/>
                                  </a:lnTo>
                                  <a:lnTo>
                                    <a:pt x="130" y="63"/>
                                  </a:lnTo>
                                  <a:lnTo>
                                    <a:pt x="120" y="64"/>
                                  </a:lnTo>
                                  <a:lnTo>
                                    <a:pt x="111" y="66"/>
                                  </a:lnTo>
                                  <a:lnTo>
                                    <a:pt x="102" y="70"/>
                                  </a:lnTo>
                                  <a:lnTo>
                                    <a:pt x="94" y="75"/>
                                  </a:lnTo>
                                  <a:lnTo>
                                    <a:pt x="87" y="82"/>
                                  </a:lnTo>
                                  <a:lnTo>
                                    <a:pt x="80" y="90"/>
                                  </a:lnTo>
                                  <a:lnTo>
                                    <a:pt x="75" y="99"/>
                                  </a:lnTo>
                                  <a:lnTo>
                                    <a:pt x="71" y="109"/>
                                  </a:lnTo>
                                  <a:lnTo>
                                    <a:pt x="67" y="126"/>
                                  </a:lnTo>
                                  <a:lnTo>
                                    <a:pt x="63" y="143"/>
                                  </a:lnTo>
                                  <a:lnTo>
                                    <a:pt x="62" y="161"/>
                                  </a:lnTo>
                                  <a:lnTo>
                                    <a:pt x="61" y="180"/>
                                  </a:lnTo>
                                  <a:lnTo>
                                    <a:pt x="61"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1" name="Line 157"/>
                          <wps:cNvCnPr/>
                          <wps:spPr bwMode="auto">
                            <a:xfrm>
                              <a:off x="11987" y="2345"/>
                              <a:ext cx="375"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2" name="Line 158"/>
                          <wps:cNvCnPr/>
                          <wps:spPr bwMode="auto">
                            <a:xfrm>
                              <a:off x="12969" y="2345"/>
                              <a:ext cx="1403"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3" name="Line 159"/>
                          <wps:cNvCnPr/>
                          <wps:spPr bwMode="auto">
                            <a:xfrm flipH="1">
                              <a:off x="12175" y="2907"/>
                              <a:ext cx="187"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4" name="Line 160"/>
                          <wps:cNvCnPr/>
                          <wps:spPr bwMode="auto">
                            <a:xfrm>
                              <a:off x="12362" y="2907"/>
                              <a:ext cx="0" cy="375"/>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5" name="Line 161"/>
                          <wps:cNvCnPr/>
                          <wps:spPr bwMode="auto">
                            <a:xfrm>
                              <a:off x="12362" y="3845"/>
                              <a:ext cx="0" cy="1312"/>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6" name="Line 162"/>
                          <wps:cNvCnPr/>
                          <wps:spPr bwMode="auto">
                            <a:xfrm flipH="1">
                              <a:off x="12175" y="2345"/>
                              <a:ext cx="187" cy="562"/>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7" name="Line 163"/>
                          <wps:cNvCnPr/>
                          <wps:spPr bwMode="auto">
                            <a:xfrm>
                              <a:off x="14498" y="657"/>
                              <a:ext cx="749"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8" name="Freeform 164"/>
                          <wps:cNvSpPr>
                            <a:spLocks/>
                          </wps:cNvSpPr>
                          <wps:spPr bwMode="auto">
                            <a:xfrm>
                              <a:off x="15146" y="657"/>
                              <a:ext cx="52" cy="148"/>
                            </a:xfrm>
                            <a:custGeom>
                              <a:avLst/>
                              <a:gdLst>
                                <a:gd name="T0" fmla="*/ 70 w 139"/>
                                <a:gd name="T1" fmla="*/ 0 h 394"/>
                                <a:gd name="T2" fmla="*/ 139 w 139"/>
                                <a:gd name="T3" fmla="*/ 394 h 394"/>
                                <a:gd name="T4" fmla="*/ 0 w 139"/>
                                <a:gd name="T5" fmla="*/ 394 h 394"/>
                                <a:gd name="T6" fmla="*/ 70 w 139"/>
                                <a:gd name="T7" fmla="*/ 0 h 394"/>
                              </a:gdLst>
                              <a:ahLst/>
                              <a:cxnLst>
                                <a:cxn ang="0">
                                  <a:pos x="T0" y="T1"/>
                                </a:cxn>
                                <a:cxn ang="0">
                                  <a:pos x="T2" y="T3"/>
                                </a:cxn>
                                <a:cxn ang="0">
                                  <a:pos x="T4" y="T5"/>
                                </a:cxn>
                                <a:cxn ang="0">
                                  <a:pos x="T6" y="T7"/>
                                </a:cxn>
                              </a:cxnLst>
                              <a:rect l="0" t="0" r="r" b="b"/>
                              <a:pathLst>
                                <a:path w="139" h="394">
                                  <a:moveTo>
                                    <a:pt x="70" y="0"/>
                                  </a:moveTo>
                                  <a:lnTo>
                                    <a:pt x="139" y="394"/>
                                  </a:lnTo>
                                  <a:lnTo>
                                    <a:pt x="0" y="394"/>
                                  </a:lnTo>
                                  <a:lnTo>
                                    <a:pt x="70" y="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9" name="Line 165"/>
                          <wps:cNvCnPr/>
                          <wps:spPr bwMode="auto">
                            <a:xfrm>
                              <a:off x="15172" y="657"/>
                              <a:ext cx="0" cy="1688"/>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0" name="Freeform 166"/>
                          <wps:cNvSpPr>
                            <a:spLocks/>
                          </wps:cNvSpPr>
                          <wps:spPr bwMode="auto">
                            <a:xfrm>
                              <a:off x="15146" y="2197"/>
                              <a:ext cx="52" cy="148"/>
                            </a:xfrm>
                            <a:custGeom>
                              <a:avLst/>
                              <a:gdLst>
                                <a:gd name="T0" fmla="*/ 70 w 139"/>
                                <a:gd name="T1" fmla="*/ 394 h 394"/>
                                <a:gd name="T2" fmla="*/ 0 w 139"/>
                                <a:gd name="T3" fmla="*/ 0 h 394"/>
                                <a:gd name="T4" fmla="*/ 139 w 139"/>
                                <a:gd name="T5" fmla="*/ 0 h 394"/>
                                <a:gd name="T6" fmla="*/ 70 w 139"/>
                                <a:gd name="T7" fmla="*/ 394 h 394"/>
                              </a:gdLst>
                              <a:ahLst/>
                              <a:cxnLst>
                                <a:cxn ang="0">
                                  <a:pos x="T0" y="T1"/>
                                </a:cxn>
                                <a:cxn ang="0">
                                  <a:pos x="T2" y="T3"/>
                                </a:cxn>
                                <a:cxn ang="0">
                                  <a:pos x="T4" y="T5"/>
                                </a:cxn>
                                <a:cxn ang="0">
                                  <a:pos x="T6" y="T7"/>
                                </a:cxn>
                              </a:cxnLst>
                              <a:rect l="0" t="0" r="r" b="b"/>
                              <a:pathLst>
                                <a:path w="139" h="394">
                                  <a:moveTo>
                                    <a:pt x="70" y="394"/>
                                  </a:moveTo>
                                  <a:lnTo>
                                    <a:pt x="0" y="0"/>
                                  </a:lnTo>
                                  <a:lnTo>
                                    <a:pt x="139" y="0"/>
                                  </a:lnTo>
                                  <a:lnTo>
                                    <a:pt x="70" y="39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1" name="Line 167"/>
                          <wps:cNvCnPr/>
                          <wps:spPr bwMode="auto">
                            <a:xfrm flipH="1">
                              <a:off x="14498" y="2345"/>
                              <a:ext cx="749"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2" name="Freeform 168"/>
                          <wps:cNvSpPr>
                            <a:spLocks noEditPoints="1"/>
                          </wps:cNvSpPr>
                          <wps:spPr bwMode="auto">
                            <a:xfrm>
                              <a:off x="14891" y="1659"/>
                              <a:ext cx="188" cy="130"/>
                            </a:xfrm>
                            <a:custGeom>
                              <a:avLst/>
                              <a:gdLst>
                                <a:gd name="T0" fmla="*/ 500 w 500"/>
                                <a:gd name="T1" fmla="*/ 129 h 346"/>
                                <a:gd name="T2" fmla="*/ 380 w 500"/>
                                <a:gd name="T3" fmla="*/ 129 h 346"/>
                                <a:gd name="T4" fmla="*/ 380 w 500"/>
                                <a:gd name="T5" fmla="*/ 346 h 346"/>
                                <a:gd name="T6" fmla="*/ 324 w 500"/>
                                <a:gd name="T7" fmla="*/ 346 h 346"/>
                                <a:gd name="T8" fmla="*/ 0 w 500"/>
                                <a:gd name="T9" fmla="*/ 118 h 346"/>
                                <a:gd name="T10" fmla="*/ 0 w 500"/>
                                <a:gd name="T11" fmla="*/ 68 h 346"/>
                                <a:gd name="T12" fmla="*/ 324 w 500"/>
                                <a:gd name="T13" fmla="*/ 68 h 346"/>
                                <a:gd name="T14" fmla="*/ 324 w 500"/>
                                <a:gd name="T15" fmla="*/ 0 h 346"/>
                                <a:gd name="T16" fmla="*/ 380 w 500"/>
                                <a:gd name="T17" fmla="*/ 0 h 346"/>
                                <a:gd name="T18" fmla="*/ 380 w 500"/>
                                <a:gd name="T19" fmla="*/ 68 h 346"/>
                                <a:gd name="T20" fmla="*/ 500 w 500"/>
                                <a:gd name="T21" fmla="*/ 68 h 346"/>
                                <a:gd name="T22" fmla="*/ 500 w 500"/>
                                <a:gd name="T23" fmla="*/ 129 h 346"/>
                                <a:gd name="T24" fmla="*/ 324 w 500"/>
                                <a:gd name="T25" fmla="*/ 129 h 346"/>
                                <a:gd name="T26" fmla="*/ 98 w 500"/>
                                <a:gd name="T27" fmla="*/ 129 h 346"/>
                                <a:gd name="T28" fmla="*/ 324 w 500"/>
                                <a:gd name="T29" fmla="*/ 286 h 346"/>
                                <a:gd name="T30" fmla="*/ 324 w 500"/>
                                <a:gd name="T31" fmla="*/ 129 h 3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00" h="346">
                                  <a:moveTo>
                                    <a:pt x="500" y="129"/>
                                  </a:moveTo>
                                  <a:lnTo>
                                    <a:pt x="380" y="129"/>
                                  </a:lnTo>
                                  <a:lnTo>
                                    <a:pt x="380" y="346"/>
                                  </a:lnTo>
                                  <a:lnTo>
                                    <a:pt x="324" y="346"/>
                                  </a:lnTo>
                                  <a:lnTo>
                                    <a:pt x="0" y="118"/>
                                  </a:lnTo>
                                  <a:lnTo>
                                    <a:pt x="0" y="68"/>
                                  </a:lnTo>
                                  <a:lnTo>
                                    <a:pt x="324" y="68"/>
                                  </a:lnTo>
                                  <a:lnTo>
                                    <a:pt x="324" y="0"/>
                                  </a:lnTo>
                                  <a:lnTo>
                                    <a:pt x="380" y="0"/>
                                  </a:lnTo>
                                  <a:lnTo>
                                    <a:pt x="380" y="68"/>
                                  </a:lnTo>
                                  <a:lnTo>
                                    <a:pt x="500" y="68"/>
                                  </a:lnTo>
                                  <a:lnTo>
                                    <a:pt x="500" y="129"/>
                                  </a:lnTo>
                                  <a:moveTo>
                                    <a:pt x="324" y="129"/>
                                  </a:moveTo>
                                  <a:lnTo>
                                    <a:pt x="98" y="129"/>
                                  </a:lnTo>
                                  <a:lnTo>
                                    <a:pt x="324" y="286"/>
                                  </a:lnTo>
                                  <a:lnTo>
                                    <a:pt x="324" y="12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3" name="Freeform 169"/>
                          <wps:cNvSpPr>
                            <a:spLocks/>
                          </wps:cNvSpPr>
                          <wps:spPr bwMode="auto">
                            <a:xfrm>
                              <a:off x="14893" y="1511"/>
                              <a:ext cx="189" cy="125"/>
                            </a:xfrm>
                            <a:custGeom>
                              <a:avLst/>
                              <a:gdLst>
                                <a:gd name="T0" fmla="*/ 357 w 502"/>
                                <a:gd name="T1" fmla="*/ 267 h 332"/>
                                <a:gd name="T2" fmla="*/ 398 w 502"/>
                                <a:gd name="T3" fmla="*/ 255 h 332"/>
                                <a:gd name="T4" fmla="*/ 428 w 502"/>
                                <a:gd name="T5" fmla="*/ 234 h 332"/>
                                <a:gd name="T6" fmla="*/ 446 w 502"/>
                                <a:gd name="T7" fmla="*/ 205 h 332"/>
                                <a:gd name="T8" fmla="*/ 452 w 502"/>
                                <a:gd name="T9" fmla="*/ 171 h 332"/>
                                <a:gd name="T10" fmla="*/ 449 w 502"/>
                                <a:gd name="T11" fmla="*/ 150 h 332"/>
                                <a:gd name="T12" fmla="*/ 443 w 502"/>
                                <a:gd name="T13" fmla="*/ 130 h 332"/>
                                <a:gd name="T14" fmla="*/ 433 w 502"/>
                                <a:gd name="T15" fmla="*/ 112 h 332"/>
                                <a:gd name="T16" fmla="*/ 418 w 502"/>
                                <a:gd name="T17" fmla="*/ 96 h 332"/>
                                <a:gd name="T18" fmla="*/ 400 w 502"/>
                                <a:gd name="T19" fmla="*/ 82 h 332"/>
                                <a:gd name="T20" fmla="*/ 379 w 502"/>
                                <a:gd name="T21" fmla="*/ 73 h 332"/>
                                <a:gd name="T22" fmla="*/ 356 w 502"/>
                                <a:gd name="T23" fmla="*/ 67 h 332"/>
                                <a:gd name="T24" fmla="*/ 329 w 502"/>
                                <a:gd name="T25" fmla="*/ 65 h 332"/>
                                <a:gd name="T26" fmla="*/ 293 w 502"/>
                                <a:gd name="T27" fmla="*/ 69 h 332"/>
                                <a:gd name="T28" fmla="*/ 272 w 502"/>
                                <a:gd name="T29" fmla="*/ 77 h 332"/>
                                <a:gd name="T30" fmla="*/ 255 w 502"/>
                                <a:gd name="T31" fmla="*/ 88 h 332"/>
                                <a:gd name="T32" fmla="*/ 239 w 502"/>
                                <a:gd name="T33" fmla="*/ 102 h 332"/>
                                <a:gd name="T34" fmla="*/ 228 w 502"/>
                                <a:gd name="T35" fmla="*/ 119 h 332"/>
                                <a:gd name="T36" fmla="*/ 221 w 502"/>
                                <a:gd name="T37" fmla="*/ 139 h 332"/>
                                <a:gd name="T38" fmla="*/ 216 w 502"/>
                                <a:gd name="T39" fmla="*/ 172 h 332"/>
                                <a:gd name="T40" fmla="*/ 220 w 502"/>
                                <a:gd name="T41" fmla="*/ 200 h 332"/>
                                <a:gd name="T42" fmla="*/ 230 w 502"/>
                                <a:gd name="T43" fmla="*/ 225 h 332"/>
                                <a:gd name="T44" fmla="*/ 245 w 502"/>
                                <a:gd name="T45" fmla="*/ 247 h 332"/>
                                <a:gd name="T46" fmla="*/ 265 w 502"/>
                                <a:gd name="T47" fmla="*/ 263 h 332"/>
                                <a:gd name="T48" fmla="*/ 0 w 502"/>
                                <a:gd name="T49" fmla="*/ 272 h 332"/>
                                <a:gd name="T50" fmla="*/ 59 w 502"/>
                                <a:gd name="T51" fmla="*/ 24 h 332"/>
                                <a:gd name="T52" fmla="*/ 193 w 502"/>
                                <a:gd name="T53" fmla="*/ 250 h 332"/>
                                <a:gd name="T54" fmla="*/ 170 w 502"/>
                                <a:gd name="T55" fmla="*/ 204 h 332"/>
                                <a:gd name="T56" fmla="*/ 162 w 502"/>
                                <a:gd name="T57" fmla="*/ 156 h 332"/>
                                <a:gd name="T58" fmla="*/ 165 w 502"/>
                                <a:gd name="T59" fmla="*/ 124 h 332"/>
                                <a:gd name="T60" fmla="*/ 173 w 502"/>
                                <a:gd name="T61" fmla="*/ 95 h 332"/>
                                <a:gd name="T62" fmla="*/ 188 w 502"/>
                                <a:gd name="T63" fmla="*/ 69 h 332"/>
                                <a:gd name="T64" fmla="*/ 207 w 502"/>
                                <a:gd name="T65" fmla="*/ 45 h 332"/>
                                <a:gd name="T66" fmla="*/ 232 w 502"/>
                                <a:gd name="T67" fmla="*/ 25 h 332"/>
                                <a:gd name="T68" fmla="*/ 259 w 502"/>
                                <a:gd name="T69" fmla="*/ 11 h 332"/>
                                <a:gd name="T70" fmla="*/ 290 w 502"/>
                                <a:gd name="T71" fmla="*/ 3 h 332"/>
                                <a:gd name="T72" fmla="*/ 324 w 502"/>
                                <a:gd name="T73" fmla="*/ 0 h 332"/>
                                <a:gd name="T74" fmla="*/ 357 w 502"/>
                                <a:gd name="T75" fmla="*/ 2 h 332"/>
                                <a:gd name="T76" fmla="*/ 387 w 502"/>
                                <a:gd name="T77" fmla="*/ 10 h 332"/>
                                <a:gd name="T78" fmla="*/ 415 w 502"/>
                                <a:gd name="T79" fmla="*/ 22 h 332"/>
                                <a:gd name="T80" fmla="*/ 441 w 502"/>
                                <a:gd name="T81" fmla="*/ 40 h 332"/>
                                <a:gd name="T82" fmla="*/ 468 w 502"/>
                                <a:gd name="T83" fmla="*/ 66 h 332"/>
                                <a:gd name="T84" fmla="*/ 487 w 502"/>
                                <a:gd name="T85" fmla="*/ 96 h 332"/>
                                <a:gd name="T86" fmla="*/ 498 w 502"/>
                                <a:gd name="T87" fmla="*/ 131 h 332"/>
                                <a:gd name="T88" fmla="*/ 502 w 502"/>
                                <a:gd name="T89" fmla="*/ 171 h 332"/>
                                <a:gd name="T90" fmla="*/ 500 w 502"/>
                                <a:gd name="T91" fmla="*/ 203 h 332"/>
                                <a:gd name="T92" fmla="*/ 492 w 502"/>
                                <a:gd name="T93" fmla="*/ 233 h 332"/>
                                <a:gd name="T94" fmla="*/ 481 w 502"/>
                                <a:gd name="T95" fmla="*/ 259 h 332"/>
                                <a:gd name="T96" fmla="*/ 464 w 502"/>
                                <a:gd name="T97" fmla="*/ 282 h 332"/>
                                <a:gd name="T98" fmla="*/ 443 w 502"/>
                                <a:gd name="T99" fmla="*/ 302 h 332"/>
                                <a:gd name="T100" fmla="*/ 419 w 502"/>
                                <a:gd name="T101" fmla="*/ 316 h 332"/>
                                <a:gd name="T102" fmla="*/ 393 w 502"/>
                                <a:gd name="T103" fmla="*/ 326 h 332"/>
                                <a:gd name="T104" fmla="*/ 363 w 502"/>
                                <a:gd name="T105" fmla="*/ 332 h 3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502" h="332">
                                  <a:moveTo>
                                    <a:pt x="363" y="332"/>
                                  </a:moveTo>
                                  <a:lnTo>
                                    <a:pt x="357" y="267"/>
                                  </a:lnTo>
                                  <a:lnTo>
                                    <a:pt x="379" y="262"/>
                                  </a:lnTo>
                                  <a:lnTo>
                                    <a:pt x="398" y="255"/>
                                  </a:lnTo>
                                  <a:lnTo>
                                    <a:pt x="415" y="246"/>
                                  </a:lnTo>
                                  <a:lnTo>
                                    <a:pt x="428" y="234"/>
                                  </a:lnTo>
                                  <a:lnTo>
                                    <a:pt x="438" y="220"/>
                                  </a:lnTo>
                                  <a:lnTo>
                                    <a:pt x="446" y="205"/>
                                  </a:lnTo>
                                  <a:lnTo>
                                    <a:pt x="450" y="189"/>
                                  </a:lnTo>
                                  <a:lnTo>
                                    <a:pt x="452" y="171"/>
                                  </a:lnTo>
                                  <a:lnTo>
                                    <a:pt x="451" y="160"/>
                                  </a:lnTo>
                                  <a:lnTo>
                                    <a:pt x="449" y="150"/>
                                  </a:lnTo>
                                  <a:lnTo>
                                    <a:pt x="447" y="140"/>
                                  </a:lnTo>
                                  <a:lnTo>
                                    <a:pt x="443" y="130"/>
                                  </a:lnTo>
                                  <a:lnTo>
                                    <a:pt x="439" y="121"/>
                                  </a:lnTo>
                                  <a:lnTo>
                                    <a:pt x="433" y="112"/>
                                  </a:lnTo>
                                  <a:lnTo>
                                    <a:pt x="426" y="104"/>
                                  </a:lnTo>
                                  <a:lnTo>
                                    <a:pt x="418" y="96"/>
                                  </a:lnTo>
                                  <a:lnTo>
                                    <a:pt x="409" y="89"/>
                                  </a:lnTo>
                                  <a:lnTo>
                                    <a:pt x="400" y="82"/>
                                  </a:lnTo>
                                  <a:lnTo>
                                    <a:pt x="390" y="77"/>
                                  </a:lnTo>
                                  <a:lnTo>
                                    <a:pt x="379" y="73"/>
                                  </a:lnTo>
                                  <a:lnTo>
                                    <a:pt x="368" y="69"/>
                                  </a:lnTo>
                                  <a:lnTo>
                                    <a:pt x="356" y="67"/>
                                  </a:lnTo>
                                  <a:lnTo>
                                    <a:pt x="343" y="66"/>
                                  </a:lnTo>
                                  <a:lnTo>
                                    <a:pt x="329" y="65"/>
                                  </a:lnTo>
                                  <a:lnTo>
                                    <a:pt x="305" y="67"/>
                                  </a:lnTo>
                                  <a:lnTo>
                                    <a:pt x="293" y="69"/>
                                  </a:lnTo>
                                  <a:lnTo>
                                    <a:pt x="282" y="73"/>
                                  </a:lnTo>
                                  <a:lnTo>
                                    <a:pt x="272" y="77"/>
                                  </a:lnTo>
                                  <a:lnTo>
                                    <a:pt x="263" y="82"/>
                                  </a:lnTo>
                                  <a:lnTo>
                                    <a:pt x="255" y="88"/>
                                  </a:lnTo>
                                  <a:lnTo>
                                    <a:pt x="247" y="95"/>
                                  </a:lnTo>
                                  <a:lnTo>
                                    <a:pt x="239" y="102"/>
                                  </a:lnTo>
                                  <a:lnTo>
                                    <a:pt x="233" y="111"/>
                                  </a:lnTo>
                                  <a:lnTo>
                                    <a:pt x="228" y="119"/>
                                  </a:lnTo>
                                  <a:lnTo>
                                    <a:pt x="224" y="129"/>
                                  </a:lnTo>
                                  <a:lnTo>
                                    <a:pt x="221" y="139"/>
                                  </a:lnTo>
                                  <a:lnTo>
                                    <a:pt x="218" y="149"/>
                                  </a:lnTo>
                                  <a:lnTo>
                                    <a:pt x="216" y="172"/>
                                  </a:lnTo>
                                  <a:lnTo>
                                    <a:pt x="217" y="186"/>
                                  </a:lnTo>
                                  <a:lnTo>
                                    <a:pt x="220" y="200"/>
                                  </a:lnTo>
                                  <a:lnTo>
                                    <a:pt x="224" y="213"/>
                                  </a:lnTo>
                                  <a:lnTo>
                                    <a:pt x="230" y="225"/>
                                  </a:lnTo>
                                  <a:lnTo>
                                    <a:pt x="237" y="237"/>
                                  </a:lnTo>
                                  <a:lnTo>
                                    <a:pt x="245" y="247"/>
                                  </a:lnTo>
                                  <a:lnTo>
                                    <a:pt x="254" y="256"/>
                                  </a:lnTo>
                                  <a:lnTo>
                                    <a:pt x="265" y="263"/>
                                  </a:lnTo>
                                  <a:lnTo>
                                    <a:pt x="257" y="321"/>
                                  </a:lnTo>
                                  <a:lnTo>
                                    <a:pt x="0" y="272"/>
                                  </a:lnTo>
                                  <a:lnTo>
                                    <a:pt x="0" y="24"/>
                                  </a:lnTo>
                                  <a:lnTo>
                                    <a:pt x="59" y="24"/>
                                  </a:lnTo>
                                  <a:lnTo>
                                    <a:pt x="59" y="223"/>
                                  </a:lnTo>
                                  <a:lnTo>
                                    <a:pt x="193" y="250"/>
                                  </a:lnTo>
                                  <a:lnTo>
                                    <a:pt x="180" y="227"/>
                                  </a:lnTo>
                                  <a:lnTo>
                                    <a:pt x="170" y="204"/>
                                  </a:lnTo>
                                  <a:lnTo>
                                    <a:pt x="164" y="180"/>
                                  </a:lnTo>
                                  <a:lnTo>
                                    <a:pt x="162" y="156"/>
                                  </a:lnTo>
                                  <a:lnTo>
                                    <a:pt x="163" y="139"/>
                                  </a:lnTo>
                                  <a:lnTo>
                                    <a:pt x="165" y="124"/>
                                  </a:lnTo>
                                  <a:lnTo>
                                    <a:pt x="168" y="109"/>
                                  </a:lnTo>
                                  <a:lnTo>
                                    <a:pt x="173" y="95"/>
                                  </a:lnTo>
                                  <a:lnTo>
                                    <a:pt x="180" y="82"/>
                                  </a:lnTo>
                                  <a:lnTo>
                                    <a:pt x="188" y="69"/>
                                  </a:lnTo>
                                  <a:lnTo>
                                    <a:pt x="197" y="57"/>
                                  </a:lnTo>
                                  <a:lnTo>
                                    <a:pt x="207" y="45"/>
                                  </a:lnTo>
                                  <a:lnTo>
                                    <a:pt x="219" y="34"/>
                                  </a:lnTo>
                                  <a:lnTo>
                                    <a:pt x="232" y="25"/>
                                  </a:lnTo>
                                  <a:lnTo>
                                    <a:pt x="245" y="18"/>
                                  </a:lnTo>
                                  <a:lnTo>
                                    <a:pt x="259" y="11"/>
                                  </a:lnTo>
                                  <a:lnTo>
                                    <a:pt x="274" y="6"/>
                                  </a:lnTo>
                                  <a:lnTo>
                                    <a:pt x="290" y="3"/>
                                  </a:lnTo>
                                  <a:lnTo>
                                    <a:pt x="307" y="1"/>
                                  </a:lnTo>
                                  <a:lnTo>
                                    <a:pt x="324" y="0"/>
                                  </a:lnTo>
                                  <a:lnTo>
                                    <a:pt x="341" y="1"/>
                                  </a:lnTo>
                                  <a:lnTo>
                                    <a:pt x="357" y="2"/>
                                  </a:lnTo>
                                  <a:lnTo>
                                    <a:pt x="372" y="6"/>
                                  </a:lnTo>
                                  <a:lnTo>
                                    <a:pt x="387" y="10"/>
                                  </a:lnTo>
                                  <a:lnTo>
                                    <a:pt x="402" y="15"/>
                                  </a:lnTo>
                                  <a:lnTo>
                                    <a:pt x="415" y="22"/>
                                  </a:lnTo>
                                  <a:lnTo>
                                    <a:pt x="429" y="30"/>
                                  </a:lnTo>
                                  <a:lnTo>
                                    <a:pt x="441" y="40"/>
                                  </a:lnTo>
                                  <a:lnTo>
                                    <a:pt x="456" y="52"/>
                                  </a:lnTo>
                                  <a:lnTo>
                                    <a:pt x="468" y="66"/>
                                  </a:lnTo>
                                  <a:lnTo>
                                    <a:pt x="478" y="81"/>
                                  </a:lnTo>
                                  <a:lnTo>
                                    <a:pt x="487" y="96"/>
                                  </a:lnTo>
                                  <a:lnTo>
                                    <a:pt x="494" y="113"/>
                                  </a:lnTo>
                                  <a:lnTo>
                                    <a:pt x="498" y="131"/>
                                  </a:lnTo>
                                  <a:lnTo>
                                    <a:pt x="501" y="151"/>
                                  </a:lnTo>
                                  <a:lnTo>
                                    <a:pt x="502" y="171"/>
                                  </a:lnTo>
                                  <a:lnTo>
                                    <a:pt x="501" y="188"/>
                                  </a:lnTo>
                                  <a:lnTo>
                                    <a:pt x="500" y="203"/>
                                  </a:lnTo>
                                  <a:lnTo>
                                    <a:pt x="497" y="219"/>
                                  </a:lnTo>
                                  <a:lnTo>
                                    <a:pt x="492" y="233"/>
                                  </a:lnTo>
                                  <a:lnTo>
                                    <a:pt x="487" y="246"/>
                                  </a:lnTo>
                                  <a:lnTo>
                                    <a:pt x="481" y="259"/>
                                  </a:lnTo>
                                  <a:lnTo>
                                    <a:pt x="473" y="271"/>
                                  </a:lnTo>
                                  <a:lnTo>
                                    <a:pt x="464" y="282"/>
                                  </a:lnTo>
                                  <a:lnTo>
                                    <a:pt x="454" y="292"/>
                                  </a:lnTo>
                                  <a:lnTo>
                                    <a:pt x="443" y="302"/>
                                  </a:lnTo>
                                  <a:lnTo>
                                    <a:pt x="432" y="309"/>
                                  </a:lnTo>
                                  <a:lnTo>
                                    <a:pt x="419" y="316"/>
                                  </a:lnTo>
                                  <a:lnTo>
                                    <a:pt x="406" y="322"/>
                                  </a:lnTo>
                                  <a:lnTo>
                                    <a:pt x="393" y="326"/>
                                  </a:lnTo>
                                  <a:lnTo>
                                    <a:pt x="378" y="329"/>
                                  </a:lnTo>
                                  <a:lnTo>
                                    <a:pt x="363" y="33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4" name="Freeform 170"/>
                          <wps:cNvSpPr>
                            <a:spLocks noEditPoints="1"/>
                          </wps:cNvSpPr>
                          <wps:spPr bwMode="auto">
                            <a:xfrm>
                              <a:off x="14890" y="1368"/>
                              <a:ext cx="192" cy="122"/>
                            </a:xfrm>
                            <a:custGeom>
                              <a:avLst/>
                              <a:gdLst>
                                <a:gd name="T0" fmla="*/ 214 w 511"/>
                                <a:gd name="T1" fmla="*/ 325 h 326"/>
                                <a:gd name="T2" fmla="*/ 142 w 511"/>
                                <a:gd name="T3" fmla="*/ 316 h 326"/>
                                <a:gd name="T4" fmla="*/ 88 w 511"/>
                                <a:gd name="T5" fmla="*/ 298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5 h 326"/>
                                <a:gd name="T22" fmla="*/ 63 w 511"/>
                                <a:gd name="T23" fmla="*/ 42 h 326"/>
                                <a:gd name="T24" fmla="*/ 97 w 511"/>
                                <a:gd name="T25" fmla="*/ 25 h 326"/>
                                <a:gd name="T26" fmla="*/ 138 w 511"/>
                                <a:gd name="T27" fmla="*/ 11 h 326"/>
                                <a:gd name="T28" fmla="*/ 189 w 511"/>
                                <a:gd name="T29" fmla="*/ 3 h 326"/>
                                <a:gd name="T30" fmla="*/ 256 w 511"/>
                                <a:gd name="T31" fmla="*/ 0 h 326"/>
                                <a:gd name="T32" fmla="*/ 335 w 511"/>
                                <a:gd name="T33" fmla="*/ 5 h 326"/>
                                <a:gd name="T34" fmla="*/ 398 w 511"/>
                                <a:gd name="T35" fmla="*/ 18 h 326"/>
                                <a:gd name="T36" fmla="*/ 446 w 511"/>
                                <a:gd name="T37" fmla="*/ 41 h 326"/>
                                <a:gd name="T38" fmla="*/ 482 w 511"/>
                                <a:gd name="T39" fmla="*/ 72 h 326"/>
                                <a:gd name="T40" fmla="*/ 494 w 511"/>
                                <a:gd name="T41" fmla="*/ 91 h 326"/>
                                <a:gd name="T42" fmla="*/ 504 w 511"/>
                                <a:gd name="T43" fmla="*/ 113 h 326"/>
                                <a:gd name="T44" fmla="*/ 509 w 511"/>
                                <a:gd name="T45" fmla="*/ 137 h 326"/>
                                <a:gd name="T46" fmla="*/ 510 w 511"/>
                                <a:gd name="T47" fmla="*/ 181 h 326"/>
                                <a:gd name="T48" fmla="*/ 504 w 511"/>
                                <a:gd name="T49" fmla="*/ 213 h 326"/>
                                <a:gd name="T50" fmla="*/ 491 w 511"/>
                                <a:gd name="T51" fmla="*/ 241 h 326"/>
                                <a:gd name="T52" fmla="*/ 471 w 511"/>
                                <a:gd name="T53" fmla="*/ 266 h 326"/>
                                <a:gd name="T54" fmla="*/ 442 w 511"/>
                                <a:gd name="T55" fmla="*/ 288 h 326"/>
                                <a:gd name="T56" fmla="*/ 401 w 511"/>
                                <a:gd name="T57" fmla="*/ 307 h 326"/>
                                <a:gd name="T58" fmla="*/ 351 w 511"/>
                                <a:gd name="T59" fmla="*/ 319 h 326"/>
                                <a:gd name="T60" fmla="*/ 290 w 511"/>
                                <a:gd name="T61" fmla="*/ 325 h 326"/>
                                <a:gd name="T62" fmla="*/ 256 w 511"/>
                                <a:gd name="T63" fmla="*/ 263 h 326"/>
                                <a:gd name="T64" fmla="*/ 337 w 511"/>
                                <a:gd name="T65" fmla="*/ 259 h 326"/>
                                <a:gd name="T66" fmla="*/ 378 w 511"/>
                                <a:gd name="T67" fmla="*/ 252 h 326"/>
                                <a:gd name="T68" fmla="*/ 408 w 511"/>
                                <a:gd name="T69" fmla="*/ 241 h 326"/>
                                <a:gd name="T70" fmla="*/ 429 w 511"/>
                                <a:gd name="T71" fmla="*/ 227 h 326"/>
                                <a:gd name="T72" fmla="*/ 445 w 511"/>
                                <a:gd name="T73" fmla="*/ 211 h 326"/>
                                <a:gd name="T74" fmla="*/ 455 w 511"/>
                                <a:gd name="T75" fmla="*/ 193 h 326"/>
                                <a:gd name="T76" fmla="*/ 460 w 511"/>
                                <a:gd name="T77" fmla="*/ 173 h 326"/>
                                <a:gd name="T78" fmla="*/ 460 w 511"/>
                                <a:gd name="T79" fmla="*/ 153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6 h 326"/>
                                <a:gd name="T104" fmla="*/ 57 w 511"/>
                                <a:gd name="T105" fmla="*/ 133 h 326"/>
                                <a:gd name="T106" fmla="*/ 52 w 511"/>
                                <a:gd name="T107" fmla="*/ 153 h 326"/>
                                <a:gd name="T108" fmla="*/ 52 w 511"/>
                                <a:gd name="T109" fmla="*/ 174 h 326"/>
                                <a:gd name="T110" fmla="*/ 56 w 511"/>
                                <a:gd name="T111" fmla="*/ 193 h 326"/>
                                <a:gd name="T112" fmla="*/ 65 w 511"/>
                                <a:gd name="T113" fmla="*/ 210 h 326"/>
                                <a:gd name="T114" fmla="*/ 79 w 511"/>
                                <a:gd name="T115" fmla="*/ 225 h 326"/>
                                <a:gd name="T116" fmla="*/ 100 w 511"/>
                                <a:gd name="T117" fmla="*/ 239 h 326"/>
                                <a:gd name="T118" fmla="*/ 132 w 511"/>
                                <a:gd name="T119" fmla="*/ 251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5"/>
                                  </a:lnTo>
                                  <a:lnTo>
                                    <a:pt x="176" y="321"/>
                                  </a:lnTo>
                                  <a:lnTo>
                                    <a:pt x="142" y="316"/>
                                  </a:lnTo>
                                  <a:lnTo>
                                    <a:pt x="113" y="308"/>
                                  </a:lnTo>
                                  <a:lnTo>
                                    <a:pt x="88" y="298"/>
                                  </a:lnTo>
                                  <a:lnTo>
                                    <a:pt x="65" y="285"/>
                                  </a:lnTo>
                                  <a:lnTo>
                                    <a:pt x="46" y="270"/>
                                  </a:lnTo>
                                  <a:lnTo>
                                    <a:pt x="30" y="254"/>
                                  </a:lnTo>
                                  <a:lnTo>
                                    <a:pt x="23" y="244"/>
                                  </a:lnTo>
                                  <a:lnTo>
                                    <a:pt x="17" y="234"/>
                                  </a:lnTo>
                                  <a:lnTo>
                                    <a:pt x="12" y="224"/>
                                  </a:lnTo>
                                  <a:lnTo>
                                    <a:pt x="8" y="213"/>
                                  </a:lnTo>
                                  <a:lnTo>
                                    <a:pt x="5" y="201"/>
                                  </a:lnTo>
                                  <a:lnTo>
                                    <a:pt x="2" y="189"/>
                                  </a:lnTo>
                                  <a:lnTo>
                                    <a:pt x="0" y="163"/>
                                  </a:lnTo>
                                  <a:lnTo>
                                    <a:pt x="1" y="144"/>
                                  </a:lnTo>
                                  <a:lnTo>
                                    <a:pt x="5" y="125"/>
                                  </a:lnTo>
                                  <a:lnTo>
                                    <a:pt x="10" y="108"/>
                                  </a:lnTo>
                                  <a:lnTo>
                                    <a:pt x="17" y="92"/>
                                  </a:lnTo>
                                  <a:lnTo>
                                    <a:pt x="26" y="78"/>
                                  </a:lnTo>
                                  <a:lnTo>
                                    <a:pt x="36" y="65"/>
                                  </a:lnTo>
                                  <a:lnTo>
                                    <a:pt x="49" y="53"/>
                                  </a:lnTo>
                                  <a:lnTo>
                                    <a:pt x="63" y="42"/>
                                  </a:lnTo>
                                  <a:lnTo>
                                    <a:pt x="79" y="33"/>
                                  </a:lnTo>
                                  <a:lnTo>
                                    <a:pt x="97" y="25"/>
                                  </a:lnTo>
                                  <a:lnTo>
                                    <a:pt x="117" y="17"/>
                                  </a:lnTo>
                                  <a:lnTo>
                                    <a:pt x="138" y="11"/>
                                  </a:lnTo>
                                  <a:lnTo>
                                    <a:pt x="162" y="6"/>
                                  </a:lnTo>
                                  <a:lnTo>
                                    <a:pt x="189" y="3"/>
                                  </a:lnTo>
                                  <a:lnTo>
                                    <a:pt x="221" y="1"/>
                                  </a:lnTo>
                                  <a:lnTo>
                                    <a:pt x="256" y="0"/>
                                  </a:lnTo>
                                  <a:lnTo>
                                    <a:pt x="298" y="1"/>
                                  </a:lnTo>
                                  <a:lnTo>
                                    <a:pt x="335" y="5"/>
                                  </a:lnTo>
                                  <a:lnTo>
                                    <a:pt x="369" y="10"/>
                                  </a:lnTo>
                                  <a:lnTo>
                                    <a:pt x="398" y="18"/>
                                  </a:lnTo>
                                  <a:lnTo>
                                    <a:pt x="423" y="28"/>
                                  </a:lnTo>
                                  <a:lnTo>
                                    <a:pt x="446" y="41"/>
                                  </a:lnTo>
                                  <a:lnTo>
                                    <a:pt x="465" y="55"/>
                                  </a:lnTo>
                                  <a:lnTo>
                                    <a:pt x="482" y="72"/>
                                  </a:lnTo>
                                  <a:lnTo>
                                    <a:pt x="488" y="81"/>
                                  </a:lnTo>
                                  <a:lnTo>
                                    <a:pt x="494" y="91"/>
                                  </a:lnTo>
                                  <a:lnTo>
                                    <a:pt x="500" y="102"/>
                                  </a:lnTo>
                                  <a:lnTo>
                                    <a:pt x="504" y="113"/>
                                  </a:lnTo>
                                  <a:lnTo>
                                    <a:pt x="507" y="125"/>
                                  </a:lnTo>
                                  <a:lnTo>
                                    <a:pt x="509" y="137"/>
                                  </a:lnTo>
                                  <a:lnTo>
                                    <a:pt x="511" y="163"/>
                                  </a:lnTo>
                                  <a:lnTo>
                                    <a:pt x="510" y="181"/>
                                  </a:lnTo>
                                  <a:lnTo>
                                    <a:pt x="508" y="197"/>
                                  </a:lnTo>
                                  <a:lnTo>
                                    <a:pt x="504" y="213"/>
                                  </a:lnTo>
                                  <a:lnTo>
                                    <a:pt x="498" y="228"/>
                                  </a:lnTo>
                                  <a:lnTo>
                                    <a:pt x="491" y="241"/>
                                  </a:lnTo>
                                  <a:lnTo>
                                    <a:pt x="482" y="254"/>
                                  </a:lnTo>
                                  <a:lnTo>
                                    <a:pt x="471" y="266"/>
                                  </a:lnTo>
                                  <a:lnTo>
                                    <a:pt x="459" y="277"/>
                                  </a:lnTo>
                                  <a:lnTo>
                                    <a:pt x="442" y="288"/>
                                  </a:lnTo>
                                  <a:lnTo>
                                    <a:pt x="423" y="298"/>
                                  </a:lnTo>
                                  <a:lnTo>
                                    <a:pt x="401" y="307"/>
                                  </a:lnTo>
                                  <a:lnTo>
                                    <a:pt x="377" y="314"/>
                                  </a:lnTo>
                                  <a:lnTo>
                                    <a:pt x="351" y="319"/>
                                  </a:lnTo>
                                  <a:lnTo>
                                    <a:pt x="321" y="323"/>
                                  </a:lnTo>
                                  <a:lnTo>
                                    <a:pt x="290" y="325"/>
                                  </a:lnTo>
                                  <a:lnTo>
                                    <a:pt x="256" y="326"/>
                                  </a:lnTo>
                                  <a:moveTo>
                                    <a:pt x="256" y="263"/>
                                  </a:moveTo>
                                  <a:lnTo>
                                    <a:pt x="312" y="261"/>
                                  </a:lnTo>
                                  <a:lnTo>
                                    <a:pt x="337" y="259"/>
                                  </a:lnTo>
                                  <a:lnTo>
                                    <a:pt x="358" y="256"/>
                                  </a:lnTo>
                                  <a:lnTo>
                                    <a:pt x="378" y="252"/>
                                  </a:lnTo>
                                  <a:lnTo>
                                    <a:pt x="394" y="247"/>
                                  </a:lnTo>
                                  <a:lnTo>
                                    <a:pt x="408" y="241"/>
                                  </a:lnTo>
                                  <a:lnTo>
                                    <a:pt x="420" y="234"/>
                                  </a:lnTo>
                                  <a:lnTo>
                                    <a:pt x="429" y="227"/>
                                  </a:lnTo>
                                  <a:lnTo>
                                    <a:pt x="438" y="219"/>
                                  </a:lnTo>
                                  <a:lnTo>
                                    <a:pt x="445" y="211"/>
                                  </a:lnTo>
                                  <a:lnTo>
                                    <a:pt x="450" y="202"/>
                                  </a:lnTo>
                                  <a:lnTo>
                                    <a:pt x="455" y="193"/>
                                  </a:lnTo>
                                  <a:lnTo>
                                    <a:pt x="458" y="183"/>
                                  </a:lnTo>
                                  <a:lnTo>
                                    <a:pt x="460" y="173"/>
                                  </a:lnTo>
                                  <a:lnTo>
                                    <a:pt x="461" y="163"/>
                                  </a:lnTo>
                                  <a:lnTo>
                                    <a:pt x="460" y="153"/>
                                  </a:lnTo>
                                  <a:lnTo>
                                    <a:pt x="458" y="143"/>
                                  </a:lnTo>
                                  <a:lnTo>
                                    <a:pt x="455" y="133"/>
                                  </a:lnTo>
                                  <a:lnTo>
                                    <a:pt x="450" y="124"/>
                                  </a:lnTo>
                                  <a:lnTo>
                                    <a:pt x="445" y="115"/>
                                  </a:lnTo>
                                  <a:lnTo>
                                    <a:pt x="438" y="107"/>
                                  </a:lnTo>
                                  <a:lnTo>
                                    <a:pt x="429" y="99"/>
                                  </a:lnTo>
                                  <a:lnTo>
                                    <a:pt x="420" y="92"/>
                                  </a:lnTo>
                                  <a:lnTo>
                                    <a:pt x="408" y="85"/>
                                  </a:lnTo>
                                  <a:lnTo>
                                    <a:pt x="394" y="79"/>
                                  </a:lnTo>
                                  <a:lnTo>
                                    <a:pt x="377" y="74"/>
                                  </a:lnTo>
                                  <a:lnTo>
                                    <a:pt x="358" y="70"/>
                                  </a:lnTo>
                                  <a:lnTo>
                                    <a:pt x="337" y="67"/>
                                  </a:lnTo>
                                  <a:lnTo>
                                    <a:pt x="312" y="65"/>
                                  </a:lnTo>
                                  <a:lnTo>
                                    <a:pt x="256" y="63"/>
                                  </a:lnTo>
                                  <a:lnTo>
                                    <a:pt x="199" y="65"/>
                                  </a:lnTo>
                                  <a:lnTo>
                                    <a:pt x="175" y="67"/>
                                  </a:lnTo>
                                  <a:lnTo>
                                    <a:pt x="153" y="70"/>
                                  </a:lnTo>
                                  <a:lnTo>
                                    <a:pt x="134" y="74"/>
                                  </a:lnTo>
                                  <a:lnTo>
                                    <a:pt x="117" y="79"/>
                                  </a:lnTo>
                                  <a:lnTo>
                                    <a:pt x="103" y="85"/>
                                  </a:lnTo>
                                  <a:lnTo>
                                    <a:pt x="92" y="92"/>
                                  </a:lnTo>
                                  <a:lnTo>
                                    <a:pt x="82" y="99"/>
                                  </a:lnTo>
                                  <a:lnTo>
                                    <a:pt x="74" y="107"/>
                                  </a:lnTo>
                                  <a:lnTo>
                                    <a:pt x="67" y="116"/>
                                  </a:lnTo>
                                  <a:lnTo>
                                    <a:pt x="61" y="124"/>
                                  </a:lnTo>
                                  <a:lnTo>
                                    <a:pt x="57" y="133"/>
                                  </a:lnTo>
                                  <a:lnTo>
                                    <a:pt x="54" y="143"/>
                                  </a:lnTo>
                                  <a:lnTo>
                                    <a:pt x="52" y="153"/>
                                  </a:lnTo>
                                  <a:lnTo>
                                    <a:pt x="51" y="164"/>
                                  </a:lnTo>
                                  <a:lnTo>
                                    <a:pt x="52" y="174"/>
                                  </a:lnTo>
                                  <a:lnTo>
                                    <a:pt x="54" y="184"/>
                                  </a:lnTo>
                                  <a:lnTo>
                                    <a:pt x="56" y="193"/>
                                  </a:lnTo>
                                  <a:lnTo>
                                    <a:pt x="60" y="202"/>
                                  </a:lnTo>
                                  <a:lnTo>
                                    <a:pt x="65" y="210"/>
                                  </a:lnTo>
                                  <a:lnTo>
                                    <a:pt x="71" y="218"/>
                                  </a:lnTo>
                                  <a:lnTo>
                                    <a:pt x="79" y="225"/>
                                  </a:lnTo>
                                  <a:lnTo>
                                    <a:pt x="87" y="231"/>
                                  </a:lnTo>
                                  <a:lnTo>
                                    <a:pt x="100" y="239"/>
                                  </a:lnTo>
                                  <a:lnTo>
                                    <a:pt x="115" y="245"/>
                                  </a:lnTo>
                                  <a:lnTo>
                                    <a:pt x="132" y="251"/>
                                  </a:lnTo>
                                  <a:lnTo>
                                    <a:pt x="152" y="255"/>
                                  </a:lnTo>
                                  <a:lnTo>
                                    <a:pt x="174" y="258"/>
                                  </a:lnTo>
                                  <a:lnTo>
                                    <a:pt x="199" y="261"/>
                                  </a:lnTo>
                                  <a:lnTo>
                                    <a:pt x="226" y="262"/>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5" name="Freeform 171"/>
                          <wps:cNvSpPr>
                            <a:spLocks noEditPoints="1"/>
                          </wps:cNvSpPr>
                          <wps:spPr bwMode="auto">
                            <a:xfrm>
                              <a:off x="14890" y="1222"/>
                              <a:ext cx="192" cy="122"/>
                            </a:xfrm>
                            <a:custGeom>
                              <a:avLst/>
                              <a:gdLst>
                                <a:gd name="T0" fmla="*/ 214 w 511"/>
                                <a:gd name="T1" fmla="*/ 324 h 326"/>
                                <a:gd name="T2" fmla="*/ 142 w 511"/>
                                <a:gd name="T3" fmla="*/ 315 h 326"/>
                                <a:gd name="T4" fmla="*/ 88 w 511"/>
                                <a:gd name="T5" fmla="*/ 297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4 h 326"/>
                                <a:gd name="T22" fmla="*/ 63 w 511"/>
                                <a:gd name="T23" fmla="*/ 42 h 326"/>
                                <a:gd name="T24" fmla="*/ 97 w 511"/>
                                <a:gd name="T25" fmla="*/ 24 h 326"/>
                                <a:gd name="T26" fmla="*/ 138 w 511"/>
                                <a:gd name="T27" fmla="*/ 11 h 326"/>
                                <a:gd name="T28" fmla="*/ 189 w 511"/>
                                <a:gd name="T29" fmla="*/ 2 h 326"/>
                                <a:gd name="T30" fmla="*/ 256 w 511"/>
                                <a:gd name="T31" fmla="*/ 0 h 326"/>
                                <a:gd name="T32" fmla="*/ 335 w 511"/>
                                <a:gd name="T33" fmla="*/ 4 h 326"/>
                                <a:gd name="T34" fmla="*/ 398 w 511"/>
                                <a:gd name="T35" fmla="*/ 18 h 326"/>
                                <a:gd name="T36" fmla="*/ 446 w 511"/>
                                <a:gd name="T37" fmla="*/ 40 h 326"/>
                                <a:gd name="T38" fmla="*/ 482 w 511"/>
                                <a:gd name="T39" fmla="*/ 72 h 326"/>
                                <a:gd name="T40" fmla="*/ 494 w 511"/>
                                <a:gd name="T41" fmla="*/ 91 h 326"/>
                                <a:gd name="T42" fmla="*/ 504 w 511"/>
                                <a:gd name="T43" fmla="*/ 112 h 326"/>
                                <a:gd name="T44" fmla="*/ 509 w 511"/>
                                <a:gd name="T45" fmla="*/ 136 h 326"/>
                                <a:gd name="T46" fmla="*/ 510 w 511"/>
                                <a:gd name="T47" fmla="*/ 180 h 326"/>
                                <a:gd name="T48" fmla="*/ 504 w 511"/>
                                <a:gd name="T49" fmla="*/ 212 h 326"/>
                                <a:gd name="T50" fmla="*/ 491 w 511"/>
                                <a:gd name="T51" fmla="*/ 241 h 326"/>
                                <a:gd name="T52" fmla="*/ 471 w 511"/>
                                <a:gd name="T53" fmla="*/ 265 h 326"/>
                                <a:gd name="T54" fmla="*/ 442 w 511"/>
                                <a:gd name="T55" fmla="*/ 288 h 326"/>
                                <a:gd name="T56" fmla="*/ 401 w 511"/>
                                <a:gd name="T57" fmla="*/ 306 h 326"/>
                                <a:gd name="T58" fmla="*/ 351 w 511"/>
                                <a:gd name="T59" fmla="*/ 319 h 326"/>
                                <a:gd name="T60" fmla="*/ 290 w 511"/>
                                <a:gd name="T61" fmla="*/ 325 h 326"/>
                                <a:gd name="T62" fmla="*/ 256 w 511"/>
                                <a:gd name="T63" fmla="*/ 262 h 326"/>
                                <a:gd name="T64" fmla="*/ 337 w 511"/>
                                <a:gd name="T65" fmla="*/ 258 h 326"/>
                                <a:gd name="T66" fmla="*/ 378 w 511"/>
                                <a:gd name="T67" fmla="*/ 251 h 326"/>
                                <a:gd name="T68" fmla="*/ 408 w 511"/>
                                <a:gd name="T69" fmla="*/ 240 h 326"/>
                                <a:gd name="T70" fmla="*/ 429 w 511"/>
                                <a:gd name="T71" fmla="*/ 226 h 326"/>
                                <a:gd name="T72" fmla="*/ 445 w 511"/>
                                <a:gd name="T73" fmla="*/ 210 h 326"/>
                                <a:gd name="T74" fmla="*/ 455 w 511"/>
                                <a:gd name="T75" fmla="*/ 192 h 326"/>
                                <a:gd name="T76" fmla="*/ 460 w 511"/>
                                <a:gd name="T77" fmla="*/ 173 h 326"/>
                                <a:gd name="T78" fmla="*/ 460 w 511"/>
                                <a:gd name="T79" fmla="*/ 152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5 h 326"/>
                                <a:gd name="T104" fmla="*/ 57 w 511"/>
                                <a:gd name="T105" fmla="*/ 133 h 326"/>
                                <a:gd name="T106" fmla="*/ 52 w 511"/>
                                <a:gd name="T107" fmla="*/ 153 h 326"/>
                                <a:gd name="T108" fmla="*/ 52 w 511"/>
                                <a:gd name="T109" fmla="*/ 174 h 326"/>
                                <a:gd name="T110" fmla="*/ 56 w 511"/>
                                <a:gd name="T111" fmla="*/ 193 h 326"/>
                                <a:gd name="T112" fmla="*/ 65 w 511"/>
                                <a:gd name="T113" fmla="*/ 209 h 326"/>
                                <a:gd name="T114" fmla="*/ 79 w 511"/>
                                <a:gd name="T115" fmla="*/ 224 h 326"/>
                                <a:gd name="T116" fmla="*/ 100 w 511"/>
                                <a:gd name="T117" fmla="*/ 238 h 326"/>
                                <a:gd name="T118" fmla="*/ 132 w 511"/>
                                <a:gd name="T119" fmla="*/ 250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4"/>
                                  </a:lnTo>
                                  <a:lnTo>
                                    <a:pt x="176" y="321"/>
                                  </a:lnTo>
                                  <a:lnTo>
                                    <a:pt x="142" y="315"/>
                                  </a:lnTo>
                                  <a:lnTo>
                                    <a:pt x="113" y="307"/>
                                  </a:lnTo>
                                  <a:lnTo>
                                    <a:pt x="88" y="297"/>
                                  </a:lnTo>
                                  <a:lnTo>
                                    <a:pt x="65" y="285"/>
                                  </a:lnTo>
                                  <a:lnTo>
                                    <a:pt x="46" y="270"/>
                                  </a:lnTo>
                                  <a:lnTo>
                                    <a:pt x="30" y="253"/>
                                  </a:lnTo>
                                  <a:lnTo>
                                    <a:pt x="23" y="244"/>
                                  </a:lnTo>
                                  <a:lnTo>
                                    <a:pt x="17" y="234"/>
                                  </a:lnTo>
                                  <a:lnTo>
                                    <a:pt x="12" y="224"/>
                                  </a:lnTo>
                                  <a:lnTo>
                                    <a:pt x="8" y="212"/>
                                  </a:lnTo>
                                  <a:lnTo>
                                    <a:pt x="5" y="201"/>
                                  </a:lnTo>
                                  <a:lnTo>
                                    <a:pt x="2" y="189"/>
                                  </a:lnTo>
                                  <a:lnTo>
                                    <a:pt x="0" y="163"/>
                                  </a:lnTo>
                                  <a:lnTo>
                                    <a:pt x="1" y="143"/>
                                  </a:lnTo>
                                  <a:lnTo>
                                    <a:pt x="5" y="125"/>
                                  </a:lnTo>
                                  <a:lnTo>
                                    <a:pt x="10" y="108"/>
                                  </a:lnTo>
                                  <a:lnTo>
                                    <a:pt x="17" y="92"/>
                                  </a:lnTo>
                                  <a:lnTo>
                                    <a:pt x="26" y="77"/>
                                  </a:lnTo>
                                  <a:lnTo>
                                    <a:pt x="36" y="64"/>
                                  </a:lnTo>
                                  <a:lnTo>
                                    <a:pt x="49" y="52"/>
                                  </a:lnTo>
                                  <a:lnTo>
                                    <a:pt x="63" y="42"/>
                                  </a:lnTo>
                                  <a:lnTo>
                                    <a:pt x="79" y="32"/>
                                  </a:lnTo>
                                  <a:lnTo>
                                    <a:pt x="97" y="24"/>
                                  </a:lnTo>
                                  <a:lnTo>
                                    <a:pt x="117" y="17"/>
                                  </a:lnTo>
                                  <a:lnTo>
                                    <a:pt x="138" y="11"/>
                                  </a:lnTo>
                                  <a:lnTo>
                                    <a:pt x="162" y="6"/>
                                  </a:lnTo>
                                  <a:lnTo>
                                    <a:pt x="189" y="2"/>
                                  </a:lnTo>
                                  <a:lnTo>
                                    <a:pt x="221" y="0"/>
                                  </a:lnTo>
                                  <a:lnTo>
                                    <a:pt x="256" y="0"/>
                                  </a:lnTo>
                                  <a:lnTo>
                                    <a:pt x="298" y="1"/>
                                  </a:lnTo>
                                  <a:lnTo>
                                    <a:pt x="335" y="4"/>
                                  </a:lnTo>
                                  <a:lnTo>
                                    <a:pt x="369" y="10"/>
                                  </a:lnTo>
                                  <a:lnTo>
                                    <a:pt x="398" y="18"/>
                                  </a:lnTo>
                                  <a:lnTo>
                                    <a:pt x="423" y="28"/>
                                  </a:lnTo>
                                  <a:lnTo>
                                    <a:pt x="446" y="40"/>
                                  </a:lnTo>
                                  <a:lnTo>
                                    <a:pt x="465" y="55"/>
                                  </a:lnTo>
                                  <a:lnTo>
                                    <a:pt x="482" y="72"/>
                                  </a:lnTo>
                                  <a:lnTo>
                                    <a:pt x="488" y="81"/>
                                  </a:lnTo>
                                  <a:lnTo>
                                    <a:pt x="494" y="91"/>
                                  </a:lnTo>
                                  <a:lnTo>
                                    <a:pt x="500" y="101"/>
                                  </a:lnTo>
                                  <a:lnTo>
                                    <a:pt x="504" y="112"/>
                                  </a:lnTo>
                                  <a:lnTo>
                                    <a:pt x="507" y="124"/>
                                  </a:lnTo>
                                  <a:lnTo>
                                    <a:pt x="509" y="136"/>
                                  </a:lnTo>
                                  <a:lnTo>
                                    <a:pt x="511" y="163"/>
                                  </a:lnTo>
                                  <a:lnTo>
                                    <a:pt x="510" y="180"/>
                                  </a:lnTo>
                                  <a:lnTo>
                                    <a:pt x="508" y="197"/>
                                  </a:lnTo>
                                  <a:lnTo>
                                    <a:pt x="504" y="212"/>
                                  </a:lnTo>
                                  <a:lnTo>
                                    <a:pt x="498" y="227"/>
                                  </a:lnTo>
                                  <a:lnTo>
                                    <a:pt x="491" y="241"/>
                                  </a:lnTo>
                                  <a:lnTo>
                                    <a:pt x="482" y="254"/>
                                  </a:lnTo>
                                  <a:lnTo>
                                    <a:pt x="471" y="265"/>
                                  </a:lnTo>
                                  <a:lnTo>
                                    <a:pt x="459" y="276"/>
                                  </a:lnTo>
                                  <a:lnTo>
                                    <a:pt x="442" y="288"/>
                                  </a:lnTo>
                                  <a:lnTo>
                                    <a:pt x="423" y="298"/>
                                  </a:lnTo>
                                  <a:lnTo>
                                    <a:pt x="401" y="306"/>
                                  </a:lnTo>
                                  <a:lnTo>
                                    <a:pt x="377" y="313"/>
                                  </a:lnTo>
                                  <a:lnTo>
                                    <a:pt x="351" y="319"/>
                                  </a:lnTo>
                                  <a:lnTo>
                                    <a:pt x="321" y="322"/>
                                  </a:lnTo>
                                  <a:lnTo>
                                    <a:pt x="290" y="325"/>
                                  </a:lnTo>
                                  <a:lnTo>
                                    <a:pt x="256" y="326"/>
                                  </a:lnTo>
                                  <a:moveTo>
                                    <a:pt x="256" y="262"/>
                                  </a:moveTo>
                                  <a:lnTo>
                                    <a:pt x="312" y="261"/>
                                  </a:lnTo>
                                  <a:lnTo>
                                    <a:pt x="337" y="258"/>
                                  </a:lnTo>
                                  <a:lnTo>
                                    <a:pt x="358" y="255"/>
                                  </a:lnTo>
                                  <a:lnTo>
                                    <a:pt x="378" y="251"/>
                                  </a:lnTo>
                                  <a:lnTo>
                                    <a:pt x="394" y="246"/>
                                  </a:lnTo>
                                  <a:lnTo>
                                    <a:pt x="408" y="240"/>
                                  </a:lnTo>
                                  <a:lnTo>
                                    <a:pt x="420" y="234"/>
                                  </a:lnTo>
                                  <a:lnTo>
                                    <a:pt x="429" y="226"/>
                                  </a:lnTo>
                                  <a:lnTo>
                                    <a:pt x="438" y="218"/>
                                  </a:lnTo>
                                  <a:lnTo>
                                    <a:pt x="445" y="210"/>
                                  </a:lnTo>
                                  <a:lnTo>
                                    <a:pt x="450" y="201"/>
                                  </a:lnTo>
                                  <a:lnTo>
                                    <a:pt x="455" y="192"/>
                                  </a:lnTo>
                                  <a:lnTo>
                                    <a:pt x="458" y="183"/>
                                  </a:lnTo>
                                  <a:lnTo>
                                    <a:pt x="460" y="173"/>
                                  </a:lnTo>
                                  <a:lnTo>
                                    <a:pt x="461" y="163"/>
                                  </a:lnTo>
                                  <a:lnTo>
                                    <a:pt x="460" y="152"/>
                                  </a:lnTo>
                                  <a:lnTo>
                                    <a:pt x="458" y="142"/>
                                  </a:lnTo>
                                  <a:lnTo>
                                    <a:pt x="455" y="133"/>
                                  </a:lnTo>
                                  <a:lnTo>
                                    <a:pt x="450" y="124"/>
                                  </a:lnTo>
                                  <a:lnTo>
                                    <a:pt x="445" y="115"/>
                                  </a:lnTo>
                                  <a:lnTo>
                                    <a:pt x="438" y="107"/>
                                  </a:lnTo>
                                  <a:lnTo>
                                    <a:pt x="429" y="99"/>
                                  </a:lnTo>
                                  <a:lnTo>
                                    <a:pt x="420" y="91"/>
                                  </a:lnTo>
                                  <a:lnTo>
                                    <a:pt x="408" y="85"/>
                                  </a:lnTo>
                                  <a:lnTo>
                                    <a:pt x="394" y="79"/>
                                  </a:lnTo>
                                  <a:lnTo>
                                    <a:pt x="377" y="74"/>
                                  </a:lnTo>
                                  <a:lnTo>
                                    <a:pt x="358" y="70"/>
                                  </a:lnTo>
                                  <a:lnTo>
                                    <a:pt x="337" y="67"/>
                                  </a:lnTo>
                                  <a:lnTo>
                                    <a:pt x="312" y="64"/>
                                  </a:lnTo>
                                  <a:lnTo>
                                    <a:pt x="256" y="63"/>
                                  </a:lnTo>
                                  <a:lnTo>
                                    <a:pt x="199" y="64"/>
                                  </a:lnTo>
                                  <a:lnTo>
                                    <a:pt x="175" y="67"/>
                                  </a:lnTo>
                                  <a:lnTo>
                                    <a:pt x="153" y="70"/>
                                  </a:lnTo>
                                  <a:lnTo>
                                    <a:pt x="134" y="74"/>
                                  </a:lnTo>
                                  <a:lnTo>
                                    <a:pt x="117" y="79"/>
                                  </a:lnTo>
                                  <a:lnTo>
                                    <a:pt x="103" y="85"/>
                                  </a:lnTo>
                                  <a:lnTo>
                                    <a:pt x="92" y="91"/>
                                  </a:lnTo>
                                  <a:lnTo>
                                    <a:pt x="82" y="99"/>
                                  </a:lnTo>
                                  <a:lnTo>
                                    <a:pt x="74" y="107"/>
                                  </a:lnTo>
                                  <a:lnTo>
                                    <a:pt x="67" y="115"/>
                                  </a:lnTo>
                                  <a:lnTo>
                                    <a:pt x="61" y="124"/>
                                  </a:lnTo>
                                  <a:lnTo>
                                    <a:pt x="57" y="133"/>
                                  </a:lnTo>
                                  <a:lnTo>
                                    <a:pt x="54" y="143"/>
                                  </a:lnTo>
                                  <a:lnTo>
                                    <a:pt x="52" y="153"/>
                                  </a:lnTo>
                                  <a:lnTo>
                                    <a:pt x="51" y="163"/>
                                  </a:lnTo>
                                  <a:lnTo>
                                    <a:pt x="52" y="174"/>
                                  </a:lnTo>
                                  <a:lnTo>
                                    <a:pt x="54" y="183"/>
                                  </a:lnTo>
                                  <a:lnTo>
                                    <a:pt x="56" y="193"/>
                                  </a:lnTo>
                                  <a:lnTo>
                                    <a:pt x="60" y="201"/>
                                  </a:lnTo>
                                  <a:lnTo>
                                    <a:pt x="65" y="209"/>
                                  </a:lnTo>
                                  <a:lnTo>
                                    <a:pt x="71" y="217"/>
                                  </a:lnTo>
                                  <a:lnTo>
                                    <a:pt x="79" y="224"/>
                                  </a:lnTo>
                                  <a:lnTo>
                                    <a:pt x="87" y="231"/>
                                  </a:lnTo>
                                  <a:lnTo>
                                    <a:pt x="100" y="238"/>
                                  </a:lnTo>
                                  <a:lnTo>
                                    <a:pt x="115" y="245"/>
                                  </a:lnTo>
                                  <a:lnTo>
                                    <a:pt x="132" y="250"/>
                                  </a:lnTo>
                                  <a:lnTo>
                                    <a:pt x="152" y="255"/>
                                  </a:lnTo>
                                  <a:lnTo>
                                    <a:pt x="174" y="258"/>
                                  </a:lnTo>
                                  <a:lnTo>
                                    <a:pt x="199" y="261"/>
                                  </a:lnTo>
                                  <a:lnTo>
                                    <a:pt x="226" y="262"/>
                                  </a:lnTo>
                                  <a:lnTo>
                                    <a:pt x="256" y="2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6" name="Line 172"/>
                          <wps:cNvCnPr/>
                          <wps:spPr bwMode="auto">
                            <a:xfrm>
                              <a:off x="8428" y="3282"/>
                              <a:ext cx="3934"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7" name="Freeform 173"/>
                          <wps:cNvSpPr>
                            <a:spLocks/>
                          </wps:cNvSpPr>
                          <wps:spPr bwMode="auto">
                            <a:xfrm>
                              <a:off x="12175" y="3282"/>
                              <a:ext cx="187" cy="563"/>
                            </a:xfrm>
                            <a:custGeom>
                              <a:avLst/>
                              <a:gdLst>
                                <a:gd name="T0" fmla="*/ 500 w 500"/>
                                <a:gd name="T1" fmla="*/ 0 h 1500"/>
                                <a:gd name="T2" fmla="*/ 0 w 500"/>
                                <a:gd name="T3" fmla="*/ 1500 h 1500"/>
                                <a:gd name="T4" fmla="*/ 500 w 500"/>
                                <a:gd name="T5" fmla="*/ 1500 h 1500"/>
                              </a:gdLst>
                              <a:ahLst/>
                              <a:cxnLst>
                                <a:cxn ang="0">
                                  <a:pos x="T0" y="T1"/>
                                </a:cxn>
                                <a:cxn ang="0">
                                  <a:pos x="T2" y="T3"/>
                                </a:cxn>
                                <a:cxn ang="0">
                                  <a:pos x="T4" y="T5"/>
                                </a:cxn>
                              </a:cxnLst>
                              <a:rect l="0" t="0" r="r" b="b"/>
                              <a:pathLst>
                                <a:path w="500" h="1500">
                                  <a:moveTo>
                                    <a:pt x="500" y="0"/>
                                  </a:moveTo>
                                  <a:lnTo>
                                    <a:pt x="0" y="1500"/>
                                  </a:lnTo>
                                  <a:lnTo>
                                    <a:pt x="500" y="150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Freeform 174"/>
                          <wps:cNvSpPr>
                            <a:spLocks/>
                          </wps:cNvSpPr>
                          <wps:spPr bwMode="auto">
                            <a:xfrm>
                              <a:off x="9939" y="4217"/>
                              <a:ext cx="166" cy="193"/>
                            </a:xfrm>
                            <a:custGeom>
                              <a:avLst/>
                              <a:gdLst>
                                <a:gd name="T0" fmla="*/ 442 w 442"/>
                                <a:gd name="T1" fmla="*/ 349 h 517"/>
                                <a:gd name="T2" fmla="*/ 430 w 442"/>
                                <a:gd name="T3" fmla="*/ 388 h 517"/>
                                <a:gd name="T4" fmla="*/ 413 w 442"/>
                                <a:gd name="T5" fmla="*/ 421 h 517"/>
                                <a:gd name="T6" fmla="*/ 392 w 442"/>
                                <a:gd name="T7" fmla="*/ 450 h 517"/>
                                <a:gd name="T8" fmla="*/ 367 w 442"/>
                                <a:gd name="T9" fmla="*/ 474 h 517"/>
                                <a:gd name="T10" fmla="*/ 339 w 442"/>
                                <a:gd name="T11" fmla="*/ 492 h 517"/>
                                <a:gd name="T12" fmla="*/ 307 w 442"/>
                                <a:gd name="T13" fmla="*/ 506 h 517"/>
                                <a:gd name="T14" fmla="*/ 273 w 442"/>
                                <a:gd name="T15" fmla="*/ 514 h 517"/>
                                <a:gd name="T16" fmla="*/ 235 w 442"/>
                                <a:gd name="T17" fmla="*/ 517 h 517"/>
                                <a:gd name="T18" fmla="*/ 197 w 442"/>
                                <a:gd name="T19" fmla="*/ 515 h 517"/>
                                <a:gd name="T20" fmla="*/ 162 w 442"/>
                                <a:gd name="T21" fmla="*/ 508 h 517"/>
                                <a:gd name="T22" fmla="*/ 131 w 442"/>
                                <a:gd name="T23" fmla="*/ 498 h 517"/>
                                <a:gd name="T24" fmla="*/ 104 w 442"/>
                                <a:gd name="T25" fmla="*/ 484 h 517"/>
                                <a:gd name="T26" fmla="*/ 80 w 442"/>
                                <a:gd name="T27" fmla="*/ 465 h 517"/>
                                <a:gd name="T28" fmla="*/ 59 w 442"/>
                                <a:gd name="T29" fmla="*/ 443 h 517"/>
                                <a:gd name="T30" fmla="*/ 41 w 442"/>
                                <a:gd name="T31" fmla="*/ 418 h 517"/>
                                <a:gd name="T32" fmla="*/ 27 w 442"/>
                                <a:gd name="T33" fmla="*/ 388 h 517"/>
                                <a:gd name="T34" fmla="*/ 7 w 442"/>
                                <a:gd name="T35" fmla="*/ 324 h 517"/>
                                <a:gd name="T36" fmla="*/ 0 w 442"/>
                                <a:gd name="T37" fmla="*/ 254 h 517"/>
                                <a:gd name="T38" fmla="*/ 5 w 442"/>
                                <a:gd name="T39" fmla="*/ 199 h 517"/>
                                <a:gd name="T40" fmla="*/ 12 w 442"/>
                                <a:gd name="T41" fmla="*/ 164 h 517"/>
                                <a:gd name="T42" fmla="*/ 23 w 442"/>
                                <a:gd name="T43" fmla="*/ 133 h 517"/>
                                <a:gd name="T44" fmla="*/ 38 w 442"/>
                                <a:gd name="T45" fmla="*/ 104 h 517"/>
                                <a:gd name="T46" fmla="*/ 56 w 442"/>
                                <a:gd name="T47" fmla="*/ 78 h 517"/>
                                <a:gd name="T48" fmla="*/ 77 w 442"/>
                                <a:gd name="T49" fmla="*/ 56 h 517"/>
                                <a:gd name="T50" fmla="*/ 102 w 442"/>
                                <a:gd name="T51" fmla="*/ 38 h 517"/>
                                <a:gd name="T52" fmla="*/ 129 w 442"/>
                                <a:gd name="T53" fmla="*/ 23 h 517"/>
                                <a:gd name="T54" fmla="*/ 158 w 442"/>
                                <a:gd name="T55" fmla="*/ 11 h 517"/>
                                <a:gd name="T56" fmla="*/ 204 w 442"/>
                                <a:gd name="T57" fmla="*/ 1 h 517"/>
                                <a:gd name="T58" fmla="*/ 255 w 442"/>
                                <a:gd name="T59" fmla="*/ 0 h 517"/>
                                <a:gd name="T60" fmla="*/ 289 w 442"/>
                                <a:gd name="T61" fmla="*/ 5 h 517"/>
                                <a:gd name="T62" fmla="*/ 321 w 442"/>
                                <a:gd name="T63" fmla="*/ 14 h 517"/>
                                <a:gd name="T64" fmla="*/ 349 w 442"/>
                                <a:gd name="T65" fmla="*/ 29 h 517"/>
                                <a:gd name="T66" fmla="*/ 375 w 442"/>
                                <a:gd name="T67" fmla="*/ 48 h 517"/>
                                <a:gd name="T68" fmla="*/ 397 w 442"/>
                                <a:gd name="T69" fmla="*/ 71 h 517"/>
                                <a:gd name="T70" fmla="*/ 414 w 442"/>
                                <a:gd name="T71" fmla="*/ 98 h 517"/>
                                <a:gd name="T72" fmla="*/ 428 w 442"/>
                                <a:gd name="T73" fmla="*/ 128 h 517"/>
                                <a:gd name="T74" fmla="*/ 369 w 442"/>
                                <a:gd name="T75" fmla="*/ 161 h 517"/>
                                <a:gd name="T76" fmla="*/ 347 w 442"/>
                                <a:gd name="T77" fmla="*/ 113 h 517"/>
                                <a:gd name="T78" fmla="*/ 326 w 442"/>
                                <a:gd name="T79" fmla="*/ 88 h 517"/>
                                <a:gd name="T80" fmla="*/ 301 w 442"/>
                                <a:gd name="T81" fmla="*/ 70 h 517"/>
                                <a:gd name="T82" fmla="*/ 259 w 442"/>
                                <a:gd name="T83" fmla="*/ 58 h 517"/>
                                <a:gd name="T84" fmla="*/ 207 w 442"/>
                                <a:gd name="T85" fmla="*/ 58 h 517"/>
                                <a:gd name="T86" fmla="*/ 170 w 442"/>
                                <a:gd name="T87" fmla="*/ 67 h 517"/>
                                <a:gd name="T88" fmla="*/ 149 w 442"/>
                                <a:gd name="T89" fmla="*/ 77 h 517"/>
                                <a:gd name="T90" fmla="*/ 121 w 442"/>
                                <a:gd name="T91" fmla="*/ 99 h 517"/>
                                <a:gd name="T92" fmla="*/ 93 w 442"/>
                                <a:gd name="T93" fmla="*/ 136 h 517"/>
                                <a:gd name="T94" fmla="*/ 77 w 442"/>
                                <a:gd name="T95" fmla="*/ 181 h 517"/>
                                <a:gd name="T96" fmla="*/ 70 w 442"/>
                                <a:gd name="T97" fmla="*/ 229 h 517"/>
                                <a:gd name="T98" fmla="*/ 70 w 442"/>
                                <a:gd name="T99" fmla="*/ 285 h 517"/>
                                <a:gd name="T100" fmla="*/ 79 w 442"/>
                                <a:gd name="T101" fmla="*/ 341 h 517"/>
                                <a:gd name="T102" fmla="*/ 98 w 442"/>
                                <a:gd name="T103" fmla="*/ 388 h 517"/>
                                <a:gd name="T104" fmla="*/ 127 w 442"/>
                                <a:gd name="T105" fmla="*/ 423 h 517"/>
                                <a:gd name="T106" fmla="*/ 165 w 442"/>
                                <a:gd name="T107" fmla="*/ 447 h 517"/>
                                <a:gd name="T108" fmla="*/ 207 w 442"/>
                                <a:gd name="T109" fmla="*/ 458 h 517"/>
                                <a:gd name="T110" fmla="*/ 243 w 442"/>
                                <a:gd name="T111" fmla="*/ 459 h 517"/>
                                <a:gd name="T112" fmla="*/ 269 w 442"/>
                                <a:gd name="T113" fmla="*/ 455 h 517"/>
                                <a:gd name="T114" fmla="*/ 293 w 442"/>
                                <a:gd name="T115" fmla="*/ 447 h 517"/>
                                <a:gd name="T116" fmla="*/ 314 w 442"/>
                                <a:gd name="T117" fmla="*/ 435 h 517"/>
                                <a:gd name="T118" fmla="*/ 333 w 442"/>
                                <a:gd name="T119" fmla="*/ 419 h 517"/>
                                <a:gd name="T120" fmla="*/ 349 w 442"/>
                                <a:gd name="T121" fmla="*/ 399 h 517"/>
                                <a:gd name="T122" fmla="*/ 362 w 442"/>
                                <a:gd name="T123" fmla="*/ 376 h 517"/>
                                <a:gd name="T124" fmla="*/ 372 w 442"/>
                                <a:gd name="T125" fmla="*/ 348 h 5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442" h="517">
                                  <a:moveTo>
                                    <a:pt x="376" y="333"/>
                                  </a:moveTo>
                                  <a:lnTo>
                                    <a:pt x="442" y="349"/>
                                  </a:lnTo>
                                  <a:lnTo>
                                    <a:pt x="437" y="369"/>
                                  </a:lnTo>
                                  <a:lnTo>
                                    <a:pt x="430" y="388"/>
                                  </a:lnTo>
                                  <a:lnTo>
                                    <a:pt x="422" y="405"/>
                                  </a:lnTo>
                                  <a:lnTo>
                                    <a:pt x="413" y="421"/>
                                  </a:lnTo>
                                  <a:lnTo>
                                    <a:pt x="403" y="436"/>
                                  </a:lnTo>
                                  <a:lnTo>
                                    <a:pt x="392" y="450"/>
                                  </a:lnTo>
                                  <a:lnTo>
                                    <a:pt x="380" y="462"/>
                                  </a:lnTo>
                                  <a:lnTo>
                                    <a:pt x="367" y="474"/>
                                  </a:lnTo>
                                  <a:lnTo>
                                    <a:pt x="354" y="484"/>
                                  </a:lnTo>
                                  <a:lnTo>
                                    <a:pt x="339" y="492"/>
                                  </a:lnTo>
                                  <a:lnTo>
                                    <a:pt x="324" y="500"/>
                                  </a:lnTo>
                                  <a:lnTo>
                                    <a:pt x="307" y="506"/>
                                  </a:lnTo>
                                  <a:lnTo>
                                    <a:pt x="290" y="511"/>
                                  </a:lnTo>
                                  <a:lnTo>
                                    <a:pt x="273" y="514"/>
                                  </a:lnTo>
                                  <a:lnTo>
                                    <a:pt x="254" y="516"/>
                                  </a:lnTo>
                                  <a:lnTo>
                                    <a:pt x="235" y="517"/>
                                  </a:lnTo>
                                  <a:lnTo>
                                    <a:pt x="216" y="516"/>
                                  </a:lnTo>
                                  <a:lnTo>
                                    <a:pt x="197" y="515"/>
                                  </a:lnTo>
                                  <a:lnTo>
                                    <a:pt x="179" y="512"/>
                                  </a:lnTo>
                                  <a:lnTo>
                                    <a:pt x="162" y="508"/>
                                  </a:lnTo>
                                  <a:lnTo>
                                    <a:pt x="146" y="504"/>
                                  </a:lnTo>
                                  <a:lnTo>
                                    <a:pt x="131" y="498"/>
                                  </a:lnTo>
                                  <a:lnTo>
                                    <a:pt x="117" y="491"/>
                                  </a:lnTo>
                                  <a:lnTo>
                                    <a:pt x="104" y="484"/>
                                  </a:lnTo>
                                  <a:lnTo>
                                    <a:pt x="92" y="475"/>
                                  </a:lnTo>
                                  <a:lnTo>
                                    <a:pt x="80" y="465"/>
                                  </a:lnTo>
                                  <a:lnTo>
                                    <a:pt x="69" y="455"/>
                                  </a:lnTo>
                                  <a:lnTo>
                                    <a:pt x="59" y="443"/>
                                  </a:lnTo>
                                  <a:lnTo>
                                    <a:pt x="50" y="431"/>
                                  </a:lnTo>
                                  <a:lnTo>
                                    <a:pt x="41" y="418"/>
                                  </a:lnTo>
                                  <a:lnTo>
                                    <a:pt x="34" y="403"/>
                                  </a:lnTo>
                                  <a:lnTo>
                                    <a:pt x="27" y="388"/>
                                  </a:lnTo>
                                  <a:lnTo>
                                    <a:pt x="15" y="357"/>
                                  </a:lnTo>
                                  <a:lnTo>
                                    <a:pt x="7" y="324"/>
                                  </a:lnTo>
                                  <a:lnTo>
                                    <a:pt x="2" y="290"/>
                                  </a:lnTo>
                                  <a:lnTo>
                                    <a:pt x="0" y="254"/>
                                  </a:lnTo>
                                  <a:lnTo>
                                    <a:pt x="2" y="216"/>
                                  </a:lnTo>
                                  <a:lnTo>
                                    <a:pt x="5" y="199"/>
                                  </a:lnTo>
                                  <a:lnTo>
                                    <a:pt x="8" y="181"/>
                                  </a:lnTo>
                                  <a:lnTo>
                                    <a:pt x="12" y="164"/>
                                  </a:lnTo>
                                  <a:lnTo>
                                    <a:pt x="17" y="148"/>
                                  </a:lnTo>
                                  <a:lnTo>
                                    <a:pt x="23" y="133"/>
                                  </a:lnTo>
                                  <a:lnTo>
                                    <a:pt x="30" y="118"/>
                                  </a:lnTo>
                                  <a:lnTo>
                                    <a:pt x="38" y="104"/>
                                  </a:lnTo>
                                  <a:lnTo>
                                    <a:pt x="47" y="91"/>
                                  </a:lnTo>
                                  <a:lnTo>
                                    <a:pt x="56" y="78"/>
                                  </a:lnTo>
                                  <a:lnTo>
                                    <a:pt x="66" y="67"/>
                                  </a:lnTo>
                                  <a:lnTo>
                                    <a:pt x="77" y="56"/>
                                  </a:lnTo>
                                  <a:lnTo>
                                    <a:pt x="89" y="47"/>
                                  </a:lnTo>
                                  <a:lnTo>
                                    <a:pt x="102" y="38"/>
                                  </a:lnTo>
                                  <a:lnTo>
                                    <a:pt x="115" y="30"/>
                                  </a:lnTo>
                                  <a:lnTo>
                                    <a:pt x="129" y="23"/>
                                  </a:lnTo>
                                  <a:lnTo>
                                    <a:pt x="143" y="16"/>
                                  </a:lnTo>
                                  <a:lnTo>
                                    <a:pt x="158" y="11"/>
                                  </a:lnTo>
                                  <a:lnTo>
                                    <a:pt x="173" y="7"/>
                                  </a:lnTo>
                                  <a:lnTo>
                                    <a:pt x="204" y="1"/>
                                  </a:lnTo>
                                  <a:lnTo>
                                    <a:pt x="236" y="0"/>
                                  </a:lnTo>
                                  <a:lnTo>
                                    <a:pt x="255" y="0"/>
                                  </a:lnTo>
                                  <a:lnTo>
                                    <a:pt x="272" y="2"/>
                                  </a:lnTo>
                                  <a:lnTo>
                                    <a:pt x="289" y="5"/>
                                  </a:lnTo>
                                  <a:lnTo>
                                    <a:pt x="305" y="9"/>
                                  </a:lnTo>
                                  <a:lnTo>
                                    <a:pt x="321" y="14"/>
                                  </a:lnTo>
                                  <a:lnTo>
                                    <a:pt x="335" y="21"/>
                                  </a:lnTo>
                                  <a:lnTo>
                                    <a:pt x="349" y="29"/>
                                  </a:lnTo>
                                  <a:lnTo>
                                    <a:pt x="363" y="38"/>
                                  </a:lnTo>
                                  <a:lnTo>
                                    <a:pt x="375" y="48"/>
                                  </a:lnTo>
                                  <a:lnTo>
                                    <a:pt x="386" y="59"/>
                                  </a:lnTo>
                                  <a:lnTo>
                                    <a:pt x="397" y="71"/>
                                  </a:lnTo>
                                  <a:lnTo>
                                    <a:pt x="406" y="84"/>
                                  </a:lnTo>
                                  <a:lnTo>
                                    <a:pt x="414" y="98"/>
                                  </a:lnTo>
                                  <a:lnTo>
                                    <a:pt x="422" y="112"/>
                                  </a:lnTo>
                                  <a:lnTo>
                                    <a:pt x="428" y="128"/>
                                  </a:lnTo>
                                  <a:lnTo>
                                    <a:pt x="434" y="145"/>
                                  </a:lnTo>
                                  <a:lnTo>
                                    <a:pt x="369" y="161"/>
                                  </a:lnTo>
                                  <a:lnTo>
                                    <a:pt x="359" y="135"/>
                                  </a:lnTo>
                                  <a:lnTo>
                                    <a:pt x="347" y="113"/>
                                  </a:lnTo>
                                  <a:lnTo>
                                    <a:pt x="334" y="95"/>
                                  </a:lnTo>
                                  <a:lnTo>
                                    <a:pt x="326" y="88"/>
                                  </a:lnTo>
                                  <a:lnTo>
                                    <a:pt x="318" y="81"/>
                                  </a:lnTo>
                                  <a:lnTo>
                                    <a:pt x="301" y="70"/>
                                  </a:lnTo>
                                  <a:lnTo>
                                    <a:pt x="281" y="62"/>
                                  </a:lnTo>
                                  <a:lnTo>
                                    <a:pt x="259" y="58"/>
                                  </a:lnTo>
                                  <a:lnTo>
                                    <a:pt x="235" y="56"/>
                                  </a:lnTo>
                                  <a:lnTo>
                                    <a:pt x="207" y="58"/>
                                  </a:lnTo>
                                  <a:lnTo>
                                    <a:pt x="182" y="63"/>
                                  </a:lnTo>
                                  <a:lnTo>
                                    <a:pt x="170" y="67"/>
                                  </a:lnTo>
                                  <a:lnTo>
                                    <a:pt x="159" y="72"/>
                                  </a:lnTo>
                                  <a:lnTo>
                                    <a:pt x="149" y="77"/>
                                  </a:lnTo>
                                  <a:lnTo>
                                    <a:pt x="139" y="84"/>
                                  </a:lnTo>
                                  <a:lnTo>
                                    <a:pt x="121" y="99"/>
                                  </a:lnTo>
                                  <a:lnTo>
                                    <a:pt x="106" y="116"/>
                                  </a:lnTo>
                                  <a:lnTo>
                                    <a:pt x="93" y="136"/>
                                  </a:lnTo>
                                  <a:lnTo>
                                    <a:pt x="84" y="158"/>
                                  </a:lnTo>
                                  <a:lnTo>
                                    <a:pt x="77" y="181"/>
                                  </a:lnTo>
                                  <a:lnTo>
                                    <a:pt x="72" y="205"/>
                                  </a:lnTo>
                                  <a:lnTo>
                                    <a:pt x="70" y="229"/>
                                  </a:lnTo>
                                  <a:lnTo>
                                    <a:pt x="69" y="254"/>
                                  </a:lnTo>
                                  <a:lnTo>
                                    <a:pt x="70" y="285"/>
                                  </a:lnTo>
                                  <a:lnTo>
                                    <a:pt x="73" y="314"/>
                                  </a:lnTo>
                                  <a:lnTo>
                                    <a:pt x="79" y="341"/>
                                  </a:lnTo>
                                  <a:lnTo>
                                    <a:pt x="87" y="365"/>
                                  </a:lnTo>
                                  <a:lnTo>
                                    <a:pt x="98" y="388"/>
                                  </a:lnTo>
                                  <a:lnTo>
                                    <a:pt x="111" y="407"/>
                                  </a:lnTo>
                                  <a:lnTo>
                                    <a:pt x="127" y="423"/>
                                  </a:lnTo>
                                  <a:lnTo>
                                    <a:pt x="145" y="436"/>
                                  </a:lnTo>
                                  <a:lnTo>
                                    <a:pt x="165" y="447"/>
                                  </a:lnTo>
                                  <a:lnTo>
                                    <a:pt x="186" y="454"/>
                                  </a:lnTo>
                                  <a:lnTo>
                                    <a:pt x="207" y="458"/>
                                  </a:lnTo>
                                  <a:lnTo>
                                    <a:pt x="230" y="460"/>
                                  </a:lnTo>
                                  <a:lnTo>
                                    <a:pt x="243" y="459"/>
                                  </a:lnTo>
                                  <a:lnTo>
                                    <a:pt x="257" y="458"/>
                                  </a:lnTo>
                                  <a:lnTo>
                                    <a:pt x="269" y="455"/>
                                  </a:lnTo>
                                  <a:lnTo>
                                    <a:pt x="281" y="452"/>
                                  </a:lnTo>
                                  <a:lnTo>
                                    <a:pt x="293" y="447"/>
                                  </a:lnTo>
                                  <a:lnTo>
                                    <a:pt x="304" y="442"/>
                                  </a:lnTo>
                                  <a:lnTo>
                                    <a:pt x="314" y="435"/>
                                  </a:lnTo>
                                  <a:lnTo>
                                    <a:pt x="324" y="428"/>
                                  </a:lnTo>
                                  <a:lnTo>
                                    <a:pt x="333" y="419"/>
                                  </a:lnTo>
                                  <a:lnTo>
                                    <a:pt x="342" y="410"/>
                                  </a:lnTo>
                                  <a:lnTo>
                                    <a:pt x="349" y="399"/>
                                  </a:lnTo>
                                  <a:lnTo>
                                    <a:pt x="356" y="388"/>
                                  </a:lnTo>
                                  <a:lnTo>
                                    <a:pt x="362" y="376"/>
                                  </a:lnTo>
                                  <a:lnTo>
                                    <a:pt x="368" y="362"/>
                                  </a:lnTo>
                                  <a:lnTo>
                                    <a:pt x="372" y="348"/>
                                  </a:lnTo>
                                  <a:lnTo>
                                    <a:pt x="376" y="33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9" name="Freeform 175"/>
                          <wps:cNvSpPr>
                            <a:spLocks noEditPoints="1"/>
                          </wps:cNvSpPr>
                          <wps:spPr bwMode="auto">
                            <a:xfrm>
                              <a:off x="10124" y="4268"/>
                              <a:ext cx="128" cy="142"/>
                            </a:xfrm>
                            <a:custGeom>
                              <a:avLst/>
                              <a:gdLst>
                                <a:gd name="T0" fmla="*/ 1 w 340"/>
                                <a:gd name="T1" fmla="*/ 165 h 378"/>
                                <a:gd name="T2" fmla="*/ 8 w 340"/>
                                <a:gd name="T3" fmla="*/ 121 h 378"/>
                                <a:gd name="T4" fmla="*/ 22 w 340"/>
                                <a:gd name="T5" fmla="*/ 84 h 378"/>
                                <a:gd name="T6" fmla="*/ 43 w 340"/>
                                <a:gd name="T7" fmla="*/ 53 h 378"/>
                                <a:gd name="T8" fmla="*/ 68 w 340"/>
                                <a:gd name="T9" fmla="*/ 30 h 378"/>
                                <a:gd name="T10" fmla="*/ 94 w 340"/>
                                <a:gd name="T11" fmla="*/ 15 h 378"/>
                                <a:gd name="T12" fmla="*/ 122 w 340"/>
                                <a:gd name="T13" fmla="*/ 5 h 378"/>
                                <a:gd name="T14" fmla="*/ 154 w 340"/>
                                <a:gd name="T15" fmla="*/ 0 h 378"/>
                                <a:gd name="T16" fmla="*/ 188 w 340"/>
                                <a:gd name="T17" fmla="*/ 0 h 378"/>
                                <a:gd name="T18" fmla="*/ 222 w 340"/>
                                <a:gd name="T19" fmla="*/ 7 h 378"/>
                                <a:gd name="T20" fmla="*/ 253 w 340"/>
                                <a:gd name="T21" fmla="*/ 19 h 378"/>
                                <a:gd name="T22" fmla="*/ 280 w 340"/>
                                <a:gd name="T23" fmla="*/ 37 h 378"/>
                                <a:gd name="T24" fmla="*/ 303 w 340"/>
                                <a:gd name="T25" fmla="*/ 61 h 378"/>
                                <a:gd name="T26" fmla="*/ 321 w 340"/>
                                <a:gd name="T27" fmla="*/ 91 h 378"/>
                                <a:gd name="T28" fmla="*/ 333 w 340"/>
                                <a:gd name="T29" fmla="*/ 124 h 378"/>
                                <a:gd name="T30" fmla="*/ 339 w 340"/>
                                <a:gd name="T31" fmla="*/ 163 h 378"/>
                                <a:gd name="T32" fmla="*/ 338 w 340"/>
                                <a:gd name="T33" fmla="*/ 217 h 378"/>
                                <a:gd name="T34" fmla="*/ 328 w 340"/>
                                <a:gd name="T35" fmla="*/ 272 h 378"/>
                                <a:gd name="T36" fmla="*/ 307 w 340"/>
                                <a:gd name="T37" fmla="*/ 313 h 378"/>
                                <a:gd name="T38" fmla="*/ 276 w 340"/>
                                <a:gd name="T39" fmla="*/ 344 h 378"/>
                                <a:gd name="T40" fmla="*/ 237 w 340"/>
                                <a:gd name="T41" fmla="*/ 366 h 378"/>
                                <a:gd name="T42" fmla="*/ 193 w 340"/>
                                <a:gd name="T43" fmla="*/ 377 h 378"/>
                                <a:gd name="T44" fmla="*/ 151 w 340"/>
                                <a:gd name="T45" fmla="*/ 377 h 378"/>
                                <a:gd name="T46" fmla="*/ 117 w 340"/>
                                <a:gd name="T47" fmla="*/ 371 h 378"/>
                                <a:gd name="T48" fmla="*/ 86 w 340"/>
                                <a:gd name="T49" fmla="*/ 359 h 378"/>
                                <a:gd name="T50" fmla="*/ 59 w 340"/>
                                <a:gd name="T51" fmla="*/ 341 h 378"/>
                                <a:gd name="T52" fmla="*/ 36 w 340"/>
                                <a:gd name="T53" fmla="*/ 317 h 378"/>
                                <a:gd name="T54" fmla="*/ 18 w 340"/>
                                <a:gd name="T55" fmla="*/ 287 h 378"/>
                                <a:gd name="T56" fmla="*/ 7 w 340"/>
                                <a:gd name="T57" fmla="*/ 252 h 378"/>
                                <a:gd name="T58" fmla="*/ 1 w 340"/>
                                <a:gd name="T59" fmla="*/ 211 h 378"/>
                                <a:gd name="T60" fmla="*/ 63 w 340"/>
                                <a:gd name="T61" fmla="*/ 189 h 378"/>
                                <a:gd name="T62" fmla="*/ 65 w 340"/>
                                <a:gd name="T63" fmla="*/ 222 h 378"/>
                                <a:gd name="T64" fmla="*/ 71 w 340"/>
                                <a:gd name="T65" fmla="*/ 250 h 378"/>
                                <a:gd name="T66" fmla="*/ 80 w 340"/>
                                <a:gd name="T67" fmla="*/ 274 h 378"/>
                                <a:gd name="T68" fmla="*/ 94 w 340"/>
                                <a:gd name="T69" fmla="*/ 293 h 378"/>
                                <a:gd name="T70" fmla="*/ 110 w 340"/>
                                <a:gd name="T71" fmla="*/ 308 h 378"/>
                                <a:gd name="T72" fmla="*/ 128 w 340"/>
                                <a:gd name="T73" fmla="*/ 319 h 378"/>
                                <a:gd name="T74" fmla="*/ 148 w 340"/>
                                <a:gd name="T75" fmla="*/ 326 h 378"/>
                                <a:gd name="T76" fmla="*/ 170 w 340"/>
                                <a:gd name="T77" fmla="*/ 328 h 378"/>
                                <a:gd name="T78" fmla="*/ 192 w 340"/>
                                <a:gd name="T79" fmla="*/ 326 h 378"/>
                                <a:gd name="T80" fmla="*/ 212 w 340"/>
                                <a:gd name="T81" fmla="*/ 319 h 378"/>
                                <a:gd name="T82" fmla="*/ 230 w 340"/>
                                <a:gd name="T83" fmla="*/ 308 h 378"/>
                                <a:gd name="T84" fmla="*/ 246 w 340"/>
                                <a:gd name="T85" fmla="*/ 293 h 378"/>
                                <a:gd name="T86" fmla="*/ 259 w 340"/>
                                <a:gd name="T87" fmla="*/ 273 h 378"/>
                                <a:gd name="T88" fmla="*/ 269 w 340"/>
                                <a:gd name="T89" fmla="*/ 249 h 378"/>
                                <a:gd name="T90" fmla="*/ 275 w 340"/>
                                <a:gd name="T91" fmla="*/ 220 h 378"/>
                                <a:gd name="T92" fmla="*/ 276 w 340"/>
                                <a:gd name="T93" fmla="*/ 187 h 378"/>
                                <a:gd name="T94" fmla="*/ 275 w 340"/>
                                <a:gd name="T95" fmla="*/ 155 h 378"/>
                                <a:gd name="T96" fmla="*/ 269 w 340"/>
                                <a:gd name="T97" fmla="*/ 128 h 378"/>
                                <a:gd name="T98" fmla="*/ 259 w 340"/>
                                <a:gd name="T99" fmla="*/ 104 h 378"/>
                                <a:gd name="T100" fmla="*/ 246 w 340"/>
                                <a:gd name="T101" fmla="*/ 85 h 378"/>
                                <a:gd name="T102" fmla="*/ 230 w 340"/>
                                <a:gd name="T103" fmla="*/ 70 h 378"/>
                                <a:gd name="T104" fmla="*/ 212 w 340"/>
                                <a:gd name="T105" fmla="*/ 59 h 378"/>
                                <a:gd name="T106" fmla="*/ 192 w 340"/>
                                <a:gd name="T107" fmla="*/ 53 h 378"/>
                                <a:gd name="T108" fmla="*/ 170 w 340"/>
                                <a:gd name="T109" fmla="*/ 50 h 378"/>
                                <a:gd name="T110" fmla="*/ 148 w 340"/>
                                <a:gd name="T111" fmla="*/ 53 h 378"/>
                                <a:gd name="T112" fmla="*/ 128 w 340"/>
                                <a:gd name="T113" fmla="*/ 59 h 378"/>
                                <a:gd name="T114" fmla="*/ 110 w 340"/>
                                <a:gd name="T115" fmla="*/ 70 h 378"/>
                                <a:gd name="T116" fmla="*/ 94 w 340"/>
                                <a:gd name="T117" fmla="*/ 85 h 378"/>
                                <a:gd name="T118" fmla="*/ 80 w 340"/>
                                <a:gd name="T119" fmla="*/ 104 h 378"/>
                                <a:gd name="T120" fmla="*/ 71 w 340"/>
                                <a:gd name="T121" fmla="*/ 128 h 378"/>
                                <a:gd name="T122" fmla="*/ 65 w 340"/>
                                <a:gd name="T123" fmla="*/ 156 h 378"/>
                                <a:gd name="T124" fmla="*/ 63 w 340"/>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40" h="378">
                                  <a:moveTo>
                                    <a:pt x="0" y="189"/>
                                  </a:moveTo>
                                  <a:lnTo>
                                    <a:pt x="1" y="165"/>
                                  </a:lnTo>
                                  <a:lnTo>
                                    <a:pt x="4" y="142"/>
                                  </a:lnTo>
                                  <a:lnTo>
                                    <a:pt x="8" y="121"/>
                                  </a:lnTo>
                                  <a:lnTo>
                                    <a:pt x="14" y="101"/>
                                  </a:lnTo>
                                  <a:lnTo>
                                    <a:pt x="22" y="84"/>
                                  </a:lnTo>
                                  <a:lnTo>
                                    <a:pt x="32" y="67"/>
                                  </a:lnTo>
                                  <a:lnTo>
                                    <a:pt x="43" y="53"/>
                                  </a:lnTo>
                                  <a:lnTo>
                                    <a:pt x="56" y="40"/>
                                  </a:lnTo>
                                  <a:lnTo>
                                    <a:pt x="68" y="30"/>
                                  </a:lnTo>
                                  <a:lnTo>
                                    <a:pt x="81" y="22"/>
                                  </a:lnTo>
                                  <a:lnTo>
                                    <a:pt x="94" y="15"/>
                                  </a:lnTo>
                                  <a:lnTo>
                                    <a:pt x="108" y="10"/>
                                  </a:lnTo>
                                  <a:lnTo>
                                    <a:pt x="122" y="5"/>
                                  </a:lnTo>
                                  <a:lnTo>
                                    <a:pt x="138" y="2"/>
                                  </a:lnTo>
                                  <a:lnTo>
                                    <a:pt x="154" y="0"/>
                                  </a:lnTo>
                                  <a:lnTo>
                                    <a:pt x="170" y="0"/>
                                  </a:lnTo>
                                  <a:lnTo>
                                    <a:pt x="188" y="0"/>
                                  </a:lnTo>
                                  <a:lnTo>
                                    <a:pt x="206" y="3"/>
                                  </a:lnTo>
                                  <a:lnTo>
                                    <a:pt x="222" y="7"/>
                                  </a:lnTo>
                                  <a:lnTo>
                                    <a:pt x="238" y="12"/>
                                  </a:lnTo>
                                  <a:lnTo>
                                    <a:pt x="253" y="19"/>
                                  </a:lnTo>
                                  <a:lnTo>
                                    <a:pt x="267" y="27"/>
                                  </a:lnTo>
                                  <a:lnTo>
                                    <a:pt x="280" y="37"/>
                                  </a:lnTo>
                                  <a:lnTo>
                                    <a:pt x="292" y="49"/>
                                  </a:lnTo>
                                  <a:lnTo>
                                    <a:pt x="303" y="61"/>
                                  </a:lnTo>
                                  <a:lnTo>
                                    <a:pt x="313" y="75"/>
                                  </a:lnTo>
                                  <a:lnTo>
                                    <a:pt x="321" y="91"/>
                                  </a:lnTo>
                                  <a:lnTo>
                                    <a:pt x="328" y="107"/>
                                  </a:lnTo>
                                  <a:lnTo>
                                    <a:pt x="333" y="124"/>
                                  </a:lnTo>
                                  <a:lnTo>
                                    <a:pt x="337" y="143"/>
                                  </a:lnTo>
                                  <a:lnTo>
                                    <a:pt x="339" y="163"/>
                                  </a:lnTo>
                                  <a:lnTo>
                                    <a:pt x="340" y="184"/>
                                  </a:lnTo>
                                  <a:lnTo>
                                    <a:pt x="338" y="217"/>
                                  </a:lnTo>
                                  <a:lnTo>
                                    <a:pt x="334" y="246"/>
                                  </a:lnTo>
                                  <a:lnTo>
                                    <a:pt x="328" y="272"/>
                                  </a:lnTo>
                                  <a:lnTo>
                                    <a:pt x="319" y="294"/>
                                  </a:lnTo>
                                  <a:lnTo>
                                    <a:pt x="307" y="313"/>
                                  </a:lnTo>
                                  <a:lnTo>
                                    <a:pt x="293" y="329"/>
                                  </a:lnTo>
                                  <a:lnTo>
                                    <a:pt x="276" y="344"/>
                                  </a:lnTo>
                                  <a:lnTo>
                                    <a:pt x="257" y="356"/>
                                  </a:lnTo>
                                  <a:lnTo>
                                    <a:pt x="237" y="366"/>
                                  </a:lnTo>
                                  <a:lnTo>
                                    <a:pt x="216" y="373"/>
                                  </a:lnTo>
                                  <a:lnTo>
                                    <a:pt x="193" y="377"/>
                                  </a:lnTo>
                                  <a:lnTo>
                                    <a:pt x="170" y="378"/>
                                  </a:lnTo>
                                  <a:lnTo>
                                    <a:pt x="151" y="377"/>
                                  </a:lnTo>
                                  <a:lnTo>
                                    <a:pt x="134" y="375"/>
                                  </a:lnTo>
                                  <a:lnTo>
                                    <a:pt x="117" y="371"/>
                                  </a:lnTo>
                                  <a:lnTo>
                                    <a:pt x="101" y="366"/>
                                  </a:lnTo>
                                  <a:lnTo>
                                    <a:pt x="86" y="359"/>
                                  </a:lnTo>
                                  <a:lnTo>
                                    <a:pt x="72" y="351"/>
                                  </a:lnTo>
                                  <a:lnTo>
                                    <a:pt x="59" y="341"/>
                                  </a:lnTo>
                                  <a:lnTo>
                                    <a:pt x="47" y="329"/>
                                  </a:lnTo>
                                  <a:lnTo>
                                    <a:pt x="36" y="317"/>
                                  </a:lnTo>
                                  <a:lnTo>
                                    <a:pt x="27" y="302"/>
                                  </a:lnTo>
                                  <a:lnTo>
                                    <a:pt x="18" y="287"/>
                                  </a:lnTo>
                                  <a:lnTo>
                                    <a:pt x="12" y="270"/>
                                  </a:lnTo>
                                  <a:lnTo>
                                    <a:pt x="7" y="252"/>
                                  </a:lnTo>
                                  <a:lnTo>
                                    <a:pt x="3" y="232"/>
                                  </a:lnTo>
                                  <a:lnTo>
                                    <a:pt x="1" y="211"/>
                                  </a:lnTo>
                                  <a:lnTo>
                                    <a:pt x="0" y="189"/>
                                  </a:lnTo>
                                  <a:moveTo>
                                    <a:pt x="63" y="189"/>
                                  </a:moveTo>
                                  <a:lnTo>
                                    <a:pt x="64" y="206"/>
                                  </a:lnTo>
                                  <a:lnTo>
                                    <a:pt x="65" y="222"/>
                                  </a:lnTo>
                                  <a:lnTo>
                                    <a:pt x="68" y="236"/>
                                  </a:lnTo>
                                  <a:lnTo>
                                    <a:pt x="71" y="250"/>
                                  </a:lnTo>
                                  <a:lnTo>
                                    <a:pt x="75" y="262"/>
                                  </a:lnTo>
                                  <a:lnTo>
                                    <a:pt x="80" y="274"/>
                                  </a:lnTo>
                                  <a:lnTo>
                                    <a:pt x="86" y="284"/>
                                  </a:lnTo>
                                  <a:lnTo>
                                    <a:pt x="94" y="293"/>
                                  </a:lnTo>
                                  <a:lnTo>
                                    <a:pt x="101" y="301"/>
                                  </a:lnTo>
                                  <a:lnTo>
                                    <a:pt x="110" y="308"/>
                                  </a:lnTo>
                                  <a:lnTo>
                                    <a:pt x="119" y="314"/>
                                  </a:lnTo>
                                  <a:lnTo>
                                    <a:pt x="128" y="319"/>
                                  </a:lnTo>
                                  <a:lnTo>
                                    <a:pt x="138" y="323"/>
                                  </a:lnTo>
                                  <a:lnTo>
                                    <a:pt x="148" y="326"/>
                                  </a:lnTo>
                                  <a:lnTo>
                                    <a:pt x="159" y="327"/>
                                  </a:lnTo>
                                  <a:lnTo>
                                    <a:pt x="170" y="328"/>
                                  </a:lnTo>
                                  <a:lnTo>
                                    <a:pt x="181" y="327"/>
                                  </a:lnTo>
                                  <a:lnTo>
                                    <a:pt x="192" y="326"/>
                                  </a:lnTo>
                                  <a:lnTo>
                                    <a:pt x="202" y="323"/>
                                  </a:lnTo>
                                  <a:lnTo>
                                    <a:pt x="212" y="319"/>
                                  </a:lnTo>
                                  <a:lnTo>
                                    <a:pt x="221" y="314"/>
                                  </a:lnTo>
                                  <a:lnTo>
                                    <a:pt x="230" y="308"/>
                                  </a:lnTo>
                                  <a:lnTo>
                                    <a:pt x="238" y="301"/>
                                  </a:lnTo>
                                  <a:lnTo>
                                    <a:pt x="246" y="293"/>
                                  </a:lnTo>
                                  <a:lnTo>
                                    <a:pt x="253" y="284"/>
                                  </a:lnTo>
                                  <a:lnTo>
                                    <a:pt x="259" y="273"/>
                                  </a:lnTo>
                                  <a:lnTo>
                                    <a:pt x="265" y="262"/>
                                  </a:lnTo>
                                  <a:lnTo>
                                    <a:pt x="269" y="249"/>
                                  </a:lnTo>
                                  <a:lnTo>
                                    <a:pt x="272" y="235"/>
                                  </a:lnTo>
                                  <a:lnTo>
                                    <a:pt x="275" y="220"/>
                                  </a:lnTo>
                                  <a:lnTo>
                                    <a:pt x="276" y="204"/>
                                  </a:lnTo>
                                  <a:lnTo>
                                    <a:pt x="276" y="187"/>
                                  </a:lnTo>
                                  <a:lnTo>
                                    <a:pt x="276" y="171"/>
                                  </a:lnTo>
                                  <a:lnTo>
                                    <a:pt x="275" y="155"/>
                                  </a:lnTo>
                                  <a:lnTo>
                                    <a:pt x="272" y="141"/>
                                  </a:lnTo>
                                  <a:lnTo>
                                    <a:pt x="269" y="128"/>
                                  </a:lnTo>
                                  <a:lnTo>
                                    <a:pt x="264" y="116"/>
                                  </a:lnTo>
                                  <a:lnTo>
                                    <a:pt x="259" y="104"/>
                                  </a:lnTo>
                                  <a:lnTo>
                                    <a:pt x="253" y="94"/>
                                  </a:lnTo>
                                  <a:lnTo>
                                    <a:pt x="246" y="85"/>
                                  </a:lnTo>
                                  <a:lnTo>
                                    <a:pt x="238" y="77"/>
                                  </a:lnTo>
                                  <a:lnTo>
                                    <a:pt x="230" y="70"/>
                                  </a:lnTo>
                                  <a:lnTo>
                                    <a:pt x="221" y="64"/>
                                  </a:lnTo>
                                  <a:lnTo>
                                    <a:pt x="212" y="59"/>
                                  </a:lnTo>
                                  <a:lnTo>
                                    <a:pt x="202" y="55"/>
                                  </a:lnTo>
                                  <a:lnTo>
                                    <a:pt x="192" y="53"/>
                                  </a:lnTo>
                                  <a:lnTo>
                                    <a:pt x="181" y="51"/>
                                  </a:lnTo>
                                  <a:lnTo>
                                    <a:pt x="170" y="50"/>
                                  </a:lnTo>
                                  <a:lnTo>
                                    <a:pt x="159" y="51"/>
                                  </a:lnTo>
                                  <a:lnTo>
                                    <a:pt x="148" y="53"/>
                                  </a:lnTo>
                                  <a:lnTo>
                                    <a:pt x="138" y="55"/>
                                  </a:lnTo>
                                  <a:lnTo>
                                    <a:pt x="128" y="59"/>
                                  </a:lnTo>
                                  <a:lnTo>
                                    <a:pt x="119" y="64"/>
                                  </a:lnTo>
                                  <a:lnTo>
                                    <a:pt x="110" y="70"/>
                                  </a:lnTo>
                                  <a:lnTo>
                                    <a:pt x="101" y="77"/>
                                  </a:lnTo>
                                  <a:lnTo>
                                    <a:pt x="94" y="85"/>
                                  </a:lnTo>
                                  <a:lnTo>
                                    <a:pt x="86" y="94"/>
                                  </a:lnTo>
                                  <a:lnTo>
                                    <a:pt x="80" y="104"/>
                                  </a:lnTo>
                                  <a:lnTo>
                                    <a:pt x="75" y="116"/>
                                  </a:lnTo>
                                  <a:lnTo>
                                    <a:pt x="71" y="128"/>
                                  </a:lnTo>
                                  <a:lnTo>
                                    <a:pt x="68" y="142"/>
                                  </a:lnTo>
                                  <a:lnTo>
                                    <a:pt x="65" y="156"/>
                                  </a:lnTo>
                                  <a:lnTo>
                                    <a:pt x="64"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00" name="Freeform 176"/>
                          <wps:cNvSpPr>
                            <a:spLocks/>
                          </wps:cNvSpPr>
                          <wps:spPr bwMode="auto">
                            <a:xfrm>
                              <a:off x="10278" y="4268"/>
                              <a:ext cx="111" cy="139"/>
                            </a:xfrm>
                            <a:custGeom>
                              <a:avLst/>
                              <a:gdLst>
                                <a:gd name="T0" fmla="*/ 0 w 295"/>
                                <a:gd name="T1" fmla="*/ 370 h 370"/>
                                <a:gd name="T2" fmla="*/ 0 w 295"/>
                                <a:gd name="T3" fmla="*/ 8 h 370"/>
                                <a:gd name="T4" fmla="*/ 56 w 295"/>
                                <a:gd name="T5" fmla="*/ 8 h 370"/>
                                <a:gd name="T6" fmla="*/ 56 w 295"/>
                                <a:gd name="T7" fmla="*/ 59 h 370"/>
                                <a:gd name="T8" fmla="*/ 66 w 295"/>
                                <a:gd name="T9" fmla="*/ 45 h 370"/>
                                <a:gd name="T10" fmla="*/ 78 w 295"/>
                                <a:gd name="T11" fmla="*/ 33 h 370"/>
                                <a:gd name="T12" fmla="*/ 91 w 295"/>
                                <a:gd name="T13" fmla="*/ 23 h 370"/>
                                <a:gd name="T14" fmla="*/ 104 w 295"/>
                                <a:gd name="T15" fmla="*/ 15 h 370"/>
                                <a:gd name="T16" fmla="*/ 119 w 295"/>
                                <a:gd name="T17" fmla="*/ 8 h 370"/>
                                <a:gd name="T18" fmla="*/ 136 w 295"/>
                                <a:gd name="T19" fmla="*/ 3 h 370"/>
                                <a:gd name="T20" fmla="*/ 153 w 295"/>
                                <a:gd name="T21" fmla="*/ 1 h 370"/>
                                <a:gd name="T22" fmla="*/ 171 w 295"/>
                                <a:gd name="T23" fmla="*/ 0 h 370"/>
                                <a:gd name="T24" fmla="*/ 187 w 295"/>
                                <a:gd name="T25" fmla="*/ 0 h 370"/>
                                <a:gd name="T26" fmla="*/ 202 w 295"/>
                                <a:gd name="T27" fmla="*/ 3 h 370"/>
                                <a:gd name="T28" fmla="*/ 217 w 295"/>
                                <a:gd name="T29" fmla="*/ 6 h 370"/>
                                <a:gd name="T30" fmla="*/ 231 w 295"/>
                                <a:gd name="T31" fmla="*/ 11 h 370"/>
                                <a:gd name="T32" fmla="*/ 244 w 295"/>
                                <a:gd name="T33" fmla="*/ 18 h 370"/>
                                <a:gd name="T34" fmla="*/ 255 w 295"/>
                                <a:gd name="T35" fmla="*/ 25 h 370"/>
                                <a:gd name="T36" fmla="*/ 265 w 295"/>
                                <a:gd name="T37" fmla="*/ 33 h 370"/>
                                <a:gd name="T38" fmla="*/ 272 w 295"/>
                                <a:gd name="T39" fmla="*/ 42 h 370"/>
                                <a:gd name="T40" fmla="*/ 279 w 295"/>
                                <a:gd name="T41" fmla="*/ 52 h 370"/>
                                <a:gd name="T42" fmla="*/ 284 w 295"/>
                                <a:gd name="T43" fmla="*/ 63 h 370"/>
                                <a:gd name="T44" fmla="*/ 288 w 295"/>
                                <a:gd name="T45" fmla="*/ 75 h 370"/>
                                <a:gd name="T46" fmla="*/ 291 w 295"/>
                                <a:gd name="T47" fmla="*/ 88 h 370"/>
                                <a:gd name="T48" fmla="*/ 294 w 295"/>
                                <a:gd name="T49" fmla="*/ 111 h 370"/>
                                <a:gd name="T50" fmla="*/ 295 w 295"/>
                                <a:gd name="T51" fmla="*/ 147 h 370"/>
                                <a:gd name="T52" fmla="*/ 295 w 295"/>
                                <a:gd name="T53" fmla="*/ 370 h 370"/>
                                <a:gd name="T54" fmla="*/ 233 w 295"/>
                                <a:gd name="T55" fmla="*/ 370 h 370"/>
                                <a:gd name="T56" fmla="*/ 233 w 295"/>
                                <a:gd name="T57" fmla="*/ 150 h 370"/>
                                <a:gd name="T58" fmla="*/ 233 w 295"/>
                                <a:gd name="T59" fmla="*/ 132 h 370"/>
                                <a:gd name="T60" fmla="*/ 232 w 295"/>
                                <a:gd name="T61" fmla="*/ 117 h 370"/>
                                <a:gd name="T62" fmla="*/ 229 w 295"/>
                                <a:gd name="T63" fmla="*/ 104 h 370"/>
                                <a:gd name="T64" fmla="*/ 226 w 295"/>
                                <a:gd name="T65" fmla="*/ 94 h 370"/>
                                <a:gd name="T66" fmla="*/ 222 w 295"/>
                                <a:gd name="T67" fmla="*/ 85 h 370"/>
                                <a:gd name="T68" fmla="*/ 216 w 295"/>
                                <a:gd name="T69" fmla="*/ 77 h 370"/>
                                <a:gd name="T70" fmla="*/ 209 w 295"/>
                                <a:gd name="T71" fmla="*/ 70 h 370"/>
                                <a:gd name="T72" fmla="*/ 201 w 295"/>
                                <a:gd name="T73" fmla="*/ 64 h 370"/>
                                <a:gd name="T74" fmla="*/ 191 w 295"/>
                                <a:gd name="T75" fmla="*/ 59 h 370"/>
                                <a:gd name="T76" fmla="*/ 181 w 295"/>
                                <a:gd name="T77" fmla="*/ 56 h 370"/>
                                <a:gd name="T78" fmla="*/ 170 w 295"/>
                                <a:gd name="T79" fmla="*/ 54 h 370"/>
                                <a:gd name="T80" fmla="*/ 158 w 295"/>
                                <a:gd name="T81" fmla="*/ 53 h 370"/>
                                <a:gd name="T82" fmla="*/ 139 w 295"/>
                                <a:gd name="T83" fmla="*/ 54 h 370"/>
                                <a:gd name="T84" fmla="*/ 122 w 295"/>
                                <a:gd name="T85" fmla="*/ 59 h 370"/>
                                <a:gd name="T86" fmla="*/ 105 w 295"/>
                                <a:gd name="T87" fmla="*/ 67 h 370"/>
                                <a:gd name="T88" fmla="*/ 90 w 295"/>
                                <a:gd name="T89" fmla="*/ 78 h 370"/>
                                <a:gd name="T90" fmla="*/ 84 w 295"/>
                                <a:gd name="T91" fmla="*/ 85 h 370"/>
                                <a:gd name="T92" fmla="*/ 78 w 295"/>
                                <a:gd name="T93" fmla="*/ 93 h 370"/>
                                <a:gd name="T94" fmla="*/ 73 w 295"/>
                                <a:gd name="T95" fmla="*/ 103 h 370"/>
                                <a:gd name="T96" fmla="*/ 69 w 295"/>
                                <a:gd name="T97" fmla="*/ 114 h 370"/>
                                <a:gd name="T98" fmla="*/ 66 w 295"/>
                                <a:gd name="T99" fmla="*/ 126 h 370"/>
                                <a:gd name="T100" fmla="*/ 64 w 295"/>
                                <a:gd name="T101" fmla="*/ 140 h 370"/>
                                <a:gd name="T102" fmla="*/ 62 w 295"/>
                                <a:gd name="T103" fmla="*/ 172 h 370"/>
                                <a:gd name="T104" fmla="*/ 62 w 295"/>
                                <a:gd name="T105" fmla="*/ 370 h 370"/>
                                <a:gd name="T106" fmla="*/ 0 w 295"/>
                                <a:gd name="T107"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295" h="370">
                                  <a:moveTo>
                                    <a:pt x="0" y="370"/>
                                  </a:moveTo>
                                  <a:lnTo>
                                    <a:pt x="0" y="8"/>
                                  </a:lnTo>
                                  <a:lnTo>
                                    <a:pt x="56" y="8"/>
                                  </a:lnTo>
                                  <a:lnTo>
                                    <a:pt x="56" y="59"/>
                                  </a:lnTo>
                                  <a:lnTo>
                                    <a:pt x="66" y="45"/>
                                  </a:lnTo>
                                  <a:lnTo>
                                    <a:pt x="78" y="33"/>
                                  </a:lnTo>
                                  <a:lnTo>
                                    <a:pt x="91" y="23"/>
                                  </a:lnTo>
                                  <a:lnTo>
                                    <a:pt x="104" y="15"/>
                                  </a:lnTo>
                                  <a:lnTo>
                                    <a:pt x="119" y="8"/>
                                  </a:lnTo>
                                  <a:lnTo>
                                    <a:pt x="136" y="3"/>
                                  </a:lnTo>
                                  <a:lnTo>
                                    <a:pt x="153" y="1"/>
                                  </a:lnTo>
                                  <a:lnTo>
                                    <a:pt x="171" y="0"/>
                                  </a:lnTo>
                                  <a:lnTo>
                                    <a:pt x="187" y="0"/>
                                  </a:lnTo>
                                  <a:lnTo>
                                    <a:pt x="202" y="3"/>
                                  </a:lnTo>
                                  <a:lnTo>
                                    <a:pt x="217" y="6"/>
                                  </a:lnTo>
                                  <a:lnTo>
                                    <a:pt x="231" y="11"/>
                                  </a:lnTo>
                                  <a:lnTo>
                                    <a:pt x="244" y="18"/>
                                  </a:lnTo>
                                  <a:lnTo>
                                    <a:pt x="255" y="25"/>
                                  </a:lnTo>
                                  <a:lnTo>
                                    <a:pt x="265" y="33"/>
                                  </a:lnTo>
                                  <a:lnTo>
                                    <a:pt x="272" y="42"/>
                                  </a:lnTo>
                                  <a:lnTo>
                                    <a:pt x="279" y="52"/>
                                  </a:lnTo>
                                  <a:lnTo>
                                    <a:pt x="284" y="63"/>
                                  </a:lnTo>
                                  <a:lnTo>
                                    <a:pt x="288" y="75"/>
                                  </a:lnTo>
                                  <a:lnTo>
                                    <a:pt x="291" y="88"/>
                                  </a:lnTo>
                                  <a:lnTo>
                                    <a:pt x="294" y="111"/>
                                  </a:lnTo>
                                  <a:lnTo>
                                    <a:pt x="295" y="147"/>
                                  </a:lnTo>
                                  <a:lnTo>
                                    <a:pt x="295" y="370"/>
                                  </a:lnTo>
                                  <a:lnTo>
                                    <a:pt x="233" y="370"/>
                                  </a:lnTo>
                                  <a:lnTo>
                                    <a:pt x="233" y="150"/>
                                  </a:lnTo>
                                  <a:lnTo>
                                    <a:pt x="233" y="132"/>
                                  </a:lnTo>
                                  <a:lnTo>
                                    <a:pt x="232" y="117"/>
                                  </a:lnTo>
                                  <a:lnTo>
                                    <a:pt x="229" y="104"/>
                                  </a:lnTo>
                                  <a:lnTo>
                                    <a:pt x="226" y="94"/>
                                  </a:lnTo>
                                  <a:lnTo>
                                    <a:pt x="222" y="85"/>
                                  </a:lnTo>
                                  <a:lnTo>
                                    <a:pt x="216" y="77"/>
                                  </a:lnTo>
                                  <a:lnTo>
                                    <a:pt x="209" y="70"/>
                                  </a:lnTo>
                                  <a:lnTo>
                                    <a:pt x="201" y="64"/>
                                  </a:lnTo>
                                  <a:lnTo>
                                    <a:pt x="191" y="59"/>
                                  </a:lnTo>
                                  <a:lnTo>
                                    <a:pt x="181" y="56"/>
                                  </a:lnTo>
                                  <a:lnTo>
                                    <a:pt x="170" y="54"/>
                                  </a:lnTo>
                                  <a:lnTo>
                                    <a:pt x="158" y="53"/>
                                  </a:lnTo>
                                  <a:lnTo>
                                    <a:pt x="139" y="54"/>
                                  </a:lnTo>
                                  <a:lnTo>
                                    <a:pt x="122" y="59"/>
                                  </a:lnTo>
                                  <a:lnTo>
                                    <a:pt x="105" y="67"/>
                                  </a:lnTo>
                                  <a:lnTo>
                                    <a:pt x="90" y="78"/>
                                  </a:lnTo>
                                  <a:lnTo>
                                    <a:pt x="84" y="85"/>
                                  </a:lnTo>
                                  <a:lnTo>
                                    <a:pt x="78" y="93"/>
                                  </a:lnTo>
                                  <a:lnTo>
                                    <a:pt x="73" y="103"/>
                                  </a:lnTo>
                                  <a:lnTo>
                                    <a:pt x="69" y="114"/>
                                  </a:lnTo>
                                  <a:lnTo>
                                    <a:pt x="66" y="126"/>
                                  </a:lnTo>
                                  <a:lnTo>
                                    <a:pt x="64" y="140"/>
                                  </a:lnTo>
                                  <a:lnTo>
                                    <a:pt x="62" y="172"/>
                                  </a:lnTo>
                                  <a:lnTo>
                                    <a:pt x="62"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01" name="Freeform 177"/>
                          <wps:cNvSpPr>
                            <a:spLocks/>
                          </wps:cNvSpPr>
                          <wps:spPr bwMode="auto">
                            <a:xfrm>
                              <a:off x="10409" y="4217"/>
                              <a:ext cx="79" cy="190"/>
                            </a:xfrm>
                            <a:custGeom>
                              <a:avLst/>
                              <a:gdLst>
                                <a:gd name="T0" fmla="*/ 55 w 212"/>
                                <a:gd name="T1" fmla="*/ 508 h 508"/>
                                <a:gd name="T2" fmla="*/ 55 w 212"/>
                                <a:gd name="T3" fmla="*/ 194 h 508"/>
                                <a:gd name="T4" fmla="*/ 0 w 212"/>
                                <a:gd name="T5" fmla="*/ 194 h 508"/>
                                <a:gd name="T6" fmla="*/ 0 w 212"/>
                                <a:gd name="T7" fmla="*/ 146 h 508"/>
                                <a:gd name="T8" fmla="*/ 55 w 212"/>
                                <a:gd name="T9" fmla="*/ 146 h 508"/>
                                <a:gd name="T10" fmla="*/ 55 w 212"/>
                                <a:gd name="T11" fmla="*/ 107 h 508"/>
                                <a:gd name="T12" fmla="*/ 56 w 212"/>
                                <a:gd name="T13" fmla="*/ 75 h 508"/>
                                <a:gd name="T14" fmla="*/ 58 w 212"/>
                                <a:gd name="T15" fmla="*/ 63 h 508"/>
                                <a:gd name="T16" fmla="*/ 61 w 212"/>
                                <a:gd name="T17" fmla="*/ 53 h 508"/>
                                <a:gd name="T18" fmla="*/ 66 w 212"/>
                                <a:gd name="T19" fmla="*/ 42 h 508"/>
                                <a:gd name="T20" fmla="*/ 73 w 212"/>
                                <a:gd name="T21" fmla="*/ 31 h 508"/>
                                <a:gd name="T22" fmla="*/ 82 w 212"/>
                                <a:gd name="T23" fmla="*/ 22 h 508"/>
                                <a:gd name="T24" fmla="*/ 92 w 212"/>
                                <a:gd name="T25" fmla="*/ 14 h 508"/>
                                <a:gd name="T26" fmla="*/ 105 w 212"/>
                                <a:gd name="T27" fmla="*/ 8 h 508"/>
                                <a:gd name="T28" fmla="*/ 119 w 212"/>
                                <a:gd name="T29" fmla="*/ 3 h 508"/>
                                <a:gd name="T30" fmla="*/ 136 w 212"/>
                                <a:gd name="T31" fmla="*/ 0 h 508"/>
                                <a:gd name="T32" fmla="*/ 155 w 212"/>
                                <a:gd name="T33" fmla="*/ 0 h 508"/>
                                <a:gd name="T34" fmla="*/ 182 w 212"/>
                                <a:gd name="T35" fmla="*/ 1 h 508"/>
                                <a:gd name="T36" fmla="*/ 212 w 212"/>
                                <a:gd name="T37" fmla="*/ 6 h 508"/>
                                <a:gd name="T38" fmla="*/ 203 w 212"/>
                                <a:gd name="T39" fmla="*/ 59 h 508"/>
                                <a:gd name="T40" fmla="*/ 184 w 212"/>
                                <a:gd name="T41" fmla="*/ 57 h 508"/>
                                <a:gd name="T42" fmla="*/ 167 w 212"/>
                                <a:gd name="T43" fmla="*/ 56 h 508"/>
                                <a:gd name="T44" fmla="*/ 154 w 212"/>
                                <a:gd name="T45" fmla="*/ 57 h 508"/>
                                <a:gd name="T46" fmla="*/ 143 w 212"/>
                                <a:gd name="T47" fmla="*/ 59 h 508"/>
                                <a:gd name="T48" fmla="*/ 134 w 212"/>
                                <a:gd name="T49" fmla="*/ 63 h 508"/>
                                <a:gd name="T50" fmla="*/ 127 w 212"/>
                                <a:gd name="T51" fmla="*/ 68 h 508"/>
                                <a:gd name="T52" fmla="*/ 122 w 212"/>
                                <a:gd name="T53" fmla="*/ 75 h 508"/>
                                <a:gd name="T54" fmla="*/ 119 w 212"/>
                                <a:gd name="T55" fmla="*/ 85 h 508"/>
                                <a:gd name="T56" fmla="*/ 116 w 212"/>
                                <a:gd name="T57" fmla="*/ 97 h 508"/>
                                <a:gd name="T58" fmla="*/ 116 w 212"/>
                                <a:gd name="T59" fmla="*/ 112 h 508"/>
                                <a:gd name="T60" fmla="*/ 116 w 212"/>
                                <a:gd name="T61" fmla="*/ 146 h 508"/>
                                <a:gd name="T62" fmla="*/ 186 w 212"/>
                                <a:gd name="T63" fmla="*/ 146 h 508"/>
                                <a:gd name="T64" fmla="*/ 186 w 212"/>
                                <a:gd name="T65" fmla="*/ 194 h 508"/>
                                <a:gd name="T66" fmla="*/ 116 w 212"/>
                                <a:gd name="T67" fmla="*/ 194 h 508"/>
                                <a:gd name="T68" fmla="*/ 116 w 212"/>
                                <a:gd name="T69" fmla="*/ 508 h 508"/>
                                <a:gd name="T70" fmla="*/ 55 w 212"/>
                                <a:gd name="T71" fmla="*/ 508 h 5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2" h="508">
                                  <a:moveTo>
                                    <a:pt x="55" y="508"/>
                                  </a:moveTo>
                                  <a:lnTo>
                                    <a:pt x="55" y="194"/>
                                  </a:lnTo>
                                  <a:lnTo>
                                    <a:pt x="0" y="194"/>
                                  </a:lnTo>
                                  <a:lnTo>
                                    <a:pt x="0" y="146"/>
                                  </a:lnTo>
                                  <a:lnTo>
                                    <a:pt x="55" y="146"/>
                                  </a:lnTo>
                                  <a:lnTo>
                                    <a:pt x="55" y="107"/>
                                  </a:lnTo>
                                  <a:lnTo>
                                    <a:pt x="56" y="75"/>
                                  </a:lnTo>
                                  <a:lnTo>
                                    <a:pt x="58" y="63"/>
                                  </a:lnTo>
                                  <a:lnTo>
                                    <a:pt x="61" y="53"/>
                                  </a:lnTo>
                                  <a:lnTo>
                                    <a:pt x="66" y="42"/>
                                  </a:lnTo>
                                  <a:lnTo>
                                    <a:pt x="73" y="31"/>
                                  </a:lnTo>
                                  <a:lnTo>
                                    <a:pt x="82" y="22"/>
                                  </a:lnTo>
                                  <a:lnTo>
                                    <a:pt x="92" y="14"/>
                                  </a:lnTo>
                                  <a:lnTo>
                                    <a:pt x="105" y="8"/>
                                  </a:lnTo>
                                  <a:lnTo>
                                    <a:pt x="119" y="3"/>
                                  </a:lnTo>
                                  <a:lnTo>
                                    <a:pt x="136" y="0"/>
                                  </a:lnTo>
                                  <a:lnTo>
                                    <a:pt x="155" y="0"/>
                                  </a:lnTo>
                                  <a:lnTo>
                                    <a:pt x="182" y="1"/>
                                  </a:lnTo>
                                  <a:lnTo>
                                    <a:pt x="212" y="6"/>
                                  </a:lnTo>
                                  <a:lnTo>
                                    <a:pt x="203" y="59"/>
                                  </a:lnTo>
                                  <a:lnTo>
                                    <a:pt x="184" y="57"/>
                                  </a:lnTo>
                                  <a:lnTo>
                                    <a:pt x="167" y="56"/>
                                  </a:lnTo>
                                  <a:lnTo>
                                    <a:pt x="154" y="57"/>
                                  </a:lnTo>
                                  <a:lnTo>
                                    <a:pt x="143" y="59"/>
                                  </a:lnTo>
                                  <a:lnTo>
                                    <a:pt x="134" y="63"/>
                                  </a:lnTo>
                                  <a:lnTo>
                                    <a:pt x="127" y="68"/>
                                  </a:lnTo>
                                  <a:lnTo>
                                    <a:pt x="122" y="75"/>
                                  </a:lnTo>
                                  <a:lnTo>
                                    <a:pt x="119" y="85"/>
                                  </a:lnTo>
                                  <a:lnTo>
                                    <a:pt x="116" y="97"/>
                                  </a:lnTo>
                                  <a:lnTo>
                                    <a:pt x="116" y="112"/>
                                  </a:lnTo>
                                  <a:lnTo>
                                    <a:pt x="116" y="146"/>
                                  </a:lnTo>
                                  <a:lnTo>
                                    <a:pt x="186" y="146"/>
                                  </a:lnTo>
                                  <a:lnTo>
                                    <a:pt x="186" y="194"/>
                                  </a:lnTo>
                                  <a:lnTo>
                                    <a:pt x="116" y="194"/>
                                  </a:lnTo>
                                  <a:lnTo>
                                    <a:pt x="116" y="508"/>
                                  </a:lnTo>
                                  <a:lnTo>
                                    <a:pt x="55" y="508"/>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02" name="Freeform 178"/>
                          <wps:cNvSpPr>
                            <a:spLocks noEditPoints="1"/>
                          </wps:cNvSpPr>
                          <wps:spPr bwMode="auto">
                            <a:xfrm>
                              <a:off x="10489" y="4268"/>
                              <a:ext cx="125" cy="142"/>
                            </a:xfrm>
                            <a:custGeom>
                              <a:avLst/>
                              <a:gdLst>
                                <a:gd name="T0" fmla="*/ 331 w 333"/>
                                <a:gd name="T1" fmla="*/ 261 h 378"/>
                                <a:gd name="T2" fmla="*/ 322 w 333"/>
                                <a:gd name="T3" fmla="*/ 287 h 378"/>
                                <a:gd name="T4" fmla="*/ 310 w 333"/>
                                <a:gd name="T5" fmla="*/ 311 h 378"/>
                                <a:gd name="T6" fmla="*/ 294 w 333"/>
                                <a:gd name="T7" fmla="*/ 331 h 378"/>
                                <a:gd name="T8" fmla="*/ 276 w 333"/>
                                <a:gd name="T9" fmla="*/ 348 h 378"/>
                                <a:gd name="T10" fmla="*/ 254 w 333"/>
                                <a:gd name="T11" fmla="*/ 361 h 378"/>
                                <a:gd name="T12" fmla="*/ 230 w 333"/>
                                <a:gd name="T13" fmla="*/ 371 h 378"/>
                                <a:gd name="T14" fmla="*/ 202 w 333"/>
                                <a:gd name="T15" fmla="*/ 376 h 378"/>
                                <a:gd name="T16" fmla="*/ 172 w 333"/>
                                <a:gd name="T17" fmla="*/ 378 h 378"/>
                                <a:gd name="T18" fmla="*/ 134 w 333"/>
                                <a:gd name="T19" fmla="*/ 375 h 378"/>
                                <a:gd name="T20" fmla="*/ 101 w 333"/>
                                <a:gd name="T21" fmla="*/ 366 h 378"/>
                                <a:gd name="T22" fmla="*/ 71 w 333"/>
                                <a:gd name="T23" fmla="*/ 351 h 378"/>
                                <a:gd name="T24" fmla="*/ 46 w 333"/>
                                <a:gd name="T25" fmla="*/ 329 h 378"/>
                                <a:gd name="T26" fmla="*/ 26 w 333"/>
                                <a:gd name="T27" fmla="*/ 302 h 378"/>
                                <a:gd name="T28" fmla="*/ 11 w 333"/>
                                <a:gd name="T29" fmla="*/ 270 h 378"/>
                                <a:gd name="T30" fmla="*/ 2 w 333"/>
                                <a:gd name="T31" fmla="*/ 234 h 378"/>
                                <a:gd name="T32" fmla="*/ 0 w 333"/>
                                <a:gd name="T33" fmla="*/ 192 h 378"/>
                                <a:gd name="T34" fmla="*/ 2 w 333"/>
                                <a:gd name="T35" fmla="*/ 149 h 378"/>
                                <a:gd name="T36" fmla="*/ 11 w 333"/>
                                <a:gd name="T37" fmla="*/ 111 h 378"/>
                                <a:gd name="T38" fmla="*/ 26 w 333"/>
                                <a:gd name="T39" fmla="*/ 78 h 378"/>
                                <a:gd name="T40" fmla="*/ 47 w 333"/>
                                <a:gd name="T41" fmla="*/ 50 h 378"/>
                                <a:gd name="T42" fmla="*/ 72 w 333"/>
                                <a:gd name="T43" fmla="*/ 28 h 378"/>
                                <a:gd name="T44" fmla="*/ 101 w 333"/>
                                <a:gd name="T45" fmla="*/ 12 h 378"/>
                                <a:gd name="T46" fmla="*/ 133 w 333"/>
                                <a:gd name="T47" fmla="*/ 3 h 378"/>
                                <a:gd name="T48" fmla="*/ 169 w 333"/>
                                <a:gd name="T49" fmla="*/ 0 h 378"/>
                                <a:gd name="T50" fmla="*/ 203 w 333"/>
                                <a:gd name="T51" fmla="*/ 3 h 378"/>
                                <a:gd name="T52" fmla="*/ 235 w 333"/>
                                <a:gd name="T53" fmla="*/ 12 h 378"/>
                                <a:gd name="T54" fmla="*/ 263 w 333"/>
                                <a:gd name="T55" fmla="*/ 27 h 378"/>
                                <a:gd name="T56" fmla="*/ 287 w 333"/>
                                <a:gd name="T57" fmla="*/ 49 h 378"/>
                                <a:gd name="T58" fmla="*/ 308 w 333"/>
                                <a:gd name="T59" fmla="*/ 76 h 378"/>
                                <a:gd name="T60" fmla="*/ 322 w 333"/>
                                <a:gd name="T61" fmla="*/ 109 h 378"/>
                                <a:gd name="T62" fmla="*/ 331 w 333"/>
                                <a:gd name="T63" fmla="*/ 146 h 378"/>
                                <a:gd name="T64" fmla="*/ 333 w 333"/>
                                <a:gd name="T65" fmla="*/ 188 h 378"/>
                                <a:gd name="T66" fmla="*/ 63 w 333"/>
                                <a:gd name="T67" fmla="*/ 205 h 378"/>
                                <a:gd name="T68" fmla="*/ 69 w 333"/>
                                <a:gd name="T69" fmla="*/ 245 h 378"/>
                                <a:gd name="T70" fmla="*/ 78 w 333"/>
                                <a:gd name="T71" fmla="*/ 268 h 378"/>
                                <a:gd name="T72" fmla="*/ 90 w 333"/>
                                <a:gd name="T73" fmla="*/ 288 h 378"/>
                                <a:gd name="T74" fmla="*/ 105 w 333"/>
                                <a:gd name="T75" fmla="*/ 303 h 378"/>
                                <a:gd name="T76" fmla="*/ 122 w 333"/>
                                <a:gd name="T77" fmla="*/ 315 h 378"/>
                                <a:gd name="T78" fmla="*/ 141 w 333"/>
                                <a:gd name="T79" fmla="*/ 323 h 378"/>
                                <a:gd name="T80" fmla="*/ 161 w 333"/>
                                <a:gd name="T81" fmla="*/ 327 h 378"/>
                                <a:gd name="T82" fmla="*/ 189 w 333"/>
                                <a:gd name="T83" fmla="*/ 327 h 378"/>
                                <a:gd name="T84" fmla="*/ 218 w 333"/>
                                <a:gd name="T85" fmla="*/ 318 h 378"/>
                                <a:gd name="T86" fmla="*/ 241 w 333"/>
                                <a:gd name="T87" fmla="*/ 300 h 378"/>
                                <a:gd name="T88" fmla="*/ 260 w 333"/>
                                <a:gd name="T89" fmla="*/ 272 h 378"/>
                                <a:gd name="T90" fmla="*/ 66 w 333"/>
                                <a:gd name="T91" fmla="*/ 154 h 378"/>
                                <a:gd name="T92" fmla="*/ 266 w 333"/>
                                <a:gd name="T93" fmla="*/ 133 h 378"/>
                                <a:gd name="T94" fmla="*/ 254 w 333"/>
                                <a:gd name="T95" fmla="*/ 98 h 378"/>
                                <a:gd name="T96" fmla="*/ 238 w 333"/>
                                <a:gd name="T97" fmla="*/ 77 h 378"/>
                                <a:gd name="T98" fmla="*/ 221 w 333"/>
                                <a:gd name="T99" fmla="*/ 64 h 378"/>
                                <a:gd name="T100" fmla="*/ 202 w 333"/>
                                <a:gd name="T101" fmla="*/ 55 h 378"/>
                                <a:gd name="T102" fmla="*/ 181 w 333"/>
                                <a:gd name="T103" fmla="*/ 51 h 378"/>
                                <a:gd name="T104" fmla="*/ 149 w 333"/>
                                <a:gd name="T105" fmla="*/ 52 h 378"/>
                                <a:gd name="T106" fmla="*/ 114 w 333"/>
                                <a:gd name="T107" fmla="*/ 66 h 378"/>
                                <a:gd name="T108" fmla="*/ 91 w 333"/>
                                <a:gd name="T109" fmla="*/ 86 h 378"/>
                                <a:gd name="T110" fmla="*/ 76 w 333"/>
                                <a:gd name="T111" fmla="*/ 112 h 378"/>
                                <a:gd name="T112" fmla="*/ 66 w 333"/>
                                <a:gd name="T113" fmla="*/ 154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33" h="378">
                                  <a:moveTo>
                                    <a:pt x="268" y="253"/>
                                  </a:moveTo>
                                  <a:lnTo>
                                    <a:pt x="331" y="261"/>
                                  </a:lnTo>
                                  <a:lnTo>
                                    <a:pt x="327" y="275"/>
                                  </a:lnTo>
                                  <a:lnTo>
                                    <a:pt x="322" y="287"/>
                                  </a:lnTo>
                                  <a:lnTo>
                                    <a:pt x="317" y="299"/>
                                  </a:lnTo>
                                  <a:lnTo>
                                    <a:pt x="310" y="311"/>
                                  </a:lnTo>
                                  <a:lnTo>
                                    <a:pt x="303" y="321"/>
                                  </a:lnTo>
                                  <a:lnTo>
                                    <a:pt x="294" y="331"/>
                                  </a:lnTo>
                                  <a:lnTo>
                                    <a:pt x="286" y="339"/>
                                  </a:lnTo>
                                  <a:lnTo>
                                    <a:pt x="276" y="348"/>
                                  </a:lnTo>
                                  <a:lnTo>
                                    <a:pt x="265" y="355"/>
                                  </a:lnTo>
                                  <a:lnTo>
                                    <a:pt x="254" y="361"/>
                                  </a:lnTo>
                                  <a:lnTo>
                                    <a:pt x="242" y="366"/>
                                  </a:lnTo>
                                  <a:lnTo>
                                    <a:pt x="230" y="371"/>
                                  </a:lnTo>
                                  <a:lnTo>
                                    <a:pt x="216" y="374"/>
                                  </a:lnTo>
                                  <a:lnTo>
                                    <a:pt x="202" y="376"/>
                                  </a:lnTo>
                                  <a:lnTo>
                                    <a:pt x="188" y="378"/>
                                  </a:lnTo>
                                  <a:lnTo>
                                    <a:pt x="172" y="378"/>
                                  </a:lnTo>
                                  <a:lnTo>
                                    <a:pt x="153" y="377"/>
                                  </a:lnTo>
                                  <a:lnTo>
                                    <a:pt x="134" y="375"/>
                                  </a:lnTo>
                                  <a:lnTo>
                                    <a:pt x="117" y="371"/>
                                  </a:lnTo>
                                  <a:lnTo>
                                    <a:pt x="101" y="366"/>
                                  </a:lnTo>
                                  <a:lnTo>
                                    <a:pt x="86" y="359"/>
                                  </a:lnTo>
                                  <a:lnTo>
                                    <a:pt x="71" y="351"/>
                                  </a:lnTo>
                                  <a:lnTo>
                                    <a:pt x="58" y="341"/>
                                  </a:lnTo>
                                  <a:lnTo>
                                    <a:pt x="46" y="329"/>
                                  </a:lnTo>
                                  <a:lnTo>
                                    <a:pt x="35" y="316"/>
                                  </a:lnTo>
                                  <a:lnTo>
                                    <a:pt x="26" y="302"/>
                                  </a:lnTo>
                                  <a:lnTo>
                                    <a:pt x="18" y="287"/>
                                  </a:lnTo>
                                  <a:lnTo>
                                    <a:pt x="11" y="270"/>
                                  </a:lnTo>
                                  <a:lnTo>
                                    <a:pt x="6" y="253"/>
                                  </a:lnTo>
                                  <a:lnTo>
                                    <a:pt x="2" y="234"/>
                                  </a:lnTo>
                                  <a:lnTo>
                                    <a:pt x="0" y="213"/>
                                  </a:lnTo>
                                  <a:lnTo>
                                    <a:pt x="0" y="192"/>
                                  </a:lnTo>
                                  <a:lnTo>
                                    <a:pt x="0" y="170"/>
                                  </a:lnTo>
                                  <a:lnTo>
                                    <a:pt x="2" y="149"/>
                                  </a:lnTo>
                                  <a:lnTo>
                                    <a:pt x="6" y="129"/>
                                  </a:lnTo>
                                  <a:lnTo>
                                    <a:pt x="11" y="111"/>
                                  </a:lnTo>
                                  <a:lnTo>
                                    <a:pt x="18" y="94"/>
                                  </a:lnTo>
                                  <a:lnTo>
                                    <a:pt x="26" y="78"/>
                                  </a:lnTo>
                                  <a:lnTo>
                                    <a:pt x="36" y="63"/>
                                  </a:lnTo>
                                  <a:lnTo>
                                    <a:pt x="47" y="50"/>
                                  </a:lnTo>
                                  <a:lnTo>
                                    <a:pt x="59" y="38"/>
                                  </a:lnTo>
                                  <a:lnTo>
                                    <a:pt x="72" y="28"/>
                                  </a:lnTo>
                                  <a:lnTo>
                                    <a:pt x="86" y="19"/>
                                  </a:lnTo>
                                  <a:lnTo>
                                    <a:pt x="101" y="12"/>
                                  </a:lnTo>
                                  <a:lnTo>
                                    <a:pt x="116" y="7"/>
                                  </a:lnTo>
                                  <a:lnTo>
                                    <a:pt x="133" y="3"/>
                                  </a:lnTo>
                                  <a:lnTo>
                                    <a:pt x="150" y="0"/>
                                  </a:lnTo>
                                  <a:lnTo>
                                    <a:pt x="169" y="0"/>
                                  </a:lnTo>
                                  <a:lnTo>
                                    <a:pt x="186" y="0"/>
                                  </a:lnTo>
                                  <a:lnTo>
                                    <a:pt x="203" y="3"/>
                                  </a:lnTo>
                                  <a:lnTo>
                                    <a:pt x="219" y="7"/>
                                  </a:lnTo>
                                  <a:lnTo>
                                    <a:pt x="235" y="12"/>
                                  </a:lnTo>
                                  <a:lnTo>
                                    <a:pt x="249" y="19"/>
                                  </a:lnTo>
                                  <a:lnTo>
                                    <a:pt x="263" y="27"/>
                                  </a:lnTo>
                                  <a:lnTo>
                                    <a:pt x="275" y="38"/>
                                  </a:lnTo>
                                  <a:lnTo>
                                    <a:pt x="287" y="49"/>
                                  </a:lnTo>
                                  <a:lnTo>
                                    <a:pt x="298" y="62"/>
                                  </a:lnTo>
                                  <a:lnTo>
                                    <a:pt x="308" y="76"/>
                                  </a:lnTo>
                                  <a:lnTo>
                                    <a:pt x="315" y="92"/>
                                  </a:lnTo>
                                  <a:lnTo>
                                    <a:pt x="322" y="109"/>
                                  </a:lnTo>
                                  <a:lnTo>
                                    <a:pt x="327" y="127"/>
                                  </a:lnTo>
                                  <a:lnTo>
                                    <a:pt x="331" y="146"/>
                                  </a:lnTo>
                                  <a:lnTo>
                                    <a:pt x="333" y="166"/>
                                  </a:lnTo>
                                  <a:lnTo>
                                    <a:pt x="333" y="188"/>
                                  </a:lnTo>
                                  <a:lnTo>
                                    <a:pt x="333" y="205"/>
                                  </a:lnTo>
                                  <a:lnTo>
                                    <a:pt x="63" y="205"/>
                                  </a:lnTo>
                                  <a:lnTo>
                                    <a:pt x="66" y="233"/>
                                  </a:lnTo>
                                  <a:lnTo>
                                    <a:pt x="69" y="245"/>
                                  </a:lnTo>
                                  <a:lnTo>
                                    <a:pt x="73" y="257"/>
                                  </a:lnTo>
                                  <a:lnTo>
                                    <a:pt x="78" y="268"/>
                                  </a:lnTo>
                                  <a:lnTo>
                                    <a:pt x="83" y="278"/>
                                  </a:lnTo>
                                  <a:lnTo>
                                    <a:pt x="90" y="288"/>
                                  </a:lnTo>
                                  <a:lnTo>
                                    <a:pt x="97" y="296"/>
                                  </a:lnTo>
                                  <a:lnTo>
                                    <a:pt x="105" y="303"/>
                                  </a:lnTo>
                                  <a:lnTo>
                                    <a:pt x="113" y="310"/>
                                  </a:lnTo>
                                  <a:lnTo>
                                    <a:pt x="122" y="315"/>
                                  </a:lnTo>
                                  <a:lnTo>
                                    <a:pt x="131" y="320"/>
                                  </a:lnTo>
                                  <a:lnTo>
                                    <a:pt x="141" y="323"/>
                                  </a:lnTo>
                                  <a:lnTo>
                                    <a:pt x="151" y="326"/>
                                  </a:lnTo>
                                  <a:lnTo>
                                    <a:pt x="161" y="327"/>
                                  </a:lnTo>
                                  <a:lnTo>
                                    <a:pt x="172" y="328"/>
                                  </a:lnTo>
                                  <a:lnTo>
                                    <a:pt x="189" y="327"/>
                                  </a:lnTo>
                                  <a:lnTo>
                                    <a:pt x="204" y="323"/>
                                  </a:lnTo>
                                  <a:lnTo>
                                    <a:pt x="218" y="318"/>
                                  </a:lnTo>
                                  <a:lnTo>
                                    <a:pt x="230" y="310"/>
                                  </a:lnTo>
                                  <a:lnTo>
                                    <a:pt x="241" y="300"/>
                                  </a:lnTo>
                                  <a:lnTo>
                                    <a:pt x="252" y="287"/>
                                  </a:lnTo>
                                  <a:lnTo>
                                    <a:pt x="260" y="272"/>
                                  </a:lnTo>
                                  <a:lnTo>
                                    <a:pt x="268" y="253"/>
                                  </a:lnTo>
                                  <a:moveTo>
                                    <a:pt x="66" y="154"/>
                                  </a:moveTo>
                                  <a:lnTo>
                                    <a:pt x="269" y="154"/>
                                  </a:lnTo>
                                  <a:lnTo>
                                    <a:pt x="266" y="133"/>
                                  </a:lnTo>
                                  <a:lnTo>
                                    <a:pt x="261" y="114"/>
                                  </a:lnTo>
                                  <a:lnTo>
                                    <a:pt x="254" y="98"/>
                                  </a:lnTo>
                                  <a:lnTo>
                                    <a:pt x="245" y="86"/>
                                  </a:lnTo>
                                  <a:lnTo>
                                    <a:pt x="238" y="77"/>
                                  </a:lnTo>
                                  <a:lnTo>
                                    <a:pt x="230" y="70"/>
                                  </a:lnTo>
                                  <a:lnTo>
                                    <a:pt x="221" y="64"/>
                                  </a:lnTo>
                                  <a:lnTo>
                                    <a:pt x="212" y="59"/>
                                  </a:lnTo>
                                  <a:lnTo>
                                    <a:pt x="202" y="55"/>
                                  </a:lnTo>
                                  <a:lnTo>
                                    <a:pt x="192" y="52"/>
                                  </a:lnTo>
                                  <a:lnTo>
                                    <a:pt x="181" y="51"/>
                                  </a:lnTo>
                                  <a:lnTo>
                                    <a:pt x="169" y="50"/>
                                  </a:lnTo>
                                  <a:lnTo>
                                    <a:pt x="149" y="52"/>
                                  </a:lnTo>
                                  <a:lnTo>
                                    <a:pt x="130" y="57"/>
                                  </a:lnTo>
                                  <a:lnTo>
                                    <a:pt x="114" y="66"/>
                                  </a:lnTo>
                                  <a:lnTo>
                                    <a:pt x="98" y="78"/>
                                  </a:lnTo>
                                  <a:lnTo>
                                    <a:pt x="91" y="86"/>
                                  </a:lnTo>
                                  <a:lnTo>
                                    <a:pt x="85" y="94"/>
                                  </a:lnTo>
                                  <a:lnTo>
                                    <a:pt x="76" y="112"/>
                                  </a:lnTo>
                                  <a:lnTo>
                                    <a:pt x="70" y="132"/>
                                  </a:lnTo>
                                  <a:lnTo>
                                    <a:pt x="66" y="15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03" name="Freeform 179"/>
                          <wps:cNvSpPr>
                            <a:spLocks/>
                          </wps:cNvSpPr>
                          <wps:spPr bwMode="auto">
                            <a:xfrm>
                              <a:off x="10642" y="4268"/>
                              <a:ext cx="74" cy="139"/>
                            </a:xfrm>
                            <a:custGeom>
                              <a:avLst/>
                              <a:gdLst>
                                <a:gd name="T0" fmla="*/ 0 w 197"/>
                                <a:gd name="T1" fmla="*/ 370 h 370"/>
                                <a:gd name="T2" fmla="*/ 0 w 197"/>
                                <a:gd name="T3" fmla="*/ 8 h 370"/>
                                <a:gd name="T4" fmla="*/ 55 w 197"/>
                                <a:gd name="T5" fmla="*/ 8 h 370"/>
                                <a:gd name="T6" fmla="*/ 55 w 197"/>
                                <a:gd name="T7" fmla="*/ 63 h 370"/>
                                <a:gd name="T8" fmla="*/ 65 w 197"/>
                                <a:gd name="T9" fmla="*/ 45 h 370"/>
                                <a:gd name="T10" fmla="*/ 75 w 197"/>
                                <a:gd name="T11" fmla="*/ 31 h 370"/>
                                <a:gd name="T12" fmla="*/ 85 w 197"/>
                                <a:gd name="T13" fmla="*/ 20 h 370"/>
                                <a:gd name="T14" fmla="*/ 94 w 197"/>
                                <a:gd name="T15" fmla="*/ 12 h 370"/>
                                <a:gd name="T16" fmla="*/ 103 w 197"/>
                                <a:gd name="T17" fmla="*/ 7 h 370"/>
                                <a:gd name="T18" fmla="*/ 113 w 197"/>
                                <a:gd name="T19" fmla="*/ 3 h 370"/>
                                <a:gd name="T20" fmla="*/ 123 w 197"/>
                                <a:gd name="T21" fmla="*/ 0 h 370"/>
                                <a:gd name="T22" fmla="*/ 133 w 197"/>
                                <a:gd name="T23" fmla="*/ 0 h 370"/>
                                <a:gd name="T24" fmla="*/ 149 w 197"/>
                                <a:gd name="T25" fmla="*/ 1 h 370"/>
                                <a:gd name="T26" fmla="*/ 165 w 197"/>
                                <a:gd name="T27" fmla="*/ 5 h 370"/>
                                <a:gd name="T28" fmla="*/ 181 w 197"/>
                                <a:gd name="T29" fmla="*/ 11 h 370"/>
                                <a:gd name="T30" fmla="*/ 197 w 197"/>
                                <a:gd name="T31" fmla="*/ 19 h 370"/>
                                <a:gd name="T32" fmla="*/ 175 w 197"/>
                                <a:gd name="T33" fmla="*/ 76 h 370"/>
                                <a:gd name="T34" fmla="*/ 164 w 197"/>
                                <a:gd name="T35" fmla="*/ 71 h 370"/>
                                <a:gd name="T36" fmla="*/ 153 w 197"/>
                                <a:gd name="T37" fmla="*/ 66 h 370"/>
                                <a:gd name="T38" fmla="*/ 142 w 197"/>
                                <a:gd name="T39" fmla="*/ 64 h 370"/>
                                <a:gd name="T40" fmla="*/ 130 w 197"/>
                                <a:gd name="T41" fmla="*/ 63 h 370"/>
                                <a:gd name="T42" fmla="*/ 121 w 197"/>
                                <a:gd name="T43" fmla="*/ 64 h 370"/>
                                <a:gd name="T44" fmla="*/ 111 w 197"/>
                                <a:gd name="T45" fmla="*/ 66 h 370"/>
                                <a:gd name="T46" fmla="*/ 103 w 197"/>
                                <a:gd name="T47" fmla="*/ 70 h 370"/>
                                <a:gd name="T48" fmla="*/ 94 w 197"/>
                                <a:gd name="T49" fmla="*/ 75 h 370"/>
                                <a:gd name="T50" fmla="*/ 87 w 197"/>
                                <a:gd name="T51" fmla="*/ 82 h 370"/>
                                <a:gd name="T52" fmla="*/ 81 w 197"/>
                                <a:gd name="T53" fmla="*/ 90 h 370"/>
                                <a:gd name="T54" fmla="*/ 75 w 197"/>
                                <a:gd name="T55" fmla="*/ 99 h 370"/>
                                <a:gd name="T56" fmla="*/ 71 w 197"/>
                                <a:gd name="T57" fmla="*/ 109 h 370"/>
                                <a:gd name="T58" fmla="*/ 67 w 197"/>
                                <a:gd name="T59" fmla="*/ 126 h 370"/>
                                <a:gd name="T60" fmla="*/ 64 w 197"/>
                                <a:gd name="T61" fmla="*/ 143 h 370"/>
                                <a:gd name="T62" fmla="*/ 62 w 197"/>
                                <a:gd name="T63" fmla="*/ 161 h 370"/>
                                <a:gd name="T64" fmla="*/ 61 w 197"/>
                                <a:gd name="T65" fmla="*/ 180 h 370"/>
                                <a:gd name="T66" fmla="*/ 61 w 197"/>
                                <a:gd name="T67" fmla="*/ 370 h 370"/>
                                <a:gd name="T68" fmla="*/ 0 w 197"/>
                                <a:gd name="T69"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97" h="370">
                                  <a:moveTo>
                                    <a:pt x="0" y="370"/>
                                  </a:moveTo>
                                  <a:lnTo>
                                    <a:pt x="0" y="8"/>
                                  </a:lnTo>
                                  <a:lnTo>
                                    <a:pt x="55" y="8"/>
                                  </a:lnTo>
                                  <a:lnTo>
                                    <a:pt x="55" y="63"/>
                                  </a:lnTo>
                                  <a:lnTo>
                                    <a:pt x="65" y="45"/>
                                  </a:lnTo>
                                  <a:lnTo>
                                    <a:pt x="75" y="31"/>
                                  </a:lnTo>
                                  <a:lnTo>
                                    <a:pt x="85" y="20"/>
                                  </a:lnTo>
                                  <a:lnTo>
                                    <a:pt x="94" y="12"/>
                                  </a:lnTo>
                                  <a:lnTo>
                                    <a:pt x="103" y="7"/>
                                  </a:lnTo>
                                  <a:lnTo>
                                    <a:pt x="113" y="3"/>
                                  </a:lnTo>
                                  <a:lnTo>
                                    <a:pt x="123" y="0"/>
                                  </a:lnTo>
                                  <a:lnTo>
                                    <a:pt x="133" y="0"/>
                                  </a:lnTo>
                                  <a:lnTo>
                                    <a:pt x="149" y="1"/>
                                  </a:lnTo>
                                  <a:lnTo>
                                    <a:pt x="165" y="5"/>
                                  </a:lnTo>
                                  <a:lnTo>
                                    <a:pt x="181" y="11"/>
                                  </a:lnTo>
                                  <a:lnTo>
                                    <a:pt x="197" y="19"/>
                                  </a:lnTo>
                                  <a:lnTo>
                                    <a:pt x="175" y="76"/>
                                  </a:lnTo>
                                  <a:lnTo>
                                    <a:pt x="164" y="71"/>
                                  </a:lnTo>
                                  <a:lnTo>
                                    <a:pt x="153" y="66"/>
                                  </a:lnTo>
                                  <a:lnTo>
                                    <a:pt x="142" y="64"/>
                                  </a:lnTo>
                                  <a:lnTo>
                                    <a:pt x="130" y="63"/>
                                  </a:lnTo>
                                  <a:lnTo>
                                    <a:pt x="121" y="64"/>
                                  </a:lnTo>
                                  <a:lnTo>
                                    <a:pt x="111" y="66"/>
                                  </a:lnTo>
                                  <a:lnTo>
                                    <a:pt x="103" y="70"/>
                                  </a:lnTo>
                                  <a:lnTo>
                                    <a:pt x="94" y="75"/>
                                  </a:lnTo>
                                  <a:lnTo>
                                    <a:pt x="87" y="82"/>
                                  </a:lnTo>
                                  <a:lnTo>
                                    <a:pt x="81" y="90"/>
                                  </a:lnTo>
                                  <a:lnTo>
                                    <a:pt x="75" y="99"/>
                                  </a:lnTo>
                                  <a:lnTo>
                                    <a:pt x="71" y="109"/>
                                  </a:lnTo>
                                  <a:lnTo>
                                    <a:pt x="67" y="126"/>
                                  </a:lnTo>
                                  <a:lnTo>
                                    <a:pt x="64" y="143"/>
                                  </a:lnTo>
                                  <a:lnTo>
                                    <a:pt x="62" y="161"/>
                                  </a:lnTo>
                                  <a:lnTo>
                                    <a:pt x="61" y="180"/>
                                  </a:lnTo>
                                  <a:lnTo>
                                    <a:pt x="61"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04" name="Freeform 180"/>
                          <wps:cNvSpPr>
                            <a:spLocks noEditPoints="1"/>
                          </wps:cNvSpPr>
                          <wps:spPr bwMode="auto">
                            <a:xfrm>
                              <a:off x="10722" y="4268"/>
                              <a:ext cx="125" cy="142"/>
                            </a:xfrm>
                            <a:custGeom>
                              <a:avLst/>
                              <a:gdLst>
                                <a:gd name="T0" fmla="*/ 331 w 334"/>
                                <a:gd name="T1" fmla="*/ 261 h 378"/>
                                <a:gd name="T2" fmla="*/ 322 w 334"/>
                                <a:gd name="T3" fmla="*/ 287 h 378"/>
                                <a:gd name="T4" fmla="*/ 310 w 334"/>
                                <a:gd name="T5" fmla="*/ 311 h 378"/>
                                <a:gd name="T6" fmla="*/ 295 w 334"/>
                                <a:gd name="T7" fmla="*/ 331 h 378"/>
                                <a:gd name="T8" fmla="*/ 276 w 334"/>
                                <a:gd name="T9" fmla="*/ 348 h 378"/>
                                <a:gd name="T10" fmla="*/ 254 w 334"/>
                                <a:gd name="T11" fmla="*/ 361 h 378"/>
                                <a:gd name="T12" fmla="*/ 230 w 334"/>
                                <a:gd name="T13" fmla="*/ 371 h 378"/>
                                <a:gd name="T14" fmla="*/ 202 w 334"/>
                                <a:gd name="T15" fmla="*/ 376 h 378"/>
                                <a:gd name="T16" fmla="*/ 172 w 334"/>
                                <a:gd name="T17" fmla="*/ 378 h 378"/>
                                <a:gd name="T18" fmla="*/ 135 w 334"/>
                                <a:gd name="T19" fmla="*/ 375 h 378"/>
                                <a:gd name="T20" fmla="*/ 101 w 334"/>
                                <a:gd name="T21" fmla="*/ 366 h 378"/>
                                <a:gd name="T22" fmla="*/ 72 w 334"/>
                                <a:gd name="T23" fmla="*/ 351 h 378"/>
                                <a:gd name="T24" fmla="*/ 46 w 334"/>
                                <a:gd name="T25" fmla="*/ 329 h 378"/>
                                <a:gd name="T26" fmla="*/ 26 w 334"/>
                                <a:gd name="T27" fmla="*/ 302 h 378"/>
                                <a:gd name="T28" fmla="*/ 11 w 334"/>
                                <a:gd name="T29" fmla="*/ 270 h 378"/>
                                <a:gd name="T30" fmla="*/ 3 w 334"/>
                                <a:gd name="T31" fmla="*/ 234 h 378"/>
                                <a:gd name="T32" fmla="*/ 0 w 334"/>
                                <a:gd name="T33" fmla="*/ 192 h 378"/>
                                <a:gd name="T34" fmla="*/ 3 w 334"/>
                                <a:gd name="T35" fmla="*/ 149 h 378"/>
                                <a:gd name="T36" fmla="*/ 11 w 334"/>
                                <a:gd name="T37" fmla="*/ 111 h 378"/>
                                <a:gd name="T38" fmla="*/ 26 w 334"/>
                                <a:gd name="T39" fmla="*/ 78 h 378"/>
                                <a:gd name="T40" fmla="*/ 47 w 334"/>
                                <a:gd name="T41" fmla="*/ 50 h 378"/>
                                <a:gd name="T42" fmla="*/ 72 w 334"/>
                                <a:gd name="T43" fmla="*/ 28 h 378"/>
                                <a:gd name="T44" fmla="*/ 101 w 334"/>
                                <a:gd name="T45" fmla="*/ 12 h 378"/>
                                <a:gd name="T46" fmla="*/ 133 w 334"/>
                                <a:gd name="T47" fmla="*/ 3 h 378"/>
                                <a:gd name="T48" fmla="*/ 169 w 334"/>
                                <a:gd name="T49" fmla="*/ 0 h 378"/>
                                <a:gd name="T50" fmla="*/ 203 w 334"/>
                                <a:gd name="T51" fmla="*/ 3 h 378"/>
                                <a:gd name="T52" fmla="*/ 235 w 334"/>
                                <a:gd name="T53" fmla="*/ 12 h 378"/>
                                <a:gd name="T54" fmla="*/ 263 w 334"/>
                                <a:gd name="T55" fmla="*/ 27 h 378"/>
                                <a:gd name="T56" fmla="*/ 287 w 334"/>
                                <a:gd name="T57" fmla="*/ 49 h 378"/>
                                <a:gd name="T58" fmla="*/ 308 w 334"/>
                                <a:gd name="T59" fmla="*/ 76 h 378"/>
                                <a:gd name="T60" fmla="*/ 322 w 334"/>
                                <a:gd name="T61" fmla="*/ 109 h 378"/>
                                <a:gd name="T62" fmla="*/ 331 w 334"/>
                                <a:gd name="T63" fmla="*/ 146 h 378"/>
                                <a:gd name="T64" fmla="*/ 334 w 334"/>
                                <a:gd name="T65" fmla="*/ 188 h 378"/>
                                <a:gd name="T66" fmla="*/ 63 w 334"/>
                                <a:gd name="T67" fmla="*/ 205 h 378"/>
                                <a:gd name="T68" fmla="*/ 69 w 334"/>
                                <a:gd name="T69" fmla="*/ 245 h 378"/>
                                <a:gd name="T70" fmla="*/ 78 w 334"/>
                                <a:gd name="T71" fmla="*/ 268 h 378"/>
                                <a:gd name="T72" fmla="*/ 90 w 334"/>
                                <a:gd name="T73" fmla="*/ 288 h 378"/>
                                <a:gd name="T74" fmla="*/ 105 w 334"/>
                                <a:gd name="T75" fmla="*/ 303 h 378"/>
                                <a:gd name="T76" fmla="*/ 122 w 334"/>
                                <a:gd name="T77" fmla="*/ 315 h 378"/>
                                <a:gd name="T78" fmla="*/ 141 w 334"/>
                                <a:gd name="T79" fmla="*/ 323 h 378"/>
                                <a:gd name="T80" fmla="*/ 161 w 334"/>
                                <a:gd name="T81" fmla="*/ 327 h 378"/>
                                <a:gd name="T82" fmla="*/ 189 w 334"/>
                                <a:gd name="T83" fmla="*/ 327 h 378"/>
                                <a:gd name="T84" fmla="*/ 218 w 334"/>
                                <a:gd name="T85" fmla="*/ 318 h 378"/>
                                <a:gd name="T86" fmla="*/ 241 w 334"/>
                                <a:gd name="T87" fmla="*/ 300 h 378"/>
                                <a:gd name="T88" fmla="*/ 260 w 334"/>
                                <a:gd name="T89" fmla="*/ 272 h 378"/>
                                <a:gd name="T90" fmla="*/ 66 w 334"/>
                                <a:gd name="T91" fmla="*/ 154 h 378"/>
                                <a:gd name="T92" fmla="*/ 266 w 334"/>
                                <a:gd name="T93" fmla="*/ 133 h 378"/>
                                <a:gd name="T94" fmla="*/ 254 w 334"/>
                                <a:gd name="T95" fmla="*/ 98 h 378"/>
                                <a:gd name="T96" fmla="*/ 238 w 334"/>
                                <a:gd name="T97" fmla="*/ 77 h 378"/>
                                <a:gd name="T98" fmla="*/ 221 w 334"/>
                                <a:gd name="T99" fmla="*/ 64 h 378"/>
                                <a:gd name="T100" fmla="*/ 202 w 334"/>
                                <a:gd name="T101" fmla="*/ 55 h 378"/>
                                <a:gd name="T102" fmla="*/ 181 w 334"/>
                                <a:gd name="T103" fmla="*/ 51 h 378"/>
                                <a:gd name="T104" fmla="*/ 149 w 334"/>
                                <a:gd name="T105" fmla="*/ 52 h 378"/>
                                <a:gd name="T106" fmla="*/ 114 w 334"/>
                                <a:gd name="T107" fmla="*/ 66 h 378"/>
                                <a:gd name="T108" fmla="*/ 92 w 334"/>
                                <a:gd name="T109" fmla="*/ 86 h 378"/>
                                <a:gd name="T110" fmla="*/ 76 w 334"/>
                                <a:gd name="T111" fmla="*/ 112 h 378"/>
                                <a:gd name="T112" fmla="*/ 66 w 334"/>
                                <a:gd name="T113" fmla="*/ 154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34" h="378">
                                  <a:moveTo>
                                    <a:pt x="268" y="253"/>
                                  </a:moveTo>
                                  <a:lnTo>
                                    <a:pt x="331" y="261"/>
                                  </a:lnTo>
                                  <a:lnTo>
                                    <a:pt x="327" y="275"/>
                                  </a:lnTo>
                                  <a:lnTo>
                                    <a:pt x="322" y="287"/>
                                  </a:lnTo>
                                  <a:lnTo>
                                    <a:pt x="317" y="299"/>
                                  </a:lnTo>
                                  <a:lnTo>
                                    <a:pt x="310" y="311"/>
                                  </a:lnTo>
                                  <a:lnTo>
                                    <a:pt x="303" y="321"/>
                                  </a:lnTo>
                                  <a:lnTo>
                                    <a:pt x="295" y="331"/>
                                  </a:lnTo>
                                  <a:lnTo>
                                    <a:pt x="286" y="339"/>
                                  </a:lnTo>
                                  <a:lnTo>
                                    <a:pt x="276" y="348"/>
                                  </a:lnTo>
                                  <a:lnTo>
                                    <a:pt x="265" y="355"/>
                                  </a:lnTo>
                                  <a:lnTo>
                                    <a:pt x="254" y="361"/>
                                  </a:lnTo>
                                  <a:lnTo>
                                    <a:pt x="242" y="366"/>
                                  </a:lnTo>
                                  <a:lnTo>
                                    <a:pt x="230" y="371"/>
                                  </a:lnTo>
                                  <a:lnTo>
                                    <a:pt x="216" y="374"/>
                                  </a:lnTo>
                                  <a:lnTo>
                                    <a:pt x="202" y="376"/>
                                  </a:lnTo>
                                  <a:lnTo>
                                    <a:pt x="188" y="378"/>
                                  </a:lnTo>
                                  <a:lnTo>
                                    <a:pt x="172" y="378"/>
                                  </a:lnTo>
                                  <a:lnTo>
                                    <a:pt x="153" y="377"/>
                                  </a:lnTo>
                                  <a:lnTo>
                                    <a:pt x="135" y="375"/>
                                  </a:lnTo>
                                  <a:lnTo>
                                    <a:pt x="117" y="371"/>
                                  </a:lnTo>
                                  <a:lnTo>
                                    <a:pt x="101" y="366"/>
                                  </a:lnTo>
                                  <a:lnTo>
                                    <a:pt x="86" y="359"/>
                                  </a:lnTo>
                                  <a:lnTo>
                                    <a:pt x="72" y="351"/>
                                  </a:lnTo>
                                  <a:lnTo>
                                    <a:pt x="58" y="341"/>
                                  </a:lnTo>
                                  <a:lnTo>
                                    <a:pt x="46" y="329"/>
                                  </a:lnTo>
                                  <a:lnTo>
                                    <a:pt x="35" y="316"/>
                                  </a:lnTo>
                                  <a:lnTo>
                                    <a:pt x="26" y="302"/>
                                  </a:lnTo>
                                  <a:lnTo>
                                    <a:pt x="18" y="287"/>
                                  </a:lnTo>
                                  <a:lnTo>
                                    <a:pt x="11" y="270"/>
                                  </a:lnTo>
                                  <a:lnTo>
                                    <a:pt x="6" y="253"/>
                                  </a:lnTo>
                                  <a:lnTo>
                                    <a:pt x="3" y="234"/>
                                  </a:lnTo>
                                  <a:lnTo>
                                    <a:pt x="0" y="213"/>
                                  </a:lnTo>
                                  <a:lnTo>
                                    <a:pt x="0" y="192"/>
                                  </a:lnTo>
                                  <a:lnTo>
                                    <a:pt x="0" y="170"/>
                                  </a:lnTo>
                                  <a:lnTo>
                                    <a:pt x="3" y="149"/>
                                  </a:lnTo>
                                  <a:lnTo>
                                    <a:pt x="6" y="129"/>
                                  </a:lnTo>
                                  <a:lnTo>
                                    <a:pt x="11" y="111"/>
                                  </a:lnTo>
                                  <a:lnTo>
                                    <a:pt x="18" y="94"/>
                                  </a:lnTo>
                                  <a:lnTo>
                                    <a:pt x="26" y="78"/>
                                  </a:lnTo>
                                  <a:lnTo>
                                    <a:pt x="36" y="63"/>
                                  </a:lnTo>
                                  <a:lnTo>
                                    <a:pt x="47" y="50"/>
                                  </a:lnTo>
                                  <a:lnTo>
                                    <a:pt x="59" y="38"/>
                                  </a:lnTo>
                                  <a:lnTo>
                                    <a:pt x="72" y="28"/>
                                  </a:lnTo>
                                  <a:lnTo>
                                    <a:pt x="86" y="19"/>
                                  </a:lnTo>
                                  <a:lnTo>
                                    <a:pt x="101" y="12"/>
                                  </a:lnTo>
                                  <a:lnTo>
                                    <a:pt x="116" y="7"/>
                                  </a:lnTo>
                                  <a:lnTo>
                                    <a:pt x="133" y="3"/>
                                  </a:lnTo>
                                  <a:lnTo>
                                    <a:pt x="150" y="0"/>
                                  </a:lnTo>
                                  <a:lnTo>
                                    <a:pt x="169" y="0"/>
                                  </a:lnTo>
                                  <a:lnTo>
                                    <a:pt x="187" y="0"/>
                                  </a:lnTo>
                                  <a:lnTo>
                                    <a:pt x="203" y="3"/>
                                  </a:lnTo>
                                  <a:lnTo>
                                    <a:pt x="220" y="7"/>
                                  </a:lnTo>
                                  <a:lnTo>
                                    <a:pt x="235" y="12"/>
                                  </a:lnTo>
                                  <a:lnTo>
                                    <a:pt x="249" y="19"/>
                                  </a:lnTo>
                                  <a:lnTo>
                                    <a:pt x="263" y="27"/>
                                  </a:lnTo>
                                  <a:lnTo>
                                    <a:pt x="276" y="38"/>
                                  </a:lnTo>
                                  <a:lnTo>
                                    <a:pt x="287" y="49"/>
                                  </a:lnTo>
                                  <a:lnTo>
                                    <a:pt x="298" y="62"/>
                                  </a:lnTo>
                                  <a:lnTo>
                                    <a:pt x="308" y="76"/>
                                  </a:lnTo>
                                  <a:lnTo>
                                    <a:pt x="316" y="92"/>
                                  </a:lnTo>
                                  <a:lnTo>
                                    <a:pt x="322" y="109"/>
                                  </a:lnTo>
                                  <a:lnTo>
                                    <a:pt x="327" y="127"/>
                                  </a:lnTo>
                                  <a:lnTo>
                                    <a:pt x="331" y="146"/>
                                  </a:lnTo>
                                  <a:lnTo>
                                    <a:pt x="333" y="166"/>
                                  </a:lnTo>
                                  <a:lnTo>
                                    <a:pt x="334" y="188"/>
                                  </a:lnTo>
                                  <a:lnTo>
                                    <a:pt x="333" y="205"/>
                                  </a:lnTo>
                                  <a:lnTo>
                                    <a:pt x="63" y="205"/>
                                  </a:lnTo>
                                  <a:lnTo>
                                    <a:pt x="66" y="233"/>
                                  </a:lnTo>
                                  <a:lnTo>
                                    <a:pt x="69" y="245"/>
                                  </a:lnTo>
                                  <a:lnTo>
                                    <a:pt x="73" y="257"/>
                                  </a:lnTo>
                                  <a:lnTo>
                                    <a:pt x="78" y="268"/>
                                  </a:lnTo>
                                  <a:lnTo>
                                    <a:pt x="83" y="278"/>
                                  </a:lnTo>
                                  <a:lnTo>
                                    <a:pt x="90" y="288"/>
                                  </a:lnTo>
                                  <a:lnTo>
                                    <a:pt x="97" y="296"/>
                                  </a:lnTo>
                                  <a:lnTo>
                                    <a:pt x="105" y="303"/>
                                  </a:lnTo>
                                  <a:lnTo>
                                    <a:pt x="113" y="310"/>
                                  </a:lnTo>
                                  <a:lnTo>
                                    <a:pt x="122" y="315"/>
                                  </a:lnTo>
                                  <a:lnTo>
                                    <a:pt x="131" y="320"/>
                                  </a:lnTo>
                                  <a:lnTo>
                                    <a:pt x="141" y="323"/>
                                  </a:lnTo>
                                  <a:lnTo>
                                    <a:pt x="151" y="326"/>
                                  </a:lnTo>
                                  <a:lnTo>
                                    <a:pt x="161" y="327"/>
                                  </a:lnTo>
                                  <a:lnTo>
                                    <a:pt x="173" y="328"/>
                                  </a:lnTo>
                                  <a:lnTo>
                                    <a:pt x="189" y="327"/>
                                  </a:lnTo>
                                  <a:lnTo>
                                    <a:pt x="204" y="323"/>
                                  </a:lnTo>
                                  <a:lnTo>
                                    <a:pt x="218" y="318"/>
                                  </a:lnTo>
                                  <a:lnTo>
                                    <a:pt x="230" y="310"/>
                                  </a:lnTo>
                                  <a:lnTo>
                                    <a:pt x="241" y="300"/>
                                  </a:lnTo>
                                  <a:lnTo>
                                    <a:pt x="252" y="287"/>
                                  </a:lnTo>
                                  <a:lnTo>
                                    <a:pt x="260" y="272"/>
                                  </a:lnTo>
                                  <a:lnTo>
                                    <a:pt x="268" y="253"/>
                                  </a:lnTo>
                                  <a:moveTo>
                                    <a:pt x="66" y="154"/>
                                  </a:moveTo>
                                  <a:lnTo>
                                    <a:pt x="269" y="154"/>
                                  </a:lnTo>
                                  <a:lnTo>
                                    <a:pt x="266" y="133"/>
                                  </a:lnTo>
                                  <a:lnTo>
                                    <a:pt x="261" y="114"/>
                                  </a:lnTo>
                                  <a:lnTo>
                                    <a:pt x="254" y="98"/>
                                  </a:lnTo>
                                  <a:lnTo>
                                    <a:pt x="246" y="86"/>
                                  </a:lnTo>
                                  <a:lnTo>
                                    <a:pt x="238" y="77"/>
                                  </a:lnTo>
                                  <a:lnTo>
                                    <a:pt x="230" y="70"/>
                                  </a:lnTo>
                                  <a:lnTo>
                                    <a:pt x="221" y="64"/>
                                  </a:lnTo>
                                  <a:lnTo>
                                    <a:pt x="212" y="59"/>
                                  </a:lnTo>
                                  <a:lnTo>
                                    <a:pt x="202" y="55"/>
                                  </a:lnTo>
                                  <a:lnTo>
                                    <a:pt x="192" y="52"/>
                                  </a:lnTo>
                                  <a:lnTo>
                                    <a:pt x="181" y="51"/>
                                  </a:lnTo>
                                  <a:lnTo>
                                    <a:pt x="169" y="50"/>
                                  </a:lnTo>
                                  <a:lnTo>
                                    <a:pt x="149" y="52"/>
                                  </a:lnTo>
                                  <a:lnTo>
                                    <a:pt x="131" y="57"/>
                                  </a:lnTo>
                                  <a:lnTo>
                                    <a:pt x="114" y="66"/>
                                  </a:lnTo>
                                  <a:lnTo>
                                    <a:pt x="98" y="78"/>
                                  </a:lnTo>
                                  <a:lnTo>
                                    <a:pt x="92" y="86"/>
                                  </a:lnTo>
                                  <a:lnTo>
                                    <a:pt x="86" y="94"/>
                                  </a:lnTo>
                                  <a:lnTo>
                                    <a:pt x="76" y="112"/>
                                  </a:lnTo>
                                  <a:lnTo>
                                    <a:pt x="70" y="132"/>
                                  </a:lnTo>
                                  <a:lnTo>
                                    <a:pt x="66" y="15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05" name="Freeform 181"/>
                          <wps:cNvSpPr>
                            <a:spLocks/>
                          </wps:cNvSpPr>
                          <wps:spPr bwMode="auto">
                            <a:xfrm>
                              <a:off x="10875" y="4268"/>
                              <a:ext cx="110" cy="139"/>
                            </a:xfrm>
                            <a:custGeom>
                              <a:avLst/>
                              <a:gdLst>
                                <a:gd name="T0" fmla="*/ 0 w 294"/>
                                <a:gd name="T1" fmla="*/ 370 h 370"/>
                                <a:gd name="T2" fmla="*/ 0 w 294"/>
                                <a:gd name="T3" fmla="*/ 8 h 370"/>
                                <a:gd name="T4" fmla="*/ 55 w 294"/>
                                <a:gd name="T5" fmla="*/ 8 h 370"/>
                                <a:gd name="T6" fmla="*/ 55 w 294"/>
                                <a:gd name="T7" fmla="*/ 59 h 370"/>
                                <a:gd name="T8" fmla="*/ 65 w 294"/>
                                <a:gd name="T9" fmla="*/ 45 h 370"/>
                                <a:gd name="T10" fmla="*/ 77 w 294"/>
                                <a:gd name="T11" fmla="*/ 33 h 370"/>
                                <a:gd name="T12" fmla="*/ 90 w 294"/>
                                <a:gd name="T13" fmla="*/ 23 h 370"/>
                                <a:gd name="T14" fmla="*/ 104 w 294"/>
                                <a:gd name="T15" fmla="*/ 15 h 370"/>
                                <a:gd name="T16" fmla="*/ 119 w 294"/>
                                <a:gd name="T17" fmla="*/ 8 h 370"/>
                                <a:gd name="T18" fmla="*/ 135 w 294"/>
                                <a:gd name="T19" fmla="*/ 3 h 370"/>
                                <a:gd name="T20" fmla="*/ 152 w 294"/>
                                <a:gd name="T21" fmla="*/ 1 h 370"/>
                                <a:gd name="T22" fmla="*/ 170 w 294"/>
                                <a:gd name="T23" fmla="*/ 0 h 370"/>
                                <a:gd name="T24" fmla="*/ 186 w 294"/>
                                <a:gd name="T25" fmla="*/ 0 h 370"/>
                                <a:gd name="T26" fmla="*/ 202 w 294"/>
                                <a:gd name="T27" fmla="*/ 3 h 370"/>
                                <a:gd name="T28" fmla="*/ 216 w 294"/>
                                <a:gd name="T29" fmla="*/ 6 h 370"/>
                                <a:gd name="T30" fmla="*/ 230 w 294"/>
                                <a:gd name="T31" fmla="*/ 11 h 370"/>
                                <a:gd name="T32" fmla="*/ 243 w 294"/>
                                <a:gd name="T33" fmla="*/ 18 h 370"/>
                                <a:gd name="T34" fmla="*/ 254 w 294"/>
                                <a:gd name="T35" fmla="*/ 25 h 370"/>
                                <a:gd name="T36" fmla="*/ 264 w 294"/>
                                <a:gd name="T37" fmla="*/ 33 h 370"/>
                                <a:gd name="T38" fmla="*/ 271 w 294"/>
                                <a:gd name="T39" fmla="*/ 42 h 370"/>
                                <a:gd name="T40" fmla="*/ 278 w 294"/>
                                <a:gd name="T41" fmla="*/ 52 h 370"/>
                                <a:gd name="T42" fmla="*/ 283 w 294"/>
                                <a:gd name="T43" fmla="*/ 63 h 370"/>
                                <a:gd name="T44" fmla="*/ 287 w 294"/>
                                <a:gd name="T45" fmla="*/ 75 h 370"/>
                                <a:gd name="T46" fmla="*/ 290 w 294"/>
                                <a:gd name="T47" fmla="*/ 88 h 370"/>
                                <a:gd name="T48" fmla="*/ 293 w 294"/>
                                <a:gd name="T49" fmla="*/ 111 h 370"/>
                                <a:gd name="T50" fmla="*/ 294 w 294"/>
                                <a:gd name="T51" fmla="*/ 147 h 370"/>
                                <a:gd name="T52" fmla="*/ 294 w 294"/>
                                <a:gd name="T53" fmla="*/ 370 h 370"/>
                                <a:gd name="T54" fmla="*/ 233 w 294"/>
                                <a:gd name="T55" fmla="*/ 370 h 370"/>
                                <a:gd name="T56" fmla="*/ 233 w 294"/>
                                <a:gd name="T57" fmla="*/ 150 h 370"/>
                                <a:gd name="T58" fmla="*/ 232 w 294"/>
                                <a:gd name="T59" fmla="*/ 132 h 370"/>
                                <a:gd name="T60" fmla="*/ 231 w 294"/>
                                <a:gd name="T61" fmla="*/ 117 h 370"/>
                                <a:gd name="T62" fmla="*/ 228 w 294"/>
                                <a:gd name="T63" fmla="*/ 104 h 370"/>
                                <a:gd name="T64" fmla="*/ 225 w 294"/>
                                <a:gd name="T65" fmla="*/ 94 h 370"/>
                                <a:gd name="T66" fmla="*/ 221 w 294"/>
                                <a:gd name="T67" fmla="*/ 85 h 370"/>
                                <a:gd name="T68" fmla="*/ 215 w 294"/>
                                <a:gd name="T69" fmla="*/ 77 h 370"/>
                                <a:gd name="T70" fmla="*/ 208 w 294"/>
                                <a:gd name="T71" fmla="*/ 70 h 370"/>
                                <a:gd name="T72" fmla="*/ 200 w 294"/>
                                <a:gd name="T73" fmla="*/ 64 h 370"/>
                                <a:gd name="T74" fmla="*/ 190 w 294"/>
                                <a:gd name="T75" fmla="*/ 59 h 370"/>
                                <a:gd name="T76" fmla="*/ 180 w 294"/>
                                <a:gd name="T77" fmla="*/ 56 h 370"/>
                                <a:gd name="T78" fmla="*/ 169 w 294"/>
                                <a:gd name="T79" fmla="*/ 54 h 370"/>
                                <a:gd name="T80" fmla="*/ 157 w 294"/>
                                <a:gd name="T81" fmla="*/ 53 h 370"/>
                                <a:gd name="T82" fmla="*/ 138 w 294"/>
                                <a:gd name="T83" fmla="*/ 54 h 370"/>
                                <a:gd name="T84" fmla="*/ 121 w 294"/>
                                <a:gd name="T85" fmla="*/ 59 h 370"/>
                                <a:gd name="T86" fmla="*/ 104 w 294"/>
                                <a:gd name="T87" fmla="*/ 67 h 370"/>
                                <a:gd name="T88" fmla="*/ 89 w 294"/>
                                <a:gd name="T89" fmla="*/ 78 h 370"/>
                                <a:gd name="T90" fmla="*/ 83 w 294"/>
                                <a:gd name="T91" fmla="*/ 85 h 370"/>
                                <a:gd name="T92" fmla="*/ 77 w 294"/>
                                <a:gd name="T93" fmla="*/ 93 h 370"/>
                                <a:gd name="T94" fmla="*/ 72 w 294"/>
                                <a:gd name="T95" fmla="*/ 103 h 370"/>
                                <a:gd name="T96" fmla="*/ 68 w 294"/>
                                <a:gd name="T97" fmla="*/ 114 h 370"/>
                                <a:gd name="T98" fmla="*/ 65 w 294"/>
                                <a:gd name="T99" fmla="*/ 126 h 370"/>
                                <a:gd name="T100" fmla="*/ 63 w 294"/>
                                <a:gd name="T101" fmla="*/ 140 h 370"/>
                                <a:gd name="T102" fmla="*/ 61 w 294"/>
                                <a:gd name="T103" fmla="*/ 172 h 370"/>
                                <a:gd name="T104" fmla="*/ 61 w 294"/>
                                <a:gd name="T105" fmla="*/ 370 h 370"/>
                                <a:gd name="T106" fmla="*/ 0 w 294"/>
                                <a:gd name="T107"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294" h="370">
                                  <a:moveTo>
                                    <a:pt x="0" y="370"/>
                                  </a:moveTo>
                                  <a:lnTo>
                                    <a:pt x="0" y="8"/>
                                  </a:lnTo>
                                  <a:lnTo>
                                    <a:pt x="55" y="8"/>
                                  </a:lnTo>
                                  <a:lnTo>
                                    <a:pt x="55" y="59"/>
                                  </a:lnTo>
                                  <a:lnTo>
                                    <a:pt x="65" y="45"/>
                                  </a:lnTo>
                                  <a:lnTo>
                                    <a:pt x="77" y="33"/>
                                  </a:lnTo>
                                  <a:lnTo>
                                    <a:pt x="90" y="23"/>
                                  </a:lnTo>
                                  <a:lnTo>
                                    <a:pt x="104" y="15"/>
                                  </a:lnTo>
                                  <a:lnTo>
                                    <a:pt x="119" y="8"/>
                                  </a:lnTo>
                                  <a:lnTo>
                                    <a:pt x="135" y="3"/>
                                  </a:lnTo>
                                  <a:lnTo>
                                    <a:pt x="152" y="1"/>
                                  </a:lnTo>
                                  <a:lnTo>
                                    <a:pt x="170" y="0"/>
                                  </a:lnTo>
                                  <a:lnTo>
                                    <a:pt x="186" y="0"/>
                                  </a:lnTo>
                                  <a:lnTo>
                                    <a:pt x="202" y="3"/>
                                  </a:lnTo>
                                  <a:lnTo>
                                    <a:pt x="216" y="6"/>
                                  </a:lnTo>
                                  <a:lnTo>
                                    <a:pt x="230" y="11"/>
                                  </a:lnTo>
                                  <a:lnTo>
                                    <a:pt x="243" y="18"/>
                                  </a:lnTo>
                                  <a:lnTo>
                                    <a:pt x="254" y="25"/>
                                  </a:lnTo>
                                  <a:lnTo>
                                    <a:pt x="264" y="33"/>
                                  </a:lnTo>
                                  <a:lnTo>
                                    <a:pt x="271" y="42"/>
                                  </a:lnTo>
                                  <a:lnTo>
                                    <a:pt x="278" y="52"/>
                                  </a:lnTo>
                                  <a:lnTo>
                                    <a:pt x="283" y="63"/>
                                  </a:lnTo>
                                  <a:lnTo>
                                    <a:pt x="287" y="75"/>
                                  </a:lnTo>
                                  <a:lnTo>
                                    <a:pt x="290" y="88"/>
                                  </a:lnTo>
                                  <a:lnTo>
                                    <a:pt x="293" y="111"/>
                                  </a:lnTo>
                                  <a:lnTo>
                                    <a:pt x="294" y="147"/>
                                  </a:lnTo>
                                  <a:lnTo>
                                    <a:pt x="294" y="370"/>
                                  </a:lnTo>
                                  <a:lnTo>
                                    <a:pt x="233" y="370"/>
                                  </a:lnTo>
                                  <a:lnTo>
                                    <a:pt x="233" y="150"/>
                                  </a:lnTo>
                                  <a:lnTo>
                                    <a:pt x="232" y="132"/>
                                  </a:lnTo>
                                  <a:lnTo>
                                    <a:pt x="231" y="117"/>
                                  </a:lnTo>
                                  <a:lnTo>
                                    <a:pt x="228" y="104"/>
                                  </a:lnTo>
                                  <a:lnTo>
                                    <a:pt x="225" y="94"/>
                                  </a:lnTo>
                                  <a:lnTo>
                                    <a:pt x="221" y="85"/>
                                  </a:lnTo>
                                  <a:lnTo>
                                    <a:pt x="215" y="77"/>
                                  </a:lnTo>
                                  <a:lnTo>
                                    <a:pt x="208" y="70"/>
                                  </a:lnTo>
                                  <a:lnTo>
                                    <a:pt x="200" y="64"/>
                                  </a:lnTo>
                                  <a:lnTo>
                                    <a:pt x="190" y="59"/>
                                  </a:lnTo>
                                  <a:lnTo>
                                    <a:pt x="180" y="56"/>
                                  </a:lnTo>
                                  <a:lnTo>
                                    <a:pt x="169" y="54"/>
                                  </a:lnTo>
                                  <a:lnTo>
                                    <a:pt x="157" y="53"/>
                                  </a:lnTo>
                                  <a:lnTo>
                                    <a:pt x="138" y="54"/>
                                  </a:lnTo>
                                  <a:lnTo>
                                    <a:pt x="121" y="59"/>
                                  </a:lnTo>
                                  <a:lnTo>
                                    <a:pt x="104" y="67"/>
                                  </a:lnTo>
                                  <a:lnTo>
                                    <a:pt x="89" y="78"/>
                                  </a:lnTo>
                                  <a:lnTo>
                                    <a:pt x="83" y="85"/>
                                  </a:lnTo>
                                  <a:lnTo>
                                    <a:pt x="77" y="93"/>
                                  </a:lnTo>
                                  <a:lnTo>
                                    <a:pt x="72" y="103"/>
                                  </a:lnTo>
                                  <a:lnTo>
                                    <a:pt x="68" y="114"/>
                                  </a:lnTo>
                                  <a:lnTo>
                                    <a:pt x="65" y="126"/>
                                  </a:lnTo>
                                  <a:lnTo>
                                    <a:pt x="63" y="140"/>
                                  </a:lnTo>
                                  <a:lnTo>
                                    <a:pt x="61" y="172"/>
                                  </a:lnTo>
                                  <a:lnTo>
                                    <a:pt x="61"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06" name="Freeform 182"/>
                          <wps:cNvSpPr>
                            <a:spLocks/>
                          </wps:cNvSpPr>
                          <wps:spPr bwMode="auto">
                            <a:xfrm>
                              <a:off x="11013" y="4268"/>
                              <a:ext cx="119" cy="142"/>
                            </a:xfrm>
                            <a:custGeom>
                              <a:avLst/>
                              <a:gdLst>
                                <a:gd name="T0" fmla="*/ 316 w 316"/>
                                <a:gd name="T1" fmla="*/ 245 h 378"/>
                                <a:gd name="T2" fmla="*/ 309 w 316"/>
                                <a:gd name="T3" fmla="*/ 275 h 378"/>
                                <a:gd name="T4" fmla="*/ 298 w 316"/>
                                <a:gd name="T5" fmla="*/ 301 h 378"/>
                                <a:gd name="T6" fmla="*/ 284 w 316"/>
                                <a:gd name="T7" fmla="*/ 324 h 378"/>
                                <a:gd name="T8" fmla="*/ 265 w 316"/>
                                <a:gd name="T9" fmla="*/ 343 h 378"/>
                                <a:gd name="T10" fmla="*/ 244 w 316"/>
                                <a:gd name="T11" fmla="*/ 358 h 378"/>
                                <a:gd name="T12" fmla="*/ 220 w 316"/>
                                <a:gd name="T13" fmla="*/ 369 h 378"/>
                                <a:gd name="T14" fmla="*/ 194 w 316"/>
                                <a:gd name="T15" fmla="*/ 376 h 378"/>
                                <a:gd name="T16" fmla="*/ 165 w 316"/>
                                <a:gd name="T17" fmla="*/ 378 h 378"/>
                                <a:gd name="T18" fmla="*/ 130 w 316"/>
                                <a:gd name="T19" fmla="*/ 375 h 378"/>
                                <a:gd name="T20" fmla="*/ 98 w 316"/>
                                <a:gd name="T21" fmla="*/ 366 h 378"/>
                                <a:gd name="T22" fmla="*/ 70 w 316"/>
                                <a:gd name="T23" fmla="*/ 351 h 378"/>
                                <a:gd name="T24" fmla="*/ 45 w 316"/>
                                <a:gd name="T25" fmla="*/ 330 h 378"/>
                                <a:gd name="T26" fmla="*/ 26 w 316"/>
                                <a:gd name="T27" fmla="*/ 303 h 378"/>
                                <a:gd name="T28" fmla="*/ 12 w 316"/>
                                <a:gd name="T29" fmla="*/ 270 h 378"/>
                                <a:gd name="T30" fmla="*/ 3 w 316"/>
                                <a:gd name="T31" fmla="*/ 233 h 378"/>
                                <a:gd name="T32" fmla="*/ 0 w 316"/>
                                <a:gd name="T33" fmla="*/ 190 h 378"/>
                                <a:gd name="T34" fmla="*/ 5 w 316"/>
                                <a:gd name="T35" fmla="*/ 135 h 378"/>
                                <a:gd name="T36" fmla="*/ 20 w 316"/>
                                <a:gd name="T37" fmla="*/ 88 h 378"/>
                                <a:gd name="T38" fmla="*/ 44 w 316"/>
                                <a:gd name="T39" fmla="*/ 49 h 378"/>
                                <a:gd name="T40" fmla="*/ 79 w 316"/>
                                <a:gd name="T41" fmla="*/ 22 h 378"/>
                                <a:gd name="T42" fmla="*/ 120 w 316"/>
                                <a:gd name="T43" fmla="*/ 5 h 378"/>
                                <a:gd name="T44" fmla="*/ 165 w 316"/>
                                <a:gd name="T45" fmla="*/ 0 h 378"/>
                                <a:gd name="T46" fmla="*/ 207 w 316"/>
                                <a:gd name="T47" fmla="*/ 4 h 378"/>
                                <a:gd name="T48" fmla="*/ 231 w 316"/>
                                <a:gd name="T49" fmla="*/ 11 h 378"/>
                                <a:gd name="T50" fmla="*/ 252 w 316"/>
                                <a:gd name="T51" fmla="*/ 22 h 378"/>
                                <a:gd name="T52" fmla="*/ 271 w 316"/>
                                <a:gd name="T53" fmla="*/ 37 h 378"/>
                                <a:gd name="T54" fmla="*/ 286 w 316"/>
                                <a:gd name="T55" fmla="*/ 55 h 378"/>
                                <a:gd name="T56" fmla="*/ 298 w 316"/>
                                <a:gd name="T57" fmla="*/ 77 h 378"/>
                                <a:gd name="T58" fmla="*/ 307 w 316"/>
                                <a:gd name="T59" fmla="*/ 101 h 378"/>
                                <a:gd name="T60" fmla="*/ 250 w 316"/>
                                <a:gd name="T61" fmla="*/ 123 h 378"/>
                                <a:gd name="T62" fmla="*/ 238 w 316"/>
                                <a:gd name="T63" fmla="*/ 91 h 378"/>
                                <a:gd name="T64" fmla="*/ 220 w 316"/>
                                <a:gd name="T65" fmla="*/ 69 h 378"/>
                                <a:gd name="T66" fmla="*/ 196 w 316"/>
                                <a:gd name="T67" fmla="*/ 55 h 378"/>
                                <a:gd name="T68" fmla="*/ 168 w 316"/>
                                <a:gd name="T69" fmla="*/ 50 h 378"/>
                                <a:gd name="T70" fmla="*/ 146 w 316"/>
                                <a:gd name="T71" fmla="*/ 52 h 378"/>
                                <a:gd name="T72" fmla="*/ 126 w 316"/>
                                <a:gd name="T73" fmla="*/ 58 h 378"/>
                                <a:gd name="T74" fmla="*/ 108 w 316"/>
                                <a:gd name="T75" fmla="*/ 69 h 378"/>
                                <a:gd name="T76" fmla="*/ 92 w 316"/>
                                <a:gd name="T77" fmla="*/ 83 h 378"/>
                                <a:gd name="T78" fmla="*/ 80 w 316"/>
                                <a:gd name="T79" fmla="*/ 102 h 378"/>
                                <a:gd name="T80" fmla="*/ 71 w 316"/>
                                <a:gd name="T81" fmla="*/ 126 h 378"/>
                                <a:gd name="T82" fmla="*/ 65 w 316"/>
                                <a:gd name="T83" fmla="*/ 155 h 378"/>
                                <a:gd name="T84" fmla="*/ 65 w 316"/>
                                <a:gd name="T85" fmla="*/ 223 h 378"/>
                                <a:gd name="T86" fmla="*/ 70 w 316"/>
                                <a:gd name="T87" fmla="*/ 252 h 378"/>
                                <a:gd name="T88" fmla="*/ 79 w 316"/>
                                <a:gd name="T89" fmla="*/ 276 h 378"/>
                                <a:gd name="T90" fmla="*/ 91 w 316"/>
                                <a:gd name="T91" fmla="*/ 295 h 378"/>
                                <a:gd name="T92" fmla="*/ 106 w 316"/>
                                <a:gd name="T93" fmla="*/ 309 h 378"/>
                                <a:gd name="T94" fmla="*/ 124 w 316"/>
                                <a:gd name="T95" fmla="*/ 319 h 378"/>
                                <a:gd name="T96" fmla="*/ 143 w 316"/>
                                <a:gd name="T97" fmla="*/ 326 h 378"/>
                                <a:gd name="T98" fmla="*/ 164 w 316"/>
                                <a:gd name="T99" fmla="*/ 328 h 378"/>
                                <a:gd name="T100" fmla="*/ 197 w 316"/>
                                <a:gd name="T101" fmla="*/ 322 h 378"/>
                                <a:gd name="T102" fmla="*/ 225 w 316"/>
                                <a:gd name="T103" fmla="*/ 306 h 378"/>
                                <a:gd name="T104" fmla="*/ 244 w 316"/>
                                <a:gd name="T105" fmla="*/ 277 h 378"/>
                                <a:gd name="T106" fmla="*/ 255 w 316"/>
                                <a:gd name="T107" fmla="*/ 237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16" h="378">
                                  <a:moveTo>
                                    <a:pt x="255" y="237"/>
                                  </a:moveTo>
                                  <a:lnTo>
                                    <a:pt x="316" y="245"/>
                                  </a:lnTo>
                                  <a:lnTo>
                                    <a:pt x="313" y="260"/>
                                  </a:lnTo>
                                  <a:lnTo>
                                    <a:pt x="309" y="275"/>
                                  </a:lnTo>
                                  <a:lnTo>
                                    <a:pt x="304" y="288"/>
                                  </a:lnTo>
                                  <a:lnTo>
                                    <a:pt x="298" y="301"/>
                                  </a:lnTo>
                                  <a:lnTo>
                                    <a:pt x="291" y="313"/>
                                  </a:lnTo>
                                  <a:lnTo>
                                    <a:pt x="284" y="324"/>
                                  </a:lnTo>
                                  <a:lnTo>
                                    <a:pt x="275" y="334"/>
                                  </a:lnTo>
                                  <a:lnTo>
                                    <a:pt x="265" y="343"/>
                                  </a:lnTo>
                                  <a:lnTo>
                                    <a:pt x="255" y="351"/>
                                  </a:lnTo>
                                  <a:lnTo>
                                    <a:pt x="244" y="358"/>
                                  </a:lnTo>
                                  <a:lnTo>
                                    <a:pt x="232" y="364"/>
                                  </a:lnTo>
                                  <a:lnTo>
                                    <a:pt x="220" y="369"/>
                                  </a:lnTo>
                                  <a:lnTo>
                                    <a:pt x="207" y="373"/>
                                  </a:lnTo>
                                  <a:lnTo>
                                    <a:pt x="194" y="376"/>
                                  </a:lnTo>
                                  <a:lnTo>
                                    <a:pt x="180" y="378"/>
                                  </a:lnTo>
                                  <a:lnTo>
                                    <a:pt x="165" y="378"/>
                                  </a:lnTo>
                                  <a:lnTo>
                                    <a:pt x="147" y="377"/>
                                  </a:lnTo>
                                  <a:lnTo>
                                    <a:pt x="130" y="375"/>
                                  </a:lnTo>
                                  <a:lnTo>
                                    <a:pt x="113" y="371"/>
                                  </a:lnTo>
                                  <a:lnTo>
                                    <a:pt x="98" y="366"/>
                                  </a:lnTo>
                                  <a:lnTo>
                                    <a:pt x="83" y="359"/>
                                  </a:lnTo>
                                  <a:lnTo>
                                    <a:pt x="70" y="351"/>
                                  </a:lnTo>
                                  <a:lnTo>
                                    <a:pt x="57" y="341"/>
                                  </a:lnTo>
                                  <a:lnTo>
                                    <a:pt x="45" y="330"/>
                                  </a:lnTo>
                                  <a:lnTo>
                                    <a:pt x="35" y="317"/>
                                  </a:lnTo>
                                  <a:lnTo>
                                    <a:pt x="26" y="303"/>
                                  </a:lnTo>
                                  <a:lnTo>
                                    <a:pt x="18" y="287"/>
                                  </a:lnTo>
                                  <a:lnTo>
                                    <a:pt x="12" y="270"/>
                                  </a:lnTo>
                                  <a:lnTo>
                                    <a:pt x="7" y="252"/>
                                  </a:lnTo>
                                  <a:lnTo>
                                    <a:pt x="3" y="233"/>
                                  </a:lnTo>
                                  <a:lnTo>
                                    <a:pt x="1" y="212"/>
                                  </a:lnTo>
                                  <a:lnTo>
                                    <a:pt x="0" y="190"/>
                                  </a:lnTo>
                                  <a:lnTo>
                                    <a:pt x="1" y="162"/>
                                  </a:lnTo>
                                  <a:lnTo>
                                    <a:pt x="5" y="135"/>
                                  </a:lnTo>
                                  <a:lnTo>
                                    <a:pt x="11" y="111"/>
                                  </a:lnTo>
                                  <a:lnTo>
                                    <a:pt x="20" y="88"/>
                                  </a:lnTo>
                                  <a:lnTo>
                                    <a:pt x="31" y="67"/>
                                  </a:lnTo>
                                  <a:lnTo>
                                    <a:pt x="44" y="49"/>
                                  </a:lnTo>
                                  <a:lnTo>
                                    <a:pt x="60" y="34"/>
                                  </a:lnTo>
                                  <a:lnTo>
                                    <a:pt x="79" y="22"/>
                                  </a:lnTo>
                                  <a:lnTo>
                                    <a:pt x="99" y="12"/>
                                  </a:lnTo>
                                  <a:lnTo>
                                    <a:pt x="120" y="5"/>
                                  </a:lnTo>
                                  <a:lnTo>
                                    <a:pt x="142" y="1"/>
                                  </a:lnTo>
                                  <a:lnTo>
                                    <a:pt x="165" y="0"/>
                                  </a:lnTo>
                                  <a:lnTo>
                                    <a:pt x="194" y="2"/>
                                  </a:lnTo>
                                  <a:lnTo>
                                    <a:pt x="207" y="4"/>
                                  </a:lnTo>
                                  <a:lnTo>
                                    <a:pt x="219" y="7"/>
                                  </a:lnTo>
                                  <a:lnTo>
                                    <a:pt x="231" y="11"/>
                                  </a:lnTo>
                                  <a:lnTo>
                                    <a:pt x="242" y="16"/>
                                  </a:lnTo>
                                  <a:lnTo>
                                    <a:pt x="252" y="22"/>
                                  </a:lnTo>
                                  <a:lnTo>
                                    <a:pt x="262" y="29"/>
                                  </a:lnTo>
                                  <a:lnTo>
                                    <a:pt x="271" y="37"/>
                                  </a:lnTo>
                                  <a:lnTo>
                                    <a:pt x="279" y="46"/>
                                  </a:lnTo>
                                  <a:lnTo>
                                    <a:pt x="286" y="55"/>
                                  </a:lnTo>
                                  <a:lnTo>
                                    <a:pt x="293" y="66"/>
                                  </a:lnTo>
                                  <a:lnTo>
                                    <a:pt x="298" y="77"/>
                                  </a:lnTo>
                                  <a:lnTo>
                                    <a:pt x="303" y="88"/>
                                  </a:lnTo>
                                  <a:lnTo>
                                    <a:pt x="307" y="101"/>
                                  </a:lnTo>
                                  <a:lnTo>
                                    <a:pt x="310" y="114"/>
                                  </a:lnTo>
                                  <a:lnTo>
                                    <a:pt x="250" y="123"/>
                                  </a:lnTo>
                                  <a:lnTo>
                                    <a:pt x="245" y="106"/>
                                  </a:lnTo>
                                  <a:lnTo>
                                    <a:pt x="238" y="91"/>
                                  </a:lnTo>
                                  <a:lnTo>
                                    <a:pt x="230" y="79"/>
                                  </a:lnTo>
                                  <a:lnTo>
                                    <a:pt x="220" y="69"/>
                                  </a:lnTo>
                                  <a:lnTo>
                                    <a:pt x="209" y="60"/>
                                  </a:lnTo>
                                  <a:lnTo>
                                    <a:pt x="196" y="55"/>
                                  </a:lnTo>
                                  <a:lnTo>
                                    <a:pt x="183" y="51"/>
                                  </a:lnTo>
                                  <a:lnTo>
                                    <a:pt x="168" y="50"/>
                                  </a:lnTo>
                                  <a:lnTo>
                                    <a:pt x="156" y="51"/>
                                  </a:lnTo>
                                  <a:lnTo>
                                    <a:pt x="146" y="52"/>
                                  </a:lnTo>
                                  <a:lnTo>
                                    <a:pt x="135" y="55"/>
                                  </a:lnTo>
                                  <a:lnTo>
                                    <a:pt x="126" y="58"/>
                                  </a:lnTo>
                                  <a:lnTo>
                                    <a:pt x="117" y="63"/>
                                  </a:lnTo>
                                  <a:lnTo>
                                    <a:pt x="108" y="69"/>
                                  </a:lnTo>
                                  <a:lnTo>
                                    <a:pt x="100" y="76"/>
                                  </a:lnTo>
                                  <a:lnTo>
                                    <a:pt x="92" y="83"/>
                                  </a:lnTo>
                                  <a:lnTo>
                                    <a:pt x="86" y="92"/>
                                  </a:lnTo>
                                  <a:lnTo>
                                    <a:pt x="80" y="102"/>
                                  </a:lnTo>
                                  <a:lnTo>
                                    <a:pt x="75" y="114"/>
                                  </a:lnTo>
                                  <a:lnTo>
                                    <a:pt x="71" y="126"/>
                                  </a:lnTo>
                                  <a:lnTo>
                                    <a:pt x="67" y="140"/>
                                  </a:lnTo>
                                  <a:lnTo>
                                    <a:pt x="65" y="155"/>
                                  </a:lnTo>
                                  <a:lnTo>
                                    <a:pt x="63" y="189"/>
                                  </a:lnTo>
                                  <a:lnTo>
                                    <a:pt x="65" y="223"/>
                                  </a:lnTo>
                                  <a:lnTo>
                                    <a:pt x="67" y="238"/>
                                  </a:lnTo>
                                  <a:lnTo>
                                    <a:pt x="70" y="252"/>
                                  </a:lnTo>
                                  <a:lnTo>
                                    <a:pt x="74" y="264"/>
                                  </a:lnTo>
                                  <a:lnTo>
                                    <a:pt x="79" y="276"/>
                                  </a:lnTo>
                                  <a:lnTo>
                                    <a:pt x="85" y="286"/>
                                  </a:lnTo>
                                  <a:lnTo>
                                    <a:pt x="91" y="295"/>
                                  </a:lnTo>
                                  <a:lnTo>
                                    <a:pt x="99" y="302"/>
                                  </a:lnTo>
                                  <a:lnTo>
                                    <a:pt x="106" y="309"/>
                                  </a:lnTo>
                                  <a:lnTo>
                                    <a:pt x="115" y="315"/>
                                  </a:lnTo>
                                  <a:lnTo>
                                    <a:pt x="124" y="319"/>
                                  </a:lnTo>
                                  <a:lnTo>
                                    <a:pt x="133" y="323"/>
                                  </a:lnTo>
                                  <a:lnTo>
                                    <a:pt x="143" y="326"/>
                                  </a:lnTo>
                                  <a:lnTo>
                                    <a:pt x="153" y="327"/>
                                  </a:lnTo>
                                  <a:lnTo>
                                    <a:pt x="164" y="328"/>
                                  </a:lnTo>
                                  <a:lnTo>
                                    <a:pt x="182" y="326"/>
                                  </a:lnTo>
                                  <a:lnTo>
                                    <a:pt x="197" y="322"/>
                                  </a:lnTo>
                                  <a:lnTo>
                                    <a:pt x="212" y="315"/>
                                  </a:lnTo>
                                  <a:lnTo>
                                    <a:pt x="225" y="306"/>
                                  </a:lnTo>
                                  <a:lnTo>
                                    <a:pt x="236" y="293"/>
                                  </a:lnTo>
                                  <a:lnTo>
                                    <a:pt x="244" y="277"/>
                                  </a:lnTo>
                                  <a:lnTo>
                                    <a:pt x="251" y="259"/>
                                  </a:lnTo>
                                  <a:lnTo>
                                    <a:pt x="255" y="237"/>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07" name="Freeform 183"/>
                          <wps:cNvSpPr>
                            <a:spLocks noEditPoints="1"/>
                          </wps:cNvSpPr>
                          <wps:spPr bwMode="auto">
                            <a:xfrm>
                              <a:off x="11144" y="4268"/>
                              <a:ext cx="125" cy="142"/>
                            </a:xfrm>
                            <a:custGeom>
                              <a:avLst/>
                              <a:gdLst>
                                <a:gd name="T0" fmla="*/ 332 w 334"/>
                                <a:gd name="T1" fmla="*/ 261 h 378"/>
                                <a:gd name="T2" fmla="*/ 323 w 334"/>
                                <a:gd name="T3" fmla="*/ 287 h 378"/>
                                <a:gd name="T4" fmla="*/ 310 w 334"/>
                                <a:gd name="T5" fmla="*/ 311 h 378"/>
                                <a:gd name="T6" fmla="*/ 295 w 334"/>
                                <a:gd name="T7" fmla="*/ 331 h 378"/>
                                <a:gd name="T8" fmla="*/ 276 w 334"/>
                                <a:gd name="T9" fmla="*/ 348 h 378"/>
                                <a:gd name="T10" fmla="*/ 254 w 334"/>
                                <a:gd name="T11" fmla="*/ 361 h 378"/>
                                <a:gd name="T12" fmla="*/ 230 w 334"/>
                                <a:gd name="T13" fmla="*/ 371 h 378"/>
                                <a:gd name="T14" fmla="*/ 203 w 334"/>
                                <a:gd name="T15" fmla="*/ 376 h 378"/>
                                <a:gd name="T16" fmla="*/ 172 w 334"/>
                                <a:gd name="T17" fmla="*/ 378 h 378"/>
                                <a:gd name="T18" fmla="*/ 135 w 334"/>
                                <a:gd name="T19" fmla="*/ 375 h 378"/>
                                <a:gd name="T20" fmla="*/ 101 w 334"/>
                                <a:gd name="T21" fmla="*/ 366 h 378"/>
                                <a:gd name="T22" fmla="*/ 72 w 334"/>
                                <a:gd name="T23" fmla="*/ 351 h 378"/>
                                <a:gd name="T24" fmla="*/ 46 w 334"/>
                                <a:gd name="T25" fmla="*/ 329 h 378"/>
                                <a:gd name="T26" fmla="*/ 26 w 334"/>
                                <a:gd name="T27" fmla="*/ 302 h 378"/>
                                <a:gd name="T28" fmla="*/ 11 w 334"/>
                                <a:gd name="T29" fmla="*/ 270 h 378"/>
                                <a:gd name="T30" fmla="*/ 3 w 334"/>
                                <a:gd name="T31" fmla="*/ 234 h 378"/>
                                <a:gd name="T32" fmla="*/ 0 w 334"/>
                                <a:gd name="T33" fmla="*/ 192 h 378"/>
                                <a:gd name="T34" fmla="*/ 3 w 334"/>
                                <a:gd name="T35" fmla="*/ 149 h 378"/>
                                <a:gd name="T36" fmla="*/ 12 w 334"/>
                                <a:gd name="T37" fmla="*/ 111 h 378"/>
                                <a:gd name="T38" fmla="*/ 26 w 334"/>
                                <a:gd name="T39" fmla="*/ 78 h 378"/>
                                <a:gd name="T40" fmla="*/ 47 w 334"/>
                                <a:gd name="T41" fmla="*/ 50 h 378"/>
                                <a:gd name="T42" fmla="*/ 72 w 334"/>
                                <a:gd name="T43" fmla="*/ 28 h 378"/>
                                <a:gd name="T44" fmla="*/ 101 w 334"/>
                                <a:gd name="T45" fmla="*/ 12 h 378"/>
                                <a:gd name="T46" fmla="*/ 133 w 334"/>
                                <a:gd name="T47" fmla="*/ 3 h 378"/>
                                <a:gd name="T48" fmla="*/ 169 w 334"/>
                                <a:gd name="T49" fmla="*/ 0 h 378"/>
                                <a:gd name="T50" fmla="*/ 204 w 334"/>
                                <a:gd name="T51" fmla="*/ 3 h 378"/>
                                <a:gd name="T52" fmla="*/ 235 w 334"/>
                                <a:gd name="T53" fmla="*/ 12 h 378"/>
                                <a:gd name="T54" fmla="*/ 263 w 334"/>
                                <a:gd name="T55" fmla="*/ 27 h 378"/>
                                <a:gd name="T56" fmla="*/ 288 w 334"/>
                                <a:gd name="T57" fmla="*/ 49 h 378"/>
                                <a:gd name="T58" fmla="*/ 308 w 334"/>
                                <a:gd name="T59" fmla="*/ 76 h 378"/>
                                <a:gd name="T60" fmla="*/ 322 w 334"/>
                                <a:gd name="T61" fmla="*/ 109 h 378"/>
                                <a:gd name="T62" fmla="*/ 331 w 334"/>
                                <a:gd name="T63" fmla="*/ 146 h 378"/>
                                <a:gd name="T64" fmla="*/ 334 w 334"/>
                                <a:gd name="T65" fmla="*/ 188 h 378"/>
                                <a:gd name="T66" fmla="*/ 63 w 334"/>
                                <a:gd name="T67" fmla="*/ 205 h 378"/>
                                <a:gd name="T68" fmla="*/ 70 w 334"/>
                                <a:gd name="T69" fmla="*/ 245 h 378"/>
                                <a:gd name="T70" fmla="*/ 78 w 334"/>
                                <a:gd name="T71" fmla="*/ 268 h 378"/>
                                <a:gd name="T72" fmla="*/ 90 w 334"/>
                                <a:gd name="T73" fmla="*/ 288 h 378"/>
                                <a:gd name="T74" fmla="*/ 105 w 334"/>
                                <a:gd name="T75" fmla="*/ 303 h 378"/>
                                <a:gd name="T76" fmla="*/ 122 w 334"/>
                                <a:gd name="T77" fmla="*/ 315 h 378"/>
                                <a:gd name="T78" fmla="*/ 141 w 334"/>
                                <a:gd name="T79" fmla="*/ 323 h 378"/>
                                <a:gd name="T80" fmla="*/ 162 w 334"/>
                                <a:gd name="T81" fmla="*/ 327 h 378"/>
                                <a:gd name="T82" fmla="*/ 189 w 334"/>
                                <a:gd name="T83" fmla="*/ 327 h 378"/>
                                <a:gd name="T84" fmla="*/ 218 w 334"/>
                                <a:gd name="T85" fmla="*/ 318 h 378"/>
                                <a:gd name="T86" fmla="*/ 242 w 334"/>
                                <a:gd name="T87" fmla="*/ 300 h 378"/>
                                <a:gd name="T88" fmla="*/ 261 w 334"/>
                                <a:gd name="T89" fmla="*/ 272 h 378"/>
                                <a:gd name="T90" fmla="*/ 67 w 334"/>
                                <a:gd name="T91" fmla="*/ 154 h 378"/>
                                <a:gd name="T92" fmla="*/ 266 w 334"/>
                                <a:gd name="T93" fmla="*/ 133 h 378"/>
                                <a:gd name="T94" fmla="*/ 254 w 334"/>
                                <a:gd name="T95" fmla="*/ 98 h 378"/>
                                <a:gd name="T96" fmla="*/ 238 w 334"/>
                                <a:gd name="T97" fmla="*/ 77 h 378"/>
                                <a:gd name="T98" fmla="*/ 221 w 334"/>
                                <a:gd name="T99" fmla="*/ 64 h 378"/>
                                <a:gd name="T100" fmla="*/ 202 w 334"/>
                                <a:gd name="T101" fmla="*/ 55 h 378"/>
                                <a:gd name="T102" fmla="*/ 181 w 334"/>
                                <a:gd name="T103" fmla="*/ 51 h 378"/>
                                <a:gd name="T104" fmla="*/ 149 w 334"/>
                                <a:gd name="T105" fmla="*/ 52 h 378"/>
                                <a:gd name="T106" fmla="*/ 114 w 334"/>
                                <a:gd name="T107" fmla="*/ 66 h 378"/>
                                <a:gd name="T108" fmla="*/ 92 w 334"/>
                                <a:gd name="T109" fmla="*/ 86 h 378"/>
                                <a:gd name="T110" fmla="*/ 76 w 334"/>
                                <a:gd name="T111" fmla="*/ 112 h 378"/>
                                <a:gd name="T112" fmla="*/ 67 w 334"/>
                                <a:gd name="T113" fmla="*/ 154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34" h="378">
                                  <a:moveTo>
                                    <a:pt x="268" y="253"/>
                                  </a:moveTo>
                                  <a:lnTo>
                                    <a:pt x="332" y="261"/>
                                  </a:lnTo>
                                  <a:lnTo>
                                    <a:pt x="328" y="275"/>
                                  </a:lnTo>
                                  <a:lnTo>
                                    <a:pt x="323" y="287"/>
                                  </a:lnTo>
                                  <a:lnTo>
                                    <a:pt x="317" y="299"/>
                                  </a:lnTo>
                                  <a:lnTo>
                                    <a:pt x="310" y="311"/>
                                  </a:lnTo>
                                  <a:lnTo>
                                    <a:pt x="303" y="321"/>
                                  </a:lnTo>
                                  <a:lnTo>
                                    <a:pt x="295" y="331"/>
                                  </a:lnTo>
                                  <a:lnTo>
                                    <a:pt x="286" y="339"/>
                                  </a:lnTo>
                                  <a:lnTo>
                                    <a:pt x="276" y="348"/>
                                  </a:lnTo>
                                  <a:lnTo>
                                    <a:pt x="266" y="355"/>
                                  </a:lnTo>
                                  <a:lnTo>
                                    <a:pt x="254" y="361"/>
                                  </a:lnTo>
                                  <a:lnTo>
                                    <a:pt x="242" y="366"/>
                                  </a:lnTo>
                                  <a:lnTo>
                                    <a:pt x="230" y="371"/>
                                  </a:lnTo>
                                  <a:lnTo>
                                    <a:pt x="217" y="374"/>
                                  </a:lnTo>
                                  <a:lnTo>
                                    <a:pt x="203" y="376"/>
                                  </a:lnTo>
                                  <a:lnTo>
                                    <a:pt x="188" y="378"/>
                                  </a:lnTo>
                                  <a:lnTo>
                                    <a:pt x="172" y="378"/>
                                  </a:lnTo>
                                  <a:lnTo>
                                    <a:pt x="153" y="377"/>
                                  </a:lnTo>
                                  <a:lnTo>
                                    <a:pt x="135" y="375"/>
                                  </a:lnTo>
                                  <a:lnTo>
                                    <a:pt x="117" y="371"/>
                                  </a:lnTo>
                                  <a:lnTo>
                                    <a:pt x="101" y="366"/>
                                  </a:lnTo>
                                  <a:lnTo>
                                    <a:pt x="86" y="359"/>
                                  </a:lnTo>
                                  <a:lnTo>
                                    <a:pt x="72" y="351"/>
                                  </a:lnTo>
                                  <a:lnTo>
                                    <a:pt x="59" y="341"/>
                                  </a:lnTo>
                                  <a:lnTo>
                                    <a:pt x="46" y="329"/>
                                  </a:lnTo>
                                  <a:lnTo>
                                    <a:pt x="35" y="316"/>
                                  </a:lnTo>
                                  <a:lnTo>
                                    <a:pt x="26" y="302"/>
                                  </a:lnTo>
                                  <a:lnTo>
                                    <a:pt x="18" y="287"/>
                                  </a:lnTo>
                                  <a:lnTo>
                                    <a:pt x="11" y="270"/>
                                  </a:lnTo>
                                  <a:lnTo>
                                    <a:pt x="6" y="253"/>
                                  </a:lnTo>
                                  <a:lnTo>
                                    <a:pt x="3" y="234"/>
                                  </a:lnTo>
                                  <a:lnTo>
                                    <a:pt x="1" y="213"/>
                                  </a:lnTo>
                                  <a:lnTo>
                                    <a:pt x="0" y="192"/>
                                  </a:lnTo>
                                  <a:lnTo>
                                    <a:pt x="1" y="170"/>
                                  </a:lnTo>
                                  <a:lnTo>
                                    <a:pt x="3" y="149"/>
                                  </a:lnTo>
                                  <a:lnTo>
                                    <a:pt x="6" y="129"/>
                                  </a:lnTo>
                                  <a:lnTo>
                                    <a:pt x="12" y="111"/>
                                  </a:lnTo>
                                  <a:lnTo>
                                    <a:pt x="18" y="94"/>
                                  </a:lnTo>
                                  <a:lnTo>
                                    <a:pt x="26" y="78"/>
                                  </a:lnTo>
                                  <a:lnTo>
                                    <a:pt x="36" y="63"/>
                                  </a:lnTo>
                                  <a:lnTo>
                                    <a:pt x="47" y="50"/>
                                  </a:lnTo>
                                  <a:lnTo>
                                    <a:pt x="59" y="38"/>
                                  </a:lnTo>
                                  <a:lnTo>
                                    <a:pt x="72" y="28"/>
                                  </a:lnTo>
                                  <a:lnTo>
                                    <a:pt x="86" y="19"/>
                                  </a:lnTo>
                                  <a:lnTo>
                                    <a:pt x="101" y="12"/>
                                  </a:lnTo>
                                  <a:lnTo>
                                    <a:pt x="117" y="7"/>
                                  </a:lnTo>
                                  <a:lnTo>
                                    <a:pt x="133" y="3"/>
                                  </a:lnTo>
                                  <a:lnTo>
                                    <a:pt x="151" y="0"/>
                                  </a:lnTo>
                                  <a:lnTo>
                                    <a:pt x="169" y="0"/>
                                  </a:lnTo>
                                  <a:lnTo>
                                    <a:pt x="187" y="0"/>
                                  </a:lnTo>
                                  <a:lnTo>
                                    <a:pt x="204" y="3"/>
                                  </a:lnTo>
                                  <a:lnTo>
                                    <a:pt x="220" y="7"/>
                                  </a:lnTo>
                                  <a:lnTo>
                                    <a:pt x="235" y="12"/>
                                  </a:lnTo>
                                  <a:lnTo>
                                    <a:pt x="249" y="19"/>
                                  </a:lnTo>
                                  <a:lnTo>
                                    <a:pt x="263" y="27"/>
                                  </a:lnTo>
                                  <a:lnTo>
                                    <a:pt x="276" y="38"/>
                                  </a:lnTo>
                                  <a:lnTo>
                                    <a:pt x="288" y="49"/>
                                  </a:lnTo>
                                  <a:lnTo>
                                    <a:pt x="298" y="62"/>
                                  </a:lnTo>
                                  <a:lnTo>
                                    <a:pt x="308" y="76"/>
                                  </a:lnTo>
                                  <a:lnTo>
                                    <a:pt x="316" y="92"/>
                                  </a:lnTo>
                                  <a:lnTo>
                                    <a:pt x="322" y="109"/>
                                  </a:lnTo>
                                  <a:lnTo>
                                    <a:pt x="327" y="127"/>
                                  </a:lnTo>
                                  <a:lnTo>
                                    <a:pt x="331" y="146"/>
                                  </a:lnTo>
                                  <a:lnTo>
                                    <a:pt x="333" y="166"/>
                                  </a:lnTo>
                                  <a:lnTo>
                                    <a:pt x="334" y="188"/>
                                  </a:lnTo>
                                  <a:lnTo>
                                    <a:pt x="333" y="205"/>
                                  </a:lnTo>
                                  <a:lnTo>
                                    <a:pt x="63" y="205"/>
                                  </a:lnTo>
                                  <a:lnTo>
                                    <a:pt x="67" y="233"/>
                                  </a:lnTo>
                                  <a:lnTo>
                                    <a:pt x="70" y="245"/>
                                  </a:lnTo>
                                  <a:lnTo>
                                    <a:pt x="73" y="257"/>
                                  </a:lnTo>
                                  <a:lnTo>
                                    <a:pt x="78" y="268"/>
                                  </a:lnTo>
                                  <a:lnTo>
                                    <a:pt x="84" y="278"/>
                                  </a:lnTo>
                                  <a:lnTo>
                                    <a:pt x="90" y="288"/>
                                  </a:lnTo>
                                  <a:lnTo>
                                    <a:pt x="97" y="296"/>
                                  </a:lnTo>
                                  <a:lnTo>
                                    <a:pt x="105" y="303"/>
                                  </a:lnTo>
                                  <a:lnTo>
                                    <a:pt x="113" y="310"/>
                                  </a:lnTo>
                                  <a:lnTo>
                                    <a:pt x="122" y="315"/>
                                  </a:lnTo>
                                  <a:lnTo>
                                    <a:pt x="131" y="320"/>
                                  </a:lnTo>
                                  <a:lnTo>
                                    <a:pt x="141" y="323"/>
                                  </a:lnTo>
                                  <a:lnTo>
                                    <a:pt x="151" y="326"/>
                                  </a:lnTo>
                                  <a:lnTo>
                                    <a:pt x="162" y="327"/>
                                  </a:lnTo>
                                  <a:lnTo>
                                    <a:pt x="173" y="328"/>
                                  </a:lnTo>
                                  <a:lnTo>
                                    <a:pt x="189" y="327"/>
                                  </a:lnTo>
                                  <a:lnTo>
                                    <a:pt x="204" y="323"/>
                                  </a:lnTo>
                                  <a:lnTo>
                                    <a:pt x="218" y="318"/>
                                  </a:lnTo>
                                  <a:lnTo>
                                    <a:pt x="230" y="310"/>
                                  </a:lnTo>
                                  <a:lnTo>
                                    <a:pt x="242" y="300"/>
                                  </a:lnTo>
                                  <a:lnTo>
                                    <a:pt x="252" y="287"/>
                                  </a:lnTo>
                                  <a:lnTo>
                                    <a:pt x="261" y="272"/>
                                  </a:lnTo>
                                  <a:lnTo>
                                    <a:pt x="268" y="253"/>
                                  </a:lnTo>
                                  <a:moveTo>
                                    <a:pt x="67" y="154"/>
                                  </a:moveTo>
                                  <a:lnTo>
                                    <a:pt x="269" y="154"/>
                                  </a:lnTo>
                                  <a:lnTo>
                                    <a:pt x="266" y="133"/>
                                  </a:lnTo>
                                  <a:lnTo>
                                    <a:pt x="261" y="114"/>
                                  </a:lnTo>
                                  <a:lnTo>
                                    <a:pt x="254" y="98"/>
                                  </a:lnTo>
                                  <a:lnTo>
                                    <a:pt x="246" y="86"/>
                                  </a:lnTo>
                                  <a:lnTo>
                                    <a:pt x="238" y="77"/>
                                  </a:lnTo>
                                  <a:lnTo>
                                    <a:pt x="230" y="70"/>
                                  </a:lnTo>
                                  <a:lnTo>
                                    <a:pt x="221" y="64"/>
                                  </a:lnTo>
                                  <a:lnTo>
                                    <a:pt x="212" y="59"/>
                                  </a:lnTo>
                                  <a:lnTo>
                                    <a:pt x="202" y="55"/>
                                  </a:lnTo>
                                  <a:lnTo>
                                    <a:pt x="192" y="52"/>
                                  </a:lnTo>
                                  <a:lnTo>
                                    <a:pt x="181" y="51"/>
                                  </a:lnTo>
                                  <a:lnTo>
                                    <a:pt x="170" y="50"/>
                                  </a:lnTo>
                                  <a:lnTo>
                                    <a:pt x="149" y="52"/>
                                  </a:lnTo>
                                  <a:lnTo>
                                    <a:pt x="131" y="57"/>
                                  </a:lnTo>
                                  <a:lnTo>
                                    <a:pt x="114" y="66"/>
                                  </a:lnTo>
                                  <a:lnTo>
                                    <a:pt x="99" y="78"/>
                                  </a:lnTo>
                                  <a:lnTo>
                                    <a:pt x="92" y="86"/>
                                  </a:lnTo>
                                  <a:lnTo>
                                    <a:pt x="86" y="94"/>
                                  </a:lnTo>
                                  <a:lnTo>
                                    <a:pt x="76" y="112"/>
                                  </a:lnTo>
                                  <a:lnTo>
                                    <a:pt x="70" y="132"/>
                                  </a:lnTo>
                                  <a:lnTo>
                                    <a:pt x="67" y="15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08" name="Freeform 184"/>
                          <wps:cNvSpPr>
                            <a:spLocks/>
                          </wps:cNvSpPr>
                          <wps:spPr bwMode="auto">
                            <a:xfrm>
                              <a:off x="11369" y="4268"/>
                              <a:ext cx="74" cy="139"/>
                            </a:xfrm>
                            <a:custGeom>
                              <a:avLst/>
                              <a:gdLst>
                                <a:gd name="T0" fmla="*/ 0 w 197"/>
                                <a:gd name="T1" fmla="*/ 370 h 370"/>
                                <a:gd name="T2" fmla="*/ 0 w 197"/>
                                <a:gd name="T3" fmla="*/ 8 h 370"/>
                                <a:gd name="T4" fmla="*/ 55 w 197"/>
                                <a:gd name="T5" fmla="*/ 8 h 370"/>
                                <a:gd name="T6" fmla="*/ 55 w 197"/>
                                <a:gd name="T7" fmla="*/ 63 h 370"/>
                                <a:gd name="T8" fmla="*/ 66 w 197"/>
                                <a:gd name="T9" fmla="*/ 45 h 370"/>
                                <a:gd name="T10" fmla="*/ 76 w 197"/>
                                <a:gd name="T11" fmla="*/ 31 h 370"/>
                                <a:gd name="T12" fmla="*/ 85 w 197"/>
                                <a:gd name="T13" fmla="*/ 20 h 370"/>
                                <a:gd name="T14" fmla="*/ 94 w 197"/>
                                <a:gd name="T15" fmla="*/ 12 h 370"/>
                                <a:gd name="T16" fmla="*/ 104 w 197"/>
                                <a:gd name="T17" fmla="*/ 7 h 370"/>
                                <a:gd name="T18" fmla="*/ 113 w 197"/>
                                <a:gd name="T19" fmla="*/ 3 h 370"/>
                                <a:gd name="T20" fmla="*/ 123 w 197"/>
                                <a:gd name="T21" fmla="*/ 0 h 370"/>
                                <a:gd name="T22" fmla="*/ 134 w 197"/>
                                <a:gd name="T23" fmla="*/ 0 h 370"/>
                                <a:gd name="T24" fmla="*/ 149 w 197"/>
                                <a:gd name="T25" fmla="*/ 1 h 370"/>
                                <a:gd name="T26" fmla="*/ 165 w 197"/>
                                <a:gd name="T27" fmla="*/ 5 h 370"/>
                                <a:gd name="T28" fmla="*/ 181 w 197"/>
                                <a:gd name="T29" fmla="*/ 11 h 370"/>
                                <a:gd name="T30" fmla="*/ 197 w 197"/>
                                <a:gd name="T31" fmla="*/ 19 h 370"/>
                                <a:gd name="T32" fmla="*/ 176 w 197"/>
                                <a:gd name="T33" fmla="*/ 76 h 370"/>
                                <a:gd name="T34" fmla="*/ 165 w 197"/>
                                <a:gd name="T35" fmla="*/ 71 h 370"/>
                                <a:gd name="T36" fmla="*/ 153 w 197"/>
                                <a:gd name="T37" fmla="*/ 66 h 370"/>
                                <a:gd name="T38" fmla="*/ 142 w 197"/>
                                <a:gd name="T39" fmla="*/ 64 h 370"/>
                                <a:gd name="T40" fmla="*/ 131 w 197"/>
                                <a:gd name="T41" fmla="*/ 63 h 370"/>
                                <a:gd name="T42" fmla="*/ 121 w 197"/>
                                <a:gd name="T43" fmla="*/ 64 h 370"/>
                                <a:gd name="T44" fmla="*/ 112 w 197"/>
                                <a:gd name="T45" fmla="*/ 66 h 370"/>
                                <a:gd name="T46" fmla="*/ 103 w 197"/>
                                <a:gd name="T47" fmla="*/ 70 h 370"/>
                                <a:gd name="T48" fmla="*/ 95 w 197"/>
                                <a:gd name="T49" fmla="*/ 75 h 370"/>
                                <a:gd name="T50" fmla="*/ 87 w 197"/>
                                <a:gd name="T51" fmla="*/ 82 h 370"/>
                                <a:gd name="T52" fmla="*/ 81 w 197"/>
                                <a:gd name="T53" fmla="*/ 90 h 370"/>
                                <a:gd name="T54" fmla="*/ 76 w 197"/>
                                <a:gd name="T55" fmla="*/ 99 h 370"/>
                                <a:gd name="T56" fmla="*/ 72 w 197"/>
                                <a:gd name="T57" fmla="*/ 109 h 370"/>
                                <a:gd name="T58" fmla="*/ 67 w 197"/>
                                <a:gd name="T59" fmla="*/ 126 h 370"/>
                                <a:gd name="T60" fmla="*/ 64 w 197"/>
                                <a:gd name="T61" fmla="*/ 143 h 370"/>
                                <a:gd name="T62" fmla="*/ 62 w 197"/>
                                <a:gd name="T63" fmla="*/ 161 h 370"/>
                                <a:gd name="T64" fmla="*/ 62 w 197"/>
                                <a:gd name="T65" fmla="*/ 180 h 370"/>
                                <a:gd name="T66" fmla="*/ 62 w 197"/>
                                <a:gd name="T67" fmla="*/ 370 h 370"/>
                                <a:gd name="T68" fmla="*/ 0 w 197"/>
                                <a:gd name="T69"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97" h="370">
                                  <a:moveTo>
                                    <a:pt x="0" y="370"/>
                                  </a:moveTo>
                                  <a:lnTo>
                                    <a:pt x="0" y="8"/>
                                  </a:lnTo>
                                  <a:lnTo>
                                    <a:pt x="55" y="8"/>
                                  </a:lnTo>
                                  <a:lnTo>
                                    <a:pt x="55" y="63"/>
                                  </a:lnTo>
                                  <a:lnTo>
                                    <a:pt x="66" y="45"/>
                                  </a:lnTo>
                                  <a:lnTo>
                                    <a:pt x="76" y="31"/>
                                  </a:lnTo>
                                  <a:lnTo>
                                    <a:pt x="85" y="20"/>
                                  </a:lnTo>
                                  <a:lnTo>
                                    <a:pt x="94" y="12"/>
                                  </a:lnTo>
                                  <a:lnTo>
                                    <a:pt x="104" y="7"/>
                                  </a:lnTo>
                                  <a:lnTo>
                                    <a:pt x="113" y="3"/>
                                  </a:lnTo>
                                  <a:lnTo>
                                    <a:pt x="123" y="0"/>
                                  </a:lnTo>
                                  <a:lnTo>
                                    <a:pt x="134" y="0"/>
                                  </a:lnTo>
                                  <a:lnTo>
                                    <a:pt x="149" y="1"/>
                                  </a:lnTo>
                                  <a:lnTo>
                                    <a:pt x="165" y="5"/>
                                  </a:lnTo>
                                  <a:lnTo>
                                    <a:pt x="181" y="11"/>
                                  </a:lnTo>
                                  <a:lnTo>
                                    <a:pt x="197" y="19"/>
                                  </a:lnTo>
                                  <a:lnTo>
                                    <a:pt x="176" y="76"/>
                                  </a:lnTo>
                                  <a:lnTo>
                                    <a:pt x="165" y="71"/>
                                  </a:lnTo>
                                  <a:lnTo>
                                    <a:pt x="153" y="66"/>
                                  </a:lnTo>
                                  <a:lnTo>
                                    <a:pt x="142" y="64"/>
                                  </a:lnTo>
                                  <a:lnTo>
                                    <a:pt x="131" y="63"/>
                                  </a:lnTo>
                                  <a:lnTo>
                                    <a:pt x="121" y="64"/>
                                  </a:lnTo>
                                  <a:lnTo>
                                    <a:pt x="112" y="66"/>
                                  </a:lnTo>
                                  <a:lnTo>
                                    <a:pt x="103" y="70"/>
                                  </a:lnTo>
                                  <a:lnTo>
                                    <a:pt x="95" y="75"/>
                                  </a:lnTo>
                                  <a:lnTo>
                                    <a:pt x="87" y="82"/>
                                  </a:lnTo>
                                  <a:lnTo>
                                    <a:pt x="81" y="90"/>
                                  </a:lnTo>
                                  <a:lnTo>
                                    <a:pt x="76" y="99"/>
                                  </a:lnTo>
                                  <a:lnTo>
                                    <a:pt x="72" y="109"/>
                                  </a:lnTo>
                                  <a:lnTo>
                                    <a:pt x="67" y="126"/>
                                  </a:lnTo>
                                  <a:lnTo>
                                    <a:pt x="64" y="143"/>
                                  </a:lnTo>
                                  <a:lnTo>
                                    <a:pt x="62" y="161"/>
                                  </a:lnTo>
                                  <a:lnTo>
                                    <a:pt x="62" y="180"/>
                                  </a:lnTo>
                                  <a:lnTo>
                                    <a:pt x="62"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09" name="Freeform 185"/>
                          <wps:cNvSpPr>
                            <a:spLocks noEditPoints="1"/>
                          </wps:cNvSpPr>
                          <wps:spPr bwMode="auto">
                            <a:xfrm>
                              <a:off x="11448" y="4268"/>
                              <a:ext cx="127" cy="142"/>
                            </a:xfrm>
                            <a:custGeom>
                              <a:avLst/>
                              <a:gdLst>
                                <a:gd name="T0" fmla="*/ 0 w 339"/>
                                <a:gd name="T1" fmla="*/ 165 h 378"/>
                                <a:gd name="T2" fmla="*/ 7 w 339"/>
                                <a:gd name="T3" fmla="*/ 121 h 378"/>
                                <a:gd name="T4" fmla="*/ 21 w 339"/>
                                <a:gd name="T5" fmla="*/ 84 h 378"/>
                                <a:gd name="T6" fmla="*/ 42 w 339"/>
                                <a:gd name="T7" fmla="*/ 53 h 378"/>
                                <a:gd name="T8" fmla="*/ 68 w 339"/>
                                <a:gd name="T9" fmla="*/ 30 h 378"/>
                                <a:gd name="T10" fmla="*/ 93 w 339"/>
                                <a:gd name="T11" fmla="*/ 15 h 378"/>
                                <a:gd name="T12" fmla="*/ 122 w 339"/>
                                <a:gd name="T13" fmla="*/ 5 h 378"/>
                                <a:gd name="T14" fmla="*/ 153 w 339"/>
                                <a:gd name="T15" fmla="*/ 0 h 378"/>
                                <a:gd name="T16" fmla="*/ 188 w 339"/>
                                <a:gd name="T17" fmla="*/ 0 h 378"/>
                                <a:gd name="T18" fmla="*/ 222 w 339"/>
                                <a:gd name="T19" fmla="*/ 7 h 378"/>
                                <a:gd name="T20" fmla="*/ 252 w 339"/>
                                <a:gd name="T21" fmla="*/ 19 h 378"/>
                                <a:gd name="T22" fmla="*/ 279 w 339"/>
                                <a:gd name="T23" fmla="*/ 37 h 378"/>
                                <a:gd name="T24" fmla="*/ 303 w 339"/>
                                <a:gd name="T25" fmla="*/ 61 h 378"/>
                                <a:gd name="T26" fmla="*/ 320 w 339"/>
                                <a:gd name="T27" fmla="*/ 91 h 378"/>
                                <a:gd name="T28" fmla="*/ 332 w 339"/>
                                <a:gd name="T29" fmla="*/ 124 h 378"/>
                                <a:gd name="T30" fmla="*/ 338 w 339"/>
                                <a:gd name="T31" fmla="*/ 163 h 378"/>
                                <a:gd name="T32" fmla="*/ 338 w 339"/>
                                <a:gd name="T33" fmla="*/ 217 h 378"/>
                                <a:gd name="T34" fmla="*/ 327 w 339"/>
                                <a:gd name="T35" fmla="*/ 272 h 378"/>
                                <a:gd name="T36" fmla="*/ 306 w 339"/>
                                <a:gd name="T37" fmla="*/ 313 h 378"/>
                                <a:gd name="T38" fmla="*/ 276 w 339"/>
                                <a:gd name="T39" fmla="*/ 344 h 378"/>
                                <a:gd name="T40" fmla="*/ 236 w 339"/>
                                <a:gd name="T41" fmla="*/ 366 h 378"/>
                                <a:gd name="T42" fmla="*/ 193 w 339"/>
                                <a:gd name="T43" fmla="*/ 377 h 378"/>
                                <a:gd name="T44" fmla="*/ 151 w 339"/>
                                <a:gd name="T45" fmla="*/ 377 h 378"/>
                                <a:gd name="T46" fmla="*/ 116 w 339"/>
                                <a:gd name="T47" fmla="*/ 371 h 378"/>
                                <a:gd name="T48" fmla="*/ 86 w 339"/>
                                <a:gd name="T49" fmla="*/ 359 h 378"/>
                                <a:gd name="T50" fmla="*/ 59 w 339"/>
                                <a:gd name="T51" fmla="*/ 341 h 378"/>
                                <a:gd name="T52" fmla="*/ 35 w 339"/>
                                <a:gd name="T53" fmla="*/ 317 h 378"/>
                                <a:gd name="T54" fmla="*/ 18 w 339"/>
                                <a:gd name="T55" fmla="*/ 287 h 378"/>
                                <a:gd name="T56" fmla="*/ 6 w 339"/>
                                <a:gd name="T57" fmla="*/ 252 h 378"/>
                                <a:gd name="T58" fmla="*/ 0 w 339"/>
                                <a:gd name="T59" fmla="*/ 211 h 378"/>
                                <a:gd name="T60" fmla="*/ 63 w 339"/>
                                <a:gd name="T61" fmla="*/ 189 h 378"/>
                                <a:gd name="T62" fmla="*/ 65 w 339"/>
                                <a:gd name="T63" fmla="*/ 222 h 378"/>
                                <a:gd name="T64" fmla="*/ 70 w 339"/>
                                <a:gd name="T65" fmla="*/ 250 h 378"/>
                                <a:gd name="T66" fmla="*/ 80 w 339"/>
                                <a:gd name="T67" fmla="*/ 274 h 378"/>
                                <a:gd name="T68" fmla="*/ 93 w 339"/>
                                <a:gd name="T69" fmla="*/ 293 h 378"/>
                                <a:gd name="T70" fmla="*/ 109 w 339"/>
                                <a:gd name="T71" fmla="*/ 308 h 378"/>
                                <a:gd name="T72" fmla="*/ 127 w 339"/>
                                <a:gd name="T73" fmla="*/ 319 h 378"/>
                                <a:gd name="T74" fmla="*/ 147 w 339"/>
                                <a:gd name="T75" fmla="*/ 326 h 378"/>
                                <a:gd name="T76" fmla="*/ 169 w 339"/>
                                <a:gd name="T77" fmla="*/ 328 h 378"/>
                                <a:gd name="T78" fmla="*/ 191 w 339"/>
                                <a:gd name="T79" fmla="*/ 326 h 378"/>
                                <a:gd name="T80" fmla="*/ 211 w 339"/>
                                <a:gd name="T81" fmla="*/ 319 h 378"/>
                                <a:gd name="T82" fmla="*/ 229 w 339"/>
                                <a:gd name="T83" fmla="*/ 308 h 378"/>
                                <a:gd name="T84" fmla="*/ 245 w 339"/>
                                <a:gd name="T85" fmla="*/ 293 h 378"/>
                                <a:gd name="T86" fmla="*/ 259 w 339"/>
                                <a:gd name="T87" fmla="*/ 273 h 378"/>
                                <a:gd name="T88" fmla="*/ 268 w 339"/>
                                <a:gd name="T89" fmla="*/ 249 h 378"/>
                                <a:gd name="T90" fmla="*/ 274 w 339"/>
                                <a:gd name="T91" fmla="*/ 220 h 378"/>
                                <a:gd name="T92" fmla="*/ 276 w 339"/>
                                <a:gd name="T93" fmla="*/ 187 h 378"/>
                                <a:gd name="T94" fmla="*/ 274 w 339"/>
                                <a:gd name="T95" fmla="*/ 155 h 378"/>
                                <a:gd name="T96" fmla="*/ 268 w 339"/>
                                <a:gd name="T97" fmla="*/ 128 h 378"/>
                                <a:gd name="T98" fmla="*/ 259 w 339"/>
                                <a:gd name="T99" fmla="*/ 104 h 378"/>
                                <a:gd name="T100" fmla="*/ 245 w 339"/>
                                <a:gd name="T101" fmla="*/ 85 h 378"/>
                                <a:gd name="T102" fmla="*/ 229 w 339"/>
                                <a:gd name="T103" fmla="*/ 70 h 378"/>
                                <a:gd name="T104" fmla="*/ 211 w 339"/>
                                <a:gd name="T105" fmla="*/ 59 h 378"/>
                                <a:gd name="T106" fmla="*/ 191 w 339"/>
                                <a:gd name="T107" fmla="*/ 53 h 378"/>
                                <a:gd name="T108" fmla="*/ 169 w 339"/>
                                <a:gd name="T109" fmla="*/ 50 h 378"/>
                                <a:gd name="T110" fmla="*/ 147 w 339"/>
                                <a:gd name="T111" fmla="*/ 53 h 378"/>
                                <a:gd name="T112" fmla="*/ 127 w 339"/>
                                <a:gd name="T113" fmla="*/ 59 h 378"/>
                                <a:gd name="T114" fmla="*/ 109 w 339"/>
                                <a:gd name="T115" fmla="*/ 70 h 378"/>
                                <a:gd name="T116" fmla="*/ 93 w 339"/>
                                <a:gd name="T117" fmla="*/ 85 h 378"/>
                                <a:gd name="T118" fmla="*/ 80 w 339"/>
                                <a:gd name="T119" fmla="*/ 104 h 378"/>
                                <a:gd name="T120" fmla="*/ 70 w 339"/>
                                <a:gd name="T121" fmla="*/ 128 h 378"/>
                                <a:gd name="T122" fmla="*/ 65 w 339"/>
                                <a:gd name="T123" fmla="*/ 156 h 378"/>
                                <a:gd name="T124" fmla="*/ 63 w 339"/>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39" h="378">
                                  <a:moveTo>
                                    <a:pt x="0" y="189"/>
                                  </a:moveTo>
                                  <a:lnTo>
                                    <a:pt x="0" y="165"/>
                                  </a:lnTo>
                                  <a:lnTo>
                                    <a:pt x="3" y="142"/>
                                  </a:lnTo>
                                  <a:lnTo>
                                    <a:pt x="7" y="121"/>
                                  </a:lnTo>
                                  <a:lnTo>
                                    <a:pt x="14" y="101"/>
                                  </a:lnTo>
                                  <a:lnTo>
                                    <a:pt x="21" y="84"/>
                                  </a:lnTo>
                                  <a:lnTo>
                                    <a:pt x="31" y="67"/>
                                  </a:lnTo>
                                  <a:lnTo>
                                    <a:pt x="42" y="53"/>
                                  </a:lnTo>
                                  <a:lnTo>
                                    <a:pt x="56" y="40"/>
                                  </a:lnTo>
                                  <a:lnTo>
                                    <a:pt x="68" y="30"/>
                                  </a:lnTo>
                                  <a:lnTo>
                                    <a:pt x="80" y="22"/>
                                  </a:lnTo>
                                  <a:lnTo>
                                    <a:pt x="93" y="15"/>
                                  </a:lnTo>
                                  <a:lnTo>
                                    <a:pt x="107" y="10"/>
                                  </a:lnTo>
                                  <a:lnTo>
                                    <a:pt x="122" y="5"/>
                                  </a:lnTo>
                                  <a:lnTo>
                                    <a:pt x="137" y="2"/>
                                  </a:lnTo>
                                  <a:lnTo>
                                    <a:pt x="153" y="0"/>
                                  </a:lnTo>
                                  <a:lnTo>
                                    <a:pt x="169" y="0"/>
                                  </a:lnTo>
                                  <a:lnTo>
                                    <a:pt x="188" y="0"/>
                                  </a:lnTo>
                                  <a:lnTo>
                                    <a:pt x="205" y="3"/>
                                  </a:lnTo>
                                  <a:lnTo>
                                    <a:pt x="222" y="7"/>
                                  </a:lnTo>
                                  <a:lnTo>
                                    <a:pt x="237" y="12"/>
                                  </a:lnTo>
                                  <a:lnTo>
                                    <a:pt x="252" y="19"/>
                                  </a:lnTo>
                                  <a:lnTo>
                                    <a:pt x="266" y="27"/>
                                  </a:lnTo>
                                  <a:lnTo>
                                    <a:pt x="279" y="37"/>
                                  </a:lnTo>
                                  <a:lnTo>
                                    <a:pt x="292" y="49"/>
                                  </a:lnTo>
                                  <a:lnTo>
                                    <a:pt x="303" y="61"/>
                                  </a:lnTo>
                                  <a:lnTo>
                                    <a:pt x="312" y="75"/>
                                  </a:lnTo>
                                  <a:lnTo>
                                    <a:pt x="320" y="91"/>
                                  </a:lnTo>
                                  <a:lnTo>
                                    <a:pt x="327" y="107"/>
                                  </a:lnTo>
                                  <a:lnTo>
                                    <a:pt x="332" y="124"/>
                                  </a:lnTo>
                                  <a:lnTo>
                                    <a:pt x="336" y="143"/>
                                  </a:lnTo>
                                  <a:lnTo>
                                    <a:pt x="338" y="163"/>
                                  </a:lnTo>
                                  <a:lnTo>
                                    <a:pt x="339" y="184"/>
                                  </a:lnTo>
                                  <a:lnTo>
                                    <a:pt x="338" y="217"/>
                                  </a:lnTo>
                                  <a:lnTo>
                                    <a:pt x="334" y="246"/>
                                  </a:lnTo>
                                  <a:lnTo>
                                    <a:pt x="327" y="272"/>
                                  </a:lnTo>
                                  <a:lnTo>
                                    <a:pt x="318" y="294"/>
                                  </a:lnTo>
                                  <a:lnTo>
                                    <a:pt x="306" y="313"/>
                                  </a:lnTo>
                                  <a:lnTo>
                                    <a:pt x="292" y="329"/>
                                  </a:lnTo>
                                  <a:lnTo>
                                    <a:pt x="276" y="344"/>
                                  </a:lnTo>
                                  <a:lnTo>
                                    <a:pt x="257" y="356"/>
                                  </a:lnTo>
                                  <a:lnTo>
                                    <a:pt x="236" y="366"/>
                                  </a:lnTo>
                                  <a:lnTo>
                                    <a:pt x="215" y="373"/>
                                  </a:lnTo>
                                  <a:lnTo>
                                    <a:pt x="193" y="377"/>
                                  </a:lnTo>
                                  <a:lnTo>
                                    <a:pt x="169" y="378"/>
                                  </a:lnTo>
                                  <a:lnTo>
                                    <a:pt x="151" y="377"/>
                                  </a:lnTo>
                                  <a:lnTo>
                                    <a:pt x="133" y="375"/>
                                  </a:lnTo>
                                  <a:lnTo>
                                    <a:pt x="116" y="371"/>
                                  </a:lnTo>
                                  <a:lnTo>
                                    <a:pt x="101" y="366"/>
                                  </a:lnTo>
                                  <a:lnTo>
                                    <a:pt x="86" y="359"/>
                                  </a:lnTo>
                                  <a:lnTo>
                                    <a:pt x="72" y="351"/>
                                  </a:lnTo>
                                  <a:lnTo>
                                    <a:pt x="59" y="341"/>
                                  </a:lnTo>
                                  <a:lnTo>
                                    <a:pt x="46" y="329"/>
                                  </a:lnTo>
                                  <a:lnTo>
                                    <a:pt x="35" y="317"/>
                                  </a:lnTo>
                                  <a:lnTo>
                                    <a:pt x="26" y="302"/>
                                  </a:lnTo>
                                  <a:lnTo>
                                    <a:pt x="18" y="287"/>
                                  </a:lnTo>
                                  <a:lnTo>
                                    <a:pt x="11" y="270"/>
                                  </a:lnTo>
                                  <a:lnTo>
                                    <a:pt x="6" y="252"/>
                                  </a:lnTo>
                                  <a:lnTo>
                                    <a:pt x="3" y="232"/>
                                  </a:lnTo>
                                  <a:lnTo>
                                    <a:pt x="0" y="211"/>
                                  </a:lnTo>
                                  <a:lnTo>
                                    <a:pt x="0" y="189"/>
                                  </a:lnTo>
                                  <a:moveTo>
                                    <a:pt x="63" y="189"/>
                                  </a:moveTo>
                                  <a:lnTo>
                                    <a:pt x="63" y="206"/>
                                  </a:lnTo>
                                  <a:lnTo>
                                    <a:pt x="65" y="222"/>
                                  </a:lnTo>
                                  <a:lnTo>
                                    <a:pt x="67" y="236"/>
                                  </a:lnTo>
                                  <a:lnTo>
                                    <a:pt x="70" y="250"/>
                                  </a:lnTo>
                                  <a:lnTo>
                                    <a:pt x="75" y="262"/>
                                  </a:lnTo>
                                  <a:lnTo>
                                    <a:pt x="80" y="274"/>
                                  </a:lnTo>
                                  <a:lnTo>
                                    <a:pt x="86" y="284"/>
                                  </a:lnTo>
                                  <a:lnTo>
                                    <a:pt x="93" y="293"/>
                                  </a:lnTo>
                                  <a:lnTo>
                                    <a:pt x="101" y="301"/>
                                  </a:lnTo>
                                  <a:lnTo>
                                    <a:pt x="109" y="308"/>
                                  </a:lnTo>
                                  <a:lnTo>
                                    <a:pt x="118" y="314"/>
                                  </a:lnTo>
                                  <a:lnTo>
                                    <a:pt x="127" y="319"/>
                                  </a:lnTo>
                                  <a:lnTo>
                                    <a:pt x="137" y="323"/>
                                  </a:lnTo>
                                  <a:lnTo>
                                    <a:pt x="147" y="326"/>
                                  </a:lnTo>
                                  <a:lnTo>
                                    <a:pt x="158" y="327"/>
                                  </a:lnTo>
                                  <a:lnTo>
                                    <a:pt x="169" y="328"/>
                                  </a:lnTo>
                                  <a:lnTo>
                                    <a:pt x="181" y="327"/>
                                  </a:lnTo>
                                  <a:lnTo>
                                    <a:pt x="191" y="326"/>
                                  </a:lnTo>
                                  <a:lnTo>
                                    <a:pt x="202" y="323"/>
                                  </a:lnTo>
                                  <a:lnTo>
                                    <a:pt x="211" y="319"/>
                                  </a:lnTo>
                                  <a:lnTo>
                                    <a:pt x="221" y="314"/>
                                  </a:lnTo>
                                  <a:lnTo>
                                    <a:pt x="229" y="308"/>
                                  </a:lnTo>
                                  <a:lnTo>
                                    <a:pt x="238" y="301"/>
                                  </a:lnTo>
                                  <a:lnTo>
                                    <a:pt x="245" y="293"/>
                                  </a:lnTo>
                                  <a:lnTo>
                                    <a:pt x="253" y="284"/>
                                  </a:lnTo>
                                  <a:lnTo>
                                    <a:pt x="259" y="273"/>
                                  </a:lnTo>
                                  <a:lnTo>
                                    <a:pt x="264" y="262"/>
                                  </a:lnTo>
                                  <a:lnTo>
                                    <a:pt x="268" y="249"/>
                                  </a:lnTo>
                                  <a:lnTo>
                                    <a:pt x="272" y="235"/>
                                  </a:lnTo>
                                  <a:lnTo>
                                    <a:pt x="274" y="220"/>
                                  </a:lnTo>
                                  <a:lnTo>
                                    <a:pt x="275" y="204"/>
                                  </a:lnTo>
                                  <a:lnTo>
                                    <a:pt x="276" y="187"/>
                                  </a:lnTo>
                                  <a:lnTo>
                                    <a:pt x="275" y="171"/>
                                  </a:lnTo>
                                  <a:lnTo>
                                    <a:pt x="274" y="155"/>
                                  </a:lnTo>
                                  <a:lnTo>
                                    <a:pt x="272" y="141"/>
                                  </a:lnTo>
                                  <a:lnTo>
                                    <a:pt x="268" y="128"/>
                                  </a:lnTo>
                                  <a:lnTo>
                                    <a:pt x="264" y="116"/>
                                  </a:lnTo>
                                  <a:lnTo>
                                    <a:pt x="259" y="104"/>
                                  </a:lnTo>
                                  <a:lnTo>
                                    <a:pt x="252" y="94"/>
                                  </a:lnTo>
                                  <a:lnTo>
                                    <a:pt x="245" y="85"/>
                                  </a:lnTo>
                                  <a:lnTo>
                                    <a:pt x="237" y="77"/>
                                  </a:lnTo>
                                  <a:lnTo>
                                    <a:pt x="229" y="70"/>
                                  </a:lnTo>
                                  <a:lnTo>
                                    <a:pt x="220" y="64"/>
                                  </a:lnTo>
                                  <a:lnTo>
                                    <a:pt x="211" y="59"/>
                                  </a:lnTo>
                                  <a:lnTo>
                                    <a:pt x="201" y="55"/>
                                  </a:lnTo>
                                  <a:lnTo>
                                    <a:pt x="191" y="53"/>
                                  </a:lnTo>
                                  <a:lnTo>
                                    <a:pt x="181" y="51"/>
                                  </a:lnTo>
                                  <a:lnTo>
                                    <a:pt x="169" y="50"/>
                                  </a:lnTo>
                                  <a:lnTo>
                                    <a:pt x="158" y="51"/>
                                  </a:lnTo>
                                  <a:lnTo>
                                    <a:pt x="147" y="53"/>
                                  </a:lnTo>
                                  <a:lnTo>
                                    <a:pt x="137" y="55"/>
                                  </a:lnTo>
                                  <a:lnTo>
                                    <a:pt x="127" y="59"/>
                                  </a:lnTo>
                                  <a:lnTo>
                                    <a:pt x="118" y="64"/>
                                  </a:lnTo>
                                  <a:lnTo>
                                    <a:pt x="109" y="70"/>
                                  </a:lnTo>
                                  <a:lnTo>
                                    <a:pt x="101" y="77"/>
                                  </a:lnTo>
                                  <a:lnTo>
                                    <a:pt x="93" y="85"/>
                                  </a:lnTo>
                                  <a:lnTo>
                                    <a:pt x="86" y="94"/>
                                  </a:lnTo>
                                  <a:lnTo>
                                    <a:pt x="80" y="104"/>
                                  </a:lnTo>
                                  <a:lnTo>
                                    <a:pt x="75" y="116"/>
                                  </a:lnTo>
                                  <a:lnTo>
                                    <a:pt x="70" y="128"/>
                                  </a:lnTo>
                                  <a:lnTo>
                                    <a:pt x="67" y="142"/>
                                  </a:lnTo>
                                  <a:lnTo>
                                    <a:pt x="65" y="156"/>
                                  </a:lnTo>
                                  <a:lnTo>
                                    <a:pt x="63"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10" name="Freeform 186"/>
                          <wps:cNvSpPr>
                            <a:spLocks noEditPoints="1"/>
                          </wps:cNvSpPr>
                          <wps:spPr bwMode="auto">
                            <a:xfrm>
                              <a:off x="11594" y="4268"/>
                              <a:ext cx="127" cy="142"/>
                            </a:xfrm>
                            <a:custGeom>
                              <a:avLst/>
                              <a:gdLst>
                                <a:gd name="T0" fmla="*/ 1 w 339"/>
                                <a:gd name="T1" fmla="*/ 165 h 378"/>
                                <a:gd name="T2" fmla="*/ 8 w 339"/>
                                <a:gd name="T3" fmla="*/ 121 h 378"/>
                                <a:gd name="T4" fmla="*/ 22 w 339"/>
                                <a:gd name="T5" fmla="*/ 84 h 378"/>
                                <a:gd name="T6" fmla="*/ 43 w 339"/>
                                <a:gd name="T7" fmla="*/ 53 h 378"/>
                                <a:gd name="T8" fmla="*/ 68 w 339"/>
                                <a:gd name="T9" fmla="*/ 30 h 378"/>
                                <a:gd name="T10" fmla="*/ 94 w 339"/>
                                <a:gd name="T11" fmla="*/ 15 h 378"/>
                                <a:gd name="T12" fmla="*/ 122 w 339"/>
                                <a:gd name="T13" fmla="*/ 5 h 378"/>
                                <a:gd name="T14" fmla="*/ 153 w 339"/>
                                <a:gd name="T15" fmla="*/ 0 h 378"/>
                                <a:gd name="T16" fmla="*/ 188 w 339"/>
                                <a:gd name="T17" fmla="*/ 0 h 378"/>
                                <a:gd name="T18" fmla="*/ 222 w 339"/>
                                <a:gd name="T19" fmla="*/ 7 h 378"/>
                                <a:gd name="T20" fmla="*/ 253 w 339"/>
                                <a:gd name="T21" fmla="*/ 19 h 378"/>
                                <a:gd name="T22" fmla="*/ 280 w 339"/>
                                <a:gd name="T23" fmla="*/ 37 h 378"/>
                                <a:gd name="T24" fmla="*/ 303 w 339"/>
                                <a:gd name="T25" fmla="*/ 61 h 378"/>
                                <a:gd name="T26" fmla="*/ 321 w 339"/>
                                <a:gd name="T27" fmla="*/ 91 h 378"/>
                                <a:gd name="T28" fmla="*/ 333 w 339"/>
                                <a:gd name="T29" fmla="*/ 124 h 378"/>
                                <a:gd name="T30" fmla="*/ 339 w 339"/>
                                <a:gd name="T31" fmla="*/ 163 h 378"/>
                                <a:gd name="T32" fmla="*/ 338 w 339"/>
                                <a:gd name="T33" fmla="*/ 217 h 378"/>
                                <a:gd name="T34" fmla="*/ 328 w 339"/>
                                <a:gd name="T35" fmla="*/ 272 h 378"/>
                                <a:gd name="T36" fmla="*/ 307 w 339"/>
                                <a:gd name="T37" fmla="*/ 313 h 378"/>
                                <a:gd name="T38" fmla="*/ 276 w 339"/>
                                <a:gd name="T39" fmla="*/ 344 h 378"/>
                                <a:gd name="T40" fmla="*/ 237 w 339"/>
                                <a:gd name="T41" fmla="*/ 366 h 378"/>
                                <a:gd name="T42" fmla="*/ 193 w 339"/>
                                <a:gd name="T43" fmla="*/ 377 h 378"/>
                                <a:gd name="T44" fmla="*/ 151 w 339"/>
                                <a:gd name="T45" fmla="*/ 377 h 378"/>
                                <a:gd name="T46" fmla="*/ 117 w 339"/>
                                <a:gd name="T47" fmla="*/ 371 h 378"/>
                                <a:gd name="T48" fmla="*/ 86 w 339"/>
                                <a:gd name="T49" fmla="*/ 359 h 378"/>
                                <a:gd name="T50" fmla="*/ 59 w 339"/>
                                <a:gd name="T51" fmla="*/ 341 h 378"/>
                                <a:gd name="T52" fmla="*/ 36 w 339"/>
                                <a:gd name="T53" fmla="*/ 317 h 378"/>
                                <a:gd name="T54" fmla="*/ 18 w 339"/>
                                <a:gd name="T55" fmla="*/ 287 h 378"/>
                                <a:gd name="T56" fmla="*/ 7 w 339"/>
                                <a:gd name="T57" fmla="*/ 252 h 378"/>
                                <a:gd name="T58" fmla="*/ 1 w 339"/>
                                <a:gd name="T59" fmla="*/ 211 h 378"/>
                                <a:gd name="T60" fmla="*/ 63 w 339"/>
                                <a:gd name="T61" fmla="*/ 189 h 378"/>
                                <a:gd name="T62" fmla="*/ 65 w 339"/>
                                <a:gd name="T63" fmla="*/ 222 h 378"/>
                                <a:gd name="T64" fmla="*/ 71 w 339"/>
                                <a:gd name="T65" fmla="*/ 250 h 378"/>
                                <a:gd name="T66" fmla="*/ 80 w 339"/>
                                <a:gd name="T67" fmla="*/ 274 h 378"/>
                                <a:gd name="T68" fmla="*/ 93 w 339"/>
                                <a:gd name="T69" fmla="*/ 293 h 378"/>
                                <a:gd name="T70" fmla="*/ 110 w 339"/>
                                <a:gd name="T71" fmla="*/ 308 h 378"/>
                                <a:gd name="T72" fmla="*/ 128 w 339"/>
                                <a:gd name="T73" fmla="*/ 319 h 378"/>
                                <a:gd name="T74" fmla="*/ 148 w 339"/>
                                <a:gd name="T75" fmla="*/ 326 h 378"/>
                                <a:gd name="T76" fmla="*/ 170 w 339"/>
                                <a:gd name="T77" fmla="*/ 328 h 378"/>
                                <a:gd name="T78" fmla="*/ 192 w 339"/>
                                <a:gd name="T79" fmla="*/ 326 h 378"/>
                                <a:gd name="T80" fmla="*/ 212 w 339"/>
                                <a:gd name="T81" fmla="*/ 319 h 378"/>
                                <a:gd name="T82" fmla="*/ 230 w 339"/>
                                <a:gd name="T83" fmla="*/ 308 h 378"/>
                                <a:gd name="T84" fmla="*/ 246 w 339"/>
                                <a:gd name="T85" fmla="*/ 293 h 378"/>
                                <a:gd name="T86" fmla="*/ 259 w 339"/>
                                <a:gd name="T87" fmla="*/ 273 h 378"/>
                                <a:gd name="T88" fmla="*/ 269 w 339"/>
                                <a:gd name="T89" fmla="*/ 249 h 378"/>
                                <a:gd name="T90" fmla="*/ 274 w 339"/>
                                <a:gd name="T91" fmla="*/ 220 h 378"/>
                                <a:gd name="T92" fmla="*/ 276 w 339"/>
                                <a:gd name="T93" fmla="*/ 187 h 378"/>
                                <a:gd name="T94" fmla="*/ 274 w 339"/>
                                <a:gd name="T95" fmla="*/ 155 h 378"/>
                                <a:gd name="T96" fmla="*/ 269 w 339"/>
                                <a:gd name="T97" fmla="*/ 128 h 378"/>
                                <a:gd name="T98" fmla="*/ 259 w 339"/>
                                <a:gd name="T99" fmla="*/ 104 h 378"/>
                                <a:gd name="T100" fmla="*/ 246 w 339"/>
                                <a:gd name="T101" fmla="*/ 85 h 378"/>
                                <a:gd name="T102" fmla="*/ 230 w 339"/>
                                <a:gd name="T103" fmla="*/ 70 h 378"/>
                                <a:gd name="T104" fmla="*/ 212 w 339"/>
                                <a:gd name="T105" fmla="*/ 59 h 378"/>
                                <a:gd name="T106" fmla="*/ 192 w 339"/>
                                <a:gd name="T107" fmla="*/ 53 h 378"/>
                                <a:gd name="T108" fmla="*/ 170 w 339"/>
                                <a:gd name="T109" fmla="*/ 50 h 378"/>
                                <a:gd name="T110" fmla="*/ 148 w 339"/>
                                <a:gd name="T111" fmla="*/ 53 h 378"/>
                                <a:gd name="T112" fmla="*/ 128 w 339"/>
                                <a:gd name="T113" fmla="*/ 59 h 378"/>
                                <a:gd name="T114" fmla="*/ 110 w 339"/>
                                <a:gd name="T115" fmla="*/ 70 h 378"/>
                                <a:gd name="T116" fmla="*/ 93 w 339"/>
                                <a:gd name="T117" fmla="*/ 85 h 378"/>
                                <a:gd name="T118" fmla="*/ 80 w 339"/>
                                <a:gd name="T119" fmla="*/ 104 h 378"/>
                                <a:gd name="T120" fmla="*/ 71 w 339"/>
                                <a:gd name="T121" fmla="*/ 128 h 378"/>
                                <a:gd name="T122" fmla="*/ 65 w 339"/>
                                <a:gd name="T123" fmla="*/ 156 h 378"/>
                                <a:gd name="T124" fmla="*/ 63 w 339"/>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39" h="378">
                                  <a:moveTo>
                                    <a:pt x="0" y="189"/>
                                  </a:moveTo>
                                  <a:lnTo>
                                    <a:pt x="1" y="165"/>
                                  </a:lnTo>
                                  <a:lnTo>
                                    <a:pt x="4" y="142"/>
                                  </a:lnTo>
                                  <a:lnTo>
                                    <a:pt x="8" y="121"/>
                                  </a:lnTo>
                                  <a:lnTo>
                                    <a:pt x="14" y="101"/>
                                  </a:lnTo>
                                  <a:lnTo>
                                    <a:pt x="22" y="84"/>
                                  </a:lnTo>
                                  <a:lnTo>
                                    <a:pt x="32" y="67"/>
                                  </a:lnTo>
                                  <a:lnTo>
                                    <a:pt x="43" y="53"/>
                                  </a:lnTo>
                                  <a:lnTo>
                                    <a:pt x="56" y="40"/>
                                  </a:lnTo>
                                  <a:lnTo>
                                    <a:pt x="68" y="30"/>
                                  </a:lnTo>
                                  <a:lnTo>
                                    <a:pt x="81" y="22"/>
                                  </a:lnTo>
                                  <a:lnTo>
                                    <a:pt x="94" y="15"/>
                                  </a:lnTo>
                                  <a:lnTo>
                                    <a:pt x="108" y="10"/>
                                  </a:lnTo>
                                  <a:lnTo>
                                    <a:pt x="122" y="5"/>
                                  </a:lnTo>
                                  <a:lnTo>
                                    <a:pt x="138" y="2"/>
                                  </a:lnTo>
                                  <a:lnTo>
                                    <a:pt x="153" y="0"/>
                                  </a:lnTo>
                                  <a:lnTo>
                                    <a:pt x="170" y="0"/>
                                  </a:lnTo>
                                  <a:lnTo>
                                    <a:pt x="188" y="0"/>
                                  </a:lnTo>
                                  <a:lnTo>
                                    <a:pt x="206" y="3"/>
                                  </a:lnTo>
                                  <a:lnTo>
                                    <a:pt x="222" y="7"/>
                                  </a:lnTo>
                                  <a:lnTo>
                                    <a:pt x="238" y="12"/>
                                  </a:lnTo>
                                  <a:lnTo>
                                    <a:pt x="253" y="19"/>
                                  </a:lnTo>
                                  <a:lnTo>
                                    <a:pt x="267" y="27"/>
                                  </a:lnTo>
                                  <a:lnTo>
                                    <a:pt x="280" y="37"/>
                                  </a:lnTo>
                                  <a:lnTo>
                                    <a:pt x="292" y="49"/>
                                  </a:lnTo>
                                  <a:lnTo>
                                    <a:pt x="303" y="61"/>
                                  </a:lnTo>
                                  <a:lnTo>
                                    <a:pt x="313" y="75"/>
                                  </a:lnTo>
                                  <a:lnTo>
                                    <a:pt x="321" y="91"/>
                                  </a:lnTo>
                                  <a:lnTo>
                                    <a:pt x="328" y="107"/>
                                  </a:lnTo>
                                  <a:lnTo>
                                    <a:pt x="333" y="124"/>
                                  </a:lnTo>
                                  <a:lnTo>
                                    <a:pt x="336" y="143"/>
                                  </a:lnTo>
                                  <a:lnTo>
                                    <a:pt x="339" y="163"/>
                                  </a:lnTo>
                                  <a:lnTo>
                                    <a:pt x="339" y="184"/>
                                  </a:lnTo>
                                  <a:lnTo>
                                    <a:pt x="338" y="217"/>
                                  </a:lnTo>
                                  <a:lnTo>
                                    <a:pt x="334" y="246"/>
                                  </a:lnTo>
                                  <a:lnTo>
                                    <a:pt x="328" y="272"/>
                                  </a:lnTo>
                                  <a:lnTo>
                                    <a:pt x="318" y="294"/>
                                  </a:lnTo>
                                  <a:lnTo>
                                    <a:pt x="307" y="313"/>
                                  </a:lnTo>
                                  <a:lnTo>
                                    <a:pt x="293" y="329"/>
                                  </a:lnTo>
                                  <a:lnTo>
                                    <a:pt x="276" y="344"/>
                                  </a:lnTo>
                                  <a:lnTo>
                                    <a:pt x="257" y="356"/>
                                  </a:lnTo>
                                  <a:lnTo>
                                    <a:pt x="237" y="366"/>
                                  </a:lnTo>
                                  <a:lnTo>
                                    <a:pt x="215" y="373"/>
                                  </a:lnTo>
                                  <a:lnTo>
                                    <a:pt x="193" y="377"/>
                                  </a:lnTo>
                                  <a:lnTo>
                                    <a:pt x="170" y="378"/>
                                  </a:lnTo>
                                  <a:lnTo>
                                    <a:pt x="151" y="377"/>
                                  </a:lnTo>
                                  <a:lnTo>
                                    <a:pt x="134" y="375"/>
                                  </a:lnTo>
                                  <a:lnTo>
                                    <a:pt x="117" y="371"/>
                                  </a:lnTo>
                                  <a:lnTo>
                                    <a:pt x="101" y="366"/>
                                  </a:lnTo>
                                  <a:lnTo>
                                    <a:pt x="86" y="359"/>
                                  </a:lnTo>
                                  <a:lnTo>
                                    <a:pt x="72" y="351"/>
                                  </a:lnTo>
                                  <a:lnTo>
                                    <a:pt x="59" y="341"/>
                                  </a:lnTo>
                                  <a:lnTo>
                                    <a:pt x="47" y="329"/>
                                  </a:lnTo>
                                  <a:lnTo>
                                    <a:pt x="36" y="317"/>
                                  </a:lnTo>
                                  <a:lnTo>
                                    <a:pt x="26" y="302"/>
                                  </a:lnTo>
                                  <a:lnTo>
                                    <a:pt x="18" y="287"/>
                                  </a:lnTo>
                                  <a:lnTo>
                                    <a:pt x="12" y="270"/>
                                  </a:lnTo>
                                  <a:lnTo>
                                    <a:pt x="7" y="252"/>
                                  </a:lnTo>
                                  <a:lnTo>
                                    <a:pt x="3" y="232"/>
                                  </a:lnTo>
                                  <a:lnTo>
                                    <a:pt x="1" y="211"/>
                                  </a:lnTo>
                                  <a:lnTo>
                                    <a:pt x="0" y="189"/>
                                  </a:lnTo>
                                  <a:moveTo>
                                    <a:pt x="63" y="189"/>
                                  </a:moveTo>
                                  <a:lnTo>
                                    <a:pt x="64" y="206"/>
                                  </a:lnTo>
                                  <a:lnTo>
                                    <a:pt x="65" y="222"/>
                                  </a:lnTo>
                                  <a:lnTo>
                                    <a:pt x="67" y="236"/>
                                  </a:lnTo>
                                  <a:lnTo>
                                    <a:pt x="71" y="250"/>
                                  </a:lnTo>
                                  <a:lnTo>
                                    <a:pt x="75" y="262"/>
                                  </a:lnTo>
                                  <a:lnTo>
                                    <a:pt x="80" y="274"/>
                                  </a:lnTo>
                                  <a:lnTo>
                                    <a:pt x="86" y="284"/>
                                  </a:lnTo>
                                  <a:lnTo>
                                    <a:pt x="93" y="293"/>
                                  </a:lnTo>
                                  <a:lnTo>
                                    <a:pt x="101" y="301"/>
                                  </a:lnTo>
                                  <a:lnTo>
                                    <a:pt x="110" y="308"/>
                                  </a:lnTo>
                                  <a:lnTo>
                                    <a:pt x="118" y="314"/>
                                  </a:lnTo>
                                  <a:lnTo>
                                    <a:pt x="128" y="319"/>
                                  </a:lnTo>
                                  <a:lnTo>
                                    <a:pt x="138" y="323"/>
                                  </a:lnTo>
                                  <a:lnTo>
                                    <a:pt x="148" y="326"/>
                                  </a:lnTo>
                                  <a:lnTo>
                                    <a:pt x="159" y="327"/>
                                  </a:lnTo>
                                  <a:lnTo>
                                    <a:pt x="170" y="328"/>
                                  </a:lnTo>
                                  <a:lnTo>
                                    <a:pt x="181" y="327"/>
                                  </a:lnTo>
                                  <a:lnTo>
                                    <a:pt x="192" y="326"/>
                                  </a:lnTo>
                                  <a:lnTo>
                                    <a:pt x="202" y="323"/>
                                  </a:lnTo>
                                  <a:lnTo>
                                    <a:pt x="212" y="319"/>
                                  </a:lnTo>
                                  <a:lnTo>
                                    <a:pt x="221" y="314"/>
                                  </a:lnTo>
                                  <a:lnTo>
                                    <a:pt x="230" y="308"/>
                                  </a:lnTo>
                                  <a:lnTo>
                                    <a:pt x="238" y="301"/>
                                  </a:lnTo>
                                  <a:lnTo>
                                    <a:pt x="246" y="293"/>
                                  </a:lnTo>
                                  <a:lnTo>
                                    <a:pt x="253" y="284"/>
                                  </a:lnTo>
                                  <a:lnTo>
                                    <a:pt x="259" y="273"/>
                                  </a:lnTo>
                                  <a:lnTo>
                                    <a:pt x="264" y="262"/>
                                  </a:lnTo>
                                  <a:lnTo>
                                    <a:pt x="269" y="249"/>
                                  </a:lnTo>
                                  <a:lnTo>
                                    <a:pt x="272" y="235"/>
                                  </a:lnTo>
                                  <a:lnTo>
                                    <a:pt x="274" y="220"/>
                                  </a:lnTo>
                                  <a:lnTo>
                                    <a:pt x="276" y="204"/>
                                  </a:lnTo>
                                  <a:lnTo>
                                    <a:pt x="276" y="187"/>
                                  </a:lnTo>
                                  <a:lnTo>
                                    <a:pt x="276" y="171"/>
                                  </a:lnTo>
                                  <a:lnTo>
                                    <a:pt x="274" y="155"/>
                                  </a:lnTo>
                                  <a:lnTo>
                                    <a:pt x="272" y="141"/>
                                  </a:lnTo>
                                  <a:lnTo>
                                    <a:pt x="269" y="128"/>
                                  </a:lnTo>
                                  <a:lnTo>
                                    <a:pt x="264" y="116"/>
                                  </a:lnTo>
                                  <a:lnTo>
                                    <a:pt x="259" y="104"/>
                                  </a:lnTo>
                                  <a:lnTo>
                                    <a:pt x="253" y="94"/>
                                  </a:lnTo>
                                  <a:lnTo>
                                    <a:pt x="246" y="85"/>
                                  </a:lnTo>
                                  <a:lnTo>
                                    <a:pt x="238" y="77"/>
                                  </a:lnTo>
                                  <a:lnTo>
                                    <a:pt x="230" y="70"/>
                                  </a:lnTo>
                                  <a:lnTo>
                                    <a:pt x="221" y="64"/>
                                  </a:lnTo>
                                  <a:lnTo>
                                    <a:pt x="212" y="59"/>
                                  </a:lnTo>
                                  <a:lnTo>
                                    <a:pt x="202" y="55"/>
                                  </a:lnTo>
                                  <a:lnTo>
                                    <a:pt x="192" y="53"/>
                                  </a:lnTo>
                                  <a:lnTo>
                                    <a:pt x="181" y="51"/>
                                  </a:lnTo>
                                  <a:lnTo>
                                    <a:pt x="170" y="50"/>
                                  </a:lnTo>
                                  <a:lnTo>
                                    <a:pt x="159" y="51"/>
                                  </a:lnTo>
                                  <a:lnTo>
                                    <a:pt x="148" y="53"/>
                                  </a:lnTo>
                                  <a:lnTo>
                                    <a:pt x="138" y="55"/>
                                  </a:lnTo>
                                  <a:lnTo>
                                    <a:pt x="128" y="59"/>
                                  </a:lnTo>
                                  <a:lnTo>
                                    <a:pt x="118" y="64"/>
                                  </a:lnTo>
                                  <a:lnTo>
                                    <a:pt x="110" y="70"/>
                                  </a:lnTo>
                                  <a:lnTo>
                                    <a:pt x="101" y="77"/>
                                  </a:lnTo>
                                  <a:lnTo>
                                    <a:pt x="93" y="85"/>
                                  </a:lnTo>
                                  <a:lnTo>
                                    <a:pt x="86" y="94"/>
                                  </a:lnTo>
                                  <a:lnTo>
                                    <a:pt x="80" y="104"/>
                                  </a:lnTo>
                                  <a:lnTo>
                                    <a:pt x="75" y="116"/>
                                  </a:lnTo>
                                  <a:lnTo>
                                    <a:pt x="71" y="128"/>
                                  </a:lnTo>
                                  <a:lnTo>
                                    <a:pt x="67" y="142"/>
                                  </a:lnTo>
                                  <a:lnTo>
                                    <a:pt x="65" y="156"/>
                                  </a:lnTo>
                                  <a:lnTo>
                                    <a:pt x="64"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11" name="Freeform 187"/>
                          <wps:cNvSpPr>
                            <a:spLocks/>
                          </wps:cNvSpPr>
                          <wps:spPr bwMode="auto">
                            <a:xfrm>
                              <a:off x="11748" y="4268"/>
                              <a:ext cx="184" cy="139"/>
                            </a:xfrm>
                            <a:custGeom>
                              <a:avLst/>
                              <a:gdLst>
                                <a:gd name="T0" fmla="*/ 0 w 491"/>
                                <a:gd name="T1" fmla="*/ 8 h 370"/>
                                <a:gd name="T2" fmla="*/ 55 w 491"/>
                                <a:gd name="T3" fmla="*/ 59 h 370"/>
                                <a:gd name="T4" fmla="*/ 75 w 491"/>
                                <a:gd name="T5" fmla="*/ 35 h 370"/>
                                <a:gd name="T6" fmla="*/ 101 w 491"/>
                                <a:gd name="T7" fmla="*/ 16 h 370"/>
                                <a:gd name="T8" fmla="*/ 131 w 491"/>
                                <a:gd name="T9" fmla="*/ 4 h 370"/>
                                <a:gd name="T10" fmla="*/ 165 w 491"/>
                                <a:gd name="T11" fmla="*/ 0 h 370"/>
                                <a:gd name="T12" fmla="*/ 202 w 491"/>
                                <a:gd name="T13" fmla="*/ 4 h 370"/>
                                <a:gd name="T14" fmla="*/ 231 w 491"/>
                                <a:gd name="T15" fmla="*/ 16 h 370"/>
                                <a:gd name="T16" fmla="*/ 253 w 491"/>
                                <a:gd name="T17" fmla="*/ 36 h 370"/>
                                <a:gd name="T18" fmla="*/ 267 w 491"/>
                                <a:gd name="T19" fmla="*/ 63 h 370"/>
                                <a:gd name="T20" fmla="*/ 291 w 491"/>
                                <a:gd name="T21" fmla="*/ 35 h 370"/>
                                <a:gd name="T22" fmla="*/ 317 w 491"/>
                                <a:gd name="T23" fmla="*/ 16 h 370"/>
                                <a:gd name="T24" fmla="*/ 346 w 491"/>
                                <a:gd name="T25" fmla="*/ 4 h 370"/>
                                <a:gd name="T26" fmla="*/ 379 w 491"/>
                                <a:gd name="T27" fmla="*/ 0 h 370"/>
                                <a:gd name="T28" fmla="*/ 416 w 491"/>
                                <a:gd name="T29" fmla="*/ 4 h 370"/>
                                <a:gd name="T30" fmla="*/ 437 w 491"/>
                                <a:gd name="T31" fmla="*/ 11 h 370"/>
                                <a:gd name="T32" fmla="*/ 455 w 491"/>
                                <a:gd name="T33" fmla="*/ 22 h 370"/>
                                <a:gd name="T34" fmla="*/ 469 w 491"/>
                                <a:gd name="T35" fmla="*/ 37 h 370"/>
                                <a:gd name="T36" fmla="*/ 480 w 491"/>
                                <a:gd name="T37" fmla="*/ 56 h 370"/>
                                <a:gd name="T38" fmla="*/ 487 w 491"/>
                                <a:gd name="T39" fmla="*/ 79 h 370"/>
                                <a:gd name="T40" fmla="*/ 491 w 491"/>
                                <a:gd name="T41" fmla="*/ 121 h 370"/>
                                <a:gd name="T42" fmla="*/ 430 w 491"/>
                                <a:gd name="T43" fmla="*/ 370 h 370"/>
                                <a:gd name="T44" fmla="*/ 429 w 491"/>
                                <a:gd name="T45" fmla="*/ 110 h 370"/>
                                <a:gd name="T46" fmla="*/ 424 w 491"/>
                                <a:gd name="T47" fmla="*/ 89 h 370"/>
                                <a:gd name="T48" fmla="*/ 416 w 491"/>
                                <a:gd name="T49" fmla="*/ 74 h 370"/>
                                <a:gd name="T50" fmla="*/ 402 w 491"/>
                                <a:gd name="T51" fmla="*/ 63 h 370"/>
                                <a:gd name="T52" fmla="*/ 385 w 491"/>
                                <a:gd name="T53" fmla="*/ 55 h 370"/>
                                <a:gd name="T54" fmla="*/ 366 w 491"/>
                                <a:gd name="T55" fmla="*/ 53 h 370"/>
                                <a:gd name="T56" fmla="*/ 331 w 491"/>
                                <a:gd name="T57" fmla="*/ 59 h 370"/>
                                <a:gd name="T58" fmla="*/ 302 w 491"/>
                                <a:gd name="T59" fmla="*/ 78 h 370"/>
                                <a:gd name="T60" fmla="*/ 291 w 491"/>
                                <a:gd name="T61" fmla="*/ 93 h 370"/>
                                <a:gd name="T62" fmla="*/ 283 w 491"/>
                                <a:gd name="T63" fmla="*/ 111 h 370"/>
                                <a:gd name="T64" fmla="*/ 277 w 491"/>
                                <a:gd name="T65" fmla="*/ 160 h 370"/>
                                <a:gd name="T66" fmla="*/ 216 w 491"/>
                                <a:gd name="T67" fmla="*/ 370 h 370"/>
                                <a:gd name="T68" fmla="*/ 215 w 491"/>
                                <a:gd name="T69" fmla="*/ 116 h 370"/>
                                <a:gd name="T70" fmla="*/ 207 w 491"/>
                                <a:gd name="T71" fmla="*/ 85 h 370"/>
                                <a:gd name="T72" fmla="*/ 192 w 491"/>
                                <a:gd name="T73" fmla="*/ 64 h 370"/>
                                <a:gd name="T74" fmla="*/ 167 w 491"/>
                                <a:gd name="T75" fmla="*/ 54 h 370"/>
                                <a:gd name="T76" fmla="*/ 139 w 491"/>
                                <a:gd name="T77" fmla="*/ 54 h 370"/>
                                <a:gd name="T78" fmla="*/ 115 w 491"/>
                                <a:gd name="T79" fmla="*/ 61 h 370"/>
                                <a:gd name="T80" fmla="*/ 93 w 491"/>
                                <a:gd name="T81" fmla="*/ 74 h 370"/>
                                <a:gd name="T82" fmla="*/ 77 w 491"/>
                                <a:gd name="T83" fmla="*/ 94 h 370"/>
                                <a:gd name="T84" fmla="*/ 67 w 491"/>
                                <a:gd name="T85" fmla="*/ 121 h 370"/>
                                <a:gd name="T86" fmla="*/ 62 w 491"/>
                                <a:gd name="T87" fmla="*/ 159 h 370"/>
                                <a:gd name="T88" fmla="*/ 62 w 491"/>
                                <a:gd name="T89"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491" h="370">
                                  <a:moveTo>
                                    <a:pt x="0" y="370"/>
                                  </a:moveTo>
                                  <a:lnTo>
                                    <a:pt x="0" y="8"/>
                                  </a:lnTo>
                                  <a:lnTo>
                                    <a:pt x="55" y="8"/>
                                  </a:lnTo>
                                  <a:lnTo>
                                    <a:pt x="55" y="59"/>
                                  </a:lnTo>
                                  <a:lnTo>
                                    <a:pt x="65" y="46"/>
                                  </a:lnTo>
                                  <a:lnTo>
                                    <a:pt x="75" y="35"/>
                                  </a:lnTo>
                                  <a:lnTo>
                                    <a:pt x="87" y="25"/>
                                  </a:lnTo>
                                  <a:lnTo>
                                    <a:pt x="101" y="16"/>
                                  </a:lnTo>
                                  <a:lnTo>
                                    <a:pt x="115" y="9"/>
                                  </a:lnTo>
                                  <a:lnTo>
                                    <a:pt x="131" y="4"/>
                                  </a:lnTo>
                                  <a:lnTo>
                                    <a:pt x="148" y="1"/>
                                  </a:lnTo>
                                  <a:lnTo>
                                    <a:pt x="165" y="0"/>
                                  </a:lnTo>
                                  <a:lnTo>
                                    <a:pt x="184" y="1"/>
                                  </a:lnTo>
                                  <a:lnTo>
                                    <a:pt x="202" y="4"/>
                                  </a:lnTo>
                                  <a:lnTo>
                                    <a:pt x="217" y="9"/>
                                  </a:lnTo>
                                  <a:lnTo>
                                    <a:pt x="231" y="16"/>
                                  </a:lnTo>
                                  <a:lnTo>
                                    <a:pt x="243" y="26"/>
                                  </a:lnTo>
                                  <a:lnTo>
                                    <a:pt x="253" y="36"/>
                                  </a:lnTo>
                                  <a:lnTo>
                                    <a:pt x="261" y="49"/>
                                  </a:lnTo>
                                  <a:lnTo>
                                    <a:pt x="267" y="63"/>
                                  </a:lnTo>
                                  <a:lnTo>
                                    <a:pt x="279" y="48"/>
                                  </a:lnTo>
                                  <a:lnTo>
                                    <a:pt x="291" y="35"/>
                                  </a:lnTo>
                                  <a:lnTo>
                                    <a:pt x="303" y="24"/>
                                  </a:lnTo>
                                  <a:lnTo>
                                    <a:pt x="317" y="16"/>
                                  </a:lnTo>
                                  <a:lnTo>
                                    <a:pt x="331" y="9"/>
                                  </a:lnTo>
                                  <a:lnTo>
                                    <a:pt x="346" y="4"/>
                                  </a:lnTo>
                                  <a:lnTo>
                                    <a:pt x="362" y="1"/>
                                  </a:lnTo>
                                  <a:lnTo>
                                    <a:pt x="379" y="0"/>
                                  </a:lnTo>
                                  <a:lnTo>
                                    <a:pt x="405" y="2"/>
                                  </a:lnTo>
                                  <a:lnTo>
                                    <a:pt x="416" y="4"/>
                                  </a:lnTo>
                                  <a:lnTo>
                                    <a:pt x="427" y="7"/>
                                  </a:lnTo>
                                  <a:lnTo>
                                    <a:pt x="437" y="11"/>
                                  </a:lnTo>
                                  <a:lnTo>
                                    <a:pt x="446" y="16"/>
                                  </a:lnTo>
                                  <a:lnTo>
                                    <a:pt x="455" y="22"/>
                                  </a:lnTo>
                                  <a:lnTo>
                                    <a:pt x="462" y="29"/>
                                  </a:lnTo>
                                  <a:lnTo>
                                    <a:pt x="469" y="37"/>
                                  </a:lnTo>
                                  <a:lnTo>
                                    <a:pt x="475" y="46"/>
                                  </a:lnTo>
                                  <a:lnTo>
                                    <a:pt x="480" y="56"/>
                                  </a:lnTo>
                                  <a:lnTo>
                                    <a:pt x="484" y="67"/>
                                  </a:lnTo>
                                  <a:lnTo>
                                    <a:pt x="487" y="79"/>
                                  </a:lnTo>
                                  <a:lnTo>
                                    <a:pt x="489" y="92"/>
                                  </a:lnTo>
                                  <a:lnTo>
                                    <a:pt x="491" y="121"/>
                                  </a:lnTo>
                                  <a:lnTo>
                                    <a:pt x="491" y="370"/>
                                  </a:lnTo>
                                  <a:lnTo>
                                    <a:pt x="430" y="370"/>
                                  </a:lnTo>
                                  <a:lnTo>
                                    <a:pt x="430" y="142"/>
                                  </a:lnTo>
                                  <a:lnTo>
                                    <a:pt x="429" y="110"/>
                                  </a:lnTo>
                                  <a:lnTo>
                                    <a:pt x="427" y="98"/>
                                  </a:lnTo>
                                  <a:lnTo>
                                    <a:pt x="424" y="89"/>
                                  </a:lnTo>
                                  <a:lnTo>
                                    <a:pt x="421" y="81"/>
                                  </a:lnTo>
                                  <a:lnTo>
                                    <a:pt x="416" y="74"/>
                                  </a:lnTo>
                                  <a:lnTo>
                                    <a:pt x="410" y="68"/>
                                  </a:lnTo>
                                  <a:lnTo>
                                    <a:pt x="402" y="63"/>
                                  </a:lnTo>
                                  <a:lnTo>
                                    <a:pt x="394" y="58"/>
                                  </a:lnTo>
                                  <a:lnTo>
                                    <a:pt x="385" y="55"/>
                                  </a:lnTo>
                                  <a:lnTo>
                                    <a:pt x="376" y="53"/>
                                  </a:lnTo>
                                  <a:lnTo>
                                    <a:pt x="366" y="53"/>
                                  </a:lnTo>
                                  <a:lnTo>
                                    <a:pt x="347" y="54"/>
                                  </a:lnTo>
                                  <a:lnTo>
                                    <a:pt x="331" y="59"/>
                                  </a:lnTo>
                                  <a:lnTo>
                                    <a:pt x="316" y="67"/>
                                  </a:lnTo>
                                  <a:lnTo>
                                    <a:pt x="302" y="78"/>
                                  </a:lnTo>
                                  <a:lnTo>
                                    <a:pt x="296" y="85"/>
                                  </a:lnTo>
                                  <a:lnTo>
                                    <a:pt x="291" y="93"/>
                                  </a:lnTo>
                                  <a:lnTo>
                                    <a:pt x="287" y="102"/>
                                  </a:lnTo>
                                  <a:lnTo>
                                    <a:pt x="283" y="111"/>
                                  </a:lnTo>
                                  <a:lnTo>
                                    <a:pt x="279" y="134"/>
                                  </a:lnTo>
                                  <a:lnTo>
                                    <a:pt x="277" y="160"/>
                                  </a:lnTo>
                                  <a:lnTo>
                                    <a:pt x="277" y="370"/>
                                  </a:lnTo>
                                  <a:lnTo>
                                    <a:pt x="216" y="370"/>
                                  </a:lnTo>
                                  <a:lnTo>
                                    <a:pt x="216" y="135"/>
                                  </a:lnTo>
                                  <a:lnTo>
                                    <a:pt x="215" y="116"/>
                                  </a:lnTo>
                                  <a:lnTo>
                                    <a:pt x="212" y="99"/>
                                  </a:lnTo>
                                  <a:lnTo>
                                    <a:pt x="207" y="85"/>
                                  </a:lnTo>
                                  <a:lnTo>
                                    <a:pt x="201" y="73"/>
                                  </a:lnTo>
                                  <a:lnTo>
                                    <a:pt x="192" y="64"/>
                                  </a:lnTo>
                                  <a:lnTo>
                                    <a:pt x="181" y="58"/>
                                  </a:lnTo>
                                  <a:lnTo>
                                    <a:pt x="167" y="54"/>
                                  </a:lnTo>
                                  <a:lnTo>
                                    <a:pt x="151" y="53"/>
                                  </a:lnTo>
                                  <a:lnTo>
                                    <a:pt x="139" y="54"/>
                                  </a:lnTo>
                                  <a:lnTo>
                                    <a:pt x="127" y="56"/>
                                  </a:lnTo>
                                  <a:lnTo>
                                    <a:pt x="115" y="61"/>
                                  </a:lnTo>
                                  <a:lnTo>
                                    <a:pt x="104" y="66"/>
                                  </a:lnTo>
                                  <a:lnTo>
                                    <a:pt x="93" y="74"/>
                                  </a:lnTo>
                                  <a:lnTo>
                                    <a:pt x="85" y="83"/>
                                  </a:lnTo>
                                  <a:lnTo>
                                    <a:pt x="77" y="94"/>
                                  </a:lnTo>
                                  <a:lnTo>
                                    <a:pt x="72" y="106"/>
                                  </a:lnTo>
                                  <a:lnTo>
                                    <a:pt x="67" y="121"/>
                                  </a:lnTo>
                                  <a:lnTo>
                                    <a:pt x="64" y="138"/>
                                  </a:lnTo>
                                  <a:lnTo>
                                    <a:pt x="62" y="159"/>
                                  </a:lnTo>
                                  <a:lnTo>
                                    <a:pt x="62" y="182"/>
                                  </a:lnTo>
                                  <a:lnTo>
                                    <a:pt x="62"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12" name="Line 188"/>
                          <wps:cNvCnPr/>
                          <wps:spPr bwMode="auto">
                            <a:xfrm>
                              <a:off x="8544" y="3282"/>
                              <a:ext cx="67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3" name="Freeform 189"/>
                          <wps:cNvSpPr>
                            <a:spLocks/>
                          </wps:cNvSpPr>
                          <wps:spPr bwMode="auto">
                            <a:xfrm>
                              <a:off x="9117" y="3282"/>
                              <a:ext cx="53" cy="148"/>
                            </a:xfrm>
                            <a:custGeom>
                              <a:avLst/>
                              <a:gdLst>
                                <a:gd name="T0" fmla="*/ 70 w 139"/>
                                <a:gd name="T1" fmla="*/ 0 h 394"/>
                                <a:gd name="T2" fmla="*/ 139 w 139"/>
                                <a:gd name="T3" fmla="*/ 394 h 394"/>
                                <a:gd name="T4" fmla="*/ 0 w 139"/>
                                <a:gd name="T5" fmla="*/ 394 h 394"/>
                                <a:gd name="T6" fmla="*/ 70 w 139"/>
                                <a:gd name="T7" fmla="*/ 0 h 394"/>
                              </a:gdLst>
                              <a:ahLst/>
                              <a:cxnLst>
                                <a:cxn ang="0">
                                  <a:pos x="T0" y="T1"/>
                                </a:cxn>
                                <a:cxn ang="0">
                                  <a:pos x="T2" y="T3"/>
                                </a:cxn>
                                <a:cxn ang="0">
                                  <a:pos x="T4" y="T5"/>
                                </a:cxn>
                                <a:cxn ang="0">
                                  <a:pos x="T6" y="T7"/>
                                </a:cxn>
                              </a:cxnLst>
                              <a:rect l="0" t="0" r="r" b="b"/>
                              <a:pathLst>
                                <a:path w="139" h="394">
                                  <a:moveTo>
                                    <a:pt x="70" y="0"/>
                                  </a:moveTo>
                                  <a:lnTo>
                                    <a:pt x="139" y="394"/>
                                  </a:lnTo>
                                  <a:lnTo>
                                    <a:pt x="0" y="394"/>
                                  </a:lnTo>
                                  <a:lnTo>
                                    <a:pt x="70" y="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14" name="Line 190"/>
                          <wps:cNvCnPr/>
                          <wps:spPr bwMode="auto">
                            <a:xfrm>
                              <a:off x="9144" y="3282"/>
                              <a:ext cx="0" cy="18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5" name="Freeform 191"/>
                          <wps:cNvSpPr>
                            <a:spLocks/>
                          </wps:cNvSpPr>
                          <wps:spPr bwMode="auto">
                            <a:xfrm>
                              <a:off x="9117" y="5009"/>
                              <a:ext cx="53" cy="148"/>
                            </a:xfrm>
                            <a:custGeom>
                              <a:avLst/>
                              <a:gdLst>
                                <a:gd name="T0" fmla="*/ 70 w 139"/>
                                <a:gd name="T1" fmla="*/ 394 h 394"/>
                                <a:gd name="T2" fmla="*/ 0 w 139"/>
                                <a:gd name="T3" fmla="*/ 0 h 394"/>
                                <a:gd name="T4" fmla="*/ 139 w 139"/>
                                <a:gd name="T5" fmla="*/ 0 h 394"/>
                                <a:gd name="T6" fmla="*/ 70 w 139"/>
                                <a:gd name="T7" fmla="*/ 394 h 394"/>
                              </a:gdLst>
                              <a:ahLst/>
                              <a:cxnLst>
                                <a:cxn ang="0">
                                  <a:pos x="T0" y="T1"/>
                                </a:cxn>
                                <a:cxn ang="0">
                                  <a:pos x="T2" y="T3"/>
                                </a:cxn>
                                <a:cxn ang="0">
                                  <a:pos x="T4" y="T5"/>
                                </a:cxn>
                                <a:cxn ang="0">
                                  <a:pos x="T6" y="T7"/>
                                </a:cxn>
                              </a:cxnLst>
                              <a:rect l="0" t="0" r="r" b="b"/>
                              <a:pathLst>
                                <a:path w="139" h="394">
                                  <a:moveTo>
                                    <a:pt x="70" y="394"/>
                                  </a:moveTo>
                                  <a:lnTo>
                                    <a:pt x="0" y="0"/>
                                  </a:lnTo>
                                  <a:lnTo>
                                    <a:pt x="139" y="0"/>
                                  </a:lnTo>
                                  <a:lnTo>
                                    <a:pt x="70" y="39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16" name="Line 192"/>
                          <wps:cNvCnPr/>
                          <wps:spPr bwMode="auto">
                            <a:xfrm flipH="1">
                              <a:off x="8544" y="5157"/>
                              <a:ext cx="67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7" name="Freeform 193"/>
                          <wps:cNvSpPr>
                            <a:spLocks/>
                          </wps:cNvSpPr>
                          <wps:spPr bwMode="auto">
                            <a:xfrm>
                              <a:off x="8865" y="4376"/>
                              <a:ext cx="188" cy="124"/>
                            </a:xfrm>
                            <a:custGeom>
                              <a:avLst/>
                              <a:gdLst>
                                <a:gd name="T0" fmla="*/ 357 w 502"/>
                                <a:gd name="T1" fmla="*/ 268 h 332"/>
                                <a:gd name="T2" fmla="*/ 398 w 502"/>
                                <a:gd name="T3" fmla="*/ 256 h 332"/>
                                <a:gd name="T4" fmla="*/ 428 w 502"/>
                                <a:gd name="T5" fmla="*/ 234 h 332"/>
                                <a:gd name="T6" fmla="*/ 446 w 502"/>
                                <a:gd name="T7" fmla="*/ 206 h 332"/>
                                <a:gd name="T8" fmla="*/ 452 w 502"/>
                                <a:gd name="T9" fmla="*/ 171 h 332"/>
                                <a:gd name="T10" fmla="*/ 449 w 502"/>
                                <a:gd name="T11" fmla="*/ 150 h 332"/>
                                <a:gd name="T12" fmla="*/ 443 w 502"/>
                                <a:gd name="T13" fmla="*/ 130 h 332"/>
                                <a:gd name="T14" fmla="*/ 433 w 502"/>
                                <a:gd name="T15" fmla="*/ 113 h 332"/>
                                <a:gd name="T16" fmla="*/ 418 w 502"/>
                                <a:gd name="T17" fmla="*/ 96 h 332"/>
                                <a:gd name="T18" fmla="*/ 400 w 502"/>
                                <a:gd name="T19" fmla="*/ 83 h 332"/>
                                <a:gd name="T20" fmla="*/ 379 w 502"/>
                                <a:gd name="T21" fmla="*/ 73 h 332"/>
                                <a:gd name="T22" fmla="*/ 356 w 502"/>
                                <a:gd name="T23" fmla="*/ 68 h 332"/>
                                <a:gd name="T24" fmla="*/ 329 w 502"/>
                                <a:gd name="T25" fmla="*/ 66 h 332"/>
                                <a:gd name="T26" fmla="*/ 293 w 502"/>
                                <a:gd name="T27" fmla="*/ 70 h 332"/>
                                <a:gd name="T28" fmla="*/ 272 w 502"/>
                                <a:gd name="T29" fmla="*/ 77 h 332"/>
                                <a:gd name="T30" fmla="*/ 255 w 502"/>
                                <a:gd name="T31" fmla="*/ 88 h 332"/>
                                <a:gd name="T32" fmla="*/ 239 w 502"/>
                                <a:gd name="T33" fmla="*/ 103 h 332"/>
                                <a:gd name="T34" fmla="*/ 228 w 502"/>
                                <a:gd name="T35" fmla="*/ 120 h 332"/>
                                <a:gd name="T36" fmla="*/ 221 w 502"/>
                                <a:gd name="T37" fmla="*/ 139 h 332"/>
                                <a:gd name="T38" fmla="*/ 216 w 502"/>
                                <a:gd name="T39" fmla="*/ 172 h 332"/>
                                <a:gd name="T40" fmla="*/ 220 w 502"/>
                                <a:gd name="T41" fmla="*/ 201 h 332"/>
                                <a:gd name="T42" fmla="*/ 230 w 502"/>
                                <a:gd name="T43" fmla="*/ 226 h 332"/>
                                <a:gd name="T44" fmla="*/ 245 w 502"/>
                                <a:gd name="T45" fmla="*/ 247 h 332"/>
                                <a:gd name="T46" fmla="*/ 265 w 502"/>
                                <a:gd name="T47" fmla="*/ 263 h 332"/>
                                <a:gd name="T48" fmla="*/ 0 w 502"/>
                                <a:gd name="T49" fmla="*/ 273 h 332"/>
                                <a:gd name="T50" fmla="*/ 59 w 502"/>
                                <a:gd name="T51" fmla="*/ 24 h 332"/>
                                <a:gd name="T52" fmla="*/ 193 w 502"/>
                                <a:gd name="T53" fmla="*/ 250 h 332"/>
                                <a:gd name="T54" fmla="*/ 170 w 502"/>
                                <a:gd name="T55" fmla="*/ 204 h 332"/>
                                <a:gd name="T56" fmla="*/ 162 w 502"/>
                                <a:gd name="T57" fmla="*/ 156 h 332"/>
                                <a:gd name="T58" fmla="*/ 165 w 502"/>
                                <a:gd name="T59" fmla="*/ 125 h 332"/>
                                <a:gd name="T60" fmla="*/ 173 w 502"/>
                                <a:gd name="T61" fmla="*/ 96 h 332"/>
                                <a:gd name="T62" fmla="*/ 188 w 502"/>
                                <a:gd name="T63" fmla="*/ 69 h 332"/>
                                <a:gd name="T64" fmla="*/ 207 w 502"/>
                                <a:gd name="T65" fmla="*/ 46 h 332"/>
                                <a:gd name="T66" fmla="*/ 232 w 502"/>
                                <a:gd name="T67" fmla="*/ 26 h 332"/>
                                <a:gd name="T68" fmla="*/ 259 w 502"/>
                                <a:gd name="T69" fmla="*/ 12 h 332"/>
                                <a:gd name="T70" fmla="*/ 290 w 502"/>
                                <a:gd name="T71" fmla="*/ 3 h 332"/>
                                <a:gd name="T72" fmla="*/ 324 w 502"/>
                                <a:gd name="T73" fmla="*/ 0 h 332"/>
                                <a:gd name="T74" fmla="*/ 357 w 502"/>
                                <a:gd name="T75" fmla="*/ 3 h 332"/>
                                <a:gd name="T76" fmla="*/ 387 w 502"/>
                                <a:gd name="T77" fmla="*/ 10 h 332"/>
                                <a:gd name="T78" fmla="*/ 415 w 502"/>
                                <a:gd name="T79" fmla="*/ 23 h 332"/>
                                <a:gd name="T80" fmla="*/ 441 w 502"/>
                                <a:gd name="T81" fmla="*/ 40 h 332"/>
                                <a:gd name="T82" fmla="*/ 468 w 502"/>
                                <a:gd name="T83" fmla="*/ 66 h 332"/>
                                <a:gd name="T84" fmla="*/ 487 w 502"/>
                                <a:gd name="T85" fmla="*/ 97 h 332"/>
                                <a:gd name="T86" fmla="*/ 498 w 502"/>
                                <a:gd name="T87" fmla="*/ 132 h 332"/>
                                <a:gd name="T88" fmla="*/ 502 w 502"/>
                                <a:gd name="T89" fmla="*/ 171 h 332"/>
                                <a:gd name="T90" fmla="*/ 500 w 502"/>
                                <a:gd name="T91" fmla="*/ 204 h 332"/>
                                <a:gd name="T92" fmla="*/ 492 w 502"/>
                                <a:gd name="T93" fmla="*/ 233 h 332"/>
                                <a:gd name="T94" fmla="*/ 481 w 502"/>
                                <a:gd name="T95" fmla="*/ 260 h 332"/>
                                <a:gd name="T96" fmla="*/ 464 w 502"/>
                                <a:gd name="T97" fmla="*/ 283 h 332"/>
                                <a:gd name="T98" fmla="*/ 443 w 502"/>
                                <a:gd name="T99" fmla="*/ 302 h 332"/>
                                <a:gd name="T100" fmla="*/ 419 w 502"/>
                                <a:gd name="T101" fmla="*/ 317 h 332"/>
                                <a:gd name="T102" fmla="*/ 393 w 502"/>
                                <a:gd name="T103" fmla="*/ 327 h 332"/>
                                <a:gd name="T104" fmla="*/ 363 w 502"/>
                                <a:gd name="T105" fmla="*/ 332 h 3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502" h="332">
                                  <a:moveTo>
                                    <a:pt x="363" y="332"/>
                                  </a:moveTo>
                                  <a:lnTo>
                                    <a:pt x="357" y="268"/>
                                  </a:lnTo>
                                  <a:lnTo>
                                    <a:pt x="379" y="263"/>
                                  </a:lnTo>
                                  <a:lnTo>
                                    <a:pt x="398" y="256"/>
                                  </a:lnTo>
                                  <a:lnTo>
                                    <a:pt x="415" y="246"/>
                                  </a:lnTo>
                                  <a:lnTo>
                                    <a:pt x="428" y="234"/>
                                  </a:lnTo>
                                  <a:lnTo>
                                    <a:pt x="438" y="221"/>
                                  </a:lnTo>
                                  <a:lnTo>
                                    <a:pt x="446" y="206"/>
                                  </a:lnTo>
                                  <a:lnTo>
                                    <a:pt x="450" y="189"/>
                                  </a:lnTo>
                                  <a:lnTo>
                                    <a:pt x="452" y="171"/>
                                  </a:lnTo>
                                  <a:lnTo>
                                    <a:pt x="451" y="160"/>
                                  </a:lnTo>
                                  <a:lnTo>
                                    <a:pt x="449" y="150"/>
                                  </a:lnTo>
                                  <a:lnTo>
                                    <a:pt x="447" y="140"/>
                                  </a:lnTo>
                                  <a:lnTo>
                                    <a:pt x="443" y="130"/>
                                  </a:lnTo>
                                  <a:lnTo>
                                    <a:pt x="439" y="121"/>
                                  </a:lnTo>
                                  <a:lnTo>
                                    <a:pt x="433" y="113"/>
                                  </a:lnTo>
                                  <a:lnTo>
                                    <a:pt x="426" y="104"/>
                                  </a:lnTo>
                                  <a:lnTo>
                                    <a:pt x="418" y="96"/>
                                  </a:lnTo>
                                  <a:lnTo>
                                    <a:pt x="409" y="89"/>
                                  </a:lnTo>
                                  <a:lnTo>
                                    <a:pt x="400" y="83"/>
                                  </a:lnTo>
                                  <a:lnTo>
                                    <a:pt x="390" y="78"/>
                                  </a:lnTo>
                                  <a:lnTo>
                                    <a:pt x="379" y="73"/>
                                  </a:lnTo>
                                  <a:lnTo>
                                    <a:pt x="368" y="70"/>
                                  </a:lnTo>
                                  <a:lnTo>
                                    <a:pt x="356" y="68"/>
                                  </a:lnTo>
                                  <a:lnTo>
                                    <a:pt x="343" y="66"/>
                                  </a:lnTo>
                                  <a:lnTo>
                                    <a:pt x="329" y="66"/>
                                  </a:lnTo>
                                  <a:lnTo>
                                    <a:pt x="305" y="67"/>
                                  </a:lnTo>
                                  <a:lnTo>
                                    <a:pt x="293" y="70"/>
                                  </a:lnTo>
                                  <a:lnTo>
                                    <a:pt x="282" y="73"/>
                                  </a:lnTo>
                                  <a:lnTo>
                                    <a:pt x="272" y="77"/>
                                  </a:lnTo>
                                  <a:lnTo>
                                    <a:pt x="263" y="82"/>
                                  </a:lnTo>
                                  <a:lnTo>
                                    <a:pt x="255" y="88"/>
                                  </a:lnTo>
                                  <a:lnTo>
                                    <a:pt x="247" y="95"/>
                                  </a:lnTo>
                                  <a:lnTo>
                                    <a:pt x="239" y="103"/>
                                  </a:lnTo>
                                  <a:lnTo>
                                    <a:pt x="233" y="111"/>
                                  </a:lnTo>
                                  <a:lnTo>
                                    <a:pt x="228" y="120"/>
                                  </a:lnTo>
                                  <a:lnTo>
                                    <a:pt x="224" y="129"/>
                                  </a:lnTo>
                                  <a:lnTo>
                                    <a:pt x="221" y="139"/>
                                  </a:lnTo>
                                  <a:lnTo>
                                    <a:pt x="218" y="150"/>
                                  </a:lnTo>
                                  <a:lnTo>
                                    <a:pt x="216" y="172"/>
                                  </a:lnTo>
                                  <a:lnTo>
                                    <a:pt x="217" y="187"/>
                                  </a:lnTo>
                                  <a:lnTo>
                                    <a:pt x="220" y="201"/>
                                  </a:lnTo>
                                  <a:lnTo>
                                    <a:pt x="224" y="214"/>
                                  </a:lnTo>
                                  <a:lnTo>
                                    <a:pt x="230" y="226"/>
                                  </a:lnTo>
                                  <a:lnTo>
                                    <a:pt x="237" y="237"/>
                                  </a:lnTo>
                                  <a:lnTo>
                                    <a:pt x="245" y="247"/>
                                  </a:lnTo>
                                  <a:lnTo>
                                    <a:pt x="254" y="256"/>
                                  </a:lnTo>
                                  <a:lnTo>
                                    <a:pt x="265" y="263"/>
                                  </a:lnTo>
                                  <a:lnTo>
                                    <a:pt x="257" y="321"/>
                                  </a:lnTo>
                                  <a:lnTo>
                                    <a:pt x="0" y="273"/>
                                  </a:lnTo>
                                  <a:lnTo>
                                    <a:pt x="0" y="24"/>
                                  </a:lnTo>
                                  <a:lnTo>
                                    <a:pt x="59" y="24"/>
                                  </a:lnTo>
                                  <a:lnTo>
                                    <a:pt x="59" y="224"/>
                                  </a:lnTo>
                                  <a:lnTo>
                                    <a:pt x="193" y="250"/>
                                  </a:lnTo>
                                  <a:lnTo>
                                    <a:pt x="180" y="228"/>
                                  </a:lnTo>
                                  <a:lnTo>
                                    <a:pt x="170" y="204"/>
                                  </a:lnTo>
                                  <a:lnTo>
                                    <a:pt x="164" y="180"/>
                                  </a:lnTo>
                                  <a:lnTo>
                                    <a:pt x="162" y="156"/>
                                  </a:lnTo>
                                  <a:lnTo>
                                    <a:pt x="163" y="140"/>
                                  </a:lnTo>
                                  <a:lnTo>
                                    <a:pt x="165" y="125"/>
                                  </a:lnTo>
                                  <a:lnTo>
                                    <a:pt x="168" y="110"/>
                                  </a:lnTo>
                                  <a:lnTo>
                                    <a:pt x="173" y="96"/>
                                  </a:lnTo>
                                  <a:lnTo>
                                    <a:pt x="180" y="82"/>
                                  </a:lnTo>
                                  <a:lnTo>
                                    <a:pt x="188" y="69"/>
                                  </a:lnTo>
                                  <a:lnTo>
                                    <a:pt x="197" y="57"/>
                                  </a:lnTo>
                                  <a:lnTo>
                                    <a:pt x="207" y="46"/>
                                  </a:lnTo>
                                  <a:lnTo>
                                    <a:pt x="219" y="35"/>
                                  </a:lnTo>
                                  <a:lnTo>
                                    <a:pt x="232" y="26"/>
                                  </a:lnTo>
                                  <a:lnTo>
                                    <a:pt x="245" y="18"/>
                                  </a:lnTo>
                                  <a:lnTo>
                                    <a:pt x="259" y="12"/>
                                  </a:lnTo>
                                  <a:lnTo>
                                    <a:pt x="274" y="7"/>
                                  </a:lnTo>
                                  <a:lnTo>
                                    <a:pt x="290" y="3"/>
                                  </a:lnTo>
                                  <a:lnTo>
                                    <a:pt x="307" y="1"/>
                                  </a:lnTo>
                                  <a:lnTo>
                                    <a:pt x="324" y="0"/>
                                  </a:lnTo>
                                  <a:lnTo>
                                    <a:pt x="341" y="1"/>
                                  </a:lnTo>
                                  <a:lnTo>
                                    <a:pt x="357" y="3"/>
                                  </a:lnTo>
                                  <a:lnTo>
                                    <a:pt x="372" y="6"/>
                                  </a:lnTo>
                                  <a:lnTo>
                                    <a:pt x="387" y="10"/>
                                  </a:lnTo>
                                  <a:lnTo>
                                    <a:pt x="402" y="16"/>
                                  </a:lnTo>
                                  <a:lnTo>
                                    <a:pt x="415" y="23"/>
                                  </a:lnTo>
                                  <a:lnTo>
                                    <a:pt x="429" y="31"/>
                                  </a:lnTo>
                                  <a:lnTo>
                                    <a:pt x="441" y="40"/>
                                  </a:lnTo>
                                  <a:lnTo>
                                    <a:pt x="456" y="53"/>
                                  </a:lnTo>
                                  <a:lnTo>
                                    <a:pt x="468" y="66"/>
                                  </a:lnTo>
                                  <a:lnTo>
                                    <a:pt x="478" y="81"/>
                                  </a:lnTo>
                                  <a:lnTo>
                                    <a:pt x="487" y="97"/>
                                  </a:lnTo>
                                  <a:lnTo>
                                    <a:pt x="494" y="114"/>
                                  </a:lnTo>
                                  <a:lnTo>
                                    <a:pt x="498" y="132"/>
                                  </a:lnTo>
                                  <a:lnTo>
                                    <a:pt x="501" y="151"/>
                                  </a:lnTo>
                                  <a:lnTo>
                                    <a:pt x="502" y="171"/>
                                  </a:lnTo>
                                  <a:lnTo>
                                    <a:pt x="501" y="188"/>
                                  </a:lnTo>
                                  <a:lnTo>
                                    <a:pt x="500" y="204"/>
                                  </a:lnTo>
                                  <a:lnTo>
                                    <a:pt x="497" y="219"/>
                                  </a:lnTo>
                                  <a:lnTo>
                                    <a:pt x="492" y="233"/>
                                  </a:lnTo>
                                  <a:lnTo>
                                    <a:pt x="487" y="247"/>
                                  </a:lnTo>
                                  <a:lnTo>
                                    <a:pt x="481" y="260"/>
                                  </a:lnTo>
                                  <a:lnTo>
                                    <a:pt x="473" y="272"/>
                                  </a:lnTo>
                                  <a:lnTo>
                                    <a:pt x="464" y="283"/>
                                  </a:lnTo>
                                  <a:lnTo>
                                    <a:pt x="454" y="293"/>
                                  </a:lnTo>
                                  <a:lnTo>
                                    <a:pt x="443" y="302"/>
                                  </a:lnTo>
                                  <a:lnTo>
                                    <a:pt x="432" y="310"/>
                                  </a:lnTo>
                                  <a:lnTo>
                                    <a:pt x="419" y="317"/>
                                  </a:lnTo>
                                  <a:lnTo>
                                    <a:pt x="406" y="322"/>
                                  </a:lnTo>
                                  <a:lnTo>
                                    <a:pt x="393" y="327"/>
                                  </a:lnTo>
                                  <a:lnTo>
                                    <a:pt x="378" y="330"/>
                                  </a:lnTo>
                                  <a:lnTo>
                                    <a:pt x="363" y="33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18" name="Freeform 194"/>
                          <wps:cNvSpPr>
                            <a:spLocks noEditPoints="1"/>
                          </wps:cNvSpPr>
                          <wps:spPr bwMode="auto">
                            <a:xfrm>
                              <a:off x="8862" y="4232"/>
                              <a:ext cx="191" cy="123"/>
                            </a:xfrm>
                            <a:custGeom>
                              <a:avLst/>
                              <a:gdLst>
                                <a:gd name="T0" fmla="*/ 214 w 511"/>
                                <a:gd name="T1" fmla="*/ 325 h 327"/>
                                <a:gd name="T2" fmla="*/ 142 w 511"/>
                                <a:gd name="T3" fmla="*/ 316 h 327"/>
                                <a:gd name="T4" fmla="*/ 88 w 511"/>
                                <a:gd name="T5" fmla="*/ 298 h 327"/>
                                <a:gd name="T6" fmla="*/ 46 w 511"/>
                                <a:gd name="T7" fmla="*/ 271 h 327"/>
                                <a:gd name="T8" fmla="*/ 23 w 511"/>
                                <a:gd name="T9" fmla="*/ 245 h 327"/>
                                <a:gd name="T10" fmla="*/ 12 w 511"/>
                                <a:gd name="T11" fmla="*/ 224 h 327"/>
                                <a:gd name="T12" fmla="*/ 5 w 511"/>
                                <a:gd name="T13" fmla="*/ 202 h 327"/>
                                <a:gd name="T14" fmla="*/ 0 w 511"/>
                                <a:gd name="T15" fmla="*/ 163 h 327"/>
                                <a:gd name="T16" fmla="*/ 5 w 511"/>
                                <a:gd name="T17" fmla="*/ 126 h 327"/>
                                <a:gd name="T18" fmla="*/ 17 w 511"/>
                                <a:gd name="T19" fmla="*/ 93 h 327"/>
                                <a:gd name="T20" fmla="*/ 36 w 511"/>
                                <a:gd name="T21" fmla="*/ 65 h 327"/>
                                <a:gd name="T22" fmla="*/ 63 w 511"/>
                                <a:gd name="T23" fmla="*/ 43 h 327"/>
                                <a:gd name="T24" fmla="*/ 97 w 511"/>
                                <a:gd name="T25" fmla="*/ 25 h 327"/>
                                <a:gd name="T26" fmla="*/ 138 w 511"/>
                                <a:gd name="T27" fmla="*/ 12 h 327"/>
                                <a:gd name="T28" fmla="*/ 189 w 511"/>
                                <a:gd name="T29" fmla="*/ 3 h 327"/>
                                <a:gd name="T30" fmla="*/ 256 w 511"/>
                                <a:gd name="T31" fmla="*/ 0 h 327"/>
                                <a:gd name="T32" fmla="*/ 335 w 511"/>
                                <a:gd name="T33" fmla="*/ 5 h 327"/>
                                <a:gd name="T34" fmla="*/ 398 w 511"/>
                                <a:gd name="T35" fmla="*/ 19 h 327"/>
                                <a:gd name="T36" fmla="*/ 446 w 511"/>
                                <a:gd name="T37" fmla="*/ 41 h 327"/>
                                <a:gd name="T38" fmla="*/ 482 w 511"/>
                                <a:gd name="T39" fmla="*/ 73 h 327"/>
                                <a:gd name="T40" fmla="*/ 494 w 511"/>
                                <a:gd name="T41" fmla="*/ 92 h 327"/>
                                <a:gd name="T42" fmla="*/ 504 w 511"/>
                                <a:gd name="T43" fmla="*/ 113 h 327"/>
                                <a:gd name="T44" fmla="*/ 509 w 511"/>
                                <a:gd name="T45" fmla="*/ 137 h 327"/>
                                <a:gd name="T46" fmla="*/ 510 w 511"/>
                                <a:gd name="T47" fmla="*/ 181 h 327"/>
                                <a:gd name="T48" fmla="*/ 504 w 511"/>
                                <a:gd name="T49" fmla="*/ 213 h 327"/>
                                <a:gd name="T50" fmla="*/ 491 w 511"/>
                                <a:gd name="T51" fmla="*/ 242 h 327"/>
                                <a:gd name="T52" fmla="*/ 471 w 511"/>
                                <a:gd name="T53" fmla="*/ 266 h 327"/>
                                <a:gd name="T54" fmla="*/ 442 w 511"/>
                                <a:gd name="T55" fmla="*/ 289 h 327"/>
                                <a:gd name="T56" fmla="*/ 401 w 511"/>
                                <a:gd name="T57" fmla="*/ 307 h 327"/>
                                <a:gd name="T58" fmla="*/ 351 w 511"/>
                                <a:gd name="T59" fmla="*/ 320 h 327"/>
                                <a:gd name="T60" fmla="*/ 290 w 511"/>
                                <a:gd name="T61" fmla="*/ 326 h 327"/>
                                <a:gd name="T62" fmla="*/ 256 w 511"/>
                                <a:gd name="T63" fmla="*/ 263 h 327"/>
                                <a:gd name="T64" fmla="*/ 337 w 511"/>
                                <a:gd name="T65" fmla="*/ 259 h 327"/>
                                <a:gd name="T66" fmla="*/ 378 w 511"/>
                                <a:gd name="T67" fmla="*/ 252 h 327"/>
                                <a:gd name="T68" fmla="*/ 408 w 511"/>
                                <a:gd name="T69" fmla="*/ 241 h 327"/>
                                <a:gd name="T70" fmla="*/ 429 w 511"/>
                                <a:gd name="T71" fmla="*/ 227 h 327"/>
                                <a:gd name="T72" fmla="*/ 445 w 511"/>
                                <a:gd name="T73" fmla="*/ 211 h 327"/>
                                <a:gd name="T74" fmla="*/ 455 w 511"/>
                                <a:gd name="T75" fmla="*/ 193 h 327"/>
                                <a:gd name="T76" fmla="*/ 460 w 511"/>
                                <a:gd name="T77" fmla="*/ 174 h 327"/>
                                <a:gd name="T78" fmla="*/ 460 w 511"/>
                                <a:gd name="T79" fmla="*/ 153 h 327"/>
                                <a:gd name="T80" fmla="*/ 455 w 511"/>
                                <a:gd name="T81" fmla="*/ 134 h 327"/>
                                <a:gd name="T82" fmla="*/ 445 w 511"/>
                                <a:gd name="T83" fmla="*/ 116 h 327"/>
                                <a:gd name="T84" fmla="*/ 429 w 511"/>
                                <a:gd name="T85" fmla="*/ 100 h 327"/>
                                <a:gd name="T86" fmla="*/ 408 w 511"/>
                                <a:gd name="T87" fmla="*/ 86 h 327"/>
                                <a:gd name="T88" fmla="*/ 377 w 511"/>
                                <a:gd name="T89" fmla="*/ 75 h 327"/>
                                <a:gd name="T90" fmla="*/ 337 w 511"/>
                                <a:gd name="T91" fmla="*/ 68 h 327"/>
                                <a:gd name="T92" fmla="*/ 256 w 511"/>
                                <a:gd name="T93" fmla="*/ 64 h 327"/>
                                <a:gd name="T94" fmla="*/ 175 w 511"/>
                                <a:gd name="T95" fmla="*/ 68 h 327"/>
                                <a:gd name="T96" fmla="*/ 134 w 511"/>
                                <a:gd name="T97" fmla="*/ 75 h 327"/>
                                <a:gd name="T98" fmla="*/ 103 w 511"/>
                                <a:gd name="T99" fmla="*/ 86 h 327"/>
                                <a:gd name="T100" fmla="*/ 82 w 511"/>
                                <a:gd name="T101" fmla="*/ 100 h 327"/>
                                <a:gd name="T102" fmla="*/ 67 w 511"/>
                                <a:gd name="T103" fmla="*/ 116 h 327"/>
                                <a:gd name="T104" fmla="*/ 57 w 511"/>
                                <a:gd name="T105" fmla="*/ 134 h 327"/>
                                <a:gd name="T106" fmla="*/ 52 w 511"/>
                                <a:gd name="T107" fmla="*/ 154 h 327"/>
                                <a:gd name="T108" fmla="*/ 52 w 511"/>
                                <a:gd name="T109" fmla="*/ 174 h 327"/>
                                <a:gd name="T110" fmla="*/ 56 w 511"/>
                                <a:gd name="T111" fmla="*/ 194 h 327"/>
                                <a:gd name="T112" fmla="*/ 65 w 511"/>
                                <a:gd name="T113" fmla="*/ 210 h 327"/>
                                <a:gd name="T114" fmla="*/ 79 w 511"/>
                                <a:gd name="T115" fmla="*/ 225 h 327"/>
                                <a:gd name="T116" fmla="*/ 100 w 511"/>
                                <a:gd name="T117" fmla="*/ 239 h 327"/>
                                <a:gd name="T118" fmla="*/ 132 w 511"/>
                                <a:gd name="T119" fmla="*/ 251 h 327"/>
                                <a:gd name="T120" fmla="*/ 174 w 511"/>
                                <a:gd name="T121" fmla="*/ 259 h 327"/>
                                <a:gd name="T122" fmla="*/ 226 w 511"/>
                                <a:gd name="T123" fmla="*/ 263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7">
                                  <a:moveTo>
                                    <a:pt x="256" y="327"/>
                                  </a:moveTo>
                                  <a:lnTo>
                                    <a:pt x="214" y="325"/>
                                  </a:lnTo>
                                  <a:lnTo>
                                    <a:pt x="176" y="322"/>
                                  </a:lnTo>
                                  <a:lnTo>
                                    <a:pt x="142" y="316"/>
                                  </a:lnTo>
                                  <a:lnTo>
                                    <a:pt x="113" y="308"/>
                                  </a:lnTo>
                                  <a:lnTo>
                                    <a:pt x="88" y="298"/>
                                  </a:lnTo>
                                  <a:lnTo>
                                    <a:pt x="65" y="286"/>
                                  </a:lnTo>
                                  <a:lnTo>
                                    <a:pt x="46" y="271"/>
                                  </a:lnTo>
                                  <a:lnTo>
                                    <a:pt x="30" y="254"/>
                                  </a:lnTo>
                                  <a:lnTo>
                                    <a:pt x="23" y="245"/>
                                  </a:lnTo>
                                  <a:lnTo>
                                    <a:pt x="17" y="235"/>
                                  </a:lnTo>
                                  <a:lnTo>
                                    <a:pt x="12" y="224"/>
                                  </a:lnTo>
                                  <a:lnTo>
                                    <a:pt x="8" y="213"/>
                                  </a:lnTo>
                                  <a:lnTo>
                                    <a:pt x="5" y="202"/>
                                  </a:lnTo>
                                  <a:lnTo>
                                    <a:pt x="2" y="190"/>
                                  </a:lnTo>
                                  <a:lnTo>
                                    <a:pt x="0" y="163"/>
                                  </a:lnTo>
                                  <a:lnTo>
                                    <a:pt x="1" y="144"/>
                                  </a:lnTo>
                                  <a:lnTo>
                                    <a:pt x="5" y="126"/>
                                  </a:lnTo>
                                  <a:lnTo>
                                    <a:pt x="10" y="109"/>
                                  </a:lnTo>
                                  <a:lnTo>
                                    <a:pt x="17" y="93"/>
                                  </a:lnTo>
                                  <a:lnTo>
                                    <a:pt x="26" y="78"/>
                                  </a:lnTo>
                                  <a:lnTo>
                                    <a:pt x="36" y="65"/>
                                  </a:lnTo>
                                  <a:lnTo>
                                    <a:pt x="49" y="53"/>
                                  </a:lnTo>
                                  <a:lnTo>
                                    <a:pt x="63" y="43"/>
                                  </a:lnTo>
                                  <a:lnTo>
                                    <a:pt x="79" y="33"/>
                                  </a:lnTo>
                                  <a:lnTo>
                                    <a:pt x="97" y="25"/>
                                  </a:lnTo>
                                  <a:lnTo>
                                    <a:pt x="117" y="18"/>
                                  </a:lnTo>
                                  <a:lnTo>
                                    <a:pt x="138" y="12"/>
                                  </a:lnTo>
                                  <a:lnTo>
                                    <a:pt x="162" y="7"/>
                                  </a:lnTo>
                                  <a:lnTo>
                                    <a:pt x="189" y="3"/>
                                  </a:lnTo>
                                  <a:lnTo>
                                    <a:pt x="221" y="1"/>
                                  </a:lnTo>
                                  <a:lnTo>
                                    <a:pt x="256" y="0"/>
                                  </a:lnTo>
                                  <a:lnTo>
                                    <a:pt x="298" y="2"/>
                                  </a:lnTo>
                                  <a:lnTo>
                                    <a:pt x="335" y="5"/>
                                  </a:lnTo>
                                  <a:lnTo>
                                    <a:pt x="369" y="11"/>
                                  </a:lnTo>
                                  <a:lnTo>
                                    <a:pt x="398" y="19"/>
                                  </a:lnTo>
                                  <a:lnTo>
                                    <a:pt x="423" y="29"/>
                                  </a:lnTo>
                                  <a:lnTo>
                                    <a:pt x="446" y="41"/>
                                  </a:lnTo>
                                  <a:lnTo>
                                    <a:pt x="465" y="56"/>
                                  </a:lnTo>
                                  <a:lnTo>
                                    <a:pt x="482" y="73"/>
                                  </a:lnTo>
                                  <a:lnTo>
                                    <a:pt x="488" y="82"/>
                                  </a:lnTo>
                                  <a:lnTo>
                                    <a:pt x="494" y="92"/>
                                  </a:lnTo>
                                  <a:lnTo>
                                    <a:pt x="500" y="102"/>
                                  </a:lnTo>
                                  <a:lnTo>
                                    <a:pt x="504" y="113"/>
                                  </a:lnTo>
                                  <a:lnTo>
                                    <a:pt x="507" y="125"/>
                                  </a:lnTo>
                                  <a:lnTo>
                                    <a:pt x="509" y="137"/>
                                  </a:lnTo>
                                  <a:lnTo>
                                    <a:pt x="511" y="163"/>
                                  </a:lnTo>
                                  <a:lnTo>
                                    <a:pt x="510" y="181"/>
                                  </a:lnTo>
                                  <a:lnTo>
                                    <a:pt x="508" y="198"/>
                                  </a:lnTo>
                                  <a:lnTo>
                                    <a:pt x="504" y="213"/>
                                  </a:lnTo>
                                  <a:lnTo>
                                    <a:pt x="498" y="228"/>
                                  </a:lnTo>
                                  <a:lnTo>
                                    <a:pt x="491" y="242"/>
                                  </a:lnTo>
                                  <a:lnTo>
                                    <a:pt x="482" y="254"/>
                                  </a:lnTo>
                                  <a:lnTo>
                                    <a:pt x="471" y="266"/>
                                  </a:lnTo>
                                  <a:lnTo>
                                    <a:pt x="459" y="277"/>
                                  </a:lnTo>
                                  <a:lnTo>
                                    <a:pt x="442" y="289"/>
                                  </a:lnTo>
                                  <a:lnTo>
                                    <a:pt x="423" y="299"/>
                                  </a:lnTo>
                                  <a:lnTo>
                                    <a:pt x="401" y="307"/>
                                  </a:lnTo>
                                  <a:lnTo>
                                    <a:pt x="377" y="314"/>
                                  </a:lnTo>
                                  <a:lnTo>
                                    <a:pt x="351" y="320"/>
                                  </a:lnTo>
                                  <a:lnTo>
                                    <a:pt x="321" y="323"/>
                                  </a:lnTo>
                                  <a:lnTo>
                                    <a:pt x="290" y="326"/>
                                  </a:lnTo>
                                  <a:lnTo>
                                    <a:pt x="256" y="327"/>
                                  </a:lnTo>
                                  <a:moveTo>
                                    <a:pt x="256" y="263"/>
                                  </a:moveTo>
                                  <a:lnTo>
                                    <a:pt x="312" y="262"/>
                                  </a:lnTo>
                                  <a:lnTo>
                                    <a:pt x="337" y="259"/>
                                  </a:lnTo>
                                  <a:lnTo>
                                    <a:pt x="358" y="256"/>
                                  </a:lnTo>
                                  <a:lnTo>
                                    <a:pt x="378" y="252"/>
                                  </a:lnTo>
                                  <a:lnTo>
                                    <a:pt x="394" y="247"/>
                                  </a:lnTo>
                                  <a:lnTo>
                                    <a:pt x="408" y="241"/>
                                  </a:lnTo>
                                  <a:lnTo>
                                    <a:pt x="420" y="235"/>
                                  </a:lnTo>
                                  <a:lnTo>
                                    <a:pt x="429" y="227"/>
                                  </a:lnTo>
                                  <a:lnTo>
                                    <a:pt x="438" y="219"/>
                                  </a:lnTo>
                                  <a:lnTo>
                                    <a:pt x="445" y="211"/>
                                  </a:lnTo>
                                  <a:lnTo>
                                    <a:pt x="450" y="202"/>
                                  </a:lnTo>
                                  <a:lnTo>
                                    <a:pt x="455" y="193"/>
                                  </a:lnTo>
                                  <a:lnTo>
                                    <a:pt x="458" y="184"/>
                                  </a:lnTo>
                                  <a:lnTo>
                                    <a:pt x="460" y="174"/>
                                  </a:lnTo>
                                  <a:lnTo>
                                    <a:pt x="461" y="163"/>
                                  </a:lnTo>
                                  <a:lnTo>
                                    <a:pt x="460" y="153"/>
                                  </a:lnTo>
                                  <a:lnTo>
                                    <a:pt x="458" y="143"/>
                                  </a:lnTo>
                                  <a:lnTo>
                                    <a:pt x="455" y="134"/>
                                  </a:lnTo>
                                  <a:lnTo>
                                    <a:pt x="450" y="125"/>
                                  </a:lnTo>
                                  <a:lnTo>
                                    <a:pt x="445" y="116"/>
                                  </a:lnTo>
                                  <a:lnTo>
                                    <a:pt x="438" y="108"/>
                                  </a:lnTo>
                                  <a:lnTo>
                                    <a:pt x="429" y="100"/>
                                  </a:lnTo>
                                  <a:lnTo>
                                    <a:pt x="420" y="92"/>
                                  </a:lnTo>
                                  <a:lnTo>
                                    <a:pt x="408" y="86"/>
                                  </a:lnTo>
                                  <a:lnTo>
                                    <a:pt x="394" y="80"/>
                                  </a:lnTo>
                                  <a:lnTo>
                                    <a:pt x="377" y="75"/>
                                  </a:lnTo>
                                  <a:lnTo>
                                    <a:pt x="358" y="71"/>
                                  </a:lnTo>
                                  <a:lnTo>
                                    <a:pt x="337" y="68"/>
                                  </a:lnTo>
                                  <a:lnTo>
                                    <a:pt x="312" y="65"/>
                                  </a:lnTo>
                                  <a:lnTo>
                                    <a:pt x="256" y="64"/>
                                  </a:lnTo>
                                  <a:lnTo>
                                    <a:pt x="199" y="65"/>
                                  </a:lnTo>
                                  <a:lnTo>
                                    <a:pt x="175" y="68"/>
                                  </a:lnTo>
                                  <a:lnTo>
                                    <a:pt x="153" y="71"/>
                                  </a:lnTo>
                                  <a:lnTo>
                                    <a:pt x="134" y="75"/>
                                  </a:lnTo>
                                  <a:lnTo>
                                    <a:pt x="117" y="80"/>
                                  </a:lnTo>
                                  <a:lnTo>
                                    <a:pt x="103" y="86"/>
                                  </a:lnTo>
                                  <a:lnTo>
                                    <a:pt x="92" y="92"/>
                                  </a:lnTo>
                                  <a:lnTo>
                                    <a:pt x="82" y="100"/>
                                  </a:lnTo>
                                  <a:lnTo>
                                    <a:pt x="74" y="108"/>
                                  </a:lnTo>
                                  <a:lnTo>
                                    <a:pt x="67" y="116"/>
                                  </a:lnTo>
                                  <a:lnTo>
                                    <a:pt x="61" y="125"/>
                                  </a:lnTo>
                                  <a:lnTo>
                                    <a:pt x="57" y="134"/>
                                  </a:lnTo>
                                  <a:lnTo>
                                    <a:pt x="54" y="144"/>
                                  </a:lnTo>
                                  <a:lnTo>
                                    <a:pt x="52" y="154"/>
                                  </a:lnTo>
                                  <a:lnTo>
                                    <a:pt x="51" y="164"/>
                                  </a:lnTo>
                                  <a:lnTo>
                                    <a:pt x="52" y="174"/>
                                  </a:lnTo>
                                  <a:lnTo>
                                    <a:pt x="54" y="184"/>
                                  </a:lnTo>
                                  <a:lnTo>
                                    <a:pt x="56" y="194"/>
                                  </a:lnTo>
                                  <a:lnTo>
                                    <a:pt x="60" y="202"/>
                                  </a:lnTo>
                                  <a:lnTo>
                                    <a:pt x="65" y="210"/>
                                  </a:lnTo>
                                  <a:lnTo>
                                    <a:pt x="71" y="218"/>
                                  </a:lnTo>
                                  <a:lnTo>
                                    <a:pt x="79" y="225"/>
                                  </a:lnTo>
                                  <a:lnTo>
                                    <a:pt x="87" y="232"/>
                                  </a:lnTo>
                                  <a:lnTo>
                                    <a:pt x="100" y="239"/>
                                  </a:lnTo>
                                  <a:lnTo>
                                    <a:pt x="115" y="246"/>
                                  </a:lnTo>
                                  <a:lnTo>
                                    <a:pt x="132" y="251"/>
                                  </a:lnTo>
                                  <a:lnTo>
                                    <a:pt x="152" y="256"/>
                                  </a:lnTo>
                                  <a:lnTo>
                                    <a:pt x="174" y="259"/>
                                  </a:lnTo>
                                  <a:lnTo>
                                    <a:pt x="199" y="261"/>
                                  </a:lnTo>
                                  <a:lnTo>
                                    <a:pt x="226" y="263"/>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19" name="Freeform 195"/>
                          <wps:cNvSpPr>
                            <a:spLocks noEditPoints="1"/>
                          </wps:cNvSpPr>
                          <wps:spPr bwMode="auto">
                            <a:xfrm>
                              <a:off x="8862" y="4086"/>
                              <a:ext cx="191" cy="123"/>
                            </a:xfrm>
                            <a:custGeom>
                              <a:avLst/>
                              <a:gdLst>
                                <a:gd name="T0" fmla="*/ 214 w 511"/>
                                <a:gd name="T1" fmla="*/ 325 h 326"/>
                                <a:gd name="T2" fmla="*/ 142 w 511"/>
                                <a:gd name="T3" fmla="*/ 316 h 326"/>
                                <a:gd name="T4" fmla="*/ 88 w 511"/>
                                <a:gd name="T5" fmla="*/ 298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5 h 326"/>
                                <a:gd name="T22" fmla="*/ 63 w 511"/>
                                <a:gd name="T23" fmla="*/ 42 h 326"/>
                                <a:gd name="T24" fmla="*/ 97 w 511"/>
                                <a:gd name="T25" fmla="*/ 25 h 326"/>
                                <a:gd name="T26" fmla="*/ 138 w 511"/>
                                <a:gd name="T27" fmla="*/ 11 h 326"/>
                                <a:gd name="T28" fmla="*/ 189 w 511"/>
                                <a:gd name="T29" fmla="*/ 3 h 326"/>
                                <a:gd name="T30" fmla="*/ 256 w 511"/>
                                <a:gd name="T31" fmla="*/ 0 h 326"/>
                                <a:gd name="T32" fmla="*/ 335 w 511"/>
                                <a:gd name="T33" fmla="*/ 5 h 326"/>
                                <a:gd name="T34" fmla="*/ 398 w 511"/>
                                <a:gd name="T35" fmla="*/ 18 h 326"/>
                                <a:gd name="T36" fmla="*/ 446 w 511"/>
                                <a:gd name="T37" fmla="*/ 41 h 326"/>
                                <a:gd name="T38" fmla="*/ 482 w 511"/>
                                <a:gd name="T39" fmla="*/ 72 h 326"/>
                                <a:gd name="T40" fmla="*/ 494 w 511"/>
                                <a:gd name="T41" fmla="*/ 91 h 326"/>
                                <a:gd name="T42" fmla="*/ 504 w 511"/>
                                <a:gd name="T43" fmla="*/ 113 h 326"/>
                                <a:gd name="T44" fmla="*/ 509 w 511"/>
                                <a:gd name="T45" fmla="*/ 137 h 326"/>
                                <a:gd name="T46" fmla="*/ 510 w 511"/>
                                <a:gd name="T47" fmla="*/ 181 h 326"/>
                                <a:gd name="T48" fmla="*/ 504 w 511"/>
                                <a:gd name="T49" fmla="*/ 213 h 326"/>
                                <a:gd name="T50" fmla="*/ 491 w 511"/>
                                <a:gd name="T51" fmla="*/ 241 h 326"/>
                                <a:gd name="T52" fmla="*/ 471 w 511"/>
                                <a:gd name="T53" fmla="*/ 266 h 326"/>
                                <a:gd name="T54" fmla="*/ 442 w 511"/>
                                <a:gd name="T55" fmla="*/ 288 h 326"/>
                                <a:gd name="T56" fmla="*/ 401 w 511"/>
                                <a:gd name="T57" fmla="*/ 307 h 326"/>
                                <a:gd name="T58" fmla="*/ 351 w 511"/>
                                <a:gd name="T59" fmla="*/ 319 h 326"/>
                                <a:gd name="T60" fmla="*/ 290 w 511"/>
                                <a:gd name="T61" fmla="*/ 325 h 326"/>
                                <a:gd name="T62" fmla="*/ 256 w 511"/>
                                <a:gd name="T63" fmla="*/ 263 h 326"/>
                                <a:gd name="T64" fmla="*/ 337 w 511"/>
                                <a:gd name="T65" fmla="*/ 259 h 326"/>
                                <a:gd name="T66" fmla="*/ 378 w 511"/>
                                <a:gd name="T67" fmla="*/ 252 h 326"/>
                                <a:gd name="T68" fmla="*/ 408 w 511"/>
                                <a:gd name="T69" fmla="*/ 241 h 326"/>
                                <a:gd name="T70" fmla="*/ 429 w 511"/>
                                <a:gd name="T71" fmla="*/ 227 h 326"/>
                                <a:gd name="T72" fmla="*/ 445 w 511"/>
                                <a:gd name="T73" fmla="*/ 211 h 326"/>
                                <a:gd name="T74" fmla="*/ 455 w 511"/>
                                <a:gd name="T75" fmla="*/ 193 h 326"/>
                                <a:gd name="T76" fmla="*/ 460 w 511"/>
                                <a:gd name="T77" fmla="*/ 173 h 326"/>
                                <a:gd name="T78" fmla="*/ 460 w 511"/>
                                <a:gd name="T79" fmla="*/ 153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6 h 326"/>
                                <a:gd name="T104" fmla="*/ 57 w 511"/>
                                <a:gd name="T105" fmla="*/ 133 h 326"/>
                                <a:gd name="T106" fmla="*/ 52 w 511"/>
                                <a:gd name="T107" fmla="*/ 153 h 326"/>
                                <a:gd name="T108" fmla="*/ 52 w 511"/>
                                <a:gd name="T109" fmla="*/ 174 h 326"/>
                                <a:gd name="T110" fmla="*/ 56 w 511"/>
                                <a:gd name="T111" fmla="*/ 193 h 326"/>
                                <a:gd name="T112" fmla="*/ 65 w 511"/>
                                <a:gd name="T113" fmla="*/ 210 h 326"/>
                                <a:gd name="T114" fmla="*/ 79 w 511"/>
                                <a:gd name="T115" fmla="*/ 225 h 326"/>
                                <a:gd name="T116" fmla="*/ 100 w 511"/>
                                <a:gd name="T117" fmla="*/ 239 h 326"/>
                                <a:gd name="T118" fmla="*/ 132 w 511"/>
                                <a:gd name="T119" fmla="*/ 251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5"/>
                                  </a:lnTo>
                                  <a:lnTo>
                                    <a:pt x="176" y="321"/>
                                  </a:lnTo>
                                  <a:lnTo>
                                    <a:pt x="142" y="316"/>
                                  </a:lnTo>
                                  <a:lnTo>
                                    <a:pt x="113" y="308"/>
                                  </a:lnTo>
                                  <a:lnTo>
                                    <a:pt x="88" y="298"/>
                                  </a:lnTo>
                                  <a:lnTo>
                                    <a:pt x="65" y="285"/>
                                  </a:lnTo>
                                  <a:lnTo>
                                    <a:pt x="46" y="270"/>
                                  </a:lnTo>
                                  <a:lnTo>
                                    <a:pt x="30" y="254"/>
                                  </a:lnTo>
                                  <a:lnTo>
                                    <a:pt x="23" y="244"/>
                                  </a:lnTo>
                                  <a:lnTo>
                                    <a:pt x="17" y="234"/>
                                  </a:lnTo>
                                  <a:lnTo>
                                    <a:pt x="12" y="224"/>
                                  </a:lnTo>
                                  <a:lnTo>
                                    <a:pt x="8" y="213"/>
                                  </a:lnTo>
                                  <a:lnTo>
                                    <a:pt x="5" y="201"/>
                                  </a:lnTo>
                                  <a:lnTo>
                                    <a:pt x="2" y="189"/>
                                  </a:lnTo>
                                  <a:lnTo>
                                    <a:pt x="0" y="163"/>
                                  </a:lnTo>
                                  <a:lnTo>
                                    <a:pt x="1" y="144"/>
                                  </a:lnTo>
                                  <a:lnTo>
                                    <a:pt x="5" y="125"/>
                                  </a:lnTo>
                                  <a:lnTo>
                                    <a:pt x="10" y="108"/>
                                  </a:lnTo>
                                  <a:lnTo>
                                    <a:pt x="17" y="92"/>
                                  </a:lnTo>
                                  <a:lnTo>
                                    <a:pt x="26" y="78"/>
                                  </a:lnTo>
                                  <a:lnTo>
                                    <a:pt x="36" y="65"/>
                                  </a:lnTo>
                                  <a:lnTo>
                                    <a:pt x="49" y="53"/>
                                  </a:lnTo>
                                  <a:lnTo>
                                    <a:pt x="63" y="42"/>
                                  </a:lnTo>
                                  <a:lnTo>
                                    <a:pt x="79" y="33"/>
                                  </a:lnTo>
                                  <a:lnTo>
                                    <a:pt x="97" y="25"/>
                                  </a:lnTo>
                                  <a:lnTo>
                                    <a:pt x="117" y="17"/>
                                  </a:lnTo>
                                  <a:lnTo>
                                    <a:pt x="138" y="11"/>
                                  </a:lnTo>
                                  <a:lnTo>
                                    <a:pt x="162" y="6"/>
                                  </a:lnTo>
                                  <a:lnTo>
                                    <a:pt x="189" y="3"/>
                                  </a:lnTo>
                                  <a:lnTo>
                                    <a:pt x="221" y="1"/>
                                  </a:lnTo>
                                  <a:lnTo>
                                    <a:pt x="256" y="0"/>
                                  </a:lnTo>
                                  <a:lnTo>
                                    <a:pt x="298" y="1"/>
                                  </a:lnTo>
                                  <a:lnTo>
                                    <a:pt x="335" y="5"/>
                                  </a:lnTo>
                                  <a:lnTo>
                                    <a:pt x="369" y="10"/>
                                  </a:lnTo>
                                  <a:lnTo>
                                    <a:pt x="398" y="18"/>
                                  </a:lnTo>
                                  <a:lnTo>
                                    <a:pt x="423" y="28"/>
                                  </a:lnTo>
                                  <a:lnTo>
                                    <a:pt x="446" y="41"/>
                                  </a:lnTo>
                                  <a:lnTo>
                                    <a:pt x="465" y="55"/>
                                  </a:lnTo>
                                  <a:lnTo>
                                    <a:pt x="482" y="72"/>
                                  </a:lnTo>
                                  <a:lnTo>
                                    <a:pt x="488" y="81"/>
                                  </a:lnTo>
                                  <a:lnTo>
                                    <a:pt x="494" y="91"/>
                                  </a:lnTo>
                                  <a:lnTo>
                                    <a:pt x="500" y="102"/>
                                  </a:lnTo>
                                  <a:lnTo>
                                    <a:pt x="504" y="113"/>
                                  </a:lnTo>
                                  <a:lnTo>
                                    <a:pt x="507" y="125"/>
                                  </a:lnTo>
                                  <a:lnTo>
                                    <a:pt x="509" y="137"/>
                                  </a:lnTo>
                                  <a:lnTo>
                                    <a:pt x="511" y="163"/>
                                  </a:lnTo>
                                  <a:lnTo>
                                    <a:pt x="510" y="181"/>
                                  </a:lnTo>
                                  <a:lnTo>
                                    <a:pt x="508" y="197"/>
                                  </a:lnTo>
                                  <a:lnTo>
                                    <a:pt x="504" y="213"/>
                                  </a:lnTo>
                                  <a:lnTo>
                                    <a:pt x="498" y="228"/>
                                  </a:lnTo>
                                  <a:lnTo>
                                    <a:pt x="491" y="241"/>
                                  </a:lnTo>
                                  <a:lnTo>
                                    <a:pt x="482" y="254"/>
                                  </a:lnTo>
                                  <a:lnTo>
                                    <a:pt x="471" y="266"/>
                                  </a:lnTo>
                                  <a:lnTo>
                                    <a:pt x="459" y="277"/>
                                  </a:lnTo>
                                  <a:lnTo>
                                    <a:pt x="442" y="288"/>
                                  </a:lnTo>
                                  <a:lnTo>
                                    <a:pt x="423" y="298"/>
                                  </a:lnTo>
                                  <a:lnTo>
                                    <a:pt x="401" y="307"/>
                                  </a:lnTo>
                                  <a:lnTo>
                                    <a:pt x="377" y="314"/>
                                  </a:lnTo>
                                  <a:lnTo>
                                    <a:pt x="351" y="319"/>
                                  </a:lnTo>
                                  <a:lnTo>
                                    <a:pt x="321" y="323"/>
                                  </a:lnTo>
                                  <a:lnTo>
                                    <a:pt x="290" y="325"/>
                                  </a:lnTo>
                                  <a:lnTo>
                                    <a:pt x="256" y="326"/>
                                  </a:lnTo>
                                  <a:moveTo>
                                    <a:pt x="256" y="263"/>
                                  </a:moveTo>
                                  <a:lnTo>
                                    <a:pt x="312" y="261"/>
                                  </a:lnTo>
                                  <a:lnTo>
                                    <a:pt x="337" y="259"/>
                                  </a:lnTo>
                                  <a:lnTo>
                                    <a:pt x="358" y="256"/>
                                  </a:lnTo>
                                  <a:lnTo>
                                    <a:pt x="378" y="252"/>
                                  </a:lnTo>
                                  <a:lnTo>
                                    <a:pt x="394" y="247"/>
                                  </a:lnTo>
                                  <a:lnTo>
                                    <a:pt x="408" y="241"/>
                                  </a:lnTo>
                                  <a:lnTo>
                                    <a:pt x="420" y="234"/>
                                  </a:lnTo>
                                  <a:lnTo>
                                    <a:pt x="429" y="227"/>
                                  </a:lnTo>
                                  <a:lnTo>
                                    <a:pt x="438" y="219"/>
                                  </a:lnTo>
                                  <a:lnTo>
                                    <a:pt x="445" y="211"/>
                                  </a:lnTo>
                                  <a:lnTo>
                                    <a:pt x="450" y="202"/>
                                  </a:lnTo>
                                  <a:lnTo>
                                    <a:pt x="455" y="193"/>
                                  </a:lnTo>
                                  <a:lnTo>
                                    <a:pt x="458" y="183"/>
                                  </a:lnTo>
                                  <a:lnTo>
                                    <a:pt x="460" y="173"/>
                                  </a:lnTo>
                                  <a:lnTo>
                                    <a:pt x="461" y="163"/>
                                  </a:lnTo>
                                  <a:lnTo>
                                    <a:pt x="460" y="153"/>
                                  </a:lnTo>
                                  <a:lnTo>
                                    <a:pt x="458" y="143"/>
                                  </a:lnTo>
                                  <a:lnTo>
                                    <a:pt x="455" y="133"/>
                                  </a:lnTo>
                                  <a:lnTo>
                                    <a:pt x="450" y="124"/>
                                  </a:lnTo>
                                  <a:lnTo>
                                    <a:pt x="445" y="115"/>
                                  </a:lnTo>
                                  <a:lnTo>
                                    <a:pt x="438" y="107"/>
                                  </a:lnTo>
                                  <a:lnTo>
                                    <a:pt x="429" y="99"/>
                                  </a:lnTo>
                                  <a:lnTo>
                                    <a:pt x="420" y="92"/>
                                  </a:lnTo>
                                  <a:lnTo>
                                    <a:pt x="408" y="85"/>
                                  </a:lnTo>
                                  <a:lnTo>
                                    <a:pt x="394" y="79"/>
                                  </a:lnTo>
                                  <a:lnTo>
                                    <a:pt x="377" y="74"/>
                                  </a:lnTo>
                                  <a:lnTo>
                                    <a:pt x="358" y="70"/>
                                  </a:lnTo>
                                  <a:lnTo>
                                    <a:pt x="337" y="67"/>
                                  </a:lnTo>
                                  <a:lnTo>
                                    <a:pt x="312" y="65"/>
                                  </a:lnTo>
                                  <a:lnTo>
                                    <a:pt x="256" y="63"/>
                                  </a:lnTo>
                                  <a:lnTo>
                                    <a:pt x="199" y="65"/>
                                  </a:lnTo>
                                  <a:lnTo>
                                    <a:pt x="175" y="67"/>
                                  </a:lnTo>
                                  <a:lnTo>
                                    <a:pt x="153" y="70"/>
                                  </a:lnTo>
                                  <a:lnTo>
                                    <a:pt x="134" y="74"/>
                                  </a:lnTo>
                                  <a:lnTo>
                                    <a:pt x="117" y="79"/>
                                  </a:lnTo>
                                  <a:lnTo>
                                    <a:pt x="103" y="85"/>
                                  </a:lnTo>
                                  <a:lnTo>
                                    <a:pt x="92" y="92"/>
                                  </a:lnTo>
                                  <a:lnTo>
                                    <a:pt x="82" y="99"/>
                                  </a:lnTo>
                                  <a:lnTo>
                                    <a:pt x="74" y="107"/>
                                  </a:lnTo>
                                  <a:lnTo>
                                    <a:pt x="67" y="116"/>
                                  </a:lnTo>
                                  <a:lnTo>
                                    <a:pt x="61" y="124"/>
                                  </a:lnTo>
                                  <a:lnTo>
                                    <a:pt x="57" y="133"/>
                                  </a:lnTo>
                                  <a:lnTo>
                                    <a:pt x="54" y="143"/>
                                  </a:lnTo>
                                  <a:lnTo>
                                    <a:pt x="52" y="153"/>
                                  </a:lnTo>
                                  <a:lnTo>
                                    <a:pt x="51" y="164"/>
                                  </a:lnTo>
                                  <a:lnTo>
                                    <a:pt x="52" y="174"/>
                                  </a:lnTo>
                                  <a:lnTo>
                                    <a:pt x="54" y="184"/>
                                  </a:lnTo>
                                  <a:lnTo>
                                    <a:pt x="56" y="193"/>
                                  </a:lnTo>
                                  <a:lnTo>
                                    <a:pt x="60" y="202"/>
                                  </a:lnTo>
                                  <a:lnTo>
                                    <a:pt x="65" y="210"/>
                                  </a:lnTo>
                                  <a:lnTo>
                                    <a:pt x="71" y="218"/>
                                  </a:lnTo>
                                  <a:lnTo>
                                    <a:pt x="79" y="225"/>
                                  </a:lnTo>
                                  <a:lnTo>
                                    <a:pt x="87" y="231"/>
                                  </a:lnTo>
                                  <a:lnTo>
                                    <a:pt x="100" y="239"/>
                                  </a:lnTo>
                                  <a:lnTo>
                                    <a:pt x="115" y="245"/>
                                  </a:lnTo>
                                  <a:lnTo>
                                    <a:pt x="132" y="251"/>
                                  </a:lnTo>
                                  <a:lnTo>
                                    <a:pt x="152" y="255"/>
                                  </a:lnTo>
                                  <a:lnTo>
                                    <a:pt x="174" y="258"/>
                                  </a:lnTo>
                                  <a:lnTo>
                                    <a:pt x="199" y="261"/>
                                  </a:lnTo>
                                  <a:lnTo>
                                    <a:pt x="226" y="262"/>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20" name="Freeform 196"/>
                          <wps:cNvSpPr>
                            <a:spLocks noEditPoints="1"/>
                          </wps:cNvSpPr>
                          <wps:spPr bwMode="auto">
                            <a:xfrm>
                              <a:off x="8862" y="3941"/>
                              <a:ext cx="191" cy="122"/>
                            </a:xfrm>
                            <a:custGeom>
                              <a:avLst/>
                              <a:gdLst>
                                <a:gd name="T0" fmla="*/ 214 w 511"/>
                                <a:gd name="T1" fmla="*/ 324 h 326"/>
                                <a:gd name="T2" fmla="*/ 142 w 511"/>
                                <a:gd name="T3" fmla="*/ 315 h 326"/>
                                <a:gd name="T4" fmla="*/ 88 w 511"/>
                                <a:gd name="T5" fmla="*/ 297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4 h 326"/>
                                <a:gd name="T22" fmla="*/ 63 w 511"/>
                                <a:gd name="T23" fmla="*/ 42 h 326"/>
                                <a:gd name="T24" fmla="*/ 97 w 511"/>
                                <a:gd name="T25" fmla="*/ 24 h 326"/>
                                <a:gd name="T26" fmla="*/ 138 w 511"/>
                                <a:gd name="T27" fmla="*/ 11 h 326"/>
                                <a:gd name="T28" fmla="*/ 189 w 511"/>
                                <a:gd name="T29" fmla="*/ 2 h 326"/>
                                <a:gd name="T30" fmla="*/ 256 w 511"/>
                                <a:gd name="T31" fmla="*/ 0 h 326"/>
                                <a:gd name="T32" fmla="*/ 335 w 511"/>
                                <a:gd name="T33" fmla="*/ 4 h 326"/>
                                <a:gd name="T34" fmla="*/ 398 w 511"/>
                                <a:gd name="T35" fmla="*/ 18 h 326"/>
                                <a:gd name="T36" fmla="*/ 446 w 511"/>
                                <a:gd name="T37" fmla="*/ 40 h 326"/>
                                <a:gd name="T38" fmla="*/ 482 w 511"/>
                                <a:gd name="T39" fmla="*/ 72 h 326"/>
                                <a:gd name="T40" fmla="*/ 494 w 511"/>
                                <a:gd name="T41" fmla="*/ 91 h 326"/>
                                <a:gd name="T42" fmla="*/ 504 w 511"/>
                                <a:gd name="T43" fmla="*/ 112 h 326"/>
                                <a:gd name="T44" fmla="*/ 509 w 511"/>
                                <a:gd name="T45" fmla="*/ 136 h 326"/>
                                <a:gd name="T46" fmla="*/ 510 w 511"/>
                                <a:gd name="T47" fmla="*/ 180 h 326"/>
                                <a:gd name="T48" fmla="*/ 504 w 511"/>
                                <a:gd name="T49" fmla="*/ 212 h 326"/>
                                <a:gd name="T50" fmla="*/ 491 w 511"/>
                                <a:gd name="T51" fmla="*/ 241 h 326"/>
                                <a:gd name="T52" fmla="*/ 471 w 511"/>
                                <a:gd name="T53" fmla="*/ 265 h 326"/>
                                <a:gd name="T54" fmla="*/ 442 w 511"/>
                                <a:gd name="T55" fmla="*/ 288 h 326"/>
                                <a:gd name="T56" fmla="*/ 401 w 511"/>
                                <a:gd name="T57" fmla="*/ 306 h 326"/>
                                <a:gd name="T58" fmla="*/ 351 w 511"/>
                                <a:gd name="T59" fmla="*/ 319 h 326"/>
                                <a:gd name="T60" fmla="*/ 290 w 511"/>
                                <a:gd name="T61" fmla="*/ 325 h 326"/>
                                <a:gd name="T62" fmla="*/ 256 w 511"/>
                                <a:gd name="T63" fmla="*/ 262 h 326"/>
                                <a:gd name="T64" fmla="*/ 337 w 511"/>
                                <a:gd name="T65" fmla="*/ 258 h 326"/>
                                <a:gd name="T66" fmla="*/ 378 w 511"/>
                                <a:gd name="T67" fmla="*/ 251 h 326"/>
                                <a:gd name="T68" fmla="*/ 408 w 511"/>
                                <a:gd name="T69" fmla="*/ 240 h 326"/>
                                <a:gd name="T70" fmla="*/ 429 w 511"/>
                                <a:gd name="T71" fmla="*/ 226 h 326"/>
                                <a:gd name="T72" fmla="*/ 445 w 511"/>
                                <a:gd name="T73" fmla="*/ 210 h 326"/>
                                <a:gd name="T74" fmla="*/ 455 w 511"/>
                                <a:gd name="T75" fmla="*/ 192 h 326"/>
                                <a:gd name="T76" fmla="*/ 460 w 511"/>
                                <a:gd name="T77" fmla="*/ 173 h 326"/>
                                <a:gd name="T78" fmla="*/ 460 w 511"/>
                                <a:gd name="T79" fmla="*/ 152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5 h 326"/>
                                <a:gd name="T104" fmla="*/ 57 w 511"/>
                                <a:gd name="T105" fmla="*/ 133 h 326"/>
                                <a:gd name="T106" fmla="*/ 52 w 511"/>
                                <a:gd name="T107" fmla="*/ 153 h 326"/>
                                <a:gd name="T108" fmla="*/ 52 w 511"/>
                                <a:gd name="T109" fmla="*/ 174 h 326"/>
                                <a:gd name="T110" fmla="*/ 56 w 511"/>
                                <a:gd name="T111" fmla="*/ 193 h 326"/>
                                <a:gd name="T112" fmla="*/ 65 w 511"/>
                                <a:gd name="T113" fmla="*/ 209 h 326"/>
                                <a:gd name="T114" fmla="*/ 79 w 511"/>
                                <a:gd name="T115" fmla="*/ 224 h 326"/>
                                <a:gd name="T116" fmla="*/ 100 w 511"/>
                                <a:gd name="T117" fmla="*/ 238 h 326"/>
                                <a:gd name="T118" fmla="*/ 132 w 511"/>
                                <a:gd name="T119" fmla="*/ 250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4"/>
                                  </a:lnTo>
                                  <a:lnTo>
                                    <a:pt x="176" y="321"/>
                                  </a:lnTo>
                                  <a:lnTo>
                                    <a:pt x="142" y="315"/>
                                  </a:lnTo>
                                  <a:lnTo>
                                    <a:pt x="113" y="307"/>
                                  </a:lnTo>
                                  <a:lnTo>
                                    <a:pt x="88" y="297"/>
                                  </a:lnTo>
                                  <a:lnTo>
                                    <a:pt x="65" y="285"/>
                                  </a:lnTo>
                                  <a:lnTo>
                                    <a:pt x="46" y="270"/>
                                  </a:lnTo>
                                  <a:lnTo>
                                    <a:pt x="30" y="253"/>
                                  </a:lnTo>
                                  <a:lnTo>
                                    <a:pt x="23" y="244"/>
                                  </a:lnTo>
                                  <a:lnTo>
                                    <a:pt x="17" y="234"/>
                                  </a:lnTo>
                                  <a:lnTo>
                                    <a:pt x="12" y="224"/>
                                  </a:lnTo>
                                  <a:lnTo>
                                    <a:pt x="8" y="212"/>
                                  </a:lnTo>
                                  <a:lnTo>
                                    <a:pt x="5" y="201"/>
                                  </a:lnTo>
                                  <a:lnTo>
                                    <a:pt x="2" y="189"/>
                                  </a:lnTo>
                                  <a:lnTo>
                                    <a:pt x="0" y="163"/>
                                  </a:lnTo>
                                  <a:lnTo>
                                    <a:pt x="1" y="143"/>
                                  </a:lnTo>
                                  <a:lnTo>
                                    <a:pt x="5" y="125"/>
                                  </a:lnTo>
                                  <a:lnTo>
                                    <a:pt x="10" y="108"/>
                                  </a:lnTo>
                                  <a:lnTo>
                                    <a:pt x="17" y="92"/>
                                  </a:lnTo>
                                  <a:lnTo>
                                    <a:pt x="26" y="77"/>
                                  </a:lnTo>
                                  <a:lnTo>
                                    <a:pt x="36" y="64"/>
                                  </a:lnTo>
                                  <a:lnTo>
                                    <a:pt x="49" y="52"/>
                                  </a:lnTo>
                                  <a:lnTo>
                                    <a:pt x="63" y="42"/>
                                  </a:lnTo>
                                  <a:lnTo>
                                    <a:pt x="79" y="32"/>
                                  </a:lnTo>
                                  <a:lnTo>
                                    <a:pt x="97" y="24"/>
                                  </a:lnTo>
                                  <a:lnTo>
                                    <a:pt x="117" y="17"/>
                                  </a:lnTo>
                                  <a:lnTo>
                                    <a:pt x="138" y="11"/>
                                  </a:lnTo>
                                  <a:lnTo>
                                    <a:pt x="162" y="6"/>
                                  </a:lnTo>
                                  <a:lnTo>
                                    <a:pt x="189" y="2"/>
                                  </a:lnTo>
                                  <a:lnTo>
                                    <a:pt x="221" y="0"/>
                                  </a:lnTo>
                                  <a:lnTo>
                                    <a:pt x="256" y="0"/>
                                  </a:lnTo>
                                  <a:lnTo>
                                    <a:pt x="298" y="1"/>
                                  </a:lnTo>
                                  <a:lnTo>
                                    <a:pt x="335" y="4"/>
                                  </a:lnTo>
                                  <a:lnTo>
                                    <a:pt x="369" y="10"/>
                                  </a:lnTo>
                                  <a:lnTo>
                                    <a:pt x="398" y="18"/>
                                  </a:lnTo>
                                  <a:lnTo>
                                    <a:pt x="423" y="28"/>
                                  </a:lnTo>
                                  <a:lnTo>
                                    <a:pt x="446" y="40"/>
                                  </a:lnTo>
                                  <a:lnTo>
                                    <a:pt x="465" y="55"/>
                                  </a:lnTo>
                                  <a:lnTo>
                                    <a:pt x="482" y="72"/>
                                  </a:lnTo>
                                  <a:lnTo>
                                    <a:pt x="488" y="81"/>
                                  </a:lnTo>
                                  <a:lnTo>
                                    <a:pt x="494" y="91"/>
                                  </a:lnTo>
                                  <a:lnTo>
                                    <a:pt x="500" y="101"/>
                                  </a:lnTo>
                                  <a:lnTo>
                                    <a:pt x="504" y="112"/>
                                  </a:lnTo>
                                  <a:lnTo>
                                    <a:pt x="507" y="124"/>
                                  </a:lnTo>
                                  <a:lnTo>
                                    <a:pt x="509" y="136"/>
                                  </a:lnTo>
                                  <a:lnTo>
                                    <a:pt x="511" y="163"/>
                                  </a:lnTo>
                                  <a:lnTo>
                                    <a:pt x="510" y="180"/>
                                  </a:lnTo>
                                  <a:lnTo>
                                    <a:pt x="508" y="197"/>
                                  </a:lnTo>
                                  <a:lnTo>
                                    <a:pt x="504" y="212"/>
                                  </a:lnTo>
                                  <a:lnTo>
                                    <a:pt x="498" y="227"/>
                                  </a:lnTo>
                                  <a:lnTo>
                                    <a:pt x="491" y="241"/>
                                  </a:lnTo>
                                  <a:lnTo>
                                    <a:pt x="482" y="254"/>
                                  </a:lnTo>
                                  <a:lnTo>
                                    <a:pt x="471" y="265"/>
                                  </a:lnTo>
                                  <a:lnTo>
                                    <a:pt x="459" y="276"/>
                                  </a:lnTo>
                                  <a:lnTo>
                                    <a:pt x="442" y="288"/>
                                  </a:lnTo>
                                  <a:lnTo>
                                    <a:pt x="423" y="298"/>
                                  </a:lnTo>
                                  <a:lnTo>
                                    <a:pt x="401" y="306"/>
                                  </a:lnTo>
                                  <a:lnTo>
                                    <a:pt x="377" y="313"/>
                                  </a:lnTo>
                                  <a:lnTo>
                                    <a:pt x="351" y="319"/>
                                  </a:lnTo>
                                  <a:lnTo>
                                    <a:pt x="321" y="322"/>
                                  </a:lnTo>
                                  <a:lnTo>
                                    <a:pt x="290" y="325"/>
                                  </a:lnTo>
                                  <a:lnTo>
                                    <a:pt x="256" y="326"/>
                                  </a:lnTo>
                                  <a:moveTo>
                                    <a:pt x="256" y="262"/>
                                  </a:moveTo>
                                  <a:lnTo>
                                    <a:pt x="312" y="261"/>
                                  </a:lnTo>
                                  <a:lnTo>
                                    <a:pt x="337" y="258"/>
                                  </a:lnTo>
                                  <a:lnTo>
                                    <a:pt x="358" y="255"/>
                                  </a:lnTo>
                                  <a:lnTo>
                                    <a:pt x="378" y="251"/>
                                  </a:lnTo>
                                  <a:lnTo>
                                    <a:pt x="394" y="246"/>
                                  </a:lnTo>
                                  <a:lnTo>
                                    <a:pt x="408" y="240"/>
                                  </a:lnTo>
                                  <a:lnTo>
                                    <a:pt x="420" y="234"/>
                                  </a:lnTo>
                                  <a:lnTo>
                                    <a:pt x="429" y="226"/>
                                  </a:lnTo>
                                  <a:lnTo>
                                    <a:pt x="438" y="218"/>
                                  </a:lnTo>
                                  <a:lnTo>
                                    <a:pt x="445" y="210"/>
                                  </a:lnTo>
                                  <a:lnTo>
                                    <a:pt x="450" y="201"/>
                                  </a:lnTo>
                                  <a:lnTo>
                                    <a:pt x="455" y="192"/>
                                  </a:lnTo>
                                  <a:lnTo>
                                    <a:pt x="458" y="183"/>
                                  </a:lnTo>
                                  <a:lnTo>
                                    <a:pt x="460" y="173"/>
                                  </a:lnTo>
                                  <a:lnTo>
                                    <a:pt x="461" y="163"/>
                                  </a:lnTo>
                                  <a:lnTo>
                                    <a:pt x="460" y="152"/>
                                  </a:lnTo>
                                  <a:lnTo>
                                    <a:pt x="458" y="142"/>
                                  </a:lnTo>
                                  <a:lnTo>
                                    <a:pt x="455" y="133"/>
                                  </a:lnTo>
                                  <a:lnTo>
                                    <a:pt x="450" y="124"/>
                                  </a:lnTo>
                                  <a:lnTo>
                                    <a:pt x="445" y="115"/>
                                  </a:lnTo>
                                  <a:lnTo>
                                    <a:pt x="438" y="107"/>
                                  </a:lnTo>
                                  <a:lnTo>
                                    <a:pt x="429" y="99"/>
                                  </a:lnTo>
                                  <a:lnTo>
                                    <a:pt x="420" y="91"/>
                                  </a:lnTo>
                                  <a:lnTo>
                                    <a:pt x="408" y="85"/>
                                  </a:lnTo>
                                  <a:lnTo>
                                    <a:pt x="394" y="79"/>
                                  </a:lnTo>
                                  <a:lnTo>
                                    <a:pt x="377" y="74"/>
                                  </a:lnTo>
                                  <a:lnTo>
                                    <a:pt x="358" y="70"/>
                                  </a:lnTo>
                                  <a:lnTo>
                                    <a:pt x="337" y="67"/>
                                  </a:lnTo>
                                  <a:lnTo>
                                    <a:pt x="312" y="64"/>
                                  </a:lnTo>
                                  <a:lnTo>
                                    <a:pt x="256" y="63"/>
                                  </a:lnTo>
                                  <a:lnTo>
                                    <a:pt x="199" y="64"/>
                                  </a:lnTo>
                                  <a:lnTo>
                                    <a:pt x="175" y="67"/>
                                  </a:lnTo>
                                  <a:lnTo>
                                    <a:pt x="153" y="70"/>
                                  </a:lnTo>
                                  <a:lnTo>
                                    <a:pt x="134" y="74"/>
                                  </a:lnTo>
                                  <a:lnTo>
                                    <a:pt x="117" y="79"/>
                                  </a:lnTo>
                                  <a:lnTo>
                                    <a:pt x="103" y="85"/>
                                  </a:lnTo>
                                  <a:lnTo>
                                    <a:pt x="92" y="91"/>
                                  </a:lnTo>
                                  <a:lnTo>
                                    <a:pt x="82" y="99"/>
                                  </a:lnTo>
                                  <a:lnTo>
                                    <a:pt x="74" y="107"/>
                                  </a:lnTo>
                                  <a:lnTo>
                                    <a:pt x="67" y="115"/>
                                  </a:lnTo>
                                  <a:lnTo>
                                    <a:pt x="61" y="124"/>
                                  </a:lnTo>
                                  <a:lnTo>
                                    <a:pt x="57" y="133"/>
                                  </a:lnTo>
                                  <a:lnTo>
                                    <a:pt x="54" y="143"/>
                                  </a:lnTo>
                                  <a:lnTo>
                                    <a:pt x="52" y="153"/>
                                  </a:lnTo>
                                  <a:lnTo>
                                    <a:pt x="51" y="163"/>
                                  </a:lnTo>
                                  <a:lnTo>
                                    <a:pt x="52" y="174"/>
                                  </a:lnTo>
                                  <a:lnTo>
                                    <a:pt x="54" y="183"/>
                                  </a:lnTo>
                                  <a:lnTo>
                                    <a:pt x="56" y="193"/>
                                  </a:lnTo>
                                  <a:lnTo>
                                    <a:pt x="60" y="201"/>
                                  </a:lnTo>
                                  <a:lnTo>
                                    <a:pt x="65" y="209"/>
                                  </a:lnTo>
                                  <a:lnTo>
                                    <a:pt x="71" y="217"/>
                                  </a:lnTo>
                                  <a:lnTo>
                                    <a:pt x="79" y="224"/>
                                  </a:lnTo>
                                  <a:lnTo>
                                    <a:pt x="87" y="231"/>
                                  </a:lnTo>
                                  <a:lnTo>
                                    <a:pt x="100" y="238"/>
                                  </a:lnTo>
                                  <a:lnTo>
                                    <a:pt x="115" y="245"/>
                                  </a:lnTo>
                                  <a:lnTo>
                                    <a:pt x="132" y="250"/>
                                  </a:lnTo>
                                  <a:lnTo>
                                    <a:pt x="152" y="255"/>
                                  </a:lnTo>
                                  <a:lnTo>
                                    <a:pt x="174" y="258"/>
                                  </a:lnTo>
                                  <a:lnTo>
                                    <a:pt x="199" y="261"/>
                                  </a:lnTo>
                                  <a:lnTo>
                                    <a:pt x="226" y="262"/>
                                  </a:lnTo>
                                  <a:lnTo>
                                    <a:pt x="256" y="2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21" name="Line 197"/>
                          <wps:cNvCnPr/>
                          <wps:spPr bwMode="auto">
                            <a:xfrm>
                              <a:off x="8428" y="5027"/>
                              <a:ext cx="0" cy="1613"/>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2" name="Freeform 198"/>
                          <wps:cNvSpPr>
                            <a:spLocks/>
                          </wps:cNvSpPr>
                          <wps:spPr bwMode="auto">
                            <a:xfrm>
                              <a:off x="8428" y="6539"/>
                              <a:ext cx="147" cy="52"/>
                            </a:xfrm>
                            <a:custGeom>
                              <a:avLst/>
                              <a:gdLst>
                                <a:gd name="T0" fmla="*/ 0 w 393"/>
                                <a:gd name="T1" fmla="*/ 69 h 139"/>
                                <a:gd name="T2" fmla="*/ 393 w 393"/>
                                <a:gd name="T3" fmla="*/ 0 h 139"/>
                                <a:gd name="T4" fmla="*/ 393 w 393"/>
                                <a:gd name="T5" fmla="*/ 139 h 139"/>
                                <a:gd name="T6" fmla="*/ 0 w 393"/>
                                <a:gd name="T7" fmla="*/ 69 h 139"/>
                              </a:gdLst>
                              <a:ahLst/>
                              <a:cxnLst>
                                <a:cxn ang="0">
                                  <a:pos x="T0" y="T1"/>
                                </a:cxn>
                                <a:cxn ang="0">
                                  <a:pos x="T2" y="T3"/>
                                </a:cxn>
                                <a:cxn ang="0">
                                  <a:pos x="T4" y="T5"/>
                                </a:cxn>
                                <a:cxn ang="0">
                                  <a:pos x="T6" y="T7"/>
                                </a:cxn>
                              </a:cxnLst>
                              <a:rect l="0" t="0" r="r" b="b"/>
                              <a:pathLst>
                                <a:path w="393" h="139">
                                  <a:moveTo>
                                    <a:pt x="0" y="69"/>
                                  </a:moveTo>
                                  <a:lnTo>
                                    <a:pt x="393" y="0"/>
                                  </a:lnTo>
                                  <a:lnTo>
                                    <a:pt x="393" y="139"/>
                                  </a:lnTo>
                                  <a:lnTo>
                                    <a:pt x="0" y="6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23" name="Line 199"/>
                          <wps:cNvCnPr/>
                          <wps:spPr bwMode="auto">
                            <a:xfrm>
                              <a:off x="8428" y="6565"/>
                              <a:ext cx="3934"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4" name="Freeform 200"/>
                          <wps:cNvSpPr>
                            <a:spLocks/>
                          </wps:cNvSpPr>
                          <wps:spPr bwMode="auto">
                            <a:xfrm>
                              <a:off x="12215" y="6539"/>
                              <a:ext cx="147" cy="52"/>
                            </a:xfrm>
                            <a:custGeom>
                              <a:avLst/>
                              <a:gdLst>
                                <a:gd name="T0" fmla="*/ 394 w 394"/>
                                <a:gd name="T1" fmla="*/ 69 h 139"/>
                                <a:gd name="T2" fmla="*/ 0 w 394"/>
                                <a:gd name="T3" fmla="*/ 139 h 139"/>
                                <a:gd name="T4" fmla="*/ 0 w 394"/>
                                <a:gd name="T5" fmla="*/ 0 h 139"/>
                                <a:gd name="T6" fmla="*/ 394 w 394"/>
                                <a:gd name="T7" fmla="*/ 69 h 139"/>
                              </a:gdLst>
                              <a:ahLst/>
                              <a:cxnLst>
                                <a:cxn ang="0">
                                  <a:pos x="T0" y="T1"/>
                                </a:cxn>
                                <a:cxn ang="0">
                                  <a:pos x="T2" y="T3"/>
                                </a:cxn>
                                <a:cxn ang="0">
                                  <a:pos x="T4" y="T5"/>
                                </a:cxn>
                                <a:cxn ang="0">
                                  <a:pos x="T6" y="T7"/>
                                </a:cxn>
                              </a:cxnLst>
                              <a:rect l="0" t="0" r="r" b="b"/>
                              <a:pathLst>
                                <a:path w="394" h="139">
                                  <a:moveTo>
                                    <a:pt x="394" y="69"/>
                                  </a:moveTo>
                                  <a:lnTo>
                                    <a:pt x="0" y="139"/>
                                  </a:lnTo>
                                  <a:lnTo>
                                    <a:pt x="0" y="0"/>
                                  </a:lnTo>
                                  <a:lnTo>
                                    <a:pt x="394" y="6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25" name="Line 201"/>
                          <wps:cNvCnPr/>
                          <wps:spPr bwMode="auto">
                            <a:xfrm flipV="1">
                              <a:off x="12362" y="5027"/>
                              <a:ext cx="0" cy="1613"/>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6" name="Freeform 202"/>
                          <wps:cNvSpPr>
                            <a:spLocks/>
                          </wps:cNvSpPr>
                          <wps:spPr bwMode="auto">
                            <a:xfrm>
                              <a:off x="10059" y="6283"/>
                              <a:ext cx="70" cy="188"/>
                            </a:xfrm>
                            <a:custGeom>
                              <a:avLst/>
                              <a:gdLst>
                                <a:gd name="T0" fmla="*/ 185 w 185"/>
                                <a:gd name="T1" fmla="*/ 502 h 502"/>
                                <a:gd name="T2" fmla="*/ 123 w 185"/>
                                <a:gd name="T3" fmla="*/ 502 h 502"/>
                                <a:gd name="T4" fmla="*/ 123 w 185"/>
                                <a:gd name="T5" fmla="*/ 111 h 502"/>
                                <a:gd name="T6" fmla="*/ 111 w 185"/>
                                <a:gd name="T7" fmla="*/ 122 h 502"/>
                                <a:gd name="T8" fmla="*/ 98 w 185"/>
                                <a:gd name="T9" fmla="*/ 132 h 502"/>
                                <a:gd name="T10" fmla="*/ 65 w 185"/>
                                <a:gd name="T11" fmla="*/ 153 h 502"/>
                                <a:gd name="T12" fmla="*/ 31 w 185"/>
                                <a:gd name="T13" fmla="*/ 172 h 502"/>
                                <a:gd name="T14" fmla="*/ 0 w 185"/>
                                <a:gd name="T15" fmla="*/ 185 h 502"/>
                                <a:gd name="T16" fmla="*/ 0 w 185"/>
                                <a:gd name="T17" fmla="*/ 126 h 502"/>
                                <a:gd name="T18" fmla="*/ 25 w 185"/>
                                <a:gd name="T19" fmla="*/ 113 h 502"/>
                                <a:gd name="T20" fmla="*/ 49 w 185"/>
                                <a:gd name="T21" fmla="*/ 99 h 502"/>
                                <a:gd name="T22" fmla="*/ 70 w 185"/>
                                <a:gd name="T23" fmla="*/ 84 h 502"/>
                                <a:gd name="T24" fmla="*/ 90 w 185"/>
                                <a:gd name="T25" fmla="*/ 67 h 502"/>
                                <a:gd name="T26" fmla="*/ 108 w 185"/>
                                <a:gd name="T27" fmla="*/ 50 h 502"/>
                                <a:gd name="T28" fmla="*/ 123 w 185"/>
                                <a:gd name="T29" fmla="*/ 33 h 502"/>
                                <a:gd name="T30" fmla="*/ 136 w 185"/>
                                <a:gd name="T31" fmla="*/ 17 h 502"/>
                                <a:gd name="T32" fmla="*/ 145 w 185"/>
                                <a:gd name="T33" fmla="*/ 0 h 502"/>
                                <a:gd name="T34" fmla="*/ 185 w 185"/>
                                <a:gd name="T35" fmla="*/ 0 h 502"/>
                                <a:gd name="T36" fmla="*/ 185 w 185"/>
                                <a:gd name="T37" fmla="*/ 502 h 5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85" h="502">
                                  <a:moveTo>
                                    <a:pt x="185" y="502"/>
                                  </a:moveTo>
                                  <a:lnTo>
                                    <a:pt x="123" y="502"/>
                                  </a:lnTo>
                                  <a:lnTo>
                                    <a:pt x="123" y="111"/>
                                  </a:lnTo>
                                  <a:lnTo>
                                    <a:pt x="111" y="122"/>
                                  </a:lnTo>
                                  <a:lnTo>
                                    <a:pt x="98" y="132"/>
                                  </a:lnTo>
                                  <a:lnTo>
                                    <a:pt x="65" y="153"/>
                                  </a:lnTo>
                                  <a:lnTo>
                                    <a:pt x="31" y="172"/>
                                  </a:lnTo>
                                  <a:lnTo>
                                    <a:pt x="0" y="185"/>
                                  </a:lnTo>
                                  <a:lnTo>
                                    <a:pt x="0" y="126"/>
                                  </a:lnTo>
                                  <a:lnTo>
                                    <a:pt x="25" y="113"/>
                                  </a:lnTo>
                                  <a:lnTo>
                                    <a:pt x="49" y="99"/>
                                  </a:lnTo>
                                  <a:lnTo>
                                    <a:pt x="70" y="84"/>
                                  </a:lnTo>
                                  <a:lnTo>
                                    <a:pt x="90" y="67"/>
                                  </a:lnTo>
                                  <a:lnTo>
                                    <a:pt x="108" y="50"/>
                                  </a:lnTo>
                                  <a:lnTo>
                                    <a:pt x="123" y="33"/>
                                  </a:lnTo>
                                  <a:lnTo>
                                    <a:pt x="136" y="17"/>
                                  </a:lnTo>
                                  <a:lnTo>
                                    <a:pt x="145" y="0"/>
                                  </a:lnTo>
                                  <a:lnTo>
                                    <a:pt x="185" y="0"/>
                                  </a:lnTo>
                                  <a:lnTo>
                                    <a:pt x="185" y="50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27" name="Freeform 203"/>
                          <wps:cNvSpPr>
                            <a:spLocks noEditPoints="1"/>
                          </wps:cNvSpPr>
                          <wps:spPr bwMode="auto">
                            <a:xfrm>
                              <a:off x="10188" y="6283"/>
                              <a:ext cx="122" cy="192"/>
                            </a:xfrm>
                            <a:custGeom>
                              <a:avLst/>
                              <a:gdLst>
                                <a:gd name="T0" fmla="*/ 1 w 326"/>
                                <a:gd name="T1" fmla="*/ 214 h 511"/>
                                <a:gd name="T2" fmla="*/ 10 w 326"/>
                                <a:gd name="T3" fmla="*/ 142 h 511"/>
                                <a:gd name="T4" fmla="*/ 28 w 326"/>
                                <a:gd name="T5" fmla="*/ 88 h 511"/>
                                <a:gd name="T6" fmla="*/ 55 w 326"/>
                                <a:gd name="T7" fmla="*/ 46 h 511"/>
                                <a:gd name="T8" fmla="*/ 82 w 326"/>
                                <a:gd name="T9" fmla="*/ 23 h 511"/>
                                <a:gd name="T10" fmla="*/ 102 w 326"/>
                                <a:gd name="T11" fmla="*/ 12 h 511"/>
                                <a:gd name="T12" fmla="*/ 125 w 326"/>
                                <a:gd name="T13" fmla="*/ 4 h 511"/>
                                <a:gd name="T14" fmla="*/ 163 w 326"/>
                                <a:gd name="T15" fmla="*/ 0 h 511"/>
                                <a:gd name="T16" fmla="*/ 201 w 326"/>
                                <a:gd name="T17" fmla="*/ 4 h 511"/>
                                <a:gd name="T18" fmla="*/ 233 w 326"/>
                                <a:gd name="T19" fmla="*/ 16 h 511"/>
                                <a:gd name="T20" fmla="*/ 261 w 326"/>
                                <a:gd name="T21" fmla="*/ 36 h 511"/>
                                <a:gd name="T22" fmla="*/ 284 w 326"/>
                                <a:gd name="T23" fmla="*/ 63 h 511"/>
                                <a:gd name="T24" fmla="*/ 301 w 326"/>
                                <a:gd name="T25" fmla="*/ 97 h 511"/>
                                <a:gd name="T26" fmla="*/ 315 w 326"/>
                                <a:gd name="T27" fmla="*/ 138 h 511"/>
                                <a:gd name="T28" fmla="*/ 323 w 326"/>
                                <a:gd name="T29" fmla="*/ 189 h 511"/>
                                <a:gd name="T30" fmla="*/ 326 w 326"/>
                                <a:gd name="T31" fmla="*/ 256 h 511"/>
                                <a:gd name="T32" fmla="*/ 321 w 326"/>
                                <a:gd name="T33" fmla="*/ 335 h 511"/>
                                <a:gd name="T34" fmla="*/ 308 w 326"/>
                                <a:gd name="T35" fmla="*/ 398 h 511"/>
                                <a:gd name="T36" fmla="*/ 285 w 326"/>
                                <a:gd name="T37" fmla="*/ 446 h 511"/>
                                <a:gd name="T38" fmla="*/ 254 w 326"/>
                                <a:gd name="T39" fmla="*/ 481 h 511"/>
                                <a:gd name="T40" fmla="*/ 235 w 326"/>
                                <a:gd name="T41" fmla="*/ 494 h 511"/>
                                <a:gd name="T42" fmla="*/ 213 w 326"/>
                                <a:gd name="T43" fmla="*/ 503 h 511"/>
                                <a:gd name="T44" fmla="*/ 189 w 326"/>
                                <a:gd name="T45" fmla="*/ 509 h 511"/>
                                <a:gd name="T46" fmla="*/ 145 w 326"/>
                                <a:gd name="T47" fmla="*/ 510 h 511"/>
                                <a:gd name="T48" fmla="*/ 113 w 326"/>
                                <a:gd name="T49" fmla="*/ 504 h 511"/>
                                <a:gd name="T50" fmla="*/ 85 w 326"/>
                                <a:gd name="T51" fmla="*/ 491 h 511"/>
                                <a:gd name="T52" fmla="*/ 60 w 326"/>
                                <a:gd name="T53" fmla="*/ 471 h 511"/>
                                <a:gd name="T54" fmla="*/ 38 w 326"/>
                                <a:gd name="T55" fmla="*/ 442 h 511"/>
                                <a:gd name="T56" fmla="*/ 19 w 326"/>
                                <a:gd name="T57" fmla="*/ 401 h 511"/>
                                <a:gd name="T58" fmla="*/ 7 w 326"/>
                                <a:gd name="T59" fmla="*/ 350 h 511"/>
                                <a:gd name="T60" fmla="*/ 1 w 326"/>
                                <a:gd name="T61" fmla="*/ 290 h 511"/>
                                <a:gd name="T62" fmla="*/ 63 w 326"/>
                                <a:gd name="T63" fmla="*/ 256 h 511"/>
                                <a:gd name="T64" fmla="*/ 67 w 326"/>
                                <a:gd name="T65" fmla="*/ 337 h 511"/>
                                <a:gd name="T66" fmla="*/ 74 w 326"/>
                                <a:gd name="T67" fmla="*/ 377 h 511"/>
                                <a:gd name="T68" fmla="*/ 85 w 326"/>
                                <a:gd name="T69" fmla="*/ 408 h 511"/>
                                <a:gd name="T70" fmla="*/ 99 w 326"/>
                                <a:gd name="T71" fmla="*/ 429 h 511"/>
                                <a:gd name="T72" fmla="*/ 115 w 326"/>
                                <a:gd name="T73" fmla="*/ 444 h 511"/>
                                <a:gd name="T74" fmla="*/ 133 w 326"/>
                                <a:gd name="T75" fmla="*/ 455 h 511"/>
                                <a:gd name="T76" fmla="*/ 152 w 326"/>
                                <a:gd name="T77" fmla="*/ 460 h 511"/>
                                <a:gd name="T78" fmla="*/ 173 w 326"/>
                                <a:gd name="T79" fmla="*/ 460 h 511"/>
                                <a:gd name="T80" fmla="*/ 193 w 326"/>
                                <a:gd name="T81" fmla="*/ 455 h 511"/>
                                <a:gd name="T82" fmla="*/ 210 w 326"/>
                                <a:gd name="T83" fmla="*/ 444 h 511"/>
                                <a:gd name="T84" fmla="*/ 227 w 326"/>
                                <a:gd name="T85" fmla="*/ 429 h 511"/>
                                <a:gd name="T86" fmla="*/ 241 w 326"/>
                                <a:gd name="T87" fmla="*/ 408 h 511"/>
                                <a:gd name="T88" fmla="*/ 252 w 326"/>
                                <a:gd name="T89" fmla="*/ 377 h 511"/>
                                <a:gd name="T90" fmla="*/ 259 w 326"/>
                                <a:gd name="T91" fmla="*/ 336 h 511"/>
                                <a:gd name="T92" fmla="*/ 263 w 326"/>
                                <a:gd name="T93" fmla="*/ 256 h 511"/>
                                <a:gd name="T94" fmla="*/ 259 w 326"/>
                                <a:gd name="T95" fmla="*/ 175 h 511"/>
                                <a:gd name="T96" fmla="*/ 252 w 326"/>
                                <a:gd name="T97" fmla="*/ 134 h 511"/>
                                <a:gd name="T98" fmla="*/ 241 w 326"/>
                                <a:gd name="T99" fmla="*/ 103 h 511"/>
                                <a:gd name="T100" fmla="*/ 227 w 326"/>
                                <a:gd name="T101" fmla="*/ 82 h 511"/>
                                <a:gd name="T102" fmla="*/ 210 w 326"/>
                                <a:gd name="T103" fmla="*/ 67 h 511"/>
                                <a:gd name="T104" fmla="*/ 192 w 326"/>
                                <a:gd name="T105" fmla="*/ 57 h 511"/>
                                <a:gd name="T106" fmla="*/ 173 w 326"/>
                                <a:gd name="T107" fmla="*/ 52 h 511"/>
                                <a:gd name="T108" fmla="*/ 152 w 326"/>
                                <a:gd name="T109" fmla="*/ 52 h 511"/>
                                <a:gd name="T110" fmla="*/ 133 w 326"/>
                                <a:gd name="T111" fmla="*/ 56 h 511"/>
                                <a:gd name="T112" fmla="*/ 116 w 326"/>
                                <a:gd name="T113" fmla="*/ 65 h 511"/>
                                <a:gd name="T114" fmla="*/ 101 w 326"/>
                                <a:gd name="T115" fmla="*/ 79 h 511"/>
                                <a:gd name="T116" fmla="*/ 87 w 326"/>
                                <a:gd name="T117" fmla="*/ 100 h 511"/>
                                <a:gd name="T118" fmla="*/ 75 w 326"/>
                                <a:gd name="T119" fmla="*/ 132 h 511"/>
                                <a:gd name="T120" fmla="*/ 67 w 326"/>
                                <a:gd name="T121" fmla="*/ 174 h 511"/>
                                <a:gd name="T122" fmla="*/ 63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6"/>
                                  </a:moveTo>
                                  <a:lnTo>
                                    <a:pt x="1" y="214"/>
                                  </a:lnTo>
                                  <a:lnTo>
                                    <a:pt x="4" y="176"/>
                                  </a:lnTo>
                                  <a:lnTo>
                                    <a:pt x="10" y="142"/>
                                  </a:lnTo>
                                  <a:lnTo>
                                    <a:pt x="18" y="113"/>
                                  </a:lnTo>
                                  <a:lnTo>
                                    <a:pt x="28" y="88"/>
                                  </a:lnTo>
                                  <a:lnTo>
                                    <a:pt x="41" y="65"/>
                                  </a:lnTo>
                                  <a:lnTo>
                                    <a:pt x="55" y="46"/>
                                  </a:lnTo>
                                  <a:lnTo>
                                    <a:pt x="72" y="30"/>
                                  </a:lnTo>
                                  <a:lnTo>
                                    <a:pt x="82" y="23"/>
                                  </a:lnTo>
                                  <a:lnTo>
                                    <a:pt x="91" y="17"/>
                                  </a:lnTo>
                                  <a:lnTo>
                                    <a:pt x="102" y="12"/>
                                  </a:lnTo>
                                  <a:lnTo>
                                    <a:pt x="113" y="8"/>
                                  </a:lnTo>
                                  <a:lnTo>
                                    <a:pt x="125" y="4"/>
                                  </a:lnTo>
                                  <a:lnTo>
                                    <a:pt x="137" y="2"/>
                                  </a:lnTo>
                                  <a:lnTo>
                                    <a:pt x="163" y="0"/>
                                  </a:lnTo>
                                  <a:lnTo>
                                    <a:pt x="182" y="1"/>
                                  </a:lnTo>
                                  <a:lnTo>
                                    <a:pt x="201" y="4"/>
                                  </a:lnTo>
                                  <a:lnTo>
                                    <a:pt x="218" y="9"/>
                                  </a:lnTo>
                                  <a:lnTo>
                                    <a:pt x="233" y="16"/>
                                  </a:lnTo>
                                  <a:lnTo>
                                    <a:pt x="248" y="25"/>
                                  </a:lnTo>
                                  <a:lnTo>
                                    <a:pt x="261" y="36"/>
                                  </a:lnTo>
                                  <a:lnTo>
                                    <a:pt x="273" y="49"/>
                                  </a:lnTo>
                                  <a:lnTo>
                                    <a:pt x="284" y="63"/>
                                  </a:lnTo>
                                  <a:lnTo>
                                    <a:pt x="293" y="79"/>
                                  </a:lnTo>
                                  <a:lnTo>
                                    <a:pt x="301" y="97"/>
                                  </a:lnTo>
                                  <a:lnTo>
                                    <a:pt x="308" y="116"/>
                                  </a:lnTo>
                                  <a:lnTo>
                                    <a:pt x="315" y="138"/>
                                  </a:lnTo>
                                  <a:lnTo>
                                    <a:pt x="320" y="161"/>
                                  </a:lnTo>
                                  <a:lnTo>
                                    <a:pt x="323" y="189"/>
                                  </a:lnTo>
                                  <a:lnTo>
                                    <a:pt x="325" y="220"/>
                                  </a:lnTo>
                                  <a:lnTo>
                                    <a:pt x="326" y="256"/>
                                  </a:lnTo>
                                  <a:lnTo>
                                    <a:pt x="325" y="298"/>
                                  </a:lnTo>
                                  <a:lnTo>
                                    <a:pt x="321" y="335"/>
                                  </a:lnTo>
                                  <a:lnTo>
                                    <a:pt x="316" y="369"/>
                                  </a:lnTo>
                                  <a:lnTo>
                                    <a:pt x="308" y="398"/>
                                  </a:lnTo>
                                  <a:lnTo>
                                    <a:pt x="298" y="423"/>
                                  </a:lnTo>
                                  <a:lnTo>
                                    <a:pt x="285" y="446"/>
                                  </a:lnTo>
                                  <a:lnTo>
                                    <a:pt x="271" y="465"/>
                                  </a:lnTo>
                                  <a:lnTo>
                                    <a:pt x="254" y="481"/>
                                  </a:lnTo>
                                  <a:lnTo>
                                    <a:pt x="244" y="488"/>
                                  </a:lnTo>
                                  <a:lnTo>
                                    <a:pt x="235" y="494"/>
                                  </a:lnTo>
                                  <a:lnTo>
                                    <a:pt x="224" y="499"/>
                                  </a:lnTo>
                                  <a:lnTo>
                                    <a:pt x="213" y="503"/>
                                  </a:lnTo>
                                  <a:lnTo>
                                    <a:pt x="201" y="507"/>
                                  </a:lnTo>
                                  <a:lnTo>
                                    <a:pt x="189" y="509"/>
                                  </a:lnTo>
                                  <a:lnTo>
                                    <a:pt x="163" y="511"/>
                                  </a:lnTo>
                                  <a:lnTo>
                                    <a:pt x="145" y="510"/>
                                  </a:lnTo>
                                  <a:lnTo>
                                    <a:pt x="129" y="508"/>
                                  </a:lnTo>
                                  <a:lnTo>
                                    <a:pt x="113" y="504"/>
                                  </a:lnTo>
                                  <a:lnTo>
                                    <a:pt x="98" y="498"/>
                                  </a:lnTo>
                                  <a:lnTo>
                                    <a:pt x="85" y="491"/>
                                  </a:lnTo>
                                  <a:lnTo>
                                    <a:pt x="72" y="482"/>
                                  </a:lnTo>
                                  <a:lnTo>
                                    <a:pt x="60" y="471"/>
                                  </a:lnTo>
                                  <a:lnTo>
                                    <a:pt x="49" y="459"/>
                                  </a:lnTo>
                                  <a:lnTo>
                                    <a:pt x="38" y="442"/>
                                  </a:lnTo>
                                  <a:lnTo>
                                    <a:pt x="28" y="423"/>
                                  </a:lnTo>
                                  <a:lnTo>
                                    <a:pt x="19" y="401"/>
                                  </a:lnTo>
                                  <a:lnTo>
                                    <a:pt x="12" y="377"/>
                                  </a:lnTo>
                                  <a:lnTo>
                                    <a:pt x="7" y="350"/>
                                  </a:lnTo>
                                  <a:lnTo>
                                    <a:pt x="3" y="321"/>
                                  </a:lnTo>
                                  <a:lnTo>
                                    <a:pt x="1" y="290"/>
                                  </a:lnTo>
                                  <a:lnTo>
                                    <a:pt x="0" y="256"/>
                                  </a:lnTo>
                                  <a:moveTo>
                                    <a:pt x="63" y="256"/>
                                  </a:moveTo>
                                  <a:lnTo>
                                    <a:pt x="65" y="312"/>
                                  </a:lnTo>
                                  <a:lnTo>
                                    <a:pt x="67" y="337"/>
                                  </a:lnTo>
                                  <a:lnTo>
                                    <a:pt x="70" y="358"/>
                                  </a:lnTo>
                                  <a:lnTo>
                                    <a:pt x="74" y="377"/>
                                  </a:lnTo>
                                  <a:lnTo>
                                    <a:pt x="79" y="394"/>
                                  </a:lnTo>
                                  <a:lnTo>
                                    <a:pt x="85" y="408"/>
                                  </a:lnTo>
                                  <a:lnTo>
                                    <a:pt x="92" y="420"/>
                                  </a:lnTo>
                                  <a:lnTo>
                                    <a:pt x="99" y="429"/>
                                  </a:lnTo>
                                  <a:lnTo>
                                    <a:pt x="107" y="437"/>
                                  </a:lnTo>
                                  <a:lnTo>
                                    <a:pt x="115" y="444"/>
                                  </a:lnTo>
                                  <a:lnTo>
                                    <a:pt x="124" y="450"/>
                                  </a:lnTo>
                                  <a:lnTo>
                                    <a:pt x="133" y="455"/>
                                  </a:lnTo>
                                  <a:lnTo>
                                    <a:pt x="143" y="458"/>
                                  </a:lnTo>
                                  <a:lnTo>
                                    <a:pt x="152" y="460"/>
                                  </a:lnTo>
                                  <a:lnTo>
                                    <a:pt x="163" y="460"/>
                                  </a:lnTo>
                                  <a:lnTo>
                                    <a:pt x="173" y="460"/>
                                  </a:lnTo>
                                  <a:lnTo>
                                    <a:pt x="183" y="458"/>
                                  </a:lnTo>
                                  <a:lnTo>
                                    <a:pt x="193" y="455"/>
                                  </a:lnTo>
                                  <a:lnTo>
                                    <a:pt x="202" y="450"/>
                                  </a:lnTo>
                                  <a:lnTo>
                                    <a:pt x="210" y="444"/>
                                  </a:lnTo>
                                  <a:lnTo>
                                    <a:pt x="219" y="437"/>
                                  </a:lnTo>
                                  <a:lnTo>
                                    <a:pt x="227" y="429"/>
                                  </a:lnTo>
                                  <a:lnTo>
                                    <a:pt x="234" y="419"/>
                                  </a:lnTo>
                                  <a:lnTo>
                                    <a:pt x="241" y="408"/>
                                  </a:lnTo>
                                  <a:lnTo>
                                    <a:pt x="247" y="394"/>
                                  </a:lnTo>
                                  <a:lnTo>
                                    <a:pt x="252" y="377"/>
                                  </a:lnTo>
                                  <a:lnTo>
                                    <a:pt x="256" y="358"/>
                                  </a:lnTo>
                                  <a:lnTo>
                                    <a:pt x="259" y="336"/>
                                  </a:lnTo>
                                  <a:lnTo>
                                    <a:pt x="261" y="312"/>
                                  </a:lnTo>
                                  <a:lnTo>
                                    <a:pt x="263" y="256"/>
                                  </a:lnTo>
                                  <a:lnTo>
                                    <a:pt x="261" y="199"/>
                                  </a:lnTo>
                                  <a:lnTo>
                                    <a:pt x="259" y="175"/>
                                  </a:lnTo>
                                  <a:lnTo>
                                    <a:pt x="256" y="153"/>
                                  </a:lnTo>
                                  <a:lnTo>
                                    <a:pt x="252" y="134"/>
                                  </a:lnTo>
                                  <a:lnTo>
                                    <a:pt x="247" y="117"/>
                                  </a:lnTo>
                                  <a:lnTo>
                                    <a:pt x="241" y="103"/>
                                  </a:lnTo>
                                  <a:lnTo>
                                    <a:pt x="234" y="92"/>
                                  </a:lnTo>
                                  <a:lnTo>
                                    <a:pt x="227" y="82"/>
                                  </a:lnTo>
                                  <a:lnTo>
                                    <a:pt x="219" y="74"/>
                                  </a:lnTo>
                                  <a:lnTo>
                                    <a:pt x="210" y="67"/>
                                  </a:lnTo>
                                  <a:lnTo>
                                    <a:pt x="202" y="61"/>
                                  </a:lnTo>
                                  <a:lnTo>
                                    <a:pt x="192" y="57"/>
                                  </a:lnTo>
                                  <a:lnTo>
                                    <a:pt x="183" y="54"/>
                                  </a:lnTo>
                                  <a:lnTo>
                                    <a:pt x="173" y="52"/>
                                  </a:lnTo>
                                  <a:lnTo>
                                    <a:pt x="162" y="51"/>
                                  </a:lnTo>
                                  <a:lnTo>
                                    <a:pt x="152" y="52"/>
                                  </a:lnTo>
                                  <a:lnTo>
                                    <a:pt x="142" y="53"/>
                                  </a:lnTo>
                                  <a:lnTo>
                                    <a:pt x="133" y="56"/>
                                  </a:lnTo>
                                  <a:lnTo>
                                    <a:pt x="124" y="60"/>
                                  </a:lnTo>
                                  <a:lnTo>
                                    <a:pt x="116" y="65"/>
                                  </a:lnTo>
                                  <a:lnTo>
                                    <a:pt x="108" y="71"/>
                                  </a:lnTo>
                                  <a:lnTo>
                                    <a:pt x="101" y="79"/>
                                  </a:lnTo>
                                  <a:lnTo>
                                    <a:pt x="95" y="87"/>
                                  </a:lnTo>
                                  <a:lnTo>
                                    <a:pt x="87" y="100"/>
                                  </a:lnTo>
                                  <a:lnTo>
                                    <a:pt x="81" y="115"/>
                                  </a:lnTo>
                                  <a:lnTo>
                                    <a:pt x="75" y="132"/>
                                  </a:lnTo>
                                  <a:lnTo>
                                    <a:pt x="71" y="152"/>
                                  </a:lnTo>
                                  <a:lnTo>
                                    <a:pt x="67" y="174"/>
                                  </a:lnTo>
                                  <a:lnTo>
                                    <a:pt x="65" y="199"/>
                                  </a:lnTo>
                                  <a:lnTo>
                                    <a:pt x="63" y="226"/>
                                  </a:lnTo>
                                  <a:lnTo>
                                    <a:pt x="63" y="256"/>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28" name="Freeform 204"/>
                          <wps:cNvSpPr>
                            <a:spLocks/>
                          </wps:cNvSpPr>
                          <wps:spPr bwMode="auto">
                            <a:xfrm>
                              <a:off x="10333" y="6286"/>
                              <a:ext cx="124" cy="189"/>
                            </a:xfrm>
                            <a:custGeom>
                              <a:avLst/>
                              <a:gdLst>
                                <a:gd name="T0" fmla="*/ 65 w 332"/>
                                <a:gd name="T1" fmla="*/ 357 h 502"/>
                                <a:gd name="T2" fmla="*/ 77 w 332"/>
                                <a:gd name="T3" fmla="*/ 398 h 502"/>
                                <a:gd name="T4" fmla="*/ 98 w 332"/>
                                <a:gd name="T5" fmla="*/ 428 h 502"/>
                                <a:gd name="T6" fmla="*/ 127 w 332"/>
                                <a:gd name="T7" fmla="*/ 445 h 502"/>
                                <a:gd name="T8" fmla="*/ 161 w 332"/>
                                <a:gd name="T9" fmla="*/ 451 h 502"/>
                                <a:gd name="T10" fmla="*/ 182 w 332"/>
                                <a:gd name="T11" fmla="*/ 449 h 502"/>
                                <a:gd name="T12" fmla="*/ 202 w 332"/>
                                <a:gd name="T13" fmla="*/ 443 h 502"/>
                                <a:gd name="T14" fmla="*/ 220 w 332"/>
                                <a:gd name="T15" fmla="*/ 433 h 502"/>
                                <a:gd name="T16" fmla="*/ 236 w 332"/>
                                <a:gd name="T17" fmla="*/ 418 h 502"/>
                                <a:gd name="T18" fmla="*/ 249 w 332"/>
                                <a:gd name="T19" fmla="*/ 400 h 502"/>
                                <a:gd name="T20" fmla="*/ 259 w 332"/>
                                <a:gd name="T21" fmla="*/ 379 h 502"/>
                                <a:gd name="T22" fmla="*/ 265 w 332"/>
                                <a:gd name="T23" fmla="*/ 356 h 502"/>
                                <a:gd name="T24" fmla="*/ 267 w 332"/>
                                <a:gd name="T25" fmla="*/ 329 h 502"/>
                                <a:gd name="T26" fmla="*/ 262 w 332"/>
                                <a:gd name="T27" fmla="*/ 293 h 502"/>
                                <a:gd name="T28" fmla="*/ 255 w 332"/>
                                <a:gd name="T29" fmla="*/ 272 h 502"/>
                                <a:gd name="T30" fmla="*/ 244 w 332"/>
                                <a:gd name="T31" fmla="*/ 254 h 502"/>
                                <a:gd name="T32" fmla="*/ 229 w 332"/>
                                <a:gd name="T33" fmla="*/ 239 h 502"/>
                                <a:gd name="T34" fmla="*/ 212 w 332"/>
                                <a:gd name="T35" fmla="*/ 228 h 502"/>
                                <a:gd name="T36" fmla="*/ 193 w 332"/>
                                <a:gd name="T37" fmla="*/ 220 h 502"/>
                                <a:gd name="T38" fmla="*/ 160 w 332"/>
                                <a:gd name="T39" fmla="*/ 216 h 502"/>
                                <a:gd name="T40" fmla="*/ 132 w 332"/>
                                <a:gd name="T41" fmla="*/ 219 h 502"/>
                                <a:gd name="T42" fmla="*/ 106 w 332"/>
                                <a:gd name="T43" fmla="*/ 230 h 502"/>
                                <a:gd name="T44" fmla="*/ 85 w 332"/>
                                <a:gd name="T45" fmla="*/ 245 h 502"/>
                                <a:gd name="T46" fmla="*/ 69 w 332"/>
                                <a:gd name="T47" fmla="*/ 264 h 502"/>
                                <a:gd name="T48" fmla="*/ 60 w 332"/>
                                <a:gd name="T49" fmla="*/ 0 h 502"/>
                                <a:gd name="T50" fmla="*/ 308 w 332"/>
                                <a:gd name="T51" fmla="*/ 59 h 502"/>
                                <a:gd name="T52" fmla="*/ 82 w 332"/>
                                <a:gd name="T53" fmla="*/ 193 h 502"/>
                                <a:gd name="T54" fmla="*/ 128 w 332"/>
                                <a:gd name="T55" fmla="*/ 170 h 502"/>
                                <a:gd name="T56" fmla="*/ 176 w 332"/>
                                <a:gd name="T57" fmla="*/ 162 h 502"/>
                                <a:gd name="T58" fmla="*/ 208 w 332"/>
                                <a:gd name="T59" fmla="*/ 165 h 502"/>
                                <a:gd name="T60" fmla="*/ 237 w 332"/>
                                <a:gd name="T61" fmla="*/ 173 h 502"/>
                                <a:gd name="T62" fmla="*/ 263 w 332"/>
                                <a:gd name="T63" fmla="*/ 187 h 502"/>
                                <a:gd name="T64" fmla="*/ 287 w 332"/>
                                <a:gd name="T65" fmla="*/ 207 h 502"/>
                                <a:gd name="T66" fmla="*/ 306 w 332"/>
                                <a:gd name="T67" fmla="*/ 231 h 502"/>
                                <a:gd name="T68" fmla="*/ 321 w 332"/>
                                <a:gd name="T69" fmla="*/ 259 h 502"/>
                                <a:gd name="T70" fmla="*/ 329 w 332"/>
                                <a:gd name="T71" fmla="*/ 290 h 502"/>
                                <a:gd name="T72" fmla="*/ 332 w 332"/>
                                <a:gd name="T73" fmla="*/ 324 h 502"/>
                                <a:gd name="T74" fmla="*/ 329 w 332"/>
                                <a:gd name="T75" fmla="*/ 357 h 502"/>
                                <a:gd name="T76" fmla="*/ 322 w 332"/>
                                <a:gd name="T77" fmla="*/ 387 h 502"/>
                                <a:gd name="T78" fmla="*/ 310 w 332"/>
                                <a:gd name="T79" fmla="*/ 415 h 502"/>
                                <a:gd name="T80" fmla="*/ 292 w 332"/>
                                <a:gd name="T81" fmla="*/ 441 h 502"/>
                                <a:gd name="T82" fmla="*/ 266 w 332"/>
                                <a:gd name="T83" fmla="*/ 468 h 502"/>
                                <a:gd name="T84" fmla="*/ 235 w 332"/>
                                <a:gd name="T85" fmla="*/ 487 h 502"/>
                                <a:gd name="T86" fmla="*/ 200 w 332"/>
                                <a:gd name="T87" fmla="*/ 498 h 502"/>
                                <a:gd name="T88" fmla="*/ 161 w 332"/>
                                <a:gd name="T89" fmla="*/ 502 h 502"/>
                                <a:gd name="T90" fmla="*/ 128 w 332"/>
                                <a:gd name="T91" fmla="*/ 499 h 502"/>
                                <a:gd name="T92" fmla="*/ 99 w 332"/>
                                <a:gd name="T93" fmla="*/ 492 h 502"/>
                                <a:gd name="T94" fmla="*/ 73 w 332"/>
                                <a:gd name="T95" fmla="*/ 480 h 502"/>
                                <a:gd name="T96" fmla="*/ 50 w 332"/>
                                <a:gd name="T97" fmla="*/ 464 h 502"/>
                                <a:gd name="T98" fmla="*/ 30 w 332"/>
                                <a:gd name="T99" fmla="*/ 443 h 502"/>
                                <a:gd name="T100" fmla="*/ 16 w 332"/>
                                <a:gd name="T101" fmla="*/ 419 h 502"/>
                                <a:gd name="T102" fmla="*/ 6 w 332"/>
                                <a:gd name="T103" fmla="*/ 392 h 502"/>
                                <a:gd name="T104" fmla="*/ 0 w 332"/>
                                <a:gd name="T105" fmla="*/ 362 h 5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332" h="502">
                                  <a:moveTo>
                                    <a:pt x="0" y="362"/>
                                  </a:moveTo>
                                  <a:lnTo>
                                    <a:pt x="65" y="357"/>
                                  </a:lnTo>
                                  <a:lnTo>
                                    <a:pt x="69" y="379"/>
                                  </a:lnTo>
                                  <a:lnTo>
                                    <a:pt x="77" y="398"/>
                                  </a:lnTo>
                                  <a:lnTo>
                                    <a:pt x="86" y="414"/>
                                  </a:lnTo>
                                  <a:lnTo>
                                    <a:pt x="98" y="428"/>
                                  </a:lnTo>
                                  <a:lnTo>
                                    <a:pt x="112" y="438"/>
                                  </a:lnTo>
                                  <a:lnTo>
                                    <a:pt x="127" y="445"/>
                                  </a:lnTo>
                                  <a:lnTo>
                                    <a:pt x="143" y="450"/>
                                  </a:lnTo>
                                  <a:lnTo>
                                    <a:pt x="161" y="451"/>
                                  </a:lnTo>
                                  <a:lnTo>
                                    <a:pt x="172" y="451"/>
                                  </a:lnTo>
                                  <a:lnTo>
                                    <a:pt x="182" y="449"/>
                                  </a:lnTo>
                                  <a:lnTo>
                                    <a:pt x="192" y="447"/>
                                  </a:lnTo>
                                  <a:lnTo>
                                    <a:pt x="202" y="443"/>
                                  </a:lnTo>
                                  <a:lnTo>
                                    <a:pt x="211" y="438"/>
                                  </a:lnTo>
                                  <a:lnTo>
                                    <a:pt x="220" y="433"/>
                                  </a:lnTo>
                                  <a:lnTo>
                                    <a:pt x="228" y="426"/>
                                  </a:lnTo>
                                  <a:lnTo>
                                    <a:pt x="236" y="418"/>
                                  </a:lnTo>
                                  <a:lnTo>
                                    <a:pt x="243" y="409"/>
                                  </a:lnTo>
                                  <a:lnTo>
                                    <a:pt x="249" y="400"/>
                                  </a:lnTo>
                                  <a:lnTo>
                                    <a:pt x="255" y="390"/>
                                  </a:lnTo>
                                  <a:lnTo>
                                    <a:pt x="259" y="379"/>
                                  </a:lnTo>
                                  <a:lnTo>
                                    <a:pt x="262" y="368"/>
                                  </a:lnTo>
                                  <a:lnTo>
                                    <a:pt x="265" y="356"/>
                                  </a:lnTo>
                                  <a:lnTo>
                                    <a:pt x="266" y="343"/>
                                  </a:lnTo>
                                  <a:lnTo>
                                    <a:pt x="267" y="329"/>
                                  </a:lnTo>
                                  <a:lnTo>
                                    <a:pt x="265" y="304"/>
                                  </a:lnTo>
                                  <a:lnTo>
                                    <a:pt x="262" y="293"/>
                                  </a:lnTo>
                                  <a:lnTo>
                                    <a:pt x="259" y="282"/>
                                  </a:lnTo>
                                  <a:lnTo>
                                    <a:pt x="255" y="272"/>
                                  </a:lnTo>
                                  <a:lnTo>
                                    <a:pt x="250" y="263"/>
                                  </a:lnTo>
                                  <a:lnTo>
                                    <a:pt x="244" y="254"/>
                                  </a:lnTo>
                                  <a:lnTo>
                                    <a:pt x="237" y="246"/>
                                  </a:lnTo>
                                  <a:lnTo>
                                    <a:pt x="229" y="239"/>
                                  </a:lnTo>
                                  <a:lnTo>
                                    <a:pt x="221" y="233"/>
                                  </a:lnTo>
                                  <a:lnTo>
                                    <a:pt x="212" y="228"/>
                                  </a:lnTo>
                                  <a:lnTo>
                                    <a:pt x="203" y="224"/>
                                  </a:lnTo>
                                  <a:lnTo>
                                    <a:pt x="193" y="220"/>
                                  </a:lnTo>
                                  <a:lnTo>
                                    <a:pt x="183" y="218"/>
                                  </a:lnTo>
                                  <a:lnTo>
                                    <a:pt x="160" y="216"/>
                                  </a:lnTo>
                                  <a:lnTo>
                                    <a:pt x="145" y="217"/>
                                  </a:lnTo>
                                  <a:lnTo>
                                    <a:pt x="132" y="219"/>
                                  </a:lnTo>
                                  <a:lnTo>
                                    <a:pt x="119" y="224"/>
                                  </a:lnTo>
                                  <a:lnTo>
                                    <a:pt x="106" y="230"/>
                                  </a:lnTo>
                                  <a:lnTo>
                                    <a:pt x="95" y="237"/>
                                  </a:lnTo>
                                  <a:lnTo>
                                    <a:pt x="85" y="245"/>
                                  </a:lnTo>
                                  <a:lnTo>
                                    <a:pt x="76" y="254"/>
                                  </a:lnTo>
                                  <a:lnTo>
                                    <a:pt x="69" y="264"/>
                                  </a:lnTo>
                                  <a:lnTo>
                                    <a:pt x="11" y="257"/>
                                  </a:lnTo>
                                  <a:lnTo>
                                    <a:pt x="60" y="0"/>
                                  </a:lnTo>
                                  <a:lnTo>
                                    <a:pt x="308" y="0"/>
                                  </a:lnTo>
                                  <a:lnTo>
                                    <a:pt x="308" y="59"/>
                                  </a:lnTo>
                                  <a:lnTo>
                                    <a:pt x="109" y="59"/>
                                  </a:lnTo>
                                  <a:lnTo>
                                    <a:pt x="82" y="193"/>
                                  </a:lnTo>
                                  <a:lnTo>
                                    <a:pt x="105" y="179"/>
                                  </a:lnTo>
                                  <a:lnTo>
                                    <a:pt x="128" y="170"/>
                                  </a:lnTo>
                                  <a:lnTo>
                                    <a:pt x="152" y="164"/>
                                  </a:lnTo>
                                  <a:lnTo>
                                    <a:pt x="176" y="162"/>
                                  </a:lnTo>
                                  <a:lnTo>
                                    <a:pt x="192" y="163"/>
                                  </a:lnTo>
                                  <a:lnTo>
                                    <a:pt x="208" y="165"/>
                                  </a:lnTo>
                                  <a:lnTo>
                                    <a:pt x="222" y="168"/>
                                  </a:lnTo>
                                  <a:lnTo>
                                    <a:pt x="237" y="173"/>
                                  </a:lnTo>
                                  <a:lnTo>
                                    <a:pt x="250" y="180"/>
                                  </a:lnTo>
                                  <a:lnTo>
                                    <a:pt x="263" y="187"/>
                                  </a:lnTo>
                                  <a:lnTo>
                                    <a:pt x="275" y="197"/>
                                  </a:lnTo>
                                  <a:lnTo>
                                    <a:pt x="287" y="207"/>
                                  </a:lnTo>
                                  <a:lnTo>
                                    <a:pt x="297" y="219"/>
                                  </a:lnTo>
                                  <a:lnTo>
                                    <a:pt x="306" y="231"/>
                                  </a:lnTo>
                                  <a:lnTo>
                                    <a:pt x="314" y="245"/>
                                  </a:lnTo>
                                  <a:lnTo>
                                    <a:pt x="321" y="259"/>
                                  </a:lnTo>
                                  <a:lnTo>
                                    <a:pt x="325" y="274"/>
                                  </a:lnTo>
                                  <a:lnTo>
                                    <a:pt x="329" y="290"/>
                                  </a:lnTo>
                                  <a:lnTo>
                                    <a:pt x="331" y="306"/>
                                  </a:lnTo>
                                  <a:lnTo>
                                    <a:pt x="332" y="324"/>
                                  </a:lnTo>
                                  <a:lnTo>
                                    <a:pt x="331" y="341"/>
                                  </a:lnTo>
                                  <a:lnTo>
                                    <a:pt x="329" y="357"/>
                                  </a:lnTo>
                                  <a:lnTo>
                                    <a:pt x="326" y="372"/>
                                  </a:lnTo>
                                  <a:lnTo>
                                    <a:pt x="322" y="387"/>
                                  </a:lnTo>
                                  <a:lnTo>
                                    <a:pt x="316" y="401"/>
                                  </a:lnTo>
                                  <a:lnTo>
                                    <a:pt x="310" y="415"/>
                                  </a:lnTo>
                                  <a:lnTo>
                                    <a:pt x="301" y="428"/>
                                  </a:lnTo>
                                  <a:lnTo>
                                    <a:pt x="292" y="441"/>
                                  </a:lnTo>
                                  <a:lnTo>
                                    <a:pt x="280" y="455"/>
                                  </a:lnTo>
                                  <a:lnTo>
                                    <a:pt x="266" y="468"/>
                                  </a:lnTo>
                                  <a:lnTo>
                                    <a:pt x="251" y="478"/>
                                  </a:lnTo>
                                  <a:lnTo>
                                    <a:pt x="235" y="487"/>
                                  </a:lnTo>
                                  <a:lnTo>
                                    <a:pt x="218" y="493"/>
                                  </a:lnTo>
                                  <a:lnTo>
                                    <a:pt x="200" y="498"/>
                                  </a:lnTo>
                                  <a:lnTo>
                                    <a:pt x="181" y="501"/>
                                  </a:lnTo>
                                  <a:lnTo>
                                    <a:pt x="161" y="502"/>
                                  </a:lnTo>
                                  <a:lnTo>
                                    <a:pt x="144" y="501"/>
                                  </a:lnTo>
                                  <a:lnTo>
                                    <a:pt x="128" y="499"/>
                                  </a:lnTo>
                                  <a:lnTo>
                                    <a:pt x="113" y="496"/>
                                  </a:lnTo>
                                  <a:lnTo>
                                    <a:pt x="99" y="492"/>
                                  </a:lnTo>
                                  <a:lnTo>
                                    <a:pt x="85" y="487"/>
                                  </a:lnTo>
                                  <a:lnTo>
                                    <a:pt x="73" y="480"/>
                                  </a:lnTo>
                                  <a:lnTo>
                                    <a:pt x="61" y="473"/>
                                  </a:lnTo>
                                  <a:lnTo>
                                    <a:pt x="50" y="464"/>
                                  </a:lnTo>
                                  <a:lnTo>
                                    <a:pt x="39" y="454"/>
                                  </a:lnTo>
                                  <a:lnTo>
                                    <a:pt x="30" y="443"/>
                                  </a:lnTo>
                                  <a:lnTo>
                                    <a:pt x="22" y="432"/>
                                  </a:lnTo>
                                  <a:lnTo>
                                    <a:pt x="16" y="419"/>
                                  </a:lnTo>
                                  <a:lnTo>
                                    <a:pt x="10" y="406"/>
                                  </a:lnTo>
                                  <a:lnTo>
                                    <a:pt x="6" y="392"/>
                                  </a:lnTo>
                                  <a:lnTo>
                                    <a:pt x="2" y="378"/>
                                  </a:lnTo>
                                  <a:lnTo>
                                    <a:pt x="0" y="3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g:wgp>
                      <wps:wsp>
                        <wps:cNvPr id="229" name="Freeform 206"/>
                        <wps:cNvSpPr>
                          <a:spLocks noEditPoints="1"/>
                        </wps:cNvSpPr>
                        <wps:spPr bwMode="auto">
                          <a:xfrm>
                            <a:off x="6654165" y="3989705"/>
                            <a:ext cx="77470" cy="121920"/>
                          </a:xfrm>
                          <a:custGeom>
                            <a:avLst/>
                            <a:gdLst>
                              <a:gd name="T0" fmla="*/ 1 w 326"/>
                              <a:gd name="T1" fmla="*/ 214 h 511"/>
                              <a:gd name="T2" fmla="*/ 10 w 326"/>
                              <a:gd name="T3" fmla="*/ 142 h 511"/>
                              <a:gd name="T4" fmla="*/ 28 w 326"/>
                              <a:gd name="T5" fmla="*/ 88 h 511"/>
                              <a:gd name="T6" fmla="*/ 55 w 326"/>
                              <a:gd name="T7" fmla="*/ 46 h 511"/>
                              <a:gd name="T8" fmla="*/ 82 w 326"/>
                              <a:gd name="T9" fmla="*/ 23 h 511"/>
                              <a:gd name="T10" fmla="*/ 102 w 326"/>
                              <a:gd name="T11" fmla="*/ 12 h 511"/>
                              <a:gd name="T12" fmla="*/ 124 w 326"/>
                              <a:gd name="T13" fmla="*/ 4 h 511"/>
                              <a:gd name="T14" fmla="*/ 163 w 326"/>
                              <a:gd name="T15" fmla="*/ 0 h 511"/>
                              <a:gd name="T16" fmla="*/ 201 w 326"/>
                              <a:gd name="T17" fmla="*/ 4 h 511"/>
                              <a:gd name="T18" fmla="*/ 233 w 326"/>
                              <a:gd name="T19" fmla="*/ 16 h 511"/>
                              <a:gd name="T20" fmla="*/ 261 w 326"/>
                              <a:gd name="T21" fmla="*/ 36 h 511"/>
                              <a:gd name="T22" fmla="*/ 284 w 326"/>
                              <a:gd name="T23" fmla="*/ 63 h 511"/>
                              <a:gd name="T24" fmla="*/ 301 w 326"/>
                              <a:gd name="T25" fmla="*/ 97 h 511"/>
                              <a:gd name="T26" fmla="*/ 315 w 326"/>
                              <a:gd name="T27" fmla="*/ 138 h 511"/>
                              <a:gd name="T28" fmla="*/ 323 w 326"/>
                              <a:gd name="T29" fmla="*/ 189 h 511"/>
                              <a:gd name="T30" fmla="*/ 326 w 326"/>
                              <a:gd name="T31" fmla="*/ 256 h 511"/>
                              <a:gd name="T32" fmla="*/ 321 w 326"/>
                              <a:gd name="T33" fmla="*/ 335 h 511"/>
                              <a:gd name="T34" fmla="*/ 308 w 326"/>
                              <a:gd name="T35" fmla="*/ 398 h 511"/>
                              <a:gd name="T36" fmla="*/ 285 w 326"/>
                              <a:gd name="T37" fmla="*/ 446 h 511"/>
                              <a:gd name="T38" fmla="*/ 254 w 326"/>
                              <a:gd name="T39" fmla="*/ 481 h 511"/>
                              <a:gd name="T40" fmla="*/ 234 w 326"/>
                              <a:gd name="T41" fmla="*/ 494 h 511"/>
                              <a:gd name="T42" fmla="*/ 213 w 326"/>
                              <a:gd name="T43" fmla="*/ 503 h 511"/>
                              <a:gd name="T44" fmla="*/ 189 w 326"/>
                              <a:gd name="T45" fmla="*/ 509 h 511"/>
                              <a:gd name="T46" fmla="*/ 145 w 326"/>
                              <a:gd name="T47" fmla="*/ 510 h 511"/>
                              <a:gd name="T48" fmla="*/ 113 w 326"/>
                              <a:gd name="T49" fmla="*/ 504 h 511"/>
                              <a:gd name="T50" fmla="*/ 85 w 326"/>
                              <a:gd name="T51" fmla="*/ 491 h 511"/>
                              <a:gd name="T52" fmla="*/ 60 w 326"/>
                              <a:gd name="T53" fmla="*/ 471 h 511"/>
                              <a:gd name="T54" fmla="*/ 38 w 326"/>
                              <a:gd name="T55" fmla="*/ 442 h 511"/>
                              <a:gd name="T56" fmla="*/ 19 w 326"/>
                              <a:gd name="T57" fmla="*/ 401 h 511"/>
                              <a:gd name="T58" fmla="*/ 7 w 326"/>
                              <a:gd name="T59" fmla="*/ 350 h 511"/>
                              <a:gd name="T60" fmla="*/ 1 w 326"/>
                              <a:gd name="T61" fmla="*/ 290 h 511"/>
                              <a:gd name="T62" fmla="*/ 63 w 326"/>
                              <a:gd name="T63" fmla="*/ 256 h 511"/>
                              <a:gd name="T64" fmla="*/ 67 w 326"/>
                              <a:gd name="T65" fmla="*/ 337 h 511"/>
                              <a:gd name="T66" fmla="*/ 74 w 326"/>
                              <a:gd name="T67" fmla="*/ 377 h 511"/>
                              <a:gd name="T68" fmla="*/ 85 w 326"/>
                              <a:gd name="T69" fmla="*/ 408 h 511"/>
                              <a:gd name="T70" fmla="*/ 99 w 326"/>
                              <a:gd name="T71" fmla="*/ 429 h 511"/>
                              <a:gd name="T72" fmla="*/ 115 w 326"/>
                              <a:gd name="T73" fmla="*/ 444 h 511"/>
                              <a:gd name="T74" fmla="*/ 133 w 326"/>
                              <a:gd name="T75" fmla="*/ 455 h 511"/>
                              <a:gd name="T76" fmla="*/ 152 w 326"/>
                              <a:gd name="T77" fmla="*/ 460 h 511"/>
                              <a:gd name="T78" fmla="*/ 173 w 326"/>
                              <a:gd name="T79" fmla="*/ 460 h 511"/>
                              <a:gd name="T80" fmla="*/ 193 w 326"/>
                              <a:gd name="T81" fmla="*/ 455 h 511"/>
                              <a:gd name="T82" fmla="*/ 210 w 326"/>
                              <a:gd name="T83" fmla="*/ 444 h 511"/>
                              <a:gd name="T84" fmla="*/ 226 w 326"/>
                              <a:gd name="T85" fmla="*/ 429 h 511"/>
                              <a:gd name="T86" fmla="*/ 241 w 326"/>
                              <a:gd name="T87" fmla="*/ 408 h 511"/>
                              <a:gd name="T88" fmla="*/ 251 w 326"/>
                              <a:gd name="T89" fmla="*/ 377 h 511"/>
                              <a:gd name="T90" fmla="*/ 259 w 326"/>
                              <a:gd name="T91" fmla="*/ 336 h 511"/>
                              <a:gd name="T92" fmla="*/ 263 w 326"/>
                              <a:gd name="T93" fmla="*/ 256 h 511"/>
                              <a:gd name="T94" fmla="*/ 259 w 326"/>
                              <a:gd name="T95" fmla="*/ 175 h 511"/>
                              <a:gd name="T96" fmla="*/ 251 w 326"/>
                              <a:gd name="T97" fmla="*/ 134 h 511"/>
                              <a:gd name="T98" fmla="*/ 241 w 326"/>
                              <a:gd name="T99" fmla="*/ 103 h 511"/>
                              <a:gd name="T100" fmla="*/ 226 w 326"/>
                              <a:gd name="T101" fmla="*/ 82 h 511"/>
                              <a:gd name="T102" fmla="*/ 210 w 326"/>
                              <a:gd name="T103" fmla="*/ 67 h 511"/>
                              <a:gd name="T104" fmla="*/ 192 w 326"/>
                              <a:gd name="T105" fmla="*/ 57 h 511"/>
                              <a:gd name="T106" fmla="*/ 173 w 326"/>
                              <a:gd name="T107" fmla="*/ 52 h 511"/>
                              <a:gd name="T108" fmla="*/ 152 w 326"/>
                              <a:gd name="T109" fmla="*/ 52 h 511"/>
                              <a:gd name="T110" fmla="*/ 133 w 326"/>
                              <a:gd name="T111" fmla="*/ 56 h 511"/>
                              <a:gd name="T112" fmla="*/ 116 w 326"/>
                              <a:gd name="T113" fmla="*/ 65 h 511"/>
                              <a:gd name="T114" fmla="*/ 101 w 326"/>
                              <a:gd name="T115" fmla="*/ 79 h 511"/>
                              <a:gd name="T116" fmla="*/ 87 w 326"/>
                              <a:gd name="T117" fmla="*/ 100 h 511"/>
                              <a:gd name="T118" fmla="*/ 75 w 326"/>
                              <a:gd name="T119" fmla="*/ 132 h 511"/>
                              <a:gd name="T120" fmla="*/ 67 w 326"/>
                              <a:gd name="T121" fmla="*/ 174 h 511"/>
                              <a:gd name="T122" fmla="*/ 63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6"/>
                                </a:moveTo>
                                <a:lnTo>
                                  <a:pt x="1" y="214"/>
                                </a:lnTo>
                                <a:lnTo>
                                  <a:pt x="4" y="176"/>
                                </a:lnTo>
                                <a:lnTo>
                                  <a:pt x="10" y="142"/>
                                </a:lnTo>
                                <a:lnTo>
                                  <a:pt x="18" y="113"/>
                                </a:lnTo>
                                <a:lnTo>
                                  <a:pt x="28" y="88"/>
                                </a:lnTo>
                                <a:lnTo>
                                  <a:pt x="41" y="65"/>
                                </a:lnTo>
                                <a:lnTo>
                                  <a:pt x="55" y="46"/>
                                </a:lnTo>
                                <a:lnTo>
                                  <a:pt x="72" y="30"/>
                                </a:lnTo>
                                <a:lnTo>
                                  <a:pt x="82" y="23"/>
                                </a:lnTo>
                                <a:lnTo>
                                  <a:pt x="91" y="17"/>
                                </a:lnTo>
                                <a:lnTo>
                                  <a:pt x="102" y="12"/>
                                </a:lnTo>
                                <a:lnTo>
                                  <a:pt x="113" y="8"/>
                                </a:lnTo>
                                <a:lnTo>
                                  <a:pt x="124" y="4"/>
                                </a:lnTo>
                                <a:lnTo>
                                  <a:pt x="137" y="2"/>
                                </a:lnTo>
                                <a:lnTo>
                                  <a:pt x="163" y="0"/>
                                </a:lnTo>
                                <a:lnTo>
                                  <a:pt x="182" y="1"/>
                                </a:lnTo>
                                <a:lnTo>
                                  <a:pt x="201" y="4"/>
                                </a:lnTo>
                                <a:lnTo>
                                  <a:pt x="218" y="9"/>
                                </a:lnTo>
                                <a:lnTo>
                                  <a:pt x="233" y="16"/>
                                </a:lnTo>
                                <a:lnTo>
                                  <a:pt x="248" y="25"/>
                                </a:lnTo>
                                <a:lnTo>
                                  <a:pt x="261" y="36"/>
                                </a:lnTo>
                                <a:lnTo>
                                  <a:pt x="273" y="49"/>
                                </a:lnTo>
                                <a:lnTo>
                                  <a:pt x="284" y="63"/>
                                </a:lnTo>
                                <a:lnTo>
                                  <a:pt x="293" y="79"/>
                                </a:lnTo>
                                <a:lnTo>
                                  <a:pt x="301" y="97"/>
                                </a:lnTo>
                                <a:lnTo>
                                  <a:pt x="308" y="116"/>
                                </a:lnTo>
                                <a:lnTo>
                                  <a:pt x="315" y="138"/>
                                </a:lnTo>
                                <a:lnTo>
                                  <a:pt x="319" y="161"/>
                                </a:lnTo>
                                <a:lnTo>
                                  <a:pt x="323" y="189"/>
                                </a:lnTo>
                                <a:lnTo>
                                  <a:pt x="325" y="220"/>
                                </a:lnTo>
                                <a:lnTo>
                                  <a:pt x="326" y="256"/>
                                </a:lnTo>
                                <a:lnTo>
                                  <a:pt x="325" y="298"/>
                                </a:lnTo>
                                <a:lnTo>
                                  <a:pt x="321" y="335"/>
                                </a:lnTo>
                                <a:lnTo>
                                  <a:pt x="316" y="369"/>
                                </a:lnTo>
                                <a:lnTo>
                                  <a:pt x="308" y="398"/>
                                </a:lnTo>
                                <a:lnTo>
                                  <a:pt x="298" y="423"/>
                                </a:lnTo>
                                <a:lnTo>
                                  <a:pt x="285" y="446"/>
                                </a:lnTo>
                                <a:lnTo>
                                  <a:pt x="271" y="465"/>
                                </a:lnTo>
                                <a:lnTo>
                                  <a:pt x="254" y="481"/>
                                </a:lnTo>
                                <a:lnTo>
                                  <a:pt x="244" y="488"/>
                                </a:lnTo>
                                <a:lnTo>
                                  <a:pt x="234" y="494"/>
                                </a:lnTo>
                                <a:lnTo>
                                  <a:pt x="224" y="499"/>
                                </a:lnTo>
                                <a:lnTo>
                                  <a:pt x="213" y="503"/>
                                </a:lnTo>
                                <a:lnTo>
                                  <a:pt x="201" y="507"/>
                                </a:lnTo>
                                <a:lnTo>
                                  <a:pt x="189" y="509"/>
                                </a:lnTo>
                                <a:lnTo>
                                  <a:pt x="163" y="511"/>
                                </a:lnTo>
                                <a:lnTo>
                                  <a:pt x="145" y="510"/>
                                </a:lnTo>
                                <a:lnTo>
                                  <a:pt x="129" y="508"/>
                                </a:lnTo>
                                <a:lnTo>
                                  <a:pt x="113" y="504"/>
                                </a:lnTo>
                                <a:lnTo>
                                  <a:pt x="98" y="498"/>
                                </a:lnTo>
                                <a:lnTo>
                                  <a:pt x="85" y="491"/>
                                </a:lnTo>
                                <a:lnTo>
                                  <a:pt x="72" y="482"/>
                                </a:lnTo>
                                <a:lnTo>
                                  <a:pt x="60" y="471"/>
                                </a:lnTo>
                                <a:lnTo>
                                  <a:pt x="49" y="459"/>
                                </a:lnTo>
                                <a:lnTo>
                                  <a:pt x="38" y="442"/>
                                </a:lnTo>
                                <a:lnTo>
                                  <a:pt x="28" y="423"/>
                                </a:lnTo>
                                <a:lnTo>
                                  <a:pt x="19" y="401"/>
                                </a:lnTo>
                                <a:lnTo>
                                  <a:pt x="12" y="377"/>
                                </a:lnTo>
                                <a:lnTo>
                                  <a:pt x="7" y="350"/>
                                </a:lnTo>
                                <a:lnTo>
                                  <a:pt x="3" y="321"/>
                                </a:lnTo>
                                <a:lnTo>
                                  <a:pt x="1" y="290"/>
                                </a:lnTo>
                                <a:lnTo>
                                  <a:pt x="0" y="256"/>
                                </a:lnTo>
                                <a:moveTo>
                                  <a:pt x="63" y="256"/>
                                </a:moveTo>
                                <a:lnTo>
                                  <a:pt x="65" y="312"/>
                                </a:lnTo>
                                <a:lnTo>
                                  <a:pt x="67" y="337"/>
                                </a:lnTo>
                                <a:lnTo>
                                  <a:pt x="70" y="358"/>
                                </a:lnTo>
                                <a:lnTo>
                                  <a:pt x="74" y="377"/>
                                </a:lnTo>
                                <a:lnTo>
                                  <a:pt x="79" y="394"/>
                                </a:lnTo>
                                <a:lnTo>
                                  <a:pt x="85" y="408"/>
                                </a:lnTo>
                                <a:lnTo>
                                  <a:pt x="92" y="420"/>
                                </a:lnTo>
                                <a:lnTo>
                                  <a:pt x="99" y="429"/>
                                </a:lnTo>
                                <a:lnTo>
                                  <a:pt x="107" y="437"/>
                                </a:lnTo>
                                <a:lnTo>
                                  <a:pt x="115" y="444"/>
                                </a:lnTo>
                                <a:lnTo>
                                  <a:pt x="124" y="450"/>
                                </a:lnTo>
                                <a:lnTo>
                                  <a:pt x="133" y="455"/>
                                </a:lnTo>
                                <a:lnTo>
                                  <a:pt x="142" y="458"/>
                                </a:lnTo>
                                <a:lnTo>
                                  <a:pt x="152" y="460"/>
                                </a:lnTo>
                                <a:lnTo>
                                  <a:pt x="163" y="460"/>
                                </a:lnTo>
                                <a:lnTo>
                                  <a:pt x="173" y="460"/>
                                </a:lnTo>
                                <a:lnTo>
                                  <a:pt x="183" y="458"/>
                                </a:lnTo>
                                <a:lnTo>
                                  <a:pt x="193" y="455"/>
                                </a:lnTo>
                                <a:lnTo>
                                  <a:pt x="202" y="450"/>
                                </a:lnTo>
                                <a:lnTo>
                                  <a:pt x="210" y="444"/>
                                </a:lnTo>
                                <a:lnTo>
                                  <a:pt x="219" y="437"/>
                                </a:lnTo>
                                <a:lnTo>
                                  <a:pt x="226" y="429"/>
                                </a:lnTo>
                                <a:lnTo>
                                  <a:pt x="234" y="419"/>
                                </a:lnTo>
                                <a:lnTo>
                                  <a:pt x="241" y="408"/>
                                </a:lnTo>
                                <a:lnTo>
                                  <a:pt x="246" y="394"/>
                                </a:lnTo>
                                <a:lnTo>
                                  <a:pt x="251" y="377"/>
                                </a:lnTo>
                                <a:lnTo>
                                  <a:pt x="256" y="358"/>
                                </a:lnTo>
                                <a:lnTo>
                                  <a:pt x="259" y="336"/>
                                </a:lnTo>
                                <a:lnTo>
                                  <a:pt x="261" y="312"/>
                                </a:lnTo>
                                <a:lnTo>
                                  <a:pt x="263" y="256"/>
                                </a:lnTo>
                                <a:lnTo>
                                  <a:pt x="261" y="199"/>
                                </a:lnTo>
                                <a:lnTo>
                                  <a:pt x="259" y="175"/>
                                </a:lnTo>
                                <a:lnTo>
                                  <a:pt x="256" y="153"/>
                                </a:lnTo>
                                <a:lnTo>
                                  <a:pt x="251" y="134"/>
                                </a:lnTo>
                                <a:lnTo>
                                  <a:pt x="246" y="117"/>
                                </a:lnTo>
                                <a:lnTo>
                                  <a:pt x="241" y="103"/>
                                </a:lnTo>
                                <a:lnTo>
                                  <a:pt x="234" y="92"/>
                                </a:lnTo>
                                <a:lnTo>
                                  <a:pt x="226" y="82"/>
                                </a:lnTo>
                                <a:lnTo>
                                  <a:pt x="219" y="74"/>
                                </a:lnTo>
                                <a:lnTo>
                                  <a:pt x="210" y="67"/>
                                </a:lnTo>
                                <a:lnTo>
                                  <a:pt x="202" y="61"/>
                                </a:lnTo>
                                <a:lnTo>
                                  <a:pt x="192" y="57"/>
                                </a:lnTo>
                                <a:lnTo>
                                  <a:pt x="183" y="54"/>
                                </a:lnTo>
                                <a:lnTo>
                                  <a:pt x="173" y="52"/>
                                </a:lnTo>
                                <a:lnTo>
                                  <a:pt x="162" y="51"/>
                                </a:lnTo>
                                <a:lnTo>
                                  <a:pt x="152" y="52"/>
                                </a:lnTo>
                                <a:lnTo>
                                  <a:pt x="142" y="53"/>
                                </a:lnTo>
                                <a:lnTo>
                                  <a:pt x="133" y="56"/>
                                </a:lnTo>
                                <a:lnTo>
                                  <a:pt x="124" y="60"/>
                                </a:lnTo>
                                <a:lnTo>
                                  <a:pt x="116" y="65"/>
                                </a:lnTo>
                                <a:lnTo>
                                  <a:pt x="108" y="71"/>
                                </a:lnTo>
                                <a:lnTo>
                                  <a:pt x="101" y="79"/>
                                </a:lnTo>
                                <a:lnTo>
                                  <a:pt x="95" y="87"/>
                                </a:lnTo>
                                <a:lnTo>
                                  <a:pt x="87" y="100"/>
                                </a:lnTo>
                                <a:lnTo>
                                  <a:pt x="81" y="115"/>
                                </a:lnTo>
                                <a:lnTo>
                                  <a:pt x="75" y="132"/>
                                </a:lnTo>
                                <a:lnTo>
                                  <a:pt x="71" y="152"/>
                                </a:lnTo>
                                <a:lnTo>
                                  <a:pt x="67" y="174"/>
                                </a:lnTo>
                                <a:lnTo>
                                  <a:pt x="65" y="199"/>
                                </a:lnTo>
                                <a:lnTo>
                                  <a:pt x="63" y="226"/>
                                </a:lnTo>
                                <a:lnTo>
                                  <a:pt x="63" y="256"/>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30" name="Freeform 207"/>
                        <wps:cNvSpPr>
                          <a:spLocks noEditPoints="1"/>
                        </wps:cNvSpPr>
                        <wps:spPr bwMode="auto">
                          <a:xfrm>
                            <a:off x="6746240" y="3989705"/>
                            <a:ext cx="77470" cy="121920"/>
                          </a:xfrm>
                          <a:custGeom>
                            <a:avLst/>
                            <a:gdLst>
                              <a:gd name="T0" fmla="*/ 1 w 326"/>
                              <a:gd name="T1" fmla="*/ 214 h 511"/>
                              <a:gd name="T2" fmla="*/ 10 w 326"/>
                              <a:gd name="T3" fmla="*/ 142 h 511"/>
                              <a:gd name="T4" fmla="*/ 29 w 326"/>
                              <a:gd name="T5" fmla="*/ 88 h 511"/>
                              <a:gd name="T6" fmla="*/ 56 w 326"/>
                              <a:gd name="T7" fmla="*/ 46 h 511"/>
                              <a:gd name="T8" fmla="*/ 82 w 326"/>
                              <a:gd name="T9" fmla="*/ 23 h 511"/>
                              <a:gd name="T10" fmla="*/ 102 w 326"/>
                              <a:gd name="T11" fmla="*/ 12 h 511"/>
                              <a:gd name="T12" fmla="*/ 125 w 326"/>
                              <a:gd name="T13" fmla="*/ 4 h 511"/>
                              <a:gd name="T14" fmla="*/ 163 w 326"/>
                              <a:gd name="T15" fmla="*/ 0 h 511"/>
                              <a:gd name="T16" fmla="*/ 201 w 326"/>
                              <a:gd name="T17" fmla="*/ 4 h 511"/>
                              <a:gd name="T18" fmla="*/ 234 w 326"/>
                              <a:gd name="T19" fmla="*/ 16 h 511"/>
                              <a:gd name="T20" fmla="*/ 262 w 326"/>
                              <a:gd name="T21" fmla="*/ 36 h 511"/>
                              <a:gd name="T22" fmla="*/ 284 w 326"/>
                              <a:gd name="T23" fmla="*/ 63 h 511"/>
                              <a:gd name="T24" fmla="*/ 302 w 326"/>
                              <a:gd name="T25" fmla="*/ 97 h 511"/>
                              <a:gd name="T26" fmla="*/ 315 w 326"/>
                              <a:gd name="T27" fmla="*/ 138 h 511"/>
                              <a:gd name="T28" fmla="*/ 323 w 326"/>
                              <a:gd name="T29" fmla="*/ 189 h 511"/>
                              <a:gd name="T30" fmla="*/ 326 w 326"/>
                              <a:gd name="T31" fmla="*/ 256 h 511"/>
                              <a:gd name="T32" fmla="*/ 322 w 326"/>
                              <a:gd name="T33" fmla="*/ 335 h 511"/>
                              <a:gd name="T34" fmla="*/ 308 w 326"/>
                              <a:gd name="T35" fmla="*/ 398 h 511"/>
                              <a:gd name="T36" fmla="*/ 286 w 326"/>
                              <a:gd name="T37" fmla="*/ 446 h 511"/>
                              <a:gd name="T38" fmla="*/ 254 w 326"/>
                              <a:gd name="T39" fmla="*/ 481 h 511"/>
                              <a:gd name="T40" fmla="*/ 235 w 326"/>
                              <a:gd name="T41" fmla="*/ 494 h 511"/>
                              <a:gd name="T42" fmla="*/ 213 w 326"/>
                              <a:gd name="T43" fmla="*/ 503 h 511"/>
                              <a:gd name="T44" fmla="*/ 190 w 326"/>
                              <a:gd name="T45" fmla="*/ 509 h 511"/>
                              <a:gd name="T46" fmla="*/ 146 w 326"/>
                              <a:gd name="T47" fmla="*/ 510 h 511"/>
                              <a:gd name="T48" fmla="*/ 113 w 326"/>
                              <a:gd name="T49" fmla="*/ 504 h 511"/>
                              <a:gd name="T50" fmla="*/ 85 w 326"/>
                              <a:gd name="T51" fmla="*/ 491 h 511"/>
                              <a:gd name="T52" fmla="*/ 60 w 326"/>
                              <a:gd name="T53" fmla="*/ 471 h 511"/>
                              <a:gd name="T54" fmla="*/ 38 w 326"/>
                              <a:gd name="T55" fmla="*/ 442 h 511"/>
                              <a:gd name="T56" fmla="*/ 20 w 326"/>
                              <a:gd name="T57" fmla="*/ 401 h 511"/>
                              <a:gd name="T58" fmla="*/ 7 w 326"/>
                              <a:gd name="T59" fmla="*/ 350 h 511"/>
                              <a:gd name="T60" fmla="*/ 1 w 326"/>
                              <a:gd name="T61" fmla="*/ 290 h 511"/>
                              <a:gd name="T62" fmla="*/ 63 w 326"/>
                              <a:gd name="T63" fmla="*/ 256 h 511"/>
                              <a:gd name="T64" fmla="*/ 67 w 326"/>
                              <a:gd name="T65" fmla="*/ 337 h 511"/>
                              <a:gd name="T66" fmla="*/ 75 w 326"/>
                              <a:gd name="T67" fmla="*/ 377 h 511"/>
                              <a:gd name="T68" fmla="*/ 85 w 326"/>
                              <a:gd name="T69" fmla="*/ 408 h 511"/>
                              <a:gd name="T70" fmla="*/ 100 w 326"/>
                              <a:gd name="T71" fmla="*/ 429 h 511"/>
                              <a:gd name="T72" fmla="*/ 116 w 326"/>
                              <a:gd name="T73" fmla="*/ 444 h 511"/>
                              <a:gd name="T74" fmla="*/ 133 w 326"/>
                              <a:gd name="T75" fmla="*/ 455 h 511"/>
                              <a:gd name="T76" fmla="*/ 153 w 326"/>
                              <a:gd name="T77" fmla="*/ 460 h 511"/>
                              <a:gd name="T78" fmla="*/ 174 w 326"/>
                              <a:gd name="T79" fmla="*/ 460 h 511"/>
                              <a:gd name="T80" fmla="*/ 193 w 326"/>
                              <a:gd name="T81" fmla="*/ 455 h 511"/>
                              <a:gd name="T82" fmla="*/ 211 w 326"/>
                              <a:gd name="T83" fmla="*/ 444 h 511"/>
                              <a:gd name="T84" fmla="*/ 227 w 326"/>
                              <a:gd name="T85" fmla="*/ 429 h 511"/>
                              <a:gd name="T86" fmla="*/ 241 w 326"/>
                              <a:gd name="T87" fmla="*/ 408 h 511"/>
                              <a:gd name="T88" fmla="*/ 252 w 326"/>
                              <a:gd name="T89" fmla="*/ 377 h 511"/>
                              <a:gd name="T90" fmla="*/ 259 w 326"/>
                              <a:gd name="T91" fmla="*/ 336 h 511"/>
                              <a:gd name="T92" fmla="*/ 263 w 326"/>
                              <a:gd name="T93" fmla="*/ 256 h 511"/>
                              <a:gd name="T94" fmla="*/ 259 w 326"/>
                              <a:gd name="T95" fmla="*/ 175 h 511"/>
                              <a:gd name="T96" fmla="*/ 252 w 326"/>
                              <a:gd name="T97" fmla="*/ 134 h 511"/>
                              <a:gd name="T98" fmla="*/ 241 w 326"/>
                              <a:gd name="T99" fmla="*/ 103 h 511"/>
                              <a:gd name="T100" fmla="*/ 227 w 326"/>
                              <a:gd name="T101" fmla="*/ 82 h 511"/>
                              <a:gd name="T102" fmla="*/ 211 w 326"/>
                              <a:gd name="T103" fmla="*/ 67 h 511"/>
                              <a:gd name="T104" fmla="*/ 193 w 326"/>
                              <a:gd name="T105" fmla="*/ 57 h 511"/>
                              <a:gd name="T106" fmla="*/ 173 w 326"/>
                              <a:gd name="T107" fmla="*/ 52 h 511"/>
                              <a:gd name="T108" fmla="*/ 152 w 326"/>
                              <a:gd name="T109" fmla="*/ 52 h 511"/>
                              <a:gd name="T110" fmla="*/ 133 w 326"/>
                              <a:gd name="T111" fmla="*/ 56 h 511"/>
                              <a:gd name="T112" fmla="*/ 116 w 326"/>
                              <a:gd name="T113" fmla="*/ 65 h 511"/>
                              <a:gd name="T114" fmla="*/ 102 w 326"/>
                              <a:gd name="T115" fmla="*/ 79 h 511"/>
                              <a:gd name="T116" fmla="*/ 88 w 326"/>
                              <a:gd name="T117" fmla="*/ 100 h 511"/>
                              <a:gd name="T118" fmla="*/ 76 w 326"/>
                              <a:gd name="T119" fmla="*/ 132 h 511"/>
                              <a:gd name="T120" fmla="*/ 68 w 326"/>
                              <a:gd name="T121" fmla="*/ 174 h 511"/>
                              <a:gd name="T122" fmla="*/ 64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6"/>
                                </a:moveTo>
                                <a:lnTo>
                                  <a:pt x="1" y="214"/>
                                </a:lnTo>
                                <a:lnTo>
                                  <a:pt x="5" y="176"/>
                                </a:lnTo>
                                <a:lnTo>
                                  <a:pt x="10" y="142"/>
                                </a:lnTo>
                                <a:lnTo>
                                  <a:pt x="18" y="113"/>
                                </a:lnTo>
                                <a:lnTo>
                                  <a:pt x="29" y="88"/>
                                </a:lnTo>
                                <a:lnTo>
                                  <a:pt x="41" y="65"/>
                                </a:lnTo>
                                <a:lnTo>
                                  <a:pt x="56" y="46"/>
                                </a:lnTo>
                                <a:lnTo>
                                  <a:pt x="73" y="30"/>
                                </a:lnTo>
                                <a:lnTo>
                                  <a:pt x="82" y="23"/>
                                </a:lnTo>
                                <a:lnTo>
                                  <a:pt x="92" y="17"/>
                                </a:lnTo>
                                <a:lnTo>
                                  <a:pt x="102" y="12"/>
                                </a:lnTo>
                                <a:lnTo>
                                  <a:pt x="113" y="8"/>
                                </a:lnTo>
                                <a:lnTo>
                                  <a:pt x="125" y="4"/>
                                </a:lnTo>
                                <a:lnTo>
                                  <a:pt x="137" y="2"/>
                                </a:lnTo>
                                <a:lnTo>
                                  <a:pt x="163" y="0"/>
                                </a:lnTo>
                                <a:lnTo>
                                  <a:pt x="183" y="1"/>
                                </a:lnTo>
                                <a:lnTo>
                                  <a:pt x="201" y="4"/>
                                </a:lnTo>
                                <a:lnTo>
                                  <a:pt x="218" y="9"/>
                                </a:lnTo>
                                <a:lnTo>
                                  <a:pt x="234" y="16"/>
                                </a:lnTo>
                                <a:lnTo>
                                  <a:pt x="248" y="25"/>
                                </a:lnTo>
                                <a:lnTo>
                                  <a:pt x="262" y="36"/>
                                </a:lnTo>
                                <a:lnTo>
                                  <a:pt x="273" y="49"/>
                                </a:lnTo>
                                <a:lnTo>
                                  <a:pt x="284" y="63"/>
                                </a:lnTo>
                                <a:lnTo>
                                  <a:pt x="293" y="79"/>
                                </a:lnTo>
                                <a:lnTo>
                                  <a:pt x="302" y="97"/>
                                </a:lnTo>
                                <a:lnTo>
                                  <a:pt x="309" y="116"/>
                                </a:lnTo>
                                <a:lnTo>
                                  <a:pt x="315" y="138"/>
                                </a:lnTo>
                                <a:lnTo>
                                  <a:pt x="320" y="161"/>
                                </a:lnTo>
                                <a:lnTo>
                                  <a:pt x="323" y="189"/>
                                </a:lnTo>
                                <a:lnTo>
                                  <a:pt x="326" y="220"/>
                                </a:lnTo>
                                <a:lnTo>
                                  <a:pt x="326" y="256"/>
                                </a:lnTo>
                                <a:lnTo>
                                  <a:pt x="325" y="298"/>
                                </a:lnTo>
                                <a:lnTo>
                                  <a:pt x="322" y="335"/>
                                </a:lnTo>
                                <a:lnTo>
                                  <a:pt x="316" y="369"/>
                                </a:lnTo>
                                <a:lnTo>
                                  <a:pt x="308" y="398"/>
                                </a:lnTo>
                                <a:lnTo>
                                  <a:pt x="298" y="423"/>
                                </a:lnTo>
                                <a:lnTo>
                                  <a:pt x="286" y="446"/>
                                </a:lnTo>
                                <a:lnTo>
                                  <a:pt x="271" y="465"/>
                                </a:lnTo>
                                <a:lnTo>
                                  <a:pt x="254" y="481"/>
                                </a:lnTo>
                                <a:lnTo>
                                  <a:pt x="245" y="488"/>
                                </a:lnTo>
                                <a:lnTo>
                                  <a:pt x="235" y="494"/>
                                </a:lnTo>
                                <a:lnTo>
                                  <a:pt x="224" y="499"/>
                                </a:lnTo>
                                <a:lnTo>
                                  <a:pt x="213" y="503"/>
                                </a:lnTo>
                                <a:lnTo>
                                  <a:pt x="202" y="507"/>
                                </a:lnTo>
                                <a:lnTo>
                                  <a:pt x="190" y="509"/>
                                </a:lnTo>
                                <a:lnTo>
                                  <a:pt x="163" y="511"/>
                                </a:lnTo>
                                <a:lnTo>
                                  <a:pt x="146" y="510"/>
                                </a:lnTo>
                                <a:lnTo>
                                  <a:pt x="129" y="508"/>
                                </a:lnTo>
                                <a:lnTo>
                                  <a:pt x="113" y="504"/>
                                </a:lnTo>
                                <a:lnTo>
                                  <a:pt x="99" y="498"/>
                                </a:lnTo>
                                <a:lnTo>
                                  <a:pt x="85" y="491"/>
                                </a:lnTo>
                                <a:lnTo>
                                  <a:pt x="72" y="482"/>
                                </a:lnTo>
                                <a:lnTo>
                                  <a:pt x="60" y="471"/>
                                </a:lnTo>
                                <a:lnTo>
                                  <a:pt x="50" y="459"/>
                                </a:lnTo>
                                <a:lnTo>
                                  <a:pt x="38" y="442"/>
                                </a:lnTo>
                                <a:lnTo>
                                  <a:pt x="28" y="423"/>
                                </a:lnTo>
                                <a:lnTo>
                                  <a:pt x="20" y="401"/>
                                </a:lnTo>
                                <a:lnTo>
                                  <a:pt x="13" y="377"/>
                                </a:lnTo>
                                <a:lnTo>
                                  <a:pt x="7" y="350"/>
                                </a:lnTo>
                                <a:lnTo>
                                  <a:pt x="3" y="321"/>
                                </a:lnTo>
                                <a:lnTo>
                                  <a:pt x="1" y="290"/>
                                </a:lnTo>
                                <a:lnTo>
                                  <a:pt x="0" y="256"/>
                                </a:lnTo>
                                <a:moveTo>
                                  <a:pt x="63" y="256"/>
                                </a:moveTo>
                                <a:lnTo>
                                  <a:pt x="65" y="312"/>
                                </a:lnTo>
                                <a:lnTo>
                                  <a:pt x="67" y="337"/>
                                </a:lnTo>
                                <a:lnTo>
                                  <a:pt x="71" y="358"/>
                                </a:lnTo>
                                <a:lnTo>
                                  <a:pt x="75" y="377"/>
                                </a:lnTo>
                                <a:lnTo>
                                  <a:pt x="80" y="394"/>
                                </a:lnTo>
                                <a:lnTo>
                                  <a:pt x="85" y="408"/>
                                </a:lnTo>
                                <a:lnTo>
                                  <a:pt x="92" y="420"/>
                                </a:lnTo>
                                <a:lnTo>
                                  <a:pt x="100" y="429"/>
                                </a:lnTo>
                                <a:lnTo>
                                  <a:pt x="107" y="437"/>
                                </a:lnTo>
                                <a:lnTo>
                                  <a:pt x="116" y="444"/>
                                </a:lnTo>
                                <a:lnTo>
                                  <a:pt x="124" y="450"/>
                                </a:lnTo>
                                <a:lnTo>
                                  <a:pt x="133" y="455"/>
                                </a:lnTo>
                                <a:lnTo>
                                  <a:pt x="143" y="458"/>
                                </a:lnTo>
                                <a:lnTo>
                                  <a:pt x="153" y="460"/>
                                </a:lnTo>
                                <a:lnTo>
                                  <a:pt x="163" y="460"/>
                                </a:lnTo>
                                <a:lnTo>
                                  <a:pt x="174" y="460"/>
                                </a:lnTo>
                                <a:lnTo>
                                  <a:pt x="184" y="458"/>
                                </a:lnTo>
                                <a:lnTo>
                                  <a:pt x="193" y="455"/>
                                </a:lnTo>
                                <a:lnTo>
                                  <a:pt x="202" y="450"/>
                                </a:lnTo>
                                <a:lnTo>
                                  <a:pt x="211" y="444"/>
                                </a:lnTo>
                                <a:lnTo>
                                  <a:pt x="219" y="437"/>
                                </a:lnTo>
                                <a:lnTo>
                                  <a:pt x="227" y="429"/>
                                </a:lnTo>
                                <a:lnTo>
                                  <a:pt x="234" y="419"/>
                                </a:lnTo>
                                <a:lnTo>
                                  <a:pt x="241" y="408"/>
                                </a:lnTo>
                                <a:lnTo>
                                  <a:pt x="247" y="394"/>
                                </a:lnTo>
                                <a:lnTo>
                                  <a:pt x="252" y="377"/>
                                </a:lnTo>
                                <a:lnTo>
                                  <a:pt x="256" y="358"/>
                                </a:lnTo>
                                <a:lnTo>
                                  <a:pt x="259" y="336"/>
                                </a:lnTo>
                                <a:lnTo>
                                  <a:pt x="261" y="312"/>
                                </a:lnTo>
                                <a:lnTo>
                                  <a:pt x="263" y="256"/>
                                </a:lnTo>
                                <a:lnTo>
                                  <a:pt x="261" y="199"/>
                                </a:lnTo>
                                <a:lnTo>
                                  <a:pt x="259" y="175"/>
                                </a:lnTo>
                                <a:lnTo>
                                  <a:pt x="256" y="153"/>
                                </a:lnTo>
                                <a:lnTo>
                                  <a:pt x="252" y="134"/>
                                </a:lnTo>
                                <a:lnTo>
                                  <a:pt x="247" y="117"/>
                                </a:lnTo>
                                <a:lnTo>
                                  <a:pt x="241" y="103"/>
                                </a:lnTo>
                                <a:lnTo>
                                  <a:pt x="234" y="92"/>
                                </a:lnTo>
                                <a:lnTo>
                                  <a:pt x="227" y="82"/>
                                </a:lnTo>
                                <a:lnTo>
                                  <a:pt x="219" y="74"/>
                                </a:lnTo>
                                <a:lnTo>
                                  <a:pt x="211" y="67"/>
                                </a:lnTo>
                                <a:lnTo>
                                  <a:pt x="202" y="61"/>
                                </a:lnTo>
                                <a:lnTo>
                                  <a:pt x="193" y="57"/>
                                </a:lnTo>
                                <a:lnTo>
                                  <a:pt x="183" y="54"/>
                                </a:lnTo>
                                <a:lnTo>
                                  <a:pt x="173" y="52"/>
                                </a:lnTo>
                                <a:lnTo>
                                  <a:pt x="163" y="51"/>
                                </a:lnTo>
                                <a:lnTo>
                                  <a:pt x="152" y="52"/>
                                </a:lnTo>
                                <a:lnTo>
                                  <a:pt x="142" y="53"/>
                                </a:lnTo>
                                <a:lnTo>
                                  <a:pt x="133" y="56"/>
                                </a:lnTo>
                                <a:lnTo>
                                  <a:pt x="125" y="60"/>
                                </a:lnTo>
                                <a:lnTo>
                                  <a:pt x="116" y="65"/>
                                </a:lnTo>
                                <a:lnTo>
                                  <a:pt x="109" y="71"/>
                                </a:lnTo>
                                <a:lnTo>
                                  <a:pt x="102" y="79"/>
                                </a:lnTo>
                                <a:lnTo>
                                  <a:pt x="95" y="87"/>
                                </a:lnTo>
                                <a:lnTo>
                                  <a:pt x="88" y="100"/>
                                </a:lnTo>
                                <a:lnTo>
                                  <a:pt x="81" y="115"/>
                                </a:lnTo>
                                <a:lnTo>
                                  <a:pt x="76" y="132"/>
                                </a:lnTo>
                                <a:lnTo>
                                  <a:pt x="71" y="152"/>
                                </a:lnTo>
                                <a:lnTo>
                                  <a:pt x="68" y="174"/>
                                </a:lnTo>
                                <a:lnTo>
                                  <a:pt x="65" y="199"/>
                                </a:lnTo>
                                <a:lnTo>
                                  <a:pt x="64" y="226"/>
                                </a:lnTo>
                                <a:lnTo>
                                  <a:pt x="63" y="256"/>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31" name="Line 208"/>
                        <wps:cNvCnPr/>
                        <wps:spPr bwMode="auto">
                          <a:xfrm>
                            <a:off x="1901825" y="418465"/>
                            <a:ext cx="0" cy="211709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2" name="Line 209"/>
                        <wps:cNvCnPr/>
                        <wps:spPr bwMode="auto">
                          <a:xfrm flipV="1">
                            <a:off x="712470" y="131445"/>
                            <a:ext cx="0" cy="47625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3" name="Freeform 210"/>
                        <wps:cNvSpPr>
                          <a:spLocks/>
                        </wps:cNvSpPr>
                        <wps:spPr bwMode="auto">
                          <a:xfrm>
                            <a:off x="712470" y="162560"/>
                            <a:ext cx="93345" cy="33020"/>
                          </a:xfrm>
                          <a:custGeom>
                            <a:avLst/>
                            <a:gdLst>
                              <a:gd name="T0" fmla="*/ 0 w 393"/>
                              <a:gd name="T1" fmla="*/ 69 h 139"/>
                              <a:gd name="T2" fmla="*/ 393 w 393"/>
                              <a:gd name="T3" fmla="*/ 0 h 139"/>
                              <a:gd name="T4" fmla="*/ 393 w 393"/>
                              <a:gd name="T5" fmla="*/ 139 h 139"/>
                              <a:gd name="T6" fmla="*/ 0 w 393"/>
                              <a:gd name="T7" fmla="*/ 69 h 139"/>
                            </a:gdLst>
                            <a:ahLst/>
                            <a:cxnLst>
                              <a:cxn ang="0">
                                <a:pos x="T0" y="T1"/>
                              </a:cxn>
                              <a:cxn ang="0">
                                <a:pos x="T2" y="T3"/>
                              </a:cxn>
                              <a:cxn ang="0">
                                <a:pos x="T4" y="T5"/>
                              </a:cxn>
                              <a:cxn ang="0">
                                <a:pos x="T6" y="T7"/>
                              </a:cxn>
                            </a:cxnLst>
                            <a:rect l="0" t="0" r="r" b="b"/>
                            <a:pathLst>
                              <a:path w="393" h="139">
                                <a:moveTo>
                                  <a:pt x="0" y="69"/>
                                </a:moveTo>
                                <a:lnTo>
                                  <a:pt x="393" y="0"/>
                                </a:lnTo>
                                <a:lnTo>
                                  <a:pt x="393" y="139"/>
                                </a:lnTo>
                                <a:lnTo>
                                  <a:pt x="0" y="6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34" name="Line 211"/>
                        <wps:cNvCnPr/>
                        <wps:spPr bwMode="auto">
                          <a:xfrm>
                            <a:off x="712470" y="179070"/>
                            <a:ext cx="11893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5" name="Freeform 212"/>
                        <wps:cNvSpPr>
                          <a:spLocks/>
                        </wps:cNvSpPr>
                        <wps:spPr bwMode="auto">
                          <a:xfrm>
                            <a:off x="1808480" y="162560"/>
                            <a:ext cx="93345" cy="33020"/>
                          </a:xfrm>
                          <a:custGeom>
                            <a:avLst/>
                            <a:gdLst>
                              <a:gd name="T0" fmla="*/ 394 w 394"/>
                              <a:gd name="T1" fmla="*/ 69 h 139"/>
                              <a:gd name="T2" fmla="*/ 0 w 394"/>
                              <a:gd name="T3" fmla="*/ 139 h 139"/>
                              <a:gd name="T4" fmla="*/ 0 w 394"/>
                              <a:gd name="T5" fmla="*/ 0 h 139"/>
                              <a:gd name="T6" fmla="*/ 394 w 394"/>
                              <a:gd name="T7" fmla="*/ 69 h 139"/>
                            </a:gdLst>
                            <a:ahLst/>
                            <a:cxnLst>
                              <a:cxn ang="0">
                                <a:pos x="T0" y="T1"/>
                              </a:cxn>
                              <a:cxn ang="0">
                                <a:pos x="T2" y="T3"/>
                              </a:cxn>
                              <a:cxn ang="0">
                                <a:pos x="T4" y="T5"/>
                              </a:cxn>
                              <a:cxn ang="0">
                                <a:pos x="T6" y="T7"/>
                              </a:cxn>
                            </a:cxnLst>
                            <a:rect l="0" t="0" r="r" b="b"/>
                            <a:pathLst>
                              <a:path w="394" h="139">
                                <a:moveTo>
                                  <a:pt x="394" y="69"/>
                                </a:moveTo>
                                <a:lnTo>
                                  <a:pt x="0" y="139"/>
                                </a:lnTo>
                                <a:lnTo>
                                  <a:pt x="0" y="0"/>
                                </a:lnTo>
                                <a:lnTo>
                                  <a:pt x="394" y="6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36" name="Line 213"/>
                        <wps:cNvCnPr/>
                        <wps:spPr bwMode="auto">
                          <a:xfrm>
                            <a:off x="1901825" y="131445"/>
                            <a:ext cx="0" cy="47625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7" name="Freeform 214"/>
                        <wps:cNvSpPr>
                          <a:spLocks/>
                        </wps:cNvSpPr>
                        <wps:spPr bwMode="auto">
                          <a:xfrm>
                            <a:off x="1129030" y="1905"/>
                            <a:ext cx="78740" cy="120015"/>
                          </a:xfrm>
                          <a:custGeom>
                            <a:avLst/>
                            <a:gdLst>
                              <a:gd name="T0" fmla="*/ 64 w 331"/>
                              <a:gd name="T1" fmla="*/ 357 h 502"/>
                              <a:gd name="T2" fmla="*/ 76 w 331"/>
                              <a:gd name="T3" fmla="*/ 398 h 502"/>
                              <a:gd name="T4" fmla="*/ 97 w 331"/>
                              <a:gd name="T5" fmla="*/ 427 h 502"/>
                              <a:gd name="T6" fmla="*/ 126 w 331"/>
                              <a:gd name="T7" fmla="*/ 445 h 502"/>
                              <a:gd name="T8" fmla="*/ 160 w 331"/>
                              <a:gd name="T9" fmla="*/ 451 h 502"/>
                              <a:gd name="T10" fmla="*/ 182 w 331"/>
                              <a:gd name="T11" fmla="*/ 449 h 502"/>
                              <a:gd name="T12" fmla="*/ 201 w 331"/>
                              <a:gd name="T13" fmla="*/ 443 h 502"/>
                              <a:gd name="T14" fmla="*/ 219 w 331"/>
                              <a:gd name="T15" fmla="*/ 432 h 502"/>
                              <a:gd name="T16" fmla="*/ 235 w 331"/>
                              <a:gd name="T17" fmla="*/ 418 h 502"/>
                              <a:gd name="T18" fmla="*/ 249 w 331"/>
                              <a:gd name="T19" fmla="*/ 400 h 502"/>
                              <a:gd name="T20" fmla="*/ 258 w 331"/>
                              <a:gd name="T21" fmla="*/ 379 h 502"/>
                              <a:gd name="T22" fmla="*/ 264 w 331"/>
                              <a:gd name="T23" fmla="*/ 355 h 502"/>
                              <a:gd name="T24" fmla="*/ 266 w 331"/>
                              <a:gd name="T25" fmla="*/ 329 h 502"/>
                              <a:gd name="T26" fmla="*/ 262 w 331"/>
                              <a:gd name="T27" fmla="*/ 293 h 502"/>
                              <a:gd name="T28" fmla="*/ 254 w 331"/>
                              <a:gd name="T29" fmla="*/ 272 h 502"/>
                              <a:gd name="T30" fmla="*/ 243 w 331"/>
                              <a:gd name="T31" fmla="*/ 254 h 502"/>
                              <a:gd name="T32" fmla="*/ 229 w 331"/>
                              <a:gd name="T33" fmla="*/ 239 h 502"/>
                              <a:gd name="T34" fmla="*/ 212 w 331"/>
                              <a:gd name="T35" fmla="*/ 228 h 502"/>
                              <a:gd name="T36" fmla="*/ 192 w 331"/>
                              <a:gd name="T37" fmla="*/ 220 h 502"/>
                              <a:gd name="T38" fmla="*/ 159 w 331"/>
                              <a:gd name="T39" fmla="*/ 216 h 502"/>
                              <a:gd name="T40" fmla="*/ 131 w 331"/>
                              <a:gd name="T41" fmla="*/ 219 h 502"/>
                              <a:gd name="T42" fmla="*/ 106 w 331"/>
                              <a:gd name="T43" fmla="*/ 229 h 502"/>
                              <a:gd name="T44" fmla="*/ 84 w 331"/>
                              <a:gd name="T45" fmla="*/ 245 h 502"/>
                              <a:gd name="T46" fmla="*/ 68 w 331"/>
                              <a:gd name="T47" fmla="*/ 264 h 502"/>
                              <a:gd name="T48" fmla="*/ 59 w 331"/>
                              <a:gd name="T49" fmla="*/ 0 h 502"/>
                              <a:gd name="T50" fmla="*/ 308 w 331"/>
                              <a:gd name="T51" fmla="*/ 59 h 502"/>
                              <a:gd name="T52" fmla="*/ 81 w 331"/>
                              <a:gd name="T53" fmla="*/ 193 h 502"/>
                              <a:gd name="T54" fmla="*/ 127 w 331"/>
                              <a:gd name="T55" fmla="*/ 169 h 502"/>
                              <a:gd name="T56" fmla="*/ 176 w 331"/>
                              <a:gd name="T57" fmla="*/ 162 h 502"/>
                              <a:gd name="T58" fmla="*/ 207 w 331"/>
                              <a:gd name="T59" fmla="*/ 164 h 502"/>
                              <a:gd name="T60" fmla="*/ 236 w 331"/>
                              <a:gd name="T61" fmla="*/ 173 h 502"/>
                              <a:gd name="T62" fmla="*/ 262 w 331"/>
                              <a:gd name="T63" fmla="*/ 187 h 502"/>
                              <a:gd name="T64" fmla="*/ 286 w 331"/>
                              <a:gd name="T65" fmla="*/ 207 h 502"/>
                              <a:gd name="T66" fmla="*/ 306 w 331"/>
                              <a:gd name="T67" fmla="*/ 231 h 502"/>
                              <a:gd name="T68" fmla="*/ 320 w 331"/>
                              <a:gd name="T69" fmla="*/ 259 h 502"/>
                              <a:gd name="T70" fmla="*/ 328 w 331"/>
                              <a:gd name="T71" fmla="*/ 290 h 502"/>
                              <a:gd name="T72" fmla="*/ 331 w 331"/>
                              <a:gd name="T73" fmla="*/ 324 h 502"/>
                              <a:gd name="T74" fmla="*/ 329 w 331"/>
                              <a:gd name="T75" fmla="*/ 356 h 502"/>
                              <a:gd name="T76" fmla="*/ 321 w 331"/>
                              <a:gd name="T77" fmla="*/ 387 h 502"/>
                              <a:gd name="T78" fmla="*/ 309 w 331"/>
                              <a:gd name="T79" fmla="*/ 415 h 502"/>
                              <a:gd name="T80" fmla="*/ 292 w 331"/>
                              <a:gd name="T81" fmla="*/ 441 h 502"/>
                              <a:gd name="T82" fmla="*/ 265 w 331"/>
                              <a:gd name="T83" fmla="*/ 467 h 502"/>
                              <a:gd name="T84" fmla="*/ 235 w 331"/>
                              <a:gd name="T85" fmla="*/ 486 h 502"/>
                              <a:gd name="T86" fmla="*/ 200 w 331"/>
                              <a:gd name="T87" fmla="*/ 498 h 502"/>
                              <a:gd name="T88" fmla="*/ 160 w 331"/>
                              <a:gd name="T89" fmla="*/ 502 h 502"/>
                              <a:gd name="T90" fmla="*/ 128 w 331"/>
                              <a:gd name="T91" fmla="*/ 499 h 502"/>
                              <a:gd name="T92" fmla="*/ 98 w 331"/>
                              <a:gd name="T93" fmla="*/ 492 h 502"/>
                              <a:gd name="T94" fmla="*/ 72 w 331"/>
                              <a:gd name="T95" fmla="*/ 480 h 502"/>
                              <a:gd name="T96" fmla="*/ 49 w 331"/>
                              <a:gd name="T97" fmla="*/ 463 h 502"/>
                              <a:gd name="T98" fmla="*/ 30 w 331"/>
                              <a:gd name="T99" fmla="*/ 443 h 502"/>
                              <a:gd name="T100" fmla="*/ 15 w 331"/>
                              <a:gd name="T101" fmla="*/ 419 h 502"/>
                              <a:gd name="T102" fmla="*/ 5 w 331"/>
                              <a:gd name="T103" fmla="*/ 392 h 502"/>
                              <a:gd name="T104" fmla="*/ 0 w 331"/>
                              <a:gd name="T105" fmla="*/ 362 h 5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331" h="502">
                                <a:moveTo>
                                  <a:pt x="0" y="362"/>
                                </a:moveTo>
                                <a:lnTo>
                                  <a:pt x="64" y="357"/>
                                </a:lnTo>
                                <a:lnTo>
                                  <a:pt x="69" y="379"/>
                                </a:lnTo>
                                <a:lnTo>
                                  <a:pt x="76" y="398"/>
                                </a:lnTo>
                                <a:lnTo>
                                  <a:pt x="85" y="414"/>
                                </a:lnTo>
                                <a:lnTo>
                                  <a:pt x="97" y="427"/>
                                </a:lnTo>
                                <a:lnTo>
                                  <a:pt x="111" y="438"/>
                                </a:lnTo>
                                <a:lnTo>
                                  <a:pt x="126" y="445"/>
                                </a:lnTo>
                                <a:lnTo>
                                  <a:pt x="142" y="450"/>
                                </a:lnTo>
                                <a:lnTo>
                                  <a:pt x="160" y="451"/>
                                </a:lnTo>
                                <a:lnTo>
                                  <a:pt x="171" y="451"/>
                                </a:lnTo>
                                <a:lnTo>
                                  <a:pt x="182" y="449"/>
                                </a:lnTo>
                                <a:lnTo>
                                  <a:pt x="192" y="446"/>
                                </a:lnTo>
                                <a:lnTo>
                                  <a:pt x="201" y="443"/>
                                </a:lnTo>
                                <a:lnTo>
                                  <a:pt x="210" y="438"/>
                                </a:lnTo>
                                <a:lnTo>
                                  <a:pt x="219" y="432"/>
                                </a:lnTo>
                                <a:lnTo>
                                  <a:pt x="227" y="426"/>
                                </a:lnTo>
                                <a:lnTo>
                                  <a:pt x="235" y="418"/>
                                </a:lnTo>
                                <a:lnTo>
                                  <a:pt x="242" y="409"/>
                                </a:lnTo>
                                <a:lnTo>
                                  <a:pt x="249" y="400"/>
                                </a:lnTo>
                                <a:lnTo>
                                  <a:pt x="254" y="390"/>
                                </a:lnTo>
                                <a:lnTo>
                                  <a:pt x="258" y="379"/>
                                </a:lnTo>
                                <a:lnTo>
                                  <a:pt x="262" y="367"/>
                                </a:lnTo>
                                <a:lnTo>
                                  <a:pt x="264" y="355"/>
                                </a:lnTo>
                                <a:lnTo>
                                  <a:pt x="265" y="342"/>
                                </a:lnTo>
                                <a:lnTo>
                                  <a:pt x="266" y="329"/>
                                </a:lnTo>
                                <a:lnTo>
                                  <a:pt x="264" y="304"/>
                                </a:lnTo>
                                <a:lnTo>
                                  <a:pt x="262" y="293"/>
                                </a:lnTo>
                                <a:lnTo>
                                  <a:pt x="259" y="282"/>
                                </a:lnTo>
                                <a:lnTo>
                                  <a:pt x="254" y="272"/>
                                </a:lnTo>
                                <a:lnTo>
                                  <a:pt x="249" y="263"/>
                                </a:lnTo>
                                <a:lnTo>
                                  <a:pt x="243" y="254"/>
                                </a:lnTo>
                                <a:lnTo>
                                  <a:pt x="236" y="246"/>
                                </a:lnTo>
                                <a:lnTo>
                                  <a:pt x="229" y="239"/>
                                </a:lnTo>
                                <a:lnTo>
                                  <a:pt x="221" y="233"/>
                                </a:lnTo>
                                <a:lnTo>
                                  <a:pt x="212" y="228"/>
                                </a:lnTo>
                                <a:lnTo>
                                  <a:pt x="202" y="223"/>
                                </a:lnTo>
                                <a:lnTo>
                                  <a:pt x="192" y="220"/>
                                </a:lnTo>
                                <a:lnTo>
                                  <a:pt x="182" y="218"/>
                                </a:lnTo>
                                <a:lnTo>
                                  <a:pt x="159" y="216"/>
                                </a:lnTo>
                                <a:lnTo>
                                  <a:pt x="145" y="217"/>
                                </a:lnTo>
                                <a:lnTo>
                                  <a:pt x="131" y="219"/>
                                </a:lnTo>
                                <a:lnTo>
                                  <a:pt x="118" y="223"/>
                                </a:lnTo>
                                <a:lnTo>
                                  <a:pt x="106" y="229"/>
                                </a:lnTo>
                                <a:lnTo>
                                  <a:pt x="94" y="236"/>
                                </a:lnTo>
                                <a:lnTo>
                                  <a:pt x="84" y="245"/>
                                </a:lnTo>
                                <a:lnTo>
                                  <a:pt x="76" y="254"/>
                                </a:lnTo>
                                <a:lnTo>
                                  <a:pt x="68" y="264"/>
                                </a:lnTo>
                                <a:lnTo>
                                  <a:pt x="10" y="257"/>
                                </a:lnTo>
                                <a:lnTo>
                                  <a:pt x="59" y="0"/>
                                </a:lnTo>
                                <a:lnTo>
                                  <a:pt x="308" y="0"/>
                                </a:lnTo>
                                <a:lnTo>
                                  <a:pt x="308" y="59"/>
                                </a:lnTo>
                                <a:lnTo>
                                  <a:pt x="108" y="59"/>
                                </a:lnTo>
                                <a:lnTo>
                                  <a:pt x="81" y="193"/>
                                </a:lnTo>
                                <a:lnTo>
                                  <a:pt x="104" y="179"/>
                                </a:lnTo>
                                <a:lnTo>
                                  <a:pt x="127" y="169"/>
                                </a:lnTo>
                                <a:lnTo>
                                  <a:pt x="151" y="163"/>
                                </a:lnTo>
                                <a:lnTo>
                                  <a:pt x="176" y="162"/>
                                </a:lnTo>
                                <a:lnTo>
                                  <a:pt x="192" y="162"/>
                                </a:lnTo>
                                <a:lnTo>
                                  <a:pt x="207" y="164"/>
                                </a:lnTo>
                                <a:lnTo>
                                  <a:pt x="222" y="168"/>
                                </a:lnTo>
                                <a:lnTo>
                                  <a:pt x="236" y="173"/>
                                </a:lnTo>
                                <a:lnTo>
                                  <a:pt x="249" y="179"/>
                                </a:lnTo>
                                <a:lnTo>
                                  <a:pt x="262" y="187"/>
                                </a:lnTo>
                                <a:lnTo>
                                  <a:pt x="274" y="196"/>
                                </a:lnTo>
                                <a:lnTo>
                                  <a:pt x="286" y="207"/>
                                </a:lnTo>
                                <a:lnTo>
                                  <a:pt x="297" y="219"/>
                                </a:lnTo>
                                <a:lnTo>
                                  <a:pt x="306" y="231"/>
                                </a:lnTo>
                                <a:lnTo>
                                  <a:pt x="313" y="245"/>
                                </a:lnTo>
                                <a:lnTo>
                                  <a:pt x="320" y="259"/>
                                </a:lnTo>
                                <a:lnTo>
                                  <a:pt x="325" y="274"/>
                                </a:lnTo>
                                <a:lnTo>
                                  <a:pt x="328" y="290"/>
                                </a:lnTo>
                                <a:lnTo>
                                  <a:pt x="330" y="306"/>
                                </a:lnTo>
                                <a:lnTo>
                                  <a:pt x="331" y="324"/>
                                </a:lnTo>
                                <a:lnTo>
                                  <a:pt x="330" y="340"/>
                                </a:lnTo>
                                <a:lnTo>
                                  <a:pt x="329" y="356"/>
                                </a:lnTo>
                                <a:lnTo>
                                  <a:pt x="326" y="372"/>
                                </a:lnTo>
                                <a:lnTo>
                                  <a:pt x="321" y="387"/>
                                </a:lnTo>
                                <a:lnTo>
                                  <a:pt x="316" y="401"/>
                                </a:lnTo>
                                <a:lnTo>
                                  <a:pt x="309" y="415"/>
                                </a:lnTo>
                                <a:lnTo>
                                  <a:pt x="301" y="428"/>
                                </a:lnTo>
                                <a:lnTo>
                                  <a:pt x="292" y="441"/>
                                </a:lnTo>
                                <a:lnTo>
                                  <a:pt x="279" y="455"/>
                                </a:lnTo>
                                <a:lnTo>
                                  <a:pt x="265" y="467"/>
                                </a:lnTo>
                                <a:lnTo>
                                  <a:pt x="251" y="478"/>
                                </a:lnTo>
                                <a:lnTo>
                                  <a:pt x="235" y="486"/>
                                </a:lnTo>
                                <a:lnTo>
                                  <a:pt x="218" y="493"/>
                                </a:lnTo>
                                <a:lnTo>
                                  <a:pt x="200" y="498"/>
                                </a:lnTo>
                                <a:lnTo>
                                  <a:pt x="180" y="501"/>
                                </a:lnTo>
                                <a:lnTo>
                                  <a:pt x="160" y="502"/>
                                </a:lnTo>
                                <a:lnTo>
                                  <a:pt x="144" y="501"/>
                                </a:lnTo>
                                <a:lnTo>
                                  <a:pt x="128" y="499"/>
                                </a:lnTo>
                                <a:lnTo>
                                  <a:pt x="113" y="496"/>
                                </a:lnTo>
                                <a:lnTo>
                                  <a:pt x="98" y="492"/>
                                </a:lnTo>
                                <a:lnTo>
                                  <a:pt x="85" y="487"/>
                                </a:lnTo>
                                <a:lnTo>
                                  <a:pt x="72" y="480"/>
                                </a:lnTo>
                                <a:lnTo>
                                  <a:pt x="60" y="472"/>
                                </a:lnTo>
                                <a:lnTo>
                                  <a:pt x="49" y="463"/>
                                </a:lnTo>
                                <a:lnTo>
                                  <a:pt x="39" y="453"/>
                                </a:lnTo>
                                <a:lnTo>
                                  <a:pt x="30" y="443"/>
                                </a:lnTo>
                                <a:lnTo>
                                  <a:pt x="22" y="431"/>
                                </a:lnTo>
                                <a:lnTo>
                                  <a:pt x="15" y="419"/>
                                </a:lnTo>
                                <a:lnTo>
                                  <a:pt x="9" y="406"/>
                                </a:lnTo>
                                <a:lnTo>
                                  <a:pt x="5" y="392"/>
                                </a:lnTo>
                                <a:lnTo>
                                  <a:pt x="2" y="377"/>
                                </a:lnTo>
                                <a:lnTo>
                                  <a:pt x="0" y="3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38" name="Freeform 215"/>
                        <wps:cNvSpPr>
                          <a:spLocks noEditPoints="1"/>
                        </wps:cNvSpPr>
                        <wps:spPr bwMode="auto">
                          <a:xfrm>
                            <a:off x="1221740" y="0"/>
                            <a:ext cx="77470" cy="121920"/>
                          </a:xfrm>
                          <a:custGeom>
                            <a:avLst/>
                            <a:gdLst>
                              <a:gd name="T0" fmla="*/ 1 w 326"/>
                              <a:gd name="T1" fmla="*/ 213 h 511"/>
                              <a:gd name="T2" fmla="*/ 10 w 326"/>
                              <a:gd name="T3" fmla="*/ 142 h 511"/>
                              <a:gd name="T4" fmla="*/ 29 w 326"/>
                              <a:gd name="T5" fmla="*/ 87 h 511"/>
                              <a:gd name="T6" fmla="*/ 56 w 326"/>
                              <a:gd name="T7" fmla="*/ 46 h 511"/>
                              <a:gd name="T8" fmla="*/ 82 w 326"/>
                              <a:gd name="T9" fmla="*/ 22 h 511"/>
                              <a:gd name="T10" fmla="*/ 102 w 326"/>
                              <a:gd name="T11" fmla="*/ 11 h 511"/>
                              <a:gd name="T12" fmla="*/ 125 w 326"/>
                              <a:gd name="T13" fmla="*/ 4 h 511"/>
                              <a:gd name="T14" fmla="*/ 163 w 326"/>
                              <a:gd name="T15" fmla="*/ 0 h 511"/>
                              <a:gd name="T16" fmla="*/ 201 w 326"/>
                              <a:gd name="T17" fmla="*/ 4 h 511"/>
                              <a:gd name="T18" fmla="*/ 234 w 326"/>
                              <a:gd name="T19" fmla="*/ 16 h 511"/>
                              <a:gd name="T20" fmla="*/ 261 w 326"/>
                              <a:gd name="T21" fmla="*/ 36 h 511"/>
                              <a:gd name="T22" fmla="*/ 284 w 326"/>
                              <a:gd name="T23" fmla="*/ 63 h 511"/>
                              <a:gd name="T24" fmla="*/ 301 w 326"/>
                              <a:gd name="T25" fmla="*/ 97 h 511"/>
                              <a:gd name="T26" fmla="*/ 315 w 326"/>
                              <a:gd name="T27" fmla="*/ 137 h 511"/>
                              <a:gd name="T28" fmla="*/ 323 w 326"/>
                              <a:gd name="T29" fmla="*/ 189 h 511"/>
                              <a:gd name="T30" fmla="*/ 326 w 326"/>
                              <a:gd name="T31" fmla="*/ 255 h 511"/>
                              <a:gd name="T32" fmla="*/ 322 w 326"/>
                              <a:gd name="T33" fmla="*/ 335 h 511"/>
                              <a:gd name="T34" fmla="*/ 308 w 326"/>
                              <a:gd name="T35" fmla="*/ 398 h 511"/>
                              <a:gd name="T36" fmla="*/ 285 w 326"/>
                              <a:gd name="T37" fmla="*/ 445 h 511"/>
                              <a:gd name="T38" fmla="*/ 254 w 326"/>
                              <a:gd name="T39" fmla="*/ 481 h 511"/>
                              <a:gd name="T40" fmla="*/ 235 w 326"/>
                              <a:gd name="T41" fmla="*/ 494 h 511"/>
                              <a:gd name="T42" fmla="*/ 213 w 326"/>
                              <a:gd name="T43" fmla="*/ 503 h 511"/>
                              <a:gd name="T44" fmla="*/ 189 w 326"/>
                              <a:gd name="T45" fmla="*/ 509 h 511"/>
                              <a:gd name="T46" fmla="*/ 145 w 326"/>
                              <a:gd name="T47" fmla="*/ 510 h 511"/>
                              <a:gd name="T48" fmla="*/ 113 w 326"/>
                              <a:gd name="T49" fmla="*/ 503 h 511"/>
                              <a:gd name="T50" fmla="*/ 85 w 326"/>
                              <a:gd name="T51" fmla="*/ 490 h 511"/>
                              <a:gd name="T52" fmla="*/ 60 w 326"/>
                              <a:gd name="T53" fmla="*/ 471 h 511"/>
                              <a:gd name="T54" fmla="*/ 38 w 326"/>
                              <a:gd name="T55" fmla="*/ 442 h 511"/>
                              <a:gd name="T56" fmla="*/ 19 w 326"/>
                              <a:gd name="T57" fmla="*/ 401 h 511"/>
                              <a:gd name="T58" fmla="*/ 7 w 326"/>
                              <a:gd name="T59" fmla="*/ 350 h 511"/>
                              <a:gd name="T60" fmla="*/ 1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3 w 326"/>
                              <a:gd name="T77" fmla="*/ 459 h 511"/>
                              <a:gd name="T78" fmla="*/ 173 w 326"/>
                              <a:gd name="T79" fmla="*/ 459 h 511"/>
                              <a:gd name="T80" fmla="*/ 193 w 326"/>
                              <a:gd name="T81" fmla="*/ 454 h 511"/>
                              <a:gd name="T82" fmla="*/ 211 w 326"/>
                              <a:gd name="T83" fmla="*/ 444 h 511"/>
                              <a:gd name="T84" fmla="*/ 227 w 326"/>
                              <a:gd name="T85" fmla="*/ 429 h 511"/>
                              <a:gd name="T86" fmla="*/ 241 w 326"/>
                              <a:gd name="T87" fmla="*/ 408 h 511"/>
                              <a:gd name="T88" fmla="*/ 252 w 326"/>
                              <a:gd name="T89" fmla="*/ 377 h 511"/>
                              <a:gd name="T90" fmla="*/ 259 w 326"/>
                              <a:gd name="T91" fmla="*/ 336 h 511"/>
                              <a:gd name="T92" fmla="*/ 263 w 326"/>
                              <a:gd name="T93" fmla="*/ 255 h 511"/>
                              <a:gd name="T94" fmla="*/ 259 w 326"/>
                              <a:gd name="T95" fmla="*/ 175 h 511"/>
                              <a:gd name="T96" fmla="*/ 252 w 326"/>
                              <a:gd name="T97" fmla="*/ 133 h 511"/>
                              <a:gd name="T98" fmla="*/ 241 w 326"/>
                              <a:gd name="T99" fmla="*/ 103 h 511"/>
                              <a:gd name="T100" fmla="*/ 227 w 326"/>
                              <a:gd name="T101" fmla="*/ 82 h 511"/>
                              <a:gd name="T102" fmla="*/ 211 w 326"/>
                              <a:gd name="T103" fmla="*/ 67 h 511"/>
                              <a:gd name="T104" fmla="*/ 193 w 326"/>
                              <a:gd name="T105" fmla="*/ 57 h 511"/>
                              <a:gd name="T106" fmla="*/ 173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6 w 326"/>
                              <a:gd name="T119" fmla="*/ 132 h 511"/>
                              <a:gd name="T120" fmla="*/ 68 w 326"/>
                              <a:gd name="T121" fmla="*/ 174 h 511"/>
                              <a:gd name="T122" fmla="*/ 64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5" y="175"/>
                                </a:lnTo>
                                <a:lnTo>
                                  <a:pt x="10" y="142"/>
                                </a:lnTo>
                                <a:lnTo>
                                  <a:pt x="18" y="113"/>
                                </a:lnTo>
                                <a:lnTo>
                                  <a:pt x="29" y="87"/>
                                </a:lnTo>
                                <a:lnTo>
                                  <a:pt x="41" y="65"/>
                                </a:lnTo>
                                <a:lnTo>
                                  <a:pt x="56" y="46"/>
                                </a:lnTo>
                                <a:lnTo>
                                  <a:pt x="73" y="29"/>
                                </a:lnTo>
                                <a:lnTo>
                                  <a:pt x="82" y="22"/>
                                </a:lnTo>
                                <a:lnTo>
                                  <a:pt x="92" y="16"/>
                                </a:lnTo>
                                <a:lnTo>
                                  <a:pt x="102" y="11"/>
                                </a:lnTo>
                                <a:lnTo>
                                  <a:pt x="113" y="7"/>
                                </a:lnTo>
                                <a:lnTo>
                                  <a:pt x="125" y="4"/>
                                </a:lnTo>
                                <a:lnTo>
                                  <a:pt x="137" y="2"/>
                                </a:lnTo>
                                <a:lnTo>
                                  <a:pt x="163" y="0"/>
                                </a:lnTo>
                                <a:lnTo>
                                  <a:pt x="183" y="1"/>
                                </a:lnTo>
                                <a:lnTo>
                                  <a:pt x="201" y="4"/>
                                </a:lnTo>
                                <a:lnTo>
                                  <a:pt x="218" y="9"/>
                                </a:lnTo>
                                <a:lnTo>
                                  <a:pt x="234" y="16"/>
                                </a:lnTo>
                                <a:lnTo>
                                  <a:pt x="248" y="25"/>
                                </a:lnTo>
                                <a:lnTo>
                                  <a:pt x="261" y="36"/>
                                </a:lnTo>
                                <a:lnTo>
                                  <a:pt x="273" y="49"/>
                                </a:lnTo>
                                <a:lnTo>
                                  <a:pt x="284" y="63"/>
                                </a:lnTo>
                                <a:lnTo>
                                  <a:pt x="293" y="79"/>
                                </a:lnTo>
                                <a:lnTo>
                                  <a:pt x="301" y="97"/>
                                </a:lnTo>
                                <a:lnTo>
                                  <a:pt x="309" y="116"/>
                                </a:lnTo>
                                <a:lnTo>
                                  <a:pt x="315" y="137"/>
                                </a:lnTo>
                                <a:lnTo>
                                  <a:pt x="320" y="161"/>
                                </a:lnTo>
                                <a:lnTo>
                                  <a:pt x="323" y="189"/>
                                </a:lnTo>
                                <a:lnTo>
                                  <a:pt x="325" y="220"/>
                                </a:lnTo>
                                <a:lnTo>
                                  <a:pt x="326" y="255"/>
                                </a:lnTo>
                                <a:lnTo>
                                  <a:pt x="325" y="297"/>
                                </a:lnTo>
                                <a:lnTo>
                                  <a:pt x="322" y="335"/>
                                </a:lnTo>
                                <a:lnTo>
                                  <a:pt x="316" y="368"/>
                                </a:lnTo>
                                <a:lnTo>
                                  <a:pt x="308" y="398"/>
                                </a:lnTo>
                                <a:lnTo>
                                  <a:pt x="298" y="423"/>
                                </a:lnTo>
                                <a:lnTo>
                                  <a:pt x="285" y="445"/>
                                </a:lnTo>
                                <a:lnTo>
                                  <a:pt x="271" y="465"/>
                                </a:lnTo>
                                <a:lnTo>
                                  <a:pt x="254" y="481"/>
                                </a:lnTo>
                                <a:lnTo>
                                  <a:pt x="245" y="488"/>
                                </a:lnTo>
                                <a:lnTo>
                                  <a:pt x="235" y="494"/>
                                </a:lnTo>
                                <a:lnTo>
                                  <a:pt x="224" y="499"/>
                                </a:lnTo>
                                <a:lnTo>
                                  <a:pt x="213" y="503"/>
                                </a:lnTo>
                                <a:lnTo>
                                  <a:pt x="202" y="506"/>
                                </a:lnTo>
                                <a:lnTo>
                                  <a:pt x="189" y="509"/>
                                </a:lnTo>
                                <a:lnTo>
                                  <a:pt x="163" y="511"/>
                                </a:lnTo>
                                <a:lnTo>
                                  <a:pt x="145" y="510"/>
                                </a:lnTo>
                                <a:lnTo>
                                  <a:pt x="129" y="507"/>
                                </a:lnTo>
                                <a:lnTo>
                                  <a:pt x="113" y="503"/>
                                </a:lnTo>
                                <a:lnTo>
                                  <a:pt x="99" y="498"/>
                                </a:lnTo>
                                <a:lnTo>
                                  <a:pt x="85" y="490"/>
                                </a:lnTo>
                                <a:lnTo>
                                  <a:pt x="72" y="481"/>
                                </a:lnTo>
                                <a:lnTo>
                                  <a:pt x="60" y="471"/>
                                </a:lnTo>
                                <a:lnTo>
                                  <a:pt x="49" y="459"/>
                                </a:lnTo>
                                <a:lnTo>
                                  <a:pt x="38" y="442"/>
                                </a:lnTo>
                                <a:lnTo>
                                  <a:pt x="28" y="423"/>
                                </a:lnTo>
                                <a:lnTo>
                                  <a:pt x="19" y="401"/>
                                </a:lnTo>
                                <a:lnTo>
                                  <a:pt x="12" y="377"/>
                                </a:lnTo>
                                <a:lnTo>
                                  <a:pt x="7" y="350"/>
                                </a:lnTo>
                                <a:lnTo>
                                  <a:pt x="3" y="321"/>
                                </a:lnTo>
                                <a:lnTo>
                                  <a:pt x="1" y="289"/>
                                </a:lnTo>
                                <a:lnTo>
                                  <a:pt x="0" y="255"/>
                                </a:lnTo>
                                <a:moveTo>
                                  <a:pt x="63" y="255"/>
                                </a:moveTo>
                                <a:lnTo>
                                  <a:pt x="65" y="312"/>
                                </a:lnTo>
                                <a:lnTo>
                                  <a:pt x="67" y="336"/>
                                </a:lnTo>
                                <a:lnTo>
                                  <a:pt x="70" y="358"/>
                                </a:lnTo>
                                <a:lnTo>
                                  <a:pt x="74" y="377"/>
                                </a:lnTo>
                                <a:lnTo>
                                  <a:pt x="79" y="394"/>
                                </a:lnTo>
                                <a:lnTo>
                                  <a:pt x="85" y="408"/>
                                </a:lnTo>
                                <a:lnTo>
                                  <a:pt x="92" y="419"/>
                                </a:lnTo>
                                <a:lnTo>
                                  <a:pt x="99" y="429"/>
                                </a:lnTo>
                                <a:lnTo>
                                  <a:pt x="107" y="437"/>
                                </a:lnTo>
                                <a:lnTo>
                                  <a:pt x="115" y="444"/>
                                </a:lnTo>
                                <a:lnTo>
                                  <a:pt x="124" y="450"/>
                                </a:lnTo>
                                <a:lnTo>
                                  <a:pt x="133" y="454"/>
                                </a:lnTo>
                                <a:lnTo>
                                  <a:pt x="143" y="458"/>
                                </a:lnTo>
                                <a:lnTo>
                                  <a:pt x="153" y="459"/>
                                </a:lnTo>
                                <a:lnTo>
                                  <a:pt x="163" y="460"/>
                                </a:lnTo>
                                <a:lnTo>
                                  <a:pt x="173" y="459"/>
                                </a:lnTo>
                                <a:lnTo>
                                  <a:pt x="183" y="458"/>
                                </a:lnTo>
                                <a:lnTo>
                                  <a:pt x="193" y="454"/>
                                </a:lnTo>
                                <a:lnTo>
                                  <a:pt x="202" y="450"/>
                                </a:lnTo>
                                <a:lnTo>
                                  <a:pt x="211" y="444"/>
                                </a:lnTo>
                                <a:lnTo>
                                  <a:pt x="219" y="437"/>
                                </a:lnTo>
                                <a:lnTo>
                                  <a:pt x="227" y="429"/>
                                </a:lnTo>
                                <a:lnTo>
                                  <a:pt x="234" y="419"/>
                                </a:lnTo>
                                <a:lnTo>
                                  <a:pt x="241" y="408"/>
                                </a:lnTo>
                                <a:lnTo>
                                  <a:pt x="247" y="394"/>
                                </a:lnTo>
                                <a:lnTo>
                                  <a:pt x="252" y="377"/>
                                </a:lnTo>
                                <a:lnTo>
                                  <a:pt x="256" y="358"/>
                                </a:lnTo>
                                <a:lnTo>
                                  <a:pt x="259" y="336"/>
                                </a:lnTo>
                                <a:lnTo>
                                  <a:pt x="261" y="312"/>
                                </a:lnTo>
                                <a:lnTo>
                                  <a:pt x="263" y="255"/>
                                </a:lnTo>
                                <a:lnTo>
                                  <a:pt x="261" y="199"/>
                                </a:lnTo>
                                <a:lnTo>
                                  <a:pt x="259" y="175"/>
                                </a:lnTo>
                                <a:lnTo>
                                  <a:pt x="256" y="153"/>
                                </a:lnTo>
                                <a:lnTo>
                                  <a:pt x="252" y="133"/>
                                </a:lnTo>
                                <a:lnTo>
                                  <a:pt x="247" y="117"/>
                                </a:lnTo>
                                <a:lnTo>
                                  <a:pt x="241" y="103"/>
                                </a:lnTo>
                                <a:lnTo>
                                  <a:pt x="234" y="91"/>
                                </a:lnTo>
                                <a:lnTo>
                                  <a:pt x="227" y="82"/>
                                </a:lnTo>
                                <a:lnTo>
                                  <a:pt x="219" y="74"/>
                                </a:lnTo>
                                <a:lnTo>
                                  <a:pt x="211" y="67"/>
                                </a:lnTo>
                                <a:lnTo>
                                  <a:pt x="202" y="61"/>
                                </a:lnTo>
                                <a:lnTo>
                                  <a:pt x="193" y="57"/>
                                </a:lnTo>
                                <a:lnTo>
                                  <a:pt x="183" y="53"/>
                                </a:lnTo>
                                <a:lnTo>
                                  <a:pt x="173" y="51"/>
                                </a:lnTo>
                                <a:lnTo>
                                  <a:pt x="162" y="51"/>
                                </a:lnTo>
                                <a:lnTo>
                                  <a:pt x="152" y="51"/>
                                </a:lnTo>
                                <a:lnTo>
                                  <a:pt x="142" y="53"/>
                                </a:lnTo>
                                <a:lnTo>
                                  <a:pt x="133" y="56"/>
                                </a:lnTo>
                                <a:lnTo>
                                  <a:pt x="124" y="60"/>
                                </a:lnTo>
                                <a:lnTo>
                                  <a:pt x="116" y="65"/>
                                </a:lnTo>
                                <a:lnTo>
                                  <a:pt x="109" y="71"/>
                                </a:lnTo>
                                <a:lnTo>
                                  <a:pt x="101" y="78"/>
                                </a:lnTo>
                                <a:lnTo>
                                  <a:pt x="95" y="87"/>
                                </a:lnTo>
                                <a:lnTo>
                                  <a:pt x="87" y="99"/>
                                </a:lnTo>
                                <a:lnTo>
                                  <a:pt x="81" y="114"/>
                                </a:lnTo>
                                <a:lnTo>
                                  <a:pt x="76" y="132"/>
                                </a:lnTo>
                                <a:lnTo>
                                  <a:pt x="71" y="152"/>
                                </a:lnTo>
                                <a:lnTo>
                                  <a:pt x="68" y="174"/>
                                </a:lnTo>
                                <a:lnTo>
                                  <a:pt x="65" y="199"/>
                                </a:lnTo>
                                <a:lnTo>
                                  <a:pt x="64"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39" name="Freeform 216"/>
                        <wps:cNvSpPr>
                          <a:spLocks noEditPoints="1"/>
                        </wps:cNvSpPr>
                        <wps:spPr bwMode="auto">
                          <a:xfrm>
                            <a:off x="1313815" y="0"/>
                            <a:ext cx="77470" cy="121920"/>
                          </a:xfrm>
                          <a:custGeom>
                            <a:avLst/>
                            <a:gdLst>
                              <a:gd name="T0" fmla="*/ 1 w 326"/>
                              <a:gd name="T1" fmla="*/ 213 h 511"/>
                              <a:gd name="T2" fmla="*/ 10 w 326"/>
                              <a:gd name="T3" fmla="*/ 142 h 511"/>
                              <a:gd name="T4" fmla="*/ 28 w 326"/>
                              <a:gd name="T5" fmla="*/ 87 h 511"/>
                              <a:gd name="T6" fmla="*/ 55 w 326"/>
                              <a:gd name="T7" fmla="*/ 46 h 511"/>
                              <a:gd name="T8" fmla="*/ 81 w 326"/>
                              <a:gd name="T9" fmla="*/ 22 h 511"/>
                              <a:gd name="T10" fmla="*/ 102 w 326"/>
                              <a:gd name="T11" fmla="*/ 11 h 511"/>
                              <a:gd name="T12" fmla="*/ 124 w 326"/>
                              <a:gd name="T13" fmla="*/ 4 h 511"/>
                              <a:gd name="T14" fmla="*/ 163 w 326"/>
                              <a:gd name="T15" fmla="*/ 0 h 511"/>
                              <a:gd name="T16" fmla="*/ 200 w 326"/>
                              <a:gd name="T17" fmla="*/ 4 h 511"/>
                              <a:gd name="T18" fmla="*/ 233 w 326"/>
                              <a:gd name="T19" fmla="*/ 16 h 511"/>
                              <a:gd name="T20" fmla="*/ 261 w 326"/>
                              <a:gd name="T21" fmla="*/ 36 h 511"/>
                              <a:gd name="T22" fmla="*/ 283 w 326"/>
                              <a:gd name="T23" fmla="*/ 63 h 511"/>
                              <a:gd name="T24" fmla="*/ 301 w 326"/>
                              <a:gd name="T25" fmla="*/ 97 h 511"/>
                              <a:gd name="T26" fmla="*/ 314 w 326"/>
                              <a:gd name="T27" fmla="*/ 137 h 511"/>
                              <a:gd name="T28" fmla="*/ 323 w 326"/>
                              <a:gd name="T29" fmla="*/ 189 h 511"/>
                              <a:gd name="T30" fmla="*/ 326 w 326"/>
                              <a:gd name="T31" fmla="*/ 255 h 511"/>
                              <a:gd name="T32" fmla="*/ 321 w 326"/>
                              <a:gd name="T33" fmla="*/ 335 h 511"/>
                              <a:gd name="T34" fmla="*/ 307 w 326"/>
                              <a:gd name="T35" fmla="*/ 398 h 511"/>
                              <a:gd name="T36" fmla="*/ 285 w 326"/>
                              <a:gd name="T37" fmla="*/ 445 h 511"/>
                              <a:gd name="T38" fmla="*/ 253 w 326"/>
                              <a:gd name="T39" fmla="*/ 481 h 511"/>
                              <a:gd name="T40" fmla="*/ 234 w 326"/>
                              <a:gd name="T41" fmla="*/ 494 h 511"/>
                              <a:gd name="T42" fmla="*/ 213 w 326"/>
                              <a:gd name="T43" fmla="*/ 503 h 511"/>
                              <a:gd name="T44" fmla="*/ 189 w 326"/>
                              <a:gd name="T45" fmla="*/ 509 h 511"/>
                              <a:gd name="T46" fmla="*/ 145 w 326"/>
                              <a:gd name="T47" fmla="*/ 510 h 511"/>
                              <a:gd name="T48" fmla="*/ 113 w 326"/>
                              <a:gd name="T49" fmla="*/ 503 h 511"/>
                              <a:gd name="T50" fmla="*/ 84 w 326"/>
                              <a:gd name="T51" fmla="*/ 490 h 511"/>
                              <a:gd name="T52" fmla="*/ 60 w 326"/>
                              <a:gd name="T53" fmla="*/ 471 h 511"/>
                              <a:gd name="T54" fmla="*/ 37 w 326"/>
                              <a:gd name="T55" fmla="*/ 442 h 511"/>
                              <a:gd name="T56" fmla="*/ 19 w 326"/>
                              <a:gd name="T57" fmla="*/ 401 h 511"/>
                              <a:gd name="T58" fmla="*/ 6 w 326"/>
                              <a:gd name="T59" fmla="*/ 350 h 511"/>
                              <a:gd name="T60" fmla="*/ 0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2 w 326"/>
                              <a:gd name="T77" fmla="*/ 459 h 511"/>
                              <a:gd name="T78" fmla="*/ 173 w 326"/>
                              <a:gd name="T79" fmla="*/ 459 h 511"/>
                              <a:gd name="T80" fmla="*/ 192 w 326"/>
                              <a:gd name="T81" fmla="*/ 454 h 511"/>
                              <a:gd name="T82" fmla="*/ 210 w 326"/>
                              <a:gd name="T83" fmla="*/ 444 h 511"/>
                              <a:gd name="T84" fmla="*/ 226 w 326"/>
                              <a:gd name="T85" fmla="*/ 429 h 511"/>
                              <a:gd name="T86" fmla="*/ 240 w 326"/>
                              <a:gd name="T87" fmla="*/ 408 h 511"/>
                              <a:gd name="T88" fmla="*/ 251 w 326"/>
                              <a:gd name="T89" fmla="*/ 377 h 511"/>
                              <a:gd name="T90" fmla="*/ 258 w 326"/>
                              <a:gd name="T91" fmla="*/ 336 h 511"/>
                              <a:gd name="T92" fmla="*/ 262 w 326"/>
                              <a:gd name="T93" fmla="*/ 255 h 511"/>
                              <a:gd name="T94" fmla="*/ 258 w 326"/>
                              <a:gd name="T95" fmla="*/ 175 h 511"/>
                              <a:gd name="T96" fmla="*/ 251 w 326"/>
                              <a:gd name="T97" fmla="*/ 133 h 511"/>
                              <a:gd name="T98" fmla="*/ 240 w 326"/>
                              <a:gd name="T99" fmla="*/ 103 h 511"/>
                              <a:gd name="T100" fmla="*/ 226 w 326"/>
                              <a:gd name="T101" fmla="*/ 82 h 511"/>
                              <a:gd name="T102" fmla="*/ 210 w 326"/>
                              <a:gd name="T103" fmla="*/ 67 h 511"/>
                              <a:gd name="T104" fmla="*/ 192 w 326"/>
                              <a:gd name="T105" fmla="*/ 57 h 511"/>
                              <a:gd name="T106" fmla="*/ 172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5 w 326"/>
                              <a:gd name="T119" fmla="*/ 132 h 511"/>
                              <a:gd name="T120" fmla="*/ 67 w 326"/>
                              <a:gd name="T121" fmla="*/ 174 h 511"/>
                              <a:gd name="T122" fmla="*/ 63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4" y="175"/>
                                </a:lnTo>
                                <a:lnTo>
                                  <a:pt x="10" y="142"/>
                                </a:lnTo>
                                <a:lnTo>
                                  <a:pt x="18" y="113"/>
                                </a:lnTo>
                                <a:lnTo>
                                  <a:pt x="28" y="87"/>
                                </a:lnTo>
                                <a:lnTo>
                                  <a:pt x="40" y="65"/>
                                </a:lnTo>
                                <a:lnTo>
                                  <a:pt x="55" y="46"/>
                                </a:lnTo>
                                <a:lnTo>
                                  <a:pt x="72" y="29"/>
                                </a:lnTo>
                                <a:lnTo>
                                  <a:pt x="81" y="22"/>
                                </a:lnTo>
                                <a:lnTo>
                                  <a:pt x="91" y="16"/>
                                </a:lnTo>
                                <a:lnTo>
                                  <a:pt x="102" y="11"/>
                                </a:lnTo>
                                <a:lnTo>
                                  <a:pt x="113" y="7"/>
                                </a:lnTo>
                                <a:lnTo>
                                  <a:pt x="124" y="4"/>
                                </a:lnTo>
                                <a:lnTo>
                                  <a:pt x="136" y="2"/>
                                </a:lnTo>
                                <a:lnTo>
                                  <a:pt x="163" y="0"/>
                                </a:lnTo>
                                <a:lnTo>
                                  <a:pt x="182" y="1"/>
                                </a:lnTo>
                                <a:lnTo>
                                  <a:pt x="200" y="4"/>
                                </a:lnTo>
                                <a:lnTo>
                                  <a:pt x="217" y="9"/>
                                </a:lnTo>
                                <a:lnTo>
                                  <a:pt x="233" y="16"/>
                                </a:lnTo>
                                <a:lnTo>
                                  <a:pt x="248" y="25"/>
                                </a:lnTo>
                                <a:lnTo>
                                  <a:pt x="261" y="36"/>
                                </a:lnTo>
                                <a:lnTo>
                                  <a:pt x="273" y="49"/>
                                </a:lnTo>
                                <a:lnTo>
                                  <a:pt x="283" y="63"/>
                                </a:lnTo>
                                <a:lnTo>
                                  <a:pt x="293" y="79"/>
                                </a:lnTo>
                                <a:lnTo>
                                  <a:pt x="301" y="97"/>
                                </a:lnTo>
                                <a:lnTo>
                                  <a:pt x="308" y="116"/>
                                </a:lnTo>
                                <a:lnTo>
                                  <a:pt x="314" y="137"/>
                                </a:lnTo>
                                <a:lnTo>
                                  <a:pt x="319" y="161"/>
                                </a:lnTo>
                                <a:lnTo>
                                  <a:pt x="323" y="189"/>
                                </a:lnTo>
                                <a:lnTo>
                                  <a:pt x="325" y="220"/>
                                </a:lnTo>
                                <a:lnTo>
                                  <a:pt x="326" y="255"/>
                                </a:lnTo>
                                <a:lnTo>
                                  <a:pt x="324" y="297"/>
                                </a:lnTo>
                                <a:lnTo>
                                  <a:pt x="321" y="335"/>
                                </a:lnTo>
                                <a:lnTo>
                                  <a:pt x="315" y="368"/>
                                </a:lnTo>
                                <a:lnTo>
                                  <a:pt x="307" y="398"/>
                                </a:lnTo>
                                <a:lnTo>
                                  <a:pt x="297" y="423"/>
                                </a:lnTo>
                                <a:lnTo>
                                  <a:pt x="285" y="445"/>
                                </a:lnTo>
                                <a:lnTo>
                                  <a:pt x="270" y="465"/>
                                </a:lnTo>
                                <a:lnTo>
                                  <a:pt x="253" y="481"/>
                                </a:lnTo>
                                <a:lnTo>
                                  <a:pt x="244" y="488"/>
                                </a:lnTo>
                                <a:lnTo>
                                  <a:pt x="234" y="494"/>
                                </a:lnTo>
                                <a:lnTo>
                                  <a:pt x="224" y="499"/>
                                </a:lnTo>
                                <a:lnTo>
                                  <a:pt x="213" y="503"/>
                                </a:lnTo>
                                <a:lnTo>
                                  <a:pt x="201" y="506"/>
                                </a:lnTo>
                                <a:lnTo>
                                  <a:pt x="189" y="509"/>
                                </a:lnTo>
                                <a:lnTo>
                                  <a:pt x="163" y="511"/>
                                </a:lnTo>
                                <a:lnTo>
                                  <a:pt x="145" y="510"/>
                                </a:lnTo>
                                <a:lnTo>
                                  <a:pt x="128" y="507"/>
                                </a:lnTo>
                                <a:lnTo>
                                  <a:pt x="113" y="503"/>
                                </a:lnTo>
                                <a:lnTo>
                                  <a:pt x="98" y="498"/>
                                </a:lnTo>
                                <a:lnTo>
                                  <a:pt x="84" y="490"/>
                                </a:lnTo>
                                <a:lnTo>
                                  <a:pt x="72" y="481"/>
                                </a:lnTo>
                                <a:lnTo>
                                  <a:pt x="60" y="471"/>
                                </a:lnTo>
                                <a:lnTo>
                                  <a:pt x="49" y="459"/>
                                </a:lnTo>
                                <a:lnTo>
                                  <a:pt x="37" y="442"/>
                                </a:lnTo>
                                <a:lnTo>
                                  <a:pt x="27" y="423"/>
                                </a:lnTo>
                                <a:lnTo>
                                  <a:pt x="19" y="401"/>
                                </a:lnTo>
                                <a:lnTo>
                                  <a:pt x="12" y="377"/>
                                </a:lnTo>
                                <a:lnTo>
                                  <a:pt x="6" y="350"/>
                                </a:lnTo>
                                <a:lnTo>
                                  <a:pt x="3" y="321"/>
                                </a:lnTo>
                                <a:lnTo>
                                  <a:pt x="0" y="289"/>
                                </a:lnTo>
                                <a:lnTo>
                                  <a:pt x="0" y="255"/>
                                </a:lnTo>
                                <a:moveTo>
                                  <a:pt x="63" y="255"/>
                                </a:moveTo>
                                <a:lnTo>
                                  <a:pt x="64" y="312"/>
                                </a:lnTo>
                                <a:lnTo>
                                  <a:pt x="67" y="336"/>
                                </a:lnTo>
                                <a:lnTo>
                                  <a:pt x="70" y="358"/>
                                </a:lnTo>
                                <a:lnTo>
                                  <a:pt x="74" y="377"/>
                                </a:lnTo>
                                <a:lnTo>
                                  <a:pt x="79" y="394"/>
                                </a:lnTo>
                                <a:lnTo>
                                  <a:pt x="85" y="408"/>
                                </a:lnTo>
                                <a:lnTo>
                                  <a:pt x="91" y="419"/>
                                </a:lnTo>
                                <a:lnTo>
                                  <a:pt x="99" y="429"/>
                                </a:lnTo>
                                <a:lnTo>
                                  <a:pt x="107" y="437"/>
                                </a:lnTo>
                                <a:lnTo>
                                  <a:pt x="115" y="444"/>
                                </a:lnTo>
                                <a:lnTo>
                                  <a:pt x="124" y="450"/>
                                </a:lnTo>
                                <a:lnTo>
                                  <a:pt x="133" y="454"/>
                                </a:lnTo>
                                <a:lnTo>
                                  <a:pt x="142" y="458"/>
                                </a:lnTo>
                                <a:lnTo>
                                  <a:pt x="152" y="459"/>
                                </a:lnTo>
                                <a:lnTo>
                                  <a:pt x="163" y="460"/>
                                </a:lnTo>
                                <a:lnTo>
                                  <a:pt x="173" y="459"/>
                                </a:lnTo>
                                <a:lnTo>
                                  <a:pt x="183" y="458"/>
                                </a:lnTo>
                                <a:lnTo>
                                  <a:pt x="192" y="454"/>
                                </a:lnTo>
                                <a:lnTo>
                                  <a:pt x="201" y="450"/>
                                </a:lnTo>
                                <a:lnTo>
                                  <a:pt x="210" y="444"/>
                                </a:lnTo>
                                <a:lnTo>
                                  <a:pt x="218" y="437"/>
                                </a:lnTo>
                                <a:lnTo>
                                  <a:pt x="226" y="429"/>
                                </a:lnTo>
                                <a:lnTo>
                                  <a:pt x="234" y="419"/>
                                </a:lnTo>
                                <a:lnTo>
                                  <a:pt x="240" y="408"/>
                                </a:lnTo>
                                <a:lnTo>
                                  <a:pt x="246" y="394"/>
                                </a:lnTo>
                                <a:lnTo>
                                  <a:pt x="251" y="377"/>
                                </a:lnTo>
                                <a:lnTo>
                                  <a:pt x="255" y="358"/>
                                </a:lnTo>
                                <a:lnTo>
                                  <a:pt x="258" y="336"/>
                                </a:lnTo>
                                <a:lnTo>
                                  <a:pt x="261" y="312"/>
                                </a:lnTo>
                                <a:lnTo>
                                  <a:pt x="262" y="255"/>
                                </a:lnTo>
                                <a:lnTo>
                                  <a:pt x="261" y="199"/>
                                </a:lnTo>
                                <a:lnTo>
                                  <a:pt x="258" y="175"/>
                                </a:lnTo>
                                <a:lnTo>
                                  <a:pt x="255" y="153"/>
                                </a:lnTo>
                                <a:lnTo>
                                  <a:pt x="251" y="133"/>
                                </a:lnTo>
                                <a:lnTo>
                                  <a:pt x="246" y="117"/>
                                </a:lnTo>
                                <a:lnTo>
                                  <a:pt x="240" y="103"/>
                                </a:lnTo>
                                <a:lnTo>
                                  <a:pt x="234" y="91"/>
                                </a:lnTo>
                                <a:lnTo>
                                  <a:pt x="226" y="82"/>
                                </a:lnTo>
                                <a:lnTo>
                                  <a:pt x="218" y="74"/>
                                </a:lnTo>
                                <a:lnTo>
                                  <a:pt x="210" y="67"/>
                                </a:lnTo>
                                <a:lnTo>
                                  <a:pt x="201" y="61"/>
                                </a:lnTo>
                                <a:lnTo>
                                  <a:pt x="192" y="57"/>
                                </a:lnTo>
                                <a:lnTo>
                                  <a:pt x="182" y="53"/>
                                </a:lnTo>
                                <a:lnTo>
                                  <a:pt x="172" y="51"/>
                                </a:lnTo>
                                <a:lnTo>
                                  <a:pt x="162" y="51"/>
                                </a:lnTo>
                                <a:lnTo>
                                  <a:pt x="152" y="51"/>
                                </a:lnTo>
                                <a:lnTo>
                                  <a:pt x="142" y="53"/>
                                </a:lnTo>
                                <a:lnTo>
                                  <a:pt x="133" y="56"/>
                                </a:lnTo>
                                <a:lnTo>
                                  <a:pt x="124" y="60"/>
                                </a:lnTo>
                                <a:lnTo>
                                  <a:pt x="116" y="65"/>
                                </a:lnTo>
                                <a:lnTo>
                                  <a:pt x="108" y="71"/>
                                </a:lnTo>
                                <a:lnTo>
                                  <a:pt x="101" y="78"/>
                                </a:lnTo>
                                <a:lnTo>
                                  <a:pt x="94" y="87"/>
                                </a:lnTo>
                                <a:lnTo>
                                  <a:pt x="87" y="99"/>
                                </a:lnTo>
                                <a:lnTo>
                                  <a:pt x="80" y="114"/>
                                </a:lnTo>
                                <a:lnTo>
                                  <a:pt x="75" y="132"/>
                                </a:lnTo>
                                <a:lnTo>
                                  <a:pt x="71" y="152"/>
                                </a:lnTo>
                                <a:lnTo>
                                  <a:pt x="67" y="174"/>
                                </a:lnTo>
                                <a:lnTo>
                                  <a:pt x="65" y="199"/>
                                </a:lnTo>
                                <a:lnTo>
                                  <a:pt x="63"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0" name="Freeform 217"/>
                        <wps:cNvSpPr>
                          <a:spLocks noEditPoints="1"/>
                        </wps:cNvSpPr>
                        <wps:spPr bwMode="auto">
                          <a:xfrm>
                            <a:off x="1406525" y="0"/>
                            <a:ext cx="77470" cy="121920"/>
                          </a:xfrm>
                          <a:custGeom>
                            <a:avLst/>
                            <a:gdLst>
                              <a:gd name="T0" fmla="*/ 1 w 326"/>
                              <a:gd name="T1" fmla="*/ 213 h 511"/>
                              <a:gd name="T2" fmla="*/ 10 w 326"/>
                              <a:gd name="T3" fmla="*/ 142 h 511"/>
                              <a:gd name="T4" fmla="*/ 28 w 326"/>
                              <a:gd name="T5" fmla="*/ 87 h 511"/>
                              <a:gd name="T6" fmla="*/ 56 w 326"/>
                              <a:gd name="T7" fmla="*/ 46 h 511"/>
                              <a:gd name="T8" fmla="*/ 82 w 326"/>
                              <a:gd name="T9" fmla="*/ 22 h 511"/>
                              <a:gd name="T10" fmla="*/ 102 w 326"/>
                              <a:gd name="T11" fmla="*/ 11 h 511"/>
                              <a:gd name="T12" fmla="*/ 125 w 326"/>
                              <a:gd name="T13" fmla="*/ 4 h 511"/>
                              <a:gd name="T14" fmla="*/ 163 w 326"/>
                              <a:gd name="T15" fmla="*/ 0 h 511"/>
                              <a:gd name="T16" fmla="*/ 201 w 326"/>
                              <a:gd name="T17" fmla="*/ 4 h 511"/>
                              <a:gd name="T18" fmla="*/ 234 w 326"/>
                              <a:gd name="T19" fmla="*/ 16 h 511"/>
                              <a:gd name="T20" fmla="*/ 261 w 326"/>
                              <a:gd name="T21" fmla="*/ 36 h 511"/>
                              <a:gd name="T22" fmla="*/ 284 w 326"/>
                              <a:gd name="T23" fmla="*/ 63 h 511"/>
                              <a:gd name="T24" fmla="*/ 301 w 326"/>
                              <a:gd name="T25" fmla="*/ 97 h 511"/>
                              <a:gd name="T26" fmla="*/ 315 w 326"/>
                              <a:gd name="T27" fmla="*/ 137 h 511"/>
                              <a:gd name="T28" fmla="*/ 323 w 326"/>
                              <a:gd name="T29" fmla="*/ 189 h 511"/>
                              <a:gd name="T30" fmla="*/ 326 w 326"/>
                              <a:gd name="T31" fmla="*/ 255 h 511"/>
                              <a:gd name="T32" fmla="*/ 322 w 326"/>
                              <a:gd name="T33" fmla="*/ 335 h 511"/>
                              <a:gd name="T34" fmla="*/ 308 w 326"/>
                              <a:gd name="T35" fmla="*/ 398 h 511"/>
                              <a:gd name="T36" fmla="*/ 285 w 326"/>
                              <a:gd name="T37" fmla="*/ 445 h 511"/>
                              <a:gd name="T38" fmla="*/ 254 w 326"/>
                              <a:gd name="T39" fmla="*/ 481 h 511"/>
                              <a:gd name="T40" fmla="*/ 235 w 326"/>
                              <a:gd name="T41" fmla="*/ 494 h 511"/>
                              <a:gd name="T42" fmla="*/ 213 w 326"/>
                              <a:gd name="T43" fmla="*/ 503 h 511"/>
                              <a:gd name="T44" fmla="*/ 189 w 326"/>
                              <a:gd name="T45" fmla="*/ 509 h 511"/>
                              <a:gd name="T46" fmla="*/ 145 w 326"/>
                              <a:gd name="T47" fmla="*/ 510 h 511"/>
                              <a:gd name="T48" fmla="*/ 113 w 326"/>
                              <a:gd name="T49" fmla="*/ 503 h 511"/>
                              <a:gd name="T50" fmla="*/ 85 w 326"/>
                              <a:gd name="T51" fmla="*/ 490 h 511"/>
                              <a:gd name="T52" fmla="*/ 60 w 326"/>
                              <a:gd name="T53" fmla="*/ 471 h 511"/>
                              <a:gd name="T54" fmla="*/ 38 w 326"/>
                              <a:gd name="T55" fmla="*/ 442 h 511"/>
                              <a:gd name="T56" fmla="*/ 19 w 326"/>
                              <a:gd name="T57" fmla="*/ 401 h 511"/>
                              <a:gd name="T58" fmla="*/ 7 w 326"/>
                              <a:gd name="T59" fmla="*/ 350 h 511"/>
                              <a:gd name="T60" fmla="*/ 1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3 w 326"/>
                              <a:gd name="T77" fmla="*/ 459 h 511"/>
                              <a:gd name="T78" fmla="*/ 173 w 326"/>
                              <a:gd name="T79" fmla="*/ 459 h 511"/>
                              <a:gd name="T80" fmla="*/ 193 w 326"/>
                              <a:gd name="T81" fmla="*/ 454 h 511"/>
                              <a:gd name="T82" fmla="*/ 211 w 326"/>
                              <a:gd name="T83" fmla="*/ 444 h 511"/>
                              <a:gd name="T84" fmla="*/ 227 w 326"/>
                              <a:gd name="T85" fmla="*/ 429 h 511"/>
                              <a:gd name="T86" fmla="*/ 241 w 326"/>
                              <a:gd name="T87" fmla="*/ 408 h 511"/>
                              <a:gd name="T88" fmla="*/ 252 w 326"/>
                              <a:gd name="T89" fmla="*/ 377 h 511"/>
                              <a:gd name="T90" fmla="*/ 259 w 326"/>
                              <a:gd name="T91" fmla="*/ 336 h 511"/>
                              <a:gd name="T92" fmla="*/ 263 w 326"/>
                              <a:gd name="T93" fmla="*/ 255 h 511"/>
                              <a:gd name="T94" fmla="*/ 259 w 326"/>
                              <a:gd name="T95" fmla="*/ 175 h 511"/>
                              <a:gd name="T96" fmla="*/ 252 w 326"/>
                              <a:gd name="T97" fmla="*/ 133 h 511"/>
                              <a:gd name="T98" fmla="*/ 241 w 326"/>
                              <a:gd name="T99" fmla="*/ 103 h 511"/>
                              <a:gd name="T100" fmla="*/ 227 w 326"/>
                              <a:gd name="T101" fmla="*/ 82 h 511"/>
                              <a:gd name="T102" fmla="*/ 211 w 326"/>
                              <a:gd name="T103" fmla="*/ 67 h 511"/>
                              <a:gd name="T104" fmla="*/ 193 w 326"/>
                              <a:gd name="T105" fmla="*/ 57 h 511"/>
                              <a:gd name="T106" fmla="*/ 173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5 w 326"/>
                              <a:gd name="T119" fmla="*/ 132 h 511"/>
                              <a:gd name="T120" fmla="*/ 68 w 326"/>
                              <a:gd name="T121" fmla="*/ 174 h 511"/>
                              <a:gd name="T122" fmla="*/ 64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5" y="175"/>
                                </a:lnTo>
                                <a:lnTo>
                                  <a:pt x="10" y="142"/>
                                </a:lnTo>
                                <a:lnTo>
                                  <a:pt x="18" y="113"/>
                                </a:lnTo>
                                <a:lnTo>
                                  <a:pt x="28" y="87"/>
                                </a:lnTo>
                                <a:lnTo>
                                  <a:pt x="41" y="65"/>
                                </a:lnTo>
                                <a:lnTo>
                                  <a:pt x="56" y="46"/>
                                </a:lnTo>
                                <a:lnTo>
                                  <a:pt x="72" y="29"/>
                                </a:lnTo>
                                <a:lnTo>
                                  <a:pt x="82" y="22"/>
                                </a:lnTo>
                                <a:lnTo>
                                  <a:pt x="92" y="16"/>
                                </a:lnTo>
                                <a:lnTo>
                                  <a:pt x="102" y="11"/>
                                </a:lnTo>
                                <a:lnTo>
                                  <a:pt x="113" y="7"/>
                                </a:lnTo>
                                <a:lnTo>
                                  <a:pt x="125" y="4"/>
                                </a:lnTo>
                                <a:lnTo>
                                  <a:pt x="137" y="2"/>
                                </a:lnTo>
                                <a:lnTo>
                                  <a:pt x="163" y="0"/>
                                </a:lnTo>
                                <a:lnTo>
                                  <a:pt x="183" y="1"/>
                                </a:lnTo>
                                <a:lnTo>
                                  <a:pt x="201" y="4"/>
                                </a:lnTo>
                                <a:lnTo>
                                  <a:pt x="218" y="9"/>
                                </a:lnTo>
                                <a:lnTo>
                                  <a:pt x="234" y="16"/>
                                </a:lnTo>
                                <a:lnTo>
                                  <a:pt x="248" y="25"/>
                                </a:lnTo>
                                <a:lnTo>
                                  <a:pt x="261" y="36"/>
                                </a:lnTo>
                                <a:lnTo>
                                  <a:pt x="273" y="49"/>
                                </a:lnTo>
                                <a:lnTo>
                                  <a:pt x="284" y="63"/>
                                </a:lnTo>
                                <a:lnTo>
                                  <a:pt x="293" y="79"/>
                                </a:lnTo>
                                <a:lnTo>
                                  <a:pt x="301" y="97"/>
                                </a:lnTo>
                                <a:lnTo>
                                  <a:pt x="309" y="116"/>
                                </a:lnTo>
                                <a:lnTo>
                                  <a:pt x="315" y="137"/>
                                </a:lnTo>
                                <a:lnTo>
                                  <a:pt x="320" y="161"/>
                                </a:lnTo>
                                <a:lnTo>
                                  <a:pt x="323" y="189"/>
                                </a:lnTo>
                                <a:lnTo>
                                  <a:pt x="325" y="220"/>
                                </a:lnTo>
                                <a:lnTo>
                                  <a:pt x="326" y="255"/>
                                </a:lnTo>
                                <a:lnTo>
                                  <a:pt x="325" y="297"/>
                                </a:lnTo>
                                <a:lnTo>
                                  <a:pt x="322" y="335"/>
                                </a:lnTo>
                                <a:lnTo>
                                  <a:pt x="316" y="368"/>
                                </a:lnTo>
                                <a:lnTo>
                                  <a:pt x="308" y="398"/>
                                </a:lnTo>
                                <a:lnTo>
                                  <a:pt x="298" y="423"/>
                                </a:lnTo>
                                <a:lnTo>
                                  <a:pt x="285" y="445"/>
                                </a:lnTo>
                                <a:lnTo>
                                  <a:pt x="271" y="465"/>
                                </a:lnTo>
                                <a:lnTo>
                                  <a:pt x="254" y="481"/>
                                </a:lnTo>
                                <a:lnTo>
                                  <a:pt x="245" y="488"/>
                                </a:lnTo>
                                <a:lnTo>
                                  <a:pt x="235" y="494"/>
                                </a:lnTo>
                                <a:lnTo>
                                  <a:pt x="224" y="499"/>
                                </a:lnTo>
                                <a:lnTo>
                                  <a:pt x="213" y="503"/>
                                </a:lnTo>
                                <a:lnTo>
                                  <a:pt x="202" y="506"/>
                                </a:lnTo>
                                <a:lnTo>
                                  <a:pt x="189" y="509"/>
                                </a:lnTo>
                                <a:lnTo>
                                  <a:pt x="163" y="511"/>
                                </a:lnTo>
                                <a:lnTo>
                                  <a:pt x="145" y="510"/>
                                </a:lnTo>
                                <a:lnTo>
                                  <a:pt x="129" y="507"/>
                                </a:lnTo>
                                <a:lnTo>
                                  <a:pt x="113" y="503"/>
                                </a:lnTo>
                                <a:lnTo>
                                  <a:pt x="98" y="498"/>
                                </a:lnTo>
                                <a:lnTo>
                                  <a:pt x="85" y="490"/>
                                </a:lnTo>
                                <a:lnTo>
                                  <a:pt x="72" y="481"/>
                                </a:lnTo>
                                <a:lnTo>
                                  <a:pt x="60" y="471"/>
                                </a:lnTo>
                                <a:lnTo>
                                  <a:pt x="49" y="459"/>
                                </a:lnTo>
                                <a:lnTo>
                                  <a:pt x="38" y="442"/>
                                </a:lnTo>
                                <a:lnTo>
                                  <a:pt x="28" y="423"/>
                                </a:lnTo>
                                <a:lnTo>
                                  <a:pt x="19" y="401"/>
                                </a:lnTo>
                                <a:lnTo>
                                  <a:pt x="12" y="377"/>
                                </a:lnTo>
                                <a:lnTo>
                                  <a:pt x="7" y="350"/>
                                </a:lnTo>
                                <a:lnTo>
                                  <a:pt x="3" y="321"/>
                                </a:lnTo>
                                <a:lnTo>
                                  <a:pt x="1" y="289"/>
                                </a:lnTo>
                                <a:lnTo>
                                  <a:pt x="0" y="255"/>
                                </a:lnTo>
                                <a:moveTo>
                                  <a:pt x="63" y="255"/>
                                </a:moveTo>
                                <a:lnTo>
                                  <a:pt x="65" y="312"/>
                                </a:lnTo>
                                <a:lnTo>
                                  <a:pt x="67" y="336"/>
                                </a:lnTo>
                                <a:lnTo>
                                  <a:pt x="70" y="358"/>
                                </a:lnTo>
                                <a:lnTo>
                                  <a:pt x="74" y="377"/>
                                </a:lnTo>
                                <a:lnTo>
                                  <a:pt x="79" y="394"/>
                                </a:lnTo>
                                <a:lnTo>
                                  <a:pt x="85" y="408"/>
                                </a:lnTo>
                                <a:lnTo>
                                  <a:pt x="92" y="419"/>
                                </a:lnTo>
                                <a:lnTo>
                                  <a:pt x="99" y="429"/>
                                </a:lnTo>
                                <a:lnTo>
                                  <a:pt x="107" y="437"/>
                                </a:lnTo>
                                <a:lnTo>
                                  <a:pt x="115" y="444"/>
                                </a:lnTo>
                                <a:lnTo>
                                  <a:pt x="124" y="450"/>
                                </a:lnTo>
                                <a:lnTo>
                                  <a:pt x="133" y="454"/>
                                </a:lnTo>
                                <a:lnTo>
                                  <a:pt x="143" y="458"/>
                                </a:lnTo>
                                <a:lnTo>
                                  <a:pt x="153" y="459"/>
                                </a:lnTo>
                                <a:lnTo>
                                  <a:pt x="163" y="460"/>
                                </a:lnTo>
                                <a:lnTo>
                                  <a:pt x="173" y="459"/>
                                </a:lnTo>
                                <a:lnTo>
                                  <a:pt x="183" y="458"/>
                                </a:lnTo>
                                <a:lnTo>
                                  <a:pt x="193" y="454"/>
                                </a:lnTo>
                                <a:lnTo>
                                  <a:pt x="202" y="450"/>
                                </a:lnTo>
                                <a:lnTo>
                                  <a:pt x="211" y="444"/>
                                </a:lnTo>
                                <a:lnTo>
                                  <a:pt x="219" y="437"/>
                                </a:lnTo>
                                <a:lnTo>
                                  <a:pt x="227" y="429"/>
                                </a:lnTo>
                                <a:lnTo>
                                  <a:pt x="234" y="419"/>
                                </a:lnTo>
                                <a:lnTo>
                                  <a:pt x="241" y="408"/>
                                </a:lnTo>
                                <a:lnTo>
                                  <a:pt x="247" y="394"/>
                                </a:lnTo>
                                <a:lnTo>
                                  <a:pt x="252" y="377"/>
                                </a:lnTo>
                                <a:lnTo>
                                  <a:pt x="256" y="358"/>
                                </a:lnTo>
                                <a:lnTo>
                                  <a:pt x="259" y="336"/>
                                </a:lnTo>
                                <a:lnTo>
                                  <a:pt x="261" y="312"/>
                                </a:lnTo>
                                <a:lnTo>
                                  <a:pt x="263" y="255"/>
                                </a:lnTo>
                                <a:lnTo>
                                  <a:pt x="261" y="199"/>
                                </a:lnTo>
                                <a:lnTo>
                                  <a:pt x="259" y="175"/>
                                </a:lnTo>
                                <a:lnTo>
                                  <a:pt x="256" y="153"/>
                                </a:lnTo>
                                <a:lnTo>
                                  <a:pt x="252" y="133"/>
                                </a:lnTo>
                                <a:lnTo>
                                  <a:pt x="247" y="117"/>
                                </a:lnTo>
                                <a:lnTo>
                                  <a:pt x="241" y="103"/>
                                </a:lnTo>
                                <a:lnTo>
                                  <a:pt x="234" y="91"/>
                                </a:lnTo>
                                <a:lnTo>
                                  <a:pt x="227" y="82"/>
                                </a:lnTo>
                                <a:lnTo>
                                  <a:pt x="219" y="74"/>
                                </a:lnTo>
                                <a:lnTo>
                                  <a:pt x="211" y="67"/>
                                </a:lnTo>
                                <a:lnTo>
                                  <a:pt x="202" y="61"/>
                                </a:lnTo>
                                <a:lnTo>
                                  <a:pt x="193" y="57"/>
                                </a:lnTo>
                                <a:lnTo>
                                  <a:pt x="183" y="53"/>
                                </a:lnTo>
                                <a:lnTo>
                                  <a:pt x="173" y="51"/>
                                </a:lnTo>
                                <a:lnTo>
                                  <a:pt x="162" y="51"/>
                                </a:lnTo>
                                <a:lnTo>
                                  <a:pt x="152" y="51"/>
                                </a:lnTo>
                                <a:lnTo>
                                  <a:pt x="142" y="53"/>
                                </a:lnTo>
                                <a:lnTo>
                                  <a:pt x="133" y="56"/>
                                </a:lnTo>
                                <a:lnTo>
                                  <a:pt x="124" y="60"/>
                                </a:lnTo>
                                <a:lnTo>
                                  <a:pt x="116" y="65"/>
                                </a:lnTo>
                                <a:lnTo>
                                  <a:pt x="108" y="71"/>
                                </a:lnTo>
                                <a:lnTo>
                                  <a:pt x="101" y="78"/>
                                </a:lnTo>
                                <a:lnTo>
                                  <a:pt x="95" y="87"/>
                                </a:lnTo>
                                <a:lnTo>
                                  <a:pt x="87" y="99"/>
                                </a:lnTo>
                                <a:lnTo>
                                  <a:pt x="81" y="114"/>
                                </a:lnTo>
                                <a:lnTo>
                                  <a:pt x="75" y="132"/>
                                </a:lnTo>
                                <a:lnTo>
                                  <a:pt x="71" y="152"/>
                                </a:lnTo>
                                <a:lnTo>
                                  <a:pt x="68" y="174"/>
                                </a:lnTo>
                                <a:lnTo>
                                  <a:pt x="65" y="199"/>
                                </a:lnTo>
                                <a:lnTo>
                                  <a:pt x="64"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1" name="Line 218"/>
                        <wps:cNvCnPr/>
                        <wps:spPr bwMode="auto">
                          <a:xfrm flipV="1">
                            <a:off x="1901825" y="131445"/>
                            <a:ext cx="0" cy="47625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2" name="Freeform 219"/>
                        <wps:cNvSpPr>
                          <a:spLocks/>
                        </wps:cNvSpPr>
                        <wps:spPr bwMode="auto">
                          <a:xfrm>
                            <a:off x="1901825" y="162560"/>
                            <a:ext cx="93345" cy="33020"/>
                          </a:xfrm>
                          <a:custGeom>
                            <a:avLst/>
                            <a:gdLst>
                              <a:gd name="T0" fmla="*/ 0 w 393"/>
                              <a:gd name="T1" fmla="*/ 69 h 139"/>
                              <a:gd name="T2" fmla="*/ 393 w 393"/>
                              <a:gd name="T3" fmla="*/ 0 h 139"/>
                              <a:gd name="T4" fmla="*/ 393 w 393"/>
                              <a:gd name="T5" fmla="*/ 139 h 139"/>
                              <a:gd name="T6" fmla="*/ 0 w 393"/>
                              <a:gd name="T7" fmla="*/ 69 h 139"/>
                            </a:gdLst>
                            <a:ahLst/>
                            <a:cxnLst>
                              <a:cxn ang="0">
                                <a:pos x="T0" y="T1"/>
                              </a:cxn>
                              <a:cxn ang="0">
                                <a:pos x="T2" y="T3"/>
                              </a:cxn>
                              <a:cxn ang="0">
                                <a:pos x="T4" y="T5"/>
                              </a:cxn>
                              <a:cxn ang="0">
                                <a:pos x="T6" y="T7"/>
                              </a:cxn>
                            </a:cxnLst>
                            <a:rect l="0" t="0" r="r" b="b"/>
                            <a:pathLst>
                              <a:path w="393" h="139">
                                <a:moveTo>
                                  <a:pt x="0" y="69"/>
                                </a:moveTo>
                                <a:lnTo>
                                  <a:pt x="393" y="0"/>
                                </a:lnTo>
                                <a:lnTo>
                                  <a:pt x="393" y="139"/>
                                </a:lnTo>
                                <a:lnTo>
                                  <a:pt x="0" y="6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3" name="Line 220"/>
                        <wps:cNvCnPr/>
                        <wps:spPr bwMode="auto">
                          <a:xfrm>
                            <a:off x="1901825" y="179070"/>
                            <a:ext cx="107061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4" name="Freeform 221"/>
                        <wps:cNvSpPr>
                          <a:spLocks/>
                        </wps:cNvSpPr>
                        <wps:spPr bwMode="auto">
                          <a:xfrm>
                            <a:off x="2879090" y="162560"/>
                            <a:ext cx="93345" cy="33020"/>
                          </a:xfrm>
                          <a:custGeom>
                            <a:avLst/>
                            <a:gdLst>
                              <a:gd name="T0" fmla="*/ 394 w 394"/>
                              <a:gd name="T1" fmla="*/ 69 h 139"/>
                              <a:gd name="T2" fmla="*/ 0 w 394"/>
                              <a:gd name="T3" fmla="*/ 139 h 139"/>
                              <a:gd name="T4" fmla="*/ 0 w 394"/>
                              <a:gd name="T5" fmla="*/ 0 h 139"/>
                              <a:gd name="T6" fmla="*/ 394 w 394"/>
                              <a:gd name="T7" fmla="*/ 69 h 139"/>
                            </a:gdLst>
                            <a:ahLst/>
                            <a:cxnLst>
                              <a:cxn ang="0">
                                <a:pos x="T0" y="T1"/>
                              </a:cxn>
                              <a:cxn ang="0">
                                <a:pos x="T2" y="T3"/>
                              </a:cxn>
                              <a:cxn ang="0">
                                <a:pos x="T4" y="T5"/>
                              </a:cxn>
                              <a:cxn ang="0">
                                <a:pos x="T6" y="T7"/>
                              </a:cxn>
                            </a:cxnLst>
                            <a:rect l="0" t="0" r="r" b="b"/>
                            <a:pathLst>
                              <a:path w="394" h="139">
                                <a:moveTo>
                                  <a:pt x="394" y="69"/>
                                </a:moveTo>
                                <a:lnTo>
                                  <a:pt x="0" y="139"/>
                                </a:lnTo>
                                <a:lnTo>
                                  <a:pt x="0" y="0"/>
                                </a:lnTo>
                                <a:lnTo>
                                  <a:pt x="394" y="6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5" name="Line 222"/>
                        <wps:cNvCnPr/>
                        <wps:spPr bwMode="auto">
                          <a:xfrm>
                            <a:off x="2972435" y="131445"/>
                            <a:ext cx="0" cy="47625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6" name="Freeform 223"/>
                        <wps:cNvSpPr>
                          <a:spLocks noEditPoints="1"/>
                        </wps:cNvSpPr>
                        <wps:spPr bwMode="auto">
                          <a:xfrm>
                            <a:off x="2254250" y="635"/>
                            <a:ext cx="82550" cy="118745"/>
                          </a:xfrm>
                          <a:custGeom>
                            <a:avLst/>
                            <a:gdLst>
                              <a:gd name="T0" fmla="*/ 217 w 346"/>
                              <a:gd name="T1" fmla="*/ 500 h 500"/>
                              <a:gd name="T2" fmla="*/ 217 w 346"/>
                              <a:gd name="T3" fmla="*/ 380 h 500"/>
                              <a:gd name="T4" fmla="*/ 0 w 346"/>
                              <a:gd name="T5" fmla="*/ 380 h 500"/>
                              <a:gd name="T6" fmla="*/ 0 w 346"/>
                              <a:gd name="T7" fmla="*/ 324 h 500"/>
                              <a:gd name="T8" fmla="*/ 229 w 346"/>
                              <a:gd name="T9" fmla="*/ 0 h 500"/>
                              <a:gd name="T10" fmla="*/ 279 w 346"/>
                              <a:gd name="T11" fmla="*/ 0 h 500"/>
                              <a:gd name="T12" fmla="*/ 279 w 346"/>
                              <a:gd name="T13" fmla="*/ 324 h 500"/>
                              <a:gd name="T14" fmla="*/ 346 w 346"/>
                              <a:gd name="T15" fmla="*/ 324 h 500"/>
                              <a:gd name="T16" fmla="*/ 346 w 346"/>
                              <a:gd name="T17" fmla="*/ 380 h 500"/>
                              <a:gd name="T18" fmla="*/ 279 w 346"/>
                              <a:gd name="T19" fmla="*/ 380 h 500"/>
                              <a:gd name="T20" fmla="*/ 279 w 346"/>
                              <a:gd name="T21" fmla="*/ 500 h 500"/>
                              <a:gd name="T22" fmla="*/ 217 w 346"/>
                              <a:gd name="T23" fmla="*/ 500 h 500"/>
                              <a:gd name="T24" fmla="*/ 217 w 346"/>
                              <a:gd name="T25" fmla="*/ 324 h 500"/>
                              <a:gd name="T26" fmla="*/ 217 w 346"/>
                              <a:gd name="T27" fmla="*/ 99 h 500"/>
                              <a:gd name="T28" fmla="*/ 61 w 346"/>
                              <a:gd name="T29" fmla="*/ 324 h 500"/>
                              <a:gd name="T30" fmla="*/ 217 w 346"/>
                              <a:gd name="T31" fmla="*/ 324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46" h="500">
                                <a:moveTo>
                                  <a:pt x="217" y="500"/>
                                </a:moveTo>
                                <a:lnTo>
                                  <a:pt x="217" y="380"/>
                                </a:lnTo>
                                <a:lnTo>
                                  <a:pt x="0" y="380"/>
                                </a:lnTo>
                                <a:lnTo>
                                  <a:pt x="0" y="324"/>
                                </a:lnTo>
                                <a:lnTo>
                                  <a:pt x="229" y="0"/>
                                </a:lnTo>
                                <a:lnTo>
                                  <a:pt x="279" y="0"/>
                                </a:lnTo>
                                <a:lnTo>
                                  <a:pt x="279" y="324"/>
                                </a:lnTo>
                                <a:lnTo>
                                  <a:pt x="346" y="324"/>
                                </a:lnTo>
                                <a:lnTo>
                                  <a:pt x="346" y="380"/>
                                </a:lnTo>
                                <a:lnTo>
                                  <a:pt x="279" y="380"/>
                                </a:lnTo>
                                <a:lnTo>
                                  <a:pt x="279" y="500"/>
                                </a:lnTo>
                                <a:lnTo>
                                  <a:pt x="217" y="500"/>
                                </a:lnTo>
                                <a:moveTo>
                                  <a:pt x="217" y="324"/>
                                </a:moveTo>
                                <a:lnTo>
                                  <a:pt x="217" y="99"/>
                                </a:lnTo>
                                <a:lnTo>
                                  <a:pt x="61" y="324"/>
                                </a:lnTo>
                                <a:lnTo>
                                  <a:pt x="217" y="32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7" name="Freeform 224"/>
                        <wps:cNvSpPr>
                          <a:spLocks/>
                        </wps:cNvSpPr>
                        <wps:spPr bwMode="auto">
                          <a:xfrm>
                            <a:off x="2351405" y="1905"/>
                            <a:ext cx="79375" cy="120015"/>
                          </a:xfrm>
                          <a:custGeom>
                            <a:avLst/>
                            <a:gdLst>
                              <a:gd name="T0" fmla="*/ 64 w 332"/>
                              <a:gd name="T1" fmla="*/ 357 h 502"/>
                              <a:gd name="T2" fmla="*/ 76 w 332"/>
                              <a:gd name="T3" fmla="*/ 398 h 502"/>
                              <a:gd name="T4" fmla="*/ 98 w 332"/>
                              <a:gd name="T5" fmla="*/ 427 h 502"/>
                              <a:gd name="T6" fmla="*/ 127 w 332"/>
                              <a:gd name="T7" fmla="*/ 445 h 502"/>
                              <a:gd name="T8" fmla="*/ 161 w 332"/>
                              <a:gd name="T9" fmla="*/ 451 h 502"/>
                              <a:gd name="T10" fmla="*/ 182 w 332"/>
                              <a:gd name="T11" fmla="*/ 449 h 502"/>
                              <a:gd name="T12" fmla="*/ 202 w 332"/>
                              <a:gd name="T13" fmla="*/ 443 h 502"/>
                              <a:gd name="T14" fmla="*/ 220 w 332"/>
                              <a:gd name="T15" fmla="*/ 432 h 502"/>
                              <a:gd name="T16" fmla="*/ 236 w 332"/>
                              <a:gd name="T17" fmla="*/ 418 h 502"/>
                              <a:gd name="T18" fmla="*/ 249 w 332"/>
                              <a:gd name="T19" fmla="*/ 400 h 502"/>
                              <a:gd name="T20" fmla="*/ 259 w 332"/>
                              <a:gd name="T21" fmla="*/ 379 h 502"/>
                              <a:gd name="T22" fmla="*/ 264 w 332"/>
                              <a:gd name="T23" fmla="*/ 355 h 502"/>
                              <a:gd name="T24" fmla="*/ 266 w 332"/>
                              <a:gd name="T25" fmla="*/ 329 h 502"/>
                              <a:gd name="T26" fmla="*/ 262 w 332"/>
                              <a:gd name="T27" fmla="*/ 293 h 502"/>
                              <a:gd name="T28" fmla="*/ 255 w 332"/>
                              <a:gd name="T29" fmla="*/ 272 h 502"/>
                              <a:gd name="T30" fmla="*/ 244 w 332"/>
                              <a:gd name="T31" fmla="*/ 254 h 502"/>
                              <a:gd name="T32" fmla="*/ 229 w 332"/>
                              <a:gd name="T33" fmla="*/ 239 h 502"/>
                              <a:gd name="T34" fmla="*/ 212 w 332"/>
                              <a:gd name="T35" fmla="*/ 228 h 502"/>
                              <a:gd name="T36" fmla="*/ 193 w 332"/>
                              <a:gd name="T37" fmla="*/ 220 h 502"/>
                              <a:gd name="T38" fmla="*/ 160 w 332"/>
                              <a:gd name="T39" fmla="*/ 216 h 502"/>
                              <a:gd name="T40" fmla="*/ 131 w 332"/>
                              <a:gd name="T41" fmla="*/ 219 h 502"/>
                              <a:gd name="T42" fmla="*/ 106 w 332"/>
                              <a:gd name="T43" fmla="*/ 229 h 502"/>
                              <a:gd name="T44" fmla="*/ 85 w 332"/>
                              <a:gd name="T45" fmla="*/ 245 h 502"/>
                              <a:gd name="T46" fmla="*/ 69 w 332"/>
                              <a:gd name="T47" fmla="*/ 264 h 502"/>
                              <a:gd name="T48" fmla="*/ 59 w 332"/>
                              <a:gd name="T49" fmla="*/ 0 h 502"/>
                              <a:gd name="T50" fmla="*/ 308 w 332"/>
                              <a:gd name="T51" fmla="*/ 59 h 502"/>
                              <a:gd name="T52" fmla="*/ 82 w 332"/>
                              <a:gd name="T53" fmla="*/ 193 h 502"/>
                              <a:gd name="T54" fmla="*/ 128 w 332"/>
                              <a:gd name="T55" fmla="*/ 169 h 502"/>
                              <a:gd name="T56" fmla="*/ 176 w 332"/>
                              <a:gd name="T57" fmla="*/ 162 h 502"/>
                              <a:gd name="T58" fmla="*/ 207 w 332"/>
                              <a:gd name="T59" fmla="*/ 164 h 502"/>
                              <a:gd name="T60" fmla="*/ 236 w 332"/>
                              <a:gd name="T61" fmla="*/ 173 h 502"/>
                              <a:gd name="T62" fmla="*/ 263 w 332"/>
                              <a:gd name="T63" fmla="*/ 187 h 502"/>
                              <a:gd name="T64" fmla="*/ 287 w 332"/>
                              <a:gd name="T65" fmla="*/ 207 h 502"/>
                              <a:gd name="T66" fmla="*/ 306 w 332"/>
                              <a:gd name="T67" fmla="*/ 231 h 502"/>
                              <a:gd name="T68" fmla="*/ 320 w 332"/>
                              <a:gd name="T69" fmla="*/ 259 h 502"/>
                              <a:gd name="T70" fmla="*/ 329 w 332"/>
                              <a:gd name="T71" fmla="*/ 290 h 502"/>
                              <a:gd name="T72" fmla="*/ 332 w 332"/>
                              <a:gd name="T73" fmla="*/ 324 h 502"/>
                              <a:gd name="T74" fmla="*/ 329 w 332"/>
                              <a:gd name="T75" fmla="*/ 356 h 502"/>
                              <a:gd name="T76" fmla="*/ 322 w 332"/>
                              <a:gd name="T77" fmla="*/ 387 h 502"/>
                              <a:gd name="T78" fmla="*/ 309 w 332"/>
                              <a:gd name="T79" fmla="*/ 415 h 502"/>
                              <a:gd name="T80" fmla="*/ 292 w 332"/>
                              <a:gd name="T81" fmla="*/ 441 h 502"/>
                              <a:gd name="T82" fmla="*/ 266 w 332"/>
                              <a:gd name="T83" fmla="*/ 467 h 502"/>
                              <a:gd name="T84" fmla="*/ 235 w 332"/>
                              <a:gd name="T85" fmla="*/ 486 h 502"/>
                              <a:gd name="T86" fmla="*/ 200 w 332"/>
                              <a:gd name="T87" fmla="*/ 498 h 502"/>
                              <a:gd name="T88" fmla="*/ 161 w 332"/>
                              <a:gd name="T89" fmla="*/ 502 h 502"/>
                              <a:gd name="T90" fmla="*/ 128 w 332"/>
                              <a:gd name="T91" fmla="*/ 499 h 502"/>
                              <a:gd name="T92" fmla="*/ 99 w 332"/>
                              <a:gd name="T93" fmla="*/ 492 h 502"/>
                              <a:gd name="T94" fmla="*/ 72 w 332"/>
                              <a:gd name="T95" fmla="*/ 480 h 502"/>
                              <a:gd name="T96" fmla="*/ 49 w 332"/>
                              <a:gd name="T97" fmla="*/ 463 h 502"/>
                              <a:gd name="T98" fmla="*/ 30 w 332"/>
                              <a:gd name="T99" fmla="*/ 443 h 502"/>
                              <a:gd name="T100" fmla="*/ 15 w 332"/>
                              <a:gd name="T101" fmla="*/ 419 h 502"/>
                              <a:gd name="T102" fmla="*/ 5 w 332"/>
                              <a:gd name="T103" fmla="*/ 392 h 502"/>
                              <a:gd name="T104" fmla="*/ 0 w 332"/>
                              <a:gd name="T105" fmla="*/ 362 h 5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332" h="502">
                                <a:moveTo>
                                  <a:pt x="0" y="362"/>
                                </a:moveTo>
                                <a:lnTo>
                                  <a:pt x="64" y="357"/>
                                </a:lnTo>
                                <a:lnTo>
                                  <a:pt x="69" y="379"/>
                                </a:lnTo>
                                <a:lnTo>
                                  <a:pt x="76" y="398"/>
                                </a:lnTo>
                                <a:lnTo>
                                  <a:pt x="86" y="414"/>
                                </a:lnTo>
                                <a:lnTo>
                                  <a:pt x="98" y="427"/>
                                </a:lnTo>
                                <a:lnTo>
                                  <a:pt x="111" y="438"/>
                                </a:lnTo>
                                <a:lnTo>
                                  <a:pt x="127" y="445"/>
                                </a:lnTo>
                                <a:lnTo>
                                  <a:pt x="143" y="450"/>
                                </a:lnTo>
                                <a:lnTo>
                                  <a:pt x="161" y="451"/>
                                </a:lnTo>
                                <a:lnTo>
                                  <a:pt x="172" y="451"/>
                                </a:lnTo>
                                <a:lnTo>
                                  <a:pt x="182" y="449"/>
                                </a:lnTo>
                                <a:lnTo>
                                  <a:pt x="192" y="446"/>
                                </a:lnTo>
                                <a:lnTo>
                                  <a:pt x="202" y="443"/>
                                </a:lnTo>
                                <a:lnTo>
                                  <a:pt x="211" y="438"/>
                                </a:lnTo>
                                <a:lnTo>
                                  <a:pt x="220" y="432"/>
                                </a:lnTo>
                                <a:lnTo>
                                  <a:pt x="228" y="426"/>
                                </a:lnTo>
                                <a:lnTo>
                                  <a:pt x="236" y="418"/>
                                </a:lnTo>
                                <a:lnTo>
                                  <a:pt x="243" y="409"/>
                                </a:lnTo>
                                <a:lnTo>
                                  <a:pt x="249" y="400"/>
                                </a:lnTo>
                                <a:lnTo>
                                  <a:pt x="254" y="390"/>
                                </a:lnTo>
                                <a:lnTo>
                                  <a:pt x="259" y="379"/>
                                </a:lnTo>
                                <a:lnTo>
                                  <a:pt x="262" y="367"/>
                                </a:lnTo>
                                <a:lnTo>
                                  <a:pt x="264" y="355"/>
                                </a:lnTo>
                                <a:lnTo>
                                  <a:pt x="266" y="342"/>
                                </a:lnTo>
                                <a:lnTo>
                                  <a:pt x="266" y="329"/>
                                </a:lnTo>
                                <a:lnTo>
                                  <a:pt x="265" y="304"/>
                                </a:lnTo>
                                <a:lnTo>
                                  <a:pt x="262" y="293"/>
                                </a:lnTo>
                                <a:lnTo>
                                  <a:pt x="259" y="282"/>
                                </a:lnTo>
                                <a:lnTo>
                                  <a:pt x="255" y="272"/>
                                </a:lnTo>
                                <a:lnTo>
                                  <a:pt x="250" y="263"/>
                                </a:lnTo>
                                <a:lnTo>
                                  <a:pt x="244" y="254"/>
                                </a:lnTo>
                                <a:lnTo>
                                  <a:pt x="237" y="246"/>
                                </a:lnTo>
                                <a:lnTo>
                                  <a:pt x="229" y="239"/>
                                </a:lnTo>
                                <a:lnTo>
                                  <a:pt x="221" y="233"/>
                                </a:lnTo>
                                <a:lnTo>
                                  <a:pt x="212" y="228"/>
                                </a:lnTo>
                                <a:lnTo>
                                  <a:pt x="203" y="223"/>
                                </a:lnTo>
                                <a:lnTo>
                                  <a:pt x="193" y="220"/>
                                </a:lnTo>
                                <a:lnTo>
                                  <a:pt x="182" y="218"/>
                                </a:lnTo>
                                <a:lnTo>
                                  <a:pt x="160" y="216"/>
                                </a:lnTo>
                                <a:lnTo>
                                  <a:pt x="145" y="217"/>
                                </a:lnTo>
                                <a:lnTo>
                                  <a:pt x="131" y="219"/>
                                </a:lnTo>
                                <a:lnTo>
                                  <a:pt x="118" y="223"/>
                                </a:lnTo>
                                <a:lnTo>
                                  <a:pt x="106" y="229"/>
                                </a:lnTo>
                                <a:lnTo>
                                  <a:pt x="95" y="236"/>
                                </a:lnTo>
                                <a:lnTo>
                                  <a:pt x="85" y="245"/>
                                </a:lnTo>
                                <a:lnTo>
                                  <a:pt x="76" y="254"/>
                                </a:lnTo>
                                <a:lnTo>
                                  <a:pt x="69" y="264"/>
                                </a:lnTo>
                                <a:lnTo>
                                  <a:pt x="11" y="257"/>
                                </a:lnTo>
                                <a:lnTo>
                                  <a:pt x="59" y="0"/>
                                </a:lnTo>
                                <a:lnTo>
                                  <a:pt x="308" y="0"/>
                                </a:lnTo>
                                <a:lnTo>
                                  <a:pt x="308" y="59"/>
                                </a:lnTo>
                                <a:lnTo>
                                  <a:pt x="108" y="59"/>
                                </a:lnTo>
                                <a:lnTo>
                                  <a:pt x="82" y="193"/>
                                </a:lnTo>
                                <a:lnTo>
                                  <a:pt x="104" y="179"/>
                                </a:lnTo>
                                <a:lnTo>
                                  <a:pt x="128" y="169"/>
                                </a:lnTo>
                                <a:lnTo>
                                  <a:pt x="152" y="163"/>
                                </a:lnTo>
                                <a:lnTo>
                                  <a:pt x="176" y="162"/>
                                </a:lnTo>
                                <a:lnTo>
                                  <a:pt x="192" y="162"/>
                                </a:lnTo>
                                <a:lnTo>
                                  <a:pt x="207" y="164"/>
                                </a:lnTo>
                                <a:lnTo>
                                  <a:pt x="222" y="168"/>
                                </a:lnTo>
                                <a:lnTo>
                                  <a:pt x="236" y="173"/>
                                </a:lnTo>
                                <a:lnTo>
                                  <a:pt x="250" y="179"/>
                                </a:lnTo>
                                <a:lnTo>
                                  <a:pt x="263" y="187"/>
                                </a:lnTo>
                                <a:lnTo>
                                  <a:pt x="275" y="196"/>
                                </a:lnTo>
                                <a:lnTo>
                                  <a:pt x="287" y="207"/>
                                </a:lnTo>
                                <a:lnTo>
                                  <a:pt x="297" y="219"/>
                                </a:lnTo>
                                <a:lnTo>
                                  <a:pt x="306" y="231"/>
                                </a:lnTo>
                                <a:lnTo>
                                  <a:pt x="314" y="245"/>
                                </a:lnTo>
                                <a:lnTo>
                                  <a:pt x="320" y="259"/>
                                </a:lnTo>
                                <a:lnTo>
                                  <a:pt x="325" y="274"/>
                                </a:lnTo>
                                <a:lnTo>
                                  <a:pt x="329" y="290"/>
                                </a:lnTo>
                                <a:lnTo>
                                  <a:pt x="331" y="306"/>
                                </a:lnTo>
                                <a:lnTo>
                                  <a:pt x="332" y="324"/>
                                </a:lnTo>
                                <a:lnTo>
                                  <a:pt x="331" y="340"/>
                                </a:lnTo>
                                <a:lnTo>
                                  <a:pt x="329" y="356"/>
                                </a:lnTo>
                                <a:lnTo>
                                  <a:pt x="326" y="372"/>
                                </a:lnTo>
                                <a:lnTo>
                                  <a:pt x="322" y="387"/>
                                </a:lnTo>
                                <a:lnTo>
                                  <a:pt x="316" y="401"/>
                                </a:lnTo>
                                <a:lnTo>
                                  <a:pt x="309" y="415"/>
                                </a:lnTo>
                                <a:lnTo>
                                  <a:pt x="301" y="428"/>
                                </a:lnTo>
                                <a:lnTo>
                                  <a:pt x="292" y="441"/>
                                </a:lnTo>
                                <a:lnTo>
                                  <a:pt x="279" y="455"/>
                                </a:lnTo>
                                <a:lnTo>
                                  <a:pt x="266" y="467"/>
                                </a:lnTo>
                                <a:lnTo>
                                  <a:pt x="251" y="478"/>
                                </a:lnTo>
                                <a:lnTo>
                                  <a:pt x="235" y="486"/>
                                </a:lnTo>
                                <a:lnTo>
                                  <a:pt x="218" y="493"/>
                                </a:lnTo>
                                <a:lnTo>
                                  <a:pt x="200" y="498"/>
                                </a:lnTo>
                                <a:lnTo>
                                  <a:pt x="181" y="501"/>
                                </a:lnTo>
                                <a:lnTo>
                                  <a:pt x="161" y="502"/>
                                </a:lnTo>
                                <a:lnTo>
                                  <a:pt x="144" y="501"/>
                                </a:lnTo>
                                <a:lnTo>
                                  <a:pt x="128" y="499"/>
                                </a:lnTo>
                                <a:lnTo>
                                  <a:pt x="113" y="496"/>
                                </a:lnTo>
                                <a:lnTo>
                                  <a:pt x="99" y="492"/>
                                </a:lnTo>
                                <a:lnTo>
                                  <a:pt x="85" y="487"/>
                                </a:lnTo>
                                <a:lnTo>
                                  <a:pt x="72" y="480"/>
                                </a:lnTo>
                                <a:lnTo>
                                  <a:pt x="60" y="472"/>
                                </a:lnTo>
                                <a:lnTo>
                                  <a:pt x="49" y="463"/>
                                </a:lnTo>
                                <a:lnTo>
                                  <a:pt x="39" y="453"/>
                                </a:lnTo>
                                <a:lnTo>
                                  <a:pt x="30" y="443"/>
                                </a:lnTo>
                                <a:lnTo>
                                  <a:pt x="22" y="431"/>
                                </a:lnTo>
                                <a:lnTo>
                                  <a:pt x="15" y="419"/>
                                </a:lnTo>
                                <a:lnTo>
                                  <a:pt x="10" y="406"/>
                                </a:lnTo>
                                <a:lnTo>
                                  <a:pt x="5" y="392"/>
                                </a:lnTo>
                                <a:lnTo>
                                  <a:pt x="2" y="377"/>
                                </a:lnTo>
                                <a:lnTo>
                                  <a:pt x="0" y="3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8" name="Freeform 225"/>
                        <wps:cNvSpPr>
                          <a:spLocks noEditPoints="1"/>
                        </wps:cNvSpPr>
                        <wps:spPr bwMode="auto">
                          <a:xfrm>
                            <a:off x="2444115" y="0"/>
                            <a:ext cx="77470" cy="121920"/>
                          </a:xfrm>
                          <a:custGeom>
                            <a:avLst/>
                            <a:gdLst>
                              <a:gd name="T0" fmla="*/ 1 w 326"/>
                              <a:gd name="T1" fmla="*/ 213 h 511"/>
                              <a:gd name="T2" fmla="*/ 10 w 326"/>
                              <a:gd name="T3" fmla="*/ 142 h 511"/>
                              <a:gd name="T4" fmla="*/ 28 w 326"/>
                              <a:gd name="T5" fmla="*/ 87 h 511"/>
                              <a:gd name="T6" fmla="*/ 55 w 326"/>
                              <a:gd name="T7" fmla="*/ 46 h 511"/>
                              <a:gd name="T8" fmla="*/ 81 w 326"/>
                              <a:gd name="T9" fmla="*/ 22 h 511"/>
                              <a:gd name="T10" fmla="*/ 102 w 326"/>
                              <a:gd name="T11" fmla="*/ 11 h 511"/>
                              <a:gd name="T12" fmla="*/ 124 w 326"/>
                              <a:gd name="T13" fmla="*/ 4 h 511"/>
                              <a:gd name="T14" fmla="*/ 163 w 326"/>
                              <a:gd name="T15" fmla="*/ 0 h 511"/>
                              <a:gd name="T16" fmla="*/ 200 w 326"/>
                              <a:gd name="T17" fmla="*/ 4 h 511"/>
                              <a:gd name="T18" fmla="*/ 233 w 326"/>
                              <a:gd name="T19" fmla="*/ 16 h 511"/>
                              <a:gd name="T20" fmla="*/ 261 w 326"/>
                              <a:gd name="T21" fmla="*/ 36 h 511"/>
                              <a:gd name="T22" fmla="*/ 283 w 326"/>
                              <a:gd name="T23" fmla="*/ 63 h 511"/>
                              <a:gd name="T24" fmla="*/ 301 w 326"/>
                              <a:gd name="T25" fmla="*/ 97 h 511"/>
                              <a:gd name="T26" fmla="*/ 314 w 326"/>
                              <a:gd name="T27" fmla="*/ 137 h 511"/>
                              <a:gd name="T28" fmla="*/ 323 w 326"/>
                              <a:gd name="T29" fmla="*/ 189 h 511"/>
                              <a:gd name="T30" fmla="*/ 326 w 326"/>
                              <a:gd name="T31" fmla="*/ 255 h 511"/>
                              <a:gd name="T32" fmla="*/ 321 w 326"/>
                              <a:gd name="T33" fmla="*/ 335 h 511"/>
                              <a:gd name="T34" fmla="*/ 307 w 326"/>
                              <a:gd name="T35" fmla="*/ 398 h 511"/>
                              <a:gd name="T36" fmla="*/ 285 w 326"/>
                              <a:gd name="T37" fmla="*/ 445 h 511"/>
                              <a:gd name="T38" fmla="*/ 253 w 326"/>
                              <a:gd name="T39" fmla="*/ 481 h 511"/>
                              <a:gd name="T40" fmla="*/ 234 w 326"/>
                              <a:gd name="T41" fmla="*/ 494 h 511"/>
                              <a:gd name="T42" fmla="*/ 213 w 326"/>
                              <a:gd name="T43" fmla="*/ 503 h 511"/>
                              <a:gd name="T44" fmla="*/ 189 w 326"/>
                              <a:gd name="T45" fmla="*/ 509 h 511"/>
                              <a:gd name="T46" fmla="*/ 145 w 326"/>
                              <a:gd name="T47" fmla="*/ 510 h 511"/>
                              <a:gd name="T48" fmla="*/ 113 w 326"/>
                              <a:gd name="T49" fmla="*/ 503 h 511"/>
                              <a:gd name="T50" fmla="*/ 84 w 326"/>
                              <a:gd name="T51" fmla="*/ 490 h 511"/>
                              <a:gd name="T52" fmla="*/ 60 w 326"/>
                              <a:gd name="T53" fmla="*/ 471 h 511"/>
                              <a:gd name="T54" fmla="*/ 37 w 326"/>
                              <a:gd name="T55" fmla="*/ 442 h 511"/>
                              <a:gd name="T56" fmla="*/ 19 w 326"/>
                              <a:gd name="T57" fmla="*/ 401 h 511"/>
                              <a:gd name="T58" fmla="*/ 6 w 326"/>
                              <a:gd name="T59" fmla="*/ 350 h 511"/>
                              <a:gd name="T60" fmla="*/ 0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2 w 326"/>
                              <a:gd name="T77" fmla="*/ 459 h 511"/>
                              <a:gd name="T78" fmla="*/ 173 w 326"/>
                              <a:gd name="T79" fmla="*/ 459 h 511"/>
                              <a:gd name="T80" fmla="*/ 192 w 326"/>
                              <a:gd name="T81" fmla="*/ 454 h 511"/>
                              <a:gd name="T82" fmla="*/ 210 w 326"/>
                              <a:gd name="T83" fmla="*/ 444 h 511"/>
                              <a:gd name="T84" fmla="*/ 226 w 326"/>
                              <a:gd name="T85" fmla="*/ 429 h 511"/>
                              <a:gd name="T86" fmla="*/ 240 w 326"/>
                              <a:gd name="T87" fmla="*/ 408 h 511"/>
                              <a:gd name="T88" fmla="*/ 251 w 326"/>
                              <a:gd name="T89" fmla="*/ 377 h 511"/>
                              <a:gd name="T90" fmla="*/ 258 w 326"/>
                              <a:gd name="T91" fmla="*/ 336 h 511"/>
                              <a:gd name="T92" fmla="*/ 262 w 326"/>
                              <a:gd name="T93" fmla="*/ 255 h 511"/>
                              <a:gd name="T94" fmla="*/ 258 w 326"/>
                              <a:gd name="T95" fmla="*/ 175 h 511"/>
                              <a:gd name="T96" fmla="*/ 251 w 326"/>
                              <a:gd name="T97" fmla="*/ 133 h 511"/>
                              <a:gd name="T98" fmla="*/ 240 w 326"/>
                              <a:gd name="T99" fmla="*/ 103 h 511"/>
                              <a:gd name="T100" fmla="*/ 226 w 326"/>
                              <a:gd name="T101" fmla="*/ 82 h 511"/>
                              <a:gd name="T102" fmla="*/ 210 w 326"/>
                              <a:gd name="T103" fmla="*/ 67 h 511"/>
                              <a:gd name="T104" fmla="*/ 192 w 326"/>
                              <a:gd name="T105" fmla="*/ 57 h 511"/>
                              <a:gd name="T106" fmla="*/ 172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5 w 326"/>
                              <a:gd name="T119" fmla="*/ 132 h 511"/>
                              <a:gd name="T120" fmla="*/ 67 w 326"/>
                              <a:gd name="T121" fmla="*/ 174 h 511"/>
                              <a:gd name="T122" fmla="*/ 63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4" y="175"/>
                                </a:lnTo>
                                <a:lnTo>
                                  <a:pt x="10" y="142"/>
                                </a:lnTo>
                                <a:lnTo>
                                  <a:pt x="18" y="113"/>
                                </a:lnTo>
                                <a:lnTo>
                                  <a:pt x="28" y="87"/>
                                </a:lnTo>
                                <a:lnTo>
                                  <a:pt x="40" y="65"/>
                                </a:lnTo>
                                <a:lnTo>
                                  <a:pt x="55" y="46"/>
                                </a:lnTo>
                                <a:lnTo>
                                  <a:pt x="72" y="29"/>
                                </a:lnTo>
                                <a:lnTo>
                                  <a:pt x="81" y="22"/>
                                </a:lnTo>
                                <a:lnTo>
                                  <a:pt x="91" y="16"/>
                                </a:lnTo>
                                <a:lnTo>
                                  <a:pt x="102" y="11"/>
                                </a:lnTo>
                                <a:lnTo>
                                  <a:pt x="113" y="7"/>
                                </a:lnTo>
                                <a:lnTo>
                                  <a:pt x="124" y="4"/>
                                </a:lnTo>
                                <a:lnTo>
                                  <a:pt x="136" y="2"/>
                                </a:lnTo>
                                <a:lnTo>
                                  <a:pt x="163" y="0"/>
                                </a:lnTo>
                                <a:lnTo>
                                  <a:pt x="182" y="1"/>
                                </a:lnTo>
                                <a:lnTo>
                                  <a:pt x="200" y="4"/>
                                </a:lnTo>
                                <a:lnTo>
                                  <a:pt x="217" y="9"/>
                                </a:lnTo>
                                <a:lnTo>
                                  <a:pt x="233" y="16"/>
                                </a:lnTo>
                                <a:lnTo>
                                  <a:pt x="248" y="25"/>
                                </a:lnTo>
                                <a:lnTo>
                                  <a:pt x="261" y="36"/>
                                </a:lnTo>
                                <a:lnTo>
                                  <a:pt x="273" y="49"/>
                                </a:lnTo>
                                <a:lnTo>
                                  <a:pt x="283" y="63"/>
                                </a:lnTo>
                                <a:lnTo>
                                  <a:pt x="293" y="79"/>
                                </a:lnTo>
                                <a:lnTo>
                                  <a:pt x="301" y="97"/>
                                </a:lnTo>
                                <a:lnTo>
                                  <a:pt x="308" y="116"/>
                                </a:lnTo>
                                <a:lnTo>
                                  <a:pt x="314" y="137"/>
                                </a:lnTo>
                                <a:lnTo>
                                  <a:pt x="319" y="161"/>
                                </a:lnTo>
                                <a:lnTo>
                                  <a:pt x="323" y="189"/>
                                </a:lnTo>
                                <a:lnTo>
                                  <a:pt x="325" y="220"/>
                                </a:lnTo>
                                <a:lnTo>
                                  <a:pt x="326" y="255"/>
                                </a:lnTo>
                                <a:lnTo>
                                  <a:pt x="324" y="297"/>
                                </a:lnTo>
                                <a:lnTo>
                                  <a:pt x="321" y="335"/>
                                </a:lnTo>
                                <a:lnTo>
                                  <a:pt x="315" y="368"/>
                                </a:lnTo>
                                <a:lnTo>
                                  <a:pt x="307" y="398"/>
                                </a:lnTo>
                                <a:lnTo>
                                  <a:pt x="297" y="423"/>
                                </a:lnTo>
                                <a:lnTo>
                                  <a:pt x="285" y="445"/>
                                </a:lnTo>
                                <a:lnTo>
                                  <a:pt x="270" y="465"/>
                                </a:lnTo>
                                <a:lnTo>
                                  <a:pt x="253" y="481"/>
                                </a:lnTo>
                                <a:lnTo>
                                  <a:pt x="244" y="488"/>
                                </a:lnTo>
                                <a:lnTo>
                                  <a:pt x="234" y="494"/>
                                </a:lnTo>
                                <a:lnTo>
                                  <a:pt x="224" y="499"/>
                                </a:lnTo>
                                <a:lnTo>
                                  <a:pt x="213" y="503"/>
                                </a:lnTo>
                                <a:lnTo>
                                  <a:pt x="201" y="506"/>
                                </a:lnTo>
                                <a:lnTo>
                                  <a:pt x="189" y="509"/>
                                </a:lnTo>
                                <a:lnTo>
                                  <a:pt x="163" y="511"/>
                                </a:lnTo>
                                <a:lnTo>
                                  <a:pt x="145" y="510"/>
                                </a:lnTo>
                                <a:lnTo>
                                  <a:pt x="128" y="507"/>
                                </a:lnTo>
                                <a:lnTo>
                                  <a:pt x="113" y="503"/>
                                </a:lnTo>
                                <a:lnTo>
                                  <a:pt x="98" y="498"/>
                                </a:lnTo>
                                <a:lnTo>
                                  <a:pt x="84" y="490"/>
                                </a:lnTo>
                                <a:lnTo>
                                  <a:pt x="72" y="481"/>
                                </a:lnTo>
                                <a:lnTo>
                                  <a:pt x="60" y="471"/>
                                </a:lnTo>
                                <a:lnTo>
                                  <a:pt x="49" y="459"/>
                                </a:lnTo>
                                <a:lnTo>
                                  <a:pt x="37" y="442"/>
                                </a:lnTo>
                                <a:lnTo>
                                  <a:pt x="27" y="423"/>
                                </a:lnTo>
                                <a:lnTo>
                                  <a:pt x="19" y="401"/>
                                </a:lnTo>
                                <a:lnTo>
                                  <a:pt x="12" y="377"/>
                                </a:lnTo>
                                <a:lnTo>
                                  <a:pt x="6" y="350"/>
                                </a:lnTo>
                                <a:lnTo>
                                  <a:pt x="3" y="321"/>
                                </a:lnTo>
                                <a:lnTo>
                                  <a:pt x="0" y="289"/>
                                </a:lnTo>
                                <a:lnTo>
                                  <a:pt x="0" y="255"/>
                                </a:lnTo>
                                <a:moveTo>
                                  <a:pt x="63" y="255"/>
                                </a:moveTo>
                                <a:lnTo>
                                  <a:pt x="64" y="312"/>
                                </a:lnTo>
                                <a:lnTo>
                                  <a:pt x="67" y="336"/>
                                </a:lnTo>
                                <a:lnTo>
                                  <a:pt x="70" y="358"/>
                                </a:lnTo>
                                <a:lnTo>
                                  <a:pt x="74" y="377"/>
                                </a:lnTo>
                                <a:lnTo>
                                  <a:pt x="79" y="394"/>
                                </a:lnTo>
                                <a:lnTo>
                                  <a:pt x="85" y="408"/>
                                </a:lnTo>
                                <a:lnTo>
                                  <a:pt x="91" y="419"/>
                                </a:lnTo>
                                <a:lnTo>
                                  <a:pt x="99" y="429"/>
                                </a:lnTo>
                                <a:lnTo>
                                  <a:pt x="107" y="437"/>
                                </a:lnTo>
                                <a:lnTo>
                                  <a:pt x="115" y="444"/>
                                </a:lnTo>
                                <a:lnTo>
                                  <a:pt x="124" y="450"/>
                                </a:lnTo>
                                <a:lnTo>
                                  <a:pt x="133" y="454"/>
                                </a:lnTo>
                                <a:lnTo>
                                  <a:pt x="142" y="458"/>
                                </a:lnTo>
                                <a:lnTo>
                                  <a:pt x="152" y="459"/>
                                </a:lnTo>
                                <a:lnTo>
                                  <a:pt x="163" y="460"/>
                                </a:lnTo>
                                <a:lnTo>
                                  <a:pt x="173" y="459"/>
                                </a:lnTo>
                                <a:lnTo>
                                  <a:pt x="183" y="458"/>
                                </a:lnTo>
                                <a:lnTo>
                                  <a:pt x="192" y="454"/>
                                </a:lnTo>
                                <a:lnTo>
                                  <a:pt x="201" y="450"/>
                                </a:lnTo>
                                <a:lnTo>
                                  <a:pt x="210" y="444"/>
                                </a:lnTo>
                                <a:lnTo>
                                  <a:pt x="218" y="437"/>
                                </a:lnTo>
                                <a:lnTo>
                                  <a:pt x="226" y="429"/>
                                </a:lnTo>
                                <a:lnTo>
                                  <a:pt x="234" y="419"/>
                                </a:lnTo>
                                <a:lnTo>
                                  <a:pt x="240" y="408"/>
                                </a:lnTo>
                                <a:lnTo>
                                  <a:pt x="246" y="394"/>
                                </a:lnTo>
                                <a:lnTo>
                                  <a:pt x="251" y="377"/>
                                </a:lnTo>
                                <a:lnTo>
                                  <a:pt x="255" y="358"/>
                                </a:lnTo>
                                <a:lnTo>
                                  <a:pt x="258" y="336"/>
                                </a:lnTo>
                                <a:lnTo>
                                  <a:pt x="261" y="312"/>
                                </a:lnTo>
                                <a:lnTo>
                                  <a:pt x="262" y="255"/>
                                </a:lnTo>
                                <a:lnTo>
                                  <a:pt x="261" y="199"/>
                                </a:lnTo>
                                <a:lnTo>
                                  <a:pt x="258" y="175"/>
                                </a:lnTo>
                                <a:lnTo>
                                  <a:pt x="255" y="153"/>
                                </a:lnTo>
                                <a:lnTo>
                                  <a:pt x="251" y="133"/>
                                </a:lnTo>
                                <a:lnTo>
                                  <a:pt x="246" y="117"/>
                                </a:lnTo>
                                <a:lnTo>
                                  <a:pt x="240" y="103"/>
                                </a:lnTo>
                                <a:lnTo>
                                  <a:pt x="234" y="91"/>
                                </a:lnTo>
                                <a:lnTo>
                                  <a:pt x="226" y="82"/>
                                </a:lnTo>
                                <a:lnTo>
                                  <a:pt x="218" y="74"/>
                                </a:lnTo>
                                <a:lnTo>
                                  <a:pt x="210" y="67"/>
                                </a:lnTo>
                                <a:lnTo>
                                  <a:pt x="201" y="61"/>
                                </a:lnTo>
                                <a:lnTo>
                                  <a:pt x="192" y="57"/>
                                </a:lnTo>
                                <a:lnTo>
                                  <a:pt x="182" y="53"/>
                                </a:lnTo>
                                <a:lnTo>
                                  <a:pt x="172" y="51"/>
                                </a:lnTo>
                                <a:lnTo>
                                  <a:pt x="162" y="51"/>
                                </a:lnTo>
                                <a:lnTo>
                                  <a:pt x="152" y="51"/>
                                </a:lnTo>
                                <a:lnTo>
                                  <a:pt x="142" y="53"/>
                                </a:lnTo>
                                <a:lnTo>
                                  <a:pt x="133" y="56"/>
                                </a:lnTo>
                                <a:lnTo>
                                  <a:pt x="124" y="60"/>
                                </a:lnTo>
                                <a:lnTo>
                                  <a:pt x="116" y="65"/>
                                </a:lnTo>
                                <a:lnTo>
                                  <a:pt x="108" y="71"/>
                                </a:lnTo>
                                <a:lnTo>
                                  <a:pt x="101" y="78"/>
                                </a:lnTo>
                                <a:lnTo>
                                  <a:pt x="94" y="87"/>
                                </a:lnTo>
                                <a:lnTo>
                                  <a:pt x="87" y="99"/>
                                </a:lnTo>
                                <a:lnTo>
                                  <a:pt x="80" y="114"/>
                                </a:lnTo>
                                <a:lnTo>
                                  <a:pt x="75" y="132"/>
                                </a:lnTo>
                                <a:lnTo>
                                  <a:pt x="71" y="152"/>
                                </a:lnTo>
                                <a:lnTo>
                                  <a:pt x="67" y="174"/>
                                </a:lnTo>
                                <a:lnTo>
                                  <a:pt x="65" y="199"/>
                                </a:lnTo>
                                <a:lnTo>
                                  <a:pt x="63"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49" name="Freeform 226"/>
                        <wps:cNvSpPr>
                          <a:spLocks noEditPoints="1"/>
                        </wps:cNvSpPr>
                        <wps:spPr bwMode="auto">
                          <a:xfrm>
                            <a:off x="2536190" y="0"/>
                            <a:ext cx="78105" cy="121920"/>
                          </a:xfrm>
                          <a:custGeom>
                            <a:avLst/>
                            <a:gdLst>
                              <a:gd name="T0" fmla="*/ 1 w 326"/>
                              <a:gd name="T1" fmla="*/ 213 h 511"/>
                              <a:gd name="T2" fmla="*/ 10 w 326"/>
                              <a:gd name="T3" fmla="*/ 142 h 511"/>
                              <a:gd name="T4" fmla="*/ 28 w 326"/>
                              <a:gd name="T5" fmla="*/ 87 h 511"/>
                              <a:gd name="T6" fmla="*/ 56 w 326"/>
                              <a:gd name="T7" fmla="*/ 46 h 511"/>
                              <a:gd name="T8" fmla="*/ 82 w 326"/>
                              <a:gd name="T9" fmla="*/ 22 h 511"/>
                              <a:gd name="T10" fmla="*/ 102 w 326"/>
                              <a:gd name="T11" fmla="*/ 11 h 511"/>
                              <a:gd name="T12" fmla="*/ 125 w 326"/>
                              <a:gd name="T13" fmla="*/ 4 h 511"/>
                              <a:gd name="T14" fmla="*/ 163 w 326"/>
                              <a:gd name="T15" fmla="*/ 0 h 511"/>
                              <a:gd name="T16" fmla="*/ 201 w 326"/>
                              <a:gd name="T17" fmla="*/ 4 h 511"/>
                              <a:gd name="T18" fmla="*/ 234 w 326"/>
                              <a:gd name="T19" fmla="*/ 16 h 511"/>
                              <a:gd name="T20" fmla="*/ 261 w 326"/>
                              <a:gd name="T21" fmla="*/ 36 h 511"/>
                              <a:gd name="T22" fmla="*/ 284 w 326"/>
                              <a:gd name="T23" fmla="*/ 63 h 511"/>
                              <a:gd name="T24" fmla="*/ 301 w 326"/>
                              <a:gd name="T25" fmla="*/ 97 h 511"/>
                              <a:gd name="T26" fmla="*/ 315 w 326"/>
                              <a:gd name="T27" fmla="*/ 137 h 511"/>
                              <a:gd name="T28" fmla="*/ 323 w 326"/>
                              <a:gd name="T29" fmla="*/ 189 h 511"/>
                              <a:gd name="T30" fmla="*/ 326 w 326"/>
                              <a:gd name="T31" fmla="*/ 255 h 511"/>
                              <a:gd name="T32" fmla="*/ 322 w 326"/>
                              <a:gd name="T33" fmla="*/ 335 h 511"/>
                              <a:gd name="T34" fmla="*/ 308 w 326"/>
                              <a:gd name="T35" fmla="*/ 398 h 511"/>
                              <a:gd name="T36" fmla="*/ 285 w 326"/>
                              <a:gd name="T37" fmla="*/ 445 h 511"/>
                              <a:gd name="T38" fmla="*/ 254 w 326"/>
                              <a:gd name="T39" fmla="*/ 481 h 511"/>
                              <a:gd name="T40" fmla="*/ 235 w 326"/>
                              <a:gd name="T41" fmla="*/ 494 h 511"/>
                              <a:gd name="T42" fmla="*/ 213 w 326"/>
                              <a:gd name="T43" fmla="*/ 503 h 511"/>
                              <a:gd name="T44" fmla="*/ 189 w 326"/>
                              <a:gd name="T45" fmla="*/ 509 h 511"/>
                              <a:gd name="T46" fmla="*/ 145 w 326"/>
                              <a:gd name="T47" fmla="*/ 510 h 511"/>
                              <a:gd name="T48" fmla="*/ 113 w 326"/>
                              <a:gd name="T49" fmla="*/ 503 h 511"/>
                              <a:gd name="T50" fmla="*/ 85 w 326"/>
                              <a:gd name="T51" fmla="*/ 490 h 511"/>
                              <a:gd name="T52" fmla="*/ 60 w 326"/>
                              <a:gd name="T53" fmla="*/ 471 h 511"/>
                              <a:gd name="T54" fmla="*/ 38 w 326"/>
                              <a:gd name="T55" fmla="*/ 442 h 511"/>
                              <a:gd name="T56" fmla="*/ 19 w 326"/>
                              <a:gd name="T57" fmla="*/ 401 h 511"/>
                              <a:gd name="T58" fmla="*/ 7 w 326"/>
                              <a:gd name="T59" fmla="*/ 350 h 511"/>
                              <a:gd name="T60" fmla="*/ 1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3 w 326"/>
                              <a:gd name="T77" fmla="*/ 459 h 511"/>
                              <a:gd name="T78" fmla="*/ 173 w 326"/>
                              <a:gd name="T79" fmla="*/ 459 h 511"/>
                              <a:gd name="T80" fmla="*/ 193 w 326"/>
                              <a:gd name="T81" fmla="*/ 454 h 511"/>
                              <a:gd name="T82" fmla="*/ 211 w 326"/>
                              <a:gd name="T83" fmla="*/ 444 h 511"/>
                              <a:gd name="T84" fmla="*/ 227 w 326"/>
                              <a:gd name="T85" fmla="*/ 429 h 511"/>
                              <a:gd name="T86" fmla="*/ 241 w 326"/>
                              <a:gd name="T87" fmla="*/ 408 h 511"/>
                              <a:gd name="T88" fmla="*/ 252 w 326"/>
                              <a:gd name="T89" fmla="*/ 377 h 511"/>
                              <a:gd name="T90" fmla="*/ 259 w 326"/>
                              <a:gd name="T91" fmla="*/ 336 h 511"/>
                              <a:gd name="T92" fmla="*/ 263 w 326"/>
                              <a:gd name="T93" fmla="*/ 255 h 511"/>
                              <a:gd name="T94" fmla="*/ 259 w 326"/>
                              <a:gd name="T95" fmla="*/ 175 h 511"/>
                              <a:gd name="T96" fmla="*/ 252 w 326"/>
                              <a:gd name="T97" fmla="*/ 133 h 511"/>
                              <a:gd name="T98" fmla="*/ 241 w 326"/>
                              <a:gd name="T99" fmla="*/ 103 h 511"/>
                              <a:gd name="T100" fmla="*/ 227 w 326"/>
                              <a:gd name="T101" fmla="*/ 82 h 511"/>
                              <a:gd name="T102" fmla="*/ 211 w 326"/>
                              <a:gd name="T103" fmla="*/ 67 h 511"/>
                              <a:gd name="T104" fmla="*/ 193 w 326"/>
                              <a:gd name="T105" fmla="*/ 57 h 511"/>
                              <a:gd name="T106" fmla="*/ 173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5 w 326"/>
                              <a:gd name="T119" fmla="*/ 132 h 511"/>
                              <a:gd name="T120" fmla="*/ 68 w 326"/>
                              <a:gd name="T121" fmla="*/ 174 h 511"/>
                              <a:gd name="T122" fmla="*/ 64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5" y="175"/>
                                </a:lnTo>
                                <a:lnTo>
                                  <a:pt x="10" y="142"/>
                                </a:lnTo>
                                <a:lnTo>
                                  <a:pt x="18" y="113"/>
                                </a:lnTo>
                                <a:lnTo>
                                  <a:pt x="28" y="87"/>
                                </a:lnTo>
                                <a:lnTo>
                                  <a:pt x="41" y="65"/>
                                </a:lnTo>
                                <a:lnTo>
                                  <a:pt x="56" y="46"/>
                                </a:lnTo>
                                <a:lnTo>
                                  <a:pt x="72" y="29"/>
                                </a:lnTo>
                                <a:lnTo>
                                  <a:pt x="82" y="22"/>
                                </a:lnTo>
                                <a:lnTo>
                                  <a:pt x="92" y="16"/>
                                </a:lnTo>
                                <a:lnTo>
                                  <a:pt x="102" y="11"/>
                                </a:lnTo>
                                <a:lnTo>
                                  <a:pt x="113" y="7"/>
                                </a:lnTo>
                                <a:lnTo>
                                  <a:pt x="125" y="4"/>
                                </a:lnTo>
                                <a:lnTo>
                                  <a:pt x="137" y="2"/>
                                </a:lnTo>
                                <a:lnTo>
                                  <a:pt x="163" y="0"/>
                                </a:lnTo>
                                <a:lnTo>
                                  <a:pt x="183" y="1"/>
                                </a:lnTo>
                                <a:lnTo>
                                  <a:pt x="201" y="4"/>
                                </a:lnTo>
                                <a:lnTo>
                                  <a:pt x="218" y="9"/>
                                </a:lnTo>
                                <a:lnTo>
                                  <a:pt x="234" y="16"/>
                                </a:lnTo>
                                <a:lnTo>
                                  <a:pt x="248" y="25"/>
                                </a:lnTo>
                                <a:lnTo>
                                  <a:pt x="261" y="36"/>
                                </a:lnTo>
                                <a:lnTo>
                                  <a:pt x="273" y="49"/>
                                </a:lnTo>
                                <a:lnTo>
                                  <a:pt x="284" y="63"/>
                                </a:lnTo>
                                <a:lnTo>
                                  <a:pt x="293" y="79"/>
                                </a:lnTo>
                                <a:lnTo>
                                  <a:pt x="301" y="97"/>
                                </a:lnTo>
                                <a:lnTo>
                                  <a:pt x="309" y="116"/>
                                </a:lnTo>
                                <a:lnTo>
                                  <a:pt x="315" y="137"/>
                                </a:lnTo>
                                <a:lnTo>
                                  <a:pt x="320" y="161"/>
                                </a:lnTo>
                                <a:lnTo>
                                  <a:pt x="323" y="189"/>
                                </a:lnTo>
                                <a:lnTo>
                                  <a:pt x="325" y="220"/>
                                </a:lnTo>
                                <a:lnTo>
                                  <a:pt x="326" y="255"/>
                                </a:lnTo>
                                <a:lnTo>
                                  <a:pt x="325" y="297"/>
                                </a:lnTo>
                                <a:lnTo>
                                  <a:pt x="322" y="335"/>
                                </a:lnTo>
                                <a:lnTo>
                                  <a:pt x="316" y="368"/>
                                </a:lnTo>
                                <a:lnTo>
                                  <a:pt x="308" y="398"/>
                                </a:lnTo>
                                <a:lnTo>
                                  <a:pt x="298" y="423"/>
                                </a:lnTo>
                                <a:lnTo>
                                  <a:pt x="285" y="445"/>
                                </a:lnTo>
                                <a:lnTo>
                                  <a:pt x="271" y="465"/>
                                </a:lnTo>
                                <a:lnTo>
                                  <a:pt x="254" y="481"/>
                                </a:lnTo>
                                <a:lnTo>
                                  <a:pt x="245" y="488"/>
                                </a:lnTo>
                                <a:lnTo>
                                  <a:pt x="235" y="494"/>
                                </a:lnTo>
                                <a:lnTo>
                                  <a:pt x="224" y="499"/>
                                </a:lnTo>
                                <a:lnTo>
                                  <a:pt x="213" y="503"/>
                                </a:lnTo>
                                <a:lnTo>
                                  <a:pt x="202" y="506"/>
                                </a:lnTo>
                                <a:lnTo>
                                  <a:pt x="189" y="509"/>
                                </a:lnTo>
                                <a:lnTo>
                                  <a:pt x="163" y="511"/>
                                </a:lnTo>
                                <a:lnTo>
                                  <a:pt x="145" y="510"/>
                                </a:lnTo>
                                <a:lnTo>
                                  <a:pt x="129" y="507"/>
                                </a:lnTo>
                                <a:lnTo>
                                  <a:pt x="113" y="503"/>
                                </a:lnTo>
                                <a:lnTo>
                                  <a:pt x="98" y="498"/>
                                </a:lnTo>
                                <a:lnTo>
                                  <a:pt x="85" y="490"/>
                                </a:lnTo>
                                <a:lnTo>
                                  <a:pt x="72" y="481"/>
                                </a:lnTo>
                                <a:lnTo>
                                  <a:pt x="60" y="471"/>
                                </a:lnTo>
                                <a:lnTo>
                                  <a:pt x="49" y="459"/>
                                </a:lnTo>
                                <a:lnTo>
                                  <a:pt x="38" y="442"/>
                                </a:lnTo>
                                <a:lnTo>
                                  <a:pt x="28" y="423"/>
                                </a:lnTo>
                                <a:lnTo>
                                  <a:pt x="19" y="401"/>
                                </a:lnTo>
                                <a:lnTo>
                                  <a:pt x="12" y="377"/>
                                </a:lnTo>
                                <a:lnTo>
                                  <a:pt x="7" y="350"/>
                                </a:lnTo>
                                <a:lnTo>
                                  <a:pt x="3" y="321"/>
                                </a:lnTo>
                                <a:lnTo>
                                  <a:pt x="1" y="289"/>
                                </a:lnTo>
                                <a:lnTo>
                                  <a:pt x="0" y="255"/>
                                </a:lnTo>
                                <a:moveTo>
                                  <a:pt x="63" y="255"/>
                                </a:moveTo>
                                <a:lnTo>
                                  <a:pt x="65" y="312"/>
                                </a:lnTo>
                                <a:lnTo>
                                  <a:pt x="67" y="336"/>
                                </a:lnTo>
                                <a:lnTo>
                                  <a:pt x="70" y="358"/>
                                </a:lnTo>
                                <a:lnTo>
                                  <a:pt x="74" y="377"/>
                                </a:lnTo>
                                <a:lnTo>
                                  <a:pt x="79" y="394"/>
                                </a:lnTo>
                                <a:lnTo>
                                  <a:pt x="85" y="408"/>
                                </a:lnTo>
                                <a:lnTo>
                                  <a:pt x="92" y="419"/>
                                </a:lnTo>
                                <a:lnTo>
                                  <a:pt x="99" y="429"/>
                                </a:lnTo>
                                <a:lnTo>
                                  <a:pt x="107" y="437"/>
                                </a:lnTo>
                                <a:lnTo>
                                  <a:pt x="115" y="444"/>
                                </a:lnTo>
                                <a:lnTo>
                                  <a:pt x="124" y="450"/>
                                </a:lnTo>
                                <a:lnTo>
                                  <a:pt x="133" y="454"/>
                                </a:lnTo>
                                <a:lnTo>
                                  <a:pt x="143" y="458"/>
                                </a:lnTo>
                                <a:lnTo>
                                  <a:pt x="153" y="459"/>
                                </a:lnTo>
                                <a:lnTo>
                                  <a:pt x="163" y="460"/>
                                </a:lnTo>
                                <a:lnTo>
                                  <a:pt x="173" y="459"/>
                                </a:lnTo>
                                <a:lnTo>
                                  <a:pt x="183" y="458"/>
                                </a:lnTo>
                                <a:lnTo>
                                  <a:pt x="193" y="454"/>
                                </a:lnTo>
                                <a:lnTo>
                                  <a:pt x="202" y="450"/>
                                </a:lnTo>
                                <a:lnTo>
                                  <a:pt x="211" y="444"/>
                                </a:lnTo>
                                <a:lnTo>
                                  <a:pt x="219" y="437"/>
                                </a:lnTo>
                                <a:lnTo>
                                  <a:pt x="227" y="429"/>
                                </a:lnTo>
                                <a:lnTo>
                                  <a:pt x="234" y="419"/>
                                </a:lnTo>
                                <a:lnTo>
                                  <a:pt x="241" y="408"/>
                                </a:lnTo>
                                <a:lnTo>
                                  <a:pt x="247" y="394"/>
                                </a:lnTo>
                                <a:lnTo>
                                  <a:pt x="252" y="377"/>
                                </a:lnTo>
                                <a:lnTo>
                                  <a:pt x="256" y="358"/>
                                </a:lnTo>
                                <a:lnTo>
                                  <a:pt x="259" y="336"/>
                                </a:lnTo>
                                <a:lnTo>
                                  <a:pt x="261" y="312"/>
                                </a:lnTo>
                                <a:lnTo>
                                  <a:pt x="263" y="255"/>
                                </a:lnTo>
                                <a:lnTo>
                                  <a:pt x="261" y="199"/>
                                </a:lnTo>
                                <a:lnTo>
                                  <a:pt x="259" y="175"/>
                                </a:lnTo>
                                <a:lnTo>
                                  <a:pt x="256" y="153"/>
                                </a:lnTo>
                                <a:lnTo>
                                  <a:pt x="252" y="133"/>
                                </a:lnTo>
                                <a:lnTo>
                                  <a:pt x="247" y="117"/>
                                </a:lnTo>
                                <a:lnTo>
                                  <a:pt x="241" y="103"/>
                                </a:lnTo>
                                <a:lnTo>
                                  <a:pt x="234" y="91"/>
                                </a:lnTo>
                                <a:lnTo>
                                  <a:pt x="227" y="82"/>
                                </a:lnTo>
                                <a:lnTo>
                                  <a:pt x="219" y="74"/>
                                </a:lnTo>
                                <a:lnTo>
                                  <a:pt x="211" y="67"/>
                                </a:lnTo>
                                <a:lnTo>
                                  <a:pt x="202" y="61"/>
                                </a:lnTo>
                                <a:lnTo>
                                  <a:pt x="193" y="57"/>
                                </a:lnTo>
                                <a:lnTo>
                                  <a:pt x="183" y="53"/>
                                </a:lnTo>
                                <a:lnTo>
                                  <a:pt x="173" y="51"/>
                                </a:lnTo>
                                <a:lnTo>
                                  <a:pt x="162" y="51"/>
                                </a:lnTo>
                                <a:lnTo>
                                  <a:pt x="152" y="51"/>
                                </a:lnTo>
                                <a:lnTo>
                                  <a:pt x="142" y="53"/>
                                </a:lnTo>
                                <a:lnTo>
                                  <a:pt x="133" y="56"/>
                                </a:lnTo>
                                <a:lnTo>
                                  <a:pt x="124" y="60"/>
                                </a:lnTo>
                                <a:lnTo>
                                  <a:pt x="116" y="65"/>
                                </a:lnTo>
                                <a:lnTo>
                                  <a:pt x="108" y="71"/>
                                </a:lnTo>
                                <a:lnTo>
                                  <a:pt x="101" y="78"/>
                                </a:lnTo>
                                <a:lnTo>
                                  <a:pt x="95" y="87"/>
                                </a:lnTo>
                                <a:lnTo>
                                  <a:pt x="87" y="99"/>
                                </a:lnTo>
                                <a:lnTo>
                                  <a:pt x="81" y="114"/>
                                </a:lnTo>
                                <a:lnTo>
                                  <a:pt x="75" y="132"/>
                                </a:lnTo>
                                <a:lnTo>
                                  <a:pt x="71" y="152"/>
                                </a:lnTo>
                                <a:lnTo>
                                  <a:pt x="68" y="174"/>
                                </a:lnTo>
                                <a:lnTo>
                                  <a:pt x="65" y="199"/>
                                </a:lnTo>
                                <a:lnTo>
                                  <a:pt x="64"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50" name="Freeform 227"/>
                        <wps:cNvSpPr>
                          <a:spLocks noEditPoints="1"/>
                        </wps:cNvSpPr>
                        <wps:spPr bwMode="auto">
                          <a:xfrm>
                            <a:off x="7858125" y="772160"/>
                            <a:ext cx="113665" cy="123190"/>
                          </a:xfrm>
                          <a:custGeom>
                            <a:avLst/>
                            <a:gdLst>
                              <a:gd name="T0" fmla="*/ 4 w 478"/>
                              <a:gd name="T1" fmla="*/ 207 h 518"/>
                              <a:gd name="T2" fmla="*/ 26 w 478"/>
                              <a:gd name="T3" fmla="*/ 131 h 518"/>
                              <a:gd name="T4" fmla="*/ 67 w 478"/>
                              <a:gd name="T5" fmla="*/ 71 h 518"/>
                              <a:gd name="T6" fmla="*/ 123 w 478"/>
                              <a:gd name="T7" fmla="*/ 28 h 518"/>
                              <a:gd name="T8" fmla="*/ 189 w 478"/>
                              <a:gd name="T9" fmla="*/ 5 h 518"/>
                              <a:gd name="T10" fmla="*/ 257 w 478"/>
                              <a:gd name="T11" fmla="*/ 1 h 518"/>
                              <a:gd name="T12" fmla="*/ 306 w 478"/>
                              <a:gd name="T13" fmla="*/ 8 h 518"/>
                              <a:gd name="T14" fmla="*/ 350 w 478"/>
                              <a:gd name="T15" fmla="*/ 26 h 518"/>
                              <a:gd name="T16" fmla="*/ 391 w 478"/>
                              <a:gd name="T17" fmla="*/ 51 h 518"/>
                              <a:gd name="T18" fmla="*/ 424 w 478"/>
                              <a:gd name="T19" fmla="*/ 85 h 518"/>
                              <a:gd name="T20" fmla="*/ 449 w 478"/>
                              <a:gd name="T21" fmla="*/ 126 h 518"/>
                              <a:gd name="T22" fmla="*/ 467 w 478"/>
                              <a:gd name="T23" fmla="*/ 172 h 518"/>
                              <a:gd name="T24" fmla="*/ 478 w 478"/>
                              <a:gd name="T25" fmla="*/ 260 h 518"/>
                              <a:gd name="T26" fmla="*/ 471 w 478"/>
                              <a:gd name="T27" fmla="*/ 332 h 518"/>
                              <a:gd name="T28" fmla="*/ 455 w 478"/>
                              <a:gd name="T29" fmla="*/ 381 h 518"/>
                              <a:gd name="T30" fmla="*/ 431 w 478"/>
                              <a:gd name="T31" fmla="*/ 424 h 518"/>
                              <a:gd name="T32" fmla="*/ 399 w 478"/>
                              <a:gd name="T33" fmla="*/ 459 h 518"/>
                              <a:gd name="T34" fmla="*/ 361 w 478"/>
                              <a:gd name="T35" fmla="*/ 487 h 518"/>
                              <a:gd name="T36" fmla="*/ 302 w 478"/>
                              <a:gd name="T37" fmla="*/ 510 h 518"/>
                              <a:gd name="T38" fmla="*/ 222 w 478"/>
                              <a:gd name="T39" fmla="*/ 517 h 518"/>
                              <a:gd name="T40" fmla="*/ 173 w 478"/>
                              <a:gd name="T41" fmla="*/ 509 h 518"/>
                              <a:gd name="T42" fmla="*/ 127 w 478"/>
                              <a:gd name="T43" fmla="*/ 491 h 518"/>
                              <a:gd name="T44" fmla="*/ 87 w 478"/>
                              <a:gd name="T45" fmla="*/ 465 h 518"/>
                              <a:gd name="T46" fmla="*/ 54 w 478"/>
                              <a:gd name="T47" fmla="*/ 431 h 518"/>
                              <a:gd name="T48" fmla="*/ 29 w 478"/>
                              <a:gd name="T49" fmla="*/ 390 h 518"/>
                              <a:gd name="T50" fmla="*/ 2 w 478"/>
                              <a:gd name="T51" fmla="*/ 298 h 518"/>
                              <a:gd name="T52" fmla="*/ 69 w 478"/>
                              <a:gd name="T53" fmla="*/ 289 h 518"/>
                              <a:gd name="T54" fmla="*/ 81 w 478"/>
                              <a:gd name="T55" fmla="*/ 347 h 518"/>
                              <a:gd name="T56" fmla="*/ 106 w 478"/>
                              <a:gd name="T57" fmla="*/ 395 h 518"/>
                              <a:gd name="T58" fmla="*/ 143 w 478"/>
                              <a:gd name="T59" fmla="*/ 432 h 518"/>
                              <a:gd name="T60" fmla="*/ 188 w 478"/>
                              <a:gd name="T61" fmla="*/ 454 h 518"/>
                              <a:gd name="T62" fmla="*/ 239 w 478"/>
                              <a:gd name="T63" fmla="*/ 461 h 518"/>
                              <a:gd name="T64" fmla="*/ 291 w 478"/>
                              <a:gd name="T65" fmla="*/ 454 h 518"/>
                              <a:gd name="T66" fmla="*/ 336 w 478"/>
                              <a:gd name="T67" fmla="*/ 431 h 518"/>
                              <a:gd name="T68" fmla="*/ 373 w 478"/>
                              <a:gd name="T69" fmla="*/ 395 h 518"/>
                              <a:gd name="T70" fmla="*/ 398 w 478"/>
                              <a:gd name="T71" fmla="*/ 345 h 518"/>
                              <a:gd name="T72" fmla="*/ 409 w 478"/>
                              <a:gd name="T73" fmla="*/ 283 h 518"/>
                              <a:gd name="T74" fmla="*/ 405 w 478"/>
                              <a:gd name="T75" fmla="*/ 202 h 518"/>
                              <a:gd name="T76" fmla="*/ 378 w 478"/>
                              <a:gd name="T77" fmla="*/ 131 h 518"/>
                              <a:gd name="T78" fmla="*/ 329 w 478"/>
                              <a:gd name="T79" fmla="*/ 82 h 518"/>
                              <a:gd name="T80" fmla="*/ 264 w 478"/>
                              <a:gd name="T81" fmla="*/ 59 h 518"/>
                              <a:gd name="T82" fmla="*/ 206 w 478"/>
                              <a:gd name="T83" fmla="*/ 60 h 518"/>
                              <a:gd name="T84" fmla="*/ 160 w 478"/>
                              <a:gd name="T85" fmla="*/ 76 h 518"/>
                              <a:gd name="T86" fmla="*/ 119 w 478"/>
                              <a:gd name="T87" fmla="*/ 105 h 518"/>
                              <a:gd name="T88" fmla="*/ 88 w 478"/>
                              <a:gd name="T89" fmla="*/ 151 h 518"/>
                              <a:gd name="T90" fmla="*/ 72 w 478"/>
                              <a:gd name="T91" fmla="*/ 214 h 5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78" h="518">
                                <a:moveTo>
                                  <a:pt x="0" y="266"/>
                                </a:moveTo>
                                <a:lnTo>
                                  <a:pt x="1" y="235"/>
                                </a:lnTo>
                                <a:lnTo>
                                  <a:pt x="4" y="207"/>
                                </a:lnTo>
                                <a:lnTo>
                                  <a:pt x="10" y="180"/>
                                </a:lnTo>
                                <a:lnTo>
                                  <a:pt x="17" y="155"/>
                                </a:lnTo>
                                <a:lnTo>
                                  <a:pt x="26" y="131"/>
                                </a:lnTo>
                                <a:lnTo>
                                  <a:pt x="38" y="109"/>
                                </a:lnTo>
                                <a:lnTo>
                                  <a:pt x="51" y="89"/>
                                </a:lnTo>
                                <a:lnTo>
                                  <a:pt x="67" y="71"/>
                                </a:lnTo>
                                <a:lnTo>
                                  <a:pt x="84" y="54"/>
                                </a:lnTo>
                                <a:lnTo>
                                  <a:pt x="103" y="40"/>
                                </a:lnTo>
                                <a:lnTo>
                                  <a:pt x="123" y="28"/>
                                </a:lnTo>
                                <a:lnTo>
                                  <a:pt x="144" y="18"/>
                                </a:lnTo>
                                <a:lnTo>
                                  <a:pt x="166" y="10"/>
                                </a:lnTo>
                                <a:lnTo>
                                  <a:pt x="189" y="5"/>
                                </a:lnTo>
                                <a:lnTo>
                                  <a:pt x="214" y="1"/>
                                </a:lnTo>
                                <a:lnTo>
                                  <a:pt x="240" y="0"/>
                                </a:lnTo>
                                <a:lnTo>
                                  <a:pt x="257" y="1"/>
                                </a:lnTo>
                                <a:lnTo>
                                  <a:pt x="273" y="2"/>
                                </a:lnTo>
                                <a:lnTo>
                                  <a:pt x="290" y="5"/>
                                </a:lnTo>
                                <a:lnTo>
                                  <a:pt x="306" y="8"/>
                                </a:lnTo>
                                <a:lnTo>
                                  <a:pt x="321" y="13"/>
                                </a:lnTo>
                                <a:lnTo>
                                  <a:pt x="336" y="19"/>
                                </a:lnTo>
                                <a:lnTo>
                                  <a:pt x="350" y="26"/>
                                </a:lnTo>
                                <a:lnTo>
                                  <a:pt x="365" y="33"/>
                                </a:lnTo>
                                <a:lnTo>
                                  <a:pt x="378" y="42"/>
                                </a:lnTo>
                                <a:lnTo>
                                  <a:pt x="391" y="51"/>
                                </a:lnTo>
                                <a:lnTo>
                                  <a:pt x="403" y="62"/>
                                </a:lnTo>
                                <a:lnTo>
                                  <a:pt x="414" y="73"/>
                                </a:lnTo>
                                <a:lnTo>
                                  <a:pt x="424" y="85"/>
                                </a:lnTo>
                                <a:lnTo>
                                  <a:pt x="433" y="98"/>
                                </a:lnTo>
                                <a:lnTo>
                                  <a:pt x="442" y="111"/>
                                </a:lnTo>
                                <a:lnTo>
                                  <a:pt x="449" y="126"/>
                                </a:lnTo>
                                <a:lnTo>
                                  <a:pt x="456" y="141"/>
                                </a:lnTo>
                                <a:lnTo>
                                  <a:pt x="462" y="156"/>
                                </a:lnTo>
                                <a:lnTo>
                                  <a:pt x="467" y="172"/>
                                </a:lnTo>
                                <a:lnTo>
                                  <a:pt x="471" y="189"/>
                                </a:lnTo>
                                <a:lnTo>
                                  <a:pt x="477" y="223"/>
                                </a:lnTo>
                                <a:lnTo>
                                  <a:pt x="478" y="260"/>
                                </a:lnTo>
                                <a:lnTo>
                                  <a:pt x="477" y="297"/>
                                </a:lnTo>
                                <a:lnTo>
                                  <a:pt x="474" y="315"/>
                                </a:lnTo>
                                <a:lnTo>
                                  <a:pt x="471" y="332"/>
                                </a:lnTo>
                                <a:lnTo>
                                  <a:pt x="466" y="349"/>
                                </a:lnTo>
                                <a:lnTo>
                                  <a:pt x="461" y="365"/>
                                </a:lnTo>
                                <a:lnTo>
                                  <a:pt x="455" y="381"/>
                                </a:lnTo>
                                <a:lnTo>
                                  <a:pt x="448" y="396"/>
                                </a:lnTo>
                                <a:lnTo>
                                  <a:pt x="440" y="410"/>
                                </a:lnTo>
                                <a:lnTo>
                                  <a:pt x="431" y="424"/>
                                </a:lnTo>
                                <a:lnTo>
                                  <a:pt x="421" y="437"/>
                                </a:lnTo>
                                <a:lnTo>
                                  <a:pt x="411" y="449"/>
                                </a:lnTo>
                                <a:lnTo>
                                  <a:pt x="399" y="459"/>
                                </a:lnTo>
                                <a:lnTo>
                                  <a:pt x="387" y="469"/>
                                </a:lnTo>
                                <a:lnTo>
                                  <a:pt x="374" y="479"/>
                                </a:lnTo>
                                <a:lnTo>
                                  <a:pt x="361" y="487"/>
                                </a:lnTo>
                                <a:lnTo>
                                  <a:pt x="332" y="500"/>
                                </a:lnTo>
                                <a:lnTo>
                                  <a:pt x="317" y="506"/>
                                </a:lnTo>
                                <a:lnTo>
                                  <a:pt x="302" y="510"/>
                                </a:lnTo>
                                <a:lnTo>
                                  <a:pt x="271" y="516"/>
                                </a:lnTo>
                                <a:lnTo>
                                  <a:pt x="239" y="518"/>
                                </a:lnTo>
                                <a:lnTo>
                                  <a:pt x="222" y="517"/>
                                </a:lnTo>
                                <a:lnTo>
                                  <a:pt x="205" y="515"/>
                                </a:lnTo>
                                <a:lnTo>
                                  <a:pt x="189" y="513"/>
                                </a:lnTo>
                                <a:lnTo>
                                  <a:pt x="173" y="509"/>
                                </a:lnTo>
                                <a:lnTo>
                                  <a:pt x="157" y="504"/>
                                </a:lnTo>
                                <a:lnTo>
                                  <a:pt x="142" y="498"/>
                                </a:lnTo>
                                <a:lnTo>
                                  <a:pt x="127" y="491"/>
                                </a:lnTo>
                                <a:lnTo>
                                  <a:pt x="113" y="483"/>
                                </a:lnTo>
                                <a:lnTo>
                                  <a:pt x="100" y="475"/>
                                </a:lnTo>
                                <a:lnTo>
                                  <a:pt x="87" y="465"/>
                                </a:lnTo>
                                <a:lnTo>
                                  <a:pt x="75" y="454"/>
                                </a:lnTo>
                                <a:lnTo>
                                  <a:pt x="64" y="443"/>
                                </a:lnTo>
                                <a:lnTo>
                                  <a:pt x="54" y="431"/>
                                </a:lnTo>
                                <a:lnTo>
                                  <a:pt x="45" y="418"/>
                                </a:lnTo>
                                <a:lnTo>
                                  <a:pt x="37" y="405"/>
                                </a:lnTo>
                                <a:lnTo>
                                  <a:pt x="29" y="390"/>
                                </a:lnTo>
                                <a:lnTo>
                                  <a:pt x="16" y="360"/>
                                </a:lnTo>
                                <a:lnTo>
                                  <a:pt x="7" y="330"/>
                                </a:lnTo>
                                <a:lnTo>
                                  <a:pt x="2" y="298"/>
                                </a:lnTo>
                                <a:lnTo>
                                  <a:pt x="0" y="266"/>
                                </a:lnTo>
                                <a:moveTo>
                                  <a:pt x="68" y="267"/>
                                </a:moveTo>
                                <a:lnTo>
                                  <a:pt x="69" y="289"/>
                                </a:lnTo>
                                <a:lnTo>
                                  <a:pt x="72" y="309"/>
                                </a:lnTo>
                                <a:lnTo>
                                  <a:pt x="75" y="329"/>
                                </a:lnTo>
                                <a:lnTo>
                                  <a:pt x="81" y="347"/>
                                </a:lnTo>
                                <a:lnTo>
                                  <a:pt x="87" y="365"/>
                                </a:lnTo>
                                <a:lnTo>
                                  <a:pt x="96" y="381"/>
                                </a:lnTo>
                                <a:lnTo>
                                  <a:pt x="106" y="395"/>
                                </a:lnTo>
                                <a:lnTo>
                                  <a:pt x="117" y="409"/>
                                </a:lnTo>
                                <a:lnTo>
                                  <a:pt x="130" y="421"/>
                                </a:lnTo>
                                <a:lnTo>
                                  <a:pt x="143" y="432"/>
                                </a:lnTo>
                                <a:lnTo>
                                  <a:pt x="157" y="441"/>
                                </a:lnTo>
                                <a:lnTo>
                                  <a:pt x="172" y="448"/>
                                </a:lnTo>
                                <a:lnTo>
                                  <a:pt x="188" y="454"/>
                                </a:lnTo>
                                <a:lnTo>
                                  <a:pt x="204" y="458"/>
                                </a:lnTo>
                                <a:lnTo>
                                  <a:pt x="221" y="460"/>
                                </a:lnTo>
                                <a:lnTo>
                                  <a:pt x="239" y="461"/>
                                </a:lnTo>
                                <a:lnTo>
                                  <a:pt x="257" y="460"/>
                                </a:lnTo>
                                <a:lnTo>
                                  <a:pt x="275" y="458"/>
                                </a:lnTo>
                                <a:lnTo>
                                  <a:pt x="291" y="454"/>
                                </a:lnTo>
                                <a:lnTo>
                                  <a:pt x="307" y="448"/>
                                </a:lnTo>
                                <a:lnTo>
                                  <a:pt x="322" y="440"/>
                                </a:lnTo>
                                <a:lnTo>
                                  <a:pt x="336" y="431"/>
                                </a:lnTo>
                                <a:lnTo>
                                  <a:pt x="350" y="421"/>
                                </a:lnTo>
                                <a:lnTo>
                                  <a:pt x="362" y="408"/>
                                </a:lnTo>
                                <a:lnTo>
                                  <a:pt x="373" y="395"/>
                                </a:lnTo>
                                <a:lnTo>
                                  <a:pt x="383" y="379"/>
                                </a:lnTo>
                                <a:lnTo>
                                  <a:pt x="391" y="363"/>
                                </a:lnTo>
                                <a:lnTo>
                                  <a:pt x="398" y="345"/>
                                </a:lnTo>
                                <a:lnTo>
                                  <a:pt x="403" y="326"/>
                                </a:lnTo>
                                <a:lnTo>
                                  <a:pt x="407" y="305"/>
                                </a:lnTo>
                                <a:lnTo>
                                  <a:pt x="409" y="283"/>
                                </a:lnTo>
                                <a:lnTo>
                                  <a:pt x="410" y="259"/>
                                </a:lnTo>
                                <a:lnTo>
                                  <a:pt x="409" y="230"/>
                                </a:lnTo>
                                <a:lnTo>
                                  <a:pt x="405" y="202"/>
                                </a:lnTo>
                                <a:lnTo>
                                  <a:pt x="399" y="177"/>
                                </a:lnTo>
                                <a:lnTo>
                                  <a:pt x="390" y="153"/>
                                </a:lnTo>
                                <a:lnTo>
                                  <a:pt x="378" y="131"/>
                                </a:lnTo>
                                <a:lnTo>
                                  <a:pt x="364" y="112"/>
                                </a:lnTo>
                                <a:lnTo>
                                  <a:pt x="348" y="96"/>
                                </a:lnTo>
                                <a:lnTo>
                                  <a:pt x="329" y="82"/>
                                </a:lnTo>
                                <a:lnTo>
                                  <a:pt x="309" y="71"/>
                                </a:lnTo>
                                <a:lnTo>
                                  <a:pt x="287" y="63"/>
                                </a:lnTo>
                                <a:lnTo>
                                  <a:pt x="264" y="59"/>
                                </a:lnTo>
                                <a:lnTo>
                                  <a:pt x="240" y="57"/>
                                </a:lnTo>
                                <a:lnTo>
                                  <a:pt x="223" y="58"/>
                                </a:lnTo>
                                <a:lnTo>
                                  <a:pt x="206" y="60"/>
                                </a:lnTo>
                                <a:lnTo>
                                  <a:pt x="190" y="64"/>
                                </a:lnTo>
                                <a:lnTo>
                                  <a:pt x="175" y="69"/>
                                </a:lnTo>
                                <a:lnTo>
                                  <a:pt x="160" y="76"/>
                                </a:lnTo>
                                <a:lnTo>
                                  <a:pt x="146" y="84"/>
                                </a:lnTo>
                                <a:lnTo>
                                  <a:pt x="132" y="94"/>
                                </a:lnTo>
                                <a:lnTo>
                                  <a:pt x="119" y="105"/>
                                </a:lnTo>
                                <a:lnTo>
                                  <a:pt x="107" y="118"/>
                                </a:lnTo>
                                <a:lnTo>
                                  <a:pt x="97" y="134"/>
                                </a:lnTo>
                                <a:lnTo>
                                  <a:pt x="88" y="151"/>
                                </a:lnTo>
                                <a:lnTo>
                                  <a:pt x="81" y="170"/>
                                </a:lnTo>
                                <a:lnTo>
                                  <a:pt x="76" y="191"/>
                                </a:lnTo>
                                <a:lnTo>
                                  <a:pt x="72" y="214"/>
                                </a:lnTo>
                                <a:lnTo>
                                  <a:pt x="69" y="239"/>
                                </a:lnTo>
                                <a:lnTo>
                                  <a:pt x="68" y="267"/>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51" name="Freeform 228"/>
                        <wps:cNvSpPr>
                          <a:spLocks/>
                        </wps:cNvSpPr>
                        <wps:spPr bwMode="auto">
                          <a:xfrm>
                            <a:off x="7980680" y="772795"/>
                            <a:ext cx="50165" cy="120650"/>
                          </a:xfrm>
                          <a:custGeom>
                            <a:avLst/>
                            <a:gdLst>
                              <a:gd name="T0" fmla="*/ 55 w 212"/>
                              <a:gd name="T1" fmla="*/ 508 h 508"/>
                              <a:gd name="T2" fmla="*/ 55 w 212"/>
                              <a:gd name="T3" fmla="*/ 194 h 508"/>
                              <a:gd name="T4" fmla="*/ 0 w 212"/>
                              <a:gd name="T5" fmla="*/ 194 h 508"/>
                              <a:gd name="T6" fmla="*/ 0 w 212"/>
                              <a:gd name="T7" fmla="*/ 146 h 508"/>
                              <a:gd name="T8" fmla="*/ 55 w 212"/>
                              <a:gd name="T9" fmla="*/ 146 h 508"/>
                              <a:gd name="T10" fmla="*/ 55 w 212"/>
                              <a:gd name="T11" fmla="*/ 107 h 508"/>
                              <a:gd name="T12" fmla="*/ 56 w 212"/>
                              <a:gd name="T13" fmla="*/ 75 h 508"/>
                              <a:gd name="T14" fmla="*/ 58 w 212"/>
                              <a:gd name="T15" fmla="*/ 63 h 508"/>
                              <a:gd name="T16" fmla="*/ 61 w 212"/>
                              <a:gd name="T17" fmla="*/ 53 h 508"/>
                              <a:gd name="T18" fmla="*/ 66 w 212"/>
                              <a:gd name="T19" fmla="*/ 42 h 508"/>
                              <a:gd name="T20" fmla="*/ 73 w 212"/>
                              <a:gd name="T21" fmla="*/ 31 h 508"/>
                              <a:gd name="T22" fmla="*/ 82 w 212"/>
                              <a:gd name="T23" fmla="*/ 22 h 508"/>
                              <a:gd name="T24" fmla="*/ 92 w 212"/>
                              <a:gd name="T25" fmla="*/ 14 h 508"/>
                              <a:gd name="T26" fmla="*/ 105 w 212"/>
                              <a:gd name="T27" fmla="*/ 8 h 508"/>
                              <a:gd name="T28" fmla="*/ 119 w 212"/>
                              <a:gd name="T29" fmla="*/ 3 h 508"/>
                              <a:gd name="T30" fmla="*/ 136 w 212"/>
                              <a:gd name="T31" fmla="*/ 0 h 508"/>
                              <a:gd name="T32" fmla="*/ 155 w 212"/>
                              <a:gd name="T33" fmla="*/ 0 h 508"/>
                              <a:gd name="T34" fmla="*/ 182 w 212"/>
                              <a:gd name="T35" fmla="*/ 1 h 508"/>
                              <a:gd name="T36" fmla="*/ 212 w 212"/>
                              <a:gd name="T37" fmla="*/ 6 h 508"/>
                              <a:gd name="T38" fmla="*/ 203 w 212"/>
                              <a:gd name="T39" fmla="*/ 59 h 508"/>
                              <a:gd name="T40" fmla="*/ 184 w 212"/>
                              <a:gd name="T41" fmla="*/ 57 h 508"/>
                              <a:gd name="T42" fmla="*/ 167 w 212"/>
                              <a:gd name="T43" fmla="*/ 56 h 508"/>
                              <a:gd name="T44" fmla="*/ 154 w 212"/>
                              <a:gd name="T45" fmla="*/ 57 h 508"/>
                              <a:gd name="T46" fmla="*/ 143 w 212"/>
                              <a:gd name="T47" fmla="*/ 59 h 508"/>
                              <a:gd name="T48" fmla="*/ 134 w 212"/>
                              <a:gd name="T49" fmla="*/ 63 h 508"/>
                              <a:gd name="T50" fmla="*/ 127 w 212"/>
                              <a:gd name="T51" fmla="*/ 68 h 508"/>
                              <a:gd name="T52" fmla="*/ 122 w 212"/>
                              <a:gd name="T53" fmla="*/ 75 h 508"/>
                              <a:gd name="T54" fmla="*/ 118 w 212"/>
                              <a:gd name="T55" fmla="*/ 85 h 508"/>
                              <a:gd name="T56" fmla="*/ 116 w 212"/>
                              <a:gd name="T57" fmla="*/ 97 h 508"/>
                              <a:gd name="T58" fmla="*/ 116 w 212"/>
                              <a:gd name="T59" fmla="*/ 112 h 508"/>
                              <a:gd name="T60" fmla="*/ 116 w 212"/>
                              <a:gd name="T61" fmla="*/ 146 h 508"/>
                              <a:gd name="T62" fmla="*/ 186 w 212"/>
                              <a:gd name="T63" fmla="*/ 146 h 508"/>
                              <a:gd name="T64" fmla="*/ 186 w 212"/>
                              <a:gd name="T65" fmla="*/ 194 h 508"/>
                              <a:gd name="T66" fmla="*/ 116 w 212"/>
                              <a:gd name="T67" fmla="*/ 194 h 508"/>
                              <a:gd name="T68" fmla="*/ 116 w 212"/>
                              <a:gd name="T69" fmla="*/ 508 h 508"/>
                              <a:gd name="T70" fmla="*/ 55 w 212"/>
                              <a:gd name="T71" fmla="*/ 508 h 5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2" h="508">
                                <a:moveTo>
                                  <a:pt x="55" y="508"/>
                                </a:moveTo>
                                <a:lnTo>
                                  <a:pt x="55" y="194"/>
                                </a:lnTo>
                                <a:lnTo>
                                  <a:pt x="0" y="194"/>
                                </a:lnTo>
                                <a:lnTo>
                                  <a:pt x="0" y="146"/>
                                </a:lnTo>
                                <a:lnTo>
                                  <a:pt x="55" y="146"/>
                                </a:lnTo>
                                <a:lnTo>
                                  <a:pt x="55" y="107"/>
                                </a:lnTo>
                                <a:lnTo>
                                  <a:pt x="56" y="75"/>
                                </a:lnTo>
                                <a:lnTo>
                                  <a:pt x="58" y="63"/>
                                </a:lnTo>
                                <a:lnTo>
                                  <a:pt x="61" y="53"/>
                                </a:lnTo>
                                <a:lnTo>
                                  <a:pt x="66" y="42"/>
                                </a:lnTo>
                                <a:lnTo>
                                  <a:pt x="73" y="31"/>
                                </a:lnTo>
                                <a:lnTo>
                                  <a:pt x="82" y="22"/>
                                </a:lnTo>
                                <a:lnTo>
                                  <a:pt x="92" y="14"/>
                                </a:lnTo>
                                <a:lnTo>
                                  <a:pt x="105" y="8"/>
                                </a:lnTo>
                                <a:lnTo>
                                  <a:pt x="119" y="3"/>
                                </a:lnTo>
                                <a:lnTo>
                                  <a:pt x="136" y="0"/>
                                </a:lnTo>
                                <a:lnTo>
                                  <a:pt x="155" y="0"/>
                                </a:lnTo>
                                <a:lnTo>
                                  <a:pt x="182" y="1"/>
                                </a:lnTo>
                                <a:lnTo>
                                  <a:pt x="212" y="6"/>
                                </a:lnTo>
                                <a:lnTo>
                                  <a:pt x="203" y="59"/>
                                </a:lnTo>
                                <a:lnTo>
                                  <a:pt x="184" y="57"/>
                                </a:lnTo>
                                <a:lnTo>
                                  <a:pt x="167" y="56"/>
                                </a:lnTo>
                                <a:lnTo>
                                  <a:pt x="154" y="57"/>
                                </a:lnTo>
                                <a:lnTo>
                                  <a:pt x="143" y="59"/>
                                </a:lnTo>
                                <a:lnTo>
                                  <a:pt x="134" y="63"/>
                                </a:lnTo>
                                <a:lnTo>
                                  <a:pt x="127" y="68"/>
                                </a:lnTo>
                                <a:lnTo>
                                  <a:pt x="122" y="75"/>
                                </a:lnTo>
                                <a:lnTo>
                                  <a:pt x="118" y="85"/>
                                </a:lnTo>
                                <a:lnTo>
                                  <a:pt x="116" y="97"/>
                                </a:lnTo>
                                <a:lnTo>
                                  <a:pt x="116" y="112"/>
                                </a:lnTo>
                                <a:lnTo>
                                  <a:pt x="116" y="146"/>
                                </a:lnTo>
                                <a:lnTo>
                                  <a:pt x="186" y="146"/>
                                </a:lnTo>
                                <a:lnTo>
                                  <a:pt x="186" y="194"/>
                                </a:lnTo>
                                <a:lnTo>
                                  <a:pt x="116" y="194"/>
                                </a:lnTo>
                                <a:lnTo>
                                  <a:pt x="116" y="508"/>
                                </a:lnTo>
                                <a:lnTo>
                                  <a:pt x="55" y="508"/>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52" name="Freeform 229"/>
                        <wps:cNvSpPr>
                          <a:spLocks/>
                        </wps:cNvSpPr>
                        <wps:spPr bwMode="auto">
                          <a:xfrm>
                            <a:off x="8023860" y="772795"/>
                            <a:ext cx="50165" cy="120650"/>
                          </a:xfrm>
                          <a:custGeom>
                            <a:avLst/>
                            <a:gdLst>
                              <a:gd name="T0" fmla="*/ 54 w 212"/>
                              <a:gd name="T1" fmla="*/ 508 h 508"/>
                              <a:gd name="T2" fmla="*/ 54 w 212"/>
                              <a:gd name="T3" fmla="*/ 194 h 508"/>
                              <a:gd name="T4" fmla="*/ 0 w 212"/>
                              <a:gd name="T5" fmla="*/ 194 h 508"/>
                              <a:gd name="T6" fmla="*/ 0 w 212"/>
                              <a:gd name="T7" fmla="*/ 146 h 508"/>
                              <a:gd name="T8" fmla="*/ 54 w 212"/>
                              <a:gd name="T9" fmla="*/ 146 h 508"/>
                              <a:gd name="T10" fmla="*/ 54 w 212"/>
                              <a:gd name="T11" fmla="*/ 107 h 508"/>
                              <a:gd name="T12" fmla="*/ 56 w 212"/>
                              <a:gd name="T13" fmla="*/ 75 h 508"/>
                              <a:gd name="T14" fmla="*/ 58 w 212"/>
                              <a:gd name="T15" fmla="*/ 63 h 508"/>
                              <a:gd name="T16" fmla="*/ 60 w 212"/>
                              <a:gd name="T17" fmla="*/ 53 h 508"/>
                              <a:gd name="T18" fmla="*/ 66 w 212"/>
                              <a:gd name="T19" fmla="*/ 42 h 508"/>
                              <a:gd name="T20" fmla="*/ 73 w 212"/>
                              <a:gd name="T21" fmla="*/ 31 h 508"/>
                              <a:gd name="T22" fmla="*/ 81 w 212"/>
                              <a:gd name="T23" fmla="*/ 22 h 508"/>
                              <a:gd name="T24" fmla="*/ 92 w 212"/>
                              <a:gd name="T25" fmla="*/ 14 h 508"/>
                              <a:gd name="T26" fmla="*/ 104 w 212"/>
                              <a:gd name="T27" fmla="*/ 8 h 508"/>
                              <a:gd name="T28" fmla="*/ 118 w 212"/>
                              <a:gd name="T29" fmla="*/ 3 h 508"/>
                              <a:gd name="T30" fmla="*/ 135 w 212"/>
                              <a:gd name="T31" fmla="*/ 0 h 508"/>
                              <a:gd name="T32" fmla="*/ 154 w 212"/>
                              <a:gd name="T33" fmla="*/ 0 h 508"/>
                              <a:gd name="T34" fmla="*/ 182 w 212"/>
                              <a:gd name="T35" fmla="*/ 1 h 508"/>
                              <a:gd name="T36" fmla="*/ 212 w 212"/>
                              <a:gd name="T37" fmla="*/ 6 h 508"/>
                              <a:gd name="T38" fmla="*/ 202 w 212"/>
                              <a:gd name="T39" fmla="*/ 59 h 508"/>
                              <a:gd name="T40" fmla="*/ 184 w 212"/>
                              <a:gd name="T41" fmla="*/ 57 h 508"/>
                              <a:gd name="T42" fmla="*/ 166 w 212"/>
                              <a:gd name="T43" fmla="*/ 56 h 508"/>
                              <a:gd name="T44" fmla="*/ 153 w 212"/>
                              <a:gd name="T45" fmla="*/ 57 h 508"/>
                              <a:gd name="T46" fmla="*/ 142 w 212"/>
                              <a:gd name="T47" fmla="*/ 59 h 508"/>
                              <a:gd name="T48" fmla="*/ 133 w 212"/>
                              <a:gd name="T49" fmla="*/ 63 h 508"/>
                              <a:gd name="T50" fmla="*/ 127 w 212"/>
                              <a:gd name="T51" fmla="*/ 68 h 508"/>
                              <a:gd name="T52" fmla="*/ 122 w 212"/>
                              <a:gd name="T53" fmla="*/ 75 h 508"/>
                              <a:gd name="T54" fmla="*/ 118 w 212"/>
                              <a:gd name="T55" fmla="*/ 85 h 508"/>
                              <a:gd name="T56" fmla="*/ 116 w 212"/>
                              <a:gd name="T57" fmla="*/ 97 h 508"/>
                              <a:gd name="T58" fmla="*/ 115 w 212"/>
                              <a:gd name="T59" fmla="*/ 112 h 508"/>
                              <a:gd name="T60" fmla="*/ 115 w 212"/>
                              <a:gd name="T61" fmla="*/ 146 h 508"/>
                              <a:gd name="T62" fmla="*/ 186 w 212"/>
                              <a:gd name="T63" fmla="*/ 146 h 508"/>
                              <a:gd name="T64" fmla="*/ 186 w 212"/>
                              <a:gd name="T65" fmla="*/ 194 h 508"/>
                              <a:gd name="T66" fmla="*/ 115 w 212"/>
                              <a:gd name="T67" fmla="*/ 194 h 508"/>
                              <a:gd name="T68" fmla="*/ 115 w 212"/>
                              <a:gd name="T69" fmla="*/ 508 h 508"/>
                              <a:gd name="T70" fmla="*/ 54 w 212"/>
                              <a:gd name="T71" fmla="*/ 508 h 5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2" h="508">
                                <a:moveTo>
                                  <a:pt x="54" y="508"/>
                                </a:moveTo>
                                <a:lnTo>
                                  <a:pt x="54" y="194"/>
                                </a:lnTo>
                                <a:lnTo>
                                  <a:pt x="0" y="194"/>
                                </a:lnTo>
                                <a:lnTo>
                                  <a:pt x="0" y="146"/>
                                </a:lnTo>
                                <a:lnTo>
                                  <a:pt x="54" y="146"/>
                                </a:lnTo>
                                <a:lnTo>
                                  <a:pt x="54" y="107"/>
                                </a:lnTo>
                                <a:lnTo>
                                  <a:pt x="56" y="75"/>
                                </a:lnTo>
                                <a:lnTo>
                                  <a:pt x="58" y="63"/>
                                </a:lnTo>
                                <a:lnTo>
                                  <a:pt x="60" y="53"/>
                                </a:lnTo>
                                <a:lnTo>
                                  <a:pt x="66" y="42"/>
                                </a:lnTo>
                                <a:lnTo>
                                  <a:pt x="73" y="31"/>
                                </a:lnTo>
                                <a:lnTo>
                                  <a:pt x="81" y="22"/>
                                </a:lnTo>
                                <a:lnTo>
                                  <a:pt x="92" y="14"/>
                                </a:lnTo>
                                <a:lnTo>
                                  <a:pt x="104" y="8"/>
                                </a:lnTo>
                                <a:lnTo>
                                  <a:pt x="118" y="3"/>
                                </a:lnTo>
                                <a:lnTo>
                                  <a:pt x="135" y="0"/>
                                </a:lnTo>
                                <a:lnTo>
                                  <a:pt x="154" y="0"/>
                                </a:lnTo>
                                <a:lnTo>
                                  <a:pt x="182" y="1"/>
                                </a:lnTo>
                                <a:lnTo>
                                  <a:pt x="212" y="6"/>
                                </a:lnTo>
                                <a:lnTo>
                                  <a:pt x="202" y="59"/>
                                </a:lnTo>
                                <a:lnTo>
                                  <a:pt x="184" y="57"/>
                                </a:lnTo>
                                <a:lnTo>
                                  <a:pt x="166" y="56"/>
                                </a:lnTo>
                                <a:lnTo>
                                  <a:pt x="153" y="57"/>
                                </a:lnTo>
                                <a:lnTo>
                                  <a:pt x="142" y="59"/>
                                </a:lnTo>
                                <a:lnTo>
                                  <a:pt x="133" y="63"/>
                                </a:lnTo>
                                <a:lnTo>
                                  <a:pt x="127" y="68"/>
                                </a:lnTo>
                                <a:lnTo>
                                  <a:pt x="122" y="75"/>
                                </a:lnTo>
                                <a:lnTo>
                                  <a:pt x="118" y="85"/>
                                </a:lnTo>
                                <a:lnTo>
                                  <a:pt x="116" y="97"/>
                                </a:lnTo>
                                <a:lnTo>
                                  <a:pt x="115" y="112"/>
                                </a:lnTo>
                                <a:lnTo>
                                  <a:pt x="115" y="146"/>
                                </a:lnTo>
                                <a:lnTo>
                                  <a:pt x="186" y="146"/>
                                </a:lnTo>
                                <a:lnTo>
                                  <a:pt x="186" y="194"/>
                                </a:lnTo>
                                <a:lnTo>
                                  <a:pt x="115" y="194"/>
                                </a:lnTo>
                                <a:lnTo>
                                  <a:pt x="115" y="508"/>
                                </a:lnTo>
                                <a:lnTo>
                                  <a:pt x="54" y="508"/>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53" name="Freeform 230"/>
                        <wps:cNvSpPr>
                          <a:spLocks noEditPoints="1"/>
                        </wps:cNvSpPr>
                        <wps:spPr bwMode="auto">
                          <a:xfrm>
                            <a:off x="8079740" y="774700"/>
                            <a:ext cx="14605" cy="118745"/>
                          </a:xfrm>
                          <a:custGeom>
                            <a:avLst/>
                            <a:gdLst>
                              <a:gd name="T0" fmla="*/ 0 w 61"/>
                              <a:gd name="T1" fmla="*/ 71 h 500"/>
                              <a:gd name="T2" fmla="*/ 0 w 61"/>
                              <a:gd name="T3" fmla="*/ 0 h 500"/>
                              <a:gd name="T4" fmla="*/ 61 w 61"/>
                              <a:gd name="T5" fmla="*/ 0 h 500"/>
                              <a:gd name="T6" fmla="*/ 61 w 61"/>
                              <a:gd name="T7" fmla="*/ 71 h 500"/>
                              <a:gd name="T8" fmla="*/ 0 w 61"/>
                              <a:gd name="T9" fmla="*/ 71 h 500"/>
                              <a:gd name="T10" fmla="*/ 0 w 61"/>
                              <a:gd name="T11" fmla="*/ 500 h 500"/>
                              <a:gd name="T12" fmla="*/ 0 w 61"/>
                              <a:gd name="T13" fmla="*/ 138 h 500"/>
                              <a:gd name="T14" fmla="*/ 61 w 61"/>
                              <a:gd name="T15" fmla="*/ 138 h 500"/>
                              <a:gd name="T16" fmla="*/ 61 w 61"/>
                              <a:gd name="T17" fmla="*/ 500 h 500"/>
                              <a:gd name="T18" fmla="*/ 0 w 61"/>
                              <a:gd name="T19"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 h="500">
                                <a:moveTo>
                                  <a:pt x="0" y="71"/>
                                </a:moveTo>
                                <a:lnTo>
                                  <a:pt x="0" y="0"/>
                                </a:lnTo>
                                <a:lnTo>
                                  <a:pt x="61" y="0"/>
                                </a:lnTo>
                                <a:lnTo>
                                  <a:pt x="61" y="71"/>
                                </a:lnTo>
                                <a:lnTo>
                                  <a:pt x="0" y="71"/>
                                </a:lnTo>
                                <a:moveTo>
                                  <a:pt x="0" y="500"/>
                                </a:moveTo>
                                <a:lnTo>
                                  <a:pt x="0" y="138"/>
                                </a:lnTo>
                                <a:lnTo>
                                  <a:pt x="61" y="138"/>
                                </a:lnTo>
                                <a:lnTo>
                                  <a:pt x="61" y="500"/>
                                </a:lnTo>
                                <a:lnTo>
                                  <a:pt x="0"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54" name="Freeform 231"/>
                        <wps:cNvSpPr>
                          <a:spLocks/>
                        </wps:cNvSpPr>
                        <wps:spPr bwMode="auto">
                          <a:xfrm>
                            <a:off x="8112125" y="805180"/>
                            <a:ext cx="74930" cy="90170"/>
                          </a:xfrm>
                          <a:custGeom>
                            <a:avLst/>
                            <a:gdLst>
                              <a:gd name="T0" fmla="*/ 315 w 315"/>
                              <a:gd name="T1" fmla="*/ 245 h 378"/>
                              <a:gd name="T2" fmla="*/ 308 w 315"/>
                              <a:gd name="T3" fmla="*/ 275 h 378"/>
                              <a:gd name="T4" fmla="*/ 298 w 315"/>
                              <a:gd name="T5" fmla="*/ 301 h 378"/>
                              <a:gd name="T6" fmla="*/ 283 w 315"/>
                              <a:gd name="T7" fmla="*/ 324 h 378"/>
                              <a:gd name="T8" fmla="*/ 265 w 315"/>
                              <a:gd name="T9" fmla="*/ 343 h 378"/>
                              <a:gd name="T10" fmla="*/ 243 w 315"/>
                              <a:gd name="T11" fmla="*/ 358 h 378"/>
                              <a:gd name="T12" fmla="*/ 219 w 315"/>
                              <a:gd name="T13" fmla="*/ 369 h 378"/>
                              <a:gd name="T14" fmla="*/ 193 w 315"/>
                              <a:gd name="T15" fmla="*/ 376 h 378"/>
                              <a:gd name="T16" fmla="*/ 165 w 315"/>
                              <a:gd name="T17" fmla="*/ 378 h 378"/>
                              <a:gd name="T18" fmla="*/ 129 w 315"/>
                              <a:gd name="T19" fmla="*/ 375 h 378"/>
                              <a:gd name="T20" fmla="*/ 97 w 315"/>
                              <a:gd name="T21" fmla="*/ 366 h 378"/>
                              <a:gd name="T22" fmla="*/ 69 w 315"/>
                              <a:gd name="T23" fmla="*/ 351 h 378"/>
                              <a:gd name="T24" fmla="*/ 45 w 315"/>
                              <a:gd name="T25" fmla="*/ 330 h 378"/>
                              <a:gd name="T26" fmla="*/ 25 w 315"/>
                              <a:gd name="T27" fmla="*/ 303 h 378"/>
                              <a:gd name="T28" fmla="*/ 11 w 315"/>
                              <a:gd name="T29" fmla="*/ 270 h 378"/>
                              <a:gd name="T30" fmla="*/ 3 w 315"/>
                              <a:gd name="T31" fmla="*/ 233 h 378"/>
                              <a:gd name="T32" fmla="*/ 0 w 315"/>
                              <a:gd name="T33" fmla="*/ 190 h 378"/>
                              <a:gd name="T34" fmla="*/ 5 w 315"/>
                              <a:gd name="T35" fmla="*/ 135 h 378"/>
                              <a:gd name="T36" fmla="*/ 19 w 315"/>
                              <a:gd name="T37" fmla="*/ 88 h 378"/>
                              <a:gd name="T38" fmla="*/ 44 w 315"/>
                              <a:gd name="T39" fmla="*/ 49 h 378"/>
                              <a:gd name="T40" fmla="*/ 78 w 315"/>
                              <a:gd name="T41" fmla="*/ 22 h 378"/>
                              <a:gd name="T42" fmla="*/ 120 w 315"/>
                              <a:gd name="T43" fmla="*/ 5 h 378"/>
                              <a:gd name="T44" fmla="*/ 165 w 315"/>
                              <a:gd name="T45" fmla="*/ 0 h 378"/>
                              <a:gd name="T46" fmla="*/ 206 w 315"/>
                              <a:gd name="T47" fmla="*/ 4 h 378"/>
                              <a:gd name="T48" fmla="*/ 230 w 315"/>
                              <a:gd name="T49" fmla="*/ 11 h 378"/>
                              <a:gd name="T50" fmla="*/ 252 w 315"/>
                              <a:gd name="T51" fmla="*/ 22 h 378"/>
                              <a:gd name="T52" fmla="*/ 270 w 315"/>
                              <a:gd name="T53" fmla="*/ 37 h 378"/>
                              <a:gd name="T54" fmla="*/ 286 w 315"/>
                              <a:gd name="T55" fmla="*/ 55 h 378"/>
                              <a:gd name="T56" fmla="*/ 298 w 315"/>
                              <a:gd name="T57" fmla="*/ 77 h 378"/>
                              <a:gd name="T58" fmla="*/ 306 w 315"/>
                              <a:gd name="T59" fmla="*/ 101 h 378"/>
                              <a:gd name="T60" fmla="*/ 250 w 315"/>
                              <a:gd name="T61" fmla="*/ 123 h 378"/>
                              <a:gd name="T62" fmla="*/ 238 w 315"/>
                              <a:gd name="T63" fmla="*/ 91 h 378"/>
                              <a:gd name="T64" fmla="*/ 220 w 315"/>
                              <a:gd name="T65" fmla="*/ 69 h 378"/>
                              <a:gd name="T66" fmla="*/ 196 w 315"/>
                              <a:gd name="T67" fmla="*/ 55 h 378"/>
                              <a:gd name="T68" fmla="*/ 167 w 315"/>
                              <a:gd name="T69" fmla="*/ 50 h 378"/>
                              <a:gd name="T70" fmla="*/ 145 w 315"/>
                              <a:gd name="T71" fmla="*/ 52 h 378"/>
                              <a:gd name="T72" fmla="*/ 125 w 315"/>
                              <a:gd name="T73" fmla="*/ 58 h 378"/>
                              <a:gd name="T74" fmla="*/ 107 w 315"/>
                              <a:gd name="T75" fmla="*/ 69 h 378"/>
                              <a:gd name="T76" fmla="*/ 92 w 315"/>
                              <a:gd name="T77" fmla="*/ 83 h 378"/>
                              <a:gd name="T78" fmla="*/ 79 w 315"/>
                              <a:gd name="T79" fmla="*/ 102 h 378"/>
                              <a:gd name="T80" fmla="*/ 70 w 315"/>
                              <a:gd name="T81" fmla="*/ 126 h 378"/>
                              <a:gd name="T82" fmla="*/ 65 w 315"/>
                              <a:gd name="T83" fmla="*/ 155 h 378"/>
                              <a:gd name="T84" fmla="*/ 65 w 315"/>
                              <a:gd name="T85" fmla="*/ 223 h 378"/>
                              <a:gd name="T86" fmla="*/ 70 w 315"/>
                              <a:gd name="T87" fmla="*/ 252 h 378"/>
                              <a:gd name="T88" fmla="*/ 79 w 315"/>
                              <a:gd name="T89" fmla="*/ 276 h 378"/>
                              <a:gd name="T90" fmla="*/ 91 w 315"/>
                              <a:gd name="T91" fmla="*/ 295 h 378"/>
                              <a:gd name="T92" fmla="*/ 106 w 315"/>
                              <a:gd name="T93" fmla="*/ 309 h 378"/>
                              <a:gd name="T94" fmla="*/ 123 w 315"/>
                              <a:gd name="T95" fmla="*/ 319 h 378"/>
                              <a:gd name="T96" fmla="*/ 142 w 315"/>
                              <a:gd name="T97" fmla="*/ 326 h 378"/>
                              <a:gd name="T98" fmla="*/ 164 w 315"/>
                              <a:gd name="T99" fmla="*/ 328 h 378"/>
                              <a:gd name="T100" fmla="*/ 197 w 315"/>
                              <a:gd name="T101" fmla="*/ 322 h 378"/>
                              <a:gd name="T102" fmla="*/ 224 w 315"/>
                              <a:gd name="T103" fmla="*/ 306 h 378"/>
                              <a:gd name="T104" fmla="*/ 244 w 315"/>
                              <a:gd name="T105" fmla="*/ 277 h 378"/>
                              <a:gd name="T106" fmla="*/ 255 w 315"/>
                              <a:gd name="T107" fmla="*/ 237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15" h="378">
                                <a:moveTo>
                                  <a:pt x="255" y="237"/>
                                </a:moveTo>
                                <a:lnTo>
                                  <a:pt x="315" y="245"/>
                                </a:lnTo>
                                <a:lnTo>
                                  <a:pt x="312" y="260"/>
                                </a:lnTo>
                                <a:lnTo>
                                  <a:pt x="308" y="275"/>
                                </a:lnTo>
                                <a:lnTo>
                                  <a:pt x="304" y="288"/>
                                </a:lnTo>
                                <a:lnTo>
                                  <a:pt x="298" y="301"/>
                                </a:lnTo>
                                <a:lnTo>
                                  <a:pt x="291" y="313"/>
                                </a:lnTo>
                                <a:lnTo>
                                  <a:pt x="283" y="324"/>
                                </a:lnTo>
                                <a:lnTo>
                                  <a:pt x="274" y="334"/>
                                </a:lnTo>
                                <a:lnTo>
                                  <a:pt x="265" y="343"/>
                                </a:lnTo>
                                <a:lnTo>
                                  <a:pt x="254" y="351"/>
                                </a:lnTo>
                                <a:lnTo>
                                  <a:pt x="243" y="358"/>
                                </a:lnTo>
                                <a:lnTo>
                                  <a:pt x="231" y="364"/>
                                </a:lnTo>
                                <a:lnTo>
                                  <a:pt x="219" y="369"/>
                                </a:lnTo>
                                <a:lnTo>
                                  <a:pt x="206" y="373"/>
                                </a:lnTo>
                                <a:lnTo>
                                  <a:pt x="193" y="376"/>
                                </a:lnTo>
                                <a:lnTo>
                                  <a:pt x="179" y="378"/>
                                </a:lnTo>
                                <a:lnTo>
                                  <a:pt x="165" y="378"/>
                                </a:lnTo>
                                <a:lnTo>
                                  <a:pt x="146" y="377"/>
                                </a:lnTo>
                                <a:lnTo>
                                  <a:pt x="129" y="375"/>
                                </a:lnTo>
                                <a:lnTo>
                                  <a:pt x="113" y="371"/>
                                </a:lnTo>
                                <a:lnTo>
                                  <a:pt x="97" y="366"/>
                                </a:lnTo>
                                <a:lnTo>
                                  <a:pt x="83" y="359"/>
                                </a:lnTo>
                                <a:lnTo>
                                  <a:pt x="69" y="351"/>
                                </a:lnTo>
                                <a:lnTo>
                                  <a:pt x="57" y="341"/>
                                </a:lnTo>
                                <a:lnTo>
                                  <a:pt x="45" y="330"/>
                                </a:lnTo>
                                <a:lnTo>
                                  <a:pt x="34" y="317"/>
                                </a:lnTo>
                                <a:lnTo>
                                  <a:pt x="25" y="303"/>
                                </a:lnTo>
                                <a:lnTo>
                                  <a:pt x="17" y="287"/>
                                </a:lnTo>
                                <a:lnTo>
                                  <a:pt x="11" y="270"/>
                                </a:lnTo>
                                <a:lnTo>
                                  <a:pt x="6" y="252"/>
                                </a:lnTo>
                                <a:lnTo>
                                  <a:pt x="3" y="233"/>
                                </a:lnTo>
                                <a:lnTo>
                                  <a:pt x="1" y="212"/>
                                </a:lnTo>
                                <a:lnTo>
                                  <a:pt x="0" y="190"/>
                                </a:lnTo>
                                <a:lnTo>
                                  <a:pt x="1" y="162"/>
                                </a:lnTo>
                                <a:lnTo>
                                  <a:pt x="5" y="135"/>
                                </a:lnTo>
                                <a:lnTo>
                                  <a:pt x="11" y="111"/>
                                </a:lnTo>
                                <a:lnTo>
                                  <a:pt x="19" y="88"/>
                                </a:lnTo>
                                <a:lnTo>
                                  <a:pt x="30" y="67"/>
                                </a:lnTo>
                                <a:lnTo>
                                  <a:pt x="44" y="49"/>
                                </a:lnTo>
                                <a:lnTo>
                                  <a:pt x="60" y="34"/>
                                </a:lnTo>
                                <a:lnTo>
                                  <a:pt x="78" y="22"/>
                                </a:lnTo>
                                <a:lnTo>
                                  <a:pt x="99" y="12"/>
                                </a:lnTo>
                                <a:lnTo>
                                  <a:pt x="120" y="5"/>
                                </a:lnTo>
                                <a:lnTo>
                                  <a:pt x="142" y="1"/>
                                </a:lnTo>
                                <a:lnTo>
                                  <a:pt x="165" y="0"/>
                                </a:lnTo>
                                <a:lnTo>
                                  <a:pt x="193" y="2"/>
                                </a:lnTo>
                                <a:lnTo>
                                  <a:pt x="206" y="4"/>
                                </a:lnTo>
                                <a:lnTo>
                                  <a:pt x="219" y="7"/>
                                </a:lnTo>
                                <a:lnTo>
                                  <a:pt x="230" y="11"/>
                                </a:lnTo>
                                <a:lnTo>
                                  <a:pt x="241" y="16"/>
                                </a:lnTo>
                                <a:lnTo>
                                  <a:pt x="252" y="22"/>
                                </a:lnTo>
                                <a:lnTo>
                                  <a:pt x="261" y="29"/>
                                </a:lnTo>
                                <a:lnTo>
                                  <a:pt x="270" y="37"/>
                                </a:lnTo>
                                <a:lnTo>
                                  <a:pt x="278" y="46"/>
                                </a:lnTo>
                                <a:lnTo>
                                  <a:pt x="286" y="55"/>
                                </a:lnTo>
                                <a:lnTo>
                                  <a:pt x="292" y="66"/>
                                </a:lnTo>
                                <a:lnTo>
                                  <a:pt x="298" y="77"/>
                                </a:lnTo>
                                <a:lnTo>
                                  <a:pt x="303" y="88"/>
                                </a:lnTo>
                                <a:lnTo>
                                  <a:pt x="306" y="101"/>
                                </a:lnTo>
                                <a:lnTo>
                                  <a:pt x="310" y="114"/>
                                </a:lnTo>
                                <a:lnTo>
                                  <a:pt x="250" y="123"/>
                                </a:lnTo>
                                <a:lnTo>
                                  <a:pt x="245" y="106"/>
                                </a:lnTo>
                                <a:lnTo>
                                  <a:pt x="238" y="91"/>
                                </a:lnTo>
                                <a:lnTo>
                                  <a:pt x="230" y="79"/>
                                </a:lnTo>
                                <a:lnTo>
                                  <a:pt x="220" y="69"/>
                                </a:lnTo>
                                <a:lnTo>
                                  <a:pt x="208" y="60"/>
                                </a:lnTo>
                                <a:lnTo>
                                  <a:pt x="196" y="55"/>
                                </a:lnTo>
                                <a:lnTo>
                                  <a:pt x="182" y="51"/>
                                </a:lnTo>
                                <a:lnTo>
                                  <a:pt x="167" y="50"/>
                                </a:lnTo>
                                <a:lnTo>
                                  <a:pt x="156" y="51"/>
                                </a:lnTo>
                                <a:lnTo>
                                  <a:pt x="145" y="52"/>
                                </a:lnTo>
                                <a:lnTo>
                                  <a:pt x="135" y="55"/>
                                </a:lnTo>
                                <a:lnTo>
                                  <a:pt x="125" y="58"/>
                                </a:lnTo>
                                <a:lnTo>
                                  <a:pt x="116" y="63"/>
                                </a:lnTo>
                                <a:lnTo>
                                  <a:pt x="107" y="69"/>
                                </a:lnTo>
                                <a:lnTo>
                                  <a:pt x="99" y="76"/>
                                </a:lnTo>
                                <a:lnTo>
                                  <a:pt x="92" y="83"/>
                                </a:lnTo>
                                <a:lnTo>
                                  <a:pt x="85" y="92"/>
                                </a:lnTo>
                                <a:lnTo>
                                  <a:pt x="79" y="102"/>
                                </a:lnTo>
                                <a:lnTo>
                                  <a:pt x="74" y="114"/>
                                </a:lnTo>
                                <a:lnTo>
                                  <a:pt x="70" y="126"/>
                                </a:lnTo>
                                <a:lnTo>
                                  <a:pt x="67" y="140"/>
                                </a:lnTo>
                                <a:lnTo>
                                  <a:pt x="65" y="155"/>
                                </a:lnTo>
                                <a:lnTo>
                                  <a:pt x="63" y="189"/>
                                </a:lnTo>
                                <a:lnTo>
                                  <a:pt x="65" y="223"/>
                                </a:lnTo>
                                <a:lnTo>
                                  <a:pt x="67" y="238"/>
                                </a:lnTo>
                                <a:lnTo>
                                  <a:pt x="70" y="252"/>
                                </a:lnTo>
                                <a:lnTo>
                                  <a:pt x="74" y="264"/>
                                </a:lnTo>
                                <a:lnTo>
                                  <a:pt x="79" y="276"/>
                                </a:lnTo>
                                <a:lnTo>
                                  <a:pt x="84" y="286"/>
                                </a:lnTo>
                                <a:lnTo>
                                  <a:pt x="91" y="295"/>
                                </a:lnTo>
                                <a:lnTo>
                                  <a:pt x="98" y="302"/>
                                </a:lnTo>
                                <a:lnTo>
                                  <a:pt x="106" y="309"/>
                                </a:lnTo>
                                <a:lnTo>
                                  <a:pt x="114" y="315"/>
                                </a:lnTo>
                                <a:lnTo>
                                  <a:pt x="123" y="319"/>
                                </a:lnTo>
                                <a:lnTo>
                                  <a:pt x="133" y="323"/>
                                </a:lnTo>
                                <a:lnTo>
                                  <a:pt x="142" y="326"/>
                                </a:lnTo>
                                <a:lnTo>
                                  <a:pt x="153" y="327"/>
                                </a:lnTo>
                                <a:lnTo>
                                  <a:pt x="164" y="328"/>
                                </a:lnTo>
                                <a:lnTo>
                                  <a:pt x="181" y="326"/>
                                </a:lnTo>
                                <a:lnTo>
                                  <a:pt x="197" y="322"/>
                                </a:lnTo>
                                <a:lnTo>
                                  <a:pt x="211" y="315"/>
                                </a:lnTo>
                                <a:lnTo>
                                  <a:pt x="224" y="306"/>
                                </a:lnTo>
                                <a:lnTo>
                                  <a:pt x="235" y="293"/>
                                </a:lnTo>
                                <a:lnTo>
                                  <a:pt x="244" y="277"/>
                                </a:lnTo>
                                <a:lnTo>
                                  <a:pt x="251" y="259"/>
                                </a:lnTo>
                                <a:lnTo>
                                  <a:pt x="255" y="237"/>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55" name="Freeform 232"/>
                        <wps:cNvSpPr>
                          <a:spLocks noEditPoints="1"/>
                        </wps:cNvSpPr>
                        <wps:spPr bwMode="auto">
                          <a:xfrm>
                            <a:off x="8194675" y="805180"/>
                            <a:ext cx="79375" cy="90170"/>
                          </a:xfrm>
                          <a:custGeom>
                            <a:avLst/>
                            <a:gdLst>
                              <a:gd name="T0" fmla="*/ 332 w 334"/>
                              <a:gd name="T1" fmla="*/ 261 h 378"/>
                              <a:gd name="T2" fmla="*/ 323 w 334"/>
                              <a:gd name="T3" fmla="*/ 287 h 378"/>
                              <a:gd name="T4" fmla="*/ 311 w 334"/>
                              <a:gd name="T5" fmla="*/ 311 h 378"/>
                              <a:gd name="T6" fmla="*/ 295 w 334"/>
                              <a:gd name="T7" fmla="*/ 331 h 378"/>
                              <a:gd name="T8" fmla="*/ 277 w 334"/>
                              <a:gd name="T9" fmla="*/ 348 h 378"/>
                              <a:gd name="T10" fmla="*/ 255 w 334"/>
                              <a:gd name="T11" fmla="*/ 361 h 378"/>
                              <a:gd name="T12" fmla="*/ 230 w 334"/>
                              <a:gd name="T13" fmla="*/ 371 h 378"/>
                              <a:gd name="T14" fmla="*/ 203 w 334"/>
                              <a:gd name="T15" fmla="*/ 376 h 378"/>
                              <a:gd name="T16" fmla="*/ 173 w 334"/>
                              <a:gd name="T17" fmla="*/ 378 h 378"/>
                              <a:gd name="T18" fmla="*/ 135 w 334"/>
                              <a:gd name="T19" fmla="*/ 375 h 378"/>
                              <a:gd name="T20" fmla="*/ 102 w 334"/>
                              <a:gd name="T21" fmla="*/ 366 h 378"/>
                              <a:gd name="T22" fmla="*/ 72 w 334"/>
                              <a:gd name="T23" fmla="*/ 351 h 378"/>
                              <a:gd name="T24" fmla="*/ 47 w 334"/>
                              <a:gd name="T25" fmla="*/ 329 h 378"/>
                              <a:gd name="T26" fmla="*/ 27 w 334"/>
                              <a:gd name="T27" fmla="*/ 302 h 378"/>
                              <a:gd name="T28" fmla="*/ 12 w 334"/>
                              <a:gd name="T29" fmla="*/ 270 h 378"/>
                              <a:gd name="T30" fmla="*/ 3 w 334"/>
                              <a:gd name="T31" fmla="*/ 234 h 378"/>
                              <a:gd name="T32" fmla="*/ 0 w 334"/>
                              <a:gd name="T33" fmla="*/ 192 h 378"/>
                              <a:gd name="T34" fmla="*/ 3 w 334"/>
                              <a:gd name="T35" fmla="*/ 149 h 378"/>
                              <a:gd name="T36" fmla="*/ 12 w 334"/>
                              <a:gd name="T37" fmla="*/ 111 h 378"/>
                              <a:gd name="T38" fmla="*/ 27 w 334"/>
                              <a:gd name="T39" fmla="*/ 78 h 378"/>
                              <a:gd name="T40" fmla="*/ 47 w 334"/>
                              <a:gd name="T41" fmla="*/ 50 h 378"/>
                              <a:gd name="T42" fmla="*/ 73 w 334"/>
                              <a:gd name="T43" fmla="*/ 28 h 378"/>
                              <a:gd name="T44" fmla="*/ 101 w 334"/>
                              <a:gd name="T45" fmla="*/ 12 h 378"/>
                              <a:gd name="T46" fmla="*/ 134 w 334"/>
                              <a:gd name="T47" fmla="*/ 3 h 378"/>
                              <a:gd name="T48" fmla="*/ 170 w 334"/>
                              <a:gd name="T49" fmla="*/ 0 h 378"/>
                              <a:gd name="T50" fmla="*/ 204 w 334"/>
                              <a:gd name="T51" fmla="*/ 3 h 378"/>
                              <a:gd name="T52" fmla="*/ 236 w 334"/>
                              <a:gd name="T53" fmla="*/ 12 h 378"/>
                              <a:gd name="T54" fmla="*/ 264 w 334"/>
                              <a:gd name="T55" fmla="*/ 27 h 378"/>
                              <a:gd name="T56" fmla="*/ 288 w 334"/>
                              <a:gd name="T57" fmla="*/ 49 h 378"/>
                              <a:gd name="T58" fmla="*/ 308 w 334"/>
                              <a:gd name="T59" fmla="*/ 76 h 378"/>
                              <a:gd name="T60" fmla="*/ 323 w 334"/>
                              <a:gd name="T61" fmla="*/ 109 h 378"/>
                              <a:gd name="T62" fmla="*/ 331 w 334"/>
                              <a:gd name="T63" fmla="*/ 146 h 378"/>
                              <a:gd name="T64" fmla="*/ 334 w 334"/>
                              <a:gd name="T65" fmla="*/ 188 h 378"/>
                              <a:gd name="T66" fmla="*/ 64 w 334"/>
                              <a:gd name="T67" fmla="*/ 205 h 378"/>
                              <a:gd name="T68" fmla="*/ 70 w 334"/>
                              <a:gd name="T69" fmla="*/ 245 h 378"/>
                              <a:gd name="T70" fmla="*/ 79 w 334"/>
                              <a:gd name="T71" fmla="*/ 268 h 378"/>
                              <a:gd name="T72" fmla="*/ 90 w 334"/>
                              <a:gd name="T73" fmla="*/ 288 h 378"/>
                              <a:gd name="T74" fmla="*/ 105 w 334"/>
                              <a:gd name="T75" fmla="*/ 303 h 378"/>
                              <a:gd name="T76" fmla="*/ 122 w 334"/>
                              <a:gd name="T77" fmla="*/ 315 h 378"/>
                              <a:gd name="T78" fmla="*/ 141 w 334"/>
                              <a:gd name="T79" fmla="*/ 323 h 378"/>
                              <a:gd name="T80" fmla="*/ 162 w 334"/>
                              <a:gd name="T81" fmla="*/ 327 h 378"/>
                              <a:gd name="T82" fmla="*/ 190 w 334"/>
                              <a:gd name="T83" fmla="*/ 327 h 378"/>
                              <a:gd name="T84" fmla="*/ 218 w 334"/>
                              <a:gd name="T85" fmla="*/ 318 h 378"/>
                              <a:gd name="T86" fmla="*/ 242 w 334"/>
                              <a:gd name="T87" fmla="*/ 300 h 378"/>
                              <a:gd name="T88" fmla="*/ 261 w 334"/>
                              <a:gd name="T89" fmla="*/ 272 h 378"/>
                              <a:gd name="T90" fmla="*/ 67 w 334"/>
                              <a:gd name="T91" fmla="*/ 154 h 378"/>
                              <a:gd name="T92" fmla="*/ 266 w 334"/>
                              <a:gd name="T93" fmla="*/ 133 h 378"/>
                              <a:gd name="T94" fmla="*/ 255 w 334"/>
                              <a:gd name="T95" fmla="*/ 98 h 378"/>
                              <a:gd name="T96" fmla="*/ 239 w 334"/>
                              <a:gd name="T97" fmla="*/ 77 h 378"/>
                              <a:gd name="T98" fmla="*/ 222 w 334"/>
                              <a:gd name="T99" fmla="*/ 64 h 378"/>
                              <a:gd name="T100" fmla="*/ 203 w 334"/>
                              <a:gd name="T101" fmla="*/ 55 h 378"/>
                              <a:gd name="T102" fmla="*/ 182 w 334"/>
                              <a:gd name="T103" fmla="*/ 51 h 378"/>
                              <a:gd name="T104" fmla="*/ 150 w 334"/>
                              <a:gd name="T105" fmla="*/ 52 h 378"/>
                              <a:gd name="T106" fmla="*/ 114 w 334"/>
                              <a:gd name="T107" fmla="*/ 66 h 378"/>
                              <a:gd name="T108" fmla="*/ 92 w 334"/>
                              <a:gd name="T109" fmla="*/ 86 h 378"/>
                              <a:gd name="T110" fmla="*/ 77 w 334"/>
                              <a:gd name="T111" fmla="*/ 112 h 378"/>
                              <a:gd name="T112" fmla="*/ 67 w 334"/>
                              <a:gd name="T113" fmla="*/ 154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34" h="378">
                                <a:moveTo>
                                  <a:pt x="269" y="253"/>
                                </a:moveTo>
                                <a:lnTo>
                                  <a:pt x="332" y="261"/>
                                </a:lnTo>
                                <a:lnTo>
                                  <a:pt x="328" y="275"/>
                                </a:lnTo>
                                <a:lnTo>
                                  <a:pt x="323" y="287"/>
                                </a:lnTo>
                                <a:lnTo>
                                  <a:pt x="317" y="299"/>
                                </a:lnTo>
                                <a:lnTo>
                                  <a:pt x="311" y="311"/>
                                </a:lnTo>
                                <a:lnTo>
                                  <a:pt x="303" y="321"/>
                                </a:lnTo>
                                <a:lnTo>
                                  <a:pt x="295" y="331"/>
                                </a:lnTo>
                                <a:lnTo>
                                  <a:pt x="286" y="339"/>
                                </a:lnTo>
                                <a:lnTo>
                                  <a:pt x="277" y="348"/>
                                </a:lnTo>
                                <a:lnTo>
                                  <a:pt x="266" y="355"/>
                                </a:lnTo>
                                <a:lnTo>
                                  <a:pt x="255" y="361"/>
                                </a:lnTo>
                                <a:lnTo>
                                  <a:pt x="243" y="366"/>
                                </a:lnTo>
                                <a:lnTo>
                                  <a:pt x="230" y="371"/>
                                </a:lnTo>
                                <a:lnTo>
                                  <a:pt x="217" y="374"/>
                                </a:lnTo>
                                <a:lnTo>
                                  <a:pt x="203" y="376"/>
                                </a:lnTo>
                                <a:lnTo>
                                  <a:pt x="188" y="378"/>
                                </a:lnTo>
                                <a:lnTo>
                                  <a:pt x="173" y="378"/>
                                </a:lnTo>
                                <a:lnTo>
                                  <a:pt x="154" y="377"/>
                                </a:lnTo>
                                <a:lnTo>
                                  <a:pt x="135" y="375"/>
                                </a:lnTo>
                                <a:lnTo>
                                  <a:pt x="118" y="371"/>
                                </a:lnTo>
                                <a:lnTo>
                                  <a:pt x="102" y="366"/>
                                </a:lnTo>
                                <a:lnTo>
                                  <a:pt x="86" y="359"/>
                                </a:lnTo>
                                <a:lnTo>
                                  <a:pt x="72" y="351"/>
                                </a:lnTo>
                                <a:lnTo>
                                  <a:pt x="59" y="341"/>
                                </a:lnTo>
                                <a:lnTo>
                                  <a:pt x="47" y="329"/>
                                </a:lnTo>
                                <a:lnTo>
                                  <a:pt x="36" y="316"/>
                                </a:lnTo>
                                <a:lnTo>
                                  <a:pt x="27" y="302"/>
                                </a:lnTo>
                                <a:lnTo>
                                  <a:pt x="19" y="287"/>
                                </a:lnTo>
                                <a:lnTo>
                                  <a:pt x="12" y="270"/>
                                </a:lnTo>
                                <a:lnTo>
                                  <a:pt x="7" y="253"/>
                                </a:lnTo>
                                <a:lnTo>
                                  <a:pt x="3" y="234"/>
                                </a:lnTo>
                                <a:lnTo>
                                  <a:pt x="1" y="213"/>
                                </a:lnTo>
                                <a:lnTo>
                                  <a:pt x="0" y="192"/>
                                </a:lnTo>
                                <a:lnTo>
                                  <a:pt x="1" y="170"/>
                                </a:lnTo>
                                <a:lnTo>
                                  <a:pt x="3" y="149"/>
                                </a:lnTo>
                                <a:lnTo>
                                  <a:pt x="7" y="129"/>
                                </a:lnTo>
                                <a:lnTo>
                                  <a:pt x="12" y="111"/>
                                </a:lnTo>
                                <a:lnTo>
                                  <a:pt x="19" y="94"/>
                                </a:lnTo>
                                <a:lnTo>
                                  <a:pt x="27" y="78"/>
                                </a:lnTo>
                                <a:lnTo>
                                  <a:pt x="36" y="63"/>
                                </a:lnTo>
                                <a:lnTo>
                                  <a:pt x="47" y="50"/>
                                </a:lnTo>
                                <a:lnTo>
                                  <a:pt x="60" y="38"/>
                                </a:lnTo>
                                <a:lnTo>
                                  <a:pt x="73" y="28"/>
                                </a:lnTo>
                                <a:lnTo>
                                  <a:pt x="87" y="19"/>
                                </a:lnTo>
                                <a:lnTo>
                                  <a:pt x="101" y="12"/>
                                </a:lnTo>
                                <a:lnTo>
                                  <a:pt x="117" y="7"/>
                                </a:lnTo>
                                <a:lnTo>
                                  <a:pt x="134" y="3"/>
                                </a:lnTo>
                                <a:lnTo>
                                  <a:pt x="151" y="0"/>
                                </a:lnTo>
                                <a:lnTo>
                                  <a:pt x="170" y="0"/>
                                </a:lnTo>
                                <a:lnTo>
                                  <a:pt x="187" y="0"/>
                                </a:lnTo>
                                <a:lnTo>
                                  <a:pt x="204" y="3"/>
                                </a:lnTo>
                                <a:lnTo>
                                  <a:pt x="220" y="7"/>
                                </a:lnTo>
                                <a:lnTo>
                                  <a:pt x="236" y="12"/>
                                </a:lnTo>
                                <a:lnTo>
                                  <a:pt x="250" y="19"/>
                                </a:lnTo>
                                <a:lnTo>
                                  <a:pt x="264" y="27"/>
                                </a:lnTo>
                                <a:lnTo>
                                  <a:pt x="276" y="38"/>
                                </a:lnTo>
                                <a:lnTo>
                                  <a:pt x="288" y="49"/>
                                </a:lnTo>
                                <a:lnTo>
                                  <a:pt x="299" y="62"/>
                                </a:lnTo>
                                <a:lnTo>
                                  <a:pt x="308" y="76"/>
                                </a:lnTo>
                                <a:lnTo>
                                  <a:pt x="316" y="92"/>
                                </a:lnTo>
                                <a:lnTo>
                                  <a:pt x="323" y="109"/>
                                </a:lnTo>
                                <a:lnTo>
                                  <a:pt x="328" y="127"/>
                                </a:lnTo>
                                <a:lnTo>
                                  <a:pt x="331" y="146"/>
                                </a:lnTo>
                                <a:lnTo>
                                  <a:pt x="334" y="166"/>
                                </a:lnTo>
                                <a:lnTo>
                                  <a:pt x="334" y="188"/>
                                </a:lnTo>
                                <a:lnTo>
                                  <a:pt x="334" y="205"/>
                                </a:lnTo>
                                <a:lnTo>
                                  <a:pt x="64" y="205"/>
                                </a:lnTo>
                                <a:lnTo>
                                  <a:pt x="67" y="233"/>
                                </a:lnTo>
                                <a:lnTo>
                                  <a:pt x="70" y="245"/>
                                </a:lnTo>
                                <a:lnTo>
                                  <a:pt x="74" y="257"/>
                                </a:lnTo>
                                <a:lnTo>
                                  <a:pt x="79" y="268"/>
                                </a:lnTo>
                                <a:lnTo>
                                  <a:pt x="84" y="278"/>
                                </a:lnTo>
                                <a:lnTo>
                                  <a:pt x="90" y="288"/>
                                </a:lnTo>
                                <a:lnTo>
                                  <a:pt x="98" y="296"/>
                                </a:lnTo>
                                <a:lnTo>
                                  <a:pt x="105" y="303"/>
                                </a:lnTo>
                                <a:lnTo>
                                  <a:pt x="114" y="310"/>
                                </a:lnTo>
                                <a:lnTo>
                                  <a:pt x="122" y="315"/>
                                </a:lnTo>
                                <a:lnTo>
                                  <a:pt x="132" y="320"/>
                                </a:lnTo>
                                <a:lnTo>
                                  <a:pt x="141" y="323"/>
                                </a:lnTo>
                                <a:lnTo>
                                  <a:pt x="152" y="326"/>
                                </a:lnTo>
                                <a:lnTo>
                                  <a:pt x="162" y="327"/>
                                </a:lnTo>
                                <a:lnTo>
                                  <a:pt x="173" y="328"/>
                                </a:lnTo>
                                <a:lnTo>
                                  <a:pt x="190" y="327"/>
                                </a:lnTo>
                                <a:lnTo>
                                  <a:pt x="205" y="323"/>
                                </a:lnTo>
                                <a:lnTo>
                                  <a:pt x="218" y="318"/>
                                </a:lnTo>
                                <a:lnTo>
                                  <a:pt x="231" y="310"/>
                                </a:lnTo>
                                <a:lnTo>
                                  <a:pt x="242" y="300"/>
                                </a:lnTo>
                                <a:lnTo>
                                  <a:pt x="252" y="287"/>
                                </a:lnTo>
                                <a:lnTo>
                                  <a:pt x="261" y="272"/>
                                </a:lnTo>
                                <a:lnTo>
                                  <a:pt x="269" y="253"/>
                                </a:lnTo>
                                <a:moveTo>
                                  <a:pt x="67" y="154"/>
                                </a:moveTo>
                                <a:lnTo>
                                  <a:pt x="269" y="154"/>
                                </a:lnTo>
                                <a:lnTo>
                                  <a:pt x="266" y="133"/>
                                </a:lnTo>
                                <a:lnTo>
                                  <a:pt x="262" y="114"/>
                                </a:lnTo>
                                <a:lnTo>
                                  <a:pt x="255" y="98"/>
                                </a:lnTo>
                                <a:lnTo>
                                  <a:pt x="246" y="86"/>
                                </a:lnTo>
                                <a:lnTo>
                                  <a:pt x="239" y="77"/>
                                </a:lnTo>
                                <a:lnTo>
                                  <a:pt x="231" y="70"/>
                                </a:lnTo>
                                <a:lnTo>
                                  <a:pt x="222" y="64"/>
                                </a:lnTo>
                                <a:lnTo>
                                  <a:pt x="213" y="59"/>
                                </a:lnTo>
                                <a:lnTo>
                                  <a:pt x="203" y="55"/>
                                </a:lnTo>
                                <a:lnTo>
                                  <a:pt x="192" y="52"/>
                                </a:lnTo>
                                <a:lnTo>
                                  <a:pt x="182" y="51"/>
                                </a:lnTo>
                                <a:lnTo>
                                  <a:pt x="170" y="50"/>
                                </a:lnTo>
                                <a:lnTo>
                                  <a:pt x="150" y="52"/>
                                </a:lnTo>
                                <a:lnTo>
                                  <a:pt x="131" y="57"/>
                                </a:lnTo>
                                <a:lnTo>
                                  <a:pt x="114" y="66"/>
                                </a:lnTo>
                                <a:lnTo>
                                  <a:pt x="99" y="78"/>
                                </a:lnTo>
                                <a:lnTo>
                                  <a:pt x="92" y="86"/>
                                </a:lnTo>
                                <a:lnTo>
                                  <a:pt x="86" y="94"/>
                                </a:lnTo>
                                <a:lnTo>
                                  <a:pt x="77" y="112"/>
                                </a:lnTo>
                                <a:lnTo>
                                  <a:pt x="70" y="132"/>
                                </a:lnTo>
                                <a:lnTo>
                                  <a:pt x="67" y="15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57" name="Line 234"/>
                        <wps:cNvCnPr/>
                        <wps:spPr bwMode="auto">
                          <a:xfrm flipV="1">
                            <a:off x="7611745" y="417195"/>
                            <a:ext cx="0" cy="107188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8" name="Line 235"/>
                        <wps:cNvCnPr/>
                        <wps:spPr bwMode="auto">
                          <a:xfrm flipV="1">
                            <a:off x="7611745" y="131445"/>
                            <a:ext cx="0" cy="35750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9" name="Freeform 236"/>
                        <wps:cNvSpPr>
                          <a:spLocks/>
                        </wps:cNvSpPr>
                        <wps:spPr bwMode="auto">
                          <a:xfrm>
                            <a:off x="7518400" y="162560"/>
                            <a:ext cx="93345" cy="33020"/>
                          </a:xfrm>
                          <a:custGeom>
                            <a:avLst/>
                            <a:gdLst>
                              <a:gd name="T0" fmla="*/ 394 w 394"/>
                              <a:gd name="T1" fmla="*/ 69 h 139"/>
                              <a:gd name="T2" fmla="*/ 0 w 394"/>
                              <a:gd name="T3" fmla="*/ 139 h 139"/>
                              <a:gd name="T4" fmla="*/ 0 w 394"/>
                              <a:gd name="T5" fmla="*/ 0 h 139"/>
                              <a:gd name="T6" fmla="*/ 394 w 394"/>
                              <a:gd name="T7" fmla="*/ 69 h 139"/>
                            </a:gdLst>
                            <a:ahLst/>
                            <a:cxnLst>
                              <a:cxn ang="0">
                                <a:pos x="T0" y="T1"/>
                              </a:cxn>
                              <a:cxn ang="0">
                                <a:pos x="T2" y="T3"/>
                              </a:cxn>
                              <a:cxn ang="0">
                                <a:pos x="T4" y="T5"/>
                              </a:cxn>
                              <a:cxn ang="0">
                                <a:pos x="T6" y="T7"/>
                              </a:cxn>
                            </a:cxnLst>
                            <a:rect l="0" t="0" r="r" b="b"/>
                            <a:pathLst>
                              <a:path w="394" h="139">
                                <a:moveTo>
                                  <a:pt x="394" y="69"/>
                                </a:moveTo>
                                <a:lnTo>
                                  <a:pt x="0" y="139"/>
                                </a:lnTo>
                                <a:lnTo>
                                  <a:pt x="0" y="0"/>
                                </a:lnTo>
                                <a:lnTo>
                                  <a:pt x="394" y="6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60" name="Line 237"/>
                        <wps:cNvCnPr/>
                        <wps:spPr bwMode="auto">
                          <a:xfrm flipH="1">
                            <a:off x="5351780" y="179070"/>
                            <a:ext cx="225996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1" name="Freeform 238"/>
                        <wps:cNvSpPr>
                          <a:spLocks/>
                        </wps:cNvSpPr>
                        <wps:spPr bwMode="auto">
                          <a:xfrm>
                            <a:off x="5351780" y="162560"/>
                            <a:ext cx="93345" cy="33020"/>
                          </a:xfrm>
                          <a:custGeom>
                            <a:avLst/>
                            <a:gdLst>
                              <a:gd name="T0" fmla="*/ 0 w 393"/>
                              <a:gd name="T1" fmla="*/ 69 h 139"/>
                              <a:gd name="T2" fmla="*/ 393 w 393"/>
                              <a:gd name="T3" fmla="*/ 0 h 139"/>
                              <a:gd name="T4" fmla="*/ 393 w 393"/>
                              <a:gd name="T5" fmla="*/ 139 h 139"/>
                              <a:gd name="T6" fmla="*/ 0 w 393"/>
                              <a:gd name="T7" fmla="*/ 69 h 139"/>
                            </a:gdLst>
                            <a:ahLst/>
                            <a:cxnLst>
                              <a:cxn ang="0">
                                <a:pos x="T0" y="T1"/>
                              </a:cxn>
                              <a:cxn ang="0">
                                <a:pos x="T2" y="T3"/>
                              </a:cxn>
                              <a:cxn ang="0">
                                <a:pos x="T4" y="T5"/>
                              </a:cxn>
                              <a:cxn ang="0">
                                <a:pos x="T6" y="T7"/>
                              </a:cxn>
                            </a:cxnLst>
                            <a:rect l="0" t="0" r="r" b="b"/>
                            <a:pathLst>
                              <a:path w="393" h="139">
                                <a:moveTo>
                                  <a:pt x="0" y="69"/>
                                </a:moveTo>
                                <a:lnTo>
                                  <a:pt x="393" y="0"/>
                                </a:lnTo>
                                <a:lnTo>
                                  <a:pt x="393" y="139"/>
                                </a:lnTo>
                                <a:lnTo>
                                  <a:pt x="0" y="6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62" name="Line 239"/>
                        <wps:cNvCnPr/>
                        <wps:spPr bwMode="auto">
                          <a:xfrm>
                            <a:off x="5351780" y="131445"/>
                            <a:ext cx="0" cy="35750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3" name="Freeform 240"/>
                        <wps:cNvSpPr>
                          <a:spLocks noEditPoints="1"/>
                        </wps:cNvSpPr>
                        <wps:spPr bwMode="auto">
                          <a:xfrm>
                            <a:off x="6303645" y="0"/>
                            <a:ext cx="78105" cy="121920"/>
                          </a:xfrm>
                          <a:custGeom>
                            <a:avLst/>
                            <a:gdLst>
                              <a:gd name="T0" fmla="*/ 72 w 328"/>
                              <a:gd name="T1" fmla="*/ 400 h 511"/>
                              <a:gd name="T2" fmla="*/ 96 w 328"/>
                              <a:gd name="T3" fmla="*/ 441 h 511"/>
                              <a:gd name="T4" fmla="*/ 135 w 328"/>
                              <a:gd name="T5" fmla="*/ 459 h 511"/>
                              <a:gd name="T6" fmla="*/ 177 w 328"/>
                              <a:gd name="T7" fmla="*/ 457 h 511"/>
                              <a:gd name="T8" fmla="*/ 210 w 328"/>
                              <a:gd name="T9" fmla="*/ 440 h 511"/>
                              <a:gd name="T10" fmla="*/ 235 w 328"/>
                              <a:gd name="T11" fmla="*/ 413 h 511"/>
                              <a:gd name="T12" fmla="*/ 253 w 328"/>
                              <a:gd name="T13" fmla="*/ 371 h 511"/>
                              <a:gd name="T14" fmla="*/ 265 w 328"/>
                              <a:gd name="T15" fmla="*/ 317 h 511"/>
                              <a:gd name="T16" fmla="*/ 267 w 328"/>
                              <a:gd name="T17" fmla="*/ 267 h 511"/>
                              <a:gd name="T18" fmla="*/ 232 w 328"/>
                              <a:gd name="T19" fmla="*/ 304 h 511"/>
                              <a:gd name="T20" fmla="*/ 183 w 328"/>
                              <a:gd name="T21" fmla="*/ 328 h 511"/>
                              <a:gd name="T22" fmla="*/ 132 w 328"/>
                              <a:gd name="T23" fmla="*/ 332 h 511"/>
                              <a:gd name="T24" fmla="*/ 90 w 328"/>
                              <a:gd name="T25" fmla="*/ 321 h 511"/>
                              <a:gd name="T26" fmla="*/ 54 w 328"/>
                              <a:gd name="T27" fmla="*/ 298 h 511"/>
                              <a:gd name="T28" fmla="*/ 24 w 328"/>
                              <a:gd name="T29" fmla="*/ 263 h 511"/>
                              <a:gd name="T30" fmla="*/ 6 w 328"/>
                              <a:gd name="T31" fmla="*/ 220 h 511"/>
                              <a:gd name="T32" fmla="*/ 0 w 328"/>
                              <a:gd name="T33" fmla="*/ 169 h 511"/>
                              <a:gd name="T34" fmla="*/ 6 w 328"/>
                              <a:gd name="T35" fmla="*/ 116 h 511"/>
                              <a:gd name="T36" fmla="*/ 25 w 328"/>
                              <a:gd name="T37" fmla="*/ 71 h 511"/>
                              <a:gd name="T38" fmla="*/ 56 w 328"/>
                              <a:gd name="T39" fmla="*/ 36 h 511"/>
                              <a:gd name="T40" fmla="*/ 95 w 328"/>
                              <a:gd name="T41" fmla="*/ 12 h 511"/>
                              <a:gd name="T42" fmla="*/ 140 w 328"/>
                              <a:gd name="T43" fmla="*/ 1 h 511"/>
                              <a:gd name="T44" fmla="*/ 203 w 328"/>
                              <a:gd name="T45" fmla="*/ 7 h 511"/>
                              <a:gd name="T46" fmla="*/ 265 w 328"/>
                              <a:gd name="T47" fmla="*/ 41 h 511"/>
                              <a:gd name="T48" fmla="*/ 307 w 328"/>
                              <a:gd name="T49" fmla="*/ 101 h 511"/>
                              <a:gd name="T50" fmla="*/ 323 w 328"/>
                              <a:gd name="T51" fmla="*/ 161 h 511"/>
                              <a:gd name="T52" fmla="*/ 327 w 328"/>
                              <a:gd name="T53" fmla="*/ 287 h 511"/>
                              <a:gd name="T54" fmla="*/ 308 w 328"/>
                              <a:gd name="T55" fmla="*/ 394 h 511"/>
                              <a:gd name="T56" fmla="*/ 274 w 328"/>
                              <a:gd name="T57" fmla="*/ 455 h 511"/>
                              <a:gd name="T58" fmla="*/ 246 w 328"/>
                              <a:gd name="T59" fmla="*/ 481 h 511"/>
                              <a:gd name="T60" fmla="*/ 213 w 328"/>
                              <a:gd name="T61" fmla="*/ 499 h 511"/>
                              <a:gd name="T62" fmla="*/ 176 w 328"/>
                              <a:gd name="T63" fmla="*/ 509 h 511"/>
                              <a:gd name="T64" fmla="*/ 121 w 328"/>
                              <a:gd name="T65" fmla="*/ 509 h 511"/>
                              <a:gd name="T66" fmla="*/ 84 w 328"/>
                              <a:gd name="T67" fmla="*/ 498 h 511"/>
                              <a:gd name="T68" fmla="*/ 53 w 328"/>
                              <a:gd name="T69" fmla="*/ 478 h 511"/>
                              <a:gd name="T70" fmla="*/ 30 w 328"/>
                              <a:gd name="T71" fmla="*/ 450 h 511"/>
                              <a:gd name="T72" fmla="*/ 14 w 328"/>
                              <a:gd name="T73" fmla="*/ 414 h 511"/>
                              <a:gd name="T74" fmla="*/ 260 w 328"/>
                              <a:gd name="T75" fmla="*/ 166 h 511"/>
                              <a:gd name="T76" fmla="*/ 253 w 328"/>
                              <a:gd name="T77" fmla="*/ 118 h 511"/>
                              <a:gd name="T78" fmla="*/ 239 w 328"/>
                              <a:gd name="T79" fmla="*/ 90 h 511"/>
                              <a:gd name="T80" fmla="*/ 209 w 328"/>
                              <a:gd name="T81" fmla="*/ 63 h 511"/>
                              <a:gd name="T82" fmla="*/ 183 w 328"/>
                              <a:gd name="T83" fmla="*/ 53 h 511"/>
                              <a:gd name="T84" fmla="*/ 154 w 328"/>
                              <a:gd name="T85" fmla="*/ 51 h 511"/>
                              <a:gd name="T86" fmla="*/ 126 w 328"/>
                              <a:gd name="T87" fmla="*/ 59 h 511"/>
                              <a:gd name="T88" fmla="*/ 93 w 328"/>
                              <a:gd name="T89" fmla="*/ 84 h 511"/>
                              <a:gd name="T90" fmla="*/ 75 w 328"/>
                              <a:gd name="T91" fmla="*/ 112 h 511"/>
                              <a:gd name="T92" fmla="*/ 65 w 328"/>
                              <a:gd name="T93" fmla="*/ 146 h 511"/>
                              <a:gd name="T94" fmla="*/ 67 w 328"/>
                              <a:gd name="T95" fmla="*/ 204 h 511"/>
                              <a:gd name="T96" fmla="*/ 79 w 328"/>
                              <a:gd name="T97" fmla="*/ 232 h 511"/>
                              <a:gd name="T98" fmla="*/ 107 w 328"/>
                              <a:gd name="T99" fmla="*/ 262 h 511"/>
                              <a:gd name="T100" fmla="*/ 133 w 328"/>
                              <a:gd name="T101" fmla="*/ 274 h 511"/>
                              <a:gd name="T102" fmla="*/ 183 w 328"/>
                              <a:gd name="T103" fmla="*/ 276 h 511"/>
                              <a:gd name="T104" fmla="*/ 210 w 328"/>
                              <a:gd name="T105" fmla="*/ 267 h 511"/>
                              <a:gd name="T106" fmla="*/ 233 w 328"/>
                              <a:gd name="T107" fmla="*/ 248 h 511"/>
                              <a:gd name="T108" fmla="*/ 249 w 328"/>
                              <a:gd name="T109" fmla="*/ 223 h 511"/>
                              <a:gd name="T110" fmla="*/ 260 w 328"/>
                              <a:gd name="T111" fmla="*/ 16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328" h="511">
                                <a:moveTo>
                                  <a:pt x="9" y="386"/>
                                </a:moveTo>
                                <a:lnTo>
                                  <a:pt x="68" y="381"/>
                                </a:lnTo>
                                <a:lnTo>
                                  <a:pt x="72" y="400"/>
                                </a:lnTo>
                                <a:lnTo>
                                  <a:pt x="79" y="417"/>
                                </a:lnTo>
                                <a:lnTo>
                                  <a:pt x="87" y="431"/>
                                </a:lnTo>
                                <a:lnTo>
                                  <a:pt x="96" y="441"/>
                                </a:lnTo>
                                <a:lnTo>
                                  <a:pt x="108" y="450"/>
                                </a:lnTo>
                                <a:lnTo>
                                  <a:pt x="121" y="455"/>
                                </a:lnTo>
                                <a:lnTo>
                                  <a:pt x="135" y="459"/>
                                </a:lnTo>
                                <a:lnTo>
                                  <a:pt x="151" y="460"/>
                                </a:lnTo>
                                <a:lnTo>
                                  <a:pt x="164" y="459"/>
                                </a:lnTo>
                                <a:lnTo>
                                  <a:pt x="177" y="457"/>
                                </a:lnTo>
                                <a:lnTo>
                                  <a:pt x="189" y="453"/>
                                </a:lnTo>
                                <a:lnTo>
                                  <a:pt x="200" y="447"/>
                                </a:lnTo>
                                <a:lnTo>
                                  <a:pt x="210" y="440"/>
                                </a:lnTo>
                                <a:lnTo>
                                  <a:pt x="220" y="432"/>
                                </a:lnTo>
                                <a:lnTo>
                                  <a:pt x="228" y="423"/>
                                </a:lnTo>
                                <a:lnTo>
                                  <a:pt x="235" y="413"/>
                                </a:lnTo>
                                <a:lnTo>
                                  <a:pt x="242" y="401"/>
                                </a:lnTo>
                                <a:lnTo>
                                  <a:pt x="248" y="387"/>
                                </a:lnTo>
                                <a:lnTo>
                                  <a:pt x="253" y="371"/>
                                </a:lnTo>
                                <a:lnTo>
                                  <a:pt x="258" y="354"/>
                                </a:lnTo>
                                <a:lnTo>
                                  <a:pt x="262" y="336"/>
                                </a:lnTo>
                                <a:lnTo>
                                  <a:pt x="265" y="317"/>
                                </a:lnTo>
                                <a:lnTo>
                                  <a:pt x="267" y="298"/>
                                </a:lnTo>
                                <a:lnTo>
                                  <a:pt x="267" y="279"/>
                                </a:lnTo>
                                <a:lnTo>
                                  <a:pt x="267" y="267"/>
                                </a:lnTo>
                                <a:lnTo>
                                  <a:pt x="257" y="281"/>
                                </a:lnTo>
                                <a:lnTo>
                                  <a:pt x="245" y="293"/>
                                </a:lnTo>
                                <a:lnTo>
                                  <a:pt x="232" y="304"/>
                                </a:lnTo>
                                <a:lnTo>
                                  <a:pt x="217" y="314"/>
                                </a:lnTo>
                                <a:lnTo>
                                  <a:pt x="200" y="322"/>
                                </a:lnTo>
                                <a:lnTo>
                                  <a:pt x="183" y="328"/>
                                </a:lnTo>
                                <a:lnTo>
                                  <a:pt x="166" y="331"/>
                                </a:lnTo>
                                <a:lnTo>
                                  <a:pt x="148" y="333"/>
                                </a:lnTo>
                                <a:lnTo>
                                  <a:pt x="132" y="332"/>
                                </a:lnTo>
                                <a:lnTo>
                                  <a:pt x="118" y="330"/>
                                </a:lnTo>
                                <a:lnTo>
                                  <a:pt x="104" y="326"/>
                                </a:lnTo>
                                <a:lnTo>
                                  <a:pt x="90" y="321"/>
                                </a:lnTo>
                                <a:lnTo>
                                  <a:pt x="77" y="315"/>
                                </a:lnTo>
                                <a:lnTo>
                                  <a:pt x="65" y="307"/>
                                </a:lnTo>
                                <a:lnTo>
                                  <a:pt x="54" y="298"/>
                                </a:lnTo>
                                <a:lnTo>
                                  <a:pt x="43" y="288"/>
                                </a:lnTo>
                                <a:lnTo>
                                  <a:pt x="32" y="276"/>
                                </a:lnTo>
                                <a:lnTo>
                                  <a:pt x="24" y="263"/>
                                </a:lnTo>
                                <a:lnTo>
                                  <a:pt x="16" y="250"/>
                                </a:lnTo>
                                <a:lnTo>
                                  <a:pt x="10" y="235"/>
                                </a:lnTo>
                                <a:lnTo>
                                  <a:pt x="6" y="220"/>
                                </a:lnTo>
                                <a:lnTo>
                                  <a:pt x="2" y="204"/>
                                </a:lnTo>
                                <a:lnTo>
                                  <a:pt x="0" y="187"/>
                                </a:lnTo>
                                <a:lnTo>
                                  <a:pt x="0" y="169"/>
                                </a:lnTo>
                                <a:lnTo>
                                  <a:pt x="0" y="150"/>
                                </a:lnTo>
                                <a:lnTo>
                                  <a:pt x="2" y="133"/>
                                </a:lnTo>
                                <a:lnTo>
                                  <a:pt x="6" y="116"/>
                                </a:lnTo>
                                <a:lnTo>
                                  <a:pt x="11" y="100"/>
                                </a:lnTo>
                                <a:lnTo>
                                  <a:pt x="17" y="85"/>
                                </a:lnTo>
                                <a:lnTo>
                                  <a:pt x="25" y="71"/>
                                </a:lnTo>
                                <a:lnTo>
                                  <a:pt x="34" y="58"/>
                                </a:lnTo>
                                <a:lnTo>
                                  <a:pt x="44" y="46"/>
                                </a:lnTo>
                                <a:lnTo>
                                  <a:pt x="56" y="36"/>
                                </a:lnTo>
                                <a:lnTo>
                                  <a:pt x="68" y="26"/>
                                </a:lnTo>
                                <a:lnTo>
                                  <a:pt x="81" y="18"/>
                                </a:lnTo>
                                <a:lnTo>
                                  <a:pt x="95" y="12"/>
                                </a:lnTo>
                                <a:lnTo>
                                  <a:pt x="109" y="7"/>
                                </a:lnTo>
                                <a:lnTo>
                                  <a:pt x="124" y="3"/>
                                </a:lnTo>
                                <a:lnTo>
                                  <a:pt x="140" y="1"/>
                                </a:lnTo>
                                <a:lnTo>
                                  <a:pt x="157" y="0"/>
                                </a:lnTo>
                                <a:lnTo>
                                  <a:pt x="181" y="2"/>
                                </a:lnTo>
                                <a:lnTo>
                                  <a:pt x="203" y="7"/>
                                </a:lnTo>
                                <a:lnTo>
                                  <a:pt x="225" y="15"/>
                                </a:lnTo>
                                <a:lnTo>
                                  <a:pt x="246" y="26"/>
                                </a:lnTo>
                                <a:lnTo>
                                  <a:pt x="265" y="41"/>
                                </a:lnTo>
                                <a:lnTo>
                                  <a:pt x="282" y="58"/>
                                </a:lnTo>
                                <a:lnTo>
                                  <a:pt x="296" y="78"/>
                                </a:lnTo>
                                <a:lnTo>
                                  <a:pt x="307" y="101"/>
                                </a:lnTo>
                                <a:lnTo>
                                  <a:pt x="312" y="114"/>
                                </a:lnTo>
                                <a:lnTo>
                                  <a:pt x="317" y="128"/>
                                </a:lnTo>
                                <a:lnTo>
                                  <a:pt x="323" y="161"/>
                                </a:lnTo>
                                <a:lnTo>
                                  <a:pt x="327" y="198"/>
                                </a:lnTo>
                                <a:lnTo>
                                  <a:pt x="328" y="242"/>
                                </a:lnTo>
                                <a:lnTo>
                                  <a:pt x="327" y="287"/>
                                </a:lnTo>
                                <a:lnTo>
                                  <a:pt x="323" y="328"/>
                                </a:lnTo>
                                <a:lnTo>
                                  <a:pt x="317" y="364"/>
                                </a:lnTo>
                                <a:lnTo>
                                  <a:pt x="308" y="394"/>
                                </a:lnTo>
                                <a:lnTo>
                                  <a:pt x="296" y="421"/>
                                </a:lnTo>
                                <a:lnTo>
                                  <a:pt x="282" y="444"/>
                                </a:lnTo>
                                <a:lnTo>
                                  <a:pt x="274" y="455"/>
                                </a:lnTo>
                                <a:lnTo>
                                  <a:pt x="265" y="464"/>
                                </a:lnTo>
                                <a:lnTo>
                                  <a:pt x="256" y="473"/>
                                </a:lnTo>
                                <a:lnTo>
                                  <a:pt x="246" y="481"/>
                                </a:lnTo>
                                <a:lnTo>
                                  <a:pt x="235" y="488"/>
                                </a:lnTo>
                                <a:lnTo>
                                  <a:pt x="224" y="494"/>
                                </a:lnTo>
                                <a:lnTo>
                                  <a:pt x="213" y="499"/>
                                </a:lnTo>
                                <a:lnTo>
                                  <a:pt x="201" y="503"/>
                                </a:lnTo>
                                <a:lnTo>
                                  <a:pt x="189" y="506"/>
                                </a:lnTo>
                                <a:lnTo>
                                  <a:pt x="176" y="509"/>
                                </a:lnTo>
                                <a:lnTo>
                                  <a:pt x="149" y="511"/>
                                </a:lnTo>
                                <a:lnTo>
                                  <a:pt x="135" y="510"/>
                                </a:lnTo>
                                <a:lnTo>
                                  <a:pt x="121" y="509"/>
                                </a:lnTo>
                                <a:lnTo>
                                  <a:pt x="108" y="506"/>
                                </a:lnTo>
                                <a:lnTo>
                                  <a:pt x="96" y="502"/>
                                </a:lnTo>
                                <a:lnTo>
                                  <a:pt x="84" y="498"/>
                                </a:lnTo>
                                <a:lnTo>
                                  <a:pt x="73" y="492"/>
                                </a:lnTo>
                                <a:lnTo>
                                  <a:pt x="63" y="486"/>
                                </a:lnTo>
                                <a:lnTo>
                                  <a:pt x="53" y="478"/>
                                </a:lnTo>
                                <a:lnTo>
                                  <a:pt x="45" y="469"/>
                                </a:lnTo>
                                <a:lnTo>
                                  <a:pt x="37" y="460"/>
                                </a:lnTo>
                                <a:lnTo>
                                  <a:pt x="30" y="450"/>
                                </a:lnTo>
                                <a:lnTo>
                                  <a:pt x="24" y="439"/>
                                </a:lnTo>
                                <a:lnTo>
                                  <a:pt x="19" y="427"/>
                                </a:lnTo>
                                <a:lnTo>
                                  <a:pt x="14" y="414"/>
                                </a:lnTo>
                                <a:lnTo>
                                  <a:pt x="11" y="401"/>
                                </a:lnTo>
                                <a:lnTo>
                                  <a:pt x="9" y="386"/>
                                </a:lnTo>
                                <a:moveTo>
                                  <a:pt x="260" y="166"/>
                                </a:moveTo>
                                <a:lnTo>
                                  <a:pt x="258" y="141"/>
                                </a:lnTo>
                                <a:lnTo>
                                  <a:pt x="256" y="129"/>
                                </a:lnTo>
                                <a:lnTo>
                                  <a:pt x="253" y="118"/>
                                </a:lnTo>
                                <a:lnTo>
                                  <a:pt x="249" y="108"/>
                                </a:lnTo>
                                <a:lnTo>
                                  <a:pt x="244" y="99"/>
                                </a:lnTo>
                                <a:lnTo>
                                  <a:pt x="239" y="90"/>
                                </a:lnTo>
                                <a:lnTo>
                                  <a:pt x="232" y="82"/>
                                </a:lnTo>
                                <a:lnTo>
                                  <a:pt x="217" y="68"/>
                                </a:lnTo>
                                <a:lnTo>
                                  <a:pt x="209" y="63"/>
                                </a:lnTo>
                                <a:lnTo>
                                  <a:pt x="201" y="59"/>
                                </a:lnTo>
                                <a:lnTo>
                                  <a:pt x="192" y="55"/>
                                </a:lnTo>
                                <a:lnTo>
                                  <a:pt x="183" y="53"/>
                                </a:lnTo>
                                <a:lnTo>
                                  <a:pt x="174" y="51"/>
                                </a:lnTo>
                                <a:lnTo>
                                  <a:pt x="164" y="51"/>
                                </a:lnTo>
                                <a:lnTo>
                                  <a:pt x="154" y="51"/>
                                </a:lnTo>
                                <a:lnTo>
                                  <a:pt x="144" y="53"/>
                                </a:lnTo>
                                <a:lnTo>
                                  <a:pt x="135" y="56"/>
                                </a:lnTo>
                                <a:lnTo>
                                  <a:pt x="126" y="59"/>
                                </a:lnTo>
                                <a:lnTo>
                                  <a:pt x="117" y="64"/>
                                </a:lnTo>
                                <a:lnTo>
                                  <a:pt x="109" y="70"/>
                                </a:lnTo>
                                <a:lnTo>
                                  <a:pt x="93" y="84"/>
                                </a:lnTo>
                                <a:lnTo>
                                  <a:pt x="86" y="93"/>
                                </a:lnTo>
                                <a:lnTo>
                                  <a:pt x="80" y="102"/>
                                </a:lnTo>
                                <a:lnTo>
                                  <a:pt x="75" y="112"/>
                                </a:lnTo>
                                <a:lnTo>
                                  <a:pt x="70" y="123"/>
                                </a:lnTo>
                                <a:lnTo>
                                  <a:pt x="67" y="134"/>
                                </a:lnTo>
                                <a:lnTo>
                                  <a:pt x="65" y="146"/>
                                </a:lnTo>
                                <a:lnTo>
                                  <a:pt x="63" y="171"/>
                                </a:lnTo>
                                <a:lnTo>
                                  <a:pt x="64" y="194"/>
                                </a:lnTo>
                                <a:lnTo>
                                  <a:pt x="67" y="204"/>
                                </a:lnTo>
                                <a:lnTo>
                                  <a:pt x="70" y="214"/>
                                </a:lnTo>
                                <a:lnTo>
                                  <a:pt x="74" y="224"/>
                                </a:lnTo>
                                <a:lnTo>
                                  <a:pt x="79" y="232"/>
                                </a:lnTo>
                                <a:lnTo>
                                  <a:pt x="85" y="241"/>
                                </a:lnTo>
                                <a:lnTo>
                                  <a:pt x="91" y="248"/>
                                </a:lnTo>
                                <a:lnTo>
                                  <a:pt x="107" y="262"/>
                                </a:lnTo>
                                <a:lnTo>
                                  <a:pt x="115" y="267"/>
                                </a:lnTo>
                                <a:lnTo>
                                  <a:pt x="124" y="271"/>
                                </a:lnTo>
                                <a:lnTo>
                                  <a:pt x="133" y="274"/>
                                </a:lnTo>
                                <a:lnTo>
                                  <a:pt x="142" y="276"/>
                                </a:lnTo>
                                <a:lnTo>
                                  <a:pt x="163" y="278"/>
                                </a:lnTo>
                                <a:lnTo>
                                  <a:pt x="183" y="276"/>
                                </a:lnTo>
                                <a:lnTo>
                                  <a:pt x="192" y="274"/>
                                </a:lnTo>
                                <a:lnTo>
                                  <a:pt x="201" y="271"/>
                                </a:lnTo>
                                <a:lnTo>
                                  <a:pt x="210" y="267"/>
                                </a:lnTo>
                                <a:lnTo>
                                  <a:pt x="218" y="262"/>
                                </a:lnTo>
                                <a:lnTo>
                                  <a:pt x="226" y="255"/>
                                </a:lnTo>
                                <a:lnTo>
                                  <a:pt x="233" y="248"/>
                                </a:lnTo>
                                <a:lnTo>
                                  <a:pt x="239" y="241"/>
                                </a:lnTo>
                                <a:lnTo>
                                  <a:pt x="245" y="232"/>
                                </a:lnTo>
                                <a:lnTo>
                                  <a:pt x="249" y="223"/>
                                </a:lnTo>
                                <a:lnTo>
                                  <a:pt x="253" y="213"/>
                                </a:lnTo>
                                <a:lnTo>
                                  <a:pt x="258" y="191"/>
                                </a:lnTo>
                                <a:lnTo>
                                  <a:pt x="260" y="166"/>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64" name="Freeform 241"/>
                        <wps:cNvSpPr>
                          <a:spLocks/>
                        </wps:cNvSpPr>
                        <wps:spPr bwMode="auto">
                          <a:xfrm>
                            <a:off x="6396355" y="1905"/>
                            <a:ext cx="78740" cy="120015"/>
                          </a:xfrm>
                          <a:custGeom>
                            <a:avLst/>
                            <a:gdLst>
                              <a:gd name="T0" fmla="*/ 64 w 332"/>
                              <a:gd name="T1" fmla="*/ 357 h 502"/>
                              <a:gd name="T2" fmla="*/ 76 w 332"/>
                              <a:gd name="T3" fmla="*/ 398 h 502"/>
                              <a:gd name="T4" fmla="*/ 98 w 332"/>
                              <a:gd name="T5" fmla="*/ 427 h 502"/>
                              <a:gd name="T6" fmla="*/ 127 w 332"/>
                              <a:gd name="T7" fmla="*/ 445 h 502"/>
                              <a:gd name="T8" fmla="*/ 161 w 332"/>
                              <a:gd name="T9" fmla="*/ 451 h 502"/>
                              <a:gd name="T10" fmla="*/ 182 w 332"/>
                              <a:gd name="T11" fmla="*/ 449 h 502"/>
                              <a:gd name="T12" fmla="*/ 202 w 332"/>
                              <a:gd name="T13" fmla="*/ 443 h 502"/>
                              <a:gd name="T14" fmla="*/ 220 w 332"/>
                              <a:gd name="T15" fmla="*/ 432 h 502"/>
                              <a:gd name="T16" fmla="*/ 236 w 332"/>
                              <a:gd name="T17" fmla="*/ 418 h 502"/>
                              <a:gd name="T18" fmla="*/ 249 w 332"/>
                              <a:gd name="T19" fmla="*/ 400 h 502"/>
                              <a:gd name="T20" fmla="*/ 259 w 332"/>
                              <a:gd name="T21" fmla="*/ 379 h 502"/>
                              <a:gd name="T22" fmla="*/ 264 w 332"/>
                              <a:gd name="T23" fmla="*/ 355 h 502"/>
                              <a:gd name="T24" fmla="*/ 266 w 332"/>
                              <a:gd name="T25" fmla="*/ 329 h 502"/>
                              <a:gd name="T26" fmla="*/ 262 w 332"/>
                              <a:gd name="T27" fmla="*/ 293 h 502"/>
                              <a:gd name="T28" fmla="*/ 255 w 332"/>
                              <a:gd name="T29" fmla="*/ 272 h 502"/>
                              <a:gd name="T30" fmla="*/ 244 w 332"/>
                              <a:gd name="T31" fmla="*/ 254 h 502"/>
                              <a:gd name="T32" fmla="*/ 229 w 332"/>
                              <a:gd name="T33" fmla="*/ 239 h 502"/>
                              <a:gd name="T34" fmla="*/ 212 w 332"/>
                              <a:gd name="T35" fmla="*/ 228 h 502"/>
                              <a:gd name="T36" fmla="*/ 193 w 332"/>
                              <a:gd name="T37" fmla="*/ 220 h 502"/>
                              <a:gd name="T38" fmla="*/ 160 w 332"/>
                              <a:gd name="T39" fmla="*/ 216 h 502"/>
                              <a:gd name="T40" fmla="*/ 131 w 332"/>
                              <a:gd name="T41" fmla="*/ 219 h 502"/>
                              <a:gd name="T42" fmla="*/ 106 w 332"/>
                              <a:gd name="T43" fmla="*/ 229 h 502"/>
                              <a:gd name="T44" fmla="*/ 85 w 332"/>
                              <a:gd name="T45" fmla="*/ 245 h 502"/>
                              <a:gd name="T46" fmla="*/ 69 w 332"/>
                              <a:gd name="T47" fmla="*/ 264 h 502"/>
                              <a:gd name="T48" fmla="*/ 59 w 332"/>
                              <a:gd name="T49" fmla="*/ 0 h 502"/>
                              <a:gd name="T50" fmla="*/ 308 w 332"/>
                              <a:gd name="T51" fmla="*/ 59 h 502"/>
                              <a:gd name="T52" fmla="*/ 82 w 332"/>
                              <a:gd name="T53" fmla="*/ 193 h 502"/>
                              <a:gd name="T54" fmla="*/ 128 w 332"/>
                              <a:gd name="T55" fmla="*/ 169 h 502"/>
                              <a:gd name="T56" fmla="*/ 176 w 332"/>
                              <a:gd name="T57" fmla="*/ 162 h 502"/>
                              <a:gd name="T58" fmla="*/ 207 w 332"/>
                              <a:gd name="T59" fmla="*/ 164 h 502"/>
                              <a:gd name="T60" fmla="*/ 236 w 332"/>
                              <a:gd name="T61" fmla="*/ 173 h 502"/>
                              <a:gd name="T62" fmla="*/ 263 w 332"/>
                              <a:gd name="T63" fmla="*/ 187 h 502"/>
                              <a:gd name="T64" fmla="*/ 287 w 332"/>
                              <a:gd name="T65" fmla="*/ 207 h 502"/>
                              <a:gd name="T66" fmla="*/ 306 w 332"/>
                              <a:gd name="T67" fmla="*/ 231 h 502"/>
                              <a:gd name="T68" fmla="*/ 320 w 332"/>
                              <a:gd name="T69" fmla="*/ 259 h 502"/>
                              <a:gd name="T70" fmla="*/ 329 w 332"/>
                              <a:gd name="T71" fmla="*/ 290 h 502"/>
                              <a:gd name="T72" fmla="*/ 332 w 332"/>
                              <a:gd name="T73" fmla="*/ 324 h 502"/>
                              <a:gd name="T74" fmla="*/ 329 w 332"/>
                              <a:gd name="T75" fmla="*/ 356 h 502"/>
                              <a:gd name="T76" fmla="*/ 322 w 332"/>
                              <a:gd name="T77" fmla="*/ 387 h 502"/>
                              <a:gd name="T78" fmla="*/ 309 w 332"/>
                              <a:gd name="T79" fmla="*/ 415 h 502"/>
                              <a:gd name="T80" fmla="*/ 292 w 332"/>
                              <a:gd name="T81" fmla="*/ 441 h 502"/>
                              <a:gd name="T82" fmla="*/ 266 w 332"/>
                              <a:gd name="T83" fmla="*/ 467 h 502"/>
                              <a:gd name="T84" fmla="*/ 235 w 332"/>
                              <a:gd name="T85" fmla="*/ 486 h 502"/>
                              <a:gd name="T86" fmla="*/ 200 w 332"/>
                              <a:gd name="T87" fmla="*/ 498 h 502"/>
                              <a:gd name="T88" fmla="*/ 161 w 332"/>
                              <a:gd name="T89" fmla="*/ 502 h 502"/>
                              <a:gd name="T90" fmla="*/ 128 w 332"/>
                              <a:gd name="T91" fmla="*/ 499 h 502"/>
                              <a:gd name="T92" fmla="*/ 99 w 332"/>
                              <a:gd name="T93" fmla="*/ 492 h 502"/>
                              <a:gd name="T94" fmla="*/ 72 w 332"/>
                              <a:gd name="T95" fmla="*/ 480 h 502"/>
                              <a:gd name="T96" fmla="*/ 49 w 332"/>
                              <a:gd name="T97" fmla="*/ 463 h 502"/>
                              <a:gd name="T98" fmla="*/ 30 w 332"/>
                              <a:gd name="T99" fmla="*/ 443 h 502"/>
                              <a:gd name="T100" fmla="*/ 15 w 332"/>
                              <a:gd name="T101" fmla="*/ 419 h 502"/>
                              <a:gd name="T102" fmla="*/ 5 w 332"/>
                              <a:gd name="T103" fmla="*/ 392 h 502"/>
                              <a:gd name="T104" fmla="*/ 0 w 332"/>
                              <a:gd name="T105" fmla="*/ 362 h 5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332" h="502">
                                <a:moveTo>
                                  <a:pt x="0" y="362"/>
                                </a:moveTo>
                                <a:lnTo>
                                  <a:pt x="64" y="357"/>
                                </a:lnTo>
                                <a:lnTo>
                                  <a:pt x="69" y="379"/>
                                </a:lnTo>
                                <a:lnTo>
                                  <a:pt x="76" y="398"/>
                                </a:lnTo>
                                <a:lnTo>
                                  <a:pt x="86" y="414"/>
                                </a:lnTo>
                                <a:lnTo>
                                  <a:pt x="98" y="427"/>
                                </a:lnTo>
                                <a:lnTo>
                                  <a:pt x="111" y="438"/>
                                </a:lnTo>
                                <a:lnTo>
                                  <a:pt x="127" y="445"/>
                                </a:lnTo>
                                <a:lnTo>
                                  <a:pt x="143" y="450"/>
                                </a:lnTo>
                                <a:lnTo>
                                  <a:pt x="161" y="451"/>
                                </a:lnTo>
                                <a:lnTo>
                                  <a:pt x="172" y="451"/>
                                </a:lnTo>
                                <a:lnTo>
                                  <a:pt x="182" y="449"/>
                                </a:lnTo>
                                <a:lnTo>
                                  <a:pt x="192" y="446"/>
                                </a:lnTo>
                                <a:lnTo>
                                  <a:pt x="202" y="443"/>
                                </a:lnTo>
                                <a:lnTo>
                                  <a:pt x="211" y="438"/>
                                </a:lnTo>
                                <a:lnTo>
                                  <a:pt x="220" y="432"/>
                                </a:lnTo>
                                <a:lnTo>
                                  <a:pt x="228" y="426"/>
                                </a:lnTo>
                                <a:lnTo>
                                  <a:pt x="236" y="418"/>
                                </a:lnTo>
                                <a:lnTo>
                                  <a:pt x="243" y="409"/>
                                </a:lnTo>
                                <a:lnTo>
                                  <a:pt x="249" y="400"/>
                                </a:lnTo>
                                <a:lnTo>
                                  <a:pt x="254" y="390"/>
                                </a:lnTo>
                                <a:lnTo>
                                  <a:pt x="259" y="379"/>
                                </a:lnTo>
                                <a:lnTo>
                                  <a:pt x="262" y="367"/>
                                </a:lnTo>
                                <a:lnTo>
                                  <a:pt x="264" y="355"/>
                                </a:lnTo>
                                <a:lnTo>
                                  <a:pt x="266" y="342"/>
                                </a:lnTo>
                                <a:lnTo>
                                  <a:pt x="266" y="329"/>
                                </a:lnTo>
                                <a:lnTo>
                                  <a:pt x="265" y="304"/>
                                </a:lnTo>
                                <a:lnTo>
                                  <a:pt x="262" y="293"/>
                                </a:lnTo>
                                <a:lnTo>
                                  <a:pt x="259" y="282"/>
                                </a:lnTo>
                                <a:lnTo>
                                  <a:pt x="255" y="272"/>
                                </a:lnTo>
                                <a:lnTo>
                                  <a:pt x="250" y="263"/>
                                </a:lnTo>
                                <a:lnTo>
                                  <a:pt x="244" y="254"/>
                                </a:lnTo>
                                <a:lnTo>
                                  <a:pt x="237" y="246"/>
                                </a:lnTo>
                                <a:lnTo>
                                  <a:pt x="229" y="239"/>
                                </a:lnTo>
                                <a:lnTo>
                                  <a:pt x="221" y="233"/>
                                </a:lnTo>
                                <a:lnTo>
                                  <a:pt x="212" y="228"/>
                                </a:lnTo>
                                <a:lnTo>
                                  <a:pt x="203" y="223"/>
                                </a:lnTo>
                                <a:lnTo>
                                  <a:pt x="193" y="220"/>
                                </a:lnTo>
                                <a:lnTo>
                                  <a:pt x="182" y="218"/>
                                </a:lnTo>
                                <a:lnTo>
                                  <a:pt x="160" y="216"/>
                                </a:lnTo>
                                <a:lnTo>
                                  <a:pt x="145" y="217"/>
                                </a:lnTo>
                                <a:lnTo>
                                  <a:pt x="131" y="219"/>
                                </a:lnTo>
                                <a:lnTo>
                                  <a:pt x="118" y="223"/>
                                </a:lnTo>
                                <a:lnTo>
                                  <a:pt x="106" y="229"/>
                                </a:lnTo>
                                <a:lnTo>
                                  <a:pt x="95" y="236"/>
                                </a:lnTo>
                                <a:lnTo>
                                  <a:pt x="85" y="245"/>
                                </a:lnTo>
                                <a:lnTo>
                                  <a:pt x="76" y="254"/>
                                </a:lnTo>
                                <a:lnTo>
                                  <a:pt x="69" y="264"/>
                                </a:lnTo>
                                <a:lnTo>
                                  <a:pt x="11" y="257"/>
                                </a:lnTo>
                                <a:lnTo>
                                  <a:pt x="59" y="0"/>
                                </a:lnTo>
                                <a:lnTo>
                                  <a:pt x="308" y="0"/>
                                </a:lnTo>
                                <a:lnTo>
                                  <a:pt x="308" y="59"/>
                                </a:lnTo>
                                <a:lnTo>
                                  <a:pt x="108" y="59"/>
                                </a:lnTo>
                                <a:lnTo>
                                  <a:pt x="82" y="193"/>
                                </a:lnTo>
                                <a:lnTo>
                                  <a:pt x="104" y="179"/>
                                </a:lnTo>
                                <a:lnTo>
                                  <a:pt x="128" y="169"/>
                                </a:lnTo>
                                <a:lnTo>
                                  <a:pt x="152" y="163"/>
                                </a:lnTo>
                                <a:lnTo>
                                  <a:pt x="176" y="162"/>
                                </a:lnTo>
                                <a:lnTo>
                                  <a:pt x="192" y="162"/>
                                </a:lnTo>
                                <a:lnTo>
                                  <a:pt x="207" y="164"/>
                                </a:lnTo>
                                <a:lnTo>
                                  <a:pt x="222" y="168"/>
                                </a:lnTo>
                                <a:lnTo>
                                  <a:pt x="236" y="173"/>
                                </a:lnTo>
                                <a:lnTo>
                                  <a:pt x="250" y="179"/>
                                </a:lnTo>
                                <a:lnTo>
                                  <a:pt x="263" y="187"/>
                                </a:lnTo>
                                <a:lnTo>
                                  <a:pt x="275" y="196"/>
                                </a:lnTo>
                                <a:lnTo>
                                  <a:pt x="287" y="207"/>
                                </a:lnTo>
                                <a:lnTo>
                                  <a:pt x="297" y="219"/>
                                </a:lnTo>
                                <a:lnTo>
                                  <a:pt x="306" y="231"/>
                                </a:lnTo>
                                <a:lnTo>
                                  <a:pt x="314" y="245"/>
                                </a:lnTo>
                                <a:lnTo>
                                  <a:pt x="320" y="259"/>
                                </a:lnTo>
                                <a:lnTo>
                                  <a:pt x="325" y="274"/>
                                </a:lnTo>
                                <a:lnTo>
                                  <a:pt x="329" y="290"/>
                                </a:lnTo>
                                <a:lnTo>
                                  <a:pt x="331" y="306"/>
                                </a:lnTo>
                                <a:lnTo>
                                  <a:pt x="332" y="324"/>
                                </a:lnTo>
                                <a:lnTo>
                                  <a:pt x="331" y="340"/>
                                </a:lnTo>
                                <a:lnTo>
                                  <a:pt x="329" y="356"/>
                                </a:lnTo>
                                <a:lnTo>
                                  <a:pt x="326" y="372"/>
                                </a:lnTo>
                                <a:lnTo>
                                  <a:pt x="322" y="387"/>
                                </a:lnTo>
                                <a:lnTo>
                                  <a:pt x="316" y="401"/>
                                </a:lnTo>
                                <a:lnTo>
                                  <a:pt x="309" y="415"/>
                                </a:lnTo>
                                <a:lnTo>
                                  <a:pt x="301" y="428"/>
                                </a:lnTo>
                                <a:lnTo>
                                  <a:pt x="292" y="441"/>
                                </a:lnTo>
                                <a:lnTo>
                                  <a:pt x="279" y="455"/>
                                </a:lnTo>
                                <a:lnTo>
                                  <a:pt x="266" y="467"/>
                                </a:lnTo>
                                <a:lnTo>
                                  <a:pt x="251" y="478"/>
                                </a:lnTo>
                                <a:lnTo>
                                  <a:pt x="235" y="486"/>
                                </a:lnTo>
                                <a:lnTo>
                                  <a:pt x="218" y="493"/>
                                </a:lnTo>
                                <a:lnTo>
                                  <a:pt x="200" y="498"/>
                                </a:lnTo>
                                <a:lnTo>
                                  <a:pt x="181" y="501"/>
                                </a:lnTo>
                                <a:lnTo>
                                  <a:pt x="161" y="502"/>
                                </a:lnTo>
                                <a:lnTo>
                                  <a:pt x="144" y="501"/>
                                </a:lnTo>
                                <a:lnTo>
                                  <a:pt x="128" y="499"/>
                                </a:lnTo>
                                <a:lnTo>
                                  <a:pt x="113" y="496"/>
                                </a:lnTo>
                                <a:lnTo>
                                  <a:pt x="99" y="492"/>
                                </a:lnTo>
                                <a:lnTo>
                                  <a:pt x="85" y="487"/>
                                </a:lnTo>
                                <a:lnTo>
                                  <a:pt x="72" y="480"/>
                                </a:lnTo>
                                <a:lnTo>
                                  <a:pt x="60" y="472"/>
                                </a:lnTo>
                                <a:lnTo>
                                  <a:pt x="49" y="463"/>
                                </a:lnTo>
                                <a:lnTo>
                                  <a:pt x="39" y="453"/>
                                </a:lnTo>
                                <a:lnTo>
                                  <a:pt x="30" y="443"/>
                                </a:lnTo>
                                <a:lnTo>
                                  <a:pt x="22" y="431"/>
                                </a:lnTo>
                                <a:lnTo>
                                  <a:pt x="15" y="419"/>
                                </a:lnTo>
                                <a:lnTo>
                                  <a:pt x="10" y="406"/>
                                </a:lnTo>
                                <a:lnTo>
                                  <a:pt x="5" y="392"/>
                                </a:lnTo>
                                <a:lnTo>
                                  <a:pt x="2" y="377"/>
                                </a:lnTo>
                                <a:lnTo>
                                  <a:pt x="0" y="3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65" name="Freeform 242"/>
                        <wps:cNvSpPr>
                          <a:spLocks noEditPoints="1"/>
                        </wps:cNvSpPr>
                        <wps:spPr bwMode="auto">
                          <a:xfrm>
                            <a:off x="6489065" y="0"/>
                            <a:ext cx="77470" cy="121920"/>
                          </a:xfrm>
                          <a:custGeom>
                            <a:avLst/>
                            <a:gdLst>
                              <a:gd name="T0" fmla="*/ 1 w 326"/>
                              <a:gd name="T1" fmla="*/ 213 h 511"/>
                              <a:gd name="T2" fmla="*/ 10 w 326"/>
                              <a:gd name="T3" fmla="*/ 142 h 511"/>
                              <a:gd name="T4" fmla="*/ 28 w 326"/>
                              <a:gd name="T5" fmla="*/ 87 h 511"/>
                              <a:gd name="T6" fmla="*/ 55 w 326"/>
                              <a:gd name="T7" fmla="*/ 46 h 511"/>
                              <a:gd name="T8" fmla="*/ 81 w 326"/>
                              <a:gd name="T9" fmla="*/ 22 h 511"/>
                              <a:gd name="T10" fmla="*/ 102 w 326"/>
                              <a:gd name="T11" fmla="*/ 11 h 511"/>
                              <a:gd name="T12" fmla="*/ 124 w 326"/>
                              <a:gd name="T13" fmla="*/ 4 h 511"/>
                              <a:gd name="T14" fmla="*/ 163 w 326"/>
                              <a:gd name="T15" fmla="*/ 0 h 511"/>
                              <a:gd name="T16" fmla="*/ 200 w 326"/>
                              <a:gd name="T17" fmla="*/ 4 h 511"/>
                              <a:gd name="T18" fmla="*/ 233 w 326"/>
                              <a:gd name="T19" fmla="*/ 16 h 511"/>
                              <a:gd name="T20" fmla="*/ 261 w 326"/>
                              <a:gd name="T21" fmla="*/ 36 h 511"/>
                              <a:gd name="T22" fmla="*/ 283 w 326"/>
                              <a:gd name="T23" fmla="*/ 63 h 511"/>
                              <a:gd name="T24" fmla="*/ 301 w 326"/>
                              <a:gd name="T25" fmla="*/ 97 h 511"/>
                              <a:gd name="T26" fmla="*/ 314 w 326"/>
                              <a:gd name="T27" fmla="*/ 137 h 511"/>
                              <a:gd name="T28" fmla="*/ 323 w 326"/>
                              <a:gd name="T29" fmla="*/ 189 h 511"/>
                              <a:gd name="T30" fmla="*/ 326 w 326"/>
                              <a:gd name="T31" fmla="*/ 255 h 511"/>
                              <a:gd name="T32" fmla="*/ 321 w 326"/>
                              <a:gd name="T33" fmla="*/ 335 h 511"/>
                              <a:gd name="T34" fmla="*/ 307 w 326"/>
                              <a:gd name="T35" fmla="*/ 398 h 511"/>
                              <a:gd name="T36" fmla="*/ 285 w 326"/>
                              <a:gd name="T37" fmla="*/ 445 h 511"/>
                              <a:gd name="T38" fmla="*/ 253 w 326"/>
                              <a:gd name="T39" fmla="*/ 481 h 511"/>
                              <a:gd name="T40" fmla="*/ 234 w 326"/>
                              <a:gd name="T41" fmla="*/ 494 h 511"/>
                              <a:gd name="T42" fmla="*/ 213 w 326"/>
                              <a:gd name="T43" fmla="*/ 503 h 511"/>
                              <a:gd name="T44" fmla="*/ 189 w 326"/>
                              <a:gd name="T45" fmla="*/ 509 h 511"/>
                              <a:gd name="T46" fmla="*/ 145 w 326"/>
                              <a:gd name="T47" fmla="*/ 510 h 511"/>
                              <a:gd name="T48" fmla="*/ 113 w 326"/>
                              <a:gd name="T49" fmla="*/ 503 h 511"/>
                              <a:gd name="T50" fmla="*/ 84 w 326"/>
                              <a:gd name="T51" fmla="*/ 490 h 511"/>
                              <a:gd name="T52" fmla="*/ 60 w 326"/>
                              <a:gd name="T53" fmla="*/ 471 h 511"/>
                              <a:gd name="T54" fmla="*/ 37 w 326"/>
                              <a:gd name="T55" fmla="*/ 442 h 511"/>
                              <a:gd name="T56" fmla="*/ 19 w 326"/>
                              <a:gd name="T57" fmla="*/ 401 h 511"/>
                              <a:gd name="T58" fmla="*/ 6 w 326"/>
                              <a:gd name="T59" fmla="*/ 350 h 511"/>
                              <a:gd name="T60" fmla="*/ 0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2 w 326"/>
                              <a:gd name="T77" fmla="*/ 459 h 511"/>
                              <a:gd name="T78" fmla="*/ 173 w 326"/>
                              <a:gd name="T79" fmla="*/ 459 h 511"/>
                              <a:gd name="T80" fmla="*/ 192 w 326"/>
                              <a:gd name="T81" fmla="*/ 454 h 511"/>
                              <a:gd name="T82" fmla="*/ 210 w 326"/>
                              <a:gd name="T83" fmla="*/ 444 h 511"/>
                              <a:gd name="T84" fmla="*/ 226 w 326"/>
                              <a:gd name="T85" fmla="*/ 429 h 511"/>
                              <a:gd name="T86" fmla="*/ 240 w 326"/>
                              <a:gd name="T87" fmla="*/ 408 h 511"/>
                              <a:gd name="T88" fmla="*/ 251 w 326"/>
                              <a:gd name="T89" fmla="*/ 377 h 511"/>
                              <a:gd name="T90" fmla="*/ 258 w 326"/>
                              <a:gd name="T91" fmla="*/ 336 h 511"/>
                              <a:gd name="T92" fmla="*/ 262 w 326"/>
                              <a:gd name="T93" fmla="*/ 255 h 511"/>
                              <a:gd name="T94" fmla="*/ 258 w 326"/>
                              <a:gd name="T95" fmla="*/ 175 h 511"/>
                              <a:gd name="T96" fmla="*/ 251 w 326"/>
                              <a:gd name="T97" fmla="*/ 133 h 511"/>
                              <a:gd name="T98" fmla="*/ 240 w 326"/>
                              <a:gd name="T99" fmla="*/ 103 h 511"/>
                              <a:gd name="T100" fmla="*/ 226 w 326"/>
                              <a:gd name="T101" fmla="*/ 82 h 511"/>
                              <a:gd name="T102" fmla="*/ 210 w 326"/>
                              <a:gd name="T103" fmla="*/ 67 h 511"/>
                              <a:gd name="T104" fmla="*/ 192 w 326"/>
                              <a:gd name="T105" fmla="*/ 57 h 511"/>
                              <a:gd name="T106" fmla="*/ 172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5 w 326"/>
                              <a:gd name="T119" fmla="*/ 132 h 511"/>
                              <a:gd name="T120" fmla="*/ 67 w 326"/>
                              <a:gd name="T121" fmla="*/ 174 h 511"/>
                              <a:gd name="T122" fmla="*/ 63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4" y="175"/>
                                </a:lnTo>
                                <a:lnTo>
                                  <a:pt x="10" y="142"/>
                                </a:lnTo>
                                <a:lnTo>
                                  <a:pt x="18" y="113"/>
                                </a:lnTo>
                                <a:lnTo>
                                  <a:pt x="28" y="87"/>
                                </a:lnTo>
                                <a:lnTo>
                                  <a:pt x="40" y="65"/>
                                </a:lnTo>
                                <a:lnTo>
                                  <a:pt x="55" y="46"/>
                                </a:lnTo>
                                <a:lnTo>
                                  <a:pt x="72" y="29"/>
                                </a:lnTo>
                                <a:lnTo>
                                  <a:pt x="81" y="22"/>
                                </a:lnTo>
                                <a:lnTo>
                                  <a:pt x="91" y="16"/>
                                </a:lnTo>
                                <a:lnTo>
                                  <a:pt x="102" y="11"/>
                                </a:lnTo>
                                <a:lnTo>
                                  <a:pt x="113" y="7"/>
                                </a:lnTo>
                                <a:lnTo>
                                  <a:pt x="124" y="4"/>
                                </a:lnTo>
                                <a:lnTo>
                                  <a:pt x="136" y="2"/>
                                </a:lnTo>
                                <a:lnTo>
                                  <a:pt x="163" y="0"/>
                                </a:lnTo>
                                <a:lnTo>
                                  <a:pt x="182" y="1"/>
                                </a:lnTo>
                                <a:lnTo>
                                  <a:pt x="200" y="4"/>
                                </a:lnTo>
                                <a:lnTo>
                                  <a:pt x="217" y="9"/>
                                </a:lnTo>
                                <a:lnTo>
                                  <a:pt x="233" y="16"/>
                                </a:lnTo>
                                <a:lnTo>
                                  <a:pt x="248" y="25"/>
                                </a:lnTo>
                                <a:lnTo>
                                  <a:pt x="261" y="36"/>
                                </a:lnTo>
                                <a:lnTo>
                                  <a:pt x="273" y="49"/>
                                </a:lnTo>
                                <a:lnTo>
                                  <a:pt x="283" y="63"/>
                                </a:lnTo>
                                <a:lnTo>
                                  <a:pt x="293" y="79"/>
                                </a:lnTo>
                                <a:lnTo>
                                  <a:pt x="301" y="97"/>
                                </a:lnTo>
                                <a:lnTo>
                                  <a:pt x="308" y="116"/>
                                </a:lnTo>
                                <a:lnTo>
                                  <a:pt x="314" y="137"/>
                                </a:lnTo>
                                <a:lnTo>
                                  <a:pt x="319" y="161"/>
                                </a:lnTo>
                                <a:lnTo>
                                  <a:pt x="323" y="189"/>
                                </a:lnTo>
                                <a:lnTo>
                                  <a:pt x="325" y="220"/>
                                </a:lnTo>
                                <a:lnTo>
                                  <a:pt x="326" y="255"/>
                                </a:lnTo>
                                <a:lnTo>
                                  <a:pt x="324" y="297"/>
                                </a:lnTo>
                                <a:lnTo>
                                  <a:pt x="321" y="335"/>
                                </a:lnTo>
                                <a:lnTo>
                                  <a:pt x="315" y="368"/>
                                </a:lnTo>
                                <a:lnTo>
                                  <a:pt x="307" y="398"/>
                                </a:lnTo>
                                <a:lnTo>
                                  <a:pt x="297" y="423"/>
                                </a:lnTo>
                                <a:lnTo>
                                  <a:pt x="285" y="445"/>
                                </a:lnTo>
                                <a:lnTo>
                                  <a:pt x="270" y="465"/>
                                </a:lnTo>
                                <a:lnTo>
                                  <a:pt x="253" y="481"/>
                                </a:lnTo>
                                <a:lnTo>
                                  <a:pt x="244" y="488"/>
                                </a:lnTo>
                                <a:lnTo>
                                  <a:pt x="234" y="494"/>
                                </a:lnTo>
                                <a:lnTo>
                                  <a:pt x="224" y="499"/>
                                </a:lnTo>
                                <a:lnTo>
                                  <a:pt x="213" y="503"/>
                                </a:lnTo>
                                <a:lnTo>
                                  <a:pt x="201" y="506"/>
                                </a:lnTo>
                                <a:lnTo>
                                  <a:pt x="189" y="509"/>
                                </a:lnTo>
                                <a:lnTo>
                                  <a:pt x="163" y="511"/>
                                </a:lnTo>
                                <a:lnTo>
                                  <a:pt x="145" y="510"/>
                                </a:lnTo>
                                <a:lnTo>
                                  <a:pt x="128" y="507"/>
                                </a:lnTo>
                                <a:lnTo>
                                  <a:pt x="113" y="503"/>
                                </a:lnTo>
                                <a:lnTo>
                                  <a:pt x="98" y="498"/>
                                </a:lnTo>
                                <a:lnTo>
                                  <a:pt x="84" y="490"/>
                                </a:lnTo>
                                <a:lnTo>
                                  <a:pt x="72" y="481"/>
                                </a:lnTo>
                                <a:lnTo>
                                  <a:pt x="60" y="471"/>
                                </a:lnTo>
                                <a:lnTo>
                                  <a:pt x="49" y="459"/>
                                </a:lnTo>
                                <a:lnTo>
                                  <a:pt x="37" y="442"/>
                                </a:lnTo>
                                <a:lnTo>
                                  <a:pt x="27" y="423"/>
                                </a:lnTo>
                                <a:lnTo>
                                  <a:pt x="19" y="401"/>
                                </a:lnTo>
                                <a:lnTo>
                                  <a:pt x="12" y="377"/>
                                </a:lnTo>
                                <a:lnTo>
                                  <a:pt x="6" y="350"/>
                                </a:lnTo>
                                <a:lnTo>
                                  <a:pt x="3" y="321"/>
                                </a:lnTo>
                                <a:lnTo>
                                  <a:pt x="0" y="289"/>
                                </a:lnTo>
                                <a:lnTo>
                                  <a:pt x="0" y="255"/>
                                </a:lnTo>
                                <a:moveTo>
                                  <a:pt x="63" y="255"/>
                                </a:moveTo>
                                <a:lnTo>
                                  <a:pt x="64" y="312"/>
                                </a:lnTo>
                                <a:lnTo>
                                  <a:pt x="67" y="336"/>
                                </a:lnTo>
                                <a:lnTo>
                                  <a:pt x="70" y="358"/>
                                </a:lnTo>
                                <a:lnTo>
                                  <a:pt x="74" y="377"/>
                                </a:lnTo>
                                <a:lnTo>
                                  <a:pt x="79" y="394"/>
                                </a:lnTo>
                                <a:lnTo>
                                  <a:pt x="85" y="408"/>
                                </a:lnTo>
                                <a:lnTo>
                                  <a:pt x="91" y="419"/>
                                </a:lnTo>
                                <a:lnTo>
                                  <a:pt x="99" y="429"/>
                                </a:lnTo>
                                <a:lnTo>
                                  <a:pt x="107" y="437"/>
                                </a:lnTo>
                                <a:lnTo>
                                  <a:pt x="115" y="444"/>
                                </a:lnTo>
                                <a:lnTo>
                                  <a:pt x="124" y="450"/>
                                </a:lnTo>
                                <a:lnTo>
                                  <a:pt x="133" y="454"/>
                                </a:lnTo>
                                <a:lnTo>
                                  <a:pt x="142" y="458"/>
                                </a:lnTo>
                                <a:lnTo>
                                  <a:pt x="152" y="459"/>
                                </a:lnTo>
                                <a:lnTo>
                                  <a:pt x="163" y="460"/>
                                </a:lnTo>
                                <a:lnTo>
                                  <a:pt x="173" y="459"/>
                                </a:lnTo>
                                <a:lnTo>
                                  <a:pt x="183" y="458"/>
                                </a:lnTo>
                                <a:lnTo>
                                  <a:pt x="192" y="454"/>
                                </a:lnTo>
                                <a:lnTo>
                                  <a:pt x="201" y="450"/>
                                </a:lnTo>
                                <a:lnTo>
                                  <a:pt x="210" y="444"/>
                                </a:lnTo>
                                <a:lnTo>
                                  <a:pt x="218" y="437"/>
                                </a:lnTo>
                                <a:lnTo>
                                  <a:pt x="226" y="429"/>
                                </a:lnTo>
                                <a:lnTo>
                                  <a:pt x="234" y="419"/>
                                </a:lnTo>
                                <a:lnTo>
                                  <a:pt x="240" y="408"/>
                                </a:lnTo>
                                <a:lnTo>
                                  <a:pt x="246" y="394"/>
                                </a:lnTo>
                                <a:lnTo>
                                  <a:pt x="251" y="377"/>
                                </a:lnTo>
                                <a:lnTo>
                                  <a:pt x="255" y="358"/>
                                </a:lnTo>
                                <a:lnTo>
                                  <a:pt x="258" y="336"/>
                                </a:lnTo>
                                <a:lnTo>
                                  <a:pt x="261" y="312"/>
                                </a:lnTo>
                                <a:lnTo>
                                  <a:pt x="262" y="255"/>
                                </a:lnTo>
                                <a:lnTo>
                                  <a:pt x="261" y="199"/>
                                </a:lnTo>
                                <a:lnTo>
                                  <a:pt x="258" y="175"/>
                                </a:lnTo>
                                <a:lnTo>
                                  <a:pt x="255" y="153"/>
                                </a:lnTo>
                                <a:lnTo>
                                  <a:pt x="251" y="133"/>
                                </a:lnTo>
                                <a:lnTo>
                                  <a:pt x="246" y="117"/>
                                </a:lnTo>
                                <a:lnTo>
                                  <a:pt x="240" y="103"/>
                                </a:lnTo>
                                <a:lnTo>
                                  <a:pt x="234" y="91"/>
                                </a:lnTo>
                                <a:lnTo>
                                  <a:pt x="226" y="82"/>
                                </a:lnTo>
                                <a:lnTo>
                                  <a:pt x="218" y="74"/>
                                </a:lnTo>
                                <a:lnTo>
                                  <a:pt x="210" y="67"/>
                                </a:lnTo>
                                <a:lnTo>
                                  <a:pt x="201" y="61"/>
                                </a:lnTo>
                                <a:lnTo>
                                  <a:pt x="192" y="57"/>
                                </a:lnTo>
                                <a:lnTo>
                                  <a:pt x="182" y="53"/>
                                </a:lnTo>
                                <a:lnTo>
                                  <a:pt x="172" y="51"/>
                                </a:lnTo>
                                <a:lnTo>
                                  <a:pt x="162" y="51"/>
                                </a:lnTo>
                                <a:lnTo>
                                  <a:pt x="152" y="51"/>
                                </a:lnTo>
                                <a:lnTo>
                                  <a:pt x="142" y="53"/>
                                </a:lnTo>
                                <a:lnTo>
                                  <a:pt x="133" y="56"/>
                                </a:lnTo>
                                <a:lnTo>
                                  <a:pt x="124" y="60"/>
                                </a:lnTo>
                                <a:lnTo>
                                  <a:pt x="116" y="65"/>
                                </a:lnTo>
                                <a:lnTo>
                                  <a:pt x="108" y="71"/>
                                </a:lnTo>
                                <a:lnTo>
                                  <a:pt x="101" y="78"/>
                                </a:lnTo>
                                <a:lnTo>
                                  <a:pt x="94" y="87"/>
                                </a:lnTo>
                                <a:lnTo>
                                  <a:pt x="87" y="99"/>
                                </a:lnTo>
                                <a:lnTo>
                                  <a:pt x="80" y="114"/>
                                </a:lnTo>
                                <a:lnTo>
                                  <a:pt x="75" y="132"/>
                                </a:lnTo>
                                <a:lnTo>
                                  <a:pt x="71" y="152"/>
                                </a:lnTo>
                                <a:lnTo>
                                  <a:pt x="67" y="174"/>
                                </a:lnTo>
                                <a:lnTo>
                                  <a:pt x="65" y="199"/>
                                </a:lnTo>
                                <a:lnTo>
                                  <a:pt x="63"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66" name="Freeform 243"/>
                        <wps:cNvSpPr>
                          <a:spLocks noEditPoints="1"/>
                        </wps:cNvSpPr>
                        <wps:spPr bwMode="auto">
                          <a:xfrm>
                            <a:off x="6581140" y="0"/>
                            <a:ext cx="77470" cy="121920"/>
                          </a:xfrm>
                          <a:custGeom>
                            <a:avLst/>
                            <a:gdLst>
                              <a:gd name="T0" fmla="*/ 1 w 326"/>
                              <a:gd name="T1" fmla="*/ 213 h 511"/>
                              <a:gd name="T2" fmla="*/ 10 w 326"/>
                              <a:gd name="T3" fmla="*/ 142 h 511"/>
                              <a:gd name="T4" fmla="*/ 28 w 326"/>
                              <a:gd name="T5" fmla="*/ 87 h 511"/>
                              <a:gd name="T6" fmla="*/ 56 w 326"/>
                              <a:gd name="T7" fmla="*/ 46 h 511"/>
                              <a:gd name="T8" fmla="*/ 82 w 326"/>
                              <a:gd name="T9" fmla="*/ 22 h 511"/>
                              <a:gd name="T10" fmla="*/ 102 w 326"/>
                              <a:gd name="T11" fmla="*/ 11 h 511"/>
                              <a:gd name="T12" fmla="*/ 125 w 326"/>
                              <a:gd name="T13" fmla="*/ 4 h 511"/>
                              <a:gd name="T14" fmla="*/ 163 w 326"/>
                              <a:gd name="T15" fmla="*/ 0 h 511"/>
                              <a:gd name="T16" fmla="*/ 201 w 326"/>
                              <a:gd name="T17" fmla="*/ 4 h 511"/>
                              <a:gd name="T18" fmla="*/ 234 w 326"/>
                              <a:gd name="T19" fmla="*/ 16 h 511"/>
                              <a:gd name="T20" fmla="*/ 261 w 326"/>
                              <a:gd name="T21" fmla="*/ 36 h 511"/>
                              <a:gd name="T22" fmla="*/ 284 w 326"/>
                              <a:gd name="T23" fmla="*/ 63 h 511"/>
                              <a:gd name="T24" fmla="*/ 301 w 326"/>
                              <a:gd name="T25" fmla="*/ 97 h 511"/>
                              <a:gd name="T26" fmla="*/ 315 w 326"/>
                              <a:gd name="T27" fmla="*/ 137 h 511"/>
                              <a:gd name="T28" fmla="*/ 323 w 326"/>
                              <a:gd name="T29" fmla="*/ 189 h 511"/>
                              <a:gd name="T30" fmla="*/ 326 w 326"/>
                              <a:gd name="T31" fmla="*/ 255 h 511"/>
                              <a:gd name="T32" fmla="*/ 322 w 326"/>
                              <a:gd name="T33" fmla="*/ 335 h 511"/>
                              <a:gd name="T34" fmla="*/ 308 w 326"/>
                              <a:gd name="T35" fmla="*/ 398 h 511"/>
                              <a:gd name="T36" fmla="*/ 285 w 326"/>
                              <a:gd name="T37" fmla="*/ 445 h 511"/>
                              <a:gd name="T38" fmla="*/ 254 w 326"/>
                              <a:gd name="T39" fmla="*/ 481 h 511"/>
                              <a:gd name="T40" fmla="*/ 235 w 326"/>
                              <a:gd name="T41" fmla="*/ 494 h 511"/>
                              <a:gd name="T42" fmla="*/ 213 w 326"/>
                              <a:gd name="T43" fmla="*/ 503 h 511"/>
                              <a:gd name="T44" fmla="*/ 189 w 326"/>
                              <a:gd name="T45" fmla="*/ 509 h 511"/>
                              <a:gd name="T46" fmla="*/ 145 w 326"/>
                              <a:gd name="T47" fmla="*/ 510 h 511"/>
                              <a:gd name="T48" fmla="*/ 113 w 326"/>
                              <a:gd name="T49" fmla="*/ 503 h 511"/>
                              <a:gd name="T50" fmla="*/ 85 w 326"/>
                              <a:gd name="T51" fmla="*/ 490 h 511"/>
                              <a:gd name="T52" fmla="*/ 60 w 326"/>
                              <a:gd name="T53" fmla="*/ 471 h 511"/>
                              <a:gd name="T54" fmla="*/ 38 w 326"/>
                              <a:gd name="T55" fmla="*/ 442 h 511"/>
                              <a:gd name="T56" fmla="*/ 19 w 326"/>
                              <a:gd name="T57" fmla="*/ 401 h 511"/>
                              <a:gd name="T58" fmla="*/ 7 w 326"/>
                              <a:gd name="T59" fmla="*/ 350 h 511"/>
                              <a:gd name="T60" fmla="*/ 1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3 w 326"/>
                              <a:gd name="T77" fmla="*/ 459 h 511"/>
                              <a:gd name="T78" fmla="*/ 173 w 326"/>
                              <a:gd name="T79" fmla="*/ 459 h 511"/>
                              <a:gd name="T80" fmla="*/ 193 w 326"/>
                              <a:gd name="T81" fmla="*/ 454 h 511"/>
                              <a:gd name="T82" fmla="*/ 211 w 326"/>
                              <a:gd name="T83" fmla="*/ 444 h 511"/>
                              <a:gd name="T84" fmla="*/ 227 w 326"/>
                              <a:gd name="T85" fmla="*/ 429 h 511"/>
                              <a:gd name="T86" fmla="*/ 241 w 326"/>
                              <a:gd name="T87" fmla="*/ 408 h 511"/>
                              <a:gd name="T88" fmla="*/ 252 w 326"/>
                              <a:gd name="T89" fmla="*/ 377 h 511"/>
                              <a:gd name="T90" fmla="*/ 259 w 326"/>
                              <a:gd name="T91" fmla="*/ 336 h 511"/>
                              <a:gd name="T92" fmla="*/ 263 w 326"/>
                              <a:gd name="T93" fmla="*/ 255 h 511"/>
                              <a:gd name="T94" fmla="*/ 259 w 326"/>
                              <a:gd name="T95" fmla="*/ 175 h 511"/>
                              <a:gd name="T96" fmla="*/ 252 w 326"/>
                              <a:gd name="T97" fmla="*/ 133 h 511"/>
                              <a:gd name="T98" fmla="*/ 241 w 326"/>
                              <a:gd name="T99" fmla="*/ 103 h 511"/>
                              <a:gd name="T100" fmla="*/ 227 w 326"/>
                              <a:gd name="T101" fmla="*/ 82 h 511"/>
                              <a:gd name="T102" fmla="*/ 211 w 326"/>
                              <a:gd name="T103" fmla="*/ 67 h 511"/>
                              <a:gd name="T104" fmla="*/ 193 w 326"/>
                              <a:gd name="T105" fmla="*/ 57 h 511"/>
                              <a:gd name="T106" fmla="*/ 173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5 w 326"/>
                              <a:gd name="T119" fmla="*/ 132 h 511"/>
                              <a:gd name="T120" fmla="*/ 68 w 326"/>
                              <a:gd name="T121" fmla="*/ 174 h 511"/>
                              <a:gd name="T122" fmla="*/ 64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5" y="175"/>
                                </a:lnTo>
                                <a:lnTo>
                                  <a:pt x="10" y="142"/>
                                </a:lnTo>
                                <a:lnTo>
                                  <a:pt x="18" y="113"/>
                                </a:lnTo>
                                <a:lnTo>
                                  <a:pt x="28" y="87"/>
                                </a:lnTo>
                                <a:lnTo>
                                  <a:pt x="41" y="65"/>
                                </a:lnTo>
                                <a:lnTo>
                                  <a:pt x="56" y="46"/>
                                </a:lnTo>
                                <a:lnTo>
                                  <a:pt x="72" y="29"/>
                                </a:lnTo>
                                <a:lnTo>
                                  <a:pt x="82" y="22"/>
                                </a:lnTo>
                                <a:lnTo>
                                  <a:pt x="92" y="16"/>
                                </a:lnTo>
                                <a:lnTo>
                                  <a:pt x="102" y="11"/>
                                </a:lnTo>
                                <a:lnTo>
                                  <a:pt x="113" y="7"/>
                                </a:lnTo>
                                <a:lnTo>
                                  <a:pt x="125" y="4"/>
                                </a:lnTo>
                                <a:lnTo>
                                  <a:pt x="137" y="2"/>
                                </a:lnTo>
                                <a:lnTo>
                                  <a:pt x="163" y="0"/>
                                </a:lnTo>
                                <a:lnTo>
                                  <a:pt x="183" y="1"/>
                                </a:lnTo>
                                <a:lnTo>
                                  <a:pt x="201" y="4"/>
                                </a:lnTo>
                                <a:lnTo>
                                  <a:pt x="218" y="9"/>
                                </a:lnTo>
                                <a:lnTo>
                                  <a:pt x="234" y="16"/>
                                </a:lnTo>
                                <a:lnTo>
                                  <a:pt x="248" y="25"/>
                                </a:lnTo>
                                <a:lnTo>
                                  <a:pt x="261" y="36"/>
                                </a:lnTo>
                                <a:lnTo>
                                  <a:pt x="273" y="49"/>
                                </a:lnTo>
                                <a:lnTo>
                                  <a:pt x="284" y="63"/>
                                </a:lnTo>
                                <a:lnTo>
                                  <a:pt x="293" y="79"/>
                                </a:lnTo>
                                <a:lnTo>
                                  <a:pt x="301" y="97"/>
                                </a:lnTo>
                                <a:lnTo>
                                  <a:pt x="309" y="116"/>
                                </a:lnTo>
                                <a:lnTo>
                                  <a:pt x="315" y="137"/>
                                </a:lnTo>
                                <a:lnTo>
                                  <a:pt x="320" y="161"/>
                                </a:lnTo>
                                <a:lnTo>
                                  <a:pt x="323" y="189"/>
                                </a:lnTo>
                                <a:lnTo>
                                  <a:pt x="325" y="220"/>
                                </a:lnTo>
                                <a:lnTo>
                                  <a:pt x="326" y="255"/>
                                </a:lnTo>
                                <a:lnTo>
                                  <a:pt x="325" y="297"/>
                                </a:lnTo>
                                <a:lnTo>
                                  <a:pt x="322" y="335"/>
                                </a:lnTo>
                                <a:lnTo>
                                  <a:pt x="316" y="368"/>
                                </a:lnTo>
                                <a:lnTo>
                                  <a:pt x="308" y="398"/>
                                </a:lnTo>
                                <a:lnTo>
                                  <a:pt x="298" y="423"/>
                                </a:lnTo>
                                <a:lnTo>
                                  <a:pt x="285" y="445"/>
                                </a:lnTo>
                                <a:lnTo>
                                  <a:pt x="271" y="465"/>
                                </a:lnTo>
                                <a:lnTo>
                                  <a:pt x="254" y="481"/>
                                </a:lnTo>
                                <a:lnTo>
                                  <a:pt x="245" y="488"/>
                                </a:lnTo>
                                <a:lnTo>
                                  <a:pt x="235" y="494"/>
                                </a:lnTo>
                                <a:lnTo>
                                  <a:pt x="224" y="499"/>
                                </a:lnTo>
                                <a:lnTo>
                                  <a:pt x="213" y="503"/>
                                </a:lnTo>
                                <a:lnTo>
                                  <a:pt x="202" y="506"/>
                                </a:lnTo>
                                <a:lnTo>
                                  <a:pt x="189" y="509"/>
                                </a:lnTo>
                                <a:lnTo>
                                  <a:pt x="163" y="511"/>
                                </a:lnTo>
                                <a:lnTo>
                                  <a:pt x="145" y="510"/>
                                </a:lnTo>
                                <a:lnTo>
                                  <a:pt x="129" y="507"/>
                                </a:lnTo>
                                <a:lnTo>
                                  <a:pt x="113" y="503"/>
                                </a:lnTo>
                                <a:lnTo>
                                  <a:pt x="98" y="498"/>
                                </a:lnTo>
                                <a:lnTo>
                                  <a:pt x="85" y="490"/>
                                </a:lnTo>
                                <a:lnTo>
                                  <a:pt x="72" y="481"/>
                                </a:lnTo>
                                <a:lnTo>
                                  <a:pt x="60" y="471"/>
                                </a:lnTo>
                                <a:lnTo>
                                  <a:pt x="49" y="459"/>
                                </a:lnTo>
                                <a:lnTo>
                                  <a:pt x="38" y="442"/>
                                </a:lnTo>
                                <a:lnTo>
                                  <a:pt x="28" y="423"/>
                                </a:lnTo>
                                <a:lnTo>
                                  <a:pt x="19" y="401"/>
                                </a:lnTo>
                                <a:lnTo>
                                  <a:pt x="12" y="377"/>
                                </a:lnTo>
                                <a:lnTo>
                                  <a:pt x="7" y="350"/>
                                </a:lnTo>
                                <a:lnTo>
                                  <a:pt x="3" y="321"/>
                                </a:lnTo>
                                <a:lnTo>
                                  <a:pt x="1" y="289"/>
                                </a:lnTo>
                                <a:lnTo>
                                  <a:pt x="0" y="255"/>
                                </a:lnTo>
                                <a:moveTo>
                                  <a:pt x="63" y="255"/>
                                </a:moveTo>
                                <a:lnTo>
                                  <a:pt x="65" y="312"/>
                                </a:lnTo>
                                <a:lnTo>
                                  <a:pt x="67" y="336"/>
                                </a:lnTo>
                                <a:lnTo>
                                  <a:pt x="70" y="358"/>
                                </a:lnTo>
                                <a:lnTo>
                                  <a:pt x="74" y="377"/>
                                </a:lnTo>
                                <a:lnTo>
                                  <a:pt x="79" y="394"/>
                                </a:lnTo>
                                <a:lnTo>
                                  <a:pt x="85" y="408"/>
                                </a:lnTo>
                                <a:lnTo>
                                  <a:pt x="92" y="419"/>
                                </a:lnTo>
                                <a:lnTo>
                                  <a:pt x="99" y="429"/>
                                </a:lnTo>
                                <a:lnTo>
                                  <a:pt x="107" y="437"/>
                                </a:lnTo>
                                <a:lnTo>
                                  <a:pt x="115" y="444"/>
                                </a:lnTo>
                                <a:lnTo>
                                  <a:pt x="124" y="450"/>
                                </a:lnTo>
                                <a:lnTo>
                                  <a:pt x="133" y="454"/>
                                </a:lnTo>
                                <a:lnTo>
                                  <a:pt x="143" y="458"/>
                                </a:lnTo>
                                <a:lnTo>
                                  <a:pt x="153" y="459"/>
                                </a:lnTo>
                                <a:lnTo>
                                  <a:pt x="163" y="460"/>
                                </a:lnTo>
                                <a:lnTo>
                                  <a:pt x="173" y="459"/>
                                </a:lnTo>
                                <a:lnTo>
                                  <a:pt x="183" y="458"/>
                                </a:lnTo>
                                <a:lnTo>
                                  <a:pt x="193" y="454"/>
                                </a:lnTo>
                                <a:lnTo>
                                  <a:pt x="202" y="450"/>
                                </a:lnTo>
                                <a:lnTo>
                                  <a:pt x="211" y="444"/>
                                </a:lnTo>
                                <a:lnTo>
                                  <a:pt x="219" y="437"/>
                                </a:lnTo>
                                <a:lnTo>
                                  <a:pt x="227" y="429"/>
                                </a:lnTo>
                                <a:lnTo>
                                  <a:pt x="234" y="419"/>
                                </a:lnTo>
                                <a:lnTo>
                                  <a:pt x="241" y="408"/>
                                </a:lnTo>
                                <a:lnTo>
                                  <a:pt x="247" y="394"/>
                                </a:lnTo>
                                <a:lnTo>
                                  <a:pt x="252" y="377"/>
                                </a:lnTo>
                                <a:lnTo>
                                  <a:pt x="256" y="358"/>
                                </a:lnTo>
                                <a:lnTo>
                                  <a:pt x="259" y="336"/>
                                </a:lnTo>
                                <a:lnTo>
                                  <a:pt x="261" y="312"/>
                                </a:lnTo>
                                <a:lnTo>
                                  <a:pt x="263" y="255"/>
                                </a:lnTo>
                                <a:lnTo>
                                  <a:pt x="261" y="199"/>
                                </a:lnTo>
                                <a:lnTo>
                                  <a:pt x="259" y="175"/>
                                </a:lnTo>
                                <a:lnTo>
                                  <a:pt x="256" y="153"/>
                                </a:lnTo>
                                <a:lnTo>
                                  <a:pt x="252" y="133"/>
                                </a:lnTo>
                                <a:lnTo>
                                  <a:pt x="247" y="117"/>
                                </a:lnTo>
                                <a:lnTo>
                                  <a:pt x="241" y="103"/>
                                </a:lnTo>
                                <a:lnTo>
                                  <a:pt x="234" y="91"/>
                                </a:lnTo>
                                <a:lnTo>
                                  <a:pt x="227" y="82"/>
                                </a:lnTo>
                                <a:lnTo>
                                  <a:pt x="219" y="74"/>
                                </a:lnTo>
                                <a:lnTo>
                                  <a:pt x="211" y="67"/>
                                </a:lnTo>
                                <a:lnTo>
                                  <a:pt x="202" y="61"/>
                                </a:lnTo>
                                <a:lnTo>
                                  <a:pt x="193" y="57"/>
                                </a:lnTo>
                                <a:lnTo>
                                  <a:pt x="183" y="53"/>
                                </a:lnTo>
                                <a:lnTo>
                                  <a:pt x="173" y="51"/>
                                </a:lnTo>
                                <a:lnTo>
                                  <a:pt x="162" y="51"/>
                                </a:lnTo>
                                <a:lnTo>
                                  <a:pt x="152" y="51"/>
                                </a:lnTo>
                                <a:lnTo>
                                  <a:pt x="142" y="53"/>
                                </a:lnTo>
                                <a:lnTo>
                                  <a:pt x="133" y="56"/>
                                </a:lnTo>
                                <a:lnTo>
                                  <a:pt x="124" y="60"/>
                                </a:lnTo>
                                <a:lnTo>
                                  <a:pt x="116" y="65"/>
                                </a:lnTo>
                                <a:lnTo>
                                  <a:pt x="108" y="71"/>
                                </a:lnTo>
                                <a:lnTo>
                                  <a:pt x="101" y="78"/>
                                </a:lnTo>
                                <a:lnTo>
                                  <a:pt x="95" y="87"/>
                                </a:lnTo>
                                <a:lnTo>
                                  <a:pt x="87" y="99"/>
                                </a:lnTo>
                                <a:lnTo>
                                  <a:pt x="81" y="114"/>
                                </a:lnTo>
                                <a:lnTo>
                                  <a:pt x="75" y="132"/>
                                </a:lnTo>
                                <a:lnTo>
                                  <a:pt x="71" y="152"/>
                                </a:lnTo>
                                <a:lnTo>
                                  <a:pt x="68" y="174"/>
                                </a:lnTo>
                                <a:lnTo>
                                  <a:pt x="65" y="199"/>
                                </a:lnTo>
                                <a:lnTo>
                                  <a:pt x="64"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67" name="Line 244"/>
                        <wps:cNvCnPr/>
                        <wps:spPr bwMode="auto">
                          <a:xfrm flipV="1">
                            <a:off x="7611745" y="131445"/>
                            <a:ext cx="0" cy="35750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8" name="Freeform 245"/>
                        <wps:cNvSpPr>
                          <a:spLocks/>
                        </wps:cNvSpPr>
                        <wps:spPr bwMode="auto">
                          <a:xfrm>
                            <a:off x="7611745" y="162560"/>
                            <a:ext cx="93980" cy="33020"/>
                          </a:xfrm>
                          <a:custGeom>
                            <a:avLst/>
                            <a:gdLst>
                              <a:gd name="T0" fmla="*/ 0 w 393"/>
                              <a:gd name="T1" fmla="*/ 69 h 139"/>
                              <a:gd name="T2" fmla="*/ 393 w 393"/>
                              <a:gd name="T3" fmla="*/ 0 h 139"/>
                              <a:gd name="T4" fmla="*/ 393 w 393"/>
                              <a:gd name="T5" fmla="*/ 139 h 139"/>
                              <a:gd name="T6" fmla="*/ 0 w 393"/>
                              <a:gd name="T7" fmla="*/ 69 h 139"/>
                            </a:gdLst>
                            <a:ahLst/>
                            <a:cxnLst>
                              <a:cxn ang="0">
                                <a:pos x="T0" y="T1"/>
                              </a:cxn>
                              <a:cxn ang="0">
                                <a:pos x="T2" y="T3"/>
                              </a:cxn>
                              <a:cxn ang="0">
                                <a:pos x="T4" y="T5"/>
                              </a:cxn>
                              <a:cxn ang="0">
                                <a:pos x="T6" y="T7"/>
                              </a:cxn>
                            </a:cxnLst>
                            <a:rect l="0" t="0" r="r" b="b"/>
                            <a:pathLst>
                              <a:path w="393" h="139">
                                <a:moveTo>
                                  <a:pt x="0" y="69"/>
                                </a:moveTo>
                                <a:lnTo>
                                  <a:pt x="393" y="0"/>
                                </a:lnTo>
                                <a:lnTo>
                                  <a:pt x="393" y="139"/>
                                </a:lnTo>
                                <a:lnTo>
                                  <a:pt x="0" y="6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69" name="Line 246"/>
                        <wps:cNvCnPr/>
                        <wps:spPr bwMode="auto">
                          <a:xfrm>
                            <a:off x="7611745" y="179070"/>
                            <a:ext cx="154686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0" name="Freeform 247"/>
                        <wps:cNvSpPr>
                          <a:spLocks/>
                        </wps:cNvSpPr>
                        <wps:spPr bwMode="auto">
                          <a:xfrm>
                            <a:off x="9064625" y="162560"/>
                            <a:ext cx="93980" cy="33020"/>
                          </a:xfrm>
                          <a:custGeom>
                            <a:avLst/>
                            <a:gdLst>
                              <a:gd name="T0" fmla="*/ 394 w 394"/>
                              <a:gd name="T1" fmla="*/ 69 h 139"/>
                              <a:gd name="T2" fmla="*/ 0 w 394"/>
                              <a:gd name="T3" fmla="*/ 139 h 139"/>
                              <a:gd name="T4" fmla="*/ 0 w 394"/>
                              <a:gd name="T5" fmla="*/ 0 h 139"/>
                              <a:gd name="T6" fmla="*/ 394 w 394"/>
                              <a:gd name="T7" fmla="*/ 69 h 139"/>
                            </a:gdLst>
                            <a:ahLst/>
                            <a:cxnLst>
                              <a:cxn ang="0">
                                <a:pos x="T0" y="T1"/>
                              </a:cxn>
                              <a:cxn ang="0">
                                <a:pos x="T2" y="T3"/>
                              </a:cxn>
                              <a:cxn ang="0">
                                <a:pos x="T4" y="T5"/>
                              </a:cxn>
                              <a:cxn ang="0">
                                <a:pos x="T6" y="T7"/>
                              </a:cxn>
                            </a:cxnLst>
                            <a:rect l="0" t="0" r="r" b="b"/>
                            <a:pathLst>
                              <a:path w="394" h="139">
                                <a:moveTo>
                                  <a:pt x="394" y="69"/>
                                </a:moveTo>
                                <a:lnTo>
                                  <a:pt x="0" y="139"/>
                                </a:lnTo>
                                <a:lnTo>
                                  <a:pt x="0" y="0"/>
                                </a:lnTo>
                                <a:lnTo>
                                  <a:pt x="394" y="6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71" name="Line 248"/>
                        <wps:cNvCnPr/>
                        <wps:spPr bwMode="auto">
                          <a:xfrm>
                            <a:off x="9158605" y="131445"/>
                            <a:ext cx="0" cy="35750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2" name="Freeform 249"/>
                        <wps:cNvSpPr>
                          <a:spLocks noEditPoints="1"/>
                        </wps:cNvSpPr>
                        <wps:spPr bwMode="auto">
                          <a:xfrm>
                            <a:off x="8206740" y="0"/>
                            <a:ext cx="78105" cy="121920"/>
                          </a:xfrm>
                          <a:custGeom>
                            <a:avLst/>
                            <a:gdLst>
                              <a:gd name="T0" fmla="*/ 256 w 330"/>
                              <a:gd name="T1" fmla="*/ 112 h 511"/>
                              <a:gd name="T2" fmla="*/ 237 w 330"/>
                              <a:gd name="T3" fmla="*/ 77 h 511"/>
                              <a:gd name="T4" fmla="*/ 193 w 330"/>
                              <a:gd name="T5" fmla="*/ 52 h 511"/>
                              <a:gd name="T6" fmla="*/ 148 w 330"/>
                              <a:gd name="T7" fmla="*/ 55 h 511"/>
                              <a:gd name="T8" fmla="*/ 110 w 330"/>
                              <a:gd name="T9" fmla="*/ 79 h 511"/>
                              <a:gd name="T10" fmla="*/ 78 w 330"/>
                              <a:gd name="T11" fmla="*/ 129 h 511"/>
                              <a:gd name="T12" fmla="*/ 62 w 330"/>
                              <a:gd name="T13" fmla="*/ 209 h 511"/>
                              <a:gd name="T14" fmla="*/ 86 w 330"/>
                              <a:gd name="T15" fmla="*/ 215 h 511"/>
                              <a:gd name="T16" fmla="*/ 131 w 330"/>
                              <a:gd name="T17" fmla="*/ 187 h 511"/>
                              <a:gd name="T18" fmla="*/ 182 w 330"/>
                              <a:gd name="T19" fmla="*/ 178 h 511"/>
                              <a:gd name="T20" fmla="*/ 226 w 330"/>
                              <a:gd name="T21" fmla="*/ 184 h 511"/>
                              <a:gd name="T22" fmla="*/ 264 w 330"/>
                              <a:gd name="T23" fmla="*/ 203 h 511"/>
                              <a:gd name="T24" fmla="*/ 297 w 330"/>
                              <a:gd name="T25" fmla="*/ 235 h 511"/>
                              <a:gd name="T26" fmla="*/ 319 w 330"/>
                              <a:gd name="T27" fmla="*/ 275 h 511"/>
                              <a:gd name="T28" fmla="*/ 329 w 330"/>
                              <a:gd name="T29" fmla="*/ 322 h 511"/>
                              <a:gd name="T30" fmla="*/ 325 w 330"/>
                              <a:gd name="T31" fmla="*/ 385 h 511"/>
                              <a:gd name="T32" fmla="*/ 299 w 330"/>
                              <a:gd name="T33" fmla="*/ 446 h 511"/>
                              <a:gd name="T34" fmla="*/ 254 w 330"/>
                              <a:gd name="T35" fmla="*/ 489 h 511"/>
                              <a:gd name="T36" fmla="*/ 195 w 330"/>
                              <a:gd name="T37" fmla="*/ 509 h 511"/>
                              <a:gd name="T38" fmla="*/ 137 w 330"/>
                              <a:gd name="T39" fmla="*/ 507 h 511"/>
                              <a:gd name="T40" fmla="*/ 89 w 330"/>
                              <a:gd name="T41" fmla="*/ 489 h 511"/>
                              <a:gd name="T42" fmla="*/ 48 w 330"/>
                              <a:gd name="T43" fmla="*/ 454 h 511"/>
                              <a:gd name="T44" fmla="*/ 19 w 330"/>
                              <a:gd name="T45" fmla="*/ 402 h 511"/>
                              <a:gd name="T46" fmla="*/ 3 w 330"/>
                              <a:gd name="T47" fmla="*/ 328 h 511"/>
                              <a:gd name="T48" fmla="*/ 1 w 330"/>
                              <a:gd name="T49" fmla="*/ 233 h 511"/>
                              <a:gd name="T50" fmla="*/ 13 w 330"/>
                              <a:gd name="T51" fmla="*/ 143 h 511"/>
                              <a:gd name="T52" fmla="*/ 41 w 330"/>
                              <a:gd name="T53" fmla="*/ 75 h 511"/>
                              <a:gd name="T54" fmla="*/ 79 w 330"/>
                              <a:gd name="T55" fmla="*/ 32 h 511"/>
                              <a:gd name="T56" fmla="*/ 124 w 330"/>
                              <a:gd name="T57" fmla="*/ 8 h 511"/>
                              <a:gd name="T58" fmla="*/ 179 w 330"/>
                              <a:gd name="T59" fmla="*/ 0 h 511"/>
                              <a:gd name="T60" fmla="*/ 220 w 330"/>
                              <a:gd name="T61" fmla="*/ 5 h 511"/>
                              <a:gd name="T62" fmla="*/ 256 w 330"/>
                              <a:gd name="T63" fmla="*/ 19 h 511"/>
                              <a:gd name="T64" fmla="*/ 285 w 330"/>
                              <a:gd name="T65" fmla="*/ 42 h 511"/>
                              <a:gd name="T66" fmla="*/ 306 w 330"/>
                              <a:gd name="T67" fmla="*/ 72 h 511"/>
                              <a:gd name="T68" fmla="*/ 319 w 330"/>
                              <a:gd name="T69" fmla="*/ 110 h 511"/>
                              <a:gd name="T70" fmla="*/ 71 w 330"/>
                              <a:gd name="T71" fmla="*/ 356 h 511"/>
                              <a:gd name="T72" fmla="*/ 84 w 330"/>
                              <a:gd name="T73" fmla="*/ 401 h 511"/>
                              <a:gd name="T74" fmla="*/ 110 w 330"/>
                              <a:gd name="T75" fmla="*/ 436 h 511"/>
                              <a:gd name="T76" fmla="*/ 146 w 330"/>
                              <a:gd name="T77" fmla="*/ 456 h 511"/>
                              <a:gd name="T78" fmla="*/ 182 w 330"/>
                              <a:gd name="T79" fmla="*/ 460 h 511"/>
                              <a:gd name="T80" fmla="*/ 209 w 330"/>
                              <a:gd name="T81" fmla="*/ 452 h 511"/>
                              <a:gd name="T82" fmla="*/ 239 w 330"/>
                              <a:gd name="T83" fmla="*/ 429 h 511"/>
                              <a:gd name="T84" fmla="*/ 256 w 330"/>
                              <a:gd name="T85" fmla="*/ 402 h 511"/>
                              <a:gd name="T86" fmla="*/ 265 w 330"/>
                              <a:gd name="T87" fmla="*/ 369 h 511"/>
                              <a:gd name="T88" fmla="*/ 260 w 330"/>
                              <a:gd name="T89" fmla="*/ 297 h 511"/>
                              <a:gd name="T90" fmla="*/ 246 w 330"/>
                              <a:gd name="T91" fmla="*/ 270 h 511"/>
                              <a:gd name="T92" fmla="*/ 217 w 330"/>
                              <a:gd name="T93" fmla="*/ 244 h 511"/>
                              <a:gd name="T94" fmla="*/ 190 w 330"/>
                              <a:gd name="T95" fmla="*/ 234 h 511"/>
                              <a:gd name="T96" fmla="*/ 141 w 330"/>
                              <a:gd name="T97" fmla="*/ 236 h 511"/>
                              <a:gd name="T98" fmla="*/ 115 w 330"/>
                              <a:gd name="T99" fmla="*/ 249 h 511"/>
                              <a:gd name="T100" fmla="*/ 87 w 330"/>
                              <a:gd name="T101" fmla="*/ 278 h 511"/>
                              <a:gd name="T102" fmla="*/ 75 w 330"/>
                              <a:gd name="T103" fmla="*/ 30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30" h="511">
                                <a:moveTo>
                                  <a:pt x="321" y="124"/>
                                </a:moveTo>
                                <a:lnTo>
                                  <a:pt x="260" y="129"/>
                                </a:lnTo>
                                <a:lnTo>
                                  <a:pt x="256" y="112"/>
                                </a:lnTo>
                                <a:lnTo>
                                  <a:pt x="250" y="98"/>
                                </a:lnTo>
                                <a:lnTo>
                                  <a:pt x="244" y="86"/>
                                </a:lnTo>
                                <a:lnTo>
                                  <a:pt x="237" y="77"/>
                                </a:lnTo>
                                <a:lnTo>
                                  <a:pt x="224" y="65"/>
                                </a:lnTo>
                                <a:lnTo>
                                  <a:pt x="209" y="57"/>
                                </a:lnTo>
                                <a:lnTo>
                                  <a:pt x="193" y="52"/>
                                </a:lnTo>
                                <a:lnTo>
                                  <a:pt x="175" y="50"/>
                                </a:lnTo>
                                <a:lnTo>
                                  <a:pt x="161" y="52"/>
                                </a:lnTo>
                                <a:lnTo>
                                  <a:pt x="148" y="55"/>
                                </a:lnTo>
                                <a:lnTo>
                                  <a:pt x="136" y="60"/>
                                </a:lnTo>
                                <a:lnTo>
                                  <a:pt x="124" y="67"/>
                                </a:lnTo>
                                <a:lnTo>
                                  <a:pt x="110" y="79"/>
                                </a:lnTo>
                                <a:lnTo>
                                  <a:pt x="98" y="93"/>
                                </a:lnTo>
                                <a:lnTo>
                                  <a:pt x="87" y="110"/>
                                </a:lnTo>
                                <a:lnTo>
                                  <a:pt x="78" y="129"/>
                                </a:lnTo>
                                <a:lnTo>
                                  <a:pt x="71" y="151"/>
                                </a:lnTo>
                                <a:lnTo>
                                  <a:pt x="66" y="178"/>
                                </a:lnTo>
                                <a:lnTo>
                                  <a:pt x="62" y="209"/>
                                </a:lnTo>
                                <a:lnTo>
                                  <a:pt x="61" y="244"/>
                                </a:lnTo>
                                <a:lnTo>
                                  <a:pt x="73" y="228"/>
                                </a:lnTo>
                                <a:lnTo>
                                  <a:pt x="86" y="215"/>
                                </a:lnTo>
                                <a:lnTo>
                                  <a:pt x="100" y="203"/>
                                </a:lnTo>
                                <a:lnTo>
                                  <a:pt x="115" y="194"/>
                                </a:lnTo>
                                <a:lnTo>
                                  <a:pt x="131" y="187"/>
                                </a:lnTo>
                                <a:lnTo>
                                  <a:pt x="148" y="182"/>
                                </a:lnTo>
                                <a:lnTo>
                                  <a:pt x="165" y="179"/>
                                </a:lnTo>
                                <a:lnTo>
                                  <a:pt x="182" y="178"/>
                                </a:lnTo>
                                <a:lnTo>
                                  <a:pt x="197" y="178"/>
                                </a:lnTo>
                                <a:lnTo>
                                  <a:pt x="212" y="181"/>
                                </a:lnTo>
                                <a:lnTo>
                                  <a:pt x="226" y="184"/>
                                </a:lnTo>
                                <a:lnTo>
                                  <a:pt x="239" y="189"/>
                                </a:lnTo>
                                <a:lnTo>
                                  <a:pt x="252" y="195"/>
                                </a:lnTo>
                                <a:lnTo>
                                  <a:pt x="264" y="203"/>
                                </a:lnTo>
                                <a:lnTo>
                                  <a:pt x="276" y="212"/>
                                </a:lnTo>
                                <a:lnTo>
                                  <a:pt x="287" y="223"/>
                                </a:lnTo>
                                <a:lnTo>
                                  <a:pt x="297" y="235"/>
                                </a:lnTo>
                                <a:lnTo>
                                  <a:pt x="306" y="247"/>
                                </a:lnTo>
                                <a:lnTo>
                                  <a:pt x="313" y="260"/>
                                </a:lnTo>
                                <a:lnTo>
                                  <a:pt x="319" y="275"/>
                                </a:lnTo>
                                <a:lnTo>
                                  <a:pt x="324" y="290"/>
                                </a:lnTo>
                                <a:lnTo>
                                  <a:pt x="327" y="306"/>
                                </a:lnTo>
                                <a:lnTo>
                                  <a:pt x="329" y="322"/>
                                </a:lnTo>
                                <a:lnTo>
                                  <a:pt x="330" y="340"/>
                                </a:lnTo>
                                <a:lnTo>
                                  <a:pt x="329" y="363"/>
                                </a:lnTo>
                                <a:lnTo>
                                  <a:pt x="325" y="385"/>
                                </a:lnTo>
                                <a:lnTo>
                                  <a:pt x="319" y="407"/>
                                </a:lnTo>
                                <a:lnTo>
                                  <a:pt x="310" y="427"/>
                                </a:lnTo>
                                <a:lnTo>
                                  <a:pt x="299" y="446"/>
                                </a:lnTo>
                                <a:lnTo>
                                  <a:pt x="286" y="463"/>
                                </a:lnTo>
                                <a:lnTo>
                                  <a:pt x="271" y="477"/>
                                </a:lnTo>
                                <a:lnTo>
                                  <a:pt x="254" y="489"/>
                                </a:lnTo>
                                <a:lnTo>
                                  <a:pt x="236" y="498"/>
                                </a:lnTo>
                                <a:lnTo>
                                  <a:pt x="216" y="505"/>
                                </a:lnTo>
                                <a:lnTo>
                                  <a:pt x="195" y="509"/>
                                </a:lnTo>
                                <a:lnTo>
                                  <a:pt x="173" y="511"/>
                                </a:lnTo>
                                <a:lnTo>
                                  <a:pt x="155" y="510"/>
                                </a:lnTo>
                                <a:lnTo>
                                  <a:pt x="137" y="507"/>
                                </a:lnTo>
                                <a:lnTo>
                                  <a:pt x="120" y="503"/>
                                </a:lnTo>
                                <a:lnTo>
                                  <a:pt x="104" y="496"/>
                                </a:lnTo>
                                <a:lnTo>
                                  <a:pt x="89" y="489"/>
                                </a:lnTo>
                                <a:lnTo>
                                  <a:pt x="74" y="479"/>
                                </a:lnTo>
                                <a:lnTo>
                                  <a:pt x="61" y="467"/>
                                </a:lnTo>
                                <a:lnTo>
                                  <a:pt x="48" y="454"/>
                                </a:lnTo>
                                <a:lnTo>
                                  <a:pt x="37" y="439"/>
                                </a:lnTo>
                                <a:lnTo>
                                  <a:pt x="27" y="421"/>
                                </a:lnTo>
                                <a:lnTo>
                                  <a:pt x="19" y="402"/>
                                </a:lnTo>
                                <a:lnTo>
                                  <a:pt x="12" y="379"/>
                                </a:lnTo>
                                <a:lnTo>
                                  <a:pt x="7" y="355"/>
                                </a:lnTo>
                                <a:lnTo>
                                  <a:pt x="3" y="328"/>
                                </a:lnTo>
                                <a:lnTo>
                                  <a:pt x="1" y="299"/>
                                </a:lnTo>
                                <a:lnTo>
                                  <a:pt x="0" y="268"/>
                                </a:lnTo>
                                <a:lnTo>
                                  <a:pt x="1" y="233"/>
                                </a:lnTo>
                                <a:lnTo>
                                  <a:pt x="3" y="201"/>
                                </a:lnTo>
                                <a:lnTo>
                                  <a:pt x="7" y="170"/>
                                </a:lnTo>
                                <a:lnTo>
                                  <a:pt x="13" y="143"/>
                                </a:lnTo>
                                <a:lnTo>
                                  <a:pt x="21" y="118"/>
                                </a:lnTo>
                                <a:lnTo>
                                  <a:pt x="30" y="95"/>
                                </a:lnTo>
                                <a:lnTo>
                                  <a:pt x="41" y="75"/>
                                </a:lnTo>
                                <a:lnTo>
                                  <a:pt x="53" y="57"/>
                                </a:lnTo>
                                <a:lnTo>
                                  <a:pt x="66" y="44"/>
                                </a:lnTo>
                                <a:lnTo>
                                  <a:pt x="79" y="32"/>
                                </a:lnTo>
                                <a:lnTo>
                                  <a:pt x="93" y="22"/>
                                </a:lnTo>
                                <a:lnTo>
                                  <a:pt x="108" y="14"/>
                                </a:lnTo>
                                <a:lnTo>
                                  <a:pt x="124" y="8"/>
                                </a:lnTo>
                                <a:lnTo>
                                  <a:pt x="142" y="4"/>
                                </a:lnTo>
                                <a:lnTo>
                                  <a:pt x="160" y="1"/>
                                </a:lnTo>
                                <a:lnTo>
                                  <a:pt x="179" y="0"/>
                                </a:lnTo>
                                <a:lnTo>
                                  <a:pt x="194" y="1"/>
                                </a:lnTo>
                                <a:lnTo>
                                  <a:pt x="207" y="2"/>
                                </a:lnTo>
                                <a:lnTo>
                                  <a:pt x="220" y="5"/>
                                </a:lnTo>
                                <a:lnTo>
                                  <a:pt x="233" y="8"/>
                                </a:lnTo>
                                <a:lnTo>
                                  <a:pt x="245" y="13"/>
                                </a:lnTo>
                                <a:lnTo>
                                  <a:pt x="256" y="19"/>
                                </a:lnTo>
                                <a:lnTo>
                                  <a:pt x="266" y="25"/>
                                </a:lnTo>
                                <a:lnTo>
                                  <a:pt x="276" y="33"/>
                                </a:lnTo>
                                <a:lnTo>
                                  <a:pt x="285" y="42"/>
                                </a:lnTo>
                                <a:lnTo>
                                  <a:pt x="293" y="51"/>
                                </a:lnTo>
                                <a:lnTo>
                                  <a:pt x="300" y="61"/>
                                </a:lnTo>
                                <a:lnTo>
                                  <a:pt x="306" y="72"/>
                                </a:lnTo>
                                <a:lnTo>
                                  <a:pt x="311" y="84"/>
                                </a:lnTo>
                                <a:lnTo>
                                  <a:pt x="315" y="97"/>
                                </a:lnTo>
                                <a:lnTo>
                                  <a:pt x="319" y="110"/>
                                </a:lnTo>
                                <a:lnTo>
                                  <a:pt x="321" y="124"/>
                                </a:lnTo>
                                <a:moveTo>
                                  <a:pt x="70" y="340"/>
                                </a:moveTo>
                                <a:lnTo>
                                  <a:pt x="71" y="356"/>
                                </a:lnTo>
                                <a:lnTo>
                                  <a:pt x="74" y="371"/>
                                </a:lnTo>
                                <a:lnTo>
                                  <a:pt x="78" y="386"/>
                                </a:lnTo>
                                <a:lnTo>
                                  <a:pt x="84" y="401"/>
                                </a:lnTo>
                                <a:lnTo>
                                  <a:pt x="91" y="414"/>
                                </a:lnTo>
                                <a:lnTo>
                                  <a:pt x="100" y="426"/>
                                </a:lnTo>
                                <a:lnTo>
                                  <a:pt x="110" y="436"/>
                                </a:lnTo>
                                <a:lnTo>
                                  <a:pt x="122" y="445"/>
                                </a:lnTo>
                                <a:lnTo>
                                  <a:pt x="134" y="452"/>
                                </a:lnTo>
                                <a:lnTo>
                                  <a:pt x="146" y="456"/>
                                </a:lnTo>
                                <a:lnTo>
                                  <a:pt x="159" y="459"/>
                                </a:lnTo>
                                <a:lnTo>
                                  <a:pt x="172" y="460"/>
                                </a:lnTo>
                                <a:lnTo>
                                  <a:pt x="182" y="460"/>
                                </a:lnTo>
                                <a:lnTo>
                                  <a:pt x="191" y="458"/>
                                </a:lnTo>
                                <a:lnTo>
                                  <a:pt x="200" y="456"/>
                                </a:lnTo>
                                <a:lnTo>
                                  <a:pt x="209" y="452"/>
                                </a:lnTo>
                                <a:lnTo>
                                  <a:pt x="217" y="448"/>
                                </a:lnTo>
                                <a:lnTo>
                                  <a:pt x="225" y="442"/>
                                </a:lnTo>
                                <a:lnTo>
                                  <a:pt x="239" y="429"/>
                                </a:lnTo>
                                <a:lnTo>
                                  <a:pt x="246" y="421"/>
                                </a:lnTo>
                                <a:lnTo>
                                  <a:pt x="252" y="412"/>
                                </a:lnTo>
                                <a:lnTo>
                                  <a:pt x="256" y="402"/>
                                </a:lnTo>
                                <a:lnTo>
                                  <a:pt x="260" y="392"/>
                                </a:lnTo>
                                <a:lnTo>
                                  <a:pt x="263" y="381"/>
                                </a:lnTo>
                                <a:lnTo>
                                  <a:pt x="265" y="369"/>
                                </a:lnTo>
                                <a:lnTo>
                                  <a:pt x="267" y="343"/>
                                </a:lnTo>
                                <a:lnTo>
                                  <a:pt x="266" y="319"/>
                                </a:lnTo>
                                <a:lnTo>
                                  <a:pt x="260" y="297"/>
                                </a:lnTo>
                                <a:lnTo>
                                  <a:pt x="256" y="287"/>
                                </a:lnTo>
                                <a:lnTo>
                                  <a:pt x="252" y="278"/>
                                </a:lnTo>
                                <a:lnTo>
                                  <a:pt x="246" y="270"/>
                                </a:lnTo>
                                <a:lnTo>
                                  <a:pt x="240" y="262"/>
                                </a:lnTo>
                                <a:lnTo>
                                  <a:pt x="225" y="249"/>
                                </a:lnTo>
                                <a:lnTo>
                                  <a:pt x="217" y="244"/>
                                </a:lnTo>
                                <a:lnTo>
                                  <a:pt x="208" y="239"/>
                                </a:lnTo>
                                <a:lnTo>
                                  <a:pt x="199" y="236"/>
                                </a:lnTo>
                                <a:lnTo>
                                  <a:pt x="190" y="234"/>
                                </a:lnTo>
                                <a:lnTo>
                                  <a:pt x="170" y="232"/>
                                </a:lnTo>
                                <a:lnTo>
                                  <a:pt x="150" y="234"/>
                                </a:lnTo>
                                <a:lnTo>
                                  <a:pt x="141" y="236"/>
                                </a:lnTo>
                                <a:lnTo>
                                  <a:pt x="132" y="239"/>
                                </a:lnTo>
                                <a:lnTo>
                                  <a:pt x="123" y="244"/>
                                </a:lnTo>
                                <a:lnTo>
                                  <a:pt x="115" y="249"/>
                                </a:lnTo>
                                <a:lnTo>
                                  <a:pt x="99" y="262"/>
                                </a:lnTo>
                                <a:lnTo>
                                  <a:pt x="93" y="270"/>
                                </a:lnTo>
                                <a:lnTo>
                                  <a:pt x="87" y="278"/>
                                </a:lnTo>
                                <a:lnTo>
                                  <a:pt x="82" y="287"/>
                                </a:lnTo>
                                <a:lnTo>
                                  <a:pt x="78" y="296"/>
                                </a:lnTo>
                                <a:lnTo>
                                  <a:pt x="75" y="306"/>
                                </a:lnTo>
                                <a:lnTo>
                                  <a:pt x="72" y="317"/>
                                </a:lnTo>
                                <a:lnTo>
                                  <a:pt x="70" y="34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73" name="Freeform 250"/>
                        <wps:cNvSpPr>
                          <a:spLocks/>
                        </wps:cNvSpPr>
                        <wps:spPr bwMode="auto">
                          <a:xfrm>
                            <a:off x="8299450" y="1905"/>
                            <a:ext cx="79375" cy="120015"/>
                          </a:xfrm>
                          <a:custGeom>
                            <a:avLst/>
                            <a:gdLst>
                              <a:gd name="T0" fmla="*/ 64 w 332"/>
                              <a:gd name="T1" fmla="*/ 357 h 502"/>
                              <a:gd name="T2" fmla="*/ 76 w 332"/>
                              <a:gd name="T3" fmla="*/ 398 h 502"/>
                              <a:gd name="T4" fmla="*/ 98 w 332"/>
                              <a:gd name="T5" fmla="*/ 427 h 502"/>
                              <a:gd name="T6" fmla="*/ 127 w 332"/>
                              <a:gd name="T7" fmla="*/ 445 h 502"/>
                              <a:gd name="T8" fmla="*/ 161 w 332"/>
                              <a:gd name="T9" fmla="*/ 451 h 502"/>
                              <a:gd name="T10" fmla="*/ 182 w 332"/>
                              <a:gd name="T11" fmla="*/ 449 h 502"/>
                              <a:gd name="T12" fmla="*/ 202 w 332"/>
                              <a:gd name="T13" fmla="*/ 443 h 502"/>
                              <a:gd name="T14" fmla="*/ 220 w 332"/>
                              <a:gd name="T15" fmla="*/ 432 h 502"/>
                              <a:gd name="T16" fmla="*/ 236 w 332"/>
                              <a:gd name="T17" fmla="*/ 418 h 502"/>
                              <a:gd name="T18" fmla="*/ 249 w 332"/>
                              <a:gd name="T19" fmla="*/ 400 h 502"/>
                              <a:gd name="T20" fmla="*/ 259 w 332"/>
                              <a:gd name="T21" fmla="*/ 379 h 502"/>
                              <a:gd name="T22" fmla="*/ 264 w 332"/>
                              <a:gd name="T23" fmla="*/ 355 h 502"/>
                              <a:gd name="T24" fmla="*/ 266 w 332"/>
                              <a:gd name="T25" fmla="*/ 329 h 502"/>
                              <a:gd name="T26" fmla="*/ 262 w 332"/>
                              <a:gd name="T27" fmla="*/ 293 h 502"/>
                              <a:gd name="T28" fmla="*/ 255 w 332"/>
                              <a:gd name="T29" fmla="*/ 272 h 502"/>
                              <a:gd name="T30" fmla="*/ 244 w 332"/>
                              <a:gd name="T31" fmla="*/ 254 h 502"/>
                              <a:gd name="T32" fmla="*/ 229 w 332"/>
                              <a:gd name="T33" fmla="*/ 239 h 502"/>
                              <a:gd name="T34" fmla="*/ 212 w 332"/>
                              <a:gd name="T35" fmla="*/ 228 h 502"/>
                              <a:gd name="T36" fmla="*/ 193 w 332"/>
                              <a:gd name="T37" fmla="*/ 220 h 502"/>
                              <a:gd name="T38" fmla="*/ 160 w 332"/>
                              <a:gd name="T39" fmla="*/ 216 h 502"/>
                              <a:gd name="T40" fmla="*/ 131 w 332"/>
                              <a:gd name="T41" fmla="*/ 219 h 502"/>
                              <a:gd name="T42" fmla="*/ 106 w 332"/>
                              <a:gd name="T43" fmla="*/ 229 h 502"/>
                              <a:gd name="T44" fmla="*/ 85 w 332"/>
                              <a:gd name="T45" fmla="*/ 245 h 502"/>
                              <a:gd name="T46" fmla="*/ 69 w 332"/>
                              <a:gd name="T47" fmla="*/ 264 h 502"/>
                              <a:gd name="T48" fmla="*/ 59 w 332"/>
                              <a:gd name="T49" fmla="*/ 0 h 502"/>
                              <a:gd name="T50" fmla="*/ 308 w 332"/>
                              <a:gd name="T51" fmla="*/ 59 h 502"/>
                              <a:gd name="T52" fmla="*/ 82 w 332"/>
                              <a:gd name="T53" fmla="*/ 193 h 502"/>
                              <a:gd name="T54" fmla="*/ 128 w 332"/>
                              <a:gd name="T55" fmla="*/ 169 h 502"/>
                              <a:gd name="T56" fmla="*/ 176 w 332"/>
                              <a:gd name="T57" fmla="*/ 162 h 502"/>
                              <a:gd name="T58" fmla="*/ 207 w 332"/>
                              <a:gd name="T59" fmla="*/ 164 h 502"/>
                              <a:gd name="T60" fmla="*/ 236 w 332"/>
                              <a:gd name="T61" fmla="*/ 173 h 502"/>
                              <a:gd name="T62" fmla="*/ 263 w 332"/>
                              <a:gd name="T63" fmla="*/ 187 h 502"/>
                              <a:gd name="T64" fmla="*/ 287 w 332"/>
                              <a:gd name="T65" fmla="*/ 207 h 502"/>
                              <a:gd name="T66" fmla="*/ 306 w 332"/>
                              <a:gd name="T67" fmla="*/ 231 h 502"/>
                              <a:gd name="T68" fmla="*/ 320 w 332"/>
                              <a:gd name="T69" fmla="*/ 259 h 502"/>
                              <a:gd name="T70" fmla="*/ 329 w 332"/>
                              <a:gd name="T71" fmla="*/ 290 h 502"/>
                              <a:gd name="T72" fmla="*/ 332 w 332"/>
                              <a:gd name="T73" fmla="*/ 324 h 502"/>
                              <a:gd name="T74" fmla="*/ 329 w 332"/>
                              <a:gd name="T75" fmla="*/ 356 h 502"/>
                              <a:gd name="T76" fmla="*/ 322 w 332"/>
                              <a:gd name="T77" fmla="*/ 387 h 502"/>
                              <a:gd name="T78" fmla="*/ 309 w 332"/>
                              <a:gd name="T79" fmla="*/ 415 h 502"/>
                              <a:gd name="T80" fmla="*/ 292 w 332"/>
                              <a:gd name="T81" fmla="*/ 441 h 502"/>
                              <a:gd name="T82" fmla="*/ 266 w 332"/>
                              <a:gd name="T83" fmla="*/ 467 h 502"/>
                              <a:gd name="T84" fmla="*/ 235 w 332"/>
                              <a:gd name="T85" fmla="*/ 486 h 502"/>
                              <a:gd name="T86" fmla="*/ 200 w 332"/>
                              <a:gd name="T87" fmla="*/ 498 h 502"/>
                              <a:gd name="T88" fmla="*/ 161 w 332"/>
                              <a:gd name="T89" fmla="*/ 502 h 502"/>
                              <a:gd name="T90" fmla="*/ 128 w 332"/>
                              <a:gd name="T91" fmla="*/ 499 h 502"/>
                              <a:gd name="T92" fmla="*/ 99 w 332"/>
                              <a:gd name="T93" fmla="*/ 492 h 502"/>
                              <a:gd name="T94" fmla="*/ 72 w 332"/>
                              <a:gd name="T95" fmla="*/ 480 h 502"/>
                              <a:gd name="T96" fmla="*/ 49 w 332"/>
                              <a:gd name="T97" fmla="*/ 463 h 502"/>
                              <a:gd name="T98" fmla="*/ 30 w 332"/>
                              <a:gd name="T99" fmla="*/ 443 h 502"/>
                              <a:gd name="T100" fmla="*/ 15 w 332"/>
                              <a:gd name="T101" fmla="*/ 419 h 502"/>
                              <a:gd name="T102" fmla="*/ 5 w 332"/>
                              <a:gd name="T103" fmla="*/ 392 h 502"/>
                              <a:gd name="T104" fmla="*/ 0 w 332"/>
                              <a:gd name="T105" fmla="*/ 362 h 5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332" h="502">
                                <a:moveTo>
                                  <a:pt x="0" y="362"/>
                                </a:moveTo>
                                <a:lnTo>
                                  <a:pt x="64" y="357"/>
                                </a:lnTo>
                                <a:lnTo>
                                  <a:pt x="69" y="379"/>
                                </a:lnTo>
                                <a:lnTo>
                                  <a:pt x="76" y="398"/>
                                </a:lnTo>
                                <a:lnTo>
                                  <a:pt x="86" y="414"/>
                                </a:lnTo>
                                <a:lnTo>
                                  <a:pt x="98" y="427"/>
                                </a:lnTo>
                                <a:lnTo>
                                  <a:pt x="111" y="438"/>
                                </a:lnTo>
                                <a:lnTo>
                                  <a:pt x="127" y="445"/>
                                </a:lnTo>
                                <a:lnTo>
                                  <a:pt x="143" y="450"/>
                                </a:lnTo>
                                <a:lnTo>
                                  <a:pt x="161" y="451"/>
                                </a:lnTo>
                                <a:lnTo>
                                  <a:pt x="172" y="451"/>
                                </a:lnTo>
                                <a:lnTo>
                                  <a:pt x="182" y="449"/>
                                </a:lnTo>
                                <a:lnTo>
                                  <a:pt x="192" y="446"/>
                                </a:lnTo>
                                <a:lnTo>
                                  <a:pt x="202" y="443"/>
                                </a:lnTo>
                                <a:lnTo>
                                  <a:pt x="211" y="438"/>
                                </a:lnTo>
                                <a:lnTo>
                                  <a:pt x="220" y="432"/>
                                </a:lnTo>
                                <a:lnTo>
                                  <a:pt x="228" y="426"/>
                                </a:lnTo>
                                <a:lnTo>
                                  <a:pt x="236" y="418"/>
                                </a:lnTo>
                                <a:lnTo>
                                  <a:pt x="243" y="409"/>
                                </a:lnTo>
                                <a:lnTo>
                                  <a:pt x="249" y="400"/>
                                </a:lnTo>
                                <a:lnTo>
                                  <a:pt x="254" y="390"/>
                                </a:lnTo>
                                <a:lnTo>
                                  <a:pt x="259" y="379"/>
                                </a:lnTo>
                                <a:lnTo>
                                  <a:pt x="262" y="367"/>
                                </a:lnTo>
                                <a:lnTo>
                                  <a:pt x="264" y="355"/>
                                </a:lnTo>
                                <a:lnTo>
                                  <a:pt x="266" y="342"/>
                                </a:lnTo>
                                <a:lnTo>
                                  <a:pt x="266" y="329"/>
                                </a:lnTo>
                                <a:lnTo>
                                  <a:pt x="265" y="304"/>
                                </a:lnTo>
                                <a:lnTo>
                                  <a:pt x="262" y="293"/>
                                </a:lnTo>
                                <a:lnTo>
                                  <a:pt x="259" y="282"/>
                                </a:lnTo>
                                <a:lnTo>
                                  <a:pt x="255" y="272"/>
                                </a:lnTo>
                                <a:lnTo>
                                  <a:pt x="250" y="263"/>
                                </a:lnTo>
                                <a:lnTo>
                                  <a:pt x="244" y="254"/>
                                </a:lnTo>
                                <a:lnTo>
                                  <a:pt x="237" y="246"/>
                                </a:lnTo>
                                <a:lnTo>
                                  <a:pt x="229" y="239"/>
                                </a:lnTo>
                                <a:lnTo>
                                  <a:pt x="221" y="233"/>
                                </a:lnTo>
                                <a:lnTo>
                                  <a:pt x="212" y="228"/>
                                </a:lnTo>
                                <a:lnTo>
                                  <a:pt x="203" y="223"/>
                                </a:lnTo>
                                <a:lnTo>
                                  <a:pt x="193" y="220"/>
                                </a:lnTo>
                                <a:lnTo>
                                  <a:pt x="182" y="218"/>
                                </a:lnTo>
                                <a:lnTo>
                                  <a:pt x="160" y="216"/>
                                </a:lnTo>
                                <a:lnTo>
                                  <a:pt x="145" y="217"/>
                                </a:lnTo>
                                <a:lnTo>
                                  <a:pt x="131" y="219"/>
                                </a:lnTo>
                                <a:lnTo>
                                  <a:pt x="118" y="223"/>
                                </a:lnTo>
                                <a:lnTo>
                                  <a:pt x="106" y="229"/>
                                </a:lnTo>
                                <a:lnTo>
                                  <a:pt x="95" y="236"/>
                                </a:lnTo>
                                <a:lnTo>
                                  <a:pt x="85" y="245"/>
                                </a:lnTo>
                                <a:lnTo>
                                  <a:pt x="76" y="254"/>
                                </a:lnTo>
                                <a:lnTo>
                                  <a:pt x="69" y="264"/>
                                </a:lnTo>
                                <a:lnTo>
                                  <a:pt x="11" y="257"/>
                                </a:lnTo>
                                <a:lnTo>
                                  <a:pt x="59" y="0"/>
                                </a:lnTo>
                                <a:lnTo>
                                  <a:pt x="308" y="0"/>
                                </a:lnTo>
                                <a:lnTo>
                                  <a:pt x="308" y="59"/>
                                </a:lnTo>
                                <a:lnTo>
                                  <a:pt x="108" y="59"/>
                                </a:lnTo>
                                <a:lnTo>
                                  <a:pt x="82" y="193"/>
                                </a:lnTo>
                                <a:lnTo>
                                  <a:pt x="104" y="179"/>
                                </a:lnTo>
                                <a:lnTo>
                                  <a:pt x="128" y="169"/>
                                </a:lnTo>
                                <a:lnTo>
                                  <a:pt x="152" y="163"/>
                                </a:lnTo>
                                <a:lnTo>
                                  <a:pt x="176" y="162"/>
                                </a:lnTo>
                                <a:lnTo>
                                  <a:pt x="192" y="162"/>
                                </a:lnTo>
                                <a:lnTo>
                                  <a:pt x="207" y="164"/>
                                </a:lnTo>
                                <a:lnTo>
                                  <a:pt x="222" y="168"/>
                                </a:lnTo>
                                <a:lnTo>
                                  <a:pt x="236" y="173"/>
                                </a:lnTo>
                                <a:lnTo>
                                  <a:pt x="250" y="179"/>
                                </a:lnTo>
                                <a:lnTo>
                                  <a:pt x="263" y="187"/>
                                </a:lnTo>
                                <a:lnTo>
                                  <a:pt x="275" y="196"/>
                                </a:lnTo>
                                <a:lnTo>
                                  <a:pt x="287" y="207"/>
                                </a:lnTo>
                                <a:lnTo>
                                  <a:pt x="297" y="219"/>
                                </a:lnTo>
                                <a:lnTo>
                                  <a:pt x="306" y="231"/>
                                </a:lnTo>
                                <a:lnTo>
                                  <a:pt x="314" y="245"/>
                                </a:lnTo>
                                <a:lnTo>
                                  <a:pt x="320" y="259"/>
                                </a:lnTo>
                                <a:lnTo>
                                  <a:pt x="325" y="274"/>
                                </a:lnTo>
                                <a:lnTo>
                                  <a:pt x="329" y="290"/>
                                </a:lnTo>
                                <a:lnTo>
                                  <a:pt x="331" y="306"/>
                                </a:lnTo>
                                <a:lnTo>
                                  <a:pt x="332" y="324"/>
                                </a:lnTo>
                                <a:lnTo>
                                  <a:pt x="331" y="340"/>
                                </a:lnTo>
                                <a:lnTo>
                                  <a:pt x="329" y="356"/>
                                </a:lnTo>
                                <a:lnTo>
                                  <a:pt x="326" y="372"/>
                                </a:lnTo>
                                <a:lnTo>
                                  <a:pt x="322" y="387"/>
                                </a:lnTo>
                                <a:lnTo>
                                  <a:pt x="316" y="401"/>
                                </a:lnTo>
                                <a:lnTo>
                                  <a:pt x="309" y="415"/>
                                </a:lnTo>
                                <a:lnTo>
                                  <a:pt x="301" y="428"/>
                                </a:lnTo>
                                <a:lnTo>
                                  <a:pt x="292" y="441"/>
                                </a:lnTo>
                                <a:lnTo>
                                  <a:pt x="279" y="455"/>
                                </a:lnTo>
                                <a:lnTo>
                                  <a:pt x="266" y="467"/>
                                </a:lnTo>
                                <a:lnTo>
                                  <a:pt x="251" y="478"/>
                                </a:lnTo>
                                <a:lnTo>
                                  <a:pt x="235" y="486"/>
                                </a:lnTo>
                                <a:lnTo>
                                  <a:pt x="218" y="493"/>
                                </a:lnTo>
                                <a:lnTo>
                                  <a:pt x="200" y="498"/>
                                </a:lnTo>
                                <a:lnTo>
                                  <a:pt x="181" y="501"/>
                                </a:lnTo>
                                <a:lnTo>
                                  <a:pt x="161" y="502"/>
                                </a:lnTo>
                                <a:lnTo>
                                  <a:pt x="144" y="501"/>
                                </a:lnTo>
                                <a:lnTo>
                                  <a:pt x="128" y="499"/>
                                </a:lnTo>
                                <a:lnTo>
                                  <a:pt x="113" y="496"/>
                                </a:lnTo>
                                <a:lnTo>
                                  <a:pt x="99" y="492"/>
                                </a:lnTo>
                                <a:lnTo>
                                  <a:pt x="85" y="487"/>
                                </a:lnTo>
                                <a:lnTo>
                                  <a:pt x="72" y="480"/>
                                </a:lnTo>
                                <a:lnTo>
                                  <a:pt x="60" y="472"/>
                                </a:lnTo>
                                <a:lnTo>
                                  <a:pt x="49" y="463"/>
                                </a:lnTo>
                                <a:lnTo>
                                  <a:pt x="39" y="453"/>
                                </a:lnTo>
                                <a:lnTo>
                                  <a:pt x="30" y="443"/>
                                </a:lnTo>
                                <a:lnTo>
                                  <a:pt x="22" y="431"/>
                                </a:lnTo>
                                <a:lnTo>
                                  <a:pt x="15" y="419"/>
                                </a:lnTo>
                                <a:lnTo>
                                  <a:pt x="10" y="406"/>
                                </a:lnTo>
                                <a:lnTo>
                                  <a:pt x="5" y="392"/>
                                </a:lnTo>
                                <a:lnTo>
                                  <a:pt x="2" y="377"/>
                                </a:lnTo>
                                <a:lnTo>
                                  <a:pt x="0" y="3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74" name="Freeform 251"/>
                        <wps:cNvSpPr>
                          <a:spLocks noEditPoints="1"/>
                        </wps:cNvSpPr>
                        <wps:spPr bwMode="auto">
                          <a:xfrm>
                            <a:off x="8392160" y="0"/>
                            <a:ext cx="77470" cy="121920"/>
                          </a:xfrm>
                          <a:custGeom>
                            <a:avLst/>
                            <a:gdLst>
                              <a:gd name="T0" fmla="*/ 1 w 326"/>
                              <a:gd name="T1" fmla="*/ 213 h 511"/>
                              <a:gd name="T2" fmla="*/ 10 w 326"/>
                              <a:gd name="T3" fmla="*/ 142 h 511"/>
                              <a:gd name="T4" fmla="*/ 28 w 326"/>
                              <a:gd name="T5" fmla="*/ 87 h 511"/>
                              <a:gd name="T6" fmla="*/ 55 w 326"/>
                              <a:gd name="T7" fmla="*/ 46 h 511"/>
                              <a:gd name="T8" fmla="*/ 81 w 326"/>
                              <a:gd name="T9" fmla="*/ 22 h 511"/>
                              <a:gd name="T10" fmla="*/ 102 w 326"/>
                              <a:gd name="T11" fmla="*/ 11 h 511"/>
                              <a:gd name="T12" fmla="*/ 124 w 326"/>
                              <a:gd name="T13" fmla="*/ 4 h 511"/>
                              <a:gd name="T14" fmla="*/ 163 w 326"/>
                              <a:gd name="T15" fmla="*/ 0 h 511"/>
                              <a:gd name="T16" fmla="*/ 200 w 326"/>
                              <a:gd name="T17" fmla="*/ 4 h 511"/>
                              <a:gd name="T18" fmla="*/ 233 w 326"/>
                              <a:gd name="T19" fmla="*/ 16 h 511"/>
                              <a:gd name="T20" fmla="*/ 261 w 326"/>
                              <a:gd name="T21" fmla="*/ 36 h 511"/>
                              <a:gd name="T22" fmla="*/ 283 w 326"/>
                              <a:gd name="T23" fmla="*/ 63 h 511"/>
                              <a:gd name="T24" fmla="*/ 301 w 326"/>
                              <a:gd name="T25" fmla="*/ 97 h 511"/>
                              <a:gd name="T26" fmla="*/ 314 w 326"/>
                              <a:gd name="T27" fmla="*/ 137 h 511"/>
                              <a:gd name="T28" fmla="*/ 323 w 326"/>
                              <a:gd name="T29" fmla="*/ 189 h 511"/>
                              <a:gd name="T30" fmla="*/ 326 w 326"/>
                              <a:gd name="T31" fmla="*/ 255 h 511"/>
                              <a:gd name="T32" fmla="*/ 321 w 326"/>
                              <a:gd name="T33" fmla="*/ 335 h 511"/>
                              <a:gd name="T34" fmla="*/ 307 w 326"/>
                              <a:gd name="T35" fmla="*/ 398 h 511"/>
                              <a:gd name="T36" fmla="*/ 285 w 326"/>
                              <a:gd name="T37" fmla="*/ 445 h 511"/>
                              <a:gd name="T38" fmla="*/ 253 w 326"/>
                              <a:gd name="T39" fmla="*/ 481 h 511"/>
                              <a:gd name="T40" fmla="*/ 234 w 326"/>
                              <a:gd name="T41" fmla="*/ 494 h 511"/>
                              <a:gd name="T42" fmla="*/ 213 w 326"/>
                              <a:gd name="T43" fmla="*/ 503 h 511"/>
                              <a:gd name="T44" fmla="*/ 189 w 326"/>
                              <a:gd name="T45" fmla="*/ 509 h 511"/>
                              <a:gd name="T46" fmla="*/ 145 w 326"/>
                              <a:gd name="T47" fmla="*/ 510 h 511"/>
                              <a:gd name="T48" fmla="*/ 113 w 326"/>
                              <a:gd name="T49" fmla="*/ 503 h 511"/>
                              <a:gd name="T50" fmla="*/ 84 w 326"/>
                              <a:gd name="T51" fmla="*/ 490 h 511"/>
                              <a:gd name="T52" fmla="*/ 60 w 326"/>
                              <a:gd name="T53" fmla="*/ 471 h 511"/>
                              <a:gd name="T54" fmla="*/ 37 w 326"/>
                              <a:gd name="T55" fmla="*/ 442 h 511"/>
                              <a:gd name="T56" fmla="*/ 19 w 326"/>
                              <a:gd name="T57" fmla="*/ 401 h 511"/>
                              <a:gd name="T58" fmla="*/ 6 w 326"/>
                              <a:gd name="T59" fmla="*/ 350 h 511"/>
                              <a:gd name="T60" fmla="*/ 0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2 w 326"/>
                              <a:gd name="T77" fmla="*/ 459 h 511"/>
                              <a:gd name="T78" fmla="*/ 173 w 326"/>
                              <a:gd name="T79" fmla="*/ 459 h 511"/>
                              <a:gd name="T80" fmla="*/ 192 w 326"/>
                              <a:gd name="T81" fmla="*/ 454 h 511"/>
                              <a:gd name="T82" fmla="*/ 210 w 326"/>
                              <a:gd name="T83" fmla="*/ 444 h 511"/>
                              <a:gd name="T84" fmla="*/ 226 w 326"/>
                              <a:gd name="T85" fmla="*/ 429 h 511"/>
                              <a:gd name="T86" fmla="*/ 240 w 326"/>
                              <a:gd name="T87" fmla="*/ 408 h 511"/>
                              <a:gd name="T88" fmla="*/ 251 w 326"/>
                              <a:gd name="T89" fmla="*/ 377 h 511"/>
                              <a:gd name="T90" fmla="*/ 258 w 326"/>
                              <a:gd name="T91" fmla="*/ 336 h 511"/>
                              <a:gd name="T92" fmla="*/ 262 w 326"/>
                              <a:gd name="T93" fmla="*/ 255 h 511"/>
                              <a:gd name="T94" fmla="*/ 258 w 326"/>
                              <a:gd name="T95" fmla="*/ 175 h 511"/>
                              <a:gd name="T96" fmla="*/ 251 w 326"/>
                              <a:gd name="T97" fmla="*/ 133 h 511"/>
                              <a:gd name="T98" fmla="*/ 240 w 326"/>
                              <a:gd name="T99" fmla="*/ 103 h 511"/>
                              <a:gd name="T100" fmla="*/ 226 w 326"/>
                              <a:gd name="T101" fmla="*/ 82 h 511"/>
                              <a:gd name="T102" fmla="*/ 210 w 326"/>
                              <a:gd name="T103" fmla="*/ 67 h 511"/>
                              <a:gd name="T104" fmla="*/ 192 w 326"/>
                              <a:gd name="T105" fmla="*/ 57 h 511"/>
                              <a:gd name="T106" fmla="*/ 172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5 w 326"/>
                              <a:gd name="T119" fmla="*/ 132 h 511"/>
                              <a:gd name="T120" fmla="*/ 67 w 326"/>
                              <a:gd name="T121" fmla="*/ 174 h 511"/>
                              <a:gd name="T122" fmla="*/ 63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4" y="175"/>
                                </a:lnTo>
                                <a:lnTo>
                                  <a:pt x="10" y="142"/>
                                </a:lnTo>
                                <a:lnTo>
                                  <a:pt x="18" y="113"/>
                                </a:lnTo>
                                <a:lnTo>
                                  <a:pt x="28" y="87"/>
                                </a:lnTo>
                                <a:lnTo>
                                  <a:pt x="40" y="65"/>
                                </a:lnTo>
                                <a:lnTo>
                                  <a:pt x="55" y="46"/>
                                </a:lnTo>
                                <a:lnTo>
                                  <a:pt x="72" y="29"/>
                                </a:lnTo>
                                <a:lnTo>
                                  <a:pt x="81" y="22"/>
                                </a:lnTo>
                                <a:lnTo>
                                  <a:pt x="91" y="16"/>
                                </a:lnTo>
                                <a:lnTo>
                                  <a:pt x="102" y="11"/>
                                </a:lnTo>
                                <a:lnTo>
                                  <a:pt x="113" y="7"/>
                                </a:lnTo>
                                <a:lnTo>
                                  <a:pt x="124" y="4"/>
                                </a:lnTo>
                                <a:lnTo>
                                  <a:pt x="136" y="2"/>
                                </a:lnTo>
                                <a:lnTo>
                                  <a:pt x="163" y="0"/>
                                </a:lnTo>
                                <a:lnTo>
                                  <a:pt x="182" y="1"/>
                                </a:lnTo>
                                <a:lnTo>
                                  <a:pt x="200" y="4"/>
                                </a:lnTo>
                                <a:lnTo>
                                  <a:pt x="217" y="9"/>
                                </a:lnTo>
                                <a:lnTo>
                                  <a:pt x="233" y="16"/>
                                </a:lnTo>
                                <a:lnTo>
                                  <a:pt x="248" y="25"/>
                                </a:lnTo>
                                <a:lnTo>
                                  <a:pt x="261" y="36"/>
                                </a:lnTo>
                                <a:lnTo>
                                  <a:pt x="273" y="49"/>
                                </a:lnTo>
                                <a:lnTo>
                                  <a:pt x="283" y="63"/>
                                </a:lnTo>
                                <a:lnTo>
                                  <a:pt x="293" y="79"/>
                                </a:lnTo>
                                <a:lnTo>
                                  <a:pt x="301" y="97"/>
                                </a:lnTo>
                                <a:lnTo>
                                  <a:pt x="308" y="116"/>
                                </a:lnTo>
                                <a:lnTo>
                                  <a:pt x="314" y="137"/>
                                </a:lnTo>
                                <a:lnTo>
                                  <a:pt x="319" y="161"/>
                                </a:lnTo>
                                <a:lnTo>
                                  <a:pt x="323" y="189"/>
                                </a:lnTo>
                                <a:lnTo>
                                  <a:pt x="325" y="220"/>
                                </a:lnTo>
                                <a:lnTo>
                                  <a:pt x="326" y="255"/>
                                </a:lnTo>
                                <a:lnTo>
                                  <a:pt x="324" y="297"/>
                                </a:lnTo>
                                <a:lnTo>
                                  <a:pt x="321" y="335"/>
                                </a:lnTo>
                                <a:lnTo>
                                  <a:pt x="315" y="368"/>
                                </a:lnTo>
                                <a:lnTo>
                                  <a:pt x="307" y="398"/>
                                </a:lnTo>
                                <a:lnTo>
                                  <a:pt x="297" y="423"/>
                                </a:lnTo>
                                <a:lnTo>
                                  <a:pt x="285" y="445"/>
                                </a:lnTo>
                                <a:lnTo>
                                  <a:pt x="270" y="465"/>
                                </a:lnTo>
                                <a:lnTo>
                                  <a:pt x="253" y="481"/>
                                </a:lnTo>
                                <a:lnTo>
                                  <a:pt x="244" y="488"/>
                                </a:lnTo>
                                <a:lnTo>
                                  <a:pt x="234" y="494"/>
                                </a:lnTo>
                                <a:lnTo>
                                  <a:pt x="224" y="499"/>
                                </a:lnTo>
                                <a:lnTo>
                                  <a:pt x="213" y="503"/>
                                </a:lnTo>
                                <a:lnTo>
                                  <a:pt x="201" y="506"/>
                                </a:lnTo>
                                <a:lnTo>
                                  <a:pt x="189" y="509"/>
                                </a:lnTo>
                                <a:lnTo>
                                  <a:pt x="163" y="511"/>
                                </a:lnTo>
                                <a:lnTo>
                                  <a:pt x="145" y="510"/>
                                </a:lnTo>
                                <a:lnTo>
                                  <a:pt x="128" y="507"/>
                                </a:lnTo>
                                <a:lnTo>
                                  <a:pt x="113" y="503"/>
                                </a:lnTo>
                                <a:lnTo>
                                  <a:pt x="98" y="498"/>
                                </a:lnTo>
                                <a:lnTo>
                                  <a:pt x="84" y="490"/>
                                </a:lnTo>
                                <a:lnTo>
                                  <a:pt x="72" y="481"/>
                                </a:lnTo>
                                <a:lnTo>
                                  <a:pt x="60" y="471"/>
                                </a:lnTo>
                                <a:lnTo>
                                  <a:pt x="49" y="459"/>
                                </a:lnTo>
                                <a:lnTo>
                                  <a:pt x="37" y="442"/>
                                </a:lnTo>
                                <a:lnTo>
                                  <a:pt x="27" y="423"/>
                                </a:lnTo>
                                <a:lnTo>
                                  <a:pt x="19" y="401"/>
                                </a:lnTo>
                                <a:lnTo>
                                  <a:pt x="12" y="377"/>
                                </a:lnTo>
                                <a:lnTo>
                                  <a:pt x="6" y="350"/>
                                </a:lnTo>
                                <a:lnTo>
                                  <a:pt x="3" y="321"/>
                                </a:lnTo>
                                <a:lnTo>
                                  <a:pt x="0" y="289"/>
                                </a:lnTo>
                                <a:lnTo>
                                  <a:pt x="0" y="255"/>
                                </a:lnTo>
                                <a:moveTo>
                                  <a:pt x="63" y="255"/>
                                </a:moveTo>
                                <a:lnTo>
                                  <a:pt x="64" y="312"/>
                                </a:lnTo>
                                <a:lnTo>
                                  <a:pt x="67" y="336"/>
                                </a:lnTo>
                                <a:lnTo>
                                  <a:pt x="70" y="358"/>
                                </a:lnTo>
                                <a:lnTo>
                                  <a:pt x="74" y="377"/>
                                </a:lnTo>
                                <a:lnTo>
                                  <a:pt x="79" y="394"/>
                                </a:lnTo>
                                <a:lnTo>
                                  <a:pt x="85" y="408"/>
                                </a:lnTo>
                                <a:lnTo>
                                  <a:pt x="91" y="419"/>
                                </a:lnTo>
                                <a:lnTo>
                                  <a:pt x="99" y="429"/>
                                </a:lnTo>
                                <a:lnTo>
                                  <a:pt x="107" y="437"/>
                                </a:lnTo>
                                <a:lnTo>
                                  <a:pt x="115" y="444"/>
                                </a:lnTo>
                                <a:lnTo>
                                  <a:pt x="124" y="450"/>
                                </a:lnTo>
                                <a:lnTo>
                                  <a:pt x="133" y="454"/>
                                </a:lnTo>
                                <a:lnTo>
                                  <a:pt x="142" y="458"/>
                                </a:lnTo>
                                <a:lnTo>
                                  <a:pt x="152" y="459"/>
                                </a:lnTo>
                                <a:lnTo>
                                  <a:pt x="163" y="460"/>
                                </a:lnTo>
                                <a:lnTo>
                                  <a:pt x="173" y="459"/>
                                </a:lnTo>
                                <a:lnTo>
                                  <a:pt x="183" y="458"/>
                                </a:lnTo>
                                <a:lnTo>
                                  <a:pt x="192" y="454"/>
                                </a:lnTo>
                                <a:lnTo>
                                  <a:pt x="201" y="450"/>
                                </a:lnTo>
                                <a:lnTo>
                                  <a:pt x="210" y="444"/>
                                </a:lnTo>
                                <a:lnTo>
                                  <a:pt x="218" y="437"/>
                                </a:lnTo>
                                <a:lnTo>
                                  <a:pt x="226" y="429"/>
                                </a:lnTo>
                                <a:lnTo>
                                  <a:pt x="234" y="419"/>
                                </a:lnTo>
                                <a:lnTo>
                                  <a:pt x="240" y="408"/>
                                </a:lnTo>
                                <a:lnTo>
                                  <a:pt x="246" y="394"/>
                                </a:lnTo>
                                <a:lnTo>
                                  <a:pt x="251" y="377"/>
                                </a:lnTo>
                                <a:lnTo>
                                  <a:pt x="255" y="358"/>
                                </a:lnTo>
                                <a:lnTo>
                                  <a:pt x="258" y="336"/>
                                </a:lnTo>
                                <a:lnTo>
                                  <a:pt x="261" y="312"/>
                                </a:lnTo>
                                <a:lnTo>
                                  <a:pt x="262" y="255"/>
                                </a:lnTo>
                                <a:lnTo>
                                  <a:pt x="261" y="199"/>
                                </a:lnTo>
                                <a:lnTo>
                                  <a:pt x="258" y="175"/>
                                </a:lnTo>
                                <a:lnTo>
                                  <a:pt x="255" y="153"/>
                                </a:lnTo>
                                <a:lnTo>
                                  <a:pt x="251" y="133"/>
                                </a:lnTo>
                                <a:lnTo>
                                  <a:pt x="246" y="117"/>
                                </a:lnTo>
                                <a:lnTo>
                                  <a:pt x="240" y="103"/>
                                </a:lnTo>
                                <a:lnTo>
                                  <a:pt x="234" y="91"/>
                                </a:lnTo>
                                <a:lnTo>
                                  <a:pt x="226" y="82"/>
                                </a:lnTo>
                                <a:lnTo>
                                  <a:pt x="218" y="74"/>
                                </a:lnTo>
                                <a:lnTo>
                                  <a:pt x="210" y="67"/>
                                </a:lnTo>
                                <a:lnTo>
                                  <a:pt x="201" y="61"/>
                                </a:lnTo>
                                <a:lnTo>
                                  <a:pt x="192" y="57"/>
                                </a:lnTo>
                                <a:lnTo>
                                  <a:pt x="182" y="53"/>
                                </a:lnTo>
                                <a:lnTo>
                                  <a:pt x="172" y="51"/>
                                </a:lnTo>
                                <a:lnTo>
                                  <a:pt x="162" y="51"/>
                                </a:lnTo>
                                <a:lnTo>
                                  <a:pt x="152" y="51"/>
                                </a:lnTo>
                                <a:lnTo>
                                  <a:pt x="142" y="53"/>
                                </a:lnTo>
                                <a:lnTo>
                                  <a:pt x="133" y="56"/>
                                </a:lnTo>
                                <a:lnTo>
                                  <a:pt x="124" y="60"/>
                                </a:lnTo>
                                <a:lnTo>
                                  <a:pt x="116" y="65"/>
                                </a:lnTo>
                                <a:lnTo>
                                  <a:pt x="108" y="71"/>
                                </a:lnTo>
                                <a:lnTo>
                                  <a:pt x="101" y="78"/>
                                </a:lnTo>
                                <a:lnTo>
                                  <a:pt x="94" y="87"/>
                                </a:lnTo>
                                <a:lnTo>
                                  <a:pt x="87" y="99"/>
                                </a:lnTo>
                                <a:lnTo>
                                  <a:pt x="80" y="114"/>
                                </a:lnTo>
                                <a:lnTo>
                                  <a:pt x="75" y="132"/>
                                </a:lnTo>
                                <a:lnTo>
                                  <a:pt x="71" y="152"/>
                                </a:lnTo>
                                <a:lnTo>
                                  <a:pt x="67" y="174"/>
                                </a:lnTo>
                                <a:lnTo>
                                  <a:pt x="65" y="199"/>
                                </a:lnTo>
                                <a:lnTo>
                                  <a:pt x="63"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75" name="Freeform 252"/>
                        <wps:cNvSpPr>
                          <a:spLocks noEditPoints="1"/>
                        </wps:cNvSpPr>
                        <wps:spPr bwMode="auto">
                          <a:xfrm>
                            <a:off x="8484235" y="0"/>
                            <a:ext cx="78105" cy="121920"/>
                          </a:xfrm>
                          <a:custGeom>
                            <a:avLst/>
                            <a:gdLst>
                              <a:gd name="T0" fmla="*/ 1 w 326"/>
                              <a:gd name="T1" fmla="*/ 213 h 511"/>
                              <a:gd name="T2" fmla="*/ 10 w 326"/>
                              <a:gd name="T3" fmla="*/ 142 h 511"/>
                              <a:gd name="T4" fmla="*/ 28 w 326"/>
                              <a:gd name="T5" fmla="*/ 87 h 511"/>
                              <a:gd name="T6" fmla="*/ 56 w 326"/>
                              <a:gd name="T7" fmla="*/ 46 h 511"/>
                              <a:gd name="T8" fmla="*/ 82 w 326"/>
                              <a:gd name="T9" fmla="*/ 22 h 511"/>
                              <a:gd name="T10" fmla="*/ 102 w 326"/>
                              <a:gd name="T11" fmla="*/ 11 h 511"/>
                              <a:gd name="T12" fmla="*/ 125 w 326"/>
                              <a:gd name="T13" fmla="*/ 4 h 511"/>
                              <a:gd name="T14" fmla="*/ 163 w 326"/>
                              <a:gd name="T15" fmla="*/ 0 h 511"/>
                              <a:gd name="T16" fmla="*/ 201 w 326"/>
                              <a:gd name="T17" fmla="*/ 4 h 511"/>
                              <a:gd name="T18" fmla="*/ 234 w 326"/>
                              <a:gd name="T19" fmla="*/ 16 h 511"/>
                              <a:gd name="T20" fmla="*/ 261 w 326"/>
                              <a:gd name="T21" fmla="*/ 36 h 511"/>
                              <a:gd name="T22" fmla="*/ 284 w 326"/>
                              <a:gd name="T23" fmla="*/ 63 h 511"/>
                              <a:gd name="T24" fmla="*/ 301 w 326"/>
                              <a:gd name="T25" fmla="*/ 97 h 511"/>
                              <a:gd name="T26" fmla="*/ 315 w 326"/>
                              <a:gd name="T27" fmla="*/ 137 h 511"/>
                              <a:gd name="T28" fmla="*/ 323 w 326"/>
                              <a:gd name="T29" fmla="*/ 189 h 511"/>
                              <a:gd name="T30" fmla="*/ 326 w 326"/>
                              <a:gd name="T31" fmla="*/ 255 h 511"/>
                              <a:gd name="T32" fmla="*/ 322 w 326"/>
                              <a:gd name="T33" fmla="*/ 335 h 511"/>
                              <a:gd name="T34" fmla="*/ 308 w 326"/>
                              <a:gd name="T35" fmla="*/ 398 h 511"/>
                              <a:gd name="T36" fmla="*/ 285 w 326"/>
                              <a:gd name="T37" fmla="*/ 445 h 511"/>
                              <a:gd name="T38" fmla="*/ 254 w 326"/>
                              <a:gd name="T39" fmla="*/ 481 h 511"/>
                              <a:gd name="T40" fmla="*/ 235 w 326"/>
                              <a:gd name="T41" fmla="*/ 494 h 511"/>
                              <a:gd name="T42" fmla="*/ 213 w 326"/>
                              <a:gd name="T43" fmla="*/ 503 h 511"/>
                              <a:gd name="T44" fmla="*/ 189 w 326"/>
                              <a:gd name="T45" fmla="*/ 509 h 511"/>
                              <a:gd name="T46" fmla="*/ 145 w 326"/>
                              <a:gd name="T47" fmla="*/ 510 h 511"/>
                              <a:gd name="T48" fmla="*/ 113 w 326"/>
                              <a:gd name="T49" fmla="*/ 503 h 511"/>
                              <a:gd name="T50" fmla="*/ 85 w 326"/>
                              <a:gd name="T51" fmla="*/ 490 h 511"/>
                              <a:gd name="T52" fmla="*/ 60 w 326"/>
                              <a:gd name="T53" fmla="*/ 471 h 511"/>
                              <a:gd name="T54" fmla="*/ 38 w 326"/>
                              <a:gd name="T55" fmla="*/ 442 h 511"/>
                              <a:gd name="T56" fmla="*/ 19 w 326"/>
                              <a:gd name="T57" fmla="*/ 401 h 511"/>
                              <a:gd name="T58" fmla="*/ 7 w 326"/>
                              <a:gd name="T59" fmla="*/ 350 h 511"/>
                              <a:gd name="T60" fmla="*/ 1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3 w 326"/>
                              <a:gd name="T77" fmla="*/ 459 h 511"/>
                              <a:gd name="T78" fmla="*/ 173 w 326"/>
                              <a:gd name="T79" fmla="*/ 459 h 511"/>
                              <a:gd name="T80" fmla="*/ 193 w 326"/>
                              <a:gd name="T81" fmla="*/ 454 h 511"/>
                              <a:gd name="T82" fmla="*/ 211 w 326"/>
                              <a:gd name="T83" fmla="*/ 444 h 511"/>
                              <a:gd name="T84" fmla="*/ 227 w 326"/>
                              <a:gd name="T85" fmla="*/ 429 h 511"/>
                              <a:gd name="T86" fmla="*/ 241 w 326"/>
                              <a:gd name="T87" fmla="*/ 408 h 511"/>
                              <a:gd name="T88" fmla="*/ 252 w 326"/>
                              <a:gd name="T89" fmla="*/ 377 h 511"/>
                              <a:gd name="T90" fmla="*/ 259 w 326"/>
                              <a:gd name="T91" fmla="*/ 336 h 511"/>
                              <a:gd name="T92" fmla="*/ 263 w 326"/>
                              <a:gd name="T93" fmla="*/ 255 h 511"/>
                              <a:gd name="T94" fmla="*/ 259 w 326"/>
                              <a:gd name="T95" fmla="*/ 175 h 511"/>
                              <a:gd name="T96" fmla="*/ 252 w 326"/>
                              <a:gd name="T97" fmla="*/ 133 h 511"/>
                              <a:gd name="T98" fmla="*/ 241 w 326"/>
                              <a:gd name="T99" fmla="*/ 103 h 511"/>
                              <a:gd name="T100" fmla="*/ 227 w 326"/>
                              <a:gd name="T101" fmla="*/ 82 h 511"/>
                              <a:gd name="T102" fmla="*/ 211 w 326"/>
                              <a:gd name="T103" fmla="*/ 67 h 511"/>
                              <a:gd name="T104" fmla="*/ 193 w 326"/>
                              <a:gd name="T105" fmla="*/ 57 h 511"/>
                              <a:gd name="T106" fmla="*/ 173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5 w 326"/>
                              <a:gd name="T119" fmla="*/ 132 h 511"/>
                              <a:gd name="T120" fmla="*/ 68 w 326"/>
                              <a:gd name="T121" fmla="*/ 174 h 511"/>
                              <a:gd name="T122" fmla="*/ 64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5" y="175"/>
                                </a:lnTo>
                                <a:lnTo>
                                  <a:pt x="10" y="142"/>
                                </a:lnTo>
                                <a:lnTo>
                                  <a:pt x="18" y="113"/>
                                </a:lnTo>
                                <a:lnTo>
                                  <a:pt x="28" y="87"/>
                                </a:lnTo>
                                <a:lnTo>
                                  <a:pt x="41" y="65"/>
                                </a:lnTo>
                                <a:lnTo>
                                  <a:pt x="56" y="46"/>
                                </a:lnTo>
                                <a:lnTo>
                                  <a:pt x="72" y="29"/>
                                </a:lnTo>
                                <a:lnTo>
                                  <a:pt x="82" y="22"/>
                                </a:lnTo>
                                <a:lnTo>
                                  <a:pt x="92" y="16"/>
                                </a:lnTo>
                                <a:lnTo>
                                  <a:pt x="102" y="11"/>
                                </a:lnTo>
                                <a:lnTo>
                                  <a:pt x="113" y="7"/>
                                </a:lnTo>
                                <a:lnTo>
                                  <a:pt x="125" y="4"/>
                                </a:lnTo>
                                <a:lnTo>
                                  <a:pt x="137" y="2"/>
                                </a:lnTo>
                                <a:lnTo>
                                  <a:pt x="163" y="0"/>
                                </a:lnTo>
                                <a:lnTo>
                                  <a:pt x="183" y="1"/>
                                </a:lnTo>
                                <a:lnTo>
                                  <a:pt x="201" y="4"/>
                                </a:lnTo>
                                <a:lnTo>
                                  <a:pt x="218" y="9"/>
                                </a:lnTo>
                                <a:lnTo>
                                  <a:pt x="234" y="16"/>
                                </a:lnTo>
                                <a:lnTo>
                                  <a:pt x="248" y="25"/>
                                </a:lnTo>
                                <a:lnTo>
                                  <a:pt x="261" y="36"/>
                                </a:lnTo>
                                <a:lnTo>
                                  <a:pt x="273" y="49"/>
                                </a:lnTo>
                                <a:lnTo>
                                  <a:pt x="284" y="63"/>
                                </a:lnTo>
                                <a:lnTo>
                                  <a:pt x="293" y="79"/>
                                </a:lnTo>
                                <a:lnTo>
                                  <a:pt x="301" y="97"/>
                                </a:lnTo>
                                <a:lnTo>
                                  <a:pt x="309" y="116"/>
                                </a:lnTo>
                                <a:lnTo>
                                  <a:pt x="315" y="137"/>
                                </a:lnTo>
                                <a:lnTo>
                                  <a:pt x="320" y="161"/>
                                </a:lnTo>
                                <a:lnTo>
                                  <a:pt x="323" y="189"/>
                                </a:lnTo>
                                <a:lnTo>
                                  <a:pt x="325" y="220"/>
                                </a:lnTo>
                                <a:lnTo>
                                  <a:pt x="326" y="255"/>
                                </a:lnTo>
                                <a:lnTo>
                                  <a:pt x="325" y="297"/>
                                </a:lnTo>
                                <a:lnTo>
                                  <a:pt x="322" y="335"/>
                                </a:lnTo>
                                <a:lnTo>
                                  <a:pt x="316" y="368"/>
                                </a:lnTo>
                                <a:lnTo>
                                  <a:pt x="308" y="398"/>
                                </a:lnTo>
                                <a:lnTo>
                                  <a:pt x="298" y="423"/>
                                </a:lnTo>
                                <a:lnTo>
                                  <a:pt x="285" y="445"/>
                                </a:lnTo>
                                <a:lnTo>
                                  <a:pt x="271" y="465"/>
                                </a:lnTo>
                                <a:lnTo>
                                  <a:pt x="254" y="481"/>
                                </a:lnTo>
                                <a:lnTo>
                                  <a:pt x="245" y="488"/>
                                </a:lnTo>
                                <a:lnTo>
                                  <a:pt x="235" y="494"/>
                                </a:lnTo>
                                <a:lnTo>
                                  <a:pt x="224" y="499"/>
                                </a:lnTo>
                                <a:lnTo>
                                  <a:pt x="213" y="503"/>
                                </a:lnTo>
                                <a:lnTo>
                                  <a:pt x="202" y="506"/>
                                </a:lnTo>
                                <a:lnTo>
                                  <a:pt x="189" y="509"/>
                                </a:lnTo>
                                <a:lnTo>
                                  <a:pt x="163" y="511"/>
                                </a:lnTo>
                                <a:lnTo>
                                  <a:pt x="145" y="510"/>
                                </a:lnTo>
                                <a:lnTo>
                                  <a:pt x="129" y="507"/>
                                </a:lnTo>
                                <a:lnTo>
                                  <a:pt x="113" y="503"/>
                                </a:lnTo>
                                <a:lnTo>
                                  <a:pt x="98" y="498"/>
                                </a:lnTo>
                                <a:lnTo>
                                  <a:pt x="85" y="490"/>
                                </a:lnTo>
                                <a:lnTo>
                                  <a:pt x="72" y="481"/>
                                </a:lnTo>
                                <a:lnTo>
                                  <a:pt x="60" y="471"/>
                                </a:lnTo>
                                <a:lnTo>
                                  <a:pt x="49" y="459"/>
                                </a:lnTo>
                                <a:lnTo>
                                  <a:pt x="38" y="442"/>
                                </a:lnTo>
                                <a:lnTo>
                                  <a:pt x="28" y="423"/>
                                </a:lnTo>
                                <a:lnTo>
                                  <a:pt x="19" y="401"/>
                                </a:lnTo>
                                <a:lnTo>
                                  <a:pt x="12" y="377"/>
                                </a:lnTo>
                                <a:lnTo>
                                  <a:pt x="7" y="350"/>
                                </a:lnTo>
                                <a:lnTo>
                                  <a:pt x="3" y="321"/>
                                </a:lnTo>
                                <a:lnTo>
                                  <a:pt x="1" y="289"/>
                                </a:lnTo>
                                <a:lnTo>
                                  <a:pt x="0" y="255"/>
                                </a:lnTo>
                                <a:moveTo>
                                  <a:pt x="63" y="255"/>
                                </a:moveTo>
                                <a:lnTo>
                                  <a:pt x="65" y="312"/>
                                </a:lnTo>
                                <a:lnTo>
                                  <a:pt x="67" y="336"/>
                                </a:lnTo>
                                <a:lnTo>
                                  <a:pt x="70" y="358"/>
                                </a:lnTo>
                                <a:lnTo>
                                  <a:pt x="74" y="377"/>
                                </a:lnTo>
                                <a:lnTo>
                                  <a:pt x="79" y="394"/>
                                </a:lnTo>
                                <a:lnTo>
                                  <a:pt x="85" y="408"/>
                                </a:lnTo>
                                <a:lnTo>
                                  <a:pt x="92" y="419"/>
                                </a:lnTo>
                                <a:lnTo>
                                  <a:pt x="99" y="429"/>
                                </a:lnTo>
                                <a:lnTo>
                                  <a:pt x="107" y="437"/>
                                </a:lnTo>
                                <a:lnTo>
                                  <a:pt x="115" y="444"/>
                                </a:lnTo>
                                <a:lnTo>
                                  <a:pt x="124" y="450"/>
                                </a:lnTo>
                                <a:lnTo>
                                  <a:pt x="133" y="454"/>
                                </a:lnTo>
                                <a:lnTo>
                                  <a:pt x="143" y="458"/>
                                </a:lnTo>
                                <a:lnTo>
                                  <a:pt x="153" y="459"/>
                                </a:lnTo>
                                <a:lnTo>
                                  <a:pt x="163" y="460"/>
                                </a:lnTo>
                                <a:lnTo>
                                  <a:pt x="173" y="459"/>
                                </a:lnTo>
                                <a:lnTo>
                                  <a:pt x="183" y="458"/>
                                </a:lnTo>
                                <a:lnTo>
                                  <a:pt x="193" y="454"/>
                                </a:lnTo>
                                <a:lnTo>
                                  <a:pt x="202" y="450"/>
                                </a:lnTo>
                                <a:lnTo>
                                  <a:pt x="211" y="444"/>
                                </a:lnTo>
                                <a:lnTo>
                                  <a:pt x="219" y="437"/>
                                </a:lnTo>
                                <a:lnTo>
                                  <a:pt x="227" y="429"/>
                                </a:lnTo>
                                <a:lnTo>
                                  <a:pt x="234" y="419"/>
                                </a:lnTo>
                                <a:lnTo>
                                  <a:pt x="241" y="408"/>
                                </a:lnTo>
                                <a:lnTo>
                                  <a:pt x="247" y="394"/>
                                </a:lnTo>
                                <a:lnTo>
                                  <a:pt x="252" y="377"/>
                                </a:lnTo>
                                <a:lnTo>
                                  <a:pt x="256" y="358"/>
                                </a:lnTo>
                                <a:lnTo>
                                  <a:pt x="259" y="336"/>
                                </a:lnTo>
                                <a:lnTo>
                                  <a:pt x="261" y="312"/>
                                </a:lnTo>
                                <a:lnTo>
                                  <a:pt x="263" y="255"/>
                                </a:lnTo>
                                <a:lnTo>
                                  <a:pt x="261" y="199"/>
                                </a:lnTo>
                                <a:lnTo>
                                  <a:pt x="259" y="175"/>
                                </a:lnTo>
                                <a:lnTo>
                                  <a:pt x="256" y="153"/>
                                </a:lnTo>
                                <a:lnTo>
                                  <a:pt x="252" y="133"/>
                                </a:lnTo>
                                <a:lnTo>
                                  <a:pt x="247" y="117"/>
                                </a:lnTo>
                                <a:lnTo>
                                  <a:pt x="241" y="103"/>
                                </a:lnTo>
                                <a:lnTo>
                                  <a:pt x="234" y="91"/>
                                </a:lnTo>
                                <a:lnTo>
                                  <a:pt x="227" y="82"/>
                                </a:lnTo>
                                <a:lnTo>
                                  <a:pt x="219" y="74"/>
                                </a:lnTo>
                                <a:lnTo>
                                  <a:pt x="211" y="67"/>
                                </a:lnTo>
                                <a:lnTo>
                                  <a:pt x="202" y="61"/>
                                </a:lnTo>
                                <a:lnTo>
                                  <a:pt x="193" y="57"/>
                                </a:lnTo>
                                <a:lnTo>
                                  <a:pt x="183" y="53"/>
                                </a:lnTo>
                                <a:lnTo>
                                  <a:pt x="173" y="51"/>
                                </a:lnTo>
                                <a:lnTo>
                                  <a:pt x="162" y="51"/>
                                </a:lnTo>
                                <a:lnTo>
                                  <a:pt x="152" y="51"/>
                                </a:lnTo>
                                <a:lnTo>
                                  <a:pt x="142" y="53"/>
                                </a:lnTo>
                                <a:lnTo>
                                  <a:pt x="133" y="56"/>
                                </a:lnTo>
                                <a:lnTo>
                                  <a:pt x="124" y="60"/>
                                </a:lnTo>
                                <a:lnTo>
                                  <a:pt x="116" y="65"/>
                                </a:lnTo>
                                <a:lnTo>
                                  <a:pt x="108" y="71"/>
                                </a:lnTo>
                                <a:lnTo>
                                  <a:pt x="101" y="78"/>
                                </a:lnTo>
                                <a:lnTo>
                                  <a:pt x="95" y="87"/>
                                </a:lnTo>
                                <a:lnTo>
                                  <a:pt x="87" y="99"/>
                                </a:lnTo>
                                <a:lnTo>
                                  <a:pt x="81" y="114"/>
                                </a:lnTo>
                                <a:lnTo>
                                  <a:pt x="75" y="132"/>
                                </a:lnTo>
                                <a:lnTo>
                                  <a:pt x="71" y="152"/>
                                </a:lnTo>
                                <a:lnTo>
                                  <a:pt x="68" y="174"/>
                                </a:lnTo>
                                <a:lnTo>
                                  <a:pt x="65" y="199"/>
                                </a:lnTo>
                                <a:lnTo>
                                  <a:pt x="64"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76" name="Freeform 253"/>
                        <wps:cNvSpPr>
                          <a:spLocks/>
                        </wps:cNvSpPr>
                        <wps:spPr bwMode="auto">
                          <a:xfrm>
                            <a:off x="1544955" y="2441575"/>
                            <a:ext cx="356870" cy="118745"/>
                          </a:xfrm>
                          <a:custGeom>
                            <a:avLst/>
                            <a:gdLst>
                              <a:gd name="T0" fmla="*/ 1500 w 1500"/>
                              <a:gd name="T1" fmla="*/ 500 h 500"/>
                              <a:gd name="T2" fmla="*/ 0 w 1500"/>
                              <a:gd name="T3" fmla="*/ 0 h 500"/>
                              <a:gd name="T4" fmla="*/ 0 w 1500"/>
                              <a:gd name="T5" fmla="*/ 500 h 500"/>
                            </a:gdLst>
                            <a:ahLst/>
                            <a:cxnLst>
                              <a:cxn ang="0">
                                <a:pos x="T0" y="T1"/>
                              </a:cxn>
                              <a:cxn ang="0">
                                <a:pos x="T2" y="T3"/>
                              </a:cxn>
                              <a:cxn ang="0">
                                <a:pos x="T4" y="T5"/>
                              </a:cxn>
                            </a:cxnLst>
                            <a:rect l="0" t="0" r="r" b="b"/>
                            <a:pathLst>
                              <a:path w="1500" h="500">
                                <a:moveTo>
                                  <a:pt x="1500" y="500"/>
                                </a:moveTo>
                                <a:lnTo>
                                  <a:pt x="0" y="0"/>
                                </a:lnTo>
                                <a:lnTo>
                                  <a:pt x="0" y="50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 name="Freeform 254"/>
                        <wps:cNvSpPr>
                          <a:spLocks/>
                        </wps:cNvSpPr>
                        <wps:spPr bwMode="auto">
                          <a:xfrm>
                            <a:off x="7849870" y="1369695"/>
                            <a:ext cx="356870" cy="119380"/>
                          </a:xfrm>
                          <a:custGeom>
                            <a:avLst/>
                            <a:gdLst>
                              <a:gd name="T0" fmla="*/ 0 w 1500"/>
                              <a:gd name="T1" fmla="*/ 500 h 500"/>
                              <a:gd name="T2" fmla="*/ 1500 w 1500"/>
                              <a:gd name="T3" fmla="*/ 0 h 500"/>
                              <a:gd name="T4" fmla="*/ 1500 w 1500"/>
                              <a:gd name="T5" fmla="*/ 500 h 500"/>
                            </a:gdLst>
                            <a:ahLst/>
                            <a:cxnLst>
                              <a:cxn ang="0">
                                <a:pos x="T0" y="T1"/>
                              </a:cxn>
                              <a:cxn ang="0">
                                <a:pos x="T2" y="T3"/>
                              </a:cxn>
                              <a:cxn ang="0">
                                <a:pos x="T4" y="T5"/>
                              </a:cxn>
                            </a:cxnLst>
                            <a:rect l="0" t="0" r="r" b="b"/>
                            <a:pathLst>
                              <a:path w="1500" h="500">
                                <a:moveTo>
                                  <a:pt x="0" y="500"/>
                                </a:moveTo>
                                <a:lnTo>
                                  <a:pt x="1500" y="0"/>
                                </a:lnTo>
                                <a:lnTo>
                                  <a:pt x="1500" y="50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 name="Line 255"/>
                        <wps:cNvCnPr/>
                        <wps:spPr bwMode="auto">
                          <a:xfrm>
                            <a:off x="8444865" y="1506220"/>
                            <a:ext cx="0" cy="702945"/>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9" name="Line 256"/>
                        <wps:cNvCnPr/>
                        <wps:spPr bwMode="auto">
                          <a:xfrm>
                            <a:off x="8444865" y="2203450"/>
                            <a:ext cx="118745"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0" name="Line 257"/>
                        <wps:cNvCnPr/>
                        <wps:spPr bwMode="auto">
                          <a:xfrm>
                            <a:off x="8891905" y="2203450"/>
                            <a:ext cx="200025"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1" name="Line 258"/>
                        <wps:cNvCnPr/>
                        <wps:spPr bwMode="auto">
                          <a:xfrm>
                            <a:off x="9206230" y="2203450"/>
                            <a:ext cx="4756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2" name="Freeform 259"/>
                        <wps:cNvSpPr>
                          <a:spLocks/>
                        </wps:cNvSpPr>
                        <wps:spPr bwMode="auto">
                          <a:xfrm>
                            <a:off x="9617710" y="2109470"/>
                            <a:ext cx="33020" cy="93980"/>
                          </a:xfrm>
                          <a:custGeom>
                            <a:avLst/>
                            <a:gdLst>
                              <a:gd name="T0" fmla="*/ 70 w 139"/>
                              <a:gd name="T1" fmla="*/ 394 h 394"/>
                              <a:gd name="T2" fmla="*/ 0 w 139"/>
                              <a:gd name="T3" fmla="*/ 0 h 394"/>
                              <a:gd name="T4" fmla="*/ 139 w 139"/>
                              <a:gd name="T5" fmla="*/ 0 h 394"/>
                              <a:gd name="T6" fmla="*/ 70 w 139"/>
                              <a:gd name="T7" fmla="*/ 394 h 394"/>
                            </a:gdLst>
                            <a:ahLst/>
                            <a:cxnLst>
                              <a:cxn ang="0">
                                <a:pos x="T0" y="T1"/>
                              </a:cxn>
                              <a:cxn ang="0">
                                <a:pos x="T2" y="T3"/>
                              </a:cxn>
                              <a:cxn ang="0">
                                <a:pos x="T4" y="T5"/>
                              </a:cxn>
                              <a:cxn ang="0">
                                <a:pos x="T6" y="T7"/>
                              </a:cxn>
                            </a:cxnLst>
                            <a:rect l="0" t="0" r="r" b="b"/>
                            <a:pathLst>
                              <a:path w="139" h="394">
                                <a:moveTo>
                                  <a:pt x="70" y="394"/>
                                </a:moveTo>
                                <a:lnTo>
                                  <a:pt x="0" y="0"/>
                                </a:lnTo>
                                <a:lnTo>
                                  <a:pt x="139" y="0"/>
                                </a:lnTo>
                                <a:lnTo>
                                  <a:pt x="70" y="39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3" name="Line 260"/>
                        <wps:cNvCnPr/>
                        <wps:spPr bwMode="auto">
                          <a:xfrm flipV="1">
                            <a:off x="9634220" y="1489075"/>
                            <a:ext cx="0" cy="714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4" name="Freeform 261"/>
                        <wps:cNvSpPr>
                          <a:spLocks/>
                        </wps:cNvSpPr>
                        <wps:spPr bwMode="auto">
                          <a:xfrm>
                            <a:off x="9617710" y="1489075"/>
                            <a:ext cx="33020" cy="93345"/>
                          </a:xfrm>
                          <a:custGeom>
                            <a:avLst/>
                            <a:gdLst>
                              <a:gd name="T0" fmla="*/ 70 w 139"/>
                              <a:gd name="T1" fmla="*/ 0 h 394"/>
                              <a:gd name="T2" fmla="*/ 139 w 139"/>
                              <a:gd name="T3" fmla="*/ 394 h 394"/>
                              <a:gd name="T4" fmla="*/ 0 w 139"/>
                              <a:gd name="T5" fmla="*/ 394 h 394"/>
                              <a:gd name="T6" fmla="*/ 70 w 139"/>
                              <a:gd name="T7" fmla="*/ 0 h 394"/>
                            </a:gdLst>
                            <a:ahLst/>
                            <a:cxnLst>
                              <a:cxn ang="0">
                                <a:pos x="T0" y="T1"/>
                              </a:cxn>
                              <a:cxn ang="0">
                                <a:pos x="T2" y="T3"/>
                              </a:cxn>
                              <a:cxn ang="0">
                                <a:pos x="T4" y="T5"/>
                              </a:cxn>
                              <a:cxn ang="0">
                                <a:pos x="T6" y="T7"/>
                              </a:cxn>
                            </a:cxnLst>
                            <a:rect l="0" t="0" r="r" b="b"/>
                            <a:pathLst>
                              <a:path w="139" h="394">
                                <a:moveTo>
                                  <a:pt x="70" y="0"/>
                                </a:moveTo>
                                <a:lnTo>
                                  <a:pt x="139" y="394"/>
                                </a:lnTo>
                                <a:lnTo>
                                  <a:pt x="0" y="394"/>
                                </a:lnTo>
                                <a:lnTo>
                                  <a:pt x="70" y="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5" name="Line 262"/>
                        <wps:cNvCnPr/>
                        <wps:spPr bwMode="auto">
                          <a:xfrm flipH="1">
                            <a:off x="9206230" y="1489075"/>
                            <a:ext cx="4756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6" name="Freeform 263"/>
                        <wps:cNvSpPr>
                          <a:spLocks/>
                        </wps:cNvSpPr>
                        <wps:spPr bwMode="auto">
                          <a:xfrm>
                            <a:off x="9455150" y="1946275"/>
                            <a:ext cx="121920" cy="78105"/>
                          </a:xfrm>
                          <a:custGeom>
                            <a:avLst/>
                            <a:gdLst>
                              <a:gd name="T0" fmla="*/ 387 w 511"/>
                              <a:gd name="T1" fmla="*/ 260 h 328"/>
                              <a:gd name="T2" fmla="*/ 438 w 511"/>
                              <a:gd name="T3" fmla="*/ 230 h 328"/>
                              <a:gd name="T4" fmla="*/ 459 w 511"/>
                              <a:gd name="T5" fmla="*/ 186 h 328"/>
                              <a:gd name="T6" fmla="*/ 456 w 511"/>
                              <a:gd name="T7" fmla="*/ 138 h 328"/>
                              <a:gd name="T8" fmla="*/ 444 w 511"/>
                              <a:gd name="T9" fmla="*/ 111 h 328"/>
                              <a:gd name="T10" fmla="*/ 415 w 511"/>
                              <a:gd name="T11" fmla="*/ 82 h 328"/>
                              <a:gd name="T12" fmla="*/ 387 w 511"/>
                              <a:gd name="T13" fmla="*/ 70 h 328"/>
                              <a:gd name="T14" fmla="*/ 336 w 511"/>
                              <a:gd name="T15" fmla="*/ 67 h 328"/>
                              <a:gd name="T16" fmla="*/ 286 w 511"/>
                              <a:gd name="T17" fmla="*/ 93 h 328"/>
                              <a:gd name="T18" fmla="*/ 261 w 511"/>
                              <a:gd name="T19" fmla="*/ 143 h 328"/>
                              <a:gd name="T20" fmla="*/ 266 w 511"/>
                              <a:gd name="T21" fmla="*/ 207 h 328"/>
                              <a:gd name="T22" fmla="*/ 211 w 511"/>
                              <a:gd name="T23" fmla="*/ 171 h 328"/>
                              <a:gd name="T24" fmla="*/ 192 w 511"/>
                              <a:gd name="T25" fmla="*/ 119 h 328"/>
                              <a:gd name="T26" fmla="*/ 174 w 511"/>
                              <a:gd name="T27" fmla="*/ 100 h 328"/>
                              <a:gd name="T28" fmla="*/ 149 w 511"/>
                              <a:gd name="T29" fmla="*/ 90 h 328"/>
                              <a:gd name="T30" fmla="*/ 113 w 511"/>
                              <a:gd name="T31" fmla="*/ 89 h 328"/>
                              <a:gd name="T32" fmla="*/ 73 w 511"/>
                              <a:gd name="T33" fmla="*/ 111 h 328"/>
                              <a:gd name="T34" fmla="*/ 52 w 511"/>
                              <a:gd name="T35" fmla="*/ 153 h 328"/>
                              <a:gd name="T36" fmla="*/ 57 w 511"/>
                              <a:gd name="T37" fmla="*/ 203 h 328"/>
                              <a:gd name="T38" fmla="*/ 86 w 511"/>
                              <a:gd name="T39" fmla="*/ 240 h 328"/>
                              <a:gd name="T40" fmla="*/ 141 w 511"/>
                              <a:gd name="T41" fmla="*/ 260 h 328"/>
                              <a:gd name="T42" fmla="*/ 101 w 511"/>
                              <a:gd name="T43" fmla="*/ 314 h 328"/>
                              <a:gd name="T44" fmla="*/ 64 w 511"/>
                              <a:gd name="T45" fmla="*/ 296 h 328"/>
                              <a:gd name="T46" fmla="*/ 34 w 511"/>
                              <a:gd name="T47" fmla="*/ 270 h 328"/>
                              <a:gd name="T48" fmla="*/ 14 w 511"/>
                              <a:gd name="T49" fmla="*/ 238 h 328"/>
                              <a:gd name="T50" fmla="*/ 3 w 511"/>
                              <a:gd name="T51" fmla="*/ 200 h 328"/>
                              <a:gd name="T52" fmla="*/ 2 w 511"/>
                              <a:gd name="T53" fmla="*/ 151 h 328"/>
                              <a:gd name="T54" fmla="*/ 18 w 511"/>
                              <a:gd name="T55" fmla="*/ 96 h 328"/>
                              <a:gd name="T56" fmla="*/ 52 w 511"/>
                              <a:gd name="T57" fmla="*/ 53 h 328"/>
                              <a:gd name="T58" fmla="*/ 97 w 511"/>
                              <a:gd name="T59" fmla="*/ 29 h 328"/>
                              <a:gd name="T60" fmla="*/ 146 w 511"/>
                              <a:gd name="T61" fmla="*/ 26 h 328"/>
                              <a:gd name="T62" fmla="*/ 189 w 511"/>
                              <a:gd name="T63" fmla="*/ 42 h 328"/>
                              <a:gd name="T64" fmla="*/ 223 w 511"/>
                              <a:gd name="T65" fmla="*/ 78 h 328"/>
                              <a:gd name="T66" fmla="*/ 247 w 511"/>
                              <a:gd name="T67" fmla="*/ 54 h 328"/>
                              <a:gd name="T68" fmla="*/ 291 w 511"/>
                              <a:gd name="T69" fmla="*/ 14 h 328"/>
                              <a:gd name="T70" fmla="*/ 355 w 511"/>
                              <a:gd name="T71" fmla="*/ 0 h 328"/>
                              <a:gd name="T72" fmla="*/ 401 w 511"/>
                              <a:gd name="T73" fmla="*/ 7 h 328"/>
                              <a:gd name="T74" fmla="*/ 442 w 511"/>
                              <a:gd name="T75" fmla="*/ 27 h 328"/>
                              <a:gd name="T76" fmla="*/ 477 w 511"/>
                              <a:gd name="T77" fmla="*/ 60 h 328"/>
                              <a:gd name="T78" fmla="*/ 500 w 511"/>
                              <a:gd name="T79" fmla="*/ 102 h 328"/>
                              <a:gd name="T80" fmla="*/ 511 w 511"/>
                              <a:gd name="T81" fmla="*/ 151 h 328"/>
                              <a:gd name="T82" fmla="*/ 509 w 511"/>
                              <a:gd name="T83" fmla="*/ 200 h 328"/>
                              <a:gd name="T84" fmla="*/ 496 w 511"/>
                              <a:gd name="T85" fmla="*/ 242 h 328"/>
                              <a:gd name="T86" fmla="*/ 472 w 511"/>
                              <a:gd name="T87" fmla="*/ 278 h 328"/>
                              <a:gd name="T88" fmla="*/ 439 w 511"/>
                              <a:gd name="T89" fmla="*/ 305 h 328"/>
                              <a:gd name="T90" fmla="*/ 400 w 511"/>
                              <a:gd name="T91" fmla="*/ 322 h 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511" h="328">
                                <a:moveTo>
                                  <a:pt x="371" y="328"/>
                                </a:moveTo>
                                <a:lnTo>
                                  <a:pt x="362" y="266"/>
                                </a:lnTo>
                                <a:lnTo>
                                  <a:pt x="387" y="260"/>
                                </a:lnTo>
                                <a:lnTo>
                                  <a:pt x="407" y="252"/>
                                </a:lnTo>
                                <a:lnTo>
                                  <a:pt x="424" y="242"/>
                                </a:lnTo>
                                <a:lnTo>
                                  <a:pt x="438" y="230"/>
                                </a:lnTo>
                                <a:lnTo>
                                  <a:pt x="448" y="217"/>
                                </a:lnTo>
                                <a:lnTo>
                                  <a:pt x="455" y="202"/>
                                </a:lnTo>
                                <a:lnTo>
                                  <a:pt x="459" y="186"/>
                                </a:lnTo>
                                <a:lnTo>
                                  <a:pt x="461" y="168"/>
                                </a:lnTo>
                                <a:lnTo>
                                  <a:pt x="459" y="148"/>
                                </a:lnTo>
                                <a:lnTo>
                                  <a:pt x="456" y="138"/>
                                </a:lnTo>
                                <a:lnTo>
                                  <a:pt x="453" y="128"/>
                                </a:lnTo>
                                <a:lnTo>
                                  <a:pt x="449" y="120"/>
                                </a:lnTo>
                                <a:lnTo>
                                  <a:pt x="444" y="111"/>
                                </a:lnTo>
                                <a:lnTo>
                                  <a:pt x="431" y="95"/>
                                </a:lnTo>
                                <a:lnTo>
                                  <a:pt x="423" y="88"/>
                                </a:lnTo>
                                <a:lnTo>
                                  <a:pt x="415" y="82"/>
                                </a:lnTo>
                                <a:lnTo>
                                  <a:pt x="406" y="77"/>
                                </a:lnTo>
                                <a:lnTo>
                                  <a:pt x="397" y="73"/>
                                </a:lnTo>
                                <a:lnTo>
                                  <a:pt x="387" y="70"/>
                                </a:lnTo>
                                <a:lnTo>
                                  <a:pt x="377" y="67"/>
                                </a:lnTo>
                                <a:lnTo>
                                  <a:pt x="356" y="65"/>
                                </a:lnTo>
                                <a:lnTo>
                                  <a:pt x="336" y="67"/>
                                </a:lnTo>
                                <a:lnTo>
                                  <a:pt x="318" y="72"/>
                                </a:lnTo>
                                <a:lnTo>
                                  <a:pt x="301" y="81"/>
                                </a:lnTo>
                                <a:lnTo>
                                  <a:pt x="286" y="93"/>
                                </a:lnTo>
                                <a:lnTo>
                                  <a:pt x="274" y="108"/>
                                </a:lnTo>
                                <a:lnTo>
                                  <a:pt x="266" y="124"/>
                                </a:lnTo>
                                <a:lnTo>
                                  <a:pt x="261" y="143"/>
                                </a:lnTo>
                                <a:lnTo>
                                  <a:pt x="259" y="163"/>
                                </a:lnTo>
                                <a:lnTo>
                                  <a:pt x="261" y="183"/>
                                </a:lnTo>
                                <a:lnTo>
                                  <a:pt x="266" y="207"/>
                                </a:lnTo>
                                <a:lnTo>
                                  <a:pt x="212" y="200"/>
                                </a:lnTo>
                                <a:lnTo>
                                  <a:pt x="213" y="190"/>
                                </a:lnTo>
                                <a:lnTo>
                                  <a:pt x="211" y="171"/>
                                </a:lnTo>
                                <a:lnTo>
                                  <a:pt x="207" y="153"/>
                                </a:lnTo>
                                <a:lnTo>
                                  <a:pt x="201" y="135"/>
                                </a:lnTo>
                                <a:lnTo>
                                  <a:pt x="192" y="119"/>
                                </a:lnTo>
                                <a:lnTo>
                                  <a:pt x="187" y="112"/>
                                </a:lnTo>
                                <a:lnTo>
                                  <a:pt x="181" y="106"/>
                                </a:lnTo>
                                <a:lnTo>
                                  <a:pt x="174" y="100"/>
                                </a:lnTo>
                                <a:lnTo>
                                  <a:pt x="166" y="96"/>
                                </a:lnTo>
                                <a:lnTo>
                                  <a:pt x="158" y="92"/>
                                </a:lnTo>
                                <a:lnTo>
                                  <a:pt x="149" y="90"/>
                                </a:lnTo>
                                <a:lnTo>
                                  <a:pt x="139" y="88"/>
                                </a:lnTo>
                                <a:lnTo>
                                  <a:pt x="129" y="88"/>
                                </a:lnTo>
                                <a:lnTo>
                                  <a:pt x="113" y="89"/>
                                </a:lnTo>
                                <a:lnTo>
                                  <a:pt x="98" y="94"/>
                                </a:lnTo>
                                <a:lnTo>
                                  <a:pt x="85" y="101"/>
                                </a:lnTo>
                                <a:lnTo>
                                  <a:pt x="73" y="111"/>
                                </a:lnTo>
                                <a:lnTo>
                                  <a:pt x="63" y="123"/>
                                </a:lnTo>
                                <a:lnTo>
                                  <a:pt x="56" y="137"/>
                                </a:lnTo>
                                <a:lnTo>
                                  <a:pt x="52" y="153"/>
                                </a:lnTo>
                                <a:lnTo>
                                  <a:pt x="51" y="170"/>
                                </a:lnTo>
                                <a:lnTo>
                                  <a:pt x="52" y="187"/>
                                </a:lnTo>
                                <a:lnTo>
                                  <a:pt x="57" y="203"/>
                                </a:lnTo>
                                <a:lnTo>
                                  <a:pt x="64" y="217"/>
                                </a:lnTo>
                                <a:lnTo>
                                  <a:pt x="73" y="229"/>
                                </a:lnTo>
                                <a:lnTo>
                                  <a:pt x="86" y="240"/>
                                </a:lnTo>
                                <a:lnTo>
                                  <a:pt x="102" y="249"/>
                                </a:lnTo>
                                <a:lnTo>
                                  <a:pt x="120" y="256"/>
                                </a:lnTo>
                                <a:lnTo>
                                  <a:pt x="141" y="260"/>
                                </a:lnTo>
                                <a:lnTo>
                                  <a:pt x="130" y="322"/>
                                </a:lnTo>
                                <a:lnTo>
                                  <a:pt x="115" y="318"/>
                                </a:lnTo>
                                <a:lnTo>
                                  <a:pt x="101" y="314"/>
                                </a:lnTo>
                                <a:lnTo>
                                  <a:pt x="88" y="309"/>
                                </a:lnTo>
                                <a:lnTo>
                                  <a:pt x="75" y="303"/>
                                </a:lnTo>
                                <a:lnTo>
                                  <a:pt x="64" y="296"/>
                                </a:lnTo>
                                <a:lnTo>
                                  <a:pt x="53" y="289"/>
                                </a:lnTo>
                                <a:lnTo>
                                  <a:pt x="43" y="280"/>
                                </a:lnTo>
                                <a:lnTo>
                                  <a:pt x="34" y="270"/>
                                </a:lnTo>
                                <a:lnTo>
                                  <a:pt x="26" y="260"/>
                                </a:lnTo>
                                <a:lnTo>
                                  <a:pt x="20" y="249"/>
                                </a:lnTo>
                                <a:lnTo>
                                  <a:pt x="14" y="238"/>
                                </a:lnTo>
                                <a:lnTo>
                                  <a:pt x="9" y="226"/>
                                </a:lnTo>
                                <a:lnTo>
                                  <a:pt x="5" y="213"/>
                                </a:lnTo>
                                <a:lnTo>
                                  <a:pt x="3" y="200"/>
                                </a:lnTo>
                                <a:lnTo>
                                  <a:pt x="1" y="186"/>
                                </a:lnTo>
                                <a:lnTo>
                                  <a:pt x="0" y="171"/>
                                </a:lnTo>
                                <a:lnTo>
                                  <a:pt x="2" y="151"/>
                                </a:lnTo>
                                <a:lnTo>
                                  <a:pt x="5" y="132"/>
                                </a:lnTo>
                                <a:lnTo>
                                  <a:pt x="10" y="113"/>
                                </a:lnTo>
                                <a:lnTo>
                                  <a:pt x="18" y="96"/>
                                </a:lnTo>
                                <a:lnTo>
                                  <a:pt x="28" y="80"/>
                                </a:lnTo>
                                <a:lnTo>
                                  <a:pt x="39" y="65"/>
                                </a:lnTo>
                                <a:lnTo>
                                  <a:pt x="52" y="53"/>
                                </a:lnTo>
                                <a:lnTo>
                                  <a:pt x="66" y="43"/>
                                </a:lnTo>
                                <a:lnTo>
                                  <a:pt x="81" y="35"/>
                                </a:lnTo>
                                <a:lnTo>
                                  <a:pt x="97" y="29"/>
                                </a:lnTo>
                                <a:lnTo>
                                  <a:pt x="114" y="26"/>
                                </a:lnTo>
                                <a:lnTo>
                                  <a:pt x="130" y="25"/>
                                </a:lnTo>
                                <a:lnTo>
                                  <a:pt x="146" y="26"/>
                                </a:lnTo>
                                <a:lnTo>
                                  <a:pt x="161" y="29"/>
                                </a:lnTo>
                                <a:lnTo>
                                  <a:pt x="176" y="35"/>
                                </a:lnTo>
                                <a:lnTo>
                                  <a:pt x="189" y="42"/>
                                </a:lnTo>
                                <a:lnTo>
                                  <a:pt x="202" y="52"/>
                                </a:lnTo>
                                <a:lnTo>
                                  <a:pt x="213" y="64"/>
                                </a:lnTo>
                                <a:lnTo>
                                  <a:pt x="223" y="78"/>
                                </a:lnTo>
                                <a:lnTo>
                                  <a:pt x="232" y="94"/>
                                </a:lnTo>
                                <a:lnTo>
                                  <a:pt x="238" y="73"/>
                                </a:lnTo>
                                <a:lnTo>
                                  <a:pt x="247" y="54"/>
                                </a:lnTo>
                                <a:lnTo>
                                  <a:pt x="259" y="38"/>
                                </a:lnTo>
                                <a:lnTo>
                                  <a:pt x="274" y="25"/>
                                </a:lnTo>
                                <a:lnTo>
                                  <a:pt x="291" y="14"/>
                                </a:lnTo>
                                <a:lnTo>
                                  <a:pt x="310" y="6"/>
                                </a:lnTo>
                                <a:lnTo>
                                  <a:pt x="332" y="2"/>
                                </a:lnTo>
                                <a:lnTo>
                                  <a:pt x="355" y="0"/>
                                </a:lnTo>
                                <a:lnTo>
                                  <a:pt x="371" y="1"/>
                                </a:lnTo>
                                <a:lnTo>
                                  <a:pt x="386" y="3"/>
                                </a:lnTo>
                                <a:lnTo>
                                  <a:pt x="401" y="7"/>
                                </a:lnTo>
                                <a:lnTo>
                                  <a:pt x="415" y="12"/>
                                </a:lnTo>
                                <a:lnTo>
                                  <a:pt x="429" y="19"/>
                                </a:lnTo>
                                <a:lnTo>
                                  <a:pt x="442" y="27"/>
                                </a:lnTo>
                                <a:lnTo>
                                  <a:pt x="454" y="37"/>
                                </a:lnTo>
                                <a:lnTo>
                                  <a:pt x="466" y="48"/>
                                </a:lnTo>
                                <a:lnTo>
                                  <a:pt x="477" y="60"/>
                                </a:lnTo>
                                <a:lnTo>
                                  <a:pt x="486" y="73"/>
                                </a:lnTo>
                                <a:lnTo>
                                  <a:pt x="494" y="87"/>
                                </a:lnTo>
                                <a:lnTo>
                                  <a:pt x="500" y="102"/>
                                </a:lnTo>
                                <a:lnTo>
                                  <a:pt x="505" y="118"/>
                                </a:lnTo>
                                <a:lnTo>
                                  <a:pt x="509" y="134"/>
                                </a:lnTo>
                                <a:lnTo>
                                  <a:pt x="511" y="151"/>
                                </a:lnTo>
                                <a:lnTo>
                                  <a:pt x="511" y="169"/>
                                </a:lnTo>
                                <a:lnTo>
                                  <a:pt x="511" y="185"/>
                                </a:lnTo>
                                <a:lnTo>
                                  <a:pt x="509" y="200"/>
                                </a:lnTo>
                                <a:lnTo>
                                  <a:pt x="506" y="215"/>
                                </a:lnTo>
                                <a:lnTo>
                                  <a:pt x="502" y="229"/>
                                </a:lnTo>
                                <a:lnTo>
                                  <a:pt x="496" y="242"/>
                                </a:lnTo>
                                <a:lnTo>
                                  <a:pt x="489" y="255"/>
                                </a:lnTo>
                                <a:lnTo>
                                  <a:pt x="481" y="267"/>
                                </a:lnTo>
                                <a:lnTo>
                                  <a:pt x="472" y="278"/>
                                </a:lnTo>
                                <a:lnTo>
                                  <a:pt x="462" y="288"/>
                                </a:lnTo>
                                <a:lnTo>
                                  <a:pt x="451" y="297"/>
                                </a:lnTo>
                                <a:lnTo>
                                  <a:pt x="439" y="305"/>
                                </a:lnTo>
                                <a:lnTo>
                                  <a:pt x="427" y="312"/>
                                </a:lnTo>
                                <a:lnTo>
                                  <a:pt x="414" y="318"/>
                                </a:lnTo>
                                <a:lnTo>
                                  <a:pt x="400" y="322"/>
                                </a:lnTo>
                                <a:lnTo>
                                  <a:pt x="386" y="326"/>
                                </a:lnTo>
                                <a:lnTo>
                                  <a:pt x="371" y="328"/>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7" name="Freeform 264"/>
                        <wps:cNvSpPr>
                          <a:spLocks noEditPoints="1"/>
                        </wps:cNvSpPr>
                        <wps:spPr bwMode="auto">
                          <a:xfrm>
                            <a:off x="9455150" y="1853565"/>
                            <a:ext cx="121920" cy="78105"/>
                          </a:xfrm>
                          <a:custGeom>
                            <a:avLst/>
                            <a:gdLst>
                              <a:gd name="T0" fmla="*/ 214 w 511"/>
                              <a:gd name="T1" fmla="*/ 325 h 327"/>
                              <a:gd name="T2" fmla="*/ 142 w 511"/>
                              <a:gd name="T3" fmla="*/ 316 h 327"/>
                              <a:gd name="T4" fmla="*/ 88 w 511"/>
                              <a:gd name="T5" fmla="*/ 298 h 327"/>
                              <a:gd name="T6" fmla="*/ 46 w 511"/>
                              <a:gd name="T7" fmla="*/ 271 h 327"/>
                              <a:gd name="T8" fmla="*/ 23 w 511"/>
                              <a:gd name="T9" fmla="*/ 245 h 327"/>
                              <a:gd name="T10" fmla="*/ 12 w 511"/>
                              <a:gd name="T11" fmla="*/ 224 h 327"/>
                              <a:gd name="T12" fmla="*/ 5 w 511"/>
                              <a:gd name="T13" fmla="*/ 202 h 327"/>
                              <a:gd name="T14" fmla="*/ 0 w 511"/>
                              <a:gd name="T15" fmla="*/ 163 h 327"/>
                              <a:gd name="T16" fmla="*/ 5 w 511"/>
                              <a:gd name="T17" fmla="*/ 126 h 327"/>
                              <a:gd name="T18" fmla="*/ 17 w 511"/>
                              <a:gd name="T19" fmla="*/ 93 h 327"/>
                              <a:gd name="T20" fmla="*/ 36 w 511"/>
                              <a:gd name="T21" fmla="*/ 65 h 327"/>
                              <a:gd name="T22" fmla="*/ 63 w 511"/>
                              <a:gd name="T23" fmla="*/ 43 h 327"/>
                              <a:gd name="T24" fmla="*/ 97 w 511"/>
                              <a:gd name="T25" fmla="*/ 25 h 327"/>
                              <a:gd name="T26" fmla="*/ 138 w 511"/>
                              <a:gd name="T27" fmla="*/ 12 h 327"/>
                              <a:gd name="T28" fmla="*/ 189 w 511"/>
                              <a:gd name="T29" fmla="*/ 3 h 327"/>
                              <a:gd name="T30" fmla="*/ 256 w 511"/>
                              <a:gd name="T31" fmla="*/ 0 h 327"/>
                              <a:gd name="T32" fmla="*/ 335 w 511"/>
                              <a:gd name="T33" fmla="*/ 5 h 327"/>
                              <a:gd name="T34" fmla="*/ 398 w 511"/>
                              <a:gd name="T35" fmla="*/ 19 h 327"/>
                              <a:gd name="T36" fmla="*/ 446 w 511"/>
                              <a:gd name="T37" fmla="*/ 41 h 327"/>
                              <a:gd name="T38" fmla="*/ 482 w 511"/>
                              <a:gd name="T39" fmla="*/ 73 h 327"/>
                              <a:gd name="T40" fmla="*/ 494 w 511"/>
                              <a:gd name="T41" fmla="*/ 92 h 327"/>
                              <a:gd name="T42" fmla="*/ 504 w 511"/>
                              <a:gd name="T43" fmla="*/ 113 h 327"/>
                              <a:gd name="T44" fmla="*/ 509 w 511"/>
                              <a:gd name="T45" fmla="*/ 137 h 327"/>
                              <a:gd name="T46" fmla="*/ 510 w 511"/>
                              <a:gd name="T47" fmla="*/ 181 h 327"/>
                              <a:gd name="T48" fmla="*/ 504 w 511"/>
                              <a:gd name="T49" fmla="*/ 213 h 327"/>
                              <a:gd name="T50" fmla="*/ 491 w 511"/>
                              <a:gd name="T51" fmla="*/ 242 h 327"/>
                              <a:gd name="T52" fmla="*/ 471 w 511"/>
                              <a:gd name="T53" fmla="*/ 266 h 327"/>
                              <a:gd name="T54" fmla="*/ 442 w 511"/>
                              <a:gd name="T55" fmla="*/ 289 h 327"/>
                              <a:gd name="T56" fmla="*/ 401 w 511"/>
                              <a:gd name="T57" fmla="*/ 307 h 327"/>
                              <a:gd name="T58" fmla="*/ 351 w 511"/>
                              <a:gd name="T59" fmla="*/ 320 h 327"/>
                              <a:gd name="T60" fmla="*/ 290 w 511"/>
                              <a:gd name="T61" fmla="*/ 326 h 327"/>
                              <a:gd name="T62" fmla="*/ 256 w 511"/>
                              <a:gd name="T63" fmla="*/ 263 h 327"/>
                              <a:gd name="T64" fmla="*/ 337 w 511"/>
                              <a:gd name="T65" fmla="*/ 259 h 327"/>
                              <a:gd name="T66" fmla="*/ 378 w 511"/>
                              <a:gd name="T67" fmla="*/ 252 h 327"/>
                              <a:gd name="T68" fmla="*/ 408 w 511"/>
                              <a:gd name="T69" fmla="*/ 241 h 327"/>
                              <a:gd name="T70" fmla="*/ 429 w 511"/>
                              <a:gd name="T71" fmla="*/ 227 h 327"/>
                              <a:gd name="T72" fmla="*/ 445 w 511"/>
                              <a:gd name="T73" fmla="*/ 211 h 327"/>
                              <a:gd name="T74" fmla="*/ 455 w 511"/>
                              <a:gd name="T75" fmla="*/ 193 h 327"/>
                              <a:gd name="T76" fmla="*/ 460 w 511"/>
                              <a:gd name="T77" fmla="*/ 174 h 327"/>
                              <a:gd name="T78" fmla="*/ 460 w 511"/>
                              <a:gd name="T79" fmla="*/ 153 h 327"/>
                              <a:gd name="T80" fmla="*/ 455 w 511"/>
                              <a:gd name="T81" fmla="*/ 134 h 327"/>
                              <a:gd name="T82" fmla="*/ 445 w 511"/>
                              <a:gd name="T83" fmla="*/ 116 h 327"/>
                              <a:gd name="T84" fmla="*/ 429 w 511"/>
                              <a:gd name="T85" fmla="*/ 100 h 327"/>
                              <a:gd name="T86" fmla="*/ 408 w 511"/>
                              <a:gd name="T87" fmla="*/ 86 h 327"/>
                              <a:gd name="T88" fmla="*/ 377 w 511"/>
                              <a:gd name="T89" fmla="*/ 75 h 327"/>
                              <a:gd name="T90" fmla="*/ 337 w 511"/>
                              <a:gd name="T91" fmla="*/ 68 h 327"/>
                              <a:gd name="T92" fmla="*/ 256 w 511"/>
                              <a:gd name="T93" fmla="*/ 64 h 327"/>
                              <a:gd name="T94" fmla="*/ 175 w 511"/>
                              <a:gd name="T95" fmla="*/ 68 h 327"/>
                              <a:gd name="T96" fmla="*/ 134 w 511"/>
                              <a:gd name="T97" fmla="*/ 75 h 327"/>
                              <a:gd name="T98" fmla="*/ 103 w 511"/>
                              <a:gd name="T99" fmla="*/ 86 h 327"/>
                              <a:gd name="T100" fmla="*/ 82 w 511"/>
                              <a:gd name="T101" fmla="*/ 100 h 327"/>
                              <a:gd name="T102" fmla="*/ 67 w 511"/>
                              <a:gd name="T103" fmla="*/ 116 h 327"/>
                              <a:gd name="T104" fmla="*/ 57 w 511"/>
                              <a:gd name="T105" fmla="*/ 134 h 327"/>
                              <a:gd name="T106" fmla="*/ 52 w 511"/>
                              <a:gd name="T107" fmla="*/ 154 h 327"/>
                              <a:gd name="T108" fmla="*/ 52 w 511"/>
                              <a:gd name="T109" fmla="*/ 174 h 327"/>
                              <a:gd name="T110" fmla="*/ 56 w 511"/>
                              <a:gd name="T111" fmla="*/ 194 h 327"/>
                              <a:gd name="T112" fmla="*/ 65 w 511"/>
                              <a:gd name="T113" fmla="*/ 210 h 327"/>
                              <a:gd name="T114" fmla="*/ 79 w 511"/>
                              <a:gd name="T115" fmla="*/ 225 h 327"/>
                              <a:gd name="T116" fmla="*/ 100 w 511"/>
                              <a:gd name="T117" fmla="*/ 239 h 327"/>
                              <a:gd name="T118" fmla="*/ 132 w 511"/>
                              <a:gd name="T119" fmla="*/ 251 h 327"/>
                              <a:gd name="T120" fmla="*/ 174 w 511"/>
                              <a:gd name="T121" fmla="*/ 259 h 327"/>
                              <a:gd name="T122" fmla="*/ 226 w 511"/>
                              <a:gd name="T123" fmla="*/ 263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7">
                                <a:moveTo>
                                  <a:pt x="256" y="327"/>
                                </a:moveTo>
                                <a:lnTo>
                                  <a:pt x="214" y="325"/>
                                </a:lnTo>
                                <a:lnTo>
                                  <a:pt x="176" y="322"/>
                                </a:lnTo>
                                <a:lnTo>
                                  <a:pt x="142" y="316"/>
                                </a:lnTo>
                                <a:lnTo>
                                  <a:pt x="113" y="308"/>
                                </a:lnTo>
                                <a:lnTo>
                                  <a:pt x="88" y="298"/>
                                </a:lnTo>
                                <a:lnTo>
                                  <a:pt x="65" y="286"/>
                                </a:lnTo>
                                <a:lnTo>
                                  <a:pt x="46" y="271"/>
                                </a:lnTo>
                                <a:lnTo>
                                  <a:pt x="30" y="254"/>
                                </a:lnTo>
                                <a:lnTo>
                                  <a:pt x="23" y="245"/>
                                </a:lnTo>
                                <a:lnTo>
                                  <a:pt x="17" y="235"/>
                                </a:lnTo>
                                <a:lnTo>
                                  <a:pt x="12" y="224"/>
                                </a:lnTo>
                                <a:lnTo>
                                  <a:pt x="8" y="213"/>
                                </a:lnTo>
                                <a:lnTo>
                                  <a:pt x="5" y="202"/>
                                </a:lnTo>
                                <a:lnTo>
                                  <a:pt x="2" y="190"/>
                                </a:lnTo>
                                <a:lnTo>
                                  <a:pt x="0" y="163"/>
                                </a:lnTo>
                                <a:lnTo>
                                  <a:pt x="1" y="144"/>
                                </a:lnTo>
                                <a:lnTo>
                                  <a:pt x="5" y="126"/>
                                </a:lnTo>
                                <a:lnTo>
                                  <a:pt x="10" y="109"/>
                                </a:lnTo>
                                <a:lnTo>
                                  <a:pt x="17" y="93"/>
                                </a:lnTo>
                                <a:lnTo>
                                  <a:pt x="26" y="78"/>
                                </a:lnTo>
                                <a:lnTo>
                                  <a:pt x="36" y="65"/>
                                </a:lnTo>
                                <a:lnTo>
                                  <a:pt x="49" y="53"/>
                                </a:lnTo>
                                <a:lnTo>
                                  <a:pt x="63" y="43"/>
                                </a:lnTo>
                                <a:lnTo>
                                  <a:pt x="79" y="33"/>
                                </a:lnTo>
                                <a:lnTo>
                                  <a:pt x="97" y="25"/>
                                </a:lnTo>
                                <a:lnTo>
                                  <a:pt x="117" y="18"/>
                                </a:lnTo>
                                <a:lnTo>
                                  <a:pt x="138" y="12"/>
                                </a:lnTo>
                                <a:lnTo>
                                  <a:pt x="162" y="7"/>
                                </a:lnTo>
                                <a:lnTo>
                                  <a:pt x="189" y="3"/>
                                </a:lnTo>
                                <a:lnTo>
                                  <a:pt x="221" y="1"/>
                                </a:lnTo>
                                <a:lnTo>
                                  <a:pt x="256" y="0"/>
                                </a:lnTo>
                                <a:lnTo>
                                  <a:pt x="298" y="2"/>
                                </a:lnTo>
                                <a:lnTo>
                                  <a:pt x="335" y="5"/>
                                </a:lnTo>
                                <a:lnTo>
                                  <a:pt x="369" y="11"/>
                                </a:lnTo>
                                <a:lnTo>
                                  <a:pt x="398" y="19"/>
                                </a:lnTo>
                                <a:lnTo>
                                  <a:pt x="423" y="29"/>
                                </a:lnTo>
                                <a:lnTo>
                                  <a:pt x="446" y="41"/>
                                </a:lnTo>
                                <a:lnTo>
                                  <a:pt x="465" y="56"/>
                                </a:lnTo>
                                <a:lnTo>
                                  <a:pt x="482" y="73"/>
                                </a:lnTo>
                                <a:lnTo>
                                  <a:pt x="488" y="82"/>
                                </a:lnTo>
                                <a:lnTo>
                                  <a:pt x="494" y="92"/>
                                </a:lnTo>
                                <a:lnTo>
                                  <a:pt x="500" y="102"/>
                                </a:lnTo>
                                <a:lnTo>
                                  <a:pt x="504" y="113"/>
                                </a:lnTo>
                                <a:lnTo>
                                  <a:pt x="507" y="125"/>
                                </a:lnTo>
                                <a:lnTo>
                                  <a:pt x="509" y="137"/>
                                </a:lnTo>
                                <a:lnTo>
                                  <a:pt x="511" y="163"/>
                                </a:lnTo>
                                <a:lnTo>
                                  <a:pt x="510" y="181"/>
                                </a:lnTo>
                                <a:lnTo>
                                  <a:pt x="508" y="198"/>
                                </a:lnTo>
                                <a:lnTo>
                                  <a:pt x="504" y="213"/>
                                </a:lnTo>
                                <a:lnTo>
                                  <a:pt x="498" y="228"/>
                                </a:lnTo>
                                <a:lnTo>
                                  <a:pt x="491" y="242"/>
                                </a:lnTo>
                                <a:lnTo>
                                  <a:pt x="482" y="254"/>
                                </a:lnTo>
                                <a:lnTo>
                                  <a:pt x="471" y="266"/>
                                </a:lnTo>
                                <a:lnTo>
                                  <a:pt x="459" y="277"/>
                                </a:lnTo>
                                <a:lnTo>
                                  <a:pt x="442" y="289"/>
                                </a:lnTo>
                                <a:lnTo>
                                  <a:pt x="423" y="299"/>
                                </a:lnTo>
                                <a:lnTo>
                                  <a:pt x="401" y="307"/>
                                </a:lnTo>
                                <a:lnTo>
                                  <a:pt x="377" y="314"/>
                                </a:lnTo>
                                <a:lnTo>
                                  <a:pt x="351" y="320"/>
                                </a:lnTo>
                                <a:lnTo>
                                  <a:pt x="321" y="323"/>
                                </a:lnTo>
                                <a:lnTo>
                                  <a:pt x="290" y="326"/>
                                </a:lnTo>
                                <a:lnTo>
                                  <a:pt x="256" y="327"/>
                                </a:lnTo>
                                <a:moveTo>
                                  <a:pt x="256" y="263"/>
                                </a:moveTo>
                                <a:lnTo>
                                  <a:pt x="312" y="262"/>
                                </a:lnTo>
                                <a:lnTo>
                                  <a:pt x="337" y="259"/>
                                </a:lnTo>
                                <a:lnTo>
                                  <a:pt x="358" y="256"/>
                                </a:lnTo>
                                <a:lnTo>
                                  <a:pt x="378" y="252"/>
                                </a:lnTo>
                                <a:lnTo>
                                  <a:pt x="394" y="247"/>
                                </a:lnTo>
                                <a:lnTo>
                                  <a:pt x="408" y="241"/>
                                </a:lnTo>
                                <a:lnTo>
                                  <a:pt x="420" y="235"/>
                                </a:lnTo>
                                <a:lnTo>
                                  <a:pt x="429" y="227"/>
                                </a:lnTo>
                                <a:lnTo>
                                  <a:pt x="438" y="219"/>
                                </a:lnTo>
                                <a:lnTo>
                                  <a:pt x="445" y="211"/>
                                </a:lnTo>
                                <a:lnTo>
                                  <a:pt x="450" y="202"/>
                                </a:lnTo>
                                <a:lnTo>
                                  <a:pt x="455" y="193"/>
                                </a:lnTo>
                                <a:lnTo>
                                  <a:pt x="458" y="184"/>
                                </a:lnTo>
                                <a:lnTo>
                                  <a:pt x="460" y="174"/>
                                </a:lnTo>
                                <a:lnTo>
                                  <a:pt x="461" y="163"/>
                                </a:lnTo>
                                <a:lnTo>
                                  <a:pt x="460" y="153"/>
                                </a:lnTo>
                                <a:lnTo>
                                  <a:pt x="458" y="143"/>
                                </a:lnTo>
                                <a:lnTo>
                                  <a:pt x="455" y="134"/>
                                </a:lnTo>
                                <a:lnTo>
                                  <a:pt x="450" y="125"/>
                                </a:lnTo>
                                <a:lnTo>
                                  <a:pt x="445" y="116"/>
                                </a:lnTo>
                                <a:lnTo>
                                  <a:pt x="438" y="108"/>
                                </a:lnTo>
                                <a:lnTo>
                                  <a:pt x="429" y="100"/>
                                </a:lnTo>
                                <a:lnTo>
                                  <a:pt x="420" y="92"/>
                                </a:lnTo>
                                <a:lnTo>
                                  <a:pt x="408" y="86"/>
                                </a:lnTo>
                                <a:lnTo>
                                  <a:pt x="394" y="80"/>
                                </a:lnTo>
                                <a:lnTo>
                                  <a:pt x="377" y="75"/>
                                </a:lnTo>
                                <a:lnTo>
                                  <a:pt x="358" y="71"/>
                                </a:lnTo>
                                <a:lnTo>
                                  <a:pt x="337" y="68"/>
                                </a:lnTo>
                                <a:lnTo>
                                  <a:pt x="312" y="65"/>
                                </a:lnTo>
                                <a:lnTo>
                                  <a:pt x="256" y="64"/>
                                </a:lnTo>
                                <a:lnTo>
                                  <a:pt x="199" y="65"/>
                                </a:lnTo>
                                <a:lnTo>
                                  <a:pt x="175" y="68"/>
                                </a:lnTo>
                                <a:lnTo>
                                  <a:pt x="153" y="71"/>
                                </a:lnTo>
                                <a:lnTo>
                                  <a:pt x="134" y="75"/>
                                </a:lnTo>
                                <a:lnTo>
                                  <a:pt x="117" y="80"/>
                                </a:lnTo>
                                <a:lnTo>
                                  <a:pt x="103" y="86"/>
                                </a:lnTo>
                                <a:lnTo>
                                  <a:pt x="92" y="92"/>
                                </a:lnTo>
                                <a:lnTo>
                                  <a:pt x="82" y="100"/>
                                </a:lnTo>
                                <a:lnTo>
                                  <a:pt x="74" y="108"/>
                                </a:lnTo>
                                <a:lnTo>
                                  <a:pt x="67" y="116"/>
                                </a:lnTo>
                                <a:lnTo>
                                  <a:pt x="61" y="125"/>
                                </a:lnTo>
                                <a:lnTo>
                                  <a:pt x="57" y="134"/>
                                </a:lnTo>
                                <a:lnTo>
                                  <a:pt x="54" y="144"/>
                                </a:lnTo>
                                <a:lnTo>
                                  <a:pt x="52" y="154"/>
                                </a:lnTo>
                                <a:lnTo>
                                  <a:pt x="51" y="164"/>
                                </a:lnTo>
                                <a:lnTo>
                                  <a:pt x="52" y="174"/>
                                </a:lnTo>
                                <a:lnTo>
                                  <a:pt x="54" y="184"/>
                                </a:lnTo>
                                <a:lnTo>
                                  <a:pt x="56" y="194"/>
                                </a:lnTo>
                                <a:lnTo>
                                  <a:pt x="60" y="202"/>
                                </a:lnTo>
                                <a:lnTo>
                                  <a:pt x="65" y="210"/>
                                </a:lnTo>
                                <a:lnTo>
                                  <a:pt x="71" y="218"/>
                                </a:lnTo>
                                <a:lnTo>
                                  <a:pt x="79" y="225"/>
                                </a:lnTo>
                                <a:lnTo>
                                  <a:pt x="87" y="232"/>
                                </a:lnTo>
                                <a:lnTo>
                                  <a:pt x="100" y="239"/>
                                </a:lnTo>
                                <a:lnTo>
                                  <a:pt x="115" y="246"/>
                                </a:lnTo>
                                <a:lnTo>
                                  <a:pt x="132" y="251"/>
                                </a:lnTo>
                                <a:lnTo>
                                  <a:pt x="152" y="256"/>
                                </a:lnTo>
                                <a:lnTo>
                                  <a:pt x="174" y="259"/>
                                </a:lnTo>
                                <a:lnTo>
                                  <a:pt x="199" y="261"/>
                                </a:lnTo>
                                <a:lnTo>
                                  <a:pt x="226" y="263"/>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8" name="Freeform 265"/>
                        <wps:cNvSpPr>
                          <a:spLocks noEditPoints="1"/>
                        </wps:cNvSpPr>
                        <wps:spPr bwMode="auto">
                          <a:xfrm>
                            <a:off x="9455150" y="1761490"/>
                            <a:ext cx="121920" cy="77470"/>
                          </a:xfrm>
                          <a:custGeom>
                            <a:avLst/>
                            <a:gdLst>
                              <a:gd name="T0" fmla="*/ 214 w 511"/>
                              <a:gd name="T1" fmla="*/ 325 h 326"/>
                              <a:gd name="T2" fmla="*/ 142 w 511"/>
                              <a:gd name="T3" fmla="*/ 316 h 326"/>
                              <a:gd name="T4" fmla="*/ 88 w 511"/>
                              <a:gd name="T5" fmla="*/ 298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5 h 326"/>
                              <a:gd name="T22" fmla="*/ 63 w 511"/>
                              <a:gd name="T23" fmla="*/ 42 h 326"/>
                              <a:gd name="T24" fmla="*/ 97 w 511"/>
                              <a:gd name="T25" fmla="*/ 25 h 326"/>
                              <a:gd name="T26" fmla="*/ 138 w 511"/>
                              <a:gd name="T27" fmla="*/ 11 h 326"/>
                              <a:gd name="T28" fmla="*/ 189 w 511"/>
                              <a:gd name="T29" fmla="*/ 3 h 326"/>
                              <a:gd name="T30" fmla="*/ 256 w 511"/>
                              <a:gd name="T31" fmla="*/ 0 h 326"/>
                              <a:gd name="T32" fmla="*/ 335 w 511"/>
                              <a:gd name="T33" fmla="*/ 5 h 326"/>
                              <a:gd name="T34" fmla="*/ 398 w 511"/>
                              <a:gd name="T35" fmla="*/ 18 h 326"/>
                              <a:gd name="T36" fmla="*/ 446 w 511"/>
                              <a:gd name="T37" fmla="*/ 41 h 326"/>
                              <a:gd name="T38" fmla="*/ 482 w 511"/>
                              <a:gd name="T39" fmla="*/ 72 h 326"/>
                              <a:gd name="T40" fmla="*/ 494 w 511"/>
                              <a:gd name="T41" fmla="*/ 91 h 326"/>
                              <a:gd name="T42" fmla="*/ 504 w 511"/>
                              <a:gd name="T43" fmla="*/ 113 h 326"/>
                              <a:gd name="T44" fmla="*/ 509 w 511"/>
                              <a:gd name="T45" fmla="*/ 137 h 326"/>
                              <a:gd name="T46" fmla="*/ 510 w 511"/>
                              <a:gd name="T47" fmla="*/ 181 h 326"/>
                              <a:gd name="T48" fmla="*/ 504 w 511"/>
                              <a:gd name="T49" fmla="*/ 213 h 326"/>
                              <a:gd name="T50" fmla="*/ 491 w 511"/>
                              <a:gd name="T51" fmla="*/ 241 h 326"/>
                              <a:gd name="T52" fmla="*/ 471 w 511"/>
                              <a:gd name="T53" fmla="*/ 266 h 326"/>
                              <a:gd name="T54" fmla="*/ 442 w 511"/>
                              <a:gd name="T55" fmla="*/ 288 h 326"/>
                              <a:gd name="T56" fmla="*/ 401 w 511"/>
                              <a:gd name="T57" fmla="*/ 307 h 326"/>
                              <a:gd name="T58" fmla="*/ 351 w 511"/>
                              <a:gd name="T59" fmla="*/ 319 h 326"/>
                              <a:gd name="T60" fmla="*/ 290 w 511"/>
                              <a:gd name="T61" fmla="*/ 325 h 326"/>
                              <a:gd name="T62" fmla="*/ 256 w 511"/>
                              <a:gd name="T63" fmla="*/ 263 h 326"/>
                              <a:gd name="T64" fmla="*/ 337 w 511"/>
                              <a:gd name="T65" fmla="*/ 259 h 326"/>
                              <a:gd name="T66" fmla="*/ 378 w 511"/>
                              <a:gd name="T67" fmla="*/ 252 h 326"/>
                              <a:gd name="T68" fmla="*/ 408 w 511"/>
                              <a:gd name="T69" fmla="*/ 241 h 326"/>
                              <a:gd name="T70" fmla="*/ 429 w 511"/>
                              <a:gd name="T71" fmla="*/ 227 h 326"/>
                              <a:gd name="T72" fmla="*/ 445 w 511"/>
                              <a:gd name="T73" fmla="*/ 211 h 326"/>
                              <a:gd name="T74" fmla="*/ 455 w 511"/>
                              <a:gd name="T75" fmla="*/ 193 h 326"/>
                              <a:gd name="T76" fmla="*/ 460 w 511"/>
                              <a:gd name="T77" fmla="*/ 173 h 326"/>
                              <a:gd name="T78" fmla="*/ 460 w 511"/>
                              <a:gd name="T79" fmla="*/ 153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6 h 326"/>
                              <a:gd name="T104" fmla="*/ 57 w 511"/>
                              <a:gd name="T105" fmla="*/ 133 h 326"/>
                              <a:gd name="T106" fmla="*/ 52 w 511"/>
                              <a:gd name="T107" fmla="*/ 153 h 326"/>
                              <a:gd name="T108" fmla="*/ 52 w 511"/>
                              <a:gd name="T109" fmla="*/ 174 h 326"/>
                              <a:gd name="T110" fmla="*/ 56 w 511"/>
                              <a:gd name="T111" fmla="*/ 193 h 326"/>
                              <a:gd name="T112" fmla="*/ 65 w 511"/>
                              <a:gd name="T113" fmla="*/ 210 h 326"/>
                              <a:gd name="T114" fmla="*/ 79 w 511"/>
                              <a:gd name="T115" fmla="*/ 225 h 326"/>
                              <a:gd name="T116" fmla="*/ 100 w 511"/>
                              <a:gd name="T117" fmla="*/ 239 h 326"/>
                              <a:gd name="T118" fmla="*/ 132 w 511"/>
                              <a:gd name="T119" fmla="*/ 251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5"/>
                                </a:lnTo>
                                <a:lnTo>
                                  <a:pt x="176" y="321"/>
                                </a:lnTo>
                                <a:lnTo>
                                  <a:pt x="142" y="316"/>
                                </a:lnTo>
                                <a:lnTo>
                                  <a:pt x="113" y="308"/>
                                </a:lnTo>
                                <a:lnTo>
                                  <a:pt x="88" y="298"/>
                                </a:lnTo>
                                <a:lnTo>
                                  <a:pt x="65" y="285"/>
                                </a:lnTo>
                                <a:lnTo>
                                  <a:pt x="46" y="270"/>
                                </a:lnTo>
                                <a:lnTo>
                                  <a:pt x="30" y="254"/>
                                </a:lnTo>
                                <a:lnTo>
                                  <a:pt x="23" y="244"/>
                                </a:lnTo>
                                <a:lnTo>
                                  <a:pt x="17" y="234"/>
                                </a:lnTo>
                                <a:lnTo>
                                  <a:pt x="12" y="224"/>
                                </a:lnTo>
                                <a:lnTo>
                                  <a:pt x="8" y="213"/>
                                </a:lnTo>
                                <a:lnTo>
                                  <a:pt x="5" y="201"/>
                                </a:lnTo>
                                <a:lnTo>
                                  <a:pt x="2" y="189"/>
                                </a:lnTo>
                                <a:lnTo>
                                  <a:pt x="0" y="163"/>
                                </a:lnTo>
                                <a:lnTo>
                                  <a:pt x="1" y="144"/>
                                </a:lnTo>
                                <a:lnTo>
                                  <a:pt x="5" y="125"/>
                                </a:lnTo>
                                <a:lnTo>
                                  <a:pt x="10" y="108"/>
                                </a:lnTo>
                                <a:lnTo>
                                  <a:pt x="17" y="92"/>
                                </a:lnTo>
                                <a:lnTo>
                                  <a:pt x="26" y="78"/>
                                </a:lnTo>
                                <a:lnTo>
                                  <a:pt x="36" y="65"/>
                                </a:lnTo>
                                <a:lnTo>
                                  <a:pt x="49" y="53"/>
                                </a:lnTo>
                                <a:lnTo>
                                  <a:pt x="63" y="42"/>
                                </a:lnTo>
                                <a:lnTo>
                                  <a:pt x="79" y="33"/>
                                </a:lnTo>
                                <a:lnTo>
                                  <a:pt x="97" y="25"/>
                                </a:lnTo>
                                <a:lnTo>
                                  <a:pt x="117" y="17"/>
                                </a:lnTo>
                                <a:lnTo>
                                  <a:pt x="138" y="11"/>
                                </a:lnTo>
                                <a:lnTo>
                                  <a:pt x="162" y="6"/>
                                </a:lnTo>
                                <a:lnTo>
                                  <a:pt x="189" y="3"/>
                                </a:lnTo>
                                <a:lnTo>
                                  <a:pt x="221" y="1"/>
                                </a:lnTo>
                                <a:lnTo>
                                  <a:pt x="256" y="0"/>
                                </a:lnTo>
                                <a:lnTo>
                                  <a:pt x="298" y="1"/>
                                </a:lnTo>
                                <a:lnTo>
                                  <a:pt x="335" y="5"/>
                                </a:lnTo>
                                <a:lnTo>
                                  <a:pt x="369" y="10"/>
                                </a:lnTo>
                                <a:lnTo>
                                  <a:pt x="398" y="18"/>
                                </a:lnTo>
                                <a:lnTo>
                                  <a:pt x="423" y="28"/>
                                </a:lnTo>
                                <a:lnTo>
                                  <a:pt x="446" y="41"/>
                                </a:lnTo>
                                <a:lnTo>
                                  <a:pt x="465" y="55"/>
                                </a:lnTo>
                                <a:lnTo>
                                  <a:pt x="482" y="72"/>
                                </a:lnTo>
                                <a:lnTo>
                                  <a:pt x="488" y="81"/>
                                </a:lnTo>
                                <a:lnTo>
                                  <a:pt x="494" y="91"/>
                                </a:lnTo>
                                <a:lnTo>
                                  <a:pt x="500" y="102"/>
                                </a:lnTo>
                                <a:lnTo>
                                  <a:pt x="504" y="113"/>
                                </a:lnTo>
                                <a:lnTo>
                                  <a:pt x="507" y="125"/>
                                </a:lnTo>
                                <a:lnTo>
                                  <a:pt x="509" y="137"/>
                                </a:lnTo>
                                <a:lnTo>
                                  <a:pt x="511" y="163"/>
                                </a:lnTo>
                                <a:lnTo>
                                  <a:pt x="510" y="181"/>
                                </a:lnTo>
                                <a:lnTo>
                                  <a:pt x="508" y="197"/>
                                </a:lnTo>
                                <a:lnTo>
                                  <a:pt x="504" y="213"/>
                                </a:lnTo>
                                <a:lnTo>
                                  <a:pt x="498" y="228"/>
                                </a:lnTo>
                                <a:lnTo>
                                  <a:pt x="491" y="241"/>
                                </a:lnTo>
                                <a:lnTo>
                                  <a:pt x="482" y="254"/>
                                </a:lnTo>
                                <a:lnTo>
                                  <a:pt x="471" y="266"/>
                                </a:lnTo>
                                <a:lnTo>
                                  <a:pt x="459" y="277"/>
                                </a:lnTo>
                                <a:lnTo>
                                  <a:pt x="442" y="288"/>
                                </a:lnTo>
                                <a:lnTo>
                                  <a:pt x="423" y="298"/>
                                </a:lnTo>
                                <a:lnTo>
                                  <a:pt x="401" y="307"/>
                                </a:lnTo>
                                <a:lnTo>
                                  <a:pt x="377" y="314"/>
                                </a:lnTo>
                                <a:lnTo>
                                  <a:pt x="351" y="319"/>
                                </a:lnTo>
                                <a:lnTo>
                                  <a:pt x="321" y="323"/>
                                </a:lnTo>
                                <a:lnTo>
                                  <a:pt x="290" y="325"/>
                                </a:lnTo>
                                <a:lnTo>
                                  <a:pt x="256" y="326"/>
                                </a:lnTo>
                                <a:moveTo>
                                  <a:pt x="256" y="263"/>
                                </a:moveTo>
                                <a:lnTo>
                                  <a:pt x="312" y="261"/>
                                </a:lnTo>
                                <a:lnTo>
                                  <a:pt x="337" y="259"/>
                                </a:lnTo>
                                <a:lnTo>
                                  <a:pt x="358" y="256"/>
                                </a:lnTo>
                                <a:lnTo>
                                  <a:pt x="378" y="252"/>
                                </a:lnTo>
                                <a:lnTo>
                                  <a:pt x="394" y="247"/>
                                </a:lnTo>
                                <a:lnTo>
                                  <a:pt x="408" y="241"/>
                                </a:lnTo>
                                <a:lnTo>
                                  <a:pt x="420" y="234"/>
                                </a:lnTo>
                                <a:lnTo>
                                  <a:pt x="429" y="227"/>
                                </a:lnTo>
                                <a:lnTo>
                                  <a:pt x="438" y="219"/>
                                </a:lnTo>
                                <a:lnTo>
                                  <a:pt x="445" y="211"/>
                                </a:lnTo>
                                <a:lnTo>
                                  <a:pt x="450" y="202"/>
                                </a:lnTo>
                                <a:lnTo>
                                  <a:pt x="455" y="193"/>
                                </a:lnTo>
                                <a:lnTo>
                                  <a:pt x="458" y="183"/>
                                </a:lnTo>
                                <a:lnTo>
                                  <a:pt x="460" y="173"/>
                                </a:lnTo>
                                <a:lnTo>
                                  <a:pt x="461" y="163"/>
                                </a:lnTo>
                                <a:lnTo>
                                  <a:pt x="460" y="153"/>
                                </a:lnTo>
                                <a:lnTo>
                                  <a:pt x="458" y="143"/>
                                </a:lnTo>
                                <a:lnTo>
                                  <a:pt x="455" y="133"/>
                                </a:lnTo>
                                <a:lnTo>
                                  <a:pt x="450" y="124"/>
                                </a:lnTo>
                                <a:lnTo>
                                  <a:pt x="445" y="115"/>
                                </a:lnTo>
                                <a:lnTo>
                                  <a:pt x="438" y="107"/>
                                </a:lnTo>
                                <a:lnTo>
                                  <a:pt x="429" y="99"/>
                                </a:lnTo>
                                <a:lnTo>
                                  <a:pt x="420" y="92"/>
                                </a:lnTo>
                                <a:lnTo>
                                  <a:pt x="408" y="85"/>
                                </a:lnTo>
                                <a:lnTo>
                                  <a:pt x="394" y="79"/>
                                </a:lnTo>
                                <a:lnTo>
                                  <a:pt x="377" y="74"/>
                                </a:lnTo>
                                <a:lnTo>
                                  <a:pt x="358" y="70"/>
                                </a:lnTo>
                                <a:lnTo>
                                  <a:pt x="337" y="67"/>
                                </a:lnTo>
                                <a:lnTo>
                                  <a:pt x="312" y="65"/>
                                </a:lnTo>
                                <a:lnTo>
                                  <a:pt x="256" y="63"/>
                                </a:lnTo>
                                <a:lnTo>
                                  <a:pt x="199" y="65"/>
                                </a:lnTo>
                                <a:lnTo>
                                  <a:pt x="175" y="67"/>
                                </a:lnTo>
                                <a:lnTo>
                                  <a:pt x="153" y="70"/>
                                </a:lnTo>
                                <a:lnTo>
                                  <a:pt x="134" y="74"/>
                                </a:lnTo>
                                <a:lnTo>
                                  <a:pt x="117" y="79"/>
                                </a:lnTo>
                                <a:lnTo>
                                  <a:pt x="103" y="85"/>
                                </a:lnTo>
                                <a:lnTo>
                                  <a:pt x="92" y="92"/>
                                </a:lnTo>
                                <a:lnTo>
                                  <a:pt x="82" y="99"/>
                                </a:lnTo>
                                <a:lnTo>
                                  <a:pt x="74" y="107"/>
                                </a:lnTo>
                                <a:lnTo>
                                  <a:pt x="67" y="116"/>
                                </a:lnTo>
                                <a:lnTo>
                                  <a:pt x="61" y="124"/>
                                </a:lnTo>
                                <a:lnTo>
                                  <a:pt x="57" y="133"/>
                                </a:lnTo>
                                <a:lnTo>
                                  <a:pt x="54" y="143"/>
                                </a:lnTo>
                                <a:lnTo>
                                  <a:pt x="52" y="153"/>
                                </a:lnTo>
                                <a:lnTo>
                                  <a:pt x="51" y="164"/>
                                </a:lnTo>
                                <a:lnTo>
                                  <a:pt x="52" y="174"/>
                                </a:lnTo>
                                <a:lnTo>
                                  <a:pt x="54" y="184"/>
                                </a:lnTo>
                                <a:lnTo>
                                  <a:pt x="56" y="193"/>
                                </a:lnTo>
                                <a:lnTo>
                                  <a:pt x="60" y="202"/>
                                </a:lnTo>
                                <a:lnTo>
                                  <a:pt x="65" y="210"/>
                                </a:lnTo>
                                <a:lnTo>
                                  <a:pt x="71" y="218"/>
                                </a:lnTo>
                                <a:lnTo>
                                  <a:pt x="79" y="225"/>
                                </a:lnTo>
                                <a:lnTo>
                                  <a:pt x="87" y="231"/>
                                </a:lnTo>
                                <a:lnTo>
                                  <a:pt x="100" y="239"/>
                                </a:lnTo>
                                <a:lnTo>
                                  <a:pt x="115" y="245"/>
                                </a:lnTo>
                                <a:lnTo>
                                  <a:pt x="132" y="251"/>
                                </a:lnTo>
                                <a:lnTo>
                                  <a:pt x="152" y="255"/>
                                </a:lnTo>
                                <a:lnTo>
                                  <a:pt x="174" y="258"/>
                                </a:lnTo>
                                <a:lnTo>
                                  <a:pt x="199" y="261"/>
                                </a:lnTo>
                                <a:lnTo>
                                  <a:pt x="226" y="262"/>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89" name="Freeform 266"/>
                        <wps:cNvSpPr>
                          <a:spLocks noEditPoints="1"/>
                        </wps:cNvSpPr>
                        <wps:spPr bwMode="auto">
                          <a:xfrm>
                            <a:off x="9455150" y="1668780"/>
                            <a:ext cx="121920" cy="78105"/>
                          </a:xfrm>
                          <a:custGeom>
                            <a:avLst/>
                            <a:gdLst>
                              <a:gd name="T0" fmla="*/ 214 w 511"/>
                              <a:gd name="T1" fmla="*/ 324 h 326"/>
                              <a:gd name="T2" fmla="*/ 142 w 511"/>
                              <a:gd name="T3" fmla="*/ 315 h 326"/>
                              <a:gd name="T4" fmla="*/ 88 w 511"/>
                              <a:gd name="T5" fmla="*/ 297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4 h 326"/>
                              <a:gd name="T22" fmla="*/ 63 w 511"/>
                              <a:gd name="T23" fmla="*/ 42 h 326"/>
                              <a:gd name="T24" fmla="*/ 97 w 511"/>
                              <a:gd name="T25" fmla="*/ 24 h 326"/>
                              <a:gd name="T26" fmla="*/ 138 w 511"/>
                              <a:gd name="T27" fmla="*/ 11 h 326"/>
                              <a:gd name="T28" fmla="*/ 189 w 511"/>
                              <a:gd name="T29" fmla="*/ 2 h 326"/>
                              <a:gd name="T30" fmla="*/ 256 w 511"/>
                              <a:gd name="T31" fmla="*/ 0 h 326"/>
                              <a:gd name="T32" fmla="*/ 335 w 511"/>
                              <a:gd name="T33" fmla="*/ 4 h 326"/>
                              <a:gd name="T34" fmla="*/ 398 w 511"/>
                              <a:gd name="T35" fmla="*/ 18 h 326"/>
                              <a:gd name="T36" fmla="*/ 446 w 511"/>
                              <a:gd name="T37" fmla="*/ 40 h 326"/>
                              <a:gd name="T38" fmla="*/ 482 w 511"/>
                              <a:gd name="T39" fmla="*/ 72 h 326"/>
                              <a:gd name="T40" fmla="*/ 494 w 511"/>
                              <a:gd name="T41" fmla="*/ 91 h 326"/>
                              <a:gd name="T42" fmla="*/ 504 w 511"/>
                              <a:gd name="T43" fmla="*/ 112 h 326"/>
                              <a:gd name="T44" fmla="*/ 509 w 511"/>
                              <a:gd name="T45" fmla="*/ 136 h 326"/>
                              <a:gd name="T46" fmla="*/ 510 w 511"/>
                              <a:gd name="T47" fmla="*/ 180 h 326"/>
                              <a:gd name="T48" fmla="*/ 504 w 511"/>
                              <a:gd name="T49" fmla="*/ 212 h 326"/>
                              <a:gd name="T50" fmla="*/ 491 w 511"/>
                              <a:gd name="T51" fmla="*/ 241 h 326"/>
                              <a:gd name="T52" fmla="*/ 471 w 511"/>
                              <a:gd name="T53" fmla="*/ 265 h 326"/>
                              <a:gd name="T54" fmla="*/ 442 w 511"/>
                              <a:gd name="T55" fmla="*/ 288 h 326"/>
                              <a:gd name="T56" fmla="*/ 401 w 511"/>
                              <a:gd name="T57" fmla="*/ 306 h 326"/>
                              <a:gd name="T58" fmla="*/ 351 w 511"/>
                              <a:gd name="T59" fmla="*/ 319 h 326"/>
                              <a:gd name="T60" fmla="*/ 290 w 511"/>
                              <a:gd name="T61" fmla="*/ 325 h 326"/>
                              <a:gd name="T62" fmla="*/ 256 w 511"/>
                              <a:gd name="T63" fmla="*/ 262 h 326"/>
                              <a:gd name="T64" fmla="*/ 337 w 511"/>
                              <a:gd name="T65" fmla="*/ 258 h 326"/>
                              <a:gd name="T66" fmla="*/ 378 w 511"/>
                              <a:gd name="T67" fmla="*/ 251 h 326"/>
                              <a:gd name="T68" fmla="*/ 408 w 511"/>
                              <a:gd name="T69" fmla="*/ 240 h 326"/>
                              <a:gd name="T70" fmla="*/ 429 w 511"/>
                              <a:gd name="T71" fmla="*/ 226 h 326"/>
                              <a:gd name="T72" fmla="*/ 445 w 511"/>
                              <a:gd name="T73" fmla="*/ 210 h 326"/>
                              <a:gd name="T74" fmla="*/ 455 w 511"/>
                              <a:gd name="T75" fmla="*/ 192 h 326"/>
                              <a:gd name="T76" fmla="*/ 460 w 511"/>
                              <a:gd name="T77" fmla="*/ 173 h 326"/>
                              <a:gd name="T78" fmla="*/ 460 w 511"/>
                              <a:gd name="T79" fmla="*/ 152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5 h 326"/>
                              <a:gd name="T104" fmla="*/ 57 w 511"/>
                              <a:gd name="T105" fmla="*/ 133 h 326"/>
                              <a:gd name="T106" fmla="*/ 52 w 511"/>
                              <a:gd name="T107" fmla="*/ 153 h 326"/>
                              <a:gd name="T108" fmla="*/ 52 w 511"/>
                              <a:gd name="T109" fmla="*/ 174 h 326"/>
                              <a:gd name="T110" fmla="*/ 56 w 511"/>
                              <a:gd name="T111" fmla="*/ 193 h 326"/>
                              <a:gd name="T112" fmla="*/ 65 w 511"/>
                              <a:gd name="T113" fmla="*/ 209 h 326"/>
                              <a:gd name="T114" fmla="*/ 79 w 511"/>
                              <a:gd name="T115" fmla="*/ 224 h 326"/>
                              <a:gd name="T116" fmla="*/ 100 w 511"/>
                              <a:gd name="T117" fmla="*/ 238 h 326"/>
                              <a:gd name="T118" fmla="*/ 132 w 511"/>
                              <a:gd name="T119" fmla="*/ 250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4"/>
                                </a:lnTo>
                                <a:lnTo>
                                  <a:pt x="176" y="321"/>
                                </a:lnTo>
                                <a:lnTo>
                                  <a:pt x="142" y="315"/>
                                </a:lnTo>
                                <a:lnTo>
                                  <a:pt x="113" y="307"/>
                                </a:lnTo>
                                <a:lnTo>
                                  <a:pt x="88" y="297"/>
                                </a:lnTo>
                                <a:lnTo>
                                  <a:pt x="65" y="285"/>
                                </a:lnTo>
                                <a:lnTo>
                                  <a:pt x="46" y="270"/>
                                </a:lnTo>
                                <a:lnTo>
                                  <a:pt x="30" y="253"/>
                                </a:lnTo>
                                <a:lnTo>
                                  <a:pt x="23" y="244"/>
                                </a:lnTo>
                                <a:lnTo>
                                  <a:pt x="17" y="234"/>
                                </a:lnTo>
                                <a:lnTo>
                                  <a:pt x="12" y="224"/>
                                </a:lnTo>
                                <a:lnTo>
                                  <a:pt x="8" y="212"/>
                                </a:lnTo>
                                <a:lnTo>
                                  <a:pt x="5" y="201"/>
                                </a:lnTo>
                                <a:lnTo>
                                  <a:pt x="2" y="189"/>
                                </a:lnTo>
                                <a:lnTo>
                                  <a:pt x="0" y="163"/>
                                </a:lnTo>
                                <a:lnTo>
                                  <a:pt x="1" y="143"/>
                                </a:lnTo>
                                <a:lnTo>
                                  <a:pt x="5" y="125"/>
                                </a:lnTo>
                                <a:lnTo>
                                  <a:pt x="10" y="108"/>
                                </a:lnTo>
                                <a:lnTo>
                                  <a:pt x="17" y="92"/>
                                </a:lnTo>
                                <a:lnTo>
                                  <a:pt x="26" y="77"/>
                                </a:lnTo>
                                <a:lnTo>
                                  <a:pt x="36" y="64"/>
                                </a:lnTo>
                                <a:lnTo>
                                  <a:pt x="49" y="52"/>
                                </a:lnTo>
                                <a:lnTo>
                                  <a:pt x="63" y="42"/>
                                </a:lnTo>
                                <a:lnTo>
                                  <a:pt x="79" y="32"/>
                                </a:lnTo>
                                <a:lnTo>
                                  <a:pt x="97" y="24"/>
                                </a:lnTo>
                                <a:lnTo>
                                  <a:pt x="117" y="17"/>
                                </a:lnTo>
                                <a:lnTo>
                                  <a:pt x="138" y="11"/>
                                </a:lnTo>
                                <a:lnTo>
                                  <a:pt x="162" y="6"/>
                                </a:lnTo>
                                <a:lnTo>
                                  <a:pt x="189" y="2"/>
                                </a:lnTo>
                                <a:lnTo>
                                  <a:pt x="221" y="0"/>
                                </a:lnTo>
                                <a:lnTo>
                                  <a:pt x="256" y="0"/>
                                </a:lnTo>
                                <a:lnTo>
                                  <a:pt x="298" y="1"/>
                                </a:lnTo>
                                <a:lnTo>
                                  <a:pt x="335" y="4"/>
                                </a:lnTo>
                                <a:lnTo>
                                  <a:pt x="369" y="10"/>
                                </a:lnTo>
                                <a:lnTo>
                                  <a:pt x="398" y="18"/>
                                </a:lnTo>
                                <a:lnTo>
                                  <a:pt x="423" y="28"/>
                                </a:lnTo>
                                <a:lnTo>
                                  <a:pt x="446" y="40"/>
                                </a:lnTo>
                                <a:lnTo>
                                  <a:pt x="465" y="55"/>
                                </a:lnTo>
                                <a:lnTo>
                                  <a:pt x="482" y="72"/>
                                </a:lnTo>
                                <a:lnTo>
                                  <a:pt x="488" y="81"/>
                                </a:lnTo>
                                <a:lnTo>
                                  <a:pt x="494" y="91"/>
                                </a:lnTo>
                                <a:lnTo>
                                  <a:pt x="500" y="101"/>
                                </a:lnTo>
                                <a:lnTo>
                                  <a:pt x="504" y="112"/>
                                </a:lnTo>
                                <a:lnTo>
                                  <a:pt x="507" y="124"/>
                                </a:lnTo>
                                <a:lnTo>
                                  <a:pt x="509" y="136"/>
                                </a:lnTo>
                                <a:lnTo>
                                  <a:pt x="511" y="163"/>
                                </a:lnTo>
                                <a:lnTo>
                                  <a:pt x="510" y="180"/>
                                </a:lnTo>
                                <a:lnTo>
                                  <a:pt x="508" y="197"/>
                                </a:lnTo>
                                <a:lnTo>
                                  <a:pt x="504" y="212"/>
                                </a:lnTo>
                                <a:lnTo>
                                  <a:pt x="498" y="227"/>
                                </a:lnTo>
                                <a:lnTo>
                                  <a:pt x="491" y="241"/>
                                </a:lnTo>
                                <a:lnTo>
                                  <a:pt x="482" y="254"/>
                                </a:lnTo>
                                <a:lnTo>
                                  <a:pt x="471" y="265"/>
                                </a:lnTo>
                                <a:lnTo>
                                  <a:pt x="459" y="276"/>
                                </a:lnTo>
                                <a:lnTo>
                                  <a:pt x="442" y="288"/>
                                </a:lnTo>
                                <a:lnTo>
                                  <a:pt x="423" y="298"/>
                                </a:lnTo>
                                <a:lnTo>
                                  <a:pt x="401" y="306"/>
                                </a:lnTo>
                                <a:lnTo>
                                  <a:pt x="377" y="313"/>
                                </a:lnTo>
                                <a:lnTo>
                                  <a:pt x="351" y="319"/>
                                </a:lnTo>
                                <a:lnTo>
                                  <a:pt x="321" y="322"/>
                                </a:lnTo>
                                <a:lnTo>
                                  <a:pt x="290" y="325"/>
                                </a:lnTo>
                                <a:lnTo>
                                  <a:pt x="256" y="326"/>
                                </a:lnTo>
                                <a:moveTo>
                                  <a:pt x="256" y="262"/>
                                </a:moveTo>
                                <a:lnTo>
                                  <a:pt x="312" y="261"/>
                                </a:lnTo>
                                <a:lnTo>
                                  <a:pt x="337" y="258"/>
                                </a:lnTo>
                                <a:lnTo>
                                  <a:pt x="358" y="255"/>
                                </a:lnTo>
                                <a:lnTo>
                                  <a:pt x="378" y="251"/>
                                </a:lnTo>
                                <a:lnTo>
                                  <a:pt x="394" y="246"/>
                                </a:lnTo>
                                <a:lnTo>
                                  <a:pt x="408" y="240"/>
                                </a:lnTo>
                                <a:lnTo>
                                  <a:pt x="420" y="234"/>
                                </a:lnTo>
                                <a:lnTo>
                                  <a:pt x="429" y="226"/>
                                </a:lnTo>
                                <a:lnTo>
                                  <a:pt x="438" y="218"/>
                                </a:lnTo>
                                <a:lnTo>
                                  <a:pt x="445" y="210"/>
                                </a:lnTo>
                                <a:lnTo>
                                  <a:pt x="450" y="201"/>
                                </a:lnTo>
                                <a:lnTo>
                                  <a:pt x="455" y="192"/>
                                </a:lnTo>
                                <a:lnTo>
                                  <a:pt x="458" y="183"/>
                                </a:lnTo>
                                <a:lnTo>
                                  <a:pt x="460" y="173"/>
                                </a:lnTo>
                                <a:lnTo>
                                  <a:pt x="461" y="163"/>
                                </a:lnTo>
                                <a:lnTo>
                                  <a:pt x="460" y="152"/>
                                </a:lnTo>
                                <a:lnTo>
                                  <a:pt x="458" y="142"/>
                                </a:lnTo>
                                <a:lnTo>
                                  <a:pt x="455" y="133"/>
                                </a:lnTo>
                                <a:lnTo>
                                  <a:pt x="450" y="124"/>
                                </a:lnTo>
                                <a:lnTo>
                                  <a:pt x="445" y="115"/>
                                </a:lnTo>
                                <a:lnTo>
                                  <a:pt x="438" y="107"/>
                                </a:lnTo>
                                <a:lnTo>
                                  <a:pt x="429" y="99"/>
                                </a:lnTo>
                                <a:lnTo>
                                  <a:pt x="420" y="91"/>
                                </a:lnTo>
                                <a:lnTo>
                                  <a:pt x="408" y="85"/>
                                </a:lnTo>
                                <a:lnTo>
                                  <a:pt x="394" y="79"/>
                                </a:lnTo>
                                <a:lnTo>
                                  <a:pt x="377" y="74"/>
                                </a:lnTo>
                                <a:lnTo>
                                  <a:pt x="358" y="70"/>
                                </a:lnTo>
                                <a:lnTo>
                                  <a:pt x="337" y="67"/>
                                </a:lnTo>
                                <a:lnTo>
                                  <a:pt x="312" y="64"/>
                                </a:lnTo>
                                <a:lnTo>
                                  <a:pt x="256" y="63"/>
                                </a:lnTo>
                                <a:lnTo>
                                  <a:pt x="199" y="64"/>
                                </a:lnTo>
                                <a:lnTo>
                                  <a:pt x="175" y="67"/>
                                </a:lnTo>
                                <a:lnTo>
                                  <a:pt x="153" y="70"/>
                                </a:lnTo>
                                <a:lnTo>
                                  <a:pt x="134" y="74"/>
                                </a:lnTo>
                                <a:lnTo>
                                  <a:pt x="117" y="79"/>
                                </a:lnTo>
                                <a:lnTo>
                                  <a:pt x="103" y="85"/>
                                </a:lnTo>
                                <a:lnTo>
                                  <a:pt x="92" y="91"/>
                                </a:lnTo>
                                <a:lnTo>
                                  <a:pt x="82" y="99"/>
                                </a:lnTo>
                                <a:lnTo>
                                  <a:pt x="74" y="107"/>
                                </a:lnTo>
                                <a:lnTo>
                                  <a:pt x="67" y="115"/>
                                </a:lnTo>
                                <a:lnTo>
                                  <a:pt x="61" y="124"/>
                                </a:lnTo>
                                <a:lnTo>
                                  <a:pt x="57" y="133"/>
                                </a:lnTo>
                                <a:lnTo>
                                  <a:pt x="54" y="143"/>
                                </a:lnTo>
                                <a:lnTo>
                                  <a:pt x="52" y="153"/>
                                </a:lnTo>
                                <a:lnTo>
                                  <a:pt x="51" y="163"/>
                                </a:lnTo>
                                <a:lnTo>
                                  <a:pt x="52" y="174"/>
                                </a:lnTo>
                                <a:lnTo>
                                  <a:pt x="54" y="183"/>
                                </a:lnTo>
                                <a:lnTo>
                                  <a:pt x="56" y="193"/>
                                </a:lnTo>
                                <a:lnTo>
                                  <a:pt x="60" y="201"/>
                                </a:lnTo>
                                <a:lnTo>
                                  <a:pt x="65" y="209"/>
                                </a:lnTo>
                                <a:lnTo>
                                  <a:pt x="71" y="217"/>
                                </a:lnTo>
                                <a:lnTo>
                                  <a:pt x="79" y="224"/>
                                </a:lnTo>
                                <a:lnTo>
                                  <a:pt x="87" y="231"/>
                                </a:lnTo>
                                <a:lnTo>
                                  <a:pt x="100" y="238"/>
                                </a:lnTo>
                                <a:lnTo>
                                  <a:pt x="115" y="245"/>
                                </a:lnTo>
                                <a:lnTo>
                                  <a:pt x="132" y="250"/>
                                </a:lnTo>
                                <a:lnTo>
                                  <a:pt x="152" y="255"/>
                                </a:lnTo>
                                <a:lnTo>
                                  <a:pt x="174" y="258"/>
                                </a:lnTo>
                                <a:lnTo>
                                  <a:pt x="199" y="261"/>
                                </a:lnTo>
                                <a:lnTo>
                                  <a:pt x="226" y="262"/>
                                </a:lnTo>
                                <a:lnTo>
                                  <a:pt x="256" y="2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0" name="Line 267"/>
                        <wps:cNvCnPr/>
                        <wps:spPr bwMode="auto">
                          <a:xfrm>
                            <a:off x="8454390" y="1477010"/>
                            <a:ext cx="670560"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1" name="Line 268"/>
                        <wps:cNvCnPr/>
                        <wps:spPr bwMode="auto">
                          <a:xfrm flipH="1">
                            <a:off x="8563610" y="2203450"/>
                            <a:ext cx="356870" cy="11874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2" name="Line 269"/>
                        <wps:cNvCnPr/>
                        <wps:spPr bwMode="auto">
                          <a:xfrm>
                            <a:off x="8563610" y="2203450"/>
                            <a:ext cx="0" cy="11874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3" name="Freeform 270"/>
                        <wps:cNvSpPr>
                          <a:spLocks/>
                        </wps:cNvSpPr>
                        <wps:spPr bwMode="auto">
                          <a:xfrm>
                            <a:off x="8567420" y="1727200"/>
                            <a:ext cx="94615" cy="118745"/>
                          </a:xfrm>
                          <a:custGeom>
                            <a:avLst/>
                            <a:gdLst>
                              <a:gd name="T0" fmla="*/ 165 w 396"/>
                              <a:gd name="T1" fmla="*/ 500 h 500"/>
                              <a:gd name="T2" fmla="*/ 165 w 396"/>
                              <a:gd name="T3" fmla="*/ 59 h 500"/>
                              <a:gd name="T4" fmla="*/ 0 w 396"/>
                              <a:gd name="T5" fmla="*/ 59 h 500"/>
                              <a:gd name="T6" fmla="*/ 0 w 396"/>
                              <a:gd name="T7" fmla="*/ 0 h 500"/>
                              <a:gd name="T8" fmla="*/ 396 w 396"/>
                              <a:gd name="T9" fmla="*/ 0 h 500"/>
                              <a:gd name="T10" fmla="*/ 396 w 396"/>
                              <a:gd name="T11" fmla="*/ 59 h 500"/>
                              <a:gd name="T12" fmla="*/ 231 w 396"/>
                              <a:gd name="T13" fmla="*/ 59 h 500"/>
                              <a:gd name="T14" fmla="*/ 231 w 396"/>
                              <a:gd name="T15" fmla="*/ 500 h 500"/>
                              <a:gd name="T16" fmla="*/ 165 w 396"/>
                              <a:gd name="T17"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96" h="500">
                                <a:moveTo>
                                  <a:pt x="165" y="500"/>
                                </a:moveTo>
                                <a:lnTo>
                                  <a:pt x="165" y="59"/>
                                </a:lnTo>
                                <a:lnTo>
                                  <a:pt x="0" y="59"/>
                                </a:lnTo>
                                <a:lnTo>
                                  <a:pt x="0" y="0"/>
                                </a:lnTo>
                                <a:lnTo>
                                  <a:pt x="396" y="0"/>
                                </a:lnTo>
                                <a:lnTo>
                                  <a:pt x="396" y="59"/>
                                </a:lnTo>
                                <a:lnTo>
                                  <a:pt x="231" y="59"/>
                                </a:lnTo>
                                <a:lnTo>
                                  <a:pt x="231" y="500"/>
                                </a:lnTo>
                                <a:lnTo>
                                  <a:pt x="165"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4" name="Freeform 271"/>
                        <wps:cNvSpPr>
                          <a:spLocks noEditPoints="1"/>
                        </wps:cNvSpPr>
                        <wps:spPr bwMode="auto">
                          <a:xfrm>
                            <a:off x="8652510" y="1757680"/>
                            <a:ext cx="80645" cy="90170"/>
                          </a:xfrm>
                          <a:custGeom>
                            <a:avLst/>
                            <a:gdLst>
                              <a:gd name="T0" fmla="*/ 1 w 339"/>
                              <a:gd name="T1" fmla="*/ 165 h 378"/>
                              <a:gd name="T2" fmla="*/ 8 w 339"/>
                              <a:gd name="T3" fmla="*/ 121 h 378"/>
                              <a:gd name="T4" fmla="*/ 22 w 339"/>
                              <a:gd name="T5" fmla="*/ 84 h 378"/>
                              <a:gd name="T6" fmla="*/ 43 w 339"/>
                              <a:gd name="T7" fmla="*/ 53 h 378"/>
                              <a:gd name="T8" fmla="*/ 68 w 339"/>
                              <a:gd name="T9" fmla="*/ 30 h 378"/>
                              <a:gd name="T10" fmla="*/ 94 w 339"/>
                              <a:gd name="T11" fmla="*/ 15 h 378"/>
                              <a:gd name="T12" fmla="*/ 122 w 339"/>
                              <a:gd name="T13" fmla="*/ 5 h 378"/>
                              <a:gd name="T14" fmla="*/ 153 w 339"/>
                              <a:gd name="T15" fmla="*/ 0 h 378"/>
                              <a:gd name="T16" fmla="*/ 188 w 339"/>
                              <a:gd name="T17" fmla="*/ 0 h 378"/>
                              <a:gd name="T18" fmla="*/ 222 w 339"/>
                              <a:gd name="T19" fmla="*/ 7 h 378"/>
                              <a:gd name="T20" fmla="*/ 253 w 339"/>
                              <a:gd name="T21" fmla="*/ 19 h 378"/>
                              <a:gd name="T22" fmla="*/ 280 w 339"/>
                              <a:gd name="T23" fmla="*/ 37 h 378"/>
                              <a:gd name="T24" fmla="*/ 303 w 339"/>
                              <a:gd name="T25" fmla="*/ 61 h 378"/>
                              <a:gd name="T26" fmla="*/ 321 w 339"/>
                              <a:gd name="T27" fmla="*/ 91 h 378"/>
                              <a:gd name="T28" fmla="*/ 333 w 339"/>
                              <a:gd name="T29" fmla="*/ 124 h 378"/>
                              <a:gd name="T30" fmla="*/ 339 w 339"/>
                              <a:gd name="T31" fmla="*/ 163 h 378"/>
                              <a:gd name="T32" fmla="*/ 338 w 339"/>
                              <a:gd name="T33" fmla="*/ 217 h 378"/>
                              <a:gd name="T34" fmla="*/ 328 w 339"/>
                              <a:gd name="T35" fmla="*/ 272 h 378"/>
                              <a:gd name="T36" fmla="*/ 307 w 339"/>
                              <a:gd name="T37" fmla="*/ 313 h 378"/>
                              <a:gd name="T38" fmla="*/ 276 w 339"/>
                              <a:gd name="T39" fmla="*/ 344 h 378"/>
                              <a:gd name="T40" fmla="*/ 237 w 339"/>
                              <a:gd name="T41" fmla="*/ 366 h 378"/>
                              <a:gd name="T42" fmla="*/ 193 w 339"/>
                              <a:gd name="T43" fmla="*/ 377 h 378"/>
                              <a:gd name="T44" fmla="*/ 151 w 339"/>
                              <a:gd name="T45" fmla="*/ 377 h 378"/>
                              <a:gd name="T46" fmla="*/ 117 w 339"/>
                              <a:gd name="T47" fmla="*/ 371 h 378"/>
                              <a:gd name="T48" fmla="*/ 86 w 339"/>
                              <a:gd name="T49" fmla="*/ 359 h 378"/>
                              <a:gd name="T50" fmla="*/ 59 w 339"/>
                              <a:gd name="T51" fmla="*/ 341 h 378"/>
                              <a:gd name="T52" fmla="*/ 36 w 339"/>
                              <a:gd name="T53" fmla="*/ 317 h 378"/>
                              <a:gd name="T54" fmla="*/ 18 w 339"/>
                              <a:gd name="T55" fmla="*/ 287 h 378"/>
                              <a:gd name="T56" fmla="*/ 7 w 339"/>
                              <a:gd name="T57" fmla="*/ 252 h 378"/>
                              <a:gd name="T58" fmla="*/ 1 w 339"/>
                              <a:gd name="T59" fmla="*/ 211 h 378"/>
                              <a:gd name="T60" fmla="*/ 63 w 339"/>
                              <a:gd name="T61" fmla="*/ 189 h 378"/>
                              <a:gd name="T62" fmla="*/ 65 w 339"/>
                              <a:gd name="T63" fmla="*/ 222 h 378"/>
                              <a:gd name="T64" fmla="*/ 71 w 339"/>
                              <a:gd name="T65" fmla="*/ 250 h 378"/>
                              <a:gd name="T66" fmla="*/ 80 w 339"/>
                              <a:gd name="T67" fmla="*/ 274 h 378"/>
                              <a:gd name="T68" fmla="*/ 93 w 339"/>
                              <a:gd name="T69" fmla="*/ 293 h 378"/>
                              <a:gd name="T70" fmla="*/ 110 w 339"/>
                              <a:gd name="T71" fmla="*/ 308 h 378"/>
                              <a:gd name="T72" fmla="*/ 128 w 339"/>
                              <a:gd name="T73" fmla="*/ 319 h 378"/>
                              <a:gd name="T74" fmla="*/ 148 w 339"/>
                              <a:gd name="T75" fmla="*/ 326 h 378"/>
                              <a:gd name="T76" fmla="*/ 170 w 339"/>
                              <a:gd name="T77" fmla="*/ 328 h 378"/>
                              <a:gd name="T78" fmla="*/ 192 w 339"/>
                              <a:gd name="T79" fmla="*/ 326 h 378"/>
                              <a:gd name="T80" fmla="*/ 212 w 339"/>
                              <a:gd name="T81" fmla="*/ 319 h 378"/>
                              <a:gd name="T82" fmla="*/ 230 w 339"/>
                              <a:gd name="T83" fmla="*/ 308 h 378"/>
                              <a:gd name="T84" fmla="*/ 246 w 339"/>
                              <a:gd name="T85" fmla="*/ 293 h 378"/>
                              <a:gd name="T86" fmla="*/ 259 w 339"/>
                              <a:gd name="T87" fmla="*/ 273 h 378"/>
                              <a:gd name="T88" fmla="*/ 269 w 339"/>
                              <a:gd name="T89" fmla="*/ 249 h 378"/>
                              <a:gd name="T90" fmla="*/ 274 w 339"/>
                              <a:gd name="T91" fmla="*/ 220 h 378"/>
                              <a:gd name="T92" fmla="*/ 276 w 339"/>
                              <a:gd name="T93" fmla="*/ 187 h 378"/>
                              <a:gd name="T94" fmla="*/ 274 w 339"/>
                              <a:gd name="T95" fmla="*/ 155 h 378"/>
                              <a:gd name="T96" fmla="*/ 269 w 339"/>
                              <a:gd name="T97" fmla="*/ 128 h 378"/>
                              <a:gd name="T98" fmla="*/ 259 w 339"/>
                              <a:gd name="T99" fmla="*/ 104 h 378"/>
                              <a:gd name="T100" fmla="*/ 246 w 339"/>
                              <a:gd name="T101" fmla="*/ 85 h 378"/>
                              <a:gd name="T102" fmla="*/ 230 w 339"/>
                              <a:gd name="T103" fmla="*/ 70 h 378"/>
                              <a:gd name="T104" fmla="*/ 211 w 339"/>
                              <a:gd name="T105" fmla="*/ 59 h 378"/>
                              <a:gd name="T106" fmla="*/ 192 w 339"/>
                              <a:gd name="T107" fmla="*/ 53 h 378"/>
                              <a:gd name="T108" fmla="*/ 170 w 339"/>
                              <a:gd name="T109" fmla="*/ 50 h 378"/>
                              <a:gd name="T110" fmla="*/ 148 w 339"/>
                              <a:gd name="T111" fmla="*/ 53 h 378"/>
                              <a:gd name="T112" fmla="*/ 128 w 339"/>
                              <a:gd name="T113" fmla="*/ 59 h 378"/>
                              <a:gd name="T114" fmla="*/ 110 w 339"/>
                              <a:gd name="T115" fmla="*/ 70 h 378"/>
                              <a:gd name="T116" fmla="*/ 93 w 339"/>
                              <a:gd name="T117" fmla="*/ 85 h 378"/>
                              <a:gd name="T118" fmla="*/ 80 w 339"/>
                              <a:gd name="T119" fmla="*/ 104 h 378"/>
                              <a:gd name="T120" fmla="*/ 71 w 339"/>
                              <a:gd name="T121" fmla="*/ 128 h 378"/>
                              <a:gd name="T122" fmla="*/ 65 w 339"/>
                              <a:gd name="T123" fmla="*/ 156 h 378"/>
                              <a:gd name="T124" fmla="*/ 63 w 339"/>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39" h="378">
                                <a:moveTo>
                                  <a:pt x="0" y="189"/>
                                </a:moveTo>
                                <a:lnTo>
                                  <a:pt x="1" y="165"/>
                                </a:lnTo>
                                <a:lnTo>
                                  <a:pt x="3" y="142"/>
                                </a:lnTo>
                                <a:lnTo>
                                  <a:pt x="8" y="121"/>
                                </a:lnTo>
                                <a:lnTo>
                                  <a:pt x="14" y="101"/>
                                </a:lnTo>
                                <a:lnTo>
                                  <a:pt x="22" y="84"/>
                                </a:lnTo>
                                <a:lnTo>
                                  <a:pt x="31" y="67"/>
                                </a:lnTo>
                                <a:lnTo>
                                  <a:pt x="43" y="53"/>
                                </a:lnTo>
                                <a:lnTo>
                                  <a:pt x="56" y="40"/>
                                </a:lnTo>
                                <a:lnTo>
                                  <a:pt x="68" y="30"/>
                                </a:lnTo>
                                <a:lnTo>
                                  <a:pt x="81" y="22"/>
                                </a:lnTo>
                                <a:lnTo>
                                  <a:pt x="94" y="15"/>
                                </a:lnTo>
                                <a:lnTo>
                                  <a:pt x="108" y="10"/>
                                </a:lnTo>
                                <a:lnTo>
                                  <a:pt x="122" y="5"/>
                                </a:lnTo>
                                <a:lnTo>
                                  <a:pt x="137" y="2"/>
                                </a:lnTo>
                                <a:lnTo>
                                  <a:pt x="153" y="0"/>
                                </a:lnTo>
                                <a:lnTo>
                                  <a:pt x="170" y="0"/>
                                </a:lnTo>
                                <a:lnTo>
                                  <a:pt x="188" y="0"/>
                                </a:lnTo>
                                <a:lnTo>
                                  <a:pt x="205" y="3"/>
                                </a:lnTo>
                                <a:lnTo>
                                  <a:pt x="222" y="7"/>
                                </a:lnTo>
                                <a:lnTo>
                                  <a:pt x="238" y="12"/>
                                </a:lnTo>
                                <a:lnTo>
                                  <a:pt x="253" y="19"/>
                                </a:lnTo>
                                <a:lnTo>
                                  <a:pt x="267" y="27"/>
                                </a:lnTo>
                                <a:lnTo>
                                  <a:pt x="280" y="37"/>
                                </a:lnTo>
                                <a:lnTo>
                                  <a:pt x="292" y="49"/>
                                </a:lnTo>
                                <a:lnTo>
                                  <a:pt x="303" y="61"/>
                                </a:lnTo>
                                <a:lnTo>
                                  <a:pt x="313" y="75"/>
                                </a:lnTo>
                                <a:lnTo>
                                  <a:pt x="321" y="91"/>
                                </a:lnTo>
                                <a:lnTo>
                                  <a:pt x="327" y="107"/>
                                </a:lnTo>
                                <a:lnTo>
                                  <a:pt x="333" y="124"/>
                                </a:lnTo>
                                <a:lnTo>
                                  <a:pt x="336" y="143"/>
                                </a:lnTo>
                                <a:lnTo>
                                  <a:pt x="339" y="163"/>
                                </a:lnTo>
                                <a:lnTo>
                                  <a:pt x="339" y="184"/>
                                </a:lnTo>
                                <a:lnTo>
                                  <a:pt x="338" y="217"/>
                                </a:lnTo>
                                <a:lnTo>
                                  <a:pt x="334" y="246"/>
                                </a:lnTo>
                                <a:lnTo>
                                  <a:pt x="328" y="272"/>
                                </a:lnTo>
                                <a:lnTo>
                                  <a:pt x="318" y="294"/>
                                </a:lnTo>
                                <a:lnTo>
                                  <a:pt x="307" y="313"/>
                                </a:lnTo>
                                <a:lnTo>
                                  <a:pt x="293" y="329"/>
                                </a:lnTo>
                                <a:lnTo>
                                  <a:pt x="276" y="344"/>
                                </a:lnTo>
                                <a:lnTo>
                                  <a:pt x="257" y="356"/>
                                </a:lnTo>
                                <a:lnTo>
                                  <a:pt x="237" y="366"/>
                                </a:lnTo>
                                <a:lnTo>
                                  <a:pt x="215" y="373"/>
                                </a:lnTo>
                                <a:lnTo>
                                  <a:pt x="193" y="377"/>
                                </a:lnTo>
                                <a:lnTo>
                                  <a:pt x="170" y="378"/>
                                </a:lnTo>
                                <a:lnTo>
                                  <a:pt x="151" y="377"/>
                                </a:lnTo>
                                <a:lnTo>
                                  <a:pt x="134" y="375"/>
                                </a:lnTo>
                                <a:lnTo>
                                  <a:pt x="117" y="371"/>
                                </a:lnTo>
                                <a:lnTo>
                                  <a:pt x="101" y="366"/>
                                </a:lnTo>
                                <a:lnTo>
                                  <a:pt x="86" y="359"/>
                                </a:lnTo>
                                <a:lnTo>
                                  <a:pt x="72" y="351"/>
                                </a:lnTo>
                                <a:lnTo>
                                  <a:pt x="59" y="341"/>
                                </a:lnTo>
                                <a:lnTo>
                                  <a:pt x="47" y="329"/>
                                </a:lnTo>
                                <a:lnTo>
                                  <a:pt x="36" y="317"/>
                                </a:lnTo>
                                <a:lnTo>
                                  <a:pt x="26" y="302"/>
                                </a:lnTo>
                                <a:lnTo>
                                  <a:pt x="18" y="287"/>
                                </a:lnTo>
                                <a:lnTo>
                                  <a:pt x="12" y="270"/>
                                </a:lnTo>
                                <a:lnTo>
                                  <a:pt x="7" y="252"/>
                                </a:lnTo>
                                <a:lnTo>
                                  <a:pt x="3" y="232"/>
                                </a:lnTo>
                                <a:lnTo>
                                  <a:pt x="1" y="211"/>
                                </a:lnTo>
                                <a:lnTo>
                                  <a:pt x="0" y="189"/>
                                </a:lnTo>
                                <a:moveTo>
                                  <a:pt x="63" y="189"/>
                                </a:moveTo>
                                <a:lnTo>
                                  <a:pt x="64" y="206"/>
                                </a:lnTo>
                                <a:lnTo>
                                  <a:pt x="65" y="222"/>
                                </a:lnTo>
                                <a:lnTo>
                                  <a:pt x="67" y="236"/>
                                </a:lnTo>
                                <a:lnTo>
                                  <a:pt x="71" y="250"/>
                                </a:lnTo>
                                <a:lnTo>
                                  <a:pt x="75" y="262"/>
                                </a:lnTo>
                                <a:lnTo>
                                  <a:pt x="80" y="274"/>
                                </a:lnTo>
                                <a:lnTo>
                                  <a:pt x="86" y="284"/>
                                </a:lnTo>
                                <a:lnTo>
                                  <a:pt x="93" y="293"/>
                                </a:lnTo>
                                <a:lnTo>
                                  <a:pt x="101" y="301"/>
                                </a:lnTo>
                                <a:lnTo>
                                  <a:pt x="110" y="308"/>
                                </a:lnTo>
                                <a:lnTo>
                                  <a:pt x="118" y="314"/>
                                </a:lnTo>
                                <a:lnTo>
                                  <a:pt x="128" y="319"/>
                                </a:lnTo>
                                <a:lnTo>
                                  <a:pt x="137" y="323"/>
                                </a:lnTo>
                                <a:lnTo>
                                  <a:pt x="148" y="326"/>
                                </a:lnTo>
                                <a:lnTo>
                                  <a:pt x="159" y="327"/>
                                </a:lnTo>
                                <a:lnTo>
                                  <a:pt x="170" y="328"/>
                                </a:lnTo>
                                <a:lnTo>
                                  <a:pt x="181" y="327"/>
                                </a:lnTo>
                                <a:lnTo>
                                  <a:pt x="192" y="326"/>
                                </a:lnTo>
                                <a:lnTo>
                                  <a:pt x="202" y="323"/>
                                </a:lnTo>
                                <a:lnTo>
                                  <a:pt x="212" y="319"/>
                                </a:lnTo>
                                <a:lnTo>
                                  <a:pt x="221" y="314"/>
                                </a:lnTo>
                                <a:lnTo>
                                  <a:pt x="230" y="308"/>
                                </a:lnTo>
                                <a:lnTo>
                                  <a:pt x="238" y="301"/>
                                </a:lnTo>
                                <a:lnTo>
                                  <a:pt x="246" y="293"/>
                                </a:lnTo>
                                <a:lnTo>
                                  <a:pt x="253" y="284"/>
                                </a:lnTo>
                                <a:lnTo>
                                  <a:pt x="259" y="273"/>
                                </a:lnTo>
                                <a:lnTo>
                                  <a:pt x="264" y="262"/>
                                </a:lnTo>
                                <a:lnTo>
                                  <a:pt x="269" y="249"/>
                                </a:lnTo>
                                <a:lnTo>
                                  <a:pt x="272" y="235"/>
                                </a:lnTo>
                                <a:lnTo>
                                  <a:pt x="274" y="220"/>
                                </a:lnTo>
                                <a:lnTo>
                                  <a:pt x="276" y="204"/>
                                </a:lnTo>
                                <a:lnTo>
                                  <a:pt x="276" y="187"/>
                                </a:lnTo>
                                <a:lnTo>
                                  <a:pt x="276" y="171"/>
                                </a:lnTo>
                                <a:lnTo>
                                  <a:pt x="274" y="155"/>
                                </a:lnTo>
                                <a:lnTo>
                                  <a:pt x="272" y="141"/>
                                </a:lnTo>
                                <a:lnTo>
                                  <a:pt x="269" y="128"/>
                                </a:lnTo>
                                <a:lnTo>
                                  <a:pt x="264" y="116"/>
                                </a:lnTo>
                                <a:lnTo>
                                  <a:pt x="259" y="104"/>
                                </a:lnTo>
                                <a:lnTo>
                                  <a:pt x="253" y="94"/>
                                </a:lnTo>
                                <a:lnTo>
                                  <a:pt x="246" y="85"/>
                                </a:lnTo>
                                <a:lnTo>
                                  <a:pt x="238" y="77"/>
                                </a:lnTo>
                                <a:lnTo>
                                  <a:pt x="230" y="70"/>
                                </a:lnTo>
                                <a:lnTo>
                                  <a:pt x="221" y="64"/>
                                </a:lnTo>
                                <a:lnTo>
                                  <a:pt x="211" y="59"/>
                                </a:lnTo>
                                <a:lnTo>
                                  <a:pt x="202" y="55"/>
                                </a:lnTo>
                                <a:lnTo>
                                  <a:pt x="192" y="53"/>
                                </a:lnTo>
                                <a:lnTo>
                                  <a:pt x="181" y="51"/>
                                </a:lnTo>
                                <a:lnTo>
                                  <a:pt x="170" y="50"/>
                                </a:lnTo>
                                <a:lnTo>
                                  <a:pt x="159" y="51"/>
                                </a:lnTo>
                                <a:lnTo>
                                  <a:pt x="148" y="53"/>
                                </a:lnTo>
                                <a:lnTo>
                                  <a:pt x="137" y="55"/>
                                </a:lnTo>
                                <a:lnTo>
                                  <a:pt x="128" y="59"/>
                                </a:lnTo>
                                <a:lnTo>
                                  <a:pt x="118" y="64"/>
                                </a:lnTo>
                                <a:lnTo>
                                  <a:pt x="110" y="70"/>
                                </a:lnTo>
                                <a:lnTo>
                                  <a:pt x="101" y="77"/>
                                </a:lnTo>
                                <a:lnTo>
                                  <a:pt x="93" y="85"/>
                                </a:lnTo>
                                <a:lnTo>
                                  <a:pt x="86" y="94"/>
                                </a:lnTo>
                                <a:lnTo>
                                  <a:pt x="80" y="104"/>
                                </a:lnTo>
                                <a:lnTo>
                                  <a:pt x="75" y="116"/>
                                </a:lnTo>
                                <a:lnTo>
                                  <a:pt x="71" y="128"/>
                                </a:lnTo>
                                <a:lnTo>
                                  <a:pt x="67" y="142"/>
                                </a:lnTo>
                                <a:lnTo>
                                  <a:pt x="65" y="156"/>
                                </a:lnTo>
                                <a:lnTo>
                                  <a:pt x="64"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5" name="Freeform 272"/>
                        <wps:cNvSpPr>
                          <a:spLocks noEditPoints="1"/>
                        </wps:cNvSpPr>
                        <wps:spPr bwMode="auto">
                          <a:xfrm>
                            <a:off x="8750300" y="1727200"/>
                            <a:ext cx="14605" cy="118745"/>
                          </a:xfrm>
                          <a:custGeom>
                            <a:avLst/>
                            <a:gdLst>
                              <a:gd name="T0" fmla="*/ 0 w 61"/>
                              <a:gd name="T1" fmla="*/ 71 h 500"/>
                              <a:gd name="T2" fmla="*/ 0 w 61"/>
                              <a:gd name="T3" fmla="*/ 0 h 500"/>
                              <a:gd name="T4" fmla="*/ 61 w 61"/>
                              <a:gd name="T5" fmla="*/ 0 h 500"/>
                              <a:gd name="T6" fmla="*/ 61 w 61"/>
                              <a:gd name="T7" fmla="*/ 71 h 500"/>
                              <a:gd name="T8" fmla="*/ 0 w 61"/>
                              <a:gd name="T9" fmla="*/ 71 h 500"/>
                              <a:gd name="T10" fmla="*/ 0 w 61"/>
                              <a:gd name="T11" fmla="*/ 500 h 500"/>
                              <a:gd name="T12" fmla="*/ 0 w 61"/>
                              <a:gd name="T13" fmla="*/ 138 h 500"/>
                              <a:gd name="T14" fmla="*/ 61 w 61"/>
                              <a:gd name="T15" fmla="*/ 138 h 500"/>
                              <a:gd name="T16" fmla="*/ 61 w 61"/>
                              <a:gd name="T17" fmla="*/ 500 h 500"/>
                              <a:gd name="T18" fmla="*/ 0 w 61"/>
                              <a:gd name="T19"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 h="500">
                                <a:moveTo>
                                  <a:pt x="0" y="71"/>
                                </a:moveTo>
                                <a:lnTo>
                                  <a:pt x="0" y="0"/>
                                </a:lnTo>
                                <a:lnTo>
                                  <a:pt x="61" y="0"/>
                                </a:lnTo>
                                <a:lnTo>
                                  <a:pt x="61" y="71"/>
                                </a:lnTo>
                                <a:lnTo>
                                  <a:pt x="0" y="71"/>
                                </a:lnTo>
                                <a:moveTo>
                                  <a:pt x="0" y="500"/>
                                </a:moveTo>
                                <a:lnTo>
                                  <a:pt x="0" y="138"/>
                                </a:lnTo>
                                <a:lnTo>
                                  <a:pt x="61" y="138"/>
                                </a:lnTo>
                                <a:lnTo>
                                  <a:pt x="61" y="500"/>
                                </a:lnTo>
                                <a:lnTo>
                                  <a:pt x="0"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6" name="Rectangle 273"/>
                        <wps:cNvSpPr>
                          <a:spLocks noChangeArrowheads="1"/>
                        </wps:cNvSpPr>
                        <wps:spPr bwMode="auto">
                          <a:xfrm>
                            <a:off x="8786495" y="1727200"/>
                            <a:ext cx="14605" cy="118745"/>
                          </a:xfrm>
                          <a:prstGeom prst="rect">
                            <a:avLst/>
                          </a:prstGeom>
                          <a:solidFill>
                            <a:srgbClr val="000000"/>
                          </a:solidFill>
                          <a:ln w="0">
                            <a:solidFill>
                              <a:srgbClr val="000000"/>
                            </a:solidFill>
                            <a:prstDash val="solid"/>
                            <a:miter lim="800000"/>
                            <a:headEnd/>
                            <a:tailEnd/>
                          </a:ln>
                        </wps:spPr>
                        <wps:bodyPr rot="0" vert="horz" wrap="square" lIns="91440" tIns="45720" rIns="91440" bIns="45720" anchor="t" anchorCtr="0" upright="1">
                          <a:noAutofit/>
                        </wps:bodyPr>
                      </wps:wsp>
                      <wps:wsp>
                        <wps:cNvPr id="297" name="Freeform 274"/>
                        <wps:cNvSpPr>
                          <a:spLocks noEditPoints="1"/>
                        </wps:cNvSpPr>
                        <wps:spPr bwMode="auto">
                          <a:xfrm>
                            <a:off x="8818880" y="1757680"/>
                            <a:ext cx="79375" cy="90170"/>
                          </a:xfrm>
                          <a:custGeom>
                            <a:avLst/>
                            <a:gdLst>
                              <a:gd name="T0" fmla="*/ 332 w 334"/>
                              <a:gd name="T1" fmla="*/ 261 h 378"/>
                              <a:gd name="T2" fmla="*/ 323 w 334"/>
                              <a:gd name="T3" fmla="*/ 287 h 378"/>
                              <a:gd name="T4" fmla="*/ 311 w 334"/>
                              <a:gd name="T5" fmla="*/ 311 h 378"/>
                              <a:gd name="T6" fmla="*/ 295 w 334"/>
                              <a:gd name="T7" fmla="*/ 331 h 378"/>
                              <a:gd name="T8" fmla="*/ 276 w 334"/>
                              <a:gd name="T9" fmla="*/ 348 h 378"/>
                              <a:gd name="T10" fmla="*/ 255 w 334"/>
                              <a:gd name="T11" fmla="*/ 361 h 378"/>
                              <a:gd name="T12" fmla="*/ 230 w 334"/>
                              <a:gd name="T13" fmla="*/ 371 h 378"/>
                              <a:gd name="T14" fmla="*/ 203 w 334"/>
                              <a:gd name="T15" fmla="*/ 376 h 378"/>
                              <a:gd name="T16" fmla="*/ 173 w 334"/>
                              <a:gd name="T17" fmla="*/ 378 h 378"/>
                              <a:gd name="T18" fmla="*/ 135 w 334"/>
                              <a:gd name="T19" fmla="*/ 375 h 378"/>
                              <a:gd name="T20" fmla="*/ 102 w 334"/>
                              <a:gd name="T21" fmla="*/ 366 h 378"/>
                              <a:gd name="T22" fmla="*/ 72 w 334"/>
                              <a:gd name="T23" fmla="*/ 351 h 378"/>
                              <a:gd name="T24" fmla="*/ 47 w 334"/>
                              <a:gd name="T25" fmla="*/ 329 h 378"/>
                              <a:gd name="T26" fmla="*/ 26 w 334"/>
                              <a:gd name="T27" fmla="*/ 302 h 378"/>
                              <a:gd name="T28" fmla="*/ 12 w 334"/>
                              <a:gd name="T29" fmla="*/ 270 h 378"/>
                              <a:gd name="T30" fmla="*/ 3 w 334"/>
                              <a:gd name="T31" fmla="*/ 234 h 378"/>
                              <a:gd name="T32" fmla="*/ 0 w 334"/>
                              <a:gd name="T33" fmla="*/ 192 h 378"/>
                              <a:gd name="T34" fmla="*/ 3 w 334"/>
                              <a:gd name="T35" fmla="*/ 149 h 378"/>
                              <a:gd name="T36" fmla="*/ 12 w 334"/>
                              <a:gd name="T37" fmla="*/ 111 h 378"/>
                              <a:gd name="T38" fmla="*/ 27 w 334"/>
                              <a:gd name="T39" fmla="*/ 78 h 378"/>
                              <a:gd name="T40" fmla="*/ 47 w 334"/>
                              <a:gd name="T41" fmla="*/ 50 h 378"/>
                              <a:gd name="T42" fmla="*/ 73 w 334"/>
                              <a:gd name="T43" fmla="*/ 28 h 378"/>
                              <a:gd name="T44" fmla="*/ 101 w 334"/>
                              <a:gd name="T45" fmla="*/ 12 h 378"/>
                              <a:gd name="T46" fmla="*/ 134 w 334"/>
                              <a:gd name="T47" fmla="*/ 3 h 378"/>
                              <a:gd name="T48" fmla="*/ 169 w 334"/>
                              <a:gd name="T49" fmla="*/ 0 h 378"/>
                              <a:gd name="T50" fmla="*/ 204 w 334"/>
                              <a:gd name="T51" fmla="*/ 3 h 378"/>
                              <a:gd name="T52" fmla="*/ 235 w 334"/>
                              <a:gd name="T53" fmla="*/ 12 h 378"/>
                              <a:gd name="T54" fmla="*/ 263 w 334"/>
                              <a:gd name="T55" fmla="*/ 27 h 378"/>
                              <a:gd name="T56" fmla="*/ 288 w 334"/>
                              <a:gd name="T57" fmla="*/ 49 h 378"/>
                              <a:gd name="T58" fmla="*/ 308 w 334"/>
                              <a:gd name="T59" fmla="*/ 76 h 378"/>
                              <a:gd name="T60" fmla="*/ 323 w 334"/>
                              <a:gd name="T61" fmla="*/ 109 h 378"/>
                              <a:gd name="T62" fmla="*/ 331 w 334"/>
                              <a:gd name="T63" fmla="*/ 146 h 378"/>
                              <a:gd name="T64" fmla="*/ 334 w 334"/>
                              <a:gd name="T65" fmla="*/ 188 h 378"/>
                              <a:gd name="T66" fmla="*/ 64 w 334"/>
                              <a:gd name="T67" fmla="*/ 205 h 378"/>
                              <a:gd name="T68" fmla="*/ 70 w 334"/>
                              <a:gd name="T69" fmla="*/ 245 h 378"/>
                              <a:gd name="T70" fmla="*/ 78 w 334"/>
                              <a:gd name="T71" fmla="*/ 268 h 378"/>
                              <a:gd name="T72" fmla="*/ 90 w 334"/>
                              <a:gd name="T73" fmla="*/ 288 h 378"/>
                              <a:gd name="T74" fmla="*/ 105 w 334"/>
                              <a:gd name="T75" fmla="*/ 303 h 378"/>
                              <a:gd name="T76" fmla="*/ 122 w 334"/>
                              <a:gd name="T77" fmla="*/ 315 h 378"/>
                              <a:gd name="T78" fmla="*/ 141 w 334"/>
                              <a:gd name="T79" fmla="*/ 323 h 378"/>
                              <a:gd name="T80" fmla="*/ 162 w 334"/>
                              <a:gd name="T81" fmla="*/ 327 h 378"/>
                              <a:gd name="T82" fmla="*/ 189 w 334"/>
                              <a:gd name="T83" fmla="*/ 327 h 378"/>
                              <a:gd name="T84" fmla="*/ 218 w 334"/>
                              <a:gd name="T85" fmla="*/ 318 h 378"/>
                              <a:gd name="T86" fmla="*/ 242 w 334"/>
                              <a:gd name="T87" fmla="*/ 300 h 378"/>
                              <a:gd name="T88" fmla="*/ 261 w 334"/>
                              <a:gd name="T89" fmla="*/ 272 h 378"/>
                              <a:gd name="T90" fmla="*/ 67 w 334"/>
                              <a:gd name="T91" fmla="*/ 154 h 378"/>
                              <a:gd name="T92" fmla="*/ 266 w 334"/>
                              <a:gd name="T93" fmla="*/ 133 h 378"/>
                              <a:gd name="T94" fmla="*/ 255 w 334"/>
                              <a:gd name="T95" fmla="*/ 98 h 378"/>
                              <a:gd name="T96" fmla="*/ 238 w 334"/>
                              <a:gd name="T97" fmla="*/ 77 h 378"/>
                              <a:gd name="T98" fmla="*/ 222 w 334"/>
                              <a:gd name="T99" fmla="*/ 64 h 378"/>
                              <a:gd name="T100" fmla="*/ 203 w 334"/>
                              <a:gd name="T101" fmla="*/ 55 h 378"/>
                              <a:gd name="T102" fmla="*/ 181 w 334"/>
                              <a:gd name="T103" fmla="*/ 51 h 378"/>
                              <a:gd name="T104" fmla="*/ 150 w 334"/>
                              <a:gd name="T105" fmla="*/ 52 h 378"/>
                              <a:gd name="T106" fmla="*/ 114 w 334"/>
                              <a:gd name="T107" fmla="*/ 66 h 378"/>
                              <a:gd name="T108" fmla="*/ 92 w 334"/>
                              <a:gd name="T109" fmla="*/ 86 h 378"/>
                              <a:gd name="T110" fmla="*/ 77 w 334"/>
                              <a:gd name="T111" fmla="*/ 112 h 378"/>
                              <a:gd name="T112" fmla="*/ 67 w 334"/>
                              <a:gd name="T113" fmla="*/ 154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34" h="378">
                                <a:moveTo>
                                  <a:pt x="269" y="253"/>
                                </a:moveTo>
                                <a:lnTo>
                                  <a:pt x="332" y="261"/>
                                </a:lnTo>
                                <a:lnTo>
                                  <a:pt x="328" y="275"/>
                                </a:lnTo>
                                <a:lnTo>
                                  <a:pt x="323" y="287"/>
                                </a:lnTo>
                                <a:lnTo>
                                  <a:pt x="317" y="299"/>
                                </a:lnTo>
                                <a:lnTo>
                                  <a:pt x="311" y="311"/>
                                </a:lnTo>
                                <a:lnTo>
                                  <a:pt x="303" y="321"/>
                                </a:lnTo>
                                <a:lnTo>
                                  <a:pt x="295" y="331"/>
                                </a:lnTo>
                                <a:lnTo>
                                  <a:pt x="286" y="339"/>
                                </a:lnTo>
                                <a:lnTo>
                                  <a:pt x="276" y="348"/>
                                </a:lnTo>
                                <a:lnTo>
                                  <a:pt x="266" y="355"/>
                                </a:lnTo>
                                <a:lnTo>
                                  <a:pt x="255" y="361"/>
                                </a:lnTo>
                                <a:lnTo>
                                  <a:pt x="243" y="366"/>
                                </a:lnTo>
                                <a:lnTo>
                                  <a:pt x="230" y="371"/>
                                </a:lnTo>
                                <a:lnTo>
                                  <a:pt x="217" y="374"/>
                                </a:lnTo>
                                <a:lnTo>
                                  <a:pt x="203" y="376"/>
                                </a:lnTo>
                                <a:lnTo>
                                  <a:pt x="188" y="378"/>
                                </a:lnTo>
                                <a:lnTo>
                                  <a:pt x="173" y="378"/>
                                </a:lnTo>
                                <a:lnTo>
                                  <a:pt x="153" y="377"/>
                                </a:lnTo>
                                <a:lnTo>
                                  <a:pt x="135" y="375"/>
                                </a:lnTo>
                                <a:lnTo>
                                  <a:pt x="118" y="371"/>
                                </a:lnTo>
                                <a:lnTo>
                                  <a:pt x="102" y="366"/>
                                </a:lnTo>
                                <a:lnTo>
                                  <a:pt x="86" y="359"/>
                                </a:lnTo>
                                <a:lnTo>
                                  <a:pt x="72" y="351"/>
                                </a:lnTo>
                                <a:lnTo>
                                  <a:pt x="59" y="341"/>
                                </a:lnTo>
                                <a:lnTo>
                                  <a:pt x="47" y="329"/>
                                </a:lnTo>
                                <a:lnTo>
                                  <a:pt x="36" y="316"/>
                                </a:lnTo>
                                <a:lnTo>
                                  <a:pt x="26" y="302"/>
                                </a:lnTo>
                                <a:lnTo>
                                  <a:pt x="18" y="287"/>
                                </a:lnTo>
                                <a:lnTo>
                                  <a:pt x="12" y="270"/>
                                </a:lnTo>
                                <a:lnTo>
                                  <a:pt x="7" y="253"/>
                                </a:lnTo>
                                <a:lnTo>
                                  <a:pt x="3" y="234"/>
                                </a:lnTo>
                                <a:lnTo>
                                  <a:pt x="1" y="213"/>
                                </a:lnTo>
                                <a:lnTo>
                                  <a:pt x="0" y="192"/>
                                </a:lnTo>
                                <a:lnTo>
                                  <a:pt x="1" y="170"/>
                                </a:lnTo>
                                <a:lnTo>
                                  <a:pt x="3" y="149"/>
                                </a:lnTo>
                                <a:lnTo>
                                  <a:pt x="7" y="129"/>
                                </a:lnTo>
                                <a:lnTo>
                                  <a:pt x="12" y="111"/>
                                </a:lnTo>
                                <a:lnTo>
                                  <a:pt x="19" y="94"/>
                                </a:lnTo>
                                <a:lnTo>
                                  <a:pt x="27" y="78"/>
                                </a:lnTo>
                                <a:lnTo>
                                  <a:pt x="36" y="63"/>
                                </a:lnTo>
                                <a:lnTo>
                                  <a:pt x="47" y="50"/>
                                </a:lnTo>
                                <a:lnTo>
                                  <a:pt x="59" y="38"/>
                                </a:lnTo>
                                <a:lnTo>
                                  <a:pt x="73" y="28"/>
                                </a:lnTo>
                                <a:lnTo>
                                  <a:pt x="86" y="19"/>
                                </a:lnTo>
                                <a:lnTo>
                                  <a:pt x="101" y="12"/>
                                </a:lnTo>
                                <a:lnTo>
                                  <a:pt x="117" y="7"/>
                                </a:lnTo>
                                <a:lnTo>
                                  <a:pt x="134" y="3"/>
                                </a:lnTo>
                                <a:lnTo>
                                  <a:pt x="151" y="0"/>
                                </a:lnTo>
                                <a:lnTo>
                                  <a:pt x="169" y="0"/>
                                </a:lnTo>
                                <a:lnTo>
                                  <a:pt x="187" y="0"/>
                                </a:lnTo>
                                <a:lnTo>
                                  <a:pt x="204" y="3"/>
                                </a:lnTo>
                                <a:lnTo>
                                  <a:pt x="220" y="7"/>
                                </a:lnTo>
                                <a:lnTo>
                                  <a:pt x="235" y="12"/>
                                </a:lnTo>
                                <a:lnTo>
                                  <a:pt x="250" y="19"/>
                                </a:lnTo>
                                <a:lnTo>
                                  <a:pt x="263" y="27"/>
                                </a:lnTo>
                                <a:lnTo>
                                  <a:pt x="276" y="38"/>
                                </a:lnTo>
                                <a:lnTo>
                                  <a:pt x="288" y="49"/>
                                </a:lnTo>
                                <a:lnTo>
                                  <a:pt x="299" y="62"/>
                                </a:lnTo>
                                <a:lnTo>
                                  <a:pt x="308" y="76"/>
                                </a:lnTo>
                                <a:lnTo>
                                  <a:pt x="316" y="92"/>
                                </a:lnTo>
                                <a:lnTo>
                                  <a:pt x="323" y="109"/>
                                </a:lnTo>
                                <a:lnTo>
                                  <a:pt x="328" y="127"/>
                                </a:lnTo>
                                <a:lnTo>
                                  <a:pt x="331" y="146"/>
                                </a:lnTo>
                                <a:lnTo>
                                  <a:pt x="333" y="166"/>
                                </a:lnTo>
                                <a:lnTo>
                                  <a:pt x="334" y="188"/>
                                </a:lnTo>
                                <a:lnTo>
                                  <a:pt x="334" y="205"/>
                                </a:lnTo>
                                <a:lnTo>
                                  <a:pt x="64" y="205"/>
                                </a:lnTo>
                                <a:lnTo>
                                  <a:pt x="67" y="233"/>
                                </a:lnTo>
                                <a:lnTo>
                                  <a:pt x="70" y="245"/>
                                </a:lnTo>
                                <a:lnTo>
                                  <a:pt x="74" y="257"/>
                                </a:lnTo>
                                <a:lnTo>
                                  <a:pt x="78" y="268"/>
                                </a:lnTo>
                                <a:lnTo>
                                  <a:pt x="84" y="278"/>
                                </a:lnTo>
                                <a:lnTo>
                                  <a:pt x="90" y="288"/>
                                </a:lnTo>
                                <a:lnTo>
                                  <a:pt x="97" y="296"/>
                                </a:lnTo>
                                <a:lnTo>
                                  <a:pt x="105" y="303"/>
                                </a:lnTo>
                                <a:lnTo>
                                  <a:pt x="114" y="310"/>
                                </a:lnTo>
                                <a:lnTo>
                                  <a:pt x="122" y="315"/>
                                </a:lnTo>
                                <a:lnTo>
                                  <a:pt x="131" y="320"/>
                                </a:lnTo>
                                <a:lnTo>
                                  <a:pt x="141" y="323"/>
                                </a:lnTo>
                                <a:lnTo>
                                  <a:pt x="151" y="326"/>
                                </a:lnTo>
                                <a:lnTo>
                                  <a:pt x="162" y="327"/>
                                </a:lnTo>
                                <a:lnTo>
                                  <a:pt x="173" y="328"/>
                                </a:lnTo>
                                <a:lnTo>
                                  <a:pt x="189" y="327"/>
                                </a:lnTo>
                                <a:lnTo>
                                  <a:pt x="204" y="323"/>
                                </a:lnTo>
                                <a:lnTo>
                                  <a:pt x="218" y="318"/>
                                </a:lnTo>
                                <a:lnTo>
                                  <a:pt x="231" y="310"/>
                                </a:lnTo>
                                <a:lnTo>
                                  <a:pt x="242" y="300"/>
                                </a:lnTo>
                                <a:lnTo>
                                  <a:pt x="252" y="287"/>
                                </a:lnTo>
                                <a:lnTo>
                                  <a:pt x="261" y="272"/>
                                </a:lnTo>
                                <a:lnTo>
                                  <a:pt x="269" y="253"/>
                                </a:lnTo>
                                <a:moveTo>
                                  <a:pt x="67" y="154"/>
                                </a:moveTo>
                                <a:lnTo>
                                  <a:pt x="269" y="154"/>
                                </a:lnTo>
                                <a:lnTo>
                                  <a:pt x="266" y="133"/>
                                </a:lnTo>
                                <a:lnTo>
                                  <a:pt x="261" y="114"/>
                                </a:lnTo>
                                <a:lnTo>
                                  <a:pt x="255" y="98"/>
                                </a:lnTo>
                                <a:lnTo>
                                  <a:pt x="246" y="86"/>
                                </a:lnTo>
                                <a:lnTo>
                                  <a:pt x="238" y="77"/>
                                </a:lnTo>
                                <a:lnTo>
                                  <a:pt x="230" y="70"/>
                                </a:lnTo>
                                <a:lnTo>
                                  <a:pt x="222" y="64"/>
                                </a:lnTo>
                                <a:lnTo>
                                  <a:pt x="212" y="59"/>
                                </a:lnTo>
                                <a:lnTo>
                                  <a:pt x="203" y="55"/>
                                </a:lnTo>
                                <a:lnTo>
                                  <a:pt x="192" y="52"/>
                                </a:lnTo>
                                <a:lnTo>
                                  <a:pt x="181" y="51"/>
                                </a:lnTo>
                                <a:lnTo>
                                  <a:pt x="170" y="50"/>
                                </a:lnTo>
                                <a:lnTo>
                                  <a:pt x="150" y="52"/>
                                </a:lnTo>
                                <a:lnTo>
                                  <a:pt x="131" y="57"/>
                                </a:lnTo>
                                <a:lnTo>
                                  <a:pt x="114" y="66"/>
                                </a:lnTo>
                                <a:lnTo>
                                  <a:pt x="99" y="78"/>
                                </a:lnTo>
                                <a:lnTo>
                                  <a:pt x="92" y="86"/>
                                </a:lnTo>
                                <a:lnTo>
                                  <a:pt x="86" y="94"/>
                                </a:lnTo>
                                <a:lnTo>
                                  <a:pt x="77" y="112"/>
                                </a:lnTo>
                                <a:lnTo>
                                  <a:pt x="70" y="132"/>
                                </a:lnTo>
                                <a:lnTo>
                                  <a:pt x="67" y="15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8" name="Freeform 275"/>
                        <wps:cNvSpPr>
                          <a:spLocks/>
                        </wps:cNvSpPr>
                        <wps:spPr bwMode="auto">
                          <a:xfrm>
                            <a:off x="8908415" y="1729740"/>
                            <a:ext cx="41910" cy="117475"/>
                          </a:xfrm>
                          <a:custGeom>
                            <a:avLst/>
                            <a:gdLst>
                              <a:gd name="T0" fmla="*/ 168 w 177"/>
                              <a:gd name="T1" fmla="*/ 434 h 494"/>
                              <a:gd name="T2" fmla="*/ 177 w 177"/>
                              <a:gd name="T3" fmla="*/ 488 h 494"/>
                              <a:gd name="T4" fmla="*/ 152 w 177"/>
                              <a:gd name="T5" fmla="*/ 492 h 494"/>
                              <a:gd name="T6" fmla="*/ 131 w 177"/>
                              <a:gd name="T7" fmla="*/ 494 h 494"/>
                              <a:gd name="T8" fmla="*/ 115 w 177"/>
                              <a:gd name="T9" fmla="*/ 493 h 494"/>
                              <a:gd name="T10" fmla="*/ 101 w 177"/>
                              <a:gd name="T11" fmla="*/ 491 h 494"/>
                              <a:gd name="T12" fmla="*/ 89 w 177"/>
                              <a:gd name="T13" fmla="*/ 488 h 494"/>
                              <a:gd name="T14" fmla="*/ 79 w 177"/>
                              <a:gd name="T15" fmla="*/ 483 h 494"/>
                              <a:gd name="T16" fmla="*/ 70 w 177"/>
                              <a:gd name="T17" fmla="*/ 478 h 494"/>
                              <a:gd name="T18" fmla="*/ 63 w 177"/>
                              <a:gd name="T19" fmla="*/ 471 h 494"/>
                              <a:gd name="T20" fmla="*/ 57 w 177"/>
                              <a:gd name="T21" fmla="*/ 464 h 494"/>
                              <a:gd name="T22" fmla="*/ 53 w 177"/>
                              <a:gd name="T23" fmla="*/ 455 h 494"/>
                              <a:gd name="T24" fmla="*/ 50 w 177"/>
                              <a:gd name="T25" fmla="*/ 444 h 494"/>
                              <a:gd name="T26" fmla="*/ 47 w 177"/>
                              <a:gd name="T27" fmla="*/ 429 h 494"/>
                              <a:gd name="T28" fmla="*/ 46 w 177"/>
                              <a:gd name="T29" fmla="*/ 408 h 494"/>
                              <a:gd name="T30" fmla="*/ 45 w 177"/>
                              <a:gd name="T31" fmla="*/ 383 h 494"/>
                              <a:gd name="T32" fmla="*/ 45 w 177"/>
                              <a:gd name="T33" fmla="*/ 175 h 494"/>
                              <a:gd name="T34" fmla="*/ 0 w 177"/>
                              <a:gd name="T35" fmla="*/ 175 h 494"/>
                              <a:gd name="T36" fmla="*/ 0 w 177"/>
                              <a:gd name="T37" fmla="*/ 127 h 494"/>
                              <a:gd name="T38" fmla="*/ 45 w 177"/>
                              <a:gd name="T39" fmla="*/ 127 h 494"/>
                              <a:gd name="T40" fmla="*/ 45 w 177"/>
                              <a:gd name="T41" fmla="*/ 37 h 494"/>
                              <a:gd name="T42" fmla="*/ 106 w 177"/>
                              <a:gd name="T43" fmla="*/ 0 h 494"/>
                              <a:gd name="T44" fmla="*/ 106 w 177"/>
                              <a:gd name="T45" fmla="*/ 127 h 494"/>
                              <a:gd name="T46" fmla="*/ 168 w 177"/>
                              <a:gd name="T47" fmla="*/ 127 h 494"/>
                              <a:gd name="T48" fmla="*/ 168 w 177"/>
                              <a:gd name="T49" fmla="*/ 175 h 494"/>
                              <a:gd name="T50" fmla="*/ 106 w 177"/>
                              <a:gd name="T51" fmla="*/ 175 h 494"/>
                              <a:gd name="T52" fmla="*/ 106 w 177"/>
                              <a:gd name="T53" fmla="*/ 386 h 494"/>
                              <a:gd name="T54" fmla="*/ 107 w 177"/>
                              <a:gd name="T55" fmla="*/ 408 h 494"/>
                              <a:gd name="T56" fmla="*/ 110 w 177"/>
                              <a:gd name="T57" fmla="*/ 420 h 494"/>
                              <a:gd name="T58" fmla="*/ 114 w 177"/>
                              <a:gd name="T59" fmla="*/ 427 h 494"/>
                              <a:gd name="T60" fmla="*/ 120 w 177"/>
                              <a:gd name="T61" fmla="*/ 432 h 494"/>
                              <a:gd name="T62" fmla="*/ 129 w 177"/>
                              <a:gd name="T63" fmla="*/ 435 h 494"/>
                              <a:gd name="T64" fmla="*/ 141 w 177"/>
                              <a:gd name="T65" fmla="*/ 437 h 494"/>
                              <a:gd name="T66" fmla="*/ 168 w 177"/>
                              <a:gd name="T67" fmla="*/ 434 h 4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7" h="494">
                                <a:moveTo>
                                  <a:pt x="168" y="434"/>
                                </a:moveTo>
                                <a:lnTo>
                                  <a:pt x="177" y="488"/>
                                </a:lnTo>
                                <a:lnTo>
                                  <a:pt x="152" y="492"/>
                                </a:lnTo>
                                <a:lnTo>
                                  <a:pt x="131" y="494"/>
                                </a:lnTo>
                                <a:lnTo>
                                  <a:pt x="115" y="493"/>
                                </a:lnTo>
                                <a:lnTo>
                                  <a:pt x="101" y="491"/>
                                </a:lnTo>
                                <a:lnTo>
                                  <a:pt x="89" y="488"/>
                                </a:lnTo>
                                <a:lnTo>
                                  <a:pt x="79" y="483"/>
                                </a:lnTo>
                                <a:lnTo>
                                  <a:pt x="70" y="478"/>
                                </a:lnTo>
                                <a:lnTo>
                                  <a:pt x="63" y="471"/>
                                </a:lnTo>
                                <a:lnTo>
                                  <a:pt x="57" y="464"/>
                                </a:lnTo>
                                <a:lnTo>
                                  <a:pt x="53" y="455"/>
                                </a:lnTo>
                                <a:lnTo>
                                  <a:pt x="50" y="444"/>
                                </a:lnTo>
                                <a:lnTo>
                                  <a:pt x="47" y="429"/>
                                </a:lnTo>
                                <a:lnTo>
                                  <a:pt x="46" y="408"/>
                                </a:lnTo>
                                <a:lnTo>
                                  <a:pt x="45" y="383"/>
                                </a:lnTo>
                                <a:lnTo>
                                  <a:pt x="45" y="175"/>
                                </a:lnTo>
                                <a:lnTo>
                                  <a:pt x="0" y="175"/>
                                </a:lnTo>
                                <a:lnTo>
                                  <a:pt x="0" y="127"/>
                                </a:lnTo>
                                <a:lnTo>
                                  <a:pt x="45" y="127"/>
                                </a:lnTo>
                                <a:lnTo>
                                  <a:pt x="45" y="37"/>
                                </a:lnTo>
                                <a:lnTo>
                                  <a:pt x="106" y="0"/>
                                </a:lnTo>
                                <a:lnTo>
                                  <a:pt x="106" y="127"/>
                                </a:lnTo>
                                <a:lnTo>
                                  <a:pt x="168" y="127"/>
                                </a:lnTo>
                                <a:lnTo>
                                  <a:pt x="168" y="175"/>
                                </a:lnTo>
                                <a:lnTo>
                                  <a:pt x="106" y="175"/>
                                </a:lnTo>
                                <a:lnTo>
                                  <a:pt x="106" y="386"/>
                                </a:lnTo>
                                <a:lnTo>
                                  <a:pt x="107" y="408"/>
                                </a:lnTo>
                                <a:lnTo>
                                  <a:pt x="110" y="420"/>
                                </a:lnTo>
                                <a:lnTo>
                                  <a:pt x="114" y="427"/>
                                </a:lnTo>
                                <a:lnTo>
                                  <a:pt x="120" y="432"/>
                                </a:lnTo>
                                <a:lnTo>
                                  <a:pt x="129" y="435"/>
                                </a:lnTo>
                                <a:lnTo>
                                  <a:pt x="141" y="437"/>
                                </a:lnTo>
                                <a:lnTo>
                                  <a:pt x="168" y="43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299" name="Line 276"/>
                        <wps:cNvCnPr/>
                        <wps:spPr bwMode="auto">
                          <a:xfrm flipH="1">
                            <a:off x="5779770" y="417195"/>
                            <a:ext cx="11938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0" name="Freeform 277"/>
                        <wps:cNvSpPr>
                          <a:spLocks/>
                        </wps:cNvSpPr>
                        <wps:spPr bwMode="auto">
                          <a:xfrm>
                            <a:off x="5810885" y="417195"/>
                            <a:ext cx="33020" cy="93980"/>
                          </a:xfrm>
                          <a:custGeom>
                            <a:avLst/>
                            <a:gdLst>
                              <a:gd name="T0" fmla="*/ 70 w 139"/>
                              <a:gd name="T1" fmla="*/ 0 h 394"/>
                              <a:gd name="T2" fmla="*/ 139 w 139"/>
                              <a:gd name="T3" fmla="*/ 394 h 394"/>
                              <a:gd name="T4" fmla="*/ 0 w 139"/>
                              <a:gd name="T5" fmla="*/ 394 h 394"/>
                              <a:gd name="T6" fmla="*/ 70 w 139"/>
                              <a:gd name="T7" fmla="*/ 0 h 394"/>
                            </a:gdLst>
                            <a:ahLst/>
                            <a:cxnLst>
                              <a:cxn ang="0">
                                <a:pos x="T0" y="T1"/>
                              </a:cxn>
                              <a:cxn ang="0">
                                <a:pos x="T2" y="T3"/>
                              </a:cxn>
                              <a:cxn ang="0">
                                <a:pos x="T4" y="T5"/>
                              </a:cxn>
                              <a:cxn ang="0">
                                <a:pos x="T6" y="T7"/>
                              </a:cxn>
                            </a:cxnLst>
                            <a:rect l="0" t="0" r="r" b="b"/>
                            <a:pathLst>
                              <a:path w="139" h="394">
                                <a:moveTo>
                                  <a:pt x="70" y="0"/>
                                </a:moveTo>
                                <a:lnTo>
                                  <a:pt x="139" y="394"/>
                                </a:lnTo>
                                <a:lnTo>
                                  <a:pt x="0" y="394"/>
                                </a:lnTo>
                                <a:lnTo>
                                  <a:pt x="70" y="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1" name="Line 278"/>
                        <wps:cNvCnPr/>
                        <wps:spPr bwMode="auto">
                          <a:xfrm>
                            <a:off x="5827395" y="417195"/>
                            <a:ext cx="0" cy="16668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2" name="Freeform 279"/>
                        <wps:cNvSpPr>
                          <a:spLocks/>
                        </wps:cNvSpPr>
                        <wps:spPr bwMode="auto">
                          <a:xfrm>
                            <a:off x="5810885" y="1990090"/>
                            <a:ext cx="33020" cy="93980"/>
                          </a:xfrm>
                          <a:custGeom>
                            <a:avLst/>
                            <a:gdLst>
                              <a:gd name="T0" fmla="*/ 70 w 139"/>
                              <a:gd name="T1" fmla="*/ 394 h 394"/>
                              <a:gd name="T2" fmla="*/ 0 w 139"/>
                              <a:gd name="T3" fmla="*/ 0 h 394"/>
                              <a:gd name="T4" fmla="*/ 139 w 139"/>
                              <a:gd name="T5" fmla="*/ 0 h 394"/>
                              <a:gd name="T6" fmla="*/ 70 w 139"/>
                              <a:gd name="T7" fmla="*/ 394 h 394"/>
                            </a:gdLst>
                            <a:ahLst/>
                            <a:cxnLst>
                              <a:cxn ang="0">
                                <a:pos x="T0" y="T1"/>
                              </a:cxn>
                              <a:cxn ang="0">
                                <a:pos x="T2" y="T3"/>
                              </a:cxn>
                              <a:cxn ang="0">
                                <a:pos x="T4" y="T5"/>
                              </a:cxn>
                              <a:cxn ang="0">
                                <a:pos x="T6" y="T7"/>
                              </a:cxn>
                            </a:cxnLst>
                            <a:rect l="0" t="0" r="r" b="b"/>
                            <a:pathLst>
                              <a:path w="139" h="394">
                                <a:moveTo>
                                  <a:pt x="70" y="394"/>
                                </a:moveTo>
                                <a:lnTo>
                                  <a:pt x="0" y="0"/>
                                </a:lnTo>
                                <a:lnTo>
                                  <a:pt x="139" y="0"/>
                                </a:lnTo>
                                <a:lnTo>
                                  <a:pt x="70" y="39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3" name="Line 280"/>
                        <wps:cNvCnPr/>
                        <wps:spPr bwMode="auto">
                          <a:xfrm>
                            <a:off x="5779770" y="2084070"/>
                            <a:ext cx="11938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4" name="Freeform 281"/>
                        <wps:cNvSpPr>
                          <a:spLocks/>
                        </wps:cNvSpPr>
                        <wps:spPr bwMode="auto">
                          <a:xfrm>
                            <a:off x="5650865" y="1350645"/>
                            <a:ext cx="117475" cy="77470"/>
                          </a:xfrm>
                          <a:custGeom>
                            <a:avLst/>
                            <a:gdLst>
                              <a:gd name="T0" fmla="*/ 59 w 494"/>
                              <a:gd name="T1" fmla="*/ 324 h 324"/>
                              <a:gd name="T2" fmla="*/ 0 w 494"/>
                              <a:gd name="T3" fmla="*/ 324 h 324"/>
                              <a:gd name="T4" fmla="*/ 0 w 494"/>
                              <a:gd name="T5" fmla="*/ 0 h 324"/>
                              <a:gd name="T6" fmla="*/ 48 w 494"/>
                              <a:gd name="T7" fmla="*/ 0 h 324"/>
                              <a:gd name="T8" fmla="*/ 75 w 494"/>
                              <a:gd name="T9" fmla="*/ 24 h 324"/>
                              <a:gd name="T10" fmla="*/ 107 w 494"/>
                              <a:gd name="T11" fmla="*/ 48 h 324"/>
                              <a:gd name="T12" fmla="*/ 143 w 494"/>
                              <a:gd name="T13" fmla="*/ 71 h 324"/>
                              <a:gd name="T14" fmla="*/ 183 w 494"/>
                              <a:gd name="T15" fmla="*/ 95 h 324"/>
                              <a:gd name="T16" fmla="*/ 225 w 494"/>
                              <a:gd name="T17" fmla="*/ 117 h 324"/>
                              <a:gd name="T18" fmla="*/ 268 w 494"/>
                              <a:gd name="T19" fmla="*/ 136 h 324"/>
                              <a:gd name="T20" fmla="*/ 312 w 494"/>
                              <a:gd name="T21" fmla="*/ 153 h 324"/>
                              <a:gd name="T22" fmla="*/ 356 w 494"/>
                              <a:gd name="T23" fmla="*/ 167 h 324"/>
                              <a:gd name="T24" fmla="*/ 388 w 494"/>
                              <a:gd name="T25" fmla="*/ 176 h 324"/>
                              <a:gd name="T26" fmla="*/ 422 w 494"/>
                              <a:gd name="T27" fmla="*/ 182 h 324"/>
                              <a:gd name="T28" fmla="*/ 457 w 494"/>
                              <a:gd name="T29" fmla="*/ 188 h 324"/>
                              <a:gd name="T30" fmla="*/ 494 w 494"/>
                              <a:gd name="T31" fmla="*/ 191 h 324"/>
                              <a:gd name="T32" fmla="*/ 494 w 494"/>
                              <a:gd name="T33" fmla="*/ 254 h 324"/>
                              <a:gd name="T34" fmla="*/ 462 w 494"/>
                              <a:gd name="T35" fmla="*/ 252 h 324"/>
                              <a:gd name="T36" fmla="*/ 428 w 494"/>
                              <a:gd name="T37" fmla="*/ 248 h 324"/>
                              <a:gd name="T38" fmla="*/ 391 w 494"/>
                              <a:gd name="T39" fmla="*/ 241 h 324"/>
                              <a:gd name="T40" fmla="*/ 351 w 494"/>
                              <a:gd name="T41" fmla="*/ 231 h 324"/>
                              <a:gd name="T42" fmla="*/ 310 w 494"/>
                              <a:gd name="T43" fmla="*/ 219 h 324"/>
                              <a:gd name="T44" fmla="*/ 269 w 494"/>
                              <a:gd name="T45" fmla="*/ 204 h 324"/>
                              <a:gd name="T46" fmla="*/ 229 w 494"/>
                              <a:gd name="T47" fmla="*/ 187 h 324"/>
                              <a:gd name="T48" fmla="*/ 190 w 494"/>
                              <a:gd name="T49" fmla="*/ 167 h 324"/>
                              <a:gd name="T50" fmla="*/ 153 w 494"/>
                              <a:gd name="T51" fmla="*/ 146 h 324"/>
                              <a:gd name="T52" fmla="*/ 118 w 494"/>
                              <a:gd name="T53" fmla="*/ 124 h 324"/>
                              <a:gd name="T54" fmla="*/ 87 w 494"/>
                              <a:gd name="T55" fmla="*/ 102 h 324"/>
                              <a:gd name="T56" fmla="*/ 59 w 494"/>
                              <a:gd name="T57" fmla="*/ 79 h 324"/>
                              <a:gd name="T58" fmla="*/ 59 w 494"/>
                              <a:gd name="T59" fmla="*/ 324 h 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94" h="324">
                                <a:moveTo>
                                  <a:pt x="59" y="324"/>
                                </a:moveTo>
                                <a:lnTo>
                                  <a:pt x="0" y="324"/>
                                </a:lnTo>
                                <a:lnTo>
                                  <a:pt x="0" y="0"/>
                                </a:lnTo>
                                <a:lnTo>
                                  <a:pt x="48" y="0"/>
                                </a:lnTo>
                                <a:lnTo>
                                  <a:pt x="75" y="24"/>
                                </a:lnTo>
                                <a:lnTo>
                                  <a:pt x="107" y="48"/>
                                </a:lnTo>
                                <a:lnTo>
                                  <a:pt x="143" y="71"/>
                                </a:lnTo>
                                <a:lnTo>
                                  <a:pt x="183" y="95"/>
                                </a:lnTo>
                                <a:lnTo>
                                  <a:pt x="225" y="117"/>
                                </a:lnTo>
                                <a:lnTo>
                                  <a:pt x="268" y="136"/>
                                </a:lnTo>
                                <a:lnTo>
                                  <a:pt x="312" y="153"/>
                                </a:lnTo>
                                <a:lnTo>
                                  <a:pt x="356" y="167"/>
                                </a:lnTo>
                                <a:lnTo>
                                  <a:pt x="388" y="176"/>
                                </a:lnTo>
                                <a:lnTo>
                                  <a:pt x="422" y="182"/>
                                </a:lnTo>
                                <a:lnTo>
                                  <a:pt x="457" y="188"/>
                                </a:lnTo>
                                <a:lnTo>
                                  <a:pt x="494" y="191"/>
                                </a:lnTo>
                                <a:lnTo>
                                  <a:pt x="494" y="254"/>
                                </a:lnTo>
                                <a:lnTo>
                                  <a:pt x="462" y="252"/>
                                </a:lnTo>
                                <a:lnTo>
                                  <a:pt x="428" y="248"/>
                                </a:lnTo>
                                <a:lnTo>
                                  <a:pt x="391" y="241"/>
                                </a:lnTo>
                                <a:lnTo>
                                  <a:pt x="351" y="231"/>
                                </a:lnTo>
                                <a:lnTo>
                                  <a:pt x="310" y="219"/>
                                </a:lnTo>
                                <a:lnTo>
                                  <a:pt x="269" y="204"/>
                                </a:lnTo>
                                <a:lnTo>
                                  <a:pt x="229" y="187"/>
                                </a:lnTo>
                                <a:lnTo>
                                  <a:pt x="190" y="167"/>
                                </a:lnTo>
                                <a:lnTo>
                                  <a:pt x="153" y="146"/>
                                </a:lnTo>
                                <a:lnTo>
                                  <a:pt x="118" y="124"/>
                                </a:lnTo>
                                <a:lnTo>
                                  <a:pt x="87" y="102"/>
                                </a:lnTo>
                                <a:lnTo>
                                  <a:pt x="59" y="79"/>
                                </a:lnTo>
                                <a:lnTo>
                                  <a:pt x="59" y="32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5" name="Freeform 282"/>
                        <wps:cNvSpPr>
                          <a:spLocks noEditPoints="1"/>
                        </wps:cNvSpPr>
                        <wps:spPr bwMode="auto">
                          <a:xfrm>
                            <a:off x="5648325" y="1258570"/>
                            <a:ext cx="121920" cy="78105"/>
                          </a:xfrm>
                          <a:custGeom>
                            <a:avLst/>
                            <a:gdLst>
                              <a:gd name="T0" fmla="*/ 214 w 511"/>
                              <a:gd name="T1" fmla="*/ 325 h 327"/>
                              <a:gd name="T2" fmla="*/ 142 w 511"/>
                              <a:gd name="T3" fmla="*/ 316 h 327"/>
                              <a:gd name="T4" fmla="*/ 88 w 511"/>
                              <a:gd name="T5" fmla="*/ 298 h 327"/>
                              <a:gd name="T6" fmla="*/ 46 w 511"/>
                              <a:gd name="T7" fmla="*/ 271 h 327"/>
                              <a:gd name="T8" fmla="*/ 23 w 511"/>
                              <a:gd name="T9" fmla="*/ 245 h 327"/>
                              <a:gd name="T10" fmla="*/ 12 w 511"/>
                              <a:gd name="T11" fmla="*/ 224 h 327"/>
                              <a:gd name="T12" fmla="*/ 5 w 511"/>
                              <a:gd name="T13" fmla="*/ 202 h 327"/>
                              <a:gd name="T14" fmla="*/ 0 w 511"/>
                              <a:gd name="T15" fmla="*/ 163 h 327"/>
                              <a:gd name="T16" fmla="*/ 5 w 511"/>
                              <a:gd name="T17" fmla="*/ 126 h 327"/>
                              <a:gd name="T18" fmla="*/ 17 w 511"/>
                              <a:gd name="T19" fmla="*/ 93 h 327"/>
                              <a:gd name="T20" fmla="*/ 36 w 511"/>
                              <a:gd name="T21" fmla="*/ 65 h 327"/>
                              <a:gd name="T22" fmla="*/ 63 w 511"/>
                              <a:gd name="T23" fmla="*/ 43 h 327"/>
                              <a:gd name="T24" fmla="*/ 97 w 511"/>
                              <a:gd name="T25" fmla="*/ 25 h 327"/>
                              <a:gd name="T26" fmla="*/ 138 w 511"/>
                              <a:gd name="T27" fmla="*/ 12 h 327"/>
                              <a:gd name="T28" fmla="*/ 189 w 511"/>
                              <a:gd name="T29" fmla="*/ 3 h 327"/>
                              <a:gd name="T30" fmla="*/ 256 w 511"/>
                              <a:gd name="T31" fmla="*/ 0 h 327"/>
                              <a:gd name="T32" fmla="*/ 335 w 511"/>
                              <a:gd name="T33" fmla="*/ 5 h 327"/>
                              <a:gd name="T34" fmla="*/ 398 w 511"/>
                              <a:gd name="T35" fmla="*/ 19 h 327"/>
                              <a:gd name="T36" fmla="*/ 446 w 511"/>
                              <a:gd name="T37" fmla="*/ 41 h 327"/>
                              <a:gd name="T38" fmla="*/ 482 w 511"/>
                              <a:gd name="T39" fmla="*/ 73 h 327"/>
                              <a:gd name="T40" fmla="*/ 494 w 511"/>
                              <a:gd name="T41" fmla="*/ 92 h 327"/>
                              <a:gd name="T42" fmla="*/ 504 w 511"/>
                              <a:gd name="T43" fmla="*/ 113 h 327"/>
                              <a:gd name="T44" fmla="*/ 509 w 511"/>
                              <a:gd name="T45" fmla="*/ 137 h 327"/>
                              <a:gd name="T46" fmla="*/ 510 w 511"/>
                              <a:gd name="T47" fmla="*/ 181 h 327"/>
                              <a:gd name="T48" fmla="*/ 504 w 511"/>
                              <a:gd name="T49" fmla="*/ 213 h 327"/>
                              <a:gd name="T50" fmla="*/ 491 w 511"/>
                              <a:gd name="T51" fmla="*/ 242 h 327"/>
                              <a:gd name="T52" fmla="*/ 471 w 511"/>
                              <a:gd name="T53" fmla="*/ 266 h 327"/>
                              <a:gd name="T54" fmla="*/ 442 w 511"/>
                              <a:gd name="T55" fmla="*/ 289 h 327"/>
                              <a:gd name="T56" fmla="*/ 401 w 511"/>
                              <a:gd name="T57" fmla="*/ 307 h 327"/>
                              <a:gd name="T58" fmla="*/ 351 w 511"/>
                              <a:gd name="T59" fmla="*/ 320 h 327"/>
                              <a:gd name="T60" fmla="*/ 290 w 511"/>
                              <a:gd name="T61" fmla="*/ 326 h 327"/>
                              <a:gd name="T62" fmla="*/ 256 w 511"/>
                              <a:gd name="T63" fmla="*/ 263 h 327"/>
                              <a:gd name="T64" fmla="*/ 337 w 511"/>
                              <a:gd name="T65" fmla="*/ 259 h 327"/>
                              <a:gd name="T66" fmla="*/ 378 w 511"/>
                              <a:gd name="T67" fmla="*/ 252 h 327"/>
                              <a:gd name="T68" fmla="*/ 408 w 511"/>
                              <a:gd name="T69" fmla="*/ 241 h 327"/>
                              <a:gd name="T70" fmla="*/ 429 w 511"/>
                              <a:gd name="T71" fmla="*/ 227 h 327"/>
                              <a:gd name="T72" fmla="*/ 445 w 511"/>
                              <a:gd name="T73" fmla="*/ 211 h 327"/>
                              <a:gd name="T74" fmla="*/ 455 w 511"/>
                              <a:gd name="T75" fmla="*/ 193 h 327"/>
                              <a:gd name="T76" fmla="*/ 460 w 511"/>
                              <a:gd name="T77" fmla="*/ 174 h 327"/>
                              <a:gd name="T78" fmla="*/ 460 w 511"/>
                              <a:gd name="T79" fmla="*/ 153 h 327"/>
                              <a:gd name="T80" fmla="*/ 455 w 511"/>
                              <a:gd name="T81" fmla="*/ 134 h 327"/>
                              <a:gd name="T82" fmla="*/ 445 w 511"/>
                              <a:gd name="T83" fmla="*/ 116 h 327"/>
                              <a:gd name="T84" fmla="*/ 429 w 511"/>
                              <a:gd name="T85" fmla="*/ 100 h 327"/>
                              <a:gd name="T86" fmla="*/ 408 w 511"/>
                              <a:gd name="T87" fmla="*/ 86 h 327"/>
                              <a:gd name="T88" fmla="*/ 377 w 511"/>
                              <a:gd name="T89" fmla="*/ 75 h 327"/>
                              <a:gd name="T90" fmla="*/ 337 w 511"/>
                              <a:gd name="T91" fmla="*/ 68 h 327"/>
                              <a:gd name="T92" fmla="*/ 256 w 511"/>
                              <a:gd name="T93" fmla="*/ 64 h 327"/>
                              <a:gd name="T94" fmla="*/ 175 w 511"/>
                              <a:gd name="T95" fmla="*/ 68 h 327"/>
                              <a:gd name="T96" fmla="*/ 134 w 511"/>
                              <a:gd name="T97" fmla="*/ 75 h 327"/>
                              <a:gd name="T98" fmla="*/ 103 w 511"/>
                              <a:gd name="T99" fmla="*/ 86 h 327"/>
                              <a:gd name="T100" fmla="*/ 82 w 511"/>
                              <a:gd name="T101" fmla="*/ 100 h 327"/>
                              <a:gd name="T102" fmla="*/ 67 w 511"/>
                              <a:gd name="T103" fmla="*/ 116 h 327"/>
                              <a:gd name="T104" fmla="*/ 57 w 511"/>
                              <a:gd name="T105" fmla="*/ 134 h 327"/>
                              <a:gd name="T106" fmla="*/ 52 w 511"/>
                              <a:gd name="T107" fmla="*/ 154 h 327"/>
                              <a:gd name="T108" fmla="*/ 52 w 511"/>
                              <a:gd name="T109" fmla="*/ 174 h 327"/>
                              <a:gd name="T110" fmla="*/ 56 w 511"/>
                              <a:gd name="T111" fmla="*/ 194 h 327"/>
                              <a:gd name="T112" fmla="*/ 65 w 511"/>
                              <a:gd name="T113" fmla="*/ 210 h 327"/>
                              <a:gd name="T114" fmla="*/ 79 w 511"/>
                              <a:gd name="T115" fmla="*/ 225 h 327"/>
                              <a:gd name="T116" fmla="*/ 100 w 511"/>
                              <a:gd name="T117" fmla="*/ 239 h 327"/>
                              <a:gd name="T118" fmla="*/ 132 w 511"/>
                              <a:gd name="T119" fmla="*/ 251 h 327"/>
                              <a:gd name="T120" fmla="*/ 174 w 511"/>
                              <a:gd name="T121" fmla="*/ 259 h 327"/>
                              <a:gd name="T122" fmla="*/ 226 w 511"/>
                              <a:gd name="T123" fmla="*/ 263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7">
                                <a:moveTo>
                                  <a:pt x="256" y="327"/>
                                </a:moveTo>
                                <a:lnTo>
                                  <a:pt x="214" y="325"/>
                                </a:lnTo>
                                <a:lnTo>
                                  <a:pt x="176" y="322"/>
                                </a:lnTo>
                                <a:lnTo>
                                  <a:pt x="142" y="316"/>
                                </a:lnTo>
                                <a:lnTo>
                                  <a:pt x="113" y="308"/>
                                </a:lnTo>
                                <a:lnTo>
                                  <a:pt x="88" y="298"/>
                                </a:lnTo>
                                <a:lnTo>
                                  <a:pt x="65" y="286"/>
                                </a:lnTo>
                                <a:lnTo>
                                  <a:pt x="46" y="271"/>
                                </a:lnTo>
                                <a:lnTo>
                                  <a:pt x="30" y="254"/>
                                </a:lnTo>
                                <a:lnTo>
                                  <a:pt x="23" y="245"/>
                                </a:lnTo>
                                <a:lnTo>
                                  <a:pt x="17" y="235"/>
                                </a:lnTo>
                                <a:lnTo>
                                  <a:pt x="12" y="224"/>
                                </a:lnTo>
                                <a:lnTo>
                                  <a:pt x="8" y="213"/>
                                </a:lnTo>
                                <a:lnTo>
                                  <a:pt x="5" y="202"/>
                                </a:lnTo>
                                <a:lnTo>
                                  <a:pt x="2" y="190"/>
                                </a:lnTo>
                                <a:lnTo>
                                  <a:pt x="0" y="163"/>
                                </a:lnTo>
                                <a:lnTo>
                                  <a:pt x="1" y="144"/>
                                </a:lnTo>
                                <a:lnTo>
                                  <a:pt x="5" y="126"/>
                                </a:lnTo>
                                <a:lnTo>
                                  <a:pt x="10" y="109"/>
                                </a:lnTo>
                                <a:lnTo>
                                  <a:pt x="17" y="93"/>
                                </a:lnTo>
                                <a:lnTo>
                                  <a:pt x="26" y="78"/>
                                </a:lnTo>
                                <a:lnTo>
                                  <a:pt x="36" y="65"/>
                                </a:lnTo>
                                <a:lnTo>
                                  <a:pt x="49" y="53"/>
                                </a:lnTo>
                                <a:lnTo>
                                  <a:pt x="63" y="43"/>
                                </a:lnTo>
                                <a:lnTo>
                                  <a:pt x="79" y="33"/>
                                </a:lnTo>
                                <a:lnTo>
                                  <a:pt x="97" y="25"/>
                                </a:lnTo>
                                <a:lnTo>
                                  <a:pt x="117" y="18"/>
                                </a:lnTo>
                                <a:lnTo>
                                  <a:pt x="138" y="12"/>
                                </a:lnTo>
                                <a:lnTo>
                                  <a:pt x="162" y="7"/>
                                </a:lnTo>
                                <a:lnTo>
                                  <a:pt x="189" y="3"/>
                                </a:lnTo>
                                <a:lnTo>
                                  <a:pt x="221" y="1"/>
                                </a:lnTo>
                                <a:lnTo>
                                  <a:pt x="256" y="0"/>
                                </a:lnTo>
                                <a:lnTo>
                                  <a:pt x="298" y="2"/>
                                </a:lnTo>
                                <a:lnTo>
                                  <a:pt x="335" y="5"/>
                                </a:lnTo>
                                <a:lnTo>
                                  <a:pt x="369" y="11"/>
                                </a:lnTo>
                                <a:lnTo>
                                  <a:pt x="398" y="19"/>
                                </a:lnTo>
                                <a:lnTo>
                                  <a:pt x="423" y="29"/>
                                </a:lnTo>
                                <a:lnTo>
                                  <a:pt x="446" y="41"/>
                                </a:lnTo>
                                <a:lnTo>
                                  <a:pt x="465" y="56"/>
                                </a:lnTo>
                                <a:lnTo>
                                  <a:pt x="482" y="73"/>
                                </a:lnTo>
                                <a:lnTo>
                                  <a:pt x="488" y="82"/>
                                </a:lnTo>
                                <a:lnTo>
                                  <a:pt x="494" y="92"/>
                                </a:lnTo>
                                <a:lnTo>
                                  <a:pt x="500" y="102"/>
                                </a:lnTo>
                                <a:lnTo>
                                  <a:pt x="504" y="113"/>
                                </a:lnTo>
                                <a:lnTo>
                                  <a:pt x="507" y="125"/>
                                </a:lnTo>
                                <a:lnTo>
                                  <a:pt x="509" y="137"/>
                                </a:lnTo>
                                <a:lnTo>
                                  <a:pt x="511" y="163"/>
                                </a:lnTo>
                                <a:lnTo>
                                  <a:pt x="510" y="181"/>
                                </a:lnTo>
                                <a:lnTo>
                                  <a:pt x="508" y="198"/>
                                </a:lnTo>
                                <a:lnTo>
                                  <a:pt x="504" y="213"/>
                                </a:lnTo>
                                <a:lnTo>
                                  <a:pt x="498" y="228"/>
                                </a:lnTo>
                                <a:lnTo>
                                  <a:pt x="491" y="242"/>
                                </a:lnTo>
                                <a:lnTo>
                                  <a:pt x="482" y="254"/>
                                </a:lnTo>
                                <a:lnTo>
                                  <a:pt x="471" y="266"/>
                                </a:lnTo>
                                <a:lnTo>
                                  <a:pt x="459" y="277"/>
                                </a:lnTo>
                                <a:lnTo>
                                  <a:pt x="442" y="289"/>
                                </a:lnTo>
                                <a:lnTo>
                                  <a:pt x="423" y="299"/>
                                </a:lnTo>
                                <a:lnTo>
                                  <a:pt x="401" y="307"/>
                                </a:lnTo>
                                <a:lnTo>
                                  <a:pt x="377" y="314"/>
                                </a:lnTo>
                                <a:lnTo>
                                  <a:pt x="351" y="320"/>
                                </a:lnTo>
                                <a:lnTo>
                                  <a:pt x="321" y="323"/>
                                </a:lnTo>
                                <a:lnTo>
                                  <a:pt x="290" y="326"/>
                                </a:lnTo>
                                <a:lnTo>
                                  <a:pt x="256" y="327"/>
                                </a:lnTo>
                                <a:moveTo>
                                  <a:pt x="256" y="263"/>
                                </a:moveTo>
                                <a:lnTo>
                                  <a:pt x="312" y="262"/>
                                </a:lnTo>
                                <a:lnTo>
                                  <a:pt x="337" y="259"/>
                                </a:lnTo>
                                <a:lnTo>
                                  <a:pt x="358" y="256"/>
                                </a:lnTo>
                                <a:lnTo>
                                  <a:pt x="378" y="252"/>
                                </a:lnTo>
                                <a:lnTo>
                                  <a:pt x="394" y="247"/>
                                </a:lnTo>
                                <a:lnTo>
                                  <a:pt x="408" y="241"/>
                                </a:lnTo>
                                <a:lnTo>
                                  <a:pt x="420" y="235"/>
                                </a:lnTo>
                                <a:lnTo>
                                  <a:pt x="429" y="227"/>
                                </a:lnTo>
                                <a:lnTo>
                                  <a:pt x="438" y="219"/>
                                </a:lnTo>
                                <a:lnTo>
                                  <a:pt x="445" y="211"/>
                                </a:lnTo>
                                <a:lnTo>
                                  <a:pt x="450" y="202"/>
                                </a:lnTo>
                                <a:lnTo>
                                  <a:pt x="455" y="193"/>
                                </a:lnTo>
                                <a:lnTo>
                                  <a:pt x="458" y="184"/>
                                </a:lnTo>
                                <a:lnTo>
                                  <a:pt x="460" y="174"/>
                                </a:lnTo>
                                <a:lnTo>
                                  <a:pt x="461" y="163"/>
                                </a:lnTo>
                                <a:lnTo>
                                  <a:pt x="460" y="153"/>
                                </a:lnTo>
                                <a:lnTo>
                                  <a:pt x="458" y="143"/>
                                </a:lnTo>
                                <a:lnTo>
                                  <a:pt x="455" y="134"/>
                                </a:lnTo>
                                <a:lnTo>
                                  <a:pt x="450" y="125"/>
                                </a:lnTo>
                                <a:lnTo>
                                  <a:pt x="445" y="116"/>
                                </a:lnTo>
                                <a:lnTo>
                                  <a:pt x="438" y="108"/>
                                </a:lnTo>
                                <a:lnTo>
                                  <a:pt x="429" y="100"/>
                                </a:lnTo>
                                <a:lnTo>
                                  <a:pt x="420" y="92"/>
                                </a:lnTo>
                                <a:lnTo>
                                  <a:pt x="408" y="86"/>
                                </a:lnTo>
                                <a:lnTo>
                                  <a:pt x="394" y="80"/>
                                </a:lnTo>
                                <a:lnTo>
                                  <a:pt x="377" y="75"/>
                                </a:lnTo>
                                <a:lnTo>
                                  <a:pt x="358" y="71"/>
                                </a:lnTo>
                                <a:lnTo>
                                  <a:pt x="337" y="68"/>
                                </a:lnTo>
                                <a:lnTo>
                                  <a:pt x="312" y="65"/>
                                </a:lnTo>
                                <a:lnTo>
                                  <a:pt x="256" y="64"/>
                                </a:lnTo>
                                <a:lnTo>
                                  <a:pt x="199" y="65"/>
                                </a:lnTo>
                                <a:lnTo>
                                  <a:pt x="175" y="68"/>
                                </a:lnTo>
                                <a:lnTo>
                                  <a:pt x="153" y="71"/>
                                </a:lnTo>
                                <a:lnTo>
                                  <a:pt x="134" y="75"/>
                                </a:lnTo>
                                <a:lnTo>
                                  <a:pt x="117" y="80"/>
                                </a:lnTo>
                                <a:lnTo>
                                  <a:pt x="103" y="86"/>
                                </a:lnTo>
                                <a:lnTo>
                                  <a:pt x="92" y="92"/>
                                </a:lnTo>
                                <a:lnTo>
                                  <a:pt x="82" y="100"/>
                                </a:lnTo>
                                <a:lnTo>
                                  <a:pt x="74" y="108"/>
                                </a:lnTo>
                                <a:lnTo>
                                  <a:pt x="67" y="116"/>
                                </a:lnTo>
                                <a:lnTo>
                                  <a:pt x="61" y="125"/>
                                </a:lnTo>
                                <a:lnTo>
                                  <a:pt x="57" y="134"/>
                                </a:lnTo>
                                <a:lnTo>
                                  <a:pt x="54" y="144"/>
                                </a:lnTo>
                                <a:lnTo>
                                  <a:pt x="52" y="154"/>
                                </a:lnTo>
                                <a:lnTo>
                                  <a:pt x="51" y="164"/>
                                </a:lnTo>
                                <a:lnTo>
                                  <a:pt x="52" y="174"/>
                                </a:lnTo>
                                <a:lnTo>
                                  <a:pt x="54" y="184"/>
                                </a:lnTo>
                                <a:lnTo>
                                  <a:pt x="56" y="194"/>
                                </a:lnTo>
                                <a:lnTo>
                                  <a:pt x="60" y="202"/>
                                </a:lnTo>
                                <a:lnTo>
                                  <a:pt x="65" y="210"/>
                                </a:lnTo>
                                <a:lnTo>
                                  <a:pt x="71" y="218"/>
                                </a:lnTo>
                                <a:lnTo>
                                  <a:pt x="79" y="225"/>
                                </a:lnTo>
                                <a:lnTo>
                                  <a:pt x="87" y="232"/>
                                </a:lnTo>
                                <a:lnTo>
                                  <a:pt x="100" y="239"/>
                                </a:lnTo>
                                <a:lnTo>
                                  <a:pt x="115" y="246"/>
                                </a:lnTo>
                                <a:lnTo>
                                  <a:pt x="132" y="251"/>
                                </a:lnTo>
                                <a:lnTo>
                                  <a:pt x="152" y="256"/>
                                </a:lnTo>
                                <a:lnTo>
                                  <a:pt x="174" y="259"/>
                                </a:lnTo>
                                <a:lnTo>
                                  <a:pt x="199" y="261"/>
                                </a:lnTo>
                                <a:lnTo>
                                  <a:pt x="226" y="263"/>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6" name="Freeform 283"/>
                        <wps:cNvSpPr>
                          <a:spLocks noEditPoints="1"/>
                        </wps:cNvSpPr>
                        <wps:spPr bwMode="auto">
                          <a:xfrm>
                            <a:off x="5648325" y="1165860"/>
                            <a:ext cx="121920" cy="78105"/>
                          </a:xfrm>
                          <a:custGeom>
                            <a:avLst/>
                            <a:gdLst>
                              <a:gd name="T0" fmla="*/ 214 w 511"/>
                              <a:gd name="T1" fmla="*/ 325 h 326"/>
                              <a:gd name="T2" fmla="*/ 142 w 511"/>
                              <a:gd name="T3" fmla="*/ 316 h 326"/>
                              <a:gd name="T4" fmla="*/ 88 w 511"/>
                              <a:gd name="T5" fmla="*/ 298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5 h 326"/>
                              <a:gd name="T22" fmla="*/ 63 w 511"/>
                              <a:gd name="T23" fmla="*/ 42 h 326"/>
                              <a:gd name="T24" fmla="*/ 97 w 511"/>
                              <a:gd name="T25" fmla="*/ 25 h 326"/>
                              <a:gd name="T26" fmla="*/ 138 w 511"/>
                              <a:gd name="T27" fmla="*/ 11 h 326"/>
                              <a:gd name="T28" fmla="*/ 189 w 511"/>
                              <a:gd name="T29" fmla="*/ 3 h 326"/>
                              <a:gd name="T30" fmla="*/ 256 w 511"/>
                              <a:gd name="T31" fmla="*/ 0 h 326"/>
                              <a:gd name="T32" fmla="*/ 335 w 511"/>
                              <a:gd name="T33" fmla="*/ 5 h 326"/>
                              <a:gd name="T34" fmla="*/ 398 w 511"/>
                              <a:gd name="T35" fmla="*/ 18 h 326"/>
                              <a:gd name="T36" fmla="*/ 446 w 511"/>
                              <a:gd name="T37" fmla="*/ 41 h 326"/>
                              <a:gd name="T38" fmla="*/ 482 w 511"/>
                              <a:gd name="T39" fmla="*/ 72 h 326"/>
                              <a:gd name="T40" fmla="*/ 494 w 511"/>
                              <a:gd name="T41" fmla="*/ 91 h 326"/>
                              <a:gd name="T42" fmla="*/ 504 w 511"/>
                              <a:gd name="T43" fmla="*/ 113 h 326"/>
                              <a:gd name="T44" fmla="*/ 509 w 511"/>
                              <a:gd name="T45" fmla="*/ 137 h 326"/>
                              <a:gd name="T46" fmla="*/ 510 w 511"/>
                              <a:gd name="T47" fmla="*/ 181 h 326"/>
                              <a:gd name="T48" fmla="*/ 504 w 511"/>
                              <a:gd name="T49" fmla="*/ 213 h 326"/>
                              <a:gd name="T50" fmla="*/ 491 w 511"/>
                              <a:gd name="T51" fmla="*/ 241 h 326"/>
                              <a:gd name="T52" fmla="*/ 471 w 511"/>
                              <a:gd name="T53" fmla="*/ 266 h 326"/>
                              <a:gd name="T54" fmla="*/ 442 w 511"/>
                              <a:gd name="T55" fmla="*/ 288 h 326"/>
                              <a:gd name="T56" fmla="*/ 401 w 511"/>
                              <a:gd name="T57" fmla="*/ 307 h 326"/>
                              <a:gd name="T58" fmla="*/ 351 w 511"/>
                              <a:gd name="T59" fmla="*/ 319 h 326"/>
                              <a:gd name="T60" fmla="*/ 290 w 511"/>
                              <a:gd name="T61" fmla="*/ 325 h 326"/>
                              <a:gd name="T62" fmla="*/ 256 w 511"/>
                              <a:gd name="T63" fmla="*/ 263 h 326"/>
                              <a:gd name="T64" fmla="*/ 337 w 511"/>
                              <a:gd name="T65" fmla="*/ 259 h 326"/>
                              <a:gd name="T66" fmla="*/ 378 w 511"/>
                              <a:gd name="T67" fmla="*/ 252 h 326"/>
                              <a:gd name="T68" fmla="*/ 408 w 511"/>
                              <a:gd name="T69" fmla="*/ 241 h 326"/>
                              <a:gd name="T70" fmla="*/ 429 w 511"/>
                              <a:gd name="T71" fmla="*/ 227 h 326"/>
                              <a:gd name="T72" fmla="*/ 445 w 511"/>
                              <a:gd name="T73" fmla="*/ 211 h 326"/>
                              <a:gd name="T74" fmla="*/ 455 w 511"/>
                              <a:gd name="T75" fmla="*/ 193 h 326"/>
                              <a:gd name="T76" fmla="*/ 460 w 511"/>
                              <a:gd name="T77" fmla="*/ 173 h 326"/>
                              <a:gd name="T78" fmla="*/ 460 w 511"/>
                              <a:gd name="T79" fmla="*/ 153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6 h 326"/>
                              <a:gd name="T104" fmla="*/ 57 w 511"/>
                              <a:gd name="T105" fmla="*/ 133 h 326"/>
                              <a:gd name="T106" fmla="*/ 52 w 511"/>
                              <a:gd name="T107" fmla="*/ 153 h 326"/>
                              <a:gd name="T108" fmla="*/ 52 w 511"/>
                              <a:gd name="T109" fmla="*/ 174 h 326"/>
                              <a:gd name="T110" fmla="*/ 56 w 511"/>
                              <a:gd name="T111" fmla="*/ 193 h 326"/>
                              <a:gd name="T112" fmla="*/ 65 w 511"/>
                              <a:gd name="T113" fmla="*/ 210 h 326"/>
                              <a:gd name="T114" fmla="*/ 79 w 511"/>
                              <a:gd name="T115" fmla="*/ 225 h 326"/>
                              <a:gd name="T116" fmla="*/ 100 w 511"/>
                              <a:gd name="T117" fmla="*/ 239 h 326"/>
                              <a:gd name="T118" fmla="*/ 132 w 511"/>
                              <a:gd name="T119" fmla="*/ 251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5"/>
                                </a:lnTo>
                                <a:lnTo>
                                  <a:pt x="176" y="321"/>
                                </a:lnTo>
                                <a:lnTo>
                                  <a:pt x="142" y="316"/>
                                </a:lnTo>
                                <a:lnTo>
                                  <a:pt x="113" y="308"/>
                                </a:lnTo>
                                <a:lnTo>
                                  <a:pt x="88" y="298"/>
                                </a:lnTo>
                                <a:lnTo>
                                  <a:pt x="65" y="285"/>
                                </a:lnTo>
                                <a:lnTo>
                                  <a:pt x="46" y="270"/>
                                </a:lnTo>
                                <a:lnTo>
                                  <a:pt x="30" y="254"/>
                                </a:lnTo>
                                <a:lnTo>
                                  <a:pt x="23" y="244"/>
                                </a:lnTo>
                                <a:lnTo>
                                  <a:pt x="17" y="234"/>
                                </a:lnTo>
                                <a:lnTo>
                                  <a:pt x="12" y="224"/>
                                </a:lnTo>
                                <a:lnTo>
                                  <a:pt x="8" y="213"/>
                                </a:lnTo>
                                <a:lnTo>
                                  <a:pt x="5" y="201"/>
                                </a:lnTo>
                                <a:lnTo>
                                  <a:pt x="2" y="189"/>
                                </a:lnTo>
                                <a:lnTo>
                                  <a:pt x="0" y="163"/>
                                </a:lnTo>
                                <a:lnTo>
                                  <a:pt x="1" y="144"/>
                                </a:lnTo>
                                <a:lnTo>
                                  <a:pt x="5" y="125"/>
                                </a:lnTo>
                                <a:lnTo>
                                  <a:pt x="10" y="108"/>
                                </a:lnTo>
                                <a:lnTo>
                                  <a:pt x="17" y="92"/>
                                </a:lnTo>
                                <a:lnTo>
                                  <a:pt x="26" y="78"/>
                                </a:lnTo>
                                <a:lnTo>
                                  <a:pt x="36" y="65"/>
                                </a:lnTo>
                                <a:lnTo>
                                  <a:pt x="49" y="53"/>
                                </a:lnTo>
                                <a:lnTo>
                                  <a:pt x="63" y="42"/>
                                </a:lnTo>
                                <a:lnTo>
                                  <a:pt x="79" y="33"/>
                                </a:lnTo>
                                <a:lnTo>
                                  <a:pt x="97" y="25"/>
                                </a:lnTo>
                                <a:lnTo>
                                  <a:pt x="117" y="17"/>
                                </a:lnTo>
                                <a:lnTo>
                                  <a:pt x="138" y="11"/>
                                </a:lnTo>
                                <a:lnTo>
                                  <a:pt x="162" y="6"/>
                                </a:lnTo>
                                <a:lnTo>
                                  <a:pt x="189" y="3"/>
                                </a:lnTo>
                                <a:lnTo>
                                  <a:pt x="221" y="1"/>
                                </a:lnTo>
                                <a:lnTo>
                                  <a:pt x="256" y="0"/>
                                </a:lnTo>
                                <a:lnTo>
                                  <a:pt x="298" y="1"/>
                                </a:lnTo>
                                <a:lnTo>
                                  <a:pt x="335" y="5"/>
                                </a:lnTo>
                                <a:lnTo>
                                  <a:pt x="369" y="10"/>
                                </a:lnTo>
                                <a:lnTo>
                                  <a:pt x="398" y="18"/>
                                </a:lnTo>
                                <a:lnTo>
                                  <a:pt x="423" y="28"/>
                                </a:lnTo>
                                <a:lnTo>
                                  <a:pt x="446" y="41"/>
                                </a:lnTo>
                                <a:lnTo>
                                  <a:pt x="465" y="55"/>
                                </a:lnTo>
                                <a:lnTo>
                                  <a:pt x="482" y="72"/>
                                </a:lnTo>
                                <a:lnTo>
                                  <a:pt x="488" y="81"/>
                                </a:lnTo>
                                <a:lnTo>
                                  <a:pt x="494" y="91"/>
                                </a:lnTo>
                                <a:lnTo>
                                  <a:pt x="500" y="102"/>
                                </a:lnTo>
                                <a:lnTo>
                                  <a:pt x="504" y="113"/>
                                </a:lnTo>
                                <a:lnTo>
                                  <a:pt x="507" y="125"/>
                                </a:lnTo>
                                <a:lnTo>
                                  <a:pt x="509" y="137"/>
                                </a:lnTo>
                                <a:lnTo>
                                  <a:pt x="511" y="163"/>
                                </a:lnTo>
                                <a:lnTo>
                                  <a:pt x="510" y="181"/>
                                </a:lnTo>
                                <a:lnTo>
                                  <a:pt x="508" y="197"/>
                                </a:lnTo>
                                <a:lnTo>
                                  <a:pt x="504" y="213"/>
                                </a:lnTo>
                                <a:lnTo>
                                  <a:pt x="498" y="228"/>
                                </a:lnTo>
                                <a:lnTo>
                                  <a:pt x="491" y="241"/>
                                </a:lnTo>
                                <a:lnTo>
                                  <a:pt x="482" y="254"/>
                                </a:lnTo>
                                <a:lnTo>
                                  <a:pt x="471" y="266"/>
                                </a:lnTo>
                                <a:lnTo>
                                  <a:pt x="459" y="277"/>
                                </a:lnTo>
                                <a:lnTo>
                                  <a:pt x="442" y="288"/>
                                </a:lnTo>
                                <a:lnTo>
                                  <a:pt x="423" y="298"/>
                                </a:lnTo>
                                <a:lnTo>
                                  <a:pt x="401" y="307"/>
                                </a:lnTo>
                                <a:lnTo>
                                  <a:pt x="377" y="314"/>
                                </a:lnTo>
                                <a:lnTo>
                                  <a:pt x="351" y="319"/>
                                </a:lnTo>
                                <a:lnTo>
                                  <a:pt x="321" y="323"/>
                                </a:lnTo>
                                <a:lnTo>
                                  <a:pt x="290" y="325"/>
                                </a:lnTo>
                                <a:lnTo>
                                  <a:pt x="256" y="326"/>
                                </a:lnTo>
                                <a:moveTo>
                                  <a:pt x="256" y="263"/>
                                </a:moveTo>
                                <a:lnTo>
                                  <a:pt x="312" y="261"/>
                                </a:lnTo>
                                <a:lnTo>
                                  <a:pt x="337" y="259"/>
                                </a:lnTo>
                                <a:lnTo>
                                  <a:pt x="358" y="256"/>
                                </a:lnTo>
                                <a:lnTo>
                                  <a:pt x="378" y="252"/>
                                </a:lnTo>
                                <a:lnTo>
                                  <a:pt x="394" y="247"/>
                                </a:lnTo>
                                <a:lnTo>
                                  <a:pt x="408" y="241"/>
                                </a:lnTo>
                                <a:lnTo>
                                  <a:pt x="420" y="234"/>
                                </a:lnTo>
                                <a:lnTo>
                                  <a:pt x="429" y="227"/>
                                </a:lnTo>
                                <a:lnTo>
                                  <a:pt x="438" y="219"/>
                                </a:lnTo>
                                <a:lnTo>
                                  <a:pt x="445" y="211"/>
                                </a:lnTo>
                                <a:lnTo>
                                  <a:pt x="450" y="202"/>
                                </a:lnTo>
                                <a:lnTo>
                                  <a:pt x="455" y="193"/>
                                </a:lnTo>
                                <a:lnTo>
                                  <a:pt x="458" y="183"/>
                                </a:lnTo>
                                <a:lnTo>
                                  <a:pt x="460" y="173"/>
                                </a:lnTo>
                                <a:lnTo>
                                  <a:pt x="461" y="163"/>
                                </a:lnTo>
                                <a:lnTo>
                                  <a:pt x="460" y="153"/>
                                </a:lnTo>
                                <a:lnTo>
                                  <a:pt x="458" y="143"/>
                                </a:lnTo>
                                <a:lnTo>
                                  <a:pt x="455" y="133"/>
                                </a:lnTo>
                                <a:lnTo>
                                  <a:pt x="450" y="124"/>
                                </a:lnTo>
                                <a:lnTo>
                                  <a:pt x="445" y="115"/>
                                </a:lnTo>
                                <a:lnTo>
                                  <a:pt x="438" y="107"/>
                                </a:lnTo>
                                <a:lnTo>
                                  <a:pt x="429" y="99"/>
                                </a:lnTo>
                                <a:lnTo>
                                  <a:pt x="420" y="92"/>
                                </a:lnTo>
                                <a:lnTo>
                                  <a:pt x="408" y="85"/>
                                </a:lnTo>
                                <a:lnTo>
                                  <a:pt x="394" y="79"/>
                                </a:lnTo>
                                <a:lnTo>
                                  <a:pt x="377" y="74"/>
                                </a:lnTo>
                                <a:lnTo>
                                  <a:pt x="358" y="70"/>
                                </a:lnTo>
                                <a:lnTo>
                                  <a:pt x="337" y="67"/>
                                </a:lnTo>
                                <a:lnTo>
                                  <a:pt x="312" y="65"/>
                                </a:lnTo>
                                <a:lnTo>
                                  <a:pt x="256" y="63"/>
                                </a:lnTo>
                                <a:lnTo>
                                  <a:pt x="199" y="65"/>
                                </a:lnTo>
                                <a:lnTo>
                                  <a:pt x="175" y="67"/>
                                </a:lnTo>
                                <a:lnTo>
                                  <a:pt x="153" y="70"/>
                                </a:lnTo>
                                <a:lnTo>
                                  <a:pt x="134" y="74"/>
                                </a:lnTo>
                                <a:lnTo>
                                  <a:pt x="117" y="79"/>
                                </a:lnTo>
                                <a:lnTo>
                                  <a:pt x="103" y="85"/>
                                </a:lnTo>
                                <a:lnTo>
                                  <a:pt x="92" y="92"/>
                                </a:lnTo>
                                <a:lnTo>
                                  <a:pt x="82" y="99"/>
                                </a:lnTo>
                                <a:lnTo>
                                  <a:pt x="74" y="107"/>
                                </a:lnTo>
                                <a:lnTo>
                                  <a:pt x="67" y="116"/>
                                </a:lnTo>
                                <a:lnTo>
                                  <a:pt x="61" y="124"/>
                                </a:lnTo>
                                <a:lnTo>
                                  <a:pt x="57" y="133"/>
                                </a:lnTo>
                                <a:lnTo>
                                  <a:pt x="54" y="143"/>
                                </a:lnTo>
                                <a:lnTo>
                                  <a:pt x="52" y="153"/>
                                </a:lnTo>
                                <a:lnTo>
                                  <a:pt x="51" y="164"/>
                                </a:lnTo>
                                <a:lnTo>
                                  <a:pt x="52" y="174"/>
                                </a:lnTo>
                                <a:lnTo>
                                  <a:pt x="54" y="184"/>
                                </a:lnTo>
                                <a:lnTo>
                                  <a:pt x="56" y="193"/>
                                </a:lnTo>
                                <a:lnTo>
                                  <a:pt x="60" y="202"/>
                                </a:lnTo>
                                <a:lnTo>
                                  <a:pt x="65" y="210"/>
                                </a:lnTo>
                                <a:lnTo>
                                  <a:pt x="71" y="218"/>
                                </a:lnTo>
                                <a:lnTo>
                                  <a:pt x="79" y="225"/>
                                </a:lnTo>
                                <a:lnTo>
                                  <a:pt x="87" y="231"/>
                                </a:lnTo>
                                <a:lnTo>
                                  <a:pt x="100" y="239"/>
                                </a:lnTo>
                                <a:lnTo>
                                  <a:pt x="115" y="245"/>
                                </a:lnTo>
                                <a:lnTo>
                                  <a:pt x="132" y="251"/>
                                </a:lnTo>
                                <a:lnTo>
                                  <a:pt x="152" y="255"/>
                                </a:lnTo>
                                <a:lnTo>
                                  <a:pt x="174" y="258"/>
                                </a:lnTo>
                                <a:lnTo>
                                  <a:pt x="199" y="261"/>
                                </a:lnTo>
                                <a:lnTo>
                                  <a:pt x="226" y="262"/>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7" name="Freeform 284"/>
                        <wps:cNvSpPr>
                          <a:spLocks noEditPoints="1"/>
                        </wps:cNvSpPr>
                        <wps:spPr bwMode="auto">
                          <a:xfrm>
                            <a:off x="5648325" y="1073785"/>
                            <a:ext cx="121920" cy="77470"/>
                          </a:xfrm>
                          <a:custGeom>
                            <a:avLst/>
                            <a:gdLst>
                              <a:gd name="T0" fmla="*/ 214 w 511"/>
                              <a:gd name="T1" fmla="*/ 324 h 326"/>
                              <a:gd name="T2" fmla="*/ 142 w 511"/>
                              <a:gd name="T3" fmla="*/ 315 h 326"/>
                              <a:gd name="T4" fmla="*/ 88 w 511"/>
                              <a:gd name="T5" fmla="*/ 297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4 h 326"/>
                              <a:gd name="T22" fmla="*/ 63 w 511"/>
                              <a:gd name="T23" fmla="*/ 42 h 326"/>
                              <a:gd name="T24" fmla="*/ 97 w 511"/>
                              <a:gd name="T25" fmla="*/ 24 h 326"/>
                              <a:gd name="T26" fmla="*/ 138 w 511"/>
                              <a:gd name="T27" fmla="*/ 11 h 326"/>
                              <a:gd name="T28" fmla="*/ 189 w 511"/>
                              <a:gd name="T29" fmla="*/ 2 h 326"/>
                              <a:gd name="T30" fmla="*/ 256 w 511"/>
                              <a:gd name="T31" fmla="*/ 0 h 326"/>
                              <a:gd name="T32" fmla="*/ 335 w 511"/>
                              <a:gd name="T33" fmla="*/ 4 h 326"/>
                              <a:gd name="T34" fmla="*/ 398 w 511"/>
                              <a:gd name="T35" fmla="*/ 18 h 326"/>
                              <a:gd name="T36" fmla="*/ 446 w 511"/>
                              <a:gd name="T37" fmla="*/ 40 h 326"/>
                              <a:gd name="T38" fmla="*/ 482 w 511"/>
                              <a:gd name="T39" fmla="*/ 72 h 326"/>
                              <a:gd name="T40" fmla="*/ 494 w 511"/>
                              <a:gd name="T41" fmla="*/ 91 h 326"/>
                              <a:gd name="T42" fmla="*/ 504 w 511"/>
                              <a:gd name="T43" fmla="*/ 112 h 326"/>
                              <a:gd name="T44" fmla="*/ 509 w 511"/>
                              <a:gd name="T45" fmla="*/ 136 h 326"/>
                              <a:gd name="T46" fmla="*/ 510 w 511"/>
                              <a:gd name="T47" fmla="*/ 180 h 326"/>
                              <a:gd name="T48" fmla="*/ 504 w 511"/>
                              <a:gd name="T49" fmla="*/ 212 h 326"/>
                              <a:gd name="T50" fmla="*/ 491 w 511"/>
                              <a:gd name="T51" fmla="*/ 241 h 326"/>
                              <a:gd name="T52" fmla="*/ 471 w 511"/>
                              <a:gd name="T53" fmla="*/ 265 h 326"/>
                              <a:gd name="T54" fmla="*/ 442 w 511"/>
                              <a:gd name="T55" fmla="*/ 288 h 326"/>
                              <a:gd name="T56" fmla="*/ 401 w 511"/>
                              <a:gd name="T57" fmla="*/ 306 h 326"/>
                              <a:gd name="T58" fmla="*/ 351 w 511"/>
                              <a:gd name="T59" fmla="*/ 319 h 326"/>
                              <a:gd name="T60" fmla="*/ 290 w 511"/>
                              <a:gd name="T61" fmla="*/ 325 h 326"/>
                              <a:gd name="T62" fmla="*/ 256 w 511"/>
                              <a:gd name="T63" fmla="*/ 262 h 326"/>
                              <a:gd name="T64" fmla="*/ 337 w 511"/>
                              <a:gd name="T65" fmla="*/ 258 h 326"/>
                              <a:gd name="T66" fmla="*/ 378 w 511"/>
                              <a:gd name="T67" fmla="*/ 251 h 326"/>
                              <a:gd name="T68" fmla="*/ 408 w 511"/>
                              <a:gd name="T69" fmla="*/ 240 h 326"/>
                              <a:gd name="T70" fmla="*/ 429 w 511"/>
                              <a:gd name="T71" fmla="*/ 226 h 326"/>
                              <a:gd name="T72" fmla="*/ 445 w 511"/>
                              <a:gd name="T73" fmla="*/ 210 h 326"/>
                              <a:gd name="T74" fmla="*/ 455 w 511"/>
                              <a:gd name="T75" fmla="*/ 192 h 326"/>
                              <a:gd name="T76" fmla="*/ 460 w 511"/>
                              <a:gd name="T77" fmla="*/ 173 h 326"/>
                              <a:gd name="T78" fmla="*/ 460 w 511"/>
                              <a:gd name="T79" fmla="*/ 152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5 h 326"/>
                              <a:gd name="T104" fmla="*/ 57 w 511"/>
                              <a:gd name="T105" fmla="*/ 133 h 326"/>
                              <a:gd name="T106" fmla="*/ 52 w 511"/>
                              <a:gd name="T107" fmla="*/ 153 h 326"/>
                              <a:gd name="T108" fmla="*/ 52 w 511"/>
                              <a:gd name="T109" fmla="*/ 174 h 326"/>
                              <a:gd name="T110" fmla="*/ 56 w 511"/>
                              <a:gd name="T111" fmla="*/ 193 h 326"/>
                              <a:gd name="T112" fmla="*/ 65 w 511"/>
                              <a:gd name="T113" fmla="*/ 209 h 326"/>
                              <a:gd name="T114" fmla="*/ 79 w 511"/>
                              <a:gd name="T115" fmla="*/ 224 h 326"/>
                              <a:gd name="T116" fmla="*/ 100 w 511"/>
                              <a:gd name="T117" fmla="*/ 238 h 326"/>
                              <a:gd name="T118" fmla="*/ 132 w 511"/>
                              <a:gd name="T119" fmla="*/ 250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4"/>
                                </a:lnTo>
                                <a:lnTo>
                                  <a:pt x="176" y="321"/>
                                </a:lnTo>
                                <a:lnTo>
                                  <a:pt x="142" y="315"/>
                                </a:lnTo>
                                <a:lnTo>
                                  <a:pt x="113" y="307"/>
                                </a:lnTo>
                                <a:lnTo>
                                  <a:pt x="88" y="297"/>
                                </a:lnTo>
                                <a:lnTo>
                                  <a:pt x="65" y="285"/>
                                </a:lnTo>
                                <a:lnTo>
                                  <a:pt x="46" y="270"/>
                                </a:lnTo>
                                <a:lnTo>
                                  <a:pt x="30" y="253"/>
                                </a:lnTo>
                                <a:lnTo>
                                  <a:pt x="23" y="244"/>
                                </a:lnTo>
                                <a:lnTo>
                                  <a:pt x="17" y="234"/>
                                </a:lnTo>
                                <a:lnTo>
                                  <a:pt x="12" y="224"/>
                                </a:lnTo>
                                <a:lnTo>
                                  <a:pt x="8" y="212"/>
                                </a:lnTo>
                                <a:lnTo>
                                  <a:pt x="5" y="201"/>
                                </a:lnTo>
                                <a:lnTo>
                                  <a:pt x="2" y="189"/>
                                </a:lnTo>
                                <a:lnTo>
                                  <a:pt x="0" y="163"/>
                                </a:lnTo>
                                <a:lnTo>
                                  <a:pt x="1" y="143"/>
                                </a:lnTo>
                                <a:lnTo>
                                  <a:pt x="5" y="125"/>
                                </a:lnTo>
                                <a:lnTo>
                                  <a:pt x="10" y="108"/>
                                </a:lnTo>
                                <a:lnTo>
                                  <a:pt x="17" y="92"/>
                                </a:lnTo>
                                <a:lnTo>
                                  <a:pt x="26" y="77"/>
                                </a:lnTo>
                                <a:lnTo>
                                  <a:pt x="36" y="64"/>
                                </a:lnTo>
                                <a:lnTo>
                                  <a:pt x="49" y="52"/>
                                </a:lnTo>
                                <a:lnTo>
                                  <a:pt x="63" y="42"/>
                                </a:lnTo>
                                <a:lnTo>
                                  <a:pt x="79" y="32"/>
                                </a:lnTo>
                                <a:lnTo>
                                  <a:pt x="97" y="24"/>
                                </a:lnTo>
                                <a:lnTo>
                                  <a:pt x="117" y="17"/>
                                </a:lnTo>
                                <a:lnTo>
                                  <a:pt x="138" y="11"/>
                                </a:lnTo>
                                <a:lnTo>
                                  <a:pt x="162" y="6"/>
                                </a:lnTo>
                                <a:lnTo>
                                  <a:pt x="189" y="2"/>
                                </a:lnTo>
                                <a:lnTo>
                                  <a:pt x="221" y="0"/>
                                </a:lnTo>
                                <a:lnTo>
                                  <a:pt x="256" y="0"/>
                                </a:lnTo>
                                <a:lnTo>
                                  <a:pt x="298" y="1"/>
                                </a:lnTo>
                                <a:lnTo>
                                  <a:pt x="335" y="4"/>
                                </a:lnTo>
                                <a:lnTo>
                                  <a:pt x="369" y="10"/>
                                </a:lnTo>
                                <a:lnTo>
                                  <a:pt x="398" y="18"/>
                                </a:lnTo>
                                <a:lnTo>
                                  <a:pt x="423" y="28"/>
                                </a:lnTo>
                                <a:lnTo>
                                  <a:pt x="446" y="40"/>
                                </a:lnTo>
                                <a:lnTo>
                                  <a:pt x="465" y="55"/>
                                </a:lnTo>
                                <a:lnTo>
                                  <a:pt x="482" y="72"/>
                                </a:lnTo>
                                <a:lnTo>
                                  <a:pt x="488" y="81"/>
                                </a:lnTo>
                                <a:lnTo>
                                  <a:pt x="494" y="91"/>
                                </a:lnTo>
                                <a:lnTo>
                                  <a:pt x="500" y="101"/>
                                </a:lnTo>
                                <a:lnTo>
                                  <a:pt x="504" y="112"/>
                                </a:lnTo>
                                <a:lnTo>
                                  <a:pt x="507" y="124"/>
                                </a:lnTo>
                                <a:lnTo>
                                  <a:pt x="509" y="136"/>
                                </a:lnTo>
                                <a:lnTo>
                                  <a:pt x="511" y="163"/>
                                </a:lnTo>
                                <a:lnTo>
                                  <a:pt x="510" y="180"/>
                                </a:lnTo>
                                <a:lnTo>
                                  <a:pt x="508" y="197"/>
                                </a:lnTo>
                                <a:lnTo>
                                  <a:pt x="504" y="212"/>
                                </a:lnTo>
                                <a:lnTo>
                                  <a:pt x="498" y="227"/>
                                </a:lnTo>
                                <a:lnTo>
                                  <a:pt x="491" y="241"/>
                                </a:lnTo>
                                <a:lnTo>
                                  <a:pt x="482" y="254"/>
                                </a:lnTo>
                                <a:lnTo>
                                  <a:pt x="471" y="265"/>
                                </a:lnTo>
                                <a:lnTo>
                                  <a:pt x="459" y="276"/>
                                </a:lnTo>
                                <a:lnTo>
                                  <a:pt x="442" y="288"/>
                                </a:lnTo>
                                <a:lnTo>
                                  <a:pt x="423" y="298"/>
                                </a:lnTo>
                                <a:lnTo>
                                  <a:pt x="401" y="306"/>
                                </a:lnTo>
                                <a:lnTo>
                                  <a:pt x="377" y="313"/>
                                </a:lnTo>
                                <a:lnTo>
                                  <a:pt x="351" y="319"/>
                                </a:lnTo>
                                <a:lnTo>
                                  <a:pt x="321" y="322"/>
                                </a:lnTo>
                                <a:lnTo>
                                  <a:pt x="290" y="325"/>
                                </a:lnTo>
                                <a:lnTo>
                                  <a:pt x="256" y="326"/>
                                </a:lnTo>
                                <a:moveTo>
                                  <a:pt x="256" y="262"/>
                                </a:moveTo>
                                <a:lnTo>
                                  <a:pt x="312" y="261"/>
                                </a:lnTo>
                                <a:lnTo>
                                  <a:pt x="337" y="258"/>
                                </a:lnTo>
                                <a:lnTo>
                                  <a:pt x="358" y="255"/>
                                </a:lnTo>
                                <a:lnTo>
                                  <a:pt x="378" y="251"/>
                                </a:lnTo>
                                <a:lnTo>
                                  <a:pt x="394" y="246"/>
                                </a:lnTo>
                                <a:lnTo>
                                  <a:pt x="408" y="240"/>
                                </a:lnTo>
                                <a:lnTo>
                                  <a:pt x="420" y="234"/>
                                </a:lnTo>
                                <a:lnTo>
                                  <a:pt x="429" y="226"/>
                                </a:lnTo>
                                <a:lnTo>
                                  <a:pt x="438" y="218"/>
                                </a:lnTo>
                                <a:lnTo>
                                  <a:pt x="445" y="210"/>
                                </a:lnTo>
                                <a:lnTo>
                                  <a:pt x="450" y="201"/>
                                </a:lnTo>
                                <a:lnTo>
                                  <a:pt x="455" y="192"/>
                                </a:lnTo>
                                <a:lnTo>
                                  <a:pt x="458" y="183"/>
                                </a:lnTo>
                                <a:lnTo>
                                  <a:pt x="460" y="173"/>
                                </a:lnTo>
                                <a:lnTo>
                                  <a:pt x="461" y="163"/>
                                </a:lnTo>
                                <a:lnTo>
                                  <a:pt x="460" y="152"/>
                                </a:lnTo>
                                <a:lnTo>
                                  <a:pt x="458" y="142"/>
                                </a:lnTo>
                                <a:lnTo>
                                  <a:pt x="455" y="133"/>
                                </a:lnTo>
                                <a:lnTo>
                                  <a:pt x="450" y="124"/>
                                </a:lnTo>
                                <a:lnTo>
                                  <a:pt x="445" y="115"/>
                                </a:lnTo>
                                <a:lnTo>
                                  <a:pt x="438" y="107"/>
                                </a:lnTo>
                                <a:lnTo>
                                  <a:pt x="429" y="99"/>
                                </a:lnTo>
                                <a:lnTo>
                                  <a:pt x="420" y="91"/>
                                </a:lnTo>
                                <a:lnTo>
                                  <a:pt x="408" y="85"/>
                                </a:lnTo>
                                <a:lnTo>
                                  <a:pt x="394" y="79"/>
                                </a:lnTo>
                                <a:lnTo>
                                  <a:pt x="377" y="74"/>
                                </a:lnTo>
                                <a:lnTo>
                                  <a:pt x="358" y="70"/>
                                </a:lnTo>
                                <a:lnTo>
                                  <a:pt x="337" y="67"/>
                                </a:lnTo>
                                <a:lnTo>
                                  <a:pt x="312" y="64"/>
                                </a:lnTo>
                                <a:lnTo>
                                  <a:pt x="256" y="63"/>
                                </a:lnTo>
                                <a:lnTo>
                                  <a:pt x="199" y="64"/>
                                </a:lnTo>
                                <a:lnTo>
                                  <a:pt x="175" y="67"/>
                                </a:lnTo>
                                <a:lnTo>
                                  <a:pt x="153" y="70"/>
                                </a:lnTo>
                                <a:lnTo>
                                  <a:pt x="134" y="74"/>
                                </a:lnTo>
                                <a:lnTo>
                                  <a:pt x="117" y="79"/>
                                </a:lnTo>
                                <a:lnTo>
                                  <a:pt x="103" y="85"/>
                                </a:lnTo>
                                <a:lnTo>
                                  <a:pt x="92" y="91"/>
                                </a:lnTo>
                                <a:lnTo>
                                  <a:pt x="82" y="99"/>
                                </a:lnTo>
                                <a:lnTo>
                                  <a:pt x="74" y="107"/>
                                </a:lnTo>
                                <a:lnTo>
                                  <a:pt x="67" y="115"/>
                                </a:lnTo>
                                <a:lnTo>
                                  <a:pt x="61" y="124"/>
                                </a:lnTo>
                                <a:lnTo>
                                  <a:pt x="57" y="133"/>
                                </a:lnTo>
                                <a:lnTo>
                                  <a:pt x="54" y="143"/>
                                </a:lnTo>
                                <a:lnTo>
                                  <a:pt x="52" y="153"/>
                                </a:lnTo>
                                <a:lnTo>
                                  <a:pt x="51" y="163"/>
                                </a:lnTo>
                                <a:lnTo>
                                  <a:pt x="52" y="174"/>
                                </a:lnTo>
                                <a:lnTo>
                                  <a:pt x="54" y="183"/>
                                </a:lnTo>
                                <a:lnTo>
                                  <a:pt x="56" y="193"/>
                                </a:lnTo>
                                <a:lnTo>
                                  <a:pt x="60" y="201"/>
                                </a:lnTo>
                                <a:lnTo>
                                  <a:pt x="65" y="209"/>
                                </a:lnTo>
                                <a:lnTo>
                                  <a:pt x="71" y="217"/>
                                </a:lnTo>
                                <a:lnTo>
                                  <a:pt x="79" y="224"/>
                                </a:lnTo>
                                <a:lnTo>
                                  <a:pt x="87" y="231"/>
                                </a:lnTo>
                                <a:lnTo>
                                  <a:pt x="100" y="238"/>
                                </a:lnTo>
                                <a:lnTo>
                                  <a:pt x="115" y="245"/>
                                </a:lnTo>
                                <a:lnTo>
                                  <a:pt x="132" y="250"/>
                                </a:lnTo>
                                <a:lnTo>
                                  <a:pt x="152" y="255"/>
                                </a:lnTo>
                                <a:lnTo>
                                  <a:pt x="174" y="258"/>
                                </a:lnTo>
                                <a:lnTo>
                                  <a:pt x="199" y="261"/>
                                </a:lnTo>
                                <a:lnTo>
                                  <a:pt x="226" y="262"/>
                                </a:lnTo>
                                <a:lnTo>
                                  <a:pt x="256" y="2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8" name="Freeform 285"/>
                        <wps:cNvSpPr>
                          <a:spLocks noEditPoints="1"/>
                        </wps:cNvSpPr>
                        <wps:spPr bwMode="auto">
                          <a:xfrm>
                            <a:off x="11430" y="2798445"/>
                            <a:ext cx="98425" cy="119380"/>
                          </a:xfrm>
                          <a:custGeom>
                            <a:avLst/>
                            <a:gdLst>
                              <a:gd name="T0" fmla="*/ 0 w 414"/>
                              <a:gd name="T1" fmla="*/ 0 h 500"/>
                              <a:gd name="T2" fmla="*/ 200 w 414"/>
                              <a:gd name="T3" fmla="*/ 0 h 500"/>
                              <a:gd name="T4" fmla="*/ 245 w 414"/>
                              <a:gd name="T5" fmla="*/ 4 h 500"/>
                              <a:gd name="T6" fmla="*/ 282 w 414"/>
                              <a:gd name="T7" fmla="*/ 13 h 500"/>
                              <a:gd name="T8" fmla="*/ 319 w 414"/>
                              <a:gd name="T9" fmla="*/ 31 h 500"/>
                              <a:gd name="T10" fmla="*/ 354 w 414"/>
                              <a:gd name="T11" fmla="*/ 61 h 500"/>
                              <a:gd name="T12" fmla="*/ 383 w 414"/>
                              <a:gd name="T13" fmla="*/ 104 h 500"/>
                              <a:gd name="T14" fmla="*/ 403 w 414"/>
                              <a:gd name="T15" fmla="*/ 155 h 500"/>
                              <a:gd name="T16" fmla="*/ 413 w 414"/>
                              <a:gd name="T17" fmla="*/ 215 h 500"/>
                              <a:gd name="T18" fmla="*/ 413 w 414"/>
                              <a:gd name="T19" fmla="*/ 275 h 500"/>
                              <a:gd name="T20" fmla="*/ 406 w 414"/>
                              <a:gd name="T21" fmla="*/ 325 h 500"/>
                              <a:gd name="T22" fmla="*/ 393 w 414"/>
                              <a:gd name="T23" fmla="*/ 369 h 500"/>
                              <a:gd name="T24" fmla="*/ 376 w 414"/>
                              <a:gd name="T25" fmla="*/ 406 h 500"/>
                              <a:gd name="T26" fmla="*/ 356 w 414"/>
                              <a:gd name="T27" fmla="*/ 435 h 500"/>
                              <a:gd name="T28" fmla="*/ 333 w 414"/>
                              <a:gd name="T29" fmla="*/ 457 h 500"/>
                              <a:gd name="T30" fmla="*/ 308 w 414"/>
                              <a:gd name="T31" fmla="*/ 474 h 500"/>
                              <a:gd name="T32" fmla="*/ 278 w 414"/>
                              <a:gd name="T33" fmla="*/ 487 h 500"/>
                              <a:gd name="T34" fmla="*/ 243 w 414"/>
                              <a:gd name="T35" fmla="*/ 495 h 500"/>
                              <a:gd name="T36" fmla="*/ 203 w 414"/>
                              <a:gd name="T37" fmla="*/ 500 h 500"/>
                              <a:gd name="T38" fmla="*/ 0 w 414"/>
                              <a:gd name="T39" fmla="*/ 500 h 500"/>
                              <a:gd name="T40" fmla="*/ 173 w 414"/>
                              <a:gd name="T41" fmla="*/ 441 h 500"/>
                              <a:gd name="T42" fmla="*/ 217 w 414"/>
                              <a:gd name="T43" fmla="*/ 439 h 500"/>
                              <a:gd name="T44" fmla="*/ 251 w 414"/>
                              <a:gd name="T45" fmla="*/ 432 h 500"/>
                              <a:gd name="T46" fmla="*/ 276 w 414"/>
                              <a:gd name="T47" fmla="*/ 421 h 500"/>
                              <a:gd name="T48" fmla="*/ 296 w 414"/>
                              <a:gd name="T49" fmla="*/ 406 h 500"/>
                              <a:gd name="T50" fmla="*/ 317 w 414"/>
                              <a:gd name="T51" fmla="*/ 378 h 500"/>
                              <a:gd name="T52" fmla="*/ 332 w 414"/>
                              <a:gd name="T53" fmla="*/ 343 h 500"/>
                              <a:gd name="T54" fmla="*/ 342 w 414"/>
                              <a:gd name="T55" fmla="*/ 299 h 500"/>
                              <a:gd name="T56" fmla="*/ 346 w 414"/>
                              <a:gd name="T57" fmla="*/ 246 h 500"/>
                              <a:gd name="T58" fmla="*/ 339 w 414"/>
                              <a:gd name="T59" fmla="*/ 177 h 500"/>
                              <a:gd name="T60" fmla="*/ 331 w 414"/>
                              <a:gd name="T61" fmla="*/ 149 h 500"/>
                              <a:gd name="T62" fmla="*/ 320 w 414"/>
                              <a:gd name="T63" fmla="*/ 126 h 500"/>
                              <a:gd name="T64" fmla="*/ 291 w 414"/>
                              <a:gd name="T65" fmla="*/ 91 h 500"/>
                              <a:gd name="T66" fmla="*/ 257 w 414"/>
                              <a:gd name="T67" fmla="*/ 69 h 500"/>
                              <a:gd name="T68" fmla="*/ 223 w 414"/>
                              <a:gd name="T69" fmla="*/ 62 h 500"/>
                              <a:gd name="T70" fmla="*/ 172 w 414"/>
                              <a:gd name="T71" fmla="*/ 59 h 500"/>
                              <a:gd name="T72" fmla="*/ 67 w 414"/>
                              <a:gd name="T73" fmla="*/ 441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414" h="500">
                                <a:moveTo>
                                  <a:pt x="0" y="500"/>
                                </a:moveTo>
                                <a:lnTo>
                                  <a:pt x="0" y="0"/>
                                </a:lnTo>
                                <a:lnTo>
                                  <a:pt x="173" y="0"/>
                                </a:lnTo>
                                <a:lnTo>
                                  <a:pt x="200" y="0"/>
                                </a:lnTo>
                                <a:lnTo>
                                  <a:pt x="224" y="2"/>
                                </a:lnTo>
                                <a:lnTo>
                                  <a:pt x="245" y="4"/>
                                </a:lnTo>
                                <a:lnTo>
                                  <a:pt x="262" y="7"/>
                                </a:lnTo>
                                <a:lnTo>
                                  <a:pt x="282" y="13"/>
                                </a:lnTo>
                                <a:lnTo>
                                  <a:pt x="301" y="21"/>
                                </a:lnTo>
                                <a:lnTo>
                                  <a:pt x="319" y="31"/>
                                </a:lnTo>
                                <a:lnTo>
                                  <a:pt x="335" y="43"/>
                                </a:lnTo>
                                <a:lnTo>
                                  <a:pt x="354" y="61"/>
                                </a:lnTo>
                                <a:lnTo>
                                  <a:pt x="370" y="81"/>
                                </a:lnTo>
                                <a:lnTo>
                                  <a:pt x="383" y="104"/>
                                </a:lnTo>
                                <a:lnTo>
                                  <a:pt x="394" y="128"/>
                                </a:lnTo>
                                <a:lnTo>
                                  <a:pt x="403" y="155"/>
                                </a:lnTo>
                                <a:lnTo>
                                  <a:pt x="409" y="184"/>
                                </a:lnTo>
                                <a:lnTo>
                                  <a:pt x="413" y="215"/>
                                </a:lnTo>
                                <a:lnTo>
                                  <a:pt x="414" y="247"/>
                                </a:lnTo>
                                <a:lnTo>
                                  <a:pt x="413" y="275"/>
                                </a:lnTo>
                                <a:lnTo>
                                  <a:pt x="410" y="301"/>
                                </a:lnTo>
                                <a:lnTo>
                                  <a:pt x="406" y="325"/>
                                </a:lnTo>
                                <a:lnTo>
                                  <a:pt x="400" y="348"/>
                                </a:lnTo>
                                <a:lnTo>
                                  <a:pt x="393" y="369"/>
                                </a:lnTo>
                                <a:lnTo>
                                  <a:pt x="385" y="388"/>
                                </a:lnTo>
                                <a:lnTo>
                                  <a:pt x="376" y="406"/>
                                </a:lnTo>
                                <a:lnTo>
                                  <a:pt x="366" y="421"/>
                                </a:lnTo>
                                <a:lnTo>
                                  <a:pt x="356" y="435"/>
                                </a:lnTo>
                                <a:lnTo>
                                  <a:pt x="345" y="447"/>
                                </a:lnTo>
                                <a:lnTo>
                                  <a:pt x="333" y="457"/>
                                </a:lnTo>
                                <a:lnTo>
                                  <a:pt x="321" y="466"/>
                                </a:lnTo>
                                <a:lnTo>
                                  <a:pt x="308" y="474"/>
                                </a:lnTo>
                                <a:lnTo>
                                  <a:pt x="294" y="481"/>
                                </a:lnTo>
                                <a:lnTo>
                                  <a:pt x="278" y="487"/>
                                </a:lnTo>
                                <a:lnTo>
                                  <a:pt x="261" y="492"/>
                                </a:lnTo>
                                <a:lnTo>
                                  <a:pt x="243" y="495"/>
                                </a:lnTo>
                                <a:lnTo>
                                  <a:pt x="224" y="498"/>
                                </a:lnTo>
                                <a:lnTo>
                                  <a:pt x="203" y="500"/>
                                </a:lnTo>
                                <a:lnTo>
                                  <a:pt x="181" y="500"/>
                                </a:lnTo>
                                <a:lnTo>
                                  <a:pt x="0" y="500"/>
                                </a:lnTo>
                                <a:moveTo>
                                  <a:pt x="67" y="441"/>
                                </a:moveTo>
                                <a:lnTo>
                                  <a:pt x="173" y="441"/>
                                </a:lnTo>
                                <a:lnTo>
                                  <a:pt x="197" y="440"/>
                                </a:lnTo>
                                <a:lnTo>
                                  <a:pt x="217" y="439"/>
                                </a:lnTo>
                                <a:lnTo>
                                  <a:pt x="236" y="436"/>
                                </a:lnTo>
                                <a:lnTo>
                                  <a:pt x="251" y="432"/>
                                </a:lnTo>
                                <a:lnTo>
                                  <a:pt x="264" y="427"/>
                                </a:lnTo>
                                <a:lnTo>
                                  <a:pt x="276" y="421"/>
                                </a:lnTo>
                                <a:lnTo>
                                  <a:pt x="287" y="414"/>
                                </a:lnTo>
                                <a:lnTo>
                                  <a:pt x="296" y="406"/>
                                </a:lnTo>
                                <a:lnTo>
                                  <a:pt x="307" y="393"/>
                                </a:lnTo>
                                <a:lnTo>
                                  <a:pt x="317" y="378"/>
                                </a:lnTo>
                                <a:lnTo>
                                  <a:pt x="325" y="361"/>
                                </a:lnTo>
                                <a:lnTo>
                                  <a:pt x="332" y="343"/>
                                </a:lnTo>
                                <a:lnTo>
                                  <a:pt x="338" y="322"/>
                                </a:lnTo>
                                <a:lnTo>
                                  <a:pt x="342" y="299"/>
                                </a:lnTo>
                                <a:lnTo>
                                  <a:pt x="345" y="274"/>
                                </a:lnTo>
                                <a:lnTo>
                                  <a:pt x="346" y="246"/>
                                </a:lnTo>
                                <a:lnTo>
                                  <a:pt x="344" y="209"/>
                                </a:lnTo>
                                <a:lnTo>
                                  <a:pt x="339" y="177"/>
                                </a:lnTo>
                                <a:lnTo>
                                  <a:pt x="336" y="162"/>
                                </a:lnTo>
                                <a:lnTo>
                                  <a:pt x="331" y="149"/>
                                </a:lnTo>
                                <a:lnTo>
                                  <a:pt x="326" y="137"/>
                                </a:lnTo>
                                <a:lnTo>
                                  <a:pt x="320" y="126"/>
                                </a:lnTo>
                                <a:lnTo>
                                  <a:pt x="306" y="106"/>
                                </a:lnTo>
                                <a:lnTo>
                                  <a:pt x="291" y="91"/>
                                </a:lnTo>
                                <a:lnTo>
                                  <a:pt x="275" y="78"/>
                                </a:lnTo>
                                <a:lnTo>
                                  <a:pt x="257" y="69"/>
                                </a:lnTo>
                                <a:lnTo>
                                  <a:pt x="242" y="65"/>
                                </a:lnTo>
                                <a:lnTo>
                                  <a:pt x="223" y="62"/>
                                </a:lnTo>
                                <a:lnTo>
                                  <a:pt x="199" y="60"/>
                                </a:lnTo>
                                <a:lnTo>
                                  <a:pt x="172" y="59"/>
                                </a:lnTo>
                                <a:lnTo>
                                  <a:pt x="67" y="59"/>
                                </a:lnTo>
                                <a:lnTo>
                                  <a:pt x="67" y="441"/>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09" name="Freeform 286"/>
                        <wps:cNvSpPr>
                          <a:spLocks noEditPoints="1"/>
                        </wps:cNvSpPr>
                        <wps:spPr bwMode="auto">
                          <a:xfrm>
                            <a:off x="123825" y="2829560"/>
                            <a:ext cx="81280" cy="90170"/>
                          </a:xfrm>
                          <a:custGeom>
                            <a:avLst/>
                            <a:gdLst>
                              <a:gd name="T0" fmla="*/ 1 w 340"/>
                              <a:gd name="T1" fmla="*/ 165 h 378"/>
                              <a:gd name="T2" fmla="*/ 8 w 340"/>
                              <a:gd name="T3" fmla="*/ 121 h 378"/>
                              <a:gd name="T4" fmla="*/ 22 w 340"/>
                              <a:gd name="T5" fmla="*/ 84 h 378"/>
                              <a:gd name="T6" fmla="*/ 43 w 340"/>
                              <a:gd name="T7" fmla="*/ 53 h 378"/>
                              <a:gd name="T8" fmla="*/ 68 w 340"/>
                              <a:gd name="T9" fmla="*/ 30 h 378"/>
                              <a:gd name="T10" fmla="*/ 94 w 340"/>
                              <a:gd name="T11" fmla="*/ 15 h 378"/>
                              <a:gd name="T12" fmla="*/ 122 w 340"/>
                              <a:gd name="T13" fmla="*/ 5 h 378"/>
                              <a:gd name="T14" fmla="*/ 154 w 340"/>
                              <a:gd name="T15" fmla="*/ 0 h 378"/>
                              <a:gd name="T16" fmla="*/ 188 w 340"/>
                              <a:gd name="T17" fmla="*/ 0 h 378"/>
                              <a:gd name="T18" fmla="*/ 222 w 340"/>
                              <a:gd name="T19" fmla="*/ 7 h 378"/>
                              <a:gd name="T20" fmla="*/ 253 w 340"/>
                              <a:gd name="T21" fmla="*/ 19 h 378"/>
                              <a:gd name="T22" fmla="*/ 280 w 340"/>
                              <a:gd name="T23" fmla="*/ 37 h 378"/>
                              <a:gd name="T24" fmla="*/ 303 w 340"/>
                              <a:gd name="T25" fmla="*/ 61 h 378"/>
                              <a:gd name="T26" fmla="*/ 321 w 340"/>
                              <a:gd name="T27" fmla="*/ 91 h 378"/>
                              <a:gd name="T28" fmla="*/ 333 w 340"/>
                              <a:gd name="T29" fmla="*/ 124 h 378"/>
                              <a:gd name="T30" fmla="*/ 339 w 340"/>
                              <a:gd name="T31" fmla="*/ 163 h 378"/>
                              <a:gd name="T32" fmla="*/ 338 w 340"/>
                              <a:gd name="T33" fmla="*/ 217 h 378"/>
                              <a:gd name="T34" fmla="*/ 328 w 340"/>
                              <a:gd name="T35" fmla="*/ 272 h 378"/>
                              <a:gd name="T36" fmla="*/ 307 w 340"/>
                              <a:gd name="T37" fmla="*/ 313 h 378"/>
                              <a:gd name="T38" fmla="*/ 276 w 340"/>
                              <a:gd name="T39" fmla="*/ 344 h 378"/>
                              <a:gd name="T40" fmla="*/ 237 w 340"/>
                              <a:gd name="T41" fmla="*/ 366 h 378"/>
                              <a:gd name="T42" fmla="*/ 193 w 340"/>
                              <a:gd name="T43" fmla="*/ 377 h 378"/>
                              <a:gd name="T44" fmla="*/ 151 w 340"/>
                              <a:gd name="T45" fmla="*/ 377 h 378"/>
                              <a:gd name="T46" fmla="*/ 117 w 340"/>
                              <a:gd name="T47" fmla="*/ 371 h 378"/>
                              <a:gd name="T48" fmla="*/ 86 w 340"/>
                              <a:gd name="T49" fmla="*/ 359 h 378"/>
                              <a:gd name="T50" fmla="*/ 59 w 340"/>
                              <a:gd name="T51" fmla="*/ 341 h 378"/>
                              <a:gd name="T52" fmla="*/ 36 w 340"/>
                              <a:gd name="T53" fmla="*/ 317 h 378"/>
                              <a:gd name="T54" fmla="*/ 18 w 340"/>
                              <a:gd name="T55" fmla="*/ 287 h 378"/>
                              <a:gd name="T56" fmla="*/ 7 w 340"/>
                              <a:gd name="T57" fmla="*/ 252 h 378"/>
                              <a:gd name="T58" fmla="*/ 1 w 340"/>
                              <a:gd name="T59" fmla="*/ 211 h 378"/>
                              <a:gd name="T60" fmla="*/ 63 w 340"/>
                              <a:gd name="T61" fmla="*/ 189 h 378"/>
                              <a:gd name="T62" fmla="*/ 65 w 340"/>
                              <a:gd name="T63" fmla="*/ 222 h 378"/>
                              <a:gd name="T64" fmla="*/ 71 w 340"/>
                              <a:gd name="T65" fmla="*/ 250 h 378"/>
                              <a:gd name="T66" fmla="*/ 80 w 340"/>
                              <a:gd name="T67" fmla="*/ 274 h 378"/>
                              <a:gd name="T68" fmla="*/ 94 w 340"/>
                              <a:gd name="T69" fmla="*/ 293 h 378"/>
                              <a:gd name="T70" fmla="*/ 110 w 340"/>
                              <a:gd name="T71" fmla="*/ 308 h 378"/>
                              <a:gd name="T72" fmla="*/ 128 w 340"/>
                              <a:gd name="T73" fmla="*/ 319 h 378"/>
                              <a:gd name="T74" fmla="*/ 148 w 340"/>
                              <a:gd name="T75" fmla="*/ 326 h 378"/>
                              <a:gd name="T76" fmla="*/ 170 w 340"/>
                              <a:gd name="T77" fmla="*/ 328 h 378"/>
                              <a:gd name="T78" fmla="*/ 192 w 340"/>
                              <a:gd name="T79" fmla="*/ 326 h 378"/>
                              <a:gd name="T80" fmla="*/ 212 w 340"/>
                              <a:gd name="T81" fmla="*/ 319 h 378"/>
                              <a:gd name="T82" fmla="*/ 230 w 340"/>
                              <a:gd name="T83" fmla="*/ 308 h 378"/>
                              <a:gd name="T84" fmla="*/ 246 w 340"/>
                              <a:gd name="T85" fmla="*/ 293 h 378"/>
                              <a:gd name="T86" fmla="*/ 259 w 340"/>
                              <a:gd name="T87" fmla="*/ 273 h 378"/>
                              <a:gd name="T88" fmla="*/ 269 w 340"/>
                              <a:gd name="T89" fmla="*/ 249 h 378"/>
                              <a:gd name="T90" fmla="*/ 275 w 340"/>
                              <a:gd name="T91" fmla="*/ 220 h 378"/>
                              <a:gd name="T92" fmla="*/ 276 w 340"/>
                              <a:gd name="T93" fmla="*/ 187 h 378"/>
                              <a:gd name="T94" fmla="*/ 275 w 340"/>
                              <a:gd name="T95" fmla="*/ 155 h 378"/>
                              <a:gd name="T96" fmla="*/ 269 w 340"/>
                              <a:gd name="T97" fmla="*/ 128 h 378"/>
                              <a:gd name="T98" fmla="*/ 259 w 340"/>
                              <a:gd name="T99" fmla="*/ 104 h 378"/>
                              <a:gd name="T100" fmla="*/ 246 w 340"/>
                              <a:gd name="T101" fmla="*/ 85 h 378"/>
                              <a:gd name="T102" fmla="*/ 230 w 340"/>
                              <a:gd name="T103" fmla="*/ 70 h 378"/>
                              <a:gd name="T104" fmla="*/ 212 w 340"/>
                              <a:gd name="T105" fmla="*/ 59 h 378"/>
                              <a:gd name="T106" fmla="*/ 192 w 340"/>
                              <a:gd name="T107" fmla="*/ 53 h 378"/>
                              <a:gd name="T108" fmla="*/ 170 w 340"/>
                              <a:gd name="T109" fmla="*/ 50 h 378"/>
                              <a:gd name="T110" fmla="*/ 148 w 340"/>
                              <a:gd name="T111" fmla="*/ 53 h 378"/>
                              <a:gd name="T112" fmla="*/ 128 w 340"/>
                              <a:gd name="T113" fmla="*/ 59 h 378"/>
                              <a:gd name="T114" fmla="*/ 110 w 340"/>
                              <a:gd name="T115" fmla="*/ 70 h 378"/>
                              <a:gd name="T116" fmla="*/ 94 w 340"/>
                              <a:gd name="T117" fmla="*/ 85 h 378"/>
                              <a:gd name="T118" fmla="*/ 80 w 340"/>
                              <a:gd name="T119" fmla="*/ 104 h 378"/>
                              <a:gd name="T120" fmla="*/ 71 w 340"/>
                              <a:gd name="T121" fmla="*/ 128 h 378"/>
                              <a:gd name="T122" fmla="*/ 65 w 340"/>
                              <a:gd name="T123" fmla="*/ 156 h 378"/>
                              <a:gd name="T124" fmla="*/ 63 w 340"/>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40" h="378">
                                <a:moveTo>
                                  <a:pt x="0" y="189"/>
                                </a:moveTo>
                                <a:lnTo>
                                  <a:pt x="1" y="165"/>
                                </a:lnTo>
                                <a:lnTo>
                                  <a:pt x="4" y="142"/>
                                </a:lnTo>
                                <a:lnTo>
                                  <a:pt x="8" y="121"/>
                                </a:lnTo>
                                <a:lnTo>
                                  <a:pt x="14" y="101"/>
                                </a:lnTo>
                                <a:lnTo>
                                  <a:pt x="22" y="84"/>
                                </a:lnTo>
                                <a:lnTo>
                                  <a:pt x="32" y="67"/>
                                </a:lnTo>
                                <a:lnTo>
                                  <a:pt x="43" y="53"/>
                                </a:lnTo>
                                <a:lnTo>
                                  <a:pt x="56" y="40"/>
                                </a:lnTo>
                                <a:lnTo>
                                  <a:pt x="68" y="30"/>
                                </a:lnTo>
                                <a:lnTo>
                                  <a:pt x="81" y="22"/>
                                </a:lnTo>
                                <a:lnTo>
                                  <a:pt x="94" y="15"/>
                                </a:lnTo>
                                <a:lnTo>
                                  <a:pt x="108" y="10"/>
                                </a:lnTo>
                                <a:lnTo>
                                  <a:pt x="122" y="5"/>
                                </a:lnTo>
                                <a:lnTo>
                                  <a:pt x="138" y="2"/>
                                </a:lnTo>
                                <a:lnTo>
                                  <a:pt x="154" y="0"/>
                                </a:lnTo>
                                <a:lnTo>
                                  <a:pt x="170" y="0"/>
                                </a:lnTo>
                                <a:lnTo>
                                  <a:pt x="188" y="0"/>
                                </a:lnTo>
                                <a:lnTo>
                                  <a:pt x="206" y="3"/>
                                </a:lnTo>
                                <a:lnTo>
                                  <a:pt x="222" y="7"/>
                                </a:lnTo>
                                <a:lnTo>
                                  <a:pt x="238" y="12"/>
                                </a:lnTo>
                                <a:lnTo>
                                  <a:pt x="253" y="19"/>
                                </a:lnTo>
                                <a:lnTo>
                                  <a:pt x="267" y="27"/>
                                </a:lnTo>
                                <a:lnTo>
                                  <a:pt x="280" y="37"/>
                                </a:lnTo>
                                <a:lnTo>
                                  <a:pt x="292" y="49"/>
                                </a:lnTo>
                                <a:lnTo>
                                  <a:pt x="303" y="61"/>
                                </a:lnTo>
                                <a:lnTo>
                                  <a:pt x="313" y="75"/>
                                </a:lnTo>
                                <a:lnTo>
                                  <a:pt x="321" y="91"/>
                                </a:lnTo>
                                <a:lnTo>
                                  <a:pt x="328" y="107"/>
                                </a:lnTo>
                                <a:lnTo>
                                  <a:pt x="333" y="124"/>
                                </a:lnTo>
                                <a:lnTo>
                                  <a:pt x="337" y="143"/>
                                </a:lnTo>
                                <a:lnTo>
                                  <a:pt x="339" y="163"/>
                                </a:lnTo>
                                <a:lnTo>
                                  <a:pt x="340" y="184"/>
                                </a:lnTo>
                                <a:lnTo>
                                  <a:pt x="338" y="217"/>
                                </a:lnTo>
                                <a:lnTo>
                                  <a:pt x="334" y="246"/>
                                </a:lnTo>
                                <a:lnTo>
                                  <a:pt x="328" y="272"/>
                                </a:lnTo>
                                <a:lnTo>
                                  <a:pt x="319" y="294"/>
                                </a:lnTo>
                                <a:lnTo>
                                  <a:pt x="307" y="313"/>
                                </a:lnTo>
                                <a:lnTo>
                                  <a:pt x="293" y="329"/>
                                </a:lnTo>
                                <a:lnTo>
                                  <a:pt x="276" y="344"/>
                                </a:lnTo>
                                <a:lnTo>
                                  <a:pt x="257" y="356"/>
                                </a:lnTo>
                                <a:lnTo>
                                  <a:pt x="237" y="366"/>
                                </a:lnTo>
                                <a:lnTo>
                                  <a:pt x="216" y="373"/>
                                </a:lnTo>
                                <a:lnTo>
                                  <a:pt x="193" y="377"/>
                                </a:lnTo>
                                <a:lnTo>
                                  <a:pt x="170" y="378"/>
                                </a:lnTo>
                                <a:lnTo>
                                  <a:pt x="151" y="377"/>
                                </a:lnTo>
                                <a:lnTo>
                                  <a:pt x="134" y="375"/>
                                </a:lnTo>
                                <a:lnTo>
                                  <a:pt x="117" y="371"/>
                                </a:lnTo>
                                <a:lnTo>
                                  <a:pt x="101" y="366"/>
                                </a:lnTo>
                                <a:lnTo>
                                  <a:pt x="86" y="359"/>
                                </a:lnTo>
                                <a:lnTo>
                                  <a:pt x="72" y="351"/>
                                </a:lnTo>
                                <a:lnTo>
                                  <a:pt x="59" y="341"/>
                                </a:lnTo>
                                <a:lnTo>
                                  <a:pt x="47" y="329"/>
                                </a:lnTo>
                                <a:lnTo>
                                  <a:pt x="36" y="317"/>
                                </a:lnTo>
                                <a:lnTo>
                                  <a:pt x="27" y="302"/>
                                </a:lnTo>
                                <a:lnTo>
                                  <a:pt x="18" y="287"/>
                                </a:lnTo>
                                <a:lnTo>
                                  <a:pt x="12" y="270"/>
                                </a:lnTo>
                                <a:lnTo>
                                  <a:pt x="7" y="252"/>
                                </a:lnTo>
                                <a:lnTo>
                                  <a:pt x="3" y="232"/>
                                </a:lnTo>
                                <a:lnTo>
                                  <a:pt x="1" y="211"/>
                                </a:lnTo>
                                <a:lnTo>
                                  <a:pt x="0" y="189"/>
                                </a:lnTo>
                                <a:moveTo>
                                  <a:pt x="63" y="189"/>
                                </a:moveTo>
                                <a:lnTo>
                                  <a:pt x="64" y="206"/>
                                </a:lnTo>
                                <a:lnTo>
                                  <a:pt x="65" y="222"/>
                                </a:lnTo>
                                <a:lnTo>
                                  <a:pt x="68" y="236"/>
                                </a:lnTo>
                                <a:lnTo>
                                  <a:pt x="71" y="250"/>
                                </a:lnTo>
                                <a:lnTo>
                                  <a:pt x="75" y="262"/>
                                </a:lnTo>
                                <a:lnTo>
                                  <a:pt x="80" y="274"/>
                                </a:lnTo>
                                <a:lnTo>
                                  <a:pt x="86" y="284"/>
                                </a:lnTo>
                                <a:lnTo>
                                  <a:pt x="94" y="293"/>
                                </a:lnTo>
                                <a:lnTo>
                                  <a:pt x="101" y="301"/>
                                </a:lnTo>
                                <a:lnTo>
                                  <a:pt x="110" y="308"/>
                                </a:lnTo>
                                <a:lnTo>
                                  <a:pt x="119" y="314"/>
                                </a:lnTo>
                                <a:lnTo>
                                  <a:pt x="128" y="319"/>
                                </a:lnTo>
                                <a:lnTo>
                                  <a:pt x="138" y="323"/>
                                </a:lnTo>
                                <a:lnTo>
                                  <a:pt x="148" y="326"/>
                                </a:lnTo>
                                <a:lnTo>
                                  <a:pt x="159" y="327"/>
                                </a:lnTo>
                                <a:lnTo>
                                  <a:pt x="170" y="328"/>
                                </a:lnTo>
                                <a:lnTo>
                                  <a:pt x="181" y="327"/>
                                </a:lnTo>
                                <a:lnTo>
                                  <a:pt x="192" y="326"/>
                                </a:lnTo>
                                <a:lnTo>
                                  <a:pt x="202" y="323"/>
                                </a:lnTo>
                                <a:lnTo>
                                  <a:pt x="212" y="319"/>
                                </a:lnTo>
                                <a:lnTo>
                                  <a:pt x="221" y="314"/>
                                </a:lnTo>
                                <a:lnTo>
                                  <a:pt x="230" y="308"/>
                                </a:lnTo>
                                <a:lnTo>
                                  <a:pt x="238" y="301"/>
                                </a:lnTo>
                                <a:lnTo>
                                  <a:pt x="246" y="293"/>
                                </a:lnTo>
                                <a:lnTo>
                                  <a:pt x="253" y="284"/>
                                </a:lnTo>
                                <a:lnTo>
                                  <a:pt x="259" y="273"/>
                                </a:lnTo>
                                <a:lnTo>
                                  <a:pt x="265" y="262"/>
                                </a:lnTo>
                                <a:lnTo>
                                  <a:pt x="269" y="249"/>
                                </a:lnTo>
                                <a:lnTo>
                                  <a:pt x="272" y="235"/>
                                </a:lnTo>
                                <a:lnTo>
                                  <a:pt x="275" y="220"/>
                                </a:lnTo>
                                <a:lnTo>
                                  <a:pt x="276" y="204"/>
                                </a:lnTo>
                                <a:lnTo>
                                  <a:pt x="276" y="187"/>
                                </a:lnTo>
                                <a:lnTo>
                                  <a:pt x="276" y="171"/>
                                </a:lnTo>
                                <a:lnTo>
                                  <a:pt x="275" y="155"/>
                                </a:lnTo>
                                <a:lnTo>
                                  <a:pt x="272" y="141"/>
                                </a:lnTo>
                                <a:lnTo>
                                  <a:pt x="269" y="128"/>
                                </a:lnTo>
                                <a:lnTo>
                                  <a:pt x="264" y="116"/>
                                </a:lnTo>
                                <a:lnTo>
                                  <a:pt x="259" y="104"/>
                                </a:lnTo>
                                <a:lnTo>
                                  <a:pt x="253" y="94"/>
                                </a:lnTo>
                                <a:lnTo>
                                  <a:pt x="246" y="85"/>
                                </a:lnTo>
                                <a:lnTo>
                                  <a:pt x="238" y="77"/>
                                </a:lnTo>
                                <a:lnTo>
                                  <a:pt x="230" y="70"/>
                                </a:lnTo>
                                <a:lnTo>
                                  <a:pt x="221" y="64"/>
                                </a:lnTo>
                                <a:lnTo>
                                  <a:pt x="212" y="59"/>
                                </a:lnTo>
                                <a:lnTo>
                                  <a:pt x="202" y="55"/>
                                </a:lnTo>
                                <a:lnTo>
                                  <a:pt x="192" y="53"/>
                                </a:lnTo>
                                <a:lnTo>
                                  <a:pt x="181" y="51"/>
                                </a:lnTo>
                                <a:lnTo>
                                  <a:pt x="170" y="50"/>
                                </a:lnTo>
                                <a:lnTo>
                                  <a:pt x="159" y="51"/>
                                </a:lnTo>
                                <a:lnTo>
                                  <a:pt x="148" y="53"/>
                                </a:lnTo>
                                <a:lnTo>
                                  <a:pt x="138" y="55"/>
                                </a:lnTo>
                                <a:lnTo>
                                  <a:pt x="128" y="59"/>
                                </a:lnTo>
                                <a:lnTo>
                                  <a:pt x="119" y="64"/>
                                </a:lnTo>
                                <a:lnTo>
                                  <a:pt x="110" y="70"/>
                                </a:lnTo>
                                <a:lnTo>
                                  <a:pt x="101" y="77"/>
                                </a:lnTo>
                                <a:lnTo>
                                  <a:pt x="94" y="85"/>
                                </a:lnTo>
                                <a:lnTo>
                                  <a:pt x="86" y="94"/>
                                </a:lnTo>
                                <a:lnTo>
                                  <a:pt x="80" y="104"/>
                                </a:lnTo>
                                <a:lnTo>
                                  <a:pt x="75" y="116"/>
                                </a:lnTo>
                                <a:lnTo>
                                  <a:pt x="71" y="128"/>
                                </a:lnTo>
                                <a:lnTo>
                                  <a:pt x="68" y="142"/>
                                </a:lnTo>
                                <a:lnTo>
                                  <a:pt x="65" y="156"/>
                                </a:lnTo>
                                <a:lnTo>
                                  <a:pt x="64"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0" name="Freeform 287"/>
                        <wps:cNvSpPr>
                          <a:spLocks noEditPoints="1"/>
                        </wps:cNvSpPr>
                        <wps:spPr bwMode="auto">
                          <a:xfrm>
                            <a:off x="216535" y="2829560"/>
                            <a:ext cx="80645" cy="90170"/>
                          </a:xfrm>
                          <a:custGeom>
                            <a:avLst/>
                            <a:gdLst>
                              <a:gd name="T0" fmla="*/ 0 w 339"/>
                              <a:gd name="T1" fmla="*/ 165 h 378"/>
                              <a:gd name="T2" fmla="*/ 7 w 339"/>
                              <a:gd name="T3" fmla="*/ 121 h 378"/>
                              <a:gd name="T4" fmla="*/ 21 w 339"/>
                              <a:gd name="T5" fmla="*/ 84 h 378"/>
                              <a:gd name="T6" fmla="*/ 42 w 339"/>
                              <a:gd name="T7" fmla="*/ 53 h 378"/>
                              <a:gd name="T8" fmla="*/ 68 w 339"/>
                              <a:gd name="T9" fmla="*/ 30 h 378"/>
                              <a:gd name="T10" fmla="*/ 93 w 339"/>
                              <a:gd name="T11" fmla="*/ 15 h 378"/>
                              <a:gd name="T12" fmla="*/ 122 w 339"/>
                              <a:gd name="T13" fmla="*/ 5 h 378"/>
                              <a:gd name="T14" fmla="*/ 153 w 339"/>
                              <a:gd name="T15" fmla="*/ 0 h 378"/>
                              <a:gd name="T16" fmla="*/ 188 w 339"/>
                              <a:gd name="T17" fmla="*/ 0 h 378"/>
                              <a:gd name="T18" fmla="*/ 222 w 339"/>
                              <a:gd name="T19" fmla="*/ 7 h 378"/>
                              <a:gd name="T20" fmla="*/ 252 w 339"/>
                              <a:gd name="T21" fmla="*/ 19 h 378"/>
                              <a:gd name="T22" fmla="*/ 279 w 339"/>
                              <a:gd name="T23" fmla="*/ 37 h 378"/>
                              <a:gd name="T24" fmla="*/ 303 w 339"/>
                              <a:gd name="T25" fmla="*/ 61 h 378"/>
                              <a:gd name="T26" fmla="*/ 320 w 339"/>
                              <a:gd name="T27" fmla="*/ 91 h 378"/>
                              <a:gd name="T28" fmla="*/ 332 w 339"/>
                              <a:gd name="T29" fmla="*/ 124 h 378"/>
                              <a:gd name="T30" fmla="*/ 338 w 339"/>
                              <a:gd name="T31" fmla="*/ 163 h 378"/>
                              <a:gd name="T32" fmla="*/ 338 w 339"/>
                              <a:gd name="T33" fmla="*/ 217 h 378"/>
                              <a:gd name="T34" fmla="*/ 327 w 339"/>
                              <a:gd name="T35" fmla="*/ 272 h 378"/>
                              <a:gd name="T36" fmla="*/ 306 w 339"/>
                              <a:gd name="T37" fmla="*/ 313 h 378"/>
                              <a:gd name="T38" fmla="*/ 276 w 339"/>
                              <a:gd name="T39" fmla="*/ 344 h 378"/>
                              <a:gd name="T40" fmla="*/ 236 w 339"/>
                              <a:gd name="T41" fmla="*/ 366 h 378"/>
                              <a:gd name="T42" fmla="*/ 193 w 339"/>
                              <a:gd name="T43" fmla="*/ 377 h 378"/>
                              <a:gd name="T44" fmla="*/ 151 w 339"/>
                              <a:gd name="T45" fmla="*/ 377 h 378"/>
                              <a:gd name="T46" fmla="*/ 117 w 339"/>
                              <a:gd name="T47" fmla="*/ 371 h 378"/>
                              <a:gd name="T48" fmla="*/ 86 w 339"/>
                              <a:gd name="T49" fmla="*/ 359 h 378"/>
                              <a:gd name="T50" fmla="*/ 59 w 339"/>
                              <a:gd name="T51" fmla="*/ 341 h 378"/>
                              <a:gd name="T52" fmla="*/ 36 w 339"/>
                              <a:gd name="T53" fmla="*/ 317 h 378"/>
                              <a:gd name="T54" fmla="*/ 18 w 339"/>
                              <a:gd name="T55" fmla="*/ 287 h 378"/>
                              <a:gd name="T56" fmla="*/ 6 w 339"/>
                              <a:gd name="T57" fmla="*/ 252 h 378"/>
                              <a:gd name="T58" fmla="*/ 0 w 339"/>
                              <a:gd name="T59" fmla="*/ 211 h 378"/>
                              <a:gd name="T60" fmla="*/ 63 w 339"/>
                              <a:gd name="T61" fmla="*/ 189 h 378"/>
                              <a:gd name="T62" fmla="*/ 65 w 339"/>
                              <a:gd name="T63" fmla="*/ 222 h 378"/>
                              <a:gd name="T64" fmla="*/ 70 w 339"/>
                              <a:gd name="T65" fmla="*/ 250 h 378"/>
                              <a:gd name="T66" fmla="*/ 80 w 339"/>
                              <a:gd name="T67" fmla="*/ 274 h 378"/>
                              <a:gd name="T68" fmla="*/ 93 w 339"/>
                              <a:gd name="T69" fmla="*/ 293 h 378"/>
                              <a:gd name="T70" fmla="*/ 109 w 339"/>
                              <a:gd name="T71" fmla="*/ 308 h 378"/>
                              <a:gd name="T72" fmla="*/ 127 w 339"/>
                              <a:gd name="T73" fmla="*/ 319 h 378"/>
                              <a:gd name="T74" fmla="*/ 147 w 339"/>
                              <a:gd name="T75" fmla="*/ 326 h 378"/>
                              <a:gd name="T76" fmla="*/ 169 w 339"/>
                              <a:gd name="T77" fmla="*/ 328 h 378"/>
                              <a:gd name="T78" fmla="*/ 191 w 339"/>
                              <a:gd name="T79" fmla="*/ 326 h 378"/>
                              <a:gd name="T80" fmla="*/ 211 w 339"/>
                              <a:gd name="T81" fmla="*/ 319 h 378"/>
                              <a:gd name="T82" fmla="*/ 229 w 339"/>
                              <a:gd name="T83" fmla="*/ 308 h 378"/>
                              <a:gd name="T84" fmla="*/ 246 w 339"/>
                              <a:gd name="T85" fmla="*/ 293 h 378"/>
                              <a:gd name="T86" fmla="*/ 259 w 339"/>
                              <a:gd name="T87" fmla="*/ 273 h 378"/>
                              <a:gd name="T88" fmla="*/ 268 w 339"/>
                              <a:gd name="T89" fmla="*/ 249 h 378"/>
                              <a:gd name="T90" fmla="*/ 274 w 339"/>
                              <a:gd name="T91" fmla="*/ 220 h 378"/>
                              <a:gd name="T92" fmla="*/ 276 w 339"/>
                              <a:gd name="T93" fmla="*/ 187 h 378"/>
                              <a:gd name="T94" fmla="*/ 274 w 339"/>
                              <a:gd name="T95" fmla="*/ 155 h 378"/>
                              <a:gd name="T96" fmla="*/ 268 w 339"/>
                              <a:gd name="T97" fmla="*/ 128 h 378"/>
                              <a:gd name="T98" fmla="*/ 259 w 339"/>
                              <a:gd name="T99" fmla="*/ 104 h 378"/>
                              <a:gd name="T100" fmla="*/ 245 w 339"/>
                              <a:gd name="T101" fmla="*/ 85 h 378"/>
                              <a:gd name="T102" fmla="*/ 229 w 339"/>
                              <a:gd name="T103" fmla="*/ 70 h 378"/>
                              <a:gd name="T104" fmla="*/ 211 w 339"/>
                              <a:gd name="T105" fmla="*/ 59 h 378"/>
                              <a:gd name="T106" fmla="*/ 191 w 339"/>
                              <a:gd name="T107" fmla="*/ 53 h 378"/>
                              <a:gd name="T108" fmla="*/ 169 w 339"/>
                              <a:gd name="T109" fmla="*/ 50 h 378"/>
                              <a:gd name="T110" fmla="*/ 147 w 339"/>
                              <a:gd name="T111" fmla="*/ 53 h 378"/>
                              <a:gd name="T112" fmla="*/ 127 w 339"/>
                              <a:gd name="T113" fmla="*/ 59 h 378"/>
                              <a:gd name="T114" fmla="*/ 109 w 339"/>
                              <a:gd name="T115" fmla="*/ 70 h 378"/>
                              <a:gd name="T116" fmla="*/ 93 w 339"/>
                              <a:gd name="T117" fmla="*/ 85 h 378"/>
                              <a:gd name="T118" fmla="*/ 80 w 339"/>
                              <a:gd name="T119" fmla="*/ 104 h 378"/>
                              <a:gd name="T120" fmla="*/ 70 w 339"/>
                              <a:gd name="T121" fmla="*/ 128 h 378"/>
                              <a:gd name="T122" fmla="*/ 65 w 339"/>
                              <a:gd name="T123" fmla="*/ 156 h 378"/>
                              <a:gd name="T124" fmla="*/ 63 w 339"/>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39" h="378">
                                <a:moveTo>
                                  <a:pt x="0" y="189"/>
                                </a:moveTo>
                                <a:lnTo>
                                  <a:pt x="0" y="165"/>
                                </a:lnTo>
                                <a:lnTo>
                                  <a:pt x="3" y="142"/>
                                </a:lnTo>
                                <a:lnTo>
                                  <a:pt x="7" y="121"/>
                                </a:lnTo>
                                <a:lnTo>
                                  <a:pt x="14" y="101"/>
                                </a:lnTo>
                                <a:lnTo>
                                  <a:pt x="21" y="84"/>
                                </a:lnTo>
                                <a:lnTo>
                                  <a:pt x="31" y="67"/>
                                </a:lnTo>
                                <a:lnTo>
                                  <a:pt x="42" y="53"/>
                                </a:lnTo>
                                <a:lnTo>
                                  <a:pt x="56" y="40"/>
                                </a:lnTo>
                                <a:lnTo>
                                  <a:pt x="68" y="30"/>
                                </a:lnTo>
                                <a:lnTo>
                                  <a:pt x="80" y="22"/>
                                </a:lnTo>
                                <a:lnTo>
                                  <a:pt x="93" y="15"/>
                                </a:lnTo>
                                <a:lnTo>
                                  <a:pt x="107" y="10"/>
                                </a:lnTo>
                                <a:lnTo>
                                  <a:pt x="122" y="5"/>
                                </a:lnTo>
                                <a:lnTo>
                                  <a:pt x="137" y="2"/>
                                </a:lnTo>
                                <a:lnTo>
                                  <a:pt x="153" y="0"/>
                                </a:lnTo>
                                <a:lnTo>
                                  <a:pt x="169" y="0"/>
                                </a:lnTo>
                                <a:lnTo>
                                  <a:pt x="188" y="0"/>
                                </a:lnTo>
                                <a:lnTo>
                                  <a:pt x="205" y="3"/>
                                </a:lnTo>
                                <a:lnTo>
                                  <a:pt x="222" y="7"/>
                                </a:lnTo>
                                <a:lnTo>
                                  <a:pt x="237" y="12"/>
                                </a:lnTo>
                                <a:lnTo>
                                  <a:pt x="252" y="19"/>
                                </a:lnTo>
                                <a:lnTo>
                                  <a:pt x="266" y="27"/>
                                </a:lnTo>
                                <a:lnTo>
                                  <a:pt x="279" y="37"/>
                                </a:lnTo>
                                <a:lnTo>
                                  <a:pt x="292" y="49"/>
                                </a:lnTo>
                                <a:lnTo>
                                  <a:pt x="303" y="61"/>
                                </a:lnTo>
                                <a:lnTo>
                                  <a:pt x="312" y="75"/>
                                </a:lnTo>
                                <a:lnTo>
                                  <a:pt x="320" y="91"/>
                                </a:lnTo>
                                <a:lnTo>
                                  <a:pt x="327" y="107"/>
                                </a:lnTo>
                                <a:lnTo>
                                  <a:pt x="332" y="124"/>
                                </a:lnTo>
                                <a:lnTo>
                                  <a:pt x="336" y="143"/>
                                </a:lnTo>
                                <a:lnTo>
                                  <a:pt x="338" y="163"/>
                                </a:lnTo>
                                <a:lnTo>
                                  <a:pt x="339" y="184"/>
                                </a:lnTo>
                                <a:lnTo>
                                  <a:pt x="338" y="217"/>
                                </a:lnTo>
                                <a:lnTo>
                                  <a:pt x="334" y="246"/>
                                </a:lnTo>
                                <a:lnTo>
                                  <a:pt x="327" y="272"/>
                                </a:lnTo>
                                <a:lnTo>
                                  <a:pt x="318" y="294"/>
                                </a:lnTo>
                                <a:lnTo>
                                  <a:pt x="306" y="313"/>
                                </a:lnTo>
                                <a:lnTo>
                                  <a:pt x="292" y="329"/>
                                </a:lnTo>
                                <a:lnTo>
                                  <a:pt x="276" y="344"/>
                                </a:lnTo>
                                <a:lnTo>
                                  <a:pt x="257" y="356"/>
                                </a:lnTo>
                                <a:lnTo>
                                  <a:pt x="236" y="366"/>
                                </a:lnTo>
                                <a:lnTo>
                                  <a:pt x="215" y="373"/>
                                </a:lnTo>
                                <a:lnTo>
                                  <a:pt x="193" y="377"/>
                                </a:lnTo>
                                <a:lnTo>
                                  <a:pt x="169" y="378"/>
                                </a:lnTo>
                                <a:lnTo>
                                  <a:pt x="151" y="377"/>
                                </a:lnTo>
                                <a:lnTo>
                                  <a:pt x="133" y="375"/>
                                </a:lnTo>
                                <a:lnTo>
                                  <a:pt x="117" y="371"/>
                                </a:lnTo>
                                <a:lnTo>
                                  <a:pt x="101" y="366"/>
                                </a:lnTo>
                                <a:lnTo>
                                  <a:pt x="86" y="359"/>
                                </a:lnTo>
                                <a:lnTo>
                                  <a:pt x="72" y="351"/>
                                </a:lnTo>
                                <a:lnTo>
                                  <a:pt x="59" y="341"/>
                                </a:lnTo>
                                <a:lnTo>
                                  <a:pt x="47" y="329"/>
                                </a:lnTo>
                                <a:lnTo>
                                  <a:pt x="36" y="317"/>
                                </a:lnTo>
                                <a:lnTo>
                                  <a:pt x="26" y="302"/>
                                </a:lnTo>
                                <a:lnTo>
                                  <a:pt x="18" y="287"/>
                                </a:lnTo>
                                <a:lnTo>
                                  <a:pt x="11" y="270"/>
                                </a:lnTo>
                                <a:lnTo>
                                  <a:pt x="6" y="252"/>
                                </a:lnTo>
                                <a:lnTo>
                                  <a:pt x="3" y="232"/>
                                </a:lnTo>
                                <a:lnTo>
                                  <a:pt x="0" y="211"/>
                                </a:lnTo>
                                <a:lnTo>
                                  <a:pt x="0" y="189"/>
                                </a:lnTo>
                                <a:moveTo>
                                  <a:pt x="63" y="189"/>
                                </a:moveTo>
                                <a:lnTo>
                                  <a:pt x="63" y="206"/>
                                </a:lnTo>
                                <a:lnTo>
                                  <a:pt x="65" y="222"/>
                                </a:lnTo>
                                <a:lnTo>
                                  <a:pt x="67" y="236"/>
                                </a:lnTo>
                                <a:lnTo>
                                  <a:pt x="70" y="250"/>
                                </a:lnTo>
                                <a:lnTo>
                                  <a:pt x="75" y="262"/>
                                </a:lnTo>
                                <a:lnTo>
                                  <a:pt x="80" y="274"/>
                                </a:lnTo>
                                <a:lnTo>
                                  <a:pt x="86" y="284"/>
                                </a:lnTo>
                                <a:lnTo>
                                  <a:pt x="93" y="293"/>
                                </a:lnTo>
                                <a:lnTo>
                                  <a:pt x="101" y="301"/>
                                </a:lnTo>
                                <a:lnTo>
                                  <a:pt x="109" y="308"/>
                                </a:lnTo>
                                <a:lnTo>
                                  <a:pt x="118" y="314"/>
                                </a:lnTo>
                                <a:lnTo>
                                  <a:pt x="127" y="319"/>
                                </a:lnTo>
                                <a:lnTo>
                                  <a:pt x="137" y="323"/>
                                </a:lnTo>
                                <a:lnTo>
                                  <a:pt x="147" y="326"/>
                                </a:lnTo>
                                <a:lnTo>
                                  <a:pt x="158" y="327"/>
                                </a:lnTo>
                                <a:lnTo>
                                  <a:pt x="169" y="328"/>
                                </a:lnTo>
                                <a:lnTo>
                                  <a:pt x="181" y="327"/>
                                </a:lnTo>
                                <a:lnTo>
                                  <a:pt x="191" y="326"/>
                                </a:lnTo>
                                <a:lnTo>
                                  <a:pt x="202" y="323"/>
                                </a:lnTo>
                                <a:lnTo>
                                  <a:pt x="211" y="319"/>
                                </a:lnTo>
                                <a:lnTo>
                                  <a:pt x="221" y="314"/>
                                </a:lnTo>
                                <a:lnTo>
                                  <a:pt x="229" y="308"/>
                                </a:lnTo>
                                <a:lnTo>
                                  <a:pt x="238" y="301"/>
                                </a:lnTo>
                                <a:lnTo>
                                  <a:pt x="246" y="293"/>
                                </a:lnTo>
                                <a:lnTo>
                                  <a:pt x="253" y="284"/>
                                </a:lnTo>
                                <a:lnTo>
                                  <a:pt x="259" y="273"/>
                                </a:lnTo>
                                <a:lnTo>
                                  <a:pt x="264" y="262"/>
                                </a:lnTo>
                                <a:lnTo>
                                  <a:pt x="268" y="249"/>
                                </a:lnTo>
                                <a:lnTo>
                                  <a:pt x="272" y="235"/>
                                </a:lnTo>
                                <a:lnTo>
                                  <a:pt x="274" y="220"/>
                                </a:lnTo>
                                <a:lnTo>
                                  <a:pt x="275" y="204"/>
                                </a:lnTo>
                                <a:lnTo>
                                  <a:pt x="276" y="187"/>
                                </a:lnTo>
                                <a:lnTo>
                                  <a:pt x="275" y="171"/>
                                </a:lnTo>
                                <a:lnTo>
                                  <a:pt x="274" y="155"/>
                                </a:lnTo>
                                <a:lnTo>
                                  <a:pt x="272" y="141"/>
                                </a:lnTo>
                                <a:lnTo>
                                  <a:pt x="268" y="128"/>
                                </a:lnTo>
                                <a:lnTo>
                                  <a:pt x="264" y="116"/>
                                </a:lnTo>
                                <a:lnTo>
                                  <a:pt x="259" y="104"/>
                                </a:lnTo>
                                <a:lnTo>
                                  <a:pt x="253" y="94"/>
                                </a:lnTo>
                                <a:lnTo>
                                  <a:pt x="245" y="85"/>
                                </a:lnTo>
                                <a:lnTo>
                                  <a:pt x="237" y="77"/>
                                </a:lnTo>
                                <a:lnTo>
                                  <a:pt x="229" y="70"/>
                                </a:lnTo>
                                <a:lnTo>
                                  <a:pt x="220" y="64"/>
                                </a:lnTo>
                                <a:lnTo>
                                  <a:pt x="211" y="59"/>
                                </a:lnTo>
                                <a:lnTo>
                                  <a:pt x="201" y="55"/>
                                </a:lnTo>
                                <a:lnTo>
                                  <a:pt x="191" y="53"/>
                                </a:lnTo>
                                <a:lnTo>
                                  <a:pt x="181" y="51"/>
                                </a:lnTo>
                                <a:lnTo>
                                  <a:pt x="169" y="50"/>
                                </a:lnTo>
                                <a:lnTo>
                                  <a:pt x="158" y="51"/>
                                </a:lnTo>
                                <a:lnTo>
                                  <a:pt x="147" y="53"/>
                                </a:lnTo>
                                <a:lnTo>
                                  <a:pt x="137" y="55"/>
                                </a:lnTo>
                                <a:lnTo>
                                  <a:pt x="127" y="59"/>
                                </a:lnTo>
                                <a:lnTo>
                                  <a:pt x="118" y="64"/>
                                </a:lnTo>
                                <a:lnTo>
                                  <a:pt x="109" y="70"/>
                                </a:lnTo>
                                <a:lnTo>
                                  <a:pt x="101" y="77"/>
                                </a:lnTo>
                                <a:lnTo>
                                  <a:pt x="93" y="85"/>
                                </a:lnTo>
                                <a:lnTo>
                                  <a:pt x="86" y="94"/>
                                </a:lnTo>
                                <a:lnTo>
                                  <a:pt x="80" y="104"/>
                                </a:lnTo>
                                <a:lnTo>
                                  <a:pt x="75" y="116"/>
                                </a:lnTo>
                                <a:lnTo>
                                  <a:pt x="70" y="128"/>
                                </a:lnTo>
                                <a:lnTo>
                                  <a:pt x="67" y="142"/>
                                </a:lnTo>
                                <a:lnTo>
                                  <a:pt x="65" y="156"/>
                                </a:lnTo>
                                <a:lnTo>
                                  <a:pt x="63"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1" name="Freeform 288"/>
                        <wps:cNvSpPr>
                          <a:spLocks/>
                        </wps:cNvSpPr>
                        <wps:spPr bwMode="auto">
                          <a:xfrm>
                            <a:off x="314325" y="2829560"/>
                            <a:ext cx="46355" cy="88265"/>
                          </a:xfrm>
                          <a:custGeom>
                            <a:avLst/>
                            <a:gdLst>
                              <a:gd name="T0" fmla="*/ 0 w 197"/>
                              <a:gd name="T1" fmla="*/ 370 h 370"/>
                              <a:gd name="T2" fmla="*/ 0 w 197"/>
                              <a:gd name="T3" fmla="*/ 8 h 370"/>
                              <a:gd name="T4" fmla="*/ 56 w 197"/>
                              <a:gd name="T5" fmla="*/ 8 h 370"/>
                              <a:gd name="T6" fmla="*/ 56 w 197"/>
                              <a:gd name="T7" fmla="*/ 63 h 370"/>
                              <a:gd name="T8" fmla="*/ 66 w 197"/>
                              <a:gd name="T9" fmla="*/ 45 h 370"/>
                              <a:gd name="T10" fmla="*/ 76 w 197"/>
                              <a:gd name="T11" fmla="*/ 31 h 370"/>
                              <a:gd name="T12" fmla="*/ 85 w 197"/>
                              <a:gd name="T13" fmla="*/ 20 h 370"/>
                              <a:gd name="T14" fmla="*/ 95 w 197"/>
                              <a:gd name="T15" fmla="*/ 12 h 370"/>
                              <a:gd name="T16" fmla="*/ 104 w 197"/>
                              <a:gd name="T17" fmla="*/ 7 h 370"/>
                              <a:gd name="T18" fmla="*/ 113 w 197"/>
                              <a:gd name="T19" fmla="*/ 3 h 370"/>
                              <a:gd name="T20" fmla="*/ 123 w 197"/>
                              <a:gd name="T21" fmla="*/ 0 h 370"/>
                              <a:gd name="T22" fmla="*/ 134 w 197"/>
                              <a:gd name="T23" fmla="*/ 0 h 370"/>
                              <a:gd name="T24" fmla="*/ 150 w 197"/>
                              <a:gd name="T25" fmla="*/ 1 h 370"/>
                              <a:gd name="T26" fmla="*/ 165 w 197"/>
                              <a:gd name="T27" fmla="*/ 5 h 370"/>
                              <a:gd name="T28" fmla="*/ 181 w 197"/>
                              <a:gd name="T29" fmla="*/ 11 h 370"/>
                              <a:gd name="T30" fmla="*/ 197 w 197"/>
                              <a:gd name="T31" fmla="*/ 19 h 370"/>
                              <a:gd name="T32" fmla="*/ 176 w 197"/>
                              <a:gd name="T33" fmla="*/ 76 h 370"/>
                              <a:gd name="T34" fmla="*/ 165 w 197"/>
                              <a:gd name="T35" fmla="*/ 71 h 370"/>
                              <a:gd name="T36" fmla="*/ 153 w 197"/>
                              <a:gd name="T37" fmla="*/ 66 h 370"/>
                              <a:gd name="T38" fmla="*/ 142 w 197"/>
                              <a:gd name="T39" fmla="*/ 64 h 370"/>
                              <a:gd name="T40" fmla="*/ 131 w 197"/>
                              <a:gd name="T41" fmla="*/ 63 h 370"/>
                              <a:gd name="T42" fmla="*/ 121 w 197"/>
                              <a:gd name="T43" fmla="*/ 64 h 370"/>
                              <a:gd name="T44" fmla="*/ 112 w 197"/>
                              <a:gd name="T45" fmla="*/ 66 h 370"/>
                              <a:gd name="T46" fmla="*/ 103 w 197"/>
                              <a:gd name="T47" fmla="*/ 70 h 370"/>
                              <a:gd name="T48" fmla="*/ 95 w 197"/>
                              <a:gd name="T49" fmla="*/ 75 h 370"/>
                              <a:gd name="T50" fmla="*/ 87 w 197"/>
                              <a:gd name="T51" fmla="*/ 82 h 370"/>
                              <a:gd name="T52" fmla="*/ 81 w 197"/>
                              <a:gd name="T53" fmla="*/ 90 h 370"/>
                              <a:gd name="T54" fmla="*/ 76 w 197"/>
                              <a:gd name="T55" fmla="*/ 99 h 370"/>
                              <a:gd name="T56" fmla="*/ 72 w 197"/>
                              <a:gd name="T57" fmla="*/ 109 h 370"/>
                              <a:gd name="T58" fmla="*/ 67 w 197"/>
                              <a:gd name="T59" fmla="*/ 126 h 370"/>
                              <a:gd name="T60" fmla="*/ 64 w 197"/>
                              <a:gd name="T61" fmla="*/ 143 h 370"/>
                              <a:gd name="T62" fmla="*/ 62 w 197"/>
                              <a:gd name="T63" fmla="*/ 161 h 370"/>
                              <a:gd name="T64" fmla="*/ 62 w 197"/>
                              <a:gd name="T65" fmla="*/ 180 h 370"/>
                              <a:gd name="T66" fmla="*/ 62 w 197"/>
                              <a:gd name="T67" fmla="*/ 370 h 370"/>
                              <a:gd name="T68" fmla="*/ 0 w 197"/>
                              <a:gd name="T69"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97" h="370">
                                <a:moveTo>
                                  <a:pt x="0" y="370"/>
                                </a:moveTo>
                                <a:lnTo>
                                  <a:pt x="0" y="8"/>
                                </a:lnTo>
                                <a:lnTo>
                                  <a:pt x="56" y="8"/>
                                </a:lnTo>
                                <a:lnTo>
                                  <a:pt x="56" y="63"/>
                                </a:lnTo>
                                <a:lnTo>
                                  <a:pt x="66" y="45"/>
                                </a:lnTo>
                                <a:lnTo>
                                  <a:pt x="76" y="31"/>
                                </a:lnTo>
                                <a:lnTo>
                                  <a:pt x="85" y="20"/>
                                </a:lnTo>
                                <a:lnTo>
                                  <a:pt x="95" y="12"/>
                                </a:lnTo>
                                <a:lnTo>
                                  <a:pt x="104" y="7"/>
                                </a:lnTo>
                                <a:lnTo>
                                  <a:pt x="113" y="3"/>
                                </a:lnTo>
                                <a:lnTo>
                                  <a:pt x="123" y="0"/>
                                </a:lnTo>
                                <a:lnTo>
                                  <a:pt x="134" y="0"/>
                                </a:lnTo>
                                <a:lnTo>
                                  <a:pt x="150" y="1"/>
                                </a:lnTo>
                                <a:lnTo>
                                  <a:pt x="165" y="5"/>
                                </a:lnTo>
                                <a:lnTo>
                                  <a:pt x="181" y="11"/>
                                </a:lnTo>
                                <a:lnTo>
                                  <a:pt x="197" y="19"/>
                                </a:lnTo>
                                <a:lnTo>
                                  <a:pt x="176" y="76"/>
                                </a:lnTo>
                                <a:lnTo>
                                  <a:pt x="165" y="71"/>
                                </a:lnTo>
                                <a:lnTo>
                                  <a:pt x="153" y="66"/>
                                </a:lnTo>
                                <a:lnTo>
                                  <a:pt x="142" y="64"/>
                                </a:lnTo>
                                <a:lnTo>
                                  <a:pt x="131" y="63"/>
                                </a:lnTo>
                                <a:lnTo>
                                  <a:pt x="121" y="64"/>
                                </a:lnTo>
                                <a:lnTo>
                                  <a:pt x="112" y="66"/>
                                </a:lnTo>
                                <a:lnTo>
                                  <a:pt x="103" y="70"/>
                                </a:lnTo>
                                <a:lnTo>
                                  <a:pt x="95" y="75"/>
                                </a:lnTo>
                                <a:lnTo>
                                  <a:pt x="87" y="82"/>
                                </a:lnTo>
                                <a:lnTo>
                                  <a:pt x="81" y="90"/>
                                </a:lnTo>
                                <a:lnTo>
                                  <a:pt x="76" y="99"/>
                                </a:lnTo>
                                <a:lnTo>
                                  <a:pt x="72" y="109"/>
                                </a:lnTo>
                                <a:lnTo>
                                  <a:pt x="67" y="126"/>
                                </a:lnTo>
                                <a:lnTo>
                                  <a:pt x="64" y="143"/>
                                </a:lnTo>
                                <a:lnTo>
                                  <a:pt x="62" y="161"/>
                                </a:lnTo>
                                <a:lnTo>
                                  <a:pt x="62" y="180"/>
                                </a:lnTo>
                                <a:lnTo>
                                  <a:pt x="62"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2" name="Freeform 289"/>
                        <wps:cNvSpPr>
                          <a:spLocks/>
                        </wps:cNvSpPr>
                        <wps:spPr bwMode="auto">
                          <a:xfrm>
                            <a:off x="407670" y="2800985"/>
                            <a:ext cx="42545" cy="117475"/>
                          </a:xfrm>
                          <a:custGeom>
                            <a:avLst/>
                            <a:gdLst>
                              <a:gd name="T0" fmla="*/ 168 w 177"/>
                              <a:gd name="T1" fmla="*/ 434 h 494"/>
                              <a:gd name="T2" fmla="*/ 177 w 177"/>
                              <a:gd name="T3" fmla="*/ 488 h 494"/>
                              <a:gd name="T4" fmla="*/ 152 w 177"/>
                              <a:gd name="T5" fmla="*/ 492 h 494"/>
                              <a:gd name="T6" fmla="*/ 130 w 177"/>
                              <a:gd name="T7" fmla="*/ 494 h 494"/>
                              <a:gd name="T8" fmla="*/ 114 w 177"/>
                              <a:gd name="T9" fmla="*/ 493 h 494"/>
                              <a:gd name="T10" fmla="*/ 100 w 177"/>
                              <a:gd name="T11" fmla="*/ 491 h 494"/>
                              <a:gd name="T12" fmla="*/ 88 w 177"/>
                              <a:gd name="T13" fmla="*/ 488 h 494"/>
                              <a:gd name="T14" fmla="*/ 78 w 177"/>
                              <a:gd name="T15" fmla="*/ 483 h 494"/>
                              <a:gd name="T16" fmla="*/ 70 w 177"/>
                              <a:gd name="T17" fmla="*/ 478 h 494"/>
                              <a:gd name="T18" fmla="*/ 63 w 177"/>
                              <a:gd name="T19" fmla="*/ 471 h 494"/>
                              <a:gd name="T20" fmla="*/ 57 w 177"/>
                              <a:gd name="T21" fmla="*/ 464 h 494"/>
                              <a:gd name="T22" fmla="*/ 52 w 177"/>
                              <a:gd name="T23" fmla="*/ 455 h 494"/>
                              <a:gd name="T24" fmla="*/ 49 w 177"/>
                              <a:gd name="T25" fmla="*/ 444 h 494"/>
                              <a:gd name="T26" fmla="*/ 47 w 177"/>
                              <a:gd name="T27" fmla="*/ 429 h 494"/>
                              <a:gd name="T28" fmla="*/ 45 w 177"/>
                              <a:gd name="T29" fmla="*/ 408 h 494"/>
                              <a:gd name="T30" fmla="*/ 45 w 177"/>
                              <a:gd name="T31" fmla="*/ 383 h 494"/>
                              <a:gd name="T32" fmla="*/ 45 w 177"/>
                              <a:gd name="T33" fmla="*/ 175 h 494"/>
                              <a:gd name="T34" fmla="*/ 0 w 177"/>
                              <a:gd name="T35" fmla="*/ 175 h 494"/>
                              <a:gd name="T36" fmla="*/ 0 w 177"/>
                              <a:gd name="T37" fmla="*/ 127 h 494"/>
                              <a:gd name="T38" fmla="*/ 45 w 177"/>
                              <a:gd name="T39" fmla="*/ 127 h 494"/>
                              <a:gd name="T40" fmla="*/ 45 w 177"/>
                              <a:gd name="T41" fmla="*/ 37 h 494"/>
                              <a:gd name="T42" fmla="*/ 106 w 177"/>
                              <a:gd name="T43" fmla="*/ 0 h 494"/>
                              <a:gd name="T44" fmla="*/ 106 w 177"/>
                              <a:gd name="T45" fmla="*/ 127 h 494"/>
                              <a:gd name="T46" fmla="*/ 168 w 177"/>
                              <a:gd name="T47" fmla="*/ 127 h 494"/>
                              <a:gd name="T48" fmla="*/ 168 w 177"/>
                              <a:gd name="T49" fmla="*/ 175 h 494"/>
                              <a:gd name="T50" fmla="*/ 106 w 177"/>
                              <a:gd name="T51" fmla="*/ 175 h 494"/>
                              <a:gd name="T52" fmla="*/ 106 w 177"/>
                              <a:gd name="T53" fmla="*/ 386 h 494"/>
                              <a:gd name="T54" fmla="*/ 107 w 177"/>
                              <a:gd name="T55" fmla="*/ 408 h 494"/>
                              <a:gd name="T56" fmla="*/ 109 w 177"/>
                              <a:gd name="T57" fmla="*/ 420 h 494"/>
                              <a:gd name="T58" fmla="*/ 113 w 177"/>
                              <a:gd name="T59" fmla="*/ 427 h 494"/>
                              <a:gd name="T60" fmla="*/ 120 w 177"/>
                              <a:gd name="T61" fmla="*/ 432 h 494"/>
                              <a:gd name="T62" fmla="*/ 129 w 177"/>
                              <a:gd name="T63" fmla="*/ 435 h 494"/>
                              <a:gd name="T64" fmla="*/ 141 w 177"/>
                              <a:gd name="T65" fmla="*/ 437 h 494"/>
                              <a:gd name="T66" fmla="*/ 168 w 177"/>
                              <a:gd name="T67" fmla="*/ 434 h 4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7" h="494">
                                <a:moveTo>
                                  <a:pt x="168" y="434"/>
                                </a:moveTo>
                                <a:lnTo>
                                  <a:pt x="177" y="488"/>
                                </a:lnTo>
                                <a:lnTo>
                                  <a:pt x="152" y="492"/>
                                </a:lnTo>
                                <a:lnTo>
                                  <a:pt x="130" y="494"/>
                                </a:lnTo>
                                <a:lnTo>
                                  <a:pt x="114" y="493"/>
                                </a:lnTo>
                                <a:lnTo>
                                  <a:pt x="100" y="491"/>
                                </a:lnTo>
                                <a:lnTo>
                                  <a:pt x="88" y="488"/>
                                </a:lnTo>
                                <a:lnTo>
                                  <a:pt x="78" y="483"/>
                                </a:lnTo>
                                <a:lnTo>
                                  <a:pt x="70" y="478"/>
                                </a:lnTo>
                                <a:lnTo>
                                  <a:pt x="63" y="471"/>
                                </a:lnTo>
                                <a:lnTo>
                                  <a:pt x="57" y="464"/>
                                </a:lnTo>
                                <a:lnTo>
                                  <a:pt x="52" y="455"/>
                                </a:lnTo>
                                <a:lnTo>
                                  <a:pt x="49" y="444"/>
                                </a:lnTo>
                                <a:lnTo>
                                  <a:pt x="47" y="429"/>
                                </a:lnTo>
                                <a:lnTo>
                                  <a:pt x="45" y="408"/>
                                </a:lnTo>
                                <a:lnTo>
                                  <a:pt x="45" y="383"/>
                                </a:lnTo>
                                <a:lnTo>
                                  <a:pt x="45" y="175"/>
                                </a:lnTo>
                                <a:lnTo>
                                  <a:pt x="0" y="175"/>
                                </a:lnTo>
                                <a:lnTo>
                                  <a:pt x="0" y="127"/>
                                </a:lnTo>
                                <a:lnTo>
                                  <a:pt x="45" y="127"/>
                                </a:lnTo>
                                <a:lnTo>
                                  <a:pt x="45" y="37"/>
                                </a:lnTo>
                                <a:lnTo>
                                  <a:pt x="106" y="0"/>
                                </a:lnTo>
                                <a:lnTo>
                                  <a:pt x="106" y="127"/>
                                </a:lnTo>
                                <a:lnTo>
                                  <a:pt x="168" y="127"/>
                                </a:lnTo>
                                <a:lnTo>
                                  <a:pt x="168" y="175"/>
                                </a:lnTo>
                                <a:lnTo>
                                  <a:pt x="106" y="175"/>
                                </a:lnTo>
                                <a:lnTo>
                                  <a:pt x="106" y="386"/>
                                </a:lnTo>
                                <a:lnTo>
                                  <a:pt x="107" y="408"/>
                                </a:lnTo>
                                <a:lnTo>
                                  <a:pt x="109" y="420"/>
                                </a:lnTo>
                                <a:lnTo>
                                  <a:pt x="113" y="427"/>
                                </a:lnTo>
                                <a:lnTo>
                                  <a:pt x="120" y="432"/>
                                </a:lnTo>
                                <a:lnTo>
                                  <a:pt x="129" y="435"/>
                                </a:lnTo>
                                <a:lnTo>
                                  <a:pt x="141" y="437"/>
                                </a:lnTo>
                                <a:lnTo>
                                  <a:pt x="168" y="43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3" name="Freeform 290"/>
                        <wps:cNvSpPr>
                          <a:spLocks noEditPoints="1"/>
                        </wps:cNvSpPr>
                        <wps:spPr bwMode="auto">
                          <a:xfrm>
                            <a:off x="456565" y="2829560"/>
                            <a:ext cx="80645" cy="90170"/>
                          </a:xfrm>
                          <a:custGeom>
                            <a:avLst/>
                            <a:gdLst>
                              <a:gd name="T0" fmla="*/ 1 w 339"/>
                              <a:gd name="T1" fmla="*/ 165 h 378"/>
                              <a:gd name="T2" fmla="*/ 8 w 339"/>
                              <a:gd name="T3" fmla="*/ 121 h 378"/>
                              <a:gd name="T4" fmla="*/ 22 w 339"/>
                              <a:gd name="T5" fmla="*/ 84 h 378"/>
                              <a:gd name="T6" fmla="*/ 43 w 339"/>
                              <a:gd name="T7" fmla="*/ 53 h 378"/>
                              <a:gd name="T8" fmla="*/ 68 w 339"/>
                              <a:gd name="T9" fmla="*/ 30 h 378"/>
                              <a:gd name="T10" fmla="*/ 94 w 339"/>
                              <a:gd name="T11" fmla="*/ 15 h 378"/>
                              <a:gd name="T12" fmla="*/ 122 w 339"/>
                              <a:gd name="T13" fmla="*/ 5 h 378"/>
                              <a:gd name="T14" fmla="*/ 153 w 339"/>
                              <a:gd name="T15" fmla="*/ 0 h 378"/>
                              <a:gd name="T16" fmla="*/ 188 w 339"/>
                              <a:gd name="T17" fmla="*/ 0 h 378"/>
                              <a:gd name="T18" fmla="*/ 222 w 339"/>
                              <a:gd name="T19" fmla="*/ 7 h 378"/>
                              <a:gd name="T20" fmla="*/ 252 w 339"/>
                              <a:gd name="T21" fmla="*/ 19 h 378"/>
                              <a:gd name="T22" fmla="*/ 279 w 339"/>
                              <a:gd name="T23" fmla="*/ 37 h 378"/>
                              <a:gd name="T24" fmla="*/ 303 w 339"/>
                              <a:gd name="T25" fmla="*/ 61 h 378"/>
                              <a:gd name="T26" fmla="*/ 321 w 339"/>
                              <a:gd name="T27" fmla="*/ 91 h 378"/>
                              <a:gd name="T28" fmla="*/ 333 w 339"/>
                              <a:gd name="T29" fmla="*/ 124 h 378"/>
                              <a:gd name="T30" fmla="*/ 338 w 339"/>
                              <a:gd name="T31" fmla="*/ 163 h 378"/>
                              <a:gd name="T32" fmla="*/ 338 w 339"/>
                              <a:gd name="T33" fmla="*/ 217 h 378"/>
                              <a:gd name="T34" fmla="*/ 327 w 339"/>
                              <a:gd name="T35" fmla="*/ 272 h 378"/>
                              <a:gd name="T36" fmla="*/ 307 w 339"/>
                              <a:gd name="T37" fmla="*/ 313 h 378"/>
                              <a:gd name="T38" fmla="*/ 276 w 339"/>
                              <a:gd name="T39" fmla="*/ 344 h 378"/>
                              <a:gd name="T40" fmla="*/ 237 w 339"/>
                              <a:gd name="T41" fmla="*/ 366 h 378"/>
                              <a:gd name="T42" fmla="*/ 193 w 339"/>
                              <a:gd name="T43" fmla="*/ 377 h 378"/>
                              <a:gd name="T44" fmla="*/ 151 w 339"/>
                              <a:gd name="T45" fmla="*/ 377 h 378"/>
                              <a:gd name="T46" fmla="*/ 117 w 339"/>
                              <a:gd name="T47" fmla="*/ 371 h 378"/>
                              <a:gd name="T48" fmla="*/ 86 w 339"/>
                              <a:gd name="T49" fmla="*/ 359 h 378"/>
                              <a:gd name="T50" fmla="*/ 59 w 339"/>
                              <a:gd name="T51" fmla="*/ 341 h 378"/>
                              <a:gd name="T52" fmla="*/ 36 w 339"/>
                              <a:gd name="T53" fmla="*/ 317 h 378"/>
                              <a:gd name="T54" fmla="*/ 18 w 339"/>
                              <a:gd name="T55" fmla="*/ 287 h 378"/>
                              <a:gd name="T56" fmla="*/ 6 w 339"/>
                              <a:gd name="T57" fmla="*/ 252 h 378"/>
                              <a:gd name="T58" fmla="*/ 1 w 339"/>
                              <a:gd name="T59" fmla="*/ 211 h 378"/>
                              <a:gd name="T60" fmla="*/ 63 w 339"/>
                              <a:gd name="T61" fmla="*/ 189 h 378"/>
                              <a:gd name="T62" fmla="*/ 65 w 339"/>
                              <a:gd name="T63" fmla="*/ 222 h 378"/>
                              <a:gd name="T64" fmla="*/ 71 w 339"/>
                              <a:gd name="T65" fmla="*/ 250 h 378"/>
                              <a:gd name="T66" fmla="*/ 80 w 339"/>
                              <a:gd name="T67" fmla="*/ 274 h 378"/>
                              <a:gd name="T68" fmla="*/ 93 w 339"/>
                              <a:gd name="T69" fmla="*/ 293 h 378"/>
                              <a:gd name="T70" fmla="*/ 109 w 339"/>
                              <a:gd name="T71" fmla="*/ 308 h 378"/>
                              <a:gd name="T72" fmla="*/ 128 w 339"/>
                              <a:gd name="T73" fmla="*/ 319 h 378"/>
                              <a:gd name="T74" fmla="*/ 148 w 339"/>
                              <a:gd name="T75" fmla="*/ 326 h 378"/>
                              <a:gd name="T76" fmla="*/ 170 w 339"/>
                              <a:gd name="T77" fmla="*/ 328 h 378"/>
                              <a:gd name="T78" fmla="*/ 192 w 339"/>
                              <a:gd name="T79" fmla="*/ 326 h 378"/>
                              <a:gd name="T80" fmla="*/ 212 w 339"/>
                              <a:gd name="T81" fmla="*/ 319 h 378"/>
                              <a:gd name="T82" fmla="*/ 230 w 339"/>
                              <a:gd name="T83" fmla="*/ 308 h 378"/>
                              <a:gd name="T84" fmla="*/ 246 w 339"/>
                              <a:gd name="T85" fmla="*/ 293 h 378"/>
                              <a:gd name="T86" fmla="*/ 259 w 339"/>
                              <a:gd name="T87" fmla="*/ 273 h 378"/>
                              <a:gd name="T88" fmla="*/ 269 w 339"/>
                              <a:gd name="T89" fmla="*/ 249 h 378"/>
                              <a:gd name="T90" fmla="*/ 274 w 339"/>
                              <a:gd name="T91" fmla="*/ 220 h 378"/>
                              <a:gd name="T92" fmla="*/ 276 w 339"/>
                              <a:gd name="T93" fmla="*/ 187 h 378"/>
                              <a:gd name="T94" fmla="*/ 274 w 339"/>
                              <a:gd name="T95" fmla="*/ 155 h 378"/>
                              <a:gd name="T96" fmla="*/ 268 w 339"/>
                              <a:gd name="T97" fmla="*/ 128 h 378"/>
                              <a:gd name="T98" fmla="*/ 259 w 339"/>
                              <a:gd name="T99" fmla="*/ 104 h 378"/>
                              <a:gd name="T100" fmla="*/ 246 w 339"/>
                              <a:gd name="T101" fmla="*/ 85 h 378"/>
                              <a:gd name="T102" fmla="*/ 229 w 339"/>
                              <a:gd name="T103" fmla="*/ 70 h 378"/>
                              <a:gd name="T104" fmla="*/ 211 w 339"/>
                              <a:gd name="T105" fmla="*/ 59 h 378"/>
                              <a:gd name="T106" fmla="*/ 191 w 339"/>
                              <a:gd name="T107" fmla="*/ 53 h 378"/>
                              <a:gd name="T108" fmla="*/ 170 w 339"/>
                              <a:gd name="T109" fmla="*/ 50 h 378"/>
                              <a:gd name="T110" fmla="*/ 148 w 339"/>
                              <a:gd name="T111" fmla="*/ 53 h 378"/>
                              <a:gd name="T112" fmla="*/ 128 w 339"/>
                              <a:gd name="T113" fmla="*/ 59 h 378"/>
                              <a:gd name="T114" fmla="*/ 109 w 339"/>
                              <a:gd name="T115" fmla="*/ 70 h 378"/>
                              <a:gd name="T116" fmla="*/ 93 w 339"/>
                              <a:gd name="T117" fmla="*/ 85 h 378"/>
                              <a:gd name="T118" fmla="*/ 80 w 339"/>
                              <a:gd name="T119" fmla="*/ 104 h 378"/>
                              <a:gd name="T120" fmla="*/ 71 w 339"/>
                              <a:gd name="T121" fmla="*/ 128 h 378"/>
                              <a:gd name="T122" fmla="*/ 65 w 339"/>
                              <a:gd name="T123" fmla="*/ 156 h 378"/>
                              <a:gd name="T124" fmla="*/ 63 w 339"/>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39" h="378">
                                <a:moveTo>
                                  <a:pt x="0" y="189"/>
                                </a:moveTo>
                                <a:lnTo>
                                  <a:pt x="1" y="165"/>
                                </a:lnTo>
                                <a:lnTo>
                                  <a:pt x="3" y="142"/>
                                </a:lnTo>
                                <a:lnTo>
                                  <a:pt x="8" y="121"/>
                                </a:lnTo>
                                <a:lnTo>
                                  <a:pt x="14" y="101"/>
                                </a:lnTo>
                                <a:lnTo>
                                  <a:pt x="22" y="84"/>
                                </a:lnTo>
                                <a:lnTo>
                                  <a:pt x="31" y="67"/>
                                </a:lnTo>
                                <a:lnTo>
                                  <a:pt x="43" y="53"/>
                                </a:lnTo>
                                <a:lnTo>
                                  <a:pt x="56" y="40"/>
                                </a:lnTo>
                                <a:lnTo>
                                  <a:pt x="68" y="30"/>
                                </a:lnTo>
                                <a:lnTo>
                                  <a:pt x="80" y="22"/>
                                </a:lnTo>
                                <a:lnTo>
                                  <a:pt x="94" y="15"/>
                                </a:lnTo>
                                <a:lnTo>
                                  <a:pt x="108" y="10"/>
                                </a:lnTo>
                                <a:lnTo>
                                  <a:pt x="122" y="5"/>
                                </a:lnTo>
                                <a:lnTo>
                                  <a:pt x="137" y="2"/>
                                </a:lnTo>
                                <a:lnTo>
                                  <a:pt x="153" y="0"/>
                                </a:lnTo>
                                <a:lnTo>
                                  <a:pt x="170" y="0"/>
                                </a:lnTo>
                                <a:lnTo>
                                  <a:pt x="188" y="0"/>
                                </a:lnTo>
                                <a:lnTo>
                                  <a:pt x="205" y="3"/>
                                </a:lnTo>
                                <a:lnTo>
                                  <a:pt x="222" y="7"/>
                                </a:lnTo>
                                <a:lnTo>
                                  <a:pt x="238" y="12"/>
                                </a:lnTo>
                                <a:lnTo>
                                  <a:pt x="252" y="19"/>
                                </a:lnTo>
                                <a:lnTo>
                                  <a:pt x="266" y="27"/>
                                </a:lnTo>
                                <a:lnTo>
                                  <a:pt x="279" y="37"/>
                                </a:lnTo>
                                <a:lnTo>
                                  <a:pt x="292" y="49"/>
                                </a:lnTo>
                                <a:lnTo>
                                  <a:pt x="303" y="61"/>
                                </a:lnTo>
                                <a:lnTo>
                                  <a:pt x="313" y="75"/>
                                </a:lnTo>
                                <a:lnTo>
                                  <a:pt x="321" y="91"/>
                                </a:lnTo>
                                <a:lnTo>
                                  <a:pt x="327" y="107"/>
                                </a:lnTo>
                                <a:lnTo>
                                  <a:pt x="333" y="124"/>
                                </a:lnTo>
                                <a:lnTo>
                                  <a:pt x="336" y="143"/>
                                </a:lnTo>
                                <a:lnTo>
                                  <a:pt x="338" y="163"/>
                                </a:lnTo>
                                <a:lnTo>
                                  <a:pt x="339" y="184"/>
                                </a:lnTo>
                                <a:lnTo>
                                  <a:pt x="338" y="217"/>
                                </a:lnTo>
                                <a:lnTo>
                                  <a:pt x="334" y="246"/>
                                </a:lnTo>
                                <a:lnTo>
                                  <a:pt x="327" y="272"/>
                                </a:lnTo>
                                <a:lnTo>
                                  <a:pt x="318" y="294"/>
                                </a:lnTo>
                                <a:lnTo>
                                  <a:pt x="307" y="313"/>
                                </a:lnTo>
                                <a:lnTo>
                                  <a:pt x="292" y="329"/>
                                </a:lnTo>
                                <a:lnTo>
                                  <a:pt x="276" y="344"/>
                                </a:lnTo>
                                <a:lnTo>
                                  <a:pt x="257" y="356"/>
                                </a:lnTo>
                                <a:lnTo>
                                  <a:pt x="237" y="366"/>
                                </a:lnTo>
                                <a:lnTo>
                                  <a:pt x="215" y="373"/>
                                </a:lnTo>
                                <a:lnTo>
                                  <a:pt x="193" y="377"/>
                                </a:lnTo>
                                <a:lnTo>
                                  <a:pt x="170" y="378"/>
                                </a:lnTo>
                                <a:lnTo>
                                  <a:pt x="151" y="377"/>
                                </a:lnTo>
                                <a:lnTo>
                                  <a:pt x="133" y="375"/>
                                </a:lnTo>
                                <a:lnTo>
                                  <a:pt x="117" y="371"/>
                                </a:lnTo>
                                <a:lnTo>
                                  <a:pt x="101" y="366"/>
                                </a:lnTo>
                                <a:lnTo>
                                  <a:pt x="86" y="359"/>
                                </a:lnTo>
                                <a:lnTo>
                                  <a:pt x="72" y="351"/>
                                </a:lnTo>
                                <a:lnTo>
                                  <a:pt x="59" y="341"/>
                                </a:lnTo>
                                <a:lnTo>
                                  <a:pt x="47" y="329"/>
                                </a:lnTo>
                                <a:lnTo>
                                  <a:pt x="36" y="317"/>
                                </a:lnTo>
                                <a:lnTo>
                                  <a:pt x="26" y="302"/>
                                </a:lnTo>
                                <a:lnTo>
                                  <a:pt x="18" y="287"/>
                                </a:lnTo>
                                <a:lnTo>
                                  <a:pt x="12" y="270"/>
                                </a:lnTo>
                                <a:lnTo>
                                  <a:pt x="6" y="252"/>
                                </a:lnTo>
                                <a:lnTo>
                                  <a:pt x="3" y="232"/>
                                </a:lnTo>
                                <a:lnTo>
                                  <a:pt x="1" y="211"/>
                                </a:lnTo>
                                <a:lnTo>
                                  <a:pt x="0" y="189"/>
                                </a:lnTo>
                                <a:moveTo>
                                  <a:pt x="63" y="189"/>
                                </a:moveTo>
                                <a:lnTo>
                                  <a:pt x="63" y="206"/>
                                </a:lnTo>
                                <a:lnTo>
                                  <a:pt x="65" y="222"/>
                                </a:lnTo>
                                <a:lnTo>
                                  <a:pt x="67" y="236"/>
                                </a:lnTo>
                                <a:lnTo>
                                  <a:pt x="71" y="250"/>
                                </a:lnTo>
                                <a:lnTo>
                                  <a:pt x="75" y="262"/>
                                </a:lnTo>
                                <a:lnTo>
                                  <a:pt x="80" y="274"/>
                                </a:lnTo>
                                <a:lnTo>
                                  <a:pt x="86" y="284"/>
                                </a:lnTo>
                                <a:lnTo>
                                  <a:pt x="93" y="293"/>
                                </a:lnTo>
                                <a:lnTo>
                                  <a:pt x="101" y="301"/>
                                </a:lnTo>
                                <a:lnTo>
                                  <a:pt x="109" y="308"/>
                                </a:lnTo>
                                <a:lnTo>
                                  <a:pt x="118" y="314"/>
                                </a:lnTo>
                                <a:lnTo>
                                  <a:pt x="128" y="319"/>
                                </a:lnTo>
                                <a:lnTo>
                                  <a:pt x="137" y="323"/>
                                </a:lnTo>
                                <a:lnTo>
                                  <a:pt x="148" y="326"/>
                                </a:lnTo>
                                <a:lnTo>
                                  <a:pt x="158" y="327"/>
                                </a:lnTo>
                                <a:lnTo>
                                  <a:pt x="170" y="328"/>
                                </a:lnTo>
                                <a:lnTo>
                                  <a:pt x="181" y="327"/>
                                </a:lnTo>
                                <a:lnTo>
                                  <a:pt x="192" y="326"/>
                                </a:lnTo>
                                <a:lnTo>
                                  <a:pt x="202" y="323"/>
                                </a:lnTo>
                                <a:lnTo>
                                  <a:pt x="212" y="319"/>
                                </a:lnTo>
                                <a:lnTo>
                                  <a:pt x="221" y="314"/>
                                </a:lnTo>
                                <a:lnTo>
                                  <a:pt x="230" y="308"/>
                                </a:lnTo>
                                <a:lnTo>
                                  <a:pt x="238" y="301"/>
                                </a:lnTo>
                                <a:lnTo>
                                  <a:pt x="246" y="293"/>
                                </a:lnTo>
                                <a:lnTo>
                                  <a:pt x="253" y="284"/>
                                </a:lnTo>
                                <a:lnTo>
                                  <a:pt x="259" y="273"/>
                                </a:lnTo>
                                <a:lnTo>
                                  <a:pt x="264" y="262"/>
                                </a:lnTo>
                                <a:lnTo>
                                  <a:pt x="269" y="249"/>
                                </a:lnTo>
                                <a:lnTo>
                                  <a:pt x="272" y="235"/>
                                </a:lnTo>
                                <a:lnTo>
                                  <a:pt x="274" y="220"/>
                                </a:lnTo>
                                <a:lnTo>
                                  <a:pt x="276" y="204"/>
                                </a:lnTo>
                                <a:lnTo>
                                  <a:pt x="276" y="187"/>
                                </a:lnTo>
                                <a:lnTo>
                                  <a:pt x="276" y="171"/>
                                </a:lnTo>
                                <a:lnTo>
                                  <a:pt x="274" y="155"/>
                                </a:lnTo>
                                <a:lnTo>
                                  <a:pt x="272" y="141"/>
                                </a:lnTo>
                                <a:lnTo>
                                  <a:pt x="268" y="128"/>
                                </a:lnTo>
                                <a:lnTo>
                                  <a:pt x="264" y="116"/>
                                </a:lnTo>
                                <a:lnTo>
                                  <a:pt x="259" y="104"/>
                                </a:lnTo>
                                <a:lnTo>
                                  <a:pt x="253" y="94"/>
                                </a:lnTo>
                                <a:lnTo>
                                  <a:pt x="246" y="85"/>
                                </a:lnTo>
                                <a:lnTo>
                                  <a:pt x="238" y="77"/>
                                </a:lnTo>
                                <a:lnTo>
                                  <a:pt x="229" y="70"/>
                                </a:lnTo>
                                <a:lnTo>
                                  <a:pt x="221" y="64"/>
                                </a:lnTo>
                                <a:lnTo>
                                  <a:pt x="211" y="59"/>
                                </a:lnTo>
                                <a:lnTo>
                                  <a:pt x="202" y="55"/>
                                </a:lnTo>
                                <a:lnTo>
                                  <a:pt x="191" y="53"/>
                                </a:lnTo>
                                <a:lnTo>
                                  <a:pt x="181" y="51"/>
                                </a:lnTo>
                                <a:lnTo>
                                  <a:pt x="170" y="50"/>
                                </a:lnTo>
                                <a:lnTo>
                                  <a:pt x="158" y="51"/>
                                </a:lnTo>
                                <a:lnTo>
                                  <a:pt x="148" y="53"/>
                                </a:lnTo>
                                <a:lnTo>
                                  <a:pt x="137" y="55"/>
                                </a:lnTo>
                                <a:lnTo>
                                  <a:pt x="128" y="59"/>
                                </a:lnTo>
                                <a:lnTo>
                                  <a:pt x="118" y="64"/>
                                </a:lnTo>
                                <a:lnTo>
                                  <a:pt x="109" y="70"/>
                                </a:lnTo>
                                <a:lnTo>
                                  <a:pt x="101" y="77"/>
                                </a:lnTo>
                                <a:lnTo>
                                  <a:pt x="93" y="85"/>
                                </a:lnTo>
                                <a:lnTo>
                                  <a:pt x="86" y="94"/>
                                </a:lnTo>
                                <a:lnTo>
                                  <a:pt x="80" y="104"/>
                                </a:lnTo>
                                <a:lnTo>
                                  <a:pt x="75" y="116"/>
                                </a:lnTo>
                                <a:lnTo>
                                  <a:pt x="71" y="128"/>
                                </a:lnTo>
                                <a:lnTo>
                                  <a:pt x="67" y="142"/>
                                </a:lnTo>
                                <a:lnTo>
                                  <a:pt x="65" y="156"/>
                                </a:lnTo>
                                <a:lnTo>
                                  <a:pt x="63"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4" name="Freeform 291"/>
                        <wps:cNvSpPr>
                          <a:spLocks/>
                        </wps:cNvSpPr>
                        <wps:spPr bwMode="auto">
                          <a:xfrm>
                            <a:off x="0" y="2982595"/>
                            <a:ext cx="50165" cy="120650"/>
                          </a:xfrm>
                          <a:custGeom>
                            <a:avLst/>
                            <a:gdLst>
                              <a:gd name="T0" fmla="*/ 54 w 212"/>
                              <a:gd name="T1" fmla="*/ 508 h 508"/>
                              <a:gd name="T2" fmla="*/ 54 w 212"/>
                              <a:gd name="T3" fmla="*/ 194 h 508"/>
                              <a:gd name="T4" fmla="*/ 0 w 212"/>
                              <a:gd name="T5" fmla="*/ 194 h 508"/>
                              <a:gd name="T6" fmla="*/ 0 w 212"/>
                              <a:gd name="T7" fmla="*/ 146 h 508"/>
                              <a:gd name="T8" fmla="*/ 54 w 212"/>
                              <a:gd name="T9" fmla="*/ 146 h 508"/>
                              <a:gd name="T10" fmla="*/ 54 w 212"/>
                              <a:gd name="T11" fmla="*/ 108 h 508"/>
                              <a:gd name="T12" fmla="*/ 56 w 212"/>
                              <a:gd name="T13" fmla="*/ 76 h 508"/>
                              <a:gd name="T14" fmla="*/ 58 w 212"/>
                              <a:gd name="T15" fmla="*/ 63 h 508"/>
                              <a:gd name="T16" fmla="*/ 61 w 212"/>
                              <a:gd name="T17" fmla="*/ 53 h 508"/>
                              <a:gd name="T18" fmla="*/ 66 w 212"/>
                              <a:gd name="T19" fmla="*/ 42 h 508"/>
                              <a:gd name="T20" fmla="*/ 73 w 212"/>
                              <a:gd name="T21" fmla="*/ 32 h 508"/>
                              <a:gd name="T22" fmla="*/ 82 w 212"/>
                              <a:gd name="T23" fmla="*/ 23 h 508"/>
                              <a:gd name="T24" fmla="*/ 92 w 212"/>
                              <a:gd name="T25" fmla="*/ 15 h 508"/>
                              <a:gd name="T26" fmla="*/ 104 w 212"/>
                              <a:gd name="T27" fmla="*/ 8 h 508"/>
                              <a:gd name="T28" fmla="*/ 119 w 212"/>
                              <a:gd name="T29" fmla="*/ 4 h 508"/>
                              <a:gd name="T30" fmla="*/ 135 w 212"/>
                              <a:gd name="T31" fmla="*/ 1 h 508"/>
                              <a:gd name="T32" fmla="*/ 155 w 212"/>
                              <a:gd name="T33" fmla="*/ 0 h 508"/>
                              <a:gd name="T34" fmla="*/ 182 w 212"/>
                              <a:gd name="T35" fmla="*/ 1 h 508"/>
                              <a:gd name="T36" fmla="*/ 212 w 212"/>
                              <a:gd name="T37" fmla="*/ 6 h 508"/>
                              <a:gd name="T38" fmla="*/ 203 w 212"/>
                              <a:gd name="T39" fmla="*/ 60 h 508"/>
                              <a:gd name="T40" fmla="*/ 184 w 212"/>
                              <a:gd name="T41" fmla="*/ 57 h 508"/>
                              <a:gd name="T42" fmla="*/ 166 w 212"/>
                              <a:gd name="T43" fmla="*/ 56 h 508"/>
                              <a:gd name="T44" fmla="*/ 153 w 212"/>
                              <a:gd name="T45" fmla="*/ 57 h 508"/>
                              <a:gd name="T46" fmla="*/ 143 w 212"/>
                              <a:gd name="T47" fmla="*/ 59 h 508"/>
                              <a:gd name="T48" fmla="*/ 134 w 212"/>
                              <a:gd name="T49" fmla="*/ 63 h 508"/>
                              <a:gd name="T50" fmla="*/ 127 w 212"/>
                              <a:gd name="T51" fmla="*/ 68 h 508"/>
                              <a:gd name="T52" fmla="*/ 122 w 212"/>
                              <a:gd name="T53" fmla="*/ 75 h 508"/>
                              <a:gd name="T54" fmla="*/ 118 w 212"/>
                              <a:gd name="T55" fmla="*/ 85 h 508"/>
                              <a:gd name="T56" fmla="*/ 116 w 212"/>
                              <a:gd name="T57" fmla="*/ 98 h 508"/>
                              <a:gd name="T58" fmla="*/ 115 w 212"/>
                              <a:gd name="T59" fmla="*/ 113 h 508"/>
                              <a:gd name="T60" fmla="*/ 115 w 212"/>
                              <a:gd name="T61" fmla="*/ 146 h 508"/>
                              <a:gd name="T62" fmla="*/ 186 w 212"/>
                              <a:gd name="T63" fmla="*/ 146 h 508"/>
                              <a:gd name="T64" fmla="*/ 186 w 212"/>
                              <a:gd name="T65" fmla="*/ 194 h 508"/>
                              <a:gd name="T66" fmla="*/ 115 w 212"/>
                              <a:gd name="T67" fmla="*/ 194 h 508"/>
                              <a:gd name="T68" fmla="*/ 115 w 212"/>
                              <a:gd name="T69" fmla="*/ 508 h 508"/>
                              <a:gd name="T70" fmla="*/ 54 w 212"/>
                              <a:gd name="T71" fmla="*/ 508 h 5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2" h="508">
                                <a:moveTo>
                                  <a:pt x="54" y="508"/>
                                </a:moveTo>
                                <a:lnTo>
                                  <a:pt x="54" y="194"/>
                                </a:lnTo>
                                <a:lnTo>
                                  <a:pt x="0" y="194"/>
                                </a:lnTo>
                                <a:lnTo>
                                  <a:pt x="0" y="146"/>
                                </a:lnTo>
                                <a:lnTo>
                                  <a:pt x="54" y="146"/>
                                </a:lnTo>
                                <a:lnTo>
                                  <a:pt x="54" y="108"/>
                                </a:lnTo>
                                <a:lnTo>
                                  <a:pt x="56" y="76"/>
                                </a:lnTo>
                                <a:lnTo>
                                  <a:pt x="58" y="63"/>
                                </a:lnTo>
                                <a:lnTo>
                                  <a:pt x="61" y="53"/>
                                </a:lnTo>
                                <a:lnTo>
                                  <a:pt x="66" y="42"/>
                                </a:lnTo>
                                <a:lnTo>
                                  <a:pt x="73" y="32"/>
                                </a:lnTo>
                                <a:lnTo>
                                  <a:pt x="82" y="23"/>
                                </a:lnTo>
                                <a:lnTo>
                                  <a:pt x="92" y="15"/>
                                </a:lnTo>
                                <a:lnTo>
                                  <a:pt x="104" y="8"/>
                                </a:lnTo>
                                <a:lnTo>
                                  <a:pt x="119" y="4"/>
                                </a:lnTo>
                                <a:lnTo>
                                  <a:pt x="135" y="1"/>
                                </a:lnTo>
                                <a:lnTo>
                                  <a:pt x="155" y="0"/>
                                </a:lnTo>
                                <a:lnTo>
                                  <a:pt x="182" y="1"/>
                                </a:lnTo>
                                <a:lnTo>
                                  <a:pt x="212" y="6"/>
                                </a:lnTo>
                                <a:lnTo>
                                  <a:pt x="203" y="60"/>
                                </a:lnTo>
                                <a:lnTo>
                                  <a:pt x="184" y="57"/>
                                </a:lnTo>
                                <a:lnTo>
                                  <a:pt x="166" y="56"/>
                                </a:lnTo>
                                <a:lnTo>
                                  <a:pt x="153" y="57"/>
                                </a:lnTo>
                                <a:lnTo>
                                  <a:pt x="143" y="59"/>
                                </a:lnTo>
                                <a:lnTo>
                                  <a:pt x="134" y="63"/>
                                </a:lnTo>
                                <a:lnTo>
                                  <a:pt x="127" y="68"/>
                                </a:lnTo>
                                <a:lnTo>
                                  <a:pt x="122" y="75"/>
                                </a:lnTo>
                                <a:lnTo>
                                  <a:pt x="118" y="85"/>
                                </a:lnTo>
                                <a:lnTo>
                                  <a:pt x="116" y="98"/>
                                </a:lnTo>
                                <a:lnTo>
                                  <a:pt x="115" y="113"/>
                                </a:lnTo>
                                <a:lnTo>
                                  <a:pt x="115" y="146"/>
                                </a:lnTo>
                                <a:lnTo>
                                  <a:pt x="186" y="146"/>
                                </a:lnTo>
                                <a:lnTo>
                                  <a:pt x="186" y="194"/>
                                </a:lnTo>
                                <a:lnTo>
                                  <a:pt x="115" y="194"/>
                                </a:lnTo>
                                <a:lnTo>
                                  <a:pt x="115" y="508"/>
                                </a:lnTo>
                                <a:lnTo>
                                  <a:pt x="54" y="508"/>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5" name="Freeform 292"/>
                        <wps:cNvSpPr>
                          <a:spLocks noEditPoints="1"/>
                        </wps:cNvSpPr>
                        <wps:spPr bwMode="auto">
                          <a:xfrm>
                            <a:off x="50800" y="3014980"/>
                            <a:ext cx="79375" cy="90170"/>
                          </a:xfrm>
                          <a:custGeom>
                            <a:avLst/>
                            <a:gdLst>
                              <a:gd name="T0" fmla="*/ 224 w 333"/>
                              <a:gd name="T1" fmla="*/ 350 h 379"/>
                              <a:gd name="T2" fmla="*/ 175 w 333"/>
                              <a:gd name="T3" fmla="*/ 372 h 379"/>
                              <a:gd name="T4" fmla="*/ 124 w 333"/>
                              <a:gd name="T5" fmla="*/ 379 h 379"/>
                              <a:gd name="T6" fmla="*/ 71 w 333"/>
                              <a:gd name="T7" fmla="*/ 371 h 379"/>
                              <a:gd name="T8" fmla="*/ 40 w 333"/>
                              <a:gd name="T9" fmla="*/ 356 h 379"/>
                              <a:gd name="T10" fmla="*/ 18 w 333"/>
                              <a:gd name="T11" fmla="*/ 334 h 379"/>
                              <a:gd name="T12" fmla="*/ 4 w 333"/>
                              <a:gd name="T13" fmla="*/ 307 h 379"/>
                              <a:gd name="T14" fmla="*/ 0 w 333"/>
                              <a:gd name="T15" fmla="*/ 275 h 379"/>
                              <a:gd name="T16" fmla="*/ 7 w 333"/>
                              <a:gd name="T17" fmla="*/ 238 h 379"/>
                              <a:gd name="T18" fmla="*/ 26 w 333"/>
                              <a:gd name="T19" fmla="*/ 206 h 379"/>
                              <a:gd name="T20" fmla="*/ 54 w 333"/>
                              <a:gd name="T21" fmla="*/ 185 h 379"/>
                              <a:gd name="T22" fmla="*/ 110 w 333"/>
                              <a:gd name="T23" fmla="*/ 166 h 379"/>
                              <a:gd name="T24" fmla="*/ 207 w 333"/>
                              <a:gd name="T25" fmla="*/ 152 h 379"/>
                              <a:gd name="T26" fmla="*/ 252 w 333"/>
                              <a:gd name="T27" fmla="*/ 124 h 379"/>
                              <a:gd name="T28" fmla="*/ 242 w 333"/>
                              <a:gd name="T29" fmla="*/ 81 h 379"/>
                              <a:gd name="T30" fmla="*/ 206 w 333"/>
                              <a:gd name="T31" fmla="*/ 56 h 379"/>
                              <a:gd name="T32" fmla="*/ 145 w 333"/>
                              <a:gd name="T33" fmla="*/ 52 h 379"/>
                              <a:gd name="T34" fmla="*/ 101 w 333"/>
                              <a:gd name="T35" fmla="*/ 66 h 379"/>
                              <a:gd name="T36" fmla="*/ 76 w 333"/>
                              <a:gd name="T37" fmla="*/ 102 h 379"/>
                              <a:gd name="T38" fmla="*/ 15 w 333"/>
                              <a:gd name="T39" fmla="*/ 93 h 379"/>
                              <a:gd name="T40" fmla="*/ 37 w 333"/>
                              <a:gd name="T41" fmla="*/ 49 h 379"/>
                              <a:gd name="T42" fmla="*/ 75 w 333"/>
                              <a:gd name="T43" fmla="*/ 20 h 379"/>
                              <a:gd name="T44" fmla="*/ 130 w 333"/>
                              <a:gd name="T45" fmla="*/ 3 h 379"/>
                              <a:gd name="T46" fmla="*/ 196 w 333"/>
                              <a:gd name="T47" fmla="*/ 1 h 379"/>
                              <a:gd name="T48" fmla="*/ 249 w 333"/>
                              <a:gd name="T49" fmla="*/ 11 h 379"/>
                              <a:gd name="T50" fmla="*/ 284 w 333"/>
                              <a:gd name="T51" fmla="*/ 30 h 379"/>
                              <a:gd name="T52" fmla="*/ 303 w 333"/>
                              <a:gd name="T53" fmla="*/ 57 h 379"/>
                              <a:gd name="T54" fmla="*/ 313 w 333"/>
                              <a:gd name="T55" fmla="*/ 102 h 379"/>
                              <a:gd name="T56" fmla="*/ 315 w 333"/>
                              <a:gd name="T57" fmla="*/ 289 h 379"/>
                              <a:gd name="T58" fmla="*/ 324 w 333"/>
                              <a:gd name="T59" fmla="*/ 349 h 379"/>
                              <a:gd name="T60" fmla="*/ 265 w 333"/>
                              <a:gd name="T61" fmla="*/ 360 h 379"/>
                              <a:gd name="T62" fmla="*/ 252 w 333"/>
                              <a:gd name="T63" fmla="*/ 189 h 379"/>
                              <a:gd name="T64" fmla="*/ 183 w 333"/>
                              <a:gd name="T65" fmla="*/ 207 h 379"/>
                              <a:gd name="T66" fmla="*/ 98 w 333"/>
                              <a:gd name="T67" fmla="*/ 224 h 379"/>
                              <a:gd name="T68" fmla="*/ 79 w 333"/>
                              <a:gd name="T69" fmla="*/ 238 h 379"/>
                              <a:gd name="T70" fmla="*/ 67 w 333"/>
                              <a:gd name="T71" fmla="*/ 258 h 379"/>
                              <a:gd name="T72" fmla="*/ 66 w 333"/>
                              <a:gd name="T73" fmla="*/ 285 h 379"/>
                              <a:gd name="T74" fmla="*/ 84 w 333"/>
                              <a:gd name="T75" fmla="*/ 314 h 379"/>
                              <a:gd name="T76" fmla="*/ 121 w 333"/>
                              <a:gd name="T77" fmla="*/ 329 h 379"/>
                              <a:gd name="T78" fmla="*/ 172 w 333"/>
                              <a:gd name="T79" fmla="*/ 327 h 379"/>
                              <a:gd name="T80" fmla="*/ 214 w 333"/>
                              <a:gd name="T81" fmla="*/ 307 h 379"/>
                              <a:gd name="T82" fmla="*/ 242 w 333"/>
                              <a:gd name="T83" fmla="*/ 273 h 379"/>
                              <a:gd name="T84" fmla="*/ 251 w 333"/>
                              <a:gd name="T85" fmla="*/ 230 h 3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33" h="379">
                                <a:moveTo>
                                  <a:pt x="257" y="326"/>
                                </a:moveTo>
                                <a:lnTo>
                                  <a:pt x="240" y="339"/>
                                </a:lnTo>
                                <a:lnTo>
                                  <a:pt x="224" y="350"/>
                                </a:lnTo>
                                <a:lnTo>
                                  <a:pt x="207" y="360"/>
                                </a:lnTo>
                                <a:lnTo>
                                  <a:pt x="191" y="367"/>
                                </a:lnTo>
                                <a:lnTo>
                                  <a:pt x="175" y="372"/>
                                </a:lnTo>
                                <a:lnTo>
                                  <a:pt x="159" y="376"/>
                                </a:lnTo>
                                <a:lnTo>
                                  <a:pt x="141" y="378"/>
                                </a:lnTo>
                                <a:lnTo>
                                  <a:pt x="124" y="379"/>
                                </a:lnTo>
                                <a:lnTo>
                                  <a:pt x="96" y="377"/>
                                </a:lnTo>
                                <a:lnTo>
                                  <a:pt x="83" y="374"/>
                                </a:lnTo>
                                <a:lnTo>
                                  <a:pt x="71" y="371"/>
                                </a:lnTo>
                                <a:lnTo>
                                  <a:pt x="60" y="367"/>
                                </a:lnTo>
                                <a:lnTo>
                                  <a:pt x="50" y="362"/>
                                </a:lnTo>
                                <a:lnTo>
                                  <a:pt x="40" y="356"/>
                                </a:lnTo>
                                <a:lnTo>
                                  <a:pt x="32" y="349"/>
                                </a:lnTo>
                                <a:lnTo>
                                  <a:pt x="24" y="342"/>
                                </a:lnTo>
                                <a:lnTo>
                                  <a:pt x="18" y="334"/>
                                </a:lnTo>
                                <a:lnTo>
                                  <a:pt x="12" y="325"/>
                                </a:lnTo>
                                <a:lnTo>
                                  <a:pt x="8" y="316"/>
                                </a:lnTo>
                                <a:lnTo>
                                  <a:pt x="4" y="307"/>
                                </a:lnTo>
                                <a:lnTo>
                                  <a:pt x="2" y="297"/>
                                </a:lnTo>
                                <a:lnTo>
                                  <a:pt x="0" y="286"/>
                                </a:lnTo>
                                <a:lnTo>
                                  <a:pt x="0" y="275"/>
                                </a:lnTo>
                                <a:lnTo>
                                  <a:pt x="1" y="262"/>
                                </a:lnTo>
                                <a:lnTo>
                                  <a:pt x="3" y="249"/>
                                </a:lnTo>
                                <a:lnTo>
                                  <a:pt x="7" y="238"/>
                                </a:lnTo>
                                <a:lnTo>
                                  <a:pt x="12" y="226"/>
                                </a:lnTo>
                                <a:lnTo>
                                  <a:pt x="18" y="216"/>
                                </a:lnTo>
                                <a:lnTo>
                                  <a:pt x="26" y="206"/>
                                </a:lnTo>
                                <a:lnTo>
                                  <a:pt x="34" y="198"/>
                                </a:lnTo>
                                <a:lnTo>
                                  <a:pt x="44" y="191"/>
                                </a:lnTo>
                                <a:lnTo>
                                  <a:pt x="54" y="185"/>
                                </a:lnTo>
                                <a:lnTo>
                                  <a:pt x="64" y="179"/>
                                </a:lnTo>
                                <a:lnTo>
                                  <a:pt x="88" y="171"/>
                                </a:lnTo>
                                <a:lnTo>
                                  <a:pt x="110" y="166"/>
                                </a:lnTo>
                                <a:lnTo>
                                  <a:pt x="142" y="162"/>
                                </a:lnTo>
                                <a:lnTo>
                                  <a:pt x="177" y="157"/>
                                </a:lnTo>
                                <a:lnTo>
                                  <a:pt x="207" y="152"/>
                                </a:lnTo>
                                <a:lnTo>
                                  <a:pt x="232" y="146"/>
                                </a:lnTo>
                                <a:lnTo>
                                  <a:pt x="252" y="141"/>
                                </a:lnTo>
                                <a:lnTo>
                                  <a:pt x="252" y="124"/>
                                </a:lnTo>
                                <a:lnTo>
                                  <a:pt x="251" y="107"/>
                                </a:lnTo>
                                <a:lnTo>
                                  <a:pt x="248" y="93"/>
                                </a:lnTo>
                                <a:lnTo>
                                  <a:pt x="242" y="81"/>
                                </a:lnTo>
                                <a:lnTo>
                                  <a:pt x="235" y="72"/>
                                </a:lnTo>
                                <a:lnTo>
                                  <a:pt x="222" y="63"/>
                                </a:lnTo>
                                <a:lnTo>
                                  <a:pt x="206" y="56"/>
                                </a:lnTo>
                                <a:lnTo>
                                  <a:pt x="187" y="52"/>
                                </a:lnTo>
                                <a:lnTo>
                                  <a:pt x="165" y="51"/>
                                </a:lnTo>
                                <a:lnTo>
                                  <a:pt x="145" y="52"/>
                                </a:lnTo>
                                <a:lnTo>
                                  <a:pt x="127" y="55"/>
                                </a:lnTo>
                                <a:lnTo>
                                  <a:pt x="113" y="59"/>
                                </a:lnTo>
                                <a:lnTo>
                                  <a:pt x="101" y="66"/>
                                </a:lnTo>
                                <a:lnTo>
                                  <a:pt x="91" y="75"/>
                                </a:lnTo>
                                <a:lnTo>
                                  <a:pt x="83" y="87"/>
                                </a:lnTo>
                                <a:lnTo>
                                  <a:pt x="76" y="102"/>
                                </a:lnTo>
                                <a:lnTo>
                                  <a:pt x="70" y="120"/>
                                </a:lnTo>
                                <a:lnTo>
                                  <a:pt x="10" y="112"/>
                                </a:lnTo>
                                <a:lnTo>
                                  <a:pt x="15" y="93"/>
                                </a:lnTo>
                                <a:lnTo>
                                  <a:pt x="21" y="77"/>
                                </a:lnTo>
                                <a:lnTo>
                                  <a:pt x="29" y="62"/>
                                </a:lnTo>
                                <a:lnTo>
                                  <a:pt x="37" y="49"/>
                                </a:lnTo>
                                <a:lnTo>
                                  <a:pt x="48" y="38"/>
                                </a:lnTo>
                                <a:lnTo>
                                  <a:pt x="60" y="28"/>
                                </a:lnTo>
                                <a:lnTo>
                                  <a:pt x="75" y="20"/>
                                </a:lnTo>
                                <a:lnTo>
                                  <a:pt x="92" y="13"/>
                                </a:lnTo>
                                <a:lnTo>
                                  <a:pt x="110" y="7"/>
                                </a:lnTo>
                                <a:lnTo>
                                  <a:pt x="130" y="3"/>
                                </a:lnTo>
                                <a:lnTo>
                                  <a:pt x="151" y="1"/>
                                </a:lnTo>
                                <a:lnTo>
                                  <a:pt x="174" y="0"/>
                                </a:lnTo>
                                <a:lnTo>
                                  <a:pt x="196" y="1"/>
                                </a:lnTo>
                                <a:lnTo>
                                  <a:pt x="216" y="3"/>
                                </a:lnTo>
                                <a:lnTo>
                                  <a:pt x="234" y="6"/>
                                </a:lnTo>
                                <a:lnTo>
                                  <a:pt x="249" y="11"/>
                                </a:lnTo>
                                <a:lnTo>
                                  <a:pt x="263" y="17"/>
                                </a:lnTo>
                                <a:lnTo>
                                  <a:pt x="274" y="23"/>
                                </a:lnTo>
                                <a:lnTo>
                                  <a:pt x="284" y="30"/>
                                </a:lnTo>
                                <a:lnTo>
                                  <a:pt x="292" y="38"/>
                                </a:lnTo>
                                <a:lnTo>
                                  <a:pt x="298" y="47"/>
                                </a:lnTo>
                                <a:lnTo>
                                  <a:pt x="303" y="57"/>
                                </a:lnTo>
                                <a:lnTo>
                                  <a:pt x="308" y="68"/>
                                </a:lnTo>
                                <a:lnTo>
                                  <a:pt x="311" y="80"/>
                                </a:lnTo>
                                <a:lnTo>
                                  <a:pt x="313" y="102"/>
                                </a:lnTo>
                                <a:lnTo>
                                  <a:pt x="314" y="137"/>
                                </a:lnTo>
                                <a:lnTo>
                                  <a:pt x="314" y="219"/>
                                </a:lnTo>
                                <a:lnTo>
                                  <a:pt x="315" y="289"/>
                                </a:lnTo>
                                <a:lnTo>
                                  <a:pt x="316" y="312"/>
                                </a:lnTo>
                                <a:lnTo>
                                  <a:pt x="318" y="327"/>
                                </a:lnTo>
                                <a:lnTo>
                                  <a:pt x="324" y="349"/>
                                </a:lnTo>
                                <a:lnTo>
                                  <a:pt x="333" y="370"/>
                                </a:lnTo>
                                <a:lnTo>
                                  <a:pt x="269" y="370"/>
                                </a:lnTo>
                                <a:lnTo>
                                  <a:pt x="265" y="360"/>
                                </a:lnTo>
                                <a:lnTo>
                                  <a:pt x="261" y="350"/>
                                </a:lnTo>
                                <a:lnTo>
                                  <a:pt x="257" y="326"/>
                                </a:lnTo>
                                <a:moveTo>
                                  <a:pt x="252" y="189"/>
                                </a:moveTo>
                                <a:lnTo>
                                  <a:pt x="233" y="195"/>
                                </a:lnTo>
                                <a:lnTo>
                                  <a:pt x="210" y="201"/>
                                </a:lnTo>
                                <a:lnTo>
                                  <a:pt x="183" y="207"/>
                                </a:lnTo>
                                <a:lnTo>
                                  <a:pt x="152" y="212"/>
                                </a:lnTo>
                                <a:lnTo>
                                  <a:pt x="119" y="218"/>
                                </a:lnTo>
                                <a:lnTo>
                                  <a:pt x="98" y="224"/>
                                </a:lnTo>
                                <a:lnTo>
                                  <a:pt x="91" y="228"/>
                                </a:lnTo>
                                <a:lnTo>
                                  <a:pt x="84" y="232"/>
                                </a:lnTo>
                                <a:lnTo>
                                  <a:pt x="79" y="238"/>
                                </a:lnTo>
                                <a:lnTo>
                                  <a:pt x="74" y="244"/>
                                </a:lnTo>
                                <a:lnTo>
                                  <a:pt x="70" y="251"/>
                                </a:lnTo>
                                <a:lnTo>
                                  <a:pt x="67" y="258"/>
                                </a:lnTo>
                                <a:lnTo>
                                  <a:pt x="66" y="265"/>
                                </a:lnTo>
                                <a:lnTo>
                                  <a:pt x="65" y="273"/>
                                </a:lnTo>
                                <a:lnTo>
                                  <a:pt x="66" y="285"/>
                                </a:lnTo>
                                <a:lnTo>
                                  <a:pt x="70" y="296"/>
                                </a:lnTo>
                                <a:lnTo>
                                  <a:pt x="76" y="305"/>
                                </a:lnTo>
                                <a:lnTo>
                                  <a:pt x="84" y="314"/>
                                </a:lnTo>
                                <a:lnTo>
                                  <a:pt x="94" y="321"/>
                                </a:lnTo>
                                <a:lnTo>
                                  <a:pt x="107" y="326"/>
                                </a:lnTo>
                                <a:lnTo>
                                  <a:pt x="121" y="329"/>
                                </a:lnTo>
                                <a:lnTo>
                                  <a:pt x="138" y="330"/>
                                </a:lnTo>
                                <a:lnTo>
                                  <a:pt x="156" y="330"/>
                                </a:lnTo>
                                <a:lnTo>
                                  <a:pt x="172" y="327"/>
                                </a:lnTo>
                                <a:lnTo>
                                  <a:pt x="187" y="322"/>
                                </a:lnTo>
                                <a:lnTo>
                                  <a:pt x="201" y="315"/>
                                </a:lnTo>
                                <a:lnTo>
                                  <a:pt x="214" y="307"/>
                                </a:lnTo>
                                <a:lnTo>
                                  <a:pt x="225" y="297"/>
                                </a:lnTo>
                                <a:lnTo>
                                  <a:pt x="235" y="285"/>
                                </a:lnTo>
                                <a:lnTo>
                                  <a:pt x="242" y="273"/>
                                </a:lnTo>
                                <a:lnTo>
                                  <a:pt x="246" y="261"/>
                                </a:lnTo>
                                <a:lnTo>
                                  <a:pt x="249" y="247"/>
                                </a:lnTo>
                                <a:lnTo>
                                  <a:pt x="251" y="230"/>
                                </a:lnTo>
                                <a:lnTo>
                                  <a:pt x="252" y="211"/>
                                </a:lnTo>
                                <a:lnTo>
                                  <a:pt x="252"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6" name="Freeform 293"/>
                        <wps:cNvSpPr>
                          <a:spLocks/>
                        </wps:cNvSpPr>
                        <wps:spPr bwMode="auto">
                          <a:xfrm>
                            <a:off x="143510" y="3014980"/>
                            <a:ext cx="74930" cy="90170"/>
                          </a:xfrm>
                          <a:custGeom>
                            <a:avLst/>
                            <a:gdLst>
                              <a:gd name="T0" fmla="*/ 316 w 316"/>
                              <a:gd name="T1" fmla="*/ 246 h 379"/>
                              <a:gd name="T2" fmla="*/ 309 w 316"/>
                              <a:gd name="T3" fmla="*/ 275 h 379"/>
                              <a:gd name="T4" fmla="*/ 298 w 316"/>
                              <a:gd name="T5" fmla="*/ 301 h 379"/>
                              <a:gd name="T6" fmla="*/ 284 w 316"/>
                              <a:gd name="T7" fmla="*/ 324 h 379"/>
                              <a:gd name="T8" fmla="*/ 265 w 316"/>
                              <a:gd name="T9" fmla="*/ 343 h 379"/>
                              <a:gd name="T10" fmla="*/ 244 w 316"/>
                              <a:gd name="T11" fmla="*/ 359 h 379"/>
                              <a:gd name="T12" fmla="*/ 220 w 316"/>
                              <a:gd name="T13" fmla="*/ 370 h 379"/>
                              <a:gd name="T14" fmla="*/ 194 w 316"/>
                              <a:gd name="T15" fmla="*/ 376 h 379"/>
                              <a:gd name="T16" fmla="*/ 165 w 316"/>
                              <a:gd name="T17" fmla="*/ 379 h 379"/>
                              <a:gd name="T18" fmla="*/ 130 w 316"/>
                              <a:gd name="T19" fmla="*/ 376 h 379"/>
                              <a:gd name="T20" fmla="*/ 98 w 316"/>
                              <a:gd name="T21" fmla="*/ 366 h 379"/>
                              <a:gd name="T22" fmla="*/ 70 w 316"/>
                              <a:gd name="T23" fmla="*/ 351 h 379"/>
                              <a:gd name="T24" fmla="*/ 46 w 316"/>
                              <a:gd name="T25" fmla="*/ 330 h 379"/>
                              <a:gd name="T26" fmla="*/ 26 w 316"/>
                              <a:gd name="T27" fmla="*/ 303 h 379"/>
                              <a:gd name="T28" fmla="*/ 12 w 316"/>
                              <a:gd name="T29" fmla="*/ 271 h 379"/>
                              <a:gd name="T30" fmla="*/ 3 w 316"/>
                              <a:gd name="T31" fmla="*/ 233 h 379"/>
                              <a:gd name="T32" fmla="*/ 0 w 316"/>
                              <a:gd name="T33" fmla="*/ 191 h 379"/>
                              <a:gd name="T34" fmla="*/ 5 w 316"/>
                              <a:gd name="T35" fmla="*/ 136 h 379"/>
                              <a:gd name="T36" fmla="*/ 20 w 316"/>
                              <a:gd name="T37" fmla="*/ 88 h 379"/>
                              <a:gd name="T38" fmla="*/ 44 w 316"/>
                              <a:gd name="T39" fmla="*/ 50 h 379"/>
                              <a:gd name="T40" fmla="*/ 79 w 316"/>
                              <a:gd name="T41" fmla="*/ 22 h 379"/>
                              <a:gd name="T42" fmla="*/ 120 w 316"/>
                              <a:gd name="T43" fmla="*/ 6 h 379"/>
                              <a:gd name="T44" fmla="*/ 165 w 316"/>
                              <a:gd name="T45" fmla="*/ 0 h 379"/>
                              <a:gd name="T46" fmla="*/ 207 w 316"/>
                              <a:gd name="T47" fmla="*/ 4 h 379"/>
                              <a:gd name="T48" fmla="*/ 231 w 316"/>
                              <a:gd name="T49" fmla="*/ 12 h 379"/>
                              <a:gd name="T50" fmla="*/ 252 w 316"/>
                              <a:gd name="T51" fmla="*/ 23 h 379"/>
                              <a:gd name="T52" fmla="*/ 271 w 316"/>
                              <a:gd name="T53" fmla="*/ 38 h 379"/>
                              <a:gd name="T54" fmla="*/ 286 w 316"/>
                              <a:gd name="T55" fmla="*/ 56 h 379"/>
                              <a:gd name="T56" fmla="*/ 298 w 316"/>
                              <a:gd name="T57" fmla="*/ 77 h 379"/>
                              <a:gd name="T58" fmla="*/ 307 w 316"/>
                              <a:gd name="T59" fmla="*/ 101 h 379"/>
                              <a:gd name="T60" fmla="*/ 250 w 316"/>
                              <a:gd name="T61" fmla="*/ 124 h 379"/>
                              <a:gd name="T62" fmla="*/ 239 w 316"/>
                              <a:gd name="T63" fmla="*/ 92 h 379"/>
                              <a:gd name="T64" fmla="*/ 220 w 316"/>
                              <a:gd name="T65" fmla="*/ 69 h 379"/>
                              <a:gd name="T66" fmla="*/ 196 w 316"/>
                              <a:gd name="T67" fmla="*/ 55 h 379"/>
                              <a:gd name="T68" fmla="*/ 168 w 316"/>
                              <a:gd name="T69" fmla="*/ 50 h 379"/>
                              <a:gd name="T70" fmla="*/ 146 w 316"/>
                              <a:gd name="T71" fmla="*/ 53 h 379"/>
                              <a:gd name="T72" fmla="*/ 126 w 316"/>
                              <a:gd name="T73" fmla="*/ 59 h 379"/>
                              <a:gd name="T74" fmla="*/ 108 w 316"/>
                              <a:gd name="T75" fmla="*/ 69 h 379"/>
                              <a:gd name="T76" fmla="*/ 92 w 316"/>
                              <a:gd name="T77" fmla="*/ 84 h 379"/>
                              <a:gd name="T78" fmla="*/ 80 w 316"/>
                              <a:gd name="T79" fmla="*/ 103 h 379"/>
                              <a:gd name="T80" fmla="*/ 71 w 316"/>
                              <a:gd name="T81" fmla="*/ 127 h 379"/>
                              <a:gd name="T82" fmla="*/ 65 w 316"/>
                              <a:gd name="T83" fmla="*/ 155 h 379"/>
                              <a:gd name="T84" fmla="*/ 65 w 316"/>
                              <a:gd name="T85" fmla="*/ 223 h 379"/>
                              <a:gd name="T86" fmla="*/ 70 w 316"/>
                              <a:gd name="T87" fmla="*/ 252 h 379"/>
                              <a:gd name="T88" fmla="*/ 79 w 316"/>
                              <a:gd name="T89" fmla="*/ 276 h 379"/>
                              <a:gd name="T90" fmla="*/ 91 w 316"/>
                              <a:gd name="T91" fmla="*/ 295 h 379"/>
                              <a:gd name="T92" fmla="*/ 106 w 316"/>
                              <a:gd name="T93" fmla="*/ 309 h 379"/>
                              <a:gd name="T94" fmla="*/ 124 w 316"/>
                              <a:gd name="T95" fmla="*/ 320 h 379"/>
                              <a:gd name="T96" fmla="*/ 143 w 316"/>
                              <a:gd name="T97" fmla="*/ 326 h 379"/>
                              <a:gd name="T98" fmla="*/ 164 w 316"/>
                              <a:gd name="T99" fmla="*/ 328 h 379"/>
                              <a:gd name="T100" fmla="*/ 198 w 316"/>
                              <a:gd name="T101" fmla="*/ 323 h 379"/>
                              <a:gd name="T102" fmla="*/ 225 w 316"/>
                              <a:gd name="T103" fmla="*/ 306 h 379"/>
                              <a:gd name="T104" fmla="*/ 245 w 316"/>
                              <a:gd name="T105" fmla="*/ 278 h 379"/>
                              <a:gd name="T106" fmla="*/ 255 w 316"/>
                              <a:gd name="T107" fmla="*/ 238 h 3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16" h="379">
                                <a:moveTo>
                                  <a:pt x="255" y="238"/>
                                </a:moveTo>
                                <a:lnTo>
                                  <a:pt x="316" y="246"/>
                                </a:lnTo>
                                <a:lnTo>
                                  <a:pt x="313" y="261"/>
                                </a:lnTo>
                                <a:lnTo>
                                  <a:pt x="309" y="275"/>
                                </a:lnTo>
                                <a:lnTo>
                                  <a:pt x="304" y="289"/>
                                </a:lnTo>
                                <a:lnTo>
                                  <a:pt x="298" y="301"/>
                                </a:lnTo>
                                <a:lnTo>
                                  <a:pt x="291" y="313"/>
                                </a:lnTo>
                                <a:lnTo>
                                  <a:pt x="284" y="324"/>
                                </a:lnTo>
                                <a:lnTo>
                                  <a:pt x="275" y="334"/>
                                </a:lnTo>
                                <a:lnTo>
                                  <a:pt x="265" y="343"/>
                                </a:lnTo>
                                <a:lnTo>
                                  <a:pt x="255" y="352"/>
                                </a:lnTo>
                                <a:lnTo>
                                  <a:pt x="244" y="359"/>
                                </a:lnTo>
                                <a:lnTo>
                                  <a:pt x="232" y="365"/>
                                </a:lnTo>
                                <a:lnTo>
                                  <a:pt x="220" y="370"/>
                                </a:lnTo>
                                <a:lnTo>
                                  <a:pt x="207" y="374"/>
                                </a:lnTo>
                                <a:lnTo>
                                  <a:pt x="194" y="376"/>
                                </a:lnTo>
                                <a:lnTo>
                                  <a:pt x="180" y="378"/>
                                </a:lnTo>
                                <a:lnTo>
                                  <a:pt x="165" y="379"/>
                                </a:lnTo>
                                <a:lnTo>
                                  <a:pt x="147" y="378"/>
                                </a:lnTo>
                                <a:lnTo>
                                  <a:pt x="130" y="376"/>
                                </a:lnTo>
                                <a:lnTo>
                                  <a:pt x="113" y="372"/>
                                </a:lnTo>
                                <a:lnTo>
                                  <a:pt x="98" y="366"/>
                                </a:lnTo>
                                <a:lnTo>
                                  <a:pt x="84" y="360"/>
                                </a:lnTo>
                                <a:lnTo>
                                  <a:pt x="70" y="351"/>
                                </a:lnTo>
                                <a:lnTo>
                                  <a:pt x="57" y="341"/>
                                </a:lnTo>
                                <a:lnTo>
                                  <a:pt x="46" y="330"/>
                                </a:lnTo>
                                <a:lnTo>
                                  <a:pt x="35" y="317"/>
                                </a:lnTo>
                                <a:lnTo>
                                  <a:pt x="26" y="303"/>
                                </a:lnTo>
                                <a:lnTo>
                                  <a:pt x="18" y="288"/>
                                </a:lnTo>
                                <a:lnTo>
                                  <a:pt x="12" y="271"/>
                                </a:lnTo>
                                <a:lnTo>
                                  <a:pt x="7" y="253"/>
                                </a:lnTo>
                                <a:lnTo>
                                  <a:pt x="3" y="233"/>
                                </a:lnTo>
                                <a:lnTo>
                                  <a:pt x="1" y="213"/>
                                </a:lnTo>
                                <a:lnTo>
                                  <a:pt x="0" y="191"/>
                                </a:lnTo>
                                <a:lnTo>
                                  <a:pt x="2" y="162"/>
                                </a:lnTo>
                                <a:lnTo>
                                  <a:pt x="5" y="136"/>
                                </a:lnTo>
                                <a:lnTo>
                                  <a:pt x="11" y="111"/>
                                </a:lnTo>
                                <a:lnTo>
                                  <a:pt x="20" y="88"/>
                                </a:lnTo>
                                <a:lnTo>
                                  <a:pt x="31" y="67"/>
                                </a:lnTo>
                                <a:lnTo>
                                  <a:pt x="44" y="50"/>
                                </a:lnTo>
                                <a:lnTo>
                                  <a:pt x="60" y="34"/>
                                </a:lnTo>
                                <a:lnTo>
                                  <a:pt x="79" y="22"/>
                                </a:lnTo>
                                <a:lnTo>
                                  <a:pt x="99" y="12"/>
                                </a:lnTo>
                                <a:lnTo>
                                  <a:pt x="120" y="6"/>
                                </a:lnTo>
                                <a:lnTo>
                                  <a:pt x="142" y="1"/>
                                </a:lnTo>
                                <a:lnTo>
                                  <a:pt x="165" y="0"/>
                                </a:lnTo>
                                <a:lnTo>
                                  <a:pt x="194" y="2"/>
                                </a:lnTo>
                                <a:lnTo>
                                  <a:pt x="207" y="4"/>
                                </a:lnTo>
                                <a:lnTo>
                                  <a:pt x="219" y="7"/>
                                </a:lnTo>
                                <a:lnTo>
                                  <a:pt x="231" y="12"/>
                                </a:lnTo>
                                <a:lnTo>
                                  <a:pt x="242" y="17"/>
                                </a:lnTo>
                                <a:lnTo>
                                  <a:pt x="252" y="23"/>
                                </a:lnTo>
                                <a:lnTo>
                                  <a:pt x="262" y="30"/>
                                </a:lnTo>
                                <a:lnTo>
                                  <a:pt x="271" y="38"/>
                                </a:lnTo>
                                <a:lnTo>
                                  <a:pt x="279" y="46"/>
                                </a:lnTo>
                                <a:lnTo>
                                  <a:pt x="286" y="56"/>
                                </a:lnTo>
                                <a:lnTo>
                                  <a:pt x="293" y="66"/>
                                </a:lnTo>
                                <a:lnTo>
                                  <a:pt x="298" y="77"/>
                                </a:lnTo>
                                <a:lnTo>
                                  <a:pt x="303" y="89"/>
                                </a:lnTo>
                                <a:lnTo>
                                  <a:pt x="307" y="101"/>
                                </a:lnTo>
                                <a:lnTo>
                                  <a:pt x="310" y="115"/>
                                </a:lnTo>
                                <a:lnTo>
                                  <a:pt x="250" y="124"/>
                                </a:lnTo>
                                <a:lnTo>
                                  <a:pt x="245" y="107"/>
                                </a:lnTo>
                                <a:lnTo>
                                  <a:pt x="239" y="92"/>
                                </a:lnTo>
                                <a:lnTo>
                                  <a:pt x="230" y="79"/>
                                </a:lnTo>
                                <a:lnTo>
                                  <a:pt x="220" y="69"/>
                                </a:lnTo>
                                <a:lnTo>
                                  <a:pt x="209" y="61"/>
                                </a:lnTo>
                                <a:lnTo>
                                  <a:pt x="196" y="55"/>
                                </a:lnTo>
                                <a:lnTo>
                                  <a:pt x="183" y="52"/>
                                </a:lnTo>
                                <a:lnTo>
                                  <a:pt x="168" y="50"/>
                                </a:lnTo>
                                <a:lnTo>
                                  <a:pt x="156" y="51"/>
                                </a:lnTo>
                                <a:lnTo>
                                  <a:pt x="146" y="53"/>
                                </a:lnTo>
                                <a:lnTo>
                                  <a:pt x="135" y="55"/>
                                </a:lnTo>
                                <a:lnTo>
                                  <a:pt x="126" y="59"/>
                                </a:lnTo>
                                <a:lnTo>
                                  <a:pt x="117" y="63"/>
                                </a:lnTo>
                                <a:lnTo>
                                  <a:pt x="108" y="69"/>
                                </a:lnTo>
                                <a:lnTo>
                                  <a:pt x="100" y="76"/>
                                </a:lnTo>
                                <a:lnTo>
                                  <a:pt x="92" y="84"/>
                                </a:lnTo>
                                <a:lnTo>
                                  <a:pt x="86" y="93"/>
                                </a:lnTo>
                                <a:lnTo>
                                  <a:pt x="80" y="103"/>
                                </a:lnTo>
                                <a:lnTo>
                                  <a:pt x="75" y="114"/>
                                </a:lnTo>
                                <a:lnTo>
                                  <a:pt x="71" y="127"/>
                                </a:lnTo>
                                <a:lnTo>
                                  <a:pt x="68" y="140"/>
                                </a:lnTo>
                                <a:lnTo>
                                  <a:pt x="65" y="155"/>
                                </a:lnTo>
                                <a:lnTo>
                                  <a:pt x="63" y="189"/>
                                </a:lnTo>
                                <a:lnTo>
                                  <a:pt x="65" y="223"/>
                                </a:lnTo>
                                <a:lnTo>
                                  <a:pt x="67" y="238"/>
                                </a:lnTo>
                                <a:lnTo>
                                  <a:pt x="70" y="252"/>
                                </a:lnTo>
                                <a:lnTo>
                                  <a:pt x="74" y="265"/>
                                </a:lnTo>
                                <a:lnTo>
                                  <a:pt x="79" y="276"/>
                                </a:lnTo>
                                <a:lnTo>
                                  <a:pt x="85" y="286"/>
                                </a:lnTo>
                                <a:lnTo>
                                  <a:pt x="91" y="295"/>
                                </a:lnTo>
                                <a:lnTo>
                                  <a:pt x="99" y="303"/>
                                </a:lnTo>
                                <a:lnTo>
                                  <a:pt x="106" y="309"/>
                                </a:lnTo>
                                <a:lnTo>
                                  <a:pt x="115" y="315"/>
                                </a:lnTo>
                                <a:lnTo>
                                  <a:pt x="124" y="320"/>
                                </a:lnTo>
                                <a:lnTo>
                                  <a:pt x="133" y="323"/>
                                </a:lnTo>
                                <a:lnTo>
                                  <a:pt x="143" y="326"/>
                                </a:lnTo>
                                <a:lnTo>
                                  <a:pt x="153" y="328"/>
                                </a:lnTo>
                                <a:lnTo>
                                  <a:pt x="164" y="328"/>
                                </a:lnTo>
                                <a:lnTo>
                                  <a:pt x="182" y="327"/>
                                </a:lnTo>
                                <a:lnTo>
                                  <a:pt x="198" y="323"/>
                                </a:lnTo>
                                <a:lnTo>
                                  <a:pt x="212" y="316"/>
                                </a:lnTo>
                                <a:lnTo>
                                  <a:pt x="225" y="306"/>
                                </a:lnTo>
                                <a:lnTo>
                                  <a:pt x="236" y="293"/>
                                </a:lnTo>
                                <a:lnTo>
                                  <a:pt x="245" y="278"/>
                                </a:lnTo>
                                <a:lnTo>
                                  <a:pt x="251" y="259"/>
                                </a:lnTo>
                                <a:lnTo>
                                  <a:pt x="255" y="238"/>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7" name="Freeform 294"/>
                        <wps:cNvSpPr>
                          <a:spLocks/>
                        </wps:cNvSpPr>
                        <wps:spPr bwMode="auto">
                          <a:xfrm>
                            <a:off x="222885" y="2987040"/>
                            <a:ext cx="41910" cy="117475"/>
                          </a:xfrm>
                          <a:custGeom>
                            <a:avLst/>
                            <a:gdLst>
                              <a:gd name="T0" fmla="*/ 167 w 176"/>
                              <a:gd name="T1" fmla="*/ 433 h 493"/>
                              <a:gd name="T2" fmla="*/ 176 w 176"/>
                              <a:gd name="T3" fmla="*/ 488 h 493"/>
                              <a:gd name="T4" fmla="*/ 152 w 176"/>
                              <a:gd name="T5" fmla="*/ 492 h 493"/>
                              <a:gd name="T6" fmla="*/ 130 w 176"/>
                              <a:gd name="T7" fmla="*/ 493 h 493"/>
                              <a:gd name="T8" fmla="*/ 114 w 176"/>
                              <a:gd name="T9" fmla="*/ 493 h 493"/>
                              <a:gd name="T10" fmla="*/ 100 w 176"/>
                              <a:gd name="T11" fmla="*/ 491 h 493"/>
                              <a:gd name="T12" fmla="*/ 88 w 176"/>
                              <a:gd name="T13" fmla="*/ 487 h 493"/>
                              <a:gd name="T14" fmla="*/ 78 w 176"/>
                              <a:gd name="T15" fmla="*/ 483 h 493"/>
                              <a:gd name="T16" fmla="*/ 70 w 176"/>
                              <a:gd name="T17" fmla="*/ 477 h 493"/>
                              <a:gd name="T18" fmla="*/ 62 w 176"/>
                              <a:gd name="T19" fmla="*/ 470 h 493"/>
                              <a:gd name="T20" fmla="*/ 57 w 176"/>
                              <a:gd name="T21" fmla="*/ 463 h 493"/>
                              <a:gd name="T22" fmla="*/ 52 w 176"/>
                              <a:gd name="T23" fmla="*/ 455 h 493"/>
                              <a:gd name="T24" fmla="*/ 49 w 176"/>
                              <a:gd name="T25" fmla="*/ 444 h 493"/>
                              <a:gd name="T26" fmla="*/ 46 w 176"/>
                              <a:gd name="T27" fmla="*/ 428 h 493"/>
                              <a:gd name="T28" fmla="*/ 45 w 176"/>
                              <a:gd name="T29" fmla="*/ 408 h 493"/>
                              <a:gd name="T30" fmla="*/ 45 w 176"/>
                              <a:gd name="T31" fmla="*/ 382 h 493"/>
                              <a:gd name="T32" fmla="*/ 45 w 176"/>
                              <a:gd name="T33" fmla="*/ 174 h 493"/>
                              <a:gd name="T34" fmla="*/ 0 w 176"/>
                              <a:gd name="T35" fmla="*/ 174 h 493"/>
                              <a:gd name="T36" fmla="*/ 0 w 176"/>
                              <a:gd name="T37" fmla="*/ 126 h 493"/>
                              <a:gd name="T38" fmla="*/ 45 w 176"/>
                              <a:gd name="T39" fmla="*/ 126 h 493"/>
                              <a:gd name="T40" fmla="*/ 45 w 176"/>
                              <a:gd name="T41" fmla="*/ 36 h 493"/>
                              <a:gd name="T42" fmla="*/ 106 w 176"/>
                              <a:gd name="T43" fmla="*/ 0 h 493"/>
                              <a:gd name="T44" fmla="*/ 106 w 176"/>
                              <a:gd name="T45" fmla="*/ 126 h 493"/>
                              <a:gd name="T46" fmla="*/ 167 w 176"/>
                              <a:gd name="T47" fmla="*/ 126 h 493"/>
                              <a:gd name="T48" fmla="*/ 167 w 176"/>
                              <a:gd name="T49" fmla="*/ 174 h 493"/>
                              <a:gd name="T50" fmla="*/ 106 w 176"/>
                              <a:gd name="T51" fmla="*/ 174 h 493"/>
                              <a:gd name="T52" fmla="*/ 106 w 176"/>
                              <a:gd name="T53" fmla="*/ 386 h 493"/>
                              <a:gd name="T54" fmla="*/ 106 w 176"/>
                              <a:gd name="T55" fmla="*/ 407 h 493"/>
                              <a:gd name="T56" fmla="*/ 109 w 176"/>
                              <a:gd name="T57" fmla="*/ 420 h 493"/>
                              <a:gd name="T58" fmla="*/ 113 w 176"/>
                              <a:gd name="T59" fmla="*/ 426 h 493"/>
                              <a:gd name="T60" fmla="*/ 119 w 176"/>
                              <a:gd name="T61" fmla="*/ 431 h 493"/>
                              <a:gd name="T62" fmla="*/ 128 w 176"/>
                              <a:gd name="T63" fmla="*/ 435 h 493"/>
                              <a:gd name="T64" fmla="*/ 140 w 176"/>
                              <a:gd name="T65" fmla="*/ 436 h 493"/>
                              <a:gd name="T66" fmla="*/ 167 w 176"/>
                              <a:gd name="T67" fmla="*/ 433 h 4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6" h="493">
                                <a:moveTo>
                                  <a:pt x="167" y="433"/>
                                </a:moveTo>
                                <a:lnTo>
                                  <a:pt x="176" y="488"/>
                                </a:lnTo>
                                <a:lnTo>
                                  <a:pt x="152" y="492"/>
                                </a:lnTo>
                                <a:lnTo>
                                  <a:pt x="130" y="493"/>
                                </a:lnTo>
                                <a:lnTo>
                                  <a:pt x="114" y="493"/>
                                </a:lnTo>
                                <a:lnTo>
                                  <a:pt x="100" y="491"/>
                                </a:lnTo>
                                <a:lnTo>
                                  <a:pt x="88" y="487"/>
                                </a:lnTo>
                                <a:lnTo>
                                  <a:pt x="78" y="483"/>
                                </a:lnTo>
                                <a:lnTo>
                                  <a:pt x="70" y="477"/>
                                </a:lnTo>
                                <a:lnTo>
                                  <a:pt x="62" y="470"/>
                                </a:lnTo>
                                <a:lnTo>
                                  <a:pt x="57" y="463"/>
                                </a:lnTo>
                                <a:lnTo>
                                  <a:pt x="52" y="455"/>
                                </a:lnTo>
                                <a:lnTo>
                                  <a:pt x="49" y="444"/>
                                </a:lnTo>
                                <a:lnTo>
                                  <a:pt x="46" y="428"/>
                                </a:lnTo>
                                <a:lnTo>
                                  <a:pt x="45" y="408"/>
                                </a:lnTo>
                                <a:lnTo>
                                  <a:pt x="45" y="382"/>
                                </a:lnTo>
                                <a:lnTo>
                                  <a:pt x="45" y="174"/>
                                </a:lnTo>
                                <a:lnTo>
                                  <a:pt x="0" y="174"/>
                                </a:lnTo>
                                <a:lnTo>
                                  <a:pt x="0" y="126"/>
                                </a:lnTo>
                                <a:lnTo>
                                  <a:pt x="45" y="126"/>
                                </a:lnTo>
                                <a:lnTo>
                                  <a:pt x="45" y="36"/>
                                </a:lnTo>
                                <a:lnTo>
                                  <a:pt x="106" y="0"/>
                                </a:lnTo>
                                <a:lnTo>
                                  <a:pt x="106" y="126"/>
                                </a:lnTo>
                                <a:lnTo>
                                  <a:pt x="167" y="126"/>
                                </a:lnTo>
                                <a:lnTo>
                                  <a:pt x="167" y="174"/>
                                </a:lnTo>
                                <a:lnTo>
                                  <a:pt x="106" y="174"/>
                                </a:lnTo>
                                <a:lnTo>
                                  <a:pt x="106" y="386"/>
                                </a:lnTo>
                                <a:lnTo>
                                  <a:pt x="106" y="407"/>
                                </a:lnTo>
                                <a:lnTo>
                                  <a:pt x="109" y="420"/>
                                </a:lnTo>
                                <a:lnTo>
                                  <a:pt x="113" y="426"/>
                                </a:lnTo>
                                <a:lnTo>
                                  <a:pt x="119" y="431"/>
                                </a:lnTo>
                                <a:lnTo>
                                  <a:pt x="128" y="435"/>
                                </a:lnTo>
                                <a:lnTo>
                                  <a:pt x="140" y="436"/>
                                </a:lnTo>
                                <a:lnTo>
                                  <a:pt x="167" y="43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8" name="Freeform 295"/>
                        <wps:cNvSpPr>
                          <a:spLocks noEditPoints="1"/>
                        </wps:cNvSpPr>
                        <wps:spPr bwMode="auto">
                          <a:xfrm>
                            <a:off x="271780" y="3014980"/>
                            <a:ext cx="80645" cy="90170"/>
                          </a:xfrm>
                          <a:custGeom>
                            <a:avLst/>
                            <a:gdLst>
                              <a:gd name="T0" fmla="*/ 0 w 339"/>
                              <a:gd name="T1" fmla="*/ 165 h 379"/>
                              <a:gd name="T2" fmla="*/ 7 w 339"/>
                              <a:gd name="T3" fmla="*/ 121 h 379"/>
                              <a:gd name="T4" fmla="*/ 21 w 339"/>
                              <a:gd name="T5" fmla="*/ 84 h 379"/>
                              <a:gd name="T6" fmla="*/ 42 w 339"/>
                              <a:gd name="T7" fmla="*/ 53 h 379"/>
                              <a:gd name="T8" fmla="*/ 68 w 339"/>
                              <a:gd name="T9" fmla="*/ 31 h 379"/>
                              <a:gd name="T10" fmla="*/ 93 w 339"/>
                              <a:gd name="T11" fmla="*/ 16 h 379"/>
                              <a:gd name="T12" fmla="*/ 122 w 339"/>
                              <a:gd name="T13" fmla="*/ 6 h 379"/>
                              <a:gd name="T14" fmla="*/ 153 w 339"/>
                              <a:gd name="T15" fmla="*/ 1 h 379"/>
                              <a:gd name="T16" fmla="*/ 188 w 339"/>
                              <a:gd name="T17" fmla="*/ 1 h 379"/>
                              <a:gd name="T18" fmla="*/ 222 w 339"/>
                              <a:gd name="T19" fmla="*/ 7 h 379"/>
                              <a:gd name="T20" fmla="*/ 252 w 339"/>
                              <a:gd name="T21" fmla="*/ 19 h 379"/>
                              <a:gd name="T22" fmla="*/ 279 w 339"/>
                              <a:gd name="T23" fmla="*/ 37 h 379"/>
                              <a:gd name="T24" fmla="*/ 303 w 339"/>
                              <a:gd name="T25" fmla="*/ 62 h 379"/>
                              <a:gd name="T26" fmla="*/ 320 w 339"/>
                              <a:gd name="T27" fmla="*/ 91 h 379"/>
                              <a:gd name="T28" fmla="*/ 332 w 339"/>
                              <a:gd name="T29" fmla="*/ 125 h 379"/>
                              <a:gd name="T30" fmla="*/ 338 w 339"/>
                              <a:gd name="T31" fmla="*/ 163 h 379"/>
                              <a:gd name="T32" fmla="*/ 338 w 339"/>
                              <a:gd name="T33" fmla="*/ 217 h 379"/>
                              <a:gd name="T34" fmla="*/ 327 w 339"/>
                              <a:gd name="T35" fmla="*/ 272 h 379"/>
                              <a:gd name="T36" fmla="*/ 306 w 339"/>
                              <a:gd name="T37" fmla="*/ 313 h 379"/>
                              <a:gd name="T38" fmla="*/ 276 w 339"/>
                              <a:gd name="T39" fmla="*/ 344 h 379"/>
                              <a:gd name="T40" fmla="*/ 236 w 339"/>
                              <a:gd name="T41" fmla="*/ 366 h 379"/>
                              <a:gd name="T42" fmla="*/ 193 w 339"/>
                              <a:gd name="T43" fmla="*/ 377 h 379"/>
                              <a:gd name="T44" fmla="*/ 151 w 339"/>
                              <a:gd name="T45" fmla="*/ 378 h 379"/>
                              <a:gd name="T46" fmla="*/ 116 w 339"/>
                              <a:gd name="T47" fmla="*/ 372 h 379"/>
                              <a:gd name="T48" fmla="*/ 86 w 339"/>
                              <a:gd name="T49" fmla="*/ 360 h 379"/>
                              <a:gd name="T50" fmla="*/ 59 w 339"/>
                              <a:gd name="T51" fmla="*/ 341 h 379"/>
                              <a:gd name="T52" fmla="*/ 35 w 339"/>
                              <a:gd name="T53" fmla="*/ 317 h 379"/>
                              <a:gd name="T54" fmla="*/ 18 w 339"/>
                              <a:gd name="T55" fmla="*/ 287 h 379"/>
                              <a:gd name="T56" fmla="*/ 6 w 339"/>
                              <a:gd name="T57" fmla="*/ 252 h 379"/>
                              <a:gd name="T58" fmla="*/ 0 w 339"/>
                              <a:gd name="T59" fmla="*/ 212 h 379"/>
                              <a:gd name="T60" fmla="*/ 63 w 339"/>
                              <a:gd name="T61" fmla="*/ 189 h 379"/>
                              <a:gd name="T62" fmla="*/ 65 w 339"/>
                              <a:gd name="T63" fmla="*/ 222 h 379"/>
                              <a:gd name="T64" fmla="*/ 70 w 339"/>
                              <a:gd name="T65" fmla="*/ 250 h 379"/>
                              <a:gd name="T66" fmla="*/ 80 w 339"/>
                              <a:gd name="T67" fmla="*/ 274 h 379"/>
                              <a:gd name="T68" fmla="*/ 93 w 339"/>
                              <a:gd name="T69" fmla="*/ 293 h 379"/>
                              <a:gd name="T70" fmla="*/ 109 w 339"/>
                              <a:gd name="T71" fmla="*/ 309 h 379"/>
                              <a:gd name="T72" fmla="*/ 127 w 339"/>
                              <a:gd name="T73" fmla="*/ 319 h 379"/>
                              <a:gd name="T74" fmla="*/ 147 w 339"/>
                              <a:gd name="T75" fmla="*/ 326 h 379"/>
                              <a:gd name="T76" fmla="*/ 169 w 339"/>
                              <a:gd name="T77" fmla="*/ 328 h 379"/>
                              <a:gd name="T78" fmla="*/ 191 w 339"/>
                              <a:gd name="T79" fmla="*/ 326 h 379"/>
                              <a:gd name="T80" fmla="*/ 211 w 339"/>
                              <a:gd name="T81" fmla="*/ 319 h 379"/>
                              <a:gd name="T82" fmla="*/ 229 w 339"/>
                              <a:gd name="T83" fmla="*/ 309 h 379"/>
                              <a:gd name="T84" fmla="*/ 245 w 339"/>
                              <a:gd name="T85" fmla="*/ 293 h 379"/>
                              <a:gd name="T86" fmla="*/ 259 w 339"/>
                              <a:gd name="T87" fmla="*/ 274 h 379"/>
                              <a:gd name="T88" fmla="*/ 268 w 339"/>
                              <a:gd name="T89" fmla="*/ 249 h 379"/>
                              <a:gd name="T90" fmla="*/ 274 w 339"/>
                              <a:gd name="T91" fmla="*/ 221 h 379"/>
                              <a:gd name="T92" fmla="*/ 276 w 339"/>
                              <a:gd name="T93" fmla="*/ 187 h 379"/>
                              <a:gd name="T94" fmla="*/ 274 w 339"/>
                              <a:gd name="T95" fmla="*/ 156 h 379"/>
                              <a:gd name="T96" fmla="*/ 268 w 339"/>
                              <a:gd name="T97" fmla="*/ 128 h 379"/>
                              <a:gd name="T98" fmla="*/ 259 w 339"/>
                              <a:gd name="T99" fmla="*/ 105 h 379"/>
                              <a:gd name="T100" fmla="*/ 245 w 339"/>
                              <a:gd name="T101" fmla="*/ 85 h 379"/>
                              <a:gd name="T102" fmla="*/ 229 w 339"/>
                              <a:gd name="T103" fmla="*/ 70 h 379"/>
                              <a:gd name="T104" fmla="*/ 211 w 339"/>
                              <a:gd name="T105" fmla="*/ 59 h 379"/>
                              <a:gd name="T106" fmla="*/ 191 w 339"/>
                              <a:gd name="T107" fmla="*/ 53 h 379"/>
                              <a:gd name="T108" fmla="*/ 169 w 339"/>
                              <a:gd name="T109" fmla="*/ 51 h 379"/>
                              <a:gd name="T110" fmla="*/ 147 w 339"/>
                              <a:gd name="T111" fmla="*/ 53 h 379"/>
                              <a:gd name="T112" fmla="*/ 127 w 339"/>
                              <a:gd name="T113" fmla="*/ 59 h 379"/>
                              <a:gd name="T114" fmla="*/ 109 w 339"/>
                              <a:gd name="T115" fmla="*/ 70 h 379"/>
                              <a:gd name="T116" fmla="*/ 93 w 339"/>
                              <a:gd name="T117" fmla="*/ 85 h 379"/>
                              <a:gd name="T118" fmla="*/ 80 w 339"/>
                              <a:gd name="T119" fmla="*/ 105 h 379"/>
                              <a:gd name="T120" fmla="*/ 70 w 339"/>
                              <a:gd name="T121" fmla="*/ 129 h 379"/>
                              <a:gd name="T122" fmla="*/ 65 w 339"/>
                              <a:gd name="T123" fmla="*/ 157 h 379"/>
                              <a:gd name="T124" fmla="*/ 63 w 339"/>
                              <a:gd name="T125" fmla="*/ 189 h 3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39" h="379">
                                <a:moveTo>
                                  <a:pt x="0" y="189"/>
                                </a:moveTo>
                                <a:lnTo>
                                  <a:pt x="0" y="165"/>
                                </a:lnTo>
                                <a:lnTo>
                                  <a:pt x="3" y="142"/>
                                </a:lnTo>
                                <a:lnTo>
                                  <a:pt x="7" y="121"/>
                                </a:lnTo>
                                <a:lnTo>
                                  <a:pt x="14" y="102"/>
                                </a:lnTo>
                                <a:lnTo>
                                  <a:pt x="21" y="84"/>
                                </a:lnTo>
                                <a:lnTo>
                                  <a:pt x="31" y="68"/>
                                </a:lnTo>
                                <a:lnTo>
                                  <a:pt x="42" y="53"/>
                                </a:lnTo>
                                <a:lnTo>
                                  <a:pt x="55" y="40"/>
                                </a:lnTo>
                                <a:lnTo>
                                  <a:pt x="68" y="31"/>
                                </a:lnTo>
                                <a:lnTo>
                                  <a:pt x="80" y="23"/>
                                </a:lnTo>
                                <a:lnTo>
                                  <a:pt x="93" y="16"/>
                                </a:lnTo>
                                <a:lnTo>
                                  <a:pt x="107" y="10"/>
                                </a:lnTo>
                                <a:lnTo>
                                  <a:pt x="122" y="6"/>
                                </a:lnTo>
                                <a:lnTo>
                                  <a:pt x="137" y="3"/>
                                </a:lnTo>
                                <a:lnTo>
                                  <a:pt x="153" y="1"/>
                                </a:lnTo>
                                <a:lnTo>
                                  <a:pt x="169" y="0"/>
                                </a:lnTo>
                                <a:lnTo>
                                  <a:pt x="188" y="1"/>
                                </a:lnTo>
                                <a:lnTo>
                                  <a:pt x="205" y="3"/>
                                </a:lnTo>
                                <a:lnTo>
                                  <a:pt x="222" y="7"/>
                                </a:lnTo>
                                <a:lnTo>
                                  <a:pt x="237" y="12"/>
                                </a:lnTo>
                                <a:lnTo>
                                  <a:pt x="252" y="19"/>
                                </a:lnTo>
                                <a:lnTo>
                                  <a:pt x="266" y="28"/>
                                </a:lnTo>
                                <a:lnTo>
                                  <a:pt x="279" y="37"/>
                                </a:lnTo>
                                <a:lnTo>
                                  <a:pt x="292" y="49"/>
                                </a:lnTo>
                                <a:lnTo>
                                  <a:pt x="303" y="62"/>
                                </a:lnTo>
                                <a:lnTo>
                                  <a:pt x="312" y="76"/>
                                </a:lnTo>
                                <a:lnTo>
                                  <a:pt x="320" y="91"/>
                                </a:lnTo>
                                <a:lnTo>
                                  <a:pt x="327" y="107"/>
                                </a:lnTo>
                                <a:lnTo>
                                  <a:pt x="332" y="125"/>
                                </a:lnTo>
                                <a:lnTo>
                                  <a:pt x="336" y="143"/>
                                </a:lnTo>
                                <a:lnTo>
                                  <a:pt x="338" y="163"/>
                                </a:lnTo>
                                <a:lnTo>
                                  <a:pt x="339" y="184"/>
                                </a:lnTo>
                                <a:lnTo>
                                  <a:pt x="338" y="217"/>
                                </a:lnTo>
                                <a:lnTo>
                                  <a:pt x="334" y="247"/>
                                </a:lnTo>
                                <a:lnTo>
                                  <a:pt x="327" y="272"/>
                                </a:lnTo>
                                <a:lnTo>
                                  <a:pt x="318" y="294"/>
                                </a:lnTo>
                                <a:lnTo>
                                  <a:pt x="306" y="313"/>
                                </a:lnTo>
                                <a:lnTo>
                                  <a:pt x="292" y="330"/>
                                </a:lnTo>
                                <a:lnTo>
                                  <a:pt x="276" y="344"/>
                                </a:lnTo>
                                <a:lnTo>
                                  <a:pt x="257" y="356"/>
                                </a:lnTo>
                                <a:lnTo>
                                  <a:pt x="236" y="366"/>
                                </a:lnTo>
                                <a:lnTo>
                                  <a:pt x="215" y="373"/>
                                </a:lnTo>
                                <a:lnTo>
                                  <a:pt x="193" y="377"/>
                                </a:lnTo>
                                <a:lnTo>
                                  <a:pt x="169" y="379"/>
                                </a:lnTo>
                                <a:lnTo>
                                  <a:pt x="151" y="378"/>
                                </a:lnTo>
                                <a:lnTo>
                                  <a:pt x="133" y="376"/>
                                </a:lnTo>
                                <a:lnTo>
                                  <a:pt x="116" y="372"/>
                                </a:lnTo>
                                <a:lnTo>
                                  <a:pt x="101" y="366"/>
                                </a:lnTo>
                                <a:lnTo>
                                  <a:pt x="86" y="360"/>
                                </a:lnTo>
                                <a:lnTo>
                                  <a:pt x="72" y="351"/>
                                </a:lnTo>
                                <a:lnTo>
                                  <a:pt x="59" y="341"/>
                                </a:lnTo>
                                <a:lnTo>
                                  <a:pt x="46" y="330"/>
                                </a:lnTo>
                                <a:lnTo>
                                  <a:pt x="35" y="317"/>
                                </a:lnTo>
                                <a:lnTo>
                                  <a:pt x="26" y="303"/>
                                </a:lnTo>
                                <a:lnTo>
                                  <a:pt x="18" y="287"/>
                                </a:lnTo>
                                <a:lnTo>
                                  <a:pt x="11" y="270"/>
                                </a:lnTo>
                                <a:lnTo>
                                  <a:pt x="6" y="252"/>
                                </a:lnTo>
                                <a:lnTo>
                                  <a:pt x="2" y="232"/>
                                </a:lnTo>
                                <a:lnTo>
                                  <a:pt x="0" y="212"/>
                                </a:lnTo>
                                <a:lnTo>
                                  <a:pt x="0" y="189"/>
                                </a:lnTo>
                                <a:moveTo>
                                  <a:pt x="63" y="189"/>
                                </a:moveTo>
                                <a:lnTo>
                                  <a:pt x="63" y="206"/>
                                </a:lnTo>
                                <a:lnTo>
                                  <a:pt x="65" y="222"/>
                                </a:lnTo>
                                <a:lnTo>
                                  <a:pt x="67" y="237"/>
                                </a:lnTo>
                                <a:lnTo>
                                  <a:pt x="70" y="250"/>
                                </a:lnTo>
                                <a:lnTo>
                                  <a:pt x="75" y="263"/>
                                </a:lnTo>
                                <a:lnTo>
                                  <a:pt x="80" y="274"/>
                                </a:lnTo>
                                <a:lnTo>
                                  <a:pt x="86" y="284"/>
                                </a:lnTo>
                                <a:lnTo>
                                  <a:pt x="93" y="293"/>
                                </a:lnTo>
                                <a:lnTo>
                                  <a:pt x="101" y="302"/>
                                </a:lnTo>
                                <a:lnTo>
                                  <a:pt x="109" y="309"/>
                                </a:lnTo>
                                <a:lnTo>
                                  <a:pt x="118" y="315"/>
                                </a:lnTo>
                                <a:lnTo>
                                  <a:pt x="127" y="319"/>
                                </a:lnTo>
                                <a:lnTo>
                                  <a:pt x="137" y="323"/>
                                </a:lnTo>
                                <a:lnTo>
                                  <a:pt x="147" y="326"/>
                                </a:lnTo>
                                <a:lnTo>
                                  <a:pt x="158" y="328"/>
                                </a:lnTo>
                                <a:lnTo>
                                  <a:pt x="169" y="328"/>
                                </a:lnTo>
                                <a:lnTo>
                                  <a:pt x="181" y="328"/>
                                </a:lnTo>
                                <a:lnTo>
                                  <a:pt x="191" y="326"/>
                                </a:lnTo>
                                <a:lnTo>
                                  <a:pt x="202" y="323"/>
                                </a:lnTo>
                                <a:lnTo>
                                  <a:pt x="211" y="319"/>
                                </a:lnTo>
                                <a:lnTo>
                                  <a:pt x="221" y="315"/>
                                </a:lnTo>
                                <a:lnTo>
                                  <a:pt x="229" y="309"/>
                                </a:lnTo>
                                <a:lnTo>
                                  <a:pt x="238" y="301"/>
                                </a:lnTo>
                                <a:lnTo>
                                  <a:pt x="245" y="293"/>
                                </a:lnTo>
                                <a:lnTo>
                                  <a:pt x="253" y="284"/>
                                </a:lnTo>
                                <a:lnTo>
                                  <a:pt x="259" y="274"/>
                                </a:lnTo>
                                <a:lnTo>
                                  <a:pt x="264" y="262"/>
                                </a:lnTo>
                                <a:lnTo>
                                  <a:pt x="268" y="249"/>
                                </a:lnTo>
                                <a:lnTo>
                                  <a:pt x="272" y="236"/>
                                </a:lnTo>
                                <a:lnTo>
                                  <a:pt x="274" y="221"/>
                                </a:lnTo>
                                <a:lnTo>
                                  <a:pt x="275" y="205"/>
                                </a:lnTo>
                                <a:lnTo>
                                  <a:pt x="276" y="187"/>
                                </a:lnTo>
                                <a:lnTo>
                                  <a:pt x="275" y="171"/>
                                </a:lnTo>
                                <a:lnTo>
                                  <a:pt x="274" y="156"/>
                                </a:lnTo>
                                <a:lnTo>
                                  <a:pt x="272" y="141"/>
                                </a:lnTo>
                                <a:lnTo>
                                  <a:pt x="268" y="128"/>
                                </a:lnTo>
                                <a:lnTo>
                                  <a:pt x="264" y="116"/>
                                </a:lnTo>
                                <a:lnTo>
                                  <a:pt x="259" y="105"/>
                                </a:lnTo>
                                <a:lnTo>
                                  <a:pt x="252" y="95"/>
                                </a:lnTo>
                                <a:lnTo>
                                  <a:pt x="245" y="85"/>
                                </a:lnTo>
                                <a:lnTo>
                                  <a:pt x="237" y="77"/>
                                </a:lnTo>
                                <a:lnTo>
                                  <a:pt x="229" y="70"/>
                                </a:lnTo>
                                <a:lnTo>
                                  <a:pt x="220" y="64"/>
                                </a:lnTo>
                                <a:lnTo>
                                  <a:pt x="211" y="59"/>
                                </a:lnTo>
                                <a:lnTo>
                                  <a:pt x="201" y="56"/>
                                </a:lnTo>
                                <a:lnTo>
                                  <a:pt x="191" y="53"/>
                                </a:lnTo>
                                <a:lnTo>
                                  <a:pt x="181" y="51"/>
                                </a:lnTo>
                                <a:lnTo>
                                  <a:pt x="169" y="51"/>
                                </a:lnTo>
                                <a:lnTo>
                                  <a:pt x="158" y="51"/>
                                </a:lnTo>
                                <a:lnTo>
                                  <a:pt x="147" y="53"/>
                                </a:lnTo>
                                <a:lnTo>
                                  <a:pt x="137" y="56"/>
                                </a:lnTo>
                                <a:lnTo>
                                  <a:pt x="127" y="59"/>
                                </a:lnTo>
                                <a:lnTo>
                                  <a:pt x="118" y="64"/>
                                </a:lnTo>
                                <a:lnTo>
                                  <a:pt x="109" y="70"/>
                                </a:lnTo>
                                <a:lnTo>
                                  <a:pt x="101" y="77"/>
                                </a:lnTo>
                                <a:lnTo>
                                  <a:pt x="93" y="85"/>
                                </a:lnTo>
                                <a:lnTo>
                                  <a:pt x="86" y="94"/>
                                </a:lnTo>
                                <a:lnTo>
                                  <a:pt x="80" y="105"/>
                                </a:lnTo>
                                <a:lnTo>
                                  <a:pt x="75" y="116"/>
                                </a:lnTo>
                                <a:lnTo>
                                  <a:pt x="70" y="129"/>
                                </a:lnTo>
                                <a:lnTo>
                                  <a:pt x="67" y="142"/>
                                </a:lnTo>
                                <a:lnTo>
                                  <a:pt x="65" y="157"/>
                                </a:lnTo>
                                <a:lnTo>
                                  <a:pt x="63"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19" name="Freeform 296"/>
                        <wps:cNvSpPr>
                          <a:spLocks/>
                        </wps:cNvSpPr>
                        <wps:spPr bwMode="auto">
                          <a:xfrm>
                            <a:off x="369570" y="3014980"/>
                            <a:ext cx="46990" cy="88265"/>
                          </a:xfrm>
                          <a:custGeom>
                            <a:avLst/>
                            <a:gdLst>
                              <a:gd name="T0" fmla="*/ 0 w 197"/>
                              <a:gd name="T1" fmla="*/ 370 h 370"/>
                              <a:gd name="T2" fmla="*/ 0 w 197"/>
                              <a:gd name="T3" fmla="*/ 8 h 370"/>
                              <a:gd name="T4" fmla="*/ 55 w 197"/>
                              <a:gd name="T5" fmla="*/ 8 h 370"/>
                              <a:gd name="T6" fmla="*/ 55 w 197"/>
                              <a:gd name="T7" fmla="*/ 63 h 370"/>
                              <a:gd name="T8" fmla="*/ 66 w 197"/>
                              <a:gd name="T9" fmla="*/ 45 h 370"/>
                              <a:gd name="T10" fmla="*/ 76 w 197"/>
                              <a:gd name="T11" fmla="*/ 31 h 370"/>
                              <a:gd name="T12" fmla="*/ 85 w 197"/>
                              <a:gd name="T13" fmla="*/ 20 h 370"/>
                              <a:gd name="T14" fmla="*/ 95 w 197"/>
                              <a:gd name="T15" fmla="*/ 12 h 370"/>
                              <a:gd name="T16" fmla="*/ 104 w 197"/>
                              <a:gd name="T17" fmla="*/ 7 h 370"/>
                              <a:gd name="T18" fmla="*/ 113 w 197"/>
                              <a:gd name="T19" fmla="*/ 3 h 370"/>
                              <a:gd name="T20" fmla="*/ 123 w 197"/>
                              <a:gd name="T21" fmla="*/ 1 h 370"/>
                              <a:gd name="T22" fmla="*/ 134 w 197"/>
                              <a:gd name="T23" fmla="*/ 0 h 370"/>
                              <a:gd name="T24" fmla="*/ 149 w 197"/>
                              <a:gd name="T25" fmla="*/ 1 h 370"/>
                              <a:gd name="T26" fmla="*/ 165 w 197"/>
                              <a:gd name="T27" fmla="*/ 5 h 370"/>
                              <a:gd name="T28" fmla="*/ 181 w 197"/>
                              <a:gd name="T29" fmla="*/ 11 h 370"/>
                              <a:gd name="T30" fmla="*/ 197 w 197"/>
                              <a:gd name="T31" fmla="*/ 20 h 370"/>
                              <a:gd name="T32" fmla="*/ 176 w 197"/>
                              <a:gd name="T33" fmla="*/ 77 h 370"/>
                              <a:gd name="T34" fmla="*/ 165 w 197"/>
                              <a:gd name="T35" fmla="*/ 71 h 370"/>
                              <a:gd name="T36" fmla="*/ 153 w 197"/>
                              <a:gd name="T37" fmla="*/ 67 h 370"/>
                              <a:gd name="T38" fmla="*/ 142 w 197"/>
                              <a:gd name="T39" fmla="*/ 64 h 370"/>
                              <a:gd name="T40" fmla="*/ 131 w 197"/>
                              <a:gd name="T41" fmla="*/ 63 h 370"/>
                              <a:gd name="T42" fmla="*/ 121 w 197"/>
                              <a:gd name="T43" fmla="*/ 64 h 370"/>
                              <a:gd name="T44" fmla="*/ 112 w 197"/>
                              <a:gd name="T45" fmla="*/ 66 h 370"/>
                              <a:gd name="T46" fmla="*/ 103 w 197"/>
                              <a:gd name="T47" fmla="*/ 70 h 370"/>
                              <a:gd name="T48" fmla="*/ 95 w 197"/>
                              <a:gd name="T49" fmla="*/ 76 h 370"/>
                              <a:gd name="T50" fmla="*/ 87 w 197"/>
                              <a:gd name="T51" fmla="*/ 82 h 370"/>
                              <a:gd name="T52" fmla="*/ 81 w 197"/>
                              <a:gd name="T53" fmla="*/ 90 h 370"/>
                              <a:gd name="T54" fmla="*/ 76 w 197"/>
                              <a:gd name="T55" fmla="*/ 99 h 370"/>
                              <a:gd name="T56" fmla="*/ 72 w 197"/>
                              <a:gd name="T57" fmla="*/ 109 h 370"/>
                              <a:gd name="T58" fmla="*/ 67 w 197"/>
                              <a:gd name="T59" fmla="*/ 126 h 370"/>
                              <a:gd name="T60" fmla="*/ 64 w 197"/>
                              <a:gd name="T61" fmla="*/ 143 h 370"/>
                              <a:gd name="T62" fmla="*/ 62 w 197"/>
                              <a:gd name="T63" fmla="*/ 162 h 370"/>
                              <a:gd name="T64" fmla="*/ 62 w 197"/>
                              <a:gd name="T65" fmla="*/ 181 h 370"/>
                              <a:gd name="T66" fmla="*/ 62 w 197"/>
                              <a:gd name="T67" fmla="*/ 370 h 370"/>
                              <a:gd name="T68" fmla="*/ 0 w 197"/>
                              <a:gd name="T69" fmla="*/ 370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97" h="370">
                                <a:moveTo>
                                  <a:pt x="0" y="370"/>
                                </a:moveTo>
                                <a:lnTo>
                                  <a:pt x="0" y="8"/>
                                </a:lnTo>
                                <a:lnTo>
                                  <a:pt x="55" y="8"/>
                                </a:lnTo>
                                <a:lnTo>
                                  <a:pt x="55" y="63"/>
                                </a:lnTo>
                                <a:lnTo>
                                  <a:pt x="66" y="45"/>
                                </a:lnTo>
                                <a:lnTo>
                                  <a:pt x="76" y="31"/>
                                </a:lnTo>
                                <a:lnTo>
                                  <a:pt x="85" y="20"/>
                                </a:lnTo>
                                <a:lnTo>
                                  <a:pt x="95" y="12"/>
                                </a:lnTo>
                                <a:lnTo>
                                  <a:pt x="104" y="7"/>
                                </a:lnTo>
                                <a:lnTo>
                                  <a:pt x="113" y="3"/>
                                </a:lnTo>
                                <a:lnTo>
                                  <a:pt x="123" y="1"/>
                                </a:lnTo>
                                <a:lnTo>
                                  <a:pt x="134" y="0"/>
                                </a:lnTo>
                                <a:lnTo>
                                  <a:pt x="149" y="1"/>
                                </a:lnTo>
                                <a:lnTo>
                                  <a:pt x="165" y="5"/>
                                </a:lnTo>
                                <a:lnTo>
                                  <a:pt x="181" y="11"/>
                                </a:lnTo>
                                <a:lnTo>
                                  <a:pt x="197" y="20"/>
                                </a:lnTo>
                                <a:lnTo>
                                  <a:pt x="176" y="77"/>
                                </a:lnTo>
                                <a:lnTo>
                                  <a:pt x="165" y="71"/>
                                </a:lnTo>
                                <a:lnTo>
                                  <a:pt x="153" y="67"/>
                                </a:lnTo>
                                <a:lnTo>
                                  <a:pt x="142" y="64"/>
                                </a:lnTo>
                                <a:lnTo>
                                  <a:pt x="131" y="63"/>
                                </a:lnTo>
                                <a:lnTo>
                                  <a:pt x="121" y="64"/>
                                </a:lnTo>
                                <a:lnTo>
                                  <a:pt x="112" y="66"/>
                                </a:lnTo>
                                <a:lnTo>
                                  <a:pt x="103" y="70"/>
                                </a:lnTo>
                                <a:lnTo>
                                  <a:pt x="95" y="76"/>
                                </a:lnTo>
                                <a:lnTo>
                                  <a:pt x="87" y="82"/>
                                </a:lnTo>
                                <a:lnTo>
                                  <a:pt x="81" y="90"/>
                                </a:lnTo>
                                <a:lnTo>
                                  <a:pt x="76" y="99"/>
                                </a:lnTo>
                                <a:lnTo>
                                  <a:pt x="72" y="109"/>
                                </a:lnTo>
                                <a:lnTo>
                                  <a:pt x="67" y="126"/>
                                </a:lnTo>
                                <a:lnTo>
                                  <a:pt x="64" y="143"/>
                                </a:lnTo>
                                <a:lnTo>
                                  <a:pt x="62" y="162"/>
                                </a:lnTo>
                                <a:lnTo>
                                  <a:pt x="62" y="181"/>
                                </a:lnTo>
                                <a:lnTo>
                                  <a:pt x="62" y="370"/>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0" name="Freeform 297"/>
                        <wps:cNvSpPr>
                          <a:spLocks/>
                        </wps:cNvSpPr>
                        <wps:spPr bwMode="auto">
                          <a:xfrm>
                            <a:off x="416560" y="3016885"/>
                            <a:ext cx="79375" cy="121285"/>
                          </a:xfrm>
                          <a:custGeom>
                            <a:avLst/>
                            <a:gdLst>
                              <a:gd name="T0" fmla="*/ 32 w 332"/>
                              <a:gd name="T1" fmla="*/ 502 h 509"/>
                              <a:gd name="T2" fmla="*/ 25 w 332"/>
                              <a:gd name="T3" fmla="*/ 444 h 509"/>
                              <a:gd name="T4" fmla="*/ 44 w 332"/>
                              <a:gd name="T5" fmla="*/ 448 h 509"/>
                              <a:gd name="T6" fmla="*/ 60 w 332"/>
                              <a:gd name="T7" fmla="*/ 450 h 509"/>
                              <a:gd name="T8" fmla="*/ 78 w 332"/>
                              <a:gd name="T9" fmla="*/ 448 h 509"/>
                              <a:gd name="T10" fmla="*/ 86 w 332"/>
                              <a:gd name="T11" fmla="*/ 446 h 509"/>
                              <a:gd name="T12" fmla="*/ 93 w 332"/>
                              <a:gd name="T13" fmla="*/ 443 h 509"/>
                              <a:gd name="T14" fmla="*/ 104 w 332"/>
                              <a:gd name="T15" fmla="*/ 435 h 509"/>
                              <a:gd name="T16" fmla="*/ 113 w 332"/>
                              <a:gd name="T17" fmla="*/ 424 h 509"/>
                              <a:gd name="T18" fmla="*/ 121 w 332"/>
                              <a:gd name="T19" fmla="*/ 408 h 509"/>
                              <a:gd name="T20" fmla="*/ 132 w 332"/>
                              <a:gd name="T21" fmla="*/ 378 h 509"/>
                              <a:gd name="T22" fmla="*/ 137 w 332"/>
                              <a:gd name="T23" fmla="*/ 363 h 509"/>
                              <a:gd name="T24" fmla="*/ 0 w 332"/>
                              <a:gd name="T25" fmla="*/ 0 h 509"/>
                              <a:gd name="T26" fmla="*/ 66 w 332"/>
                              <a:gd name="T27" fmla="*/ 0 h 509"/>
                              <a:gd name="T28" fmla="*/ 141 w 332"/>
                              <a:gd name="T29" fmla="*/ 210 h 509"/>
                              <a:gd name="T30" fmla="*/ 155 w 332"/>
                              <a:gd name="T31" fmla="*/ 251 h 509"/>
                              <a:gd name="T32" fmla="*/ 168 w 332"/>
                              <a:gd name="T33" fmla="*/ 294 h 509"/>
                              <a:gd name="T34" fmla="*/ 179 w 332"/>
                              <a:gd name="T35" fmla="*/ 252 h 509"/>
                              <a:gd name="T36" fmla="*/ 193 w 332"/>
                              <a:gd name="T37" fmla="*/ 211 h 509"/>
                              <a:gd name="T38" fmla="*/ 270 w 332"/>
                              <a:gd name="T39" fmla="*/ 0 h 509"/>
                              <a:gd name="T40" fmla="*/ 332 w 332"/>
                              <a:gd name="T41" fmla="*/ 0 h 509"/>
                              <a:gd name="T42" fmla="*/ 194 w 332"/>
                              <a:gd name="T43" fmla="*/ 369 h 509"/>
                              <a:gd name="T44" fmla="*/ 174 w 332"/>
                              <a:gd name="T45" fmla="*/ 419 h 509"/>
                              <a:gd name="T46" fmla="*/ 159 w 332"/>
                              <a:gd name="T47" fmla="*/ 451 h 509"/>
                              <a:gd name="T48" fmla="*/ 151 w 332"/>
                              <a:gd name="T49" fmla="*/ 465 h 509"/>
                              <a:gd name="T50" fmla="*/ 142 w 332"/>
                              <a:gd name="T51" fmla="*/ 477 h 509"/>
                              <a:gd name="T52" fmla="*/ 132 w 332"/>
                              <a:gd name="T53" fmla="*/ 487 h 509"/>
                              <a:gd name="T54" fmla="*/ 122 w 332"/>
                              <a:gd name="T55" fmla="*/ 495 h 509"/>
                              <a:gd name="T56" fmla="*/ 111 w 332"/>
                              <a:gd name="T57" fmla="*/ 501 h 509"/>
                              <a:gd name="T58" fmla="*/ 99 w 332"/>
                              <a:gd name="T59" fmla="*/ 506 h 509"/>
                              <a:gd name="T60" fmla="*/ 85 w 332"/>
                              <a:gd name="T61" fmla="*/ 509 h 509"/>
                              <a:gd name="T62" fmla="*/ 71 w 332"/>
                              <a:gd name="T63" fmla="*/ 509 h 509"/>
                              <a:gd name="T64" fmla="*/ 53 w 332"/>
                              <a:gd name="T65" fmla="*/ 508 h 509"/>
                              <a:gd name="T66" fmla="*/ 32 w 332"/>
                              <a:gd name="T67" fmla="*/ 502 h 5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332" h="509">
                                <a:moveTo>
                                  <a:pt x="32" y="502"/>
                                </a:moveTo>
                                <a:lnTo>
                                  <a:pt x="25" y="444"/>
                                </a:lnTo>
                                <a:lnTo>
                                  <a:pt x="44" y="448"/>
                                </a:lnTo>
                                <a:lnTo>
                                  <a:pt x="60" y="450"/>
                                </a:lnTo>
                                <a:lnTo>
                                  <a:pt x="78" y="448"/>
                                </a:lnTo>
                                <a:lnTo>
                                  <a:pt x="86" y="446"/>
                                </a:lnTo>
                                <a:lnTo>
                                  <a:pt x="93" y="443"/>
                                </a:lnTo>
                                <a:lnTo>
                                  <a:pt x="104" y="435"/>
                                </a:lnTo>
                                <a:lnTo>
                                  <a:pt x="113" y="424"/>
                                </a:lnTo>
                                <a:lnTo>
                                  <a:pt x="121" y="408"/>
                                </a:lnTo>
                                <a:lnTo>
                                  <a:pt x="132" y="378"/>
                                </a:lnTo>
                                <a:lnTo>
                                  <a:pt x="137" y="363"/>
                                </a:lnTo>
                                <a:lnTo>
                                  <a:pt x="0" y="0"/>
                                </a:lnTo>
                                <a:lnTo>
                                  <a:pt x="66" y="0"/>
                                </a:lnTo>
                                <a:lnTo>
                                  <a:pt x="141" y="210"/>
                                </a:lnTo>
                                <a:lnTo>
                                  <a:pt x="155" y="251"/>
                                </a:lnTo>
                                <a:lnTo>
                                  <a:pt x="168" y="294"/>
                                </a:lnTo>
                                <a:lnTo>
                                  <a:pt x="179" y="252"/>
                                </a:lnTo>
                                <a:lnTo>
                                  <a:pt x="193" y="211"/>
                                </a:lnTo>
                                <a:lnTo>
                                  <a:pt x="270" y="0"/>
                                </a:lnTo>
                                <a:lnTo>
                                  <a:pt x="332" y="0"/>
                                </a:lnTo>
                                <a:lnTo>
                                  <a:pt x="194" y="369"/>
                                </a:lnTo>
                                <a:lnTo>
                                  <a:pt x="174" y="419"/>
                                </a:lnTo>
                                <a:lnTo>
                                  <a:pt x="159" y="451"/>
                                </a:lnTo>
                                <a:lnTo>
                                  <a:pt x="151" y="465"/>
                                </a:lnTo>
                                <a:lnTo>
                                  <a:pt x="142" y="477"/>
                                </a:lnTo>
                                <a:lnTo>
                                  <a:pt x="132" y="487"/>
                                </a:lnTo>
                                <a:lnTo>
                                  <a:pt x="122" y="495"/>
                                </a:lnTo>
                                <a:lnTo>
                                  <a:pt x="111" y="501"/>
                                </a:lnTo>
                                <a:lnTo>
                                  <a:pt x="99" y="506"/>
                                </a:lnTo>
                                <a:lnTo>
                                  <a:pt x="85" y="509"/>
                                </a:lnTo>
                                <a:lnTo>
                                  <a:pt x="71" y="509"/>
                                </a:lnTo>
                                <a:lnTo>
                                  <a:pt x="53" y="508"/>
                                </a:lnTo>
                                <a:lnTo>
                                  <a:pt x="32" y="50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1" name="Line 298"/>
                        <wps:cNvCnPr/>
                        <wps:spPr bwMode="auto">
                          <a:xfrm flipH="1">
                            <a:off x="426720" y="417195"/>
                            <a:ext cx="2381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2" name="Freeform 299"/>
                        <wps:cNvSpPr>
                          <a:spLocks/>
                        </wps:cNvSpPr>
                        <wps:spPr bwMode="auto">
                          <a:xfrm>
                            <a:off x="457835" y="417195"/>
                            <a:ext cx="33020" cy="93980"/>
                          </a:xfrm>
                          <a:custGeom>
                            <a:avLst/>
                            <a:gdLst>
                              <a:gd name="T0" fmla="*/ 70 w 139"/>
                              <a:gd name="T1" fmla="*/ 0 h 394"/>
                              <a:gd name="T2" fmla="*/ 139 w 139"/>
                              <a:gd name="T3" fmla="*/ 394 h 394"/>
                              <a:gd name="T4" fmla="*/ 0 w 139"/>
                              <a:gd name="T5" fmla="*/ 394 h 394"/>
                              <a:gd name="T6" fmla="*/ 70 w 139"/>
                              <a:gd name="T7" fmla="*/ 0 h 394"/>
                            </a:gdLst>
                            <a:ahLst/>
                            <a:cxnLst>
                              <a:cxn ang="0">
                                <a:pos x="T0" y="T1"/>
                              </a:cxn>
                              <a:cxn ang="0">
                                <a:pos x="T2" y="T3"/>
                              </a:cxn>
                              <a:cxn ang="0">
                                <a:pos x="T4" y="T5"/>
                              </a:cxn>
                              <a:cxn ang="0">
                                <a:pos x="T6" y="T7"/>
                              </a:cxn>
                            </a:cxnLst>
                            <a:rect l="0" t="0" r="r" b="b"/>
                            <a:pathLst>
                              <a:path w="139" h="394">
                                <a:moveTo>
                                  <a:pt x="70" y="0"/>
                                </a:moveTo>
                                <a:lnTo>
                                  <a:pt x="139" y="394"/>
                                </a:lnTo>
                                <a:lnTo>
                                  <a:pt x="0" y="394"/>
                                </a:lnTo>
                                <a:lnTo>
                                  <a:pt x="70" y="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3" name="Line 300"/>
                        <wps:cNvCnPr/>
                        <wps:spPr bwMode="auto">
                          <a:xfrm>
                            <a:off x="474345" y="417195"/>
                            <a:ext cx="0" cy="214312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4" name="Freeform 301"/>
                        <wps:cNvSpPr>
                          <a:spLocks/>
                        </wps:cNvSpPr>
                        <wps:spPr bwMode="auto">
                          <a:xfrm>
                            <a:off x="457835" y="2466340"/>
                            <a:ext cx="33020" cy="93980"/>
                          </a:xfrm>
                          <a:custGeom>
                            <a:avLst/>
                            <a:gdLst>
                              <a:gd name="T0" fmla="*/ 70 w 139"/>
                              <a:gd name="T1" fmla="*/ 394 h 394"/>
                              <a:gd name="T2" fmla="*/ 0 w 139"/>
                              <a:gd name="T3" fmla="*/ 0 h 394"/>
                              <a:gd name="T4" fmla="*/ 139 w 139"/>
                              <a:gd name="T5" fmla="*/ 0 h 394"/>
                              <a:gd name="T6" fmla="*/ 70 w 139"/>
                              <a:gd name="T7" fmla="*/ 394 h 394"/>
                            </a:gdLst>
                            <a:ahLst/>
                            <a:cxnLst>
                              <a:cxn ang="0">
                                <a:pos x="T0" y="T1"/>
                              </a:cxn>
                              <a:cxn ang="0">
                                <a:pos x="T2" y="T3"/>
                              </a:cxn>
                              <a:cxn ang="0">
                                <a:pos x="T4" y="T5"/>
                              </a:cxn>
                              <a:cxn ang="0">
                                <a:pos x="T6" y="T7"/>
                              </a:cxn>
                            </a:cxnLst>
                            <a:rect l="0" t="0" r="r" b="b"/>
                            <a:pathLst>
                              <a:path w="139" h="394">
                                <a:moveTo>
                                  <a:pt x="70" y="394"/>
                                </a:moveTo>
                                <a:lnTo>
                                  <a:pt x="0" y="0"/>
                                </a:lnTo>
                                <a:lnTo>
                                  <a:pt x="139" y="0"/>
                                </a:lnTo>
                                <a:lnTo>
                                  <a:pt x="70" y="39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5" name="Line 302"/>
                        <wps:cNvCnPr/>
                        <wps:spPr bwMode="auto">
                          <a:xfrm>
                            <a:off x="426720" y="2560320"/>
                            <a:ext cx="23812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6" name="Freeform 303"/>
                        <wps:cNvSpPr>
                          <a:spLocks noEditPoints="1"/>
                        </wps:cNvSpPr>
                        <wps:spPr bwMode="auto">
                          <a:xfrm>
                            <a:off x="295275" y="1588770"/>
                            <a:ext cx="121285" cy="78105"/>
                          </a:xfrm>
                          <a:custGeom>
                            <a:avLst/>
                            <a:gdLst>
                              <a:gd name="T0" fmla="*/ 401 w 511"/>
                              <a:gd name="T1" fmla="*/ 256 h 329"/>
                              <a:gd name="T2" fmla="*/ 442 w 511"/>
                              <a:gd name="T3" fmla="*/ 232 h 329"/>
                              <a:gd name="T4" fmla="*/ 459 w 511"/>
                              <a:gd name="T5" fmla="*/ 194 h 329"/>
                              <a:gd name="T6" fmla="*/ 457 w 511"/>
                              <a:gd name="T7" fmla="*/ 151 h 329"/>
                              <a:gd name="T8" fmla="*/ 441 w 511"/>
                              <a:gd name="T9" fmla="*/ 118 h 329"/>
                              <a:gd name="T10" fmla="*/ 413 w 511"/>
                              <a:gd name="T11" fmla="*/ 93 h 329"/>
                              <a:gd name="T12" fmla="*/ 372 w 511"/>
                              <a:gd name="T13" fmla="*/ 75 h 329"/>
                              <a:gd name="T14" fmla="*/ 317 w 511"/>
                              <a:gd name="T15" fmla="*/ 64 h 329"/>
                              <a:gd name="T16" fmla="*/ 267 w 511"/>
                              <a:gd name="T17" fmla="*/ 62 h 329"/>
                              <a:gd name="T18" fmla="*/ 305 w 511"/>
                              <a:gd name="T19" fmla="*/ 97 h 329"/>
                              <a:gd name="T20" fmla="*/ 328 w 511"/>
                              <a:gd name="T21" fmla="*/ 145 h 329"/>
                              <a:gd name="T22" fmla="*/ 332 w 511"/>
                              <a:gd name="T23" fmla="*/ 196 h 329"/>
                              <a:gd name="T24" fmla="*/ 322 w 511"/>
                              <a:gd name="T25" fmla="*/ 238 h 329"/>
                              <a:gd name="T26" fmla="*/ 299 w 511"/>
                              <a:gd name="T27" fmla="*/ 275 h 329"/>
                              <a:gd name="T28" fmla="*/ 264 w 511"/>
                              <a:gd name="T29" fmla="*/ 305 h 329"/>
                              <a:gd name="T30" fmla="*/ 221 w 511"/>
                              <a:gd name="T31" fmla="*/ 323 h 329"/>
                              <a:gd name="T32" fmla="*/ 169 w 511"/>
                              <a:gd name="T33" fmla="*/ 329 h 329"/>
                              <a:gd name="T34" fmla="*/ 116 w 511"/>
                              <a:gd name="T35" fmla="*/ 323 h 329"/>
                              <a:gd name="T36" fmla="*/ 72 w 511"/>
                              <a:gd name="T37" fmla="*/ 304 h 329"/>
                              <a:gd name="T38" fmla="*/ 36 w 511"/>
                              <a:gd name="T39" fmla="*/ 273 h 329"/>
                              <a:gd name="T40" fmla="*/ 12 w 511"/>
                              <a:gd name="T41" fmla="*/ 234 h 329"/>
                              <a:gd name="T42" fmla="*/ 1 w 511"/>
                              <a:gd name="T43" fmla="*/ 188 h 329"/>
                              <a:gd name="T44" fmla="*/ 7 w 511"/>
                              <a:gd name="T45" fmla="*/ 125 h 329"/>
                              <a:gd name="T46" fmla="*/ 41 w 511"/>
                              <a:gd name="T47" fmla="*/ 64 h 329"/>
                              <a:gd name="T48" fmla="*/ 102 w 511"/>
                              <a:gd name="T49" fmla="*/ 21 h 329"/>
                              <a:gd name="T50" fmla="*/ 161 w 511"/>
                              <a:gd name="T51" fmla="*/ 5 h 329"/>
                              <a:gd name="T52" fmla="*/ 288 w 511"/>
                              <a:gd name="T53" fmla="*/ 2 h 329"/>
                              <a:gd name="T54" fmla="*/ 395 w 511"/>
                              <a:gd name="T55" fmla="*/ 21 h 329"/>
                              <a:gd name="T56" fmla="*/ 455 w 511"/>
                              <a:gd name="T57" fmla="*/ 55 h 329"/>
                              <a:gd name="T58" fmla="*/ 481 w 511"/>
                              <a:gd name="T59" fmla="*/ 83 h 329"/>
                              <a:gd name="T60" fmla="*/ 499 w 511"/>
                              <a:gd name="T61" fmla="*/ 116 h 329"/>
                              <a:gd name="T62" fmla="*/ 509 w 511"/>
                              <a:gd name="T63" fmla="*/ 153 h 329"/>
                              <a:gd name="T64" fmla="*/ 509 w 511"/>
                              <a:gd name="T65" fmla="*/ 207 h 329"/>
                              <a:gd name="T66" fmla="*/ 498 w 511"/>
                              <a:gd name="T67" fmla="*/ 244 h 329"/>
                              <a:gd name="T68" fmla="*/ 478 w 511"/>
                              <a:gd name="T69" fmla="*/ 275 h 329"/>
                              <a:gd name="T70" fmla="*/ 450 w 511"/>
                              <a:gd name="T71" fmla="*/ 299 h 329"/>
                              <a:gd name="T72" fmla="*/ 415 w 511"/>
                              <a:gd name="T73" fmla="*/ 314 h 329"/>
                              <a:gd name="T74" fmla="*/ 166 w 511"/>
                              <a:gd name="T75" fmla="*/ 68 h 329"/>
                              <a:gd name="T76" fmla="*/ 119 w 511"/>
                              <a:gd name="T77" fmla="*/ 75 h 329"/>
                              <a:gd name="T78" fmla="*/ 90 w 511"/>
                              <a:gd name="T79" fmla="*/ 90 h 329"/>
                              <a:gd name="T80" fmla="*/ 63 w 511"/>
                              <a:gd name="T81" fmla="*/ 119 h 329"/>
                              <a:gd name="T82" fmla="*/ 53 w 511"/>
                              <a:gd name="T83" fmla="*/ 145 h 329"/>
                              <a:gd name="T84" fmla="*/ 52 w 511"/>
                              <a:gd name="T85" fmla="*/ 174 h 329"/>
                              <a:gd name="T86" fmla="*/ 60 w 511"/>
                              <a:gd name="T87" fmla="*/ 203 h 329"/>
                              <a:gd name="T88" fmla="*/ 85 w 511"/>
                              <a:gd name="T89" fmla="*/ 236 h 329"/>
                              <a:gd name="T90" fmla="*/ 113 w 511"/>
                              <a:gd name="T91" fmla="*/ 254 h 329"/>
                              <a:gd name="T92" fmla="*/ 146 w 511"/>
                              <a:gd name="T93" fmla="*/ 264 h 329"/>
                              <a:gd name="T94" fmla="*/ 205 w 511"/>
                              <a:gd name="T95" fmla="*/ 262 h 329"/>
                              <a:gd name="T96" fmla="*/ 233 w 511"/>
                              <a:gd name="T97" fmla="*/ 250 h 329"/>
                              <a:gd name="T98" fmla="*/ 262 w 511"/>
                              <a:gd name="T99" fmla="*/ 222 h 329"/>
                              <a:gd name="T100" fmla="*/ 275 w 511"/>
                              <a:gd name="T101" fmla="*/ 196 h 329"/>
                              <a:gd name="T102" fmla="*/ 277 w 511"/>
                              <a:gd name="T103" fmla="*/ 146 h 329"/>
                              <a:gd name="T104" fmla="*/ 267 w 511"/>
                              <a:gd name="T105" fmla="*/ 119 h 329"/>
                              <a:gd name="T106" fmla="*/ 249 w 511"/>
                              <a:gd name="T107" fmla="*/ 96 h 329"/>
                              <a:gd name="T108" fmla="*/ 223 w 511"/>
                              <a:gd name="T109" fmla="*/ 79 h 329"/>
                              <a:gd name="T110" fmla="*/ 166 w 511"/>
                              <a:gd name="T111" fmla="*/ 68 h 3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511" h="329">
                                <a:moveTo>
                                  <a:pt x="387" y="320"/>
                                </a:moveTo>
                                <a:lnTo>
                                  <a:pt x="381" y="261"/>
                                </a:lnTo>
                                <a:lnTo>
                                  <a:pt x="401" y="256"/>
                                </a:lnTo>
                                <a:lnTo>
                                  <a:pt x="417" y="250"/>
                                </a:lnTo>
                                <a:lnTo>
                                  <a:pt x="431" y="242"/>
                                </a:lnTo>
                                <a:lnTo>
                                  <a:pt x="442" y="232"/>
                                </a:lnTo>
                                <a:lnTo>
                                  <a:pt x="450" y="221"/>
                                </a:lnTo>
                                <a:lnTo>
                                  <a:pt x="456" y="208"/>
                                </a:lnTo>
                                <a:lnTo>
                                  <a:pt x="459" y="194"/>
                                </a:lnTo>
                                <a:lnTo>
                                  <a:pt x="461" y="178"/>
                                </a:lnTo>
                                <a:lnTo>
                                  <a:pt x="460" y="164"/>
                                </a:lnTo>
                                <a:lnTo>
                                  <a:pt x="457" y="151"/>
                                </a:lnTo>
                                <a:lnTo>
                                  <a:pt x="453" y="139"/>
                                </a:lnTo>
                                <a:lnTo>
                                  <a:pt x="448" y="128"/>
                                </a:lnTo>
                                <a:lnTo>
                                  <a:pt x="441" y="118"/>
                                </a:lnTo>
                                <a:lnTo>
                                  <a:pt x="432" y="109"/>
                                </a:lnTo>
                                <a:lnTo>
                                  <a:pt x="423" y="101"/>
                                </a:lnTo>
                                <a:lnTo>
                                  <a:pt x="413" y="93"/>
                                </a:lnTo>
                                <a:lnTo>
                                  <a:pt x="401" y="87"/>
                                </a:lnTo>
                                <a:lnTo>
                                  <a:pt x="388" y="81"/>
                                </a:lnTo>
                                <a:lnTo>
                                  <a:pt x="372" y="75"/>
                                </a:lnTo>
                                <a:lnTo>
                                  <a:pt x="354" y="70"/>
                                </a:lnTo>
                                <a:lnTo>
                                  <a:pt x="336" y="66"/>
                                </a:lnTo>
                                <a:lnTo>
                                  <a:pt x="317" y="64"/>
                                </a:lnTo>
                                <a:lnTo>
                                  <a:pt x="298" y="62"/>
                                </a:lnTo>
                                <a:lnTo>
                                  <a:pt x="279" y="61"/>
                                </a:lnTo>
                                <a:lnTo>
                                  <a:pt x="267" y="62"/>
                                </a:lnTo>
                                <a:lnTo>
                                  <a:pt x="281" y="72"/>
                                </a:lnTo>
                                <a:lnTo>
                                  <a:pt x="294" y="83"/>
                                </a:lnTo>
                                <a:lnTo>
                                  <a:pt x="305" y="97"/>
                                </a:lnTo>
                                <a:lnTo>
                                  <a:pt x="315" y="112"/>
                                </a:lnTo>
                                <a:lnTo>
                                  <a:pt x="323" y="128"/>
                                </a:lnTo>
                                <a:lnTo>
                                  <a:pt x="328" y="145"/>
                                </a:lnTo>
                                <a:lnTo>
                                  <a:pt x="332" y="163"/>
                                </a:lnTo>
                                <a:lnTo>
                                  <a:pt x="333" y="181"/>
                                </a:lnTo>
                                <a:lnTo>
                                  <a:pt x="332" y="196"/>
                                </a:lnTo>
                                <a:lnTo>
                                  <a:pt x="330" y="211"/>
                                </a:lnTo>
                                <a:lnTo>
                                  <a:pt x="327" y="225"/>
                                </a:lnTo>
                                <a:lnTo>
                                  <a:pt x="322" y="238"/>
                                </a:lnTo>
                                <a:lnTo>
                                  <a:pt x="315" y="251"/>
                                </a:lnTo>
                                <a:lnTo>
                                  <a:pt x="308" y="263"/>
                                </a:lnTo>
                                <a:lnTo>
                                  <a:pt x="299" y="275"/>
                                </a:lnTo>
                                <a:lnTo>
                                  <a:pt x="288" y="286"/>
                                </a:lnTo>
                                <a:lnTo>
                                  <a:pt x="276" y="296"/>
                                </a:lnTo>
                                <a:lnTo>
                                  <a:pt x="264" y="305"/>
                                </a:lnTo>
                                <a:lnTo>
                                  <a:pt x="250" y="312"/>
                                </a:lnTo>
                                <a:lnTo>
                                  <a:pt x="236" y="318"/>
                                </a:lnTo>
                                <a:lnTo>
                                  <a:pt x="221" y="323"/>
                                </a:lnTo>
                                <a:lnTo>
                                  <a:pt x="204" y="326"/>
                                </a:lnTo>
                                <a:lnTo>
                                  <a:pt x="187" y="328"/>
                                </a:lnTo>
                                <a:lnTo>
                                  <a:pt x="169" y="329"/>
                                </a:lnTo>
                                <a:lnTo>
                                  <a:pt x="151" y="328"/>
                                </a:lnTo>
                                <a:lnTo>
                                  <a:pt x="133" y="326"/>
                                </a:lnTo>
                                <a:lnTo>
                                  <a:pt x="116" y="323"/>
                                </a:lnTo>
                                <a:lnTo>
                                  <a:pt x="101" y="318"/>
                                </a:lnTo>
                                <a:lnTo>
                                  <a:pt x="86" y="311"/>
                                </a:lnTo>
                                <a:lnTo>
                                  <a:pt x="72" y="304"/>
                                </a:lnTo>
                                <a:lnTo>
                                  <a:pt x="59" y="295"/>
                                </a:lnTo>
                                <a:lnTo>
                                  <a:pt x="47" y="284"/>
                                </a:lnTo>
                                <a:lnTo>
                                  <a:pt x="36" y="273"/>
                                </a:lnTo>
                                <a:lnTo>
                                  <a:pt x="27" y="260"/>
                                </a:lnTo>
                                <a:lnTo>
                                  <a:pt x="19" y="247"/>
                                </a:lnTo>
                                <a:lnTo>
                                  <a:pt x="12" y="234"/>
                                </a:lnTo>
                                <a:lnTo>
                                  <a:pt x="7" y="219"/>
                                </a:lnTo>
                                <a:lnTo>
                                  <a:pt x="3" y="204"/>
                                </a:lnTo>
                                <a:lnTo>
                                  <a:pt x="1" y="188"/>
                                </a:lnTo>
                                <a:lnTo>
                                  <a:pt x="0" y="172"/>
                                </a:lnTo>
                                <a:lnTo>
                                  <a:pt x="2" y="148"/>
                                </a:lnTo>
                                <a:lnTo>
                                  <a:pt x="7" y="125"/>
                                </a:lnTo>
                                <a:lnTo>
                                  <a:pt x="15" y="103"/>
                                </a:lnTo>
                                <a:lnTo>
                                  <a:pt x="27" y="83"/>
                                </a:lnTo>
                                <a:lnTo>
                                  <a:pt x="41" y="64"/>
                                </a:lnTo>
                                <a:lnTo>
                                  <a:pt x="59" y="47"/>
                                </a:lnTo>
                                <a:lnTo>
                                  <a:pt x="79" y="33"/>
                                </a:lnTo>
                                <a:lnTo>
                                  <a:pt x="102" y="21"/>
                                </a:lnTo>
                                <a:lnTo>
                                  <a:pt x="114" y="16"/>
                                </a:lnTo>
                                <a:lnTo>
                                  <a:pt x="129" y="12"/>
                                </a:lnTo>
                                <a:lnTo>
                                  <a:pt x="161" y="5"/>
                                </a:lnTo>
                                <a:lnTo>
                                  <a:pt x="199" y="2"/>
                                </a:lnTo>
                                <a:lnTo>
                                  <a:pt x="242" y="0"/>
                                </a:lnTo>
                                <a:lnTo>
                                  <a:pt x="288" y="2"/>
                                </a:lnTo>
                                <a:lnTo>
                                  <a:pt x="328" y="5"/>
                                </a:lnTo>
                                <a:lnTo>
                                  <a:pt x="364" y="12"/>
                                </a:lnTo>
                                <a:lnTo>
                                  <a:pt x="395" y="21"/>
                                </a:lnTo>
                                <a:lnTo>
                                  <a:pt x="422" y="33"/>
                                </a:lnTo>
                                <a:lnTo>
                                  <a:pt x="445" y="47"/>
                                </a:lnTo>
                                <a:lnTo>
                                  <a:pt x="455" y="55"/>
                                </a:lnTo>
                                <a:lnTo>
                                  <a:pt x="465" y="64"/>
                                </a:lnTo>
                                <a:lnTo>
                                  <a:pt x="474" y="73"/>
                                </a:lnTo>
                                <a:lnTo>
                                  <a:pt x="481" y="83"/>
                                </a:lnTo>
                                <a:lnTo>
                                  <a:pt x="488" y="93"/>
                                </a:lnTo>
                                <a:lnTo>
                                  <a:pt x="494" y="104"/>
                                </a:lnTo>
                                <a:lnTo>
                                  <a:pt x="499" y="116"/>
                                </a:lnTo>
                                <a:lnTo>
                                  <a:pt x="504" y="128"/>
                                </a:lnTo>
                                <a:lnTo>
                                  <a:pt x="507" y="140"/>
                                </a:lnTo>
                                <a:lnTo>
                                  <a:pt x="509" y="153"/>
                                </a:lnTo>
                                <a:lnTo>
                                  <a:pt x="511" y="179"/>
                                </a:lnTo>
                                <a:lnTo>
                                  <a:pt x="511" y="194"/>
                                </a:lnTo>
                                <a:lnTo>
                                  <a:pt x="509" y="207"/>
                                </a:lnTo>
                                <a:lnTo>
                                  <a:pt x="506" y="220"/>
                                </a:lnTo>
                                <a:lnTo>
                                  <a:pt x="503" y="233"/>
                                </a:lnTo>
                                <a:lnTo>
                                  <a:pt x="498" y="244"/>
                                </a:lnTo>
                                <a:lnTo>
                                  <a:pt x="493" y="255"/>
                                </a:lnTo>
                                <a:lnTo>
                                  <a:pt x="486" y="265"/>
                                </a:lnTo>
                                <a:lnTo>
                                  <a:pt x="478" y="275"/>
                                </a:lnTo>
                                <a:lnTo>
                                  <a:pt x="470" y="284"/>
                                </a:lnTo>
                                <a:lnTo>
                                  <a:pt x="461" y="292"/>
                                </a:lnTo>
                                <a:lnTo>
                                  <a:pt x="450" y="299"/>
                                </a:lnTo>
                                <a:lnTo>
                                  <a:pt x="439" y="305"/>
                                </a:lnTo>
                                <a:lnTo>
                                  <a:pt x="427" y="310"/>
                                </a:lnTo>
                                <a:lnTo>
                                  <a:pt x="415" y="314"/>
                                </a:lnTo>
                                <a:lnTo>
                                  <a:pt x="401" y="317"/>
                                </a:lnTo>
                                <a:lnTo>
                                  <a:pt x="387" y="320"/>
                                </a:lnTo>
                                <a:moveTo>
                                  <a:pt x="166" y="68"/>
                                </a:moveTo>
                                <a:lnTo>
                                  <a:pt x="141" y="70"/>
                                </a:lnTo>
                                <a:lnTo>
                                  <a:pt x="130" y="72"/>
                                </a:lnTo>
                                <a:lnTo>
                                  <a:pt x="119" y="75"/>
                                </a:lnTo>
                                <a:lnTo>
                                  <a:pt x="109" y="79"/>
                                </a:lnTo>
                                <a:lnTo>
                                  <a:pt x="99" y="84"/>
                                </a:lnTo>
                                <a:lnTo>
                                  <a:pt x="90" y="90"/>
                                </a:lnTo>
                                <a:lnTo>
                                  <a:pt x="82" y="97"/>
                                </a:lnTo>
                                <a:lnTo>
                                  <a:pt x="69" y="111"/>
                                </a:lnTo>
                                <a:lnTo>
                                  <a:pt x="63" y="119"/>
                                </a:lnTo>
                                <a:lnTo>
                                  <a:pt x="59" y="128"/>
                                </a:lnTo>
                                <a:lnTo>
                                  <a:pt x="56" y="136"/>
                                </a:lnTo>
                                <a:lnTo>
                                  <a:pt x="53" y="145"/>
                                </a:lnTo>
                                <a:lnTo>
                                  <a:pt x="52" y="155"/>
                                </a:lnTo>
                                <a:lnTo>
                                  <a:pt x="51" y="164"/>
                                </a:lnTo>
                                <a:lnTo>
                                  <a:pt x="52" y="174"/>
                                </a:lnTo>
                                <a:lnTo>
                                  <a:pt x="53" y="184"/>
                                </a:lnTo>
                                <a:lnTo>
                                  <a:pt x="56" y="193"/>
                                </a:lnTo>
                                <a:lnTo>
                                  <a:pt x="60" y="203"/>
                                </a:lnTo>
                                <a:lnTo>
                                  <a:pt x="64" y="211"/>
                                </a:lnTo>
                                <a:lnTo>
                                  <a:pt x="70" y="220"/>
                                </a:lnTo>
                                <a:lnTo>
                                  <a:pt x="85" y="236"/>
                                </a:lnTo>
                                <a:lnTo>
                                  <a:pt x="93" y="243"/>
                                </a:lnTo>
                                <a:lnTo>
                                  <a:pt x="103" y="249"/>
                                </a:lnTo>
                                <a:lnTo>
                                  <a:pt x="113" y="254"/>
                                </a:lnTo>
                                <a:lnTo>
                                  <a:pt x="123" y="258"/>
                                </a:lnTo>
                                <a:lnTo>
                                  <a:pt x="134" y="262"/>
                                </a:lnTo>
                                <a:lnTo>
                                  <a:pt x="146" y="264"/>
                                </a:lnTo>
                                <a:lnTo>
                                  <a:pt x="171" y="266"/>
                                </a:lnTo>
                                <a:lnTo>
                                  <a:pt x="194" y="264"/>
                                </a:lnTo>
                                <a:lnTo>
                                  <a:pt x="205" y="262"/>
                                </a:lnTo>
                                <a:lnTo>
                                  <a:pt x="215" y="259"/>
                                </a:lnTo>
                                <a:lnTo>
                                  <a:pt x="224" y="255"/>
                                </a:lnTo>
                                <a:lnTo>
                                  <a:pt x="233" y="250"/>
                                </a:lnTo>
                                <a:lnTo>
                                  <a:pt x="241" y="244"/>
                                </a:lnTo>
                                <a:lnTo>
                                  <a:pt x="249" y="237"/>
                                </a:lnTo>
                                <a:lnTo>
                                  <a:pt x="262" y="222"/>
                                </a:lnTo>
                                <a:lnTo>
                                  <a:pt x="267" y="214"/>
                                </a:lnTo>
                                <a:lnTo>
                                  <a:pt x="271" y="205"/>
                                </a:lnTo>
                                <a:lnTo>
                                  <a:pt x="275" y="196"/>
                                </a:lnTo>
                                <a:lnTo>
                                  <a:pt x="277" y="186"/>
                                </a:lnTo>
                                <a:lnTo>
                                  <a:pt x="279" y="166"/>
                                </a:lnTo>
                                <a:lnTo>
                                  <a:pt x="277" y="146"/>
                                </a:lnTo>
                                <a:lnTo>
                                  <a:pt x="275" y="136"/>
                                </a:lnTo>
                                <a:lnTo>
                                  <a:pt x="271" y="127"/>
                                </a:lnTo>
                                <a:lnTo>
                                  <a:pt x="267" y="119"/>
                                </a:lnTo>
                                <a:lnTo>
                                  <a:pt x="262" y="111"/>
                                </a:lnTo>
                                <a:lnTo>
                                  <a:pt x="256" y="103"/>
                                </a:lnTo>
                                <a:lnTo>
                                  <a:pt x="249" y="96"/>
                                </a:lnTo>
                                <a:lnTo>
                                  <a:pt x="241" y="89"/>
                                </a:lnTo>
                                <a:lnTo>
                                  <a:pt x="233" y="84"/>
                                </a:lnTo>
                                <a:lnTo>
                                  <a:pt x="223" y="79"/>
                                </a:lnTo>
                                <a:lnTo>
                                  <a:pt x="213" y="75"/>
                                </a:lnTo>
                                <a:lnTo>
                                  <a:pt x="191" y="70"/>
                                </a:lnTo>
                                <a:lnTo>
                                  <a:pt x="166" y="68"/>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7" name="Freeform 304"/>
                        <wps:cNvSpPr>
                          <a:spLocks noEditPoints="1"/>
                        </wps:cNvSpPr>
                        <wps:spPr bwMode="auto">
                          <a:xfrm>
                            <a:off x="295275" y="1496695"/>
                            <a:ext cx="121285" cy="78105"/>
                          </a:xfrm>
                          <a:custGeom>
                            <a:avLst/>
                            <a:gdLst>
                              <a:gd name="T0" fmla="*/ 214 w 511"/>
                              <a:gd name="T1" fmla="*/ 325 h 327"/>
                              <a:gd name="T2" fmla="*/ 142 w 511"/>
                              <a:gd name="T3" fmla="*/ 316 h 327"/>
                              <a:gd name="T4" fmla="*/ 88 w 511"/>
                              <a:gd name="T5" fmla="*/ 298 h 327"/>
                              <a:gd name="T6" fmla="*/ 46 w 511"/>
                              <a:gd name="T7" fmla="*/ 271 h 327"/>
                              <a:gd name="T8" fmla="*/ 23 w 511"/>
                              <a:gd name="T9" fmla="*/ 245 h 327"/>
                              <a:gd name="T10" fmla="*/ 12 w 511"/>
                              <a:gd name="T11" fmla="*/ 224 h 327"/>
                              <a:gd name="T12" fmla="*/ 5 w 511"/>
                              <a:gd name="T13" fmla="*/ 202 h 327"/>
                              <a:gd name="T14" fmla="*/ 0 w 511"/>
                              <a:gd name="T15" fmla="*/ 163 h 327"/>
                              <a:gd name="T16" fmla="*/ 5 w 511"/>
                              <a:gd name="T17" fmla="*/ 126 h 327"/>
                              <a:gd name="T18" fmla="*/ 17 w 511"/>
                              <a:gd name="T19" fmla="*/ 93 h 327"/>
                              <a:gd name="T20" fmla="*/ 36 w 511"/>
                              <a:gd name="T21" fmla="*/ 65 h 327"/>
                              <a:gd name="T22" fmla="*/ 63 w 511"/>
                              <a:gd name="T23" fmla="*/ 43 h 327"/>
                              <a:gd name="T24" fmla="*/ 97 w 511"/>
                              <a:gd name="T25" fmla="*/ 25 h 327"/>
                              <a:gd name="T26" fmla="*/ 138 w 511"/>
                              <a:gd name="T27" fmla="*/ 12 h 327"/>
                              <a:gd name="T28" fmla="*/ 189 w 511"/>
                              <a:gd name="T29" fmla="*/ 3 h 327"/>
                              <a:gd name="T30" fmla="*/ 256 w 511"/>
                              <a:gd name="T31" fmla="*/ 0 h 327"/>
                              <a:gd name="T32" fmla="*/ 335 w 511"/>
                              <a:gd name="T33" fmla="*/ 5 h 327"/>
                              <a:gd name="T34" fmla="*/ 398 w 511"/>
                              <a:gd name="T35" fmla="*/ 19 h 327"/>
                              <a:gd name="T36" fmla="*/ 446 w 511"/>
                              <a:gd name="T37" fmla="*/ 41 h 327"/>
                              <a:gd name="T38" fmla="*/ 482 w 511"/>
                              <a:gd name="T39" fmla="*/ 73 h 327"/>
                              <a:gd name="T40" fmla="*/ 494 w 511"/>
                              <a:gd name="T41" fmla="*/ 92 h 327"/>
                              <a:gd name="T42" fmla="*/ 504 w 511"/>
                              <a:gd name="T43" fmla="*/ 113 h 327"/>
                              <a:gd name="T44" fmla="*/ 509 w 511"/>
                              <a:gd name="T45" fmla="*/ 137 h 327"/>
                              <a:gd name="T46" fmla="*/ 510 w 511"/>
                              <a:gd name="T47" fmla="*/ 181 h 327"/>
                              <a:gd name="T48" fmla="*/ 504 w 511"/>
                              <a:gd name="T49" fmla="*/ 213 h 327"/>
                              <a:gd name="T50" fmla="*/ 491 w 511"/>
                              <a:gd name="T51" fmla="*/ 242 h 327"/>
                              <a:gd name="T52" fmla="*/ 471 w 511"/>
                              <a:gd name="T53" fmla="*/ 266 h 327"/>
                              <a:gd name="T54" fmla="*/ 442 w 511"/>
                              <a:gd name="T55" fmla="*/ 289 h 327"/>
                              <a:gd name="T56" fmla="*/ 401 w 511"/>
                              <a:gd name="T57" fmla="*/ 307 h 327"/>
                              <a:gd name="T58" fmla="*/ 351 w 511"/>
                              <a:gd name="T59" fmla="*/ 320 h 327"/>
                              <a:gd name="T60" fmla="*/ 290 w 511"/>
                              <a:gd name="T61" fmla="*/ 326 h 327"/>
                              <a:gd name="T62" fmla="*/ 256 w 511"/>
                              <a:gd name="T63" fmla="*/ 263 h 327"/>
                              <a:gd name="T64" fmla="*/ 337 w 511"/>
                              <a:gd name="T65" fmla="*/ 259 h 327"/>
                              <a:gd name="T66" fmla="*/ 378 w 511"/>
                              <a:gd name="T67" fmla="*/ 252 h 327"/>
                              <a:gd name="T68" fmla="*/ 408 w 511"/>
                              <a:gd name="T69" fmla="*/ 241 h 327"/>
                              <a:gd name="T70" fmla="*/ 429 w 511"/>
                              <a:gd name="T71" fmla="*/ 227 h 327"/>
                              <a:gd name="T72" fmla="*/ 445 w 511"/>
                              <a:gd name="T73" fmla="*/ 211 h 327"/>
                              <a:gd name="T74" fmla="*/ 455 w 511"/>
                              <a:gd name="T75" fmla="*/ 193 h 327"/>
                              <a:gd name="T76" fmla="*/ 460 w 511"/>
                              <a:gd name="T77" fmla="*/ 174 h 327"/>
                              <a:gd name="T78" fmla="*/ 460 w 511"/>
                              <a:gd name="T79" fmla="*/ 153 h 327"/>
                              <a:gd name="T80" fmla="*/ 455 w 511"/>
                              <a:gd name="T81" fmla="*/ 134 h 327"/>
                              <a:gd name="T82" fmla="*/ 445 w 511"/>
                              <a:gd name="T83" fmla="*/ 116 h 327"/>
                              <a:gd name="T84" fmla="*/ 429 w 511"/>
                              <a:gd name="T85" fmla="*/ 100 h 327"/>
                              <a:gd name="T86" fmla="*/ 408 w 511"/>
                              <a:gd name="T87" fmla="*/ 86 h 327"/>
                              <a:gd name="T88" fmla="*/ 377 w 511"/>
                              <a:gd name="T89" fmla="*/ 75 h 327"/>
                              <a:gd name="T90" fmla="*/ 337 w 511"/>
                              <a:gd name="T91" fmla="*/ 68 h 327"/>
                              <a:gd name="T92" fmla="*/ 256 w 511"/>
                              <a:gd name="T93" fmla="*/ 64 h 327"/>
                              <a:gd name="T94" fmla="*/ 175 w 511"/>
                              <a:gd name="T95" fmla="*/ 68 h 327"/>
                              <a:gd name="T96" fmla="*/ 134 w 511"/>
                              <a:gd name="T97" fmla="*/ 75 h 327"/>
                              <a:gd name="T98" fmla="*/ 103 w 511"/>
                              <a:gd name="T99" fmla="*/ 86 h 327"/>
                              <a:gd name="T100" fmla="*/ 82 w 511"/>
                              <a:gd name="T101" fmla="*/ 100 h 327"/>
                              <a:gd name="T102" fmla="*/ 67 w 511"/>
                              <a:gd name="T103" fmla="*/ 116 h 327"/>
                              <a:gd name="T104" fmla="*/ 57 w 511"/>
                              <a:gd name="T105" fmla="*/ 134 h 327"/>
                              <a:gd name="T106" fmla="*/ 52 w 511"/>
                              <a:gd name="T107" fmla="*/ 154 h 327"/>
                              <a:gd name="T108" fmla="*/ 52 w 511"/>
                              <a:gd name="T109" fmla="*/ 174 h 327"/>
                              <a:gd name="T110" fmla="*/ 56 w 511"/>
                              <a:gd name="T111" fmla="*/ 194 h 327"/>
                              <a:gd name="T112" fmla="*/ 65 w 511"/>
                              <a:gd name="T113" fmla="*/ 210 h 327"/>
                              <a:gd name="T114" fmla="*/ 79 w 511"/>
                              <a:gd name="T115" fmla="*/ 225 h 327"/>
                              <a:gd name="T116" fmla="*/ 100 w 511"/>
                              <a:gd name="T117" fmla="*/ 239 h 327"/>
                              <a:gd name="T118" fmla="*/ 132 w 511"/>
                              <a:gd name="T119" fmla="*/ 251 h 327"/>
                              <a:gd name="T120" fmla="*/ 174 w 511"/>
                              <a:gd name="T121" fmla="*/ 259 h 327"/>
                              <a:gd name="T122" fmla="*/ 226 w 511"/>
                              <a:gd name="T123" fmla="*/ 263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7">
                                <a:moveTo>
                                  <a:pt x="256" y="327"/>
                                </a:moveTo>
                                <a:lnTo>
                                  <a:pt x="214" y="325"/>
                                </a:lnTo>
                                <a:lnTo>
                                  <a:pt x="176" y="322"/>
                                </a:lnTo>
                                <a:lnTo>
                                  <a:pt x="142" y="316"/>
                                </a:lnTo>
                                <a:lnTo>
                                  <a:pt x="113" y="308"/>
                                </a:lnTo>
                                <a:lnTo>
                                  <a:pt x="88" y="298"/>
                                </a:lnTo>
                                <a:lnTo>
                                  <a:pt x="65" y="286"/>
                                </a:lnTo>
                                <a:lnTo>
                                  <a:pt x="46" y="271"/>
                                </a:lnTo>
                                <a:lnTo>
                                  <a:pt x="30" y="254"/>
                                </a:lnTo>
                                <a:lnTo>
                                  <a:pt x="23" y="245"/>
                                </a:lnTo>
                                <a:lnTo>
                                  <a:pt x="17" y="235"/>
                                </a:lnTo>
                                <a:lnTo>
                                  <a:pt x="12" y="224"/>
                                </a:lnTo>
                                <a:lnTo>
                                  <a:pt x="8" y="213"/>
                                </a:lnTo>
                                <a:lnTo>
                                  <a:pt x="5" y="202"/>
                                </a:lnTo>
                                <a:lnTo>
                                  <a:pt x="2" y="190"/>
                                </a:lnTo>
                                <a:lnTo>
                                  <a:pt x="0" y="163"/>
                                </a:lnTo>
                                <a:lnTo>
                                  <a:pt x="1" y="144"/>
                                </a:lnTo>
                                <a:lnTo>
                                  <a:pt x="5" y="126"/>
                                </a:lnTo>
                                <a:lnTo>
                                  <a:pt x="10" y="109"/>
                                </a:lnTo>
                                <a:lnTo>
                                  <a:pt x="17" y="93"/>
                                </a:lnTo>
                                <a:lnTo>
                                  <a:pt x="26" y="78"/>
                                </a:lnTo>
                                <a:lnTo>
                                  <a:pt x="36" y="65"/>
                                </a:lnTo>
                                <a:lnTo>
                                  <a:pt x="49" y="53"/>
                                </a:lnTo>
                                <a:lnTo>
                                  <a:pt x="63" y="43"/>
                                </a:lnTo>
                                <a:lnTo>
                                  <a:pt x="79" y="33"/>
                                </a:lnTo>
                                <a:lnTo>
                                  <a:pt x="97" y="25"/>
                                </a:lnTo>
                                <a:lnTo>
                                  <a:pt x="117" y="18"/>
                                </a:lnTo>
                                <a:lnTo>
                                  <a:pt x="138" y="12"/>
                                </a:lnTo>
                                <a:lnTo>
                                  <a:pt x="162" y="7"/>
                                </a:lnTo>
                                <a:lnTo>
                                  <a:pt x="189" y="3"/>
                                </a:lnTo>
                                <a:lnTo>
                                  <a:pt x="221" y="1"/>
                                </a:lnTo>
                                <a:lnTo>
                                  <a:pt x="256" y="0"/>
                                </a:lnTo>
                                <a:lnTo>
                                  <a:pt x="298" y="2"/>
                                </a:lnTo>
                                <a:lnTo>
                                  <a:pt x="335" y="5"/>
                                </a:lnTo>
                                <a:lnTo>
                                  <a:pt x="369" y="11"/>
                                </a:lnTo>
                                <a:lnTo>
                                  <a:pt x="398" y="19"/>
                                </a:lnTo>
                                <a:lnTo>
                                  <a:pt x="423" y="29"/>
                                </a:lnTo>
                                <a:lnTo>
                                  <a:pt x="446" y="41"/>
                                </a:lnTo>
                                <a:lnTo>
                                  <a:pt x="465" y="56"/>
                                </a:lnTo>
                                <a:lnTo>
                                  <a:pt x="482" y="73"/>
                                </a:lnTo>
                                <a:lnTo>
                                  <a:pt x="488" y="82"/>
                                </a:lnTo>
                                <a:lnTo>
                                  <a:pt x="494" y="92"/>
                                </a:lnTo>
                                <a:lnTo>
                                  <a:pt x="500" y="102"/>
                                </a:lnTo>
                                <a:lnTo>
                                  <a:pt x="504" y="113"/>
                                </a:lnTo>
                                <a:lnTo>
                                  <a:pt x="507" y="125"/>
                                </a:lnTo>
                                <a:lnTo>
                                  <a:pt x="509" y="137"/>
                                </a:lnTo>
                                <a:lnTo>
                                  <a:pt x="511" y="163"/>
                                </a:lnTo>
                                <a:lnTo>
                                  <a:pt x="510" y="181"/>
                                </a:lnTo>
                                <a:lnTo>
                                  <a:pt x="508" y="198"/>
                                </a:lnTo>
                                <a:lnTo>
                                  <a:pt x="504" y="213"/>
                                </a:lnTo>
                                <a:lnTo>
                                  <a:pt x="498" y="228"/>
                                </a:lnTo>
                                <a:lnTo>
                                  <a:pt x="491" y="242"/>
                                </a:lnTo>
                                <a:lnTo>
                                  <a:pt x="482" y="254"/>
                                </a:lnTo>
                                <a:lnTo>
                                  <a:pt x="471" y="266"/>
                                </a:lnTo>
                                <a:lnTo>
                                  <a:pt x="459" y="277"/>
                                </a:lnTo>
                                <a:lnTo>
                                  <a:pt x="442" y="289"/>
                                </a:lnTo>
                                <a:lnTo>
                                  <a:pt x="423" y="299"/>
                                </a:lnTo>
                                <a:lnTo>
                                  <a:pt x="401" y="307"/>
                                </a:lnTo>
                                <a:lnTo>
                                  <a:pt x="377" y="314"/>
                                </a:lnTo>
                                <a:lnTo>
                                  <a:pt x="351" y="320"/>
                                </a:lnTo>
                                <a:lnTo>
                                  <a:pt x="321" y="323"/>
                                </a:lnTo>
                                <a:lnTo>
                                  <a:pt x="290" y="326"/>
                                </a:lnTo>
                                <a:lnTo>
                                  <a:pt x="256" y="327"/>
                                </a:lnTo>
                                <a:moveTo>
                                  <a:pt x="256" y="263"/>
                                </a:moveTo>
                                <a:lnTo>
                                  <a:pt x="312" y="262"/>
                                </a:lnTo>
                                <a:lnTo>
                                  <a:pt x="337" y="259"/>
                                </a:lnTo>
                                <a:lnTo>
                                  <a:pt x="358" y="256"/>
                                </a:lnTo>
                                <a:lnTo>
                                  <a:pt x="378" y="252"/>
                                </a:lnTo>
                                <a:lnTo>
                                  <a:pt x="394" y="247"/>
                                </a:lnTo>
                                <a:lnTo>
                                  <a:pt x="408" y="241"/>
                                </a:lnTo>
                                <a:lnTo>
                                  <a:pt x="420" y="235"/>
                                </a:lnTo>
                                <a:lnTo>
                                  <a:pt x="429" y="227"/>
                                </a:lnTo>
                                <a:lnTo>
                                  <a:pt x="438" y="219"/>
                                </a:lnTo>
                                <a:lnTo>
                                  <a:pt x="445" y="211"/>
                                </a:lnTo>
                                <a:lnTo>
                                  <a:pt x="450" y="202"/>
                                </a:lnTo>
                                <a:lnTo>
                                  <a:pt x="455" y="193"/>
                                </a:lnTo>
                                <a:lnTo>
                                  <a:pt x="458" y="184"/>
                                </a:lnTo>
                                <a:lnTo>
                                  <a:pt x="460" y="174"/>
                                </a:lnTo>
                                <a:lnTo>
                                  <a:pt x="461" y="163"/>
                                </a:lnTo>
                                <a:lnTo>
                                  <a:pt x="460" y="153"/>
                                </a:lnTo>
                                <a:lnTo>
                                  <a:pt x="458" y="143"/>
                                </a:lnTo>
                                <a:lnTo>
                                  <a:pt x="455" y="134"/>
                                </a:lnTo>
                                <a:lnTo>
                                  <a:pt x="450" y="125"/>
                                </a:lnTo>
                                <a:lnTo>
                                  <a:pt x="445" y="116"/>
                                </a:lnTo>
                                <a:lnTo>
                                  <a:pt x="438" y="108"/>
                                </a:lnTo>
                                <a:lnTo>
                                  <a:pt x="429" y="100"/>
                                </a:lnTo>
                                <a:lnTo>
                                  <a:pt x="420" y="92"/>
                                </a:lnTo>
                                <a:lnTo>
                                  <a:pt x="408" y="86"/>
                                </a:lnTo>
                                <a:lnTo>
                                  <a:pt x="394" y="80"/>
                                </a:lnTo>
                                <a:lnTo>
                                  <a:pt x="377" y="75"/>
                                </a:lnTo>
                                <a:lnTo>
                                  <a:pt x="358" y="71"/>
                                </a:lnTo>
                                <a:lnTo>
                                  <a:pt x="337" y="68"/>
                                </a:lnTo>
                                <a:lnTo>
                                  <a:pt x="312" y="65"/>
                                </a:lnTo>
                                <a:lnTo>
                                  <a:pt x="256" y="64"/>
                                </a:lnTo>
                                <a:lnTo>
                                  <a:pt x="199" y="65"/>
                                </a:lnTo>
                                <a:lnTo>
                                  <a:pt x="175" y="68"/>
                                </a:lnTo>
                                <a:lnTo>
                                  <a:pt x="153" y="71"/>
                                </a:lnTo>
                                <a:lnTo>
                                  <a:pt x="134" y="75"/>
                                </a:lnTo>
                                <a:lnTo>
                                  <a:pt x="117" y="80"/>
                                </a:lnTo>
                                <a:lnTo>
                                  <a:pt x="103" y="86"/>
                                </a:lnTo>
                                <a:lnTo>
                                  <a:pt x="92" y="92"/>
                                </a:lnTo>
                                <a:lnTo>
                                  <a:pt x="82" y="100"/>
                                </a:lnTo>
                                <a:lnTo>
                                  <a:pt x="74" y="108"/>
                                </a:lnTo>
                                <a:lnTo>
                                  <a:pt x="67" y="116"/>
                                </a:lnTo>
                                <a:lnTo>
                                  <a:pt x="61" y="125"/>
                                </a:lnTo>
                                <a:lnTo>
                                  <a:pt x="57" y="134"/>
                                </a:lnTo>
                                <a:lnTo>
                                  <a:pt x="54" y="144"/>
                                </a:lnTo>
                                <a:lnTo>
                                  <a:pt x="52" y="154"/>
                                </a:lnTo>
                                <a:lnTo>
                                  <a:pt x="51" y="164"/>
                                </a:lnTo>
                                <a:lnTo>
                                  <a:pt x="52" y="174"/>
                                </a:lnTo>
                                <a:lnTo>
                                  <a:pt x="54" y="184"/>
                                </a:lnTo>
                                <a:lnTo>
                                  <a:pt x="56" y="194"/>
                                </a:lnTo>
                                <a:lnTo>
                                  <a:pt x="60" y="202"/>
                                </a:lnTo>
                                <a:lnTo>
                                  <a:pt x="65" y="210"/>
                                </a:lnTo>
                                <a:lnTo>
                                  <a:pt x="71" y="218"/>
                                </a:lnTo>
                                <a:lnTo>
                                  <a:pt x="79" y="225"/>
                                </a:lnTo>
                                <a:lnTo>
                                  <a:pt x="87" y="232"/>
                                </a:lnTo>
                                <a:lnTo>
                                  <a:pt x="100" y="239"/>
                                </a:lnTo>
                                <a:lnTo>
                                  <a:pt x="115" y="246"/>
                                </a:lnTo>
                                <a:lnTo>
                                  <a:pt x="132" y="251"/>
                                </a:lnTo>
                                <a:lnTo>
                                  <a:pt x="152" y="256"/>
                                </a:lnTo>
                                <a:lnTo>
                                  <a:pt x="174" y="259"/>
                                </a:lnTo>
                                <a:lnTo>
                                  <a:pt x="199" y="261"/>
                                </a:lnTo>
                                <a:lnTo>
                                  <a:pt x="226" y="263"/>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8" name="Freeform 305"/>
                        <wps:cNvSpPr>
                          <a:spLocks noEditPoints="1"/>
                        </wps:cNvSpPr>
                        <wps:spPr bwMode="auto">
                          <a:xfrm>
                            <a:off x="295275" y="1403985"/>
                            <a:ext cx="121285" cy="78105"/>
                          </a:xfrm>
                          <a:custGeom>
                            <a:avLst/>
                            <a:gdLst>
                              <a:gd name="T0" fmla="*/ 214 w 511"/>
                              <a:gd name="T1" fmla="*/ 325 h 326"/>
                              <a:gd name="T2" fmla="*/ 142 w 511"/>
                              <a:gd name="T3" fmla="*/ 316 h 326"/>
                              <a:gd name="T4" fmla="*/ 88 w 511"/>
                              <a:gd name="T5" fmla="*/ 298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5 h 326"/>
                              <a:gd name="T22" fmla="*/ 63 w 511"/>
                              <a:gd name="T23" fmla="*/ 42 h 326"/>
                              <a:gd name="T24" fmla="*/ 97 w 511"/>
                              <a:gd name="T25" fmla="*/ 25 h 326"/>
                              <a:gd name="T26" fmla="*/ 138 w 511"/>
                              <a:gd name="T27" fmla="*/ 11 h 326"/>
                              <a:gd name="T28" fmla="*/ 189 w 511"/>
                              <a:gd name="T29" fmla="*/ 3 h 326"/>
                              <a:gd name="T30" fmla="*/ 256 w 511"/>
                              <a:gd name="T31" fmla="*/ 0 h 326"/>
                              <a:gd name="T32" fmla="*/ 335 w 511"/>
                              <a:gd name="T33" fmla="*/ 5 h 326"/>
                              <a:gd name="T34" fmla="*/ 398 w 511"/>
                              <a:gd name="T35" fmla="*/ 18 h 326"/>
                              <a:gd name="T36" fmla="*/ 446 w 511"/>
                              <a:gd name="T37" fmla="*/ 41 h 326"/>
                              <a:gd name="T38" fmla="*/ 482 w 511"/>
                              <a:gd name="T39" fmla="*/ 72 h 326"/>
                              <a:gd name="T40" fmla="*/ 494 w 511"/>
                              <a:gd name="T41" fmla="*/ 91 h 326"/>
                              <a:gd name="T42" fmla="*/ 504 w 511"/>
                              <a:gd name="T43" fmla="*/ 113 h 326"/>
                              <a:gd name="T44" fmla="*/ 509 w 511"/>
                              <a:gd name="T45" fmla="*/ 137 h 326"/>
                              <a:gd name="T46" fmla="*/ 510 w 511"/>
                              <a:gd name="T47" fmla="*/ 181 h 326"/>
                              <a:gd name="T48" fmla="*/ 504 w 511"/>
                              <a:gd name="T49" fmla="*/ 213 h 326"/>
                              <a:gd name="T50" fmla="*/ 491 w 511"/>
                              <a:gd name="T51" fmla="*/ 241 h 326"/>
                              <a:gd name="T52" fmla="*/ 471 w 511"/>
                              <a:gd name="T53" fmla="*/ 266 h 326"/>
                              <a:gd name="T54" fmla="*/ 442 w 511"/>
                              <a:gd name="T55" fmla="*/ 288 h 326"/>
                              <a:gd name="T56" fmla="*/ 401 w 511"/>
                              <a:gd name="T57" fmla="*/ 307 h 326"/>
                              <a:gd name="T58" fmla="*/ 351 w 511"/>
                              <a:gd name="T59" fmla="*/ 319 h 326"/>
                              <a:gd name="T60" fmla="*/ 290 w 511"/>
                              <a:gd name="T61" fmla="*/ 325 h 326"/>
                              <a:gd name="T62" fmla="*/ 256 w 511"/>
                              <a:gd name="T63" fmla="*/ 263 h 326"/>
                              <a:gd name="T64" fmla="*/ 337 w 511"/>
                              <a:gd name="T65" fmla="*/ 259 h 326"/>
                              <a:gd name="T66" fmla="*/ 378 w 511"/>
                              <a:gd name="T67" fmla="*/ 252 h 326"/>
                              <a:gd name="T68" fmla="*/ 408 w 511"/>
                              <a:gd name="T69" fmla="*/ 241 h 326"/>
                              <a:gd name="T70" fmla="*/ 429 w 511"/>
                              <a:gd name="T71" fmla="*/ 227 h 326"/>
                              <a:gd name="T72" fmla="*/ 445 w 511"/>
                              <a:gd name="T73" fmla="*/ 211 h 326"/>
                              <a:gd name="T74" fmla="*/ 455 w 511"/>
                              <a:gd name="T75" fmla="*/ 193 h 326"/>
                              <a:gd name="T76" fmla="*/ 460 w 511"/>
                              <a:gd name="T77" fmla="*/ 173 h 326"/>
                              <a:gd name="T78" fmla="*/ 460 w 511"/>
                              <a:gd name="T79" fmla="*/ 153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6 h 326"/>
                              <a:gd name="T104" fmla="*/ 57 w 511"/>
                              <a:gd name="T105" fmla="*/ 133 h 326"/>
                              <a:gd name="T106" fmla="*/ 52 w 511"/>
                              <a:gd name="T107" fmla="*/ 153 h 326"/>
                              <a:gd name="T108" fmla="*/ 52 w 511"/>
                              <a:gd name="T109" fmla="*/ 174 h 326"/>
                              <a:gd name="T110" fmla="*/ 56 w 511"/>
                              <a:gd name="T111" fmla="*/ 193 h 326"/>
                              <a:gd name="T112" fmla="*/ 65 w 511"/>
                              <a:gd name="T113" fmla="*/ 210 h 326"/>
                              <a:gd name="T114" fmla="*/ 79 w 511"/>
                              <a:gd name="T115" fmla="*/ 225 h 326"/>
                              <a:gd name="T116" fmla="*/ 100 w 511"/>
                              <a:gd name="T117" fmla="*/ 239 h 326"/>
                              <a:gd name="T118" fmla="*/ 132 w 511"/>
                              <a:gd name="T119" fmla="*/ 251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5"/>
                                </a:lnTo>
                                <a:lnTo>
                                  <a:pt x="176" y="321"/>
                                </a:lnTo>
                                <a:lnTo>
                                  <a:pt x="142" y="316"/>
                                </a:lnTo>
                                <a:lnTo>
                                  <a:pt x="113" y="308"/>
                                </a:lnTo>
                                <a:lnTo>
                                  <a:pt x="88" y="298"/>
                                </a:lnTo>
                                <a:lnTo>
                                  <a:pt x="65" y="285"/>
                                </a:lnTo>
                                <a:lnTo>
                                  <a:pt x="46" y="270"/>
                                </a:lnTo>
                                <a:lnTo>
                                  <a:pt x="30" y="254"/>
                                </a:lnTo>
                                <a:lnTo>
                                  <a:pt x="23" y="244"/>
                                </a:lnTo>
                                <a:lnTo>
                                  <a:pt x="17" y="234"/>
                                </a:lnTo>
                                <a:lnTo>
                                  <a:pt x="12" y="224"/>
                                </a:lnTo>
                                <a:lnTo>
                                  <a:pt x="8" y="213"/>
                                </a:lnTo>
                                <a:lnTo>
                                  <a:pt x="5" y="201"/>
                                </a:lnTo>
                                <a:lnTo>
                                  <a:pt x="2" y="189"/>
                                </a:lnTo>
                                <a:lnTo>
                                  <a:pt x="0" y="163"/>
                                </a:lnTo>
                                <a:lnTo>
                                  <a:pt x="1" y="144"/>
                                </a:lnTo>
                                <a:lnTo>
                                  <a:pt x="5" y="125"/>
                                </a:lnTo>
                                <a:lnTo>
                                  <a:pt x="10" y="108"/>
                                </a:lnTo>
                                <a:lnTo>
                                  <a:pt x="17" y="92"/>
                                </a:lnTo>
                                <a:lnTo>
                                  <a:pt x="26" y="78"/>
                                </a:lnTo>
                                <a:lnTo>
                                  <a:pt x="36" y="65"/>
                                </a:lnTo>
                                <a:lnTo>
                                  <a:pt x="49" y="53"/>
                                </a:lnTo>
                                <a:lnTo>
                                  <a:pt x="63" y="42"/>
                                </a:lnTo>
                                <a:lnTo>
                                  <a:pt x="79" y="33"/>
                                </a:lnTo>
                                <a:lnTo>
                                  <a:pt x="97" y="25"/>
                                </a:lnTo>
                                <a:lnTo>
                                  <a:pt x="117" y="17"/>
                                </a:lnTo>
                                <a:lnTo>
                                  <a:pt x="138" y="11"/>
                                </a:lnTo>
                                <a:lnTo>
                                  <a:pt x="162" y="6"/>
                                </a:lnTo>
                                <a:lnTo>
                                  <a:pt x="189" y="3"/>
                                </a:lnTo>
                                <a:lnTo>
                                  <a:pt x="221" y="1"/>
                                </a:lnTo>
                                <a:lnTo>
                                  <a:pt x="256" y="0"/>
                                </a:lnTo>
                                <a:lnTo>
                                  <a:pt x="298" y="1"/>
                                </a:lnTo>
                                <a:lnTo>
                                  <a:pt x="335" y="5"/>
                                </a:lnTo>
                                <a:lnTo>
                                  <a:pt x="369" y="10"/>
                                </a:lnTo>
                                <a:lnTo>
                                  <a:pt x="398" y="18"/>
                                </a:lnTo>
                                <a:lnTo>
                                  <a:pt x="423" y="28"/>
                                </a:lnTo>
                                <a:lnTo>
                                  <a:pt x="446" y="41"/>
                                </a:lnTo>
                                <a:lnTo>
                                  <a:pt x="465" y="55"/>
                                </a:lnTo>
                                <a:lnTo>
                                  <a:pt x="482" y="72"/>
                                </a:lnTo>
                                <a:lnTo>
                                  <a:pt x="488" y="81"/>
                                </a:lnTo>
                                <a:lnTo>
                                  <a:pt x="494" y="91"/>
                                </a:lnTo>
                                <a:lnTo>
                                  <a:pt x="500" y="102"/>
                                </a:lnTo>
                                <a:lnTo>
                                  <a:pt x="504" y="113"/>
                                </a:lnTo>
                                <a:lnTo>
                                  <a:pt x="507" y="125"/>
                                </a:lnTo>
                                <a:lnTo>
                                  <a:pt x="509" y="137"/>
                                </a:lnTo>
                                <a:lnTo>
                                  <a:pt x="511" y="163"/>
                                </a:lnTo>
                                <a:lnTo>
                                  <a:pt x="510" y="181"/>
                                </a:lnTo>
                                <a:lnTo>
                                  <a:pt x="508" y="197"/>
                                </a:lnTo>
                                <a:lnTo>
                                  <a:pt x="504" y="213"/>
                                </a:lnTo>
                                <a:lnTo>
                                  <a:pt x="498" y="228"/>
                                </a:lnTo>
                                <a:lnTo>
                                  <a:pt x="491" y="241"/>
                                </a:lnTo>
                                <a:lnTo>
                                  <a:pt x="482" y="254"/>
                                </a:lnTo>
                                <a:lnTo>
                                  <a:pt x="471" y="266"/>
                                </a:lnTo>
                                <a:lnTo>
                                  <a:pt x="459" y="277"/>
                                </a:lnTo>
                                <a:lnTo>
                                  <a:pt x="442" y="288"/>
                                </a:lnTo>
                                <a:lnTo>
                                  <a:pt x="423" y="298"/>
                                </a:lnTo>
                                <a:lnTo>
                                  <a:pt x="401" y="307"/>
                                </a:lnTo>
                                <a:lnTo>
                                  <a:pt x="377" y="314"/>
                                </a:lnTo>
                                <a:lnTo>
                                  <a:pt x="351" y="319"/>
                                </a:lnTo>
                                <a:lnTo>
                                  <a:pt x="321" y="323"/>
                                </a:lnTo>
                                <a:lnTo>
                                  <a:pt x="290" y="325"/>
                                </a:lnTo>
                                <a:lnTo>
                                  <a:pt x="256" y="326"/>
                                </a:lnTo>
                                <a:moveTo>
                                  <a:pt x="256" y="263"/>
                                </a:moveTo>
                                <a:lnTo>
                                  <a:pt x="312" y="261"/>
                                </a:lnTo>
                                <a:lnTo>
                                  <a:pt x="337" y="259"/>
                                </a:lnTo>
                                <a:lnTo>
                                  <a:pt x="358" y="256"/>
                                </a:lnTo>
                                <a:lnTo>
                                  <a:pt x="378" y="252"/>
                                </a:lnTo>
                                <a:lnTo>
                                  <a:pt x="394" y="247"/>
                                </a:lnTo>
                                <a:lnTo>
                                  <a:pt x="408" y="241"/>
                                </a:lnTo>
                                <a:lnTo>
                                  <a:pt x="420" y="234"/>
                                </a:lnTo>
                                <a:lnTo>
                                  <a:pt x="429" y="227"/>
                                </a:lnTo>
                                <a:lnTo>
                                  <a:pt x="438" y="219"/>
                                </a:lnTo>
                                <a:lnTo>
                                  <a:pt x="445" y="211"/>
                                </a:lnTo>
                                <a:lnTo>
                                  <a:pt x="450" y="202"/>
                                </a:lnTo>
                                <a:lnTo>
                                  <a:pt x="455" y="193"/>
                                </a:lnTo>
                                <a:lnTo>
                                  <a:pt x="458" y="183"/>
                                </a:lnTo>
                                <a:lnTo>
                                  <a:pt x="460" y="173"/>
                                </a:lnTo>
                                <a:lnTo>
                                  <a:pt x="461" y="163"/>
                                </a:lnTo>
                                <a:lnTo>
                                  <a:pt x="460" y="153"/>
                                </a:lnTo>
                                <a:lnTo>
                                  <a:pt x="458" y="143"/>
                                </a:lnTo>
                                <a:lnTo>
                                  <a:pt x="455" y="133"/>
                                </a:lnTo>
                                <a:lnTo>
                                  <a:pt x="450" y="124"/>
                                </a:lnTo>
                                <a:lnTo>
                                  <a:pt x="445" y="115"/>
                                </a:lnTo>
                                <a:lnTo>
                                  <a:pt x="438" y="107"/>
                                </a:lnTo>
                                <a:lnTo>
                                  <a:pt x="429" y="99"/>
                                </a:lnTo>
                                <a:lnTo>
                                  <a:pt x="420" y="92"/>
                                </a:lnTo>
                                <a:lnTo>
                                  <a:pt x="408" y="85"/>
                                </a:lnTo>
                                <a:lnTo>
                                  <a:pt x="394" y="79"/>
                                </a:lnTo>
                                <a:lnTo>
                                  <a:pt x="377" y="74"/>
                                </a:lnTo>
                                <a:lnTo>
                                  <a:pt x="358" y="70"/>
                                </a:lnTo>
                                <a:lnTo>
                                  <a:pt x="337" y="67"/>
                                </a:lnTo>
                                <a:lnTo>
                                  <a:pt x="312" y="65"/>
                                </a:lnTo>
                                <a:lnTo>
                                  <a:pt x="256" y="63"/>
                                </a:lnTo>
                                <a:lnTo>
                                  <a:pt x="199" y="65"/>
                                </a:lnTo>
                                <a:lnTo>
                                  <a:pt x="175" y="67"/>
                                </a:lnTo>
                                <a:lnTo>
                                  <a:pt x="153" y="70"/>
                                </a:lnTo>
                                <a:lnTo>
                                  <a:pt x="134" y="74"/>
                                </a:lnTo>
                                <a:lnTo>
                                  <a:pt x="117" y="79"/>
                                </a:lnTo>
                                <a:lnTo>
                                  <a:pt x="103" y="85"/>
                                </a:lnTo>
                                <a:lnTo>
                                  <a:pt x="92" y="92"/>
                                </a:lnTo>
                                <a:lnTo>
                                  <a:pt x="82" y="99"/>
                                </a:lnTo>
                                <a:lnTo>
                                  <a:pt x="74" y="107"/>
                                </a:lnTo>
                                <a:lnTo>
                                  <a:pt x="67" y="116"/>
                                </a:lnTo>
                                <a:lnTo>
                                  <a:pt x="61" y="124"/>
                                </a:lnTo>
                                <a:lnTo>
                                  <a:pt x="57" y="133"/>
                                </a:lnTo>
                                <a:lnTo>
                                  <a:pt x="54" y="143"/>
                                </a:lnTo>
                                <a:lnTo>
                                  <a:pt x="52" y="153"/>
                                </a:lnTo>
                                <a:lnTo>
                                  <a:pt x="51" y="164"/>
                                </a:lnTo>
                                <a:lnTo>
                                  <a:pt x="52" y="174"/>
                                </a:lnTo>
                                <a:lnTo>
                                  <a:pt x="54" y="184"/>
                                </a:lnTo>
                                <a:lnTo>
                                  <a:pt x="56" y="193"/>
                                </a:lnTo>
                                <a:lnTo>
                                  <a:pt x="60" y="202"/>
                                </a:lnTo>
                                <a:lnTo>
                                  <a:pt x="65" y="210"/>
                                </a:lnTo>
                                <a:lnTo>
                                  <a:pt x="71" y="218"/>
                                </a:lnTo>
                                <a:lnTo>
                                  <a:pt x="79" y="225"/>
                                </a:lnTo>
                                <a:lnTo>
                                  <a:pt x="87" y="231"/>
                                </a:lnTo>
                                <a:lnTo>
                                  <a:pt x="100" y="239"/>
                                </a:lnTo>
                                <a:lnTo>
                                  <a:pt x="115" y="245"/>
                                </a:lnTo>
                                <a:lnTo>
                                  <a:pt x="132" y="251"/>
                                </a:lnTo>
                                <a:lnTo>
                                  <a:pt x="152" y="255"/>
                                </a:lnTo>
                                <a:lnTo>
                                  <a:pt x="174" y="258"/>
                                </a:lnTo>
                                <a:lnTo>
                                  <a:pt x="199" y="261"/>
                                </a:lnTo>
                                <a:lnTo>
                                  <a:pt x="226" y="262"/>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29" name="Freeform 306"/>
                        <wps:cNvSpPr>
                          <a:spLocks noEditPoints="1"/>
                        </wps:cNvSpPr>
                        <wps:spPr bwMode="auto">
                          <a:xfrm>
                            <a:off x="295275" y="1311910"/>
                            <a:ext cx="121285" cy="77470"/>
                          </a:xfrm>
                          <a:custGeom>
                            <a:avLst/>
                            <a:gdLst>
                              <a:gd name="T0" fmla="*/ 214 w 511"/>
                              <a:gd name="T1" fmla="*/ 324 h 326"/>
                              <a:gd name="T2" fmla="*/ 142 w 511"/>
                              <a:gd name="T3" fmla="*/ 315 h 326"/>
                              <a:gd name="T4" fmla="*/ 88 w 511"/>
                              <a:gd name="T5" fmla="*/ 297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4 h 326"/>
                              <a:gd name="T22" fmla="*/ 63 w 511"/>
                              <a:gd name="T23" fmla="*/ 42 h 326"/>
                              <a:gd name="T24" fmla="*/ 97 w 511"/>
                              <a:gd name="T25" fmla="*/ 24 h 326"/>
                              <a:gd name="T26" fmla="*/ 138 w 511"/>
                              <a:gd name="T27" fmla="*/ 11 h 326"/>
                              <a:gd name="T28" fmla="*/ 189 w 511"/>
                              <a:gd name="T29" fmla="*/ 2 h 326"/>
                              <a:gd name="T30" fmla="*/ 256 w 511"/>
                              <a:gd name="T31" fmla="*/ 0 h 326"/>
                              <a:gd name="T32" fmla="*/ 335 w 511"/>
                              <a:gd name="T33" fmla="*/ 4 h 326"/>
                              <a:gd name="T34" fmla="*/ 398 w 511"/>
                              <a:gd name="T35" fmla="*/ 18 h 326"/>
                              <a:gd name="T36" fmla="*/ 446 w 511"/>
                              <a:gd name="T37" fmla="*/ 40 h 326"/>
                              <a:gd name="T38" fmla="*/ 482 w 511"/>
                              <a:gd name="T39" fmla="*/ 72 h 326"/>
                              <a:gd name="T40" fmla="*/ 494 w 511"/>
                              <a:gd name="T41" fmla="*/ 91 h 326"/>
                              <a:gd name="T42" fmla="*/ 504 w 511"/>
                              <a:gd name="T43" fmla="*/ 112 h 326"/>
                              <a:gd name="T44" fmla="*/ 509 w 511"/>
                              <a:gd name="T45" fmla="*/ 136 h 326"/>
                              <a:gd name="T46" fmla="*/ 510 w 511"/>
                              <a:gd name="T47" fmla="*/ 180 h 326"/>
                              <a:gd name="T48" fmla="*/ 504 w 511"/>
                              <a:gd name="T49" fmla="*/ 212 h 326"/>
                              <a:gd name="T50" fmla="*/ 491 w 511"/>
                              <a:gd name="T51" fmla="*/ 241 h 326"/>
                              <a:gd name="T52" fmla="*/ 471 w 511"/>
                              <a:gd name="T53" fmla="*/ 265 h 326"/>
                              <a:gd name="T54" fmla="*/ 442 w 511"/>
                              <a:gd name="T55" fmla="*/ 288 h 326"/>
                              <a:gd name="T56" fmla="*/ 401 w 511"/>
                              <a:gd name="T57" fmla="*/ 306 h 326"/>
                              <a:gd name="T58" fmla="*/ 351 w 511"/>
                              <a:gd name="T59" fmla="*/ 319 h 326"/>
                              <a:gd name="T60" fmla="*/ 290 w 511"/>
                              <a:gd name="T61" fmla="*/ 325 h 326"/>
                              <a:gd name="T62" fmla="*/ 256 w 511"/>
                              <a:gd name="T63" fmla="*/ 262 h 326"/>
                              <a:gd name="T64" fmla="*/ 337 w 511"/>
                              <a:gd name="T65" fmla="*/ 258 h 326"/>
                              <a:gd name="T66" fmla="*/ 378 w 511"/>
                              <a:gd name="T67" fmla="*/ 251 h 326"/>
                              <a:gd name="T68" fmla="*/ 408 w 511"/>
                              <a:gd name="T69" fmla="*/ 240 h 326"/>
                              <a:gd name="T70" fmla="*/ 429 w 511"/>
                              <a:gd name="T71" fmla="*/ 226 h 326"/>
                              <a:gd name="T72" fmla="*/ 445 w 511"/>
                              <a:gd name="T73" fmla="*/ 210 h 326"/>
                              <a:gd name="T74" fmla="*/ 455 w 511"/>
                              <a:gd name="T75" fmla="*/ 192 h 326"/>
                              <a:gd name="T76" fmla="*/ 460 w 511"/>
                              <a:gd name="T77" fmla="*/ 173 h 326"/>
                              <a:gd name="T78" fmla="*/ 460 w 511"/>
                              <a:gd name="T79" fmla="*/ 152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5 h 326"/>
                              <a:gd name="T104" fmla="*/ 57 w 511"/>
                              <a:gd name="T105" fmla="*/ 133 h 326"/>
                              <a:gd name="T106" fmla="*/ 52 w 511"/>
                              <a:gd name="T107" fmla="*/ 153 h 326"/>
                              <a:gd name="T108" fmla="*/ 52 w 511"/>
                              <a:gd name="T109" fmla="*/ 174 h 326"/>
                              <a:gd name="T110" fmla="*/ 56 w 511"/>
                              <a:gd name="T111" fmla="*/ 193 h 326"/>
                              <a:gd name="T112" fmla="*/ 65 w 511"/>
                              <a:gd name="T113" fmla="*/ 209 h 326"/>
                              <a:gd name="T114" fmla="*/ 79 w 511"/>
                              <a:gd name="T115" fmla="*/ 224 h 326"/>
                              <a:gd name="T116" fmla="*/ 100 w 511"/>
                              <a:gd name="T117" fmla="*/ 238 h 326"/>
                              <a:gd name="T118" fmla="*/ 132 w 511"/>
                              <a:gd name="T119" fmla="*/ 250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4"/>
                                </a:lnTo>
                                <a:lnTo>
                                  <a:pt x="176" y="321"/>
                                </a:lnTo>
                                <a:lnTo>
                                  <a:pt x="142" y="315"/>
                                </a:lnTo>
                                <a:lnTo>
                                  <a:pt x="113" y="307"/>
                                </a:lnTo>
                                <a:lnTo>
                                  <a:pt x="88" y="297"/>
                                </a:lnTo>
                                <a:lnTo>
                                  <a:pt x="65" y="285"/>
                                </a:lnTo>
                                <a:lnTo>
                                  <a:pt x="46" y="270"/>
                                </a:lnTo>
                                <a:lnTo>
                                  <a:pt x="30" y="253"/>
                                </a:lnTo>
                                <a:lnTo>
                                  <a:pt x="23" y="244"/>
                                </a:lnTo>
                                <a:lnTo>
                                  <a:pt x="17" y="234"/>
                                </a:lnTo>
                                <a:lnTo>
                                  <a:pt x="12" y="224"/>
                                </a:lnTo>
                                <a:lnTo>
                                  <a:pt x="8" y="212"/>
                                </a:lnTo>
                                <a:lnTo>
                                  <a:pt x="5" y="201"/>
                                </a:lnTo>
                                <a:lnTo>
                                  <a:pt x="2" y="189"/>
                                </a:lnTo>
                                <a:lnTo>
                                  <a:pt x="0" y="163"/>
                                </a:lnTo>
                                <a:lnTo>
                                  <a:pt x="1" y="143"/>
                                </a:lnTo>
                                <a:lnTo>
                                  <a:pt x="5" y="125"/>
                                </a:lnTo>
                                <a:lnTo>
                                  <a:pt x="10" y="108"/>
                                </a:lnTo>
                                <a:lnTo>
                                  <a:pt x="17" y="92"/>
                                </a:lnTo>
                                <a:lnTo>
                                  <a:pt x="26" y="77"/>
                                </a:lnTo>
                                <a:lnTo>
                                  <a:pt x="36" y="64"/>
                                </a:lnTo>
                                <a:lnTo>
                                  <a:pt x="49" y="52"/>
                                </a:lnTo>
                                <a:lnTo>
                                  <a:pt x="63" y="42"/>
                                </a:lnTo>
                                <a:lnTo>
                                  <a:pt x="79" y="32"/>
                                </a:lnTo>
                                <a:lnTo>
                                  <a:pt x="97" y="24"/>
                                </a:lnTo>
                                <a:lnTo>
                                  <a:pt x="117" y="17"/>
                                </a:lnTo>
                                <a:lnTo>
                                  <a:pt x="138" y="11"/>
                                </a:lnTo>
                                <a:lnTo>
                                  <a:pt x="162" y="6"/>
                                </a:lnTo>
                                <a:lnTo>
                                  <a:pt x="189" y="2"/>
                                </a:lnTo>
                                <a:lnTo>
                                  <a:pt x="221" y="0"/>
                                </a:lnTo>
                                <a:lnTo>
                                  <a:pt x="256" y="0"/>
                                </a:lnTo>
                                <a:lnTo>
                                  <a:pt x="298" y="1"/>
                                </a:lnTo>
                                <a:lnTo>
                                  <a:pt x="335" y="4"/>
                                </a:lnTo>
                                <a:lnTo>
                                  <a:pt x="369" y="10"/>
                                </a:lnTo>
                                <a:lnTo>
                                  <a:pt x="398" y="18"/>
                                </a:lnTo>
                                <a:lnTo>
                                  <a:pt x="423" y="28"/>
                                </a:lnTo>
                                <a:lnTo>
                                  <a:pt x="446" y="40"/>
                                </a:lnTo>
                                <a:lnTo>
                                  <a:pt x="465" y="55"/>
                                </a:lnTo>
                                <a:lnTo>
                                  <a:pt x="482" y="72"/>
                                </a:lnTo>
                                <a:lnTo>
                                  <a:pt x="488" y="81"/>
                                </a:lnTo>
                                <a:lnTo>
                                  <a:pt x="494" y="91"/>
                                </a:lnTo>
                                <a:lnTo>
                                  <a:pt x="500" y="101"/>
                                </a:lnTo>
                                <a:lnTo>
                                  <a:pt x="504" y="112"/>
                                </a:lnTo>
                                <a:lnTo>
                                  <a:pt x="507" y="124"/>
                                </a:lnTo>
                                <a:lnTo>
                                  <a:pt x="509" y="136"/>
                                </a:lnTo>
                                <a:lnTo>
                                  <a:pt x="511" y="163"/>
                                </a:lnTo>
                                <a:lnTo>
                                  <a:pt x="510" y="180"/>
                                </a:lnTo>
                                <a:lnTo>
                                  <a:pt x="508" y="197"/>
                                </a:lnTo>
                                <a:lnTo>
                                  <a:pt x="504" y="212"/>
                                </a:lnTo>
                                <a:lnTo>
                                  <a:pt x="498" y="227"/>
                                </a:lnTo>
                                <a:lnTo>
                                  <a:pt x="491" y="241"/>
                                </a:lnTo>
                                <a:lnTo>
                                  <a:pt x="482" y="254"/>
                                </a:lnTo>
                                <a:lnTo>
                                  <a:pt x="471" y="265"/>
                                </a:lnTo>
                                <a:lnTo>
                                  <a:pt x="459" y="276"/>
                                </a:lnTo>
                                <a:lnTo>
                                  <a:pt x="442" y="288"/>
                                </a:lnTo>
                                <a:lnTo>
                                  <a:pt x="423" y="298"/>
                                </a:lnTo>
                                <a:lnTo>
                                  <a:pt x="401" y="306"/>
                                </a:lnTo>
                                <a:lnTo>
                                  <a:pt x="377" y="313"/>
                                </a:lnTo>
                                <a:lnTo>
                                  <a:pt x="351" y="319"/>
                                </a:lnTo>
                                <a:lnTo>
                                  <a:pt x="321" y="322"/>
                                </a:lnTo>
                                <a:lnTo>
                                  <a:pt x="290" y="325"/>
                                </a:lnTo>
                                <a:lnTo>
                                  <a:pt x="256" y="326"/>
                                </a:lnTo>
                                <a:moveTo>
                                  <a:pt x="256" y="262"/>
                                </a:moveTo>
                                <a:lnTo>
                                  <a:pt x="312" y="261"/>
                                </a:lnTo>
                                <a:lnTo>
                                  <a:pt x="337" y="258"/>
                                </a:lnTo>
                                <a:lnTo>
                                  <a:pt x="358" y="255"/>
                                </a:lnTo>
                                <a:lnTo>
                                  <a:pt x="378" y="251"/>
                                </a:lnTo>
                                <a:lnTo>
                                  <a:pt x="394" y="246"/>
                                </a:lnTo>
                                <a:lnTo>
                                  <a:pt x="408" y="240"/>
                                </a:lnTo>
                                <a:lnTo>
                                  <a:pt x="420" y="234"/>
                                </a:lnTo>
                                <a:lnTo>
                                  <a:pt x="429" y="226"/>
                                </a:lnTo>
                                <a:lnTo>
                                  <a:pt x="438" y="218"/>
                                </a:lnTo>
                                <a:lnTo>
                                  <a:pt x="445" y="210"/>
                                </a:lnTo>
                                <a:lnTo>
                                  <a:pt x="450" y="201"/>
                                </a:lnTo>
                                <a:lnTo>
                                  <a:pt x="455" y="192"/>
                                </a:lnTo>
                                <a:lnTo>
                                  <a:pt x="458" y="183"/>
                                </a:lnTo>
                                <a:lnTo>
                                  <a:pt x="460" y="173"/>
                                </a:lnTo>
                                <a:lnTo>
                                  <a:pt x="461" y="163"/>
                                </a:lnTo>
                                <a:lnTo>
                                  <a:pt x="460" y="152"/>
                                </a:lnTo>
                                <a:lnTo>
                                  <a:pt x="458" y="142"/>
                                </a:lnTo>
                                <a:lnTo>
                                  <a:pt x="455" y="133"/>
                                </a:lnTo>
                                <a:lnTo>
                                  <a:pt x="450" y="124"/>
                                </a:lnTo>
                                <a:lnTo>
                                  <a:pt x="445" y="115"/>
                                </a:lnTo>
                                <a:lnTo>
                                  <a:pt x="438" y="107"/>
                                </a:lnTo>
                                <a:lnTo>
                                  <a:pt x="429" y="99"/>
                                </a:lnTo>
                                <a:lnTo>
                                  <a:pt x="420" y="91"/>
                                </a:lnTo>
                                <a:lnTo>
                                  <a:pt x="408" y="85"/>
                                </a:lnTo>
                                <a:lnTo>
                                  <a:pt x="394" y="79"/>
                                </a:lnTo>
                                <a:lnTo>
                                  <a:pt x="377" y="74"/>
                                </a:lnTo>
                                <a:lnTo>
                                  <a:pt x="358" y="70"/>
                                </a:lnTo>
                                <a:lnTo>
                                  <a:pt x="337" y="67"/>
                                </a:lnTo>
                                <a:lnTo>
                                  <a:pt x="312" y="64"/>
                                </a:lnTo>
                                <a:lnTo>
                                  <a:pt x="256" y="63"/>
                                </a:lnTo>
                                <a:lnTo>
                                  <a:pt x="199" y="64"/>
                                </a:lnTo>
                                <a:lnTo>
                                  <a:pt x="175" y="67"/>
                                </a:lnTo>
                                <a:lnTo>
                                  <a:pt x="153" y="70"/>
                                </a:lnTo>
                                <a:lnTo>
                                  <a:pt x="134" y="74"/>
                                </a:lnTo>
                                <a:lnTo>
                                  <a:pt x="117" y="79"/>
                                </a:lnTo>
                                <a:lnTo>
                                  <a:pt x="103" y="85"/>
                                </a:lnTo>
                                <a:lnTo>
                                  <a:pt x="92" y="91"/>
                                </a:lnTo>
                                <a:lnTo>
                                  <a:pt x="82" y="99"/>
                                </a:lnTo>
                                <a:lnTo>
                                  <a:pt x="74" y="107"/>
                                </a:lnTo>
                                <a:lnTo>
                                  <a:pt x="67" y="115"/>
                                </a:lnTo>
                                <a:lnTo>
                                  <a:pt x="61" y="124"/>
                                </a:lnTo>
                                <a:lnTo>
                                  <a:pt x="57" y="133"/>
                                </a:lnTo>
                                <a:lnTo>
                                  <a:pt x="54" y="143"/>
                                </a:lnTo>
                                <a:lnTo>
                                  <a:pt x="52" y="153"/>
                                </a:lnTo>
                                <a:lnTo>
                                  <a:pt x="51" y="163"/>
                                </a:lnTo>
                                <a:lnTo>
                                  <a:pt x="52" y="174"/>
                                </a:lnTo>
                                <a:lnTo>
                                  <a:pt x="54" y="183"/>
                                </a:lnTo>
                                <a:lnTo>
                                  <a:pt x="56" y="193"/>
                                </a:lnTo>
                                <a:lnTo>
                                  <a:pt x="60" y="201"/>
                                </a:lnTo>
                                <a:lnTo>
                                  <a:pt x="65" y="209"/>
                                </a:lnTo>
                                <a:lnTo>
                                  <a:pt x="71" y="217"/>
                                </a:lnTo>
                                <a:lnTo>
                                  <a:pt x="79" y="224"/>
                                </a:lnTo>
                                <a:lnTo>
                                  <a:pt x="87" y="231"/>
                                </a:lnTo>
                                <a:lnTo>
                                  <a:pt x="100" y="238"/>
                                </a:lnTo>
                                <a:lnTo>
                                  <a:pt x="115" y="245"/>
                                </a:lnTo>
                                <a:lnTo>
                                  <a:pt x="132" y="250"/>
                                </a:lnTo>
                                <a:lnTo>
                                  <a:pt x="152" y="255"/>
                                </a:lnTo>
                                <a:lnTo>
                                  <a:pt x="174" y="258"/>
                                </a:lnTo>
                                <a:lnTo>
                                  <a:pt x="199" y="261"/>
                                </a:lnTo>
                                <a:lnTo>
                                  <a:pt x="226" y="262"/>
                                </a:lnTo>
                                <a:lnTo>
                                  <a:pt x="256" y="2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0" name="Line 307"/>
                        <wps:cNvCnPr/>
                        <wps:spPr bwMode="auto">
                          <a:xfrm flipV="1">
                            <a:off x="3686175" y="3394075"/>
                            <a:ext cx="356870" cy="11874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1" name="Arc 308"/>
                        <wps:cNvSpPr>
                          <a:spLocks/>
                        </wps:cNvSpPr>
                        <wps:spPr bwMode="auto">
                          <a:xfrm>
                            <a:off x="3682365" y="3401695"/>
                            <a:ext cx="353060" cy="111125"/>
                          </a:xfrm>
                          <a:custGeom>
                            <a:avLst/>
                            <a:gdLst>
                              <a:gd name="G0" fmla="+- 0 0 0"/>
                              <a:gd name="G1" fmla="+- 6567 0 0"/>
                              <a:gd name="G2" fmla="+- 21600 0 0"/>
                              <a:gd name="T0" fmla="*/ 20578 w 21600"/>
                              <a:gd name="T1" fmla="*/ 0 h 6795"/>
                              <a:gd name="T2" fmla="*/ 21599 w 21600"/>
                              <a:gd name="T3" fmla="*/ 6795 h 6795"/>
                              <a:gd name="T4" fmla="*/ 0 w 21600"/>
                              <a:gd name="T5" fmla="*/ 6567 h 6795"/>
                            </a:gdLst>
                            <a:ahLst/>
                            <a:cxnLst>
                              <a:cxn ang="0">
                                <a:pos x="T0" y="T1"/>
                              </a:cxn>
                              <a:cxn ang="0">
                                <a:pos x="T2" y="T3"/>
                              </a:cxn>
                              <a:cxn ang="0">
                                <a:pos x="T4" y="T5"/>
                              </a:cxn>
                            </a:cxnLst>
                            <a:rect l="0" t="0" r="r" b="b"/>
                            <a:pathLst>
                              <a:path w="21600" h="6795" fill="none" extrusionOk="0">
                                <a:moveTo>
                                  <a:pt x="20577" y="0"/>
                                </a:moveTo>
                                <a:cubicBezTo>
                                  <a:pt x="21255" y="2123"/>
                                  <a:pt x="21600" y="4338"/>
                                  <a:pt x="21600" y="6567"/>
                                </a:cubicBezTo>
                                <a:cubicBezTo>
                                  <a:pt x="21600" y="6643"/>
                                  <a:pt x="21599" y="6719"/>
                                  <a:pt x="21598" y="6794"/>
                                </a:cubicBezTo>
                              </a:path>
                              <a:path w="21600" h="6795" stroke="0" extrusionOk="0">
                                <a:moveTo>
                                  <a:pt x="20577" y="0"/>
                                </a:moveTo>
                                <a:cubicBezTo>
                                  <a:pt x="21255" y="2123"/>
                                  <a:pt x="21600" y="4338"/>
                                  <a:pt x="21600" y="6567"/>
                                </a:cubicBezTo>
                                <a:cubicBezTo>
                                  <a:pt x="21600" y="6643"/>
                                  <a:pt x="21599" y="6719"/>
                                  <a:pt x="21598" y="6794"/>
                                </a:cubicBezTo>
                                <a:lnTo>
                                  <a:pt x="0" y="656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 name="Line 309"/>
                        <wps:cNvCnPr/>
                        <wps:spPr bwMode="auto">
                          <a:xfrm flipH="1" flipV="1">
                            <a:off x="3924300" y="1965325"/>
                            <a:ext cx="17780" cy="571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 name="Line 310"/>
                        <wps:cNvCnPr/>
                        <wps:spPr bwMode="auto">
                          <a:xfrm>
                            <a:off x="4210050" y="1489075"/>
                            <a:ext cx="7112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4" name="Line 311"/>
                        <wps:cNvCnPr/>
                        <wps:spPr bwMode="auto">
                          <a:xfrm>
                            <a:off x="3805555" y="1477010"/>
                            <a:ext cx="0" cy="13081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5" name="Line 312"/>
                        <wps:cNvCnPr/>
                        <wps:spPr bwMode="auto">
                          <a:xfrm>
                            <a:off x="3805555" y="1998980"/>
                            <a:ext cx="0" cy="65024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6" name="Line 313"/>
                        <wps:cNvCnPr/>
                        <wps:spPr bwMode="auto">
                          <a:xfrm>
                            <a:off x="3839210" y="2203450"/>
                            <a:ext cx="680085"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7" name="Freeform 314"/>
                        <wps:cNvSpPr>
                          <a:spLocks/>
                        </wps:cNvSpPr>
                        <wps:spPr bwMode="auto">
                          <a:xfrm>
                            <a:off x="3928110" y="1727200"/>
                            <a:ext cx="93980" cy="118745"/>
                          </a:xfrm>
                          <a:custGeom>
                            <a:avLst/>
                            <a:gdLst>
                              <a:gd name="T0" fmla="*/ 165 w 396"/>
                              <a:gd name="T1" fmla="*/ 500 h 500"/>
                              <a:gd name="T2" fmla="*/ 165 w 396"/>
                              <a:gd name="T3" fmla="*/ 59 h 500"/>
                              <a:gd name="T4" fmla="*/ 0 w 396"/>
                              <a:gd name="T5" fmla="*/ 59 h 500"/>
                              <a:gd name="T6" fmla="*/ 0 w 396"/>
                              <a:gd name="T7" fmla="*/ 0 h 500"/>
                              <a:gd name="T8" fmla="*/ 396 w 396"/>
                              <a:gd name="T9" fmla="*/ 0 h 500"/>
                              <a:gd name="T10" fmla="*/ 396 w 396"/>
                              <a:gd name="T11" fmla="*/ 59 h 500"/>
                              <a:gd name="T12" fmla="*/ 231 w 396"/>
                              <a:gd name="T13" fmla="*/ 59 h 500"/>
                              <a:gd name="T14" fmla="*/ 231 w 396"/>
                              <a:gd name="T15" fmla="*/ 500 h 500"/>
                              <a:gd name="T16" fmla="*/ 165 w 396"/>
                              <a:gd name="T17"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96" h="500">
                                <a:moveTo>
                                  <a:pt x="165" y="500"/>
                                </a:moveTo>
                                <a:lnTo>
                                  <a:pt x="165" y="59"/>
                                </a:lnTo>
                                <a:lnTo>
                                  <a:pt x="0" y="59"/>
                                </a:lnTo>
                                <a:lnTo>
                                  <a:pt x="0" y="0"/>
                                </a:lnTo>
                                <a:lnTo>
                                  <a:pt x="396" y="0"/>
                                </a:lnTo>
                                <a:lnTo>
                                  <a:pt x="396" y="59"/>
                                </a:lnTo>
                                <a:lnTo>
                                  <a:pt x="231" y="59"/>
                                </a:lnTo>
                                <a:lnTo>
                                  <a:pt x="231" y="500"/>
                                </a:lnTo>
                                <a:lnTo>
                                  <a:pt x="165"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8" name="Freeform 315"/>
                        <wps:cNvSpPr>
                          <a:spLocks noEditPoints="1"/>
                        </wps:cNvSpPr>
                        <wps:spPr bwMode="auto">
                          <a:xfrm>
                            <a:off x="4012565" y="1757680"/>
                            <a:ext cx="80645" cy="90170"/>
                          </a:xfrm>
                          <a:custGeom>
                            <a:avLst/>
                            <a:gdLst>
                              <a:gd name="T0" fmla="*/ 1 w 339"/>
                              <a:gd name="T1" fmla="*/ 165 h 378"/>
                              <a:gd name="T2" fmla="*/ 8 w 339"/>
                              <a:gd name="T3" fmla="*/ 121 h 378"/>
                              <a:gd name="T4" fmla="*/ 22 w 339"/>
                              <a:gd name="T5" fmla="*/ 84 h 378"/>
                              <a:gd name="T6" fmla="*/ 43 w 339"/>
                              <a:gd name="T7" fmla="*/ 53 h 378"/>
                              <a:gd name="T8" fmla="*/ 68 w 339"/>
                              <a:gd name="T9" fmla="*/ 30 h 378"/>
                              <a:gd name="T10" fmla="*/ 94 w 339"/>
                              <a:gd name="T11" fmla="*/ 15 h 378"/>
                              <a:gd name="T12" fmla="*/ 122 w 339"/>
                              <a:gd name="T13" fmla="*/ 5 h 378"/>
                              <a:gd name="T14" fmla="*/ 153 w 339"/>
                              <a:gd name="T15" fmla="*/ 0 h 378"/>
                              <a:gd name="T16" fmla="*/ 188 w 339"/>
                              <a:gd name="T17" fmla="*/ 0 h 378"/>
                              <a:gd name="T18" fmla="*/ 222 w 339"/>
                              <a:gd name="T19" fmla="*/ 7 h 378"/>
                              <a:gd name="T20" fmla="*/ 253 w 339"/>
                              <a:gd name="T21" fmla="*/ 19 h 378"/>
                              <a:gd name="T22" fmla="*/ 280 w 339"/>
                              <a:gd name="T23" fmla="*/ 37 h 378"/>
                              <a:gd name="T24" fmla="*/ 303 w 339"/>
                              <a:gd name="T25" fmla="*/ 61 h 378"/>
                              <a:gd name="T26" fmla="*/ 321 w 339"/>
                              <a:gd name="T27" fmla="*/ 91 h 378"/>
                              <a:gd name="T28" fmla="*/ 333 w 339"/>
                              <a:gd name="T29" fmla="*/ 124 h 378"/>
                              <a:gd name="T30" fmla="*/ 339 w 339"/>
                              <a:gd name="T31" fmla="*/ 163 h 378"/>
                              <a:gd name="T32" fmla="*/ 338 w 339"/>
                              <a:gd name="T33" fmla="*/ 217 h 378"/>
                              <a:gd name="T34" fmla="*/ 328 w 339"/>
                              <a:gd name="T35" fmla="*/ 272 h 378"/>
                              <a:gd name="T36" fmla="*/ 307 w 339"/>
                              <a:gd name="T37" fmla="*/ 313 h 378"/>
                              <a:gd name="T38" fmla="*/ 276 w 339"/>
                              <a:gd name="T39" fmla="*/ 344 h 378"/>
                              <a:gd name="T40" fmla="*/ 237 w 339"/>
                              <a:gd name="T41" fmla="*/ 366 h 378"/>
                              <a:gd name="T42" fmla="*/ 193 w 339"/>
                              <a:gd name="T43" fmla="*/ 377 h 378"/>
                              <a:gd name="T44" fmla="*/ 151 w 339"/>
                              <a:gd name="T45" fmla="*/ 377 h 378"/>
                              <a:gd name="T46" fmla="*/ 117 w 339"/>
                              <a:gd name="T47" fmla="*/ 371 h 378"/>
                              <a:gd name="T48" fmla="*/ 86 w 339"/>
                              <a:gd name="T49" fmla="*/ 359 h 378"/>
                              <a:gd name="T50" fmla="*/ 59 w 339"/>
                              <a:gd name="T51" fmla="*/ 341 h 378"/>
                              <a:gd name="T52" fmla="*/ 36 w 339"/>
                              <a:gd name="T53" fmla="*/ 317 h 378"/>
                              <a:gd name="T54" fmla="*/ 18 w 339"/>
                              <a:gd name="T55" fmla="*/ 287 h 378"/>
                              <a:gd name="T56" fmla="*/ 7 w 339"/>
                              <a:gd name="T57" fmla="*/ 252 h 378"/>
                              <a:gd name="T58" fmla="*/ 1 w 339"/>
                              <a:gd name="T59" fmla="*/ 211 h 378"/>
                              <a:gd name="T60" fmla="*/ 63 w 339"/>
                              <a:gd name="T61" fmla="*/ 189 h 378"/>
                              <a:gd name="T62" fmla="*/ 65 w 339"/>
                              <a:gd name="T63" fmla="*/ 222 h 378"/>
                              <a:gd name="T64" fmla="*/ 71 w 339"/>
                              <a:gd name="T65" fmla="*/ 250 h 378"/>
                              <a:gd name="T66" fmla="*/ 80 w 339"/>
                              <a:gd name="T67" fmla="*/ 274 h 378"/>
                              <a:gd name="T68" fmla="*/ 93 w 339"/>
                              <a:gd name="T69" fmla="*/ 293 h 378"/>
                              <a:gd name="T70" fmla="*/ 110 w 339"/>
                              <a:gd name="T71" fmla="*/ 308 h 378"/>
                              <a:gd name="T72" fmla="*/ 128 w 339"/>
                              <a:gd name="T73" fmla="*/ 319 h 378"/>
                              <a:gd name="T74" fmla="*/ 148 w 339"/>
                              <a:gd name="T75" fmla="*/ 326 h 378"/>
                              <a:gd name="T76" fmla="*/ 170 w 339"/>
                              <a:gd name="T77" fmla="*/ 328 h 378"/>
                              <a:gd name="T78" fmla="*/ 192 w 339"/>
                              <a:gd name="T79" fmla="*/ 326 h 378"/>
                              <a:gd name="T80" fmla="*/ 212 w 339"/>
                              <a:gd name="T81" fmla="*/ 319 h 378"/>
                              <a:gd name="T82" fmla="*/ 230 w 339"/>
                              <a:gd name="T83" fmla="*/ 308 h 378"/>
                              <a:gd name="T84" fmla="*/ 246 w 339"/>
                              <a:gd name="T85" fmla="*/ 293 h 378"/>
                              <a:gd name="T86" fmla="*/ 259 w 339"/>
                              <a:gd name="T87" fmla="*/ 273 h 378"/>
                              <a:gd name="T88" fmla="*/ 269 w 339"/>
                              <a:gd name="T89" fmla="*/ 249 h 378"/>
                              <a:gd name="T90" fmla="*/ 274 w 339"/>
                              <a:gd name="T91" fmla="*/ 220 h 378"/>
                              <a:gd name="T92" fmla="*/ 276 w 339"/>
                              <a:gd name="T93" fmla="*/ 187 h 378"/>
                              <a:gd name="T94" fmla="*/ 274 w 339"/>
                              <a:gd name="T95" fmla="*/ 155 h 378"/>
                              <a:gd name="T96" fmla="*/ 269 w 339"/>
                              <a:gd name="T97" fmla="*/ 128 h 378"/>
                              <a:gd name="T98" fmla="*/ 259 w 339"/>
                              <a:gd name="T99" fmla="*/ 104 h 378"/>
                              <a:gd name="T100" fmla="*/ 246 w 339"/>
                              <a:gd name="T101" fmla="*/ 85 h 378"/>
                              <a:gd name="T102" fmla="*/ 230 w 339"/>
                              <a:gd name="T103" fmla="*/ 70 h 378"/>
                              <a:gd name="T104" fmla="*/ 211 w 339"/>
                              <a:gd name="T105" fmla="*/ 59 h 378"/>
                              <a:gd name="T106" fmla="*/ 192 w 339"/>
                              <a:gd name="T107" fmla="*/ 53 h 378"/>
                              <a:gd name="T108" fmla="*/ 170 w 339"/>
                              <a:gd name="T109" fmla="*/ 50 h 378"/>
                              <a:gd name="T110" fmla="*/ 148 w 339"/>
                              <a:gd name="T111" fmla="*/ 53 h 378"/>
                              <a:gd name="T112" fmla="*/ 128 w 339"/>
                              <a:gd name="T113" fmla="*/ 59 h 378"/>
                              <a:gd name="T114" fmla="*/ 110 w 339"/>
                              <a:gd name="T115" fmla="*/ 70 h 378"/>
                              <a:gd name="T116" fmla="*/ 93 w 339"/>
                              <a:gd name="T117" fmla="*/ 85 h 378"/>
                              <a:gd name="T118" fmla="*/ 80 w 339"/>
                              <a:gd name="T119" fmla="*/ 104 h 378"/>
                              <a:gd name="T120" fmla="*/ 71 w 339"/>
                              <a:gd name="T121" fmla="*/ 128 h 378"/>
                              <a:gd name="T122" fmla="*/ 65 w 339"/>
                              <a:gd name="T123" fmla="*/ 156 h 378"/>
                              <a:gd name="T124" fmla="*/ 63 w 339"/>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39" h="378">
                                <a:moveTo>
                                  <a:pt x="0" y="189"/>
                                </a:moveTo>
                                <a:lnTo>
                                  <a:pt x="1" y="165"/>
                                </a:lnTo>
                                <a:lnTo>
                                  <a:pt x="3" y="142"/>
                                </a:lnTo>
                                <a:lnTo>
                                  <a:pt x="8" y="121"/>
                                </a:lnTo>
                                <a:lnTo>
                                  <a:pt x="14" y="101"/>
                                </a:lnTo>
                                <a:lnTo>
                                  <a:pt x="22" y="84"/>
                                </a:lnTo>
                                <a:lnTo>
                                  <a:pt x="31" y="67"/>
                                </a:lnTo>
                                <a:lnTo>
                                  <a:pt x="43" y="53"/>
                                </a:lnTo>
                                <a:lnTo>
                                  <a:pt x="56" y="40"/>
                                </a:lnTo>
                                <a:lnTo>
                                  <a:pt x="68" y="30"/>
                                </a:lnTo>
                                <a:lnTo>
                                  <a:pt x="81" y="22"/>
                                </a:lnTo>
                                <a:lnTo>
                                  <a:pt x="94" y="15"/>
                                </a:lnTo>
                                <a:lnTo>
                                  <a:pt x="108" y="10"/>
                                </a:lnTo>
                                <a:lnTo>
                                  <a:pt x="122" y="5"/>
                                </a:lnTo>
                                <a:lnTo>
                                  <a:pt x="137" y="2"/>
                                </a:lnTo>
                                <a:lnTo>
                                  <a:pt x="153" y="0"/>
                                </a:lnTo>
                                <a:lnTo>
                                  <a:pt x="170" y="0"/>
                                </a:lnTo>
                                <a:lnTo>
                                  <a:pt x="188" y="0"/>
                                </a:lnTo>
                                <a:lnTo>
                                  <a:pt x="205" y="3"/>
                                </a:lnTo>
                                <a:lnTo>
                                  <a:pt x="222" y="7"/>
                                </a:lnTo>
                                <a:lnTo>
                                  <a:pt x="238" y="12"/>
                                </a:lnTo>
                                <a:lnTo>
                                  <a:pt x="253" y="19"/>
                                </a:lnTo>
                                <a:lnTo>
                                  <a:pt x="267" y="27"/>
                                </a:lnTo>
                                <a:lnTo>
                                  <a:pt x="280" y="37"/>
                                </a:lnTo>
                                <a:lnTo>
                                  <a:pt x="292" y="49"/>
                                </a:lnTo>
                                <a:lnTo>
                                  <a:pt x="303" y="61"/>
                                </a:lnTo>
                                <a:lnTo>
                                  <a:pt x="313" y="75"/>
                                </a:lnTo>
                                <a:lnTo>
                                  <a:pt x="321" y="91"/>
                                </a:lnTo>
                                <a:lnTo>
                                  <a:pt x="327" y="107"/>
                                </a:lnTo>
                                <a:lnTo>
                                  <a:pt x="333" y="124"/>
                                </a:lnTo>
                                <a:lnTo>
                                  <a:pt x="336" y="143"/>
                                </a:lnTo>
                                <a:lnTo>
                                  <a:pt x="339" y="163"/>
                                </a:lnTo>
                                <a:lnTo>
                                  <a:pt x="339" y="184"/>
                                </a:lnTo>
                                <a:lnTo>
                                  <a:pt x="338" y="217"/>
                                </a:lnTo>
                                <a:lnTo>
                                  <a:pt x="334" y="246"/>
                                </a:lnTo>
                                <a:lnTo>
                                  <a:pt x="328" y="272"/>
                                </a:lnTo>
                                <a:lnTo>
                                  <a:pt x="318" y="294"/>
                                </a:lnTo>
                                <a:lnTo>
                                  <a:pt x="307" y="313"/>
                                </a:lnTo>
                                <a:lnTo>
                                  <a:pt x="293" y="329"/>
                                </a:lnTo>
                                <a:lnTo>
                                  <a:pt x="276" y="344"/>
                                </a:lnTo>
                                <a:lnTo>
                                  <a:pt x="257" y="356"/>
                                </a:lnTo>
                                <a:lnTo>
                                  <a:pt x="237" y="366"/>
                                </a:lnTo>
                                <a:lnTo>
                                  <a:pt x="215" y="373"/>
                                </a:lnTo>
                                <a:lnTo>
                                  <a:pt x="193" y="377"/>
                                </a:lnTo>
                                <a:lnTo>
                                  <a:pt x="170" y="378"/>
                                </a:lnTo>
                                <a:lnTo>
                                  <a:pt x="151" y="377"/>
                                </a:lnTo>
                                <a:lnTo>
                                  <a:pt x="134" y="375"/>
                                </a:lnTo>
                                <a:lnTo>
                                  <a:pt x="117" y="371"/>
                                </a:lnTo>
                                <a:lnTo>
                                  <a:pt x="101" y="366"/>
                                </a:lnTo>
                                <a:lnTo>
                                  <a:pt x="86" y="359"/>
                                </a:lnTo>
                                <a:lnTo>
                                  <a:pt x="72" y="351"/>
                                </a:lnTo>
                                <a:lnTo>
                                  <a:pt x="59" y="341"/>
                                </a:lnTo>
                                <a:lnTo>
                                  <a:pt x="47" y="329"/>
                                </a:lnTo>
                                <a:lnTo>
                                  <a:pt x="36" y="317"/>
                                </a:lnTo>
                                <a:lnTo>
                                  <a:pt x="26" y="302"/>
                                </a:lnTo>
                                <a:lnTo>
                                  <a:pt x="18" y="287"/>
                                </a:lnTo>
                                <a:lnTo>
                                  <a:pt x="12" y="270"/>
                                </a:lnTo>
                                <a:lnTo>
                                  <a:pt x="7" y="252"/>
                                </a:lnTo>
                                <a:lnTo>
                                  <a:pt x="3" y="232"/>
                                </a:lnTo>
                                <a:lnTo>
                                  <a:pt x="1" y="211"/>
                                </a:lnTo>
                                <a:lnTo>
                                  <a:pt x="0" y="189"/>
                                </a:lnTo>
                                <a:moveTo>
                                  <a:pt x="63" y="189"/>
                                </a:moveTo>
                                <a:lnTo>
                                  <a:pt x="64" y="206"/>
                                </a:lnTo>
                                <a:lnTo>
                                  <a:pt x="65" y="222"/>
                                </a:lnTo>
                                <a:lnTo>
                                  <a:pt x="67" y="236"/>
                                </a:lnTo>
                                <a:lnTo>
                                  <a:pt x="71" y="250"/>
                                </a:lnTo>
                                <a:lnTo>
                                  <a:pt x="75" y="262"/>
                                </a:lnTo>
                                <a:lnTo>
                                  <a:pt x="80" y="274"/>
                                </a:lnTo>
                                <a:lnTo>
                                  <a:pt x="86" y="284"/>
                                </a:lnTo>
                                <a:lnTo>
                                  <a:pt x="93" y="293"/>
                                </a:lnTo>
                                <a:lnTo>
                                  <a:pt x="101" y="301"/>
                                </a:lnTo>
                                <a:lnTo>
                                  <a:pt x="110" y="308"/>
                                </a:lnTo>
                                <a:lnTo>
                                  <a:pt x="118" y="314"/>
                                </a:lnTo>
                                <a:lnTo>
                                  <a:pt x="128" y="319"/>
                                </a:lnTo>
                                <a:lnTo>
                                  <a:pt x="137" y="323"/>
                                </a:lnTo>
                                <a:lnTo>
                                  <a:pt x="148" y="326"/>
                                </a:lnTo>
                                <a:lnTo>
                                  <a:pt x="159" y="327"/>
                                </a:lnTo>
                                <a:lnTo>
                                  <a:pt x="170" y="328"/>
                                </a:lnTo>
                                <a:lnTo>
                                  <a:pt x="181" y="327"/>
                                </a:lnTo>
                                <a:lnTo>
                                  <a:pt x="192" y="326"/>
                                </a:lnTo>
                                <a:lnTo>
                                  <a:pt x="202" y="323"/>
                                </a:lnTo>
                                <a:lnTo>
                                  <a:pt x="212" y="319"/>
                                </a:lnTo>
                                <a:lnTo>
                                  <a:pt x="221" y="314"/>
                                </a:lnTo>
                                <a:lnTo>
                                  <a:pt x="230" y="308"/>
                                </a:lnTo>
                                <a:lnTo>
                                  <a:pt x="238" y="301"/>
                                </a:lnTo>
                                <a:lnTo>
                                  <a:pt x="246" y="293"/>
                                </a:lnTo>
                                <a:lnTo>
                                  <a:pt x="253" y="284"/>
                                </a:lnTo>
                                <a:lnTo>
                                  <a:pt x="259" y="273"/>
                                </a:lnTo>
                                <a:lnTo>
                                  <a:pt x="264" y="262"/>
                                </a:lnTo>
                                <a:lnTo>
                                  <a:pt x="269" y="249"/>
                                </a:lnTo>
                                <a:lnTo>
                                  <a:pt x="272" y="235"/>
                                </a:lnTo>
                                <a:lnTo>
                                  <a:pt x="274" y="220"/>
                                </a:lnTo>
                                <a:lnTo>
                                  <a:pt x="276" y="204"/>
                                </a:lnTo>
                                <a:lnTo>
                                  <a:pt x="276" y="187"/>
                                </a:lnTo>
                                <a:lnTo>
                                  <a:pt x="276" y="171"/>
                                </a:lnTo>
                                <a:lnTo>
                                  <a:pt x="274" y="155"/>
                                </a:lnTo>
                                <a:lnTo>
                                  <a:pt x="272" y="141"/>
                                </a:lnTo>
                                <a:lnTo>
                                  <a:pt x="269" y="128"/>
                                </a:lnTo>
                                <a:lnTo>
                                  <a:pt x="264" y="116"/>
                                </a:lnTo>
                                <a:lnTo>
                                  <a:pt x="259" y="104"/>
                                </a:lnTo>
                                <a:lnTo>
                                  <a:pt x="253" y="94"/>
                                </a:lnTo>
                                <a:lnTo>
                                  <a:pt x="246" y="85"/>
                                </a:lnTo>
                                <a:lnTo>
                                  <a:pt x="238" y="77"/>
                                </a:lnTo>
                                <a:lnTo>
                                  <a:pt x="230" y="70"/>
                                </a:lnTo>
                                <a:lnTo>
                                  <a:pt x="221" y="64"/>
                                </a:lnTo>
                                <a:lnTo>
                                  <a:pt x="211" y="59"/>
                                </a:lnTo>
                                <a:lnTo>
                                  <a:pt x="202" y="55"/>
                                </a:lnTo>
                                <a:lnTo>
                                  <a:pt x="192" y="53"/>
                                </a:lnTo>
                                <a:lnTo>
                                  <a:pt x="181" y="51"/>
                                </a:lnTo>
                                <a:lnTo>
                                  <a:pt x="170" y="50"/>
                                </a:lnTo>
                                <a:lnTo>
                                  <a:pt x="159" y="51"/>
                                </a:lnTo>
                                <a:lnTo>
                                  <a:pt x="148" y="53"/>
                                </a:lnTo>
                                <a:lnTo>
                                  <a:pt x="137" y="55"/>
                                </a:lnTo>
                                <a:lnTo>
                                  <a:pt x="128" y="59"/>
                                </a:lnTo>
                                <a:lnTo>
                                  <a:pt x="118" y="64"/>
                                </a:lnTo>
                                <a:lnTo>
                                  <a:pt x="110" y="70"/>
                                </a:lnTo>
                                <a:lnTo>
                                  <a:pt x="101" y="77"/>
                                </a:lnTo>
                                <a:lnTo>
                                  <a:pt x="93" y="85"/>
                                </a:lnTo>
                                <a:lnTo>
                                  <a:pt x="86" y="94"/>
                                </a:lnTo>
                                <a:lnTo>
                                  <a:pt x="80" y="104"/>
                                </a:lnTo>
                                <a:lnTo>
                                  <a:pt x="75" y="116"/>
                                </a:lnTo>
                                <a:lnTo>
                                  <a:pt x="71" y="128"/>
                                </a:lnTo>
                                <a:lnTo>
                                  <a:pt x="67" y="142"/>
                                </a:lnTo>
                                <a:lnTo>
                                  <a:pt x="65" y="156"/>
                                </a:lnTo>
                                <a:lnTo>
                                  <a:pt x="64"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39" name="Freeform 316"/>
                        <wps:cNvSpPr>
                          <a:spLocks noEditPoints="1"/>
                        </wps:cNvSpPr>
                        <wps:spPr bwMode="auto">
                          <a:xfrm>
                            <a:off x="4110990" y="1727200"/>
                            <a:ext cx="14605" cy="118745"/>
                          </a:xfrm>
                          <a:custGeom>
                            <a:avLst/>
                            <a:gdLst>
                              <a:gd name="T0" fmla="*/ 0 w 61"/>
                              <a:gd name="T1" fmla="*/ 71 h 500"/>
                              <a:gd name="T2" fmla="*/ 0 w 61"/>
                              <a:gd name="T3" fmla="*/ 0 h 500"/>
                              <a:gd name="T4" fmla="*/ 61 w 61"/>
                              <a:gd name="T5" fmla="*/ 0 h 500"/>
                              <a:gd name="T6" fmla="*/ 61 w 61"/>
                              <a:gd name="T7" fmla="*/ 71 h 500"/>
                              <a:gd name="T8" fmla="*/ 0 w 61"/>
                              <a:gd name="T9" fmla="*/ 71 h 500"/>
                              <a:gd name="T10" fmla="*/ 0 w 61"/>
                              <a:gd name="T11" fmla="*/ 500 h 500"/>
                              <a:gd name="T12" fmla="*/ 0 w 61"/>
                              <a:gd name="T13" fmla="*/ 138 h 500"/>
                              <a:gd name="T14" fmla="*/ 61 w 61"/>
                              <a:gd name="T15" fmla="*/ 138 h 500"/>
                              <a:gd name="T16" fmla="*/ 61 w 61"/>
                              <a:gd name="T17" fmla="*/ 500 h 500"/>
                              <a:gd name="T18" fmla="*/ 0 w 61"/>
                              <a:gd name="T19"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 h="500">
                                <a:moveTo>
                                  <a:pt x="0" y="71"/>
                                </a:moveTo>
                                <a:lnTo>
                                  <a:pt x="0" y="0"/>
                                </a:lnTo>
                                <a:lnTo>
                                  <a:pt x="61" y="0"/>
                                </a:lnTo>
                                <a:lnTo>
                                  <a:pt x="61" y="71"/>
                                </a:lnTo>
                                <a:lnTo>
                                  <a:pt x="0" y="71"/>
                                </a:lnTo>
                                <a:moveTo>
                                  <a:pt x="0" y="500"/>
                                </a:moveTo>
                                <a:lnTo>
                                  <a:pt x="0" y="138"/>
                                </a:lnTo>
                                <a:lnTo>
                                  <a:pt x="61" y="138"/>
                                </a:lnTo>
                                <a:lnTo>
                                  <a:pt x="61" y="500"/>
                                </a:lnTo>
                                <a:lnTo>
                                  <a:pt x="0"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40" name="Rectangle 317"/>
                        <wps:cNvSpPr>
                          <a:spLocks noChangeArrowheads="1"/>
                        </wps:cNvSpPr>
                        <wps:spPr bwMode="auto">
                          <a:xfrm>
                            <a:off x="4147185" y="1727200"/>
                            <a:ext cx="14605" cy="118745"/>
                          </a:xfrm>
                          <a:prstGeom prst="rect">
                            <a:avLst/>
                          </a:prstGeom>
                          <a:solidFill>
                            <a:srgbClr val="000000"/>
                          </a:solidFill>
                          <a:ln w="0">
                            <a:solidFill>
                              <a:srgbClr val="000000"/>
                            </a:solidFill>
                            <a:prstDash val="solid"/>
                            <a:miter lim="800000"/>
                            <a:headEnd/>
                            <a:tailEnd/>
                          </a:ln>
                        </wps:spPr>
                        <wps:bodyPr rot="0" vert="horz" wrap="square" lIns="91440" tIns="45720" rIns="91440" bIns="45720" anchor="t" anchorCtr="0" upright="1">
                          <a:noAutofit/>
                        </wps:bodyPr>
                      </wps:wsp>
                      <wps:wsp>
                        <wps:cNvPr id="341" name="Freeform 318"/>
                        <wps:cNvSpPr>
                          <a:spLocks noEditPoints="1"/>
                        </wps:cNvSpPr>
                        <wps:spPr bwMode="auto">
                          <a:xfrm>
                            <a:off x="4179570" y="1757680"/>
                            <a:ext cx="79375" cy="90170"/>
                          </a:xfrm>
                          <a:custGeom>
                            <a:avLst/>
                            <a:gdLst>
                              <a:gd name="T0" fmla="*/ 332 w 334"/>
                              <a:gd name="T1" fmla="*/ 261 h 378"/>
                              <a:gd name="T2" fmla="*/ 323 w 334"/>
                              <a:gd name="T3" fmla="*/ 287 h 378"/>
                              <a:gd name="T4" fmla="*/ 311 w 334"/>
                              <a:gd name="T5" fmla="*/ 311 h 378"/>
                              <a:gd name="T6" fmla="*/ 295 w 334"/>
                              <a:gd name="T7" fmla="*/ 331 h 378"/>
                              <a:gd name="T8" fmla="*/ 276 w 334"/>
                              <a:gd name="T9" fmla="*/ 348 h 378"/>
                              <a:gd name="T10" fmla="*/ 255 w 334"/>
                              <a:gd name="T11" fmla="*/ 361 h 378"/>
                              <a:gd name="T12" fmla="*/ 230 w 334"/>
                              <a:gd name="T13" fmla="*/ 371 h 378"/>
                              <a:gd name="T14" fmla="*/ 203 w 334"/>
                              <a:gd name="T15" fmla="*/ 376 h 378"/>
                              <a:gd name="T16" fmla="*/ 173 w 334"/>
                              <a:gd name="T17" fmla="*/ 378 h 378"/>
                              <a:gd name="T18" fmla="*/ 135 w 334"/>
                              <a:gd name="T19" fmla="*/ 375 h 378"/>
                              <a:gd name="T20" fmla="*/ 102 w 334"/>
                              <a:gd name="T21" fmla="*/ 366 h 378"/>
                              <a:gd name="T22" fmla="*/ 72 w 334"/>
                              <a:gd name="T23" fmla="*/ 351 h 378"/>
                              <a:gd name="T24" fmla="*/ 47 w 334"/>
                              <a:gd name="T25" fmla="*/ 329 h 378"/>
                              <a:gd name="T26" fmla="*/ 26 w 334"/>
                              <a:gd name="T27" fmla="*/ 302 h 378"/>
                              <a:gd name="T28" fmla="*/ 12 w 334"/>
                              <a:gd name="T29" fmla="*/ 270 h 378"/>
                              <a:gd name="T30" fmla="*/ 3 w 334"/>
                              <a:gd name="T31" fmla="*/ 234 h 378"/>
                              <a:gd name="T32" fmla="*/ 0 w 334"/>
                              <a:gd name="T33" fmla="*/ 192 h 378"/>
                              <a:gd name="T34" fmla="*/ 3 w 334"/>
                              <a:gd name="T35" fmla="*/ 149 h 378"/>
                              <a:gd name="T36" fmla="*/ 12 w 334"/>
                              <a:gd name="T37" fmla="*/ 111 h 378"/>
                              <a:gd name="T38" fmla="*/ 27 w 334"/>
                              <a:gd name="T39" fmla="*/ 78 h 378"/>
                              <a:gd name="T40" fmla="*/ 47 w 334"/>
                              <a:gd name="T41" fmla="*/ 50 h 378"/>
                              <a:gd name="T42" fmla="*/ 73 w 334"/>
                              <a:gd name="T43" fmla="*/ 28 h 378"/>
                              <a:gd name="T44" fmla="*/ 101 w 334"/>
                              <a:gd name="T45" fmla="*/ 12 h 378"/>
                              <a:gd name="T46" fmla="*/ 134 w 334"/>
                              <a:gd name="T47" fmla="*/ 3 h 378"/>
                              <a:gd name="T48" fmla="*/ 169 w 334"/>
                              <a:gd name="T49" fmla="*/ 0 h 378"/>
                              <a:gd name="T50" fmla="*/ 204 w 334"/>
                              <a:gd name="T51" fmla="*/ 3 h 378"/>
                              <a:gd name="T52" fmla="*/ 235 w 334"/>
                              <a:gd name="T53" fmla="*/ 12 h 378"/>
                              <a:gd name="T54" fmla="*/ 263 w 334"/>
                              <a:gd name="T55" fmla="*/ 27 h 378"/>
                              <a:gd name="T56" fmla="*/ 288 w 334"/>
                              <a:gd name="T57" fmla="*/ 49 h 378"/>
                              <a:gd name="T58" fmla="*/ 308 w 334"/>
                              <a:gd name="T59" fmla="*/ 76 h 378"/>
                              <a:gd name="T60" fmla="*/ 323 w 334"/>
                              <a:gd name="T61" fmla="*/ 109 h 378"/>
                              <a:gd name="T62" fmla="*/ 331 w 334"/>
                              <a:gd name="T63" fmla="*/ 146 h 378"/>
                              <a:gd name="T64" fmla="*/ 334 w 334"/>
                              <a:gd name="T65" fmla="*/ 188 h 378"/>
                              <a:gd name="T66" fmla="*/ 64 w 334"/>
                              <a:gd name="T67" fmla="*/ 205 h 378"/>
                              <a:gd name="T68" fmla="*/ 70 w 334"/>
                              <a:gd name="T69" fmla="*/ 245 h 378"/>
                              <a:gd name="T70" fmla="*/ 78 w 334"/>
                              <a:gd name="T71" fmla="*/ 268 h 378"/>
                              <a:gd name="T72" fmla="*/ 90 w 334"/>
                              <a:gd name="T73" fmla="*/ 288 h 378"/>
                              <a:gd name="T74" fmla="*/ 105 w 334"/>
                              <a:gd name="T75" fmla="*/ 303 h 378"/>
                              <a:gd name="T76" fmla="*/ 122 w 334"/>
                              <a:gd name="T77" fmla="*/ 315 h 378"/>
                              <a:gd name="T78" fmla="*/ 141 w 334"/>
                              <a:gd name="T79" fmla="*/ 323 h 378"/>
                              <a:gd name="T80" fmla="*/ 162 w 334"/>
                              <a:gd name="T81" fmla="*/ 327 h 378"/>
                              <a:gd name="T82" fmla="*/ 189 w 334"/>
                              <a:gd name="T83" fmla="*/ 327 h 378"/>
                              <a:gd name="T84" fmla="*/ 218 w 334"/>
                              <a:gd name="T85" fmla="*/ 318 h 378"/>
                              <a:gd name="T86" fmla="*/ 242 w 334"/>
                              <a:gd name="T87" fmla="*/ 300 h 378"/>
                              <a:gd name="T88" fmla="*/ 261 w 334"/>
                              <a:gd name="T89" fmla="*/ 272 h 378"/>
                              <a:gd name="T90" fmla="*/ 67 w 334"/>
                              <a:gd name="T91" fmla="*/ 154 h 378"/>
                              <a:gd name="T92" fmla="*/ 266 w 334"/>
                              <a:gd name="T93" fmla="*/ 133 h 378"/>
                              <a:gd name="T94" fmla="*/ 255 w 334"/>
                              <a:gd name="T95" fmla="*/ 98 h 378"/>
                              <a:gd name="T96" fmla="*/ 238 w 334"/>
                              <a:gd name="T97" fmla="*/ 77 h 378"/>
                              <a:gd name="T98" fmla="*/ 222 w 334"/>
                              <a:gd name="T99" fmla="*/ 64 h 378"/>
                              <a:gd name="T100" fmla="*/ 203 w 334"/>
                              <a:gd name="T101" fmla="*/ 55 h 378"/>
                              <a:gd name="T102" fmla="*/ 181 w 334"/>
                              <a:gd name="T103" fmla="*/ 51 h 378"/>
                              <a:gd name="T104" fmla="*/ 150 w 334"/>
                              <a:gd name="T105" fmla="*/ 52 h 378"/>
                              <a:gd name="T106" fmla="*/ 114 w 334"/>
                              <a:gd name="T107" fmla="*/ 66 h 378"/>
                              <a:gd name="T108" fmla="*/ 92 w 334"/>
                              <a:gd name="T109" fmla="*/ 86 h 378"/>
                              <a:gd name="T110" fmla="*/ 77 w 334"/>
                              <a:gd name="T111" fmla="*/ 112 h 378"/>
                              <a:gd name="T112" fmla="*/ 67 w 334"/>
                              <a:gd name="T113" fmla="*/ 154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34" h="378">
                                <a:moveTo>
                                  <a:pt x="269" y="253"/>
                                </a:moveTo>
                                <a:lnTo>
                                  <a:pt x="332" y="261"/>
                                </a:lnTo>
                                <a:lnTo>
                                  <a:pt x="328" y="275"/>
                                </a:lnTo>
                                <a:lnTo>
                                  <a:pt x="323" y="287"/>
                                </a:lnTo>
                                <a:lnTo>
                                  <a:pt x="317" y="299"/>
                                </a:lnTo>
                                <a:lnTo>
                                  <a:pt x="311" y="311"/>
                                </a:lnTo>
                                <a:lnTo>
                                  <a:pt x="303" y="321"/>
                                </a:lnTo>
                                <a:lnTo>
                                  <a:pt x="295" y="331"/>
                                </a:lnTo>
                                <a:lnTo>
                                  <a:pt x="286" y="339"/>
                                </a:lnTo>
                                <a:lnTo>
                                  <a:pt x="276" y="348"/>
                                </a:lnTo>
                                <a:lnTo>
                                  <a:pt x="266" y="355"/>
                                </a:lnTo>
                                <a:lnTo>
                                  <a:pt x="255" y="361"/>
                                </a:lnTo>
                                <a:lnTo>
                                  <a:pt x="243" y="366"/>
                                </a:lnTo>
                                <a:lnTo>
                                  <a:pt x="230" y="371"/>
                                </a:lnTo>
                                <a:lnTo>
                                  <a:pt x="217" y="374"/>
                                </a:lnTo>
                                <a:lnTo>
                                  <a:pt x="203" y="376"/>
                                </a:lnTo>
                                <a:lnTo>
                                  <a:pt x="188" y="378"/>
                                </a:lnTo>
                                <a:lnTo>
                                  <a:pt x="173" y="378"/>
                                </a:lnTo>
                                <a:lnTo>
                                  <a:pt x="153" y="377"/>
                                </a:lnTo>
                                <a:lnTo>
                                  <a:pt x="135" y="375"/>
                                </a:lnTo>
                                <a:lnTo>
                                  <a:pt x="118" y="371"/>
                                </a:lnTo>
                                <a:lnTo>
                                  <a:pt x="102" y="366"/>
                                </a:lnTo>
                                <a:lnTo>
                                  <a:pt x="86" y="359"/>
                                </a:lnTo>
                                <a:lnTo>
                                  <a:pt x="72" y="351"/>
                                </a:lnTo>
                                <a:lnTo>
                                  <a:pt x="59" y="341"/>
                                </a:lnTo>
                                <a:lnTo>
                                  <a:pt x="47" y="329"/>
                                </a:lnTo>
                                <a:lnTo>
                                  <a:pt x="36" y="316"/>
                                </a:lnTo>
                                <a:lnTo>
                                  <a:pt x="26" y="302"/>
                                </a:lnTo>
                                <a:lnTo>
                                  <a:pt x="18" y="287"/>
                                </a:lnTo>
                                <a:lnTo>
                                  <a:pt x="12" y="270"/>
                                </a:lnTo>
                                <a:lnTo>
                                  <a:pt x="7" y="253"/>
                                </a:lnTo>
                                <a:lnTo>
                                  <a:pt x="3" y="234"/>
                                </a:lnTo>
                                <a:lnTo>
                                  <a:pt x="1" y="213"/>
                                </a:lnTo>
                                <a:lnTo>
                                  <a:pt x="0" y="192"/>
                                </a:lnTo>
                                <a:lnTo>
                                  <a:pt x="1" y="170"/>
                                </a:lnTo>
                                <a:lnTo>
                                  <a:pt x="3" y="149"/>
                                </a:lnTo>
                                <a:lnTo>
                                  <a:pt x="7" y="129"/>
                                </a:lnTo>
                                <a:lnTo>
                                  <a:pt x="12" y="111"/>
                                </a:lnTo>
                                <a:lnTo>
                                  <a:pt x="19" y="94"/>
                                </a:lnTo>
                                <a:lnTo>
                                  <a:pt x="27" y="78"/>
                                </a:lnTo>
                                <a:lnTo>
                                  <a:pt x="36" y="63"/>
                                </a:lnTo>
                                <a:lnTo>
                                  <a:pt x="47" y="50"/>
                                </a:lnTo>
                                <a:lnTo>
                                  <a:pt x="59" y="38"/>
                                </a:lnTo>
                                <a:lnTo>
                                  <a:pt x="73" y="28"/>
                                </a:lnTo>
                                <a:lnTo>
                                  <a:pt x="86" y="19"/>
                                </a:lnTo>
                                <a:lnTo>
                                  <a:pt x="101" y="12"/>
                                </a:lnTo>
                                <a:lnTo>
                                  <a:pt x="117" y="7"/>
                                </a:lnTo>
                                <a:lnTo>
                                  <a:pt x="134" y="3"/>
                                </a:lnTo>
                                <a:lnTo>
                                  <a:pt x="151" y="0"/>
                                </a:lnTo>
                                <a:lnTo>
                                  <a:pt x="169" y="0"/>
                                </a:lnTo>
                                <a:lnTo>
                                  <a:pt x="187" y="0"/>
                                </a:lnTo>
                                <a:lnTo>
                                  <a:pt x="204" y="3"/>
                                </a:lnTo>
                                <a:lnTo>
                                  <a:pt x="220" y="7"/>
                                </a:lnTo>
                                <a:lnTo>
                                  <a:pt x="235" y="12"/>
                                </a:lnTo>
                                <a:lnTo>
                                  <a:pt x="250" y="19"/>
                                </a:lnTo>
                                <a:lnTo>
                                  <a:pt x="263" y="27"/>
                                </a:lnTo>
                                <a:lnTo>
                                  <a:pt x="276" y="38"/>
                                </a:lnTo>
                                <a:lnTo>
                                  <a:pt x="288" y="49"/>
                                </a:lnTo>
                                <a:lnTo>
                                  <a:pt x="299" y="62"/>
                                </a:lnTo>
                                <a:lnTo>
                                  <a:pt x="308" y="76"/>
                                </a:lnTo>
                                <a:lnTo>
                                  <a:pt x="316" y="92"/>
                                </a:lnTo>
                                <a:lnTo>
                                  <a:pt x="323" y="109"/>
                                </a:lnTo>
                                <a:lnTo>
                                  <a:pt x="328" y="127"/>
                                </a:lnTo>
                                <a:lnTo>
                                  <a:pt x="331" y="146"/>
                                </a:lnTo>
                                <a:lnTo>
                                  <a:pt x="333" y="166"/>
                                </a:lnTo>
                                <a:lnTo>
                                  <a:pt x="334" y="188"/>
                                </a:lnTo>
                                <a:lnTo>
                                  <a:pt x="334" y="205"/>
                                </a:lnTo>
                                <a:lnTo>
                                  <a:pt x="64" y="205"/>
                                </a:lnTo>
                                <a:lnTo>
                                  <a:pt x="67" y="233"/>
                                </a:lnTo>
                                <a:lnTo>
                                  <a:pt x="70" y="245"/>
                                </a:lnTo>
                                <a:lnTo>
                                  <a:pt x="74" y="257"/>
                                </a:lnTo>
                                <a:lnTo>
                                  <a:pt x="78" y="268"/>
                                </a:lnTo>
                                <a:lnTo>
                                  <a:pt x="84" y="278"/>
                                </a:lnTo>
                                <a:lnTo>
                                  <a:pt x="90" y="288"/>
                                </a:lnTo>
                                <a:lnTo>
                                  <a:pt x="97" y="296"/>
                                </a:lnTo>
                                <a:lnTo>
                                  <a:pt x="105" y="303"/>
                                </a:lnTo>
                                <a:lnTo>
                                  <a:pt x="114" y="310"/>
                                </a:lnTo>
                                <a:lnTo>
                                  <a:pt x="122" y="315"/>
                                </a:lnTo>
                                <a:lnTo>
                                  <a:pt x="131" y="320"/>
                                </a:lnTo>
                                <a:lnTo>
                                  <a:pt x="141" y="323"/>
                                </a:lnTo>
                                <a:lnTo>
                                  <a:pt x="151" y="326"/>
                                </a:lnTo>
                                <a:lnTo>
                                  <a:pt x="162" y="327"/>
                                </a:lnTo>
                                <a:lnTo>
                                  <a:pt x="173" y="328"/>
                                </a:lnTo>
                                <a:lnTo>
                                  <a:pt x="189" y="327"/>
                                </a:lnTo>
                                <a:lnTo>
                                  <a:pt x="204" y="323"/>
                                </a:lnTo>
                                <a:lnTo>
                                  <a:pt x="218" y="318"/>
                                </a:lnTo>
                                <a:lnTo>
                                  <a:pt x="231" y="310"/>
                                </a:lnTo>
                                <a:lnTo>
                                  <a:pt x="242" y="300"/>
                                </a:lnTo>
                                <a:lnTo>
                                  <a:pt x="252" y="287"/>
                                </a:lnTo>
                                <a:lnTo>
                                  <a:pt x="261" y="272"/>
                                </a:lnTo>
                                <a:lnTo>
                                  <a:pt x="269" y="253"/>
                                </a:lnTo>
                                <a:moveTo>
                                  <a:pt x="67" y="154"/>
                                </a:moveTo>
                                <a:lnTo>
                                  <a:pt x="269" y="154"/>
                                </a:lnTo>
                                <a:lnTo>
                                  <a:pt x="266" y="133"/>
                                </a:lnTo>
                                <a:lnTo>
                                  <a:pt x="261" y="114"/>
                                </a:lnTo>
                                <a:lnTo>
                                  <a:pt x="255" y="98"/>
                                </a:lnTo>
                                <a:lnTo>
                                  <a:pt x="246" y="86"/>
                                </a:lnTo>
                                <a:lnTo>
                                  <a:pt x="238" y="77"/>
                                </a:lnTo>
                                <a:lnTo>
                                  <a:pt x="230" y="70"/>
                                </a:lnTo>
                                <a:lnTo>
                                  <a:pt x="222" y="64"/>
                                </a:lnTo>
                                <a:lnTo>
                                  <a:pt x="212" y="59"/>
                                </a:lnTo>
                                <a:lnTo>
                                  <a:pt x="203" y="55"/>
                                </a:lnTo>
                                <a:lnTo>
                                  <a:pt x="192" y="52"/>
                                </a:lnTo>
                                <a:lnTo>
                                  <a:pt x="181" y="51"/>
                                </a:lnTo>
                                <a:lnTo>
                                  <a:pt x="170" y="50"/>
                                </a:lnTo>
                                <a:lnTo>
                                  <a:pt x="150" y="52"/>
                                </a:lnTo>
                                <a:lnTo>
                                  <a:pt x="131" y="57"/>
                                </a:lnTo>
                                <a:lnTo>
                                  <a:pt x="114" y="66"/>
                                </a:lnTo>
                                <a:lnTo>
                                  <a:pt x="99" y="78"/>
                                </a:lnTo>
                                <a:lnTo>
                                  <a:pt x="92" y="86"/>
                                </a:lnTo>
                                <a:lnTo>
                                  <a:pt x="86" y="94"/>
                                </a:lnTo>
                                <a:lnTo>
                                  <a:pt x="77" y="112"/>
                                </a:lnTo>
                                <a:lnTo>
                                  <a:pt x="70" y="132"/>
                                </a:lnTo>
                                <a:lnTo>
                                  <a:pt x="67" y="15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42" name="Freeform 319"/>
                        <wps:cNvSpPr>
                          <a:spLocks/>
                        </wps:cNvSpPr>
                        <wps:spPr bwMode="auto">
                          <a:xfrm>
                            <a:off x="4268470" y="1729740"/>
                            <a:ext cx="42545" cy="117475"/>
                          </a:xfrm>
                          <a:custGeom>
                            <a:avLst/>
                            <a:gdLst>
                              <a:gd name="T0" fmla="*/ 168 w 177"/>
                              <a:gd name="T1" fmla="*/ 434 h 494"/>
                              <a:gd name="T2" fmla="*/ 177 w 177"/>
                              <a:gd name="T3" fmla="*/ 488 h 494"/>
                              <a:gd name="T4" fmla="*/ 152 w 177"/>
                              <a:gd name="T5" fmla="*/ 492 h 494"/>
                              <a:gd name="T6" fmla="*/ 131 w 177"/>
                              <a:gd name="T7" fmla="*/ 494 h 494"/>
                              <a:gd name="T8" fmla="*/ 115 w 177"/>
                              <a:gd name="T9" fmla="*/ 493 h 494"/>
                              <a:gd name="T10" fmla="*/ 101 w 177"/>
                              <a:gd name="T11" fmla="*/ 491 h 494"/>
                              <a:gd name="T12" fmla="*/ 89 w 177"/>
                              <a:gd name="T13" fmla="*/ 488 h 494"/>
                              <a:gd name="T14" fmla="*/ 79 w 177"/>
                              <a:gd name="T15" fmla="*/ 483 h 494"/>
                              <a:gd name="T16" fmla="*/ 70 w 177"/>
                              <a:gd name="T17" fmla="*/ 478 h 494"/>
                              <a:gd name="T18" fmla="*/ 63 w 177"/>
                              <a:gd name="T19" fmla="*/ 471 h 494"/>
                              <a:gd name="T20" fmla="*/ 57 w 177"/>
                              <a:gd name="T21" fmla="*/ 464 h 494"/>
                              <a:gd name="T22" fmla="*/ 53 w 177"/>
                              <a:gd name="T23" fmla="*/ 455 h 494"/>
                              <a:gd name="T24" fmla="*/ 50 w 177"/>
                              <a:gd name="T25" fmla="*/ 444 h 494"/>
                              <a:gd name="T26" fmla="*/ 47 w 177"/>
                              <a:gd name="T27" fmla="*/ 429 h 494"/>
                              <a:gd name="T28" fmla="*/ 46 w 177"/>
                              <a:gd name="T29" fmla="*/ 408 h 494"/>
                              <a:gd name="T30" fmla="*/ 45 w 177"/>
                              <a:gd name="T31" fmla="*/ 383 h 494"/>
                              <a:gd name="T32" fmla="*/ 45 w 177"/>
                              <a:gd name="T33" fmla="*/ 175 h 494"/>
                              <a:gd name="T34" fmla="*/ 0 w 177"/>
                              <a:gd name="T35" fmla="*/ 175 h 494"/>
                              <a:gd name="T36" fmla="*/ 0 w 177"/>
                              <a:gd name="T37" fmla="*/ 127 h 494"/>
                              <a:gd name="T38" fmla="*/ 45 w 177"/>
                              <a:gd name="T39" fmla="*/ 127 h 494"/>
                              <a:gd name="T40" fmla="*/ 45 w 177"/>
                              <a:gd name="T41" fmla="*/ 37 h 494"/>
                              <a:gd name="T42" fmla="*/ 106 w 177"/>
                              <a:gd name="T43" fmla="*/ 0 h 494"/>
                              <a:gd name="T44" fmla="*/ 106 w 177"/>
                              <a:gd name="T45" fmla="*/ 127 h 494"/>
                              <a:gd name="T46" fmla="*/ 168 w 177"/>
                              <a:gd name="T47" fmla="*/ 127 h 494"/>
                              <a:gd name="T48" fmla="*/ 168 w 177"/>
                              <a:gd name="T49" fmla="*/ 175 h 494"/>
                              <a:gd name="T50" fmla="*/ 106 w 177"/>
                              <a:gd name="T51" fmla="*/ 175 h 494"/>
                              <a:gd name="T52" fmla="*/ 106 w 177"/>
                              <a:gd name="T53" fmla="*/ 386 h 494"/>
                              <a:gd name="T54" fmla="*/ 107 w 177"/>
                              <a:gd name="T55" fmla="*/ 408 h 494"/>
                              <a:gd name="T56" fmla="*/ 110 w 177"/>
                              <a:gd name="T57" fmla="*/ 420 h 494"/>
                              <a:gd name="T58" fmla="*/ 114 w 177"/>
                              <a:gd name="T59" fmla="*/ 427 h 494"/>
                              <a:gd name="T60" fmla="*/ 120 w 177"/>
                              <a:gd name="T61" fmla="*/ 432 h 494"/>
                              <a:gd name="T62" fmla="*/ 129 w 177"/>
                              <a:gd name="T63" fmla="*/ 435 h 494"/>
                              <a:gd name="T64" fmla="*/ 141 w 177"/>
                              <a:gd name="T65" fmla="*/ 437 h 494"/>
                              <a:gd name="T66" fmla="*/ 168 w 177"/>
                              <a:gd name="T67" fmla="*/ 434 h 4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7" h="494">
                                <a:moveTo>
                                  <a:pt x="168" y="434"/>
                                </a:moveTo>
                                <a:lnTo>
                                  <a:pt x="177" y="488"/>
                                </a:lnTo>
                                <a:lnTo>
                                  <a:pt x="152" y="492"/>
                                </a:lnTo>
                                <a:lnTo>
                                  <a:pt x="131" y="494"/>
                                </a:lnTo>
                                <a:lnTo>
                                  <a:pt x="115" y="493"/>
                                </a:lnTo>
                                <a:lnTo>
                                  <a:pt x="101" y="491"/>
                                </a:lnTo>
                                <a:lnTo>
                                  <a:pt x="89" y="488"/>
                                </a:lnTo>
                                <a:lnTo>
                                  <a:pt x="79" y="483"/>
                                </a:lnTo>
                                <a:lnTo>
                                  <a:pt x="70" y="478"/>
                                </a:lnTo>
                                <a:lnTo>
                                  <a:pt x="63" y="471"/>
                                </a:lnTo>
                                <a:lnTo>
                                  <a:pt x="57" y="464"/>
                                </a:lnTo>
                                <a:lnTo>
                                  <a:pt x="53" y="455"/>
                                </a:lnTo>
                                <a:lnTo>
                                  <a:pt x="50" y="444"/>
                                </a:lnTo>
                                <a:lnTo>
                                  <a:pt x="47" y="429"/>
                                </a:lnTo>
                                <a:lnTo>
                                  <a:pt x="46" y="408"/>
                                </a:lnTo>
                                <a:lnTo>
                                  <a:pt x="45" y="383"/>
                                </a:lnTo>
                                <a:lnTo>
                                  <a:pt x="45" y="175"/>
                                </a:lnTo>
                                <a:lnTo>
                                  <a:pt x="0" y="175"/>
                                </a:lnTo>
                                <a:lnTo>
                                  <a:pt x="0" y="127"/>
                                </a:lnTo>
                                <a:lnTo>
                                  <a:pt x="45" y="127"/>
                                </a:lnTo>
                                <a:lnTo>
                                  <a:pt x="45" y="37"/>
                                </a:lnTo>
                                <a:lnTo>
                                  <a:pt x="106" y="0"/>
                                </a:lnTo>
                                <a:lnTo>
                                  <a:pt x="106" y="127"/>
                                </a:lnTo>
                                <a:lnTo>
                                  <a:pt x="168" y="127"/>
                                </a:lnTo>
                                <a:lnTo>
                                  <a:pt x="168" y="175"/>
                                </a:lnTo>
                                <a:lnTo>
                                  <a:pt x="106" y="175"/>
                                </a:lnTo>
                                <a:lnTo>
                                  <a:pt x="106" y="386"/>
                                </a:lnTo>
                                <a:lnTo>
                                  <a:pt x="107" y="408"/>
                                </a:lnTo>
                                <a:lnTo>
                                  <a:pt x="110" y="420"/>
                                </a:lnTo>
                                <a:lnTo>
                                  <a:pt x="114" y="427"/>
                                </a:lnTo>
                                <a:lnTo>
                                  <a:pt x="120" y="432"/>
                                </a:lnTo>
                                <a:lnTo>
                                  <a:pt x="129" y="435"/>
                                </a:lnTo>
                                <a:lnTo>
                                  <a:pt x="141" y="437"/>
                                </a:lnTo>
                                <a:lnTo>
                                  <a:pt x="168" y="43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43" name="Line 320"/>
                        <wps:cNvCnPr/>
                        <wps:spPr bwMode="auto">
                          <a:xfrm>
                            <a:off x="8444865" y="2369820"/>
                            <a:ext cx="0" cy="23812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4" name="Freeform 321"/>
                        <wps:cNvSpPr>
                          <a:spLocks/>
                        </wps:cNvSpPr>
                        <wps:spPr bwMode="auto">
                          <a:xfrm>
                            <a:off x="8444865" y="2543810"/>
                            <a:ext cx="93345" cy="33020"/>
                          </a:xfrm>
                          <a:custGeom>
                            <a:avLst/>
                            <a:gdLst>
                              <a:gd name="T0" fmla="*/ 0 w 393"/>
                              <a:gd name="T1" fmla="*/ 69 h 139"/>
                              <a:gd name="T2" fmla="*/ 393 w 393"/>
                              <a:gd name="T3" fmla="*/ 0 h 139"/>
                              <a:gd name="T4" fmla="*/ 393 w 393"/>
                              <a:gd name="T5" fmla="*/ 139 h 139"/>
                              <a:gd name="T6" fmla="*/ 0 w 393"/>
                              <a:gd name="T7" fmla="*/ 69 h 139"/>
                            </a:gdLst>
                            <a:ahLst/>
                            <a:cxnLst>
                              <a:cxn ang="0">
                                <a:pos x="T0" y="T1"/>
                              </a:cxn>
                              <a:cxn ang="0">
                                <a:pos x="T2" y="T3"/>
                              </a:cxn>
                              <a:cxn ang="0">
                                <a:pos x="T4" y="T5"/>
                              </a:cxn>
                              <a:cxn ang="0">
                                <a:pos x="T6" y="T7"/>
                              </a:cxn>
                            </a:cxnLst>
                            <a:rect l="0" t="0" r="r" b="b"/>
                            <a:pathLst>
                              <a:path w="393" h="139">
                                <a:moveTo>
                                  <a:pt x="0" y="69"/>
                                </a:moveTo>
                                <a:lnTo>
                                  <a:pt x="393" y="0"/>
                                </a:lnTo>
                                <a:lnTo>
                                  <a:pt x="393" y="139"/>
                                </a:lnTo>
                                <a:lnTo>
                                  <a:pt x="0" y="6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45" name="Line 322"/>
                        <wps:cNvCnPr/>
                        <wps:spPr bwMode="auto">
                          <a:xfrm>
                            <a:off x="8444865" y="2560320"/>
                            <a:ext cx="71374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6" name="Freeform 323"/>
                        <wps:cNvSpPr>
                          <a:spLocks/>
                        </wps:cNvSpPr>
                        <wps:spPr bwMode="auto">
                          <a:xfrm>
                            <a:off x="9064625" y="2543810"/>
                            <a:ext cx="93980" cy="33020"/>
                          </a:xfrm>
                          <a:custGeom>
                            <a:avLst/>
                            <a:gdLst>
                              <a:gd name="T0" fmla="*/ 394 w 394"/>
                              <a:gd name="T1" fmla="*/ 69 h 139"/>
                              <a:gd name="T2" fmla="*/ 0 w 394"/>
                              <a:gd name="T3" fmla="*/ 139 h 139"/>
                              <a:gd name="T4" fmla="*/ 0 w 394"/>
                              <a:gd name="T5" fmla="*/ 0 h 139"/>
                              <a:gd name="T6" fmla="*/ 394 w 394"/>
                              <a:gd name="T7" fmla="*/ 69 h 139"/>
                            </a:gdLst>
                            <a:ahLst/>
                            <a:cxnLst>
                              <a:cxn ang="0">
                                <a:pos x="T0" y="T1"/>
                              </a:cxn>
                              <a:cxn ang="0">
                                <a:pos x="T2" y="T3"/>
                              </a:cxn>
                              <a:cxn ang="0">
                                <a:pos x="T4" y="T5"/>
                              </a:cxn>
                              <a:cxn ang="0">
                                <a:pos x="T6" y="T7"/>
                              </a:cxn>
                            </a:cxnLst>
                            <a:rect l="0" t="0" r="r" b="b"/>
                            <a:pathLst>
                              <a:path w="394" h="139">
                                <a:moveTo>
                                  <a:pt x="394" y="69"/>
                                </a:moveTo>
                                <a:lnTo>
                                  <a:pt x="0" y="139"/>
                                </a:lnTo>
                                <a:lnTo>
                                  <a:pt x="0" y="0"/>
                                </a:lnTo>
                                <a:lnTo>
                                  <a:pt x="394" y="6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47" name="Line 324"/>
                        <wps:cNvCnPr/>
                        <wps:spPr bwMode="auto">
                          <a:xfrm flipV="1">
                            <a:off x="9158605" y="2369820"/>
                            <a:ext cx="0" cy="23812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8" name="Freeform 325"/>
                        <wps:cNvSpPr>
                          <a:spLocks/>
                        </wps:cNvSpPr>
                        <wps:spPr bwMode="auto">
                          <a:xfrm>
                            <a:off x="8623935" y="2381250"/>
                            <a:ext cx="77470" cy="121920"/>
                          </a:xfrm>
                          <a:custGeom>
                            <a:avLst/>
                            <a:gdLst>
                              <a:gd name="T0" fmla="*/ 68 w 327"/>
                              <a:gd name="T1" fmla="*/ 386 h 511"/>
                              <a:gd name="T2" fmla="*/ 97 w 327"/>
                              <a:gd name="T3" fmla="*/ 437 h 511"/>
                              <a:gd name="T4" fmla="*/ 142 w 327"/>
                              <a:gd name="T5" fmla="*/ 459 h 511"/>
                              <a:gd name="T6" fmla="*/ 190 w 327"/>
                              <a:gd name="T7" fmla="*/ 456 h 511"/>
                              <a:gd name="T8" fmla="*/ 217 w 327"/>
                              <a:gd name="T9" fmla="*/ 443 h 511"/>
                              <a:gd name="T10" fmla="*/ 245 w 327"/>
                              <a:gd name="T11" fmla="*/ 414 h 511"/>
                              <a:gd name="T12" fmla="*/ 258 w 327"/>
                              <a:gd name="T13" fmla="*/ 387 h 511"/>
                              <a:gd name="T14" fmla="*/ 260 w 327"/>
                              <a:gd name="T15" fmla="*/ 336 h 511"/>
                              <a:gd name="T16" fmla="*/ 235 w 327"/>
                              <a:gd name="T17" fmla="*/ 286 h 511"/>
                              <a:gd name="T18" fmla="*/ 185 w 327"/>
                              <a:gd name="T19" fmla="*/ 260 h 511"/>
                              <a:gd name="T20" fmla="*/ 121 w 327"/>
                              <a:gd name="T21" fmla="*/ 265 h 511"/>
                              <a:gd name="T22" fmla="*/ 157 w 327"/>
                              <a:gd name="T23" fmla="*/ 211 h 511"/>
                              <a:gd name="T24" fmla="*/ 208 w 327"/>
                              <a:gd name="T25" fmla="*/ 192 h 511"/>
                              <a:gd name="T26" fmla="*/ 227 w 327"/>
                              <a:gd name="T27" fmla="*/ 173 h 511"/>
                              <a:gd name="T28" fmla="*/ 238 w 327"/>
                              <a:gd name="T29" fmla="*/ 149 h 511"/>
                              <a:gd name="T30" fmla="*/ 238 w 327"/>
                              <a:gd name="T31" fmla="*/ 112 h 511"/>
                              <a:gd name="T32" fmla="*/ 217 w 327"/>
                              <a:gd name="T33" fmla="*/ 73 h 511"/>
                              <a:gd name="T34" fmla="*/ 175 w 327"/>
                              <a:gd name="T35" fmla="*/ 52 h 511"/>
                              <a:gd name="T36" fmla="*/ 125 w 327"/>
                              <a:gd name="T37" fmla="*/ 56 h 511"/>
                              <a:gd name="T38" fmla="*/ 87 w 327"/>
                              <a:gd name="T39" fmla="*/ 86 h 511"/>
                              <a:gd name="T40" fmla="*/ 67 w 327"/>
                              <a:gd name="T41" fmla="*/ 141 h 511"/>
                              <a:gd name="T42" fmla="*/ 13 w 327"/>
                              <a:gd name="T43" fmla="*/ 100 h 511"/>
                              <a:gd name="T44" fmla="*/ 31 w 327"/>
                              <a:gd name="T45" fmla="*/ 63 h 511"/>
                              <a:gd name="T46" fmla="*/ 57 w 327"/>
                              <a:gd name="T47" fmla="*/ 34 h 511"/>
                              <a:gd name="T48" fmla="*/ 90 w 327"/>
                              <a:gd name="T49" fmla="*/ 13 h 511"/>
                              <a:gd name="T50" fmla="*/ 128 w 327"/>
                              <a:gd name="T51" fmla="*/ 2 h 511"/>
                              <a:gd name="T52" fmla="*/ 177 w 327"/>
                              <a:gd name="T53" fmla="*/ 1 h 511"/>
                              <a:gd name="T54" fmla="*/ 232 w 327"/>
                              <a:gd name="T55" fmla="*/ 18 h 511"/>
                              <a:gd name="T56" fmla="*/ 274 w 327"/>
                              <a:gd name="T57" fmla="*/ 51 h 511"/>
                              <a:gd name="T58" fmla="*/ 298 w 327"/>
                              <a:gd name="T59" fmla="*/ 97 h 511"/>
                              <a:gd name="T60" fmla="*/ 302 w 327"/>
                              <a:gd name="T61" fmla="*/ 146 h 511"/>
                              <a:gd name="T62" fmla="*/ 285 w 327"/>
                              <a:gd name="T63" fmla="*/ 189 h 511"/>
                              <a:gd name="T64" fmla="*/ 250 w 327"/>
                              <a:gd name="T65" fmla="*/ 223 h 511"/>
                              <a:gd name="T66" fmla="*/ 273 w 327"/>
                              <a:gd name="T67" fmla="*/ 247 h 511"/>
                              <a:gd name="T68" fmla="*/ 314 w 327"/>
                              <a:gd name="T69" fmla="*/ 291 h 511"/>
                              <a:gd name="T70" fmla="*/ 327 w 327"/>
                              <a:gd name="T71" fmla="*/ 354 h 511"/>
                              <a:gd name="T72" fmla="*/ 321 w 327"/>
                              <a:gd name="T73" fmla="*/ 401 h 511"/>
                              <a:gd name="T74" fmla="*/ 300 w 327"/>
                              <a:gd name="T75" fmla="*/ 441 h 511"/>
                              <a:gd name="T76" fmla="*/ 267 w 327"/>
                              <a:gd name="T77" fmla="*/ 476 h 511"/>
                              <a:gd name="T78" fmla="*/ 226 w 327"/>
                              <a:gd name="T79" fmla="*/ 500 h 511"/>
                              <a:gd name="T80" fmla="*/ 177 w 327"/>
                              <a:gd name="T81" fmla="*/ 510 h 511"/>
                              <a:gd name="T82" fmla="*/ 127 w 327"/>
                              <a:gd name="T83" fmla="*/ 508 h 511"/>
                              <a:gd name="T84" fmla="*/ 85 w 327"/>
                              <a:gd name="T85" fmla="*/ 496 h 511"/>
                              <a:gd name="T86" fmla="*/ 50 w 327"/>
                              <a:gd name="T87" fmla="*/ 472 h 511"/>
                              <a:gd name="T88" fmla="*/ 22 w 327"/>
                              <a:gd name="T89" fmla="*/ 439 h 511"/>
                              <a:gd name="T90" fmla="*/ 5 w 327"/>
                              <a:gd name="T91" fmla="*/ 400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327" h="511">
                                <a:moveTo>
                                  <a:pt x="0" y="370"/>
                                </a:moveTo>
                                <a:lnTo>
                                  <a:pt x="61" y="362"/>
                                </a:lnTo>
                                <a:lnTo>
                                  <a:pt x="68" y="386"/>
                                </a:lnTo>
                                <a:lnTo>
                                  <a:pt x="76" y="407"/>
                                </a:lnTo>
                                <a:lnTo>
                                  <a:pt x="86" y="424"/>
                                </a:lnTo>
                                <a:lnTo>
                                  <a:pt x="97" y="437"/>
                                </a:lnTo>
                                <a:lnTo>
                                  <a:pt x="111" y="447"/>
                                </a:lnTo>
                                <a:lnTo>
                                  <a:pt x="125" y="454"/>
                                </a:lnTo>
                                <a:lnTo>
                                  <a:pt x="142" y="459"/>
                                </a:lnTo>
                                <a:lnTo>
                                  <a:pt x="159" y="460"/>
                                </a:lnTo>
                                <a:lnTo>
                                  <a:pt x="180" y="458"/>
                                </a:lnTo>
                                <a:lnTo>
                                  <a:pt x="190" y="456"/>
                                </a:lnTo>
                                <a:lnTo>
                                  <a:pt x="199" y="453"/>
                                </a:lnTo>
                                <a:lnTo>
                                  <a:pt x="208" y="448"/>
                                </a:lnTo>
                                <a:lnTo>
                                  <a:pt x="217" y="443"/>
                                </a:lnTo>
                                <a:lnTo>
                                  <a:pt x="232" y="430"/>
                                </a:lnTo>
                                <a:lnTo>
                                  <a:pt x="239" y="422"/>
                                </a:lnTo>
                                <a:lnTo>
                                  <a:pt x="245" y="414"/>
                                </a:lnTo>
                                <a:lnTo>
                                  <a:pt x="251" y="406"/>
                                </a:lnTo>
                                <a:lnTo>
                                  <a:pt x="255" y="396"/>
                                </a:lnTo>
                                <a:lnTo>
                                  <a:pt x="258" y="387"/>
                                </a:lnTo>
                                <a:lnTo>
                                  <a:pt x="260" y="377"/>
                                </a:lnTo>
                                <a:lnTo>
                                  <a:pt x="262" y="356"/>
                                </a:lnTo>
                                <a:lnTo>
                                  <a:pt x="260" y="336"/>
                                </a:lnTo>
                                <a:lnTo>
                                  <a:pt x="255" y="317"/>
                                </a:lnTo>
                                <a:lnTo>
                                  <a:pt x="247" y="301"/>
                                </a:lnTo>
                                <a:lnTo>
                                  <a:pt x="235" y="286"/>
                                </a:lnTo>
                                <a:lnTo>
                                  <a:pt x="220" y="274"/>
                                </a:lnTo>
                                <a:lnTo>
                                  <a:pt x="203" y="265"/>
                                </a:lnTo>
                                <a:lnTo>
                                  <a:pt x="185" y="260"/>
                                </a:lnTo>
                                <a:lnTo>
                                  <a:pt x="164" y="259"/>
                                </a:lnTo>
                                <a:lnTo>
                                  <a:pt x="145" y="260"/>
                                </a:lnTo>
                                <a:lnTo>
                                  <a:pt x="121" y="265"/>
                                </a:lnTo>
                                <a:lnTo>
                                  <a:pt x="128" y="211"/>
                                </a:lnTo>
                                <a:lnTo>
                                  <a:pt x="138" y="212"/>
                                </a:lnTo>
                                <a:lnTo>
                                  <a:pt x="157" y="211"/>
                                </a:lnTo>
                                <a:lnTo>
                                  <a:pt x="175" y="207"/>
                                </a:lnTo>
                                <a:lnTo>
                                  <a:pt x="192" y="201"/>
                                </a:lnTo>
                                <a:lnTo>
                                  <a:pt x="208" y="192"/>
                                </a:lnTo>
                                <a:lnTo>
                                  <a:pt x="216" y="186"/>
                                </a:lnTo>
                                <a:lnTo>
                                  <a:pt x="222" y="180"/>
                                </a:lnTo>
                                <a:lnTo>
                                  <a:pt x="227" y="173"/>
                                </a:lnTo>
                                <a:lnTo>
                                  <a:pt x="232" y="166"/>
                                </a:lnTo>
                                <a:lnTo>
                                  <a:pt x="235" y="157"/>
                                </a:lnTo>
                                <a:lnTo>
                                  <a:pt x="238" y="149"/>
                                </a:lnTo>
                                <a:lnTo>
                                  <a:pt x="239" y="139"/>
                                </a:lnTo>
                                <a:lnTo>
                                  <a:pt x="240" y="129"/>
                                </a:lnTo>
                                <a:lnTo>
                                  <a:pt x="238" y="112"/>
                                </a:lnTo>
                                <a:lnTo>
                                  <a:pt x="234" y="98"/>
                                </a:lnTo>
                                <a:lnTo>
                                  <a:pt x="227" y="84"/>
                                </a:lnTo>
                                <a:lnTo>
                                  <a:pt x="217" y="73"/>
                                </a:lnTo>
                                <a:lnTo>
                                  <a:pt x="205" y="63"/>
                                </a:lnTo>
                                <a:lnTo>
                                  <a:pt x="191" y="56"/>
                                </a:lnTo>
                                <a:lnTo>
                                  <a:pt x="175" y="52"/>
                                </a:lnTo>
                                <a:lnTo>
                                  <a:pt x="158" y="50"/>
                                </a:lnTo>
                                <a:lnTo>
                                  <a:pt x="141" y="52"/>
                                </a:lnTo>
                                <a:lnTo>
                                  <a:pt x="125" y="56"/>
                                </a:lnTo>
                                <a:lnTo>
                                  <a:pt x="111" y="63"/>
                                </a:lnTo>
                                <a:lnTo>
                                  <a:pt x="98" y="73"/>
                                </a:lnTo>
                                <a:lnTo>
                                  <a:pt x="87" y="86"/>
                                </a:lnTo>
                                <a:lnTo>
                                  <a:pt x="79" y="101"/>
                                </a:lnTo>
                                <a:lnTo>
                                  <a:pt x="72" y="119"/>
                                </a:lnTo>
                                <a:lnTo>
                                  <a:pt x="67" y="141"/>
                                </a:lnTo>
                                <a:lnTo>
                                  <a:pt x="6" y="130"/>
                                </a:lnTo>
                                <a:lnTo>
                                  <a:pt x="9" y="115"/>
                                </a:lnTo>
                                <a:lnTo>
                                  <a:pt x="13" y="100"/>
                                </a:lnTo>
                                <a:lnTo>
                                  <a:pt x="19" y="87"/>
                                </a:lnTo>
                                <a:lnTo>
                                  <a:pt x="24" y="75"/>
                                </a:lnTo>
                                <a:lnTo>
                                  <a:pt x="31" y="63"/>
                                </a:lnTo>
                                <a:lnTo>
                                  <a:pt x="39" y="53"/>
                                </a:lnTo>
                                <a:lnTo>
                                  <a:pt x="48" y="43"/>
                                </a:lnTo>
                                <a:lnTo>
                                  <a:pt x="57" y="34"/>
                                </a:lnTo>
                                <a:lnTo>
                                  <a:pt x="67" y="26"/>
                                </a:lnTo>
                                <a:lnTo>
                                  <a:pt x="78" y="19"/>
                                </a:lnTo>
                                <a:lnTo>
                                  <a:pt x="90" y="13"/>
                                </a:lnTo>
                                <a:lnTo>
                                  <a:pt x="102" y="8"/>
                                </a:lnTo>
                                <a:lnTo>
                                  <a:pt x="115" y="5"/>
                                </a:lnTo>
                                <a:lnTo>
                                  <a:pt x="128" y="2"/>
                                </a:lnTo>
                                <a:lnTo>
                                  <a:pt x="142" y="1"/>
                                </a:lnTo>
                                <a:lnTo>
                                  <a:pt x="156" y="0"/>
                                </a:lnTo>
                                <a:lnTo>
                                  <a:pt x="177" y="1"/>
                                </a:lnTo>
                                <a:lnTo>
                                  <a:pt x="196" y="4"/>
                                </a:lnTo>
                                <a:lnTo>
                                  <a:pt x="214" y="10"/>
                                </a:lnTo>
                                <a:lnTo>
                                  <a:pt x="232" y="18"/>
                                </a:lnTo>
                                <a:lnTo>
                                  <a:pt x="248" y="27"/>
                                </a:lnTo>
                                <a:lnTo>
                                  <a:pt x="262" y="38"/>
                                </a:lnTo>
                                <a:lnTo>
                                  <a:pt x="274" y="51"/>
                                </a:lnTo>
                                <a:lnTo>
                                  <a:pt x="285" y="65"/>
                                </a:lnTo>
                                <a:lnTo>
                                  <a:pt x="293" y="81"/>
                                </a:lnTo>
                                <a:lnTo>
                                  <a:pt x="298" y="97"/>
                                </a:lnTo>
                                <a:lnTo>
                                  <a:pt x="302" y="113"/>
                                </a:lnTo>
                                <a:lnTo>
                                  <a:pt x="303" y="130"/>
                                </a:lnTo>
                                <a:lnTo>
                                  <a:pt x="302" y="146"/>
                                </a:lnTo>
                                <a:lnTo>
                                  <a:pt x="298" y="161"/>
                                </a:lnTo>
                                <a:lnTo>
                                  <a:pt x="293" y="175"/>
                                </a:lnTo>
                                <a:lnTo>
                                  <a:pt x="285" y="189"/>
                                </a:lnTo>
                                <a:lnTo>
                                  <a:pt x="276" y="202"/>
                                </a:lnTo>
                                <a:lnTo>
                                  <a:pt x="264" y="213"/>
                                </a:lnTo>
                                <a:lnTo>
                                  <a:pt x="250" y="223"/>
                                </a:lnTo>
                                <a:lnTo>
                                  <a:pt x="234" y="231"/>
                                </a:lnTo>
                                <a:lnTo>
                                  <a:pt x="255" y="238"/>
                                </a:lnTo>
                                <a:lnTo>
                                  <a:pt x="273" y="247"/>
                                </a:lnTo>
                                <a:lnTo>
                                  <a:pt x="289" y="259"/>
                                </a:lnTo>
                                <a:lnTo>
                                  <a:pt x="303" y="274"/>
                                </a:lnTo>
                                <a:lnTo>
                                  <a:pt x="314" y="291"/>
                                </a:lnTo>
                                <a:lnTo>
                                  <a:pt x="321" y="310"/>
                                </a:lnTo>
                                <a:lnTo>
                                  <a:pt x="326" y="331"/>
                                </a:lnTo>
                                <a:lnTo>
                                  <a:pt x="327" y="354"/>
                                </a:lnTo>
                                <a:lnTo>
                                  <a:pt x="327" y="370"/>
                                </a:lnTo>
                                <a:lnTo>
                                  <a:pt x="324" y="386"/>
                                </a:lnTo>
                                <a:lnTo>
                                  <a:pt x="321" y="401"/>
                                </a:lnTo>
                                <a:lnTo>
                                  <a:pt x="315" y="415"/>
                                </a:lnTo>
                                <a:lnTo>
                                  <a:pt x="309" y="428"/>
                                </a:lnTo>
                                <a:lnTo>
                                  <a:pt x="300" y="441"/>
                                </a:lnTo>
                                <a:lnTo>
                                  <a:pt x="291" y="454"/>
                                </a:lnTo>
                                <a:lnTo>
                                  <a:pt x="280" y="465"/>
                                </a:lnTo>
                                <a:lnTo>
                                  <a:pt x="267" y="476"/>
                                </a:lnTo>
                                <a:lnTo>
                                  <a:pt x="254" y="485"/>
                                </a:lnTo>
                                <a:lnTo>
                                  <a:pt x="240" y="493"/>
                                </a:lnTo>
                                <a:lnTo>
                                  <a:pt x="226" y="500"/>
                                </a:lnTo>
                                <a:lnTo>
                                  <a:pt x="210" y="505"/>
                                </a:lnTo>
                                <a:lnTo>
                                  <a:pt x="194" y="508"/>
                                </a:lnTo>
                                <a:lnTo>
                                  <a:pt x="177" y="510"/>
                                </a:lnTo>
                                <a:lnTo>
                                  <a:pt x="159" y="511"/>
                                </a:lnTo>
                                <a:lnTo>
                                  <a:pt x="143" y="510"/>
                                </a:lnTo>
                                <a:lnTo>
                                  <a:pt x="127" y="508"/>
                                </a:lnTo>
                                <a:lnTo>
                                  <a:pt x="113" y="505"/>
                                </a:lnTo>
                                <a:lnTo>
                                  <a:pt x="99" y="501"/>
                                </a:lnTo>
                                <a:lnTo>
                                  <a:pt x="85" y="496"/>
                                </a:lnTo>
                                <a:lnTo>
                                  <a:pt x="73" y="489"/>
                                </a:lnTo>
                                <a:lnTo>
                                  <a:pt x="61" y="481"/>
                                </a:lnTo>
                                <a:lnTo>
                                  <a:pt x="50" y="472"/>
                                </a:lnTo>
                                <a:lnTo>
                                  <a:pt x="39" y="462"/>
                                </a:lnTo>
                                <a:lnTo>
                                  <a:pt x="30" y="451"/>
                                </a:lnTo>
                                <a:lnTo>
                                  <a:pt x="22" y="439"/>
                                </a:lnTo>
                                <a:lnTo>
                                  <a:pt x="15" y="427"/>
                                </a:lnTo>
                                <a:lnTo>
                                  <a:pt x="10" y="414"/>
                                </a:lnTo>
                                <a:lnTo>
                                  <a:pt x="5" y="400"/>
                                </a:lnTo>
                                <a:lnTo>
                                  <a:pt x="2" y="385"/>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49" name="Freeform 326"/>
                        <wps:cNvSpPr>
                          <a:spLocks noEditPoints="1"/>
                        </wps:cNvSpPr>
                        <wps:spPr bwMode="auto">
                          <a:xfrm>
                            <a:off x="8716010" y="2381250"/>
                            <a:ext cx="77470" cy="121920"/>
                          </a:xfrm>
                          <a:custGeom>
                            <a:avLst/>
                            <a:gdLst>
                              <a:gd name="T0" fmla="*/ 1 w 326"/>
                              <a:gd name="T1" fmla="*/ 213 h 511"/>
                              <a:gd name="T2" fmla="*/ 10 w 326"/>
                              <a:gd name="T3" fmla="*/ 142 h 511"/>
                              <a:gd name="T4" fmla="*/ 29 w 326"/>
                              <a:gd name="T5" fmla="*/ 87 h 511"/>
                              <a:gd name="T6" fmla="*/ 56 w 326"/>
                              <a:gd name="T7" fmla="*/ 46 h 511"/>
                              <a:gd name="T8" fmla="*/ 82 w 326"/>
                              <a:gd name="T9" fmla="*/ 22 h 511"/>
                              <a:gd name="T10" fmla="*/ 102 w 326"/>
                              <a:gd name="T11" fmla="*/ 11 h 511"/>
                              <a:gd name="T12" fmla="*/ 125 w 326"/>
                              <a:gd name="T13" fmla="*/ 4 h 511"/>
                              <a:gd name="T14" fmla="*/ 163 w 326"/>
                              <a:gd name="T15" fmla="*/ 0 h 511"/>
                              <a:gd name="T16" fmla="*/ 201 w 326"/>
                              <a:gd name="T17" fmla="*/ 4 h 511"/>
                              <a:gd name="T18" fmla="*/ 234 w 326"/>
                              <a:gd name="T19" fmla="*/ 16 h 511"/>
                              <a:gd name="T20" fmla="*/ 261 w 326"/>
                              <a:gd name="T21" fmla="*/ 36 h 511"/>
                              <a:gd name="T22" fmla="*/ 284 w 326"/>
                              <a:gd name="T23" fmla="*/ 63 h 511"/>
                              <a:gd name="T24" fmla="*/ 301 w 326"/>
                              <a:gd name="T25" fmla="*/ 97 h 511"/>
                              <a:gd name="T26" fmla="*/ 315 w 326"/>
                              <a:gd name="T27" fmla="*/ 137 h 511"/>
                              <a:gd name="T28" fmla="*/ 323 w 326"/>
                              <a:gd name="T29" fmla="*/ 189 h 511"/>
                              <a:gd name="T30" fmla="*/ 326 w 326"/>
                              <a:gd name="T31" fmla="*/ 255 h 511"/>
                              <a:gd name="T32" fmla="*/ 322 w 326"/>
                              <a:gd name="T33" fmla="*/ 335 h 511"/>
                              <a:gd name="T34" fmla="*/ 308 w 326"/>
                              <a:gd name="T35" fmla="*/ 398 h 511"/>
                              <a:gd name="T36" fmla="*/ 285 w 326"/>
                              <a:gd name="T37" fmla="*/ 445 h 511"/>
                              <a:gd name="T38" fmla="*/ 254 w 326"/>
                              <a:gd name="T39" fmla="*/ 481 h 511"/>
                              <a:gd name="T40" fmla="*/ 235 w 326"/>
                              <a:gd name="T41" fmla="*/ 494 h 511"/>
                              <a:gd name="T42" fmla="*/ 213 w 326"/>
                              <a:gd name="T43" fmla="*/ 503 h 511"/>
                              <a:gd name="T44" fmla="*/ 189 w 326"/>
                              <a:gd name="T45" fmla="*/ 509 h 511"/>
                              <a:gd name="T46" fmla="*/ 145 w 326"/>
                              <a:gd name="T47" fmla="*/ 510 h 511"/>
                              <a:gd name="T48" fmla="*/ 113 w 326"/>
                              <a:gd name="T49" fmla="*/ 503 h 511"/>
                              <a:gd name="T50" fmla="*/ 85 w 326"/>
                              <a:gd name="T51" fmla="*/ 490 h 511"/>
                              <a:gd name="T52" fmla="*/ 60 w 326"/>
                              <a:gd name="T53" fmla="*/ 471 h 511"/>
                              <a:gd name="T54" fmla="*/ 38 w 326"/>
                              <a:gd name="T55" fmla="*/ 442 h 511"/>
                              <a:gd name="T56" fmla="*/ 19 w 326"/>
                              <a:gd name="T57" fmla="*/ 401 h 511"/>
                              <a:gd name="T58" fmla="*/ 7 w 326"/>
                              <a:gd name="T59" fmla="*/ 350 h 511"/>
                              <a:gd name="T60" fmla="*/ 1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3 w 326"/>
                              <a:gd name="T77" fmla="*/ 459 h 511"/>
                              <a:gd name="T78" fmla="*/ 173 w 326"/>
                              <a:gd name="T79" fmla="*/ 459 h 511"/>
                              <a:gd name="T80" fmla="*/ 193 w 326"/>
                              <a:gd name="T81" fmla="*/ 454 h 511"/>
                              <a:gd name="T82" fmla="*/ 211 w 326"/>
                              <a:gd name="T83" fmla="*/ 444 h 511"/>
                              <a:gd name="T84" fmla="*/ 227 w 326"/>
                              <a:gd name="T85" fmla="*/ 429 h 511"/>
                              <a:gd name="T86" fmla="*/ 241 w 326"/>
                              <a:gd name="T87" fmla="*/ 408 h 511"/>
                              <a:gd name="T88" fmla="*/ 252 w 326"/>
                              <a:gd name="T89" fmla="*/ 377 h 511"/>
                              <a:gd name="T90" fmla="*/ 259 w 326"/>
                              <a:gd name="T91" fmla="*/ 336 h 511"/>
                              <a:gd name="T92" fmla="*/ 263 w 326"/>
                              <a:gd name="T93" fmla="*/ 255 h 511"/>
                              <a:gd name="T94" fmla="*/ 259 w 326"/>
                              <a:gd name="T95" fmla="*/ 175 h 511"/>
                              <a:gd name="T96" fmla="*/ 252 w 326"/>
                              <a:gd name="T97" fmla="*/ 133 h 511"/>
                              <a:gd name="T98" fmla="*/ 241 w 326"/>
                              <a:gd name="T99" fmla="*/ 103 h 511"/>
                              <a:gd name="T100" fmla="*/ 227 w 326"/>
                              <a:gd name="T101" fmla="*/ 82 h 511"/>
                              <a:gd name="T102" fmla="*/ 211 w 326"/>
                              <a:gd name="T103" fmla="*/ 67 h 511"/>
                              <a:gd name="T104" fmla="*/ 193 w 326"/>
                              <a:gd name="T105" fmla="*/ 57 h 511"/>
                              <a:gd name="T106" fmla="*/ 173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6 w 326"/>
                              <a:gd name="T119" fmla="*/ 132 h 511"/>
                              <a:gd name="T120" fmla="*/ 68 w 326"/>
                              <a:gd name="T121" fmla="*/ 174 h 511"/>
                              <a:gd name="T122" fmla="*/ 64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5" y="175"/>
                                </a:lnTo>
                                <a:lnTo>
                                  <a:pt x="10" y="142"/>
                                </a:lnTo>
                                <a:lnTo>
                                  <a:pt x="18" y="113"/>
                                </a:lnTo>
                                <a:lnTo>
                                  <a:pt x="29" y="87"/>
                                </a:lnTo>
                                <a:lnTo>
                                  <a:pt x="41" y="65"/>
                                </a:lnTo>
                                <a:lnTo>
                                  <a:pt x="56" y="46"/>
                                </a:lnTo>
                                <a:lnTo>
                                  <a:pt x="73" y="29"/>
                                </a:lnTo>
                                <a:lnTo>
                                  <a:pt x="82" y="22"/>
                                </a:lnTo>
                                <a:lnTo>
                                  <a:pt x="92" y="16"/>
                                </a:lnTo>
                                <a:lnTo>
                                  <a:pt x="102" y="11"/>
                                </a:lnTo>
                                <a:lnTo>
                                  <a:pt x="113" y="7"/>
                                </a:lnTo>
                                <a:lnTo>
                                  <a:pt x="125" y="4"/>
                                </a:lnTo>
                                <a:lnTo>
                                  <a:pt x="137" y="2"/>
                                </a:lnTo>
                                <a:lnTo>
                                  <a:pt x="163" y="0"/>
                                </a:lnTo>
                                <a:lnTo>
                                  <a:pt x="183" y="1"/>
                                </a:lnTo>
                                <a:lnTo>
                                  <a:pt x="201" y="4"/>
                                </a:lnTo>
                                <a:lnTo>
                                  <a:pt x="218" y="9"/>
                                </a:lnTo>
                                <a:lnTo>
                                  <a:pt x="234" y="16"/>
                                </a:lnTo>
                                <a:lnTo>
                                  <a:pt x="248" y="25"/>
                                </a:lnTo>
                                <a:lnTo>
                                  <a:pt x="261" y="36"/>
                                </a:lnTo>
                                <a:lnTo>
                                  <a:pt x="273" y="49"/>
                                </a:lnTo>
                                <a:lnTo>
                                  <a:pt x="284" y="63"/>
                                </a:lnTo>
                                <a:lnTo>
                                  <a:pt x="293" y="79"/>
                                </a:lnTo>
                                <a:lnTo>
                                  <a:pt x="301" y="97"/>
                                </a:lnTo>
                                <a:lnTo>
                                  <a:pt x="309" y="116"/>
                                </a:lnTo>
                                <a:lnTo>
                                  <a:pt x="315" y="137"/>
                                </a:lnTo>
                                <a:lnTo>
                                  <a:pt x="320" y="161"/>
                                </a:lnTo>
                                <a:lnTo>
                                  <a:pt x="323" y="189"/>
                                </a:lnTo>
                                <a:lnTo>
                                  <a:pt x="325" y="220"/>
                                </a:lnTo>
                                <a:lnTo>
                                  <a:pt x="326" y="255"/>
                                </a:lnTo>
                                <a:lnTo>
                                  <a:pt x="325" y="297"/>
                                </a:lnTo>
                                <a:lnTo>
                                  <a:pt x="322" y="335"/>
                                </a:lnTo>
                                <a:lnTo>
                                  <a:pt x="316" y="368"/>
                                </a:lnTo>
                                <a:lnTo>
                                  <a:pt x="308" y="398"/>
                                </a:lnTo>
                                <a:lnTo>
                                  <a:pt x="298" y="423"/>
                                </a:lnTo>
                                <a:lnTo>
                                  <a:pt x="285" y="445"/>
                                </a:lnTo>
                                <a:lnTo>
                                  <a:pt x="271" y="465"/>
                                </a:lnTo>
                                <a:lnTo>
                                  <a:pt x="254" y="481"/>
                                </a:lnTo>
                                <a:lnTo>
                                  <a:pt x="245" y="488"/>
                                </a:lnTo>
                                <a:lnTo>
                                  <a:pt x="235" y="494"/>
                                </a:lnTo>
                                <a:lnTo>
                                  <a:pt x="224" y="499"/>
                                </a:lnTo>
                                <a:lnTo>
                                  <a:pt x="213" y="503"/>
                                </a:lnTo>
                                <a:lnTo>
                                  <a:pt x="202" y="506"/>
                                </a:lnTo>
                                <a:lnTo>
                                  <a:pt x="189" y="509"/>
                                </a:lnTo>
                                <a:lnTo>
                                  <a:pt x="163" y="511"/>
                                </a:lnTo>
                                <a:lnTo>
                                  <a:pt x="145" y="510"/>
                                </a:lnTo>
                                <a:lnTo>
                                  <a:pt x="129" y="507"/>
                                </a:lnTo>
                                <a:lnTo>
                                  <a:pt x="113" y="503"/>
                                </a:lnTo>
                                <a:lnTo>
                                  <a:pt x="99" y="498"/>
                                </a:lnTo>
                                <a:lnTo>
                                  <a:pt x="85" y="490"/>
                                </a:lnTo>
                                <a:lnTo>
                                  <a:pt x="72" y="481"/>
                                </a:lnTo>
                                <a:lnTo>
                                  <a:pt x="60" y="471"/>
                                </a:lnTo>
                                <a:lnTo>
                                  <a:pt x="49" y="459"/>
                                </a:lnTo>
                                <a:lnTo>
                                  <a:pt x="38" y="442"/>
                                </a:lnTo>
                                <a:lnTo>
                                  <a:pt x="28" y="423"/>
                                </a:lnTo>
                                <a:lnTo>
                                  <a:pt x="19" y="401"/>
                                </a:lnTo>
                                <a:lnTo>
                                  <a:pt x="12" y="377"/>
                                </a:lnTo>
                                <a:lnTo>
                                  <a:pt x="7" y="350"/>
                                </a:lnTo>
                                <a:lnTo>
                                  <a:pt x="3" y="321"/>
                                </a:lnTo>
                                <a:lnTo>
                                  <a:pt x="1" y="289"/>
                                </a:lnTo>
                                <a:lnTo>
                                  <a:pt x="0" y="255"/>
                                </a:lnTo>
                                <a:moveTo>
                                  <a:pt x="63" y="255"/>
                                </a:moveTo>
                                <a:lnTo>
                                  <a:pt x="65" y="312"/>
                                </a:lnTo>
                                <a:lnTo>
                                  <a:pt x="67" y="336"/>
                                </a:lnTo>
                                <a:lnTo>
                                  <a:pt x="70" y="358"/>
                                </a:lnTo>
                                <a:lnTo>
                                  <a:pt x="74" y="377"/>
                                </a:lnTo>
                                <a:lnTo>
                                  <a:pt x="79" y="394"/>
                                </a:lnTo>
                                <a:lnTo>
                                  <a:pt x="85" y="408"/>
                                </a:lnTo>
                                <a:lnTo>
                                  <a:pt x="92" y="419"/>
                                </a:lnTo>
                                <a:lnTo>
                                  <a:pt x="99" y="429"/>
                                </a:lnTo>
                                <a:lnTo>
                                  <a:pt x="107" y="437"/>
                                </a:lnTo>
                                <a:lnTo>
                                  <a:pt x="115" y="444"/>
                                </a:lnTo>
                                <a:lnTo>
                                  <a:pt x="124" y="450"/>
                                </a:lnTo>
                                <a:lnTo>
                                  <a:pt x="133" y="454"/>
                                </a:lnTo>
                                <a:lnTo>
                                  <a:pt x="143" y="458"/>
                                </a:lnTo>
                                <a:lnTo>
                                  <a:pt x="153" y="459"/>
                                </a:lnTo>
                                <a:lnTo>
                                  <a:pt x="163" y="460"/>
                                </a:lnTo>
                                <a:lnTo>
                                  <a:pt x="173" y="459"/>
                                </a:lnTo>
                                <a:lnTo>
                                  <a:pt x="183" y="458"/>
                                </a:lnTo>
                                <a:lnTo>
                                  <a:pt x="193" y="454"/>
                                </a:lnTo>
                                <a:lnTo>
                                  <a:pt x="202" y="450"/>
                                </a:lnTo>
                                <a:lnTo>
                                  <a:pt x="211" y="444"/>
                                </a:lnTo>
                                <a:lnTo>
                                  <a:pt x="219" y="437"/>
                                </a:lnTo>
                                <a:lnTo>
                                  <a:pt x="227" y="429"/>
                                </a:lnTo>
                                <a:lnTo>
                                  <a:pt x="234" y="419"/>
                                </a:lnTo>
                                <a:lnTo>
                                  <a:pt x="241" y="408"/>
                                </a:lnTo>
                                <a:lnTo>
                                  <a:pt x="247" y="394"/>
                                </a:lnTo>
                                <a:lnTo>
                                  <a:pt x="252" y="377"/>
                                </a:lnTo>
                                <a:lnTo>
                                  <a:pt x="256" y="358"/>
                                </a:lnTo>
                                <a:lnTo>
                                  <a:pt x="259" y="336"/>
                                </a:lnTo>
                                <a:lnTo>
                                  <a:pt x="261" y="312"/>
                                </a:lnTo>
                                <a:lnTo>
                                  <a:pt x="263" y="255"/>
                                </a:lnTo>
                                <a:lnTo>
                                  <a:pt x="261" y="199"/>
                                </a:lnTo>
                                <a:lnTo>
                                  <a:pt x="259" y="175"/>
                                </a:lnTo>
                                <a:lnTo>
                                  <a:pt x="256" y="153"/>
                                </a:lnTo>
                                <a:lnTo>
                                  <a:pt x="252" y="133"/>
                                </a:lnTo>
                                <a:lnTo>
                                  <a:pt x="247" y="117"/>
                                </a:lnTo>
                                <a:lnTo>
                                  <a:pt x="241" y="103"/>
                                </a:lnTo>
                                <a:lnTo>
                                  <a:pt x="234" y="91"/>
                                </a:lnTo>
                                <a:lnTo>
                                  <a:pt x="227" y="82"/>
                                </a:lnTo>
                                <a:lnTo>
                                  <a:pt x="219" y="74"/>
                                </a:lnTo>
                                <a:lnTo>
                                  <a:pt x="211" y="67"/>
                                </a:lnTo>
                                <a:lnTo>
                                  <a:pt x="202" y="61"/>
                                </a:lnTo>
                                <a:lnTo>
                                  <a:pt x="193" y="57"/>
                                </a:lnTo>
                                <a:lnTo>
                                  <a:pt x="183" y="53"/>
                                </a:lnTo>
                                <a:lnTo>
                                  <a:pt x="173" y="51"/>
                                </a:lnTo>
                                <a:lnTo>
                                  <a:pt x="162" y="51"/>
                                </a:lnTo>
                                <a:lnTo>
                                  <a:pt x="152" y="51"/>
                                </a:lnTo>
                                <a:lnTo>
                                  <a:pt x="142" y="53"/>
                                </a:lnTo>
                                <a:lnTo>
                                  <a:pt x="133" y="56"/>
                                </a:lnTo>
                                <a:lnTo>
                                  <a:pt x="124" y="60"/>
                                </a:lnTo>
                                <a:lnTo>
                                  <a:pt x="116" y="65"/>
                                </a:lnTo>
                                <a:lnTo>
                                  <a:pt x="109" y="71"/>
                                </a:lnTo>
                                <a:lnTo>
                                  <a:pt x="101" y="78"/>
                                </a:lnTo>
                                <a:lnTo>
                                  <a:pt x="95" y="87"/>
                                </a:lnTo>
                                <a:lnTo>
                                  <a:pt x="87" y="99"/>
                                </a:lnTo>
                                <a:lnTo>
                                  <a:pt x="81" y="114"/>
                                </a:lnTo>
                                <a:lnTo>
                                  <a:pt x="76" y="132"/>
                                </a:lnTo>
                                <a:lnTo>
                                  <a:pt x="71" y="152"/>
                                </a:lnTo>
                                <a:lnTo>
                                  <a:pt x="68" y="174"/>
                                </a:lnTo>
                                <a:lnTo>
                                  <a:pt x="65" y="199"/>
                                </a:lnTo>
                                <a:lnTo>
                                  <a:pt x="64"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50" name="Freeform 327"/>
                        <wps:cNvSpPr>
                          <a:spLocks noEditPoints="1"/>
                        </wps:cNvSpPr>
                        <wps:spPr bwMode="auto">
                          <a:xfrm>
                            <a:off x="8808720" y="2381250"/>
                            <a:ext cx="77470" cy="121920"/>
                          </a:xfrm>
                          <a:custGeom>
                            <a:avLst/>
                            <a:gdLst>
                              <a:gd name="T0" fmla="*/ 1 w 326"/>
                              <a:gd name="T1" fmla="*/ 213 h 511"/>
                              <a:gd name="T2" fmla="*/ 10 w 326"/>
                              <a:gd name="T3" fmla="*/ 142 h 511"/>
                              <a:gd name="T4" fmla="*/ 28 w 326"/>
                              <a:gd name="T5" fmla="*/ 87 h 511"/>
                              <a:gd name="T6" fmla="*/ 55 w 326"/>
                              <a:gd name="T7" fmla="*/ 46 h 511"/>
                              <a:gd name="T8" fmla="*/ 81 w 326"/>
                              <a:gd name="T9" fmla="*/ 22 h 511"/>
                              <a:gd name="T10" fmla="*/ 102 w 326"/>
                              <a:gd name="T11" fmla="*/ 11 h 511"/>
                              <a:gd name="T12" fmla="*/ 124 w 326"/>
                              <a:gd name="T13" fmla="*/ 4 h 511"/>
                              <a:gd name="T14" fmla="*/ 163 w 326"/>
                              <a:gd name="T15" fmla="*/ 0 h 511"/>
                              <a:gd name="T16" fmla="*/ 200 w 326"/>
                              <a:gd name="T17" fmla="*/ 4 h 511"/>
                              <a:gd name="T18" fmla="*/ 233 w 326"/>
                              <a:gd name="T19" fmla="*/ 16 h 511"/>
                              <a:gd name="T20" fmla="*/ 261 w 326"/>
                              <a:gd name="T21" fmla="*/ 36 h 511"/>
                              <a:gd name="T22" fmla="*/ 283 w 326"/>
                              <a:gd name="T23" fmla="*/ 63 h 511"/>
                              <a:gd name="T24" fmla="*/ 301 w 326"/>
                              <a:gd name="T25" fmla="*/ 97 h 511"/>
                              <a:gd name="T26" fmla="*/ 314 w 326"/>
                              <a:gd name="T27" fmla="*/ 137 h 511"/>
                              <a:gd name="T28" fmla="*/ 323 w 326"/>
                              <a:gd name="T29" fmla="*/ 189 h 511"/>
                              <a:gd name="T30" fmla="*/ 326 w 326"/>
                              <a:gd name="T31" fmla="*/ 255 h 511"/>
                              <a:gd name="T32" fmla="*/ 321 w 326"/>
                              <a:gd name="T33" fmla="*/ 335 h 511"/>
                              <a:gd name="T34" fmla="*/ 307 w 326"/>
                              <a:gd name="T35" fmla="*/ 398 h 511"/>
                              <a:gd name="T36" fmla="*/ 285 w 326"/>
                              <a:gd name="T37" fmla="*/ 445 h 511"/>
                              <a:gd name="T38" fmla="*/ 253 w 326"/>
                              <a:gd name="T39" fmla="*/ 481 h 511"/>
                              <a:gd name="T40" fmla="*/ 234 w 326"/>
                              <a:gd name="T41" fmla="*/ 494 h 511"/>
                              <a:gd name="T42" fmla="*/ 213 w 326"/>
                              <a:gd name="T43" fmla="*/ 503 h 511"/>
                              <a:gd name="T44" fmla="*/ 189 w 326"/>
                              <a:gd name="T45" fmla="*/ 509 h 511"/>
                              <a:gd name="T46" fmla="*/ 145 w 326"/>
                              <a:gd name="T47" fmla="*/ 510 h 511"/>
                              <a:gd name="T48" fmla="*/ 113 w 326"/>
                              <a:gd name="T49" fmla="*/ 503 h 511"/>
                              <a:gd name="T50" fmla="*/ 84 w 326"/>
                              <a:gd name="T51" fmla="*/ 490 h 511"/>
                              <a:gd name="T52" fmla="*/ 60 w 326"/>
                              <a:gd name="T53" fmla="*/ 471 h 511"/>
                              <a:gd name="T54" fmla="*/ 37 w 326"/>
                              <a:gd name="T55" fmla="*/ 442 h 511"/>
                              <a:gd name="T56" fmla="*/ 19 w 326"/>
                              <a:gd name="T57" fmla="*/ 401 h 511"/>
                              <a:gd name="T58" fmla="*/ 6 w 326"/>
                              <a:gd name="T59" fmla="*/ 350 h 511"/>
                              <a:gd name="T60" fmla="*/ 0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2 w 326"/>
                              <a:gd name="T77" fmla="*/ 459 h 511"/>
                              <a:gd name="T78" fmla="*/ 173 w 326"/>
                              <a:gd name="T79" fmla="*/ 459 h 511"/>
                              <a:gd name="T80" fmla="*/ 192 w 326"/>
                              <a:gd name="T81" fmla="*/ 454 h 511"/>
                              <a:gd name="T82" fmla="*/ 210 w 326"/>
                              <a:gd name="T83" fmla="*/ 444 h 511"/>
                              <a:gd name="T84" fmla="*/ 226 w 326"/>
                              <a:gd name="T85" fmla="*/ 429 h 511"/>
                              <a:gd name="T86" fmla="*/ 240 w 326"/>
                              <a:gd name="T87" fmla="*/ 408 h 511"/>
                              <a:gd name="T88" fmla="*/ 251 w 326"/>
                              <a:gd name="T89" fmla="*/ 377 h 511"/>
                              <a:gd name="T90" fmla="*/ 258 w 326"/>
                              <a:gd name="T91" fmla="*/ 336 h 511"/>
                              <a:gd name="T92" fmla="*/ 262 w 326"/>
                              <a:gd name="T93" fmla="*/ 255 h 511"/>
                              <a:gd name="T94" fmla="*/ 258 w 326"/>
                              <a:gd name="T95" fmla="*/ 175 h 511"/>
                              <a:gd name="T96" fmla="*/ 251 w 326"/>
                              <a:gd name="T97" fmla="*/ 133 h 511"/>
                              <a:gd name="T98" fmla="*/ 240 w 326"/>
                              <a:gd name="T99" fmla="*/ 103 h 511"/>
                              <a:gd name="T100" fmla="*/ 226 w 326"/>
                              <a:gd name="T101" fmla="*/ 82 h 511"/>
                              <a:gd name="T102" fmla="*/ 210 w 326"/>
                              <a:gd name="T103" fmla="*/ 67 h 511"/>
                              <a:gd name="T104" fmla="*/ 192 w 326"/>
                              <a:gd name="T105" fmla="*/ 57 h 511"/>
                              <a:gd name="T106" fmla="*/ 172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5 w 326"/>
                              <a:gd name="T119" fmla="*/ 132 h 511"/>
                              <a:gd name="T120" fmla="*/ 67 w 326"/>
                              <a:gd name="T121" fmla="*/ 174 h 511"/>
                              <a:gd name="T122" fmla="*/ 63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4" y="175"/>
                                </a:lnTo>
                                <a:lnTo>
                                  <a:pt x="10" y="142"/>
                                </a:lnTo>
                                <a:lnTo>
                                  <a:pt x="18" y="113"/>
                                </a:lnTo>
                                <a:lnTo>
                                  <a:pt x="28" y="87"/>
                                </a:lnTo>
                                <a:lnTo>
                                  <a:pt x="40" y="65"/>
                                </a:lnTo>
                                <a:lnTo>
                                  <a:pt x="55" y="46"/>
                                </a:lnTo>
                                <a:lnTo>
                                  <a:pt x="72" y="29"/>
                                </a:lnTo>
                                <a:lnTo>
                                  <a:pt x="81" y="22"/>
                                </a:lnTo>
                                <a:lnTo>
                                  <a:pt x="91" y="16"/>
                                </a:lnTo>
                                <a:lnTo>
                                  <a:pt x="102" y="11"/>
                                </a:lnTo>
                                <a:lnTo>
                                  <a:pt x="113" y="7"/>
                                </a:lnTo>
                                <a:lnTo>
                                  <a:pt x="124" y="4"/>
                                </a:lnTo>
                                <a:lnTo>
                                  <a:pt x="136" y="2"/>
                                </a:lnTo>
                                <a:lnTo>
                                  <a:pt x="163" y="0"/>
                                </a:lnTo>
                                <a:lnTo>
                                  <a:pt x="182" y="1"/>
                                </a:lnTo>
                                <a:lnTo>
                                  <a:pt x="200" y="4"/>
                                </a:lnTo>
                                <a:lnTo>
                                  <a:pt x="217" y="9"/>
                                </a:lnTo>
                                <a:lnTo>
                                  <a:pt x="233" y="16"/>
                                </a:lnTo>
                                <a:lnTo>
                                  <a:pt x="248" y="25"/>
                                </a:lnTo>
                                <a:lnTo>
                                  <a:pt x="261" y="36"/>
                                </a:lnTo>
                                <a:lnTo>
                                  <a:pt x="273" y="49"/>
                                </a:lnTo>
                                <a:lnTo>
                                  <a:pt x="283" y="63"/>
                                </a:lnTo>
                                <a:lnTo>
                                  <a:pt x="293" y="79"/>
                                </a:lnTo>
                                <a:lnTo>
                                  <a:pt x="301" y="97"/>
                                </a:lnTo>
                                <a:lnTo>
                                  <a:pt x="308" y="116"/>
                                </a:lnTo>
                                <a:lnTo>
                                  <a:pt x="314" y="137"/>
                                </a:lnTo>
                                <a:lnTo>
                                  <a:pt x="319" y="161"/>
                                </a:lnTo>
                                <a:lnTo>
                                  <a:pt x="323" y="189"/>
                                </a:lnTo>
                                <a:lnTo>
                                  <a:pt x="325" y="220"/>
                                </a:lnTo>
                                <a:lnTo>
                                  <a:pt x="326" y="255"/>
                                </a:lnTo>
                                <a:lnTo>
                                  <a:pt x="324" y="297"/>
                                </a:lnTo>
                                <a:lnTo>
                                  <a:pt x="321" y="335"/>
                                </a:lnTo>
                                <a:lnTo>
                                  <a:pt x="315" y="368"/>
                                </a:lnTo>
                                <a:lnTo>
                                  <a:pt x="307" y="398"/>
                                </a:lnTo>
                                <a:lnTo>
                                  <a:pt x="297" y="423"/>
                                </a:lnTo>
                                <a:lnTo>
                                  <a:pt x="285" y="445"/>
                                </a:lnTo>
                                <a:lnTo>
                                  <a:pt x="270" y="465"/>
                                </a:lnTo>
                                <a:lnTo>
                                  <a:pt x="253" y="481"/>
                                </a:lnTo>
                                <a:lnTo>
                                  <a:pt x="244" y="488"/>
                                </a:lnTo>
                                <a:lnTo>
                                  <a:pt x="234" y="494"/>
                                </a:lnTo>
                                <a:lnTo>
                                  <a:pt x="224" y="499"/>
                                </a:lnTo>
                                <a:lnTo>
                                  <a:pt x="213" y="503"/>
                                </a:lnTo>
                                <a:lnTo>
                                  <a:pt x="201" y="506"/>
                                </a:lnTo>
                                <a:lnTo>
                                  <a:pt x="189" y="509"/>
                                </a:lnTo>
                                <a:lnTo>
                                  <a:pt x="163" y="511"/>
                                </a:lnTo>
                                <a:lnTo>
                                  <a:pt x="145" y="510"/>
                                </a:lnTo>
                                <a:lnTo>
                                  <a:pt x="128" y="507"/>
                                </a:lnTo>
                                <a:lnTo>
                                  <a:pt x="113" y="503"/>
                                </a:lnTo>
                                <a:lnTo>
                                  <a:pt x="98" y="498"/>
                                </a:lnTo>
                                <a:lnTo>
                                  <a:pt x="84" y="490"/>
                                </a:lnTo>
                                <a:lnTo>
                                  <a:pt x="72" y="481"/>
                                </a:lnTo>
                                <a:lnTo>
                                  <a:pt x="60" y="471"/>
                                </a:lnTo>
                                <a:lnTo>
                                  <a:pt x="49" y="459"/>
                                </a:lnTo>
                                <a:lnTo>
                                  <a:pt x="37" y="442"/>
                                </a:lnTo>
                                <a:lnTo>
                                  <a:pt x="27" y="423"/>
                                </a:lnTo>
                                <a:lnTo>
                                  <a:pt x="19" y="401"/>
                                </a:lnTo>
                                <a:lnTo>
                                  <a:pt x="12" y="377"/>
                                </a:lnTo>
                                <a:lnTo>
                                  <a:pt x="6" y="350"/>
                                </a:lnTo>
                                <a:lnTo>
                                  <a:pt x="3" y="321"/>
                                </a:lnTo>
                                <a:lnTo>
                                  <a:pt x="0" y="289"/>
                                </a:lnTo>
                                <a:lnTo>
                                  <a:pt x="0" y="255"/>
                                </a:lnTo>
                                <a:moveTo>
                                  <a:pt x="63" y="255"/>
                                </a:moveTo>
                                <a:lnTo>
                                  <a:pt x="64" y="312"/>
                                </a:lnTo>
                                <a:lnTo>
                                  <a:pt x="67" y="336"/>
                                </a:lnTo>
                                <a:lnTo>
                                  <a:pt x="70" y="358"/>
                                </a:lnTo>
                                <a:lnTo>
                                  <a:pt x="74" y="377"/>
                                </a:lnTo>
                                <a:lnTo>
                                  <a:pt x="79" y="394"/>
                                </a:lnTo>
                                <a:lnTo>
                                  <a:pt x="85" y="408"/>
                                </a:lnTo>
                                <a:lnTo>
                                  <a:pt x="91" y="419"/>
                                </a:lnTo>
                                <a:lnTo>
                                  <a:pt x="99" y="429"/>
                                </a:lnTo>
                                <a:lnTo>
                                  <a:pt x="107" y="437"/>
                                </a:lnTo>
                                <a:lnTo>
                                  <a:pt x="115" y="444"/>
                                </a:lnTo>
                                <a:lnTo>
                                  <a:pt x="124" y="450"/>
                                </a:lnTo>
                                <a:lnTo>
                                  <a:pt x="133" y="454"/>
                                </a:lnTo>
                                <a:lnTo>
                                  <a:pt x="142" y="458"/>
                                </a:lnTo>
                                <a:lnTo>
                                  <a:pt x="152" y="459"/>
                                </a:lnTo>
                                <a:lnTo>
                                  <a:pt x="163" y="460"/>
                                </a:lnTo>
                                <a:lnTo>
                                  <a:pt x="173" y="459"/>
                                </a:lnTo>
                                <a:lnTo>
                                  <a:pt x="183" y="458"/>
                                </a:lnTo>
                                <a:lnTo>
                                  <a:pt x="192" y="454"/>
                                </a:lnTo>
                                <a:lnTo>
                                  <a:pt x="201" y="450"/>
                                </a:lnTo>
                                <a:lnTo>
                                  <a:pt x="210" y="444"/>
                                </a:lnTo>
                                <a:lnTo>
                                  <a:pt x="218" y="437"/>
                                </a:lnTo>
                                <a:lnTo>
                                  <a:pt x="226" y="429"/>
                                </a:lnTo>
                                <a:lnTo>
                                  <a:pt x="234" y="419"/>
                                </a:lnTo>
                                <a:lnTo>
                                  <a:pt x="240" y="408"/>
                                </a:lnTo>
                                <a:lnTo>
                                  <a:pt x="246" y="394"/>
                                </a:lnTo>
                                <a:lnTo>
                                  <a:pt x="251" y="377"/>
                                </a:lnTo>
                                <a:lnTo>
                                  <a:pt x="255" y="358"/>
                                </a:lnTo>
                                <a:lnTo>
                                  <a:pt x="258" y="336"/>
                                </a:lnTo>
                                <a:lnTo>
                                  <a:pt x="261" y="312"/>
                                </a:lnTo>
                                <a:lnTo>
                                  <a:pt x="262" y="255"/>
                                </a:lnTo>
                                <a:lnTo>
                                  <a:pt x="261" y="199"/>
                                </a:lnTo>
                                <a:lnTo>
                                  <a:pt x="258" y="175"/>
                                </a:lnTo>
                                <a:lnTo>
                                  <a:pt x="255" y="153"/>
                                </a:lnTo>
                                <a:lnTo>
                                  <a:pt x="251" y="133"/>
                                </a:lnTo>
                                <a:lnTo>
                                  <a:pt x="246" y="117"/>
                                </a:lnTo>
                                <a:lnTo>
                                  <a:pt x="240" y="103"/>
                                </a:lnTo>
                                <a:lnTo>
                                  <a:pt x="234" y="91"/>
                                </a:lnTo>
                                <a:lnTo>
                                  <a:pt x="226" y="82"/>
                                </a:lnTo>
                                <a:lnTo>
                                  <a:pt x="218" y="74"/>
                                </a:lnTo>
                                <a:lnTo>
                                  <a:pt x="210" y="67"/>
                                </a:lnTo>
                                <a:lnTo>
                                  <a:pt x="201" y="61"/>
                                </a:lnTo>
                                <a:lnTo>
                                  <a:pt x="192" y="57"/>
                                </a:lnTo>
                                <a:lnTo>
                                  <a:pt x="182" y="53"/>
                                </a:lnTo>
                                <a:lnTo>
                                  <a:pt x="172" y="51"/>
                                </a:lnTo>
                                <a:lnTo>
                                  <a:pt x="162" y="51"/>
                                </a:lnTo>
                                <a:lnTo>
                                  <a:pt x="152" y="51"/>
                                </a:lnTo>
                                <a:lnTo>
                                  <a:pt x="142" y="53"/>
                                </a:lnTo>
                                <a:lnTo>
                                  <a:pt x="133" y="56"/>
                                </a:lnTo>
                                <a:lnTo>
                                  <a:pt x="124" y="60"/>
                                </a:lnTo>
                                <a:lnTo>
                                  <a:pt x="116" y="65"/>
                                </a:lnTo>
                                <a:lnTo>
                                  <a:pt x="108" y="71"/>
                                </a:lnTo>
                                <a:lnTo>
                                  <a:pt x="101" y="78"/>
                                </a:lnTo>
                                <a:lnTo>
                                  <a:pt x="94" y="87"/>
                                </a:lnTo>
                                <a:lnTo>
                                  <a:pt x="87" y="99"/>
                                </a:lnTo>
                                <a:lnTo>
                                  <a:pt x="80" y="114"/>
                                </a:lnTo>
                                <a:lnTo>
                                  <a:pt x="75" y="132"/>
                                </a:lnTo>
                                <a:lnTo>
                                  <a:pt x="71" y="152"/>
                                </a:lnTo>
                                <a:lnTo>
                                  <a:pt x="67" y="174"/>
                                </a:lnTo>
                                <a:lnTo>
                                  <a:pt x="65" y="199"/>
                                </a:lnTo>
                                <a:lnTo>
                                  <a:pt x="63"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51" name="Freeform 328"/>
                        <wps:cNvSpPr>
                          <a:spLocks noEditPoints="1"/>
                        </wps:cNvSpPr>
                        <wps:spPr bwMode="auto">
                          <a:xfrm>
                            <a:off x="8900795" y="2381250"/>
                            <a:ext cx="77470" cy="121920"/>
                          </a:xfrm>
                          <a:custGeom>
                            <a:avLst/>
                            <a:gdLst>
                              <a:gd name="T0" fmla="*/ 1 w 326"/>
                              <a:gd name="T1" fmla="*/ 213 h 511"/>
                              <a:gd name="T2" fmla="*/ 10 w 326"/>
                              <a:gd name="T3" fmla="*/ 142 h 511"/>
                              <a:gd name="T4" fmla="*/ 28 w 326"/>
                              <a:gd name="T5" fmla="*/ 87 h 511"/>
                              <a:gd name="T6" fmla="*/ 56 w 326"/>
                              <a:gd name="T7" fmla="*/ 46 h 511"/>
                              <a:gd name="T8" fmla="*/ 82 w 326"/>
                              <a:gd name="T9" fmla="*/ 22 h 511"/>
                              <a:gd name="T10" fmla="*/ 102 w 326"/>
                              <a:gd name="T11" fmla="*/ 11 h 511"/>
                              <a:gd name="T12" fmla="*/ 125 w 326"/>
                              <a:gd name="T13" fmla="*/ 4 h 511"/>
                              <a:gd name="T14" fmla="*/ 163 w 326"/>
                              <a:gd name="T15" fmla="*/ 0 h 511"/>
                              <a:gd name="T16" fmla="*/ 201 w 326"/>
                              <a:gd name="T17" fmla="*/ 4 h 511"/>
                              <a:gd name="T18" fmla="*/ 234 w 326"/>
                              <a:gd name="T19" fmla="*/ 16 h 511"/>
                              <a:gd name="T20" fmla="*/ 261 w 326"/>
                              <a:gd name="T21" fmla="*/ 36 h 511"/>
                              <a:gd name="T22" fmla="*/ 284 w 326"/>
                              <a:gd name="T23" fmla="*/ 63 h 511"/>
                              <a:gd name="T24" fmla="*/ 301 w 326"/>
                              <a:gd name="T25" fmla="*/ 97 h 511"/>
                              <a:gd name="T26" fmla="*/ 315 w 326"/>
                              <a:gd name="T27" fmla="*/ 137 h 511"/>
                              <a:gd name="T28" fmla="*/ 323 w 326"/>
                              <a:gd name="T29" fmla="*/ 189 h 511"/>
                              <a:gd name="T30" fmla="*/ 326 w 326"/>
                              <a:gd name="T31" fmla="*/ 255 h 511"/>
                              <a:gd name="T32" fmla="*/ 322 w 326"/>
                              <a:gd name="T33" fmla="*/ 335 h 511"/>
                              <a:gd name="T34" fmla="*/ 308 w 326"/>
                              <a:gd name="T35" fmla="*/ 398 h 511"/>
                              <a:gd name="T36" fmla="*/ 285 w 326"/>
                              <a:gd name="T37" fmla="*/ 445 h 511"/>
                              <a:gd name="T38" fmla="*/ 254 w 326"/>
                              <a:gd name="T39" fmla="*/ 481 h 511"/>
                              <a:gd name="T40" fmla="*/ 235 w 326"/>
                              <a:gd name="T41" fmla="*/ 494 h 511"/>
                              <a:gd name="T42" fmla="*/ 213 w 326"/>
                              <a:gd name="T43" fmla="*/ 503 h 511"/>
                              <a:gd name="T44" fmla="*/ 189 w 326"/>
                              <a:gd name="T45" fmla="*/ 509 h 511"/>
                              <a:gd name="T46" fmla="*/ 145 w 326"/>
                              <a:gd name="T47" fmla="*/ 510 h 511"/>
                              <a:gd name="T48" fmla="*/ 113 w 326"/>
                              <a:gd name="T49" fmla="*/ 503 h 511"/>
                              <a:gd name="T50" fmla="*/ 85 w 326"/>
                              <a:gd name="T51" fmla="*/ 490 h 511"/>
                              <a:gd name="T52" fmla="*/ 60 w 326"/>
                              <a:gd name="T53" fmla="*/ 471 h 511"/>
                              <a:gd name="T54" fmla="*/ 38 w 326"/>
                              <a:gd name="T55" fmla="*/ 442 h 511"/>
                              <a:gd name="T56" fmla="*/ 19 w 326"/>
                              <a:gd name="T57" fmla="*/ 401 h 511"/>
                              <a:gd name="T58" fmla="*/ 7 w 326"/>
                              <a:gd name="T59" fmla="*/ 350 h 511"/>
                              <a:gd name="T60" fmla="*/ 1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3 w 326"/>
                              <a:gd name="T77" fmla="*/ 459 h 511"/>
                              <a:gd name="T78" fmla="*/ 173 w 326"/>
                              <a:gd name="T79" fmla="*/ 459 h 511"/>
                              <a:gd name="T80" fmla="*/ 193 w 326"/>
                              <a:gd name="T81" fmla="*/ 454 h 511"/>
                              <a:gd name="T82" fmla="*/ 211 w 326"/>
                              <a:gd name="T83" fmla="*/ 444 h 511"/>
                              <a:gd name="T84" fmla="*/ 227 w 326"/>
                              <a:gd name="T85" fmla="*/ 429 h 511"/>
                              <a:gd name="T86" fmla="*/ 241 w 326"/>
                              <a:gd name="T87" fmla="*/ 408 h 511"/>
                              <a:gd name="T88" fmla="*/ 252 w 326"/>
                              <a:gd name="T89" fmla="*/ 377 h 511"/>
                              <a:gd name="T90" fmla="*/ 259 w 326"/>
                              <a:gd name="T91" fmla="*/ 336 h 511"/>
                              <a:gd name="T92" fmla="*/ 263 w 326"/>
                              <a:gd name="T93" fmla="*/ 255 h 511"/>
                              <a:gd name="T94" fmla="*/ 259 w 326"/>
                              <a:gd name="T95" fmla="*/ 175 h 511"/>
                              <a:gd name="T96" fmla="*/ 252 w 326"/>
                              <a:gd name="T97" fmla="*/ 133 h 511"/>
                              <a:gd name="T98" fmla="*/ 241 w 326"/>
                              <a:gd name="T99" fmla="*/ 103 h 511"/>
                              <a:gd name="T100" fmla="*/ 227 w 326"/>
                              <a:gd name="T101" fmla="*/ 82 h 511"/>
                              <a:gd name="T102" fmla="*/ 211 w 326"/>
                              <a:gd name="T103" fmla="*/ 67 h 511"/>
                              <a:gd name="T104" fmla="*/ 193 w 326"/>
                              <a:gd name="T105" fmla="*/ 57 h 511"/>
                              <a:gd name="T106" fmla="*/ 173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5 w 326"/>
                              <a:gd name="T119" fmla="*/ 132 h 511"/>
                              <a:gd name="T120" fmla="*/ 68 w 326"/>
                              <a:gd name="T121" fmla="*/ 174 h 511"/>
                              <a:gd name="T122" fmla="*/ 64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5" y="175"/>
                                </a:lnTo>
                                <a:lnTo>
                                  <a:pt x="10" y="142"/>
                                </a:lnTo>
                                <a:lnTo>
                                  <a:pt x="18" y="113"/>
                                </a:lnTo>
                                <a:lnTo>
                                  <a:pt x="28" y="87"/>
                                </a:lnTo>
                                <a:lnTo>
                                  <a:pt x="41" y="65"/>
                                </a:lnTo>
                                <a:lnTo>
                                  <a:pt x="56" y="46"/>
                                </a:lnTo>
                                <a:lnTo>
                                  <a:pt x="72" y="29"/>
                                </a:lnTo>
                                <a:lnTo>
                                  <a:pt x="82" y="22"/>
                                </a:lnTo>
                                <a:lnTo>
                                  <a:pt x="92" y="16"/>
                                </a:lnTo>
                                <a:lnTo>
                                  <a:pt x="102" y="11"/>
                                </a:lnTo>
                                <a:lnTo>
                                  <a:pt x="113" y="7"/>
                                </a:lnTo>
                                <a:lnTo>
                                  <a:pt x="125" y="4"/>
                                </a:lnTo>
                                <a:lnTo>
                                  <a:pt x="137" y="2"/>
                                </a:lnTo>
                                <a:lnTo>
                                  <a:pt x="163" y="0"/>
                                </a:lnTo>
                                <a:lnTo>
                                  <a:pt x="183" y="1"/>
                                </a:lnTo>
                                <a:lnTo>
                                  <a:pt x="201" y="4"/>
                                </a:lnTo>
                                <a:lnTo>
                                  <a:pt x="218" y="9"/>
                                </a:lnTo>
                                <a:lnTo>
                                  <a:pt x="234" y="16"/>
                                </a:lnTo>
                                <a:lnTo>
                                  <a:pt x="248" y="25"/>
                                </a:lnTo>
                                <a:lnTo>
                                  <a:pt x="261" y="36"/>
                                </a:lnTo>
                                <a:lnTo>
                                  <a:pt x="273" y="49"/>
                                </a:lnTo>
                                <a:lnTo>
                                  <a:pt x="284" y="63"/>
                                </a:lnTo>
                                <a:lnTo>
                                  <a:pt x="293" y="79"/>
                                </a:lnTo>
                                <a:lnTo>
                                  <a:pt x="301" y="97"/>
                                </a:lnTo>
                                <a:lnTo>
                                  <a:pt x="309" y="116"/>
                                </a:lnTo>
                                <a:lnTo>
                                  <a:pt x="315" y="137"/>
                                </a:lnTo>
                                <a:lnTo>
                                  <a:pt x="320" y="161"/>
                                </a:lnTo>
                                <a:lnTo>
                                  <a:pt x="323" y="189"/>
                                </a:lnTo>
                                <a:lnTo>
                                  <a:pt x="325" y="220"/>
                                </a:lnTo>
                                <a:lnTo>
                                  <a:pt x="326" y="255"/>
                                </a:lnTo>
                                <a:lnTo>
                                  <a:pt x="325" y="297"/>
                                </a:lnTo>
                                <a:lnTo>
                                  <a:pt x="322" y="335"/>
                                </a:lnTo>
                                <a:lnTo>
                                  <a:pt x="316" y="368"/>
                                </a:lnTo>
                                <a:lnTo>
                                  <a:pt x="308" y="398"/>
                                </a:lnTo>
                                <a:lnTo>
                                  <a:pt x="298" y="423"/>
                                </a:lnTo>
                                <a:lnTo>
                                  <a:pt x="285" y="445"/>
                                </a:lnTo>
                                <a:lnTo>
                                  <a:pt x="271" y="465"/>
                                </a:lnTo>
                                <a:lnTo>
                                  <a:pt x="254" y="481"/>
                                </a:lnTo>
                                <a:lnTo>
                                  <a:pt x="245" y="488"/>
                                </a:lnTo>
                                <a:lnTo>
                                  <a:pt x="235" y="494"/>
                                </a:lnTo>
                                <a:lnTo>
                                  <a:pt x="224" y="499"/>
                                </a:lnTo>
                                <a:lnTo>
                                  <a:pt x="213" y="503"/>
                                </a:lnTo>
                                <a:lnTo>
                                  <a:pt x="202" y="506"/>
                                </a:lnTo>
                                <a:lnTo>
                                  <a:pt x="189" y="509"/>
                                </a:lnTo>
                                <a:lnTo>
                                  <a:pt x="163" y="511"/>
                                </a:lnTo>
                                <a:lnTo>
                                  <a:pt x="145" y="510"/>
                                </a:lnTo>
                                <a:lnTo>
                                  <a:pt x="129" y="507"/>
                                </a:lnTo>
                                <a:lnTo>
                                  <a:pt x="113" y="503"/>
                                </a:lnTo>
                                <a:lnTo>
                                  <a:pt x="98" y="498"/>
                                </a:lnTo>
                                <a:lnTo>
                                  <a:pt x="85" y="490"/>
                                </a:lnTo>
                                <a:lnTo>
                                  <a:pt x="72" y="481"/>
                                </a:lnTo>
                                <a:lnTo>
                                  <a:pt x="60" y="471"/>
                                </a:lnTo>
                                <a:lnTo>
                                  <a:pt x="49" y="459"/>
                                </a:lnTo>
                                <a:lnTo>
                                  <a:pt x="38" y="442"/>
                                </a:lnTo>
                                <a:lnTo>
                                  <a:pt x="28" y="423"/>
                                </a:lnTo>
                                <a:lnTo>
                                  <a:pt x="19" y="401"/>
                                </a:lnTo>
                                <a:lnTo>
                                  <a:pt x="12" y="377"/>
                                </a:lnTo>
                                <a:lnTo>
                                  <a:pt x="7" y="350"/>
                                </a:lnTo>
                                <a:lnTo>
                                  <a:pt x="3" y="321"/>
                                </a:lnTo>
                                <a:lnTo>
                                  <a:pt x="1" y="289"/>
                                </a:lnTo>
                                <a:lnTo>
                                  <a:pt x="0" y="255"/>
                                </a:lnTo>
                                <a:moveTo>
                                  <a:pt x="63" y="255"/>
                                </a:moveTo>
                                <a:lnTo>
                                  <a:pt x="65" y="312"/>
                                </a:lnTo>
                                <a:lnTo>
                                  <a:pt x="67" y="336"/>
                                </a:lnTo>
                                <a:lnTo>
                                  <a:pt x="70" y="358"/>
                                </a:lnTo>
                                <a:lnTo>
                                  <a:pt x="74" y="377"/>
                                </a:lnTo>
                                <a:lnTo>
                                  <a:pt x="79" y="394"/>
                                </a:lnTo>
                                <a:lnTo>
                                  <a:pt x="85" y="408"/>
                                </a:lnTo>
                                <a:lnTo>
                                  <a:pt x="92" y="419"/>
                                </a:lnTo>
                                <a:lnTo>
                                  <a:pt x="99" y="429"/>
                                </a:lnTo>
                                <a:lnTo>
                                  <a:pt x="107" y="437"/>
                                </a:lnTo>
                                <a:lnTo>
                                  <a:pt x="115" y="444"/>
                                </a:lnTo>
                                <a:lnTo>
                                  <a:pt x="124" y="450"/>
                                </a:lnTo>
                                <a:lnTo>
                                  <a:pt x="133" y="454"/>
                                </a:lnTo>
                                <a:lnTo>
                                  <a:pt x="143" y="458"/>
                                </a:lnTo>
                                <a:lnTo>
                                  <a:pt x="153" y="459"/>
                                </a:lnTo>
                                <a:lnTo>
                                  <a:pt x="163" y="460"/>
                                </a:lnTo>
                                <a:lnTo>
                                  <a:pt x="173" y="459"/>
                                </a:lnTo>
                                <a:lnTo>
                                  <a:pt x="183" y="458"/>
                                </a:lnTo>
                                <a:lnTo>
                                  <a:pt x="193" y="454"/>
                                </a:lnTo>
                                <a:lnTo>
                                  <a:pt x="202" y="450"/>
                                </a:lnTo>
                                <a:lnTo>
                                  <a:pt x="211" y="444"/>
                                </a:lnTo>
                                <a:lnTo>
                                  <a:pt x="219" y="437"/>
                                </a:lnTo>
                                <a:lnTo>
                                  <a:pt x="227" y="429"/>
                                </a:lnTo>
                                <a:lnTo>
                                  <a:pt x="234" y="419"/>
                                </a:lnTo>
                                <a:lnTo>
                                  <a:pt x="241" y="408"/>
                                </a:lnTo>
                                <a:lnTo>
                                  <a:pt x="247" y="394"/>
                                </a:lnTo>
                                <a:lnTo>
                                  <a:pt x="252" y="377"/>
                                </a:lnTo>
                                <a:lnTo>
                                  <a:pt x="256" y="358"/>
                                </a:lnTo>
                                <a:lnTo>
                                  <a:pt x="259" y="336"/>
                                </a:lnTo>
                                <a:lnTo>
                                  <a:pt x="261" y="312"/>
                                </a:lnTo>
                                <a:lnTo>
                                  <a:pt x="263" y="255"/>
                                </a:lnTo>
                                <a:lnTo>
                                  <a:pt x="261" y="199"/>
                                </a:lnTo>
                                <a:lnTo>
                                  <a:pt x="259" y="175"/>
                                </a:lnTo>
                                <a:lnTo>
                                  <a:pt x="256" y="153"/>
                                </a:lnTo>
                                <a:lnTo>
                                  <a:pt x="252" y="133"/>
                                </a:lnTo>
                                <a:lnTo>
                                  <a:pt x="247" y="117"/>
                                </a:lnTo>
                                <a:lnTo>
                                  <a:pt x="241" y="103"/>
                                </a:lnTo>
                                <a:lnTo>
                                  <a:pt x="234" y="91"/>
                                </a:lnTo>
                                <a:lnTo>
                                  <a:pt x="227" y="82"/>
                                </a:lnTo>
                                <a:lnTo>
                                  <a:pt x="219" y="74"/>
                                </a:lnTo>
                                <a:lnTo>
                                  <a:pt x="211" y="67"/>
                                </a:lnTo>
                                <a:lnTo>
                                  <a:pt x="202" y="61"/>
                                </a:lnTo>
                                <a:lnTo>
                                  <a:pt x="193" y="57"/>
                                </a:lnTo>
                                <a:lnTo>
                                  <a:pt x="183" y="53"/>
                                </a:lnTo>
                                <a:lnTo>
                                  <a:pt x="173" y="51"/>
                                </a:lnTo>
                                <a:lnTo>
                                  <a:pt x="162" y="51"/>
                                </a:lnTo>
                                <a:lnTo>
                                  <a:pt x="152" y="51"/>
                                </a:lnTo>
                                <a:lnTo>
                                  <a:pt x="142" y="53"/>
                                </a:lnTo>
                                <a:lnTo>
                                  <a:pt x="133" y="56"/>
                                </a:lnTo>
                                <a:lnTo>
                                  <a:pt x="124" y="60"/>
                                </a:lnTo>
                                <a:lnTo>
                                  <a:pt x="116" y="65"/>
                                </a:lnTo>
                                <a:lnTo>
                                  <a:pt x="108" y="71"/>
                                </a:lnTo>
                                <a:lnTo>
                                  <a:pt x="101" y="78"/>
                                </a:lnTo>
                                <a:lnTo>
                                  <a:pt x="95" y="87"/>
                                </a:lnTo>
                                <a:lnTo>
                                  <a:pt x="87" y="99"/>
                                </a:lnTo>
                                <a:lnTo>
                                  <a:pt x="81" y="114"/>
                                </a:lnTo>
                                <a:lnTo>
                                  <a:pt x="75" y="132"/>
                                </a:lnTo>
                                <a:lnTo>
                                  <a:pt x="71" y="152"/>
                                </a:lnTo>
                                <a:lnTo>
                                  <a:pt x="68" y="174"/>
                                </a:lnTo>
                                <a:lnTo>
                                  <a:pt x="65" y="199"/>
                                </a:lnTo>
                                <a:lnTo>
                                  <a:pt x="64"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52" name="Freeform 329"/>
                        <wps:cNvSpPr>
                          <a:spLocks/>
                        </wps:cNvSpPr>
                        <wps:spPr bwMode="auto">
                          <a:xfrm>
                            <a:off x="4740275" y="1489075"/>
                            <a:ext cx="33020" cy="93345"/>
                          </a:xfrm>
                          <a:custGeom>
                            <a:avLst/>
                            <a:gdLst>
                              <a:gd name="T0" fmla="*/ 70 w 139"/>
                              <a:gd name="T1" fmla="*/ 0 h 394"/>
                              <a:gd name="T2" fmla="*/ 139 w 139"/>
                              <a:gd name="T3" fmla="*/ 394 h 394"/>
                              <a:gd name="T4" fmla="*/ 0 w 139"/>
                              <a:gd name="T5" fmla="*/ 394 h 394"/>
                              <a:gd name="T6" fmla="*/ 70 w 139"/>
                              <a:gd name="T7" fmla="*/ 0 h 394"/>
                            </a:gdLst>
                            <a:ahLst/>
                            <a:cxnLst>
                              <a:cxn ang="0">
                                <a:pos x="T0" y="T1"/>
                              </a:cxn>
                              <a:cxn ang="0">
                                <a:pos x="T2" y="T3"/>
                              </a:cxn>
                              <a:cxn ang="0">
                                <a:pos x="T4" y="T5"/>
                              </a:cxn>
                              <a:cxn ang="0">
                                <a:pos x="T6" y="T7"/>
                              </a:cxn>
                            </a:cxnLst>
                            <a:rect l="0" t="0" r="r" b="b"/>
                            <a:pathLst>
                              <a:path w="139" h="394">
                                <a:moveTo>
                                  <a:pt x="70" y="0"/>
                                </a:moveTo>
                                <a:lnTo>
                                  <a:pt x="139" y="394"/>
                                </a:lnTo>
                                <a:lnTo>
                                  <a:pt x="0" y="394"/>
                                </a:lnTo>
                                <a:lnTo>
                                  <a:pt x="70" y="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53" name="Line 330"/>
                        <wps:cNvCnPr/>
                        <wps:spPr bwMode="auto">
                          <a:xfrm>
                            <a:off x="4756785" y="1489075"/>
                            <a:ext cx="0" cy="7143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4" name="Freeform 331"/>
                        <wps:cNvSpPr>
                          <a:spLocks/>
                        </wps:cNvSpPr>
                        <wps:spPr bwMode="auto">
                          <a:xfrm>
                            <a:off x="4740275" y="2109470"/>
                            <a:ext cx="33020" cy="93980"/>
                          </a:xfrm>
                          <a:custGeom>
                            <a:avLst/>
                            <a:gdLst>
                              <a:gd name="T0" fmla="*/ 70 w 139"/>
                              <a:gd name="T1" fmla="*/ 394 h 394"/>
                              <a:gd name="T2" fmla="*/ 0 w 139"/>
                              <a:gd name="T3" fmla="*/ 0 h 394"/>
                              <a:gd name="T4" fmla="*/ 139 w 139"/>
                              <a:gd name="T5" fmla="*/ 0 h 394"/>
                              <a:gd name="T6" fmla="*/ 70 w 139"/>
                              <a:gd name="T7" fmla="*/ 394 h 394"/>
                            </a:gdLst>
                            <a:ahLst/>
                            <a:cxnLst>
                              <a:cxn ang="0">
                                <a:pos x="T0" y="T1"/>
                              </a:cxn>
                              <a:cxn ang="0">
                                <a:pos x="T2" y="T3"/>
                              </a:cxn>
                              <a:cxn ang="0">
                                <a:pos x="T4" y="T5"/>
                              </a:cxn>
                              <a:cxn ang="0">
                                <a:pos x="T6" y="T7"/>
                              </a:cxn>
                            </a:cxnLst>
                            <a:rect l="0" t="0" r="r" b="b"/>
                            <a:pathLst>
                              <a:path w="139" h="394">
                                <a:moveTo>
                                  <a:pt x="70" y="394"/>
                                </a:moveTo>
                                <a:lnTo>
                                  <a:pt x="0" y="0"/>
                                </a:lnTo>
                                <a:lnTo>
                                  <a:pt x="139" y="0"/>
                                </a:lnTo>
                                <a:lnTo>
                                  <a:pt x="70" y="39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55" name="Freeform 332"/>
                        <wps:cNvSpPr>
                          <a:spLocks/>
                        </wps:cNvSpPr>
                        <wps:spPr bwMode="auto">
                          <a:xfrm>
                            <a:off x="4577715" y="1946275"/>
                            <a:ext cx="121920" cy="78105"/>
                          </a:xfrm>
                          <a:custGeom>
                            <a:avLst/>
                            <a:gdLst>
                              <a:gd name="T0" fmla="*/ 387 w 511"/>
                              <a:gd name="T1" fmla="*/ 260 h 328"/>
                              <a:gd name="T2" fmla="*/ 438 w 511"/>
                              <a:gd name="T3" fmla="*/ 230 h 328"/>
                              <a:gd name="T4" fmla="*/ 459 w 511"/>
                              <a:gd name="T5" fmla="*/ 186 h 328"/>
                              <a:gd name="T6" fmla="*/ 456 w 511"/>
                              <a:gd name="T7" fmla="*/ 138 h 328"/>
                              <a:gd name="T8" fmla="*/ 444 w 511"/>
                              <a:gd name="T9" fmla="*/ 111 h 328"/>
                              <a:gd name="T10" fmla="*/ 415 w 511"/>
                              <a:gd name="T11" fmla="*/ 82 h 328"/>
                              <a:gd name="T12" fmla="*/ 387 w 511"/>
                              <a:gd name="T13" fmla="*/ 70 h 328"/>
                              <a:gd name="T14" fmla="*/ 336 w 511"/>
                              <a:gd name="T15" fmla="*/ 67 h 328"/>
                              <a:gd name="T16" fmla="*/ 286 w 511"/>
                              <a:gd name="T17" fmla="*/ 93 h 328"/>
                              <a:gd name="T18" fmla="*/ 261 w 511"/>
                              <a:gd name="T19" fmla="*/ 143 h 328"/>
                              <a:gd name="T20" fmla="*/ 266 w 511"/>
                              <a:gd name="T21" fmla="*/ 207 h 328"/>
                              <a:gd name="T22" fmla="*/ 211 w 511"/>
                              <a:gd name="T23" fmla="*/ 171 h 328"/>
                              <a:gd name="T24" fmla="*/ 192 w 511"/>
                              <a:gd name="T25" fmla="*/ 119 h 328"/>
                              <a:gd name="T26" fmla="*/ 174 w 511"/>
                              <a:gd name="T27" fmla="*/ 100 h 328"/>
                              <a:gd name="T28" fmla="*/ 149 w 511"/>
                              <a:gd name="T29" fmla="*/ 90 h 328"/>
                              <a:gd name="T30" fmla="*/ 113 w 511"/>
                              <a:gd name="T31" fmla="*/ 89 h 328"/>
                              <a:gd name="T32" fmla="*/ 73 w 511"/>
                              <a:gd name="T33" fmla="*/ 111 h 328"/>
                              <a:gd name="T34" fmla="*/ 52 w 511"/>
                              <a:gd name="T35" fmla="*/ 153 h 328"/>
                              <a:gd name="T36" fmla="*/ 57 w 511"/>
                              <a:gd name="T37" fmla="*/ 203 h 328"/>
                              <a:gd name="T38" fmla="*/ 86 w 511"/>
                              <a:gd name="T39" fmla="*/ 240 h 328"/>
                              <a:gd name="T40" fmla="*/ 141 w 511"/>
                              <a:gd name="T41" fmla="*/ 260 h 328"/>
                              <a:gd name="T42" fmla="*/ 101 w 511"/>
                              <a:gd name="T43" fmla="*/ 314 h 328"/>
                              <a:gd name="T44" fmla="*/ 64 w 511"/>
                              <a:gd name="T45" fmla="*/ 296 h 328"/>
                              <a:gd name="T46" fmla="*/ 34 w 511"/>
                              <a:gd name="T47" fmla="*/ 270 h 328"/>
                              <a:gd name="T48" fmla="*/ 14 w 511"/>
                              <a:gd name="T49" fmla="*/ 238 h 328"/>
                              <a:gd name="T50" fmla="*/ 3 w 511"/>
                              <a:gd name="T51" fmla="*/ 200 h 328"/>
                              <a:gd name="T52" fmla="*/ 2 w 511"/>
                              <a:gd name="T53" fmla="*/ 151 h 328"/>
                              <a:gd name="T54" fmla="*/ 18 w 511"/>
                              <a:gd name="T55" fmla="*/ 96 h 328"/>
                              <a:gd name="T56" fmla="*/ 52 w 511"/>
                              <a:gd name="T57" fmla="*/ 53 h 328"/>
                              <a:gd name="T58" fmla="*/ 97 w 511"/>
                              <a:gd name="T59" fmla="*/ 29 h 328"/>
                              <a:gd name="T60" fmla="*/ 146 w 511"/>
                              <a:gd name="T61" fmla="*/ 26 h 328"/>
                              <a:gd name="T62" fmla="*/ 189 w 511"/>
                              <a:gd name="T63" fmla="*/ 42 h 328"/>
                              <a:gd name="T64" fmla="*/ 223 w 511"/>
                              <a:gd name="T65" fmla="*/ 78 h 328"/>
                              <a:gd name="T66" fmla="*/ 247 w 511"/>
                              <a:gd name="T67" fmla="*/ 54 h 328"/>
                              <a:gd name="T68" fmla="*/ 291 w 511"/>
                              <a:gd name="T69" fmla="*/ 14 h 328"/>
                              <a:gd name="T70" fmla="*/ 355 w 511"/>
                              <a:gd name="T71" fmla="*/ 0 h 328"/>
                              <a:gd name="T72" fmla="*/ 401 w 511"/>
                              <a:gd name="T73" fmla="*/ 7 h 328"/>
                              <a:gd name="T74" fmla="*/ 442 w 511"/>
                              <a:gd name="T75" fmla="*/ 27 h 328"/>
                              <a:gd name="T76" fmla="*/ 477 w 511"/>
                              <a:gd name="T77" fmla="*/ 60 h 328"/>
                              <a:gd name="T78" fmla="*/ 500 w 511"/>
                              <a:gd name="T79" fmla="*/ 102 h 328"/>
                              <a:gd name="T80" fmla="*/ 511 w 511"/>
                              <a:gd name="T81" fmla="*/ 151 h 328"/>
                              <a:gd name="T82" fmla="*/ 509 w 511"/>
                              <a:gd name="T83" fmla="*/ 200 h 328"/>
                              <a:gd name="T84" fmla="*/ 496 w 511"/>
                              <a:gd name="T85" fmla="*/ 242 h 328"/>
                              <a:gd name="T86" fmla="*/ 472 w 511"/>
                              <a:gd name="T87" fmla="*/ 278 h 328"/>
                              <a:gd name="T88" fmla="*/ 439 w 511"/>
                              <a:gd name="T89" fmla="*/ 305 h 328"/>
                              <a:gd name="T90" fmla="*/ 400 w 511"/>
                              <a:gd name="T91" fmla="*/ 322 h 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511" h="328">
                                <a:moveTo>
                                  <a:pt x="371" y="328"/>
                                </a:moveTo>
                                <a:lnTo>
                                  <a:pt x="362" y="266"/>
                                </a:lnTo>
                                <a:lnTo>
                                  <a:pt x="387" y="260"/>
                                </a:lnTo>
                                <a:lnTo>
                                  <a:pt x="407" y="252"/>
                                </a:lnTo>
                                <a:lnTo>
                                  <a:pt x="424" y="242"/>
                                </a:lnTo>
                                <a:lnTo>
                                  <a:pt x="438" y="230"/>
                                </a:lnTo>
                                <a:lnTo>
                                  <a:pt x="448" y="217"/>
                                </a:lnTo>
                                <a:lnTo>
                                  <a:pt x="455" y="202"/>
                                </a:lnTo>
                                <a:lnTo>
                                  <a:pt x="459" y="186"/>
                                </a:lnTo>
                                <a:lnTo>
                                  <a:pt x="461" y="168"/>
                                </a:lnTo>
                                <a:lnTo>
                                  <a:pt x="459" y="148"/>
                                </a:lnTo>
                                <a:lnTo>
                                  <a:pt x="456" y="138"/>
                                </a:lnTo>
                                <a:lnTo>
                                  <a:pt x="453" y="128"/>
                                </a:lnTo>
                                <a:lnTo>
                                  <a:pt x="449" y="120"/>
                                </a:lnTo>
                                <a:lnTo>
                                  <a:pt x="444" y="111"/>
                                </a:lnTo>
                                <a:lnTo>
                                  <a:pt x="431" y="95"/>
                                </a:lnTo>
                                <a:lnTo>
                                  <a:pt x="423" y="88"/>
                                </a:lnTo>
                                <a:lnTo>
                                  <a:pt x="415" y="82"/>
                                </a:lnTo>
                                <a:lnTo>
                                  <a:pt x="406" y="77"/>
                                </a:lnTo>
                                <a:lnTo>
                                  <a:pt x="397" y="73"/>
                                </a:lnTo>
                                <a:lnTo>
                                  <a:pt x="387" y="70"/>
                                </a:lnTo>
                                <a:lnTo>
                                  <a:pt x="377" y="67"/>
                                </a:lnTo>
                                <a:lnTo>
                                  <a:pt x="356" y="65"/>
                                </a:lnTo>
                                <a:lnTo>
                                  <a:pt x="336" y="67"/>
                                </a:lnTo>
                                <a:lnTo>
                                  <a:pt x="318" y="72"/>
                                </a:lnTo>
                                <a:lnTo>
                                  <a:pt x="301" y="81"/>
                                </a:lnTo>
                                <a:lnTo>
                                  <a:pt x="286" y="93"/>
                                </a:lnTo>
                                <a:lnTo>
                                  <a:pt x="274" y="108"/>
                                </a:lnTo>
                                <a:lnTo>
                                  <a:pt x="266" y="124"/>
                                </a:lnTo>
                                <a:lnTo>
                                  <a:pt x="261" y="143"/>
                                </a:lnTo>
                                <a:lnTo>
                                  <a:pt x="259" y="163"/>
                                </a:lnTo>
                                <a:lnTo>
                                  <a:pt x="261" y="183"/>
                                </a:lnTo>
                                <a:lnTo>
                                  <a:pt x="266" y="207"/>
                                </a:lnTo>
                                <a:lnTo>
                                  <a:pt x="212" y="200"/>
                                </a:lnTo>
                                <a:lnTo>
                                  <a:pt x="213" y="190"/>
                                </a:lnTo>
                                <a:lnTo>
                                  <a:pt x="211" y="171"/>
                                </a:lnTo>
                                <a:lnTo>
                                  <a:pt x="207" y="153"/>
                                </a:lnTo>
                                <a:lnTo>
                                  <a:pt x="201" y="135"/>
                                </a:lnTo>
                                <a:lnTo>
                                  <a:pt x="192" y="119"/>
                                </a:lnTo>
                                <a:lnTo>
                                  <a:pt x="187" y="112"/>
                                </a:lnTo>
                                <a:lnTo>
                                  <a:pt x="181" y="106"/>
                                </a:lnTo>
                                <a:lnTo>
                                  <a:pt x="174" y="100"/>
                                </a:lnTo>
                                <a:lnTo>
                                  <a:pt x="166" y="96"/>
                                </a:lnTo>
                                <a:lnTo>
                                  <a:pt x="158" y="92"/>
                                </a:lnTo>
                                <a:lnTo>
                                  <a:pt x="149" y="90"/>
                                </a:lnTo>
                                <a:lnTo>
                                  <a:pt x="139" y="88"/>
                                </a:lnTo>
                                <a:lnTo>
                                  <a:pt x="129" y="88"/>
                                </a:lnTo>
                                <a:lnTo>
                                  <a:pt x="113" y="89"/>
                                </a:lnTo>
                                <a:lnTo>
                                  <a:pt x="98" y="94"/>
                                </a:lnTo>
                                <a:lnTo>
                                  <a:pt x="85" y="101"/>
                                </a:lnTo>
                                <a:lnTo>
                                  <a:pt x="73" y="111"/>
                                </a:lnTo>
                                <a:lnTo>
                                  <a:pt x="63" y="123"/>
                                </a:lnTo>
                                <a:lnTo>
                                  <a:pt x="56" y="137"/>
                                </a:lnTo>
                                <a:lnTo>
                                  <a:pt x="52" y="153"/>
                                </a:lnTo>
                                <a:lnTo>
                                  <a:pt x="51" y="170"/>
                                </a:lnTo>
                                <a:lnTo>
                                  <a:pt x="52" y="187"/>
                                </a:lnTo>
                                <a:lnTo>
                                  <a:pt x="57" y="203"/>
                                </a:lnTo>
                                <a:lnTo>
                                  <a:pt x="64" y="217"/>
                                </a:lnTo>
                                <a:lnTo>
                                  <a:pt x="73" y="229"/>
                                </a:lnTo>
                                <a:lnTo>
                                  <a:pt x="86" y="240"/>
                                </a:lnTo>
                                <a:lnTo>
                                  <a:pt x="102" y="249"/>
                                </a:lnTo>
                                <a:lnTo>
                                  <a:pt x="120" y="256"/>
                                </a:lnTo>
                                <a:lnTo>
                                  <a:pt x="141" y="260"/>
                                </a:lnTo>
                                <a:lnTo>
                                  <a:pt x="130" y="322"/>
                                </a:lnTo>
                                <a:lnTo>
                                  <a:pt x="115" y="318"/>
                                </a:lnTo>
                                <a:lnTo>
                                  <a:pt x="101" y="314"/>
                                </a:lnTo>
                                <a:lnTo>
                                  <a:pt x="88" y="309"/>
                                </a:lnTo>
                                <a:lnTo>
                                  <a:pt x="75" y="303"/>
                                </a:lnTo>
                                <a:lnTo>
                                  <a:pt x="64" y="296"/>
                                </a:lnTo>
                                <a:lnTo>
                                  <a:pt x="53" y="289"/>
                                </a:lnTo>
                                <a:lnTo>
                                  <a:pt x="43" y="280"/>
                                </a:lnTo>
                                <a:lnTo>
                                  <a:pt x="34" y="270"/>
                                </a:lnTo>
                                <a:lnTo>
                                  <a:pt x="26" y="260"/>
                                </a:lnTo>
                                <a:lnTo>
                                  <a:pt x="20" y="249"/>
                                </a:lnTo>
                                <a:lnTo>
                                  <a:pt x="14" y="238"/>
                                </a:lnTo>
                                <a:lnTo>
                                  <a:pt x="9" y="226"/>
                                </a:lnTo>
                                <a:lnTo>
                                  <a:pt x="5" y="213"/>
                                </a:lnTo>
                                <a:lnTo>
                                  <a:pt x="3" y="200"/>
                                </a:lnTo>
                                <a:lnTo>
                                  <a:pt x="1" y="186"/>
                                </a:lnTo>
                                <a:lnTo>
                                  <a:pt x="0" y="171"/>
                                </a:lnTo>
                                <a:lnTo>
                                  <a:pt x="2" y="151"/>
                                </a:lnTo>
                                <a:lnTo>
                                  <a:pt x="5" y="132"/>
                                </a:lnTo>
                                <a:lnTo>
                                  <a:pt x="10" y="113"/>
                                </a:lnTo>
                                <a:lnTo>
                                  <a:pt x="18" y="96"/>
                                </a:lnTo>
                                <a:lnTo>
                                  <a:pt x="28" y="80"/>
                                </a:lnTo>
                                <a:lnTo>
                                  <a:pt x="39" y="65"/>
                                </a:lnTo>
                                <a:lnTo>
                                  <a:pt x="52" y="53"/>
                                </a:lnTo>
                                <a:lnTo>
                                  <a:pt x="66" y="43"/>
                                </a:lnTo>
                                <a:lnTo>
                                  <a:pt x="81" y="35"/>
                                </a:lnTo>
                                <a:lnTo>
                                  <a:pt x="97" y="29"/>
                                </a:lnTo>
                                <a:lnTo>
                                  <a:pt x="114" y="26"/>
                                </a:lnTo>
                                <a:lnTo>
                                  <a:pt x="130" y="25"/>
                                </a:lnTo>
                                <a:lnTo>
                                  <a:pt x="146" y="26"/>
                                </a:lnTo>
                                <a:lnTo>
                                  <a:pt x="161" y="29"/>
                                </a:lnTo>
                                <a:lnTo>
                                  <a:pt x="176" y="35"/>
                                </a:lnTo>
                                <a:lnTo>
                                  <a:pt x="189" y="42"/>
                                </a:lnTo>
                                <a:lnTo>
                                  <a:pt x="202" y="52"/>
                                </a:lnTo>
                                <a:lnTo>
                                  <a:pt x="213" y="64"/>
                                </a:lnTo>
                                <a:lnTo>
                                  <a:pt x="223" y="78"/>
                                </a:lnTo>
                                <a:lnTo>
                                  <a:pt x="232" y="94"/>
                                </a:lnTo>
                                <a:lnTo>
                                  <a:pt x="238" y="73"/>
                                </a:lnTo>
                                <a:lnTo>
                                  <a:pt x="247" y="54"/>
                                </a:lnTo>
                                <a:lnTo>
                                  <a:pt x="259" y="38"/>
                                </a:lnTo>
                                <a:lnTo>
                                  <a:pt x="274" y="25"/>
                                </a:lnTo>
                                <a:lnTo>
                                  <a:pt x="291" y="14"/>
                                </a:lnTo>
                                <a:lnTo>
                                  <a:pt x="310" y="6"/>
                                </a:lnTo>
                                <a:lnTo>
                                  <a:pt x="332" y="2"/>
                                </a:lnTo>
                                <a:lnTo>
                                  <a:pt x="355" y="0"/>
                                </a:lnTo>
                                <a:lnTo>
                                  <a:pt x="371" y="1"/>
                                </a:lnTo>
                                <a:lnTo>
                                  <a:pt x="386" y="3"/>
                                </a:lnTo>
                                <a:lnTo>
                                  <a:pt x="401" y="7"/>
                                </a:lnTo>
                                <a:lnTo>
                                  <a:pt x="415" y="12"/>
                                </a:lnTo>
                                <a:lnTo>
                                  <a:pt x="429" y="19"/>
                                </a:lnTo>
                                <a:lnTo>
                                  <a:pt x="442" y="27"/>
                                </a:lnTo>
                                <a:lnTo>
                                  <a:pt x="454" y="37"/>
                                </a:lnTo>
                                <a:lnTo>
                                  <a:pt x="466" y="48"/>
                                </a:lnTo>
                                <a:lnTo>
                                  <a:pt x="477" y="60"/>
                                </a:lnTo>
                                <a:lnTo>
                                  <a:pt x="486" y="73"/>
                                </a:lnTo>
                                <a:lnTo>
                                  <a:pt x="494" y="87"/>
                                </a:lnTo>
                                <a:lnTo>
                                  <a:pt x="500" y="102"/>
                                </a:lnTo>
                                <a:lnTo>
                                  <a:pt x="505" y="118"/>
                                </a:lnTo>
                                <a:lnTo>
                                  <a:pt x="509" y="134"/>
                                </a:lnTo>
                                <a:lnTo>
                                  <a:pt x="511" y="151"/>
                                </a:lnTo>
                                <a:lnTo>
                                  <a:pt x="511" y="169"/>
                                </a:lnTo>
                                <a:lnTo>
                                  <a:pt x="511" y="185"/>
                                </a:lnTo>
                                <a:lnTo>
                                  <a:pt x="509" y="200"/>
                                </a:lnTo>
                                <a:lnTo>
                                  <a:pt x="506" y="215"/>
                                </a:lnTo>
                                <a:lnTo>
                                  <a:pt x="502" y="229"/>
                                </a:lnTo>
                                <a:lnTo>
                                  <a:pt x="496" y="242"/>
                                </a:lnTo>
                                <a:lnTo>
                                  <a:pt x="489" y="255"/>
                                </a:lnTo>
                                <a:lnTo>
                                  <a:pt x="481" y="267"/>
                                </a:lnTo>
                                <a:lnTo>
                                  <a:pt x="472" y="278"/>
                                </a:lnTo>
                                <a:lnTo>
                                  <a:pt x="462" y="288"/>
                                </a:lnTo>
                                <a:lnTo>
                                  <a:pt x="451" y="297"/>
                                </a:lnTo>
                                <a:lnTo>
                                  <a:pt x="439" y="305"/>
                                </a:lnTo>
                                <a:lnTo>
                                  <a:pt x="427" y="312"/>
                                </a:lnTo>
                                <a:lnTo>
                                  <a:pt x="414" y="318"/>
                                </a:lnTo>
                                <a:lnTo>
                                  <a:pt x="400" y="322"/>
                                </a:lnTo>
                                <a:lnTo>
                                  <a:pt x="386" y="326"/>
                                </a:lnTo>
                                <a:lnTo>
                                  <a:pt x="371" y="328"/>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56" name="Freeform 333"/>
                        <wps:cNvSpPr>
                          <a:spLocks noEditPoints="1"/>
                        </wps:cNvSpPr>
                        <wps:spPr bwMode="auto">
                          <a:xfrm>
                            <a:off x="4577715" y="1853565"/>
                            <a:ext cx="121920" cy="78105"/>
                          </a:xfrm>
                          <a:custGeom>
                            <a:avLst/>
                            <a:gdLst>
                              <a:gd name="T0" fmla="*/ 214 w 511"/>
                              <a:gd name="T1" fmla="*/ 325 h 327"/>
                              <a:gd name="T2" fmla="*/ 142 w 511"/>
                              <a:gd name="T3" fmla="*/ 316 h 327"/>
                              <a:gd name="T4" fmla="*/ 88 w 511"/>
                              <a:gd name="T5" fmla="*/ 298 h 327"/>
                              <a:gd name="T6" fmla="*/ 46 w 511"/>
                              <a:gd name="T7" fmla="*/ 271 h 327"/>
                              <a:gd name="T8" fmla="*/ 23 w 511"/>
                              <a:gd name="T9" fmla="*/ 245 h 327"/>
                              <a:gd name="T10" fmla="*/ 12 w 511"/>
                              <a:gd name="T11" fmla="*/ 224 h 327"/>
                              <a:gd name="T12" fmla="*/ 5 w 511"/>
                              <a:gd name="T13" fmla="*/ 202 h 327"/>
                              <a:gd name="T14" fmla="*/ 0 w 511"/>
                              <a:gd name="T15" fmla="*/ 163 h 327"/>
                              <a:gd name="T16" fmla="*/ 5 w 511"/>
                              <a:gd name="T17" fmla="*/ 126 h 327"/>
                              <a:gd name="T18" fmla="*/ 17 w 511"/>
                              <a:gd name="T19" fmla="*/ 93 h 327"/>
                              <a:gd name="T20" fmla="*/ 36 w 511"/>
                              <a:gd name="T21" fmla="*/ 65 h 327"/>
                              <a:gd name="T22" fmla="*/ 63 w 511"/>
                              <a:gd name="T23" fmla="*/ 43 h 327"/>
                              <a:gd name="T24" fmla="*/ 97 w 511"/>
                              <a:gd name="T25" fmla="*/ 25 h 327"/>
                              <a:gd name="T26" fmla="*/ 138 w 511"/>
                              <a:gd name="T27" fmla="*/ 12 h 327"/>
                              <a:gd name="T28" fmla="*/ 189 w 511"/>
                              <a:gd name="T29" fmla="*/ 3 h 327"/>
                              <a:gd name="T30" fmla="*/ 256 w 511"/>
                              <a:gd name="T31" fmla="*/ 0 h 327"/>
                              <a:gd name="T32" fmla="*/ 335 w 511"/>
                              <a:gd name="T33" fmla="*/ 5 h 327"/>
                              <a:gd name="T34" fmla="*/ 398 w 511"/>
                              <a:gd name="T35" fmla="*/ 19 h 327"/>
                              <a:gd name="T36" fmla="*/ 446 w 511"/>
                              <a:gd name="T37" fmla="*/ 41 h 327"/>
                              <a:gd name="T38" fmla="*/ 482 w 511"/>
                              <a:gd name="T39" fmla="*/ 73 h 327"/>
                              <a:gd name="T40" fmla="*/ 494 w 511"/>
                              <a:gd name="T41" fmla="*/ 92 h 327"/>
                              <a:gd name="T42" fmla="*/ 504 w 511"/>
                              <a:gd name="T43" fmla="*/ 113 h 327"/>
                              <a:gd name="T44" fmla="*/ 509 w 511"/>
                              <a:gd name="T45" fmla="*/ 137 h 327"/>
                              <a:gd name="T46" fmla="*/ 510 w 511"/>
                              <a:gd name="T47" fmla="*/ 181 h 327"/>
                              <a:gd name="T48" fmla="*/ 504 w 511"/>
                              <a:gd name="T49" fmla="*/ 213 h 327"/>
                              <a:gd name="T50" fmla="*/ 491 w 511"/>
                              <a:gd name="T51" fmla="*/ 242 h 327"/>
                              <a:gd name="T52" fmla="*/ 471 w 511"/>
                              <a:gd name="T53" fmla="*/ 266 h 327"/>
                              <a:gd name="T54" fmla="*/ 442 w 511"/>
                              <a:gd name="T55" fmla="*/ 289 h 327"/>
                              <a:gd name="T56" fmla="*/ 401 w 511"/>
                              <a:gd name="T57" fmla="*/ 307 h 327"/>
                              <a:gd name="T58" fmla="*/ 351 w 511"/>
                              <a:gd name="T59" fmla="*/ 320 h 327"/>
                              <a:gd name="T60" fmla="*/ 290 w 511"/>
                              <a:gd name="T61" fmla="*/ 326 h 327"/>
                              <a:gd name="T62" fmla="*/ 256 w 511"/>
                              <a:gd name="T63" fmla="*/ 263 h 327"/>
                              <a:gd name="T64" fmla="*/ 337 w 511"/>
                              <a:gd name="T65" fmla="*/ 259 h 327"/>
                              <a:gd name="T66" fmla="*/ 378 w 511"/>
                              <a:gd name="T67" fmla="*/ 252 h 327"/>
                              <a:gd name="T68" fmla="*/ 408 w 511"/>
                              <a:gd name="T69" fmla="*/ 241 h 327"/>
                              <a:gd name="T70" fmla="*/ 429 w 511"/>
                              <a:gd name="T71" fmla="*/ 227 h 327"/>
                              <a:gd name="T72" fmla="*/ 445 w 511"/>
                              <a:gd name="T73" fmla="*/ 211 h 327"/>
                              <a:gd name="T74" fmla="*/ 455 w 511"/>
                              <a:gd name="T75" fmla="*/ 193 h 327"/>
                              <a:gd name="T76" fmla="*/ 460 w 511"/>
                              <a:gd name="T77" fmla="*/ 174 h 327"/>
                              <a:gd name="T78" fmla="*/ 460 w 511"/>
                              <a:gd name="T79" fmla="*/ 153 h 327"/>
                              <a:gd name="T80" fmla="*/ 455 w 511"/>
                              <a:gd name="T81" fmla="*/ 134 h 327"/>
                              <a:gd name="T82" fmla="*/ 445 w 511"/>
                              <a:gd name="T83" fmla="*/ 116 h 327"/>
                              <a:gd name="T84" fmla="*/ 429 w 511"/>
                              <a:gd name="T85" fmla="*/ 100 h 327"/>
                              <a:gd name="T86" fmla="*/ 408 w 511"/>
                              <a:gd name="T87" fmla="*/ 86 h 327"/>
                              <a:gd name="T88" fmla="*/ 377 w 511"/>
                              <a:gd name="T89" fmla="*/ 75 h 327"/>
                              <a:gd name="T90" fmla="*/ 337 w 511"/>
                              <a:gd name="T91" fmla="*/ 68 h 327"/>
                              <a:gd name="T92" fmla="*/ 256 w 511"/>
                              <a:gd name="T93" fmla="*/ 64 h 327"/>
                              <a:gd name="T94" fmla="*/ 175 w 511"/>
                              <a:gd name="T95" fmla="*/ 68 h 327"/>
                              <a:gd name="T96" fmla="*/ 134 w 511"/>
                              <a:gd name="T97" fmla="*/ 75 h 327"/>
                              <a:gd name="T98" fmla="*/ 103 w 511"/>
                              <a:gd name="T99" fmla="*/ 86 h 327"/>
                              <a:gd name="T100" fmla="*/ 82 w 511"/>
                              <a:gd name="T101" fmla="*/ 100 h 327"/>
                              <a:gd name="T102" fmla="*/ 67 w 511"/>
                              <a:gd name="T103" fmla="*/ 116 h 327"/>
                              <a:gd name="T104" fmla="*/ 57 w 511"/>
                              <a:gd name="T105" fmla="*/ 134 h 327"/>
                              <a:gd name="T106" fmla="*/ 52 w 511"/>
                              <a:gd name="T107" fmla="*/ 154 h 327"/>
                              <a:gd name="T108" fmla="*/ 52 w 511"/>
                              <a:gd name="T109" fmla="*/ 174 h 327"/>
                              <a:gd name="T110" fmla="*/ 56 w 511"/>
                              <a:gd name="T111" fmla="*/ 194 h 327"/>
                              <a:gd name="T112" fmla="*/ 65 w 511"/>
                              <a:gd name="T113" fmla="*/ 210 h 327"/>
                              <a:gd name="T114" fmla="*/ 79 w 511"/>
                              <a:gd name="T115" fmla="*/ 225 h 327"/>
                              <a:gd name="T116" fmla="*/ 100 w 511"/>
                              <a:gd name="T117" fmla="*/ 239 h 327"/>
                              <a:gd name="T118" fmla="*/ 132 w 511"/>
                              <a:gd name="T119" fmla="*/ 251 h 327"/>
                              <a:gd name="T120" fmla="*/ 174 w 511"/>
                              <a:gd name="T121" fmla="*/ 259 h 327"/>
                              <a:gd name="T122" fmla="*/ 226 w 511"/>
                              <a:gd name="T123" fmla="*/ 263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7">
                                <a:moveTo>
                                  <a:pt x="256" y="327"/>
                                </a:moveTo>
                                <a:lnTo>
                                  <a:pt x="214" y="325"/>
                                </a:lnTo>
                                <a:lnTo>
                                  <a:pt x="176" y="322"/>
                                </a:lnTo>
                                <a:lnTo>
                                  <a:pt x="142" y="316"/>
                                </a:lnTo>
                                <a:lnTo>
                                  <a:pt x="113" y="308"/>
                                </a:lnTo>
                                <a:lnTo>
                                  <a:pt x="88" y="298"/>
                                </a:lnTo>
                                <a:lnTo>
                                  <a:pt x="65" y="286"/>
                                </a:lnTo>
                                <a:lnTo>
                                  <a:pt x="46" y="271"/>
                                </a:lnTo>
                                <a:lnTo>
                                  <a:pt x="30" y="254"/>
                                </a:lnTo>
                                <a:lnTo>
                                  <a:pt x="23" y="245"/>
                                </a:lnTo>
                                <a:lnTo>
                                  <a:pt x="17" y="235"/>
                                </a:lnTo>
                                <a:lnTo>
                                  <a:pt x="12" y="224"/>
                                </a:lnTo>
                                <a:lnTo>
                                  <a:pt x="8" y="213"/>
                                </a:lnTo>
                                <a:lnTo>
                                  <a:pt x="5" y="202"/>
                                </a:lnTo>
                                <a:lnTo>
                                  <a:pt x="2" y="190"/>
                                </a:lnTo>
                                <a:lnTo>
                                  <a:pt x="0" y="163"/>
                                </a:lnTo>
                                <a:lnTo>
                                  <a:pt x="1" y="144"/>
                                </a:lnTo>
                                <a:lnTo>
                                  <a:pt x="5" y="126"/>
                                </a:lnTo>
                                <a:lnTo>
                                  <a:pt x="10" y="109"/>
                                </a:lnTo>
                                <a:lnTo>
                                  <a:pt x="17" y="93"/>
                                </a:lnTo>
                                <a:lnTo>
                                  <a:pt x="26" y="78"/>
                                </a:lnTo>
                                <a:lnTo>
                                  <a:pt x="36" y="65"/>
                                </a:lnTo>
                                <a:lnTo>
                                  <a:pt x="49" y="53"/>
                                </a:lnTo>
                                <a:lnTo>
                                  <a:pt x="63" y="43"/>
                                </a:lnTo>
                                <a:lnTo>
                                  <a:pt x="79" y="33"/>
                                </a:lnTo>
                                <a:lnTo>
                                  <a:pt x="97" y="25"/>
                                </a:lnTo>
                                <a:lnTo>
                                  <a:pt x="117" y="18"/>
                                </a:lnTo>
                                <a:lnTo>
                                  <a:pt x="138" y="12"/>
                                </a:lnTo>
                                <a:lnTo>
                                  <a:pt x="162" y="7"/>
                                </a:lnTo>
                                <a:lnTo>
                                  <a:pt x="189" y="3"/>
                                </a:lnTo>
                                <a:lnTo>
                                  <a:pt x="221" y="1"/>
                                </a:lnTo>
                                <a:lnTo>
                                  <a:pt x="256" y="0"/>
                                </a:lnTo>
                                <a:lnTo>
                                  <a:pt x="298" y="2"/>
                                </a:lnTo>
                                <a:lnTo>
                                  <a:pt x="335" y="5"/>
                                </a:lnTo>
                                <a:lnTo>
                                  <a:pt x="369" y="11"/>
                                </a:lnTo>
                                <a:lnTo>
                                  <a:pt x="398" y="19"/>
                                </a:lnTo>
                                <a:lnTo>
                                  <a:pt x="423" y="29"/>
                                </a:lnTo>
                                <a:lnTo>
                                  <a:pt x="446" y="41"/>
                                </a:lnTo>
                                <a:lnTo>
                                  <a:pt x="465" y="56"/>
                                </a:lnTo>
                                <a:lnTo>
                                  <a:pt x="482" y="73"/>
                                </a:lnTo>
                                <a:lnTo>
                                  <a:pt x="488" y="82"/>
                                </a:lnTo>
                                <a:lnTo>
                                  <a:pt x="494" y="92"/>
                                </a:lnTo>
                                <a:lnTo>
                                  <a:pt x="500" y="102"/>
                                </a:lnTo>
                                <a:lnTo>
                                  <a:pt x="504" y="113"/>
                                </a:lnTo>
                                <a:lnTo>
                                  <a:pt x="507" y="125"/>
                                </a:lnTo>
                                <a:lnTo>
                                  <a:pt x="509" y="137"/>
                                </a:lnTo>
                                <a:lnTo>
                                  <a:pt x="511" y="163"/>
                                </a:lnTo>
                                <a:lnTo>
                                  <a:pt x="510" y="181"/>
                                </a:lnTo>
                                <a:lnTo>
                                  <a:pt x="508" y="198"/>
                                </a:lnTo>
                                <a:lnTo>
                                  <a:pt x="504" y="213"/>
                                </a:lnTo>
                                <a:lnTo>
                                  <a:pt x="498" y="228"/>
                                </a:lnTo>
                                <a:lnTo>
                                  <a:pt x="491" y="242"/>
                                </a:lnTo>
                                <a:lnTo>
                                  <a:pt x="482" y="254"/>
                                </a:lnTo>
                                <a:lnTo>
                                  <a:pt x="471" y="266"/>
                                </a:lnTo>
                                <a:lnTo>
                                  <a:pt x="459" y="277"/>
                                </a:lnTo>
                                <a:lnTo>
                                  <a:pt x="442" y="289"/>
                                </a:lnTo>
                                <a:lnTo>
                                  <a:pt x="423" y="299"/>
                                </a:lnTo>
                                <a:lnTo>
                                  <a:pt x="401" y="307"/>
                                </a:lnTo>
                                <a:lnTo>
                                  <a:pt x="377" y="314"/>
                                </a:lnTo>
                                <a:lnTo>
                                  <a:pt x="351" y="320"/>
                                </a:lnTo>
                                <a:lnTo>
                                  <a:pt x="321" y="323"/>
                                </a:lnTo>
                                <a:lnTo>
                                  <a:pt x="290" y="326"/>
                                </a:lnTo>
                                <a:lnTo>
                                  <a:pt x="256" y="327"/>
                                </a:lnTo>
                                <a:moveTo>
                                  <a:pt x="256" y="263"/>
                                </a:moveTo>
                                <a:lnTo>
                                  <a:pt x="312" y="262"/>
                                </a:lnTo>
                                <a:lnTo>
                                  <a:pt x="337" y="259"/>
                                </a:lnTo>
                                <a:lnTo>
                                  <a:pt x="358" y="256"/>
                                </a:lnTo>
                                <a:lnTo>
                                  <a:pt x="378" y="252"/>
                                </a:lnTo>
                                <a:lnTo>
                                  <a:pt x="394" y="247"/>
                                </a:lnTo>
                                <a:lnTo>
                                  <a:pt x="408" y="241"/>
                                </a:lnTo>
                                <a:lnTo>
                                  <a:pt x="420" y="235"/>
                                </a:lnTo>
                                <a:lnTo>
                                  <a:pt x="429" y="227"/>
                                </a:lnTo>
                                <a:lnTo>
                                  <a:pt x="438" y="219"/>
                                </a:lnTo>
                                <a:lnTo>
                                  <a:pt x="445" y="211"/>
                                </a:lnTo>
                                <a:lnTo>
                                  <a:pt x="450" y="202"/>
                                </a:lnTo>
                                <a:lnTo>
                                  <a:pt x="455" y="193"/>
                                </a:lnTo>
                                <a:lnTo>
                                  <a:pt x="458" y="184"/>
                                </a:lnTo>
                                <a:lnTo>
                                  <a:pt x="460" y="174"/>
                                </a:lnTo>
                                <a:lnTo>
                                  <a:pt x="461" y="163"/>
                                </a:lnTo>
                                <a:lnTo>
                                  <a:pt x="460" y="153"/>
                                </a:lnTo>
                                <a:lnTo>
                                  <a:pt x="458" y="143"/>
                                </a:lnTo>
                                <a:lnTo>
                                  <a:pt x="455" y="134"/>
                                </a:lnTo>
                                <a:lnTo>
                                  <a:pt x="450" y="125"/>
                                </a:lnTo>
                                <a:lnTo>
                                  <a:pt x="445" y="116"/>
                                </a:lnTo>
                                <a:lnTo>
                                  <a:pt x="438" y="108"/>
                                </a:lnTo>
                                <a:lnTo>
                                  <a:pt x="429" y="100"/>
                                </a:lnTo>
                                <a:lnTo>
                                  <a:pt x="420" y="92"/>
                                </a:lnTo>
                                <a:lnTo>
                                  <a:pt x="408" y="86"/>
                                </a:lnTo>
                                <a:lnTo>
                                  <a:pt x="394" y="80"/>
                                </a:lnTo>
                                <a:lnTo>
                                  <a:pt x="377" y="75"/>
                                </a:lnTo>
                                <a:lnTo>
                                  <a:pt x="358" y="71"/>
                                </a:lnTo>
                                <a:lnTo>
                                  <a:pt x="337" y="68"/>
                                </a:lnTo>
                                <a:lnTo>
                                  <a:pt x="312" y="65"/>
                                </a:lnTo>
                                <a:lnTo>
                                  <a:pt x="256" y="64"/>
                                </a:lnTo>
                                <a:lnTo>
                                  <a:pt x="199" y="65"/>
                                </a:lnTo>
                                <a:lnTo>
                                  <a:pt x="175" y="68"/>
                                </a:lnTo>
                                <a:lnTo>
                                  <a:pt x="153" y="71"/>
                                </a:lnTo>
                                <a:lnTo>
                                  <a:pt x="134" y="75"/>
                                </a:lnTo>
                                <a:lnTo>
                                  <a:pt x="117" y="80"/>
                                </a:lnTo>
                                <a:lnTo>
                                  <a:pt x="103" y="86"/>
                                </a:lnTo>
                                <a:lnTo>
                                  <a:pt x="92" y="92"/>
                                </a:lnTo>
                                <a:lnTo>
                                  <a:pt x="82" y="100"/>
                                </a:lnTo>
                                <a:lnTo>
                                  <a:pt x="74" y="108"/>
                                </a:lnTo>
                                <a:lnTo>
                                  <a:pt x="67" y="116"/>
                                </a:lnTo>
                                <a:lnTo>
                                  <a:pt x="61" y="125"/>
                                </a:lnTo>
                                <a:lnTo>
                                  <a:pt x="57" y="134"/>
                                </a:lnTo>
                                <a:lnTo>
                                  <a:pt x="54" y="144"/>
                                </a:lnTo>
                                <a:lnTo>
                                  <a:pt x="52" y="154"/>
                                </a:lnTo>
                                <a:lnTo>
                                  <a:pt x="51" y="164"/>
                                </a:lnTo>
                                <a:lnTo>
                                  <a:pt x="52" y="174"/>
                                </a:lnTo>
                                <a:lnTo>
                                  <a:pt x="54" y="184"/>
                                </a:lnTo>
                                <a:lnTo>
                                  <a:pt x="56" y="194"/>
                                </a:lnTo>
                                <a:lnTo>
                                  <a:pt x="60" y="202"/>
                                </a:lnTo>
                                <a:lnTo>
                                  <a:pt x="65" y="210"/>
                                </a:lnTo>
                                <a:lnTo>
                                  <a:pt x="71" y="218"/>
                                </a:lnTo>
                                <a:lnTo>
                                  <a:pt x="79" y="225"/>
                                </a:lnTo>
                                <a:lnTo>
                                  <a:pt x="87" y="232"/>
                                </a:lnTo>
                                <a:lnTo>
                                  <a:pt x="100" y="239"/>
                                </a:lnTo>
                                <a:lnTo>
                                  <a:pt x="115" y="246"/>
                                </a:lnTo>
                                <a:lnTo>
                                  <a:pt x="132" y="251"/>
                                </a:lnTo>
                                <a:lnTo>
                                  <a:pt x="152" y="256"/>
                                </a:lnTo>
                                <a:lnTo>
                                  <a:pt x="174" y="259"/>
                                </a:lnTo>
                                <a:lnTo>
                                  <a:pt x="199" y="261"/>
                                </a:lnTo>
                                <a:lnTo>
                                  <a:pt x="226" y="263"/>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57" name="Freeform 334"/>
                        <wps:cNvSpPr>
                          <a:spLocks noEditPoints="1"/>
                        </wps:cNvSpPr>
                        <wps:spPr bwMode="auto">
                          <a:xfrm>
                            <a:off x="4577715" y="1761490"/>
                            <a:ext cx="121920" cy="77470"/>
                          </a:xfrm>
                          <a:custGeom>
                            <a:avLst/>
                            <a:gdLst>
                              <a:gd name="T0" fmla="*/ 214 w 511"/>
                              <a:gd name="T1" fmla="*/ 325 h 326"/>
                              <a:gd name="T2" fmla="*/ 142 w 511"/>
                              <a:gd name="T3" fmla="*/ 316 h 326"/>
                              <a:gd name="T4" fmla="*/ 88 w 511"/>
                              <a:gd name="T5" fmla="*/ 298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5 h 326"/>
                              <a:gd name="T22" fmla="*/ 63 w 511"/>
                              <a:gd name="T23" fmla="*/ 42 h 326"/>
                              <a:gd name="T24" fmla="*/ 97 w 511"/>
                              <a:gd name="T25" fmla="*/ 25 h 326"/>
                              <a:gd name="T26" fmla="*/ 138 w 511"/>
                              <a:gd name="T27" fmla="*/ 11 h 326"/>
                              <a:gd name="T28" fmla="*/ 189 w 511"/>
                              <a:gd name="T29" fmla="*/ 3 h 326"/>
                              <a:gd name="T30" fmla="*/ 256 w 511"/>
                              <a:gd name="T31" fmla="*/ 0 h 326"/>
                              <a:gd name="T32" fmla="*/ 335 w 511"/>
                              <a:gd name="T33" fmla="*/ 5 h 326"/>
                              <a:gd name="T34" fmla="*/ 398 w 511"/>
                              <a:gd name="T35" fmla="*/ 18 h 326"/>
                              <a:gd name="T36" fmla="*/ 446 w 511"/>
                              <a:gd name="T37" fmla="*/ 41 h 326"/>
                              <a:gd name="T38" fmla="*/ 482 w 511"/>
                              <a:gd name="T39" fmla="*/ 72 h 326"/>
                              <a:gd name="T40" fmla="*/ 494 w 511"/>
                              <a:gd name="T41" fmla="*/ 91 h 326"/>
                              <a:gd name="T42" fmla="*/ 504 w 511"/>
                              <a:gd name="T43" fmla="*/ 113 h 326"/>
                              <a:gd name="T44" fmla="*/ 509 w 511"/>
                              <a:gd name="T45" fmla="*/ 137 h 326"/>
                              <a:gd name="T46" fmla="*/ 510 w 511"/>
                              <a:gd name="T47" fmla="*/ 181 h 326"/>
                              <a:gd name="T48" fmla="*/ 504 w 511"/>
                              <a:gd name="T49" fmla="*/ 213 h 326"/>
                              <a:gd name="T50" fmla="*/ 491 w 511"/>
                              <a:gd name="T51" fmla="*/ 241 h 326"/>
                              <a:gd name="T52" fmla="*/ 471 w 511"/>
                              <a:gd name="T53" fmla="*/ 266 h 326"/>
                              <a:gd name="T54" fmla="*/ 442 w 511"/>
                              <a:gd name="T55" fmla="*/ 288 h 326"/>
                              <a:gd name="T56" fmla="*/ 401 w 511"/>
                              <a:gd name="T57" fmla="*/ 307 h 326"/>
                              <a:gd name="T58" fmla="*/ 351 w 511"/>
                              <a:gd name="T59" fmla="*/ 319 h 326"/>
                              <a:gd name="T60" fmla="*/ 290 w 511"/>
                              <a:gd name="T61" fmla="*/ 325 h 326"/>
                              <a:gd name="T62" fmla="*/ 256 w 511"/>
                              <a:gd name="T63" fmla="*/ 263 h 326"/>
                              <a:gd name="T64" fmla="*/ 337 w 511"/>
                              <a:gd name="T65" fmla="*/ 259 h 326"/>
                              <a:gd name="T66" fmla="*/ 378 w 511"/>
                              <a:gd name="T67" fmla="*/ 252 h 326"/>
                              <a:gd name="T68" fmla="*/ 408 w 511"/>
                              <a:gd name="T69" fmla="*/ 241 h 326"/>
                              <a:gd name="T70" fmla="*/ 429 w 511"/>
                              <a:gd name="T71" fmla="*/ 227 h 326"/>
                              <a:gd name="T72" fmla="*/ 445 w 511"/>
                              <a:gd name="T73" fmla="*/ 211 h 326"/>
                              <a:gd name="T74" fmla="*/ 455 w 511"/>
                              <a:gd name="T75" fmla="*/ 193 h 326"/>
                              <a:gd name="T76" fmla="*/ 460 w 511"/>
                              <a:gd name="T77" fmla="*/ 173 h 326"/>
                              <a:gd name="T78" fmla="*/ 460 w 511"/>
                              <a:gd name="T79" fmla="*/ 153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6 h 326"/>
                              <a:gd name="T104" fmla="*/ 57 w 511"/>
                              <a:gd name="T105" fmla="*/ 133 h 326"/>
                              <a:gd name="T106" fmla="*/ 52 w 511"/>
                              <a:gd name="T107" fmla="*/ 153 h 326"/>
                              <a:gd name="T108" fmla="*/ 52 w 511"/>
                              <a:gd name="T109" fmla="*/ 174 h 326"/>
                              <a:gd name="T110" fmla="*/ 56 w 511"/>
                              <a:gd name="T111" fmla="*/ 193 h 326"/>
                              <a:gd name="T112" fmla="*/ 65 w 511"/>
                              <a:gd name="T113" fmla="*/ 210 h 326"/>
                              <a:gd name="T114" fmla="*/ 79 w 511"/>
                              <a:gd name="T115" fmla="*/ 225 h 326"/>
                              <a:gd name="T116" fmla="*/ 100 w 511"/>
                              <a:gd name="T117" fmla="*/ 239 h 326"/>
                              <a:gd name="T118" fmla="*/ 132 w 511"/>
                              <a:gd name="T119" fmla="*/ 251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5"/>
                                </a:lnTo>
                                <a:lnTo>
                                  <a:pt x="176" y="321"/>
                                </a:lnTo>
                                <a:lnTo>
                                  <a:pt x="142" y="316"/>
                                </a:lnTo>
                                <a:lnTo>
                                  <a:pt x="113" y="308"/>
                                </a:lnTo>
                                <a:lnTo>
                                  <a:pt x="88" y="298"/>
                                </a:lnTo>
                                <a:lnTo>
                                  <a:pt x="65" y="285"/>
                                </a:lnTo>
                                <a:lnTo>
                                  <a:pt x="46" y="270"/>
                                </a:lnTo>
                                <a:lnTo>
                                  <a:pt x="30" y="254"/>
                                </a:lnTo>
                                <a:lnTo>
                                  <a:pt x="23" y="244"/>
                                </a:lnTo>
                                <a:lnTo>
                                  <a:pt x="17" y="234"/>
                                </a:lnTo>
                                <a:lnTo>
                                  <a:pt x="12" y="224"/>
                                </a:lnTo>
                                <a:lnTo>
                                  <a:pt x="8" y="213"/>
                                </a:lnTo>
                                <a:lnTo>
                                  <a:pt x="5" y="201"/>
                                </a:lnTo>
                                <a:lnTo>
                                  <a:pt x="2" y="189"/>
                                </a:lnTo>
                                <a:lnTo>
                                  <a:pt x="0" y="163"/>
                                </a:lnTo>
                                <a:lnTo>
                                  <a:pt x="1" y="144"/>
                                </a:lnTo>
                                <a:lnTo>
                                  <a:pt x="5" y="125"/>
                                </a:lnTo>
                                <a:lnTo>
                                  <a:pt x="10" y="108"/>
                                </a:lnTo>
                                <a:lnTo>
                                  <a:pt x="17" y="92"/>
                                </a:lnTo>
                                <a:lnTo>
                                  <a:pt x="26" y="78"/>
                                </a:lnTo>
                                <a:lnTo>
                                  <a:pt x="36" y="65"/>
                                </a:lnTo>
                                <a:lnTo>
                                  <a:pt x="49" y="53"/>
                                </a:lnTo>
                                <a:lnTo>
                                  <a:pt x="63" y="42"/>
                                </a:lnTo>
                                <a:lnTo>
                                  <a:pt x="79" y="33"/>
                                </a:lnTo>
                                <a:lnTo>
                                  <a:pt x="97" y="25"/>
                                </a:lnTo>
                                <a:lnTo>
                                  <a:pt x="117" y="17"/>
                                </a:lnTo>
                                <a:lnTo>
                                  <a:pt x="138" y="11"/>
                                </a:lnTo>
                                <a:lnTo>
                                  <a:pt x="162" y="6"/>
                                </a:lnTo>
                                <a:lnTo>
                                  <a:pt x="189" y="3"/>
                                </a:lnTo>
                                <a:lnTo>
                                  <a:pt x="221" y="1"/>
                                </a:lnTo>
                                <a:lnTo>
                                  <a:pt x="256" y="0"/>
                                </a:lnTo>
                                <a:lnTo>
                                  <a:pt x="298" y="1"/>
                                </a:lnTo>
                                <a:lnTo>
                                  <a:pt x="335" y="5"/>
                                </a:lnTo>
                                <a:lnTo>
                                  <a:pt x="369" y="10"/>
                                </a:lnTo>
                                <a:lnTo>
                                  <a:pt x="398" y="18"/>
                                </a:lnTo>
                                <a:lnTo>
                                  <a:pt x="423" y="28"/>
                                </a:lnTo>
                                <a:lnTo>
                                  <a:pt x="446" y="41"/>
                                </a:lnTo>
                                <a:lnTo>
                                  <a:pt x="465" y="55"/>
                                </a:lnTo>
                                <a:lnTo>
                                  <a:pt x="482" y="72"/>
                                </a:lnTo>
                                <a:lnTo>
                                  <a:pt x="488" y="81"/>
                                </a:lnTo>
                                <a:lnTo>
                                  <a:pt x="494" y="91"/>
                                </a:lnTo>
                                <a:lnTo>
                                  <a:pt x="500" y="102"/>
                                </a:lnTo>
                                <a:lnTo>
                                  <a:pt x="504" y="113"/>
                                </a:lnTo>
                                <a:lnTo>
                                  <a:pt x="507" y="125"/>
                                </a:lnTo>
                                <a:lnTo>
                                  <a:pt x="509" y="137"/>
                                </a:lnTo>
                                <a:lnTo>
                                  <a:pt x="511" y="163"/>
                                </a:lnTo>
                                <a:lnTo>
                                  <a:pt x="510" y="181"/>
                                </a:lnTo>
                                <a:lnTo>
                                  <a:pt x="508" y="197"/>
                                </a:lnTo>
                                <a:lnTo>
                                  <a:pt x="504" y="213"/>
                                </a:lnTo>
                                <a:lnTo>
                                  <a:pt x="498" y="228"/>
                                </a:lnTo>
                                <a:lnTo>
                                  <a:pt x="491" y="241"/>
                                </a:lnTo>
                                <a:lnTo>
                                  <a:pt x="482" y="254"/>
                                </a:lnTo>
                                <a:lnTo>
                                  <a:pt x="471" y="266"/>
                                </a:lnTo>
                                <a:lnTo>
                                  <a:pt x="459" y="277"/>
                                </a:lnTo>
                                <a:lnTo>
                                  <a:pt x="442" y="288"/>
                                </a:lnTo>
                                <a:lnTo>
                                  <a:pt x="423" y="298"/>
                                </a:lnTo>
                                <a:lnTo>
                                  <a:pt x="401" y="307"/>
                                </a:lnTo>
                                <a:lnTo>
                                  <a:pt x="377" y="314"/>
                                </a:lnTo>
                                <a:lnTo>
                                  <a:pt x="351" y="319"/>
                                </a:lnTo>
                                <a:lnTo>
                                  <a:pt x="321" y="323"/>
                                </a:lnTo>
                                <a:lnTo>
                                  <a:pt x="290" y="325"/>
                                </a:lnTo>
                                <a:lnTo>
                                  <a:pt x="256" y="326"/>
                                </a:lnTo>
                                <a:moveTo>
                                  <a:pt x="256" y="263"/>
                                </a:moveTo>
                                <a:lnTo>
                                  <a:pt x="312" y="261"/>
                                </a:lnTo>
                                <a:lnTo>
                                  <a:pt x="337" y="259"/>
                                </a:lnTo>
                                <a:lnTo>
                                  <a:pt x="358" y="256"/>
                                </a:lnTo>
                                <a:lnTo>
                                  <a:pt x="378" y="252"/>
                                </a:lnTo>
                                <a:lnTo>
                                  <a:pt x="394" y="247"/>
                                </a:lnTo>
                                <a:lnTo>
                                  <a:pt x="408" y="241"/>
                                </a:lnTo>
                                <a:lnTo>
                                  <a:pt x="420" y="234"/>
                                </a:lnTo>
                                <a:lnTo>
                                  <a:pt x="429" y="227"/>
                                </a:lnTo>
                                <a:lnTo>
                                  <a:pt x="438" y="219"/>
                                </a:lnTo>
                                <a:lnTo>
                                  <a:pt x="445" y="211"/>
                                </a:lnTo>
                                <a:lnTo>
                                  <a:pt x="450" y="202"/>
                                </a:lnTo>
                                <a:lnTo>
                                  <a:pt x="455" y="193"/>
                                </a:lnTo>
                                <a:lnTo>
                                  <a:pt x="458" y="183"/>
                                </a:lnTo>
                                <a:lnTo>
                                  <a:pt x="460" y="173"/>
                                </a:lnTo>
                                <a:lnTo>
                                  <a:pt x="461" y="163"/>
                                </a:lnTo>
                                <a:lnTo>
                                  <a:pt x="460" y="153"/>
                                </a:lnTo>
                                <a:lnTo>
                                  <a:pt x="458" y="143"/>
                                </a:lnTo>
                                <a:lnTo>
                                  <a:pt x="455" y="133"/>
                                </a:lnTo>
                                <a:lnTo>
                                  <a:pt x="450" y="124"/>
                                </a:lnTo>
                                <a:lnTo>
                                  <a:pt x="445" y="115"/>
                                </a:lnTo>
                                <a:lnTo>
                                  <a:pt x="438" y="107"/>
                                </a:lnTo>
                                <a:lnTo>
                                  <a:pt x="429" y="99"/>
                                </a:lnTo>
                                <a:lnTo>
                                  <a:pt x="420" y="92"/>
                                </a:lnTo>
                                <a:lnTo>
                                  <a:pt x="408" y="85"/>
                                </a:lnTo>
                                <a:lnTo>
                                  <a:pt x="394" y="79"/>
                                </a:lnTo>
                                <a:lnTo>
                                  <a:pt x="377" y="74"/>
                                </a:lnTo>
                                <a:lnTo>
                                  <a:pt x="358" y="70"/>
                                </a:lnTo>
                                <a:lnTo>
                                  <a:pt x="337" y="67"/>
                                </a:lnTo>
                                <a:lnTo>
                                  <a:pt x="312" y="65"/>
                                </a:lnTo>
                                <a:lnTo>
                                  <a:pt x="256" y="63"/>
                                </a:lnTo>
                                <a:lnTo>
                                  <a:pt x="199" y="65"/>
                                </a:lnTo>
                                <a:lnTo>
                                  <a:pt x="175" y="67"/>
                                </a:lnTo>
                                <a:lnTo>
                                  <a:pt x="153" y="70"/>
                                </a:lnTo>
                                <a:lnTo>
                                  <a:pt x="134" y="74"/>
                                </a:lnTo>
                                <a:lnTo>
                                  <a:pt x="117" y="79"/>
                                </a:lnTo>
                                <a:lnTo>
                                  <a:pt x="103" y="85"/>
                                </a:lnTo>
                                <a:lnTo>
                                  <a:pt x="92" y="92"/>
                                </a:lnTo>
                                <a:lnTo>
                                  <a:pt x="82" y="99"/>
                                </a:lnTo>
                                <a:lnTo>
                                  <a:pt x="74" y="107"/>
                                </a:lnTo>
                                <a:lnTo>
                                  <a:pt x="67" y="116"/>
                                </a:lnTo>
                                <a:lnTo>
                                  <a:pt x="61" y="124"/>
                                </a:lnTo>
                                <a:lnTo>
                                  <a:pt x="57" y="133"/>
                                </a:lnTo>
                                <a:lnTo>
                                  <a:pt x="54" y="143"/>
                                </a:lnTo>
                                <a:lnTo>
                                  <a:pt x="52" y="153"/>
                                </a:lnTo>
                                <a:lnTo>
                                  <a:pt x="51" y="164"/>
                                </a:lnTo>
                                <a:lnTo>
                                  <a:pt x="52" y="174"/>
                                </a:lnTo>
                                <a:lnTo>
                                  <a:pt x="54" y="184"/>
                                </a:lnTo>
                                <a:lnTo>
                                  <a:pt x="56" y="193"/>
                                </a:lnTo>
                                <a:lnTo>
                                  <a:pt x="60" y="202"/>
                                </a:lnTo>
                                <a:lnTo>
                                  <a:pt x="65" y="210"/>
                                </a:lnTo>
                                <a:lnTo>
                                  <a:pt x="71" y="218"/>
                                </a:lnTo>
                                <a:lnTo>
                                  <a:pt x="79" y="225"/>
                                </a:lnTo>
                                <a:lnTo>
                                  <a:pt x="87" y="231"/>
                                </a:lnTo>
                                <a:lnTo>
                                  <a:pt x="100" y="239"/>
                                </a:lnTo>
                                <a:lnTo>
                                  <a:pt x="115" y="245"/>
                                </a:lnTo>
                                <a:lnTo>
                                  <a:pt x="132" y="251"/>
                                </a:lnTo>
                                <a:lnTo>
                                  <a:pt x="152" y="255"/>
                                </a:lnTo>
                                <a:lnTo>
                                  <a:pt x="174" y="258"/>
                                </a:lnTo>
                                <a:lnTo>
                                  <a:pt x="199" y="261"/>
                                </a:lnTo>
                                <a:lnTo>
                                  <a:pt x="226" y="262"/>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58" name="Freeform 335"/>
                        <wps:cNvSpPr>
                          <a:spLocks noEditPoints="1"/>
                        </wps:cNvSpPr>
                        <wps:spPr bwMode="auto">
                          <a:xfrm>
                            <a:off x="4577715" y="1668780"/>
                            <a:ext cx="121920" cy="78105"/>
                          </a:xfrm>
                          <a:custGeom>
                            <a:avLst/>
                            <a:gdLst>
                              <a:gd name="T0" fmla="*/ 214 w 511"/>
                              <a:gd name="T1" fmla="*/ 324 h 326"/>
                              <a:gd name="T2" fmla="*/ 142 w 511"/>
                              <a:gd name="T3" fmla="*/ 315 h 326"/>
                              <a:gd name="T4" fmla="*/ 88 w 511"/>
                              <a:gd name="T5" fmla="*/ 297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4 h 326"/>
                              <a:gd name="T22" fmla="*/ 63 w 511"/>
                              <a:gd name="T23" fmla="*/ 42 h 326"/>
                              <a:gd name="T24" fmla="*/ 97 w 511"/>
                              <a:gd name="T25" fmla="*/ 24 h 326"/>
                              <a:gd name="T26" fmla="*/ 138 w 511"/>
                              <a:gd name="T27" fmla="*/ 11 h 326"/>
                              <a:gd name="T28" fmla="*/ 189 w 511"/>
                              <a:gd name="T29" fmla="*/ 2 h 326"/>
                              <a:gd name="T30" fmla="*/ 256 w 511"/>
                              <a:gd name="T31" fmla="*/ 0 h 326"/>
                              <a:gd name="T32" fmla="*/ 335 w 511"/>
                              <a:gd name="T33" fmla="*/ 4 h 326"/>
                              <a:gd name="T34" fmla="*/ 398 w 511"/>
                              <a:gd name="T35" fmla="*/ 18 h 326"/>
                              <a:gd name="T36" fmla="*/ 446 w 511"/>
                              <a:gd name="T37" fmla="*/ 40 h 326"/>
                              <a:gd name="T38" fmla="*/ 482 w 511"/>
                              <a:gd name="T39" fmla="*/ 72 h 326"/>
                              <a:gd name="T40" fmla="*/ 494 w 511"/>
                              <a:gd name="T41" fmla="*/ 91 h 326"/>
                              <a:gd name="T42" fmla="*/ 504 w 511"/>
                              <a:gd name="T43" fmla="*/ 112 h 326"/>
                              <a:gd name="T44" fmla="*/ 509 w 511"/>
                              <a:gd name="T45" fmla="*/ 136 h 326"/>
                              <a:gd name="T46" fmla="*/ 510 w 511"/>
                              <a:gd name="T47" fmla="*/ 180 h 326"/>
                              <a:gd name="T48" fmla="*/ 504 w 511"/>
                              <a:gd name="T49" fmla="*/ 212 h 326"/>
                              <a:gd name="T50" fmla="*/ 491 w 511"/>
                              <a:gd name="T51" fmla="*/ 241 h 326"/>
                              <a:gd name="T52" fmla="*/ 471 w 511"/>
                              <a:gd name="T53" fmla="*/ 265 h 326"/>
                              <a:gd name="T54" fmla="*/ 442 w 511"/>
                              <a:gd name="T55" fmla="*/ 288 h 326"/>
                              <a:gd name="T56" fmla="*/ 401 w 511"/>
                              <a:gd name="T57" fmla="*/ 306 h 326"/>
                              <a:gd name="T58" fmla="*/ 351 w 511"/>
                              <a:gd name="T59" fmla="*/ 319 h 326"/>
                              <a:gd name="T60" fmla="*/ 290 w 511"/>
                              <a:gd name="T61" fmla="*/ 325 h 326"/>
                              <a:gd name="T62" fmla="*/ 256 w 511"/>
                              <a:gd name="T63" fmla="*/ 262 h 326"/>
                              <a:gd name="T64" fmla="*/ 337 w 511"/>
                              <a:gd name="T65" fmla="*/ 258 h 326"/>
                              <a:gd name="T66" fmla="*/ 378 w 511"/>
                              <a:gd name="T67" fmla="*/ 251 h 326"/>
                              <a:gd name="T68" fmla="*/ 408 w 511"/>
                              <a:gd name="T69" fmla="*/ 240 h 326"/>
                              <a:gd name="T70" fmla="*/ 429 w 511"/>
                              <a:gd name="T71" fmla="*/ 226 h 326"/>
                              <a:gd name="T72" fmla="*/ 445 w 511"/>
                              <a:gd name="T73" fmla="*/ 210 h 326"/>
                              <a:gd name="T74" fmla="*/ 455 w 511"/>
                              <a:gd name="T75" fmla="*/ 192 h 326"/>
                              <a:gd name="T76" fmla="*/ 460 w 511"/>
                              <a:gd name="T77" fmla="*/ 173 h 326"/>
                              <a:gd name="T78" fmla="*/ 460 w 511"/>
                              <a:gd name="T79" fmla="*/ 152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5 h 326"/>
                              <a:gd name="T104" fmla="*/ 57 w 511"/>
                              <a:gd name="T105" fmla="*/ 133 h 326"/>
                              <a:gd name="T106" fmla="*/ 52 w 511"/>
                              <a:gd name="T107" fmla="*/ 153 h 326"/>
                              <a:gd name="T108" fmla="*/ 52 w 511"/>
                              <a:gd name="T109" fmla="*/ 174 h 326"/>
                              <a:gd name="T110" fmla="*/ 56 w 511"/>
                              <a:gd name="T111" fmla="*/ 193 h 326"/>
                              <a:gd name="T112" fmla="*/ 65 w 511"/>
                              <a:gd name="T113" fmla="*/ 209 h 326"/>
                              <a:gd name="T114" fmla="*/ 79 w 511"/>
                              <a:gd name="T115" fmla="*/ 224 h 326"/>
                              <a:gd name="T116" fmla="*/ 100 w 511"/>
                              <a:gd name="T117" fmla="*/ 238 h 326"/>
                              <a:gd name="T118" fmla="*/ 132 w 511"/>
                              <a:gd name="T119" fmla="*/ 250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4"/>
                                </a:lnTo>
                                <a:lnTo>
                                  <a:pt x="176" y="321"/>
                                </a:lnTo>
                                <a:lnTo>
                                  <a:pt x="142" y="315"/>
                                </a:lnTo>
                                <a:lnTo>
                                  <a:pt x="113" y="307"/>
                                </a:lnTo>
                                <a:lnTo>
                                  <a:pt x="88" y="297"/>
                                </a:lnTo>
                                <a:lnTo>
                                  <a:pt x="65" y="285"/>
                                </a:lnTo>
                                <a:lnTo>
                                  <a:pt x="46" y="270"/>
                                </a:lnTo>
                                <a:lnTo>
                                  <a:pt x="30" y="253"/>
                                </a:lnTo>
                                <a:lnTo>
                                  <a:pt x="23" y="244"/>
                                </a:lnTo>
                                <a:lnTo>
                                  <a:pt x="17" y="234"/>
                                </a:lnTo>
                                <a:lnTo>
                                  <a:pt x="12" y="224"/>
                                </a:lnTo>
                                <a:lnTo>
                                  <a:pt x="8" y="212"/>
                                </a:lnTo>
                                <a:lnTo>
                                  <a:pt x="5" y="201"/>
                                </a:lnTo>
                                <a:lnTo>
                                  <a:pt x="2" y="189"/>
                                </a:lnTo>
                                <a:lnTo>
                                  <a:pt x="0" y="163"/>
                                </a:lnTo>
                                <a:lnTo>
                                  <a:pt x="1" y="143"/>
                                </a:lnTo>
                                <a:lnTo>
                                  <a:pt x="5" y="125"/>
                                </a:lnTo>
                                <a:lnTo>
                                  <a:pt x="10" y="108"/>
                                </a:lnTo>
                                <a:lnTo>
                                  <a:pt x="17" y="92"/>
                                </a:lnTo>
                                <a:lnTo>
                                  <a:pt x="26" y="77"/>
                                </a:lnTo>
                                <a:lnTo>
                                  <a:pt x="36" y="64"/>
                                </a:lnTo>
                                <a:lnTo>
                                  <a:pt x="49" y="52"/>
                                </a:lnTo>
                                <a:lnTo>
                                  <a:pt x="63" y="42"/>
                                </a:lnTo>
                                <a:lnTo>
                                  <a:pt x="79" y="32"/>
                                </a:lnTo>
                                <a:lnTo>
                                  <a:pt x="97" y="24"/>
                                </a:lnTo>
                                <a:lnTo>
                                  <a:pt x="117" y="17"/>
                                </a:lnTo>
                                <a:lnTo>
                                  <a:pt x="138" y="11"/>
                                </a:lnTo>
                                <a:lnTo>
                                  <a:pt x="162" y="6"/>
                                </a:lnTo>
                                <a:lnTo>
                                  <a:pt x="189" y="2"/>
                                </a:lnTo>
                                <a:lnTo>
                                  <a:pt x="221" y="0"/>
                                </a:lnTo>
                                <a:lnTo>
                                  <a:pt x="256" y="0"/>
                                </a:lnTo>
                                <a:lnTo>
                                  <a:pt x="298" y="1"/>
                                </a:lnTo>
                                <a:lnTo>
                                  <a:pt x="335" y="4"/>
                                </a:lnTo>
                                <a:lnTo>
                                  <a:pt x="369" y="10"/>
                                </a:lnTo>
                                <a:lnTo>
                                  <a:pt x="398" y="18"/>
                                </a:lnTo>
                                <a:lnTo>
                                  <a:pt x="423" y="28"/>
                                </a:lnTo>
                                <a:lnTo>
                                  <a:pt x="446" y="40"/>
                                </a:lnTo>
                                <a:lnTo>
                                  <a:pt x="465" y="55"/>
                                </a:lnTo>
                                <a:lnTo>
                                  <a:pt x="482" y="72"/>
                                </a:lnTo>
                                <a:lnTo>
                                  <a:pt x="488" y="81"/>
                                </a:lnTo>
                                <a:lnTo>
                                  <a:pt x="494" y="91"/>
                                </a:lnTo>
                                <a:lnTo>
                                  <a:pt x="500" y="101"/>
                                </a:lnTo>
                                <a:lnTo>
                                  <a:pt x="504" y="112"/>
                                </a:lnTo>
                                <a:lnTo>
                                  <a:pt x="507" y="124"/>
                                </a:lnTo>
                                <a:lnTo>
                                  <a:pt x="509" y="136"/>
                                </a:lnTo>
                                <a:lnTo>
                                  <a:pt x="511" y="163"/>
                                </a:lnTo>
                                <a:lnTo>
                                  <a:pt x="510" y="180"/>
                                </a:lnTo>
                                <a:lnTo>
                                  <a:pt x="508" y="197"/>
                                </a:lnTo>
                                <a:lnTo>
                                  <a:pt x="504" y="212"/>
                                </a:lnTo>
                                <a:lnTo>
                                  <a:pt x="498" y="227"/>
                                </a:lnTo>
                                <a:lnTo>
                                  <a:pt x="491" y="241"/>
                                </a:lnTo>
                                <a:lnTo>
                                  <a:pt x="482" y="254"/>
                                </a:lnTo>
                                <a:lnTo>
                                  <a:pt x="471" y="265"/>
                                </a:lnTo>
                                <a:lnTo>
                                  <a:pt x="459" y="276"/>
                                </a:lnTo>
                                <a:lnTo>
                                  <a:pt x="442" y="288"/>
                                </a:lnTo>
                                <a:lnTo>
                                  <a:pt x="423" y="298"/>
                                </a:lnTo>
                                <a:lnTo>
                                  <a:pt x="401" y="306"/>
                                </a:lnTo>
                                <a:lnTo>
                                  <a:pt x="377" y="313"/>
                                </a:lnTo>
                                <a:lnTo>
                                  <a:pt x="351" y="319"/>
                                </a:lnTo>
                                <a:lnTo>
                                  <a:pt x="321" y="322"/>
                                </a:lnTo>
                                <a:lnTo>
                                  <a:pt x="290" y="325"/>
                                </a:lnTo>
                                <a:lnTo>
                                  <a:pt x="256" y="326"/>
                                </a:lnTo>
                                <a:moveTo>
                                  <a:pt x="256" y="262"/>
                                </a:moveTo>
                                <a:lnTo>
                                  <a:pt x="312" y="261"/>
                                </a:lnTo>
                                <a:lnTo>
                                  <a:pt x="337" y="258"/>
                                </a:lnTo>
                                <a:lnTo>
                                  <a:pt x="358" y="255"/>
                                </a:lnTo>
                                <a:lnTo>
                                  <a:pt x="378" y="251"/>
                                </a:lnTo>
                                <a:lnTo>
                                  <a:pt x="394" y="246"/>
                                </a:lnTo>
                                <a:lnTo>
                                  <a:pt x="408" y="240"/>
                                </a:lnTo>
                                <a:lnTo>
                                  <a:pt x="420" y="234"/>
                                </a:lnTo>
                                <a:lnTo>
                                  <a:pt x="429" y="226"/>
                                </a:lnTo>
                                <a:lnTo>
                                  <a:pt x="438" y="218"/>
                                </a:lnTo>
                                <a:lnTo>
                                  <a:pt x="445" y="210"/>
                                </a:lnTo>
                                <a:lnTo>
                                  <a:pt x="450" y="201"/>
                                </a:lnTo>
                                <a:lnTo>
                                  <a:pt x="455" y="192"/>
                                </a:lnTo>
                                <a:lnTo>
                                  <a:pt x="458" y="183"/>
                                </a:lnTo>
                                <a:lnTo>
                                  <a:pt x="460" y="173"/>
                                </a:lnTo>
                                <a:lnTo>
                                  <a:pt x="461" y="163"/>
                                </a:lnTo>
                                <a:lnTo>
                                  <a:pt x="460" y="152"/>
                                </a:lnTo>
                                <a:lnTo>
                                  <a:pt x="458" y="142"/>
                                </a:lnTo>
                                <a:lnTo>
                                  <a:pt x="455" y="133"/>
                                </a:lnTo>
                                <a:lnTo>
                                  <a:pt x="450" y="124"/>
                                </a:lnTo>
                                <a:lnTo>
                                  <a:pt x="445" y="115"/>
                                </a:lnTo>
                                <a:lnTo>
                                  <a:pt x="438" y="107"/>
                                </a:lnTo>
                                <a:lnTo>
                                  <a:pt x="429" y="99"/>
                                </a:lnTo>
                                <a:lnTo>
                                  <a:pt x="420" y="91"/>
                                </a:lnTo>
                                <a:lnTo>
                                  <a:pt x="408" y="85"/>
                                </a:lnTo>
                                <a:lnTo>
                                  <a:pt x="394" y="79"/>
                                </a:lnTo>
                                <a:lnTo>
                                  <a:pt x="377" y="74"/>
                                </a:lnTo>
                                <a:lnTo>
                                  <a:pt x="358" y="70"/>
                                </a:lnTo>
                                <a:lnTo>
                                  <a:pt x="337" y="67"/>
                                </a:lnTo>
                                <a:lnTo>
                                  <a:pt x="312" y="64"/>
                                </a:lnTo>
                                <a:lnTo>
                                  <a:pt x="256" y="63"/>
                                </a:lnTo>
                                <a:lnTo>
                                  <a:pt x="199" y="64"/>
                                </a:lnTo>
                                <a:lnTo>
                                  <a:pt x="175" y="67"/>
                                </a:lnTo>
                                <a:lnTo>
                                  <a:pt x="153" y="70"/>
                                </a:lnTo>
                                <a:lnTo>
                                  <a:pt x="134" y="74"/>
                                </a:lnTo>
                                <a:lnTo>
                                  <a:pt x="117" y="79"/>
                                </a:lnTo>
                                <a:lnTo>
                                  <a:pt x="103" y="85"/>
                                </a:lnTo>
                                <a:lnTo>
                                  <a:pt x="92" y="91"/>
                                </a:lnTo>
                                <a:lnTo>
                                  <a:pt x="82" y="99"/>
                                </a:lnTo>
                                <a:lnTo>
                                  <a:pt x="74" y="107"/>
                                </a:lnTo>
                                <a:lnTo>
                                  <a:pt x="67" y="115"/>
                                </a:lnTo>
                                <a:lnTo>
                                  <a:pt x="61" y="124"/>
                                </a:lnTo>
                                <a:lnTo>
                                  <a:pt x="57" y="133"/>
                                </a:lnTo>
                                <a:lnTo>
                                  <a:pt x="54" y="143"/>
                                </a:lnTo>
                                <a:lnTo>
                                  <a:pt x="52" y="153"/>
                                </a:lnTo>
                                <a:lnTo>
                                  <a:pt x="51" y="163"/>
                                </a:lnTo>
                                <a:lnTo>
                                  <a:pt x="52" y="174"/>
                                </a:lnTo>
                                <a:lnTo>
                                  <a:pt x="54" y="183"/>
                                </a:lnTo>
                                <a:lnTo>
                                  <a:pt x="56" y="193"/>
                                </a:lnTo>
                                <a:lnTo>
                                  <a:pt x="60" y="201"/>
                                </a:lnTo>
                                <a:lnTo>
                                  <a:pt x="65" y="209"/>
                                </a:lnTo>
                                <a:lnTo>
                                  <a:pt x="71" y="217"/>
                                </a:lnTo>
                                <a:lnTo>
                                  <a:pt x="79" y="224"/>
                                </a:lnTo>
                                <a:lnTo>
                                  <a:pt x="87" y="231"/>
                                </a:lnTo>
                                <a:lnTo>
                                  <a:pt x="100" y="238"/>
                                </a:lnTo>
                                <a:lnTo>
                                  <a:pt x="115" y="245"/>
                                </a:lnTo>
                                <a:lnTo>
                                  <a:pt x="132" y="250"/>
                                </a:lnTo>
                                <a:lnTo>
                                  <a:pt x="152" y="255"/>
                                </a:lnTo>
                                <a:lnTo>
                                  <a:pt x="174" y="258"/>
                                </a:lnTo>
                                <a:lnTo>
                                  <a:pt x="199" y="261"/>
                                </a:lnTo>
                                <a:lnTo>
                                  <a:pt x="226" y="262"/>
                                </a:lnTo>
                                <a:lnTo>
                                  <a:pt x="256" y="2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59" name="Line 336"/>
                        <wps:cNvCnPr/>
                        <wps:spPr bwMode="auto">
                          <a:xfrm flipH="1">
                            <a:off x="3686175" y="1965325"/>
                            <a:ext cx="11938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0" name="Freeform 337"/>
                        <wps:cNvSpPr>
                          <a:spLocks/>
                        </wps:cNvSpPr>
                        <wps:spPr bwMode="auto">
                          <a:xfrm>
                            <a:off x="3686175" y="1607820"/>
                            <a:ext cx="119380" cy="357505"/>
                          </a:xfrm>
                          <a:custGeom>
                            <a:avLst/>
                            <a:gdLst>
                              <a:gd name="T0" fmla="*/ 500 w 500"/>
                              <a:gd name="T1" fmla="*/ 0 h 1500"/>
                              <a:gd name="T2" fmla="*/ 0 w 500"/>
                              <a:gd name="T3" fmla="*/ 1500 h 1500"/>
                              <a:gd name="T4" fmla="*/ 500 w 500"/>
                              <a:gd name="T5" fmla="*/ 1500 h 1500"/>
                            </a:gdLst>
                            <a:ahLst/>
                            <a:cxnLst>
                              <a:cxn ang="0">
                                <a:pos x="T0" y="T1"/>
                              </a:cxn>
                              <a:cxn ang="0">
                                <a:pos x="T2" y="T3"/>
                              </a:cxn>
                              <a:cxn ang="0">
                                <a:pos x="T4" y="T5"/>
                              </a:cxn>
                            </a:cxnLst>
                            <a:rect l="0" t="0" r="r" b="b"/>
                            <a:pathLst>
                              <a:path w="500" h="1500">
                                <a:moveTo>
                                  <a:pt x="500" y="0"/>
                                </a:moveTo>
                                <a:lnTo>
                                  <a:pt x="0" y="1500"/>
                                </a:lnTo>
                                <a:lnTo>
                                  <a:pt x="500" y="150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 name="Line 338"/>
                        <wps:cNvCnPr/>
                        <wps:spPr bwMode="auto">
                          <a:xfrm>
                            <a:off x="4566920" y="2203450"/>
                            <a:ext cx="23749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2" name="Freeform 339"/>
                        <wps:cNvSpPr>
                          <a:spLocks/>
                        </wps:cNvSpPr>
                        <wps:spPr bwMode="auto">
                          <a:xfrm>
                            <a:off x="4740275" y="2203450"/>
                            <a:ext cx="33020" cy="93345"/>
                          </a:xfrm>
                          <a:custGeom>
                            <a:avLst/>
                            <a:gdLst>
                              <a:gd name="T0" fmla="*/ 70 w 139"/>
                              <a:gd name="T1" fmla="*/ 0 h 394"/>
                              <a:gd name="T2" fmla="*/ 139 w 139"/>
                              <a:gd name="T3" fmla="*/ 394 h 394"/>
                              <a:gd name="T4" fmla="*/ 0 w 139"/>
                              <a:gd name="T5" fmla="*/ 394 h 394"/>
                              <a:gd name="T6" fmla="*/ 70 w 139"/>
                              <a:gd name="T7" fmla="*/ 0 h 394"/>
                            </a:gdLst>
                            <a:ahLst/>
                            <a:cxnLst>
                              <a:cxn ang="0">
                                <a:pos x="T0" y="T1"/>
                              </a:cxn>
                              <a:cxn ang="0">
                                <a:pos x="T2" y="T3"/>
                              </a:cxn>
                              <a:cxn ang="0">
                                <a:pos x="T4" y="T5"/>
                              </a:cxn>
                              <a:cxn ang="0">
                                <a:pos x="T6" y="T7"/>
                              </a:cxn>
                            </a:cxnLst>
                            <a:rect l="0" t="0" r="r" b="b"/>
                            <a:pathLst>
                              <a:path w="139" h="394">
                                <a:moveTo>
                                  <a:pt x="70" y="0"/>
                                </a:moveTo>
                                <a:lnTo>
                                  <a:pt x="139" y="394"/>
                                </a:lnTo>
                                <a:lnTo>
                                  <a:pt x="0" y="394"/>
                                </a:lnTo>
                                <a:lnTo>
                                  <a:pt x="70" y="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63" name="Line 340"/>
                        <wps:cNvCnPr/>
                        <wps:spPr bwMode="auto">
                          <a:xfrm>
                            <a:off x="4756785" y="2203450"/>
                            <a:ext cx="0" cy="47625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4" name="Freeform 341"/>
                        <wps:cNvSpPr>
                          <a:spLocks/>
                        </wps:cNvSpPr>
                        <wps:spPr bwMode="auto">
                          <a:xfrm>
                            <a:off x="4740275" y="2585720"/>
                            <a:ext cx="33020" cy="93980"/>
                          </a:xfrm>
                          <a:custGeom>
                            <a:avLst/>
                            <a:gdLst>
                              <a:gd name="T0" fmla="*/ 70 w 139"/>
                              <a:gd name="T1" fmla="*/ 394 h 394"/>
                              <a:gd name="T2" fmla="*/ 0 w 139"/>
                              <a:gd name="T3" fmla="*/ 0 h 394"/>
                              <a:gd name="T4" fmla="*/ 139 w 139"/>
                              <a:gd name="T5" fmla="*/ 0 h 394"/>
                              <a:gd name="T6" fmla="*/ 70 w 139"/>
                              <a:gd name="T7" fmla="*/ 394 h 394"/>
                            </a:gdLst>
                            <a:ahLst/>
                            <a:cxnLst>
                              <a:cxn ang="0">
                                <a:pos x="T0" y="T1"/>
                              </a:cxn>
                              <a:cxn ang="0">
                                <a:pos x="T2" y="T3"/>
                              </a:cxn>
                              <a:cxn ang="0">
                                <a:pos x="T4" y="T5"/>
                              </a:cxn>
                              <a:cxn ang="0">
                                <a:pos x="T6" y="T7"/>
                              </a:cxn>
                            </a:cxnLst>
                            <a:rect l="0" t="0" r="r" b="b"/>
                            <a:pathLst>
                              <a:path w="139" h="394">
                                <a:moveTo>
                                  <a:pt x="70" y="394"/>
                                </a:moveTo>
                                <a:lnTo>
                                  <a:pt x="0" y="0"/>
                                </a:lnTo>
                                <a:lnTo>
                                  <a:pt x="139" y="0"/>
                                </a:lnTo>
                                <a:lnTo>
                                  <a:pt x="70" y="39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65" name="Line 342"/>
                        <wps:cNvCnPr/>
                        <wps:spPr bwMode="auto">
                          <a:xfrm flipH="1">
                            <a:off x="4566920" y="2679700"/>
                            <a:ext cx="23749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6" name="Freeform 343"/>
                        <wps:cNvSpPr>
                          <a:spLocks/>
                        </wps:cNvSpPr>
                        <wps:spPr bwMode="auto">
                          <a:xfrm>
                            <a:off x="4577715" y="2542540"/>
                            <a:ext cx="120015" cy="78740"/>
                          </a:xfrm>
                          <a:custGeom>
                            <a:avLst/>
                            <a:gdLst>
                              <a:gd name="T0" fmla="*/ 503 w 503"/>
                              <a:gd name="T1" fmla="*/ 0 h 331"/>
                              <a:gd name="T2" fmla="*/ 492 w 503"/>
                              <a:gd name="T3" fmla="*/ 331 h 331"/>
                              <a:gd name="T4" fmla="*/ 470 w 503"/>
                              <a:gd name="T5" fmla="*/ 327 h 331"/>
                              <a:gd name="T6" fmla="*/ 443 w 503"/>
                              <a:gd name="T7" fmla="*/ 316 h 331"/>
                              <a:gd name="T8" fmla="*/ 410 w 503"/>
                              <a:gd name="T9" fmla="*/ 296 h 331"/>
                              <a:gd name="T10" fmla="*/ 376 w 503"/>
                              <a:gd name="T11" fmla="*/ 268 h 331"/>
                              <a:gd name="T12" fmla="*/ 339 w 503"/>
                              <a:gd name="T13" fmla="*/ 228 h 331"/>
                              <a:gd name="T14" fmla="*/ 286 w 503"/>
                              <a:gd name="T15" fmla="*/ 165 h 331"/>
                              <a:gd name="T16" fmla="*/ 233 w 503"/>
                              <a:gd name="T17" fmla="*/ 110 h 331"/>
                              <a:gd name="T18" fmla="*/ 193 w 503"/>
                              <a:gd name="T19" fmla="*/ 80 h 331"/>
                              <a:gd name="T20" fmla="*/ 156 w 503"/>
                              <a:gd name="T21" fmla="*/ 66 h 331"/>
                              <a:gd name="T22" fmla="*/ 120 w 503"/>
                              <a:gd name="T23" fmla="*/ 66 h 331"/>
                              <a:gd name="T24" fmla="*/ 90 w 503"/>
                              <a:gd name="T25" fmla="*/ 79 h 331"/>
                              <a:gd name="T26" fmla="*/ 65 w 503"/>
                              <a:gd name="T27" fmla="*/ 104 h 331"/>
                              <a:gd name="T28" fmla="*/ 53 w 503"/>
                              <a:gd name="T29" fmla="*/ 138 h 331"/>
                              <a:gd name="T30" fmla="*/ 53 w 503"/>
                              <a:gd name="T31" fmla="*/ 179 h 331"/>
                              <a:gd name="T32" fmla="*/ 66 w 503"/>
                              <a:gd name="T33" fmla="*/ 215 h 331"/>
                              <a:gd name="T34" fmla="*/ 85 w 503"/>
                              <a:gd name="T35" fmla="*/ 235 h 331"/>
                              <a:gd name="T36" fmla="*/ 101 w 503"/>
                              <a:gd name="T37" fmla="*/ 245 h 331"/>
                              <a:gd name="T38" fmla="*/ 129 w 503"/>
                              <a:gd name="T39" fmla="*/ 254 h 331"/>
                              <a:gd name="T40" fmla="*/ 145 w 503"/>
                              <a:gd name="T41" fmla="*/ 319 h 331"/>
                              <a:gd name="T42" fmla="*/ 112 w 503"/>
                              <a:gd name="T43" fmla="*/ 314 h 331"/>
                              <a:gd name="T44" fmla="*/ 83 w 503"/>
                              <a:gd name="T45" fmla="*/ 304 h 331"/>
                              <a:gd name="T46" fmla="*/ 58 w 503"/>
                              <a:gd name="T47" fmla="*/ 289 h 331"/>
                              <a:gd name="T48" fmla="*/ 37 w 503"/>
                              <a:gd name="T49" fmla="*/ 270 h 331"/>
                              <a:gd name="T50" fmla="*/ 21 w 503"/>
                              <a:gd name="T51" fmla="*/ 248 h 331"/>
                              <a:gd name="T52" fmla="*/ 10 w 503"/>
                              <a:gd name="T53" fmla="*/ 221 h 331"/>
                              <a:gd name="T54" fmla="*/ 3 w 503"/>
                              <a:gd name="T55" fmla="*/ 191 h 331"/>
                              <a:gd name="T56" fmla="*/ 0 w 503"/>
                              <a:gd name="T57" fmla="*/ 157 h 331"/>
                              <a:gd name="T58" fmla="*/ 3 w 503"/>
                              <a:gd name="T59" fmla="*/ 123 h 331"/>
                              <a:gd name="T60" fmla="*/ 10 w 503"/>
                              <a:gd name="T61" fmla="*/ 92 h 331"/>
                              <a:gd name="T62" fmla="*/ 23 w 503"/>
                              <a:gd name="T63" fmla="*/ 66 h 331"/>
                              <a:gd name="T64" fmla="*/ 40 w 503"/>
                              <a:gd name="T65" fmla="*/ 43 h 331"/>
                              <a:gd name="T66" fmla="*/ 62 w 503"/>
                              <a:gd name="T67" fmla="*/ 25 h 331"/>
                              <a:gd name="T68" fmla="*/ 85 w 503"/>
                              <a:gd name="T69" fmla="*/ 12 h 331"/>
                              <a:gd name="T70" fmla="*/ 111 w 503"/>
                              <a:gd name="T71" fmla="*/ 4 h 331"/>
                              <a:gd name="T72" fmla="*/ 139 w 503"/>
                              <a:gd name="T73" fmla="*/ 1 h 331"/>
                              <a:gd name="T74" fmla="*/ 169 w 503"/>
                              <a:gd name="T75" fmla="*/ 4 h 331"/>
                              <a:gd name="T76" fmla="*/ 198 w 503"/>
                              <a:gd name="T77" fmla="*/ 13 h 331"/>
                              <a:gd name="T78" fmla="*/ 228 w 503"/>
                              <a:gd name="T79" fmla="*/ 30 h 331"/>
                              <a:gd name="T80" fmla="*/ 259 w 503"/>
                              <a:gd name="T81" fmla="*/ 54 h 331"/>
                              <a:gd name="T82" fmla="*/ 297 w 503"/>
                              <a:gd name="T83" fmla="*/ 92 h 331"/>
                              <a:gd name="T84" fmla="*/ 386 w 503"/>
                              <a:gd name="T85" fmla="*/ 194 h 331"/>
                              <a:gd name="T86" fmla="*/ 427 w 503"/>
                              <a:gd name="T87" fmla="*/ 234 h 331"/>
                              <a:gd name="T88" fmla="*/ 444 w 503"/>
                              <a:gd name="T89" fmla="*/ 0 h 3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503" h="331">
                                <a:moveTo>
                                  <a:pt x="444" y="0"/>
                                </a:moveTo>
                                <a:lnTo>
                                  <a:pt x="503" y="0"/>
                                </a:lnTo>
                                <a:lnTo>
                                  <a:pt x="503" y="331"/>
                                </a:lnTo>
                                <a:lnTo>
                                  <a:pt x="492" y="331"/>
                                </a:lnTo>
                                <a:lnTo>
                                  <a:pt x="481" y="329"/>
                                </a:lnTo>
                                <a:lnTo>
                                  <a:pt x="470" y="327"/>
                                </a:lnTo>
                                <a:lnTo>
                                  <a:pt x="460" y="324"/>
                                </a:lnTo>
                                <a:lnTo>
                                  <a:pt x="443" y="316"/>
                                </a:lnTo>
                                <a:lnTo>
                                  <a:pt x="426" y="307"/>
                                </a:lnTo>
                                <a:lnTo>
                                  <a:pt x="410" y="296"/>
                                </a:lnTo>
                                <a:lnTo>
                                  <a:pt x="393" y="283"/>
                                </a:lnTo>
                                <a:lnTo>
                                  <a:pt x="376" y="268"/>
                                </a:lnTo>
                                <a:lnTo>
                                  <a:pt x="358" y="249"/>
                                </a:lnTo>
                                <a:lnTo>
                                  <a:pt x="339" y="228"/>
                                </a:lnTo>
                                <a:lnTo>
                                  <a:pt x="318" y="203"/>
                                </a:lnTo>
                                <a:lnTo>
                                  <a:pt x="286" y="165"/>
                                </a:lnTo>
                                <a:lnTo>
                                  <a:pt x="258" y="135"/>
                                </a:lnTo>
                                <a:lnTo>
                                  <a:pt x="233" y="110"/>
                                </a:lnTo>
                                <a:lnTo>
                                  <a:pt x="212" y="93"/>
                                </a:lnTo>
                                <a:lnTo>
                                  <a:pt x="193" y="80"/>
                                </a:lnTo>
                                <a:lnTo>
                                  <a:pt x="174" y="71"/>
                                </a:lnTo>
                                <a:lnTo>
                                  <a:pt x="156" y="66"/>
                                </a:lnTo>
                                <a:lnTo>
                                  <a:pt x="138" y="64"/>
                                </a:lnTo>
                                <a:lnTo>
                                  <a:pt x="120" y="66"/>
                                </a:lnTo>
                                <a:lnTo>
                                  <a:pt x="104" y="71"/>
                                </a:lnTo>
                                <a:lnTo>
                                  <a:pt x="90" y="79"/>
                                </a:lnTo>
                                <a:lnTo>
                                  <a:pt x="76" y="90"/>
                                </a:lnTo>
                                <a:lnTo>
                                  <a:pt x="65" y="104"/>
                                </a:lnTo>
                                <a:lnTo>
                                  <a:pt x="58" y="120"/>
                                </a:lnTo>
                                <a:lnTo>
                                  <a:pt x="53" y="138"/>
                                </a:lnTo>
                                <a:lnTo>
                                  <a:pt x="51" y="158"/>
                                </a:lnTo>
                                <a:lnTo>
                                  <a:pt x="53" y="179"/>
                                </a:lnTo>
                                <a:lnTo>
                                  <a:pt x="58" y="198"/>
                                </a:lnTo>
                                <a:lnTo>
                                  <a:pt x="66" y="215"/>
                                </a:lnTo>
                                <a:lnTo>
                                  <a:pt x="78" y="229"/>
                                </a:lnTo>
                                <a:lnTo>
                                  <a:pt x="85" y="235"/>
                                </a:lnTo>
                                <a:lnTo>
                                  <a:pt x="92" y="241"/>
                                </a:lnTo>
                                <a:lnTo>
                                  <a:pt x="101" y="245"/>
                                </a:lnTo>
                                <a:lnTo>
                                  <a:pt x="110" y="249"/>
                                </a:lnTo>
                                <a:lnTo>
                                  <a:pt x="129" y="254"/>
                                </a:lnTo>
                                <a:lnTo>
                                  <a:pt x="152" y="256"/>
                                </a:lnTo>
                                <a:lnTo>
                                  <a:pt x="145" y="319"/>
                                </a:lnTo>
                                <a:lnTo>
                                  <a:pt x="128" y="317"/>
                                </a:lnTo>
                                <a:lnTo>
                                  <a:pt x="112" y="314"/>
                                </a:lnTo>
                                <a:lnTo>
                                  <a:pt x="97" y="309"/>
                                </a:lnTo>
                                <a:lnTo>
                                  <a:pt x="83" y="304"/>
                                </a:lnTo>
                                <a:lnTo>
                                  <a:pt x="70" y="297"/>
                                </a:lnTo>
                                <a:lnTo>
                                  <a:pt x="58" y="289"/>
                                </a:lnTo>
                                <a:lnTo>
                                  <a:pt x="47" y="280"/>
                                </a:lnTo>
                                <a:lnTo>
                                  <a:pt x="37" y="270"/>
                                </a:lnTo>
                                <a:lnTo>
                                  <a:pt x="29" y="259"/>
                                </a:lnTo>
                                <a:lnTo>
                                  <a:pt x="21" y="248"/>
                                </a:lnTo>
                                <a:lnTo>
                                  <a:pt x="15" y="235"/>
                                </a:lnTo>
                                <a:lnTo>
                                  <a:pt x="10" y="221"/>
                                </a:lnTo>
                                <a:lnTo>
                                  <a:pt x="6" y="206"/>
                                </a:lnTo>
                                <a:lnTo>
                                  <a:pt x="3" y="191"/>
                                </a:lnTo>
                                <a:lnTo>
                                  <a:pt x="1" y="174"/>
                                </a:lnTo>
                                <a:lnTo>
                                  <a:pt x="0" y="157"/>
                                </a:lnTo>
                                <a:lnTo>
                                  <a:pt x="1" y="139"/>
                                </a:lnTo>
                                <a:lnTo>
                                  <a:pt x="3" y="123"/>
                                </a:lnTo>
                                <a:lnTo>
                                  <a:pt x="6" y="107"/>
                                </a:lnTo>
                                <a:lnTo>
                                  <a:pt x="10" y="92"/>
                                </a:lnTo>
                                <a:lnTo>
                                  <a:pt x="16" y="79"/>
                                </a:lnTo>
                                <a:lnTo>
                                  <a:pt x="23" y="66"/>
                                </a:lnTo>
                                <a:lnTo>
                                  <a:pt x="31" y="54"/>
                                </a:lnTo>
                                <a:lnTo>
                                  <a:pt x="40" y="43"/>
                                </a:lnTo>
                                <a:lnTo>
                                  <a:pt x="51" y="33"/>
                                </a:lnTo>
                                <a:lnTo>
                                  <a:pt x="62" y="25"/>
                                </a:lnTo>
                                <a:lnTo>
                                  <a:pt x="73" y="17"/>
                                </a:lnTo>
                                <a:lnTo>
                                  <a:pt x="85" y="12"/>
                                </a:lnTo>
                                <a:lnTo>
                                  <a:pt x="98" y="7"/>
                                </a:lnTo>
                                <a:lnTo>
                                  <a:pt x="111" y="4"/>
                                </a:lnTo>
                                <a:lnTo>
                                  <a:pt x="125" y="2"/>
                                </a:lnTo>
                                <a:lnTo>
                                  <a:pt x="139" y="1"/>
                                </a:lnTo>
                                <a:lnTo>
                                  <a:pt x="154" y="2"/>
                                </a:lnTo>
                                <a:lnTo>
                                  <a:pt x="169" y="4"/>
                                </a:lnTo>
                                <a:lnTo>
                                  <a:pt x="184" y="8"/>
                                </a:lnTo>
                                <a:lnTo>
                                  <a:pt x="198" y="13"/>
                                </a:lnTo>
                                <a:lnTo>
                                  <a:pt x="213" y="20"/>
                                </a:lnTo>
                                <a:lnTo>
                                  <a:pt x="228" y="30"/>
                                </a:lnTo>
                                <a:lnTo>
                                  <a:pt x="244" y="41"/>
                                </a:lnTo>
                                <a:lnTo>
                                  <a:pt x="259" y="54"/>
                                </a:lnTo>
                                <a:lnTo>
                                  <a:pt x="277" y="71"/>
                                </a:lnTo>
                                <a:lnTo>
                                  <a:pt x="297" y="92"/>
                                </a:lnTo>
                                <a:lnTo>
                                  <a:pt x="347" y="149"/>
                                </a:lnTo>
                                <a:lnTo>
                                  <a:pt x="386" y="194"/>
                                </a:lnTo>
                                <a:lnTo>
                                  <a:pt x="410" y="220"/>
                                </a:lnTo>
                                <a:lnTo>
                                  <a:pt x="427" y="234"/>
                                </a:lnTo>
                                <a:lnTo>
                                  <a:pt x="444" y="246"/>
                                </a:lnTo>
                                <a:lnTo>
                                  <a:pt x="444" y="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67" name="Freeform 344"/>
                        <wps:cNvSpPr>
                          <a:spLocks noEditPoints="1"/>
                        </wps:cNvSpPr>
                        <wps:spPr bwMode="auto">
                          <a:xfrm>
                            <a:off x="4577715" y="2449195"/>
                            <a:ext cx="121920" cy="78105"/>
                          </a:xfrm>
                          <a:custGeom>
                            <a:avLst/>
                            <a:gdLst>
                              <a:gd name="T0" fmla="*/ 214 w 511"/>
                              <a:gd name="T1" fmla="*/ 325 h 327"/>
                              <a:gd name="T2" fmla="*/ 142 w 511"/>
                              <a:gd name="T3" fmla="*/ 316 h 327"/>
                              <a:gd name="T4" fmla="*/ 88 w 511"/>
                              <a:gd name="T5" fmla="*/ 298 h 327"/>
                              <a:gd name="T6" fmla="*/ 46 w 511"/>
                              <a:gd name="T7" fmla="*/ 271 h 327"/>
                              <a:gd name="T8" fmla="*/ 23 w 511"/>
                              <a:gd name="T9" fmla="*/ 245 h 327"/>
                              <a:gd name="T10" fmla="*/ 12 w 511"/>
                              <a:gd name="T11" fmla="*/ 224 h 327"/>
                              <a:gd name="T12" fmla="*/ 5 w 511"/>
                              <a:gd name="T13" fmla="*/ 202 h 327"/>
                              <a:gd name="T14" fmla="*/ 0 w 511"/>
                              <a:gd name="T15" fmla="*/ 163 h 327"/>
                              <a:gd name="T16" fmla="*/ 5 w 511"/>
                              <a:gd name="T17" fmla="*/ 126 h 327"/>
                              <a:gd name="T18" fmla="*/ 17 w 511"/>
                              <a:gd name="T19" fmla="*/ 93 h 327"/>
                              <a:gd name="T20" fmla="*/ 36 w 511"/>
                              <a:gd name="T21" fmla="*/ 65 h 327"/>
                              <a:gd name="T22" fmla="*/ 63 w 511"/>
                              <a:gd name="T23" fmla="*/ 43 h 327"/>
                              <a:gd name="T24" fmla="*/ 97 w 511"/>
                              <a:gd name="T25" fmla="*/ 25 h 327"/>
                              <a:gd name="T26" fmla="*/ 138 w 511"/>
                              <a:gd name="T27" fmla="*/ 12 h 327"/>
                              <a:gd name="T28" fmla="*/ 189 w 511"/>
                              <a:gd name="T29" fmla="*/ 3 h 327"/>
                              <a:gd name="T30" fmla="*/ 256 w 511"/>
                              <a:gd name="T31" fmla="*/ 0 h 327"/>
                              <a:gd name="T32" fmla="*/ 335 w 511"/>
                              <a:gd name="T33" fmla="*/ 5 h 327"/>
                              <a:gd name="T34" fmla="*/ 398 w 511"/>
                              <a:gd name="T35" fmla="*/ 19 h 327"/>
                              <a:gd name="T36" fmla="*/ 446 w 511"/>
                              <a:gd name="T37" fmla="*/ 41 h 327"/>
                              <a:gd name="T38" fmla="*/ 482 w 511"/>
                              <a:gd name="T39" fmla="*/ 73 h 327"/>
                              <a:gd name="T40" fmla="*/ 494 w 511"/>
                              <a:gd name="T41" fmla="*/ 92 h 327"/>
                              <a:gd name="T42" fmla="*/ 504 w 511"/>
                              <a:gd name="T43" fmla="*/ 113 h 327"/>
                              <a:gd name="T44" fmla="*/ 509 w 511"/>
                              <a:gd name="T45" fmla="*/ 137 h 327"/>
                              <a:gd name="T46" fmla="*/ 510 w 511"/>
                              <a:gd name="T47" fmla="*/ 181 h 327"/>
                              <a:gd name="T48" fmla="*/ 504 w 511"/>
                              <a:gd name="T49" fmla="*/ 213 h 327"/>
                              <a:gd name="T50" fmla="*/ 491 w 511"/>
                              <a:gd name="T51" fmla="*/ 242 h 327"/>
                              <a:gd name="T52" fmla="*/ 471 w 511"/>
                              <a:gd name="T53" fmla="*/ 266 h 327"/>
                              <a:gd name="T54" fmla="*/ 442 w 511"/>
                              <a:gd name="T55" fmla="*/ 289 h 327"/>
                              <a:gd name="T56" fmla="*/ 401 w 511"/>
                              <a:gd name="T57" fmla="*/ 307 h 327"/>
                              <a:gd name="T58" fmla="*/ 351 w 511"/>
                              <a:gd name="T59" fmla="*/ 320 h 327"/>
                              <a:gd name="T60" fmla="*/ 290 w 511"/>
                              <a:gd name="T61" fmla="*/ 326 h 327"/>
                              <a:gd name="T62" fmla="*/ 256 w 511"/>
                              <a:gd name="T63" fmla="*/ 263 h 327"/>
                              <a:gd name="T64" fmla="*/ 337 w 511"/>
                              <a:gd name="T65" fmla="*/ 259 h 327"/>
                              <a:gd name="T66" fmla="*/ 378 w 511"/>
                              <a:gd name="T67" fmla="*/ 252 h 327"/>
                              <a:gd name="T68" fmla="*/ 408 w 511"/>
                              <a:gd name="T69" fmla="*/ 241 h 327"/>
                              <a:gd name="T70" fmla="*/ 429 w 511"/>
                              <a:gd name="T71" fmla="*/ 227 h 327"/>
                              <a:gd name="T72" fmla="*/ 445 w 511"/>
                              <a:gd name="T73" fmla="*/ 211 h 327"/>
                              <a:gd name="T74" fmla="*/ 455 w 511"/>
                              <a:gd name="T75" fmla="*/ 193 h 327"/>
                              <a:gd name="T76" fmla="*/ 460 w 511"/>
                              <a:gd name="T77" fmla="*/ 174 h 327"/>
                              <a:gd name="T78" fmla="*/ 460 w 511"/>
                              <a:gd name="T79" fmla="*/ 153 h 327"/>
                              <a:gd name="T80" fmla="*/ 455 w 511"/>
                              <a:gd name="T81" fmla="*/ 134 h 327"/>
                              <a:gd name="T82" fmla="*/ 445 w 511"/>
                              <a:gd name="T83" fmla="*/ 116 h 327"/>
                              <a:gd name="T84" fmla="*/ 429 w 511"/>
                              <a:gd name="T85" fmla="*/ 100 h 327"/>
                              <a:gd name="T86" fmla="*/ 408 w 511"/>
                              <a:gd name="T87" fmla="*/ 86 h 327"/>
                              <a:gd name="T88" fmla="*/ 377 w 511"/>
                              <a:gd name="T89" fmla="*/ 75 h 327"/>
                              <a:gd name="T90" fmla="*/ 337 w 511"/>
                              <a:gd name="T91" fmla="*/ 68 h 327"/>
                              <a:gd name="T92" fmla="*/ 256 w 511"/>
                              <a:gd name="T93" fmla="*/ 64 h 327"/>
                              <a:gd name="T94" fmla="*/ 175 w 511"/>
                              <a:gd name="T95" fmla="*/ 68 h 327"/>
                              <a:gd name="T96" fmla="*/ 134 w 511"/>
                              <a:gd name="T97" fmla="*/ 75 h 327"/>
                              <a:gd name="T98" fmla="*/ 103 w 511"/>
                              <a:gd name="T99" fmla="*/ 86 h 327"/>
                              <a:gd name="T100" fmla="*/ 82 w 511"/>
                              <a:gd name="T101" fmla="*/ 100 h 327"/>
                              <a:gd name="T102" fmla="*/ 67 w 511"/>
                              <a:gd name="T103" fmla="*/ 116 h 327"/>
                              <a:gd name="T104" fmla="*/ 57 w 511"/>
                              <a:gd name="T105" fmla="*/ 134 h 327"/>
                              <a:gd name="T106" fmla="*/ 52 w 511"/>
                              <a:gd name="T107" fmla="*/ 154 h 327"/>
                              <a:gd name="T108" fmla="*/ 52 w 511"/>
                              <a:gd name="T109" fmla="*/ 174 h 327"/>
                              <a:gd name="T110" fmla="*/ 56 w 511"/>
                              <a:gd name="T111" fmla="*/ 194 h 327"/>
                              <a:gd name="T112" fmla="*/ 65 w 511"/>
                              <a:gd name="T113" fmla="*/ 210 h 327"/>
                              <a:gd name="T114" fmla="*/ 79 w 511"/>
                              <a:gd name="T115" fmla="*/ 225 h 327"/>
                              <a:gd name="T116" fmla="*/ 100 w 511"/>
                              <a:gd name="T117" fmla="*/ 239 h 327"/>
                              <a:gd name="T118" fmla="*/ 132 w 511"/>
                              <a:gd name="T119" fmla="*/ 251 h 327"/>
                              <a:gd name="T120" fmla="*/ 174 w 511"/>
                              <a:gd name="T121" fmla="*/ 259 h 327"/>
                              <a:gd name="T122" fmla="*/ 226 w 511"/>
                              <a:gd name="T123" fmla="*/ 263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7">
                                <a:moveTo>
                                  <a:pt x="256" y="327"/>
                                </a:moveTo>
                                <a:lnTo>
                                  <a:pt x="214" y="325"/>
                                </a:lnTo>
                                <a:lnTo>
                                  <a:pt x="176" y="322"/>
                                </a:lnTo>
                                <a:lnTo>
                                  <a:pt x="142" y="316"/>
                                </a:lnTo>
                                <a:lnTo>
                                  <a:pt x="113" y="308"/>
                                </a:lnTo>
                                <a:lnTo>
                                  <a:pt x="88" y="298"/>
                                </a:lnTo>
                                <a:lnTo>
                                  <a:pt x="65" y="286"/>
                                </a:lnTo>
                                <a:lnTo>
                                  <a:pt x="46" y="271"/>
                                </a:lnTo>
                                <a:lnTo>
                                  <a:pt x="30" y="254"/>
                                </a:lnTo>
                                <a:lnTo>
                                  <a:pt x="23" y="245"/>
                                </a:lnTo>
                                <a:lnTo>
                                  <a:pt x="17" y="235"/>
                                </a:lnTo>
                                <a:lnTo>
                                  <a:pt x="12" y="224"/>
                                </a:lnTo>
                                <a:lnTo>
                                  <a:pt x="8" y="213"/>
                                </a:lnTo>
                                <a:lnTo>
                                  <a:pt x="5" y="202"/>
                                </a:lnTo>
                                <a:lnTo>
                                  <a:pt x="2" y="190"/>
                                </a:lnTo>
                                <a:lnTo>
                                  <a:pt x="0" y="163"/>
                                </a:lnTo>
                                <a:lnTo>
                                  <a:pt x="1" y="144"/>
                                </a:lnTo>
                                <a:lnTo>
                                  <a:pt x="5" y="126"/>
                                </a:lnTo>
                                <a:lnTo>
                                  <a:pt x="10" y="109"/>
                                </a:lnTo>
                                <a:lnTo>
                                  <a:pt x="17" y="93"/>
                                </a:lnTo>
                                <a:lnTo>
                                  <a:pt x="26" y="78"/>
                                </a:lnTo>
                                <a:lnTo>
                                  <a:pt x="36" y="65"/>
                                </a:lnTo>
                                <a:lnTo>
                                  <a:pt x="49" y="53"/>
                                </a:lnTo>
                                <a:lnTo>
                                  <a:pt x="63" y="43"/>
                                </a:lnTo>
                                <a:lnTo>
                                  <a:pt x="79" y="33"/>
                                </a:lnTo>
                                <a:lnTo>
                                  <a:pt x="97" y="25"/>
                                </a:lnTo>
                                <a:lnTo>
                                  <a:pt x="117" y="18"/>
                                </a:lnTo>
                                <a:lnTo>
                                  <a:pt x="138" y="12"/>
                                </a:lnTo>
                                <a:lnTo>
                                  <a:pt x="162" y="7"/>
                                </a:lnTo>
                                <a:lnTo>
                                  <a:pt x="189" y="3"/>
                                </a:lnTo>
                                <a:lnTo>
                                  <a:pt x="221" y="1"/>
                                </a:lnTo>
                                <a:lnTo>
                                  <a:pt x="256" y="0"/>
                                </a:lnTo>
                                <a:lnTo>
                                  <a:pt x="298" y="2"/>
                                </a:lnTo>
                                <a:lnTo>
                                  <a:pt x="335" y="5"/>
                                </a:lnTo>
                                <a:lnTo>
                                  <a:pt x="369" y="11"/>
                                </a:lnTo>
                                <a:lnTo>
                                  <a:pt x="398" y="19"/>
                                </a:lnTo>
                                <a:lnTo>
                                  <a:pt x="423" y="29"/>
                                </a:lnTo>
                                <a:lnTo>
                                  <a:pt x="446" y="41"/>
                                </a:lnTo>
                                <a:lnTo>
                                  <a:pt x="465" y="56"/>
                                </a:lnTo>
                                <a:lnTo>
                                  <a:pt x="482" y="73"/>
                                </a:lnTo>
                                <a:lnTo>
                                  <a:pt x="488" y="82"/>
                                </a:lnTo>
                                <a:lnTo>
                                  <a:pt x="494" y="92"/>
                                </a:lnTo>
                                <a:lnTo>
                                  <a:pt x="500" y="102"/>
                                </a:lnTo>
                                <a:lnTo>
                                  <a:pt x="504" y="113"/>
                                </a:lnTo>
                                <a:lnTo>
                                  <a:pt x="507" y="125"/>
                                </a:lnTo>
                                <a:lnTo>
                                  <a:pt x="509" y="137"/>
                                </a:lnTo>
                                <a:lnTo>
                                  <a:pt x="511" y="163"/>
                                </a:lnTo>
                                <a:lnTo>
                                  <a:pt x="510" y="181"/>
                                </a:lnTo>
                                <a:lnTo>
                                  <a:pt x="508" y="198"/>
                                </a:lnTo>
                                <a:lnTo>
                                  <a:pt x="504" y="213"/>
                                </a:lnTo>
                                <a:lnTo>
                                  <a:pt x="498" y="228"/>
                                </a:lnTo>
                                <a:lnTo>
                                  <a:pt x="491" y="242"/>
                                </a:lnTo>
                                <a:lnTo>
                                  <a:pt x="482" y="254"/>
                                </a:lnTo>
                                <a:lnTo>
                                  <a:pt x="471" y="266"/>
                                </a:lnTo>
                                <a:lnTo>
                                  <a:pt x="459" y="277"/>
                                </a:lnTo>
                                <a:lnTo>
                                  <a:pt x="442" y="289"/>
                                </a:lnTo>
                                <a:lnTo>
                                  <a:pt x="423" y="299"/>
                                </a:lnTo>
                                <a:lnTo>
                                  <a:pt x="401" y="307"/>
                                </a:lnTo>
                                <a:lnTo>
                                  <a:pt x="377" y="314"/>
                                </a:lnTo>
                                <a:lnTo>
                                  <a:pt x="351" y="320"/>
                                </a:lnTo>
                                <a:lnTo>
                                  <a:pt x="321" y="323"/>
                                </a:lnTo>
                                <a:lnTo>
                                  <a:pt x="290" y="326"/>
                                </a:lnTo>
                                <a:lnTo>
                                  <a:pt x="256" y="327"/>
                                </a:lnTo>
                                <a:moveTo>
                                  <a:pt x="256" y="263"/>
                                </a:moveTo>
                                <a:lnTo>
                                  <a:pt x="312" y="262"/>
                                </a:lnTo>
                                <a:lnTo>
                                  <a:pt x="337" y="259"/>
                                </a:lnTo>
                                <a:lnTo>
                                  <a:pt x="358" y="256"/>
                                </a:lnTo>
                                <a:lnTo>
                                  <a:pt x="378" y="252"/>
                                </a:lnTo>
                                <a:lnTo>
                                  <a:pt x="394" y="247"/>
                                </a:lnTo>
                                <a:lnTo>
                                  <a:pt x="408" y="241"/>
                                </a:lnTo>
                                <a:lnTo>
                                  <a:pt x="420" y="235"/>
                                </a:lnTo>
                                <a:lnTo>
                                  <a:pt x="429" y="227"/>
                                </a:lnTo>
                                <a:lnTo>
                                  <a:pt x="438" y="219"/>
                                </a:lnTo>
                                <a:lnTo>
                                  <a:pt x="445" y="211"/>
                                </a:lnTo>
                                <a:lnTo>
                                  <a:pt x="450" y="202"/>
                                </a:lnTo>
                                <a:lnTo>
                                  <a:pt x="455" y="193"/>
                                </a:lnTo>
                                <a:lnTo>
                                  <a:pt x="458" y="184"/>
                                </a:lnTo>
                                <a:lnTo>
                                  <a:pt x="460" y="174"/>
                                </a:lnTo>
                                <a:lnTo>
                                  <a:pt x="461" y="163"/>
                                </a:lnTo>
                                <a:lnTo>
                                  <a:pt x="460" y="153"/>
                                </a:lnTo>
                                <a:lnTo>
                                  <a:pt x="458" y="143"/>
                                </a:lnTo>
                                <a:lnTo>
                                  <a:pt x="455" y="134"/>
                                </a:lnTo>
                                <a:lnTo>
                                  <a:pt x="450" y="125"/>
                                </a:lnTo>
                                <a:lnTo>
                                  <a:pt x="445" y="116"/>
                                </a:lnTo>
                                <a:lnTo>
                                  <a:pt x="438" y="108"/>
                                </a:lnTo>
                                <a:lnTo>
                                  <a:pt x="429" y="100"/>
                                </a:lnTo>
                                <a:lnTo>
                                  <a:pt x="420" y="92"/>
                                </a:lnTo>
                                <a:lnTo>
                                  <a:pt x="408" y="86"/>
                                </a:lnTo>
                                <a:lnTo>
                                  <a:pt x="394" y="80"/>
                                </a:lnTo>
                                <a:lnTo>
                                  <a:pt x="377" y="75"/>
                                </a:lnTo>
                                <a:lnTo>
                                  <a:pt x="358" y="71"/>
                                </a:lnTo>
                                <a:lnTo>
                                  <a:pt x="337" y="68"/>
                                </a:lnTo>
                                <a:lnTo>
                                  <a:pt x="312" y="65"/>
                                </a:lnTo>
                                <a:lnTo>
                                  <a:pt x="256" y="64"/>
                                </a:lnTo>
                                <a:lnTo>
                                  <a:pt x="199" y="65"/>
                                </a:lnTo>
                                <a:lnTo>
                                  <a:pt x="175" y="68"/>
                                </a:lnTo>
                                <a:lnTo>
                                  <a:pt x="153" y="71"/>
                                </a:lnTo>
                                <a:lnTo>
                                  <a:pt x="134" y="75"/>
                                </a:lnTo>
                                <a:lnTo>
                                  <a:pt x="117" y="80"/>
                                </a:lnTo>
                                <a:lnTo>
                                  <a:pt x="103" y="86"/>
                                </a:lnTo>
                                <a:lnTo>
                                  <a:pt x="92" y="92"/>
                                </a:lnTo>
                                <a:lnTo>
                                  <a:pt x="82" y="100"/>
                                </a:lnTo>
                                <a:lnTo>
                                  <a:pt x="74" y="108"/>
                                </a:lnTo>
                                <a:lnTo>
                                  <a:pt x="67" y="116"/>
                                </a:lnTo>
                                <a:lnTo>
                                  <a:pt x="61" y="125"/>
                                </a:lnTo>
                                <a:lnTo>
                                  <a:pt x="57" y="134"/>
                                </a:lnTo>
                                <a:lnTo>
                                  <a:pt x="54" y="144"/>
                                </a:lnTo>
                                <a:lnTo>
                                  <a:pt x="52" y="154"/>
                                </a:lnTo>
                                <a:lnTo>
                                  <a:pt x="51" y="164"/>
                                </a:lnTo>
                                <a:lnTo>
                                  <a:pt x="52" y="174"/>
                                </a:lnTo>
                                <a:lnTo>
                                  <a:pt x="54" y="184"/>
                                </a:lnTo>
                                <a:lnTo>
                                  <a:pt x="56" y="194"/>
                                </a:lnTo>
                                <a:lnTo>
                                  <a:pt x="60" y="202"/>
                                </a:lnTo>
                                <a:lnTo>
                                  <a:pt x="65" y="210"/>
                                </a:lnTo>
                                <a:lnTo>
                                  <a:pt x="71" y="218"/>
                                </a:lnTo>
                                <a:lnTo>
                                  <a:pt x="79" y="225"/>
                                </a:lnTo>
                                <a:lnTo>
                                  <a:pt x="87" y="232"/>
                                </a:lnTo>
                                <a:lnTo>
                                  <a:pt x="100" y="239"/>
                                </a:lnTo>
                                <a:lnTo>
                                  <a:pt x="115" y="246"/>
                                </a:lnTo>
                                <a:lnTo>
                                  <a:pt x="132" y="251"/>
                                </a:lnTo>
                                <a:lnTo>
                                  <a:pt x="152" y="256"/>
                                </a:lnTo>
                                <a:lnTo>
                                  <a:pt x="174" y="259"/>
                                </a:lnTo>
                                <a:lnTo>
                                  <a:pt x="199" y="261"/>
                                </a:lnTo>
                                <a:lnTo>
                                  <a:pt x="226" y="263"/>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68" name="Freeform 345"/>
                        <wps:cNvSpPr>
                          <a:spLocks noEditPoints="1"/>
                        </wps:cNvSpPr>
                        <wps:spPr bwMode="auto">
                          <a:xfrm>
                            <a:off x="4577715" y="2356485"/>
                            <a:ext cx="121920" cy="78105"/>
                          </a:xfrm>
                          <a:custGeom>
                            <a:avLst/>
                            <a:gdLst>
                              <a:gd name="T0" fmla="*/ 214 w 511"/>
                              <a:gd name="T1" fmla="*/ 325 h 326"/>
                              <a:gd name="T2" fmla="*/ 142 w 511"/>
                              <a:gd name="T3" fmla="*/ 316 h 326"/>
                              <a:gd name="T4" fmla="*/ 88 w 511"/>
                              <a:gd name="T5" fmla="*/ 298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5 h 326"/>
                              <a:gd name="T22" fmla="*/ 63 w 511"/>
                              <a:gd name="T23" fmla="*/ 42 h 326"/>
                              <a:gd name="T24" fmla="*/ 97 w 511"/>
                              <a:gd name="T25" fmla="*/ 25 h 326"/>
                              <a:gd name="T26" fmla="*/ 138 w 511"/>
                              <a:gd name="T27" fmla="*/ 11 h 326"/>
                              <a:gd name="T28" fmla="*/ 189 w 511"/>
                              <a:gd name="T29" fmla="*/ 3 h 326"/>
                              <a:gd name="T30" fmla="*/ 256 w 511"/>
                              <a:gd name="T31" fmla="*/ 0 h 326"/>
                              <a:gd name="T32" fmla="*/ 335 w 511"/>
                              <a:gd name="T33" fmla="*/ 5 h 326"/>
                              <a:gd name="T34" fmla="*/ 398 w 511"/>
                              <a:gd name="T35" fmla="*/ 18 h 326"/>
                              <a:gd name="T36" fmla="*/ 446 w 511"/>
                              <a:gd name="T37" fmla="*/ 41 h 326"/>
                              <a:gd name="T38" fmla="*/ 482 w 511"/>
                              <a:gd name="T39" fmla="*/ 72 h 326"/>
                              <a:gd name="T40" fmla="*/ 494 w 511"/>
                              <a:gd name="T41" fmla="*/ 91 h 326"/>
                              <a:gd name="T42" fmla="*/ 504 w 511"/>
                              <a:gd name="T43" fmla="*/ 113 h 326"/>
                              <a:gd name="T44" fmla="*/ 509 w 511"/>
                              <a:gd name="T45" fmla="*/ 137 h 326"/>
                              <a:gd name="T46" fmla="*/ 510 w 511"/>
                              <a:gd name="T47" fmla="*/ 181 h 326"/>
                              <a:gd name="T48" fmla="*/ 504 w 511"/>
                              <a:gd name="T49" fmla="*/ 213 h 326"/>
                              <a:gd name="T50" fmla="*/ 491 w 511"/>
                              <a:gd name="T51" fmla="*/ 241 h 326"/>
                              <a:gd name="T52" fmla="*/ 471 w 511"/>
                              <a:gd name="T53" fmla="*/ 266 h 326"/>
                              <a:gd name="T54" fmla="*/ 442 w 511"/>
                              <a:gd name="T55" fmla="*/ 288 h 326"/>
                              <a:gd name="T56" fmla="*/ 401 w 511"/>
                              <a:gd name="T57" fmla="*/ 307 h 326"/>
                              <a:gd name="T58" fmla="*/ 351 w 511"/>
                              <a:gd name="T59" fmla="*/ 319 h 326"/>
                              <a:gd name="T60" fmla="*/ 290 w 511"/>
                              <a:gd name="T61" fmla="*/ 325 h 326"/>
                              <a:gd name="T62" fmla="*/ 256 w 511"/>
                              <a:gd name="T63" fmla="*/ 263 h 326"/>
                              <a:gd name="T64" fmla="*/ 337 w 511"/>
                              <a:gd name="T65" fmla="*/ 259 h 326"/>
                              <a:gd name="T66" fmla="*/ 378 w 511"/>
                              <a:gd name="T67" fmla="*/ 252 h 326"/>
                              <a:gd name="T68" fmla="*/ 408 w 511"/>
                              <a:gd name="T69" fmla="*/ 241 h 326"/>
                              <a:gd name="T70" fmla="*/ 429 w 511"/>
                              <a:gd name="T71" fmla="*/ 227 h 326"/>
                              <a:gd name="T72" fmla="*/ 445 w 511"/>
                              <a:gd name="T73" fmla="*/ 211 h 326"/>
                              <a:gd name="T74" fmla="*/ 455 w 511"/>
                              <a:gd name="T75" fmla="*/ 193 h 326"/>
                              <a:gd name="T76" fmla="*/ 460 w 511"/>
                              <a:gd name="T77" fmla="*/ 173 h 326"/>
                              <a:gd name="T78" fmla="*/ 460 w 511"/>
                              <a:gd name="T79" fmla="*/ 153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6 h 326"/>
                              <a:gd name="T104" fmla="*/ 57 w 511"/>
                              <a:gd name="T105" fmla="*/ 133 h 326"/>
                              <a:gd name="T106" fmla="*/ 52 w 511"/>
                              <a:gd name="T107" fmla="*/ 153 h 326"/>
                              <a:gd name="T108" fmla="*/ 52 w 511"/>
                              <a:gd name="T109" fmla="*/ 174 h 326"/>
                              <a:gd name="T110" fmla="*/ 56 w 511"/>
                              <a:gd name="T111" fmla="*/ 193 h 326"/>
                              <a:gd name="T112" fmla="*/ 65 w 511"/>
                              <a:gd name="T113" fmla="*/ 210 h 326"/>
                              <a:gd name="T114" fmla="*/ 79 w 511"/>
                              <a:gd name="T115" fmla="*/ 225 h 326"/>
                              <a:gd name="T116" fmla="*/ 100 w 511"/>
                              <a:gd name="T117" fmla="*/ 239 h 326"/>
                              <a:gd name="T118" fmla="*/ 132 w 511"/>
                              <a:gd name="T119" fmla="*/ 251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5"/>
                                </a:lnTo>
                                <a:lnTo>
                                  <a:pt x="176" y="321"/>
                                </a:lnTo>
                                <a:lnTo>
                                  <a:pt x="142" y="316"/>
                                </a:lnTo>
                                <a:lnTo>
                                  <a:pt x="113" y="308"/>
                                </a:lnTo>
                                <a:lnTo>
                                  <a:pt x="88" y="298"/>
                                </a:lnTo>
                                <a:lnTo>
                                  <a:pt x="65" y="285"/>
                                </a:lnTo>
                                <a:lnTo>
                                  <a:pt x="46" y="270"/>
                                </a:lnTo>
                                <a:lnTo>
                                  <a:pt x="30" y="254"/>
                                </a:lnTo>
                                <a:lnTo>
                                  <a:pt x="23" y="244"/>
                                </a:lnTo>
                                <a:lnTo>
                                  <a:pt x="17" y="234"/>
                                </a:lnTo>
                                <a:lnTo>
                                  <a:pt x="12" y="224"/>
                                </a:lnTo>
                                <a:lnTo>
                                  <a:pt x="8" y="213"/>
                                </a:lnTo>
                                <a:lnTo>
                                  <a:pt x="5" y="201"/>
                                </a:lnTo>
                                <a:lnTo>
                                  <a:pt x="2" y="189"/>
                                </a:lnTo>
                                <a:lnTo>
                                  <a:pt x="0" y="163"/>
                                </a:lnTo>
                                <a:lnTo>
                                  <a:pt x="1" y="144"/>
                                </a:lnTo>
                                <a:lnTo>
                                  <a:pt x="5" y="125"/>
                                </a:lnTo>
                                <a:lnTo>
                                  <a:pt x="10" y="108"/>
                                </a:lnTo>
                                <a:lnTo>
                                  <a:pt x="17" y="92"/>
                                </a:lnTo>
                                <a:lnTo>
                                  <a:pt x="26" y="78"/>
                                </a:lnTo>
                                <a:lnTo>
                                  <a:pt x="36" y="65"/>
                                </a:lnTo>
                                <a:lnTo>
                                  <a:pt x="49" y="53"/>
                                </a:lnTo>
                                <a:lnTo>
                                  <a:pt x="63" y="42"/>
                                </a:lnTo>
                                <a:lnTo>
                                  <a:pt x="79" y="33"/>
                                </a:lnTo>
                                <a:lnTo>
                                  <a:pt x="97" y="25"/>
                                </a:lnTo>
                                <a:lnTo>
                                  <a:pt x="117" y="17"/>
                                </a:lnTo>
                                <a:lnTo>
                                  <a:pt x="138" y="11"/>
                                </a:lnTo>
                                <a:lnTo>
                                  <a:pt x="162" y="6"/>
                                </a:lnTo>
                                <a:lnTo>
                                  <a:pt x="189" y="3"/>
                                </a:lnTo>
                                <a:lnTo>
                                  <a:pt x="221" y="1"/>
                                </a:lnTo>
                                <a:lnTo>
                                  <a:pt x="256" y="0"/>
                                </a:lnTo>
                                <a:lnTo>
                                  <a:pt x="298" y="1"/>
                                </a:lnTo>
                                <a:lnTo>
                                  <a:pt x="335" y="5"/>
                                </a:lnTo>
                                <a:lnTo>
                                  <a:pt x="369" y="10"/>
                                </a:lnTo>
                                <a:lnTo>
                                  <a:pt x="398" y="18"/>
                                </a:lnTo>
                                <a:lnTo>
                                  <a:pt x="423" y="28"/>
                                </a:lnTo>
                                <a:lnTo>
                                  <a:pt x="446" y="41"/>
                                </a:lnTo>
                                <a:lnTo>
                                  <a:pt x="465" y="55"/>
                                </a:lnTo>
                                <a:lnTo>
                                  <a:pt x="482" y="72"/>
                                </a:lnTo>
                                <a:lnTo>
                                  <a:pt x="488" y="81"/>
                                </a:lnTo>
                                <a:lnTo>
                                  <a:pt x="494" y="91"/>
                                </a:lnTo>
                                <a:lnTo>
                                  <a:pt x="500" y="102"/>
                                </a:lnTo>
                                <a:lnTo>
                                  <a:pt x="504" y="113"/>
                                </a:lnTo>
                                <a:lnTo>
                                  <a:pt x="507" y="125"/>
                                </a:lnTo>
                                <a:lnTo>
                                  <a:pt x="509" y="137"/>
                                </a:lnTo>
                                <a:lnTo>
                                  <a:pt x="511" y="163"/>
                                </a:lnTo>
                                <a:lnTo>
                                  <a:pt x="510" y="181"/>
                                </a:lnTo>
                                <a:lnTo>
                                  <a:pt x="508" y="197"/>
                                </a:lnTo>
                                <a:lnTo>
                                  <a:pt x="504" y="213"/>
                                </a:lnTo>
                                <a:lnTo>
                                  <a:pt x="498" y="228"/>
                                </a:lnTo>
                                <a:lnTo>
                                  <a:pt x="491" y="241"/>
                                </a:lnTo>
                                <a:lnTo>
                                  <a:pt x="482" y="254"/>
                                </a:lnTo>
                                <a:lnTo>
                                  <a:pt x="471" y="266"/>
                                </a:lnTo>
                                <a:lnTo>
                                  <a:pt x="459" y="277"/>
                                </a:lnTo>
                                <a:lnTo>
                                  <a:pt x="442" y="288"/>
                                </a:lnTo>
                                <a:lnTo>
                                  <a:pt x="423" y="298"/>
                                </a:lnTo>
                                <a:lnTo>
                                  <a:pt x="401" y="307"/>
                                </a:lnTo>
                                <a:lnTo>
                                  <a:pt x="377" y="314"/>
                                </a:lnTo>
                                <a:lnTo>
                                  <a:pt x="351" y="319"/>
                                </a:lnTo>
                                <a:lnTo>
                                  <a:pt x="321" y="323"/>
                                </a:lnTo>
                                <a:lnTo>
                                  <a:pt x="290" y="325"/>
                                </a:lnTo>
                                <a:lnTo>
                                  <a:pt x="256" y="326"/>
                                </a:lnTo>
                                <a:moveTo>
                                  <a:pt x="256" y="263"/>
                                </a:moveTo>
                                <a:lnTo>
                                  <a:pt x="312" y="261"/>
                                </a:lnTo>
                                <a:lnTo>
                                  <a:pt x="337" y="259"/>
                                </a:lnTo>
                                <a:lnTo>
                                  <a:pt x="358" y="256"/>
                                </a:lnTo>
                                <a:lnTo>
                                  <a:pt x="378" y="252"/>
                                </a:lnTo>
                                <a:lnTo>
                                  <a:pt x="394" y="247"/>
                                </a:lnTo>
                                <a:lnTo>
                                  <a:pt x="408" y="241"/>
                                </a:lnTo>
                                <a:lnTo>
                                  <a:pt x="420" y="234"/>
                                </a:lnTo>
                                <a:lnTo>
                                  <a:pt x="429" y="227"/>
                                </a:lnTo>
                                <a:lnTo>
                                  <a:pt x="438" y="219"/>
                                </a:lnTo>
                                <a:lnTo>
                                  <a:pt x="445" y="211"/>
                                </a:lnTo>
                                <a:lnTo>
                                  <a:pt x="450" y="202"/>
                                </a:lnTo>
                                <a:lnTo>
                                  <a:pt x="455" y="193"/>
                                </a:lnTo>
                                <a:lnTo>
                                  <a:pt x="458" y="183"/>
                                </a:lnTo>
                                <a:lnTo>
                                  <a:pt x="460" y="173"/>
                                </a:lnTo>
                                <a:lnTo>
                                  <a:pt x="461" y="163"/>
                                </a:lnTo>
                                <a:lnTo>
                                  <a:pt x="460" y="153"/>
                                </a:lnTo>
                                <a:lnTo>
                                  <a:pt x="458" y="143"/>
                                </a:lnTo>
                                <a:lnTo>
                                  <a:pt x="455" y="133"/>
                                </a:lnTo>
                                <a:lnTo>
                                  <a:pt x="450" y="124"/>
                                </a:lnTo>
                                <a:lnTo>
                                  <a:pt x="445" y="115"/>
                                </a:lnTo>
                                <a:lnTo>
                                  <a:pt x="438" y="107"/>
                                </a:lnTo>
                                <a:lnTo>
                                  <a:pt x="429" y="99"/>
                                </a:lnTo>
                                <a:lnTo>
                                  <a:pt x="420" y="92"/>
                                </a:lnTo>
                                <a:lnTo>
                                  <a:pt x="408" y="85"/>
                                </a:lnTo>
                                <a:lnTo>
                                  <a:pt x="394" y="79"/>
                                </a:lnTo>
                                <a:lnTo>
                                  <a:pt x="377" y="74"/>
                                </a:lnTo>
                                <a:lnTo>
                                  <a:pt x="358" y="70"/>
                                </a:lnTo>
                                <a:lnTo>
                                  <a:pt x="337" y="67"/>
                                </a:lnTo>
                                <a:lnTo>
                                  <a:pt x="312" y="65"/>
                                </a:lnTo>
                                <a:lnTo>
                                  <a:pt x="256" y="63"/>
                                </a:lnTo>
                                <a:lnTo>
                                  <a:pt x="199" y="65"/>
                                </a:lnTo>
                                <a:lnTo>
                                  <a:pt x="175" y="67"/>
                                </a:lnTo>
                                <a:lnTo>
                                  <a:pt x="153" y="70"/>
                                </a:lnTo>
                                <a:lnTo>
                                  <a:pt x="134" y="74"/>
                                </a:lnTo>
                                <a:lnTo>
                                  <a:pt x="117" y="79"/>
                                </a:lnTo>
                                <a:lnTo>
                                  <a:pt x="103" y="85"/>
                                </a:lnTo>
                                <a:lnTo>
                                  <a:pt x="92" y="92"/>
                                </a:lnTo>
                                <a:lnTo>
                                  <a:pt x="82" y="99"/>
                                </a:lnTo>
                                <a:lnTo>
                                  <a:pt x="74" y="107"/>
                                </a:lnTo>
                                <a:lnTo>
                                  <a:pt x="67" y="116"/>
                                </a:lnTo>
                                <a:lnTo>
                                  <a:pt x="61" y="124"/>
                                </a:lnTo>
                                <a:lnTo>
                                  <a:pt x="57" y="133"/>
                                </a:lnTo>
                                <a:lnTo>
                                  <a:pt x="54" y="143"/>
                                </a:lnTo>
                                <a:lnTo>
                                  <a:pt x="52" y="153"/>
                                </a:lnTo>
                                <a:lnTo>
                                  <a:pt x="51" y="164"/>
                                </a:lnTo>
                                <a:lnTo>
                                  <a:pt x="52" y="174"/>
                                </a:lnTo>
                                <a:lnTo>
                                  <a:pt x="54" y="184"/>
                                </a:lnTo>
                                <a:lnTo>
                                  <a:pt x="56" y="193"/>
                                </a:lnTo>
                                <a:lnTo>
                                  <a:pt x="60" y="202"/>
                                </a:lnTo>
                                <a:lnTo>
                                  <a:pt x="65" y="210"/>
                                </a:lnTo>
                                <a:lnTo>
                                  <a:pt x="71" y="218"/>
                                </a:lnTo>
                                <a:lnTo>
                                  <a:pt x="79" y="225"/>
                                </a:lnTo>
                                <a:lnTo>
                                  <a:pt x="87" y="231"/>
                                </a:lnTo>
                                <a:lnTo>
                                  <a:pt x="100" y="239"/>
                                </a:lnTo>
                                <a:lnTo>
                                  <a:pt x="115" y="245"/>
                                </a:lnTo>
                                <a:lnTo>
                                  <a:pt x="132" y="251"/>
                                </a:lnTo>
                                <a:lnTo>
                                  <a:pt x="152" y="255"/>
                                </a:lnTo>
                                <a:lnTo>
                                  <a:pt x="174" y="258"/>
                                </a:lnTo>
                                <a:lnTo>
                                  <a:pt x="199" y="261"/>
                                </a:lnTo>
                                <a:lnTo>
                                  <a:pt x="226" y="262"/>
                                </a:lnTo>
                                <a:lnTo>
                                  <a:pt x="256" y="263"/>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69" name="Freeform 346"/>
                        <wps:cNvSpPr>
                          <a:spLocks noEditPoints="1"/>
                        </wps:cNvSpPr>
                        <wps:spPr bwMode="auto">
                          <a:xfrm>
                            <a:off x="4577715" y="2264410"/>
                            <a:ext cx="121920" cy="77470"/>
                          </a:xfrm>
                          <a:custGeom>
                            <a:avLst/>
                            <a:gdLst>
                              <a:gd name="T0" fmla="*/ 214 w 511"/>
                              <a:gd name="T1" fmla="*/ 324 h 326"/>
                              <a:gd name="T2" fmla="*/ 142 w 511"/>
                              <a:gd name="T3" fmla="*/ 315 h 326"/>
                              <a:gd name="T4" fmla="*/ 88 w 511"/>
                              <a:gd name="T5" fmla="*/ 297 h 326"/>
                              <a:gd name="T6" fmla="*/ 46 w 511"/>
                              <a:gd name="T7" fmla="*/ 270 h 326"/>
                              <a:gd name="T8" fmla="*/ 23 w 511"/>
                              <a:gd name="T9" fmla="*/ 244 h 326"/>
                              <a:gd name="T10" fmla="*/ 12 w 511"/>
                              <a:gd name="T11" fmla="*/ 224 h 326"/>
                              <a:gd name="T12" fmla="*/ 5 w 511"/>
                              <a:gd name="T13" fmla="*/ 201 h 326"/>
                              <a:gd name="T14" fmla="*/ 0 w 511"/>
                              <a:gd name="T15" fmla="*/ 163 h 326"/>
                              <a:gd name="T16" fmla="*/ 5 w 511"/>
                              <a:gd name="T17" fmla="*/ 125 h 326"/>
                              <a:gd name="T18" fmla="*/ 17 w 511"/>
                              <a:gd name="T19" fmla="*/ 92 h 326"/>
                              <a:gd name="T20" fmla="*/ 36 w 511"/>
                              <a:gd name="T21" fmla="*/ 64 h 326"/>
                              <a:gd name="T22" fmla="*/ 63 w 511"/>
                              <a:gd name="T23" fmla="*/ 42 h 326"/>
                              <a:gd name="T24" fmla="*/ 97 w 511"/>
                              <a:gd name="T25" fmla="*/ 24 h 326"/>
                              <a:gd name="T26" fmla="*/ 138 w 511"/>
                              <a:gd name="T27" fmla="*/ 11 h 326"/>
                              <a:gd name="T28" fmla="*/ 189 w 511"/>
                              <a:gd name="T29" fmla="*/ 2 h 326"/>
                              <a:gd name="T30" fmla="*/ 256 w 511"/>
                              <a:gd name="T31" fmla="*/ 0 h 326"/>
                              <a:gd name="T32" fmla="*/ 335 w 511"/>
                              <a:gd name="T33" fmla="*/ 4 h 326"/>
                              <a:gd name="T34" fmla="*/ 398 w 511"/>
                              <a:gd name="T35" fmla="*/ 18 h 326"/>
                              <a:gd name="T36" fmla="*/ 446 w 511"/>
                              <a:gd name="T37" fmla="*/ 40 h 326"/>
                              <a:gd name="T38" fmla="*/ 482 w 511"/>
                              <a:gd name="T39" fmla="*/ 72 h 326"/>
                              <a:gd name="T40" fmla="*/ 494 w 511"/>
                              <a:gd name="T41" fmla="*/ 91 h 326"/>
                              <a:gd name="T42" fmla="*/ 504 w 511"/>
                              <a:gd name="T43" fmla="*/ 112 h 326"/>
                              <a:gd name="T44" fmla="*/ 509 w 511"/>
                              <a:gd name="T45" fmla="*/ 136 h 326"/>
                              <a:gd name="T46" fmla="*/ 510 w 511"/>
                              <a:gd name="T47" fmla="*/ 180 h 326"/>
                              <a:gd name="T48" fmla="*/ 504 w 511"/>
                              <a:gd name="T49" fmla="*/ 212 h 326"/>
                              <a:gd name="T50" fmla="*/ 491 w 511"/>
                              <a:gd name="T51" fmla="*/ 241 h 326"/>
                              <a:gd name="T52" fmla="*/ 471 w 511"/>
                              <a:gd name="T53" fmla="*/ 265 h 326"/>
                              <a:gd name="T54" fmla="*/ 442 w 511"/>
                              <a:gd name="T55" fmla="*/ 288 h 326"/>
                              <a:gd name="T56" fmla="*/ 401 w 511"/>
                              <a:gd name="T57" fmla="*/ 306 h 326"/>
                              <a:gd name="T58" fmla="*/ 351 w 511"/>
                              <a:gd name="T59" fmla="*/ 319 h 326"/>
                              <a:gd name="T60" fmla="*/ 290 w 511"/>
                              <a:gd name="T61" fmla="*/ 325 h 326"/>
                              <a:gd name="T62" fmla="*/ 256 w 511"/>
                              <a:gd name="T63" fmla="*/ 262 h 326"/>
                              <a:gd name="T64" fmla="*/ 337 w 511"/>
                              <a:gd name="T65" fmla="*/ 258 h 326"/>
                              <a:gd name="T66" fmla="*/ 378 w 511"/>
                              <a:gd name="T67" fmla="*/ 251 h 326"/>
                              <a:gd name="T68" fmla="*/ 408 w 511"/>
                              <a:gd name="T69" fmla="*/ 240 h 326"/>
                              <a:gd name="T70" fmla="*/ 429 w 511"/>
                              <a:gd name="T71" fmla="*/ 226 h 326"/>
                              <a:gd name="T72" fmla="*/ 445 w 511"/>
                              <a:gd name="T73" fmla="*/ 210 h 326"/>
                              <a:gd name="T74" fmla="*/ 455 w 511"/>
                              <a:gd name="T75" fmla="*/ 192 h 326"/>
                              <a:gd name="T76" fmla="*/ 460 w 511"/>
                              <a:gd name="T77" fmla="*/ 173 h 326"/>
                              <a:gd name="T78" fmla="*/ 460 w 511"/>
                              <a:gd name="T79" fmla="*/ 152 h 326"/>
                              <a:gd name="T80" fmla="*/ 455 w 511"/>
                              <a:gd name="T81" fmla="*/ 133 h 326"/>
                              <a:gd name="T82" fmla="*/ 445 w 511"/>
                              <a:gd name="T83" fmla="*/ 115 h 326"/>
                              <a:gd name="T84" fmla="*/ 429 w 511"/>
                              <a:gd name="T85" fmla="*/ 99 h 326"/>
                              <a:gd name="T86" fmla="*/ 408 w 511"/>
                              <a:gd name="T87" fmla="*/ 85 h 326"/>
                              <a:gd name="T88" fmla="*/ 377 w 511"/>
                              <a:gd name="T89" fmla="*/ 74 h 326"/>
                              <a:gd name="T90" fmla="*/ 337 w 511"/>
                              <a:gd name="T91" fmla="*/ 67 h 326"/>
                              <a:gd name="T92" fmla="*/ 256 w 511"/>
                              <a:gd name="T93" fmla="*/ 63 h 326"/>
                              <a:gd name="T94" fmla="*/ 175 w 511"/>
                              <a:gd name="T95" fmla="*/ 67 h 326"/>
                              <a:gd name="T96" fmla="*/ 134 w 511"/>
                              <a:gd name="T97" fmla="*/ 74 h 326"/>
                              <a:gd name="T98" fmla="*/ 103 w 511"/>
                              <a:gd name="T99" fmla="*/ 85 h 326"/>
                              <a:gd name="T100" fmla="*/ 82 w 511"/>
                              <a:gd name="T101" fmla="*/ 99 h 326"/>
                              <a:gd name="T102" fmla="*/ 67 w 511"/>
                              <a:gd name="T103" fmla="*/ 115 h 326"/>
                              <a:gd name="T104" fmla="*/ 57 w 511"/>
                              <a:gd name="T105" fmla="*/ 133 h 326"/>
                              <a:gd name="T106" fmla="*/ 52 w 511"/>
                              <a:gd name="T107" fmla="*/ 153 h 326"/>
                              <a:gd name="T108" fmla="*/ 52 w 511"/>
                              <a:gd name="T109" fmla="*/ 174 h 326"/>
                              <a:gd name="T110" fmla="*/ 56 w 511"/>
                              <a:gd name="T111" fmla="*/ 193 h 326"/>
                              <a:gd name="T112" fmla="*/ 65 w 511"/>
                              <a:gd name="T113" fmla="*/ 209 h 326"/>
                              <a:gd name="T114" fmla="*/ 79 w 511"/>
                              <a:gd name="T115" fmla="*/ 224 h 326"/>
                              <a:gd name="T116" fmla="*/ 100 w 511"/>
                              <a:gd name="T117" fmla="*/ 238 h 326"/>
                              <a:gd name="T118" fmla="*/ 132 w 511"/>
                              <a:gd name="T119" fmla="*/ 250 h 326"/>
                              <a:gd name="T120" fmla="*/ 174 w 511"/>
                              <a:gd name="T121" fmla="*/ 258 h 326"/>
                              <a:gd name="T122" fmla="*/ 226 w 511"/>
                              <a:gd name="T123" fmla="*/ 262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11" h="326">
                                <a:moveTo>
                                  <a:pt x="256" y="326"/>
                                </a:moveTo>
                                <a:lnTo>
                                  <a:pt x="214" y="324"/>
                                </a:lnTo>
                                <a:lnTo>
                                  <a:pt x="176" y="321"/>
                                </a:lnTo>
                                <a:lnTo>
                                  <a:pt x="142" y="315"/>
                                </a:lnTo>
                                <a:lnTo>
                                  <a:pt x="113" y="307"/>
                                </a:lnTo>
                                <a:lnTo>
                                  <a:pt x="88" y="297"/>
                                </a:lnTo>
                                <a:lnTo>
                                  <a:pt x="65" y="285"/>
                                </a:lnTo>
                                <a:lnTo>
                                  <a:pt x="46" y="270"/>
                                </a:lnTo>
                                <a:lnTo>
                                  <a:pt x="30" y="253"/>
                                </a:lnTo>
                                <a:lnTo>
                                  <a:pt x="23" y="244"/>
                                </a:lnTo>
                                <a:lnTo>
                                  <a:pt x="17" y="234"/>
                                </a:lnTo>
                                <a:lnTo>
                                  <a:pt x="12" y="224"/>
                                </a:lnTo>
                                <a:lnTo>
                                  <a:pt x="8" y="212"/>
                                </a:lnTo>
                                <a:lnTo>
                                  <a:pt x="5" y="201"/>
                                </a:lnTo>
                                <a:lnTo>
                                  <a:pt x="2" y="189"/>
                                </a:lnTo>
                                <a:lnTo>
                                  <a:pt x="0" y="163"/>
                                </a:lnTo>
                                <a:lnTo>
                                  <a:pt x="1" y="143"/>
                                </a:lnTo>
                                <a:lnTo>
                                  <a:pt x="5" y="125"/>
                                </a:lnTo>
                                <a:lnTo>
                                  <a:pt x="10" y="108"/>
                                </a:lnTo>
                                <a:lnTo>
                                  <a:pt x="17" y="92"/>
                                </a:lnTo>
                                <a:lnTo>
                                  <a:pt x="26" y="77"/>
                                </a:lnTo>
                                <a:lnTo>
                                  <a:pt x="36" y="64"/>
                                </a:lnTo>
                                <a:lnTo>
                                  <a:pt x="49" y="52"/>
                                </a:lnTo>
                                <a:lnTo>
                                  <a:pt x="63" y="42"/>
                                </a:lnTo>
                                <a:lnTo>
                                  <a:pt x="79" y="32"/>
                                </a:lnTo>
                                <a:lnTo>
                                  <a:pt x="97" y="24"/>
                                </a:lnTo>
                                <a:lnTo>
                                  <a:pt x="117" y="17"/>
                                </a:lnTo>
                                <a:lnTo>
                                  <a:pt x="138" y="11"/>
                                </a:lnTo>
                                <a:lnTo>
                                  <a:pt x="162" y="6"/>
                                </a:lnTo>
                                <a:lnTo>
                                  <a:pt x="189" y="2"/>
                                </a:lnTo>
                                <a:lnTo>
                                  <a:pt x="221" y="0"/>
                                </a:lnTo>
                                <a:lnTo>
                                  <a:pt x="256" y="0"/>
                                </a:lnTo>
                                <a:lnTo>
                                  <a:pt x="298" y="1"/>
                                </a:lnTo>
                                <a:lnTo>
                                  <a:pt x="335" y="4"/>
                                </a:lnTo>
                                <a:lnTo>
                                  <a:pt x="369" y="10"/>
                                </a:lnTo>
                                <a:lnTo>
                                  <a:pt x="398" y="18"/>
                                </a:lnTo>
                                <a:lnTo>
                                  <a:pt x="423" y="28"/>
                                </a:lnTo>
                                <a:lnTo>
                                  <a:pt x="446" y="40"/>
                                </a:lnTo>
                                <a:lnTo>
                                  <a:pt x="465" y="55"/>
                                </a:lnTo>
                                <a:lnTo>
                                  <a:pt x="482" y="72"/>
                                </a:lnTo>
                                <a:lnTo>
                                  <a:pt x="488" y="81"/>
                                </a:lnTo>
                                <a:lnTo>
                                  <a:pt x="494" y="91"/>
                                </a:lnTo>
                                <a:lnTo>
                                  <a:pt x="500" y="101"/>
                                </a:lnTo>
                                <a:lnTo>
                                  <a:pt x="504" y="112"/>
                                </a:lnTo>
                                <a:lnTo>
                                  <a:pt x="507" y="124"/>
                                </a:lnTo>
                                <a:lnTo>
                                  <a:pt x="509" y="136"/>
                                </a:lnTo>
                                <a:lnTo>
                                  <a:pt x="511" y="163"/>
                                </a:lnTo>
                                <a:lnTo>
                                  <a:pt x="510" y="180"/>
                                </a:lnTo>
                                <a:lnTo>
                                  <a:pt x="508" y="197"/>
                                </a:lnTo>
                                <a:lnTo>
                                  <a:pt x="504" y="212"/>
                                </a:lnTo>
                                <a:lnTo>
                                  <a:pt x="498" y="227"/>
                                </a:lnTo>
                                <a:lnTo>
                                  <a:pt x="491" y="241"/>
                                </a:lnTo>
                                <a:lnTo>
                                  <a:pt x="482" y="254"/>
                                </a:lnTo>
                                <a:lnTo>
                                  <a:pt x="471" y="265"/>
                                </a:lnTo>
                                <a:lnTo>
                                  <a:pt x="459" y="276"/>
                                </a:lnTo>
                                <a:lnTo>
                                  <a:pt x="442" y="288"/>
                                </a:lnTo>
                                <a:lnTo>
                                  <a:pt x="423" y="298"/>
                                </a:lnTo>
                                <a:lnTo>
                                  <a:pt x="401" y="306"/>
                                </a:lnTo>
                                <a:lnTo>
                                  <a:pt x="377" y="313"/>
                                </a:lnTo>
                                <a:lnTo>
                                  <a:pt x="351" y="319"/>
                                </a:lnTo>
                                <a:lnTo>
                                  <a:pt x="321" y="322"/>
                                </a:lnTo>
                                <a:lnTo>
                                  <a:pt x="290" y="325"/>
                                </a:lnTo>
                                <a:lnTo>
                                  <a:pt x="256" y="326"/>
                                </a:lnTo>
                                <a:moveTo>
                                  <a:pt x="256" y="262"/>
                                </a:moveTo>
                                <a:lnTo>
                                  <a:pt x="312" y="261"/>
                                </a:lnTo>
                                <a:lnTo>
                                  <a:pt x="337" y="258"/>
                                </a:lnTo>
                                <a:lnTo>
                                  <a:pt x="358" y="255"/>
                                </a:lnTo>
                                <a:lnTo>
                                  <a:pt x="378" y="251"/>
                                </a:lnTo>
                                <a:lnTo>
                                  <a:pt x="394" y="246"/>
                                </a:lnTo>
                                <a:lnTo>
                                  <a:pt x="408" y="240"/>
                                </a:lnTo>
                                <a:lnTo>
                                  <a:pt x="420" y="234"/>
                                </a:lnTo>
                                <a:lnTo>
                                  <a:pt x="429" y="226"/>
                                </a:lnTo>
                                <a:lnTo>
                                  <a:pt x="438" y="218"/>
                                </a:lnTo>
                                <a:lnTo>
                                  <a:pt x="445" y="210"/>
                                </a:lnTo>
                                <a:lnTo>
                                  <a:pt x="450" y="201"/>
                                </a:lnTo>
                                <a:lnTo>
                                  <a:pt x="455" y="192"/>
                                </a:lnTo>
                                <a:lnTo>
                                  <a:pt x="458" y="183"/>
                                </a:lnTo>
                                <a:lnTo>
                                  <a:pt x="460" y="173"/>
                                </a:lnTo>
                                <a:lnTo>
                                  <a:pt x="461" y="163"/>
                                </a:lnTo>
                                <a:lnTo>
                                  <a:pt x="460" y="152"/>
                                </a:lnTo>
                                <a:lnTo>
                                  <a:pt x="458" y="142"/>
                                </a:lnTo>
                                <a:lnTo>
                                  <a:pt x="455" y="133"/>
                                </a:lnTo>
                                <a:lnTo>
                                  <a:pt x="450" y="124"/>
                                </a:lnTo>
                                <a:lnTo>
                                  <a:pt x="445" y="115"/>
                                </a:lnTo>
                                <a:lnTo>
                                  <a:pt x="438" y="107"/>
                                </a:lnTo>
                                <a:lnTo>
                                  <a:pt x="429" y="99"/>
                                </a:lnTo>
                                <a:lnTo>
                                  <a:pt x="420" y="91"/>
                                </a:lnTo>
                                <a:lnTo>
                                  <a:pt x="408" y="85"/>
                                </a:lnTo>
                                <a:lnTo>
                                  <a:pt x="394" y="79"/>
                                </a:lnTo>
                                <a:lnTo>
                                  <a:pt x="377" y="74"/>
                                </a:lnTo>
                                <a:lnTo>
                                  <a:pt x="358" y="70"/>
                                </a:lnTo>
                                <a:lnTo>
                                  <a:pt x="337" y="67"/>
                                </a:lnTo>
                                <a:lnTo>
                                  <a:pt x="312" y="64"/>
                                </a:lnTo>
                                <a:lnTo>
                                  <a:pt x="256" y="63"/>
                                </a:lnTo>
                                <a:lnTo>
                                  <a:pt x="199" y="64"/>
                                </a:lnTo>
                                <a:lnTo>
                                  <a:pt x="175" y="67"/>
                                </a:lnTo>
                                <a:lnTo>
                                  <a:pt x="153" y="70"/>
                                </a:lnTo>
                                <a:lnTo>
                                  <a:pt x="134" y="74"/>
                                </a:lnTo>
                                <a:lnTo>
                                  <a:pt x="117" y="79"/>
                                </a:lnTo>
                                <a:lnTo>
                                  <a:pt x="103" y="85"/>
                                </a:lnTo>
                                <a:lnTo>
                                  <a:pt x="92" y="91"/>
                                </a:lnTo>
                                <a:lnTo>
                                  <a:pt x="82" y="99"/>
                                </a:lnTo>
                                <a:lnTo>
                                  <a:pt x="74" y="107"/>
                                </a:lnTo>
                                <a:lnTo>
                                  <a:pt x="67" y="115"/>
                                </a:lnTo>
                                <a:lnTo>
                                  <a:pt x="61" y="124"/>
                                </a:lnTo>
                                <a:lnTo>
                                  <a:pt x="57" y="133"/>
                                </a:lnTo>
                                <a:lnTo>
                                  <a:pt x="54" y="143"/>
                                </a:lnTo>
                                <a:lnTo>
                                  <a:pt x="52" y="153"/>
                                </a:lnTo>
                                <a:lnTo>
                                  <a:pt x="51" y="163"/>
                                </a:lnTo>
                                <a:lnTo>
                                  <a:pt x="52" y="174"/>
                                </a:lnTo>
                                <a:lnTo>
                                  <a:pt x="54" y="183"/>
                                </a:lnTo>
                                <a:lnTo>
                                  <a:pt x="56" y="193"/>
                                </a:lnTo>
                                <a:lnTo>
                                  <a:pt x="60" y="201"/>
                                </a:lnTo>
                                <a:lnTo>
                                  <a:pt x="65" y="209"/>
                                </a:lnTo>
                                <a:lnTo>
                                  <a:pt x="71" y="217"/>
                                </a:lnTo>
                                <a:lnTo>
                                  <a:pt x="79" y="224"/>
                                </a:lnTo>
                                <a:lnTo>
                                  <a:pt x="87" y="231"/>
                                </a:lnTo>
                                <a:lnTo>
                                  <a:pt x="100" y="238"/>
                                </a:lnTo>
                                <a:lnTo>
                                  <a:pt x="115" y="245"/>
                                </a:lnTo>
                                <a:lnTo>
                                  <a:pt x="132" y="250"/>
                                </a:lnTo>
                                <a:lnTo>
                                  <a:pt x="152" y="255"/>
                                </a:lnTo>
                                <a:lnTo>
                                  <a:pt x="174" y="258"/>
                                </a:lnTo>
                                <a:lnTo>
                                  <a:pt x="199" y="261"/>
                                </a:lnTo>
                                <a:lnTo>
                                  <a:pt x="226" y="262"/>
                                </a:lnTo>
                                <a:lnTo>
                                  <a:pt x="256" y="262"/>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70" name="Line 347"/>
                        <wps:cNvCnPr/>
                        <wps:spPr bwMode="auto">
                          <a:xfrm flipH="1">
                            <a:off x="4162425" y="2679700"/>
                            <a:ext cx="356870" cy="11874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1" name="Arc 348"/>
                        <wps:cNvSpPr>
                          <a:spLocks/>
                        </wps:cNvSpPr>
                        <wps:spPr bwMode="auto">
                          <a:xfrm>
                            <a:off x="4163060" y="2675255"/>
                            <a:ext cx="352425" cy="116205"/>
                          </a:xfrm>
                          <a:custGeom>
                            <a:avLst/>
                            <a:gdLst>
                              <a:gd name="G0" fmla="+- 21598 0 0"/>
                              <a:gd name="G1" fmla="+- 0 0 0"/>
                              <a:gd name="G2" fmla="+- 21600 0 0"/>
                              <a:gd name="T0" fmla="*/ 1199 w 21598"/>
                              <a:gd name="T1" fmla="*/ 7102 h 7102"/>
                              <a:gd name="T2" fmla="*/ 0 w 21598"/>
                              <a:gd name="T3" fmla="*/ 272 h 7102"/>
                              <a:gd name="T4" fmla="*/ 21598 w 21598"/>
                              <a:gd name="T5" fmla="*/ 0 h 7102"/>
                            </a:gdLst>
                            <a:ahLst/>
                            <a:cxnLst>
                              <a:cxn ang="0">
                                <a:pos x="T0" y="T1"/>
                              </a:cxn>
                              <a:cxn ang="0">
                                <a:pos x="T2" y="T3"/>
                              </a:cxn>
                              <a:cxn ang="0">
                                <a:pos x="T4" y="T5"/>
                              </a:cxn>
                            </a:cxnLst>
                            <a:rect l="0" t="0" r="r" b="b"/>
                            <a:pathLst>
                              <a:path w="21598" h="7102" fill="none" extrusionOk="0">
                                <a:moveTo>
                                  <a:pt x="1198" y="7102"/>
                                </a:moveTo>
                                <a:cubicBezTo>
                                  <a:pt x="433" y="4904"/>
                                  <a:pt x="29" y="2598"/>
                                  <a:pt x="-1" y="272"/>
                                </a:cubicBezTo>
                              </a:path>
                              <a:path w="21598" h="7102" stroke="0" extrusionOk="0">
                                <a:moveTo>
                                  <a:pt x="1198" y="7102"/>
                                </a:moveTo>
                                <a:cubicBezTo>
                                  <a:pt x="433" y="4904"/>
                                  <a:pt x="29" y="2598"/>
                                  <a:pt x="-1" y="272"/>
                                </a:cubicBezTo>
                                <a:lnTo>
                                  <a:pt x="21598"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2" name="Line 349"/>
                        <wps:cNvCnPr/>
                        <wps:spPr bwMode="auto">
                          <a:xfrm>
                            <a:off x="3805555" y="2679700"/>
                            <a:ext cx="356870" cy="0"/>
                          </a:xfrm>
                          <a:prstGeom prst="line">
                            <a:avLst/>
                          </a:prstGeom>
                          <a:noFill/>
                          <a:ln w="476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3" name="Freeform 350"/>
                        <wps:cNvSpPr>
                          <a:spLocks/>
                        </wps:cNvSpPr>
                        <wps:spPr bwMode="auto">
                          <a:xfrm>
                            <a:off x="3928110" y="2322195"/>
                            <a:ext cx="93980" cy="119380"/>
                          </a:xfrm>
                          <a:custGeom>
                            <a:avLst/>
                            <a:gdLst>
                              <a:gd name="T0" fmla="*/ 165 w 396"/>
                              <a:gd name="T1" fmla="*/ 500 h 500"/>
                              <a:gd name="T2" fmla="*/ 165 w 396"/>
                              <a:gd name="T3" fmla="*/ 59 h 500"/>
                              <a:gd name="T4" fmla="*/ 0 w 396"/>
                              <a:gd name="T5" fmla="*/ 59 h 500"/>
                              <a:gd name="T6" fmla="*/ 0 w 396"/>
                              <a:gd name="T7" fmla="*/ 0 h 500"/>
                              <a:gd name="T8" fmla="*/ 396 w 396"/>
                              <a:gd name="T9" fmla="*/ 0 h 500"/>
                              <a:gd name="T10" fmla="*/ 396 w 396"/>
                              <a:gd name="T11" fmla="*/ 59 h 500"/>
                              <a:gd name="T12" fmla="*/ 231 w 396"/>
                              <a:gd name="T13" fmla="*/ 59 h 500"/>
                              <a:gd name="T14" fmla="*/ 231 w 396"/>
                              <a:gd name="T15" fmla="*/ 500 h 500"/>
                              <a:gd name="T16" fmla="*/ 165 w 396"/>
                              <a:gd name="T17"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96" h="500">
                                <a:moveTo>
                                  <a:pt x="165" y="500"/>
                                </a:moveTo>
                                <a:lnTo>
                                  <a:pt x="165" y="59"/>
                                </a:lnTo>
                                <a:lnTo>
                                  <a:pt x="0" y="59"/>
                                </a:lnTo>
                                <a:lnTo>
                                  <a:pt x="0" y="0"/>
                                </a:lnTo>
                                <a:lnTo>
                                  <a:pt x="396" y="0"/>
                                </a:lnTo>
                                <a:lnTo>
                                  <a:pt x="396" y="59"/>
                                </a:lnTo>
                                <a:lnTo>
                                  <a:pt x="231" y="59"/>
                                </a:lnTo>
                                <a:lnTo>
                                  <a:pt x="231" y="500"/>
                                </a:lnTo>
                                <a:lnTo>
                                  <a:pt x="165"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74" name="Freeform 351"/>
                        <wps:cNvSpPr>
                          <a:spLocks noEditPoints="1"/>
                        </wps:cNvSpPr>
                        <wps:spPr bwMode="auto">
                          <a:xfrm>
                            <a:off x="4012565" y="2353310"/>
                            <a:ext cx="80645" cy="90170"/>
                          </a:xfrm>
                          <a:custGeom>
                            <a:avLst/>
                            <a:gdLst>
                              <a:gd name="T0" fmla="*/ 1 w 339"/>
                              <a:gd name="T1" fmla="*/ 165 h 378"/>
                              <a:gd name="T2" fmla="*/ 8 w 339"/>
                              <a:gd name="T3" fmla="*/ 121 h 378"/>
                              <a:gd name="T4" fmla="*/ 22 w 339"/>
                              <a:gd name="T5" fmla="*/ 84 h 378"/>
                              <a:gd name="T6" fmla="*/ 43 w 339"/>
                              <a:gd name="T7" fmla="*/ 53 h 378"/>
                              <a:gd name="T8" fmla="*/ 68 w 339"/>
                              <a:gd name="T9" fmla="*/ 30 h 378"/>
                              <a:gd name="T10" fmla="*/ 94 w 339"/>
                              <a:gd name="T11" fmla="*/ 15 h 378"/>
                              <a:gd name="T12" fmla="*/ 122 w 339"/>
                              <a:gd name="T13" fmla="*/ 5 h 378"/>
                              <a:gd name="T14" fmla="*/ 153 w 339"/>
                              <a:gd name="T15" fmla="*/ 0 h 378"/>
                              <a:gd name="T16" fmla="*/ 188 w 339"/>
                              <a:gd name="T17" fmla="*/ 0 h 378"/>
                              <a:gd name="T18" fmla="*/ 222 w 339"/>
                              <a:gd name="T19" fmla="*/ 7 h 378"/>
                              <a:gd name="T20" fmla="*/ 253 w 339"/>
                              <a:gd name="T21" fmla="*/ 19 h 378"/>
                              <a:gd name="T22" fmla="*/ 280 w 339"/>
                              <a:gd name="T23" fmla="*/ 37 h 378"/>
                              <a:gd name="T24" fmla="*/ 303 w 339"/>
                              <a:gd name="T25" fmla="*/ 61 h 378"/>
                              <a:gd name="T26" fmla="*/ 321 w 339"/>
                              <a:gd name="T27" fmla="*/ 91 h 378"/>
                              <a:gd name="T28" fmla="*/ 333 w 339"/>
                              <a:gd name="T29" fmla="*/ 124 h 378"/>
                              <a:gd name="T30" fmla="*/ 339 w 339"/>
                              <a:gd name="T31" fmla="*/ 163 h 378"/>
                              <a:gd name="T32" fmla="*/ 338 w 339"/>
                              <a:gd name="T33" fmla="*/ 217 h 378"/>
                              <a:gd name="T34" fmla="*/ 328 w 339"/>
                              <a:gd name="T35" fmla="*/ 272 h 378"/>
                              <a:gd name="T36" fmla="*/ 307 w 339"/>
                              <a:gd name="T37" fmla="*/ 313 h 378"/>
                              <a:gd name="T38" fmla="*/ 276 w 339"/>
                              <a:gd name="T39" fmla="*/ 344 h 378"/>
                              <a:gd name="T40" fmla="*/ 237 w 339"/>
                              <a:gd name="T41" fmla="*/ 366 h 378"/>
                              <a:gd name="T42" fmla="*/ 193 w 339"/>
                              <a:gd name="T43" fmla="*/ 377 h 378"/>
                              <a:gd name="T44" fmla="*/ 151 w 339"/>
                              <a:gd name="T45" fmla="*/ 377 h 378"/>
                              <a:gd name="T46" fmla="*/ 117 w 339"/>
                              <a:gd name="T47" fmla="*/ 371 h 378"/>
                              <a:gd name="T48" fmla="*/ 86 w 339"/>
                              <a:gd name="T49" fmla="*/ 359 h 378"/>
                              <a:gd name="T50" fmla="*/ 59 w 339"/>
                              <a:gd name="T51" fmla="*/ 341 h 378"/>
                              <a:gd name="T52" fmla="*/ 36 w 339"/>
                              <a:gd name="T53" fmla="*/ 317 h 378"/>
                              <a:gd name="T54" fmla="*/ 18 w 339"/>
                              <a:gd name="T55" fmla="*/ 287 h 378"/>
                              <a:gd name="T56" fmla="*/ 7 w 339"/>
                              <a:gd name="T57" fmla="*/ 252 h 378"/>
                              <a:gd name="T58" fmla="*/ 1 w 339"/>
                              <a:gd name="T59" fmla="*/ 211 h 378"/>
                              <a:gd name="T60" fmla="*/ 63 w 339"/>
                              <a:gd name="T61" fmla="*/ 189 h 378"/>
                              <a:gd name="T62" fmla="*/ 65 w 339"/>
                              <a:gd name="T63" fmla="*/ 222 h 378"/>
                              <a:gd name="T64" fmla="*/ 71 w 339"/>
                              <a:gd name="T65" fmla="*/ 250 h 378"/>
                              <a:gd name="T66" fmla="*/ 80 w 339"/>
                              <a:gd name="T67" fmla="*/ 274 h 378"/>
                              <a:gd name="T68" fmla="*/ 93 w 339"/>
                              <a:gd name="T69" fmla="*/ 293 h 378"/>
                              <a:gd name="T70" fmla="*/ 110 w 339"/>
                              <a:gd name="T71" fmla="*/ 308 h 378"/>
                              <a:gd name="T72" fmla="*/ 128 w 339"/>
                              <a:gd name="T73" fmla="*/ 319 h 378"/>
                              <a:gd name="T74" fmla="*/ 148 w 339"/>
                              <a:gd name="T75" fmla="*/ 326 h 378"/>
                              <a:gd name="T76" fmla="*/ 170 w 339"/>
                              <a:gd name="T77" fmla="*/ 328 h 378"/>
                              <a:gd name="T78" fmla="*/ 192 w 339"/>
                              <a:gd name="T79" fmla="*/ 326 h 378"/>
                              <a:gd name="T80" fmla="*/ 212 w 339"/>
                              <a:gd name="T81" fmla="*/ 319 h 378"/>
                              <a:gd name="T82" fmla="*/ 230 w 339"/>
                              <a:gd name="T83" fmla="*/ 308 h 378"/>
                              <a:gd name="T84" fmla="*/ 246 w 339"/>
                              <a:gd name="T85" fmla="*/ 293 h 378"/>
                              <a:gd name="T86" fmla="*/ 259 w 339"/>
                              <a:gd name="T87" fmla="*/ 273 h 378"/>
                              <a:gd name="T88" fmla="*/ 269 w 339"/>
                              <a:gd name="T89" fmla="*/ 249 h 378"/>
                              <a:gd name="T90" fmla="*/ 274 w 339"/>
                              <a:gd name="T91" fmla="*/ 220 h 378"/>
                              <a:gd name="T92" fmla="*/ 276 w 339"/>
                              <a:gd name="T93" fmla="*/ 187 h 378"/>
                              <a:gd name="T94" fmla="*/ 274 w 339"/>
                              <a:gd name="T95" fmla="*/ 155 h 378"/>
                              <a:gd name="T96" fmla="*/ 269 w 339"/>
                              <a:gd name="T97" fmla="*/ 128 h 378"/>
                              <a:gd name="T98" fmla="*/ 259 w 339"/>
                              <a:gd name="T99" fmla="*/ 104 h 378"/>
                              <a:gd name="T100" fmla="*/ 246 w 339"/>
                              <a:gd name="T101" fmla="*/ 85 h 378"/>
                              <a:gd name="T102" fmla="*/ 230 w 339"/>
                              <a:gd name="T103" fmla="*/ 70 h 378"/>
                              <a:gd name="T104" fmla="*/ 211 w 339"/>
                              <a:gd name="T105" fmla="*/ 59 h 378"/>
                              <a:gd name="T106" fmla="*/ 192 w 339"/>
                              <a:gd name="T107" fmla="*/ 53 h 378"/>
                              <a:gd name="T108" fmla="*/ 170 w 339"/>
                              <a:gd name="T109" fmla="*/ 50 h 378"/>
                              <a:gd name="T110" fmla="*/ 148 w 339"/>
                              <a:gd name="T111" fmla="*/ 53 h 378"/>
                              <a:gd name="T112" fmla="*/ 128 w 339"/>
                              <a:gd name="T113" fmla="*/ 59 h 378"/>
                              <a:gd name="T114" fmla="*/ 110 w 339"/>
                              <a:gd name="T115" fmla="*/ 70 h 378"/>
                              <a:gd name="T116" fmla="*/ 93 w 339"/>
                              <a:gd name="T117" fmla="*/ 85 h 378"/>
                              <a:gd name="T118" fmla="*/ 80 w 339"/>
                              <a:gd name="T119" fmla="*/ 104 h 378"/>
                              <a:gd name="T120" fmla="*/ 71 w 339"/>
                              <a:gd name="T121" fmla="*/ 128 h 378"/>
                              <a:gd name="T122" fmla="*/ 65 w 339"/>
                              <a:gd name="T123" fmla="*/ 156 h 378"/>
                              <a:gd name="T124" fmla="*/ 63 w 339"/>
                              <a:gd name="T125" fmla="*/ 189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39" h="378">
                                <a:moveTo>
                                  <a:pt x="0" y="189"/>
                                </a:moveTo>
                                <a:lnTo>
                                  <a:pt x="1" y="165"/>
                                </a:lnTo>
                                <a:lnTo>
                                  <a:pt x="3" y="142"/>
                                </a:lnTo>
                                <a:lnTo>
                                  <a:pt x="8" y="121"/>
                                </a:lnTo>
                                <a:lnTo>
                                  <a:pt x="14" y="101"/>
                                </a:lnTo>
                                <a:lnTo>
                                  <a:pt x="22" y="84"/>
                                </a:lnTo>
                                <a:lnTo>
                                  <a:pt x="31" y="67"/>
                                </a:lnTo>
                                <a:lnTo>
                                  <a:pt x="43" y="53"/>
                                </a:lnTo>
                                <a:lnTo>
                                  <a:pt x="56" y="40"/>
                                </a:lnTo>
                                <a:lnTo>
                                  <a:pt x="68" y="30"/>
                                </a:lnTo>
                                <a:lnTo>
                                  <a:pt x="81" y="22"/>
                                </a:lnTo>
                                <a:lnTo>
                                  <a:pt x="94" y="15"/>
                                </a:lnTo>
                                <a:lnTo>
                                  <a:pt x="108" y="10"/>
                                </a:lnTo>
                                <a:lnTo>
                                  <a:pt x="122" y="5"/>
                                </a:lnTo>
                                <a:lnTo>
                                  <a:pt x="137" y="2"/>
                                </a:lnTo>
                                <a:lnTo>
                                  <a:pt x="153" y="0"/>
                                </a:lnTo>
                                <a:lnTo>
                                  <a:pt x="170" y="0"/>
                                </a:lnTo>
                                <a:lnTo>
                                  <a:pt x="188" y="0"/>
                                </a:lnTo>
                                <a:lnTo>
                                  <a:pt x="205" y="3"/>
                                </a:lnTo>
                                <a:lnTo>
                                  <a:pt x="222" y="7"/>
                                </a:lnTo>
                                <a:lnTo>
                                  <a:pt x="238" y="12"/>
                                </a:lnTo>
                                <a:lnTo>
                                  <a:pt x="253" y="19"/>
                                </a:lnTo>
                                <a:lnTo>
                                  <a:pt x="267" y="27"/>
                                </a:lnTo>
                                <a:lnTo>
                                  <a:pt x="280" y="37"/>
                                </a:lnTo>
                                <a:lnTo>
                                  <a:pt x="292" y="49"/>
                                </a:lnTo>
                                <a:lnTo>
                                  <a:pt x="303" y="61"/>
                                </a:lnTo>
                                <a:lnTo>
                                  <a:pt x="313" y="75"/>
                                </a:lnTo>
                                <a:lnTo>
                                  <a:pt x="321" y="91"/>
                                </a:lnTo>
                                <a:lnTo>
                                  <a:pt x="327" y="107"/>
                                </a:lnTo>
                                <a:lnTo>
                                  <a:pt x="333" y="124"/>
                                </a:lnTo>
                                <a:lnTo>
                                  <a:pt x="336" y="143"/>
                                </a:lnTo>
                                <a:lnTo>
                                  <a:pt x="339" y="163"/>
                                </a:lnTo>
                                <a:lnTo>
                                  <a:pt x="339" y="184"/>
                                </a:lnTo>
                                <a:lnTo>
                                  <a:pt x="338" y="217"/>
                                </a:lnTo>
                                <a:lnTo>
                                  <a:pt x="334" y="246"/>
                                </a:lnTo>
                                <a:lnTo>
                                  <a:pt x="328" y="272"/>
                                </a:lnTo>
                                <a:lnTo>
                                  <a:pt x="318" y="294"/>
                                </a:lnTo>
                                <a:lnTo>
                                  <a:pt x="307" y="313"/>
                                </a:lnTo>
                                <a:lnTo>
                                  <a:pt x="293" y="329"/>
                                </a:lnTo>
                                <a:lnTo>
                                  <a:pt x="276" y="344"/>
                                </a:lnTo>
                                <a:lnTo>
                                  <a:pt x="257" y="356"/>
                                </a:lnTo>
                                <a:lnTo>
                                  <a:pt x="237" y="366"/>
                                </a:lnTo>
                                <a:lnTo>
                                  <a:pt x="215" y="373"/>
                                </a:lnTo>
                                <a:lnTo>
                                  <a:pt x="193" y="377"/>
                                </a:lnTo>
                                <a:lnTo>
                                  <a:pt x="170" y="378"/>
                                </a:lnTo>
                                <a:lnTo>
                                  <a:pt x="151" y="377"/>
                                </a:lnTo>
                                <a:lnTo>
                                  <a:pt x="134" y="375"/>
                                </a:lnTo>
                                <a:lnTo>
                                  <a:pt x="117" y="371"/>
                                </a:lnTo>
                                <a:lnTo>
                                  <a:pt x="101" y="366"/>
                                </a:lnTo>
                                <a:lnTo>
                                  <a:pt x="86" y="359"/>
                                </a:lnTo>
                                <a:lnTo>
                                  <a:pt x="72" y="351"/>
                                </a:lnTo>
                                <a:lnTo>
                                  <a:pt x="59" y="341"/>
                                </a:lnTo>
                                <a:lnTo>
                                  <a:pt x="47" y="329"/>
                                </a:lnTo>
                                <a:lnTo>
                                  <a:pt x="36" y="317"/>
                                </a:lnTo>
                                <a:lnTo>
                                  <a:pt x="26" y="302"/>
                                </a:lnTo>
                                <a:lnTo>
                                  <a:pt x="18" y="287"/>
                                </a:lnTo>
                                <a:lnTo>
                                  <a:pt x="12" y="270"/>
                                </a:lnTo>
                                <a:lnTo>
                                  <a:pt x="7" y="252"/>
                                </a:lnTo>
                                <a:lnTo>
                                  <a:pt x="3" y="232"/>
                                </a:lnTo>
                                <a:lnTo>
                                  <a:pt x="1" y="211"/>
                                </a:lnTo>
                                <a:lnTo>
                                  <a:pt x="0" y="189"/>
                                </a:lnTo>
                                <a:moveTo>
                                  <a:pt x="63" y="189"/>
                                </a:moveTo>
                                <a:lnTo>
                                  <a:pt x="64" y="206"/>
                                </a:lnTo>
                                <a:lnTo>
                                  <a:pt x="65" y="222"/>
                                </a:lnTo>
                                <a:lnTo>
                                  <a:pt x="67" y="236"/>
                                </a:lnTo>
                                <a:lnTo>
                                  <a:pt x="71" y="250"/>
                                </a:lnTo>
                                <a:lnTo>
                                  <a:pt x="75" y="262"/>
                                </a:lnTo>
                                <a:lnTo>
                                  <a:pt x="80" y="274"/>
                                </a:lnTo>
                                <a:lnTo>
                                  <a:pt x="86" y="284"/>
                                </a:lnTo>
                                <a:lnTo>
                                  <a:pt x="93" y="293"/>
                                </a:lnTo>
                                <a:lnTo>
                                  <a:pt x="101" y="301"/>
                                </a:lnTo>
                                <a:lnTo>
                                  <a:pt x="110" y="308"/>
                                </a:lnTo>
                                <a:lnTo>
                                  <a:pt x="118" y="314"/>
                                </a:lnTo>
                                <a:lnTo>
                                  <a:pt x="128" y="319"/>
                                </a:lnTo>
                                <a:lnTo>
                                  <a:pt x="137" y="323"/>
                                </a:lnTo>
                                <a:lnTo>
                                  <a:pt x="148" y="326"/>
                                </a:lnTo>
                                <a:lnTo>
                                  <a:pt x="159" y="327"/>
                                </a:lnTo>
                                <a:lnTo>
                                  <a:pt x="170" y="328"/>
                                </a:lnTo>
                                <a:lnTo>
                                  <a:pt x="181" y="327"/>
                                </a:lnTo>
                                <a:lnTo>
                                  <a:pt x="192" y="326"/>
                                </a:lnTo>
                                <a:lnTo>
                                  <a:pt x="202" y="323"/>
                                </a:lnTo>
                                <a:lnTo>
                                  <a:pt x="212" y="319"/>
                                </a:lnTo>
                                <a:lnTo>
                                  <a:pt x="221" y="314"/>
                                </a:lnTo>
                                <a:lnTo>
                                  <a:pt x="230" y="308"/>
                                </a:lnTo>
                                <a:lnTo>
                                  <a:pt x="238" y="301"/>
                                </a:lnTo>
                                <a:lnTo>
                                  <a:pt x="246" y="293"/>
                                </a:lnTo>
                                <a:lnTo>
                                  <a:pt x="253" y="284"/>
                                </a:lnTo>
                                <a:lnTo>
                                  <a:pt x="259" y="273"/>
                                </a:lnTo>
                                <a:lnTo>
                                  <a:pt x="264" y="262"/>
                                </a:lnTo>
                                <a:lnTo>
                                  <a:pt x="269" y="249"/>
                                </a:lnTo>
                                <a:lnTo>
                                  <a:pt x="272" y="235"/>
                                </a:lnTo>
                                <a:lnTo>
                                  <a:pt x="274" y="220"/>
                                </a:lnTo>
                                <a:lnTo>
                                  <a:pt x="276" y="204"/>
                                </a:lnTo>
                                <a:lnTo>
                                  <a:pt x="276" y="187"/>
                                </a:lnTo>
                                <a:lnTo>
                                  <a:pt x="276" y="171"/>
                                </a:lnTo>
                                <a:lnTo>
                                  <a:pt x="274" y="155"/>
                                </a:lnTo>
                                <a:lnTo>
                                  <a:pt x="272" y="141"/>
                                </a:lnTo>
                                <a:lnTo>
                                  <a:pt x="269" y="128"/>
                                </a:lnTo>
                                <a:lnTo>
                                  <a:pt x="264" y="116"/>
                                </a:lnTo>
                                <a:lnTo>
                                  <a:pt x="259" y="104"/>
                                </a:lnTo>
                                <a:lnTo>
                                  <a:pt x="253" y="94"/>
                                </a:lnTo>
                                <a:lnTo>
                                  <a:pt x="246" y="85"/>
                                </a:lnTo>
                                <a:lnTo>
                                  <a:pt x="238" y="77"/>
                                </a:lnTo>
                                <a:lnTo>
                                  <a:pt x="230" y="70"/>
                                </a:lnTo>
                                <a:lnTo>
                                  <a:pt x="221" y="64"/>
                                </a:lnTo>
                                <a:lnTo>
                                  <a:pt x="211" y="59"/>
                                </a:lnTo>
                                <a:lnTo>
                                  <a:pt x="202" y="55"/>
                                </a:lnTo>
                                <a:lnTo>
                                  <a:pt x="192" y="53"/>
                                </a:lnTo>
                                <a:lnTo>
                                  <a:pt x="181" y="51"/>
                                </a:lnTo>
                                <a:lnTo>
                                  <a:pt x="170" y="50"/>
                                </a:lnTo>
                                <a:lnTo>
                                  <a:pt x="159" y="51"/>
                                </a:lnTo>
                                <a:lnTo>
                                  <a:pt x="148" y="53"/>
                                </a:lnTo>
                                <a:lnTo>
                                  <a:pt x="137" y="55"/>
                                </a:lnTo>
                                <a:lnTo>
                                  <a:pt x="128" y="59"/>
                                </a:lnTo>
                                <a:lnTo>
                                  <a:pt x="118" y="64"/>
                                </a:lnTo>
                                <a:lnTo>
                                  <a:pt x="110" y="70"/>
                                </a:lnTo>
                                <a:lnTo>
                                  <a:pt x="101" y="77"/>
                                </a:lnTo>
                                <a:lnTo>
                                  <a:pt x="93" y="85"/>
                                </a:lnTo>
                                <a:lnTo>
                                  <a:pt x="86" y="94"/>
                                </a:lnTo>
                                <a:lnTo>
                                  <a:pt x="80" y="104"/>
                                </a:lnTo>
                                <a:lnTo>
                                  <a:pt x="75" y="116"/>
                                </a:lnTo>
                                <a:lnTo>
                                  <a:pt x="71" y="128"/>
                                </a:lnTo>
                                <a:lnTo>
                                  <a:pt x="67" y="142"/>
                                </a:lnTo>
                                <a:lnTo>
                                  <a:pt x="65" y="156"/>
                                </a:lnTo>
                                <a:lnTo>
                                  <a:pt x="64" y="172"/>
                                </a:lnTo>
                                <a:lnTo>
                                  <a:pt x="63" y="18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75" name="Freeform 352"/>
                        <wps:cNvSpPr>
                          <a:spLocks noEditPoints="1"/>
                        </wps:cNvSpPr>
                        <wps:spPr bwMode="auto">
                          <a:xfrm>
                            <a:off x="4110990" y="2322195"/>
                            <a:ext cx="14605" cy="119380"/>
                          </a:xfrm>
                          <a:custGeom>
                            <a:avLst/>
                            <a:gdLst>
                              <a:gd name="T0" fmla="*/ 0 w 61"/>
                              <a:gd name="T1" fmla="*/ 71 h 500"/>
                              <a:gd name="T2" fmla="*/ 0 w 61"/>
                              <a:gd name="T3" fmla="*/ 0 h 500"/>
                              <a:gd name="T4" fmla="*/ 61 w 61"/>
                              <a:gd name="T5" fmla="*/ 0 h 500"/>
                              <a:gd name="T6" fmla="*/ 61 w 61"/>
                              <a:gd name="T7" fmla="*/ 71 h 500"/>
                              <a:gd name="T8" fmla="*/ 0 w 61"/>
                              <a:gd name="T9" fmla="*/ 71 h 500"/>
                              <a:gd name="T10" fmla="*/ 0 w 61"/>
                              <a:gd name="T11" fmla="*/ 500 h 500"/>
                              <a:gd name="T12" fmla="*/ 0 w 61"/>
                              <a:gd name="T13" fmla="*/ 138 h 500"/>
                              <a:gd name="T14" fmla="*/ 61 w 61"/>
                              <a:gd name="T15" fmla="*/ 138 h 500"/>
                              <a:gd name="T16" fmla="*/ 61 w 61"/>
                              <a:gd name="T17" fmla="*/ 500 h 500"/>
                              <a:gd name="T18" fmla="*/ 0 w 61"/>
                              <a:gd name="T19" fmla="*/ 500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1" h="500">
                                <a:moveTo>
                                  <a:pt x="0" y="71"/>
                                </a:moveTo>
                                <a:lnTo>
                                  <a:pt x="0" y="0"/>
                                </a:lnTo>
                                <a:lnTo>
                                  <a:pt x="61" y="0"/>
                                </a:lnTo>
                                <a:lnTo>
                                  <a:pt x="61" y="71"/>
                                </a:lnTo>
                                <a:lnTo>
                                  <a:pt x="0" y="71"/>
                                </a:lnTo>
                                <a:moveTo>
                                  <a:pt x="0" y="500"/>
                                </a:moveTo>
                                <a:lnTo>
                                  <a:pt x="0" y="138"/>
                                </a:lnTo>
                                <a:lnTo>
                                  <a:pt x="61" y="138"/>
                                </a:lnTo>
                                <a:lnTo>
                                  <a:pt x="61" y="500"/>
                                </a:lnTo>
                                <a:lnTo>
                                  <a:pt x="0" y="50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76" name="Rectangle 353"/>
                        <wps:cNvSpPr>
                          <a:spLocks noChangeArrowheads="1"/>
                        </wps:cNvSpPr>
                        <wps:spPr bwMode="auto">
                          <a:xfrm>
                            <a:off x="4147185" y="2322195"/>
                            <a:ext cx="14605" cy="119380"/>
                          </a:xfrm>
                          <a:prstGeom prst="rect">
                            <a:avLst/>
                          </a:prstGeom>
                          <a:solidFill>
                            <a:srgbClr val="000000"/>
                          </a:solidFill>
                          <a:ln w="0">
                            <a:solidFill>
                              <a:srgbClr val="000000"/>
                            </a:solidFill>
                            <a:prstDash val="solid"/>
                            <a:miter lim="800000"/>
                            <a:headEnd/>
                            <a:tailEnd/>
                          </a:ln>
                        </wps:spPr>
                        <wps:bodyPr rot="0" vert="horz" wrap="square" lIns="91440" tIns="45720" rIns="91440" bIns="45720" anchor="t" anchorCtr="0" upright="1">
                          <a:noAutofit/>
                        </wps:bodyPr>
                      </wps:wsp>
                      <wps:wsp>
                        <wps:cNvPr id="377" name="Freeform 354"/>
                        <wps:cNvSpPr>
                          <a:spLocks noEditPoints="1"/>
                        </wps:cNvSpPr>
                        <wps:spPr bwMode="auto">
                          <a:xfrm>
                            <a:off x="4179570" y="2353310"/>
                            <a:ext cx="79375" cy="90170"/>
                          </a:xfrm>
                          <a:custGeom>
                            <a:avLst/>
                            <a:gdLst>
                              <a:gd name="T0" fmla="*/ 332 w 334"/>
                              <a:gd name="T1" fmla="*/ 261 h 378"/>
                              <a:gd name="T2" fmla="*/ 323 w 334"/>
                              <a:gd name="T3" fmla="*/ 287 h 378"/>
                              <a:gd name="T4" fmla="*/ 311 w 334"/>
                              <a:gd name="T5" fmla="*/ 311 h 378"/>
                              <a:gd name="T6" fmla="*/ 295 w 334"/>
                              <a:gd name="T7" fmla="*/ 331 h 378"/>
                              <a:gd name="T8" fmla="*/ 276 w 334"/>
                              <a:gd name="T9" fmla="*/ 348 h 378"/>
                              <a:gd name="T10" fmla="*/ 255 w 334"/>
                              <a:gd name="T11" fmla="*/ 361 h 378"/>
                              <a:gd name="T12" fmla="*/ 230 w 334"/>
                              <a:gd name="T13" fmla="*/ 371 h 378"/>
                              <a:gd name="T14" fmla="*/ 203 w 334"/>
                              <a:gd name="T15" fmla="*/ 376 h 378"/>
                              <a:gd name="T16" fmla="*/ 173 w 334"/>
                              <a:gd name="T17" fmla="*/ 378 h 378"/>
                              <a:gd name="T18" fmla="*/ 135 w 334"/>
                              <a:gd name="T19" fmla="*/ 375 h 378"/>
                              <a:gd name="T20" fmla="*/ 102 w 334"/>
                              <a:gd name="T21" fmla="*/ 366 h 378"/>
                              <a:gd name="T22" fmla="*/ 72 w 334"/>
                              <a:gd name="T23" fmla="*/ 351 h 378"/>
                              <a:gd name="T24" fmla="*/ 47 w 334"/>
                              <a:gd name="T25" fmla="*/ 329 h 378"/>
                              <a:gd name="T26" fmla="*/ 26 w 334"/>
                              <a:gd name="T27" fmla="*/ 302 h 378"/>
                              <a:gd name="T28" fmla="*/ 12 w 334"/>
                              <a:gd name="T29" fmla="*/ 270 h 378"/>
                              <a:gd name="T30" fmla="*/ 3 w 334"/>
                              <a:gd name="T31" fmla="*/ 234 h 378"/>
                              <a:gd name="T32" fmla="*/ 0 w 334"/>
                              <a:gd name="T33" fmla="*/ 192 h 378"/>
                              <a:gd name="T34" fmla="*/ 3 w 334"/>
                              <a:gd name="T35" fmla="*/ 149 h 378"/>
                              <a:gd name="T36" fmla="*/ 12 w 334"/>
                              <a:gd name="T37" fmla="*/ 111 h 378"/>
                              <a:gd name="T38" fmla="*/ 27 w 334"/>
                              <a:gd name="T39" fmla="*/ 78 h 378"/>
                              <a:gd name="T40" fmla="*/ 47 w 334"/>
                              <a:gd name="T41" fmla="*/ 50 h 378"/>
                              <a:gd name="T42" fmla="*/ 73 w 334"/>
                              <a:gd name="T43" fmla="*/ 28 h 378"/>
                              <a:gd name="T44" fmla="*/ 101 w 334"/>
                              <a:gd name="T45" fmla="*/ 12 h 378"/>
                              <a:gd name="T46" fmla="*/ 134 w 334"/>
                              <a:gd name="T47" fmla="*/ 3 h 378"/>
                              <a:gd name="T48" fmla="*/ 169 w 334"/>
                              <a:gd name="T49" fmla="*/ 0 h 378"/>
                              <a:gd name="T50" fmla="*/ 204 w 334"/>
                              <a:gd name="T51" fmla="*/ 3 h 378"/>
                              <a:gd name="T52" fmla="*/ 235 w 334"/>
                              <a:gd name="T53" fmla="*/ 12 h 378"/>
                              <a:gd name="T54" fmla="*/ 263 w 334"/>
                              <a:gd name="T55" fmla="*/ 27 h 378"/>
                              <a:gd name="T56" fmla="*/ 288 w 334"/>
                              <a:gd name="T57" fmla="*/ 49 h 378"/>
                              <a:gd name="T58" fmla="*/ 308 w 334"/>
                              <a:gd name="T59" fmla="*/ 76 h 378"/>
                              <a:gd name="T60" fmla="*/ 323 w 334"/>
                              <a:gd name="T61" fmla="*/ 109 h 378"/>
                              <a:gd name="T62" fmla="*/ 331 w 334"/>
                              <a:gd name="T63" fmla="*/ 146 h 378"/>
                              <a:gd name="T64" fmla="*/ 334 w 334"/>
                              <a:gd name="T65" fmla="*/ 188 h 378"/>
                              <a:gd name="T66" fmla="*/ 64 w 334"/>
                              <a:gd name="T67" fmla="*/ 205 h 378"/>
                              <a:gd name="T68" fmla="*/ 70 w 334"/>
                              <a:gd name="T69" fmla="*/ 245 h 378"/>
                              <a:gd name="T70" fmla="*/ 78 w 334"/>
                              <a:gd name="T71" fmla="*/ 268 h 378"/>
                              <a:gd name="T72" fmla="*/ 90 w 334"/>
                              <a:gd name="T73" fmla="*/ 288 h 378"/>
                              <a:gd name="T74" fmla="*/ 105 w 334"/>
                              <a:gd name="T75" fmla="*/ 303 h 378"/>
                              <a:gd name="T76" fmla="*/ 122 w 334"/>
                              <a:gd name="T77" fmla="*/ 315 h 378"/>
                              <a:gd name="T78" fmla="*/ 141 w 334"/>
                              <a:gd name="T79" fmla="*/ 323 h 378"/>
                              <a:gd name="T80" fmla="*/ 162 w 334"/>
                              <a:gd name="T81" fmla="*/ 327 h 378"/>
                              <a:gd name="T82" fmla="*/ 189 w 334"/>
                              <a:gd name="T83" fmla="*/ 327 h 378"/>
                              <a:gd name="T84" fmla="*/ 218 w 334"/>
                              <a:gd name="T85" fmla="*/ 318 h 378"/>
                              <a:gd name="T86" fmla="*/ 242 w 334"/>
                              <a:gd name="T87" fmla="*/ 300 h 378"/>
                              <a:gd name="T88" fmla="*/ 261 w 334"/>
                              <a:gd name="T89" fmla="*/ 272 h 378"/>
                              <a:gd name="T90" fmla="*/ 67 w 334"/>
                              <a:gd name="T91" fmla="*/ 154 h 378"/>
                              <a:gd name="T92" fmla="*/ 266 w 334"/>
                              <a:gd name="T93" fmla="*/ 133 h 378"/>
                              <a:gd name="T94" fmla="*/ 255 w 334"/>
                              <a:gd name="T95" fmla="*/ 98 h 378"/>
                              <a:gd name="T96" fmla="*/ 238 w 334"/>
                              <a:gd name="T97" fmla="*/ 77 h 378"/>
                              <a:gd name="T98" fmla="*/ 222 w 334"/>
                              <a:gd name="T99" fmla="*/ 64 h 378"/>
                              <a:gd name="T100" fmla="*/ 203 w 334"/>
                              <a:gd name="T101" fmla="*/ 55 h 378"/>
                              <a:gd name="T102" fmla="*/ 181 w 334"/>
                              <a:gd name="T103" fmla="*/ 51 h 378"/>
                              <a:gd name="T104" fmla="*/ 150 w 334"/>
                              <a:gd name="T105" fmla="*/ 52 h 378"/>
                              <a:gd name="T106" fmla="*/ 114 w 334"/>
                              <a:gd name="T107" fmla="*/ 66 h 378"/>
                              <a:gd name="T108" fmla="*/ 92 w 334"/>
                              <a:gd name="T109" fmla="*/ 86 h 378"/>
                              <a:gd name="T110" fmla="*/ 77 w 334"/>
                              <a:gd name="T111" fmla="*/ 112 h 378"/>
                              <a:gd name="T112" fmla="*/ 67 w 334"/>
                              <a:gd name="T113" fmla="*/ 154 h 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34" h="378">
                                <a:moveTo>
                                  <a:pt x="269" y="253"/>
                                </a:moveTo>
                                <a:lnTo>
                                  <a:pt x="332" y="261"/>
                                </a:lnTo>
                                <a:lnTo>
                                  <a:pt x="328" y="275"/>
                                </a:lnTo>
                                <a:lnTo>
                                  <a:pt x="323" y="287"/>
                                </a:lnTo>
                                <a:lnTo>
                                  <a:pt x="317" y="299"/>
                                </a:lnTo>
                                <a:lnTo>
                                  <a:pt x="311" y="311"/>
                                </a:lnTo>
                                <a:lnTo>
                                  <a:pt x="303" y="321"/>
                                </a:lnTo>
                                <a:lnTo>
                                  <a:pt x="295" y="331"/>
                                </a:lnTo>
                                <a:lnTo>
                                  <a:pt x="286" y="339"/>
                                </a:lnTo>
                                <a:lnTo>
                                  <a:pt x="276" y="348"/>
                                </a:lnTo>
                                <a:lnTo>
                                  <a:pt x="266" y="355"/>
                                </a:lnTo>
                                <a:lnTo>
                                  <a:pt x="255" y="361"/>
                                </a:lnTo>
                                <a:lnTo>
                                  <a:pt x="243" y="366"/>
                                </a:lnTo>
                                <a:lnTo>
                                  <a:pt x="230" y="371"/>
                                </a:lnTo>
                                <a:lnTo>
                                  <a:pt x="217" y="374"/>
                                </a:lnTo>
                                <a:lnTo>
                                  <a:pt x="203" y="376"/>
                                </a:lnTo>
                                <a:lnTo>
                                  <a:pt x="188" y="378"/>
                                </a:lnTo>
                                <a:lnTo>
                                  <a:pt x="173" y="378"/>
                                </a:lnTo>
                                <a:lnTo>
                                  <a:pt x="153" y="377"/>
                                </a:lnTo>
                                <a:lnTo>
                                  <a:pt x="135" y="375"/>
                                </a:lnTo>
                                <a:lnTo>
                                  <a:pt x="118" y="371"/>
                                </a:lnTo>
                                <a:lnTo>
                                  <a:pt x="102" y="366"/>
                                </a:lnTo>
                                <a:lnTo>
                                  <a:pt x="86" y="359"/>
                                </a:lnTo>
                                <a:lnTo>
                                  <a:pt x="72" y="351"/>
                                </a:lnTo>
                                <a:lnTo>
                                  <a:pt x="59" y="341"/>
                                </a:lnTo>
                                <a:lnTo>
                                  <a:pt x="47" y="329"/>
                                </a:lnTo>
                                <a:lnTo>
                                  <a:pt x="36" y="316"/>
                                </a:lnTo>
                                <a:lnTo>
                                  <a:pt x="26" y="302"/>
                                </a:lnTo>
                                <a:lnTo>
                                  <a:pt x="18" y="287"/>
                                </a:lnTo>
                                <a:lnTo>
                                  <a:pt x="12" y="270"/>
                                </a:lnTo>
                                <a:lnTo>
                                  <a:pt x="7" y="253"/>
                                </a:lnTo>
                                <a:lnTo>
                                  <a:pt x="3" y="234"/>
                                </a:lnTo>
                                <a:lnTo>
                                  <a:pt x="1" y="213"/>
                                </a:lnTo>
                                <a:lnTo>
                                  <a:pt x="0" y="192"/>
                                </a:lnTo>
                                <a:lnTo>
                                  <a:pt x="1" y="170"/>
                                </a:lnTo>
                                <a:lnTo>
                                  <a:pt x="3" y="149"/>
                                </a:lnTo>
                                <a:lnTo>
                                  <a:pt x="7" y="129"/>
                                </a:lnTo>
                                <a:lnTo>
                                  <a:pt x="12" y="111"/>
                                </a:lnTo>
                                <a:lnTo>
                                  <a:pt x="19" y="94"/>
                                </a:lnTo>
                                <a:lnTo>
                                  <a:pt x="27" y="78"/>
                                </a:lnTo>
                                <a:lnTo>
                                  <a:pt x="36" y="63"/>
                                </a:lnTo>
                                <a:lnTo>
                                  <a:pt x="47" y="50"/>
                                </a:lnTo>
                                <a:lnTo>
                                  <a:pt x="59" y="38"/>
                                </a:lnTo>
                                <a:lnTo>
                                  <a:pt x="73" y="28"/>
                                </a:lnTo>
                                <a:lnTo>
                                  <a:pt x="86" y="19"/>
                                </a:lnTo>
                                <a:lnTo>
                                  <a:pt x="101" y="12"/>
                                </a:lnTo>
                                <a:lnTo>
                                  <a:pt x="117" y="7"/>
                                </a:lnTo>
                                <a:lnTo>
                                  <a:pt x="134" y="3"/>
                                </a:lnTo>
                                <a:lnTo>
                                  <a:pt x="151" y="0"/>
                                </a:lnTo>
                                <a:lnTo>
                                  <a:pt x="169" y="0"/>
                                </a:lnTo>
                                <a:lnTo>
                                  <a:pt x="187" y="0"/>
                                </a:lnTo>
                                <a:lnTo>
                                  <a:pt x="204" y="3"/>
                                </a:lnTo>
                                <a:lnTo>
                                  <a:pt x="220" y="7"/>
                                </a:lnTo>
                                <a:lnTo>
                                  <a:pt x="235" y="12"/>
                                </a:lnTo>
                                <a:lnTo>
                                  <a:pt x="250" y="19"/>
                                </a:lnTo>
                                <a:lnTo>
                                  <a:pt x="263" y="27"/>
                                </a:lnTo>
                                <a:lnTo>
                                  <a:pt x="276" y="38"/>
                                </a:lnTo>
                                <a:lnTo>
                                  <a:pt x="288" y="49"/>
                                </a:lnTo>
                                <a:lnTo>
                                  <a:pt x="299" y="62"/>
                                </a:lnTo>
                                <a:lnTo>
                                  <a:pt x="308" y="76"/>
                                </a:lnTo>
                                <a:lnTo>
                                  <a:pt x="316" y="92"/>
                                </a:lnTo>
                                <a:lnTo>
                                  <a:pt x="323" y="109"/>
                                </a:lnTo>
                                <a:lnTo>
                                  <a:pt x="328" y="127"/>
                                </a:lnTo>
                                <a:lnTo>
                                  <a:pt x="331" y="146"/>
                                </a:lnTo>
                                <a:lnTo>
                                  <a:pt x="333" y="166"/>
                                </a:lnTo>
                                <a:lnTo>
                                  <a:pt x="334" y="188"/>
                                </a:lnTo>
                                <a:lnTo>
                                  <a:pt x="334" y="205"/>
                                </a:lnTo>
                                <a:lnTo>
                                  <a:pt x="64" y="205"/>
                                </a:lnTo>
                                <a:lnTo>
                                  <a:pt x="67" y="233"/>
                                </a:lnTo>
                                <a:lnTo>
                                  <a:pt x="70" y="245"/>
                                </a:lnTo>
                                <a:lnTo>
                                  <a:pt x="74" y="257"/>
                                </a:lnTo>
                                <a:lnTo>
                                  <a:pt x="78" y="268"/>
                                </a:lnTo>
                                <a:lnTo>
                                  <a:pt x="84" y="278"/>
                                </a:lnTo>
                                <a:lnTo>
                                  <a:pt x="90" y="288"/>
                                </a:lnTo>
                                <a:lnTo>
                                  <a:pt x="97" y="296"/>
                                </a:lnTo>
                                <a:lnTo>
                                  <a:pt x="105" y="303"/>
                                </a:lnTo>
                                <a:lnTo>
                                  <a:pt x="114" y="310"/>
                                </a:lnTo>
                                <a:lnTo>
                                  <a:pt x="122" y="315"/>
                                </a:lnTo>
                                <a:lnTo>
                                  <a:pt x="131" y="320"/>
                                </a:lnTo>
                                <a:lnTo>
                                  <a:pt x="141" y="323"/>
                                </a:lnTo>
                                <a:lnTo>
                                  <a:pt x="151" y="326"/>
                                </a:lnTo>
                                <a:lnTo>
                                  <a:pt x="162" y="327"/>
                                </a:lnTo>
                                <a:lnTo>
                                  <a:pt x="173" y="328"/>
                                </a:lnTo>
                                <a:lnTo>
                                  <a:pt x="189" y="327"/>
                                </a:lnTo>
                                <a:lnTo>
                                  <a:pt x="204" y="323"/>
                                </a:lnTo>
                                <a:lnTo>
                                  <a:pt x="218" y="318"/>
                                </a:lnTo>
                                <a:lnTo>
                                  <a:pt x="231" y="310"/>
                                </a:lnTo>
                                <a:lnTo>
                                  <a:pt x="242" y="300"/>
                                </a:lnTo>
                                <a:lnTo>
                                  <a:pt x="252" y="287"/>
                                </a:lnTo>
                                <a:lnTo>
                                  <a:pt x="261" y="272"/>
                                </a:lnTo>
                                <a:lnTo>
                                  <a:pt x="269" y="253"/>
                                </a:lnTo>
                                <a:moveTo>
                                  <a:pt x="67" y="154"/>
                                </a:moveTo>
                                <a:lnTo>
                                  <a:pt x="269" y="154"/>
                                </a:lnTo>
                                <a:lnTo>
                                  <a:pt x="266" y="133"/>
                                </a:lnTo>
                                <a:lnTo>
                                  <a:pt x="261" y="114"/>
                                </a:lnTo>
                                <a:lnTo>
                                  <a:pt x="255" y="98"/>
                                </a:lnTo>
                                <a:lnTo>
                                  <a:pt x="246" y="86"/>
                                </a:lnTo>
                                <a:lnTo>
                                  <a:pt x="238" y="77"/>
                                </a:lnTo>
                                <a:lnTo>
                                  <a:pt x="230" y="70"/>
                                </a:lnTo>
                                <a:lnTo>
                                  <a:pt x="222" y="64"/>
                                </a:lnTo>
                                <a:lnTo>
                                  <a:pt x="212" y="59"/>
                                </a:lnTo>
                                <a:lnTo>
                                  <a:pt x="203" y="55"/>
                                </a:lnTo>
                                <a:lnTo>
                                  <a:pt x="192" y="52"/>
                                </a:lnTo>
                                <a:lnTo>
                                  <a:pt x="181" y="51"/>
                                </a:lnTo>
                                <a:lnTo>
                                  <a:pt x="170" y="50"/>
                                </a:lnTo>
                                <a:lnTo>
                                  <a:pt x="150" y="52"/>
                                </a:lnTo>
                                <a:lnTo>
                                  <a:pt x="131" y="57"/>
                                </a:lnTo>
                                <a:lnTo>
                                  <a:pt x="114" y="66"/>
                                </a:lnTo>
                                <a:lnTo>
                                  <a:pt x="99" y="78"/>
                                </a:lnTo>
                                <a:lnTo>
                                  <a:pt x="92" y="86"/>
                                </a:lnTo>
                                <a:lnTo>
                                  <a:pt x="86" y="94"/>
                                </a:lnTo>
                                <a:lnTo>
                                  <a:pt x="77" y="112"/>
                                </a:lnTo>
                                <a:lnTo>
                                  <a:pt x="70" y="132"/>
                                </a:lnTo>
                                <a:lnTo>
                                  <a:pt x="67" y="15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78" name="Freeform 355"/>
                        <wps:cNvSpPr>
                          <a:spLocks/>
                        </wps:cNvSpPr>
                        <wps:spPr bwMode="auto">
                          <a:xfrm>
                            <a:off x="4268470" y="2324735"/>
                            <a:ext cx="42545" cy="117475"/>
                          </a:xfrm>
                          <a:custGeom>
                            <a:avLst/>
                            <a:gdLst>
                              <a:gd name="T0" fmla="*/ 168 w 177"/>
                              <a:gd name="T1" fmla="*/ 434 h 494"/>
                              <a:gd name="T2" fmla="*/ 177 w 177"/>
                              <a:gd name="T3" fmla="*/ 488 h 494"/>
                              <a:gd name="T4" fmla="*/ 152 w 177"/>
                              <a:gd name="T5" fmla="*/ 492 h 494"/>
                              <a:gd name="T6" fmla="*/ 131 w 177"/>
                              <a:gd name="T7" fmla="*/ 494 h 494"/>
                              <a:gd name="T8" fmla="*/ 115 w 177"/>
                              <a:gd name="T9" fmla="*/ 493 h 494"/>
                              <a:gd name="T10" fmla="*/ 101 w 177"/>
                              <a:gd name="T11" fmla="*/ 491 h 494"/>
                              <a:gd name="T12" fmla="*/ 89 w 177"/>
                              <a:gd name="T13" fmla="*/ 488 h 494"/>
                              <a:gd name="T14" fmla="*/ 79 w 177"/>
                              <a:gd name="T15" fmla="*/ 483 h 494"/>
                              <a:gd name="T16" fmla="*/ 70 w 177"/>
                              <a:gd name="T17" fmla="*/ 478 h 494"/>
                              <a:gd name="T18" fmla="*/ 63 w 177"/>
                              <a:gd name="T19" fmla="*/ 471 h 494"/>
                              <a:gd name="T20" fmla="*/ 57 w 177"/>
                              <a:gd name="T21" fmla="*/ 464 h 494"/>
                              <a:gd name="T22" fmla="*/ 53 w 177"/>
                              <a:gd name="T23" fmla="*/ 455 h 494"/>
                              <a:gd name="T24" fmla="*/ 50 w 177"/>
                              <a:gd name="T25" fmla="*/ 444 h 494"/>
                              <a:gd name="T26" fmla="*/ 47 w 177"/>
                              <a:gd name="T27" fmla="*/ 429 h 494"/>
                              <a:gd name="T28" fmla="*/ 46 w 177"/>
                              <a:gd name="T29" fmla="*/ 408 h 494"/>
                              <a:gd name="T30" fmla="*/ 45 w 177"/>
                              <a:gd name="T31" fmla="*/ 383 h 494"/>
                              <a:gd name="T32" fmla="*/ 45 w 177"/>
                              <a:gd name="T33" fmla="*/ 175 h 494"/>
                              <a:gd name="T34" fmla="*/ 0 w 177"/>
                              <a:gd name="T35" fmla="*/ 175 h 494"/>
                              <a:gd name="T36" fmla="*/ 0 w 177"/>
                              <a:gd name="T37" fmla="*/ 127 h 494"/>
                              <a:gd name="T38" fmla="*/ 45 w 177"/>
                              <a:gd name="T39" fmla="*/ 127 h 494"/>
                              <a:gd name="T40" fmla="*/ 45 w 177"/>
                              <a:gd name="T41" fmla="*/ 37 h 494"/>
                              <a:gd name="T42" fmla="*/ 106 w 177"/>
                              <a:gd name="T43" fmla="*/ 0 h 494"/>
                              <a:gd name="T44" fmla="*/ 106 w 177"/>
                              <a:gd name="T45" fmla="*/ 127 h 494"/>
                              <a:gd name="T46" fmla="*/ 168 w 177"/>
                              <a:gd name="T47" fmla="*/ 127 h 494"/>
                              <a:gd name="T48" fmla="*/ 168 w 177"/>
                              <a:gd name="T49" fmla="*/ 175 h 494"/>
                              <a:gd name="T50" fmla="*/ 106 w 177"/>
                              <a:gd name="T51" fmla="*/ 175 h 494"/>
                              <a:gd name="T52" fmla="*/ 106 w 177"/>
                              <a:gd name="T53" fmla="*/ 386 h 494"/>
                              <a:gd name="T54" fmla="*/ 107 w 177"/>
                              <a:gd name="T55" fmla="*/ 408 h 494"/>
                              <a:gd name="T56" fmla="*/ 110 w 177"/>
                              <a:gd name="T57" fmla="*/ 420 h 494"/>
                              <a:gd name="T58" fmla="*/ 114 w 177"/>
                              <a:gd name="T59" fmla="*/ 427 h 494"/>
                              <a:gd name="T60" fmla="*/ 120 w 177"/>
                              <a:gd name="T61" fmla="*/ 432 h 494"/>
                              <a:gd name="T62" fmla="*/ 129 w 177"/>
                              <a:gd name="T63" fmla="*/ 435 h 494"/>
                              <a:gd name="T64" fmla="*/ 141 w 177"/>
                              <a:gd name="T65" fmla="*/ 437 h 494"/>
                              <a:gd name="T66" fmla="*/ 168 w 177"/>
                              <a:gd name="T67" fmla="*/ 434 h 4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7" h="494">
                                <a:moveTo>
                                  <a:pt x="168" y="434"/>
                                </a:moveTo>
                                <a:lnTo>
                                  <a:pt x="177" y="488"/>
                                </a:lnTo>
                                <a:lnTo>
                                  <a:pt x="152" y="492"/>
                                </a:lnTo>
                                <a:lnTo>
                                  <a:pt x="131" y="494"/>
                                </a:lnTo>
                                <a:lnTo>
                                  <a:pt x="115" y="493"/>
                                </a:lnTo>
                                <a:lnTo>
                                  <a:pt x="101" y="491"/>
                                </a:lnTo>
                                <a:lnTo>
                                  <a:pt x="89" y="488"/>
                                </a:lnTo>
                                <a:lnTo>
                                  <a:pt x="79" y="483"/>
                                </a:lnTo>
                                <a:lnTo>
                                  <a:pt x="70" y="478"/>
                                </a:lnTo>
                                <a:lnTo>
                                  <a:pt x="63" y="471"/>
                                </a:lnTo>
                                <a:lnTo>
                                  <a:pt x="57" y="464"/>
                                </a:lnTo>
                                <a:lnTo>
                                  <a:pt x="53" y="455"/>
                                </a:lnTo>
                                <a:lnTo>
                                  <a:pt x="50" y="444"/>
                                </a:lnTo>
                                <a:lnTo>
                                  <a:pt x="47" y="429"/>
                                </a:lnTo>
                                <a:lnTo>
                                  <a:pt x="46" y="408"/>
                                </a:lnTo>
                                <a:lnTo>
                                  <a:pt x="45" y="383"/>
                                </a:lnTo>
                                <a:lnTo>
                                  <a:pt x="45" y="175"/>
                                </a:lnTo>
                                <a:lnTo>
                                  <a:pt x="0" y="175"/>
                                </a:lnTo>
                                <a:lnTo>
                                  <a:pt x="0" y="127"/>
                                </a:lnTo>
                                <a:lnTo>
                                  <a:pt x="45" y="127"/>
                                </a:lnTo>
                                <a:lnTo>
                                  <a:pt x="45" y="37"/>
                                </a:lnTo>
                                <a:lnTo>
                                  <a:pt x="106" y="0"/>
                                </a:lnTo>
                                <a:lnTo>
                                  <a:pt x="106" y="127"/>
                                </a:lnTo>
                                <a:lnTo>
                                  <a:pt x="168" y="127"/>
                                </a:lnTo>
                                <a:lnTo>
                                  <a:pt x="168" y="175"/>
                                </a:lnTo>
                                <a:lnTo>
                                  <a:pt x="106" y="175"/>
                                </a:lnTo>
                                <a:lnTo>
                                  <a:pt x="106" y="386"/>
                                </a:lnTo>
                                <a:lnTo>
                                  <a:pt x="107" y="408"/>
                                </a:lnTo>
                                <a:lnTo>
                                  <a:pt x="110" y="420"/>
                                </a:lnTo>
                                <a:lnTo>
                                  <a:pt x="114" y="427"/>
                                </a:lnTo>
                                <a:lnTo>
                                  <a:pt x="120" y="432"/>
                                </a:lnTo>
                                <a:lnTo>
                                  <a:pt x="129" y="435"/>
                                </a:lnTo>
                                <a:lnTo>
                                  <a:pt x="141" y="437"/>
                                </a:lnTo>
                                <a:lnTo>
                                  <a:pt x="168" y="434"/>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79" name="Line 356"/>
                        <wps:cNvCnPr/>
                        <wps:spPr bwMode="auto">
                          <a:xfrm>
                            <a:off x="3805555" y="2846070"/>
                            <a:ext cx="0" cy="23812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0" name="Freeform 357"/>
                        <wps:cNvSpPr>
                          <a:spLocks/>
                        </wps:cNvSpPr>
                        <wps:spPr bwMode="auto">
                          <a:xfrm>
                            <a:off x="3805555" y="3020060"/>
                            <a:ext cx="93345" cy="33020"/>
                          </a:xfrm>
                          <a:custGeom>
                            <a:avLst/>
                            <a:gdLst>
                              <a:gd name="T0" fmla="*/ 0 w 393"/>
                              <a:gd name="T1" fmla="*/ 69 h 139"/>
                              <a:gd name="T2" fmla="*/ 393 w 393"/>
                              <a:gd name="T3" fmla="*/ 0 h 139"/>
                              <a:gd name="T4" fmla="*/ 393 w 393"/>
                              <a:gd name="T5" fmla="*/ 139 h 139"/>
                              <a:gd name="T6" fmla="*/ 0 w 393"/>
                              <a:gd name="T7" fmla="*/ 69 h 139"/>
                            </a:gdLst>
                            <a:ahLst/>
                            <a:cxnLst>
                              <a:cxn ang="0">
                                <a:pos x="T0" y="T1"/>
                              </a:cxn>
                              <a:cxn ang="0">
                                <a:pos x="T2" y="T3"/>
                              </a:cxn>
                              <a:cxn ang="0">
                                <a:pos x="T4" y="T5"/>
                              </a:cxn>
                              <a:cxn ang="0">
                                <a:pos x="T6" y="T7"/>
                              </a:cxn>
                            </a:cxnLst>
                            <a:rect l="0" t="0" r="r" b="b"/>
                            <a:pathLst>
                              <a:path w="393" h="139">
                                <a:moveTo>
                                  <a:pt x="0" y="69"/>
                                </a:moveTo>
                                <a:lnTo>
                                  <a:pt x="393" y="0"/>
                                </a:lnTo>
                                <a:lnTo>
                                  <a:pt x="393" y="139"/>
                                </a:lnTo>
                                <a:lnTo>
                                  <a:pt x="0" y="6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81" name="Line 358"/>
                        <wps:cNvCnPr/>
                        <wps:spPr bwMode="auto">
                          <a:xfrm>
                            <a:off x="3805555" y="3036570"/>
                            <a:ext cx="71374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2" name="Freeform 359"/>
                        <wps:cNvSpPr>
                          <a:spLocks/>
                        </wps:cNvSpPr>
                        <wps:spPr bwMode="auto">
                          <a:xfrm>
                            <a:off x="4425315" y="3020060"/>
                            <a:ext cx="93980" cy="33020"/>
                          </a:xfrm>
                          <a:custGeom>
                            <a:avLst/>
                            <a:gdLst>
                              <a:gd name="T0" fmla="*/ 394 w 394"/>
                              <a:gd name="T1" fmla="*/ 69 h 139"/>
                              <a:gd name="T2" fmla="*/ 0 w 394"/>
                              <a:gd name="T3" fmla="*/ 139 h 139"/>
                              <a:gd name="T4" fmla="*/ 0 w 394"/>
                              <a:gd name="T5" fmla="*/ 0 h 139"/>
                              <a:gd name="T6" fmla="*/ 394 w 394"/>
                              <a:gd name="T7" fmla="*/ 69 h 139"/>
                            </a:gdLst>
                            <a:ahLst/>
                            <a:cxnLst>
                              <a:cxn ang="0">
                                <a:pos x="T0" y="T1"/>
                              </a:cxn>
                              <a:cxn ang="0">
                                <a:pos x="T2" y="T3"/>
                              </a:cxn>
                              <a:cxn ang="0">
                                <a:pos x="T4" y="T5"/>
                              </a:cxn>
                              <a:cxn ang="0">
                                <a:pos x="T6" y="T7"/>
                              </a:cxn>
                            </a:cxnLst>
                            <a:rect l="0" t="0" r="r" b="b"/>
                            <a:pathLst>
                              <a:path w="394" h="139">
                                <a:moveTo>
                                  <a:pt x="394" y="69"/>
                                </a:moveTo>
                                <a:lnTo>
                                  <a:pt x="0" y="139"/>
                                </a:lnTo>
                                <a:lnTo>
                                  <a:pt x="0" y="0"/>
                                </a:lnTo>
                                <a:lnTo>
                                  <a:pt x="394" y="69"/>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83" name="Line 360"/>
                        <wps:cNvCnPr/>
                        <wps:spPr bwMode="auto">
                          <a:xfrm flipV="1">
                            <a:off x="4519295" y="2846070"/>
                            <a:ext cx="0" cy="23812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4" name="Freeform 361"/>
                        <wps:cNvSpPr>
                          <a:spLocks/>
                        </wps:cNvSpPr>
                        <wps:spPr bwMode="auto">
                          <a:xfrm>
                            <a:off x="3983990" y="2857500"/>
                            <a:ext cx="78105" cy="121920"/>
                          </a:xfrm>
                          <a:custGeom>
                            <a:avLst/>
                            <a:gdLst>
                              <a:gd name="T0" fmla="*/ 68 w 327"/>
                              <a:gd name="T1" fmla="*/ 386 h 511"/>
                              <a:gd name="T2" fmla="*/ 97 w 327"/>
                              <a:gd name="T3" fmla="*/ 437 h 511"/>
                              <a:gd name="T4" fmla="*/ 142 w 327"/>
                              <a:gd name="T5" fmla="*/ 459 h 511"/>
                              <a:gd name="T6" fmla="*/ 190 w 327"/>
                              <a:gd name="T7" fmla="*/ 456 h 511"/>
                              <a:gd name="T8" fmla="*/ 217 w 327"/>
                              <a:gd name="T9" fmla="*/ 443 h 511"/>
                              <a:gd name="T10" fmla="*/ 245 w 327"/>
                              <a:gd name="T11" fmla="*/ 414 h 511"/>
                              <a:gd name="T12" fmla="*/ 258 w 327"/>
                              <a:gd name="T13" fmla="*/ 387 h 511"/>
                              <a:gd name="T14" fmla="*/ 260 w 327"/>
                              <a:gd name="T15" fmla="*/ 336 h 511"/>
                              <a:gd name="T16" fmla="*/ 235 w 327"/>
                              <a:gd name="T17" fmla="*/ 286 h 511"/>
                              <a:gd name="T18" fmla="*/ 185 w 327"/>
                              <a:gd name="T19" fmla="*/ 260 h 511"/>
                              <a:gd name="T20" fmla="*/ 121 w 327"/>
                              <a:gd name="T21" fmla="*/ 265 h 511"/>
                              <a:gd name="T22" fmla="*/ 157 w 327"/>
                              <a:gd name="T23" fmla="*/ 211 h 511"/>
                              <a:gd name="T24" fmla="*/ 208 w 327"/>
                              <a:gd name="T25" fmla="*/ 192 h 511"/>
                              <a:gd name="T26" fmla="*/ 227 w 327"/>
                              <a:gd name="T27" fmla="*/ 173 h 511"/>
                              <a:gd name="T28" fmla="*/ 238 w 327"/>
                              <a:gd name="T29" fmla="*/ 149 h 511"/>
                              <a:gd name="T30" fmla="*/ 238 w 327"/>
                              <a:gd name="T31" fmla="*/ 112 h 511"/>
                              <a:gd name="T32" fmla="*/ 217 w 327"/>
                              <a:gd name="T33" fmla="*/ 73 h 511"/>
                              <a:gd name="T34" fmla="*/ 175 w 327"/>
                              <a:gd name="T35" fmla="*/ 52 h 511"/>
                              <a:gd name="T36" fmla="*/ 125 w 327"/>
                              <a:gd name="T37" fmla="*/ 56 h 511"/>
                              <a:gd name="T38" fmla="*/ 87 w 327"/>
                              <a:gd name="T39" fmla="*/ 86 h 511"/>
                              <a:gd name="T40" fmla="*/ 67 w 327"/>
                              <a:gd name="T41" fmla="*/ 141 h 511"/>
                              <a:gd name="T42" fmla="*/ 13 w 327"/>
                              <a:gd name="T43" fmla="*/ 100 h 511"/>
                              <a:gd name="T44" fmla="*/ 31 w 327"/>
                              <a:gd name="T45" fmla="*/ 63 h 511"/>
                              <a:gd name="T46" fmla="*/ 57 w 327"/>
                              <a:gd name="T47" fmla="*/ 34 h 511"/>
                              <a:gd name="T48" fmla="*/ 90 w 327"/>
                              <a:gd name="T49" fmla="*/ 13 h 511"/>
                              <a:gd name="T50" fmla="*/ 128 w 327"/>
                              <a:gd name="T51" fmla="*/ 2 h 511"/>
                              <a:gd name="T52" fmla="*/ 177 w 327"/>
                              <a:gd name="T53" fmla="*/ 1 h 511"/>
                              <a:gd name="T54" fmla="*/ 232 w 327"/>
                              <a:gd name="T55" fmla="*/ 18 h 511"/>
                              <a:gd name="T56" fmla="*/ 274 w 327"/>
                              <a:gd name="T57" fmla="*/ 51 h 511"/>
                              <a:gd name="T58" fmla="*/ 298 w 327"/>
                              <a:gd name="T59" fmla="*/ 97 h 511"/>
                              <a:gd name="T60" fmla="*/ 302 w 327"/>
                              <a:gd name="T61" fmla="*/ 146 h 511"/>
                              <a:gd name="T62" fmla="*/ 285 w 327"/>
                              <a:gd name="T63" fmla="*/ 189 h 511"/>
                              <a:gd name="T64" fmla="*/ 250 w 327"/>
                              <a:gd name="T65" fmla="*/ 223 h 511"/>
                              <a:gd name="T66" fmla="*/ 273 w 327"/>
                              <a:gd name="T67" fmla="*/ 247 h 511"/>
                              <a:gd name="T68" fmla="*/ 314 w 327"/>
                              <a:gd name="T69" fmla="*/ 291 h 511"/>
                              <a:gd name="T70" fmla="*/ 327 w 327"/>
                              <a:gd name="T71" fmla="*/ 354 h 511"/>
                              <a:gd name="T72" fmla="*/ 321 w 327"/>
                              <a:gd name="T73" fmla="*/ 401 h 511"/>
                              <a:gd name="T74" fmla="*/ 300 w 327"/>
                              <a:gd name="T75" fmla="*/ 441 h 511"/>
                              <a:gd name="T76" fmla="*/ 267 w 327"/>
                              <a:gd name="T77" fmla="*/ 476 h 511"/>
                              <a:gd name="T78" fmla="*/ 226 w 327"/>
                              <a:gd name="T79" fmla="*/ 500 h 511"/>
                              <a:gd name="T80" fmla="*/ 177 w 327"/>
                              <a:gd name="T81" fmla="*/ 510 h 511"/>
                              <a:gd name="T82" fmla="*/ 127 w 327"/>
                              <a:gd name="T83" fmla="*/ 508 h 511"/>
                              <a:gd name="T84" fmla="*/ 85 w 327"/>
                              <a:gd name="T85" fmla="*/ 496 h 511"/>
                              <a:gd name="T86" fmla="*/ 50 w 327"/>
                              <a:gd name="T87" fmla="*/ 472 h 511"/>
                              <a:gd name="T88" fmla="*/ 22 w 327"/>
                              <a:gd name="T89" fmla="*/ 439 h 511"/>
                              <a:gd name="T90" fmla="*/ 5 w 327"/>
                              <a:gd name="T91" fmla="*/ 400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327" h="511">
                                <a:moveTo>
                                  <a:pt x="0" y="370"/>
                                </a:moveTo>
                                <a:lnTo>
                                  <a:pt x="61" y="362"/>
                                </a:lnTo>
                                <a:lnTo>
                                  <a:pt x="68" y="386"/>
                                </a:lnTo>
                                <a:lnTo>
                                  <a:pt x="76" y="407"/>
                                </a:lnTo>
                                <a:lnTo>
                                  <a:pt x="86" y="424"/>
                                </a:lnTo>
                                <a:lnTo>
                                  <a:pt x="97" y="437"/>
                                </a:lnTo>
                                <a:lnTo>
                                  <a:pt x="111" y="447"/>
                                </a:lnTo>
                                <a:lnTo>
                                  <a:pt x="125" y="454"/>
                                </a:lnTo>
                                <a:lnTo>
                                  <a:pt x="142" y="459"/>
                                </a:lnTo>
                                <a:lnTo>
                                  <a:pt x="159" y="460"/>
                                </a:lnTo>
                                <a:lnTo>
                                  <a:pt x="180" y="458"/>
                                </a:lnTo>
                                <a:lnTo>
                                  <a:pt x="190" y="456"/>
                                </a:lnTo>
                                <a:lnTo>
                                  <a:pt x="199" y="453"/>
                                </a:lnTo>
                                <a:lnTo>
                                  <a:pt x="208" y="448"/>
                                </a:lnTo>
                                <a:lnTo>
                                  <a:pt x="217" y="443"/>
                                </a:lnTo>
                                <a:lnTo>
                                  <a:pt x="232" y="430"/>
                                </a:lnTo>
                                <a:lnTo>
                                  <a:pt x="239" y="422"/>
                                </a:lnTo>
                                <a:lnTo>
                                  <a:pt x="245" y="414"/>
                                </a:lnTo>
                                <a:lnTo>
                                  <a:pt x="251" y="406"/>
                                </a:lnTo>
                                <a:lnTo>
                                  <a:pt x="255" y="396"/>
                                </a:lnTo>
                                <a:lnTo>
                                  <a:pt x="258" y="387"/>
                                </a:lnTo>
                                <a:lnTo>
                                  <a:pt x="260" y="377"/>
                                </a:lnTo>
                                <a:lnTo>
                                  <a:pt x="262" y="356"/>
                                </a:lnTo>
                                <a:lnTo>
                                  <a:pt x="260" y="336"/>
                                </a:lnTo>
                                <a:lnTo>
                                  <a:pt x="255" y="317"/>
                                </a:lnTo>
                                <a:lnTo>
                                  <a:pt x="247" y="301"/>
                                </a:lnTo>
                                <a:lnTo>
                                  <a:pt x="235" y="286"/>
                                </a:lnTo>
                                <a:lnTo>
                                  <a:pt x="220" y="274"/>
                                </a:lnTo>
                                <a:lnTo>
                                  <a:pt x="203" y="265"/>
                                </a:lnTo>
                                <a:lnTo>
                                  <a:pt x="185" y="260"/>
                                </a:lnTo>
                                <a:lnTo>
                                  <a:pt x="164" y="259"/>
                                </a:lnTo>
                                <a:lnTo>
                                  <a:pt x="145" y="260"/>
                                </a:lnTo>
                                <a:lnTo>
                                  <a:pt x="121" y="265"/>
                                </a:lnTo>
                                <a:lnTo>
                                  <a:pt x="128" y="211"/>
                                </a:lnTo>
                                <a:lnTo>
                                  <a:pt x="138" y="212"/>
                                </a:lnTo>
                                <a:lnTo>
                                  <a:pt x="157" y="211"/>
                                </a:lnTo>
                                <a:lnTo>
                                  <a:pt x="175" y="207"/>
                                </a:lnTo>
                                <a:lnTo>
                                  <a:pt x="192" y="201"/>
                                </a:lnTo>
                                <a:lnTo>
                                  <a:pt x="208" y="192"/>
                                </a:lnTo>
                                <a:lnTo>
                                  <a:pt x="216" y="186"/>
                                </a:lnTo>
                                <a:lnTo>
                                  <a:pt x="222" y="180"/>
                                </a:lnTo>
                                <a:lnTo>
                                  <a:pt x="227" y="173"/>
                                </a:lnTo>
                                <a:lnTo>
                                  <a:pt x="232" y="166"/>
                                </a:lnTo>
                                <a:lnTo>
                                  <a:pt x="235" y="157"/>
                                </a:lnTo>
                                <a:lnTo>
                                  <a:pt x="238" y="149"/>
                                </a:lnTo>
                                <a:lnTo>
                                  <a:pt x="239" y="139"/>
                                </a:lnTo>
                                <a:lnTo>
                                  <a:pt x="240" y="129"/>
                                </a:lnTo>
                                <a:lnTo>
                                  <a:pt x="238" y="112"/>
                                </a:lnTo>
                                <a:lnTo>
                                  <a:pt x="234" y="98"/>
                                </a:lnTo>
                                <a:lnTo>
                                  <a:pt x="227" y="84"/>
                                </a:lnTo>
                                <a:lnTo>
                                  <a:pt x="217" y="73"/>
                                </a:lnTo>
                                <a:lnTo>
                                  <a:pt x="205" y="63"/>
                                </a:lnTo>
                                <a:lnTo>
                                  <a:pt x="191" y="56"/>
                                </a:lnTo>
                                <a:lnTo>
                                  <a:pt x="175" y="52"/>
                                </a:lnTo>
                                <a:lnTo>
                                  <a:pt x="158" y="50"/>
                                </a:lnTo>
                                <a:lnTo>
                                  <a:pt x="141" y="52"/>
                                </a:lnTo>
                                <a:lnTo>
                                  <a:pt x="125" y="56"/>
                                </a:lnTo>
                                <a:lnTo>
                                  <a:pt x="111" y="63"/>
                                </a:lnTo>
                                <a:lnTo>
                                  <a:pt x="98" y="73"/>
                                </a:lnTo>
                                <a:lnTo>
                                  <a:pt x="87" y="86"/>
                                </a:lnTo>
                                <a:lnTo>
                                  <a:pt x="79" y="101"/>
                                </a:lnTo>
                                <a:lnTo>
                                  <a:pt x="72" y="119"/>
                                </a:lnTo>
                                <a:lnTo>
                                  <a:pt x="67" y="141"/>
                                </a:lnTo>
                                <a:lnTo>
                                  <a:pt x="6" y="130"/>
                                </a:lnTo>
                                <a:lnTo>
                                  <a:pt x="9" y="115"/>
                                </a:lnTo>
                                <a:lnTo>
                                  <a:pt x="13" y="100"/>
                                </a:lnTo>
                                <a:lnTo>
                                  <a:pt x="19" y="87"/>
                                </a:lnTo>
                                <a:lnTo>
                                  <a:pt x="24" y="75"/>
                                </a:lnTo>
                                <a:lnTo>
                                  <a:pt x="31" y="63"/>
                                </a:lnTo>
                                <a:lnTo>
                                  <a:pt x="39" y="53"/>
                                </a:lnTo>
                                <a:lnTo>
                                  <a:pt x="48" y="43"/>
                                </a:lnTo>
                                <a:lnTo>
                                  <a:pt x="57" y="34"/>
                                </a:lnTo>
                                <a:lnTo>
                                  <a:pt x="67" y="26"/>
                                </a:lnTo>
                                <a:lnTo>
                                  <a:pt x="78" y="19"/>
                                </a:lnTo>
                                <a:lnTo>
                                  <a:pt x="90" y="13"/>
                                </a:lnTo>
                                <a:lnTo>
                                  <a:pt x="102" y="8"/>
                                </a:lnTo>
                                <a:lnTo>
                                  <a:pt x="115" y="5"/>
                                </a:lnTo>
                                <a:lnTo>
                                  <a:pt x="128" y="2"/>
                                </a:lnTo>
                                <a:lnTo>
                                  <a:pt x="142" y="1"/>
                                </a:lnTo>
                                <a:lnTo>
                                  <a:pt x="156" y="0"/>
                                </a:lnTo>
                                <a:lnTo>
                                  <a:pt x="177" y="1"/>
                                </a:lnTo>
                                <a:lnTo>
                                  <a:pt x="196" y="4"/>
                                </a:lnTo>
                                <a:lnTo>
                                  <a:pt x="214" y="10"/>
                                </a:lnTo>
                                <a:lnTo>
                                  <a:pt x="232" y="18"/>
                                </a:lnTo>
                                <a:lnTo>
                                  <a:pt x="248" y="27"/>
                                </a:lnTo>
                                <a:lnTo>
                                  <a:pt x="262" y="38"/>
                                </a:lnTo>
                                <a:lnTo>
                                  <a:pt x="274" y="51"/>
                                </a:lnTo>
                                <a:lnTo>
                                  <a:pt x="285" y="65"/>
                                </a:lnTo>
                                <a:lnTo>
                                  <a:pt x="293" y="81"/>
                                </a:lnTo>
                                <a:lnTo>
                                  <a:pt x="298" y="97"/>
                                </a:lnTo>
                                <a:lnTo>
                                  <a:pt x="302" y="113"/>
                                </a:lnTo>
                                <a:lnTo>
                                  <a:pt x="303" y="130"/>
                                </a:lnTo>
                                <a:lnTo>
                                  <a:pt x="302" y="146"/>
                                </a:lnTo>
                                <a:lnTo>
                                  <a:pt x="298" y="161"/>
                                </a:lnTo>
                                <a:lnTo>
                                  <a:pt x="293" y="175"/>
                                </a:lnTo>
                                <a:lnTo>
                                  <a:pt x="285" y="189"/>
                                </a:lnTo>
                                <a:lnTo>
                                  <a:pt x="276" y="202"/>
                                </a:lnTo>
                                <a:lnTo>
                                  <a:pt x="264" y="213"/>
                                </a:lnTo>
                                <a:lnTo>
                                  <a:pt x="250" y="223"/>
                                </a:lnTo>
                                <a:lnTo>
                                  <a:pt x="234" y="231"/>
                                </a:lnTo>
                                <a:lnTo>
                                  <a:pt x="255" y="238"/>
                                </a:lnTo>
                                <a:lnTo>
                                  <a:pt x="273" y="247"/>
                                </a:lnTo>
                                <a:lnTo>
                                  <a:pt x="289" y="259"/>
                                </a:lnTo>
                                <a:lnTo>
                                  <a:pt x="303" y="274"/>
                                </a:lnTo>
                                <a:lnTo>
                                  <a:pt x="314" y="291"/>
                                </a:lnTo>
                                <a:lnTo>
                                  <a:pt x="321" y="310"/>
                                </a:lnTo>
                                <a:lnTo>
                                  <a:pt x="326" y="331"/>
                                </a:lnTo>
                                <a:lnTo>
                                  <a:pt x="327" y="354"/>
                                </a:lnTo>
                                <a:lnTo>
                                  <a:pt x="327" y="370"/>
                                </a:lnTo>
                                <a:lnTo>
                                  <a:pt x="324" y="386"/>
                                </a:lnTo>
                                <a:lnTo>
                                  <a:pt x="321" y="401"/>
                                </a:lnTo>
                                <a:lnTo>
                                  <a:pt x="315" y="415"/>
                                </a:lnTo>
                                <a:lnTo>
                                  <a:pt x="309" y="428"/>
                                </a:lnTo>
                                <a:lnTo>
                                  <a:pt x="300" y="441"/>
                                </a:lnTo>
                                <a:lnTo>
                                  <a:pt x="291" y="454"/>
                                </a:lnTo>
                                <a:lnTo>
                                  <a:pt x="280" y="465"/>
                                </a:lnTo>
                                <a:lnTo>
                                  <a:pt x="267" y="476"/>
                                </a:lnTo>
                                <a:lnTo>
                                  <a:pt x="254" y="485"/>
                                </a:lnTo>
                                <a:lnTo>
                                  <a:pt x="240" y="493"/>
                                </a:lnTo>
                                <a:lnTo>
                                  <a:pt x="226" y="500"/>
                                </a:lnTo>
                                <a:lnTo>
                                  <a:pt x="210" y="505"/>
                                </a:lnTo>
                                <a:lnTo>
                                  <a:pt x="194" y="508"/>
                                </a:lnTo>
                                <a:lnTo>
                                  <a:pt x="177" y="510"/>
                                </a:lnTo>
                                <a:lnTo>
                                  <a:pt x="159" y="511"/>
                                </a:lnTo>
                                <a:lnTo>
                                  <a:pt x="143" y="510"/>
                                </a:lnTo>
                                <a:lnTo>
                                  <a:pt x="127" y="508"/>
                                </a:lnTo>
                                <a:lnTo>
                                  <a:pt x="113" y="505"/>
                                </a:lnTo>
                                <a:lnTo>
                                  <a:pt x="99" y="501"/>
                                </a:lnTo>
                                <a:lnTo>
                                  <a:pt x="85" y="496"/>
                                </a:lnTo>
                                <a:lnTo>
                                  <a:pt x="73" y="489"/>
                                </a:lnTo>
                                <a:lnTo>
                                  <a:pt x="61" y="481"/>
                                </a:lnTo>
                                <a:lnTo>
                                  <a:pt x="50" y="472"/>
                                </a:lnTo>
                                <a:lnTo>
                                  <a:pt x="39" y="462"/>
                                </a:lnTo>
                                <a:lnTo>
                                  <a:pt x="30" y="451"/>
                                </a:lnTo>
                                <a:lnTo>
                                  <a:pt x="22" y="439"/>
                                </a:lnTo>
                                <a:lnTo>
                                  <a:pt x="15" y="427"/>
                                </a:lnTo>
                                <a:lnTo>
                                  <a:pt x="10" y="414"/>
                                </a:lnTo>
                                <a:lnTo>
                                  <a:pt x="5" y="400"/>
                                </a:lnTo>
                                <a:lnTo>
                                  <a:pt x="2" y="385"/>
                                </a:lnTo>
                                <a:lnTo>
                                  <a:pt x="0" y="370"/>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85" name="Freeform 362"/>
                        <wps:cNvSpPr>
                          <a:spLocks noEditPoints="1"/>
                        </wps:cNvSpPr>
                        <wps:spPr bwMode="auto">
                          <a:xfrm>
                            <a:off x="4076700" y="2857500"/>
                            <a:ext cx="77470" cy="121920"/>
                          </a:xfrm>
                          <a:custGeom>
                            <a:avLst/>
                            <a:gdLst>
                              <a:gd name="T0" fmla="*/ 1 w 326"/>
                              <a:gd name="T1" fmla="*/ 213 h 511"/>
                              <a:gd name="T2" fmla="*/ 10 w 326"/>
                              <a:gd name="T3" fmla="*/ 142 h 511"/>
                              <a:gd name="T4" fmla="*/ 29 w 326"/>
                              <a:gd name="T5" fmla="*/ 87 h 511"/>
                              <a:gd name="T6" fmla="*/ 56 w 326"/>
                              <a:gd name="T7" fmla="*/ 46 h 511"/>
                              <a:gd name="T8" fmla="*/ 82 w 326"/>
                              <a:gd name="T9" fmla="*/ 22 h 511"/>
                              <a:gd name="T10" fmla="*/ 102 w 326"/>
                              <a:gd name="T11" fmla="*/ 11 h 511"/>
                              <a:gd name="T12" fmla="*/ 125 w 326"/>
                              <a:gd name="T13" fmla="*/ 4 h 511"/>
                              <a:gd name="T14" fmla="*/ 163 w 326"/>
                              <a:gd name="T15" fmla="*/ 0 h 511"/>
                              <a:gd name="T16" fmla="*/ 201 w 326"/>
                              <a:gd name="T17" fmla="*/ 4 h 511"/>
                              <a:gd name="T18" fmla="*/ 234 w 326"/>
                              <a:gd name="T19" fmla="*/ 16 h 511"/>
                              <a:gd name="T20" fmla="*/ 261 w 326"/>
                              <a:gd name="T21" fmla="*/ 36 h 511"/>
                              <a:gd name="T22" fmla="*/ 284 w 326"/>
                              <a:gd name="T23" fmla="*/ 63 h 511"/>
                              <a:gd name="T24" fmla="*/ 301 w 326"/>
                              <a:gd name="T25" fmla="*/ 97 h 511"/>
                              <a:gd name="T26" fmla="*/ 315 w 326"/>
                              <a:gd name="T27" fmla="*/ 137 h 511"/>
                              <a:gd name="T28" fmla="*/ 323 w 326"/>
                              <a:gd name="T29" fmla="*/ 189 h 511"/>
                              <a:gd name="T30" fmla="*/ 326 w 326"/>
                              <a:gd name="T31" fmla="*/ 255 h 511"/>
                              <a:gd name="T32" fmla="*/ 322 w 326"/>
                              <a:gd name="T33" fmla="*/ 335 h 511"/>
                              <a:gd name="T34" fmla="*/ 308 w 326"/>
                              <a:gd name="T35" fmla="*/ 398 h 511"/>
                              <a:gd name="T36" fmla="*/ 285 w 326"/>
                              <a:gd name="T37" fmla="*/ 445 h 511"/>
                              <a:gd name="T38" fmla="*/ 254 w 326"/>
                              <a:gd name="T39" fmla="*/ 481 h 511"/>
                              <a:gd name="T40" fmla="*/ 235 w 326"/>
                              <a:gd name="T41" fmla="*/ 494 h 511"/>
                              <a:gd name="T42" fmla="*/ 213 w 326"/>
                              <a:gd name="T43" fmla="*/ 503 h 511"/>
                              <a:gd name="T44" fmla="*/ 189 w 326"/>
                              <a:gd name="T45" fmla="*/ 509 h 511"/>
                              <a:gd name="T46" fmla="*/ 145 w 326"/>
                              <a:gd name="T47" fmla="*/ 510 h 511"/>
                              <a:gd name="T48" fmla="*/ 113 w 326"/>
                              <a:gd name="T49" fmla="*/ 503 h 511"/>
                              <a:gd name="T50" fmla="*/ 85 w 326"/>
                              <a:gd name="T51" fmla="*/ 490 h 511"/>
                              <a:gd name="T52" fmla="*/ 60 w 326"/>
                              <a:gd name="T53" fmla="*/ 471 h 511"/>
                              <a:gd name="T54" fmla="*/ 38 w 326"/>
                              <a:gd name="T55" fmla="*/ 442 h 511"/>
                              <a:gd name="T56" fmla="*/ 19 w 326"/>
                              <a:gd name="T57" fmla="*/ 401 h 511"/>
                              <a:gd name="T58" fmla="*/ 7 w 326"/>
                              <a:gd name="T59" fmla="*/ 350 h 511"/>
                              <a:gd name="T60" fmla="*/ 1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3 w 326"/>
                              <a:gd name="T77" fmla="*/ 459 h 511"/>
                              <a:gd name="T78" fmla="*/ 173 w 326"/>
                              <a:gd name="T79" fmla="*/ 459 h 511"/>
                              <a:gd name="T80" fmla="*/ 193 w 326"/>
                              <a:gd name="T81" fmla="*/ 454 h 511"/>
                              <a:gd name="T82" fmla="*/ 211 w 326"/>
                              <a:gd name="T83" fmla="*/ 444 h 511"/>
                              <a:gd name="T84" fmla="*/ 227 w 326"/>
                              <a:gd name="T85" fmla="*/ 429 h 511"/>
                              <a:gd name="T86" fmla="*/ 241 w 326"/>
                              <a:gd name="T87" fmla="*/ 408 h 511"/>
                              <a:gd name="T88" fmla="*/ 252 w 326"/>
                              <a:gd name="T89" fmla="*/ 377 h 511"/>
                              <a:gd name="T90" fmla="*/ 259 w 326"/>
                              <a:gd name="T91" fmla="*/ 336 h 511"/>
                              <a:gd name="T92" fmla="*/ 263 w 326"/>
                              <a:gd name="T93" fmla="*/ 255 h 511"/>
                              <a:gd name="T94" fmla="*/ 259 w 326"/>
                              <a:gd name="T95" fmla="*/ 175 h 511"/>
                              <a:gd name="T96" fmla="*/ 252 w 326"/>
                              <a:gd name="T97" fmla="*/ 133 h 511"/>
                              <a:gd name="T98" fmla="*/ 241 w 326"/>
                              <a:gd name="T99" fmla="*/ 103 h 511"/>
                              <a:gd name="T100" fmla="*/ 227 w 326"/>
                              <a:gd name="T101" fmla="*/ 82 h 511"/>
                              <a:gd name="T102" fmla="*/ 211 w 326"/>
                              <a:gd name="T103" fmla="*/ 67 h 511"/>
                              <a:gd name="T104" fmla="*/ 193 w 326"/>
                              <a:gd name="T105" fmla="*/ 57 h 511"/>
                              <a:gd name="T106" fmla="*/ 173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6 w 326"/>
                              <a:gd name="T119" fmla="*/ 132 h 511"/>
                              <a:gd name="T120" fmla="*/ 68 w 326"/>
                              <a:gd name="T121" fmla="*/ 174 h 511"/>
                              <a:gd name="T122" fmla="*/ 64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5" y="175"/>
                                </a:lnTo>
                                <a:lnTo>
                                  <a:pt x="10" y="142"/>
                                </a:lnTo>
                                <a:lnTo>
                                  <a:pt x="18" y="113"/>
                                </a:lnTo>
                                <a:lnTo>
                                  <a:pt x="29" y="87"/>
                                </a:lnTo>
                                <a:lnTo>
                                  <a:pt x="41" y="65"/>
                                </a:lnTo>
                                <a:lnTo>
                                  <a:pt x="56" y="46"/>
                                </a:lnTo>
                                <a:lnTo>
                                  <a:pt x="73" y="29"/>
                                </a:lnTo>
                                <a:lnTo>
                                  <a:pt x="82" y="22"/>
                                </a:lnTo>
                                <a:lnTo>
                                  <a:pt x="92" y="16"/>
                                </a:lnTo>
                                <a:lnTo>
                                  <a:pt x="102" y="11"/>
                                </a:lnTo>
                                <a:lnTo>
                                  <a:pt x="113" y="7"/>
                                </a:lnTo>
                                <a:lnTo>
                                  <a:pt x="125" y="4"/>
                                </a:lnTo>
                                <a:lnTo>
                                  <a:pt x="137" y="2"/>
                                </a:lnTo>
                                <a:lnTo>
                                  <a:pt x="163" y="0"/>
                                </a:lnTo>
                                <a:lnTo>
                                  <a:pt x="183" y="1"/>
                                </a:lnTo>
                                <a:lnTo>
                                  <a:pt x="201" y="4"/>
                                </a:lnTo>
                                <a:lnTo>
                                  <a:pt x="218" y="9"/>
                                </a:lnTo>
                                <a:lnTo>
                                  <a:pt x="234" y="16"/>
                                </a:lnTo>
                                <a:lnTo>
                                  <a:pt x="248" y="25"/>
                                </a:lnTo>
                                <a:lnTo>
                                  <a:pt x="261" y="36"/>
                                </a:lnTo>
                                <a:lnTo>
                                  <a:pt x="273" y="49"/>
                                </a:lnTo>
                                <a:lnTo>
                                  <a:pt x="284" y="63"/>
                                </a:lnTo>
                                <a:lnTo>
                                  <a:pt x="293" y="79"/>
                                </a:lnTo>
                                <a:lnTo>
                                  <a:pt x="301" y="97"/>
                                </a:lnTo>
                                <a:lnTo>
                                  <a:pt x="309" y="116"/>
                                </a:lnTo>
                                <a:lnTo>
                                  <a:pt x="315" y="137"/>
                                </a:lnTo>
                                <a:lnTo>
                                  <a:pt x="320" y="161"/>
                                </a:lnTo>
                                <a:lnTo>
                                  <a:pt x="323" y="189"/>
                                </a:lnTo>
                                <a:lnTo>
                                  <a:pt x="325" y="220"/>
                                </a:lnTo>
                                <a:lnTo>
                                  <a:pt x="326" y="255"/>
                                </a:lnTo>
                                <a:lnTo>
                                  <a:pt x="325" y="297"/>
                                </a:lnTo>
                                <a:lnTo>
                                  <a:pt x="322" y="335"/>
                                </a:lnTo>
                                <a:lnTo>
                                  <a:pt x="316" y="368"/>
                                </a:lnTo>
                                <a:lnTo>
                                  <a:pt x="308" y="398"/>
                                </a:lnTo>
                                <a:lnTo>
                                  <a:pt x="298" y="423"/>
                                </a:lnTo>
                                <a:lnTo>
                                  <a:pt x="285" y="445"/>
                                </a:lnTo>
                                <a:lnTo>
                                  <a:pt x="271" y="465"/>
                                </a:lnTo>
                                <a:lnTo>
                                  <a:pt x="254" y="481"/>
                                </a:lnTo>
                                <a:lnTo>
                                  <a:pt x="245" y="488"/>
                                </a:lnTo>
                                <a:lnTo>
                                  <a:pt x="235" y="494"/>
                                </a:lnTo>
                                <a:lnTo>
                                  <a:pt x="224" y="499"/>
                                </a:lnTo>
                                <a:lnTo>
                                  <a:pt x="213" y="503"/>
                                </a:lnTo>
                                <a:lnTo>
                                  <a:pt x="202" y="506"/>
                                </a:lnTo>
                                <a:lnTo>
                                  <a:pt x="189" y="509"/>
                                </a:lnTo>
                                <a:lnTo>
                                  <a:pt x="163" y="511"/>
                                </a:lnTo>
                                <a:lnTo>
                                  <a:pt x="145" y="510"/>
                                </a:lnTo>
                                <a:lnTo>
                                  <a:pt x="129" y="507"/>
                                </a:lnTo>
                                <a:lnTo>
                                  <a:pt x="113" y="503"/>
                                </a:lnTo>
                                <a:lnTo>
                                  <a:pt x="99" y="498"/>
                                </a:lnTo>
                                <a:lnTo>
                                  <a:pt x="85" y="490"/>
                                </a:lnTo>
                                <a:lnTo>
                                  <a:pt x="72" y="481"/>
                                </a:lnTo>
                                <a:lnTo>
                                  <a:pt x="60" y="471"/>
                                </a:lnTo>
                                <a:lnTo>
                                  <a:pt x="49" y="459"/>
                                </a:lnTo>
                                <a:lnTo>
                                  <a:pt x="38" y="442"/>
                                </a:lnTo>
                                <a:lnTo>
                                  <a:pt x="28" y="423"/>
                                </a:lnTo>
                                <a:lnTo>
                                  <a:pt x="19" y="401"/>
                                </a:lnTo>
                                <a:lnTo>
                                  <a:pt x="12" y="377"/>
                                </a:lnTo>
                                <a:lnTo>
                                  <a:pt x="7" y="350"/>
                                </a:lnTo>
                                <a:lnTo>
                                  <a:pt x="3" y="321"/>
                                </a:lnTo>
                                <a:lnTo>
                                  <a:pt x="1" y="289"/>
                                </a:lnTo>
                                <a:lnTo>
                                  <a:pt x="0" y="255"/>
                                </a:lnTo>
                                <a:moveTo>
                                  <a:pt x="63" y="255"/>
                                </a:moveTo>
                                <a:lnTo>
                                  <a:pt x="65" y="312"/>
                                </a:lnTo>
                                <a:lnTo>
                                  <a:pt x="67" y="336"/>
                                </a:lnTo>
                                <a:lnTo>
                                  <a:pt x="70" y="358"/>
                                </a:lnTo>
                                <a:lnTo>
                                  <a:pt x="74" y="377"/>
                                </a:lnTo>
                                <a:lnTo>
                                  <a:pt x="79" y="394"/>
                                </a:lnTo>
                                <a:lnTo>
                                  <a:pt x="85" y="408"/>
                                </a:lnTo>
                                <a:lnTo>
                                  <a:pt x="92" y="419"/>
                                </a:lnTo>
                                <a:lnTo>
                                  <a:pt x="99" y="429"/>
                                </a:lnTo>
                                <a:lnTo>
                                  <a:pt x="107" y="437"/>
                                </a:lnTo>
                                <a:lnTo>
                                  <a:pt x="115" y="444"/>
                                </a:lnTo>
                                <a:lnTo>
                                  <a:pt x="124" y="450"/>
                                </a:lnTo>
                                <a:lnTo>
                                  <a:pt x="133" y="454"/>
                                </a:lnTo>
                                <a:lnTo>
                                  <a:pt x="143" y="458"/>
                                </a:lnTo>
                                <a:lnTo>
                                  <a:pt x="153" y="459"/>
                                </a:lnTo>
                                <a:lnTo>
                                  <a:pt x="163" y="460"/>
                                </a:lnTo>
                                <a:lnTo>
                                  <a:pt x="173" y="459"/>
                                </a:lnTo>
                                <a:lnTo>
                                  <a:pt x="183" y="458"/>
                                </a:lnTo>
                                <a:lnTo>
                                  <a:pt x="193" y="454"/>
                                </a:lnTo>
                                <a:lnTo>
                                  <a:pt x="202" y="450"/>
                                </a:lnTo>
                                <a:lnTo>
                                  <a:pt x="211" y="444"/>
                                </a:lnTo>
                                <a:lnTo>
                                  <a:pt x="219" y="437"/>
                                </a:lnTo>
                                <a:lnTo>
                                  <a:pt x="227" y="429"/>
                                </a:lnTo>
                                <a:lnTo>
                                  <a:pt x="234" y="419"/>
                                </a:lnTo>
                                <a:lnTo>
                                  <a:pt x="241" y="408"/>
                                </a:lnTo>
                                <a:lnTo>
                                  <a:pt x="247" y="394"/>
                                </a:lnTo>
                                <a:lnTo>
                                  <a:pt x="252" y="377"/>
                                </a:lnTo>
                                <a:lnTo>
                                  <a:pt x="256" y="358"/>
                                </a:lnTo>
                                <a:lnTo>
                                  <a:pt x="259" y="336"/>
                                </a:lnTo>
                                <a:lnTo>
                                  <a:pt x="261" y="312"/>
                                </a:lnTo>
                                <a:lnTo>
                                  <a:pt x="263" y="255"/>
                                </a:lnTo>
                                <a:lnTo>
                                  <a:pt x="261" y="199"/>
                                </a:lnTo>
                                <a:lnTo>
                                  <a:pt x="259" y="175"/>
                                </a:lnTo>
                                <a:lnTo>
                                  <a:pt x="256" y="153"/>
                                </a:lnTo>
                                <a:lnTo>
                                  <a:pt x="252" y="133"/>
                                </a:lnTo>
                                <a:lnTo>
                                  <a:pt x="247" y="117"/>
                                </a:lnTo>
                                <a:lnTo>
                                  <a:pt x="241" y="103"/>
                                </a:lnTo>
                                <a:lnTo>
                                  <a:pt x="234" y="91"/>
                                </a:lnTo>
                                <a:lnTo>
                                  <a:pt x="227" y="82"/>
                                </a:lnTo>
                                <a:lnTo>
                                  <a:pt x="219" y="74"/>
                                </a:lnTo>
                                <a:lnTo>
                                  <a:pt x="211" y="67"/>
                                </a:lnTo>
                                <a:lnTo>
                                  <a:pt x="202" y="61"/>
                                </a:lnTo>
                                <a:lnTo>
                                  <a:pt x="193" y="57"/>
                                </a:lnTo>
                                <a:lnTo>
                                  <a:pt x="183" y="53"/>
                                </a:lnTo>
                                <a:lnTo>
                                  <a:pt x="173" y="51"/>
                                </a:lnTo>
                                <a:lnTo>
                                  <a:pt x="162" y="51"/>
                                </a:lnTo>
                                <a:lnTo>
                                  <a:pt x="152" y="51"/>
                                </a:lnTo>
                                <a:lnTo>
                                  <a:pt x="142" y="53"/>
                                </a:lnTo>
                                <a:lnTo>
                                  <a:pt x="133" y="56"/>
                                </a:lnTo>
                                <a:lnTo>
                                  <a:pt x="124" y="60"/>
                                </a:lnTo>
                                <a:lnTo>
                                  <a:pt x="116" y="65"/>
                                </a:lnTo>
                                <a:lnTo>
                                  <a:pt x="109" y="71"/>
                                </a:lnTo>
                                <a:lnTo>
                                  <a:pt x="101" y="78"/>
                                </a:lnTo>
                                <a:lnTo>
                                  <a:pt x="95" y="87"/>
                                </a:lnTo>
                                <a:lnTo>
                                  <a:pt x="87" y="99"/>
                                </a:lnTo>
                                <a:lnTo>
                                  <a:pt x="81" y="114"/>
                                </a:lnTo>
                                <a:lnTo>
                                  <a:pt x="76" y="132"/>
                                </a:lnTo>
                                <a:lnTo>
                                  <a:pt x="71" y="152"/>
                                </a:lnTo>
                                <a:lnTo>
                                  <a:pt x="68" y="174"/>
                                </a:lnTo>
                                <a:lnTo>
                                  <a:pt x="65" y="199"/>
                                </a:lnTo>
                                <a:lnTo>
                                  <a:pt x="64"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86" name="Freeform 363"/>
                        <wps:cNvSpPr>
                          <a:spLocks noEditPoints="1"/>
                        </wps:cNvSpPr>
                        <wps:spPr bwMode="auto">
                          <a:xfrm>
                            <a:off x="4169410" y="2857500"/>
                            <a:ext cx="77470" cy="121920"/>
                          </a:xfrm>
                          <a:custGeom>
                            <a:avLst/>
                            <a:gdLst>
                              <a:gd name="T0" fmla="*/ 1 w 326"/>
                              <a:gd name="T1" fmla="*/ 213 h 511"/>
                              <a:gd name="T2" fmla="*/ 10 w 326"/>
                              <a:gd name="T3" fmla="*/ 142 h 511"/>
                              <a:gd name="T4" fmla="*/ 28 w 326"/>
                              <a:gd name="T5" fmla="*/ 87 h 511"/>
                              <a:gd name="T6" fmla="*/ 55 w 326"/>
                              <a:gd name="T7" fmla="*/ 46 h 511"/>
                              <a:gd name="T8" fmla="*/ 81 w 326"/>
                              <a:gd name="T9" fmla="*/ 22 h 511"/>
                              <a:gd name="T10" fmla="*/ 102 w 326"/>
                              <a:gd name="T11" fmla="*/ 11 h 511"/>
                              <a:gd name="T12" fmla="*/ 124 w 326"/>
                              <a:gd name="T13" fmla="*/ 4 h 511"/>
                              <a:gd name="T14" fmla="*/ 163 w 326"/>
                              <a:gd name="T15" fmla="*/ 0 h 511"/>
                              <a:gd name="T16" fmla="*/ 200 w 326"/>
                              <a:gd name="T17" fmla="*/ 4 h 511"/>
                              <a:gd name="T18" fmla="*/ 233 w 326"/>
                              <a:gd name="T19" fmla="*/ 16 h 511"/>
                              <a:gd name="T20" fmla="*/ 261 w 326"/>
                              <a:gd name="T21" fmla="*/ 36 h 511"/>
                              <a:gd name="T22" fmla="*/ 283 w 326"/>
                              <a:gd name="T23" fmla="*/ 63 h 511"/>
                              <a:gd name="T24" fmla="*/ 301 w 326"/>
                              <a:gd name="T25" fmla="*/ 97 h 511"/>
                              <a:gd name="T26" fmla="*/ 314 w 326"/>
                              <a:gd name="T27" fmla="*/ 137 h 511"/>
                              <a:gd name="T28" fmla="*/ 323 w 326"/>
                              <a:gd name="T29" fmla="*/ 189 h 511"/>
                              <a:gd name="T30" fmla="*/ 326 w 326"/>
                              <a:gd name="T31" fmla="*/ 255 h 511"/>
                              <a:gd name="T32" fmla="*/ 321 w 326"/>
                              <a:gd name="T33" fmla="*/ 335 h 511"/>
                              <a:gd name="T34" fmla="*/ 307 w 326"/>
                              <a:gd name="T35" fmla="*/ 398 h 511"/>
                              <a:gd name="T36" fmla="*/ 285 w 326"/>
                              <a:gd name="T37" fmla="*/ 445 h 511"/>
                              <a:gd name="T38" fmla="*/ 253 w 326"/>
                              <a:gd name="T39" fmla="*/ 481 h 511"/>
                              <a:gd name="T40" fmla="*/ 234 w 326"/>
                              <a:gd name="T41" fmla="*/ 494 h 511"/>
                              <a:gd name="T42" fmla="*/ 213 w 326"/>
                              <a:gd name="T43" fmla="*/ 503 h 511"/>
                              <a:gd name="T44" fmla="*/ 189 w 326"/>
                              <a:gd name="T45" fmla="*/ 509 h 511"/>
                              <a:gd name="T46" fmla="*/ 145 w 326"/>
                              <a:gd name="T47" fmla="*/ 510 h 511"/>
                              <a:gd name="T48" fmla="*/ 113 w 326"/>
                              <a:gd name="T49" fmla="*/ 503 h 511"/>
                              <a:gd name="T50" fmla="*/ 84 w 326"/>
                              <a:gd name="T51" fmla="*/ 490 h 511"/>
                              <a:gd name="T52" fmla="*/ 60 w 326"/>
                              <a:gd name="T53" fmla="*/ 471 h 511"/>
                              <a:gd name="T54" fmla="*/ 37 w 326"/>
                              <a:gd name="T55" fmla="*/ 442 h 511"/>
                              <a:gd name="T56" fmla="*/ 19 w 326"/>
                              <a:gd name="T57" fmla="*/ 401 h 511"/>
                              <a:gd name="T58" fmla="*/ 6 w 326"/>
                              <a:gd name="T59" fmla="*/ 350 h 511"/>
                              <a:gd name="T60" fmla="*/ 0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2 w 326"/>
                              <a:gd name="T77" fmla="*/ 459 h 511"/>
                              <a:gd name="T78" fmla="*/ 173 w 326"/>
                              <a:gd name="T79" fmla="*/ 459 h 511"/>
                              <a:gd name="T80" fmla="*/ 192 w 326"/>
                              <a:gd name="T81" fmla="*/ 454 h 511"/>
                              <a:gd name="T82" fmla="*/ 210 w 326"/>
                              <a:gd name="T83" fmla="*/ 444 h 511"/>
                              <a:gd name="T84" fmla="*/ 226 w 326"/>
                              <a:gd name="T85" fmla="*/ 429 h 511"/>
                              <a:gd name="T86" fmla="*/ 240 w 326"/>
                              <a:gd name="T87" fmla="*/ 408 h 511"/>
                              <a:gd name="T88" fmla="*/ 251 w 326"/>
                              <a:gd name="T89" fmla="*/ 377 h 511"/>
                              <a:gd name="T90" fmla="*/ 258 w 326"/>
                              <a:gd name="T91" fmla="*/ 336 h 511"/>
                              <a:gd name="T92" fmla="*/ 262 w 326"/>
                              <a:gd name="T93" fmla="*/ 255 h 511"/>
                              <a:gd name="T94" fmla="*/ 258 w 326"/>
                              <a:gd name="T95" fmla="*/ 175 h 511"/>
                              <a:gd name="T96" fmla="*/ 251 w 326"/>
                              <a:gd name="T97" fmla="*/ 133 h 511"/>
                              <a:gd name="T98" fmla="*/ 240 w 326"/>
                              <a:gd name="T99" fmla="*/ 103 h 511"/>
                              <a:gd name="T100" fmla="*/ 226 w 326"/>
                              <a:gd name="T101" fmla="*/ 82 h 511"/>
                              <a:gd name="T102" fmla="*/ 210 w 326"/>
                              <a:gd name="T103" fmla="*/ 67 h 511"/>
                              <a:gd name="T104" fmla="*/ 192 w 326"/>
                              <a:gd name="T105" fmla="*/ 57 h 511"/>
                              <a:gd name="T106" fmla="*/ 172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5 w 326"/>
                              <a:gd name="T119" fmla="*/ 132 h 511"/>
                              <a:gd name="T120" fmla="*/ 67 w 326"/>
                              <a:gd name="T121" fmla="*/ 174 h 511"/>
                              <a:gd name="T122" fmla="*/ 63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4" y="175"/>
                                </a:lnTo>
                                <a:lnTo>
                                  <a:pt x="10" y="142"/>
                                </a:lnTo>
                                <a:lnTo>
                                  <a:pt x="18" y="113"/>
                                </a:lnTo>
                                <a:lnTo>
                                  <a:pt x="28" y="87"/>
                                </a:lnTo>
                                <a:lnTo>
                                  <a:pt x="40" y="65"/>
                                </a:lnTo>
                                <a:lnTo>
                                  <a:pt x="55" y="46"/>
                                </a:lnTo>
                                <a:lnTo>
                                  <a:pt x="72" y="29"/>
                                </a:lnTo>
                                <a:lnTo>
                                  <a:pt x="81" y="22"/>
                                </a:lnTo>
                                <a:lnTo>
                                  <a:pt x="91" y="16"/>
                                </a:lnTo>
                                <a:lnTo>
                                  <a:pt x="102" y="11"/>
                                </a:lnTo>
                                <a:lnTo>
                                  <a:pt x="113" y="7"/>
                                </a:lnTo>
                                <a:lnTo>
                                  <a:pt x="124" y="4"/>
                                </a:lnTo>
                                <a:lnTo>
                                  <a:pt x="136" y="2"/>
                                </a:lnTo>
                                <a:lnTo>
                                  <a:pt x="163" y="0"/>
                                </a:lnTo>
                                <a:lnTo>
                                  <a:pt x="182" y="1"/>
                                </a:lnTo>
                                <a:lnTo>
                                  <a:pt x="200" y="4"/>
                                </a:lnTo>
                                <a:lnTo>
                                  <a:pt x="217" y="9"/>
                                </a:lnTo>
                                <a:lnTo>
                                  <a:pt x="233" y="16"/>
                                </a:lnTo>
                                <a:lnTo>
                                  <a:pt x="248" y="25"/>
                                </a:lnTo>
                                <a:lnTo>
                                  <a:pt x="261" y="36"/>
                                </a:lnTo>
                                <a:lnTo>
                                  <a:pt x="273" y="49"/>
                                </a:lnTo>
                                <a:lnTo>
                                  <a:pt x="283" y="63"/>
                                </a:lnTo>
                                <a:lnTo>
                                  <a:pt x="293" y="79"/>
                                </a:lnTo>
                                <a:lnTo>
                                  <a:pt x="301" y="97"/>
                                </a:lnTo>
                                <a:lnTo>
                                  <a:pt x="308" y="116"/>
                                </a:lnTo>
                                <a:lnTo>
                                  <a:pt x="314" y="137"/>
                                </a:lnTo>
                                <a:lnTo>
                                  <a:pt x="319" y="161"/>
                                </a:lnTo>
                                <a:lnTo>
                                  <a:pt x="323" y="189"/>
                                </a:lnTo>
                                <a:lnTo>
                                  <a:pt x="325" y="220"/>
                                </a:lnTo>
                                <a:lnTo>
                                  <a:pt x="326" y="255"/>
                                </a:lnTo>
                                <a:lnTo>
                                  <a:pt x="324" y="297"/>
                                </a:lnTo>
                                <a:lnTo>
                                  <a:pt x="321" y="335"/>
                                </a:lnTo>
                                <a:lnTo>
                                  <a:pt x="315" y="368"/>
                                </a:lnTo>
                                <a:lnTo>
                                  <a:pt x="307" y="398"/>
                                </a:lnTo>
                                <a:lnTo>
                                  <a:pt x="297" y="423"/>
                                </a:lnTo>
                                <a:lnTo>
                                  <a:pt x="285" y="445"/>
                                </a:lnTo>
                                <a:lnTo>
                                  <a:pt x="270" y="465"/>
                                </a:lnTo>
                                <a:lnTo>
                                  <a:pt x="253" y="481"/>
                                </a:lnTo>
                                <a:lnTo>
                                  <a:pt x="244" y="488"/>
                                </a:lnTo>
                                <a:lnTo>
                                  <a:pt x="234" y="494"/>
                                </a:lnTo>
                                <a:lnTo>
                                  <a:pt x="224" y="499"/>
                                </a:lnTo>
                                <a:lnTo>
                                  <a:pt x="213" y="503"/>
                                </a:lnTo>
                                <a:lnTo>
                                  <a:pt x="201" y="506"/>
                                </a:lnTo>
                                <a:lnTo>
                                  <a:pt x="189" y="509"/>
                                </a:lnTo>
                                <a:lnTo>
                                  <a:pt x="163" y="511"/>
                                </a:lnTo>
                                <a:lnTo>
                                  <a:pt x="145" y="510"/>
                                </a:lnTo>
                                <a:lnTo>
                                  <a:pt x="128" y="507"/>
                                </a:lnTo>
                                <a:lnTo>
                                  <a:pt x="113" y="503"/>
                                </a:lnTo>
                                <a:lnTo>
                                  <a:pt x="98" y="498"/>
                                </a:lnTo>
                                <a:lnTo>
                                  <a:pt x="84" y="490"/>
                                </a:lnTo>
                                <a:lnTo>
                                  <a:pt x="72" y="481"/>
                                </a:lnTo>
                                <a:lnTo>
                                  <a:pt x="60" y="471"/>
                                </a:lnTo>
                                <a:lnTo>
                                  <a:pt x="49" y="459"/>
                                </a:lnTo>
                                <a:lnTo>
                                  <a:pt x="37" y="442"/>
                                </a:lnTo>
                                <a:lnTo>
                                  <a:pt x="27" y="423"/>
                                </a:lnTo>
                                <a:lnTo>
                                  <a:pt x="19" y="401"/>
                                </a:lnTo>
                                <a:lnTo>
                                  <a:pt x="12" y="377"/>
                                </a:lnTo>
                                <a:lnTo>
                                  <a:pt x="6" y="350"/>
                                </a:lnTo>
                                <a:lnTo>
                                  <a:pt x="3" y="321"/>
                                </a:lnTo>
                                <a:lnTo>
                                  <a:pt x="0" y="289"/>
                                </a:lnTo>
                                <a:lnTo>
                                  <a:pt x="0" y="255"/>
                                </a:lnTo>
                                <a:moveTo>
                                  <a:pt x="63" y="255"/>
                                </a:moveTo>
                                <a:lnTo>
                                  <a:pt x="64" y="312"/>
                                </a:lnTo>
                                <a:lnTo>
                                  <a:pt x="67" y="336"/>
                                </a:lnTo>
                                <a:lnTo>
                                  <a:pt x="70" y="358"/>
                                </a:lnTo>
                                <a:lnTo>
                                  <a:pt x="74" y="377"/>
                                </a:lnTo>
                                <a:lnTo>
                                  <a:pt x="79" y="394"/>
                                </a:lnTo>
                                <a:lnTo>
                                  <a:pt x="85" y="408"/>
                                </a:lnTo>
                                <a:lnTo>
                                  <a:pt x="91" y="419"/>
                                </a:lnTo>
                                <a:lnTo>
                                  <a:pt x="99" y="429"/>
                                </a:lnTo>
                                <a:lnTo>
                                  <a:pt x="107" y="437"/>
                                </a:lnTo>
                                <a:lnTo>
                                  <a:pt x="115" y="444"/>
                                </a:lnTo>
                                <a:lnTo>
                                  <a:pt x="124" y="450"/>
                                </a:lnTo>
                                <a:lnTo>
                                  <a:pt x="133" y="454"/>
                                </a:lnTo>
                                <a:lnTo>
                                  <a:pt x="142" y="458"/>
                                </a:lnTo>
                                <a:lnTo>
                                  <a:pt x="152" y="459"/>
                                </a:lnTo>
                                <a:lnTo>
                                  <a:pt x="163" y="460"/>
                                </a:lnTo>
                                <a:lnTo>
                                  <a:pt x="173" y="459"/>
                                </a:lnTo>
                                <a:lnTo>
                                  <a:pt x="183" y="458"/>
                                </a:lnTo>
                                <a:lnTo>
                                  <a:pt x="192" y="454"/>
                                </a:lnTo>
                                <a:lnTo>
                                  <a:pt x="201" y="450"/>
                                </a:lnTo>
                                <a:lnTo>
                                  <a:pt x="210" y="444"/>
                                </a:lnTo>
                                <a:lnTo>
                                  <a:pt x="218" y="437"/>
                                </a:lnTo>
                                <a:lnTo>
                                  <a:pt x="226" y="429"/>
                                </a:lnTo>
                                <a:lnTo>
                                  <a:pt x="234" y="419"/>
                                </a:lnTo>
                                <a:lnTo>
                                  <a:pt x="240" y="408"/>
                                </a:lnTo>
                                <a:lnTo>
                                  <a:pt x="246" y="394"/>
                                </a:lnTo>
                                <a:lnTo>
                                  <a:pt x="251" y="377"/>
                                </a:lnTo>
                                <a:lnTo>
                                  <a:pt x="255" y="358"/>
                                </a:lnTo>
                                <a:lnTo>
                                  <a:pt x="258" y="336"/>
                                </a:lnTo>
                                <a:lnTo>
                                  <a:pt x="261" y="312"/>
                                </a:lnTo>
                                <a:lnTo>
                                  <a:pt x="262" y="255"/>
                                </a:lnTo>
                                <a:lnTo>
                                  <a:pt x="261" y="199"/>
                                </a:lnTo>
                                <a:lnTo>
                                  <a:pt x="258" y="175"/>
                                </a:lnTo>
                                <a:lnTo>
                                  <a:pt x="255" y="153"/>
                                </a:lnTo>
                                <a:lnTo>
                                  <a:pt x="251" y="133"/>
                                </a:lnTo>
                                <a:lnTo>
                                  <a:pt x="246" y="117"/>
                                </a:lnTo>
                                <a:lnTo>
                                  <a:pt x="240" y="103"/>
                                </a:lnTo>
                                <a:lnTo>
                                  <a:pt x="234" y="91"/>
                                </a:lnTo>
                                <a:lnTo>
                                  <a:pt x="226" y="82"/>
                                </a:lnTo>
                                <a:lnTo>
                                  <a:pt x="218" y="74"/>
                                </a:lnTo>
                                <a:lnTo>
                                  <a:pt x="210" y="67"/>
                                </a:lnTo>
                                <a:lnTo>
                                  <a:pt x="201" y="61"/>
                                </a:lnTo>
                                <a:lnTo>
                                  <a:pt x="192" y="57"/>
                                </a:lnTo>
                                <a:lnTo>
                                  <a:pt x="182" y="53"/>
                                </a:lnTo>
                                <a:lnTo>
                                  <a:pt x="172" y="51"/>
                                </a:lnTo>
                                <a:lnTo>
                                  <a:pt x="162" y="51"/>
                                </a:lnTo>
                                <a:lnTo>
                                  <a:pt x="152" y="51"/>
                                </a:lnTo>
                                <a:lnTo>
                                  <a:pt x="142" y="53"/>
                                </a:lnTo>
                                <a:lnTo>
                                  <a:pt x="133" y="56"/>
                                </a:lnTo>
                                <a:lnTo>
                                  <a:pt x="124" y="60"/>
                                </a:lnTo>
                                <a:lnTo>
                                  <a:pt x="116" y="65"/>
                                </a:lnTo>
                                <a:lnTo>
                                  <a:pt x="108" y="71"/>
                                </a:lnTo>
                                <a:lnTo>
                                  <a:pt x="101" y="78"/>
                                </a:lnTo>
                                <a:lnTo>
                                  <a:pt x="94" y="87"/>
                                </a:lnTo>
                                <a:lnTo>
                                  <a:pt x="87" y="99"/>
                                </a:lnTo>
                                <a:lnTo>
                                  <a:pt x="80" y="114"/>
                                </a:lnTo>
                                <a:lnTo>
                                  <a:pt x="75" y="132"/>
                                </a:lnTo>
                                <a:lnTo>
                                  <a:pt x="71" y="152"/>
                                </a:lnTo>
                                <a:lnTo>
                                  <a:pt x="67" y="174"/>
                                </a:lnTo>
                                <a:lnTo>
                                  <a:pt x="65" y="199"/>
                                </a:lnTo>
                                <a:lnTo>
                                  <a:pt x="63"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387" name="Freeform 364"/>
                        <wps:cNvSpPr>
                          <a:spLocks noEditPoints="1"/>
                        </wps:cNvSpPr>
                        <wps:spPr bwMode="auto">
                          <a:xfrm>
                            <a:off x="4261485" y="2857500"/>
                            <a:ext cx="77470" cy="121920"/>
                          </a:xfrm>
                          <a:custGeom>
                            <a:avLst/>
                            <a:gdLst>
                              <a:gd name="T0" fmla="*/ 1 w 326"/>
                              <a:gd name="T1" fmla="*/ 213 h 511"/>
                              <a:gd name="T2" fmla="*/ 10 w 326"/>
                              <a:gd name="T3" fmla="*/ 142 h 511"/>
                              <a:gd name="T4" fmla="*/ 28 w 326"/>
                              <a:gd name="T5" fmla="*/ 87 h 511"/>
                              <a:gd name="T6" fmla="*/ 56 w 326"/>
                              <a:gd name="T7" fmla="*/ 46 h 511"/>
                              <a:gd name="T8" fmla="*/ 82 w 326"/>
                              <a:gd name="T9" fmla="*/ 22 h 511"/>
                              <a:gd name="T10" fmla="*/ 102 w 326"/>
                              <a:gd name="T11" fmla="*/ 11 h 511"/>
                              <a:gd name="T12" fmla="*/ 125 w 326"/>
                              <a:gd name="T13" fmla="*/ 4 h 511"/>
                              <a:gd name="T14" fmla="*/ 163 w 326"/>
                              <a:gd name="T15" fmla="*/ 0 h 511"/>
                              <a:gd name="T16" fmla="*/ 201 w 326"/>
                              <a:gd name="T17" fmla="*/ 4 h 511"/>
                              <a:gd name="T18" fmla="*/ 234 w 326"/>
                              <a:gd name="T19" fmla="*/ 16 h 511"/>
                              <a:gd name="T20" fmla="*/ 261 w 326"/>
                              <a:gd name="T21" fmla="*/ 36 h 511"/>
                              <a:gd name="T22" fmla="*/ 284 w 326"/>
                              <a:gd name="T23" fmla="*/ 63 h 511"/>
                              <a:gd name="T24" fmla="*/ 301 w 326"/>
                              <a:gd name="T25" fmla="*/ 97 h 511"/>
                              <a:gd name="T26" fmla="*/ 315 w 326"/>
                              <a:gd name="T27" fmla="*/ 137 h 511"/>
                              <a:gd name="T28" fmla="*/ 323 w 326"/>
                              <a:gd name="T29" fmla="*/ 189 h 511"/>
                              <a:gd name="T30" fmla="*/ 326 w 326"/>
                              <a:gd name="T31" fmla="*/ 255 h 511"/>
                              <a:gd name="T32" fmla="*/ 322 w 326"/>
                              <a:gd name="T33" fmla="*/ 335 h 511"/>
                              <a:gd name="T34" fmla="*/ 308 w 326"/>
                              <a:gd name="T35" fmla="*/ 398 h 511"/>
                              <a:gd name="T36" fmla="*/ 285 w 326"/>
                              <a:gd name="T37" fmla="*/ 445 h 511"/>
                              <a:gd name="T38" fmla="*/ 254 w 326"/>
                              <a:gd name="T39" fmla="*/ 481 h 511"/>
                              <a:gd name="T40" fmla="*/ 235 w 326"/>
                              <a:gd name="T41" fmla="*/ 494 h 511"/>
                              <a:gd name="T42" fmla="*/ 213 w 326"/>
                              <a:gd name="T43" fmla="*/ 503 h 511"/>
                              <a:gd name="T44" fmla="*/ 189 w 326"/>
                              <a:gd name="T45" fmla="*/ 509 h 511"/>
                              <a:gd name="T46" fmla="*/ 145 w 326"/>
                              <a:gd name="T47" fmla="*/ 510 h 511"/>
                              <a:gd name="T48" fmla="*/ 113 w 326"/>
                              <a:gd name="T49" fmla="*/ 503 h 511"/>
                              <a:gd name="T50" fmla="*/ 85 w 326"/>
                              <a:gd name="T51" fmla="*/ 490 h 511"/>
                              <a:gd name="T52" fmla="*/ 60 w 326"/>
                              <a:gd name="T53" fmla="*/ 471 h 511"/>
                              <a:gd name="T54" fmla="*/ 38 w 326"/>
                              <a:gd name="T55" fmla="*/ 442 h 511"/>
                              <a:gd name="T56" fmla="*/ 19 w 326"/>
                              <a:gd name="T57" fmla="*/ 401 h 511"/>
                              <a:gd name="T58" fmla="*/ 7 w 326"/>
                              <a:gd name="T59" fmla="*/ 350 h 511"/>
                              <a:gd name="T60" fmla="*/ 1 w 326"/>
                              <a:gd name="T61" fmla="*/ 289 h 511"/>
                              <a:gd name="T62" fmla="*/ 63 w 326"/>
                              <a:gd name="T63" fmla="*/ 255 h 511"/>
                              <a:gd name="T64" fmla="*/ 67 w 326"/>
                              <a:gd name="T65" fmla="*/ 336 h 511"/>
                              <a:gd name="T66" fmla="*/ 74 w 326"/>
                              <a:gd name="T67" fmla="*/ 377 h 511"/>
                              <a:gd name="T68" fmla="*/ 85 w 326"/>
                              <a:gd name="T69" fmla="*/ 408 h 511"/>
                              <a:gd name="T70" fmla="*/ 99 w 326"/>
                              <a:gd name="T71" fmla="*/ 429 h 511"/>
                              <a:gd name="T72" fmla="*/ 115 w 326"/>
                              <a:gd name="T73" fmla="*/ 444 h 511"/>
                              <a:gd name="T74" fmla="*/ 133 w 326"/>
                              <a:gd name="T75" fmla="*/ 454 h 511"/>
                              <a:gd name="T76" fmla="*/ 153 w 326"/>
                              <a:gd name="T77" fmla="*/ 459 h 511"/>
                              <a:gd name="T78" fmla="*/ 173 w 326"/>
                              <a:gd name="T79" fmla="*/ 459 h 511"/>
                              <a:gd name="T80" fmla="*/ 193 w 326"/>
                              <a:gd name="T81" fmla="*/ 454 h 511"/>
                              <a:gd name="T82" fmla="*/ 211 w 326"/>
                              <a:gd name="T83" fmla="*/ 444 h 511"/>
                              <a:gd name="T84" fmla="*/ 227 w 326"/>
                              <a:gd name="T85" fmla="*/ 429 h 511"/>
                              <a:gd name="T86" fmla="*/ 241 w 326"/>
                              <a:gd name="T87" fmla="*/ 408 h 511"/>
                              <a:gd name="T88" fmla="*/ 252 w 326"/>
                              <a:gd name="T89" fmla="*/ 377 h 511"/>
                              <a:gd name="T90" fmla="*/ 259 w 326"/>
                              <a:gd name="T91" fmla="*/ 336 h 511"/>
                              <a:gd name="T92" fmla="*/ 263 w 326"/>
                              <a:gd name="T93" fmla="*/ 255 h 511"/>
                              <a:gd name="T94" fmla="*/ 259 w 326"/>
                              <a:gd name="T95" fmla="*/ 175 h 511"/>
                              <a:gd name="T96" fmla="*/ 252 w 326"/>
                              <a:gd name="T97" fmla="*/ 133 h 511"/>
                              <a:gd name="T98" fmla="*/ 241 w 326"/>
                              <a:gd name="T99" fmla="*/ 103 h 511"/>
                              <a:gd name="T100" fmla="*/ 227 w 326"/>
                              <a:gd name="T101" fmla="*/ 82 h 511"/>
                              <a:gd name="T102" fmla="*/ 211 w 326"/>
                              <a:gd name="T103" fmla="*/ 67 h 511"/>
                              <a:gd name="T104" fmla="*/ 193 w 326"/>
                              <a:gd name="T105" fmla="*/ 57 h 511"/>
                              <a:gd name="T106" fmla="*/ 173 w 326"/>
                              <a:gd name="T107" fmla="*/ 51 h 511"/>
                              <a:gd name="T108" fmla="*/ 152 w 326"/>
                              <a:gd name="T109" fmla="*/ 51 h 511"/>
                              <a:gd name="T110" fmla="*/ 133 w 326"/>
                              <a:gd name="T111" fmla="*/ 56 h 511"/>
                              <a:gd name="T112" fmla="*/ 116 w 326"/>
                              <a:gd name="T113" fmla="*/ 65 h 511"/>
                              <a:gd name="T114" fmla="*/ 101 w 326"/>
                              <a:gd name="T115" fmla="*/ 78 h 511"/>
                              <a:gd name="T116" fmla="*/ 87 w 326"/>
                              <a:gd name="T117" fmla="*/ 99 h 511"/>
                              <a:gd name="T118" fmla="*/ 75 w 326"/>
                              <a:gd name="T119" fmla="*/ 132 h 511"/>
                              <a:gd name="T120" fmla="*/ 68 w 326"/>
                              <a:gd name="T121" fmla="*/ 174 h 511"/>
                              <a:gd name="T122" fmla="*/ 64 w 326"/>
                              <a:gd name="T123" fmla="*/ 226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6" h="511">
                                <a:moveTo>
                                  <a:pt x="0" y="255"/>
                                </a:moveTo>
                                <a:lnTo>
                                  <a:pt x="1" y="213"/>
                                </a:lnTo>
                                <a:lnTo>
                                  <a:pt x="5" y="175"/>
                                </a:lnTo>
                                <a:lnTo>
                                  <a:pt x="10" y="142"/>
                                </a:lnTo>
                                <a:lnTo>
                                  <a:pt x="18" y="113"/>
                                </a:lnTo>
                                <a:lnTo>
                                  <a:pt x="28" y="87"/>
                                </a:lnTo>
                                <a:lnTo>
                                  <a:pt x="41" y="65"/>
                                </a:lnTo>
                                <a:lnTo>
                                  <a:pt x="56" y="46"/>
                                </a:lnTo>
                                <a:lnTo>
                                  <a:pt x="72" y="29"/>
                                </a:lnTo>
                                <a:lnTo>
                                  <a:pt x="82" y="22"/>
                                </a:lnTo>
                                <a:lnTo>
                                  <a:pt x="92" y="16"/>
                                </a:lnTo>
                                <a:lnTo>
                                  <a:pt x="102" y="11"/>
                                </a:lnTo>
                                <a:lnTo>
                                  <a:pt x="113" y="7"/>
                                </a:lnTo>
                                <a:lnTo>
                                  <a:pt x="125" y="4"/>
                                </a:lnTo>
                                <a:lnTo>
                                  <a:pt x="137" y="2"/>
                                </a:lnTo>
                                <a:lnTo>
                                  <a:pt x="163" y="0"/>
                                </a:lnTo>
                                <a:lnTo>
                                  <a:pt x="183" y="1"/>
                                </a:lnTo>
                                <a:lnTo>
                                  <a:pt x="201" y="4"/>
                                </a:lnTo>
                                <a:lnTo>
                                  <a:pt x="218" y="9"/>
                                </a:lnTo>
                                <a:lnTo>
                                  <a:pt x="234" y="16"/>
                                </a:lnTo>
                                <a:lnTo>
                                  <a:pt x="248" y="25"/>
                                </a:lnTo>
                                <a:lnTo>
                                  <a:pt x="261" y="36"/>
                                </a:lnTo>
                                <a:lnTo>
                                  <a:pt x="273" y="49"/>
                                </a:lnTo>
                                <a:lnTo>
                                  <a:pt x="284" y="63"/>
                                </a:lnTo>
                                <a:lnTo>
                                  <a:pt x="293" y="79"/>
                                </a:lnTo>
                                <a:lnTo>
                                  <a:pt x="301" y="97"/>
                                </a:lnTo>
                                <a:lnTo>
                                  <a:pt x="309" y="116"/>
                                </a:lnTo>
                                <a:lnTo>
                                  <a:pt x="315" y="137"/>
                                </a:lnTo>
                                <a:lnTo>
                                  <a:pt x="320" y="161"/>
                                </a:lnTo>
                                <a:lnTo>
                                  <a:pt x="323" y="189"/>
                                </a:lnTo>
                                <a:lnTo>
                                  <a:pt x="325" y="220"/>
                                </a:lnTo>
                                <a:lnTo>
                                  <a:pt x="326" y="255"/>
                                </a:lnTo>
                                <a:lnTo>
                                  <a:pt x="325" y="297"/>
                                </a:lnTo>
                                <a:lnTo>
                                  <a:pt x="322" y="335"/>
                                </a:lnTo>
                                <a:lnTo>
                                  <a:pt x="316" y="368"/>
                                </a:lnTo>
                                <a:lnTo>
                                  <a:pt x="308" y="398"/>
                                </a:lnTo>
                                <a:lnTo>
                                  <a:pt x="298" y="423"/>
                                </a:lnTo>
                                <a:lnTo>
                                  <a:pt x="285" y="445"/>
                                </a:lnTo>
                                <a:lnTo>
                                  <a:pt x="271" y="465"/>
                                </a:lnTo>
                                <a:lnTo>
                                  <a:pt x="254" y="481"/>
                                </a:lnTo>
                                <a:lnTo>
                                  <a:pt x="245" y="488"/>
                                </a:lnTo>
                                <a:lnTo>
                                  <a:pt x="235" y="494"/>
                                </a:lnTo>
                                <a:lnTo>
                                  <a:pt x="224" y="499"/>
                                </a:lnTo>
                                <a:lnTo>
                                  <a:pt x="213" y="503"/>
                                </a:lnTo>
                                <a:lnTo>
                                  <a:pt x="202" y="506"/>
                                </a:lnTo>
                                <a:lnTo>
                                  <a:pt x="189" y="509"/>
                                </a:lnTo>
                                <a:lnTo>
                                  <a:pt x="163" y="511"/>
                                </a:lnTo>
                                <a:lnTo>
                                  <a:pt x="145" y="510"/>
                                </a:lnTo>
                                <a:lnTo>
                                  <a:pt x="129" y="507"/>
                                </a:lnTo>
                                <a:lnTo>
                                  <a:pt x="113" y="503"/>
                                </a:lnTo>
                                <a:lnTo>
                                  <a:pt x="98" y="498"/>
                                </a:lnTo>
                                <a:lnTo>
                                  <a:pt x="85" y="490"/>
                                </a:lnTo>
                                <a:lnTo>
                                  <a:pt x="72" y="481"/>
                                </a:lnTo>
                                <a:lnTo>
                                  <a:pt x="60" y="471"/>
                                </a:lnTo>
                                <a:lnTo>
                                  <a:pt x="49" y="459"/>
                                </a:lnTo>
                                <a:lnTo>
                                  <a:pt x="38" y="442"/>
                                </a:lnTo>
                                <a:lnTo>
                                  <a:pt x="28" y="423"/>
                                </a:lnTo>
                                <a:lnTo>
                                  <a:pt x="19" y="401"/>
                                </a:lnTo>
                                <a:lnTo>
                                  <a:pt x="12" y="377"/>
                                </a:lnTo>
                                <a:lnTo>
                                  <a:pt x="7" y="350"/>
                                </a:lnTo>
                                <a:lnTo>
                                  <a:pt x="3" y="321"/>
                                </a:lnTo>
                                <a:lnTo>
                                  <a:pt x="1" y="289"/>
                                </a:lnTo>
                                <a:lnTo>
                                  <a:pt x="0" y="255"/>
                                </a:lnTo>
                                <a:moveTo>
                                  <a:pt x="63" y="255"/>
                                </a:moveTo>
                                <a:lnTo>
                                  <a:pt x="65" y="312"/>
                                </a:lnTo>
                                <a:lnTo>
                                  <a:pt x="67" y="336"/>
                                </a:lnTo>
                                <a:lnTo>
                                  <a:pt x="70" y="358"/>
                                </a:lnTo>
                                <a:lnTo>
                                  <a:pt x="74" y="377"/>
                                </a:lnTo>
                                <a:lnTo>
                                  <a:pt x="79" y="394"/>
                                </a:lnTo>
                                <a:lnTo>
                                  <a:pt x="85" y="408"/>
                                </a:lnTo>
                                <a:lnTo>
                                  <a:pt x="92" y="419"/>
                                </a:lnTo>
                                <a:lnTo>
                                  <a:pt x="99" y="429"/>
                                </a:lnTo>
                                <a:lnTo>
                                  <a:pt x="107" y="437"/>
                                </a:lnTo>
                                <a:lnTo>
                                  <a:pt x="115" y="444"/>
                                </a:lnTo>
                                <a:lnTo>
                                  <a:pt x="124" y="450"/>
                                </a:lnTo>
                                <a:lnTo>
                                  <a:pt x="133" y="454"/>
                                </a:lnTo>
                                <a:lnTo>
                                  <a:pt x="143" y="458"/>
                                </a:lnTo>
                                <a:lnTo>
                                  <a:pt x="153" y="459"/>
                                </a:lnTo>
                                <a:lnTo>
                                  <a:pt x="163" y="460"/>
                                </a:lnTo>
                                <a:lnTo>
                                  <a:pt x="173" y="459"/>
                                </a:lnTo>
                                <a:lnTo>
                                  <a:pt x="183" y="458"/>
                                </a:lnTo>
                                <a:lnTo>
                                  <a:pt x="193" y="454"/>
                                </a:lnTo>
                                <a:lnTo>
                                  <a:pt x="202" y="450"/>
                                </a:lnTo>
                                <a:lnTo>
                                  <a:pt x="211" y="444"/>
                                </a:lnTo>
                                <a:lnTo>
                                  <a:pt x="219" y="437"/>
                                </a:lnTo>
                                <a:lnTo>
                                  <a:pt x="227" y="429"/>
                                </a:lnTo>
                                <a:lnTo>
                                  <a:pt x="234" y="419"/>
                                </a:lnTo>
                                <a:lnTo>
                                  <a:pt x="241" y="408"/>
                                </a:lnTo>
                                <a:lnTo>
                                  <a:pt x="247" y="394"/>
                                </a:lnTo>
                                <a:lnTo>
                                  <a:pt x="252" y="377"/>
                                </a:lnTo>
                                <a:lnTo>
                                  <a:pt x="256" y="358"/>
                                </a:lnTo>
                                <a:lnTo>
                                  <a:pt x="259" y="336"/>
                                </a:lnTo>
                                <a:lnTo>
                                  <a:pt x="261" y="312"/>
                                </a:lnTo>
                                <a:lnTo>
                                  <a:pt x="263" y="255"/>
                                </a:lnTo>
                                <a:lnTo>
                                  <a:pt x="261" y="199"/>
                                </a:lnTo>
                                <a:lnTo>
                                  <a:pt x="259" y="175"/>
                                </a:lnTo>
                                <a:lnTo>
                                  <a:pt x="256" y="153"/>
                                </a:lnTo>
                                <a:lnTo>
                                  <a:pt x="252" y="133"/>
                                </a:lnTo>
                                <a:lnTo>
                                  <a:pt x="247" y="117"/>
                                </a:lnTo>
                                <a:lnTo>
                                  <a:pt x="241" y="103"/>
                                </a:lnTo>
                                <a:lnTo>
                                  <a:pt x="234" y="91"/>
                                </a:lnTo>
                                <a:lnTo>
                                  <a:pt x="227" y="82"/>
                                </a:lnTo>
                                <a:lnTo>
                                  <a:pt x="219" y="74"/>
                                </a:lnTo>
                                <a:lnTo>
                                  <a:pt x="211" y="67"/>
                                </a:lnTo>
                                <a:lnTo>
                                  <a:pt x="202" y="61"/>
                                </a:lnTo>
                                <a:lnTo>
                                  <a:pt x="193" y="57"/>
                                </a:lnTo>
                                <a:lnTo>
                                  <a:pt x="183" y="53"/>
                                </a:lnTo>
                                <a:lnTo>
                                  <a:pt x="173" y="51"/>
                                </a:lnTo>
                                <a:lnTo>
                                  <a:pt x="162" y="51"/>
                                </a:lnTo>
                                <a:lnTo>
                                  <a:pt x="152" y="51"/>
                                </a:lnTo>
                                <a:lnTo>
                                  <a:pt x="142" y="53"/>
                                </a:lnTo>
                                <a:lnTo>
                                  <a:pt x="133" y="56"/>
                                </a:lnTo>
                                <a:lnTo>
                                  <a:pt x="124" y="60"/>
                                </a:lnTo>
                                <a:lnTo>
                                  <a:pt x="116" y="65"/>
                                </a:lnTo>
                                <a:lnTo>
                                  <a:pt x="108" y="71"/>
                                </a:lnTo>
                                <a:lnTo>
                                  <a:pt x="101" y="78"/>
                                </a:lnTo>
                                <a:lnTo>
                                  <a:pt x="95" y="87"/>
                                </a:lnTo>
                                <a:lnTo>
                                  <a:pt x="87" y="99"/>
                                </a:lnTo>
                                <a:lnTo>
                                  <a:pt x="81" y="114"/>
                                </a:lnTo>
                                <a:lnTo>
                                  <a:pt x="75" y="132"/>
                                </a:lnTo>
                                <a:lnTo>
                                  <a:pt x="71" y="152"/>
                                </a:lnTo>
                                <a:lnTo>
                                  <a:pt x="68" y="174"/>
                                </a:lnTo>
                                <a:lnTo>
                                  <a:pt x="65" y="199"/>
                                </a:lnTo>
                                <a:lnTo>
                                  <a:pt x="64" y="226"/>
                                </a:lnTo>
                                <a:lnTo>
                                  <a:pt x="63" y="255"/>
                                </a:ln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pic:pic xmlns:pic="http://schemas.openxmlformats.org/drawingml/2006/picture">
                        <pic:nvPicPr>
                          <pic:cNvPr id="390" name="Picture 390"/>
                          <pic:cNvPicPr>
                            <a:picLocks noChangeAspect="1"/>
                          </pic:cNvPicPr>
                        </pic:nvPicPr>
                        <pic:blipFill>
                          <a:blip r:embed="rId13"/>
                          <a:stretch>
                            <a:fillRect/>
                          </a:stretch>
                        </pic:blipFill>
                        <pic:spPr>
                          <a:xfrm>
                            <a:off x="0" y="0"/>
                            <a:ext cx="9685324" cy="146222"/>
                          </a:xfrm>
                          <a:prstGeom prst="rect">
                            <a:avLst/>
                          </a:prstGeom>
                        </pic:spPr>
                      </pic:pic>
                    </wpc:wpc>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8616574">
              <v:group id="Canvas 388" style="position:absolute;left:0;text-align:left;margin-left:-2.5pt;margin-top:4.95pt;width:762.35pt;height:351.85pt;z-index:251657215" coordsize="96818,44684" o:spid="_x0000_s1051" editas="canvas" w14:anchorId="5A3EF64D"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52" style="position:absolute;width:96818;height:44684;visibility:visible;mso-wrap-style:square" type="#_x0000_t75">
                  <v:fill o:detectmouseclick="t"/>
                  <v:path o:connecttype="none"/>
                </v:shape>
                <v:group id="Group 205" style="position:absolute;left:7080;top:234;width:89738;height:44450" coordsize="14132,7000" coordorigin="1115,35" o:spid="_x0000_s1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5" style="position:absolute;left:6179;top:6845;width:176;height:187;visibility:visible;mso-wrap-style:square;v-text-anchor:top" coordsize="468,500" o:spid="_x0000_s1054" fillcolor="black" strokeweight="0" path="m,500l193,r71,l468,500r-75,l335,349r-209,l71,500,,500m145,295r169,l262,156,241,99,227,53r-12,47l200,148,145,2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">
                    <v:path arrowok="t" o:connecttype="custom" o:connectlocs="0,187;73,0;99,0;176,187;148,187;126,131;47,131;27,187;0,187;55,110;118,110;99,58;91,37;85,20;81,37;75,55;55,110" o:connectangles="0,0,0,0,0,0,0,0,0,0,0,0,0,0,0,0,0"/>
                    <o:lock v:ext="edit" verticies="t"/>
                  </v:shape>
                  <v:rect id="Rectangle 6" style="position:absolute;left:6371;top:6845;width:23;height:187;visibility:visible;mso-wrap-style:square;v-text-anchor:top" o:spid="_x0000_s1055" fillcolor="black" strokewe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"/>
                  <v:rect id="Rectangle 7" style="position:absolute;left:6429;top:6845;width:23;height:187;visibility:visible;mso-wrap-style:square;v-text-anchor:top" o:spid="_x0000_s1056" fillcolor="black" strokewe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"/>
                  <v:shape id="Freeform 8" style="position:absolute;left:6564;top:6845;width:154;height:187;visibility:visible;mso-wrap-style:square;v-text-anchor:top" coordsize="413,500" o:spid="_x0000_s1057" fillcolor="black" strokeweight="0" path="m,500l,,172,r27,l223,2r21,2l261,7r21,6l301,21r17,10l334,43r19,18l369,81r13,23l393,128r9,27l408,184r4,31l413,247r-1,28l410,301r-4,24l400,348r-7,21l385,388r-9,18l366,421r-11,14l344,447r-12,10l320,466r-13,8l293,481r-16,6l260,492r-18,3l223,498r-21,2l180,500,,500m66,441r107,l196,440r21,-1l235,436r15,-4l264,427r12,-6l286,414r9,-8l306,393r10,-15l325,361r7,-18l338,322r4,-23l344,274r1,-28l343,209r-5,-32l335,162r-5,-13l325,137r-6,-11l306,106,291,91,274,78,257,69,241,65,222,62,198,60,171,59,66,59r,3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">
                    <v:path arrowok="t" o:connecttype="custom" o:connectlocs="0,0;74,0;91,1;105,5;119,12;132,23;142,39;150,58;154,80;154,103;151,122;147,138;140,152;132,163;124,171;114,177;103,182;90,185;75,187;0,187;65,165;81,164;93,162;103,157;110,152;118,141;124,128;128,112;129,92;126,66;123,56;119,47;109,34;96,26;83,23;64,22;25,165" o:connectangles="0,0,0,0,0,0,0,0,0,0,0,0,0,0,0,0,0,0,0,0,0,0,0,0,0,0,0,0,0,0,0,0,0,0,0,0,0"/>
                    <o:lock v:ext="edit" verticies="t"/>
                  </v:shape>
                  <v:shape id="Freeform 9" style="position:absolute;left:6750;top:6845;width:23;height:187;visibility:visible;mso-wrap-style:square;v-text-anchor:top" coordsize="61,500" o:spid="_x0000_s1058" fillcolor="black" strokeweight="0" path="m,71l,,61,r,71l,71m,500l,138r61,l61,500,,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">
                    <v:path arrowok="t" o:connecttype="custom" o:connectlocs="0,27;0,0;23,0;23,27;0,27;0,187;0,52;23,52;23,187;0,187" o:connectangles="0,0,0,0,0,0,0,0,0,0"/>
                    <o:lock v:ext="edit" verticies="t"/>
                  </v:shape>
                  <v:shape id="Freeform 10" style="position:absolute;left:6808;top:6893;width:184;height:139;visibility:visible;mso-wrap-style:square;v-text-anchor:top" coordsize="490,370" o:spid="_x0000_s1059" fillcolor="black" strokeweight="0" path="m,370l,8r54,l54,59,64,46,74,35,86,25r14,-9l114,9,130,4,147,1,164,r19,1l201,4r15,5l230,16r12,10l252,36r8,13l267,63,278,48,290,35,302,24r14,-8l330,9,346,4,362,1,378,r26,2l415,4r11,3l436,11r9,5l454,22r7,7l468,37r6,9l479,56r4,11l486,79r2,13l490,121r,249l429,370r,-228l428,110,426,98r-3,-9l420,81r-5,-7l409,68r-7,-5l393,58r-8,-3l375,53r-10,l346,54r-16,5l315,67,301,78r-6,7l290,93r-4,9l282,111r-4,23l276,160r,210l215,370r,-235l214,116,211,99,206,85,200,73r-9,-9l180,58,166,54,151,53r-13,1l126,56r-12,5l103,66,92,74r-8,9l76,94r-5,12l66,121r-3,17l62,159r-1,23l61,370,,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">
                    <v:path arrowok="t" o:connecttype="custom" o:connectlocs="0,3;20,22;28,13;38,6;49,2;62,0;75,2;86,6;95,14;100,24;109,13;119,6;130,2;142,0;156,2;164,4;170,8;176,14;180,21;182,30;184,45;161,139;161,41;159,33;156,28;151,24;145,21;137,20;124,22;113,29;109,35;106,42;104,60;81,139;80,44;77,32;72,24;62,20;52,20;43,23;35,28;29,35;25,45;23,60;23,139" o:connectangles="0,0,0,0,0,0,0,0,0,0,0,0,0,0,0,0,0,0,0,0,0,0,0,0,0,0,0,0,0,0,0,0,0,0,0,0,0,0,0,0,0,0,0,0,0"/>
                  </v:shape>
                  <v:shape id="Freeform 11" style="position:absolute;left:7018;top:6893;width:125;height:142;visibility:visible;mso-wrap-style:square;v-text-anchor:top" coordsize="334,378" o:spid="_x0000_s1060" fillcolor="black" strokeweight="0" path="m268,253r64,8l328,275r-5,12l317,299r-7,12l303,321r-8,10l286,339r-10,9l266,355r-12,6l243,366r-13,5l217,374r-14,2l188,378r-16,l153,377r-18,-2l118,371r-17,-5l86,359,72,351,59,341,46,329,36,316,26,302,18,287,12,270,6,253,3,234,1,213,,192,1,170,3,149,7,129r5,-18l18,94,26,78,36,63,47,50,59,38,72,28,86,19r15,-7l117,7,133,3,151,r18,l187,r17,3l220,7r15,5l249,19r14,8l276,38r12,11l299,62r9,14l316,92r6,17l327,127r4,19l333,166r1,22l333,205r-270,l67,233r3,12l73,257r5,11l84,278r6,10l97,296r8,7l113,310r9,5l131,320r10,3l151,326r11,1l173,328r16,-1l204,323r14,-5l230,310r12,-10l252,287r9,-15l268,253m67,154r202,l266,133r-5,-19l254,98,246,86r-8,-9l230,70r-9,-6l212,59,202,55,192,52,181,51,170,50r-21,2l131,57r-17,9l99,78r-7,8l86,94,76,112r-6,20l67,15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">
                    <v:path arrowok="t" o:connecttype="custom" o:connectlocs="124,98;121,108;116,117;110,124;103,131;95,136;86,139;76,141;64,142;51,141;38,137;27,132;17,124;10,113;4,101;1,88;0,72;1,56;4,42;10,29;18,19;27,11;38,5;50,1;63,0;76,1;88,5;98,10;108,18;115,29;121,41;124,55;125,71;24,77;26,92;29,101;34,108;39,114;46,118;53,121;61,123;71,123;82,119;91,113;98,102;25,58;100,50;95,37;89,29;83,24;76,21;68,19;56,20;43,25;34,32;28,42;25,58" o:connectangles="0,0,0,0,0,0,0,0,0,0,0,0,0,0,0,0,0,0,0,0,0,0,0,0,0,0,0,0,0,0,0,0,0,0,0,0,0,0,0,0,0,0,0,0,0,0,0,0,0,0,0,0,0,0,0,0,0"/>
                    <o:lock v:ext="edit" verticies="t"/>
                  </v:shape>
                  <v:shape id="Freeform 12" style="position:absolute;left:7171;top:6893;width:111;height:139;visibility:visible;mso-wrap-style:square;v-text-anchor:top" coordsize="294,370" o:spid="_x0000_s1061" fillcolor="black" strokeweight="0" path="m,370l,8r55,l55,59,66,45,77,33,90,23r14,-8l119,8,135,3,152,1,170,r16,l202,3r15,3l231,11r12,7l255,25r9,8l272,42r6,10l283,63r5,12l291,88r2,23l294,147r,223l233,370r,-220l232,132r-1,-15l229,104,226,94r-5,-9l216,77r-7,-7l200,64r-9,-5l180,56,169,54,157,53r-19,1l121,59r-16,8l90,78r-7,7l77,93r-5,10l68,114r-3,12l63,140r-2,32l61,370,,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">
                    <v:path arrowok="t" o:connecttype="custom" o:connectlocs="0,139;0,3;21,3;21,22;25,17;29,12;34,9;39,6;45,3;51,1;57,0;64,0;70,0;76,1;82,2;87,4;92,7;96,9;100,12;103,16;105,20;107,24;109,28;110,33;111,42;111,55;111,139;88,139;88,56;88,50;87,44;86,39;85,35;83,32;82,29;79,26;76,24;72,22;68,21;64,20;59,20;52,20;46,22;40,25;34,29;31,32;29,35;27,39;26,43;25,47;24,53;23,65;23,139;0,139" o:connectangles="0,0,0,0,0,0,0,0,0,0,0,0,0,0,0,0,0,0,0,0,0,0,0,0,0,0,0,0,0,0,0,0,0,0,0,0,0,0,0,0,0,0,0,0,0,0,0,0,0,0,0,0,0,0"/>
                  </v:shape>
                  <v:shape id="Freeform 13" style="position:absolute;left:7308;top:6893;width:113;height:142;visibility:visible;mso-wrap-style:square;v-text-anchor:top" coordsize="301,378" o:spid="_x0000_s1062" fillcolor="black" strokeweight="0" path="m,262l60,252r4,18l70,285r8,13l89,308r13,9l117,323r17,4l154,328r20,-1l191,323r14,-5l217,311r9,-9l232,292r4,-11l237,270r-1,-10l233,252r-6,-8l219,237r-8,-4l197,228,157,217,99,201,79,194,63,187,51,180,40,172r-9,-9l23,153,18,141,13,129,11,117,10,104,11,92,13,81,16,70,21,59,27,49r7,-9l42,32r9,-7l59,20r9,-5l90,7,116,1,143,r21,l183,3r18,4l218,12r15,7l246,26r11,9l266,45r7,12l279,70r4,15l287,101r-60,8l224,96,219,85,212,74r-9,-8l192,59,180,54,165,51,148,50r-20,1l112,54,98,58,87,64r-8,7l74,79r-4,9l69,97r2,11l77,118r4,5l86,127r14,8l155,150r55,16l245,179r13,6l268,192r10,9l286,211r6,11l297,235r3,14l301,264r-2,15l296,293r-6,15l283,321r-10,13l261,345r-14,10l231,363r-17,7l195,375r-20,2l155,378r-34,-2l106,374,92,371,79,367,68,362,57,356,47,349r-9,-8l30,332r-7,-9l17,312,11,301,7,289,3,276,,2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">
                    <v:path arrowok="t" o:connecttype="custom" o:connectlocs="23,95;26,107;33,116;44,121;58,123;72,121;81,117;87,110;89,101;87,95;82,89;74,86;37,76;24,70;15,65;9,57;5,48;4,39;5,30;8,22;13,15;19,9;26,6;44,0;62,0;75,3;87,7;96,13;102,21;106,32;85,41;82,32;76,25;68,20;56,19;42,20;33,24;28,30;26,36;29,44;32,48;58,56;92,67;101,72;107,79;111,88;113,99;111,110;106,121;98,130;87,136;73,141;58,142;40,140;30,138;21,134;14,128;9,121;4,113;1,104" o:connectangles="0,0,0,0,0,0,0,0,0,0,0,0,0,0,0,0,0,0,0,0,0,0,0,0,0,0,0,0,0,0,0,0,0,0,0,0,0,0,0,0,0,0,0,0,0,0,0,0,0,0,0,0,0,0,0,0,0,0,0,0"/>
                  </v:shape>
                  <v:shape id="Freeform 14" style="position:absolute;left:7448;top:6845;width:23;height:187;visibility:visible;mso-wrap-style:square;v-text-anchor:top" coordsize="61,500" o:spid="_x0000_s1063" fillcolor="black" strokeweight="0" path="m,71l,,61,r,71l,71m,500l,138r61,l61,500,,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">
                    <v:path arrowok="t" o:connecttype="custom" o:connectlocs="0,27;0,0;23,0;23,27;0,27;0,187;0,52;23,52;23,187;0,187" o:connectangles="0,0,0,0,0,0,0,0,0,0"/>
                    <o:lock v:ext="edit" verticies="t"/>
                  </v:shape>
                  <v:shape id="Freeform 15" style="position:absolute;left:7497;top:6893;width:127;height:142;visibility:visible;mso-wrap-style:square;v-text-anchor:top" coordsize="339,378" o:spid="_x0000_s1064" fillcolor="black" strokeweight="0" path="m,189l1,165,3,142,8,121r6,-20l22,84,31,67,43,53,56,40,68,30,80,22,94,15r14,-5l122,5,137,2,153,r17,l188,r17,3l222,7r16,5l252,19r14,8l280,37r12,12l303,61r10,14l321,91r6,16l333,124r3,19l339,163r,21l338,217r-4,29l327,272r-9,22l307,313r-14,16l276,344r-19,12l237,366r-22,7l193,377r-23,1l151,377r-17,-2l117,371r-16,-5l86,359,72,351,59,341,47,329,36,317,26,302,18,287,12,270,6,252,3,232,1,211,,189t63,l63,206r2,16l67,236r4,14l75,262r5,12l86,284r7,9l101,301r9,7l118,314r10,5l137,323r11,3l158,327r12,1l181,327r11,-1l202,323r10,-4l221,314r9,-6l238,301r8,-8l253,284r6,-11l264,262r5,-13l272,235r2,-15l276,204r,-17l276,171r-2,-16l272,141r-3,-13l264,116r-5,-12l253,94r-7,-9l238,77r-9,-7l221,64,211,59r-9,-4l191,53,181,51,170,50r-12,1l148,53r-11,2l128,59r-10,5l110,70r-9,7l93,85r-7,9l80,104r-5,12l71,128r-4,14l65,156r-2,16l63,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">
                    <v:path arrowok="t" o:connecttype="custom" o:connectlocs="0,62;3,45;8,32;16,20;25,11;35,6;46,2;57,0;70,0;83,3;94,7;105,14;114,23;120,34;125,47;127,61;127,82;123,102;115,118;103,129;89,137;72,142;57,142;44,139;32,135;22,128;13,119;7,108;2,95;0,79;24,71;24,83;27,94;30,103;35,110;41,116;48,120;55,122;64,123;72,122;79,120;86,116;92,110;97,103;101,94;103,83;103,70;103,58;101,48;97,39;92,32;86,26;79,22;72,20;64,19;55,20;48,22;41,26;35,32;30,39;27,48;24,59;24,71" o:connectangles="0,0,0,0,0,0,0,0,0,0,0,0,0,0,0,0,0,0,0,0,0,0,0,0,0,0,0,0,0,0,0,0,0,0,0,0,0,0,0,0,0,0,0,0,0,0,0,0,0,0,0,0,0,0,0,0,0,0,0,0,0,0,0"/>
                    <o:lock v:ext="edit" verticies="t"/>
                  </v:shape>
                  <v:shape id="Freeform 16" style="position:absolute;left:7651;top:6893;width:111;height:139;visibility:visible;mso-wrap-style:square;v-text-anchor:top" coordsize="295,370" o:spid="_x0000_s1065" fillcolor="black" strokeweight="0" path="m,370l,8r55,l55,59,66,45,78,33,90,23r14,-8l119,8,135,3,152,1,171,r16,l202,3r15,3l231,11r13,7l255,25r9,8l272,42r6,10l284,63r4,12l291,88r3,23l295,147r,223l233,370r,-220l233,132r-2,-15l229,104,226,94r-4,-9l216,77r-7,-7l201,64,191,59,181,56,170,54,158,53r-19,1l121,59r-16,8l90,78r-7,7l78,93r-5,10l69,114r-3,12l63,140r-1,32l62,370,,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">
                    <v:path arrowok="t" o:connecttype="custom" o:connectlocs="0,139;0,3;21,3;21,22;25,17;29,12;34,9;39,6;45,3;51,1;57,0;64,0;70,0;76,1;82,2;87,4;92,7;96,9;99,12;102,16;105,20;107,24;108,28;109,33;111,42;111,55;111,139;88,139;88,56;88,50;87,44;86,39;85,35;84,32;81,29;79,26;76,24;72,22;68,21;64,20;59,20;52,20;46,22;40,25;34,29;31,32;29,35;27,39;26,43;25,47;24,53;23,65;23,139;0,139" o:connectangles="0,0,0,0,0,0,0,0,0,0,0,0,0,0,0,0,0,0,0,0,0,0,0,0,0,0,0,0,0,0,0,0,0,0,0,0,0,0,0,0,0,0,0,0,0,0,0,0,0,0,0,0,0,0"/>
                  </v:shape>
                  <v:shape id="Freeform 17" style="position:absolute;left:7788;top:6893;width:112;height:142;visibility:visible;mso-wrap-style:square;v-text-anchor:top" coordsize="301,378" o:spid="_x0000_s1066" fillcolor="black" strokeweight="0" path="m,262l61,252r4,18l71,285r8,13l89,308r13,9l117,323r18,4l155,328r19,-1l191,323r15,-5l217,311r9,-9l233,292r4,-11l238,270r-1,-10l233,252r-5,-8l220,237r-9,-4l198,228,157,217,100,201,79,194,63,187,51,180,40,172r-9,-9l24,153,18,141,14,129,11,117,10,104,11,92,13,81,17,70,21,59,27,49r8,-9l43,32r9,-7l59,20,69,15,91,7,116,1,144,r20,l184,3r18,4l219,12r15,7l247,26r10,9l266,45r7,12l279,70r5,15l287,101r-60,8l224,96,219,85,212,74r-8,-8l193,59,180,54,165,51,148,50r-19,1l112,54,98,58,88,64r-8,7l74,79r-3,9l70,97r2,11l77,118r4,5l87,127r14,8l155,150r55,16l246,179r12,6l269,192r9,9l286,211r7,11l297,235r3,14l301,264r-1,15l296,293r-5,15l283,321r-10,13l261,345r-14,10l231,363r-17,7l195,375r-19,2l155,378r-33,-2l107,374,93,371,80,367,68,362,57,356,47,349r-8,-8l31,332r-8,-9l17,312,12,301,7,289,3,276,,2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">
                    <v:path arrowok="t" o:connecttype="custom" o:connectlocs="23,95;26,107;33,116;44,121;58,123;71,121;81,117;87,110;89,101;87,95;82,89;74,86;37,76;23,70;15,65;9,57;5,48;4,39;5,30;8,22;13,15;19,9;26,6;43,0;61,0;75,3;87,7;96,13;102,21;106,32;84,41;81,32;76,25;67,20;55,19;42,20;33,24;28,30;26,36;29,44;32,48;58,56;92,67;100,72;106,79;111,88;112,99;110,110;105,121;97,130;86,136;73,141;58,142;40,140;30,138;21,134;15,128;9,121;4,113;1,104" o:connectangles="0,0,0,0,0,0,0,0,0,0,0,0,0,0,0,0,0,0,0,0,0,0,0,0,0,0,0,0,0,0,0,0,0,0,0,0,0,0,0,0,0,0,0,0,0,0,0,0,0,0,0,0,0,0,0,0,0,0,0,0"/>
                  </v:shape>
                  <v:shape id="Freeform 18" style="position:absolute;left:8001;top:6893;width:183;height:139;visibility:visible;mso-wrap-style:square;v-text-anchor:top" coordsize="491,370" o:spid="_x0000_s1067" fillcolor="black" strokeweight="0" path="m,370l,8r55,l55,59,64,46,75,35,87,25r13,-9l115,9,131,4,147,1,165,r19,1l201,4r16,5l231,16r12,10l253,36r8,13l267,63,278,48,290,35,303,24r14,-8l331,9,346,4,362,1,379,r25,2l416,4r11,3l437,11r9,5l454,22r8,7l469,37r5,9l479,56r5,11l487,79r2,13l491,121r,249l430,370r,-228l428,110,426,98r-2,-9l420,81r-5,-7l409,68r-7,-5l394,58r-9,-3l376,53r-11,l347,54r-17,5l315,67,302,78r-6,7l291,93r-5,9l283,111r-5,23l277,160r,210l215,370r,-235l214,116,211,99,207,85,200,73r-8,-9l180,58,167,54,151,53r-13,1l126,56r-12,5l103,66,93,74r-9,9l77,94r-6,12l67,121r-3,17l62,159r-1,23l61,370,,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">
                    <v:path arrowok="t" o:connecttype="custom" o:connectlocs="0,3;20,22;28,13;37,6;49,2;61,0;75,2;86,6;94,14;100,24;108,13;118,6;129,2;141,0;155,2;163,4;169,8;175,14;179,21;182,30;183,45;160,139;160,41;158,33;155,28;150,24;143,21;136,20;123,22;113,29;108,35;105,42;103,60;80,139;80,44;77,32;72,24;62,20;51,20;42,23;35,28;29,35;25,45;23,60;23,139" o:connectangles="0,0,0,0,0,0,0,0,0,0,0,0,0,0,0,0,0,0,0,0,0,0,0,0,0,0,0,0,0,0,0,0,0,0,0,0,0,0,0,0,0,0,0,0,0"/>
                  </v:shape>
                  <v:shape id="Freeform 19" style="position:absolute;left:8219;top:6893;width:184;height:139;visibility:visible;mso-wrap-style:square;v-text-anchor:top" coordsize="491,370" o:spid="_x0000_s1068" fillcolor="black" strokeweight="0" path="m,370l,8r55,l55,59,64,46,75,35,87,25r13,-9l115,9,130,4,147,1,165,r19,1l201,4r16,5l231,16r12,10l253,36r8,13l267,63,278,48,290,35,303,24r13,-8l331,9,346,4,362,1,379,r25,2l416,4r10,3l436,11r10,5l454,22r8,7l468,37r6,9l479,56r4,11l487,79r2,13l491,121r,249l430,370r,-228l428,110,426,98r-2,-9l420,81r-5,-7l409,68r-7,-5l394,58r-9,-3l375,53r-10,l347,54r-17,5l315,67,302,78r-6,7l291,93r-5,9l283,111r-5,23l276,160r,210l215,370r,-235l214,116,211,99,207,85,200,73r-9,-9l180,58,167,54,151,53r-13,1l126,56r-12,5l103,66,93,74r-9,9l77,94r-6,12l67,121r-3,17l62,159r-1,23l61,370,,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">
                    <v:path arrowok="t" o:connecttype="custom" o:connectlocs="0,3;21,22;28,13;37,6;49,2;62,0;75,2;87,6;95,14;100,24;109,13;118,6;130,2;142,0;156,2;163,4;170,8;175,14;180,21;183,30;184,45;161,139;160,41;159,33;156,28;151,24;144,21;137,20;124,22;113,29;109,35;106,42;103,60;81,139;80,44;78,32;72,24;63,20;52,20;43,23;35,28;29,35;25,45;23,60;23,139" o:connectangles="0,0,0,0,0,0,0,0,0,0,0,0,0,0,0,0,0,0,0,0,0,0,0,0,0,0,0,0,0,0,0,0,0,0,0,0,0,0,0,0,0,0,0,0,0"/>
                  </v:shape>
                  <v:line id="Line 20" style="position:absolute;visibility:visible;mso-wrap-style:square" o:spid="_x0000_s1069" strokeweight="3.75pt" o:connectortype="straight" from="1124,638" to="7078,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"/>
                  <v:line id="Line 21" style="position:absolute;visibility:visible;mso-wrap-style:square" o:spid="_x0000_s1070" strokeweight="3.75pt" o:connectortype="straight" from="8430,657" to="14383,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"/>
                  <v:line id="Line 22" style="position:absolute;visibility:visible;mso-wrap-style:square" o:spid="_x0000_s1071" strokeweight="3.75pt" o:connectortype="straight" from="1122,657" to="1122,4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"/>
                  <v:line id="Line 23" style="position:absolute;visibility:visible;mso-wrap-style:square" o:spid="_x0000_s1072" strokeweight="3.75pt" o:connectortype="straight" from="1122,4970" to="1122,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"/>
                  <v:line id="Line 24" style="position:absolute;visibility:visible;mso-wrap-style:square" o:spid="_x0000_s1073" strokeweight="3.75pt" o:connectortype="straight" from="7117,666" to="7117,5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"/>
                  <v:line id="Line 25" style="position:absolute;visibility:visible;mso-wrap-style:square" o:spid="_x0000_s1074" strokeweight="3.75pt" o:connectortype="straight" from="8428,657" to="8428,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"/>
                  <v:line id="Line 26" style="position:absolute;visibility:visible;mso-wrap-style:square" o:spid="_x0000_s1075" strokeweight="3.75pt" o:connectortype="straight" from="14423,657" to="14423,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"/>
                  <v:line id="Line 27" style="position:absolute;flip:x;visibility:visible;mso-wrap-style:square" o:spid="_x0000_s1076" strokeweight="3.75pt" o:connectortype="straight" from="8430,5532" to="14383,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"/>
                  <v:line id="Line 28" style="position:absolute;flip:x;visibility:visible;mso-wrap-style:square" o:spid="_x0000_s1077" strokeweight="3.75pt" o:connectortype="straight" from="6367,5532" to="7077,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"/>
                  <v:line id="Line 29" style="position:absolute;flip:x;visibility:visible;mso-wrap-style:square" o:spid="_x0000_s1078" strokeweight="3.75pt" o:connectortype="straight" from="1124,5532" to="5805,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"/>
                  <v:line id="Line 30" style="position:absolute;flip:y;visibility:visible;mso-wrap-style:square" o:spid="_x0000_s1079" strokeweight="0" o:connectortype="straight" from="1684,5157" to="1684,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"/>
                  <v:line id="Line 31" style="position:absolute;flip:y;visibility:visible;mso-wrap-style:square" o:spid="_x0000_s1080" strokeweight="0" o:connectortype="straight" from="2058,5157" to="2058,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"/>
                  <v:line id="Line 32" style="position:absolute;flip:y;visibility:visible;mso-wrap-style:square" o:spid="_x0000_s1081" strokeweight="0" o:connectortype="straight" from="2433,5157" to="2433,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"/>
                  <v:line id="Line 33" style="position:absolute;flip:y;visibility:visible;mso-wrap-style:square" o:spid="_x0000_s1082" strokeweight="0" o:connectortype="straight" from="2808,5157" to="2808,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"/>
                  <v:line id="Line 34" style="position:absolute;flip:y;visibility:visible;mso-wrap-style:square" o:spid="_x0000_s1083" strokeweight="0" o:connectortype="straight" from="3183,5157" to="3183,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"/>
                  <v:line id="Line 35" style="position:absolute;flip:y;visibility:visible;mso-wrap-style:square" o:spid="_x0000_s1084" strokeweight="0" o:connectortype="straight" from="3557,5157" to="3557,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"/>
                  <v:line id="Line 36" style="position:absolute;flip:y;visibility:visible;mso-wrap-style:square" o:spid="_x0000_s1085" strokeweight="0" o:connectortype="straight" from="3932,5157" to="3932,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"/>
                  <v:line id="Line 37" style="position:absolute;flip:y;visibility:visible;mso-wrap-style:square" o:spid="_x0000_s1086" strokeweight="0" o:connectortype="straight" from="4307,5157" to="4307,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"/>
                  <v:line id="Line 38" style="position:absolute;flip:y;visibility:visible;mso-wrap-style:square" o:spid="_x0000_s1087" strokeweight="0" o:connectortype="straight" from="4119,5157" to="4119,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"/>
                  <v:line id="Line 39" style="position:absolute;flip:y;visibility:visible;mso-wrap-style:square" o:spid="_x0000_s1088" strokeweight="0" o:connectortype="straight" from="3745,5157" to="3745,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"/>
                  <v:line id="Line 40" style="position:absolute;flip:y;visibility:visible;mso-wrap-style:square" o:spid="_x0000_s1089" strokeweight="0" o:connectortype="straight" from="3370,5157" to="3370,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"/>
                  <v:line id="Line 41" style="position:absolute;flip:y;visibility:visible;mso-wrap-style:square" o:spid="_x0000_s1090" strokeweight="0" o:connectortype="straight" from="2995,5157" to="2995,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"/>
                  <v:line id="Line 42" style="position:absolute;flip:y;visibility:visible;mso-wrap-style:square" o:spid="_x0000_s1091" strokeweight="0" o:connectortype="straight" from="2621,5157" to="2621,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"/>
                  <v:line id="Line 43" style="position:absolute;flip:y;visibility:visible;mso-wrap-style:square" o:spid="_x0000_s1092" strokeweight="0" o:connectortype="straight" from="2246,5157" to="22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"/>
                  <v:line id="Line 44" style="position:absolute;flip:y;visibility:visible;mso-wrap-style:square" o:spid="_x0000_s1093" strokeweight="0" o:connectortype="straight" from="1871,5157" to="1871,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"/>
                  <v:line id="Line 45" style="position:absolute;flip:y;visibility:visible;mso-wrap-style:square" o:spid="_x0000_s1094" strokeweight="0" o:connectortype="straight" from="4494,5157" to="4494,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"/>
                  <v:line id="Line 46" style="position:absolute;flip:y;visibility:visible;mso-wrap-style:square" o:spid="_x0000_s1095" strokeweight="0" o:connectortype="straight" from="4681,5157" to="4681,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"/>
                  <v:line id="Line 47" style="position:absolute;flip:y;visibility:visible;mso-wrap-style:square" o:spid="_x0000_s1096" strokeweight="0" o:connectortype="straight" from="4869,5157" to="4869,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"/>
                  <v:line id="Line 48" style="position:absolute;flip:y;visibility:visible;mso-wrap-style:square" o:spid="_x0000_s1097" strokeweight="0" o:connectortype="straight" from="5056,5157" to="505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"/>
                  <v:line id="Line 49" style="position:absolute;flip:y;visibility:visible;mso-wrap-style:square" o:spid="_x0000_s1098" strokeweight="0" o:connectortype="straight" from="5243,5157" to="5243,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"/>
                  <v:line id="Line 50" style="position:absolute;flip:y;visibility:visible;mso-wrap-style:square" o:spid="_x0000_s1099" strokeweight="0" o:connectortype="straight" from="5431,5157" to="5431,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"/>
                  <v:line id="Line 51" style="position:absolute;flip:y;visibility:visible;mso-wrap-style:square" o:spid="_x0000_s1100" strokeweight="0" o:connectortype="straight" from="12737,5157" to="12737,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"/>
                  <v:line id="Line 52" style="position:absolute;flip:x;visibility:visible;mso-wrap-style:square" o:spid="_x0000_s1101" strokeweight="3.75pt" o:connectortype="straight" from="8428,5157" to="12737,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"/>
                  <v:line id="Line 53" style="position:absolute;visibility:visible;mso-wrap-style:square" o:spid="_x0000_s1102" strokeweight="0" o:connectortype="straight" from="1684,5157" to="5431,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"/>
                  <v:line id="Line 54" style="position:absolute;flip:x y;visibility:visible;mso-wrap-style:square" o:spid="_x0000_s1103" strokeweight="0" o:connectortype="straight" from="13486,3095" to="13515,3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"/>
                  <v:line id="Line 55" style="position:absolute;flip:x y;visibility:visible;mso-wrap-style:square" o:spid="_x0000_s1104" strokeweight="0" o:connectortype="straight" from="10863,4032" to="10892,4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"/>
                  <v:shape id="Freeform 56" style="position:absolute;left:9552;top:2718;width:1;height:2;visibility:visible;mso-wrap-style:square;v-text-anchor:top" coordsize="3,4" o:spid="_x0000_s1105" fillcolor="black" strokeweight="0" path="m,2l,1,1,,2,1r1,l3,2r,1l2,4,1,4,,3,,2t,l1,3r,1l2,3,3,2,3,1,2,1,1,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">
                    <v:path arrowok="t" o:connecttype="custom" o:connectlocs="0,1;0,1;0,0;1,1;1,1;1,1;1,2;1,2;0,2;0,2;0,1;0,1;0,2;0,2;1,2;1,1;1,1;1,1;0,1;0,1" o:connectangles="0,0,0,0,0,0,0,0,0,0,0,0,0,0,0,0,0,0,0,0"/>
                    <o:lock v:ext="edit" verticies="t"/>
                  </v:shape>
                  <v:shape id="Freeform 57" style="position:absolute;left:9553;top:2718;width:1;height:2;visibility:visible;mso-wrap-style:square;v-text-anchor:top" coordsize="2,4" o:spid="_x0000_s1106" fillcolor="black" strokeweight="0" path="m1,4l1,2,,2,,1r1,l2,r,1l1,1r1,l2,2,1,2r,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">
                    <v:path arrowok="t" o:connecttype="custom" o:connectlocs="1,2;1,1;0,1;0,1;1,1;1,0;1,1;1,1;1,1;1,1;1,1;1,2" o:connectangles="0,0,0,0,0,0,0,0,0,0,0,0"/>
                  </v:shape>
                  <v:line id="Line 58" style="position:absolute;flip:y;visibility:visible;mso-wrap-style:square" o:spid="_x0000_s1107" strokeweight="0" o:connectortype="straight" from="9554,2718" to="9554,2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"/>
                  <v:line id="Line 59" style="position:absolute;flip:y;visibility:visible;mso-wrap-style:square" o:spid="_x0000_s1108" strokeweight="0" o:connectortype="straight" from="9554,2718" to="9554,2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"/>
                  <v:shape id="Freeform 60" style="position:absolute;left:9554;top:2718;width:0;height:2;visibility:visible;mso-wrap-style:square;v-text-anchor:top" coordsize="1,4" o:spid="_x0000_s1109" filled="f" strokeweight="0" path="m,4l,2r,l,1r,l,1r,l,1,1,r,l1,1r,l1,1r,l1,1r,l1,2r,l1,4,,4,,2r,l,1r,l,1r,l,1,1,r,l1,1r,l1,1r,l1,1r,l1,2r,l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">
                    <v:path arrowok="t" o:connecttype="custom" o:connectlocs="0,2;0,1;0,1;0,1;0,1;0,1;0,1;0,1;1,0;1,0;1,1;1,1;1,1;1,1;1,1;1,1;1,1;1,1;1,2;0,2;0,1;0,1;0,1;0,1;0,1;0,1;0,1;1,0;1,0;1,1;1,1;1,1;1,1;1,1;1,1;1,1;1,1;1,2;0,2" o:connectangles="0,0,0,0,0,0,0,0,0,0,0,0,0,0,0,0,0,0,0,0,0,0,0,0,0,0,0,0,0,0,0,0,0,0,0,0,0,0,0"/>
                  </v:shape>
                  <v:rect id="Rectangle 61" style="position:absolute;left:9554;top:2718;width:1;height:1;visibility:visible;mso-wrap-style:square;v-text-anchor:top" o:spid="_x0000_s1110" filled="f" strokewe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"/>
                  <v:rect id="Rectangle 62" style="position:absolute;left:9554;top:2718;width:1;height:2;visibility:visible;mso-wrap-style:square;v-text-anchor:top" o:spid="_x0000_s1111" filled="f" strokewe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"/>
                  <v:rect id="Rectangle 63" style="position:absolute;left:9554;top:2718;width:1;height:1;visibility:visible;mso-wrap-style:square;v-text-anchor:top" o:spid="_x0000_s1112" filled="f" strokewe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"/>
                  <v:rect id="Rectangle 64" style="position:absolute;left:9554;top:2718;width:1;height:2;visibility:visible;mso-wrap-style:square;v-text-anchor:top" o:spid="_x0000_s1113" filled="f" strokewe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"/>
                  <v:shape id="Freeform 65" style="position:absolute;left:9555;top:2718;width:1;height:2;visibility:visible;mso-wrap-style:square;v-text-anchor:top" coordsize="3,3" o:spid="_x0000_s1114" fillcolor="black" strokeweight="0" path="m2,2r1,l2,3,1,3,,2,1,1,2,r,1l3,1,2,1,1,1r,1l1,3r1,l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">
                    <v:path arrowok="t" o:connecttype="custom" o:connectlocs="1,1;1,1;1,2;0,2;0,1;0,1;1,0;1,1;1,1;1,1;0,1;0,1;0,2;1,2;1,1" o:connectangles="0,0,0,0,0,0,0,0,0,0,0,0,0,0,0"/>
                  </v:shape>
                  <v:shape id="Freeform 66" style="position:absolute;left:9556;top:2718;width:1;height:2;visibility:visible;mso-wrap-style:square;v-text-anchor:top" coordsize="2,3" o:spid="_x0000_s1115" fillcolor="black" strokeweight="0" path="m2,2r,1l1,3,,3,,2,,1,1,,2,1r,1l,2,1,3r1,l2,2m,2r2,l2,1,1,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">
                    <v:path arrowok="t" o:connecttype="custom" o:connectlocs="1,1;1,2;1,2;0,2;0,1;0,1;1,0;1,1;1,1;0,1;1,2;1,2;1,1;0,1;1,1;1,1;1,1;0,1" o:connectangles="0,0,0,0,0,0,0,0,0,0,0,0,0,0,0,0,0,0"/>
                    <o:lock v:ext="edit" verticies="t"/>
                  </v:shape>
                  <v:shape id="Freeform 67" style="position:absolute;left:9557;top:2718;width:1;height:2;visibility:visible;mso-wrap-style:square;v-text-anchor:top" coordsize="2,4" o:spid="_x0000_s1116" fillcolor="black" strokeweight="0" path="m2,4l,4,,3r1,l2,2,2,1,1,1r,1l,1,1,,2,1r,1l1,3r,1l2,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">
                    <v:path arrowok="t" o:connecttype="custom" o:connectlocs="1,2;0,2;0,2;1,2;1,1;1,1;1,1;1,1;0,1;1,0;1,1;1,1;1,2;1,2;1,2" o:connectangles="0,0,0,0,0,0,0,0,0,0,0,0,0,0,0"/>
                  </v:shape>
                  <v:line id="Line 68" style="position:absolute;visibility:visible;mso-wrap-style:square" o:spid="_x0000_s1117" strokeweight="3.75pt" o:connectortype="straight" from="1122,4032" to="2433,4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"/>
                  <v:line id="Line 69" style="position:absolute;visibility:visible;mso-wrap-style:square" o:spid="_x0000_s1118" strokeweight="3.75pt" o:connectortype="straight" from="2995,4032" to="4119,4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"/>
                  <v:line id="Line 70" style="position:absolute;visibility:visible;mso-wrap-style:square" o:spid="_x0000_s1119" strokeweight="3.75pt" o:connectortype="straight" from="5251,2345" to="7071,2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"/>
                  <v:line id="Line 71" style="position:absolute;visibility:visible;mso-wrap-style:square" o:spid="_x0000_s1120" strokeweight="3.75pt" o:connectortype="straight" from="4681,659" to="4681,3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"/>
                  <v:shape id="Freeform 72" style="position:absolute;left:1696;top:1591;width:179;height:194;visibility:visible;mso-wrap-style:square;v-text-anchor:top" coordsize="478,518" o:spid="_x0000_s1121" fillcolor="black" strokeweight="0" path="m,266l1,235,4,207r6,-27l17,155r9,-24l38,109,51,89,67,71,84,54,103,40,123,28,144,18r22,-8l189,5,214,1,240,r17,1l273,2r17,3l306,8r15,5l336,19r14,7l365,33r13,9l391,51r12,11l414,73r10,12l433,98r9,13l449,126r7,15l462,156r5,16l471,189r6,34l478,260r-1,37l474,315r-3,17l466,349r-5,16l455,381r-7,15l440,410r-9,14l421,437r-10,12l399,459r-12,10l374,479r-13,8l332,500r-15,6l302,510r-31,6l239,518r-17,-1l205,515r-16,-2l173,509r-16,-5l142,498r-15,-7l113,483r-13,-8l87,465,75,454,64,443,54,431,45,418,37,405,29,390,16,360,7,330,2,298,,266t68,1l69,289r3,20l75,329r6,18l87,365r9,16l106,395r11,14l130,421r13,11l157,441r15,7l188,454r16,4l221,460r18,1l257,460r18,-2l291,454r16,-6l322,440r14,-9l350,421r12,-13l373,395r10,-16l391,363r7,-18l403,326r4,-21l409,283r1,-24l409,230r-4,-28l399,177r-9,-24l378,131,364,112,348,96,329,82,309,71,287,63,264,59,240,57r-17,1l206,60r-16,4l175,69r-15,7l146,84,132,94r-13,11l107,118,97,134r-9,17l81,170r-5,21l72,214r-3,25l68,2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">
                    <v:path arrowok="t" o:connecttype="custom" o:connectlocs="1,78;10,49;25,27;46,10;71,2;96,0;115,3;131,10;146,19;159,32;168,47;175,64;179,97;176,124;170,143;161,159;149,172;135,182;113,191;83,194;65,191;48,184;33,174;20,161;11,146;1,112;26,108;30,130;40,148;54,162;70,170;90,173;109,170;126,161;140,148;149,129;153,106;152,76;142,49;123,31;99,22;77,22;60,28;45,39;33,57;27,80" o:connectangles="0,0,0,0,0,0,0,0,0,0,0,0,0,0,0,0,0,0,0,0,0,0,0,0,0,0,0,0,0,0,0,0,0,0,0,0,0,0,0,0,0,0,0,0,0,0"/>
                    <o:lock v:ext="edit" verticies="t"/>
                  </v:shape>
                  <v:shape id="Freeform 73" style="position:absolute;left:1890;top:1592;width:79;height:190;visibility:visible;mso-wrap-style:square;v-text-anchor:top" coordsize="212,508" o:spid="_x0000_s1122" fillcolor="black" strokeweight="0" path="m55,508r,-314l,194,,146r55,l55,107,56,75,58,63,61,53,66,42,73,31r9,-9l92,14,105,8,119,3,136,r19,l182,1r30,5l203,59,184,57,167,56r-13,1l143,59r-9,4l127,68r-5,7l118,85r-2,12l116,112r,34l186,146r,48l116,194r,314l55,5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">
                    <v:path arrowok="t" o:connecttype="custom" o:connectlocs="20,190;20,73;0,73;0,55;20,55;20,40;21,28;22,24;23,20;25,16;27,12;31,8;34,5;39,3;44,1;51,0;58,0;68,0;79,2;76,22;69,21;62,21;57,21;53,22;50,24;47,25;45,28;44,32;43,36;43,42;43,55;69,55;69,73;43,73;43,190;20,190" o:connectangles="0,0,0,0,0,0,0,0,0,0,0,0,0,0,0,0,0,0,0,0,0,0,0,0,0,0,0,0,0,0,0,0,0,0,0,0"/>
                  </v:shape>
                  <v:shape id="Freeform 74" style="position:absolute;left:1958;top:1592;width:79;height:190;visibility:visible;mso-wrap-style:square;v-text-anchor:top" coordsize="212,508" o:spid="_x0000_s1123" fillcolor="black" strokeweight="0" path="m54,508r,-314l,194,,146r54,l54,107,56,75,58,63,60,53,66,42,73,31r8,-9l92,14,104,8,118,3,135,r19,l182,1r30,5l202,59,184,57,166,56r-13,1l142,59r-9,4l127,68r-5,7l118,85r-2,12l115,112r,34l186,146r,48l115,194r,314l54,5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">
                    <v:path arrowok="t" o:connecttype="custom" o:connectlocs="20,190;20,73;0,73;0,55;20,55;20,40;21,28;22,24;22,20;25,16;27,12;30,8;34,5;39,3;44,1;50,0;57,0;68,0;79,2;75,22;69,21;62,21;57,21;53,22;50,24;47,25;45,28;44,32;43,36;43,42;43,55;69,55;69,73;43,73;43,190;20,190" o:connectangles="0,0,0,0,0,0,0,0,0,0,0,0,0,0,0,0,0,0,0,0,0,0,0,0,0,0,0,0,0,0,0,0,0,0,0,0"/>
                  </v:shape>
                  <v:shape id="Freeform 75" style="position:absolute;left:2045;top:1595;width:23;height:187;visibility:visible;mso-wrap-style:square;v-text-anchor:top" coordsize="61,500" o:spid="_x0000_s1124" fillcolor="black" strokeweight="0" path="m,71l,,61,r,71l,71m,500l,138r61,l61,500,,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">
                    <v:path arrowok="t" o:connecttype="custom" o:connectlocs="0,27;0,0;23,0;23,27;0,27;0,187;0,52;23,52;23,187;0,187" o:connectangles="0,0,0,0,0,0,0,0,0,0"/>
                    <o:lock v:ext="edit" verticies="t"/>
                  </v:shape>
                  <v:shape id="Freeform 76" style="position:absolute;left:2096;top:1643;width:118;height:142;visibility:visible;mso-wrap-style:square;v-text-anchor:top" coordsize="315,378" o:spid="_x0000_s1125" fillcolor="black" strokeweight="0" path="m255,237r60,8l312,260r-4,15l304,288r-6,13l291,313r-8,11l274,334r-9,9l254,351r-11,7l231,364r-12,5l206,373r-13,3l179,378r-14,l146,377r-17,-2l113,371,97,366,83,359,69,351,57,341,45,330,34,317,25,303,17,287,11,270,6,252,3,233,1,212,,190,1,162,5,135r6,-24l19,88,30,67,44,49,60,34,78,22,99,12,120,5,142,1,165,r28,2l206,4r13,3l230,11r11,5l252,22r9,7l270,37r8,9l286,55r6,11l298,77r5,11l306,101r4,13l250,123r-5,-17l238,91,230,79,220,69,208,60,196,55,182,51,167,50r-11,1l145,52r-10,3l125,58r-9,5l107,69r-8,7l92,83r-7,9l79,102r-5,12l70,126r-3,14l65,155r-2,34l65,223r2,15l70,252r4,12l79,276r5,10l91,295r7,7l106,309r8,6l123,319r10,4l142,326r11,1l164,328r17,-2l197,322r14,-7l224,306r11,-13l244,277r7,-18l255,2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">
                    <v:path arrowok="t" o:connecttype="custom" o:connectlocs="118,92;115,103;112,113;106,122;99,129;91,134;82,139;72,141;62,142;48,141;36,137;26,132;17,124;9,114;4,101;1,88;0,71;2,51;7,33;16,18;29,8;45,2;62,0;77,2;86,4;94,8;101,14;107,21;112,29;115,38;94,46;89,34;82,26;73,21;63,19;54,20;47,22;40,26;34,31;30,38;26,47;24,58;24,84;26,95;30,104;34,111;40,116;46,120;53,122;61,123;74,121;84,115;91,104;96,89" o:connectangles="0,0,0,0,0,0,0,0,0,0,0,0,0,0,0,0,0,0,0,0,0,0,0,0,0,0,0,0,0,0,0,0,0,0,0,0,0,0,0,0,0,0,0,0,0,0,0,0,0,0,0,0,0,0"/>
                  </v:shape>
                  <v:shape id="Freeform 77" style="position:absolute;left:2226;top:1643;width:125;height:142;visibility:visible;mso-wrap-style:square;v-text-anchor:top" coordsize="334,378" o:spid="_x0000_s1126" fillcolor="black" strokeweight="0" path="m269,253r63,8l328,275r-5,12l317,299r-6,12l303,321r-8,10l286,339r-9,9l266,355r-11,6l243,366r-13,5l217,374r-14,2l188,378r-15,l154,377r-19,-2l118,371r-16,-5l86,359,72,351,59,341,47,329,36,316,27,302,19,287,12,270,7,253,3,234,1,213,,192,1,170,3,149,7,129r5,-18l19,94,27,78,36,63,47,50,60,38,73,28,87,19r14,-7l117,7,134,3,151,r19,l187,r17,3l220,7r16,5l250,19r14,8l276,38r12,11l299,62r9,14l316,92r7,17l328,127r3,19l334,166r,22l334,205r-270,l67,233r3,12l74,257r5,11l84,278r6,10l98,296r7,7l114,310r8,5l132,320r9,3l152,326r10,1l173,328r17,-1l205,323r13,-5l231,310r11,-10l252,287r9,-15l269,253m67,154r202,l266,133r-4,-19l255,98,246,86r-7,-9l231,70r-9,-6l213,59,203,55,192,52,182,51,170,50r-20,2l131,57r-17,9l99,78r-7,8l86,94r-9,18l70,132r-3,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">
                    <v:path arrowok="t" o:connecttype="custom" o:connectlocs="124,98;121,108;116,117;110,124;104,131;95,136;86,139;76,141;65,142;51,141;38,137;27,132;18,124;10,113;4,101;1,88;0,72;1,56;4,42;10,29;18,19;27,11;38,5;50,1;64,0;76,1;88,5;99,10;108,18;115,29;121,41;124,55;125,71;24,77;26,92;30,101;34,108;39,114;46,118;53,121;61,123;71,123;82,119;91,113;98,102;25,58;100,50;95,37;89,29;83,24;76,21;68,19;56,20;43,25;34,32;29,42;25,58" o:connectangles="0,0,0,0,0,0,0,0,0,0,0,0,0,0,0,0,0,0,0,0,0,0,0,0,0,0,0,0,0,0,0,0,0,0,0,0,0,0,0,0,0,0,0,0,0,0,0,0,0,0,0,0,0,0,0,0,0"/>
                    <o:lock v:ext="edit" verticies="t"/>
                  </v:shape>
                  <v:shape id="Freeform 78" style="position:absolute;left:2464;top:1594;width:69;height:188;visibility:visible;mso-wrap-style:square;v-text-anchor:top" coordsize="185,502" o:spid="_x0000_s1127" fillcolor="black" strokeweight="0" path="m185,502r-62,l123,111r-12,10l98,132,65,153,31,172,,185,,126,25,113,49,99,70,83,90,67,108,50,123,33,136,16,145,r40,l185,50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">
                    <v:path arrowok="t" o:connecttype="custom" o:connectlocs="69,188;46,188;46,42;41,45;37,49;24,57;12,64;0,69;0,47;9,42;18,37;26,31;34,25;40,19;46,12;51,6;54,0;69,0;69,188" o:connectangles="0,0,0,0,0,0,0,0,0,0,0,0,0,0,0,0,0,0,0"/>
                  </v:shape>
                  <v:shape id="Freeform 79" style="position:absolute;left:3382;top:1591;width:179;height:194;visibility:visible;mso-wrap-style:square;v-text-anchor:top" coordsize="478,518" o:spid="_x0000_s1128" fillcolor="black" strokeweight="0" path="m,266l1,235,4,207r6,-27l17,155r9,-24l38,109,51,89,67,71,84,54,103,40,123,28,144,18r22,-8l189,5,214,1,240,r17,1l273,2r17,3l306,8r15,5l336,19r14,7l365,33r13,9l391,51r12,11l414,73r10,12l433,98r9,13l449,126r7,15l462,156r5,16l471,189r6,34l478,260r-1,37l474,315r-3,17l466,349r-5,16l455,381r-7,15l440,410r-9,14l421,437r-10,12l399,459r-12,10l374,479r-13,8l332,500r-15,6l302,510r-31,6l239,518r-17,-1l205,515r-16,-2l173,509r-16,-5l142,498r-15,-7l113,483r-13,-8l87,465,75,454,64,443,54,431,45,418,37,405,29,390,16,360,7,330,2,298,,266t68,1l69,289r3,20l75,329r6,18l87,365r9,16l106,395r11,14l130,421r13,11l157,441r15,7l188,454r16,4l221,460r18,1l257,460r18,-2l291,454r16,-6l322,440r14,-9l350,421r12,-13l373,395r10,-16l391,363r7,-18l403,326r4,-21l409,283r1,-24l409,230r-4,-28l399,177r-9,-24l378,131,364,112,348,96,329,82,309,71,287,63,264,59,240,57r-17,1l206,60r-16,4l175,69r-15,7l146,84,132,94r-13,11l107,118,97,134r-9,17l81,170r-5,21l72,214r-3,25l68,2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">
                    <v:path arrowok="t" o:connecttype="custom" o:connectlocs="1,78;10,49;25,27;46,10;71,2;96,0;115,3;131,10;146,19;159,32;168,47;175,64;179,97;176,124;170,143;161,159;149,172;135,182;113,191;83,194;65,191;48,184;33,174;20,161;11,146;1,112;26,108;30,130;40,148;54,162;70,170;90,173;109,170;126,161;140,148;149,129;153,106;152,76;142,49;123,31;99,22;77,22;60,28;45,39;33,57;27,80" o:connectangles="0,0,0,0,0,0,0,0,0,0,0,0,0,0,0,0,0,0,0,0,0,0,0,0,0,0,0,0,0,0,0,0,0,0,0,0,0,0,0,0,0,0,0,0,0,0"/>
                    <o:lock v:ext="edit" verticies="t"/>
                  </v:shape>
                  <v:shape id="Freeform 80" style="position:absolute;left:3576;top:1592;width:79;height:190;visibility:visible;mso-wrap-style:square;v-text-anchor:top" coordsize="212,508" o:spid="_x0000_s1129" fillcolor="black" strokeweight="0" path="m55,508r,-314l,194,,146r55,l55,107,56,75,58,63,61,53,66,42,73,31r9,-9l92,14,105,8,119,3,136,r19,l182,1r30,5l203,59,184,57,167,56r-13,1l143,59r-9,4l127,68r-5,7l118,85r-2,12l116,112r,34l186,146r,48l116,194r,314l55,5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">
                    <v:path arrowok="t" o:connecttype="custom" o:connectlocs="20,190;20,73;0,73;0,55;20,55;20,40;21,28;22,24;23,20;25,16;27,12;31,8;34,5;39,3;44,1;51,0;58,0;68,0;79,2;76,22;69,21;62,21;57,21;53,22;50,24;47,25;45,28;44,32;43,36;43,42;43,55;69,55;69,73;43,73;43,190;20,190" o:connectangles="0,0,0,0,0,0,0,0,0,0,0,0,0,0,0,0,0,0,0,0,0,0,0,0,0,0,0,0,0,0,0,0,0,0,0,0"/>
                  </v:shape>
                  <v:shape id="Freeform 81" style="position:absolute;left:3644;top:1592;width:79;height:190;visibility:visible;mso-wrap-style:square;v-text-anchor:top" coordsize="212,508" o:spid="_x0000_s1130" fillcolor="black" strokeweight="0" path="m54,508r,-314l,194,,146r54,l54,107,56,75,58,63,60,53,66,42,73,31r8,-9l92,14,104,8,118,3,135,r19,l182,1r30,5l202,59,184,57,166,56r-13,1l142,59r-9,4l127,68r-5,7l118,85r-2,12l115,112r,34l186,146r,48l115,194r,314l54,5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">
                    <v:path arrowok="t" o:connecttype="custom" o:connectlocs="20,190;20,73;0,73;0,55;20,55;20,40;21,28;22,24;22,20;25,16;27,12;30,8;34,5;39,3;44,1;50,0;57,0;68,0;79,2;75,22;69,21;62,21;57,21;53,22;50,24;47,25;45,28;44,32;43,36;43,42;43,55;69,55;69,73;43,73;43,190;20,190" o:connectangles="0,0,0,0,0,0,0,0,0,0,0,0,0,0,0,0,0,0,0,0,0,0,0,0,0,0,0,0,0,0,0,0,0,0,0,0"/>
                  </v:shape>
                  <v:shape id="Freeform 82" style="position:absolute;left:3731;top:1595;width:23;height:187;visibility:visible;mso-wrap-style:square;v-text-anchor:top" coordsize="61,500" o:spid="_x0000_s1131" fillcolor="black" strokeweight="0" path="m,71l,,61,r,71l,71m,500l,138r61,l61,500,,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">
                    <v:path arrowok="t" o:connecttype="custom" o:connectlocs="0,27;0,0;23,0;23,27;0,27;0,187;0,52;23,52;23,187;0,187" o:connectangles="0,0,0,0,0,0,0,0,0,0"/>
                    <o:lock v:ext="edit" verticies="t"/>
                  </v:shape>
                  <v:shape id="Freeform 83" style="position:absolute;left:3782;top:1643;width:118;height:142;visibility:visible;mso-wrap-style:square;v-text-anchor:top" coordsize="315,378" o:spid="_x0000_s1132" fillcolor="black" strokeweight="0" path="m255,237r60,8l312,260r-4,15l304,288r-6,13l291,313r-8,11l274,334r-9,9l254,351r-11,7l231,364r-12,5l206,373r-13,3l179,378r-14,l146,377r-17,-2l113,371,97,366,83,359,69,351,57,341,45,330,34,317,25,303,17,287,11,270,6,252,3,233,1,212,,190,1,162,5,135r6,-24l19,88,30,67,44,49,60,34,78,22,99,12,120,5,142,1,165,r28,2l206,4r13,3l230,11r11,5l252,22r9,7l270,37r8,9l286,55r6,11l298,77r5,11l306,101r4,13l250,123r-5,-17l238,91,230,79,220,69,208,60,196,55,182,51,167,50r-11,1l145,52r-10,3l125,58r-9,5l107,69r-8,7l92,83r-7,9l79,102r-5,12l70,126r-3,14l65,155r-2,34l65,223r2,15l70,252r4,12l79,276r5,10l91,295r7,7l106,309r8,6l123,319r10,4l142,326r11,1l164,328r17,-2l197,322r14,-7l224,306r11,-13l244,277r7,-18l255,2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">
                    <v:path arrowok="t" o:connecttype="custom" o:connectlocs="118,92;115,103;112,113;106,122;99,129;91,134;82,139;72,141;62,142;48,141;36,137;26,132;17,124;9,114;4,101;1,88;0,71;2,51;7,33;16,18;29,8;45,2;62,0;77,2;86,4;94,8;101,14;107,21;112,29;115,38;94,46;89,34;82,26;73,21;63,19;54,20;47,22;40,26;34,31;30,38;26,47;24,58;24,84;26,95;30,104;34,111;40,116;46,120;53,122;61,123;74,121;84,115;91,104;96,89" o:connectangles="0,0,0,0,0,0,0,0,0,0,0,0,0,0,0,0,0,0,0,0,0,0,0,0,0,0,0,0,0,0,0,0,0,0,0,0,0,0,0,0,0,0,0,0,0,0,0,0,0,0,0,0,0,0"/>
                  </v:shape>
                  <v:shape id="Freeform 84" style="position:absolute;left:3912;top:1643;width:126;height:142;visibility:visible;mso-wrap-style:square;v-text-anchor:top" coordsize="334,378" o:spid="_x0000_s1133" fillcolor="black" strokeweight="0" path="m269,253r63,8l328,275r-5,12l317,299r-6,12l303,321r-8,10l286,339r-9,9l266,355r-11,6l243,366r-13,5l217,374r-14,2l188,378r-15,l154,377r-19,-2l118,371r-16,-5l86,359,72,351,59,341,47,329,36,316,27,302,19,287,12,270,7,253,3,234,1,213,,192,1,170,3,149,7,129r5,-18l19,94,27,78,36,63,47,50,60,38,73,28,87,19r14,-7l117,7,134,3,151,r19,l187,r17,3l220,7r16,5l250,19r14,8l276,38r12,11l299,62r9,14l316,92r7,17l328,127r3,19l334,166r,22l334,205r-270,l67,233r3,12l74,257r5,11l84,278r6,10l98,296r7,7l114,310r8,5l132,320r9,3l152,326r10,1l173,328r17,-1l205,323r13,-5l231,310r11,-10l252,287r9,-15l269,253m67,154r202,l266,133r-4,-19l255,98,246,86r-7,-9l231,70r-9,-6l213,59,203,55,192,52,182,51,170,50r-20,2l131,57r-17,9l99,78r-7,8l86,94r-9,18l70,132r-3,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">
                    <v:path arrowok="t" o:connecttype="custom" o:connectlocs="125,98;122,108;117,117;111,124;104,131;96,136;87,139;77,141;65,142;51,141;38,137;27,132;18,124;10,113;5,101;1,88;0,72;1,56;5,42;10,29;18,19;28,11;38,5;51,1;64,0;77,1;89,5;100,10;109,18;116,29;122,41;125,55;126,71;24,77;26,92;30,101;34,108;40,114;46,118;53,121;61,123;72,123;82,119;91,113;98,102;25,58;100,50;96,37;90,29;84,24;77,21;69,19;57,20;43,25;35,32;29,42;25,58" o:connectangles="0,0,0,0,0,0,0,0,0,0,0,0,0,0,0,0,0,0,0,0,0,0,0,0,0,0,0,0,0,0,0,0,0,0,0,0,0,0,0,0,0,0,0,0,0,0,0,0,0,0,0,0,0,0,0,0,0"/>
                    <o:lock v:ext="edit" verticies="t"/>
                  </v:shape>
                  <v:shape id="Freeform 85" style="position:absolute;left:4129;top:1594;width:124;height:188;visibility:visible;mso-wrap-style:square;v-text-anchor:top" coordsize="331,502" o:spid="_x0000_s1134" fillcolor="black" strokeweight="0" path="m331,443r,59l,502,1,491,2,480,4,470,8,459r7,-16l24,426,35,409,48,393,63,376,82,358r22,-20l128,317r38,-31l197,257r24,-24l239,211r12,-19l260,173r5,-18l267,137r-1,-17l261,104,252,89,241,76,227,65,211,57,193,52,173,51r-21,1l133,57r-16,9l102,77r-6,7l90,92r-4,8l82,109r-5,20l75,151,12,145r2,-18l18,111,22,96,27,82,34,69,42,58,51,47,61,37,72,28,84,21,97,14,110,9,125,5,141,2,157,1,174,r18,1l209,2r15,4l239,10r14,6l265,22r12,9l288,40r10,10l307,61r7,12l320,85r4,12l328,111r2,13l330,139r,15l327,169r-4,14l318,198r-7,15l302,228r-12,15l277,259r-16,17l239,297r-56,50l137,386r-25,24l97,426,86,443r24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">
                    <v:path arrowok="t" o:connecttype="custom" o:connectlocs="124,188;0,184;1,176;6,166;13,153;24,141;39,127;62,107;83,87;94,72;99,58;100,45;94,33;85,24;72,19;57,19;44,25;36,31;32,37;29,48;4,54;7,42;10,31;16,22;23,14;31,8;41,3;53,1;65,0;78,1;90,4;99,8;108,15;115,23;120,32;123,42;124,52;123,63;119,74;113,85;104,97;90,111;51,145;36,160;124,166" o:connectangles="0,0,0,0,0,0,0,0,0,0,0,0,0,0,0,0,0,0,0,0,0,0,0,0,0,0,0,0,0,0,0,0,0,0,0,0,0,0,0,0,0,0,0,0,0"/>
                  </v:shape>
                  <v:shape id="Freeform 86" style="position:absolute;left:5076;top:1595;width:165;height:187;visibility:visible;mso-wrap-style:square;v-text-anchor:top" coordsize="441,500" o:spid="_x0000_s1135" fillcolor="black" strokeweight="0" path="m,500l,,222,r32,1l281,3r23,5l324,14r16,8l355,32r13,13l379,61r9,18l395,97r4,19l400,136r,14l398,162r-3,12l392,186r-5,10l381,207r-7,10l366,226r-9,9l346,243r-11,7l322,256r-14,5l293,266r-16,4l259,273r23,12l299,297r15,15l327,327r14,18l354,364r87,136l358,500,292,396,265,356,244,327,226,307r-8,-8l210,294r-15,-8l180,280r-15,-1l143,278r-76,l67,500,,500m67,221r142,l230,220r19,-2l266,215r14,-4l292,206r10,-7l311,191r8,-10l324,171r5,-11l331,148r1,-12l330,120r-4,-16l317,90,306,78r-7,-5l291,68r-8,-4l273,61,251,57,225,55,67,55r,16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">
                    <v:path arrowok="t" o:connecttype="custom" o:connectlocs="0,0;95,0;114,3;127,8;138,17;145,30;149,43;150,56;148,65;145,73;140,81;134,88;125,94;115,98;104,101;106,107;117,117;128,129;165,187;109,148;91,122;82,112;73,107;62,104;25,104;0,187;78,83;93,82;105,79;113,74;119,68;123,60;124,51;122,39;114,29;109,25;102,23;84,21;25,83" o:connectangles="0,0,0,0,0,0,0,0,0,0,0,0,0,0,0,0,0,0,0,0,0,0,0,0,0,0,0,0,0,0,0,0,0,0,0,0,0,0,0"/>
                    <o:lock v:ext="edit" verticies="t"/>
                  </v:shape>
                  <v:shape id="Freeform 87" style="position:absolute;left:5254;top:1643;width:125;height:142;visibility:visible;mso-wrap-style:square;v-text-anchor:top" coordsize="333,378" o:spid="_x0000_s1136" fillcolor="black" strokeweight="0" path="m268,253r63,8l327,275r-5,12l317,299r-7,12l303,321r-9,10l286,339r-10,9l265,355r-11,6l242,366r-12,5l216,374r-14,2l188,378r-16,l153,377r-19,-2l117,371r-16,-5l86,359,71,351,58,341,46,329,35,316,26,302,18,287,11,270,6,253,2,234,,213,,192,,170,2,149,6,129r5,-18l18,94,26,78,36,63,47,50,59,38,72,28,86,19r15,-7l116,7,133,3,150,r19,l186,r17,3l219,7r16,5l249,19r14,8l275,38r12,11l298,62r10,14l315,92r7,17l327,127r4,19l333,166r,22l333,205r-270,l66,233r3,12l73,257r5,11l83,278r7,10l97,296r8,7l113,310r9,5l131,320r10,3l151,326r10,1l172,328r17,-1l204,323r14,-5l230,310r11,-10l251,287r9,-15l268,253m66,154r203,l266,133r-5,-19l254,98,245,86r-7,-9l230,70r-9,-6l212,59,202,55,192,52,181,51,169,50r-20,2l130,57r-16,9l98,78r-7,8l85,94r-9,18l70,132r-4,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">
                    <v:path arrowok="t" o:connecttype="custom" o:connectlocs="124,98;121,108;116,117;110,124;104,131;95,136;86,139;76,141;65,142;50,141;38,137;27,132;17,124;10,113;4,101;1,88;0,72;1,56;4,42;10,29;18,19;27,11;38,5;50,1;63,0;76,1;88,5;99,10;108,18;116,29;121,41;124,55;125,71;24,77;26,92;29,101;34,108;39,114;46,118;53,121;60,123;71,123;82,119;90,113;98,102;25,58;100,50;95,37;89,29;83,24;76,21;68,19;56,20;43,25;34,32;29,42;25,58" o:connectangles="0,0,0,0,0,0,0,0,0,0,0,0,0,0,0,0,0,0,0,0,0,0,0,0,0,0,0,0,0,0,0,0,0,0,0,0,0,0,0,0,0,0,0,0,0,0,0,0,0,0,0,0,0,0,0,0,0"/>
                    <o:lock v:ext="edit" verticies="t"/>
                  </v:shape>
                  <v:shape id="Freeform 88" style="position:absolute;left:5401;top:1643;width:118;height:142;visibility:visible;mso-wrap-style:square;v-text-anchor:top" coordsize="315,378" o:spid="_x0000_s1137" fillcolor="black" strokeweight="0" path="m255,237r60,8l312,260r-4,15l303,288r-5,13l291,313r-8,11l274,334r-9,9l254,351r-11,7l231,364r-12,5l206,373r-13,3l179,378r-15,l146,377r-17,-2l113,371,97,366,83,359,69,351,57,341,45,330,34,317,25,303,17,287,11,270,6,252,3,233,,212,,190,1,162,5,135r6,-24l19,88,30,67,44,49,60,34,78,22,99,12,120,5,142,1,165,r28,2l206,4r12,3l230,11r11,5l252,22r9,7l270,37r8,9l286,55r6,11l298,77r4,11l306,101r3,13l250,123r-5,-17l238,91,230,79,220,69,208,60,196,55,182,51,167,50r-11,1l145,52r-10,3l125,58r-9,5l107,69r-8,7l92,83r-7,9l79,102r-5,12l70,126r-3,14l65,155r-2,34l65,223r2,15l70,252r4,12l79,276r5,10l91,295r7,7l106,309r8,6l123,319r9,4l142,326r11,1l164,328r17,-2l197,322r14,-7l224,306r11,-13l244,277r6,-18l255,2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">
                    <v:path arrowok="t" o:connecttype="custom" o:connectlocs="118,92;115,103;112,113;106,122;99,129;91,134;82,139;72,141;61,142;48,141;36,137;26,132;17,124;9,114;4,101;1,88;0,71;2,51;7,33;16,18;29,8;45,2;62,0;77,2;86,4;94,8;101,14;107,21;112,29;115,38;94,46;89,34;82,26;73,21;63,19;54,20;47,22;40,26;34,31;30,38;26,47;24,58;24,84;26,95;30,104;34,111;40,116;46,120;53,122;61,123;74,121;84,115;91,104;96,89" o:connectangles="0,0,0,0,0,0,0,0,0,0,0,0,0,0,0,0,0,0,0,0,0,0,0,0,0,0,0,0,0,0,0,0,0,0,0,0,0,0,0,0,0,0,0,0,0,0,0,0,0,0,0,0,0,0"/>
                  </v:shape>
                  <v:shape id="Freeform 89" style="position:absolute;left:5531;top:1643;width:125;height:142;visibility:visible;mso-wrap-style:square;v-text-anchor:top" coordsize="334,378" o:spid="_x0000_s1138" fillcolor="black" strokeweight="0" path="m269,253r63,8l328,275r-5,12l317,299r-6,12l303,321r-8,10l286,339r-9,9l266,355r-11,6l243,366r-13,5l217,374r-14,2l188,378r-15,l153,377r-18,-2l118,371r-16,-5l86,359,72,351,59,341,47,329,36,316,26,302,18,287,12,270,7,253,3,234,1,213,,192,1,170,3,149,7,129r5,-18l19,94,27,78,36,63,47,50,60,38,73,28,87,19r14,-7l117,7,134,3,151,r18,l187,r17,3l220,7r15,5l250,19r13,8l276,38r12,11l299,62r9,14l316,92r7,17l328,127r3,19l333,166r1,22l334,205r-270,l67,233r3,12l74,257r4,11l84,278r6,10l97,296r8,7l114,310r8,5l132,320r9,3l151,326r11,1l173,328r16,-1l204,323r14,-5l231,310r11,-10l252,287r9,-15l269,253m67,154r202,l266,133r-4,-19l255,98,246,86r-7,-9l230,70r-8,-6l212,59r-9,-4l192,52,182,51,170,50r-20,2l131,57r-17,9l99,78r-7,8l86,94r-9,18l70,132r-3,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">
                    <v:path arrowok="t" o:connecttype="custom" o:connectlocs="124,98;121,108;116,117;110,124;104,131;95,136;86,139;76,141;65,142;51,141;38,137;27,132;18,124;10,113;4,101;1,88;0,72;1,56;4,42;10,29;18,19;27,11;38,5;50,1;63,0;76,1;88,5;98,10;108,18;115,29;121,41;124,55;125,71;24,77;26,92;29,101;34,108;39,114;46,118;53,121;61,123;71,123;82,119;91,113;98,102;25,58;100,50;95,37;89,29;83,24;76,21;68,19;56,20;43,25;34,32;29,42;25,58" o:connectangles="0,0,0,0,0,0,0,0,0,0,0,0,0,0,0,0,0,0,0,0,0,0,0,0,0,0,0,0,0,0,0,0,0,0,0,0,0,0,0,0,0,0,0,0,0,0,0,0,0,0,0,0,0,0,0,0,0"/>
                    <o:lock v:ext="edit" verticies="t"/>
                  </v:shape>
                  <v:shape id="Freeform 90" style="position:absolute;left:5684;top:1643;width:118;height:191;visibility:visible;mso-wrap-style:square;v-text-anchor:top" coordsize="315,509" o:spid="_x0000_s1139" fillcolor="black" strokeweight="0" path="m,509l,8r56,l56,55,66,42,77,31,89,21r12,-8l114,7,128,3,144,1,161,r23,1l205,6r20,7l243,24r17,13l274,52r12,18l297,91r7,22l310,136r4,25l315,186r-2,27l310,239r-7,24l295,286r-11,21l270,326r-15,15l237,355r-20,10l198,372r-21,5l157,378r-15,-1l128,375r-14,-4l102,365,90,358,79,351r-9,-9l62,333r,176l,509m56,191r2,33l60,238r3,14l67,264r5,11l77,285r7,9l91,302r8,7l107,315r8,4l124,323r9,3l143,327r10,1l163,327r9,-1l182,323r9,-4l199,314r8,-6l215,301r8,-8l230,284r5,-11l241,262r4,-13l248,235r2,-15l252,186r-2,-33l248,139r-3,-14l241,113r-5,-11l230,91r-7,-9l216,74r-8,-7l200,61r-8,-5l183,53r-9,-3l165,48r-10,l146,48r-10,2l127,53r-9,4l110,62r-8,6l94,76r-8,8l79,94r-6,11l68,117r-5,12l60,143r-2,15l56,174r,1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">
                    <v:path arrowok="t" o:connecttype="custom" o:connectlocs="0,3;21,21;29,12;38,5;48,1;60,0;77,2;91,9;103,20;111,34;116,51;118,70;116,90;111,107;101,122;89,133;74,140;59,142;48,141;38,137;30,132;23,125;0,191;22,84;24,95;27,103;31,110;37,116;43,120;50,122;57,123;64,122;72,120;78,116;84,110;88,102;92,93;94,83;94,57;92,47;88,38;84,31;78,25;72,21;65,19;58,18;51,19;44,21;38,26;32,32;27,39;24,48;22,59;21,72" o:connectangles="0,0,0,0,0,0,0,0,0,0,0,0,0,0,0,0,0,0,0,0,0,0,0,0,0,0,0,0,0,0,0,0,0,0,0,0,0,0,0,0,0,0,0,0,0,0,0,0,0,0,0,0,0,0"/>
                    <o:lock v:ext="edit" verticies="t"/>
                  </v:shape>
                  <v:shape id="Freeform 91" style="position:absolute;left:5817;top:1599;width:66;height:185;visibility:visible;mso-wrap-style:square;v-text-anchor:top" coordsize="177,494" o:spid="_x0000_s1140" fillcolor="black" strokeweight="0" path="m168,434r9,54l152,492r-22,2l114,493r-13,-2l88,488,78,483r-8,-5l63,471r-6,-7l52,455,49,444,47,429,45,408r,-25l45,175,,175,,127r45,l45,37,106,r,127l168,127r,48l106,175r,211l107,408r2,12l113,427r7,5l129,435r12,2l168,43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">
                    <v:path arrowok="t" o:connecttype="custom" o:connectlocs="63,163;66,183;57,184;48,185;43,185;38,184;33,183;29,181;26,179;23,176;21,174;19,170;18,166;18,161;17,153;17,143;17,66;0,66;0,48;17,48;17,14;40,0;40,48;63,48;63,66;40,66;40,145;40,153;41,157;42,160;45,162;48,163;53,164;63,163" o:connectangles="0,0,0,0,0,0,0,0,0,0,0,0,0,0,0,0,0,0,0,0,0,0,0,0,0,0,0,0,0,0,0,0,0,0"/>
                  </v:shape>
                  <v:shape id="Freeform 92" style="position:absolute;left:5902;top:1595;width:23;height:187;visibility:visible;mso-wrap-style:square;v-text-anchor:top" coordsize="61,500" o:spid="_x0000_s1141" fillcolor="black" strokeweight="0" path="m,71l,,61,r,71l,71m,500l,138r61,l61,500,,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">
                    <v:path arrowok="t" o:connecttype="custom" o:connectlocs="0,27;0,0;23,0;23,27;0,27;0,187;0,52;23,52;23,187;0,187" o:connectangles="0,0,0,0,0,0,0,0,0,0"/>
                    <o:lock v:ext="edit" verticies="t"/>
                  </v:shape>
                  <v:shape id="Freeform 93" style="position:absolute;left:5952;top:1643;width:127;height:142;visibility:visible;mso-wrap-style:square;v-text-anchor:top" coordsize="339,378" o:spid="_x0000_s1142" fillcolor="black" strokeweight="0" path="m,189l1,165,4,142,8,121r6,-20l22,84,32,67,43,53,56,40,68,30,81,22,94,15r14,-5l122,5,138,2,153,r17,l188,r18,3l222,7r16,5l253,19r14,8l280,37r12,12l303,61r10,14l321,91r7,16l333,124r3,19l339,163r,21l338,217r-4,29l328,272r-10,22l307,313r-14,16l276,344r-19,12l237,366r-22,7l193,377r-23,1l151,377r-17,-2l117,371r-16,-5l86,359,72,351,59,341,47,329,36,317,26,302,18,287,12,270,7,252,3,232,1,211,,189t63,l64,206r1,16l67,236r4,14l75,262r5,12l86,284r8,9l101,301r9,7l118,314r10,5l138,323r10,3l159,327r11,1l181,327r11,-1l202,323r10,-4l221,314r9,-6l238,301r8,-8l253,284r6,-11l264,262r5,-13l272,235r2,-15l276,204r,-17l276,171r-2,-16l272,141r-3,-13l264,116r-5,-12l253,94r-7,-9l238,77r-8,-7l221,64r-9,-5l202,55,192,53,181,51,170,50r-11,1l148,53r-10,2l128,59r-10,5l110,70r-9,7l94,85r-8,9l80,104r-5,12l71,128r-4,14l65,156r-1,16l63,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">
                    <v:path arrowok="t" o:connecttype="custom" o:connectlocs="0,62;3,45;8,32;16,20;25,11;35,6;46,2;57,0;70,0;83,3;95,7;105,14;114,23;120,34;125,47;127,61;127,82;123,102;115,118;103,129;89,137;72,142;57,142;44,139;32,135;22,128;13,119;7,108;3,95;0,79;24,71;24,83;27,94;30,103;35,110;41,116;48,120;55,122;64,123;72,122;79,120;86,116;92,110;97,103;101,94;103,83;103,70;103,58;101,48;97,39;92,32;86,26;79,22;72,20;64,19;55,20;48,22;41,26;35,32;30,39;27,48;24,59;24,71" o:connectangles="0,0,0,0,0,0,0,0,0,0,0,0,0,0,0,0,0,0,0,0,0,0,0,0,0,0,0,0,0,0,0,0,0,0,0,0,0,0,0,0,0,0,0,0,0,0,0,0,0,0,0,0,0,0,0,0,0,0,0,0,0,0,0"/>
                    <o:lock v:ext="edit" verticies="t"/>
                  </v:shape>
                  <v:shape id="Freeform 94" style="position:absolute;left:6106;top:1643;width:110;height:139;visibility:visible;mso-wrap-style:square;v-text-anchor:top" coordsize="295,370" o:spid="_x0000_s1143" fillcolor="black" strokeweight="0" path="m,370l,8r56,l56,59,66,45,78,33,91,23r13,-8l119,8,135,3,153,1,171,r16,l202,3r15,3l231,11r13,7l255,25r10,8l272,42r7,10l284,63r4,12l291,88r3,23l295,147r,223l233,370r,-220l233,132r-1,-15l229,104,226,94r-4,-9l216,77r-7,-7l201,64,191,59,181,56,170,54,158,53r-19,1l121,59r-16,8l90,78r-6,7l78,93r-5,10l69,114r-3,12l64,140r-2,32l62,370,,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">
                    <v:path arrowok="t" o:connecttype="custom" o:connectlocs="0,139;0,3;21,3;21,22;25,17;29,12;34,9;39,6;44,3;50,1;57,0;64,0;70,0;75,1;81,2;86,4;91,7;95,9;99,12;101,16;104,20;106,24;107,28;109,33;110,42;110,55;110,139;87,139;87,56;87,50;87,44;85,39;84,35;83,32;81,29;78,26;75,24;71,22;67,21;63,20;59,20;52,20;45,22;39,25;34,29;31,32;29,35;27,39;26,43;25,47;24,53;23,65;23,139;0,139" o:connectangles="0,0,0,0,0,0,0,0,0,0,0,0,0,0,0,0,0,0,0,0,0,0,0,0,0,0,0,0,0,0,0,0,0,0,0,0,0,0,0,0,0,0,0,0,0,0,0,0,0,0,0,0,0,0"/>
                  </v:shape>
                  <v:shape id="Freeform 95" style="position:absolute;left:10126;top:1966;width:180;height:194;visibility:visible;mso-wrap-style:square;v-text-anchor:top" coordsize="478,518" o:spid="_x0000_s1144" fillcolor="black" strokeweight="0" path="m,266l1,235,4,207r6,-27l17,155r9,-24l38,109,51,89,67,71,84,54,103,40,123,28,144,18r22,-8l189,5,214,1,240,r17,1l273,2r17,3l306,8r15,5l336,19r14,7l365,33r13,9l391,51r12,11l414,73r10,12l433,98r9,13l449,126r7,15l462,156r5,16l471,189r6,34l478,260r-1,37l474,315r-3,17l466,349r-5,16l455,381r-7,15l440,410r-9,14l421,437r-10,12l399,459r-12,10l374,479r-13,8l332,500r-15,6l302,510r-31,6l239,518r-17,-1l205,515r-16,-2l173,509r-16,-5l142,498r-15,-7l113,483r-13,-8l87,465,75,454,64,443,54,431,45,418,37,405,29,390,16,360,7,330,2,298,,266t68,1l69,289r3,20l75,329r6,18l87,365r9,16l106,395r11,14l130,421r13,11l157,441r15,7l188,454r16,4l221,460r18,1l257,460r18,-2l291,454r16,-6l322,440r14,-9l350,421r12,-13l373,395r10,-16l391,363r7,-18l403,326r4,-21l409,283r1,-24l409,230r-4,-28l399,177r-9,-24l378,131,364,112,348,96,329,82,309,71,287,63,264,59,240,57r-17,1l206,60r-16,4l175,69r-15,7l146,84,132,94r-13,11l107,118,97,134r-9,17l81,170r-5,21l72,214r-3,25l68,2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">
                    <v:path arrowok="t" o:connecttype="custom" o:connectlocs="2,78;10,49;25,27;46,10;71,2;97,0;115,3;132,10;147,19;160,32;169,47;176,64;180,97;177,124;171,143;162,159;150,172;136,182;114,191;84,194;65,191;48,184;33,174;20,161;11,146;1,112;26,108;31,130;40,148;54,162;71,170;90,173;110,170;127,161;140,148;150,129;154,106;153,76;142,49;124,31;99,22;78,22;60,28;45,39;33,57;27,80" o:connectangles="0,0,0,0,0,0,0,0,0,0,0,0,0,0,0,0,0,0,0,0,0,0,0,0,0,0,0,0,0,0,0,0,0,0,0,0,0,0,0,0,0,0,0,0,0,0"/>
                    <o:lock v:ext="edit" verticies="t"/>
                  </v:shape>
                  <v:shape id="Freeform 96" style="position:absolute;left:10320;top:1967;width:79;height:190;visibility:visible;mso-wrap-style:square;v-text-anchor:top" coordsize="212,508" o:spid="_x0000_s1145" fillcolor="black" strokeweight="0" path="m55,508r,-314l,194,,146r55,l55,107,56,75,58,63,61,53,66,42,73,31r9,-9l92,14,105,8,119,3,136,r19,l182,1r30,5l203,59,184,57,167,56r-13,1l143,59r-9,4l127,68r-5,7l118,85r-2,12l116,112r,34l186,146r,48l116,194r,314l55,5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">
                    <v:path arrowok="t" o:connecttype="custom" o:connectlocs="20,190;20,73;0,73;0,55;20,55;20,40;21,28;22,24;23,20;25,16;27,12;31,8;34,5;39,3;44,1;51,0;58,0;68,0;79,2;76,22;69,21;62,21;57,21;53,22;50,24;47,25;45,28;44,32;43,36;43,42;43,55;69,55;69,73;43,73;43,190;20,190" o:connectangles="0,0,0,0,0,0,0,0,0,0,0,0,0,0,0,0,0,0,0,0,0,0,0,0,0,0,0,0,0,0,0,0,0,0,0,0"/>
                  </v:shape>
                  <v:shape id="Freeform 97" style="position:absolute;left:10388;top:1967;width:79;height:190;visibility:visible;mso-wrap-style:square;v-text-anchor:top" coordsize="212,508" o:spid="_x0000_s1146" fillcolor="black" strokeweight="0" path="m54,508r,-314l,194,,146r54,l54,107,56,75,58,63,60,53,66,42,73,31r8,-9l92,14,104,8,118,3,135,r19,l182,1r30,5l202,59,184,57,166,56r-13,1l142,59r-9,4l127,68r-5,7l118,85r-2,12l115,112r,34l186,146r,48l115,194r,314l54,5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">
                    <v:path arrowok="t" o:connecttype="custom" o:connectlocs="20,190;20,73;0,73;0,55;20,55;20,40;21,28;22,24;22,20;25,16;27,12;30,8;34,5;39,3;44,1;50,0;57,0;68,0;79,2;75,22;69,21;62,21;57,21;53,22;50,24;47,25;45,28;44,32;43,36;43,42;43,55;69,55;69,73;43,73;43,190;20,190" o:connectangles="0,0,0,0,0,0,0,0,0,0,0,0,0,0,0,0,0,0,0,0,0,0,0,0,0,0,0,0,0,0,0,0,0,0,0,0"/>
                  </v:shape>
                  <v:shape id="Freeform 98" style="position:absolute;left:10476;top:1970;width:23;height:187;visibility:visible;mso-wrap-style:square;v-text-anchor:top" coordsize="61,500" o:spid="_x0000_s1147" fillcolor="black" strokeweight="0" path="m,71l,,61,r,71l,71m,500l,138r61,l61,500,,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">
                    <v:path arrowok="t" o:connecttype="custom" o:connectlocs="0,27;0,0;23,0;23,27;0,27;0,187;0,52;23,52;23,187;0,187" o:connectangles="0,0,0,0,0,0,0,0,0,0"/>
                    <o:lock v:ext="edit" verticies="t"/>
                  </v:shape>
                  <v:shape id="Freeform 99" style="position:absolute;left:10527;top:2018;width:118;height:142;visibility:visible;mso-wrap-style:square;v-text-anchor:top" coordsize="315,378" o:spid="_x0000_s1148" fillcolor="black" strokeweight="0" path="m255,237r60,8l312,260r-4,15l304,288r-6,13l291,313r-8,11l274,334r-9,9l254,351r-11,7l231,364r-12,5l206,373r-13,3l179,378r-14,l146,377r-17,-2l113,371,97,366,83,359,69,351,57,341,45,330,34,317,25,303,17,287,11,270,6,252,3,233,1,212,,190,1,162,5,135r6,-24l19,88,30,67,44,49,60,34,78,22,99,12,120,5,142,1,165,r28,2l206,4r13,3l230,11r11,5l252,22r9,7l270,37r8,9l286,55r6,11l298,77r5,11l306,101r4,13l250,123r-5,-17l238,91,230,79,220,69,208,60,196,55,182,51,167,50r-11,1l145,52r-10,3l125,58r-9,5l107,69r-8,7l92,83r-7,9l79,102r-5,12l70,126r-3,14l65,155r-2,34l65,223r2,15l70,252r4,12l79,276r5,10l91,295r7,7l106,309r8,6l123,319r10,4l142,326r11,1l164,328r17,-2l197,322r14,-7l224,306r11,-13l244,277r7,-18l255,2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">
                    <v:path arrowok="t" o:connecttype="custom" o:connectlocs="118,92;115,103;112,113;106,122;99,129;91,134;82,139;72,141;62,142;48,141;36,137;26,132;17,124;9,114;4,101;1,88;0,71;2,51;7,33;16,18;29,8;45,2;62,0;77,2;86,4;94,8;101,14;107,21;112,29;115,38;94,46;89,34;82,26;73,21;63,19;54,20;47,22;40,26;34,31;30,38;26,47;24,58;24,84;26,95;30,104;34,111;40,116;46,120;53,122;61,123;74,121;84,115;91,104;96,89" o:connectangles="0,0,0,0,0,0,0,0,0,0,0,0,0,0,0,0,0,0,0,0,0,0,0,0,0,0,0,0,0,0,0,0,0,0,0,0,0,0,0,0,0,0,0,0,0,0,0,0,0,0,0,0,0,0"/>
                  </v:shape>
                  <v:shape id="Freeform 100" style="position:absolute;left:10657;top:2018;width:125;height:142;visibility:visible;mso-wrap-style:square;v-text-anchor:top" coordsize="334,378" o:spid="_x0000_s1149" fillcolor="black" strokeweight="0" path="m269,253r63,8l328,275r-5,12l317,299r-6,12l303,321r-8,10l286,339r-9,9l266,355r-11,6l243,366r-13,5l217,374r-14,2l188,378r-15,l154,377r-19,-2l118,371r-16,-5l86,359,72,351,59,341,47,329,36,316,27,302,19,287,12,270,7,253,3,234,1,213,,192,1,170,3,149,7,129r5,-18l19,94,27,78,36,63,47,50,60,38,73,28,87,19r14,-7l117,7,134,3,151,r19,l187,r17,3l220,7r16,5l250,19r14,8l276,38r12,11l299,62r9,14l316,92r7,17l328,127r3,19l334,166r,22l334,205r-270,l67,233r3,12l74,257r5,11l84,278r6,10l98,296r7,7l114,310r8,5l132,320r9,3l152,326r10,1l173,328r17,-1l205,323r13,-5l231,310r11,-10l252,287r9,-15l269,253m67,154r202,l266,133r-4,-19l255,98,246,86r-7,-9l231,70r-9,-6l213,59,203,55,192,52,182,51,170,50r-20,2l131,57r-17,9l99,78r-7,8l86,94r-9,18l70,132r-3,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">
                    <v:path arrowok="t" o:connecttype="custom" o:connectlocs="124,98;121,108;116,117;110,124;104,131;95,136;86,139;76,141;65,142;51,141;38,137;27,132;18,124;10,113;4,101;1,88;0,72;1,56;4,42;10,29;18,19;27,11;38,5;50,1;64,0;76,1;88,5;99,10;108,18;115,29;121,41;124,55;125,71;24,77;26,92;30,101;34,108;39,114;46,118;53,121;61,123;71,123;82,119;91,113;98,102;25,58;100,50;95,37;89,29;83,24;76,21;68,19;56,20;43,25;34,32;29,42;25,58" o:connectangles="0,0,0,0,0,0,0,0,0,0,0,0,0,0,0,0,0,0,0,0,0,0,0,0,0,0,0,0,0,0,0,0,0,0,0,0,0,0,0,0,0,0,0,0,0,0,0,0,0,0,0,0,0,0,0,0,0"/>
                    <o:lock v:ext="edit" verticies="t"/>
                  </v:shape>
                  <v:shape id="Freeform 101" style="position:absolute;left:13149;top:1222;width:96;height:185;visibility:visible;mso-wrap-style:square;v-text-anchor:top" coordsize="346,500" o:spid="_x0000_s1150" fillcolor="black" strokeweight="0" o:spt="100" adj="-11796480,,5400" path="m217,500r,-120l,380,,324,228,r50,l278,324r68,l346,380r-68,l278,500r-61,m217,324r,-225l61,324r1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">
                    <v:stroke joinstyle="round"/>
                    <v:formulas/>
                    <v:path textboxrect="0,0,346,500" arrowok="t" o:connecttype="custom" o:connectlocs="60,185;60,141;0,141;0,120;63,0;77,0;77,120;96,120;96,141;77,141;77,185;60,185;60,120;60,37;17,120;60,120" o:connectangles="0,0,0,0,0,0,0,0,0,0,0,0,0,0,0,0"/>
                    <o:lock v:ext="edit" verticies="t"/>
                    <v:textbox>
                      <w:txbxContent>
                        <w:p w:rsidRPr="008050E1" w:rsidR="008050E1" w:rsidP="008050E1" w:rsidRDefault="008050E1" w14:paraId="672A6659" w14:textId="77777777"/>
                      </w:txbxContent>
                    </v:textbox>
                  </v:shape>
                  <v:line id="Line 102" style="position:absolute;flip:y;visibility:visible;mso-wrap-style:square" o:spid="_x0000_s1151" strokeweight="0" o:connectortype="straight" from="4681,2157" to="5243,2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"/>
                  <v:line id="Line 103" style="position:absolute;flip:x y;visibility:visible;mso-wrap-style:square" o:spid="_x0000_s1152" strokeweight="0" o:connectortype="straight" from="4119,3845" to="4681,4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"/>
                  <v:line id="Line 104" style="position:absolute;flip:y;visibility:visible;mso-wrap-style:square" o:spid="_x0000_s1153" strokeweight="0" o:connectortype="straight" from="1122,4407" to="130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"/>
                  <v:shape id="Arc 105" style="position:absolute;left:4675;top:2170;width:556;height:175;visibility:visible;mso-wrap-style:square;v-text-anchor:top" coordsize="21600,6793" o:spid="_x0000_s1154" filled="f" strokeweight="0" path="m20590,-1nfc21259,2110,21600,4312,21600,6527v,88,-1,177,-2,266em20590,-1nsc21259,2110,21600,4312,21600,6527v,88,-1,177,-2,266l,6527,2059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">
                    <v:path arrowok="t" o:connecttype="custom" o:connectlocs="530,0;556,175;0,168" o:connectangles="0,0,0" o:extrusionok="f"/>
                  </v:shape>
                  <v:shape id="Arc 106" style="position:absolute;left:4119;top:3854;width:556;height:178;visibility:visible;mso-wrap-style:square;v-text-anchor:top" coordsize="21600,6935" o:spid="_x0000_s1155" filled="f" strokeweight="0" path="m1,6934nfc,6857,,6779,,6702,-1,4425,359,2163,1066,em1,6934nsc,6857,,6779,,6702,-1,4425,359,2163,1066,l21600,6702,1,69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">
                    <v:path arrowok="t" o:connecttype="custom" o:connectlocs="0,178;27,0;556,172" o:connectangles="0,0,0" o:extrusionok="f"/>
                  </v:shape>
                  <v:shape id="Arc 107" style="position:absolute;left:1115;top:4377;width:193;height:586;visibility:visible;mso-wrap-style:square;v-text-anchor:top" coordsize="7121,21598" o:spid="_x0000_s1156" filled="f" strokeweight="0" path="m258,-1nfc2595,27,4913,434,7121,1205em258,-1nsc2595,27,4913,434,7121,1205l,21598,25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">
                    <v:path arrowok="t" o:connecttype="custom" o:connectlocs="7,0;193,33;0,586" o:connectangles="0,0,0" o:extrusionok="f"/>
                  </v:shape>
                  <v:line id="Line 108" style="position:absolute;flip:y;visibility:visible;mso-wrap-style:square" o:spid="_x0000_s1157" strokeweight="0" o:connectortype="straight" from="4681,242" to="4681,1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"/>
                  <v:shape id="Freeform 109" style="position:absolute;left:4681;top:291;width:147;height:52;visibility:visible;mso-wrap-style:square;v-text-anchor:top" coordsize="393,139" o:spid="_x0000_s1158" fillcolor="black" strokeweight="0" path="m,70l393,r,139l,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">
                    <v:path arrowok="t" o:connecttype="custom" o:connectlocs="0,26;147,0;147,52;0,26" o:connectangles="0,0,0,0"/>
                  </v:shape>
                  <v:line id="Line 110" style="position:absolute;visibility:visible;mso-wrap-style:square" o:spid="_x0000_s1159" strokeweight="0" o:connectortype="straight" from="4681,317" to="7117,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"/>
                  <v:shape id="Freeform 111" style="position:absolute;left:6969;top:291;width:148;height:52;visibility:visible;mso-wrap-style:square;v-text-anchor:top" coordsize="394,139" o:spid="_x0000_s1160" fillcolor="black" strokeweight="0" path="m394,70l,139,,,394,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">
                    <v:path arrowok="t" o:connecttype="custom" o:connectlocs="148,26;0,52;0,0;148,26" o:connectangles="0,0,0,0"/>
                  </v:shape>
                  <v:line id="Line 112" style="position:absolute;visibility:visible;mso-wrap-style:square" o:spid="_x0000_s1161" strokeweight="0" o:connectortype="straight" from="7117,242" to="7117,1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"/>
                  <v:shape id="Freeform 113" style="position:absolute;left:5618;top:35;width:123;height:191;visibility:visible;mso-wrap-style:square;v-text-anchor:top" coordsize="330,510" o:spid="_x0000_s1162" fillcolor="black" strokeweight="0" path="m321,124r-61,5l256,112,250,98,244,86r-7,-9l224,65,209,57,193,52,175,50r-14,1l148,54r-12,6l124,67,110,78,98,93,87,109r-9,19l71,151r-5,27l62,209r-1,35l73,228,86,215r14,-12l115,194r16,-7l148,182r17,-3l182,178r15,l212,180r14,4l239,189r13,6l264,203r12,9l287,223r10,11l306,247r7,13l319,275r5,15l327,305r2,17l330,340r-1,23l325,385r-6,21l310,427r-11,19l286,463r-15,14l254,489r-18,9l216,505r-21,4l173,510r-18,l137,507r-17,-5l104,496,89,488,74,479,61,467,48,454,37,439,27,421,19,401,12,379,7,355,3,328,1,299,,268,1,233,3,200,7,170r6,-27l21,118,30,95,41,75,53,57,66,44,79,32,93,22r15,-8l124,8,142,3,160,1,179,r15,l207,2r13,2l233,8r12,5l256,18r10,7l276,33r9,9l293,51r7,10l306,72r5,12l315,97r4,13l321,124m70,340r1,16l74,371r4,15l84,401r7,13l100,426r10,10l122,445r12,6l146,456r13,3l172,460r10,-1l191,458r9,-2l209,452r8,-4l225,442r14,-13l246,420r6,-9l256,402r4,-10l263,381r2,-12l267,343r-1,-24l260,297r-4,-10l252,278r-6,-9l240,262,225,249r-8,-6l208,239r-9,-3l190,234r-20,-2l150,234r-9,2l132,239r-9,4l115,249,99,262r-6,7l87,278r-5,9l78,296r-3,10l72,317r-2,2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">
                    <v:path arrowok="t" o:connecttype="custom" o:connectlocs="95,42;88,29;72,19;55,20;41,29;29,48;23,78;32,81;49,70;68,67;84,69;98,76;111,88;119,103;123,121;121,144;111,167;95,183;73,191;51,190;33,183;18,170;7,150;1,123;0,87;5,54;15,28;29,12;46,3;67,0;82,1;95,7;106,16;114,27;119,41;26,133;31,150;41,163;54,171;68,172;78,169;89,161;95,151;99,138;97,111;92,101;81,91;71,88;53,88;43,93;32,104;28,115" o:connectangles="0,0,0,0,0,0,0,0,0,0,0,0,0,0,0,0,0,0,0,0,0,0,0,0,0,0,0,0,0,0,0,0,0,0,0,0,0,0,0,0,0,0,0,0,0,0,0,0,0,0,0,0"/>
                    <o:lock v:ext="edit" verticies="t"/>
                  </v:shape>
                  <v:shape id="Freeform 114" style="position:absolute;left:5764;top:38;width:124;height:188;visibility:visible;mso-wrap-style:square;v-text-anchor:top" coordsize="332,501" o:spid="_x0000_s1163" fillcolor="black" strokeweight="0" path="m,362r64,-6l69,379r7,19l86,414r12,13l111,438r16,7l143,449r18,2l172,450r10,-1l192,446r10,-3l211,438r9,-6l228,425r8,-8l243,409r6,-10l254,389r5,-10l262,367r2,-12l266,342r,-13l265,304r-3,-11l259,282r-4,-10l250,263r-6,-9l237,246r-8,-7l221,233r-9,-6l203,223r-10,-3l182,217r-22,-1l145,216r-14,3l118,223r-12,6l95,236r-10,9l76,254r-7,10l11,257,59,,308,r,58l108,58,82,193r22,-14l128,169r24,-6l176,161r16,1l207,164r15,4l236,173r14,6l263,187r12,9l287,207r10,11l306,231r8,13l320,259r5,15l329,289r2,17l332,323r-1,17l329,356r-3,16l322,387r-6,14l309,415r-8,13l292,441r-13,14l266,467r-15,11l235,486r-17,7l200,498r-19,2l161,501r-17,l128,499r-15,-3l99,492,85,486,72,480,60,472,49,463,39,453,30,443,22,431,15,419,10,406,5,392,2,377,,3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">
                    <v:path arrowok="t" o:connecttype="custom" o:connectlocs="24,134;28,149;37,160;47,167;60,169;68,168;75,166;82,162;88,156;93,150;97,142;99,133;99,123;98,110;95,102;91,95;86,90;79,85;72,83;60,81;49,82;40,86;32,92;26,99;22,0;115,22;31,72;48,63;66,60;77,62;88,65;98,70;107,78;114,87;120,97;123,108;124,121;123,134;120,145;115,156;109,165;99,175;88,182;75,187;60,188;48,187;37,185;27,180;18,174;11,166;6,157;2,147;0,136" o:connectangles="0,0,0,0,0,0,0,0,0,0,0,0,0,0,0,0,0,0,0,0,0,0,0,0,0,0,0,0,0,0,0,0,0,0,0,0,0,0,0,0,0,0,0,0,0,0,0,0,0,0,0,0,0"/>
                  </v:shape>
                  <v:shape id="Freeform 115" style="position:absolute;left:5910;top:35;width:122;height:191;visibility:visible;mso-wrap-style:square;v-text-anchor:top" coordsize="326,510" o:spid="_x0000_s1164" fillcolor="black" strokeweight="0" path="m,255l1,213,4,175r6,-33l18,113,28,87,40,65,55,45,72,29r9,-7l91,16r11,-5l113,7,124,4,136,2,163,r19,1l200,4r17,5l233,16r15,9l261,36r12,12l283,63r10,16l301,97r7,19l314,137r5,24l323,189r2,31l326,255r-2,42l321,335r-6,33l307,397r-10,26l285,445r-15,20l253,481r-9,7l234,494r-10,5l213,503r-12,3l189,509r-26,1l145,510r-17,-3l113,503,98,497,84,490,72,481,60,471,49,459,37,442,27,422,19,401,12,377,6,350,3,321,,289,,255t63,l64,312r3,24l70,358r4,19l79,394r6,14l91,419r8,10l107,437r8,7l124,450r9,4l142,457r10,2l163,460r10,-1l183,457r9,-3l201,450r9,-6l218,437r8,-8l234,419r6,-12l246,393r5,-16l255,358r3,-22l261,312r1,-57l261,199r-3,-25l255,153r-4,-20l246,117r-6,-14l234,91r-8,-9l218,73r-8,-7l201,61r-9,-5l182,53,172,51r-10,l152,51r-10,2l133,56r-9,4l116,65r-8,6l101,78r-7,8l87,99r-7,15l75,132r-4,20l67,174r-2,25l63,226r,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">
                    <v:path arrowok="t" o:connecttype="custom" o:connectlocs="0,80;4,53;10,33;21,17;30,8;38,4;46,1;61,0;75,1;87,6;98,13;106,24;113,36;118,51;121,71;122,96;120,125;115,149;107,167;95,180;88,185;80,188;71,191;54,191;42,188;31,184;22,176;14,166;7,150;2,131;0,108;24,96;25,126;28,141;32,153;37,161;43,166;50,170;57,172;65,172;72,170;79,166;85,161;90,152;94,141;97,126;98,96;97,65;94,50;90,39;85,31;79,25;72,21;64,19;57,19;50,21;43,24;38,29;33,37;28,49;25,65;24,85" o:connectangles="0,0,0,0,0,0,0,0,0,0,0,0,0,0,0,0,0,0,0,0,0,0,0,0,0,0,0,0,0,0,0,0,0,0,0,0,0,0,0,0,0,0,0,0,0,0,0,0,0,0,0,0,0,0,0,0,0,0,0,0,0,0"/>
                    <o:lock v:ext="edit" verticies="t"/>
                  </v:shape>
                  <v:shape id="Freeform 116" style="position:absolute;left:6055;top:35;width:122;height:191;visibility:visible;mso-wrap-style:square;v-text-anchor:top" coordsize="326,510" o:spid="_x0000_s1165" fillcolor="black" strokeweight="0" path="m,255l1,213,5,175r5,-33l18,113,28,87,41,65,56,45,72,29,82,22,92,16r10,-5l113,7,125,4,137,2,163,r20,1l201,4r17,5l234,16r14,9l261,36r12,12l284,63r9,16l301,97r8,19l315,137r5,24l323,189r2,31l326,255r-1,42l322,335r-6,33l308,397r-10,26l285,445r-14,20l254,481r-9,7l235,494r-11,5l213,503r-11,3l189,509r-26,1l145,510r-16,-3l113,503,98,497,85,490,72,481,60,471,49,459,38,442,28,422,19,401,12,377,7,350,3,321,1,289,,255t63,l65,312r2,24l70,358r4,19l79,394r6,14l92,419r7,10l107,437r8,7l124,450r9,4l143,457r10,2l163,460r10,-1l183,457r10,-3l202,450r9,-6l219,437r8,-8l234,419r7,-12l247,393r5,-16l256,358r3,-22l261,312r2,-57l261,199r-2,-25l256,153r-4,-20l247,117r-6,-14l234,91r-7,-9l219,73r-8,-7l202,61r-9,-5l183,53,173,51r-11,l152,51r-10,2l133,56r-9,4l116,65r-8,6l101,78r-6,8l87,99r-6,15l75,132r-4,20l68,174r-3,25l64,226r-1,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">
                    <v:path arrowok="t" o:connecttype="custom" o:connectlocs="0,80;4,53;10,33;21,17;31,8;38,4;47,1;61,0;75,1;88,6;98,13;106,24;113,36;118,51;121,71;122,96;121,125;115,149;107,167;95,180;88,185;80,188;71,191;54,191;42,188;32,184;22,176;14,166;7,150;3,131;0,108;24,96;25,126;28,141;32,153;37,161;43,166;50,170;57,172;65,172;72,170;79,166;85,161;90,152;94,141;97,126;98,96;97,65;94,50;90,39;85,31;79,25;72,21;65,19;57,19;50,21;43,24;38,29;33,37;28,49;25,65;24,85" o:connectangles="0,0,0,0,0,0,0,0,0,0,0,0,0,0,0,0,0,0,0,0,0,0,0,0,0,0,0,0,0,0,0,0,0,0,0,0,0,0,0,0,0,0,0,0,0,0,0,0,0,0,0,0,0,0,0,0,0,0,0,0,0,0"/>
                    <o:lock v:ext="edit" verticies="t"/>
                  </v:shape>
                  <v:line id="Line 117" style="position:absolute;visibility:visible;mso-wrap-style:square" o:spid="_x0000_s1166" strokeweight="0" o:connectortype="straight" from="6576,657" to="8187,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"/>
                  <v:shape id="Freeform 118" style="position:absolute;left:8086;top:657;width:52;height:148;visibility:visible;mso-wrap-style:square;v-text-anchor:top" coordsize="139,394" o:spid="_x0000_s1167" fillcolor="black" strokeweight="0" path="m70,r69,394l,394,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">
                    <v:path arrowok="t" o:connecttype="custom" o:connectlocs="26,0;52,148;0,148;26,0" o:connectangles="0,0,0,0"/>
                  </v:shape>
                  <v:line id="Line 119" style="position:absolute;visibility:visible;mso-wrap-style:square" o:spid="_x0000_s1168" strokeweight="0" o:connectortype="straight" from="8112,657" to="8112,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"/>
                  <v:shape id="Freeform 120" style="position:absolute;left:8086;top:5384;width:52;height:148;visibility:visible;mso-wrap-style:square;v-text-anchor:top" coordsize="139,394" o:spid="_x0000_s1169" fillcolor="black" strokeweight="0" path="m70,394l,,139,,70,3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">
                    <v:path arrowok="t" o:connecttype="custom" o:connectlocs="26,148;0,0;52,0;26,148" o:connectangles="0,0,0,0"/>
                  </v:shape>
                  <v:line id="Line 121" style="position:absolute;flip:x;visibility:visible;mso-wrap-style:square" o:spid="_x0000_s1170" strokeweight="0" o:connectortype="straight" from="6576,5532" to="8187,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"/>
                  <v:shape id="Freeform 122" style="position:absolute;left:7830;top:3361;width:188;height:69;visibility:visible;mso-wrap-style:square;v-text-anchor:top" coordsize="503,184" o:spid="_x0000_s1171" fillcolor="black" strokeweight="0" path="m503,r,61l111,61r11,12l132,87r22,33l172,154r13,30l126,184,113,159,99,136,84,114,67,94,50,76,33,61,17,49,,40,,,50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">
                    <v:path arrowok="t" o:connecttype="custom" o:connectlocs="188,0;188,23;41,23;46,27;49,33;58,45;64,58;69,69;47,69;42,60;37,51;31,43;25,35;19,29;12,23;6,18;0,15;0,0;188,0" o:connectangles="0,0,0,0,0,0,0,0,0,0,0,0,0,0,0,0,0,0,0"/>
                  </v:shape>
                  <v:shape id="Freeform 123" style="position:absolute;left:7830;top:3179;width:191;height:123;visibility:visible;mso-wrap-style:square;v-text-anchor:top" coordsize="511,327" o:spid="_x0000_s1172" fillcolor="black" strokeweight="0" path="m371,327r-9,-61l387,260r20,-8l424,242r14,-12l448,217r7,-15l459,186r2,-18l459,147r-3,-9l453,128r-4,-9l444,111,431,95r-8,-7l415,82r-9,-5l397,73,387,69,377,67,356,65r-20,2l318,72r-17,9l286,93r-12,15l266,124r-5,19l259,163r2,20l266,206r-54,-6l213,190r-2,-19l207,152r-6,-17l192,119r-5,-7l181,105r-7,-5l166,95r-8,-3l149,90,139,88r-10,l113,89,98,93r-13,8l73,111,63,123r-7,14l52,152r-1,18l52,187r5,15l64,217r9,12l86,240r16,9l120,255r21,5l130,321r-15,-3l101,314,88,309,75,303,64,296,53,288,43,280,34,270,26,260,20,249,14,237,9,225,5,213,3,199,1,185,,171,2,151,5,132r5,-19l18,95,28,79,39,65,52,53,66,43,81,35,97,29r17,-3l130,25r16,1l161,29r15,5l189,42r13,10l213,64r10,13l232,93r6,-20l247,54,259,38,274,25,291,14,310,6,332,2,355,r16,1l386,3r15,4l415,12r14,7l442,27r12,10l466,48r11,12l486,73r8,14l500,102r5,15l509,134r2,17l511,168r,17l509,200r-3,15l502,229r-6,13l489,255r-8,12l472,278r-10,10l451,297r-12,8l427,312r-13,6l400,322r-14,3l371,3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">
                    <v:path arrowok="t" o:connecttype="custom" o:connectlocs="145,98;164,87;172,70;170,52;166,42;155,31;145,26;126,25;107,35;98,54;99,77;79,64;72,45;65,38;56,34;42,33;27,42;19,57;21,76;32,90;53,98;38,118;24,111;13,102;5,89;1,75;1,57;7,36;19,20;36,11;55,10;71,16;83,29;92,20;109,5;133,0;150,3;165,10;178,23;187,38;191,57;190,75;185,91;176,105;164,115;150,121" o:connectangles="0,0,0,0,0,0,0,0,0,0,0,0,0,0,0,0,0,0,0,0,0,0,0,0,0,0,0,0,0,0,0,0,0,0,0,0,0,0,0,0,0,0,0,0,0,0"/>
                  </v:shape>
                  <v:shape id="Freeform 124" style="position:absolute;left:7830;top:3034;width:191;height:122;visibility:visible;mso-wrap-style:square;v-text-anchor:top" coordsize="511,326" o:spid="_x0000_s1173" fillcolor="black" strokeweight="0" path="m256,326r-42,-1l176,322r-34,-6l113,308,88,298,65,285,46,271,30,254r-7,-9l17,235,12,224,8,213,5,202,2,189,,163,1,144,5,125r5,-17l17,93,26,78,36,65,49,53,63,43,79,33,97,25r20,-7l138,11,162,7,189,3,221,1,256,r42,1l335,5r34,5l398,18r25,10l446,41r19,14l482,72r6,10l494,92r6,10l504,113r3,12l509,137r2,26l510,181r-2,16l504,213r-6,15l491,242r-9,12l471,266r-12,11l442,288r-19,10l401,307r-24,7l351,319r-30,4l290,326r-34,m256,263r56,-2l337,259r21,-3l378,252r16,-5l408,241r12,-7l429,227r9,-8l445,211r5,-9l455,193r3,-9l460,174r1,-11l460,153r-2,-10l455,133r-5,-9l445,116r-7,-9l429,100r-9,-8l408,85,394,80,377,75,358,71,337,67,312,65,256,63r-57,2l175,67r-22,4l134,75r-17,5l103,85,92,92r-10,8l74,107r-7,9l61,125r-4,9l54,143r-2,10l51,164r1,10l54,184r2,9l60,202r5,8l71,218r8,7l87,231r13,8l115,245r17,6l152,255r22,4l199,261r27,2l256,2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">
                    <v:path arrowok="t" o:connecttype="custom" o:connectlocs="80,122;53,118;33,112;17,101;9,92;4,84;2,76;0,61;2,47;6,35;13,24;24,16;36,9;52,4;71,1;96,0;125,2;149,7;167,15;180,27;185,34;188,42;190,51;191,68;188,80;184,91;176,100;165,108;150,115;131,119;108,122;96,98;126,97;141,94;153,90;160,85;166,79;170,72;172,65;172,57;170,50;166,43;160,37;153,32;141,28;126,25;96,24;65,25;50,28;38,32;31,37;25,43;21,50;19,57;19,65;21,72;24,79;30,84;37,89;49,94;65,97;84,98" o:connectangles="0,0,0,0,0,0,0,0,0,0,0,0,0,0,0,0,0,0,0,0,0,0,0,0,0,0,0,0,0,0,0,0,0,0,0,0,0,0,0,0,0,0,0,0,0,0,0,0,0,0,0,0,0,0,0,0,0,0,0,0,0,0"/>
                    <o:lock v:ext="edit" verticies="t"/>
                  </v:shape>
                  <v:shape id="Freeform 125" style="position:absolute;left:7830;top:2889;width:191;height:122;visibility:visible;mso-wrap-style:square;v-text-anchor:top" coordsize="511,326" o:spid="_x0000_s1174" fillcolor="black" strokeweight="0" path="m256,326r-42,-1l176,321r-34,-5l113,308,88,297,65,285,46,270,30,253r-7,-9l17,234,12,224,8,213,5,201,2,189,,163,1,143,5,125r5,-17l17,92,26,78,36,64,49,53,63,42,79,33,97,24r20,-7l138,11,162,6,189,3,221,r35,l298,1r37,3l369,10r29,8l423,28r23,12l465,55r17,17l488,81r6,10l500,102r4,11l507,124r2,13l511,163r-1,17l508,197r-4,16l498,227r-7,14l482,254r-11,12l459,276r-17,12l423,298r-22,9l377,313r-26,6l321,323r-31,2l256,326t,-63l312,261r25,-2l358,256r20,-5l394,247r14,-6l420,234r9,-8l438,219r7,-9l450,202r5,-9l458,183r2,-10l461,163r-1,-11l458,142r-3,-9l450,124r-5,-9l438,107r-9,-8l420,92,408,85,394,79,377,74,358,70,337,67,312,65,256,63r-57,2l175,67r-22,3l134,74r-17,5l103,85,92,92,82,99r-8,8l67,115r-6,9l57,133r-3,10l52,153r-1,10l52,174r2,10l56,193r4,9l65,210r6,7l79,224r8,7l100,238r15,7l132,250r20,5l174,258r25,3l226,262r3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">
                    <v:path arrowok="t" o:connecttype="custom" o:connectlocs="80,122;53,118;33,111;17,101;9,91;4,84;2,75;0,61;2,47;6,34;13,24;24,16;36,9;52,4;71,1;96,0;125,1;149,7;167,15;180,27;185,34;188,42;190,51;191,67;188,80;184,90;176,100;165,108;150,115;131,119;108,122;96,98;126,97;141,94;153,90;160,85;166,79;170,72;172,65;172,57;170,50;166,43;160,37;153,32;141,28;126,25;96,24;65,25;50,28;38,32;31,37;25,43;21,50;19,57;19,65;21,72;24,79;30,84;37,89;49,94;65,97;84,98" o:connectangles="0,0,0,0,0,0,0,0,0,0,0,0,0,0,0,0,0,0,0,0,0,0,0,0,0,0,0,0,0,0,0,0,0,0,0,0,0,0,0,0,0,0,0,0,0,0,0,0,0,0,0,0,0,0,0,0,0,0,0,0,0,0"/>
                    <o:lock v:ext="edit" verticies="t"/>
                  </v:shape>
                  <v:shape id="Freeform 126" style="position:absolute;left:7830;top:2743;width:191;height:122;visibility:visible;mso-wrap-style:square;v-text-anchor:top" coordsize="511,326" o:spid="_x0000_s1175" fillcolor="black" strokeweight="0" path="m256,326r-42,-1l176,322r-34,-6l113,308,88,298,65,285,46,271,30,254r-7,-9l17,235,12,224,8,213,5,202,2,189,,163,1,144,5,126r5,-17l17,93,26,78,36,65,49,53,63,43,79,33,97,25r20,-7l138,12,162,7,189,3,221,1,256,r42,1l335,5r34,5l398,18r25,11l446,41r19,15l482,72r6,10l494,92r6,10l504,113r3,12l509,137r2,26l510,181r-2,17l504,213r-6,15l491,242r-9,12l471,266r-12,11l442,288r-19,11l401,307r-24,7l351,319r-30,4l290,326r-34,m256,263r56,-2l337,259r21,-3l378,252r16,-5l408,241r12,-7l429,227r9,-8l445,211r5,-9l455,193r3,-9l460,174r1,-11l460,153r-2,-10l455,133r-5,-9l445,116r-7,-9l429,100r-9,-8l408,85,394,80,377,75,358,71,337,67,312,65,256,63r-57,2l175,67r-22,4l134,75r-17,5l103,85,92,92r-10,8l74,108r-7,8l61,125r-4,9l54,143r-2,10l51,164r1,10l54,184r2,9l60,202r5,8l71,218r8,7l87,232r13,7l115,245r17,6l152,255r22,4l199,261r27,2l256,2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">
                    <v:path arrowok="t" o:connecttype="custom" o:connectlocs="80,122;53,118;33,112;17,101;9,92;4,84;2,76;0,61;2,47;6,35;13,24;24,16;36,9;52,4;71,1;96,0;125,2;149,7;167,15;180,27;185,34;188,42;190,51;191,68;188,80;184,91;176,100;165,108;150,115;131,119;108,122;96,98;126,97;141,94;153,90;160,85;166,79;170,72;172,65;172,57;170,50;166,43;160,37;153,32;141,28;126,25;96,24;65,25;50,28;38,32;31,37;25,43;21,50;19,57;19,65;21,72;24,79;30,84;37,89;49,94;65,97;84,98" o:connectangles="0,0,0,0,0,0,0,0,0,0,0,0,0,0,0,0,0,0,0,0,0,0,0,0,0,0,0,0,0,0,0,0,0,0,0,0,0,0,0,0,0,0,0,0,0,0,0,0,0,0,0,0,0,0,0,0,0,0,0,0,0,0"/>
                    <o:lock v:ext="edit" verticies="t"/>
                  </v:shape>
                  <v:line id="Line 127" style="position:absolute;visibility:visible;mso-wrap-style:square" o:spid="_x0000_s1176" strokeweight="0" o:connectortype="straight" from="6658,657" to="7707,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"/>
                  <v:shape id="Freeform 128" style="position:absolute;left:7606;top:657;width:52;height:148;visibility:visible;mso-wrap-style:square;v-text-anchor:top" coordsize="139,394" o:spid="_x0000_s1177" fillcolor="black" strokeweight="0" path="m69,r70,394l,394,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">
                    <v:path arrowok="t" o:connecttype="custom" o:connectlocs="26,0;52,148;0,148;26,0" o:connectangles="0,0,0,0"/>
                  </v:shape>
                  <v:line id="Line 129" style="position:absolute;visibility:visible;mso-wrap-style:square" o:spid="_x0000_s1178" strokeweight="0" o:connectortype="straight" from="7632,657" to="7632,2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"/>
                  <v:shape id="Freeform 130" style="position:absolute;left:7606;top:2197;width:52;height:148;visibility:visible;mso-wrap-style:square;v-text-anchor:top" coordsize="139,394" o:spid="_x0000_s1179" fillcolor="black" strokeweight="0" path="m69,394l,,139,,69,3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">
                    <v:path arrowok="t" o:connecttype="custom" o:connectlocs="26,148;0,0;52,0;26,148" o:connectangles="0,0,0,0"/>
                  </v:shape>
                  <v:line id="Line 131" style="position:absolute;flip:x;visibility:visible;mso-wrap-style:square" o:spid="_x0000_s1180" strokeweight="0" o:connectortype="straight" from="6658,2345" to="7707,2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"/>
                  <v:shape id="Freeform 132" style="position:absolute;left:7351;top:1659;width:187;height:130;visibility:visible;mso-wrap-style:square;v-text-anchor:top" coordsize="500,346" o:spid="_x0000_s1181" fillcolor="black" strokeweight="0" path="m500,129r-120,l380,346r-56,l,118,,68r324,l324,r56,l380,68r120,l500,129t-176,l99,129,324,286r,-1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">
                    <v:path arrowok="t" o:connecttype="custom" o:connectlocs="187,48;142,48;142,130;121,130;0,44;0,26;121,26;121,0;142,0;142,26;187,26;187,48;121,48;37,48;121,107;121,48" o:connectangles="0,0,0,0,0,0,0,0,0,0,0,0,0,0,0,0"/>
                    <o:lock v:ext="edit" verticies="t"/>
                  </v:shape>
                  <v:shape id="Freeform 133" style="position:absolute;left:7353;top:1511;width:189;height:125;visibility:visible;mso-wrap-style:square;v-text-anchor:top" coordsize="502,332" o:spid="_x0000_s1182" fillcolor="black" strokeweight="0" path="m362,332r-5,-65l379,262r19,-7l414,246r13,-12l438,220r7,-15l450,189r1,-18l451,160r-2,-10l446,140r-3,-10l438,121r-6,-9l426,104r-8,-8l409,89r-9,-7l390,77,379,73,367,69,355,67,342,66,329,65r-25,2l293,69r-11,4l272,77r-9,5l254,88r-8,7l239,102r-6,9l228,119r-5,10l220,139r-2,10l216,172r1,14l219,200r4,13l229,225r7,12l245,247r9,9l264,263r-7,58l,272,,24r59,l59,223r134,27l179,227,169,204r-5,-24l162,156r,-17l164,124r4,-15l173,95r6,-13l187,69r9,-12l207,45,219,34r12,-9l245,18r14,-7l274,6,290,3,306,1,324,r16,1l356,2r16,4l387,10r14,5l415,22r13,8l441,40r14,12l467,66r11,15l486,96r7,17l498,131r3,20l502,171r-1,17l499,203r-3,16l492,233r-5,13l480,259r-8,12l463,282r-10,10l443,302r-12,7l419,316r-13,6l392,326r-15,3l362,3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">
                    <v:path arrowok="t" o:connecttype="custom" o:connectlocs="134,101;150,96;161,88;168,77;170,64;169,56;167,49;163,42;157,36;151,31;143,27;134,25;124,24;110,26;102,29;96,33;90,38;86,45;83,52;81,65;82,75;86,85;92,93;99,99;0,102;22,9;73,94;64,77;61,59;62,47;65,36;70,26;78,17;87,9;98,4;109,1;122,0;134,1;146,4;156,8;166,15;176,25;183,36;187,49;189,64;188,76;185,88;181,98;174,106;167,114;158,119;148,123;136,125" o:connectangles="0,0,0,0,0,0,0,0,0,0,0,0,0,0,0,0,0,0,0,0,0,0,0,0,0,0,0,0,0,0,0,0,0,0,0,0,0,0,0,0,0,0,0,0,0,0,0,0,0,0,0,0,0"/>
                  </v:shape>
                  <v:shape id="Freeform 134" style="position:absolute;left:7350;top:1368;width:192;height:122;visibility:visible;mso-wrap-style:square;v-text-anchor:top" coordsize="511,326" o:spid="_x0000_s1183" fillcolor="black" strokeweight="0" path="m255,326r-42,-1l175,321r-33,-5l113,308,87,298,65,285,46,270,29,254,22,244,17,234,11,224,7,213,4,201,2,189,,163,1,144,4,125,9,108,16,92,25,78,36,65,49,53,63,42,79,33,97,25r19,-8l137,11,161,6,189,3,220,1,255,r42,1l335,5r33,5l398,18r25,10l445,41r20,14l481,72r7,9l494,91r5,11l503,113r3,12l509,137r2,26l510,181r-3,16l503,213r-5,15l490,241r-9,13l471,266r-12,11l442,288r-19,10l401,307r-24,7l350,319r-29,4l289,325r-34,1m255,263r57,-2l336,259r22,-3l377,252r17,-5l408,241r11,-7l429,227r8,-8l444,211r6,-9l454,193r4,-10l459,173r1,-10l459,153r-1,-10l454,133r-4,-9l444,115r-7,-8l429,99,419,92,408,85,394,79,377,74,358,70,336,67,312,65,255,63r-56,2l175,67r-22,3l134,74r-17,5l103,85,91,92r-9,7l74,107r-7,9l61,124r-4,9l53,143r-2,10l51,164r,10l53,184r3,9l60,202r5,8l71,218r7,7l87,231r12,8l114,245r18,6l152,255r22,3l199,261r27,1l255,2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">
                    <v:path arrowok="t" o:connecttype="custom" o:connectlocs="80,122;53,118;33,112;17,101;8,91;4,84;2,75;0,61;2,47;6,34;14,24;24,16;36,9;51,4;71,1;96,0;126,2;150,7;167,15;181,27;186,34;189,42;191,51;192,68;189,80;184,90;177,100;166,108;151,115;132,119;109,122;96,98;126,97;142,94;153,90;161,85;167,79;171,72;172,65;172,57;171,50;167,43;161,37;153,32;142,28;126,25;96,24;66,25;50,28;39,32;31,37;25,43;21,50;19,57;19,65;21,72;24,79;29,84;37,89;50,94;65,97;85,98" o:connectangles="0,0,0,0,0,0,0,0,0,0,0,0,0,0,0,0,0,0,0,0,0,0,0,0,0,0,0,0,0,0,0,0,0,0,0,0,0,0,0,0,0,0,0,0,0,0,0,0,0,0,0,0,0,0,0,0,0,0,0,0,0,0"/>
                    <o:lock v:ext="edit" verticies="t"/>
                  </v:shape>
                  <v:shape id="Freeform 135" style="position:absolute;left:7350;top:1222;width:192;height:122;visibility:visible;mso-wrap-style:square;v-text-anchor:top" coordsize="511,326" o:spid="_x0000_s1184" fillcolor="black" strokeweight="0" path="m255,326r-42,-2l175,321r-33,-6l113,307,87,297,65,285,46,270,29,253r-7,-9l17,234,11,224,7,212,4,201,2,189,,163,1,143,4,125,9,108,16,92,25,77,36,64,49,52,63,42,79,32,97,24r19,-7l137,11,161,6,189,2,220,r35,l297,1r38,3l368,10r30,8l423,28r22,12l465,55r16,17l488,81r6,10l499,101r4,11l506,124r3,12l511,163r-1,17l507,197r-4,15l498,227r-8,14l481,254r-10,11l459,276r-17,12l423,298r-22,8l377,313r-27,6l321,322r-32,3l255,326t,-64l312,261r24,-3l358,255r19,-4l394,246r14,-6l419,234r10,-8l437,218r7,-8l450,201r4,-9l458,183r1,-10l460,163r-1,-11l458,142r-4,-9l450,124r-6,-9l437,107r-8,-8l419,91,408,85,394,79,377,74,358,70,336,67,312,64,255,63r-56,1l175,67r-22,3l134,74r-17,5l103,85,91,91r-9,8l74,107r-7,8l61,124r-4,9l53,143r-2,10l51,163r,11l53,183r3,10l60,201r5,8l71,217r7,7l87,231r12,7l114,245r18,5l152,255r22,3l199,261r27,1l255,2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">
                    <v:path arrowok="t" o:connecttype="custom" o:connectlocs="80,121;53,118;33,111;17,101;8,91;4,84;2,75;0,61;2,47;6,34;14,24;24,16;36,9;51,4;71,1;96,0;126,1;150,7;167,15;181,27;186,34;189,42;191,51;192,67;189,79;184,90;177,99;166,108;151,115;132,119;109,122;96,98;126,97;142,94;153,90;161,85;167,79;171,72;172,65;172,57;171,50;167,43;161,37;153,32;142,28;126,25;96,24;66,25;50,28;39,32;31,37;25,43;21,50;19,57;19,65;21,72;24,78;29,84;37,89;50,94;65,97;85,98" o:connectangles="0,0,0,0,0,0,0,0,0,0,0,0,0,0,0,0,0,0,0,0,0,0,0,0,0,0,0,0,0,0,0,0,0,0,0,0,0,0,0,0,0,0,0,0,0,0,0,0,0,0,0,0,0,0,0,0,0,0,0,0,0,0"/>
                    <o:lock v:ext="edit" verticies="t"/>
                  </v:shape>
                  <v:shape id="Freeform 136" style="position:absolute;left:3009;top:5904;width:173;height:194;visibility:visible;mso-wrap-style:square;v-text-anchor:top" coordsize="462,517" o:spid="_x0000_s1185" fillcolor="black" strokeweight="0" path="m250,312r,-59l462,253r,185l438,457r-25,16l387,486r-25,11l335,506r-26,6l282,515r-27,2l237,516r-18,-1l202,512r-17,-3l168,504r-16,-5l137,492r-16,-7l107,477,93,467,80,457,68,446,58,435,48,422,39,408,30,394,23,379,17,363,12,347,7,331,4,314,2,296,,260,2,225,7,190r5,-17l17,156,30,124r8,-15l47,95,57,81,67,69,79,58,91,48,104,38r14,-8l133,23r15,-6l163,12,180,7,196,4,214,1,250,r27,1l302,4r24,5l348,17r21,10l387,38r16,13l417,66r12,17l439,102r8,22l455,148r-60,16l389,146r-7,-16l375,116r-8,-12l358,94,347,85,334,76,319,69,303,64,287,59,269,57,250,56r-22,1l208,60r-19,4l172,70r-16,7l142,86,130,96r-11,10l109,118r-8,12l93,143r-6,13l79,179r-6,25l69,230r-1,26l69,288r5,30l81,344r10,24l104,389r15,18l137,423r21,12l180,445r23,6l227,456r24,1l273,456r21,-3l315,448r20,-8l355,432r16,-9l386,414r11,-9l397,312r-14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">
                    <v:path arrowok="t" o:connecttype="custom" o:connectlocs="94,95;173,164;155,177;136,186;116,192;95,194;82,193;69,191;57,187;45,182;35,175;25,167;18,158;11,148;6,136;3,124;1,111;1,84;4,65;11,47;18,36;25,26;34,18;44,11;55,6;67,3;80,0;104,0;122,3;138,10;151,19;161,31;167,47;148,62;143,49;137,39;130,32;119,26;107,22;94,21;78,23;64,26;53,32;45,40;38,49;33,59;27,77;25,96;28,119;34,138;45,153;59,163;76,169;94,171;110,170;125,165;139,159;149,152;94,117" o:connectangles="0,0,0,0,0,0,0,0,0,0,0,0,0,0,0,0,0,0,0,0,0,0,0,0,0,0,0,0,0,0,0,0,0,0,0,0,0,0,0,0,0,0,0,0,0,0,0,0,0,0,0,0,0,0,0,0,0,0,0"/>
                  </v:shape>
                  <v:shape id="Freeform 137" style="position:absolute;left:3215;top:5956;width:74;height:139;visibility:visible;mso-wrap-style:square;v-text-anchor:top" coordsize="197,370" o:spid="_x0000_s1186" fillcolor="black" strokeweight="0" path="m,370l,8r55,l55,63,66,45,76,31,85,20,95,12r9,-5l113,3,123,r11,l149,1r16,4l181,11r16,8l176,76,165,71,153,66,142,64,131,63r-10,1l112,66r-9,4l95,75r-8,7l81,90r-5,9l72,109r-5,17l64,143r-2,18l62,180r,190l,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">
                    <v:path arrowok="t" o:connecttype="custom" o:connectlocs="0,139;0,3;21,3;21,24;25,17;29,12;32,8;36,5;39,3;42,1;46,0;50,0;56,0;62,2;68,4;74,7;66,29;62,27;57,25;53,24;49,24;45,24;42,25;39,26;36,28;33,31;30,34;29,37;27,41;25,47;24,54;23,60;23,68;23,139;0,139" o:connectangles="0,0,0,0,0,0,0,0,0,0,0,0,0,0,0,0,0,0,0,0,0,0,0,0,0,0,0,0,0,0,0,0,0,0,0"/>
                  </v:shape>
                  <v:shape id="Freeform 138" style="position:absolute;left:3295;top:5956;width:127;height:142;visibility:visible;mso-wrap-style:square;v-text-anchor:top" coordsize="339,378" o:spid="_x0000_s1187" fillcolor="black" strokeweight="0" path="m,189l1,165,3,142,7,121r7,-20l21,84,31,67,42,53,56,40,68,30,80,22,93,15r14,-5l122,5,137,2,153,r16,l188,r17,3l222,7r15,5l252,19r14,8l279,37r13,12l303,61r9,14l320,91r7,16l332,124r4,19l338,163r1,21l338,217r-4,29l327,272r-9,22l306,313r-14,16l276,344r-19,12l236,366r-21,7l193,377r-24,1l151,377r-18,-2l117,371r-16,-5l86,359,72,351,59,341,47,329,36,317,26,302,18,287,11,270,6,252,3,232,,211,,189t63,l63,206r2,16l67,236r3,14l75,262r5,12l86,284r7,9l101,301r8,7l118,314r9,5l137,323r10,3l158,327r11,1l181,327r10,-1l202,323r9,-4l221,314r8,-6l238,301r8,-8l253,284r6,-11l264,262r4,-13l272,235r2,-15l275,204r1,-17l275,171r-1,-16l272,141r-4,-13l264,116r-5,-12l253,94r-8,-9l238,77r-9,-7l220,64r-9,-5l201,55,191,53,181,51,169,50r-11,1l147,53r-10,2l127,59r-9,5l109,70r-8,7l93,85r-7,9l80,104r-5,12l70,128r-3,14l65,156r-2,16l63,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">
                    <v:path arrowok="t" o:connecttype="custom" o:connectlocs="0,62;3,45;8,32;16,20;25,11;35,6;46,2;57,0;70,0;83,3;94,7;105,14;114,23;120,34;124,47;127,61;127,82;123,102;115,118;103,129;88,137;72,142;57,142;44,139;32,135;22,128;13,119;7,108;2,95;0,79;24,71;24,83;26,94;30,103;35,110;41,116;48,120;55,122;63,123;72,122;79,120;86,116;92,110;97,103;100,94;103,83;103,70;103,58;100,48;97,39;92,32;86,26;79,22;72,20;63,19;55,20;48,22;41,26;35,32;30,39;26,48;24,59;24,71" o:connectangles="0,0,0,0,0,0,0,0,0,0,0,0,0,0,0,0,0,0,0,0,0,0,0,0,0,0,0,0,0,0,0,0,0,0,0,0,0,0,0,0,0,0,0,0,0,0,0,0,0,0,0,0,0,0,0,0,0,0,0,0,0,0,0"/>
                    <o:lock v:ext="edit" verticies="t"/>
                  </v:shape>
                  <v:shape id="Freeform 139" style="position:absolute;left:3448;top:5959;width:110;height:139;visibility:visible;mso-wrap-style:square;v-text-anchor:top" coordsize="293,370" o:spid="_x0000_s1188" fillcolor="black" strokeweight="0" path="m238,362r,-53l227,323r-12,13l202,346r-14,9l174,362r-16,4l141,369r-18,1l108,369,92,367,78,363,64,358,51,351,39,344r-9,-8l22,327,16,317,11,306,7,295,3,282,1,258,,224,,,61,r,201l62,241r3,25l68,277r6,10l81,296r8,8l99,310r11,4l122,317r14,l149,316r13,-2l175,309r13,-6l199,295r9,-8l216,276r6,-11l226,251r3,-16l231,216r1,-22l232,r61,l293,362r-5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">
                    <v:path arrowok="t" o:connecttype="custom" o:connectlocs="89,136;89,116;85,121;81,126;76,130;71,133;65,136;59,137;53,139;46,139;41,139;35,138;29,136;24,134;19,132;15,129;11,126;8,123;6,119;4,115;3,111;1,106;0,97;0,84;0,0;23,0;23,76;23,91;24,100;26,104;28,108;30,111;33,114;37,116;41,118;46,119;51,119;56,119;61,118;66,116;71,114;75,111;78,108;81,104;83,100;85,94;86,88;87,81;87,73;87,0;110,0;110,136;89,136" o:connectangles="0,0,0,0,0,0,0,0,0,0,0,0,0,0,0,0,0,0,0,0,0,0,0,0,0,0,0,0,0,0,0,0,0,0,0,0,0,0,0,0,0,0,0,0,0,0,0,0,0,0,0,0,0"/>
                  </v:shape>
                  <v:shape id="Freeform 140" style="position:absolute;left:3594;top:5956;width:110;height:139;visibility:visible;mso-wrap-style:square;v-text-anchor:top" coordsize="295,370" o:spid="_x0000_s1189" fillcolor="black" strokeweight="0" path="m,370l,8r56,l56,59,66,45,78,33,91,23r13,-8l119,8,135,3,153,1,171,r16,l202,3r15,3l231,11r13,7l255,25r10,8l272,42r7,10l284,63r4,12l291,88r3,23l295,147r,223l233,370r,-220l233,132r-1,-15l229,104,226,94r-4,-9l216,77r-7,-7l201,64,191,59,181,56,170,54,158,53r-19,1l121,59r-16,8l90,78r-6,7l78,93r-5,10l69,114r-3,12l64,140r-2,32l62,370,,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">
                    <v:path arrowok="t" o:connecttype="custom" o:connectlocs="0,139;0,3;21,3;21,22;25,17;29,12;34,9;39,6;44,3;50,1;57,0;64,0;70,0;75,1;81,2;86,4;91,7;95,9;99,12;101,16;104,20;106,24;107,28;109,33;110,42;110,55;110,139;87,139;87,56;87,50;87,44;85,39;84,35;83,32;81,29;78,26;75,24;71,22;67,21;63,20;59,20;52,20;45,22;39,25;34,29;31,32;29,35;27,39;26,43;25,47;24,53;23,65;23,139;0,139" o:connectangles="0,0,0,0,0,0,0,0,0,0,0,0,0,0,0,0,0,0,0,0,0,0,0,0,0,0,0,0,0,0,0,0,0,0,0,0,0,0,0,0,0,0,0,0,0,0,0,0,0,0,0,0,0,0"/>
                  </v:shape>
                  <v:shape id="Freeform 141" style="position:absolute;left:3731;top:5907;width:118;height:191;visibility:visible;mso-wrap-style:square;v-text-anchor:top" coordsize="314,508" o:spid="_x0000_s1190" fillcolor="black" strokeweight="0" path="m257,500r,-46l248,467r-10,11l227,487r-13,8l201,501r-14,4l172,507r-16,1l134,507r-20,-5l95,495,76,484,59,471,44,456,31,438,20,418,11,395,5,372,1,346,,319,1,293,4,268r6,-24l18,221,28,200,40,182,55,166,72,153,91,143r19,-7l131,131r22,-1l169,131r15,2l198,137r13,6l223,151r11,8l244,169r9,10l253,r61,l314,500r-57,m63,319r2,33l67,367r3,13l74,393r5,11l85,414r7,9l107,438r9,6l124,449r9,4l142,456r10,1l161,458r10,-1l181,456r9,-3l199,450r8,-5l215,439r8,-6l230,425r6,-9l242,406r5,-11l251,383r3,-13l256,356r2,-32l256,290r-2,-16l251,260r-4,-13l242,235r-6,-10l229,215r-7,-8l214,200r-8,-6l197,189r-9,-4l179,183r-10,-2l159,180r-10,1l139,183r-9,2l121,189r-8,5l105,199r-8,7l90,214r-6,9l78,233r-4,11l70,257r-3,14l65,286r-2,3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">
                    <v:path arrowok="t" o:connecttype="custom" o:connectlocs="97,171;89,180;80,186;70,190;59,191;43,189;29,182;17,171;8,157;2,140;0,120;2,101;7,83;15,68;27,58;41,51;57,49;69,50;79,54;88,60;95,67;118,0;97,188;24,132;26,143;30,152;35,159;44,167;50,170;57,172;64,172;71,170;78,167;84,163;89,156;93,149;95,139;97,122;95,103;93,93;89,85;83,78;77,73;71,70;64,68;56,68;49,70;42,73;36,77;32,84;28,92;25,102;24,120" o:connectangles="0,0,0,0,0,0,0,0,0,0,0,0,0,0,0,0,0,0,0,0,0,0,0,0,0,0,0,0,0,0,0,0,0,0,0,0,0,0,0,0,0,0,0,0,0,0,0,0,0,0,0,0,0"/>
                    <o:lock v:ext="edit" verticies="t"/>
                  </v:shape>
                  <v:shape id="Freeform 142" style="position:absolute;left:3962;top:5907;width:126;height:188;visibility:visible;mso-wrap-style:square;v-text-anchor:top" coordsize="337,500" o:spid="_x0000_s1191" fillcolor="black" strokeweight="0" path="m,500l,,337,r,59l66,59r,155l301,214r,59l66,273r,227l,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">
                    <v:path arrowok="t" o:connecttype="custom" o:connectlocs="0,188;0,0;126,0;126,22;25,22;25,80;113,80;113,103;25,103;25,188;0,188" o:connectangles="0,0,0,0,0,0,0,0,0,0,0"/>
                  </v:shape>
                  <v:rect id="Rectangle 143" style="position:absolute;left:4117;top:5907;width:23;height:188;visibility:visible;mso-wrap-style:square;v-text-anchor:top" o:spid="_x0000_s1192" fillcolor="black" strokewe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"/>
                  <v:shape id="Freeform 144" style="position:absolute;left:4167;top:5956;width:128;height:142;visibility:visible;mso-wrap-style:square;v-text-anchor:top" coordsize="340,378" o:spid="_x0000_s1193" fillcolor="black" strokeweight="0" path="m,189l1,165,4,142,8,121r6,-20l22,84,32,67,43,53,56,40,68,30,81,22,94,15r14,-5l123,5,138,2,154,r16,l189,r17,3l222,7r16,5l253,19r14,8l280,37r12,12l304,61r9,14l321,91r7,16l333,124r4,19l339,163r1,21l338,217r-3,29l328,272r-9,22l307,313r-14,16l277,344r-19,12l237,366r-21,7l194,377r-24,1l152,377r-18,-2l117,371r-15,-5l87,359,73,351,60,341,47,329,36,317,27,302,19,287,12,270,7,252,3,232,1,211,,189t64,l64,206r1,16l68,236r3,14l75,262r6,12l87,284r7,9l102,301r8,7l119,314r9,5l138,323r10,3l159,327r11,1l181,327r11,-1l202,323r10,-4l221,314r9,-6l239,301r7,-8l253,284r7,-11l265,262r4,-13l272,235r3,-15l276,204r1,-17l276,171r-1,-16l272,141r-3,-13l265,116r-5,-12l253,94r-7,-9l238,77r-8,-7l221,64r-9,-5l202,55,192,53,181,51,170,50r-11,1l148,53r-10,2l128,59r-9,5l110,70r-8,7l94,85r-7,9l81,104r-6,12l71,128r-3,14l65,156r-1,16l64,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">
                    <v:path arrowok="t" o:connecttype="custom" o:connectlocs="0,62;3,45;8,32;16,20;26,11;35,6;46,2;58,0;71,0;84,3;95,7;105,14;114,23;121,34;125,47;128,61;127,82;123,102;116,118;104,129;89,137;73,142;57,142;44,139;33,135;23,128;14,119;7,108;3,95;0,79;24,71;24,83;27,94;30,103;35,110;41,116;48,120;56,122;64,123;72,122;80,120;87,116;93,110;98,103;101,94;104,83;104,70;104,58;101,48;98,39;93,32;87,26;80,22;72,20;64,19;56,20;48,22;41,26;35,32;30,39;27,48;24,59;24,71" o:connectangles="0,0,0,0,0,0,0,0,0,0,0,0,0,0,0,0,0,0,0,0,0,0,0,0,0,0,0,0,0,0,0,0,0,0,0,0,0,0,0,0,0,0,0,0,0,0,0,0,0,0,0,0,0,0,0,0,0,0,0,0,0,0,0"/>
                    <o:lock v:ext="edit" verticies="t"/>
                  </v:shape>
                  <v:shape id="Freeform 145" style="position:absolute;left:4313;top:5956;width:127;height:142;visibility:visible;mso-wrap-style:square;v-text-anchor:top" coordsize="339,378" o:spid="_x0000_s1194" fillcolor="black" strokeweight="0" path="m,189l1,165,3,142,8,121r6,-20l22,84,31,67,43,53,56,40,68,30,80,22,94,15r14,-5l122,5,137,2,153,r17,l188,r17,3l222,7r16,5l252,19r14,8l280,37r12,12l303,61r10,14l321,91r6,16l333,124r3,19l339,163r,21l338,217r-4,29l327,272r-9,22l307,313r-14,16l276,344r-19,12l237,366r-22,7l193,377r-23,1l151,377r-17,-2l117,371r-16,-5l86,359,72,351,59,341,47,329,36,317,26,302,18,287,12,270,7,252,3,232,1,211,,189t63,l63,206r2,16l67,236r4,14l75,262r5,12l86,284r7,9l101,301r9,7l118,314r10,5l137,323r11,3l158,327r12,1l181,327r11,-1l202,323r10,-4l221,314r9,-6l238,301r8,-8l253,284r6,-11l264,262r5,-13l272,235r2,-15l276,204r,-17l276,171r-2,-16l272,141r-3,-13l264,116r-5,-12l253,94r-7,-9l238,77r-9,-7l221,64,211,59r-9,-4l192,53,181,51,170,50r-12,1l148,53r-11,2l128,59r-10,5l110,70r-9,7l93,85r-7,9l80,104r-5,12l71,128r-4,14l65,156r-2,16l63,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">
                    <v:path arrowok="t" o:connecttype="custom" o:connectlocs="0,62;3,45;8,32;16,20;25,11;35,6;46,2;57,0;70,0;83,3;94,7;105,14;114,23;120,34;125,47;127,61;127,82;123,102;115,118;103,129;89,137;72,142;57,142;44,139;32,135;22,128;13,119;7,108;3,95;0,79;24,71;24,83;27,94;30,103;35,110;41,116;48,120;55,122;64,123;72,122;79,120;86,116;92,110;97,103;101,94;103,83;103,70;103,58;101,48;97,39;92,32;86,26;79,22;72,20;64,19;55,20;48,22;41,26;35,32;30,39;27,48;24,59;24,71" o:connectangles="0,0,0,0,0,0,0,0,0,0,0,0,0,0,0,0,0,0,0,0,0,0,0,0,0,0,0,0,0,0,0,0,0,0,0,0,0,0,0,0,0,0,0,0,0,0,0,0,0,0,0,0,0,0,0,0,0,0,0,0,0,0,0"/>
                    <o:lock v:ext="edit" verticies="t"/>
                  </v:shape>
                  <v:shape id="Freeform 146" style="position:absolute;left:4467;top:5956;width:73;height:139;visibility:visible;mso-wrap-style:square;v-text-anchor:top" coordsize="196,370" o:spid="_x0000_s1195" fillcolor="black" strokeweight="0" path="m,370l,8r55,l55,63,65,45,75,31,85,20r9,-8l103,7,113,3,123,r10,l149,1r16,4l180,11r16,8l175,76,164,71,153,66,141,64,130,63r-10,1l111,66r-9,4l94,75r-7,7l80,90r-5,9l71,109r-4,17l64,143r-2,18l61,180r,190l,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">
                    <v:path arrowok="t" o:connecttype="custom" o:connectlocs="0,139;0,3;20,3;20,24;24,17;28,12;32,8;35,5;38,3;42,1;46,0;50,0;55,0;61,2;67,4;73,7;65,29;61,27;57,25;53,24;48,24;45,24;41,25;38,26;35,28;32,31;30,34;28,37;26,41;25,47;24,54;23,60;23,68;23,139;0,139" o:connectangles="0,0,0,0,0,0,0,0,0,0,0,0,0,0,0,0,0,0,0,0,0,0,0,0,0,0,0,0,0,0,0,0,0,0,0"/>
                  </v:shape>
                  <v:shape id="Freeform 147" style="position:absolute;left:10323;top:5720;width:126;height:187;visibility:visible;mso-wrap-style:square;v-text-anchor:top" coordsize="337,500" o:spid="_x0000_s1196" fillcolor="black" strokeweight="0" path="m,500l,,337,r,59l66,59r,155l301,214r,59l66,273r,227l,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">
                    <v:path arrowok="t" o:connecttype="custom" o:connectlocs="0,187;0,0;126,0;126,22;25,22;25,80;113,80;113,102;25,102;25,187;0,187" o:connectangles="0,0,0,0,0,0,0,0,0,0,0"/>
                  </v:shape>
                  <v:shape id="Freeform 148" style="position:absolute;left:10479;top:5720;width:23;height:187;visibility:visible;mso-wrap-style:square;v-text-anchor:top" coordsize="61,500" o:spid="_x0000_s1197" fillcolor="black" strokeweight="0" path="m,71l,,61,r,71l,71m,500l,138r61,l61,500,,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">
                    <v:path arrowok="t" o:connecttype="custom" o:connectlocs="0,27;0,0;23,0;23,27;0,27;0,187;0,52;23,52;23,187;0,187" o:connectangles="0,0,0,0,0,0,0,0,0,0"/>
                    <o:lock v:ext="edit" verticies="t"/>
                  </v:shape>
                  <v:shape id="Freeform 149" style="position:absolute;left:10536;top:5768;width:74;height:139;visibility:visible;mso-wrap-style:square;v-text-anchor:top" coordsize="197,370" o:spid="_x0000_s1198" fillcolor="black" strokeweight="0" path="m,370l,8r55,l55,63,65,45,75,31,85,20r9,-8l103,7,113,3,123,r10,l149,1r16,4l181,11r16,8l175,76,164,71,153,66,142,64,130,63r-9,1l111,66r-9,4l94,75r-7,7l80,90r-5,9l71,109r-4,17l64,143r-2,18l61,180r,190l,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">
                    <v:path arrowok="t" o:connecttype="custom" o:connectlocs="0,139;0,3;21,3;21,24;24,17;28,12;32,8;35,5;39,3;42,1;46,0;50,0;56,0;62,2;68,4;74,7;66,29;62,27;57,25;53,24;49,24;45,24;42,25;38,26;35,28;33,31;30,34;28,37;27,41;25,47;24,54;23,60;23,68;23,139;0,139" o:connectangles="0,0,0,0,0,0,0,0,0,0,0,0,0,0,0,0,0,0,0,0,0,0,0,0,0,0,0,0,0,0,0,0,0,0,0"/>
                  </v:shape>
                  <v:shape id="Freeform 150" style="position:absolute;left:10614;top:5768;width:113;height:142;visibility:visible;mso-wrap-style:square;v-text-anchor:top" coordsize="301,378" o:spid="_x0000_s1199" fillcolor="black" strokeweight="0" path="m,262l61,252r4,18l71,285r8,13l90,308r12,9l118,323r17,4l155,328r20,-1l192,323r14,-5l218,311r9,-9l233,292r4,-11l238,270r-1,-10l234,252r-6,-8l220,237r-9,-4l198,228,157,217,100,201,79,194,64,187,51,180,41,172r-9,-9l24,153,18,141,14,129,12,117,11,104r,-12l13,81,17,70,22,59,28,49r7,-9l43,32r9,-7l60,20r9,-5l91,7,117,1,144,r21,l184,3r18,4l219,12r15,7l247,26r11,9l266,45r8,12l279,70r5,15l288,101r-60,8l225,96,220,85,213,74r-9,-8l193,59,180,54,165,51,148,50r-19,1l112,54,99,58,88,64r-8,7l75,79r-4,9l70,97r2,11l78,118r4,5l87,127r14,8l155,150r56,16l246,179r12,6l269,192r10,9l287,211r6,11l298,235r2,14l301,264r-1,15l297,293r-6,15l283,321r-10,13l262,345r-14,10l232,363r-18,7l196,375r-20,2l155,378r-33,-2l107,374,93,371,80,367,68,362,57,356r-9,-7l39,341r-8,-9l24,323,17,312,12,301,7,289,3,276,,2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">
                    <v:path arrowok="t" o:connecttype="custom" o:connectlocs="23,95;27,107;34,116;44,121;58,123;72,121;82,117;87,110;89,101;88,95;83,89;74,86;38,76;24,70;15,65;9,57;5,48;4,39;5,30;8,22;13,15;20,9;26,6;44,0;62,0;76,3;88,7;97,13;103,21;107,32;86,41;83,32;77,25;68,20;56,19;42,20;33,24;28,30;26,36;29,44;33,48;58,56;92,67;101,72;108,79;112,88;113,99;111,110;106,121;98,130;87,136;74,141;58,142;40,140;30,138;21,134;15,128;9,121;5,113;1,104" o:connectangles="0,0,0,0,0,0,0,0,0,0,0,0,0,0,0,0,0,0,0,0,0,0,0,0,0,0,0,0,0,0,0,0,0,0,0,0,0,0,0,0,0,0,0,0,0,0,0,0,0,0,0,0,0,0,0,0,0,0,0,0"/>
                  </v:shape>
                  <v:shape id="Freeform 151" style="position:absolute;left:10742;top:5724;width:66;height:185;visibility:visible;mso-wrap-style:square;v-text-anchor:top" coordsize="176,494" o:spid="_x0000_s1200" fillcolor="black" strokeweight="0" path="m167,434r9,54l152,492r-22,2l114,493r-14,-2l88,488,78,483r-9,-5l62,471r-6,-7l52,455,49,444,46,429,45,408r,-25l45,175,,175,,127r45,l45,37,106,r,127l167,127r,48l106,175r,211l106,408r3,12l113,427r6,5l128,435r12,2l167,43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">
                    <v:path arrowok="t" o:connecttype="custom" o:connectlocs="63,163;66,183;57,184;49,185;43,185;38,184;33,183;29,181;26,179;23,176;21,174;20,170;18,166;17,161;17,153;17,143;17,66;0,66;0,48;17,48;17,14;40,0;40,48;63,48;63,66;40,66;40,145;40,153;41,157;42,160;45,162;48,163;53,164;63,163" o:connectangles="0,0,0,0,0,0,0,0,0,0,0,0,0,0,0,0,0,0,0,0,0,0,0,0,0,0,0,0,0,0,0,0,0,0"/>
                  </v:shape>
                  <v:shape id="Freeform 152" style="position:absolute;left:10904;top:5720;width:127;height:187;visibility:visible;mso-wrap-style:square;v-text-anchor:top" coordsize="337,500" o:spid="_x0000_s1201" fillcolor="black" strokeweight="0" path="m,500l,,337,r,59l66,59r,155l300,214r,59l66,273r,227l,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">
                    <v:path arrowok="t" o:connecttype="custom" o:connectlocs="0,187;0,0;127,0;127,22;25,22;25,80;113,80;113,102;25,102;25,187;0,187" o:connectangles="0,0,0,0,0,0,0,0,0,0,0"/>
                  </v:shape>
                  <v:rect id="Rectangle 153" style="position:absolute;left:11059;top:5720;width:23;height:187;visibility:visible;mso-wrap-style:square;v-text-anchor:top" o:spid="_x0000_s1202" fillcolor="black" strokewe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"/>
                  <v:shape id="Freeform 154" style="position:absolute;left:11109;top:5768;width:128;height:142;visibility:visible;mso-wrap-style:square;v-text-anchor:top" coordsize="340,378" o:spid="_x0000_s1203" fillcolor="black" strokeweight="0" path="m,189l1,165,4,142,8,121r6,-20l22,84,32,67,43,53,56,40,68,30,81,22,94,15r14,-5l123,5,138,2,154,r16,l189,r17,3l222,7r16,5l253,19r14,8l280,37r12,12l303,61r10,14l321,91r7,16l333,124r4,19l339,163r1,21l338,217r-3,29l328,272r-9,22l307,313r-14,16l277,344r-19,12l237,366r-21,7l194,377r-24,1l152,377r-18,-2l117,371r-16,-5l87,359,73,351,59,341,47,329,36,317,27,302,19,287,12,270,7,252,3,232,1,211,,189t64,l64,206r1,16l68,236r3,14l75,262r6,12l87,284r7,9l102,301r8,7l119,314r9,5l138,323r10,3l159,327r11,1l181,327r11,-1l202,323r10,-4l221,314r9,-6l238,301r8,-8l253,284r7,-11l265,262r4,-13l272,235r3,-15l276,204r1,-17l276,171r-1,-16l272,141r-3,-13l265,116r-5,-12l253,94r-7,-9l238,77r-8,-7l221,64r-9,-5l202,55,192,53,181,51,170,50r-11,1l148,53r-10,2l128,59r-9,5l110,70r-8,7l94,85r-7,9l81,104r-6,12l71,128r-3,14l65,156r-1,16l64,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">
                    <v:path arrowok="t" o:connecttype="custom" o:connectlocs="0,62;3,45;8,32;16,20;26,11;35,6;46,2;58,0;71,0;84,3;95,7;105,14;114,23;121,34;125,47;128,61;127,82;123,102;116,118;104,129;89,137;73,142;57,142;44,139;33,135;22,128;14,119;7,108;3,95;0,79;24,71;24,83;27,94;30,103;35,110;41,116;48,120;56,122;64,123;72,122;80,120;87,116;93,110;98,103;101,94;104,83;104,70;104,58;101,48;98,39;93,32;87,26;80,22;72,20;64,19;56,20;48,22;41,26;35,32;30,39;27,48;24,59;24,71" o:connectangles="0,0,0,0,0,0,0,0,0,0,0,0,0,0,0,0,0,0,0,0,0,0,0,0,0,0,0,0,0,0,0,0,0,0,0,0,0,0,0,0,0,0,0,0,0,0,0,0,0,0,0,0,0,0,0,0,0,0,0,0,0,0,0"/>
                    <o:lock v:ext="edit" verticies="t"/>
                  </v:shape>
                  <v:shape id="Freeform 155" style="position:absolute;left:11255;top:5768;width:127;height:142;visibility:visible;mso-wrap-style:square;v-text-anchor:top" coordsize="339,378" o:spid="_x0000_s1204" fillcolor="black" strokeweight="0" path="m,189l1,165,3,142,8,121r6,-20l22,84,31,67,43,53,56,40,68,30,80,22,94,15r14,-5l122,5,137,2,153,r17,l188,r17,3l222,7r16,5l252,19r14,8l280,37r12,12l303,61r10,14l321,91r6,16l333,124r3,19l338,163r1,21l338,217r-4,29l327,272r-9,22l307,313r-14,16l276,344r-19,12l237,366r-22,7l193,377r-23,1l151,377r-17,-2l117,371r-16,-5l86,359,72,351,59,341,47,329,36,317,26,302,18,287,12,270,6,252,3,232,1,211,,189t63,l63,206r2,16l67,236r4,14l75,262r5,12l86,284r7,9l101,301r8,7l118,314r10,5l137,323r11,3l158,327r12,1l181,327r11,-1l202,323r10,-4l221,314r9,-6l238,301r8,-8l253,284r6,-11l264,262r5,-13l272,235r2,-15l276,204r,-17l276,171r-2,-16l272,141r-3,-13l264,116r-5,-12l253,94r-7,-9l238,77r-9,-7l221,64,211,59r-9,-4l191,53,181,51,170,50r-12,1l148,53r-11,2l128,59r-10,5l109,70r-8,7l93,85r-7,9l80,104r-5,12l71,128r-4,14l65,156r-2,16l63,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">
                    <v:path arrowok="t" o:connecttype="custom" o:connectlocs="0,62;3,45;8,32;16,20;25,11;35,6;46,2;57,0;70,0;83,3;94,7;105,14;114,23;120,34;125,47;127,61;127,82;123,102;115,118;103,129;89,137;72,142;57,142;44,139;32,135;22,128;13,119;7,108;2,95;0,79;24,71;24,83;27,94;30,103;35,110;41,116;48,120;55,122;64,123;72,122;79,120;86,116;92,110;97,103;101,94;103,83;103,70;103,58;101,48;97,39;92,32;86,26;79,22;72,20;64,19;55,20;48,22;41,26;35,32;30,39;27,48;24,59;24,71" o:connectangles="0,0,0,0,0,0,0,0,0,0,0,0,0,0,0,0,0,0,0,0,0,0,0,0,0,0,0,0,0,0,0,0,0,0,0,0,0,0,0,0,0,0,0,0,0,0,0,0,0,0,0,0,0,0,0,0,0,0,0,0,0,0,0"/>
                    <o:lock v:ext="edit" verticies="t"/>
                  </v:shape>
                  <v:shape id="Freeform 156" style="position:absolute;left:11409;top:5768;width:73;height:139;visibility:visible;mso-wrap-style:square;v-text-anchor:top" coordsize="196,370" o:spid="_x0000_s1205" fillcolor="black" strokeweight="0" path="m,370l,8r55,l55,63,65,45,75,31,85,20r9,-8l103,7,113,3,123,r10,l149,1r16,4l180,11r16,8l175,76,164,71,153,66,141,64,130,63r-10,1l111,66r-9,4l94,75r-7,7l80,90r-5,9l71,109r-4,17l63,143r-1,18l61,180r,190l,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">
                    <v:path arrowok="t" o:connecttype="custom" o:connectlocs="0,139;0,3;20,3;20,24;24,17;28,12;32,8;35,5;38,3;42,1;46,0;50,0;55,0;61,2;67,4;73,7;65,29;61,27;57,25;53,24;48,24;45,24;41,25;38,26;35,28;32,31;30,34;28,37;26,41;25,47;23,54;23,60;23,68;23,139;0,139" o:connectangles="0,0,0,0,0,0,0,0,0,0,0,0,0,0,0,0,0,0,0,0,0,0,0,0,0,0,0,0,0,0,0,0,0,0,0"/>
                  </v:shape>
                  <v:line id="Line 157" style="position:absolute;visibility:visible;mso-wrap-style:square" o:spid="_x0000_s1206" strokeweight="3.75pt" o:connectortype="straight" from="11987,2345" to="12362,2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"/>
                  <v:line id="Line 158" style="position:absolute;visibility:visible;mso-wrap-style:square" o:spid="_x0000_s1207" strokeweight="3.75pt" o:connectortype="straight" from="12969,2345" to="14372,2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"/>
                  <v:line id="Line 159" style="position:absolute;flip:x;visibility:visible;mso-wrap-style:square" o:spid="_x0000_s1208" strokeweight="0" o:connectortype="straight" from="12175,2907" to="12362,2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"/>
                  <v:line id="Line 160" style="position:absolute;visibility:visible;mso-wrap-style:square" o:spid="_x0000_s1209" strokeweight="3.75pt" o:connectortype="straight" from="12362,2907" to="12362,3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"/>
                  <v:line id="Line 161" style="position:absolute;visibility:visible;mso-wrap-style:square" o:spid="_x0000_s1210" strokeweight="3.75pt" o:connectortype="straight" from="12362,3845" to="12362,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"/>
                  <v:line id="Line 162" style="position:absolute;flip:x;visibility:visible;mso-wrap-style:square" o:spid="_x0000_s1211" strokeweight="0" o:connectortype="straight" from="12175,2345" to="12362,2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"/>
                  <v:line id="Line 163" style="position:absolute;visibility:visible;mso-wrap-style:square" o:spid="_x0000_s1212" strokeweight="0" o:connectortype="straight" from="14498,657" to="15247,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"/>
                  <v:shape id="Freeform 164" style="position:absolute;left:15146;top:657;width:52;height:148;visibility:visible;mso-wrap-style:square;v-text-anchor:top" coordsize="139,394" o:spid="_x0000_s1213" fillcolor="black" strokeweight="0" path="m70,r69,394l,394,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">
                    <v:path arrowok="t" o:connecttype="custom" o:connectlocs="26,0;52,148;0,148;26,0" o:connectangles="0,0,0,0"/>
                  </v:shape>
                  <v:line id="Line 165" style="position:absolute;visibility:visible;mso-wrap-style:square" o:spid="_x0000_s1214" strokeweight="0" o:connectortype="straight" from="15172,657" to="15172,2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"/>
                  <v:shape id="Freeform 166" style="position:absolute;left:15146;top:2197;width:52;height:148;visibility:visible;mso-wrap-style:square;v-text-anchor:top" coordsize="139,394" o:spid="_x0000_s1215" fillcolor="black" strokeweight="0" path="m70,394l,,139,,70,3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">
                    <v:path arrowok="t" o:connecttype="custom" o:connectlocs="26,148;0,0;52,0;26,148" o:connectangles="0,0,0,0"/>
                  </v:shape>
                  <v:line id="Line 167" style="position:absolute;flip:x;visibility:visible;mso-wrap-style:square" o:spid="_x0000_s1216" strokeweight="0" o:connectortype="straight" from="14498,2345" to="15247,2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"/>
                  <v:shape id="Freeform 168" style="position:absolute;left:14891;top:1659;width:188;height:130;visibility:visible;mso-wrap-style:square;v-text-anchor:top" coordsize="500,346" o:spid="_x0000_s1217" fillcolor="black" strokeweight="0" path="m500,129r-120,l380,346r-56,l,118,,68r324,l324,r56,l380,68r120,l500,129t-176,l98,129,324,286r,-1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">
                    <v:path arrowok="t" o:connecttype="custom" o:connectlocs="188,48;143,48;143,130;122,130;0,44;0,26;122,26;122,0;143,0;143,26;188,26;188,48;122,48;37,48;122,107;122,48" o:connectangles="0,0,0,0,0,0,0,0,0,0,0,0,0,0,0,0"/>
                    <o:lock v:ext="edit" verticies="t"/>
                  </v:shape>
                  <v:shape id="Freeform 169" style="position:absolute;left:14893;top:1511;width:189;height:125;visibility:visible;mso-wrap-style:square;v-text-anchor:top" coordsize="502,332" o:spid="_x0000_s1218" fillcolor="black" strokeweight="0" path="m363,332r-6,-65l379,262r19,-7l415,246r13,-12l438,220r8,-15l450,189r2,-18l451,160r-2,-10l447,140r-4,-10l439,121r-6,-9l426,104r-8,-8l409,89r-9,-7l390,77,379,73,368,69,356,67,343,66,329,65r-24,2l293,69r-11,4l272,77r-9,5l255,88r-8,7l239,102r-6,9l228,119r-4,10l221,139r-3,10l216,172r1,14l220,200r4,13l230,225r7,12l245,247r9,9l265,263r-8,58l,272,,24r59,l59,223r134,27l180,227,170,204r-6,-24l162,156r1,-17l165,124r3,-15l173,95r7,-13l188,69r9,-12l207,45,219,34r13,-9l245,18r14,-7l274,6,290,3,307,1,324,r17,1l357,2r15,4l387,10r15,5l415,22r14,8l441,40r15,12l468,66r10,15l487,96r7,17l498,131r3,20l502,171r-1,17l500,203r-3,16l492,233r-5,13l481,259r-8,12l464,282r-10,10l443,302r-11,7l419,316r-13,6l393,326r-15,3l363,3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">
                    <v:path arrowok="t" o:connecttype="custom" o:connectlocs="134,101;150,96;161,88;168,77;170,64;169,56;167,49;163,42;157,36;151,31;143,27;134,25;124,24;110,26;102,29;96,33;90,38;86,45;83,52;81,65;83,75;87,85;92,93;100,99;0,102;22,9;73,94;64,77;61,59;62,47;65,36;71,26;78,17;87,9;98,4;109,1;122,0;134,1;146,4;156,8;166,15;176,25;183,36;187,49;189,64;188,76;185,88;181,98;175,106;167,114;158,119;148,123;137,125" o:connectangles="0,0,0,0,0,0,0,0,0,0,0,0,0,0,0,0,0,0,0,0,0,0,0,0,0,0,0,0,0,0,0,0,0,0,0,0,0,0,0,0,0,0,0,0,0,0,0,0,0,0,0,0,0"/>
                  </v:shape>
                  <v:shape id="Freeform 170" style="position:absolute;left:14890;top:1368;width:192;height:122;visibility:visible;mso-wrap-style:square;v-text-anchor:top" coordsize="511,326" o:spid="_x0000_s1219" fillcolor="black" strokeweight="0" path="m256,326r-42,-1l176,321r-34,-5l113,308,88,298,65,285,46,270,30,254,23,244,17,234,12,224,8,213,5,201,2,189,,163,1,144,5,125r5,-17l17,92,26,78,36,65,49,53,63,42,79,33,97,25r20,-8l138,11,162,6,189,3,221,1,256,r42,1l335,5r34,5l398,18r25,10l446,41r19,14l482,72r6,9l494,91r6,11l504,113r3,12l509,137r2,26l510,181r-2,16l504,213r-6,15l491,241r-9,13l471,266r-12,11l442,288r-19,10l401,307r-24,7l351,319r-30,4l290,325r-34,1m256,263r56,-2l337,259r21,-3l378,252r16,-5l408,241r12,-7l429,227r9,-8l445,211r5,-9l455,193r3,-10l460,173r1,-10l460,153r-2,-10l455,133r-5,-9l445,115r-7,-8l429,99r-9,-7l408,85,394,79,377,74,358,70,337,67,312,65,256,63r-57,2l175,67r-22,3l134,74r-17,5l103,85,92,92,82,99r-8,8l67,116r-6,8l57,133r-3,10l52,153r-1,11l52,174r2,10l56,193r4,9l65,210r6,8l79,225r8,6l100,239r15,6l132,251r20,4l174,258r25,3l226,262r3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">
                    <v:path arrowok="t" o:connecttype="custom" o:connectlocs="80,122;53,118;33,112;17,101;9,91;5,84;2,75;0,61;2,47;6,34;14,24;24,16;36,9;52,4;71,1;96,0;126,2;150,7;168,15;181,27;186,34;189,42;191,51;192,68;189,80;184,90;177,100;166,108;151,115;132,119;109,122;96,98;127,97;142,94;153,90;161,85;167,79;171,72;173,65;173,57;171,50;167,43;161,37;153,32;142,28;127,25;96,24;66,25;50,28;39,32;31,37;25,43;21,50;20,57;20,65;21,72;24,79;30,84;38,89;50,94;65,97;85,98" o:connectangles="0,0,0,0,0,0,0,0,0,0,0,0,0,0,0,0,0,0,0,0,0,0,0,0,0,0,0,0,0,0,0,0,0,0,0,0,0,0,0,0,0,0,0,0,0,0,0,0,0,0,0,0,0,0,0,0,0,0,0,0,0,0"/>
                    <o:lock v:ext="edit" verticies="t"/>
                  </v:shape>
                  <v:shape id="Freeform 171" style="position:absolute;left:14890;top:1222;width:192;height:122;visibility:visible;mso-wrap-style:square;v-text-anchor:top" coordsize="511,326" o:spid="_x0000_s1220" fillcolor="black" strokeweight="0" path="m256,326r-42,-2l176,321r-34,-6l113,307,88,297,65,285,46,270,30,253r-7,-9l17,234,12,224,8,212,5,201,2,189,,163,1,143,5,125r5,-17l17,92,26,77,36,64,49,52,63,42,79,32,97,24r20,-7l138,11,162,6,189,2,221,r35,l298,1r37,3l369,10r29,8l423,28r23,12l465,55r17,17l488,81r6,10l500,101r4,11l507,124r2,12l511,163r-1,17l508,197r-4,15l498,227r-7,14l482,254r-11,11l459,276r-17,12l423,298r-22,8l377,313r-26,6l321,322r-31,3l256,326t,-64l312,261r25,-3l358,255r20,-4l394,246r14,-6l420,234r9,-8l438,218r7,-8l450,201r5,-9l458,183r2,-10l461,163r-1,-11l458,142r-3,-9l450,124r-5,-9l438,107r-9,-8l420,91,408,85,394,79,377,74,358,70,337,67,312,64,256,63r-57,1l175,67r-22,3l134,74r-17,5l103,85,92,91,82,99r-8,8l67,115r-6,9l57,133r-3,10l52,153r-1,10l52,174r2,9l56,193r4,8l65,209r6,8l79,224r8,7l100,238r15,7l132,250r20,5l174,258r25,3l226,262r3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">
                    <v:path arrowok="t" o:connecttype="custom" o:connectlocs="80,121;53,118;33,111;17,101;9,91;5,84;2,75;0,61;2,47;6,34;14,24;24,16;36,9;52,4;71,1;96,0;126,1;150,7;168,15;181,27;186,34;189,42;191,51;192,67;189,79;184,90;177,99;166,108;151,115;132,119;109,122;96,98;127,97;142,94;153,90;161,85;167,79;171,72;173,65;173,57;171,50;167,43;161,37;153,32;142,28;127,25;96,24;66,25;50,28;39,32;31,37;25,43;21,50;20,57;20,65;21,72;24,78;30,84;38,89;50,94;65,97;85,98" o:connectangles="0,0,0,0,0,0,0,0,0,0,0,0,0,0,0,0,0,0,0,0,0,0,0,0,0,0,0,0,0,0,0,0,0,0,0,0,0,0,0,0,0,0,0,0,0,0,0,0,0,0,0,0,0,0,0,0,0,0,0,0,0,0"/>
                    <o:lock v:ext="edit" verticies="t"/>
                  </v:shape>
                  <v:line id="Line 172" style="position:absolute;visibility:visible;mso-wrap-style:square" o:spid="_x0000_s1221" strokeweight="3.75pt" o:connectortype="straight" from="8428,3282" to="12362,3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"/>
                  <v:shape id="Freeform 173" style="position:absolute;left:12175;top:3282;width:187;height:563;visibility:visible;mso-wrap-style:square;v-text-anchor:top" coordsize="500,1500" o:spid="_x0000_s1222" filled="f" strokeweight="0" path="m500,l,1500r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">
                    <v:path arrowok="t" o:connecttype="custom" o:connectlocs="187,0;0,563;187,563" o:connectangles="0,0,0"/>
                  </v:shape>
                  <v:shape id="Freeform 174" style="position:absolute;left:9939;top:4217;width:166;height:193;visibility:visible;mso-wrap-style:square;v-text-anchor:top" coordsize="442,517" o:spid="_x0000_s1223" fillcolor="black" strokeweight="0" path="m376,333r66,16l437,369r-7,19l422,405r-9,16l403,436r-11,14l380,462r-13,12l354,484r-15,8l324,500r-17,6l290,511r-17,3l254,516r-19,1l216,516r-19,-1l179,512r-17,-4l146,504r-15,-6l117,491r-13,-7l92,475,80,465,69,455,59,443,50,431,41,418,34,403,27,388,15,357,7,324,2,290,,254,2,216,5,199,8,181r4,-17l17,148r6,-15l30,118r8,-14l47,91,56,78,66,67,77,56,89,47r13,-9l115,30r14,-7l143,16r15,-5l173,7,204,1,236,r19,l272,2r17,3l305,9r16,5l335,21r14,8l363,38r12,10l386,59r11,12l406,84r8,14l422,112r6,16l434,145r-65,16l359,135,347,113,334,95r-8,-7l318,81,301,70,281,62,259,58,235,56r-28,2l182,63r-12,4l159,72r-10,5l139,84,121,99r-15,17l93,136r-9,22l77,181r-5,24l70,229r-1,25l70,285r3,29l79,341r8,24l98,388r13,19l127,423r18,13l165,447r21,7l207,458r23,2l243,459r14,-1l269,455r12,-3l293,447r11,-5l314,435r10,-7l333,419r9,-9l349,399r7,-11l362,376r6,-14l372,348r4,-1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">
                    <v:path arrowok="t" o:connecttype="custom" o:connectlocs="166,130;161,145;155,157;147,168;138,177;127,184;115,189;103,192;88,193;74,192;61,190;49,186;39,181;30,174;22,165;15,156;10,145;3,121;0,95;2,74;5,61;9,50;14,39;21,29;29,21;38,14;48,9;59,4;77,0;96,0;109,2;121,5;131,11;141,18;149,27;155,37;161,48;139,60;130,42;122,33;113,26;97,22;78,22;64,25;56,29;45,37;35,51;29,68;26,85;26,106;30,127;37,145;48,158;62,167;78,171;91,171;101,170;110,167;118,162;125,156;131,149;136,140;140,130" o:connectangles="0,0,0,0,0,0,0,0,0,0,0,0,0,0,0,0,0,0,0,0,0,0,0,0,0,0,0,0,0,0,0,0,0,0,0,0,0,0,0,0,0,0,0,0,0,0,0,0,0,0,0,0,0,0,0,0,0,0,0,0,0,0,0"/>
                  </v:shape>
                  <v:shape id="Freeform 175" style="position:absolute;left:10124;top:4268;width:128;height:142;visibility:visible;mso-wrap-style:square;v-text-anchor:top" coordsize="340,378" o:spid="_x0000_s1224" fillcolor="black" strokeweight="0" path="m,189l1,165,4,142,8,121r6,-20l22,84,32,67,43,53,56,40,68,30,81,22,94,15r14,-5l122,5,138,2,154,r16,l188,r18,3l222,7r16,5l253,19r14,8l280,37r12,12l303,61r10,14l321,91r7,16l333,124r4,19l339,163r1,21l338,217r-4,29l328,272r-9,22l307,313r-14,16l276,344r-19,12l237,366r-21,7l193,377r-23,1l151,377r-17,-2l117,371r-16,-5l86,359,72,351,59,341,47,329,36,317,27,302,18,287,12,270,7,252,3,232,1,211,,189t63,l64,206r1,16l68,236r3,14l75,262r5,12l86,284r8,9l101,301r9,7l119,314r9,5l138,323r10,3l159,327r11,1l181,327r11,-1l202,323r10,-4l221,314r9,-6l238,301r8,-8l253,284r6,-11l265,262r4,-13l272,235r3,-15l276,204r,-17l276,171r-1,-16l272,141r-3,-13l264,116r-5,-12l253,94r-7,-9l238,77r-8,-7l221,64r-9,-5l202,55,192,53,181,51,170,50r-11,1l148,53r-10,2l128,59r-9,5l110,70r-9,7l94,85r-8,9l80,104r-5,12l71,128r-3,14l65,156r-1,16l63,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">
                    <v:path arrowok="t" o:connecttype="custom" o:connectlocs="0,62;3,45;8,32;16,20;26,11;35,6;46,2;58,0;71,0;84,3;95,7;105,14;114,23;121,34;125,47;128,61;127,82;123,102;116,118;104,129;89,137;73,142;57,142;44,139;32,135;22,128;14,119;7,108;3,95;0,79;24,71;24,83;27,94;30,103;35,110;41,116;48,120;56,122;64,123;72,122;80,120;87,116;93,110;98,103;101,94;104,83;104,70;104,58;101,48;98,39;93,32;87,26;80,22;72,20;64,19;56,20;48,22;41,26;35,32;30,39;27,48;24,59;24,71" o:connectangles="0,0,0,0,0,0,0,0,0,0,0,0,0,0,0,0,0,0,0,0,0,0,0,0,0,0,0,0,0,0,0,0,0,0,0,0,0,0,0,0,0,0,0,0,0,0,0,0,0,0,0,0,0,0,0,0,0,0,0,0,0,0,0"/>
                    <o:lock v:ext="edit" verticies="t"/>
                  </v:shape>
                  <v:shape id="Freeform 176" style="position:absolute;left:10278;top:4268;width:111;height:139;visibility:visible;mso-wrap-style:square;v-text-anchor:top" coordsize="295,370" o:spid="_x0000_s1225" fillcolor="black" strokeweight="0" path="m,370l,8r56,l56,59,66,45,78,33,91,23r13,-8l119,8,136,3,153,1,171,r16,l202,3r15,3l231,11r13,7l255,25r10,8l272,42r7,10l284,63r4,12l291,88r3,23l295,147r,223l233,370r,-220l233,132r-1,-15l229,104,226,94r-4,-9l216,77r-7,-7l201,64,191,59,181,56,170,54,158,53r-19,1l122,59r-17,8l90,78r-6,7l78,93r-5,10l69,114r-3,12l64,140r-2,32l62,370,,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">
                    <v:path arrowok="t" o:connecttype="custom" o:connectlocs="0,139;0,3;21,3;21,22;25,17;29,12;34,9;39,6;45,3;51,1;58,0;64,0;70,0;76,1;82,2;87,4;92,7;96,9;100,12;102,16;105,20;107,24;108,28;109,33;111,42;111,55;111,139;88,139;88,56;88,50;87,44;86,39;85,35;84,32;81,29;79,26;76,24;72,22;68,21;64,20;59,20;52,20;46,22;40,25;34,29;32,32;29,35;27,39;26,43;25,47;24,53;23,65;23,139;0,139" o:connectangles="0,0,0,0,0,0,0,0,0,0,0,0,0,0,0,0,0,0,0,0,0,0,0,0,0,0,0,0,0,0,0,0,0,0,0,0,0,0,0,0,0,0,0,0,0,0,0,0,0,0,0,0,0,0"/>
                  </v:shape>
                  <v:shape id="Freeform 177" style="position:absolute;left:10409;top:4217;width:79;height:190;visibility:visible;mso-wrap-style:square;v-text-anchor:top" coordsize="212,508" o:spid="_x0000_s1226" fillcolor="black" strokeweight="0" path="m55,508r,-314l,194,,146r55,l55,107,56,75,58,63,61,53,66,42,73,31r9,-9l92,14,105,8,119,3,136,r19,l182,1r30,5l203,59,184,57,167,56r-13,1l143,59r-9,4l127,68r-5,7l119,85r-3,12l116,112r,34l186,146r,48l116,194r,314l55,5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">
                    <v:path arrowok="t" o:connecttype="custom" o:connectlocs="20,190;20,73;0,73;0,55;20,55;20,40;21,28;22,24;23,20;25,16;27,12;31,8;34,5;39,3;44,1;51,0;58,0;68,0;79,2;76,22;69,21;62,21;57,21;53,22;50,24;47,25;45,28;44,32;43,36;43,42;43,55;69,55;69,73;43,73;43,190;20,190" o:connectangles="0,0,0,0,0,0,0,0,0,0,0,0,0,0,0,0,0,0,0,0,0,0,0,0,0,0,0,0,0,0,0,0,0,0,0,0"/>
                  </v:shape>
                  <v:shape id="Freeform 178" style="position:absolute;left:10489;top:4268;width:125;height:142;visibility:visible;mso-wrap-style:square;v-text-anchor:top" coordsize="333,378" o:spid="_x0000_s1227" fillcolor="black" strokeweight="0" path="m268,253r63,8l327,275r-5,12l317,299r-7,12l303,321r-9,10l286,339r-10,9l265,355r-11,6l242,366r-12,5l216,374r-14,2l188,378r-16,l153,377r-19,-2l117,371r-16,-5l86,359,71,351,58,341,46,329,35,316,26,302,18,287,11,270,6,253,2,234,,213,,192,,170,2,149,6,129r5,-18l18,94,26,78,36,63,47,50,59,38,72,28,86,19r15,-7l116,7,133,3,150,r19,l186,r17,3l219,7r16,5l249,19r14,8l275,38r12,11l298,62r10,14l315,92r7,17l327,127r4,19l333,166r,22l333,205r-270,l66,233r3,12l73,257r5,11l83,278r7,10l97,296r8,7l113,310r9,5l131,320r10,3l151,326r10,1l172,328r17,-1l204,323r14,-5l230,310r11,-10l252,287r8,-15l268,253m66,154r203,l266,133r-5,-19l254,98,245,86r-7,-9l230,70r-9,-6l212,59,202,55,192,52,181,51,169,50r-20,2l130,57r-16,9l98,78r-7,8l85,94r-9,18l70,132r-4,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">
                    <v:path arrowok="t" o:connecttype="custom" o:connectlocs="124,98;121,108;116,117;110,124;104,131;95,136;86,139;76,141;65,142;50,141;38,137;27,132;17,124;10,113;4,101;1,88;0,72;1,56;4,42;10,29;18,19;27,11;38,5;50,1;63,0;76,1;88,5;99,10;108,18;116,29;121,41;124,55;125,71;24,77;26,92;29,101;34,108;39,114;46,118;53,121;60,123;71,123;82,119;90,113;98,102;25,58;100,50;95,37;89,29;83,24;76,21;68,19;56,20;43,25;34,32;29,42;25,58" o:connectangles="0,0,0,0,0,0,0,0,0,0,0,0,0,0,0,0,0,0,0,0,0,0,0,0,0,0,0,0,0,0,0,0,0,0,0,0,0,0,0,0,0,0,0,0,0,0,0,0,0,0,0,0,0,0,0,0,0"/>
                    <o:lock v:ext="edit" verticies="t"/>
                  </v:shape>
                  <v:shape id="Freeform 179" style="position:absolute;left:10642;top:4268;width:74;height:139;visibility:visible;mso-wrap-style:square;v-text-anchor:top" coordsize="197,370" o:spid="_x0000_s1228" fillcolor="black" strokeweight="0" path="m,370l,8r55,l55,63,65,45,75,31,85,20r9,-8l103,7,113,3,123,r10,l149,1r16,4l181,11r16,8l175,76,164,71,153,66,142,64,130,63r-9,1l111,66r-8,4l94,75r-7,7l81,90r-6,9l71,109r-4,17l64,143r-2,18l61,180r,190l,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">
                    <v:path arrowok="t" o:connecttype="custom" o:connectlocs="0,139;0,3;21,3;21,24;24,17;28,12;32,8;35,5;39,3;42,1;46,0;50,0;56,0;62,2;68,4;74,7;66,29;62,27;57,25;53,24;49,24;45,24;42,25;39,26;35,28;33,31;30,34;28,37;27,41;25,47;24,54;23,60;23,68;23,139;0,139" o:connectangles="0,0,0,0,0,0,0,0,0,0,0,0,0,0,0,0,0,0,0,0,0,0,0,0,0,0,0,0,0,0,0,0,0,0,0"/>
                  </v:shape>
                  <v:shape id="Freeform 180" style="position:absolute;left:10722;top:4268;width:125;height:142;visibility:visible;mso-wrap-style:square;v-text-anchor:top" coordsize="334,378" o:spid="_x0000_s1229" fillcolor="black" strokeweight="0" path="m268,253r63,8l327,275r-5,12l317,299r-7,12l303,321r-8,10l286,339r-10,9l265,355r-11,6l242,366r-12,5l216,374r-14,2l188,378r-16,l153,377r-18,-2l117,371r-16,-5l86,359,72,351,58,341,46,329,35,316,26,302,18,287,11,270,6,253,3,234,,213,,192,,170,3,149,6,129r5,-18l18,94,26,78,36,63,47,50,59,38,72,28,86,19r15,-7l116,7,133,3,150,r19,l187,r16,3l220,7r15,5l249,19r14,8l276,38r11,11l298,62r10,14l316,92r6,17l327,127r4,19l333,166r1,22l333,205r-270,l66,233r3,12l73,257r5,11l83,278r7,10l97,296r8,7l113,310r9,5l131,320r10,3l151,326r10,1l173,328r16,-1l204,323r14,-5l230,310r11,-10l252,287r8,-15l268,253m66,154r203,l266,133r-5,-19l254,98,246,86r-8,-9l230,70r-9,-6l212,59,202,55,192,52,181,51,169,50r-20,2l131,57r-17,9l98,78r-6,8l86,94,76,112r-6,20l66,15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">
                    <v:path arrowok="t" o:connecttype="custom" o:connectlocs="124,98;121,108;116,117;110,124;103,131;95,136;86,139;76,141;64,142;51,141;38,137;27,132;17,124;10,113;4,101;1,88;0,72;1,56;4,42;10,29;18,19;27,11;38,5;50,1;63,0;76,1;88,5;98,10;107,18;115,29;121,41;124,55;125,71;24,77;26,92;29,101;34,108;39,114;46,118;53,121;60,123;71,123;82,119;90,113;97,102;25,58;100,50;95,37;89,29;83,24;76,21;68,19;56,20;43,25;34,32;28,42;25,58" o:connectangles="0,0,0,0,0,0,0,0,0,0,0,0,0,0,0,0,0,0,0,0,0,0,0,0,0,0,0,0,0,0,0,0,0,0,0,0,0,0,0,0,0,0,0,0,0,0,0,0,0,0,0,0,0,0,0,0,0"/>
                    <o:lock v:ext="edit" verticies="t"/>
                  </v:shape>
                  <v:shape id="Freeform 181" style="position:absolute;left:10875;top:4268;width:110;height:139;visibility:visible;mso-wrap-style:square;v-text-anchor:top" coordsize="294,370" o:spid="_x0000_s1230" fillcolor="black" strokeweight="0" path="m,370l,8r55,l55,59,65,45,77,33,90,23r14,-8l119,8,135,3,152,1,170,r16,l202,3r14,3l230,11r13,7l254,25r10,8l271,42r7,10l283,63r4,12l290,88r3,23l294,147r,223l233,370r,-220l232,132r-1,-15l228,104,225,94r-4,-9l215,77r-7,-7l200,64,190,59,180,56,169,54,157,53r-19,1l121,59r-17,8l89,78r-6,7l77,93r-5,10l68,114r-3,12l63,140r-2,32l61,370,,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">
                    <v:path arrowok="t" o:connecttype="custom" o:connectlocs="0,139;0,3;21,3;21,22;24,17;29,12;34,9;39,6;45,3;51,1;57,0;64,0;70,0;76,1;81,2;86,4;91,7;95,9;99,12;101,16;104,20;106,24;107,28;109,33;110,42;110,55;110,139;87,139;87,56;87,50;86,44;85,39;84,35;83,32;80,29;78,26;75,24;71,22;67,21;63,20;59,20;52,20;45,22;39,25;33,29;31,32;29,35;27,39;25,43;24,47;24,53;23,65;23,139;0,139" o:connectangles="0,0,0,0,0,0,0,0,0,0,0,0,0,0,0,0,0,0,0,0,0,0,0,0,0,0,0,0,0,0,0,0,0,0,0,0,0,0,0,0,0,0,0,0,0,0,0,0,0,0,0,0,0,0"/>
                  </v:shape>
                  <v:shape id="Freeform 182" style="position:absolute;left:11013;top:4268;width:119;height:142;visibility:visible;mso-wrap-style:square;v-text-anchor:top" coordsize="316,378" o:spid="_x0000_s1231" fillcolor="black" strokeweight="0" path="m255,237r61,8l313,260r-4,15l304,288r-6,13l291,313r-7,11l275,334r-10,9l255,351r-11,7l232,364r-12,5l207,373r-13,3l180,378r-15,l147,377r-17,-2l113,371,98,366,83,359,70,351,57,341,45,330,35,317,26,303,18,287,12,270,7,252,3,233,1,212,,190,1,162,5,135r6,-24l20,88,31,67,44,49,60,34,79,22,99,12,120,5,142,1,165,r29,2l207,4r12,3l231,11r11,5l252,22r10,7l271,37r8,9l286,55r7,11l298,77r5,11l307,101r3,13l250,123r-5,-17l238,91,230,79,220,69,209,60,196,55,183,51,168,50r-12,1l146,52r-11,3l126,58r-9,5l108,69r-8,7l92,83r-6,9l80,102r-5,12l71,126r-4,14l65,155r-2,34l65,223r2,15l70,252r4,12l79,276r6,10l91,295r8,7l106,309r9,6l124,319r9,4l143,326r10,1l164,328r18,-2l197,322r15,-7l225,306r11,-13l244,277r7,-18l255,2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">
                    <v:path arrowok="t" o:connecttype="custom" o:connectlocs="119,92;116,103;112,113;107,122;100,129;92,134;83,139;73,141;62,142;49,141;37,137;26,132;17,124;10,114;5,101;1,88;0,71;2,51;8,33;17,18;30,8;45,2;62,0;78,2;87,4;95,8;102,14;108,21;112,29;116,38;94,46;90,34;83,26;74,21;63,19;55,20;47,22;41,26;35,31;30,38;27,47;24,58;24,84;26,95;30,104;34,111;40,116;47,120;54,122;62,123;74,121;85,115;92,104;96,89" o:connectangles="0,0,0,0,0,0,0,0,0,0,0,0,0,0,0,0,0,0,0,0,0,0,0,0,0,0,0,0,0,0,0,0,0,0,0,0,0,0,0,0,0,0,0,0,0,0,0,0,0,0,0,0,0,0"/>
                  </v:shape>
                  <v:shape id="Freeform 183" style="position:absolute;left:11144;top:4268;width:125;height:142;visibility:visible;mso-wrap-style:square;v-text-anchor:top" coordsize="334,378" o:spid="_x0000_s1232" fillcolor="black" strokeweight="0" path="m268,253r64,8l328,275r-5,12l317,299r-7,12l303,321r-8,10l286,339r-10,9l266,355r-12,6l242,366r-12,5l217,374r-14,2l188,378r-16,l153,377r-18,-2l117,371r-16,-5l86,359,72,351,59,341,46,329,35,316,26,302,18,287,11,270,6,253,3,234,1,213,,192,1,170,3,149,6,129r6,-18l18,94,26,78,36,63,47,50,59,38,72,28,86,19r15,-7l117,7,133,3,151,r18,l187,r17,3l220,7r15,5l249,19r14,8l276,38r12,11l298,62r10,14l316,92r6,17l327,127r4,19l333,166r1,22l333,205r-270,l67,233r3,12l73,257r5,11l84,278r6,10l97,296r8,7l113,310r9,5l131,320r10,3l151,326r11,1l173,328r16,-1l204,323r14,-5l230,310r12,-10l252,287r9,-15l268,253m67,154r202,l266,133r-5,-19l254,98,246,86r-8,-9l230,70r-9,-6l212,59,202,55,192,52,181,51,170,50r-21,2l131,57r-17,9l99,78r-7,8l86,94,76,112r-6,20l67,15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">
                    <v:path arrowok="t" o:connecttype="custom" o:connectlocs="124,98;121,108;116,117;110,124;103,131;95,136;86,139;76,141;64,142;51,141;38,137;27,132;17,124;10,113;4,101;1,88;0,72;1,56;4,42;10,29;18,19;27,11;38,5;50,1;63,0;76,1;88,5;98,10;108,18;115,29;121,41;124,55;125,71;24,77;26,92;29,101;34,108;39,114;46,118;53,121;61,123;71,123;82,119;91,113;98,102;25,58;100,50;95,37;89,29;83,24;76,21;68,19;56,20;43,25;34,32;28,42;25,58" o:connectangles="0,0,0,0,0,0,0,0,0,0,0,0,0,0,0,0,0,0,0,0,0,0,0,0,0,0,0,0,0,0,0,0,0,0,0,0,0,0,0,0,0,0,0,0,0,0,0,0,0,0,0,0,0,0,0,0,0"/>
                    <o:lock v:ext="edit" verticies="t"/>
                  </v:shape>
                  <v:shape id="Freeform 184" style="position:absolute;left:11369;top:4268;width:74;height:139;visibility:visible;mso-wrap-style:square;v-text-anchor:top" coordsize="197,370" o:spid="_x0000_s1233" fillcolor="black" strokeweight="0" path="m,370l,8r55,l55,63,66,45,76,31,85,20r9,-8l104,7r9,-4l123,r11,l149,1r16,4l181,11r16,8l176,76,165,71,153,66,142,64,131,63r-10,1l112,66r-9,4l95,75r-8,7l81,90r-5,9l72,109r-5,17l64,143r-2,18l62,180r,190l,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">
                    <v:path arrowok="t" o:connecttype="custom" o:connectlocs="0,139;0,3;21,3;21,24;25,17;29,12;32,8;35,5;39,3;42,1;46,0;50,0;56,0;62,2;68,4;74,7;66,29;62,27;57,25;53,24;49,24;45,24;42,25;39,26;36,28;33,31;30,34;29,37;27,41;25,47;24,54;23,60;23,68;23,139;0,139" o:connectangles="0,0,0,0,0,0,0,0,0,0,0,0,0,0,0,0,0,0,0,0,0,0,0,0,0,0,0,0,0,0,0,0,0,0,0"/>
                  </v:shape>
                  <v:shape id="Freeform 185" style="position:absolute;left:11448;top:4268;width:127;height:142;visibility:visible;mso-wrap-style:square;v-text-anchor:top" coordsize="339,378" o:spid="_x0000_s1234" fillcolor="black" strokeweight="0" path="m,189l,165,3,142,7,121r7,-20l21,84,31,67,42,53,56,40,68,30,80,22,93,15r14,-5l122,5,137,2,153,r16,l188,r17,3l222,7r15,5l252,19r14,8l279,37r13,12l303,61r9,14l320,91r7,16l332,124r4,19l338,163r1,21l338,217r-4,29l327,272r-9,22l306,313r-14,16l276,344r-19,12l236,366r-21,7l193,377r-24,1l151,377r-18,-2l116,371r-15,-5l86,359,72,351,59,341,46,329,35,317,26,302,18,287,11,270,6,252,3,232,,211,,189t63,l63,206r2,16l67,236r3,14l75,262r5,12l86,284r7,9l101,301r8,7l118,314r9,5l137,323r10,3l158,327r11,1l181,327r10,-1l202,323r9,-4l221,314r8,-6l238,301r7,-8l253,284r6,-11l264,262r4,-13l272,235r2,-15l275,204r1,-17l275,171r-1,-16l272,141r-4,-13l264,116r-5,-12l252,94r-7,-9l237,77r-8,-7l220,64r-9,-5l201,55,191,53,181,51,169,50r-11,1l147,53r-10,2l127,59r-9,5l109,70r-8,7l93,85r-7,9l80,104r-5,12l70,128r-3,14l65,156r-2,16l63,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">
                    <v:path arrowok="t" o:connecttype="custom" o:connectlocs="0,62;3,45;8,32;16,20;25,11;35,6;46,2;57,0;70,0;83,3;94,7;105,14;114,23;120,34;124,47;127,61;127,82;123,102;115,118;103,129;88,137;72,142;57,142;43,139;32,135;22,128;13,119;7,108;2,95;0,79;24,71;24,83;26,94;30,103;35,110;41,116;48,120;55,122;63,123;72,122;79,120;86,116;92,110;97,103;100,94;103,83;103,70;103,58;100,48;97,39;92,32;86,26;79,22;72,20;63,19;55,20;48,22;41,26;35,32;30,39;26,48;24,59;24,71" o:connectangles="0,0,0,0,0,0,0,0,0,0,0,0,0,0,0,0,0,0,0,0,0,0,0,0,0,0,0,0,0,0,0,0,0,0,0,0,0,0,0,0,0,0,0,0,0,0,0,0,0,0,0,0,0,0,0,0,0,0,0,0,0,0,0"/>
                    <o:lock v:ext="edit" verticies="t"/>
                  </v:shape>
                  <v:shape id="Freeform 186" style="position:absolute;left:11594;top:4268;width:127;height:142;visibility:visible;mso-wrap-style:square;v-text-anchor:top" coordsize="339,378" o:spid="_x0000_s1235" fillcolor="black" strokeweight="0" path="m,189l1,165,4,142,8,121r6,-20l22,84,32,67,43,53,56,40,68,30,81,22,94,15r14,-5l122,5,138,2,153,r17,l188,r18,3l222,7r16,5l253,19r14,8l280,37r12,12l303,61r10,14l321,91r7,16l333,124r3,19l339,163r,21l338,217r-4,29l328,272r-10,22l307,313r-14,16l276,344r-19,12l237,366r-22,7l193,377r-23,1l151,377r-17,-2l117,371r-16,-5l86,359,72,351,59,341,47,329,36,317,26,302,18,287,12,270,7,252,3,232,1,211,,189t63,l64,206r1,16l67,236r4,14l75,262r5,12l86,284r7,9l101,301r9,7l118,314r10,5l138,323r10,3l159,327r11,1l181,327r11,-1l202,323r10,-4l221,314r9,-6l238,301r8,-8l253,284r6,-11l264,262r5,-13l272,235r2,-15l276,204r,-17l276,171r-2,-16l272,141r-3,-13l264,116r-5,-12l253,94r-7,-9l238,77r-8,-7l221,64r-9,-5l202,55,192,53,181,51,170,50r-11,1l148,53r-10,2l128,59r-10,5l110,70r-9,7l93,85r-7,9l80,104r-5,12l71,128r-4,14l65,156r-1,16l63,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">
                    <v:path arrowok="t" o:connecttype="custom" o:connectlocs="0,62;3,45;8,32;16,20;25,11;35,6;46,2;57,0;70,0;83,3;95,7;105,14;114,23;120,34;125,47;127,61;127,82;123,102;115,118;103,129;89,137;72,142;57,142;44,139;32,135;22,128;13,119;7,108;3,95;0,79;24,71;24,83;27,94;30,103;35,110;41,116;48,120;55,122;64,123;72,122;79,120;86,116;92,110;97,103;101,94;103,83;103,70;103,58;101,48;97,39;92,32;86,26;79,22;72,20;64,19;55,20;48,22;41,26;35,32;30,39;27,48;24,59;24,71" o:connectangles="0,0,0,0,0,0,0,0,0,0,0,0,0,0,0,0,0,0,0,0,0,0,0,0,0,0,0,0,0,0,0,0,0,0,0,0,0,0,0,0,0,0,0,0,0,0,0,0,0,0,0,0,0,0,0,0,0,0,0,0,0,0,0"/>
                    <o:lock v:ext="edit" verticies="t"/>
                  </v:shape>
                  <v:shape id="Freeform 187" style="position:absolute;left:11748;top:4268;width:184;height:139;visibility:visible;mso-wrap-style:square;v-text-anchor:top" coordsize="491,370" o:spid="_x0000_s1236" fillcolor="black" strokeweight="0" path="m,370l,8r55,l55,59,65,46,75,35,87,25r14,-9l115,9,131,4,148,1,165,r19,1l202,4r15,5l231,16r12,10l253,36r8,13l267,63,279,48,291,35,303,24r14,-8l331,9,346,4,362,1,379,r26,2l416,4r11,3l437,11r9,5l455,22r7,7l469,37r6,9l480,56r4,11l487,79r2,13l491,121r,249l430,370r,-228l429,110,427,98r-3,-9l421,81r-5,-7l410,68r-8,-5l394,58r-9,-3l376,53r-10,l347,54r-16,5l316,67,302,78r-6,7l291,93r-4,9l283,111r-4,23l277,160r,210l216,370r,-235l215,116,212,99,207,85,201,73r-9,-9l181,58,167,54,151,53r-12,1l127,56r-12,5l104,66,93,74r-8,9l77,94r-5,12l67,121r-3,17l62,159r,23l62,370,,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">
                    <v:path arrowok="t" o:connecttype="custom" o:connectlocs="0,3;21,22;28,13;38,6;49,2;62,0;76,2;87,6;95,14;100,24;109,13;119,6;130,2;142,0;156,2;164,4;171,8;176,14;180,21;183,30;184,45;161,139;161,41;159,33;156,28;151,24;144,21;137,20;124,22;113,29;109,35;106,42;104,60;81,139;81,44;78,32;72,24;63,20;52,20;43,23;35,28;29,35;25,45;23,60;23,139" o:connectangles="0,0,0,0,0,0,0,0,0,0,0,0,0,0,0,0,0,0,0,0,0,0,0,0,0,0,0,0,0,0,0,0,0,0,0,0,0,0,0,0,0,0,0,0,0"/>
                  </v:shape>
                  <v:line id="Line 188" style="position:absolute;visibility:visible;mso-wrap-style:square" o:spid="_x0000_s1237" strokeweight="0" o:connectortype="straight" from="8544,3282" to="9219,3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"/>
                  <v:shape id="Freeform 189" style="position:absolute;left:9117;top:3282;width:53;height:148;visibility:visible;mso-wrap-style:square;v-text-anchor:top" coordsize="139,394" o:spid="_x0000_s1238" fillcolor="black" strokeweight="0" path="m70,r69,394l,394,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">
                    <v:path arrowok="t" o:connecttype="custom" o:connectlocs="27,0;53,148;0,148;27,0" o:connectangles="0,0,0,0"/>
                  </v:shape>
                  <v:line id="Line 190" style="position:absolute;visibility:visible;mso-wrap-style:square" o:spid="_x0000_s1239" strokeweight="0" o:connectortype="straight" from="9144,3282" to="9144,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"/>
                  <v:shape id="Freeform 191" style="position:absolute;left:9117;top:5009;width:53;height:148;visibility:visible;mso-wrap-style:square;v-text-anchor:top" coordsize="139,394" o:spid="_x0000_s1240" fillcolor="black" strokeweight="0" path="m70,394l,,139,,70,3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">
                    <v:path arrowok="t" o:connecttype="custom" o:connectlocs="27,148;0,0;53,0;27,148" o:connectangles="0,0,0,0"/>
                  </v:shape>
                  <v:line id="Line 192" style="position:absolute;flip:x;visibility:visible;mso-wrap-style:square" o:spid="_x0000_s1241" strokeweight="0" o:connectortype="straight" from="8544,5157" to="9219,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"/>
                  <v:shape id="Freeform 193" style="position:absolute;left:8865;top:4376;width:188;height:124;visibility:visible;mso-wrap-style:square;v-text-anchor:top" coordsize="502,332" o:spid="_x0000_s1242" fillcolor="black" strokeweight="0" path="m363,332r-6,-64l379,263r19,-7l415,246r13,-12l438,221r8,-15l450,189r2,-18l451,160r-2,-10l447,140r-4,-10l439,121r-6,-8l426,104r-8,-8l409,89r-9,-6l390,78,379,73,368,70,356,68,343,66r-14,l305,67r-12,3l282,73r-10,4l263,82r-8,6l247,95r-8,8l233,111r-5,9l224,129r-3,10l218,150r-2,22l217,187r3,14l224,214r6,12l237,237r8,10l254,256r11,7l257,321,,273,,24r59,l59,224r134,26l180,228,170,204r-6,-24l162,156r1,-16l165,125r3,-15l173,96r7,-14l188,69r9,-12l207,46,219,35r13,-9l245,18r14,-6l274,7,290,3,307,1,324,r17,1l357,3r15,3l387,10r15,6l415,23r14,8l441,40r15,13l468,66r10,15l487,97r7,17l498,132r3,19l502,171r-1,17l500,204r-3,15l492,233r-5,14l481,260r-8,12l464,283r-10,10l443,302r-11,8l419,317r-13,5l393,327r-15,3l363,3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">
                    <v:path arrowok="t" o:connecttype="custom" o:connectlocs="134,100;149,96;160,87;167,77;169,64;168,56;166,49;162,42;157,36;150,31;142,27;133,25;123,25;110,26;102,29;95,33;90,38;85,45;83,52;81,64;82,75;86,84;92,92;99,98;0,102;22,9;72,93;64,76;61,58;62,47;65,36;70,26;78,17;87,10;97,4;109,1;121,0;134,1;145,4;155,9;165,15;175,25;182,36;187,49;188,64;187,76;184,87;180,97;174,106;166,113;157,118;147,122;136,124" o:connectangles="0,0,0,0,0,0,0,0,0,0,0,0,0,0,0,0,0,0,0,0,0,0,0,0,0,0,0,0,0,0,0,0,0,0,0,0,0,0,0,0,0,0,0,0,0,0,0,0,0,0,0,0,0"/>
                  </v:shape>
                  <v:shape id="Freeform 194" style="position:absolute;left:8862;top:4232;width:191;height:123;visibility:visible;mso-wrap-style:square;v-text-anchor:top" coordsize="511,327" o:spid="_x0000_s1243" fillcolor="black" strokeweight="0" path="m256,327r-42,-2l176,322r-34,-6l113,308,88,298,65,286,46,271,30,254r-7,-9l17,235,12,224,8,213,5,202,2,190,,163,1,144,5,126r5,-17l17,93,26,78,36,65,49,53,63,43,79,33,97,25r20,-7l138,12,162,7,189,3,221,1,256,r42,2l335,5r34,6l398,19r25,10l446,41r19,15l482,73r6,9l494,92r6,10l504,113r3,12l509,137r2,26l510,181r-2,17l504,213r-6,15l491,242r-9,12l471,266r-12,11l442,289r-19,10l401,307r-24,7l351,320r-30,3l290,326r-34,1m256,263r56,-1l337,259r21,-3l378,252r16,-5l408,241r12,-6l429,227r9,-8l445,211r5,-9l455,193r3,-9l460,174r1,-11l460,153r-2,-10l455,134r-5,-9l445,116r-7,-8l429,100r-9,-8l408,86,394,80,377,75,358,71,337,68,312,65,256,64r-57,1l175,68r-22,3l134,75r-17,5l103,86,92,92r-10,8l74,108r-7,8l61,125r-4,9l54,144r-2,10l51,164r1,10l54,184r2,10l60,202r5,8l71,218r8,7l87,232r13,7l115,246r17,5l152,256r22,3l199,261r27,2l256,2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">
                    <v:path arrowok="t" o:connecttype="custom" o:connectlocs="80,122;53,119;33,112;17,102;9,92;4,84;2,76;0,61;2,47;6,35;13,24;24,16;36,9;52,5;71,1;96,0;125,2;149,7;167,15;180,27;185,35;188,43;190,52;191,68;188,80;184,91;176,100;165,109;150,115;131,120;108,123;96,99;126,97;141,95;153,91;160,85;166,79;170,73;172,65;172,58;170,50;166,44;160,38;153,32;141,28;126,26;96,24;65,26;50,28;38,32;31,38;25,44;21,50;19,58;19,65;21,73;24,79;30,85;37,90;49,94;65,97;84,99" o:connectangles="0,0,0,0,0,0,0,0,0,0,0,0,0,0,0,0,0,0,0,0,0,0,0,0,0,0,0,0,0,0,0,0,0,0,0,0,0,0,0,0,0,0,0,0,0,0,0,0,0,0,0,0,0,0,0,0,0,0,0,0,0,0"/>
                    <o:lock v:ext="edit" verticies="t"/>
                  </v:shape>
                  <v:shape id="Freeform 195" style="position:absolute;left:8862;top:4086;width:191;height:123;visibility:visible;mso-wrap-style:square;v-text-anchor:top" coordsize="511,326" o:spid="_x0000_s1244" fillcolor="black" strokeweight="0" path="m256,326r-42,-1l176,321r-34,-5l113,308,88,298,65,285,46,270,30,254,23,244,17,234,12,224,8,213,5,201,2,189,,163,1,144,5,125r5,-17l17,92,26,78,36,65,49,53,63,42,79,33,97,25r20,-8l138,11,162,6,189,3,221,1,256,r42,1l335,5r34,5l398,18r25,10l446,41r19,14l482,72r6,9l494,91r6,11l504,113r3,12l509,137r2,26l510,181r-2,16l504,213r-6,15l491,241r-9,13l471,266r-12,11l442,288r-19,10l401,307r-24,7l351,319r-30,4l290,325r-34,1m256,263r56,-2l337,259r21,-3l378,252r16,-5l408,241r12,-7l429,227r9,-8l445,211r5,-9l455,193r3,-10l460,173r1,-10l460,153r-2,-10l455,133r-5,-9l445,115r-7,-8l429,99r-9,-7l408,85,394,79,377,74,358,70,337,67,312,65,256,63r-57,2l175,67r-22,3l134,74r-17,5l103,85,92,92,82,99r-8,8l67,116r-6,8l57,133r-3,10l52,153r-1,11l52,174r2,10l56,193r4,9l65,210r6,8l79,225r8,6l100,239r15,6l132,251r20,4l174,258r25,3l226,262r3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">
                    <v:path arrowok="t" o:connecttype="custom" o:connectlocs="80,123;53,119;33,112;17,102;9,92;4,85;2,76;0,62;2,47;6,35;13,25;24,16;36,9;52,4;71,1;96,0;125,2;149,7;167,15;180,27;185,34;188,43;190,52;191,68;188,80;184,91;176,100;165,109;150,116;131,120;108,123;96,99;126,98;141,95;153,91;160,86;166,80;170,73;172,65;172,58;170,50;166,43;160,37;153,32;141,28;126,25;96,24;65,25;50,28;38,32;31,37;25,44;21,50;19,58;19,66;21,73;24,79;30,85;37,90;49,95;65,97;84,99" o:connectangles="0,0,0,0,0,0,0,0,0,0,0,0,0,0,0,0,0,0,0,0,0,0,0,0,0,0,0,0,0,0,0,0,0,0,0,0,0,0,0,0,0,0,0,0,0,0,0,0,0,0,0,0,0,0,0,0,0,0,0,0,0,0"/>
                    <o:lock v:ext="edit" verticies="t"/>
                  </v:shape>
                  <v:shape id="Freeform 196" style="position:absolute;left:8862;top:3941;width:191;height:122;visibility:visible;mso-wrap-style:square;v-text-anchor:top" coordsize="511,326" o:spid="_x0000_s1245" fillcolor="black" strokeweight="0" path="m256,326r-42,-2l176,321r-34,-6l113,307,88,297,65,285,46,270,30,253r-7,-9l17,234,12,224,8,212,5,201,2,189,,163,1,143,5,125r5,-17l17,92,26,77,36,64,49,52,63,42,79,32,97,24r20,-7l138,11,162,6,189,2,221,r35,l298,1r37,3l369,10r29,8l423,28r23,12l465,55r17,17l488,81r6,10l500,101r4,11l507,124r2,12l511,163r-1,17l508,197r-4,15l498,227r-7,14l482,254r-11,11l459,276r-17,12l423,298r-22,8l377,313r-26,6l321,322r-31,3l256,326t,-64l312,261r25,-3l358,255r20,-4l394,246r14,-6l420,234r9,-8l438,218r7,-8l450,201r5,-9l458,183r2,-10l461,163r-1,-11l458,142r-3,-9l450,124r-5,-9l438,107r-9,-8l420,91,408,85,394,79,377,74,358,70,337,67,312,64,256,63r-57,1l175,67r-22,3l134,74r-17,5l103,85,92,91,82,99r-8,8l67,115r-6,9l57,133r-3,10l52,153r-1,10l52,174r2,9l56,193r4,8l65,209r6,8l79,224r8,7l100,238r15,7l132,250r20,5l174,258r25,3l226,262r3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">
                    <v:path arrowok="t" o:connecttype="custom" o:connectlocs="80,121;53,118;33,111;17,101;9,91;4,84;2,75;0,61;2,47;6,34;13,24;24,16;36,9;52,4;71,1;96,0;125,1;149,7;167,15;180,27;185,34;188,42;190,51;191,67;188,79;184,90;176,99;165,108;150,115;131,119;108,122;96,98;126,97;141,94;153,90;160,85;166,79;170,72;172,65;172,57;170,50;166,43;160,37;153,32;141,28;126,25;96,24;65,25;50,28;38,32;31,37;25,43;21,50;19,57;19,65;21,72;24,78;30,84;37,89;49,94;65,97;84,98" o:connectangles="0,0,0,0,0,0,0,0,0,0,0,0,0,0,0,0,0,0,0,0,0,0,0,0,0,0,0,0,0,0,0,0,0,0,0,0,0,0,0,0,0,0,0,0,0,0,0,0,0,0,0,0,0,0,0,0,0,0,0,0,0,0"/>
                    <o:lock v:ext="edit" verticies="t"/>
                  </v:shape>
                  <v:line id="Line 197" style="position:absolute;visibility:visible;mso-wrap-style:square" o:spid="_x0000_s1246" strokeweight="0" o:connectortype="straight" from="8428,5027" to="8428,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"/>
                  <v:shape id="Freeform 198" style="position:absolute;left:8428;top:6539;width:147;height:52;visibility:visible;mso-wrap-style:square;v-text-anchor:top" coordsize="393,139" o:spid="_x0000_s1247" fillcolor="black" strokeweight="0" path="m,69l393,r,139l,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">
                    <v:path arrowok="t" o:connecttype="custom" o:connectlocs="0,26;147,0;147,52;0,26" o:connectangles="0,0,0,0"/>
                  </v:shape>
                  <v:line id="Line 199" style="position:absolute;visibility:visible;mso-wrap-style:square" o:spid="_x0000_s1248" strokeweight="0" o:connectortype="straight" from="8428,6565" to="12362,6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"/>
                  <v:shape id="Freeform 200" style="position:absolute;left:12215;top:6539;width:147;height:52;visibility:visible;mso-wrap-style:square;v-text-anchor:top" coordsize="394,139" o:spid="_x0000_s1249" fillcolor="black" strokeweight="0" path="m394,69l,139,,,394,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">
                    <v:path arrowok="t" o:connecttype="custom" o:connectlocs="147,26;0,52;0,0;147,26" o:connectangles="0,0,0,0"/>
                  </v:shape>
                  <v:line id="Line 201" style="position:absolute;flip:y;visibility:visible;mso-wrap-style:square" o:spid="_x0000_s1250" strokeweight="0" o:connectortype="straight" from="12362,5027" to="12362,6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"/>
                  <v:shape id="Freeform 202" style="position:absolute;left:10059;top:6283;width:70;height:188;visibility:visible;mso-wrap-style:square;v-text-anchor:top" coordsize="185,502" o:spid="_x0000_s1251" fillcolor="black" strokeweight="0" path="m185,502r-62,l123,111r-12,11l98,132,65,153,31,172,,185,,126,25,113,49,99,70,84,90,67,108,50,123,33,136,17,145,r40,l185,50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">
                    <v:path arrowok="t" o:connecttype="custom" o:connectlocs="70,188;47,188;47,42;42,46;37,49;25,57;12,64;0,69;0,47;9,42;19,37;26,31;34,25;41,19;47,12;51,6;55,0;70,0;70,188" o:connectangles="0,0,0,0,0,0,0,0,0,0,0,0,0,0,0,0,0,0,0"/>
                  </v:shape>
                  <v:shape id="Freeform 203" style="position:absolute;left:10188;top:6283;width:122;height:192;visibility:visible;mso-wrap-style:square;v-text-anchor:top" coordsize="326,511" o:spid="_x0000_s1252" fillcolor="black" strokeweight="0" path="m,256l1,214,4,176r6,-34l18,113,28,88,41,65,55,46,72,30,82,23r9,-6l102,12,113,8,125,4,137,2,163,r19,1l201,4r17,5l233,16r15,9l261,36r12,13l284,63r9,16l301,97r7,19l315,138r5,23l323,189r2,31l326,256r-1,42l321,335r-5,34l308,398r-10,25l285,446r-14,19l254,481r-10,7l235,494r-11,5l213,503r-12,4l189,509r-26,2l145,510r-16,-2l113,504,98,498,85,491,72,482,60,471,49,459,38,442,28,423,19,401,12,377,7,350,3,321,1,290,,256t63,l65,312r2,25l70,358r4,19l79,394r6,14l92,420r7,9l107,437r8,7l124,450r9,5l143,458r9,2l163,460r10,l183,458r10,-3l202,450r8,-6l219,437r8,-8l234,419r7,-11l247,394r5,-17l256,358r3,-22l261,312r2,-56l261,199r-2,-24l256,153r-4,-19l247,117r-6,-14l234,92,227,82r-8,-8l210,67r-8,-6l192,57r-9,-3l173,52,162,51r-10,1l142,53r-9,3l124,60r-8,5l108,71r-7,8l95,87r-8,13l81,115r-6,17l71,152r-4,22l65,199r-2,27l63,2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">
                    <v:path arrowok="t" o:connecttype="custom" o:connectlocs="0,80;4,53;10,33;21,17;31,9;38,5;47,2;61,0;75,2;87,6;98,14;106,24;113,36;118,52;121,71;122,96;120,126;115,150;107,168;95,181;88,186;80,189;71,191;54,192;42,189;32,184;22,177;14,166;7,151;3,132;0,109;24,96;25,127;28,142;32,153;37,161;43,167;50,171;57,173;65,173;72,171;79,167;85,161;90,153;94,142;97,126;98,96;97,66;94,50;90,39;85,31;79,25;72,21;65,20;57,20;50,21;43,24;38,30;33,38;28,50;25,65;24,85" o:connectangles="0,0,0,0,0,0,0,0,0,0,0,0,0,0,0,0,0,0,0,0,0,0,0,0,0,0,0,0,0,0,0,0,0,0,0,0,0,0,0,0,0,0,0,0,0,0,0,0,0,0,0,0,0,0,0,0,0,0,0,0,0,0"/>
                    <o:lock v:ext="edit" verticies="t"/>
                  </v:shape>
                  <v:shape id="Freeform 204" style="position:absolute;left:10333;top:6286;width:124;height:189;visibility:visible;mso-wrap-style:square;v-text-anchor:top" coordsize="332,502" o:spid="_x0000_s1253" fillcolor="black" strokeweight="0" path="m,362r65,-5l69,379r8,19l86,414r12,14l112,438r15,7l143,450r18,1l172,451r10,-2l192,447r10,-4l211,438r9,-5l228,426r8,-8l243,409r6,-9l255,390r4,-11l262,368r3,-12l266,343r1,-14l265,304r-3,-11l259,282r-4,-10l250,263r-6,-9l237,246r-8,-7l221,233r-9,-5l203,224r-10,-4l183,218r-23,-2l145,217r-13,2l119,224r-13,6l95,237r-10,8l76,254r-7,10l11,257,60,,308,r,59l109,59,82,193r23,-14l128,170r24,-6l176,162r16,1l208,165r14,3l237,173r13,7l263,187r12,10l287,207r10,12l306,231r8,14l321,259r4,15l329,290r2,16l332,324r-1,17l329,357r-3,15l322,387r-6,14l310,415r-9,13l292,441r-12,14l266,468r-15,10l235,487r-17,6l200,498r-19,3l161,502r-17,-1l128,499r-15,-3l99,492,85,487,73,480,61,473,50,464,39,454,30,443,22,432,16,419,10,406,6,392,2,378,,3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">
                    <v:path arrowok="t" o:connecttype="custom" o:connectlocs="24,134;29,150;37,161;47,168;60,170;68,169;75,167;82,163;88,157;93,151;97,143;99,134;100,124;98,110;95,102;91,96;86,90;79,86;72,83;60,81;49,82;40,87;32,92;26,99;22,0;115,22;31,73;48,64;66,61;78,62;89,65;98,70;107,78;114,87;120,98;123,109;124,122;123,134;120,146;116,156;109,166;99,176;88,183;75,187;60,189;48,188;37,185;27,181;19,175;11,167;6,158;2,148;0,136" o:connectangles="0,0,0,0,0,0,0,0,0,0,0,0,0,0,0,0,0,0,0,0,0,0,0,0,0,0,0,0,0,0,0,0,0,0,0,0,0,0,0,0,0,0,0,0,0,0,0,0,0,0,0,0,0"/>
                  </v:shape>
                </v:group>
                <v:shape id="Freeform 206" style="position:absolute;left:66541;top:39897;width:775;height:1219;visibility:visible;mso-wrap-style:square;v-text-anchor:top" coordsize="326,511" o:spid="_x0000_s1254" fillcolor="black" strokeweight="0" path="m,256l1,214,4,176r6,-34l18,113,28,88,41,65,55,46,72,30,82,23r9,-6l102,12,113,8,124,4,137,2,163,r19,1l201,4r17,5l233,16r15,9l261,36r12,13l284,63r9,16l301,97r7,19l315,138r4,23l323,189r2,31l326,256r-1,42l321,335r-5,34l308,398r-10,25l285,446r-14,19l254,481r-10,7l234,494r-10,5l213,503r-12,4l189,509r-26,2l145,510r-16,-2l113,504,98,498,85,491,72,482,60,471,49,459,38,442,28,423,19,401,12,377,7,350,3,321,1,290,,256t63,l65,312r2,25l70,358r4,19l79,394r6,14l92,420r7,9l107,437r8,7l124,450r9,5l142,458r10,2l163,460r10,l183,458r10,-3l202,450r8,-6l219,437r7,-8l234,419r7,-11l246,394r5,-17l256,358r3,-22l261,312r2,-56l261,199r-2,-24l256,153r-5,-19l246,117r-5,-14l234,92,226,82r-7,-8l210,67r-8,-6l192,57r-9,-3l173,52,162,51r-10,1l142,53r-9,3l124,60r-8,5l108,71r-7,8l95,87r-8,13l81,115r-6,17l71,152r-4,22l65,199r-2,27l63,2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">
                  <v:path arrowok="t" o:connecttype="custom" o:connectlocs="238,51058;2376,33880;6654,20996;13070,10975;19486,5488;24239,2863;29467,954;38735,0;47765,954;55370,3817;62024,8589;67489,15031;71529,23143;74856,32926;76757,45094;77470,61079;76282,79928;73193,94959;67727,106412;60360,114762;55607,117864;50617,120011;44914,121443;34458,121681;26853,120250;20199,117148;14258,112376;9030,105457;4515,95675;1663,83507;238,69191;14971,61079;15922,80405;17585,89949;20199,97345;23526,102356;27328,105934;31606,108559;36121,109752;41111,109752;45864,108559;49904,105934;53706,102356;57271,97345;59647,89949;61548,80167;62499,61079;61548,41753;59647,31971;57271,24575;53706,19564;49904,15986;45627,13600;41111,12407;36121,12407;31606,13361;27566,15508;24001,18849;20675,23859;17823,31494;15922,41515;14971,53922" o:connectangles="0,0,0,0,0,0,0,0,0,0,0,0,0,0,0,0,0,0,0,0,0,0,0,0,0,0,0,0,0,0,0,0,0,0,0,0,0,0,0,0,0,0,0,0,0,0,0,0,0,0,0,0,0,0,0,0,0,0,0,0,0,0"/>
                  <o:lock v:ext="edit" verticies="t"/>
                </v:shape>
                <v:shape id="Freeform 207" style="position:absolute;left:67462;top:39897;width:775;height:1219;visibility:visible;mso-wrap-style:square;v-text-anchor:top" coordsize="326,511" o:spid="_x0000_s1255" fillcolor="black" strokeweight="0" path="m,256l1,214,5,176r5,-34l18,113,29,88,41,65,56,46,73,30r9,-7l92,17r10,-5l113,8,125,4,137,2,163,r20,1l201,4r17,5l234,16r14,9l262,36r11,13l284,63r9,16l302,97r7,19l315,138r5,23l323,189r3,31l326,256r-1,42l322,335r-6,34l308,398r-10,25l286,446r-15,19l254,481r-9,7l235,494r-11,5l213,503r-11,4l190,509r-27,2l146,510r-17,-2l113,504,99,498,85,491,72,482,60,471,50,459,38,442,28,423,20,401,13,377,7,350,3,321,1,290,,256t63,l65,312r2,25l71,358r4,19l80,394r5,14l92,420r8,9l107,437r9,7l124,450r9,5l143,458r10,2l163,460r11,l184,458r9,-3l202,450r9,-6l219,437r8,-8l234,419r7,-11l247,394r5,-17l256,358r3,-22l261,312r2,-56l261,199r-2,-24l256,153r-4,-19l247,117r-6,-14l234,92,227,82r-8,-8l211,67r-9,-6l193,57,183,54,173,52,163,51r-11,1l142,53r-9,3l125,60r-9,5l109,71r-7,8l95,87r-7,13l81,115r-5,17l71,152r-3,22l65,199r-1,27l63,2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">
                  <v:path arrowok="t" o:connecttype="custom" o:connectlocs="238,51058;2376,33880;6892,20996;13308,10975;19486,5488;24239,2863;29705,954;38735,0;47765,954;55607,3817;62261,8589;67489,15031;71767,23143;74856,32926;76757,45094;77470,61079;76519,79928;73193,94959;67964,106412;60360,114762;55845,117864;50617,120011;45151,121443;34695,121681;26853,120250;20199,117148;14258,112376;9030,105457;4753,95675;1663,83507;238,69191;14971,61079;15922,80405;17823,89949;20199,97345;23764,102356;27566,105934;31606,108559;36359,109752;41349,109752;45864,108559;50142,105934;53944,102356;57271,97345;59885,89949;61548,80167;62499,61079;61548,41753;59885,31971;57271,24575;53944,19564;50142,15986;45864,13600;41111,12407;36121,12407;31606,13361;27566,15508;24239,18849;20912,23859;18060,31494;16159,41515;15209,53922" o:connectangles="0,0,0,0,0,0,0,0,0,0,0,0,0,0,0,0,0,0,0,0,0,0,0,0,0,0,0,0,0,0,0,0,0,0,0,0,0,0,0,0,0,0,0,0,0,0,0,0,0,0,0,0,0,0,0,0,0,0,0,0,0,0"/>
                  <o:lock v:ext="edit" verticies="t"/>
                </v:shape>
                <v:line id="Line 208" style="position:absolute;visibility:visible;mso-wrap-style:square" o:spid="_x0000_s1256" strokeweight="3.75pt" o:connectortype="straight" from="19018,4184" to="19018,25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"/>
                <v:line id="Line 209" style="position:absolute;flip:y;visibility:visible;mso-wrap-style:square" o:spid="_x0000_s1257" strokeweight="0" o:connectortype="straight" from="7124,1314" to="7124,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"/>
                <v:shape id="Freeform 210" style="position:absolute;left:7124;top:1625;width:934;height:330;visibility:visible;mso-wrap-style:square;v-text-anchor:top" coordsize="393,139" o:spid="_x0000_s1258" fillcolor="black" strokeweight="0" path="m,69l393,r,139l,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">
                  <v:path arrowok="t" o:connecttype="custom" o:connectlocs="0,16391;93345,0;93345,33020;0,16391" o:connectangles="0,0,0,0"/>
                </v:shape>
                <v:line id="Line 211" style="position:absolute;visibility:visible;mso-wrap-style:square" o:spid="_x0000_s1259" strokeweight="0" o:connectortype="straight" from="7124,1790" to="19018,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"/>
                <v:shape id="Freeform 212" style="position:absolute;left:18084;top:1625;width:934;height:330;visibility:visible;mso-wrap-style:square;v-text-anchor:top" coordsize="394,139" o:spid="_x0000_s1260" fillcolor="black" strokeweight="0" path="m394,69l,139,,,394,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">
                  <v:path arrowok="t" o:connecttype="custom" o:connectlocs="93345,16391;0,33020;0,0;93345,16391" o:connectangles="0,0,0,0"/>
                </v:shape>
                <v:line id="Line 213" style="position:absolute;visibility:visible;mso-wrap-style:square" o:spid="_x0000_s1261" strokeweight="0" o:connectortype="straight" from="19018,1314" to="19018,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"/>
                <v:shape id="Freeform 214" style="position:absolute;left:11290;top:19;width:787;height:1200;visibility:visible;mso-wrap-style:square;v-text-anchor:top" coordsize="331,502" o:spid="_x0000_s1262" fillcolor="black" strokeweight="0" path="m,362r64,-5l69,379r7,19l85,414r12,13l111,438r15,7l142,450r18,1l171,451r11,-2l192,446r9,-3l210,438r9,-6l227,426r8,-8l242,409r7,-9l254,390r4,-11l262,367r2,-12l265,342r1,-13l264,304r-2,-11l259,282r-5,-10l249,263r-6,-9l236,246r-7,-7l221,233r-9,-5l202,223r-10,-3l182,218r-23,-2l145,217r-14,2l118,223r-12,6l94,236r-10,9l76,254r-8,10l10,257,59,,308,r,59l108,59,81,193r23,-14l127,169r24,-6l176,162r16,l207,164r15,4l236,173r13,6l262,187r12,9l286,207r11,12l306,231r7,14l320,259r5,15l328,290r2,16l331,324r-1,16l329,356r-3,16l321,387r-5,14l309,415r-8,13l292,441r-13,14l265,467r-14,11l235,486r-17,7l200,498r-20,3l160,502r-16,-1l128,499r-15,-3l98,492,85,487,72,480,60,472,49,463,39,453,30,443,22,431,15,419,9,406,5,392,2,377,,3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">
                  <v:path arrowok="t" o:connecttype="custom" o:connectlocs="15225,85349;18079,95151;23075,102084;29974,106388;38062,107822;43295,107344;47815,105910;52097,103280;55903,99933;59233,95629;61374,90609;62802,84871;63277,78655;62326,70049;60423,65028;57806,60725;54476,57139;50432,54509;45674,52596;37824,51640;31163,52357;25216,54748;19982,58573;16176,63115;14035,0;73269,14105;19269,46141;30211,40403;41868,38730;49242,39208;56141,41360;62326,44707;68035,49488;72793,55226;76123,61920;78026,69331;78740,77460;78264,85110;76361,92522;73507,99216;69462,105432;63040,111647;55903,116190;47577,119059;38062,120015;30449,119298;23313,117624;17128,114755;11656,110691;7137,105910;3568,100172;1189,93717;0,86545" o:connectangles="0,0,0,0,0,0,0,0,0,0,0,0,0,0,0,0,0,0,0,0,0,0,0,0,0,0,0,0,0,0,0,0,0,0,0,0,0,0,0,0,0,0,0,0,0,0,0,0,0,0,0,0,0"/>
                </v:shape>
                <v:shape id="Freeform 215" style="position:absolute;left:12217;width:775;height:1219;visibility:visible;mso-wrap-style:square;v-text-anchor:top" coordsize="326,511" o:spid="_x0000_s1263" fillcolor="black" strokeweight="0" path="m,255l1,213,5,175r5,-33l18,113,29,87,41,65,56,46,73,29r9,-7l92,16r10,-5l113,7,125,4,137,2,163,r20,1l201,4r17,5l234,16r14,9l261,36r12,13l284,63r9,16l301,97r8,19l315,137r5,24l323,189r2,31l326,255r-1,42l322,335r-6,33l308,398r-10,25l285,445r-14,20l254,481r-9,7l235,494r-11,5l213,503r-11,3l189,509r-26,2l145,510r-16,-3l113,503,99,498,85,490,72,481,60,471,49,459,38,442,28,423,19,401,12,377,7,350,3,321,1,289,,255t63,l65,312r2,24l70,358r4,19l79,394r6,14l92,419r7,10l107,437r8,7l124,450r9,4l143,458r10,1l163,460r10,-1l183,458r10,-4l202,450r9,-6l219,437r8,-8l234,419r7,-11l247,394r5,-17l256,358r3,-22l261,312r2,-57l261,199r-2,-24l256,153r-4,-20l247,117r-6,-14l234,91r-7,-9l219,74r-8,-7l202,61r-9,-4l183,53,173,51r-11,l152,51r-10,2l133,56r-9,4l116,65r-7,6l101,78r-6,9l87,99r-6,15l76,132r-5,20l68,174r-3,25l64,226r-1,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">
                  <v:path arrowok="t" o:connecttype="custom" o:connectlocs="238,50820;2376,33880;6892,20757;13308,10975;19486,5249;24239,2625;29705,954;38735,0;47765,954;55607,3817;62024,8589;67489,15031;71529,23143;74856,32687;76757,45094;77470,60841;76519,79928;73193,94959;67727,106173;60360,114762;55845,117864;50617,120011;44914,121443;34458,121681;26853,120011;20199,116910;14258,112376;9030,105457;4515,95675;1663,83507;238,68953;14971,60841;15922,80167;17585,89949;20199,97345;23526,102356;27328,105934;31606,108320;36359,109513;41111,109513;45864,108320;50142,105934;53944,102356;57271,97345;59885,89949;61548,80167;62499,60841;61548,41753;59885,31733;57271,24575;53944,19564;50142,15986;45864,13600;41111,12168;36121,12168;31606,13361;27566,15508;24001,18610;20675,23621;18060,31494;16159,41515;15209,53922" o:connectangles="0,0,0,0,0,0,0,0,0,0,0,0,0,0,0,0,0,0,0,0,0,0,0,0,0,0,0,0,0,0,0,0,0,0,0,0,0,0,0,0,0,0,0,0,0,0,0,0,0,0,0,0,0,0,0,0,0,0,0,0,0,0"/>
                  <o:lock v:ext="edit" verticies="t"/>
                </v:shape>
                <v:shape id="Freeform 216" style="position:absolute;left:13138;width:774;height:1219;visibility:visible;mso-wrap-style:square;v-text-anchor:top" coordsize="326,511" o:spid="_x0000_s1264" fillcolor="black" strokeweight="0" path="m,255l1,213,4,175r6,-33l18,113,28,87,40,65,55,46,72,29r9,-7l91,16r11,-5l113,7,124,4,136,2,163,r19,1l200,4r17,5l233,16r15,9l261,36r12,13l283,63r10,16l301,97r7,19l314,137r5,24l323,189r2,31l326,255r-2,42l321,335r-6,33l307,398r-10,25l285,445r-15,20l253,481r-9,7l234,494r-10,5l213,503r-12,3l189,509r-26,2l145,510r-17,-3l113,503,98,498,84,490,72,481,60,471,49,459,37,442,27,423,19,401,12,377,6,350,3,321,,289,,255t63,l64,312r3,24l70,358r4,19l79,394r6,14l91,419r8,10l107,437r8,7l124,450r9,4l142,458r10,1l163,460r10,-1l183,458r9,-4l201,450r9,-6l218,437r8,-8l234,419r6,-11l246,394r5,-17l255,358r3,-22l261,312r1,-57l261,199r-3,-24l255,153r-4,-20l246,117r-6,-14l234,91r-8,-9l218,74r-8,-7l201,61r-9,-4l182,53,172,51r-10,l152,51r-10,2l133,56r-9,4l116,65r-8,6l101,78r-7,9l87,99r-7,15l75,132r-4,20l67,174r-2,25l63,226r,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">
                  <v:path arrowok="t" o:connecttype="custom" o:connectlocs="238,50820;2376,33880;6654,20757;13070,10975;19249,5249;24239,2625;29467,954;38735,0;47528,954;55370,3817;62024,8589;67252,15031;71529,23143;74618,32687;76757,45094;77470,60841;76282,79928;72955,94959;67727,106173;60122,114762;55607,117864;50617,120011;44914,121443;34458,121681;26853,120011;19962,116910;14258,112376;8793,105457;4515,95675;1426,83507;0,68953;14971,60841;15922,80167;17585,89949;20199,97345;23526,102356;27328,105934;31606,108320;36121,109513;41111,109513;45627,108320;49904,105934;53706,102356;57033,97345;59647,89949;61311,80167;62261,60841;61311,41753;59647,31733;57033,24575;53706,19564;49904,15986;45627,13600;40874,12168;36121,12168;31606,13361;27566,15508;24001,18610;20675,23621;17823,31494;15922,41515;14971,53922" o:connectangles="0,0,0,0,0,0,0,0,0,0,0,0,0,0,0,0,0,0,0,0,0,0,0,0,0,0,0,0,0,0,0,0,0,0,0,0,0,0,0,0,0,0,0,0,0,0,0,0,0,0,0,0,0,0,0,0,0,0,0,0,0,0"/>
                  <o:lock v:ext="edit" verticies="t"/>
                </v:shape>
                <v:shape id="Freeform 217" style="position:absolute;left:14065;width:774;height:1219;visibility:visible;mso-wrap-style:square;v-text-anchor:top" coordsize="326,511" o:spid="_x0000_s1265" fillcolor="black" strokeweight="0" path="m,255l1,213,5,175r5,-33l18,113,28,87,41,65,56,46,72,29,82,22,92,16r10,-5l113,7,125,4,137,2,163,r20,1l201,4r17,5l234,16r14,9l261,36r12,13l284,63r9,16l301,97r8,19l315,137r5,24l323,189r2,31l326,255r-1,42l322,335r-6,33l308,398r-10,25l285,445r-14,20l254,481r-9,7l235,494r-11,5l213,503r-11,3l189,509r-26,2l145,510r-16,-3l113,503,98,498,85,490,72,481,60,471,49,459,38,442,28,423,19,401,12,377,7,350,3,321,1,289,,255t63,l65,312r2,24l70,358r4,19l79,394r6,14l92,419r7,10l107,437r8,7l124,450r9,4l143,458r10,1l163,460r10,-1l183,458r10,-4l202,450r9,-6l219,437r8,-8l234,419r7,-11l247,394r5,-17l256,358r3,-22l261,312r2,-57l261,199r-2,-24l256,153r-4,-20l247,117r-6,-14l234,91r-7,-9l219,74r-8,-7l202,61r-9,-4l183,53,173,51r-11,l152,51r-10,2l133,56r-9,4l116,65r-8,6l101,78r-6,9l87,99r-6,15l75,132r-4,20l68,174r-3,25l64,226r-1,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">
                  <v:path arrowok="t" o:connecttype="custom" o:connectlocs="238,50820;2376,33880;6654,20757;13308,10975;19486,5249;24239,2625;29705,954;38735,0;47765,954;55607,3817;62024,8589;67489,15031;71529,23143;74856,32687;76757,45094;77470,60841;76519,79928;73193,94959;67727,106173;60360,114762;55845,117864;50617,120011;44914,121443;34458,121681;26853,120011;20199,116910;14258,112376;9030,105457;4515,95675;1663,83507;238,68953;14971,60841;15922,80167;17585,89949;20199,97345;23526,102356;27328,105934;31606,108320;36359,109513;41111,109513;45864,108320;50142,105934;53944,102356;57271,97345;59885,89949;61548,80167;62499,60841;61548,41753;59885,31733;57271,24575;53944,19564;50142,15986;45864,13600;41111,12168;36121,12168;31606,13361;27566,15508;24001,18610;20675,23621;17823,31494;16159,41515;15209,53922" o:connectangles="0,0,0,0,0,0,0,0,0,0,0,0,0,0,0,0,0,0,0,0,0,0,0,0,0,0,0,0,0,0,0,0,0,0,0,0,0,0,0,0,0,0,0,0,0,0,0,0,0,0,0,0,0,0,0,0,0,0,0,0,0,0"/>
                  <o:lock v:ext="edit" verticies="t"/>
                </v:shape>
                <v:line id="Line 218" style="position:absolute;flip:y;visibility:visible;mso-wrap-style:square" o:spid="_x0000_s1266" strokeweight="0" o:connectortype="straight" from="19018,1314" to="19018,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"/>
                <v:shape id="Freeform 219" style="position:absolute;left:19018;top:1625;width:933;height:330;visibility:visible;mso-wrap-style:square;v-text-anchor:top" coordsize="393,139" o:spid="_x0000_s1267" fillcolor="black" strokeweight="0" path="m,69l393,r,139l,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">
                  <v:path arrowok="t" o:connecttype="custom" o:connectlocs="0,16391;93345,0;93345,33020;0,16391" o:connectangles="0,0,0,0"/>
                </v:shape>
                <v:line id="Line 220" style="position:absolute;visibility:visible;mso-wrap-style:square" o:spid="_x0000_s1268" strokeweight="0" o:connectortype="straight" from="19018,1790" to="29724,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"/>
                <v:shape id="Freeform 221" style="position:absolute;left:28790;top:1625;width:934;height:330;visibility:visible;mso-wrap-style:square;v-text-anchor:top" coordsize="394,139" o:spid="_x0000_s1269" fillcolor="black" strokeweight="0" path="m394,69l,139,,,394,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">
                  <v:path arrowok="t" o:connecttype="custom" o:connectlocs="93345,16391;0,33020;0,0;93345,16391" o:connectangles="0,0,0,0"/>
                </v:shape>
                <v:line id="Line 222" style="position:absolute;visibility:visible;mso-wrap-style:square" o:spid="_x0000_s1270" strokeweight="0" o:connectortype="straight" from="29724,1314" to="29724,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"/>
                <v:shape id="Freeform 223" style="position:absolute;left:22542;top:6;width:826;height:1187;visibility:visible;mso-wrap-style:square;v-text-anchor:top" coordsize="346,500" o:spid="_x0000_s1271" fillcolor="black" strokeweight="0" path="m217,500r,-120l,380,,324,229,r50,l279,324r67,l346,380r-67,l279,500r-62,m217,324r,-225l61,324r15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">
                  <v:path arrowok="t" o:connecttype="custom" o:connectlocs="51773,118745;51773,90246;0,90246;0,76947;54636,0;66565,0;66565,76947;82550,76947;82550,90246;66565,90246;66565,118745;51773,118745;51773,76947;51773,23512;14554,76947;51773,76947" o:connectangles="0,0,0,0,0,0,0,0,0,0,0,0,0,0,0,0"/>
                  <o:lock v:ext="edit" verticies="t"/>
                </v:shape>
                <v:shape id="Freeform 224" style="position:absolute;left:23514;top:19;width:793;height:1200;visibility:visible;mso-wrap-style:square;v-text-anchor:top" coordsize="332,502" o:spid="_x0000_s1272" fillcolor="black" strokeweight="0" path="m,362r64,-5l69,379r7,19l86,414r12,13l111,438r16,7l143,450r18,1l172,451r10,-2l192,446r10,-3l211,438r9,-6l228,426r8,-8l243,409r6,-9l254,390r5,-11l262,367r2,-12l266,342r,-13l265,304r-3,-11l259,282r-4,-10l250,263r-6,-9l237,246r-8,-7l221,233r-9,-5l203,223r-10,-3l182,218r-22,-2l145,217r-14,2l118,223r-12,6l95,236r-10,9l76,254r-7,10l11,257,59,,308,r,59l108,59,82,193r22,-14l128,169r24,-6l176,162r16,l207,164r15,4l236,173r14,6l263,187r12,9l287,207r10,12l306,231r8,14l320,259r5,15l329,290r2,16l332,324r-1,16l329,356r-3,16l322,387r-6,14l309,415r-8,13l292,441r-13,14l266,467r-15,11l235,486r-17,7l200,498r-19,3l161,502r-17,-1l128,499r-15,-3l99,492,85,487,72,480,60,472,49,463,39,453,30,443,22,431,15,419,10,406,5,392,2,377,,3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">
                  <v:path arrowok="t" o:connecttype="custom" o:connectlocs="15301,85349;18170,95151;23430,102084;30363,106388;38492,107822;43513,107344;48294,105910;52598,103280;56423,99933;59531,95629;61922,90609;63117,84871;63596,78655;62639,70049;60966,65028;58336,60725;54750,57139;50685,54509;46143,52596;38253,51640;31320,52357;25343,54748;20322,58573;16497,63115;14106,0;73637,14105;19605,46141;30602,40403;42078,38730;49490,39208;56423,41360;62878,44707;68616,49488;73159,55226;76506,61920;78658,69331;79375,77460;78658,85110;76984,92522;73876,99216;69812,105432;63596,111647;56184,116190;47816,119059;38492,120015;30602,119298;23669,117624;17214,114755;11715,110691;7172,105910;3586,100172;1195,93717;0,86545" o:connectangles="0,0,0,0,0,0,0,0,0,0,0,0,0,0,0,0,0,0,0,0,0,0,0,0,0,0,0,0,0,0,0,0,0,0,0,0,0,0,0,0,0,0,0,0,0,0,0,0,0,0,0,0,0"/>
                </v:shape>
                <v:shape id="Freeform 225" style="position:absolute;left:24441;width:774;height:1219;visibility:visible;mso-wrap-style:square;v-text-anchor:top" coordsize="326,511" o:spid="_x0000_s1273" fillcolor="black" strokeweight="0" path="m,255l1,213,4,175r6,-33l18,113,28,87,40,65,55,46,72,29r9,-7l91,16r11,-5l113,7,124,4,136,2,163,r19,1l200,4r17,5l233,16r15,9l261,36r12,13l283,63r10,16l301,97r7,19l314,137r5,24l323,189r2,31l326,255r-2,42l321,335r-6,33l307,398r-10,25l285,445r-15,20l253,481r-9,7l234,494r-10,5l213,503r-12,3l189,509r-26,2l145,510r-17,-3l113,503,98,498,84,490,72,481,60,471,49,459,37,442,27,423,19,401,12,377,6,350,3,321,,289,,255t63,l64,312r3,24l70,358r4,19l79,394r6,14l91,419r8,10l107,437r8,7l124,450r9,4l142,458r10,1l163,460r10,-1l183,458r9,-4l201,450r9,-6l218,437r8,-8l234,419r6,-11l246,394r5,-17l255,358r3,-22l261,312r1,-57l261,199r-3,-24l255,153r-4,-20l246,117r-6,-14l234,91r-8,-9l218,74r-8,-7l201,61r-9,-4l182,53,172,51r-10,l152,51r-10,2l133,56r-9,4l116,65r-8,6l101,78r-7,9l87,99r-7,15l75,132r-4,20l67,174r-2,25l63,226r,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">
                  <v:path arrowok="t" o:connecttype="custom" o:connectlocs="238,50820;2376,33880;6654,20757;13070,10975;19249,5249;24239,2625;29467,954;38735,0;47528,954;55370,3817;62024,8589;67252,15031;71529,23143;74618,32687;76757,45094;77470,60841;76282,79928;72955,94959;67727,106173;60122,114762;55607,117864;50617,120011;44914,121443;34458,121681;26853,120011;19962,116910;14258,112376;8793,105457;4515,95675;1426,83507;0,68953;14971,60841;15922,80167;17585,89949;20199,97345;23526,102356;27328,105934;31606,108320;36121,109513;41111,109513;45627,108320;49904,105934;53706,102356;57033,97345;59647,89949;61311,80167;62261,60841;61311,41753;59647,31733;57033,24575;53706,19564;49904,15986;45627,13600;40874,12168;36121,12168;31606,13361;27566,15508;24001,18610;20675,23621;17823,31494;15922,41515;14971,53922" o:connectangles="0,0,0,0,0,0,0,0,0,0,0,0,0,0,0,0,0,0,0,0,0,0,0,0,0,0,0,0,0,0,0,0,0,0,0,0,0,0,0,0,0,0,0,0,0,0,0,0,0,0,0,0,0,0,0,0,0,0,0,0,0,0"/>
                  <o:lock v:ext="edit" verticies="t"/>
                </v:shape>
                <v:shape id="Freeform 226" style="position:absolute;left:25361;width:781;height:1219;visibility:visible;mso-wrap-style:square;v-text-anchor:top" coordsize="326,511" o:spid="_x0000_s1274" fillcolor="black" strokeweight="0" path="m,255l1,213,5,175r5,-33l18,113,28,87,41,65,56,46,72,29,82,22,92,16r10,-5l113,7,125,4,137,2,163,r20,1l201,4r17,5l234,16r14,9l261,36r12,13l284,63r9,16l301,97r8,19l315,137r5,24l323,189r2,31l326,255r-1,42l322,335r-6,33l308,398r-10,25l285,445r-14,20l254,481r-9,7l235,494r-11,5l213,503r-11,3l189,509r-26,2l145,510r-16,-3l113,503,98,498,85,490,72,481,60,471,49,459,38,442,28,423,19,401,12,377,7,350,3,321,1,289,,255t63,l65,312r2,24l70,358r4,19l79,394r6,14l92,419r7,10l107,437r8,7l124,450r9,4l143,458r10,1l163,460r10,-1l183,458r10,-4l202,450r9,-6l219,437r8,-8l234,419r7,-11l247,394r5,-17l256,358r3,-22l261,312r2,-57l261,199r-2,-24l256,153r-4,-20l247,117r-6,-14l234,91r-7,-9l219,74r-8,-7l202,61r-9,-4l183,53,173,51r-11,l152,51r-10,2l133,56r-9,4l116,65r-8,6l101,78r-6,9l87,99r-6,15l75,132r-4,20l68,174r-3,25l64,226r-1,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">
                  <v:path arrowok="t" o:connecttype="custom" o:connectlocs="240,50820;2396,33880;6708,20757;13417,10975;19646,5249;24438,2625;29948,954;39053,0;48157,954;56063,3817;62532,8589;68042,15031;72115,23143;75470,32687;77386,45094;78105,60841;77147,79928;73792,94959;68282,106173;60855,114762;56303,117864;51032,120011;45282,121443;34740,121681;27073,120011;20365,116910;14375,112376;9104,105457;4552,95675;1677,83507;240,68953;15094,60841;16052,80167;17729,89949;20365,97345;23719,102356;27552,105934;31865,108320;36657,109513;41448,109513;46240,108320;50553,105934;54386,102356;57740,97345;60376,89949;62053,80167;63011,60841;62053,41753;60376,31733;57740,24575;54386,19564;50553,15986;46240,13600;41448,12168;36417,12168;31865,13361;27792,15508;24198,18610;20844,23621;17969,31494;16292,41515;15333,53922" o:connectangles="0,0,0,0,0,0,0,0,0,0,0,0,0,0,0,0,0,0,0,0,0,0,0,0,0,0,0,0,0,0,0,0,0,0,0,0,0,0,0,0,0,0,0,0,0,0,0,0,0,0,0,0,0,0,0,0,0,0,0,0,0,0"/>
                  <o:lock v:ext="edit" verticies="t"/>
                </v:shape>
                <v:shape id="Freeform 227" style="position:absolute;left:78581;top:7721;width:1136;height:1232;visibility:visible;mso-wrap-style:square;v-text-anchor:top" coordsize="478,518" o:spid="_x0000_s1275" fillcolor="black" strokeweight="0" path="m,266l1,235,4,207r6,-27l17,155r9,-24l38,109,51,89,67,71,84,54,103,40,123,28,144,18r22,-8l189,5,214,1,240,r17,1l273,2r17,3l306,8r15,5l336,19r14,7l365,33r13,9l391,51r12,11l414,73r10,12l433,98r9,13l449,126r7,15l462,156r5,16l471,189r6,34l478,260r-1,37l474,315r-3,17l466,349r-5,16l455,381r-7,15l440,410r-9,14l421,437r-10,12l399,459r-12,10l374,479r-13,8l332,500r-15,6l302,510r-31,6l239,518r-17,-1l205,515r-16,-2l173,509r-16,-5l142,498r-15,-7l113,483r-13,-8l87,465,75,454,64,443,54,431,45,418,37,405,29,390,16,360,7,330,2,298,,266t68,1l69,289r3,20l75,329r6,18l87,365r9,16l106,395r11,14l130,421r13,11l157,441r15,7l188,454r16,4l221,460r18,1l257,460r18,-2l291,454r16,-6l322,440r14,-9l350,421r12,-13l373,395r10,-16l391,363r7,-18l403,326r4,-21l409,283r1,-24l409,230r-4,-28l399,177r-9,-24l378,131,364,112,348,96,329,82,309,71,287,63,264,59,240,57r-17,1l206,60r-16,4l175,69r-15,7l146,84,132,94r-13,11l107,118,97,134r-9,17l81,170r-5,21l72,214r-3,25l68,2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">
                  <v:path arrowok="t" o:connecttype="custom" o:connectlocs="951,49228;6183,31154;15932,16885;29249,6659;44943,1189;61113,238;72765,1903;83228,6183;92977,12129;100824,20215;106769,29965;111049,40905;113665,61833;112000,78956;108196,90609;102489,100835;94879,109159;85843,115818;71813,121287;52790,122952;41138,121050;30200,116769;20688,110586;12841,102500;6896,92749;476,70870;16408,68730;19261,82523;25206,93938;34004,102738;44705,107970;56833,109634;69198,107970;79898,102500;88697,93938;94642,82047;97257,67303;96306,48039;89886,31154;78234,19501;62777,14031;48985,14269;38047,18074;28297,24971;20926,35911;17121,50893" o:connectangles="0,0,0,0,0,0,0,0,0,0,0,0,0,0,0,0,0,0,0,0,0,0,0,0,0,0,0,0,0,0,0,0,0,0,0,0,0,0,0,0,0,0,0,0,0,0"/>
                  <o:lock v:ext="edit" verticies="t"/>
                </v:shape>
                <v:shape id="Freeform 228" style="position:absolute;left:79806;top:7727;width:502;height:1207;visibility:visible;mso-wrap-style:square;v-text-anchor:top" coordsize="212,508" o:spid="_x0000_s1276" fillcolor="black" strokeweight="0" path="m55,508r,-314l,194,,146r55,l55,107,56,75,58,63,61,53,66,42,73,31r9,-9l92,14,105,8,119,3,136,r19,l182,1r30,5l203,59,184,57,167,56r-13,1l143,59r-9,4l127,68r-5,7l118,85r-2,12l116,112r,34l186,146r,48l116,194r,314l55,5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">
                  <v:path arrowok="t" o:connecttype="custom" o:connectlocs="13015,120650;13015,46075;0,46075;0,34675;13015,34675;13015,25413;13251,17813;13724,14963;14434,12588;15617,9975;17274,7363;19403,5225;21770,3325;24846,1900;28159,713;32181,0;36677,0;43066,238;50165,1425;48035,14013;43539,13538;39517,13300;36441,13538;33838,14013;31708,14963;30052,16150;28869,17813;27922,20188;27449,23038;27449,26600;27449,34675;44013,34675;44013,46075;27449,46075;27449,120650;13015,120650" o:connectangles="0,0,0,0,0,0,0,0,0,0,0,0,0,0,0,0,0,0,0,0,0,0,0,0,0,0,0,0,0,0,0,0,0,0,0,0"/>
                </v:shape>
                <v:shape id="Freeform 229" style="position:absolute;left:80238;top:7727;width:502;height:1207;visibility:visible;mso-wrap-style:square;v-text-anchor:top" coordsize="212,508" o:spid="_x0000_s1277" fillcolor="black" strokeweight="0" path="m54,508r,-314l,194,,146r54,l54,107,56,75,58,63,60,53,66,42,73,31r8,-9l92,14,104,8,118,3,135,r19,l182,1r30,5l202,59,184,57,166,56r-13,1l142,59r-9,4l127,68r-5,7l118,85r-2,12l115,112r,34l186,146r,48l115,194r,314l54,5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">
                  <v:path arrowok="t" o:connecttype="custom" o:connectlocs="12778,120650;12778,46075;0,46075;0,34675;12778,34675;12778,25413;13251,17813;13724,14963;14198,12588;15617,9975;17274,7363;19167,5225;21770,3325;24609,1900;27922,713;31945,0;36441,0;43066,238;50165,1425;47799,14013;43539,13538;39280,13300;36204,13538;33601,14013;31471,14963;30052,16150;28869,17813;27922,20188;27449,23038;27212,26600;27212,34675;44013,34675;44013,46075;27212,46075;27212,120650;12778,120650" o:connectangles="0,0,0,0,0,0,0,0,0,0,0,0,0,0,0,0,0,0,0,0,0,0,0,0,0,0,0,0,0,0,0,0,0,0,0,0"/>
                </v:shape>
                <v:shape id="Freeform 230" style="position:absolute;left:80797;top:7747;width:146;height:1187;visibility:visible;mso-wrap-style:square;v-text-anchor:top" coordsize="61,500" o:spid="_x0000_s1278" fillcolor="black" strokeweight="0" path="m,71l,,61,r,71l,71m,500l,138r61,l61,500,,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">
                  <v:path arrowok="t" o:connecttype="custom" o:connectlocs="0,16862;0,0;14605,0;14605,16862;0,16862;0,118745;0,32774;14605,32774;14605,118745;0,118745" o:connectangles="0,0,0,0,0,0,0,0,0,0"/>
                  <o:lock v:ext="edit" verticies="t"/>
                </v:shape>
                <v:shape id="Freeform 231" style="position:absolute;left:81121;top:8051;width:749;height:902;visibility:visible;mso-wrap-style:square;v-text-anchor:top" coordsize="315,378" o:spid="_x0000_s1279" fillcolor="black" strokeweight="0" path="m255,237r60,8l312,260r-4,15l304,288r-6,13l291,313r-8,11l274,334r-9,9l254,351r-11,7l231,364r-12,5l206,373r-13,3l179,378r-14,l146,377r-17,-2l113,371,97,366,83,359,69,351,57,341,45,330,34,317,25,303,17,287,11,270,6,252,3,233,1,212,,190,1,162,5,135r6,-24l19,88,30,67,44,49,60,34,78,22,99,12,120,5,142,1,165,r28,2l206,4r13,3l230,11r11,5l252,22r9,7l270,37r8,9l286,55r6,11l298,77r5,11l306,101r4,13l250,123r-5,-17l238,91,230,79,220,69,208,60,196,55,182,51,167,50r-11,1l145,52r-10,3l125,58r-9,5l107,69r-8,7l92,83r-7,9l79,102r-5,12l70,126r-3,14l65,155r-2,34l65,223r2,15l70,252r4,12l79,276r5,10l91,295r7,7l106,309r8,6l123,319r10,4l142,326r11,1l164,328r17,-2l197,322r14,-7l224,306r11,-13l244,277r7,-18l255,2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">
                  <v:path arrowok="t" o:connecttype="custom" o:connectlocs="74930,58444;73265,65600;70886,71802;67318,77289;63036,81821;57803,85399;52094,88023;45909,89693;39249,90170;30686,89454;23074,87307;16413,83729;10704,78720;5947,72279;2617,64407;714,55581;0,45324;1189,32204;4520,20992;10466,11689;18554,5248;28545,1193;39249,0;49002,954;54711,2624;59944,5248;64226,8826;68032,13120;70886,18368;72789,24093;59468,29341;56614,21708;52332,16460;46623,13120;39725,11927;34492,12404;29734,13836;25452,16460;21884,19799;18792,24332;16651,30057;15462,36974;15462,53196;16651,60113;18792,65838;21646,70371;25215,73710;29258,76096;33778,77766;39011,78243;46861,76811;53284,72995;58041,66077;60658,56535" o:connectangles="0,0,0,0,0,0,0,0,0,0,0,0,0,0,0,0,0,0,0,0,0,0,0,0,0,0,0,0,0,0,0,0,0,0,0,0,0,0,0,0,0,0,0,0,0,0,0,0,0,0,0,0,0,0"/>
                </v:shape>
                <v:shape id="Freeform 232" style="position:absolute;left:81946;top:8051;width:794;height:902;visibility:visible;mso-wrap-style:square;v-text-anchor:top" coordsize="334,378" o:spid="_x0000_s1280" fillcolor="black" strokeweight="0" path="m269,253r63,8l328,275r-5,12l317,299r-6,12l303,321r-8,10l286,339r-9,9l266,355r-11,6l243,366r-13,5l217,374r-14,2l188,378r-15,l154,377r-19,-2l118,371r-16,-5l86,359,72,351,59,341,47,329,36,316,27,302,19,287,12,270,7,253,3,234,1,213,,192,1,170,3,149,7,129r5,-18l19,94,27,78,36,63,47,50,60,38,73,28,87,19r14,-7l117,7,134,3,151,r19,l187,r17,3l220,7r16,5l250,19r14,8l276,38r12,11l299,62r9,14l316,92r7,17l328,127r3,19l334,166r,22l334,205r-270,l67,233r3,12l74,257r5,11l84,278r6,10l98,296r7,7l114,310r8,5l132,320r9,3l152,326r10,1l173,328r17,-1l205,323r13,-5l231,310r11,-10l252,287r9,-15l269,253m67,154r202,l266,133r-4,-19l255,98,246,86r-7,-9l231,70r-9,-6l213,59,203,55,192,52,182,51,170,50r-20,2l131,57r-17,9l99,78r-7,8l86,94r-9,18l70,132r-3,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">
                  <v:path arrowok="t" o:connecttype="custom" o:connectlocs="78900,62260;76761,68462;73909,74187;70107,78958;65829,83014;60601,86115;54659,88500;48243,89693;41113,90170;32083,89454;24240,87307;17111,83729;11170,78481;6417,72041;2852,64407;713,55820;0,45801;713,35543;2852,26478;6417,18607;11170,11927;17348,6679;24003,2863;31845,716;40400,0;48481,716;56085,2863;62740,6441;68443,11689;73196,18129;76761,26001;78662,34828;79375,44846;15210,48902;16635,58444;18774,63930;21388,68701;24953,72279;28993,75142;33509,77050;38499,78004;45153,78004;51808,75857;57511,71563;62027,64884;15923,36736;63215,31726;60601,23377;56798,18368;52758,15267;48243,13120;43252,12166;35647,12404;27092,15744;21864,20515;18299,26717;15923,36736" o:connectangles="0,0,0,0,0,0,0,0,0,0,0,0,0,0,0,0,0,0,0,0,0,0,0,0,0,0,0,0,0,0,0,0,0,0,0,0,0,0,0,0,0,0,0,0,0,0,0,0,0,0,0,0,0,0,0,0,0"/>
                  <o:lock v:ext="edit" verticies="t"/>
                </v:shape>
                <v:line id="Line 234" style="position:absolute;flip:y;visibility:visible;mso-wrap-style:square" o:spid="_x0000_s1281" strokeweight="3.75pt" o:connectortype="straight" from="76117,4171" to="76117,14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"/>
                <v:line id="Line 235" style="position:absolute;flip:y;visibility:visible;mso-wrap-style:square" o:spid="_x0000_s1282" strokeweight="0" o:connectortype="straight" from="76117,1314" to="76117,4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"/>
                <v:shape id="Freeform 236" style="position:absolute;left:75184;top:1625;width:933;height:330;visibility:visible;mso-wrap-style:square;v-text-anchor:top" coordsize="394,139" o:spid="_x0000_s1283" fillcolor="black" strokeweight="0" path="m394,69l,139,,,394,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">
                  <v:path arrowok="t" o:connecttype="custom" o:connectlocs="93345,16391;0,33020;0,0;93345,16391" o:connectangles="0,0,0,0"/>
                </v:shape>
                <v:line id="Line 237" style="position:absolute;flip:x;visibility:visible;mso-wrap-style:square" o:spid="_x0000_s1284" strokeweight="0" o:connectortype="straight" from="53517,1790" to="76117,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"/>
                <v:shape id="Freeform 238" style="position:absolute;left:53517;top:1625;width:934;height:330;visibility:visible;mso-wrap-style:square;v-text-anchor:top" coordsize="393,139" o:spid="_x0000_s1285" fillcolor="black" strokeweight="0" path="m,69l393,r,139l,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">
                  <v:path arrowok="t" o:connecttype="custom" o:connectlocs="0,16391;93345,0;93345,33020;0,16391" o:connectangles="0,0,0,0"/>
                </v:shape>
                <v:line id="Line 239" style="position:absolute;visibility:visible;mso-wrap-style:square" o:spid="_x0000_s1286" strokeweight="0" o:connectortype="straight" from="53517,1314" to="53517,4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"/>
                <v:shape id="Freeform 240" style="position:absolute;left:63036;width:781;height:1219;visibility:visible;mso-wrap-style:square;v-text-anchor:top" coordsize="328,511" o:spid="_x0000_s1287" fillcolor="black" strokeweight="0" path="m9,386r59,-5l72,400r7,17l87,431r9,10l108,450r13,5l135,459r16,1l164,459r13,-2l189,453r11,-6l210,440r10,-8l228,423r7,-10l242,401r6,-14l253,371r5,-17l262,336r3,-19l267,298r,-19l267,267r-10,14l245,293r-13,11l217,314r-17,8l183,328r-17,3l148,333r-16,-1l118,330r-14,-4l90,321,77,315,65,307,54,298,43,288,32,276,24,263,16,250,10,235,6,220,2,204,,187,,169,,150,2,133,6,116r5,-16l17,85,25,71,34,58,44,46,56,36,68,26,81,18,95,12,109,7,124,3,140,1,157,r24,2l203,7r22,8l246,26r19,15l282,58r14,20l307,101r5,13l317,128r6,33l327,198r1,44l327,287r-4,41l317,364r-9,30l296,421r-14,23l274,455r-9,9l256,473r-10,8l235,488r-11,6l213,499r-12,4l189,506r-13,3l149,511r-14,-1l121,509r-13,-3l96,502,84,498,73,492,63,486,53,478r-8,-9l37,460,30,450,24,439,19,427,14,414,11,401,9,386m260,166r-2,-25l256,129r-3,-11l249,108r-5,-9l239,90r-7,-8l217,68r-8,-5l201,59r-9,-4l183,53r-9,-2l164,51r-10,l144,53r-9,3l126,59r-9,5l109,70,93,84r-7,9l80,102r-5,10l70,123r-3,11l65,146r-2,25l64,194r3,10l70,214r4,10l79,232r6,9l91,248r16,14l115,267r9,4l133,274r9,2l163,278r20,-2l192,274r9,-3l210,267r8,-5l226,255r7,-7l239,241r6,-9l249,223r4,-10l258,191r2,-2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">
                  <v:path arrowok="t" o:connecttype="custom" o:connectlocs="17145,95436;22860,105219;32147,109513;42148,109036;50006,104980;55959,98538;60246,88517;63103,75633;63579,63704;55245,72532;43577,78258;31433,79212;21431,76588;12859,71100;5715,62749;1429,52490;0,40322;1429,27677;5953,16940;13335,8589;22622,2863;33338,239;48339,1670;63103,9782;73104,24098;76914,38413;77867,68476;73343,94005;65246,108559;58579,114762;50721,119057;41910,121443;28813,121443;20003,118818;12621,114046;7144,107366;3334,98777;61913,39606;60246,28154;56912,21473;49768,15031;43577,12645;36671,12168;30004,14077;22146,20042;17859,26722;15478,34834;15954,48673;18812,55353;25479,62511;31671,65374;43577,65851;50006,63704;55483,59171;59293,53206;61913,39606" o:connectangles="0,0,0,0,0,0,0,0,0,0,0,0,0,0,0,0,0,0,0,0,0,0,0,0,0,0,0,0,0,0,0,0,0,0,0,0,0,0,0,0,0,0,0,0,0,0,0,0,0,0,0,0,0,0,0,0"/>
                  <o:lock v:ext="edit" verticies="t"/>
                </v:shape>
                <v:shape id="Freeform 241" style="position:absolute;left:63963;top:19;width:787;height:1200;visibility:visible;mso-wrap-style:square;v-text-anchor:top" coordsize="332,502" o:spid="_x0000_s1288" fillcolor="black" strokeweight="0" path="m,362r64,-5l69,379r7,19l86,414r12,13l111,438r16,7l143,450r18,1l172,451r10,-2l192,446r10,-3l211,438r9,-6l228,426r8,-8l243,409r6,-9l254,390r5,-11l262,367r2,-12l266,342r,-13l265,304r-3,-11l259,282r-4,-10l250,263r-6,-9l237,246r-8,-7l221,233r-9,-5l203,223r-10,-3l182,218r-22,-2l145,217r-14,2l118,223r-12,6l95,236r-10,9l76,254r-7,10l11,257,59,,308,r,59l108,59,82,193r22,-14l128,169r24,-6l176,162r16,l207,164r15,4l236,173r14,6l263,187r12,9l287,207r10,12l306,231r8,14l320,259r5,15l329,290r2,16l332,324r-1,16l329,356r-3,16l322,387r-6,14l309,415r-8,13l292,441r-13,14l266,467r-15,11l235,486r-17,7l200,498r-19,3l161,502r-17,-1l128,499r-15,-3l99,492,85,487,72,480,60,472,49,463,39,453,30,443,22,431,15,419,10,406,5,392,2,377,,3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">
                  <v:path arrowok="t" o:connecttype="custom" o:connectlocs="15179,85349;18025,95151;23243,102084;30120,106388;38184,107822;43165,107344;47908,105910;52177,103280;55972,99933;59055,95629;61427,90609;62613,84871;63087,78655;62138,70049;60478,65028;57869,60725;54312,57139;50280,54509;45774,52596;37947,51640;31069,52357;25140,54748;20159,58573;16365,63115;13993,0;73048,14105;19448,46141;30358,40403;41742,38730;49094,39208;55972,41360;62375,44707;68067,49488;72574,55226;75894,61920;78028,69331;78740,77460;78028,85110;76368,92522;73285,99216;69253,105432;63087,111647;55735,116190;47434,119059;38184,120015;30358,119298;23480,117624;17076,114755;11621,110691;7115,105910;3558,100172;1186,93717;0,86545" o:connectangles="0,0,0,0,0,0,0,0,0,0,0,0,0,0,0,0,0,0,0,0,0,0,0,0,0,0,0,0,0,0,0,0,0,0,0,0,0,0,0,0,0,0,0,0,0,0,0,0,0,0,0,0,0"/>
                </v:shape>
                <v:shape id="Freeform 242" style="position:absolute;left:64890;width:775;height:1219;visibility:visible;mso-wrap-style:square;v-text-anchor:top" coordsize="326,511" o:spid="_x0000_s1289" fillcolor="black" strokeweight="0" path="m,255l1,213,4,175r6,-33l18,113,28,87,40,65,55,46,72,29r9,-7l91,16r11,-5l113,7,124,4,136,2,163,r19,1l200,4r17,5l233,16r15,9l261,36r12,13l283,63r10,16l301,97r7,19l314,137r5,24l323,189r2,31l326,255r-2,42l321,335r-6,33l307,398r-10,25l285,445r-15,20l253,481r-9,7l234,494r-10,5l213,503r-12,3l189,509r-26,2l145,510r-17,-3l113,503,98,498,84,490,72,481,60,471,49,459,37,442,27,423,19,401,12,377,6,350,3,321,,289,,255t63,l64,312r3,24l70,358r4,19l79,394r6,14l91,419r8,10l107,437r8,7l124,450r9,4l142,458r10,1l163,460r10,-1l183,458r9,-4l201,450r9,-6l218,437r8,-8l234,419r6,-11l246,394r5,-17l255,358r3,-22l261,312r1,-57l261,199r-3,-24l255,153r-4,-20l246,117r-6,-14l234,91r-8,-9l218,74r-8,-7l201,61r-9,-4l182,53,172,51r-10,l152,51r-10,2l133,56r-9,4l116,65r-8,6l101,78r-7,9l87,99r-7,15l75,132r-4,20l67,174r-2,25l63,226r,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">
                  <v:path arrowok="t" o:connecttype="custom" o:connectlocs="238,50820;2376,33880;6654,20757;13070,10975;19249,5249;24239,2625;29467,954;38735,0;47528,954;55370,3817;62024,8589;67252,15031;71529,23143;74618,32687;76757,45094;77470,60841;76282,79928;72955,94959;67727,106173;60122,114762;55607,117864;50617,120011;44914,121443;34458,121681;26853,120011;19962,116910;14258,112376;8793,105457;4515,95675;1426,83507;0,68953;14971,60841;15922,80167;17585,89949;20199,97345;23526,102356;27328,105934;31606,108320;36121,109513;41111,109513;45627,108320;49904,105934;53706,102356;57033,97345;59647,89949;61311,80167;62261,60841;61311,41753;59647,31733;57033,24575;53706,19564;49904,15986;45627,13600;40874,12168;36121,12168;31606,13361;27566,15508;24001,18610;20675,23621;17823,31494;15922,41515;14971,53922" o:connectangles="0,0,0,0,0,0,0,0,0,0,0,0,0,0,0,0,0,0,0,0,0,0,0,0,0,0,0,0,0,0,0,0,0,0,0,0,0,0,0,0,0,0,0,0,0,0,0,0,0,0,0,0,0,0,0,0,0,0,0,0,0,0"/>
                  <o:lock v:ext="edit" verticies="t"/>
                </v:shape>
                <v:shape id="Freeform 243" style="position:absolute;left:65811;width:775;height:1219;visibility:visible;mso-wrap-style:square;v-text-anchor:top" coordsize="326,511" o:spid="_x0000_s1290" fillcolor="black" strokeweight="0" path="m,255l1,213,5,175r5,-33l18,113,28,87,41,65,56,46,72,29,82,22,92,16r10,-5l113,7,125,4,137,2,163,r20,1l201,4r17,5l234,16r14,9l261,36r12,13l284,63r9,16l301,97r8,19l315,137r5,24l323,189r2,31l326,255r-1,42l322,335r-6,33l308,398r-10,25l285,445r-14,20l254,481r-9,7l235,494r-11,5l213,503r-11,3l189,509r-26,2l145,510r-16,-3l113,503,98,498,85,490,72,481,60,471,49,459,38,442,28,423,19,401,12,377,7,350,3,321,1,289,,255t63,l65,312r2,24l70,358r4,19l79,394r6,14l92,419r7,10l107,437r8,7l124,450r9,4l143,458r10,1l163,460r10,-1l183,458r10,-4l202,450r9,-6l219,437r8,-8l234,419r7,-11l247,394r5,-17l256,358r3,-22l261,312r2,-57l261,199r-2,-24l256,153r-4,-20l247,117r-6,-14l234,91r-7,-9l219,74r-8,-7l202,61r-9,-4l183,53,173,51r-11,l152,51r-10,2l133,56r-9,4l116,65r-8,6l101,78r-6,9l87,99r-6,15l75,132r-4,20l68,174r-3,25l64,226r-1,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">
                  <v:path arrowok="t" o:connecttype="custom" o:connectlocs="238,50820;2376,33880;6654,20757;13308,10975;19486,5249;24239,2625;29705,954;38735,0;47765,954;55607,3817;62024,8589;67489,15031;71529,23143;74856,32687;76757,45094;77470,60841;76519,79928;73193,94959;67727,106173;60360,114762;55845,117864;50617,120011;44914,121443;34458,121681;26853,120011;20199,116910;14258,112376;9030,105457;4515,95675;1663,83507;238,68953;14971,60841;15922,80167;17585,89949;20199,97345;23526,102356;27328,105934;31606,108320;36359,109513;41111,109513;45864,108320;50142,105934;53944,102356;57271,97345;59885,89949;61548,80167;62499,60841;61548,41753;59885,31733;57271,24575;53944,19564;50142,15986;45864,13600;41111,12168;36121,12168;31606,13361;27566,15508;24001,18610;20675,23621;17823,31494;16159,41515;15209,53922" o:connectangles="0,0,0,0,0,0,0,0,0,0,0,0,0,0,0,0,0,0,0,0,0,0,0,0,0,0,0,0,0,0,0,0,0,0,0,0,0,0,0,0,0,0,0,0,0,0,0,0,0,0,0,0,0,0,0,0,0,0,0,0,0,0"/>
                  <o:lock v:ext="edit" verticies="t"/>
                </v:shape>
                <v:line id="Line 244" style="position:absolute;flip:y;visibility:visible;mso-wrap-style:square" o:spid="_x0000_s1291" strokeweight="0" o:connectortype="straight" from="76117,1314" to="76117,4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"/>
                <v:shape id="Freeform 245" style="position:absolute;left:76117;top:1625;width:940;height:330;visibility:visible;mso-wrap-style:square;v-text-anchor:top" coordsize="393,139" o:spid="_x0000_s1292" fillcolor="black" strokeweight="0" path="m,69l393,r,139l,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">
                  <v:path arrowok="t" o:connecttype="custom" o:connectlocs="0,16391;93980,0;93980,33020;0,16391" o:connectangles="0,0,0,0"/>
                </v:shape>
                <v:line id="Line 246" style="position:absolute;visibility:visible;mso-wrap-style:square" o:spid="_x0000_s1293" strokeweight="0" o:connectortype="straight" from="76117,1790" to="91586,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"/>
                <v:shape id="Freeform 247" style="position:absolute;left:90646;top:1625;width:940;height:330;visibility:visible;mso-wrap-style:square;v-text-anchor:top" coordsize="394,139" o:spid="_x0000_s1294" fillcolor="black" strokeweight="0" path="m394,69l,139,,,394,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">
                  <v:path arrowok="t" o:connecttype="custom" o:connectlocs="93980,16391;0,33020;0,0;93980,16391" o:connectangles="0,0,0,0"/>
                </v:shape>
                <v:line id="Line 248" style="position:absolute;visibility:visible;mso-wrap-style:square" o:spid="_x0000_s1295" strokeweight="0" o:connectortype="straight" from="91586,1314" to="91586,4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"/>
                <v:shape id="Freeform 249" style="position:absolute;left:82067;width:781;height:1219;visibility:visible;mso-wrap-style:square;v-text-anchor:top" coordsize="330,511" o:spid="_x0000_s1296" fillcolor="black" strokeweight="0" path="m321,124r-61,5l256,112,250,98,244,86r-7,-9l224,65,209,57,193,52,175,50r-14,2l148,55r-12,5l124,67,110,79,98,93,87,110r-9,19l71,151r-5,27l62,209r-1,35l73,228,86,215r14,-12l115,194r16,-7l148,182r17,-3l182,178r15,l212,181r14,3l239,189r13,6l264,203r12,9l287,223r10,12l306,247r7,13l319,275r5,15l327,306r2,16l330,340r-1,23l325,385r-6,22l310,427r-11,19l286,463r-15,14l254,489r-18,9l216,505r-21,4l173,511r-18,-1l137,507r-17,-4l104,496,89,489,74,479,61,467,48,454,37,439,27,421,19,402,12,379,7,355,3,328,1,299,,268,1,233,3,201,7,170r6,-27l21,118,30,95,41,75,53,57,66,44,79,32,93,22r15,-8l124,8,142,4,160,1,179,r15,1l207,2r13,3l233,8r12,5l256,19r10,6l276,33r9,9l293,51r7,10l306,72r5,12l315,97r4,13l321,124m70,340r1,16l74,371r4,15l84,401r7,13l100,426r10,10l122,445r12,7l146,456r13,3l172,460r10,l191,458r9,-2l209,452r8,-4l225,442r14,-13l246,421r6,-9l256,402r4,-10l263,381r2,-12l267,343r-1,-24l260,297r-4,-10l252,278r-6,-8l240,262,225,249r-8,-5l208,239r-9,-3l190,234r-20,-2l150,234r-9,2l132,239r-9,5l115,249,99,262r-6,8l87,278r-5,9l78,296r-3,10l72,317r-2,2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">
                  <v:path arrowok="t" o:connecttype="custom" o:connectlocs="60591,26722;56094,18372;45680,12407;35029,13123;26035,18849;18461,30778;14674,49866;20355,51297;31005,44617;43076,42469;53490,43901;62484,48434;70295,56069;75502,65613;77868,76826;76922,91858;70768,106412;60117,116671;46153,121443;32425,120966;21065,116671;11361,108320;4497,95914;710,78258;237,55592;3077,34119;9704,17894;18698,7635;29349,1909;42366,0;52070,1193;60591,4533;67454,10021;72425,17179;75502,26245;16804,84938;19881,95675;26035,104026;34556,108797;43076,109752;49467,107843;56567,102356;60591,95914;62721,88040;61537,70862;58224,64420;51360,58216;44970,55830;33372,56307;27218,59409;20591,66328;17751,73009" o:connectangles="0,0,0,0,0,0,0,0,0,0,0,0,0,0,0,0,0,0,0,0,0,0,0,0,0,0,0,0,0,0,0,0,0,0,0,0,0,0,0,0,0,0,0,0,0,0,0,0,0,0,0,0"/>
                  <o:lock v:ext="edit" verticies="t"/>
                </v:shape>
                <v:shape id="Freeform 250" style="position:absolute;left:82994;top:19;width:794;height:1200;visibility:visible;mso-wrap-style:square;v-text-anchor:top" coordsize="332,502" o:spid="_x0000_s1297" fillcolor="black" strokeweight="0" path="m,362r64,-5l69,379r7,19l86,414r12,13l111,438r16,7l143,450r18,1l172,451r10,-2l192,446r10,-3l211,438r9,-6l228,426r8,-8l243,409r6,-9l254,390r5,-11l262,367r2,-12l266,342r,-13l265,304r-3,-11l259,282r-4,-10l250,263r-6,-9l237,246r-8,-7l221,233r-9,-5l203,223r-10,-3l182,218r-22,-2l145,217r-14,2l118,223r-12,6l95,236r-10,9l76,254r-7,10l11,257,59,,308,r,59l108,59,82,193r22,-14l128,169r24,-6l176,162r16,l207,164r15,4l236,173r14,6l263,187r12,9l287,207r10,12l306,231r8,14l320,259r5,15l329,290r2,16l332,324r-1,16l329,356r-3,16l322,387r-6,14l309,415r-8,13l292,441r-13,14l266,467r-15,11l235,486r-17,7l200,498r-19,3l161,502r-17,-1l128,499r-15,-3l99,492,85,487,72,480,60,472,49,463,39,453,30,443,22,431,15,419,10,406,5,392,2,377,,3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">
                  <v:path arrowok="t" o:connecttype="custom" o:connectlocs="15301,85349;18170,95151;23430,102084;30363,106388;38492,107822;43513,107344;48294,105910;52598,103280;56423,99933;59531,95629;61922,90609;63117,84871;63596,78655;62639,70049;60966,65028;58336,60725;54750,57139;50685,54509;46143,52596;38253,51640;31320,52357;25343,54748;20322,58573;16497,63115;14106,0;73637,14105;19605,46141;30602,40403;42078,38730;49490,39208;56423,41360;62878,44707;68616,49488;73159,55226;76506,61920;78658,69331;79375,77460;78658,85110;76984,92522;73876,99216;69812,105432;63596,111647;56184,116190;47816,119059;38492,120015;30602,119298;23669,117624;17214,114755;11715,110691;7172,105910;3586,100172;1195,93717;0,86545" o:connectangles="0,0,0,0,0,0,0,0,0,0,0,0,0,0,0,0,0,0,0,0,0,0,0,0,0,0,0,0,0,0,0,0,0,0,0,0,0,0,0,0,0,0,0,0,0,0,0,0,0,0,0,0,0"/>
                </v:shape>
                <v:shape id="Freeform 251" style="position:absolute;left:83921;width:775;height:1219;visibility:visible;mso-wrap-style:square;v-text-anchor:top" coordsize="326,511" o:spid="_x0000_s1298" fillcolor="black" strokeweight="0" path="m,255l1,213,4,175r6,-33l18,113,28,87,40,65,55,46,72,29r9,-7l91,16r11,-5l113,7,124,4,136,2,163,r19,1l200,4r17,5l233,16r15,9l261,36r12,13l283,63r10,16l301,97r7,19l314,137r5,24l323,189r2,31l326,255r-2,42l321,335r-6,33l307,398r-10,25l285,445r-15,20l253,481r-9,7l234,494r-10,5l213,503r-12,3l189,509r-26,2l145,510r-17,-3l113,503,98,498,84,490,72,481,60,471,49,459,37,442,27,423,19,401,12,377,6,350,3,321,,289,,255t63,l64,312r3,24l70,358r4,19l79,394r6,14l91,419r8,10l107,437r8,7l124,450r9,4l142,458r10,1l163,460r10,-1l183,458r9,-4l201,450r9,-6l218,437r8,-8l234,419r6,-11l246,394r5,-17l255,358r3,-22l261,312r1,-57l261,199r-3,-24l255,153r-4,-20l246,117r-6,-14l234,91r-8,-9l218,74r-8,-7l201,61r-9,-4l182,53,172,51r-10,l152,51r-10,2l133,56r-9,4l116,65r-8,6l101,78r-7,9l87,99r-7,15l75,132r-4,20l67,174r-2,25l63,226r,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">
                  <v:path arrowok="t" o:connecttype="custom" o:connectlocs="238,50820;2376,33880;6654,20757;13070,10975;19249,5249;24239,2625;29467,954;38735,0;47528,954;55370,3817;62024,8589;67252,15031;71529,23143;74618,32687;76757,45094;77470,60841;76282,79928;72955,94959;67727,106173;60122,114762;55607,117864;50617,120011;44914,121443;34458,121681;26853,120011;19962,116910;14258,112376;8793,105457;4515,95675;1426,83507;0,68953;14971,60841;15922,80167;17585,89949;20199,97345;23526,102356;27328,105934;31606,108320;36121,109513;41111,109513;45627,108320;49904,105934;53706,102356;57033,97345;59647,89949;61311,80167;62261,60841;61311,41753;59647,31733;57033,24575;53706,19564;49904,15986;45627,13600;40874,12168;36121,12168;31606,13361;27566,15508;24001,18610;20675,23621;17823,31494;15922,41515;14971,53922" o:connectangles="0,0,0,0,0,0,0,0,0,0,0,0,0,0,0,0,0,0,0,0,0,0,0,0,0,0,0,0,0,0,0,0,0,0,0,0,0,0,0,0,0,0,0,0,0,0,0,0,0,0,0,0,0,0,0,0,0,0,0,0,0,0"/>
                  <o:lock v:ext="edit" verticies="t"/>
                </v:shape>
                <v:shape id="Freeform 252" style="position:absolute;left:84842;width:781;height:1219;visibility:visible;mso-wrap-style:square;v-text-anchor:top" coordsize="326,511" o:spid="_x0000_s1299" fillcolor="black" strokeweight="0" path="m,255l1,213,5,175r5,-33l18,113,28,87,41,65,56,46,72,29,82,22,92,16r10,-5l113,7,125,4,137,2,163,r20,1l201,4r17,5l234,16r14,9l261,36r12,13l284,63r9,16l301,97r8,19l315,137r5,24l323,189r2,31l326,255r-1,42l322,335r-6,33l308,398r-10,25l285,445r-14,20l254,481r-9,7l235,494r-11,5l213,503r-11,3l189,509r-26,2l145,510r-16,-3l113,503,98,498,85,490,72,481,60,471,49,459,38,442,28,423,19,401,12,377,7,350,3,321,1,289,,255t63,l65,312r2,24l70,358r4,19l79,394r6,14l92,419r7,10l107,437r8,7l124,450r9,4l143,458r10,1l163,460r10,-1l183,458r10,-4l202,450r9,-6l219,437r8,-8l234,419r7,-11l247,394r5,-17l256,358r3,-22l261,312r2,-57l261,199r-2,-24l256,153r-4,-20l247,117r-6,-14l234,91r-7,-9l219,74r-8,-7l202,61r-9,-4l183,53,173,51r-11,l152,51r-10,2l133,56r-9,4l116,65r-8,6l101,78r-6,9l87,99r-6,15l75,132r-4,20l68,174r-3,25l64,226r-1,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">
                  <v:path arrowok="t" o:connecttype="custom" o:connectlocs="240,50820;2396,33880;6708,20757;13417,10975;19646,5249;24438,2625;29948,954;39053,0;48157,954;56063,3817;62532,8589;68042,15031;72115,23143;75470,32687;77386,45094;78105,60841;77147,79928;73792,94959;68282,106173;60855,114762;56303,117864;51032,120011;45282,121443;34740,121681;27073,120011;20365,116910;14375,112376;9104,105457;4552,95675;1677,83507;240,68953;15094,60841;16052,80167;17729,89949;20365,97345;23719,102356;27552,105934;31865,108320;36657,109513;41448,109513;46240,108320;50553,105934;54386,102356;57740,97345;60376,89949;62053,80167;63011,60841;62053,41753;60376,31733;57740,24575;54386,19564;50553,15986;46240,13600;41448,12168;36417,12168;31865,13361;27792,15508;24198,18610;20844,23621;17969,31494;16292,41515;15333,53922" o:connectangles="0,0,0,0,0,0,0,0,0,0,0,0,0,0,0,0,0,0,0,0,0,0,0,0,0,0,0,0,0,0,0,0,0,0,0,0,0,0,0,0,0,0,0,0,0,0,0,0,0,0,0,0,0,0,0,0,0,0,0,0,0,0"/>
                  <o:lock v:ext="edit" verticies="t"/>
                </v:shape>
                <v:shape id="Freeform 253" style="position:absolute;left:15449;top:24415;width:3569;height:1188;visibility:visible;mso-wrap-style:square;v-text-anchor:top" coordsize="1500,500" o:spid="_x0000_s1300" filled="f" strokeweight="0" path="m1500,500l,,,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">
                  <v:path arrowok="t" o:connecttype="custom" o:connectlocs="356870,118745;0,0;0,118745" o:connectangles="0,0,0"/>
                </v:shape>
                <v:shape id="Freeform 254" style="position:absolute;left:78498;top:13696;width:3569;height:1194;visibility:visible;mso-wrap-style:square;v-text-anchor:top" coordsize="1500,500" o:spid="_x0000_s1301" filled="f" strokeweight="0" path="m,500l1500,r,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">
                  <v:path arrowok="t" o:connecttype="custom" o:connectlocs="0,119380;356870,0;356870,119380" o:connectangles="0,0,0"/>
                </v:shape>
                <v:line id="Line 255" style="position:absolute;visibility:visible;mso-wrap-style:square" o:spid="_x0000_s1302" strokeweight="3.75pt" o:connectortype="straight" from="84448,15062" to="84448,22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"/>
                <v:line id="Line 256" style="position:absolute;visibility:visible;mso-wrap-style:square" o:spid="_x0000_s1303" strokeweight="3.75pt" o:connectortype="straight" from="84448,22034" to="85636,22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"/>
                <v:line id="Line 257" style="position:absolute;visibility:visible;mso-wrap-style:square" o:spid="_x0000_s1304" strokeweight="3.75pt" o:connectortype="straight" from="88919,22034" to="90919,22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"/>
                <v:line id="Line 258" style="position:absolute;visibility:visible;mso-wrap-style:square" o:spid="_x0000_s1305" strokeweight="0" o:connectortype="straight" from="92062,22034" to="96818,22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"/>
                <v:shape id="Freeform 259" style="position:absolute;left:96177;top:21094;width:330;height:940;visibility:visible;mso-wrap-style:square;v-text-anchor:top" coordsize="139,394" o:spid="_x0000_s1306" fillcolor="black" strokeweight="0" path="m70,394l,,139,,70,3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">
                  <v:path arrowok="t" o:connecttype="custom" o:connectlocs="16629,93980;0,0;33020,0;16629,93980" o:connectangles="0,0,0,0"/>
                </v:shape>
                <v:line id="Line 260" style="position:absolute;flip:y;visibility:visible;mso-wrap-style:square" o:spid="_x0000_s1307" strokeweight="0" o:connectortype="straight" from="96342,14890" to="96342,22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"/>
                <v:shape id="Freeform 261" style="position:absolute;left:96177;top:14890;width:330;height:934;visibility:visible;mso-wrap-style:square;v-text-anchor:top" coordsize="139,394" o:spid="_x0000_s1308" fillcolor="black" strokeweight="0" path="m70,r69,394l,394,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">
                  <v:path arrowok="t" o:connecttype="custom" o:connectlocs="16629,0;33020,93345;0,93345;16629,0" o:connectangles="0,0,0,0"/>
                </v:shape>
                <v:line id="Line 262" style="position:absolute;flip:x;visibility:visible;mso-wrap-style:square" o:spid="_x0000_s1309" strokeweight="0" o:connectortype="straight" from="92062,14890" to="96818,14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"/>
                <v:shape id="Freeform 263" style="position:absolute;left:94551;top:19462;width:1219;height:781;visibility:visible;mso-wrap-style:square;v-text-anchor:top" coordsize="511,328" o:spid="_x0000_s1310" fillcolor="black" strokeweight="0" path="m371,328r-9,-62l387,260r20,-8l424,242r14,-12l448,217r7,-15l459,186r2,-18l459,148r-3,-10l453,128r-4,-8l444,111,431,95r-8,-7l415,82r-9,-5l397,73,387,70,377,67,356,65r-20,2l318,72r-17,9l286,93r-12,15l266,124r-5,19l259,163r2,20l266,207r-54,-7l213,190r-2,-19l207,153r-6,-18l192,119r-5,-7l181,106r-7,-6l166,96r-8,-4l149,90,139,88r-10,l113,89,98,94r-13,7l73,111,63,123r-7,14l52,153r-1,17l52,187r5,16l64,217r9,12l86,240r16,9l120,256r21,4l130,322r-15,-4l101,314,88,309,75,303,64,296,53,289,43,280,34,270,26,260,20,249,14,238,9,226,5,213,3,200,1,186,,171,2,151,5,132r5,-19l18,96,28,80,39,65,52,53,66,43,81,35,97,29r17,-3l130,25r16,1l161,29r15,6l189,42r13,10l213,64r10,14l232,94r6,-21l247,54,259,38,274,25,291,14,310,6,332,2,355,r16,1l386,3r15,4l415,12r14,7l442,27r12,10l466,48r11,12l486,73r8,14l500,102r5,16l509,134r2,17l511,169r,16l509,200r-3,15l502,229r-6,13l489,255r-8,12l472,278r-10,10l451,297r-12,8l427,312r-13,6l400,322r-14,4l371,32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">
                  <v:path arrowok="t" o:connecttype="custom" o:connectlocs="92335,61913;104503,54769;109513,44291;108797,32861;105934,26432;99015,19526;92335,16669;80167,15954;68237,22146;62272,34052;63465,49292;50343,40719;45809,28337;41515,23813;35550,21431;26961,21193;17417,26432;12407,36433;13600,48339;20519,57150;33641,61913;24098,74771;15270,70485;8112,64294;3340,56674;716,47625;477,35957;4295,22860;12407,12621;23143,6906;34834,6191;45094,10001;53206,18574;58932,12859;69430,3334;84700,0;95675,1667;105457,6429;113808,14288;119295,24289;121920,35957;121443,47625;118341,57626;112615,66199;104741,72628;95436,76676" o:connectangles="0,0,0,0,0,0,0,0,0,0,0,0,0,0,0,0,0,0,0,0,0,0,0,0,0,0,0,0,0,0,0,0,0,0,0,0,0,0,0,0,0,0,0,0,0,0"/>
                </v:shape>
                <v:shape id="Freeform 264" style="position:absolute;left:94551;top:18535;width:1219;height:781;visibility:visible;mso-wrap-style:square;v-text-anchor:top" coordsize="511,327" o:spid="_x0000_s1311" fillcolor="black" strokeweight="0" path="m256,327r-42,-2l176,322r-34,-6l113,308,88,298,65,286,46,271,30,254r-7,-9l17,235,12,224,8,213,5,202,2,190,,163,1,144,5,126r5,-17l17,93,26,78,36,65,49,53,63,43,79,33,97,25r20,-7l138,12,162,7,189,3,221,1,256,r42,2l335,5r34,6l398,19r25,10l446,41r19,15l482,73r6,9l494,92r6,10l504,113r3,12l509,137r2,26l510,181r-2,17l504,213r-6,15l491,242r-9,12l471,266r-12,11l442,289r-19,10l401,307r-24,7l351,320r-30,3l290,326r-34,1m256,263r56,-1l337,259r21,-3l378,252r16,-5l408,241r12,-6l429,227r9,-8l445,211r5,-9l455,193r3,-9l460,174r1,-11l460,153r-2,-10l455,134r-5,-9l445,116r-7,-8l429,100r-9,-8l408,86,394,80,377,75,358,71,337,68,312,65,256,64r-57,1l175,68r-22,3l134,75r-17,5l103,86,92,92r-10,8l74,108r-7,8l61,125r-4,9l54,144r-2,10l51,164r1,10l54,184r2,10l60,202r5,8l71,218r8,7l87,232r13,7l115,246r17,5l152,256r22,3l199,261r27,2l256,2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">
                  <v:path arrowok="t" o:connecttype="custom" o:connectlocs="51058,77627;33880,75478;20996,71178;10975,64729;5488,58519;2863,53503;1193,48248;0,38933;1193,30096;4056,22213;8589,15525;15031,10271;23143,5971;32926,2866;45094,717;61079,0;79928,1194;94959,4538;106412,9793;115001,17436;117864,21974;120250,26990;121443,32723;121681,43232;120250,50876;117148,57802;112376,63535;105457,69029;95675,73328;83745,76433;69191,77866;61079,62818;80405,61863;90187,60191;97345,57564;102356,54220;106173,50398;108559,46099;109752,41560;109752,36545;108559,32006;106173,27707;102356,23885;97345,20541;89949,17914;80405,16242;61079,15287;41753,16242;31971,17914;24575,20541;19564,23885;15986,27707;13600,32006;12407,36783;12407,41560;13361,46338;15508,50159;18849,53742;23859,57086;31494,59952;41515,61863;53922,62818" o:connectangles="0,0,0,0,0,0,0,0,0,0,0,0,0,0,0,0,0,0,0,0,0,0,0,0,0,0,0,0,0,0,0,0,0,0,0,0,0,0,0,0,0,0,0,0,0,0,0,0,0,0,0,0,0,0,0,0,0,0,0,0,0,0"/>
                  <o:lock v:ext="edit" verticies="t"/>
                </v:shape>
                <v:shape id="Freeform 265" style="position:absolute;left:94551;top:17614;width:1219;height:775;visibility:visible;mso-wrap-style:square;v-text-anchor:top" coordsize="511,326" o:spid="_x0000_s1312" fillcolor="black" strokeweight="0" path="m256,326r-42,-1l176,321r-34,-5l113,308,88,298,65,285,46,270,30,254,23,244,17,234,12,224,8,213,5,201,2,189,,163,1,144,5,125r5,-17l17,92,26,78,36,65,49,53,63,42,79,33,97,25r20,-8l138,11,162,6,189,3,221,1,256,r42,1l335,5r34,5l398,18r25,10l446,41r19,14l482,72r6,9l494,91r6,11l504,113r3,12l509,137r2,26l510,181r-2,16l504,213r-6,15l491,241r-9,13l471,266r-12,11l442,288r-19,10l401,307r-24,7l351,319r-30,4l290,325r-34,1m256,263r56,-2l337,259r21,-3l378,252r16,-5l408,241r12,-7l429,227r9,-8l445,211r5,-9l455,193r3,-10l460,173r1,-10l460,153r-2,-10l455,133r-5,-9l445,115r-7,-8l429,99r-9,-7l408,85,394,79,377,74,358,70,337,67,312,65,256,63r-57,2l175,67r-22,3l134,74r-17,5l103,85,92,92,82,99r-8,8l67,116r-6,8l57,133r-3,10l52,153r-1,11l52,174r2,10l56,193r4,9l65,210r6,8l79,225r8,6l100,239r15,6l132,251r20,4l174,258r25,3l226,262r3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">
                  <v:path arrowok="t" o:connecttype="custom" o:connectlocs="51058,77232;33880,75094;20996,70816;10975,64162;5488,57984;2863,53231;1193,47765;0,38735;1193,29705;4056,21863;8589,15446;15031,9981;23143,5941;32926,2614;45094,713;61079,0;79928,1188;94959,4277;106412,9743;115001,17110;117864,21625;120250,26853;121443,32556;121681,43012;120250,50617;117148,57271;112376,63212;105457,68440;95675,72955;83745,75807;69191,77232;61079,62499;80405,61548;90187,59885;97345,57271;102356,53944;106173,50142;108559,45864;109752,41111;109752,36359;108559,31606;106173,27328;102356,23526;97345,20199;89949,17585;80405,15922;61079,14971;41753,15922;31971,17585;24575,20199;19564,23526;15986,27566;13600,31606;12407,36359;12407,41349;13361,45864;15508,49904;18849,53469;23859,56795;31494,59647;41515,61311;53922,62261" o:connectangles="0,0,0,0,0,0,0,0,0,0,0,0,0,0,0,0,0,0,0,0,0,0,0,0,0,0,0,0,0,0,0,0,0,0,0,0,0,0,0,0,0,0,0,0,0,0,0,0,0,0,0,0,0,0,0,0,0,0,0,0,0,0"/>
                  <o:lock v:ext="edit" verticies="t"/>
                </v:shape>
                <v:shape id="Freeform 266" style="position:absolute;left:94551;top:16687;width:1219;height:781;visibility:visible;mso-wrap-style:square;v-text-anchor:top" coordsize="511,326" o:spid="_x0000_s1313" fillcolor="black" strokeweight="0" path="m256,326r-42,-2l176,321r-34,-6l113,307,88,297,65,285,46,270,30,253r-7,-9l17,234,12,224,8,212,5,201,2,189,,163,1,143,5,125r5,-17l17,92,26,77,36,64,49,52,63,42,79,32,97,24r20,-7l138,11,162,6,189,2,221,r35,l298,1r37,3l369,10r29,8l423,28r23,12l465,55r17,17l488,81r6,10l500,101r4,11l507,124r2,12l511,163r-1,17l508,197r-4,15l498,227r-7,14l482,254r-11,11l459,276r-17,12l423,298r-22,8l377,313r-26,6l321,322r-31,3l256,326t,-64l312,261r25,-3l358,255r20,-4l394,246r14,-6l420,234r9,-8l438,218r7,-8l450,201r5,-9l458,183r2,-10l461,163r-1,-11l458,142r-3,-9l450,124r-5,-9l438,107r-9,-8l420,91,408,85,394,79,377,74,358,70,337,67,312,64,256,63r-57,1l175,67r-22,3l134,74r-17,5l103,85,92,91,82,99r-8,8l67,115r-6,9l57,133r-3,10l52,153r-1,10l52,174r2,9l56,193r4,8l65,209r6,8l79,224r8,7l100,238r15,7l132,250r20,5l174,258r25,3l226,262r3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">
                  <v:path arrowok="t" o:connecttype="custom" o:connectlocs="51058,77626;33880,75470;20996,71157;10975,64688;5488,58459;2863,53667;1193,48157;0,39053;1193,29948;4056,22042;8589,15333;15031,10063;23143,5750;32926,2635;45094,479;61079,0;79928,958;94959,4313;106412,9583;115001,17250;117864,21802;120250,26834;121443,32584;121681,43125;120250,50792;117148,57740;112376,63490;105457,69001;95675,73313;83745,76428;69191,77865;61079,62772;80405,61813;90187,60136;97345,57501;102356,54146;106173,50313;108559,46000;109752,41448;109752,36417;108559,31865;106173,27552;102356,23719;97345,20365;89949,17729;80405,16052;61079,15094;41753,16052;31971,17729;24575,20365;19564,23719;15986,27552;13600,31865;12407,36657;12407,41688;13361,46240;15508,50073;18849,53667;23859,57021;31494,59896;41515,61813;53922,62772" o:connectangles="0,0,0,0,0,0,0,0,0,0,0,0,0,0,0,0,0,0,0,0,0,0,0,0,0,0,0,0,0,0,0,0,0,0,0,0,0,0,0,0,0,0,0,0,0,0,0,0,0,0,0,0,0,0,0,0,0,0,0,0,0,0"/>
                  <o:lock v:ext="edit" verticies="t"/>
                </v:shape>
                <v:line id="Line 267" style="position:absolute;visibility:visible;mso-wrap-style:square" o:spid="_x0000_s1314" strokeweight="3.75pt" o:connectortype="straight" from="84543,14770" to="91249,14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"/>
                <v:line id="Line 268" style="position:absolute;flip:x;visibility:visible;mso-wrap-style:square" o:spid="_x0000_s1315" strokeweight="0" o:connectortype="straight" from="85636,22034" to="89204,23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"/>
                <v:line id="Line 269" style="position:absolute;visibility:visible;mso-wrap-style:square" o:spid="_x0000_s1316" strokeweight="0" o:connectortype="straight" from="85636,22034" to="85636,23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"/>
                <v:shape id="Freeform 270" style="position:absolute;left:85674;top:17272;width:946;height:1187;visibility:visible;mso-wrap-style:square;v-text-anchor:top" coordsize="396,500" o:spid="_x0000_s1317" fillcolor="black" strokeweight="0" path="m165,500r,-441l,59,,,396,r,59l231,59r,441l165,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">
                  <v:path arrowok="t" o:connecttype="custom" o:connectlocs="39423,118745;39423,14012;0,14012;0,0;94615,0;94615,14012;55192,14012;55192,118745;39423,118745" o:connectangles="0,0,0,0,0,0,0,0,0"/>
                </v:shape>
                <v:shape id="Freeform 271" style="position:absolute;left:86525;top:17576;width:806;height:902;visibility:visible;mso-wrap-style:square;v-text-anchor:top" coordsize="339,378" o:spid="_x0000_s1318" fillcolor="black" strokeweight="0" path="m,189l1,165,3,142,8,121r6,-20l22,84,31,67,43,53,56,40,68,30,81,22,94,15r14,-5l122,5,137,2,153,r17,l188,r17,3l222,7r16,5l253,19r14,8l280,37r12,12l303,61r10,14l321,91r6,16l333,124r3,19l339,163r,21l338,217r-4,29l328,272r-10,22l307,313r-14,16l276,344r-19,12l237,366r-22,7l193,377r-23,1l151,377r-17,-2l117,371r-16,-5l86,359,72,351,59,341,47,329,36,317,26,302,18,287,12,270,7,252,3,232,1,211,,189t63,l64,206r1,16l67,236r4,14l75,262r5,12l86,284r7,9l101,301r9,7l118,314r10,5l137,323r11,3l159,327r11,1l181,327r11,-1l202,323r10,-4l221,314r9,-6l238,301r8,-8l253,284r6,-11l264,262r5,-13l272,235r2,-15l276,204r,-17l276,171r-2,-16l272,141r-3,-13l264,116r-5,-12l253,94r-7,-9l238,77r-8,-7l221,64,211,59r-9,-4l192,53,181,51,170,50r-11,1l148,53r-11,2l128,59r-10,5l110,70r-9,7l93,85r-7,9l80,104r-5,12l71,128r-4,14l65,156r-1,16l63,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">
                  <v:path arrowok="t" o:connecttype="custom" o:connectlocs="238,39360;1903,28864;5234,20038;10229,12643;16177,7156;22362,3578;29023,1193;36397,0;44723,0;52812,1670;60186,4532;66609,8826;72081,14551;76363,21708;79218,29580;80645,38883;80407,51764;78028,64884;73032,74665;65658,82059;56380,87307;45913,89931;35922,89931;27833,88500;20459,85638;14036,81344;8564,75619;4282,68462;1665,60113;238,50333;14987,45085;15463,52957;16890,59636;19031,65361;22124,69894;26168,73472;30450,76096;35208,77766;40441,78243;45675,77766;50433,76096;54715,73472;58521,69894;61614,65123;63993,59398;65182,52480;65658,44608;65182,36974;63993,30534;61614,24809;58521,20276;54715,16698;50195,14074;45675,12643;40441,11927;35208,12643;30450,14074;26168,16698;22124,20276;19031,24809;16890,30534;15463,37213;14987,45085" o:connectangles="0,0,0,0,0,0,0,0,0,0,0,0,0,0,0,0,0,0,0,0,0,0,0,0,0,0,0,0,0,0,0,0,0,0,0,0,0,0,0,0,0,0,0,0,0,0,0,0,0,0,0,0,0,0,0,0,0,0,0,0,0,0,0"/>
                  <o:lock v:ext="edit" verticies="t"/>
                </v:shape>
                <v:shape id="Freeform 272" style="position:absolute;left:87503;top:17272;width:146;height:1187;visibility:visible;mso-wrap-style:square;v-text-anchor:top" coordsize="61,500" o:spid="_x0000_s1319" fillcolor="black" strokeweight="0" path="m,71l,,61,r,71l,71m,500l,138r61,l61,500,,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">
                  <v:path arrowok="t" o:connecttype="custom" o:connectlocs="0,16862;0,0;14605,0;14605,16862;0,16862;0,118745;0,32774;14605,32774;14605,118745;0,118745" o:connectangles="0,0,0,0,0,0,0,0,0,0"/>
                  <o:lock v:ext="edit" verticies="t"/>
                </v:shape>
                <v:rect id="Rectangle 273" style="position:absolute;left:87864;top:17272;width:147;height:1187;visibility:visible;mso-wrap-style:square;v-text-anchor:top" o:spid="_x0000_s1320" fillcolor="black" strokewe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"/>
                <v:shape id="Freeform 274" style="position:absolute;left:88188;top:17576;width:794;height:902;visibility:visible;mso-wrap-style:square;v-text-anchor:top" coordsize="334,378" o:spid="_x0000_s1321" fillcolor="black" strokeweight="0" path="m269,253r63,8l328,275r-5,12l317,299r-6,12l303,321r-8,10l286,339r-10,9l266,355r-11,6l243,366r-13,5l217,374r-14,2l188,378r-15,l153,377r-18,-2l118,371r-16,-5l86,359,72,351,59,341,47,329,36,316,26,302,18,287,12,270,7,253,3,234,1,213,,192,1,170,3,149,7,129r5,-18l19,94,27,78,36,63,47,50,59,38,73,28,86,19r15,-7l117,7,134,3,151,r18,l187,r17,3l220,7r15,5l250,19r13,8l276,38r12,11l299,62r9,14l316,92r7,17l328,127r3,19l333,166r1,22l334,205r-270,l67,233r3,12l74,257r4,11l84,278r6,10l97,296r8,7l114,310r8,5l131,320r10,3l151,326r11,1l173,328r16,-1l204,323r14,-5l231,310r11,-10l252,287r9,-15l269,253m67,154r202,l266,133r-5,-19l255,98,246,86r-8,-9l230,70r-8,-6l212,59r-9,-4l192,52,181,51,170,50r-20,2l131,57r-17,9l99,78r-7,8l86,94r-9,18l70,132r-3,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">
                  <v:path arrowok="t" o:connecttype="custom" o:connectlocs="78900,62260;76761,68462;73909,74187;70107,78958;65591,83014;60601,86115;54659,88500;48243,89693;41113,90170;32083,89454;24240,87307;17111,83729;11170,78481;6179,72041;2852,64407;713,55820;0,45801;713,35543;2852,26478;6417,18607;11170,11927;17348,6679;24003,2863;31845,716;40163,0;48481,716;55848,2863;62502,6441;68443,11689;73196,18129;76761,26001;78662,34828;79375,44846;15210,48902;16635,58444;18537,63930;21388,68701;24953,72279;28993,75142;33509,77050;38499,78004;44916,78004;51808,75857;57511,71563;62027,64884;15923,36736;63215,31726;60601,23377;56561,18368;52758,15267;48243,13120;43015,12166;35647,12404;27092,15744;21864,20515;18299,26717;15923,36736" o:connectangles="0,0,0,0,0,0,0,0,0,0,0,0,0,0,0,0,0,0,0,0,0,0,0,0,0,0,0,0,0,0,0,0,0,0,0,0,0,0,0,0,0,0,0,0,0,0,0,0,0,0,0,0,0,0,0,0,0"/>
                  <o:lock v:ext="edit" verticies="t"/>
                </v:shape>
                <v:shape id="Freeform 275" style="position:absolute;left:89084;top:17297;width:419;height:1175;visibility:visible;mso-wrap-style:square;v-text-anchor:top" coordsize="177,494" o:spid="_x0000_s1322" fillcolor="black" strokeweight="0" path="m168,434r9,54l152,492r-21,2l115,493r-14,-2l89,488,79,483r-9,-5l63,471r-6,-7l53,455,50,444,47,429,46,408,45,383r,-208l,175,,127r45,l45,37,106,r,127l168,127r,48l106,175r,211l107,408r3,12l114,427r6,5l129,435r12,2l168,43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">
                  <v:path arrowok="t" o:connecttype="custom" o:connectlocs="39779,103207;41910,116048;35991,116999;31018,117475;27230,117237;23915,116762;21073,116048;18706,114859;16575,113670;14917,112006;13496,110341;12549,108201;11839,105585;11129,102018;10892,97024;10655,91079;10655,41616;0,41616;0,30201;10655,30201;10655,8799;25099,0;25099,30201;39779,30201;39779,41616;25099,41616;25099,91792;25335,97024;26046,99878;26993,101542;28414,102731;30545,103445;33386,103920;39779,103207" o:connectangles="0,0,0,0,0,0,0,0,0,0,0,0,0,0,0,0,0,0,0,0,0,0,0,0,0,0,0,0,0,0,0,0,0,0"/>
                </v:shape>
                <v:line id="Line 276" style="position:absolute;flip:x;visibility:visible;mso-wrap-style:square" o:spid="_x0000_s1323" strokeweight="0" o:connectortype="straight" from="57797,4171" to="58991,4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"/>
                <v:shape id="Freeform 277" style="position:absolute;left:58108;top:4171;width:331;height:940;visibility:visible;mso-wrap-style:square;v-text-anchor:top" coordsize="139,394" o:spid="_x0000_s1324" fillcolor="black" strokeweight="0" path="m70,r69,394l,394,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">
                  <v:path arrowok="t" o:connecttype="custom" o:connectlocs="16629,0;33020,93980;0,93980;16629,0" o:connectangles="0,0,0,0"/>
                </v:shape>
                <v:line id="Line 278" style="position:absolute;visibility:visible;mso-wrap-style:square" o:spid="_x0000_s1325" strokeweight="0" o:connectortype="straight" from="58273,4171" to="58273,2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"/>
                <v:shape id="Freeform 279" style="position:absolute;left:58108;top:19900;width:331;height:940;visibility:visible;mso-wrap-style:square;v-text-anchor:top" coordsize="139,394" o:spid="_x0000_s1326" fillcolor="black" strokeweight="0" path="m70,394l,,139,,70,3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">
                  <v:path arrowok="t" o:connecttype="custom" o:connectlocs="16629,93980;0,0;33020,0;16629,93980" o:connectangles="0,0,0,0"/>
                </v:shape>
                <v:line id="Line 280" style="position:absolute;visibility:visible;mso-wrap-style:square" o:spid="_x0000_s1327" strokeweight="0" o:connectortype="straight" from="57797,20840" to="58991,2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"/>
                <v:shape id="Freeform 281" style="position:absolute;left:56508;top:13506;width:1175;height:775;visibility:visible;mso-wrap-style:square;v-text-anchor:top" coordsize="494,324" o:spid="_x0000_s1328" fillcolor="black" strokeweight="0" path="m59,324l,324,,,48,,75,24r32,24l143,71r40,24l225,117r43,19l312,153r44,14l388,176r34,6l457,188r37,3l494,254r-32,-2l428,248r-37,-7l351,231,310,219,269,204,229,187,190,167,153,146,118,124,87,102,59,79r,24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">
                  <v:path arrowok="t" o:connecttype="custom" o:connectlocs="14030,77470;0,77470;0,0;11415,0;17835,5739;25445,11477;34006,16976;43518,22715;53506,27975;63731,32518;74195,36583;84658,39931;92268,42082;100353,43517;108676,44952;117475,45669;117475,60733;109865,60254;101780,59298;92981,57624;83469,55233;73719,52364;63969,48777;54457,44713;45183,39931;36384,34909;28061,29649;20689,24389;14030,18889;14030,77470" o:connectangles="0,0,0,0,0,0,0,0,0,0,0,0,0,0,0,0,0,0,0,0,0,0,0,0,0,0,0,0,0,0"/>
                </v:shape>
                <v:shape id="Freeform 282" style="position:absolute;left:56483;top:12585;width:1219;height:781;visibility:visible;mso-wrap-style:square;v-text-anchor:top" coordsize="511,327" o:spid="_x0000_s1329" fillcolor="black" strokeweight="0" path="m256,327r-42,-2l176,322r-34,-6l113,308,88,298,65,286,46,271,30,254r-7,-9l17,235,12,224,8,213,5,202,2,190,,163,1,144,5,126r5,-17l17,93,26,78,36,65,49,53,63,43,79,33,97,25r20,-7l138,12,162,7,189,3,221,1,256,r42,2l335,5r34,6l398,19r25,10l446,41r19,15l482,73r6,9l494,92r6,10l504,113r3,12l509,137r2,26l510,181r-2,17l504,213r-6,15l491,242r-9,12l471,266r-12,11l442,289r-19,10l401,307r-24,7l351,320r-30,3l290,326r-34,1m256,263r56,-1l337,259r21,-3l378,252r16,-5l408,241r12,-6l429,227r9,-8l445,211r5,-9l455,193r3,-9l460,174r1,-11l460,153r-2,-10l455,134r-5,-9l445,116r-7,-8l429,100r-9,-8l408,86,394,80,377,75,358,71,337,68,312,65,256,64r-57,1l175,68r-22,3l134,75r-17,5l103,86,92,92r-10,8l74,108r-7,8l61,125r-4,9l54,144r-2,10l51,164r1,10l54,184r2,10l60,202r5,8l71,218r8,7l87,232r13,7l115,246r17,5l152,256r22,3l199,261r27,2l256,2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">
                  <v:path arrowok="t" o:connecttype="custom" o:connectlocs="51058,77627;33880,75478;20996,71178;10975,64729;5488,58519;2863,53503;1193,48248;0,38933;1193,30096;4056,22213;8589,15525;15031,10271;23143,5971;32926,2866;45094,717;61079,0;79928,1194;94959,4538;106412,9793;115001,17436;117864,21974;120250,26990;121443,32723;121681,43232;120250,50876;117148,57802;112376,63535;105457,69029;95675,73328;83745,76433;69191,77866;61079,62818;80405,61863;90187,60191;97345,57564;102356,54220;106173,50398;108559,46099;109752,41560;109752,36545;108559,32006;106173,27707;102356,23885;97345,20541;89949,17914;80405,16242;61079,15287;41753,16242;31971,17914;24575,20541;19564,23885;15986,27707;13600,32006;12407,36783;12407,41560;13361,46338;15508,50159;18849,53742;23859,57086;31494,59952;41515,61863;53922,62818" o:connectangles="0,0,0,0,0,0,0,0,0,0,0,0,0,0,0,0,0,0,0,0,0,0,0,0,0,0,0,0,0,0,0,0,0,0,0,0,0,0,0,0,0,0,0,0,0,0,0,0,0,0,0,0,0,0,0,0,0,0,0,0,0,0"/>
                  <o:lock v:ext="edit" verticies="t"/>
                </v:shape>
                <v:shape id="Freeform 283" style="position:absolute;left:56483;top:11658;width:1219;height:781;visibility:visible;mso-wrap-style:square;v-text-anchor:top" coordsize="511,326" o:spid="_x0000_s1330" fillcolor="black" strokeweight="0" path="m256,326r-42,-1l176,321r-34,-5l113,308,88,298,65,285,46,270,30,254,23,244,17,234,12,224,8,213,5,201,2,189,,163,1,144,5,125r5,-17l17,92,26,78,36,65,49,53,63,42,79,33,97,25r20,-8l138,11,162,6,189,3,221,1,256,r42,1l335,5r34,5l398,18r25,10l446,41r19,14l482,72r6,9l494,91r6,11l504,113r3,12l509,137r2,26l510,181r-2,16l504,213r-6,15l491,241r-9,13l471,266r-12,11l442,288r-19,10l401,307r-24,7l351,319r-30,4l290,325r-34,1m256,263r56,-2l337,259r21,-3l378,252r16,-5l408,241r12,-7l429,227r9,-8l445,211r5,-9l455,193r3,-10l460,173r1,-10l460,153r-2,-10l455,133r-5,-9l445,115r-7,-8l429,99r-9,-7l408,85,394,79,377,74,358,70,337,67,312,65,256,63r-57,2l175,67r-22,3l134,74r-17,5l103,85,92,92,82,99r-8,8l67,116r-6,8l57,133r-3,10l52,153r-1,11l52,174r2,10l56,193r4,9l65,210r6,8l79,225r8,6l100,239r15,6l132,251r20,4l174,258r25,3l226,262r3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">
                  <v:path arrowok="t" o:connecttype="custom" o:connectlocs="51058,77865;33880,75709;20996,71397;10975,64688;5488,58459;2863,53667;1193,48157;0,39053;1193,29948;4056,22042;8589,15573;15031,10063;23143,5990;32926,2635;45094,719;61079,0;79928,1198;94959,4313;106412,9823;115001,17250;117864,21802;120250,27073;121443,32823;121681,43365;120250,51032;117148,57740;112376,63730;105457,69001;95675,73553;83745,76428;69191,77865;61079,63011;80405,62053;90187,60376;97345,57740;102356,54386;106173,50553;108559,46240;109752,41448;109752,36657;108559,31865;106173,27552;102356,23719;97345,20365;89949,17729;80405,16052;61079,15094;41753,16052;31971,17729;24575,20365;19564,23719;15986,27792;13600,31865;12407,36657;12407,41688;13361,46240;15508,50313;18849,53907;23859,57261;31494,60136;41515,61813;53922,62772" o:connectangles="0,0,0,0,0,0,0,0,0,0,0,0,0,0,0,0,0,0,0,0,0,0,0,0,0,0,0,0,0,0,0,0,0,0,0,0,0,0,0,0,0,0,0,0,0,0,0,0,0,0,0,0,0,0,0,0,0,0,0,0,0,0"/>
                  <o:lock v:ext="edit" verticies="t"/>
                </v:shape>
                <v:shape id="Freeform 284" style="position:absolute;left:56483;top:10737;width:1219;height:775;visibility:visible;mso-wrap-style:square;v-text-anchor:top" coordsize="511,326" o:spid="_x0000_s1331" fillcolor="black" strokeweight="0" path="m256,326r-42,-2l176,321r-34,-6l113,307,88,297,65,285,46,270,30,253r-7,-9l17,234,12,224,8,212,5,201,2,189,,163,1,143,5,125r5,-17l17,92,26,77,36,64,49,52,63,42,79,32,97,24r20,-7l138,11,162,6,189,2,221,r35,l298,1r37,3l369,10r29,8l423,28r23,12l465,55r17,17l488,81r6,10l500,101r4,11l507,124r2,12l511,163r-1,17l508,197r-4,15l498,227r-7,14l482,254r-11,11l459,276r-17,12l423,298r-22,8l377,313r-26,6l321,322r-31,3l256,326t,-64l312,261r25,-3l358,255r20,-4l394,246r14,-6l420,234r9,-8l438,218r7,-8l450,201r5,-9l458,183r2,-10l461,163r-1,-11l458,142r-3,-9l450,124r-5,-9l438,107r-9,-8l420,91,408,85,394,79,377,74,358,70,337,67,312,64,256,63r-57,1l175,67r-22,3l134,74r-17,5l103,85,92,91,82,99r-8,8l67,115r-6,9l57,133r-3,10l52,153r-1,10l52,174r2,9l56,193r4,8l65,209r6,8l79,224r8,7l100,238r15,7l132,250r20,5l174,258r25,3l226,262r3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">
                  <v:path arrowok="t" o:connecttype="custom" o:connectlocs="51058,76995;33880,74856;20996,70578;10975,64162;5488,57984;2863,53231;1193,47765;0,38735;1193,29705;4056,21863;8589,15209;15031,9981;23143,5703;32926,2614;45094,475;61079,0;79928,951;94959,4277;106412,9506;115001,17110;117864,21625;120250,26615;121443,32319;121681,42775;120250,50379;117148,57271;112376,62974;105457,68440;95675,72717;83745,75807;69191,77232;61079,62261;80405,61311;90187,59647;97345,57033;102356,53706;106173,49904;108559,45627;109752,41111;109752,36121;108559,31606;106173,27328;102356,23526;97345,20199;89949,17585;80405,15922;61079,14971;41753,15922;31971,17585;24575,20199;19564,23526;15986,27328;13600,31606;12407,36359;12407,41349;13361,45864;15508,49666;18849,53231;23859,56558;31494,59410;41515,61311;53922,62261" o:connectangles="0,0,0,0,0,0,0,0,0,0,0,0,0,0,0,0,0,0,0,0,0,0,0,0,0,0,0,0,0,0,0,0,0,0,0,0,0,0,0,0,0,0,0,0,0,0,0,0,0,0,0,0,0,0,0,0,0,0,0,0,0,0"/>
                  <o:lock v:ext="edit" verticies="t"/>
                </v:shape>
                <v:shape id="Freeform 285" style="position:absolute;left:114;top:27984;width:984;height:1194;visibility:visible;mso-wrap-style:square;v-text-anchor:top" coordsize="414,500" o:spid="_x0000_s1332" fillcolor="black" strokeweight="0" path="m,500l,,173,r27,l224,2r21,2l262,7r20,6l301,21r18,10l335,43r19,18l370,81r13,23l394,128r9,27l409,184r4,31l414,247r-1,28l410,301r-4,24l400,348r-7,21l385,388r-9,18l366,421r-10,14l345,447r-12,10l321,466r-13,8l294,481r-16,6l261,492r-18,3l224,498r-21,2l181,500,,500m67,441r106,l197,440r20,-1l236,436r15,-4l264,427r12,-6l287,414r9,-8l307,393r10,-15l325,361r7,-18l338,322r4,-23l345,274r1,-28l344,209r-5,-32l336,162r-5,-13l326,137r-6,-11l306,106,291,91,275,78,257,69,242,65,223,62,199,60,172,59,67,59r,3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">
                  <v:path arrowok="t" o:connecttype="custom" o:connectlocs="0,0;47548,0;58247,955;67043,3104;75840,7402;84161,14564;91055,24831;95810,37008;98187,51333;98187,65659;96523,77597;93432,88102;89391,96937;84636,103861;79168,109113;73224,113172;66092,116276;57771,118186;48262,119380;0,119380;41129,105293;51590,104816;59673,103144;65617,100518;70371,96937;75364,90251;78930,81895;81308,71389;82259,58735;80594,42261;78692,35575;76077,30084;69183,21727;61100,16474;53016,14803;40892,14087;15929,105293" o:connectangles="0,0,0,0,0,0,0,0,0,0,0,0,0,0,0,0,0,0,0,0,0,0,0,0,0,0,0,0,0,0,0,0,0,0,0,0,0"/>
                  <o:lock v:ext="edit" verticies="t"/>
                </v:shape>
                <v:shape id="Freeform 286" style="position:absolute;left:1238;top:28295;width:813;height:902;visibility:visible;mso-wrap-style:square;v-text-anchor:top" coordsize="340,378" o:spid="_x0000_s1333" fillcolor="black" strokeweight="0" path="m,189l1,165,4,142,8,121r6,-20l22,84,32,67,43,53,56,40,68,30,81,22,94,15r14,-5l122,5,138,2,154,r16,l188,r18,3l222,7r16,5l253,19r14,8l280,37r12,12l303,61r10,14l321,91r7,16l333,124r4,19l339,163r1,21l338,217r-4,29l328,272r-9,22l307,313r-14,16l276,344r-19,12l237,366r-21,7l193,377r-23,1l151,377r-17,-2l117,371r-16,-5l86,359,72,351,59,341,47,329,36,317,27,302,18,287,12,270,7,252,3,232,1,211,,189t63,l64,206r1,16l68,236r3,14l75,262r5,12l86,284r8,9l101,301r9,7l119,314r9,5l138,323r10,3l159,327r11,1l181,327r11,-1l202,323r10,-4l221,314r9,-6l238,301r8,-8l253,284r6,-11l265,262r4,-13l272,235r3,-15l276,204r,-17l276,171r-1,-16l272,141r-3,-13l264,116r-5,-12l253,94r-7,-9l238,77r-8,-7l221,64r-9,-5l202,55,192,53,181,51,170,50r-11,1l148,53r-10,2l128,59r-9,5l110,70r-9,7l94,85r-8,9l80,104r-5,12l71,128r-3,14l65,156r-1,16l63,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">
                  <v:path arrowok="t" o:connecttype="custom" o:connectlocs="239,39360;1912,28864;5259,20038;10280,12643;16256,7156;22472,3578;29165,1193;36815,0;44943,0;53071,1670;60482,4532;66936,8826;72435,14551;76738,21708;79607,29580;81041,38883;80802,51764;78411,64884;73391,74665;65980,82059;56657,87307;46138,89931;36098,89931;27970,88500;20559,85638;14104,81344;8606,75619;4303,68462;1673,60113;239,50333;15061,45085;15539,52957;16973,59636;19125,65361;22472,69894;26296,73472;30600,76096;35381,77766;40640,78243;45899,77766;50680,76096;54984,73472;58808,69894;61916,65123;64307,59398;65741,52480;65980,44608;65741,36974;64307,30534;61916,24809;58808,20276;54984,16698;50680,14074;45899,12643;40640,11927;35381,12643;30600,14074;26296,16698;22472,20276;19125,24809;16973,30534;15539,37213;15061,45085" o:connectangles="0,0,0,0,0,0,0,0,0,0,0,0,0,0,0,0,0,0,0,0,0,0,0,0,0,0,0,0,0,0,0,0,0,0,0,0,0,0,0,0,0,0,0,0,0,0,0,0,0,0,0,0,0,0,0,0,0,0,0,0,0,0,0"/>
                  <o:lock v:ext="edit" verticies="t"/>
                </v:shape>
                <v:shape id="Freeform 287" style="position:absolute;left:2165;top:28295;width:806;height:902;visibility:visible;mso-wrap-style:square;v-text-anchor:top" coordsize="339,378" o:spid="_x0000_s1334" fillcolor="black" strokeweight="0" path="m,189l,165,3,142,7,121r7,-20l21,84,31,67,42,53,56,40,68,30,80,22,93,15r14,-5l122,5,137,2,153,r16,l188,r17,3l222,7r15,5l252,19r14,8l279,37r13,12l303,61r9,14l320,91r7,16l332,124r4,19l338,163r1,21l338,217r-4,29l327,272r-9,22l306,313r-14,16l276,344r-19,12l236,366r-21,7l193,377r-24,1l151,377r-18,-2l117,371r-16,-5l86,359,72,351,59,341,47,329,36,317,26,302,18,287,11,270,6,252,3,232,,211,,189t63,l63,206r2,16l67,236r3,14l75,262r5,12l86,284r7,9l101,301r8,7l118,314r9,5l137,323r10,3l158,327r11,1l181,327r10,-1l202,323r9,-4l221,314r8,-6l238,301r8,-8l253,284r6,-11l264,262r4,-13l272,235r2,-15l275,204r1,-17l275,171r-1,-16l272,141r-4,-13l264,116r-5,-12l253,94r-8,-9l237,77r-8,-7l220,64r-9,-5l201,55,191,53,181,51,169,50r-11,1l147,53r-10,2l127,59r-9,5l109,70r-8,7l93,85r-7,9l80,104r-5,12l70,128r-3,14l65,156r-2,16l63,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">
                  <v:path arrowok="t" o:connecttype="custom" o:connectlocs="0,39360;1665,28864;4996,20038;9991,12643;16177,7156;22124,3578;29023,1193;36397,0;44723,0;52812,1670;59948,4532;66372,8826;72081,14551;76125,21708;78980,29580;80407,38883;80407,51764;77790,64884;72795,74665;65658,82059;56142,87307;45913,89931;35922,89931;27833,88500;20459,85638;14036,81344;8564,75619;4282,68462;1427,60113;0,50333;14987,45085;15463,52957;16652,59636;19031,65361;22124,69894;25930,73472;30212,76096;34970,77766;40204,78243;45437,77766;50195,76096;54477,73472;58521,69894;61614,65123;63755,59398;65182,52480;65658,44608;65182,36974;63755,30534;61614,24809;58283,20276;54477,16698;50195,14074;45437,12643;40204,11927;34970,12643;30212,14074;25930,16698;22124,20276;19031,24809;16652,30534;15463,37213;14987,45085" o:connectangles="0,0,0,0,0,0,0,0,0,0,0,0,0,0,0,0,0,0,0,0,0,0,0,0,0,0,0,0,0,0,0,0,0,0,0,0,0,0,0,0,0,0,0,0,0,0,0,0,0,0,0,0,0,0,0,0,0,0,0,0,0,0,0"/>
                  <o:lock v:ext="edit" verticies="t"/>
                </v:shape>
                <v:shape id="Freeform 288" style="position:absolute;left:3143;top:28295;width:463;height:883;visibility:visible;mso-wrap-style:square;v-text-anchor:top" coordsize="197,370" o:spid="_x0000_s1335" fillcolor="black" strokeweight="0" path="m,370l,8r56,l56,63,66,45,76,31,85,20,95,12r9,-5l113,3,123,r11,l150,1r15,4l181,11r16,8l176,76,165,71,153,66,142,64,131,63r-10,1l112,66r-9,4l95,75r-8,7l81,90r-5,9l72,109r-5,17l64,143r-2,18l62,180r,190l,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">
                  <v:path arrowok="t" o:connecttype="custom" o:connectlocs="0,88265;0,1908;13177,1908;13177,15029;15530,10735;17883,7395;20001,4771;22354,2863;24472,1670;26589,716;28942,0;31531,0;35296,239;38825,1193;42590,2624;46355,4533;41414,18130;38825,16937;36002,15745;33413,15267;30825,15029;28472,15267;26354,15745;24236,16699;22354,17892;20471,19561;19060,21470;17883,23617;16942,26002;15765,30058;15059,34113;14589,38407;14589,42940;14589,88265;0,88265" o:connectangles="0,0,0,0,0,0,0,0,0,0,0,0,0,0,0,0,0,0,0,0,0,0,0,0,0,0,0,0,0,0,0,0,0,0,0"/>
                </v:shape>
                <v:shape id="Freeform 289" style="position:absolute;left:4076;top:28009;width:426;height:1175;visibility:visible;mso-wrap-style:square;v-text-anchor:top" coordsize="177,494" o:spid="_x0000_s1336" fillcolor="black" strokeweight="0" path="m168,434r9,54l152,492r-22,2l114,493r-14,-2l88,488,78,483r-8,-5l63,471r-6,-7l52,455,49,444,47,429,45,408r,-25l45,175,,175,,127r45,l45,37,106,r,127l168,127r,48l106,175r,211l107,408r2,12l113,427r7,5l129,435r12,2l168,43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">
                  <v:path arrowok="t" o:connecttype="custom" o:connectlocs="40382,103207;42545,116048;36536,116999;31248,117475;27402,117237;24037,116762;21152,116048;18749,114859;16826,113670;15143,112006;13701,110341;12499,108201;11778,105585;11297,102018;10817,97024;10817,91079;10817,41616;0,41616;0,30201;10817,30201;10817,8799;25479,0;25479,30201;40382,30201;40382,41616;25479,41616;25479,91792;25719,97024;26200,99878;27161,101542;28844,102731;31007,103445;33892,103920;40382,103207" o:connectangles="0,0,0,0,0,0,0,0,0,0,0,0,0,0,0,0,0,0,0,0,0,0,0,0,0,0,0,0,0,0,0,0,0,0"/>
                </v:shape>
                <v:shape id="Freeform 290" style="position:absolute;left:4565;top:28295;width:807;height:902;visibility:visible;mso-wrap-style:square;v-text-anchor:top" coordsize="339,378" o:spid="_x0000_s1337" fillcolor="black" strokeweight="0" path="m,189l1,165,3,142,8,121r6,-20l22,84,31,67,43,53,56,40,68,30,80,22,94,15r14,-5l122,5,137,2,153,r17,l188,r17,3l222,7r16,5l252,19r14,8l279,37r13,12l303,61r10,14l321,91r6,16l333,124r3,19l338,163r1,21l338,217r-4,29l327,272r-9,22l307,313r-15,16l276,344r-19,12l237,366r-22,7l193,377r-23,1l151,377r-18,-2l117,371r-16,-5l86,359,72,351,59,341,47,329,36,317,26,302,18,287,12,270,6,252,3,232,1,211,,189t63,l63,206r2,16l67,236r4,14l75,262r5,12l86,284r7,9l101,301r8,7l118,314r10,5l137,323r11,3l158,327r12,1l181,327r11,-1l202,323r10,-4l221,314r9,-6l238,301r8,-8l253,284r6,-11l264,262r5,-13l272,235r2,-15l276,204r,-17l276,171r-2,-16l272,141r-4,-13l264,116r-5,-12l253,94r-7,-9l238,77r-9,-7l221,64,211,59r-9,-4l191,53,181,51,170,50r-12,1l148,53r-11,2l128,59r-10,5l109,70r-8,7l93,85r-7,9l80,104r-5,12l71,128r-4,14l65,156r-2,16l63,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">
                  <v:path arrowok="t" o:connecttype="custom" o:connectlocs="238,39360;1903,28864;5234,20038;10229,12643;16177,7156;22362,3578;29023,1193;36397,0;44723,0;52812,1670;59948,4532;66372,8826;72081,14551;76363,21708;79218,29580;80407,38883;80407,51764;77790,64884;73032,74665;65658,82059;56380,87307;45913,89931;35922,89931;27833,88500;20459,85638;14036,81344;8564,75619;4282,68462;1427,60113;238,50333;14987,45085;15463,52957;16890,59636;19031,65361;22124,69894;25930,73472;30450,76096;35208,77766;40441,78243;45675,77766;50433,76096;54715,73472;58521,69894;61614,65123;63993,59398;65182,52480;65658,44608;65182,36974;63755,30534;61614,24809;58521,20276;54477,16698;50195,14074;45437,12643;40441,11927;35208,12643;30450,14074;25930,16698;22124,20276;19031,24809;16890,30534;15463,37213;14987,45085" o:connectangles="0,0,0,0,0,0,0,0,0,0,0,0,0,0,0,0,0,0,0,0,0,0,0,0,0,0,0,0,0,0,0,0,0,0,0,0,0,0,0,0,0,0,0,0,0,0,0,0,0,0,0,0,0,0,0,0,0,0,0,0,0,0,0"/>
                  <o:lock v:ext="edit" verticies="t"/>
                </v:shape>
                <v:shape id="Freeform 291" style="position:absolute;top:29825;width:501;height:1207;visibility:visible;mso-wrap-style:square;v-text-anchor:top" coordsize="212,508" o:spid="_x0000_s1338" fillcolor="black" strokeweight="0" path="m54,508r,-314l,194,,146r54,l54,108,56,76,58,63,61,53,66,42,73,32r9,-9l92,15,104,8,119,4,135,1,155,r27,1l212,6r-9,54l184,57,166,56r-13,1l143,59r-9,4l127,68r-5,7l118,85r-2,13l115,113r,33l186,146r,48l115,194r,314l54,5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">
                  <v:path arrowok="t" o:connecttype="custom" o:connectlocs="12778,120650;12778,46075;0,46075;0,34675;12778,34675;12778,25650;13251,18050;13724,14963;14434,12588;15617,9975;17274,7600;19403,5463;21770,3563;24609,1900;28159,950;31945,238;36677,0;43066,238;50165,1425;48035,14250;43539,13538;39280,13300;36204,13538;33838,14013;31708,14963;30052,16150;28869,17813;27922,20188;27449,23275;27212,26838;27212,34675;44013,34675;44013,46075;27212,46075;27212,120650;12778,120650" o:connectangles="0,0,0,0,0,0,0,0,0,0,0,0,0,0,0,0,0,0,0,0,0,0,0,0,0,0,0,0,0,0,0,0,0,0,0,0"/>
                </v:shape>
                <v:shape id="Freeform 292" style="position:absolute;left:508;top:30149;width:793;height:902;visibility:visible;mso-wrap-style:square;v-text-anchor:top" coordsize="333,379" o:spid="_x0000_s1339" fillcolor="black" strokeweight="0" path="m257,326r-17,13l224,350r-17,10l191,367r-16,5l159,376r-18,2l124,379,96,377,83,374,71,371,60,367,50,362,40,356r-8,-7l24,342r-6,-8l12,325,8,316,4,307,2,297,,286,,275,1,262,3,249,7,238r5,-12l18,216r8,-10l34,198r10,-7l54,185r10,-6l88,171r22,-5l142,162r35,-5l207,152r25,-6l252,141r,-17l251,107,248,93,242,81r-7,-9l222,63,206,56,187,52,165,51r-20,1l127,55r-14,4l101,66,91,75,83,87r-7,15l70,120,10,112,15,93,21,77,29,62,37,49,48,38,60,28,75,20,92,13,110,7,130,3,151,1,174,r22,1l216,3r18,3l249,11r14,6l274,23r10,7l292,38r6,9l303,57r5,11l311,80r2,22l314,137r,82l315,289r1,23l318,327r6,22l333,370r-64,l265,360r-4,-10l257,326m252,189r-19,6l210,201r-27,6l152,212r-33,6l98,224r-7,4l84,232r-5,6l74,244r-4,7l67,258r-1,7l65,273r1,12l70,296r6,9l84,314r10,7l107,326r14,3l138,330r18,l172,327r15,-5l201,315r13,-8l225,297r10,-12l242,273r4,-12l249,247r2,-17l252,211r,-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">
                  <v:path arrowok="t" o:connecttype="custom" o:connectlocs="53393,83270;41714,88505;29557,90170;16924,88267;9535,84698;4291,79464;953,73040;0,65427;1669,56624;6197,49011;12872,44014;26220,39494;49341,36163;60068,29502;57684,19271;49103,13323;34563,12372;24075,15702;18116,24267;3575,22126;8819,11658;17877,4758;30987,714;46719,238;59352,2617;67695,7137;72224,13561;74608,24267;75084,68758;77230,83033;63166,85650;60068,44966;43620,49249;23360,53293;18831,56624;15970,61382;15732,67806;20023,74705;28842,78274;40998,77798;51010,73040;57684,64951;59829,54721" o:connectangles="0,0,0,0,0,0,0,0,0,0,0,0,0,0,0,0,0,0,0,0,0,0,0,0,0,0,0,0,0,0,0,0,0,0,0,0,0,0,0,0,0,0,0"/>
                  <o:lock v:ext="edit" verticies="t"/>
                </v:shape>
                <v:shape id="Freeform 293" style="position:absolute;left:1435;top:30149;width:749;height:902;visibility:visible;mso-wrap-style:square;v-text-anchor:top" coordsize="316,379" o:spid="_x0000_s1340" fillcolor="black" strokeweight="0" path="m255,238r61,8l313,261r-4,14l304,289r-6,12l291,313r-7,11l275,334r-10,9l255,352r-11,7l232,365r-12,5l207,374r-13,2l180,378r-15,1l147,378r-17,-2l113,372,98,366,84,360,70,351,57,341,46,330,35,317,26,303,18,288,12,271,7,253,3,233,1,213,,191,2,162,5,136r6,-25l20,88,31,67,44,50,60,34,79,22,99,12,120,6,142,1,165,r29,2l207,4r12,3l231,12r11,5l252,23r10,7l271,38r8,8l286,56r7,10l298,77r5,12l307,101r3,14l250,124r-5,-17l239,92,230,79,220,69,209,61,196,55,183,52,168,50r-12,1l146,53r-11,2l126,59r-9,4l108,69r-8,7l92,84r-6,9l80,103r-5,11l71,127r-3,13l65,155r-2,34l65,223r2,15l70,252r4,13l79,276r6,10l91,295r8,8l106,309r9,6l124,320r9,3l143,326r10,2l164,328r18,-1l198,323r14,-7l225,306r11,-13l245,278r6,-19l255,23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">
                  <v:path arrowok="t" o:connecttype="custom" o:connectlocs="74930,58527;73270,65427;70662,71613;67342,77085;62837,81605;57857,85412;52166,88029;46001,89456;39125,90170;30826,89456;23238,87077;16598,83508;10908,78512;6165,72088;2845,64475;711,55434;0,45442;1186,32357;4742,20937;10433,11896;18733,5234;28454,1427;39125,0;49084,952;54775,2855;59754,5472;64260,9041;67816,13323;70662,18319;72796,24029;59280,29502;56672,21888;52166,16416;46476,13085;39836,11896;34620,12610;29877,14037;25609,16416;21815,19985;18970,24505;16836,30215;15413,36877;15413,53055;16598,59955;18733,65665;21578,70185;25135,73516;29403,76133;33908,77560;38888,78036;46950,76847;53352,72802;58094,66141;60466,56624" o:connectangles="0,0,0,0,0,0,0,0,0,0,0,0,0,0,0,0,0,0,0,0,0,0,0,0,0,0,0,0,0,0,0,0,0,0,0,0,0,0,0,0,0,0,0,0,0,0,0,0,0,0,0,0,0,0"/>
                </v:shape>
                <v:shape id="Freeform 294" style="position:absolute;left:2228;top:29870;width:419;height:1175;visibility:visible;mso-wrap-style:square;v-text-anchor:top" coordsize="176,493" o:spid="_x0000_s1341" fillcolor="black" strokeweight="0" path="m167,433r9,55l152,492r-22,1l114,493r-14,-2l88,487,78,483r-8,-6l62,470r-5,-7l52,455,49,444,46,428,45,408r,-26l45,174,,174,,126r45,l45,36,106,r,126l167,126r,48l106,174r,212l106,407r3,13l113,426r6,5l128,435r12,1l167,43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">
                  <v:path arrowok="t" o:connecttype="custom" o:connectlocs="39767,103178;41910,116284;36195,117237;30956,117475;27146,117475;23813,116998;20955,116045;18574,115092;16669,113662;14764,111994;13573,110326;12383,108420;11668,105799;10954,101986;10716,97221;10716,91025;10716,41462;0,41462;0,30024;10716,30024;10716,8578;25241,0;25241,30024;39767,30024;39767,41462;25241,41462;25241,91978;25241,96982;25956,100080;26908,101510;28337,102701;30480,103654;33338,103893;39767,103178" o:connectangles="0,0,0,0,0,0,0,0,0,0,0,0,0,0,0,0,0,0,0,0,0,0,0,0,0,0,0,0,0,0,0,0,0,0"/>
                </v:shape>
                <v:shape id="Freeform 295" style="position:absolute;left:2717;top:30149;width:807;height:902;visibility:visible;mso-wrap-style:square;v-text-anchor:top" coordsize="339,379" o:spid="_x0000_s1342" fillcolor="black" strokeweight="0" path="m,189l,165,3,142,7,121r7,-19l21,84,31,68,42,53,55,40,68,31,80,23,93,16r14,-6l122,6,137,3,153,1,169,r19,1l205,3r17,4l237,12r15,7l266,28r13,9l292,49r11,13l312,76r8,15l327,107r5,18l336,143r2,20l339,184r-1,33l334,247r-7,25l318,294r-12,19l292,330r-16,14l257,356r-21,10l215,373r-22,4l169,379r-18,-1l133,376r-17,-4l101,366,86,360,72,351,59,341,46,330,35,317,26,303,18,287,11,270,6,252,2,232,,212,,189t63,l63,206r2,16l67,237r3,13l75,263r5,11l86,284r7,9l101,302r8,7l118,315r9,4l137,323r10,3l158,328r11,l181,328r10,-2l202,323r9,-4l221,315r8,-6l238,301r7,-8l253,284r6,-10l264,262r4,-13l272,236r2,-15l275,205r1,-18l275,171r-1,-15l272,141r-4,-13l264,116r-5,-11l252,95,245,85r-8,-8l229,70r-9,-6l211,59,201,56,191,53,181,51r-12,l158,51r-11,2l137,56r-10,3l118,64r-9,6l101,77r-8,8l86,94r-6,11l75,116r-5,13l67,142r-2,15l63,172r,1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">
                  <v:path arrowok="t" o:connecttype="custom" o:connectlocs="0,39256;1665,28788;4996,19985;9991,12610;16177,7375;22124,3807;29023,1427;36397,238;44723,238;52812,1665;59948,4520;66372,8803;72081,14751;76125,21650;78980,29739;80407,38780;80407,51628;77790,64713;72795,74468;65658,81843;56142,87077;45913,89694;35922,89932;27595,88505;20459,85650;14036,81129;8326,75419;4282,68282;1427,59955;0,50438;14987,44966;15463,52817;16652,59479;19031,65189;22124,69709;25930,73516;30212,75895;34970,77560;40204,78036;45437,77560;50195,75895;54477,73516;58283,69709;61614,65189;63755,59241;65182,52579;65658,44490;65182,37115;63755,30453;61614,24981;58283,20223;54477,16654;50195,14037;45437,12610;40204,12134;34970,12610;30212,14037;25930,16654;22124,20223;19031,24981;16652,30691;15463,37353;14987,44966" o:connectangles="0,0,0,0,0,0,0,0,0,0,0,0,0,0,0,0,0,0,0,0,0,0,0,0,0,0,0,0,0,0,0,0,0,0,0,0,0,0,0,0,0,0,0,0,0,0,0,0,0,0,0,0,0,0,0,0,0,0,0,0,0,0,0"/>
                  <o:lock v:ext="edit" verticies="t"/>
                </v:shape>
                <v:shape id="Freeform 296" style="position:absolute;left:3695;top:30149;width:470;height:883;visibility:visible;mso-wrap-style:square;v-text-anchor:top" coordsize="197,370" o:spid="_x0000_s1343" fillcolor="black" strokeweight="0" path="m,370l,8r55,l55,63,66,45,76,31,85,20,95,12r9,-5l113,3,123,1,134,r15,1l165,5r16,6l197,20,176,77,165,71,153,67,142,64,131,63r-10,1l112,66r-9,4l95,76r-8,6l81,90r-5,9l72,109r-5,17l64,143r-2,19l62,181r,189l,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">
                  <v:path arrowok="t" o:connecttype="custom" o:connectlocs="0,88265;0,1908;13119,1908;13119,15029;15743,10735;18128,7395;20275,4771;22660,2863;24807,1670;26954,716;29339,239;31963,0;35541,239;39357,1193;43174,2624;46990,4771;41981,18369;39357,16937;36495,15983;33871,15267;31247,15029;28862,15267;26715,15745;24568,16699;22660,18130;20752,19561;19321,21470;18128,23617;17174,26002;15981,30058;15266,34113;14789,38646;14789,43178;14789,88265;0,88265" o:connectangles="0,0,0,0,0,0,0,0,0,0,0,0,0,0,0,0,0,0,0,0,0,0,0,0,0,0,0,0,0,0,0,0,0,0,0"/>
                </v:shape>
                <v:shape id="Freeform 297" style="position:absolute;left:4165;top:30168;width:794;height:1213;visibility:visible;mso-wrap-style:square;v-text-anchor:top" coordsize="332,509" o:spid="_x0000_s1344" fillcolor="black" strokeweight="0" path="m32,502l25,444r19,4l60,450r18,-2l86,446r7,-3l104,435r9,-11l121,408r11,-30l137,363,,,66,r75,210l155,251r13,43l179,252r14,-41l270,r62,l194,369r-20,50l159,451r-8,14l142,477r-10,10l122,495r-11,6l99,506r-14,3l71,509,53,508,32,50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">
                  <v:path arrowok="t" o:connecttype="custom" o:connectlocs="7651,119617;5977,105797;10520,106750;14345,107226;18648,106750;20561,106273;22235,105558;24864,103652;27016,101031;28929,97219;31559,90070;32754,86496;0,0;15779,0;33710,50039;37058,59809;40166,70055;42796,60047;46143,50277;64552,0;79375,0;46382,87926;41600,99840;38014,107465;36101,110801;33950,113660;31559,116043;29168,117949;26538,119379;23669,120570;20322,121285;16975,121285;12671,121047;7651,119617" o:connectangles="0,0,0,0,0,0,0,0,0,0,0,0,0,0,0,0,0,0,0,0,0,0,0,0,0,0,0,0,0,0,0,0,0,0"/>
                </v:shape>
                <v:line id="Line 298" style="position:absolute;flip:x;visibility:visible;mso-wrap-style:square" o:spid="_x0000_s1345" strokeweight="0" o:connectortype="straight" from="4267,4171" to="6648,4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"/>
                <v:shape id="Freeform 299" style="position:absolute;left:4578;top:4171;width:330;height:940;visibility:visible;mso-wrap-style:square;v-text-anchor:top" coordsize="139,394" o:spid="_x0000_s1346" fillcolor="black" strokeweight="0" path="m70,r69,394l,394,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">
                  <v:path arrowok="t" o:connecttype="custom" o:connectlocs="16629,0;33020,93980;0,93980;16629,0" o:connectangles="0,0,0,0"/>
                </v:shape>
                <v:line id="Line 300" style="position:absolute;visibility:visible;mso-wrap-style:square" o:spid="_x0000_s1347" strokeweight="0" o:connectortype="straight" from="4743,4171" to="4743,25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"/>
                <v:shape id="Freeform 301" style="position:absolute;left:4578;top:24663;width:330;height:940;visibility:visible;mso-wrap-style:square;v-text-anchor:top" coordsize="139,394" o:spid="_x0000_s1348" fillcolor="black" strokeweight="0" path="m70,394l,,139,,70,3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">
                  <v:path arrowok="t" o:connecttype="custom" o:connectlocs="16629,93980;0,0;33020,0;16629,93980" o:connectangles="0,0,0,0"/>
                </v:shape>
                <v:line id="Line 302" style="position:absolute;visibility:visible;mso-wrap-style:square" o:spid="_x0000_s1349" strokeweight="0" o:connectortype="straight" from="4267,25603" to="6648,25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"/>
                <v:shape id="Freeform 303" style="position:absolute;left:2952;top:15887;width:1213;height:781;visibility:visible;mso-wrap-style:square;v-text-anchor:top" coordsize="511,329" o:spid="_x0000_s1350" fillcolor="black" strokeweight="0" path="m387,320r-6,-59l401,256r16,-6l431,242r11,-10l450,221r6,-13l459,194r2,-16l460,164r-3,-13l453,139r-5,-11l441,118r-9,-9l423,101,413,93,401,87,388,81,372,75,354,70,336,66,317,64,298,62,279,61r-12,1l281,72r13,11l305,97r10,15l323,128r5,17l332,163r1,18l332,196r-2,15l327,225r-5,13l315,251r-7,12l299,275r-11,11l276,296r-12,9l250,312r-14,6l221,323r-17,3l187,328r-18,1l151,328r-18,-2l116,323r-15,-5l86,311,72,304,59,295,47,284,36,273,27,260,19,247,12,234,7,219,3,204,1,188,,172,2,148,7,125r8,-22l27,83,41,64,59,47,79,33,102,21r12,-5l129,12,161,5,199,2,242,r46,2l328,5r36,7l395,21r27,12l445,47r10,8l465,64r9,9l481,83r7,10l494,104r5,12l504,128r3,12l509,153r2,26l511,194r-2,13l506,220r-3,13l498,244r-5,11l486,265r-8,10l470,284r-9,8l450,299r-11,6l427,310r-12,4l401,317r-14,3m166,68r-25,2l130,72r-11,3l109,79,99,84r-9,6l82,97,69,111r-6,8l59,128r-3,8l53,145r-1,10l51,164r1,10l53,184r3,9l60,203r4,8l70,220r15,16l93,243r10,6l113,254r10,4l134,262r12,2l171,266r23,-2l205,262r10,-3l224,255r9,-5l241,244r8,-7l262,222r5,-8l271,205r4,-9l277,186r2,-20l277,146r-2,-10l271,127r-4,-8l262,111r-6,-8l249,96r-8,-7l233,84,223,79,213,75,191,70,166,6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">
                  <v:path arrowok="t" o:connecttype="custom" o:connectlocs="95177,60775;104908,55077;108943,46056;108468,35848;104671,28013;98025,22078;88294,17805;75239,15194;63372,14719;72391,23028;77850,34423;78800,46531;76426,56501;70967,65285;62660,72407;52454,76681;40112,78105;27532,76681;17089,72170;8545,64811;2848,55552;237,44631;1661,29675;9731,15194;24210,4985;38213,1187;68356,475;93753,4985;107993,13057;114165,19704;118437,27539;120810,36322;120810,49142;118199,57926;113453,65285;106807,70983;98500,74544;39400,16143;28244,17805;21361,21366;14953,28251;12579,34423;12342,41308;14241,48192;20175,56027;26820,60300;34653,62674;48656,62199;55302,59350;62185,52703;65271,46531;65745,34661;63372,28251;59100,22791;52929,18755;39400,16143" o:connectangles="0,0,0,0,0,0,0,0,0,0,0,0,0,0,0,0,0,0,0,0,0,0,0,0,0,0,0,0,0,0,0,0,0,0,0,0,0,0,0,0,0,0,0,0,0,0,0,0,0,0,0,0,0,0,0,0"/>
                  <o:lock v:ext="edit" verticies="t"/>
                </v:shape>
                <v:shape id="Freeform 304" style="position:absolute;left:2952;top:14966;width:1213;height:782;visibility:visible;mso-wrap-style:square;v-text-anchor:top" coordsize="511,327" o:spid="_x0000_s1351" fillcolor="black" strokeweight="0" path="m256,327r-42,-2l176,322r-34,-6l113,308,88,298,65,286,46,271,30,254r-7,-9l17,235,12,224,8,213,5,202,2,190,,163,1,144,5,126r5,-17l17,93,26,78,36,65,49,53,63,43,79,33,97,25r20,-7l138,12,162,7,189,3,221,1,256,r42,2l335,5r34,6l398,19r25,10l446,41r19,15l482,73r6,9l494,92r6,10l504,113r3,12l509,137r2,26l510,181r-2,17l504,213r-6,15l491,242r-9,12l471,266r-12,11l442,289r-19,10l401,307r-24,7l351,320r-30,3l290,326r-34,1m256,263r56,-1l337,259r21,-3l378,252r16,-5l408,241r12,-6l429,227r9,-8l445,211r5,-9l455,193r3,-9l460,174r1,-11l460,153r-2,-10l455,134r-5,-9l445,116r-7,-8l429,100r-9,-8l408,86,394,80,377,75,358,71,337,68,312,65,256,64r-57,1l175,68r-22,3l134,75r-17,5l103,86,92,92r-10,8l74,108r-7,8l61,125r-4,9l54,144r-2,10l51,164r1,10l54,184r2,10l60,202r5,8l71,218r8,7l87,232r13,7l115,246r17,5l152,256r22,3l199,261r27,2l256,2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">
                  <v:path arrowok="t" o:connecttype="custom" o:connectlocs="50793,77627;33703,75478;20887,71178;10918,64729;5459,58519;2848,53503;1187,48248;0,38933;1187,30096;4035,22213;8545,15525;14953,10271;23023,5971;32754,2866;44859,717;60761,0;79512,1194;94465,4538;105857,9793;114402,17436;117250,21974;119624,26990;120810,32723;121048,43232;119624,50876;116538,57802;111791,63535;104908,69029;95177,73328;83309,76433;68831,77866;60761,62818;79986,61863;89718,60191;96838,57564;101822,54220;105620,50398;107993,46099;109180,41560;109180,36545;107993,32006;105620,27707;101822,23885;96838,20541;89480,17914;79986,16242;60761,15287;41536,16242;31805,17914;24447,20541;19463,23885;15902,27707;13529,32006;12342,36783;12342,41560;13292,46338;15428,50159;18751,53742;23735,57086;31330,59952;41299,61863;53641,62818" o:connectangles="0,0,0,0,0,0,0,0,0,0,0,0,0,0,0,0,0,0,0,0,0,0,0,0,0,0,0,0,0,0,0,0,0,0,0,0,0,0,0,0,0,0,0,0,0,0,0,0,0,0,0,0,0,0,0,0,0,0,0,0,0,0"/>
                  <o:lock v:ext="edit" verticies="t"/>
                </v:shape>
                <v:shape id="Freeform 305" style="position:absolute;left:2952;top:14039;width:1213;height:781;visibility:visible;mso-wrap-style:square;v-text-anchor:top" coordsize="511,326" o:spid="_x0000_s1352" fillcolor="black" strokeweight="0" path="m256,326r-42,-1l176,321r-34,-5l113,308,88,298,65,285,46,270,30,254,23,244,17,234,12,224,8,213,5,201,2,189,,163,1,144,5,125r5,-17l17,92,26,78,36,65,49,53,63,42,79,33,97,25r20,-8l138,11,162,6,189,3,221,1,256,r42,1l335,5r34,5l398,18r25,10l446,41r19,14l482,72r6,9l494,91r6,11l504,113r3,12l509,137r2,26l510,181r-2,16l504,213r-6,15l491,241r-9,13l471,266r-12,11l442,288r-19,10l401,307r-24,7l351,319r-30,4l290,325r-34,1m256,263r56,-2l337,259r21,-3l378,252r16,-5l408,241r12,-7l429,227r9,-8l445,211r5,-9l455,193r3,-10l460,173r1,-10l460,153r-2,-10l455,133r-5,-9l445,115r-7,-8l429,99r-9,-7l408,85,394,79,377,74,358,70,337,67,312,65,256,63r-57,2l175,67r-22,3l134,74r-17,5l103,85,92,92,82,99r-8,8l67,116r-6,8l57,133r-3,10l52,153r-1,11l52,174r2,10l56,193r4,9l65,210r6,8l79,225r8,6l100,239r15,6l132,251r20,4l174,258r25,3l226,262r3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">
                  <v:path arrowok="t" o:connecttype="custom" o:connectlocs="50793,77865;33703,75709;20887,71397;10918,64688;5459,58459;2848,53667;1187,48157;0,39053;1187,29948;4035,22042;8545,15573;14953,10063;23023,5990;32754,2635;44859,719;60761,0;79512,1198;94465,4313;105857,9823;114402,17250;117250,21802;119624,27073;120810,32823;121048,43365;119624,51032;116538,57740;111791,63730;104908,69001;95177,73553;83309,76428;68831,77865;60761,63011;79986,62053;89718,60376;96838,57740;101822,54386;105620,50553;107993,46240;109180,41448;109180,36657;107993,31865;105620,27552;101822,23719;96838,20365;89480,17729;79986,16052;60761,15094;41536,16052;31805,17729;24447,20365;19463,23719;15902,27792;13529,31865;12342,36657;12342,41688;13292,46240;15428,50313;18751,53907;23735,57261;31330,60136;41299,61813;53641,62772" o:connectangles="0,0,0,0,0,0,0,0,0,0,0,0,0,0,0,0,0,0,0,0,0,0,0,0,0,0,0,0,0,0,0,0,0,0,0,0,0,0,0,0,0,0,0,0,0,0,0,0,0,0,0,0,0,0,0,0,0,0,0,0,0,0"/>
                  <o:lock v:ext="edit" verticies="t"/>
                </v:shape>
                <v:shape id="Freeform 306" style="position:absolute;left:2952;top:13119;width:1213;height:774;visibility:visible;mso-wrap-style:square;v-text-anchor:top" coordsize="511,326" o:spid="_x0000_s1353" fillcolor="black" strokeweight="0" path="m256,326r-42,-2l176,321r-34,-6l113,307,88,297,65,285,46,270,30,253r-7,-9l17,234,12,224,8,212,5,201,2,189,,163,1,143,5,125r5,-17l17,92,26,77,36,64,49,52,63,42,79,32,97,24r20,-7l138,11,162,6,189,2,221,r35,l298,1r37,3l369,10r29,8l423,28r23,12l465,55r17,17l488,81r6,10l500,101r4,11l507,124r2,12l511,163r-1,17l508,197r-4,15l498,227r-7,14l482,254r-11,11l459,276r-17,12l423,298r-22,8l377,313r-26,6l321,322r-31,3l256,326t,-64l312,261r25,-3l358,255r20,-4l394,246r14,-6l420,234r9,-8l438,218r7,-8l450,201r5,-9l458,183r2,-10l461,163r-1,-11l458,142r-3,-9l450,124r-5,-9l438,107r-9,-8l420,91,408,85,394,79,377,74,358,70,337,67,312,64,256,63r-57,1l175,67r-22,3l134,74r-17,5l103,85,92,91,82,99r-8,8l67,115r-6,9l57,133r-3,10l52,153r-1,10l52,174r2,9l56,193r4,8l65,209r6,8l79,224r8,7l100,238r15,7l132,250r20,5l174,258r25,3l226,262r3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">
                  <v:path arrowok="t" o:connecttype="custom" o:connectlocs="50793,76995;33703,74856;20887,70578;10918,64162;5459,57984;2848,53231;1187,47765;0,38735;1187,29705;4035,21863;8545,15209;14953,9981;23023,5703;32754,2614;44859,475;60761,0;79512,951;94465,4277;105857,9506;114402,17110;117250,21625;119624,26615;120810,32319;121048,42775;119624,50379;116538,57271;111791,62974;104908,68440;95177,72717;83309,75807;68831,77232;60761,62261;79986,61311;89718,59647;96838,57033;101822,53706;105620,49904;107993,45627;109180,41111;109180,36121;107993,31606;105620,27328;101822,23526;96838,20199;89480,17585;79986,15922;60761,14971;41536,15922;31805,17585;24447,20199;19463,23526;15902,27328;13529,31606;12342,36359;12342,41349;13292,45864;15428,49666;18751,53231;23735,56558;31330,59410;41299,61311;53641,62261" o:connectangles="0,0,0,0,0,0,0,0,0,0,0,0,0,0,0,0,0,0,0,0,0,0,0,0,0,0,0,0,0,0,0,0,0,0,0,0,0,0,0,0,0,0,0,0,0,0,0,0,0,0,0,0,0,0,0,0,0,0,0,0,0,0"/>
                  <o:lock v:ext="edit" verticies="t"/>
                </v:shape>
                <v:line id="Line 307" style="position:absolute;flip:y;visibility:visible;mso-wrap-style:square" o:spid="_x0000_s1354" strokeweight="0" o:connectortype="straight" from="36861,33940" to="40430,35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"/>
                <v:shape id="Arc 308" style="position:absolute;left:36823;top:34016;width:3531;height:1112;visibility:visible;mso-wrap-style:square;v-text-anchor:top" coordsize="21600,6795" o:spid="_x0000_s1355" filled="f" strokeweight="0" path="m20577,nfc21255,2123,21600,4338,21600,6567v,76,-1,152,-2,227em20577,nsc21255,2123,21600,4338,21600,6567v,76,-1,152,-2,227l,6567,205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">
                  <v:path arrowok="t" o:connecttype="custom" o:connectlocs="336355,0;353044,111125;0,107396" o:connectangles="0,0,0" o:extrusionok="f"/>
                </v:shape>
                <v:line id="Line 309" style="position:absolute;flip:x y;visibility:visible;mso-wrap-style:square" o:spid="_x0000_s1356" strokeweight="0" o:connectortype="straight" from="39243,19653" to="39420,1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"/>
                <v:line id="Line 310" style="position:absolute;visibility:visible;mso-wrap-style:square" o:spid="_x0000_s1357" strokeweight="0" o:connectortype="straight" from="42100,14890" to="42811,14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"/>
                <v:line id="Line 311" style="position:absolute;visibility:visible;mso-wrap-style:square" o:spid="_x0000_s1358" strokeweight="3.75pt" o:connectortype="straight" from="38055,14770" to="38055,16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"/>
                <v:line id="Line 312" style="position:absolute;visibility:visible;mso-wrap-style:square" o:spid="_x0000_s1359" strokeweight="3.75pt" o:connectortype="straight" from="38055,19989" to="38055,26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"/>
                <v:line id="Line 313" style="position:absolute;visibility:visible;mso-wrap-style:square" o:spid="_x0000_s1360" strokeweight="3.75pt" o:connectortype="straight" from="38392,22034" to="45192,22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"/>
                <v:shape id="Freeform 314" style="position:absolute;left:39281;top:17272;width:939;height:1187;visibility:visible;mso-wrap-style:square;v-text-anchor:top" coordsize="396,500" o:spid="_x0000_s1361" fillcolor="black" strokeweight="0" path="m165,500r,-441l,59,,,396,r,59l231,59r,441l165,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">
                  <v:path arrowok="t" o:connecttype="custom" o:connectlocs="39158,118745;39158,14012;0,14012;0,0;93980,0;93980,14012;54822,14012;54822,118745;39158,118745" o:connectangles="0,0,0,0,0,0,0,0,0"/>
                </v:shape>
                <v:shape id="Freeform 315" style="position:absolute;left:40125;top:17576;width:807;height:902;visibility:visible;mso-wrap-style:square;v-text-anchor:top" coordsize="339,378" o:spid="_x0000_s1362" fillcolor="black" strokeweight="0" path="m,189l1,165,3,142,8,121r6,-20l22,84,31,67,43,53,56,40,68,30,81,22,94,15r14,-5l122,5,137,2,153,r17,l188,r17,3l222,7r16,5l253,19r14,8l280,37r12,12l303,61r10,14l321,91r6,16l333,124r3,19l339,163r,21l338,217r-4,29l328,272r-10,22l307,313r-14,16l276,344r-19,12l237,366r-22,7l193,377r-23,1l151,377r-17,-2l117,371r-16,-5l86,359,72,351,59,341,47,329,36,317,26,302,18,287,12,270,7,252,3,232,1,211,,189t63,l64,206r1,16l67,236r4,14l75,262r5,12l86,284r7,9l101,301r9,7l118,314r10,5l137,323r11,3l159,327r11,1l181,327r11,-1l202,323r10,-4l221,314r9,-6l238,301r8,-8l253,284r6,-11l264,262r5,-13l272,235r2,-15l276,204r,-17l276,171r-2,-16l272,141r-3,-13l264,116r-5,-12l253,94r-7,-9l238,77r-8,-7l221,64,211,59r-9,-4l192,53,181,51,170,50r-11,1l148,53r-11,2l128,59r-10,5l110,70r-9,7l93,85r-7,9l80,104r-5,12l71,128r-4,14l65,156r-1,16l63,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">
                  <v:path arrowok="t" o:connecttype="custom" o:connectlocs="238,39360;1903,28864;5234,20038;10229,12643;16177,7156;22362,3578;29023,1193;36397,0;44723,0;52812,1670;60186,4532;66609,8826;72081,14551;76363,21708;79218,29580;80645,38883;80407,51764;78028,64884;73032,74665;65658,82059;56380,87307;45913,89931;35922,89931;27833,88500;20459,85638;14036,81344;8564,75619;4282,68462;1665,60113;238,50333;14987,45085;15463,52957;16890,59636;19031,65361;22124,69894;26168,73472;30450,76096;35208,77766;40441,78243;45675,77766;50433,76096;54715,73472;58521,69894;61614,65123;63993,59398;65182,52480;65658,44608;65182,36974;63993,30534;61614,24809;58521,20276;54715,16698;50195,14074;45675,12643;40441,11927;35208,12643;30450,14074;26168,16698;22124,20276;19031,24809;16890,30534;15463,37213;14987,45085" o:connectangles="0,0,0,0,0,0,0,0,0,0,0,0,0,0,0,0,0,0,0,0,0,0,0,0,0,0,0,0,0,0,0,0,0,0,0,0,0,0,0,0,0,0,0,0,0,0,0,0,0,0,0,0,0,0,0,0,0,0,0,0,0,0,0"/>
                  <o:lock v:ext="edit" verticies="t"/>
                </v:shape>
                <v:shape id="Freeform 316" style="position:absolute;left:41109;top:17272;width:146;height:1187;visibility:visible;mso-wrap-style:square;v-text-anchor:top" coordsize="61,500" o:spid="_x0000_s1363" fillcolor="black" strokeweight="0" path="m,71l,,61,r,71l,71m,500l,138r61,l61,500,,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">
                  <v:path arrowok="t" o:connecttype="custom" o:connectlocs="0,16862;0,0;14605,0;14605,16862;0,16862;0,118745;0,32774;14605,32774;14605,118745;0,118745" o:connectangles="0,0,0,0,0,0,0,0,0,0"/>
                  <o:lock v:ext="edit" verticies="t"/>
                </v:shape>
                <v:rect id="Rectangle 317" style="position:absolute;left:41471;top:17272;width:146;height:1187;visibility:visible;mso-wrap-style:square;v-text-anchor:top" o:spid="_x0000_s1364" fillcolor="black" strokewe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"/>
                <v:shape id="Freeform 318" style="position:absolute;left:41795;top:17576;width:794;height:902;visibility:visible;mso-wrap-style:square;v-text-anchor:top" coordsize="334,378" o:spid="_x0000_s1365" fillcolor="black" strokeweight="0" path="m269,253r63,8l328,275r-5,12l317,299r-6,12l303,321r-8,10l286,339r-10,9l266,355r-11,6l243,366r-13,5l217,374r-14,2l188,378r-15,l153,377r-18,-2l118,371r-16,-5l86,359,72,351,59,341,47,329,36,316,26,302,18,287,12,270,7,253,3,234,1,213,,192,1,170,3,149,7,129r5,-18l19,94,27,78,36,63,47,50,59,38,73,28,86,19r15,-7l117,7,134,3,151,r18,l187,r17,3l220,7r15,5l250,19r13,8l276,38r12,11l299,62r9,14l316,92r7,17l328,127r3,19l333,166r1,22l334,205r-270,l67,233r3,12l74,257r4,11l84,278r6,10l97,296r8,7l114,310r8,5l131,320r10,3l151,326r11,1l173,328r16,-1l204,323r14,-5l231,310r11,-10l252,287r9,-15l269,253m67,154r202,l266,133r-5,-19l255,98,246,86r-8,-9l230,70r-8,-6l212,59r-9,-4l192,52,181,51,170,50r-20,2l131,57r-17,9l99,78r-7,8l86,94r-9,18l70,132r-3,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">
                  <v:path arrowok="t" o:connecttype="custom" o:connectlocs="78900,62260;76761,68462;73909,74187;70107,78958;65591,83014;60601,86115;54659,88500;48243,89693;41113,90170;32083,89454;24240,87307;17111,83729;11170,78481;6179,72041;2852,64407;713,55820;0,45801;713,35543;2852,26478;6417,18607;11170,11927;17348,6679;24003,2863;31845,716;40163,0;48481,716;55848,2863;62502,6441;68443,11689;73196,18129;76761,26001;78662,34828;79375,44846;15210,48902;16635,58444;18537,63930;21388,68701;24953,72279;28993,75142;33509,77050;38499,78004;44916,78004;51808,75857;57511,71563;62027,64884;15923,36736;63215,31726;60601,23377;56561,18368;52758,15267;48243,13120;43015,12166;35647,12404;27092,15744;21864,20515;18299,26717;15923,36736" o:connectangles="0,0,0,0,0,0,0,0,0,0,0,0,0,0,0,0,0,0,0,0,0,0,0,0,0,0,0,0,0,0,0,0,0,0,0,0,0,0,0,0,0,0,0,0,0,0,0,0,0,0,0,0,0,0,0,0,0"/>
                  <o:lock v:ext="edit" verticies="t"/>
                </v:shape>
                <v:shape id="Freeform 319" style="position:absolute;left:42684;top:17297;width:426;height:1175;visibility:visible;mso-wrap-style:square;v-text-anchor:top" coordsize="177,494" o:spid="_x0000_s1366" fillcolor="black" strokeweight="0" path="m168,434r9,54l152,492r-21,2l115,493r-14,-2l89,488,79,483r-9,-5l63,471r-6,-7l53,455,50,444,47,429,46,408,45,383r,-208l,175,,127r45,l45,37,106,r,127l168,127r,48l106,175r,211l107,408r3,12l114,427r6,5l129,435r12,2l168,43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">
                  <v:path arrowok="t" o:connecttype="custom" o:connectlocs="40382,103207;42545,116048;36536,116999;31488,117475;27642,117237;24277,116762;21393,116048;18989,114859;16826,113670;15143,112006;13701,110341;12739,108201;12018,105585;11297,102018;11057,97024;10817,91079;10817,41616;0,41616;0,30201;10817,30201;10817,8799;25479,0;25479,30201;40382,30201;40382,41616;25479,41616;25479,91792;25719,97024;26440,99878;27402,101542;28844,102731;31007,103445;33892,103920;40382,103207" o:connectangles="0,0,0,0,0,0,0,0,0,0,0,0,0,0,0,0,0,0,0,0,0,0,0,0,0,0,0,0,0,0,0,0,0,0"/>
                </v:shape>
                <v:line id="Line 320" style="position:absolute;visibility:visible;mso-wrap-style:square" o:spid="_x0000_s1367" strokeweight="0" o:connectortype="straight" from="84448,23698" to="84448,26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"/>
                <v:shape id="Freeform 321" style="position:absolute;left:84448;top:25438;width:934;height:330;visibility:visible;mso-wrap-style:square;v-text-anchor:top" coordsize="393,139" o:spid="_x0000_s1368" fillcolor="black" strokeweight="0" path="m,69l393,r,139l,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">
                  <v:path arrowok="t" o:connecttype="custom" o:connectlocs="0,16391;93345,0;93345,33020;0,16391" o:connectangles="0,0,0,0"/>
                </v:shape>
                <v:line id="Line 322" style="position:absolute;visibility:visible;mso-wrap-style:square" o:spid="_x0000_s1369" strokeweight="0" o:connectortype="straight" from="84448,25603" to="91586,25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"/>
                <v:shape id="Freeform 323" style="position:absolute;left:90646;top:25438;width:940;height:330;visibility:visible;mso-wrap-style:square;v-text-anchor:top" coordsize="394,139" o:spid="_x0000_s1370" fillcolor="black" strokeweight="0" path="m394,69l,139,,,394,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">
                  <v:path arrowok="t" o:connecttype="custom" o:connectlocs="93980,16391;0,33020;0,0;93980,16391" o:connectangles="0,0,0,0"/>
                </v:shape>
                <v:line id="Line 324" style="position:absolute;flip:y;visibility:visible;mso-wrap-style:square" o:spid="_x0000_s1371" strokeweight="0" o:connectortype="straight" from="91586,23698" to="91586,26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"/>
                <v:shape id="Freeform 325" style="position:absolute;left:86239;top:23812;width:775;height:1219;visibility:visible;mso-wrap-style:square;v-text-anchor:top" coordsize="327,511" o:spid="_x0000_s1372" fillcolor="black" strokeweight="0" path="m,370r61,-8l68,386r8,21l86,424r11,13l111,447r14,7l142,459r17,1l180,458r10,-2l199,453r9,-5l217,443r15,-13l239,422r6,-8l251,406r4,-10l258,387r2,-10l262,356r-2,-20l255,317r-8,-16l235,286,220,274r-17,-9l185,260r-21,-1l145,260r-24,5l128,211r10,1l157,211r18,-4l192,201r16,-9l216,186r6,-6l227,173r5,-7l235,157r3,-8l239,139r1,-10l238,112,234,98,227,84,217,73,205,63,191,56,175,52,158,50r-17,2l125,56r-14,7l98,73,87,86r-8,15l72,119r-5,22l6,130,9,115r4,-15l19,87,24,75,31,63,39,53,48,43r9,-9l67,26,78,19,90,13,102,8,115,5,128,2,142,1,156,r21,1l196,4r18,6l232,18r16,9l262,38r12,13l285,65r8,16l298,97r4,16l303,130r-1,16l298,161r-5,14l285,189r-9,13l264,213r-14,10l234,231r21,7l273,247r16,12l303,274r11,17l321,310r5,21l327,354r,16l324,386r-3,15l315,415r-6,13l300,441r-9,13l280,465r-13,11l254,485r-14,8l226,500r-16,5l194,508r-17,2l159,511r-16,-1l127,508r-14,-3l99,501,85,496,73,489,61,481,50,472,39,462,30,451,22,439,15,427,10,414,5,400,2,385,,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">
                  <v:path arrowok="t" o:connecttype="custom" o:connectlocs="16110,92096;22980,104264;33641,109513;45013,108797;51410,105696;58043,98777;61123,92335;61597,80167;55674,68237;43829,62034;28666,63227;37195,50343;49278,45809;53779,41276;56385,35550;56385,26722;51410,17417;41459,12407;29614,13361;20611,20519;15873,33641;3080,23859;7344,15031;13504,8112;21322,3102;30325,477;41933,239;54963,4295;64914,12168;70600,23143;71547,34834;67520,45094;59228,53206;64677,58932;74390,69430;77470,84461;76049,95675;71073,105219;63255,113569;53542,119295;41933,121681;30088,121204;20137,118341;11846,112615;5212,104741;1185,95436" o:connectangles="0,0,0,0,0,0,0,0,0,0,0,0,0,0,0,0,0,0,0,0,0,0,0,0,0,0,0,0,0,0,0,0,0,0,0,0,0,0,0,0,0,0,0,0,0,0"/>
                </v:shape>
                <v:shape id="Freeform 326" style="position:absolute;left:87160;top:23812;width:774;height:1219;visibility:visible;mso-wrap-style:square;v-text-anchor:top" coordsize="326,511" o:spid="_x0000_s1373" fillcolor="black" strokeweight="0" path="m,255l1,213,5,175r5,-33l18,113,29,87,41,65,56,46,73,29r9,-7l92,16r10,-5l113,7,125,4,137,2,163,r20,1l201,4r17,5l234,16r14,9l261,36r12,13l284,63r9,16l301,97r8,19l315,137r5,24l323,189r2,31l326,255r-1,42l322,335r-6,33l308,398r-10,25l285,445r-14,20l254,481r-9,7l235,494r-11,5l213,503r-11,3l189,509r-26,2l145,510r-16,-3l113,503,99,498,85,490,72,481,60,471,49,459,38,442,28,423,19,401,12,377,7,350,3,321,1,289,,255t63,l65,312r2,24l70,358r4,19l79,394r6,14l92,419r7,10l107,437r8,7l124,450r9,4l143,458r10,1l163,460r10,-1l183,458r10,-4l202,450r9,-6l219,437r8,-8l234,419r7,-11l247,394r5,-17l256,358r3,-22l261,312r2,-57l261,199r-2,-24l256,153r-4,-20l247,117r-6,-14l234,91r-7,-9l219,74r-8,-7l202,61r-9,-4l183,53,173,51r-11,l152,51r-10,2l133,56r-9,4l116,65r-7,6l101,78r-6,9l87,99r-6,15l76,132r-5,20l68,174r-3,25l64,226r-1,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">
                  <v:path arrowok="t" o:connecttype="custom" o:connectlocs="238,50820;2376,33880;6892,20757;13308,10975;19486,5249;24239,2625;29705,954;38735,0;47765,954;55607,3817;62024,8589;67489,15031;71529,23143;74856,32687;76757,45094;77470,60841;76519,79928;73193,94959;67727,106173;60360,114762;55845,117864;50617,120011;44914,121443;34458,121681;26853,120011;20199,116910;14258,112376;9030,105457;4515,95675;1663,83507;238,68953;14971,60841;15922,80167;17585,89949;20199,97345;23526,102356;27328,105934;31606,108320;36359,109513;41111,109513;45864,108320;50142,105934;53944,102356;57271,97345;59885,89949;61548,80167;62499,60841;61548,41753;59885,31733;57271,24575;53944,19564;50142,15986;45864,13600;41111,12168;36121,12168;31606,13361;27566,15508;24001,18610;20675,23621;18060,31494;16159,41515;15209,53922" o:connectangles="0,0,0,0,0,0,0,0,0,0,0,0,0,0,0,0,0,0,0,0,0,0,0,0,0,0,0,0,0,0,0,0,0,0,0,0,0,0,0,0,0,0,0,0,0,0,0,0,0,0,0,0,0,0,0,0,0,0,0,0,0,0"/>
                  <o:lock v:ext="edit" verticies="t"/>
                </v:shape>
                <v:shape id="Freeform 327" style="position:absolute;left:88087;top:23812;width:774;height:1219;visibility:visible;mso-wrap-style:square;v-text-anchor:top" coordsize="326,511" o:spid="_x0000_s1374" fillcolor="black" strokeweight="0" path="m,255l1,213,4,175r6,-33l18,113,28,87,40,65,55,46,72,29r9,-7l91,16r11,-5l113,7,124,4,136,2,163,r19,1l200,4r17,5l233,16r15,9l261,36r12,13l283,63r10,16l301,97r7,19l314,137r5,24l323,189r2,31l326,255r-2,42l321,335r-6,33l307,398r-10,25l285,445r-15,20l253,481r-9,7l234,494r-10,5l213,503r-12,3l189,509r-26,2l145,510r-17,-3l113,503,98,498,84,490,72,481,60,471,49,459,37,442,27,423,19,401,12,377,6,350,3,321,,289,,255t63,l64,312r3,24l70,358r4,19l79,394r6,14l91,419r8,10l107,437r8,7l124,450r9,4l142,458r10,1l163,460r10,-1l183,458r9,-4l201,450r9,-6l218,437r8,-8l234,419r6,-11l246,394r5,-17l255,358r3,-22l261,312r1,-57l261,199r-3,-24l255,153r-4,-20l246,117r-6,-14l234,91r-8,-9l218,74r-8,-7l201,61r-9,-4l182,53,172,51r-10,l152,51r-10,2l133,56r-9,4l116,65r-8,6l101,78r-7,9l87,99r-7,15l75,132r-4,20l67,174r-2,25l63,226r,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">
                  <v:path arrowok="t" o:connecttype="custom" o:connectlocs="238,50820;2376,33880;6654,20757;13070,10975;19249,5249;24239,2625;29467,954;38735,0;47528,954;55370,3817;62024,8589;67252,15031;71529,23143;74618,32687;76757,45094;77470,60841;76282,79928;72955,94959;67727,106173;60122,114762;55607,117864;50617,120011;44914,121443;34458,121681;26853,120011;19962,116910;14258,112376;8793,105457;4515,95675;1426,83507;0,68953;14971,60841;15922,80167;17585,89949;20199,97345;23526,102356;27328,105934;31606,108320;36121,109513;41111,109513;45627,108320;49904,105934;53706,102356;57033,97345;59647,89949;61311,80167;62261,60841;61311,41753;59647,31733;57033,24575;53706,19564;49904,15986;45627,13600;40874,12168;36121,12168;31606,13361;27566,15508;24001,18610;20675,23621;17823,31494;15922,41515;14971,53922" o:connectangles="0,0,0,0,0,0,0,0,0,0,0,0,0,0,0,0,0,0,0,0,0,0,0,0,0,0,0,0,0,0,0,0,0,0,0,0,0,0,0,0,0,0,0,0,0,0,0,0,0,0,0,0,0,0,0,0,0,0,0,0,0,0"/>
                  <o:lock v:ext="edit" verticies="t"/>
                </v:shape>
                <v:shape id="Freeform 328" style="position:absolute;left:89007;top:23812;width:775;height:1219;visibility:visible;mso-wrap-style:square;v-text-anchor:top" coordsize="326,511" o:spid="_x0000_s1375" fillcolor="black" strokeweight="0" path="m,255l1,213,5,175r5,-33l18,113,28,87,41,65,56,46,72,29,82,22,92,16r10,-5l113,7,125,4,137,2,163,r20,1l201,4r17,5l234,16r14,9l261,36r12,13l284,63r9,16l301,97r8,19l315,137r5,24l323,189r2,31l326,255r-1,42l322,335r-6,33l308,398r-10,25l285,445r-14,20l254,481r-9,7l235,494r-11,5l213,503r-11,3l189,509r-26,2l145,510r-16,-3l113,503,98,498,85,490,72,481,60,471,49,459,38,442,28,423,19,401,12,377,7,350,3,321,1,289,,255t63,l65,312r2,24l70,358r4,19l79,394r6,14l92,419r7,10l107,437r8,7l124,450r9,4l143,458r10,1l163,460r10,-1l183,458r10,-4l202,450r9,-6l219,437r8,-8l234,419r7,-11l247,394r5,-17l256,358r3,-22l261,312r2,-57l261,199r-2,-24l256,153r-4,-20l247,117r-6,-14l234,91r-7,-9l219,74r-8,-7l202,61r-9,-4l183,53,173,51r-11,l152,51r-10,2l133,56r-9,4l116,65r-8,6l101,78r-6,9l87,99r-6,15l75,132r-4,20l68,174r-3,25l64,226r-1,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">
                  <v:path arrowok="t" o:connecttype="custom" o:connectlocs="238,50820;2376,33880;6654,20757;13308,10975;19486,5249;24239,2625;29705,954;38735,0;47765,954;55607,3817;62024,8589;67489,15031;71529,23143;74856,32687;76757,45094;77470,60841;76519,79928;73193,94959;67727,106173;60360,114762;55845,117864;50617,120011;44914,121443;34458,121681;26853,120011;20199,116910;14258,112376;9030,105457;4515,95675;1663,83507;238,68953;14971,60841;15922,80167;17585,89949;20199,97345;23526,102356;27328,105934;31606,108320;36359,109513;41111,109513;45864,108320;50142,105934;53944,102356;57271,97345;59885,89949;61548,80167;62499,60841;61548,41753;59885,31733;57271,24575;53944,19564;50142,15986;45864,13600;41111,12168;36121,12168;31606,13361;27566,15508;24001,18610;20675,23621;17823,31494;16159,41515;15209,53922" o:connectangles="0,0,0,0,0,0,0,0,0,0,0,0,0,0,0,0,0,0,0,0,0,0,0,0,0,0,0,0,0,0,0,0,0,0,0,0,0,0,0,0,0,0,0,0,0,0,0,0,0,0,0,0,0,0,0,0,0,0,0,0,0,0"/>
                  <o:lock v:ext="edit" verticies="t"/>
                </v:shape>
                <v:shape id="Freeform 329" style="position:absolute;left:47402;top:14890;width:330;height:934;visibility:visible;mso-wrap-style:square;v-text-anchor:top" coordsize="139,394" o:spid="_x0000_s1376" fillcolor="black" strokeweight="0" path="m70,r69,394l,394,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">
                  <v:path arrowok="t" o:connecttype="custom" o:connectlocs="16629,0;33020,93345;0,93345;16629,0" o:connectangles="0,0,0,0"/>
                </v:shape>
                <v:line id="Line 330" style="position:absolute;visibility:visible;mso-wrap-style:square" o:spid="_x0000_s1377" strokeweight="0" o:connectortype="straight" from="47567,14890" to="47567,22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"/>
                <v:shape id="Freeform 331" style="position:absolute;left:47402;top:21094;width:330;height:940;visibility:visible;mso-wrap-style:square;v-text-anchor:top" coordsize="139,394" o:spid="_x0000_s1378" fillcolor="black" strokeweight="0" path="m70,394l,,139,,70,3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">
                  <v:path arrowok="t" o:connecttype="custom" o:connectlocs="16629,93980;0,0;33020,0;16629,93980" o:connectangles="0,0,0,0"/>
                </v:shape>
                <v:shape id="Freeform 332" style="position:absolute;left:45777;top:19462;width:1219;height:781;visibility:visible;mso-wrap-style:square;v-text-anchor:top" coordsize="511,328" o:spid="_x0000_s1379" fillcolor="black" strokeweight="0" path="m371,328r-9,-62l387,260r20,-8l424,242r14,-12l448,217r7,-15l459,186r2,-18l459,148r-3,-10l453,128r-4,-8l444,111,431,95r-8,-7l415,82r-9,-5l397,73,387,70,377,67,356,65r-20,2l318,72r-17,9l286,93r-12,15l266,124r-5,19l259,163r2,20l266,207r-54,-7l213,190r-2,-19l207,153r-6,-18l192,119r-5,-7l181,106r-7,-6l166,96r-8,-4l149,90,139,88r-10,l113,89,98,94r-13,7l73,111,63,123r-7,14l52,153r-1,17l52,187r5,16l64,217r9,12l86,240r16,9l120,256r21,4l130,322r-15,-4l101,314,88,309,75,303,64,296,53,289,43,280,34,270,26,260,20,249,14,238,9,226,5,213,3,200,1,186,,171,2,151,5,132r5,-19l18,96,28,80,39,65,52,53,66,43,81,35,97,29r17,-3l130,25r16,1l161,29r15,6l189,42r13,10l213,64r10,14l232,94r6,-21l247,54,259,38,274,25,291,14,310,6,332,2,355,r16,1l386,3r15,4l415,12r14,7l442,27r12,10l466,48r11,12l486,73r8,14l500,102r5,16l509,134r2,17l511,169r,16l509,200r-3,15l502,229r-6,13l489,255r-8,12l472,278r-10,10l451,297r-12,8l427,312r-13,6l400,322r-14,4l371,32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">
                  <v:path arrowok="t" o:connecttype="custom" o:connectlocs="92335,61913;104503,54769;109513,44291;108797,32861;105934,26432;99015,19526;92335,16669;80167,15954;68237,22146;62272,34052;63465,49292;50343,40719;45809,28337;41515,23813;35550,21431;26961,21193;17417,26432;12407,36433;13600,48339;20519,57150;33641,61913;24098,74771;15270,70485;8112,64294;3340,56674;716,47625;477,35957;4295,22860;12407,12621;23143,6906;34834,6191;45094,10001;53206,18574;58932,12859;69430,3334;84700,0;95675,1667;105457,6429;113808,14288;119295,24289;121920,35957;121443,47625;118341,57626;112615,66199;104741,72628;95436,76676" o:connectangles="0,0,0,0,0,0,0,0,0,0,0,0,0,0,0,0,0,0,0,0,0,0,0,0,0,0,0,0,0,0,0,0,0,0,0,0,0,0,0,0,0,0,0,0,0,0"/>
                </v:shape>
                <v:shape id="Freeform 333" style="position:absolute;left:45777;top:18535;width:1219;height:781;visibility:visible;mso-wrap-style:square;v-text-anchor:top" coordsize="511,327" o:spid="_x0000_s1380" fillcolor="black" strokeweight="0" path="m256,327r-42,-2l176,322r-34,-6l113,308,88,298,65,286,46,271,30,254r-7,-9l17,235,12,224,8,213,5,202,2,190,,163,1,144,5,126r5,-17l17,93,26,78,36,65,49,53,63,43,79,33,97,25r20,-7l138,12,162,7,189,3,221,1,256,r42,2l335,5r34,6l398,19r25,10l446,41r19,15l482,73r6,9l494,92r6,10l504,113r3,12l509,137r2,26l510,181r-2,17l504,213r-6,15l491,242r-9,12l471,266r-12,11l442,289r-19,10l401,307r-24,7l351,320r-30,3l290,326r-34,1m256,263r56,-1l337,259r21,-3l378,252r16,-5l408,241r12,-6l429,227r9,-8l445,211r5,-9l455,193r3,-9l460,174r1,-11l460,153r-2,-10l455,134r-5,-9l445,116r-7,-8l429,100r-9,-8l408,86,394,80,377,75,358,71,337,68,312,65,256,64r-57,1l175,68r-22,3l134,75r-17,5l103,86,92,92r-10,8l74,108r-7,8l61,125r-4,9l54,144r-2,10l51,164r1,10l54,184r2,10l60,202r5,8l71,218r8,7l87,232r13,7l115,246r17,5l152,256r22,3l199,261r27,2l256,2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">
                  <v:path arrowok="t" o:connecttype="custom" o:connectlocs="51058,77627;33880,75478;20996,71178;10975,64729;5488,58519;2863,53503;1193,48248;0,38933;1193,30096;4056,22213;8589,15525;15031,10271;23143,5971;32926,2866;45094,717;61079,0;79928,1194;94959,4538;106412,9793;115001,17436;117864,21974;120250,26990;121443,32723;121681,43232;120250,50876;117148,57802;112376,63535;105457,69029;95675,73328;83745,76433;69191,77866;61079,62818;80405,61863;90187,60191;97345,57564;102356,54220;106173,50398;108559,46099;109752,41560;109752,36545;108559,32006;106173,27707;102356,23885;97345,20541;89949,17914;80405,16242;61079,15287;41753,16242;31971,17914;24575,20541;19564,23885;15986,27707;13600,32006;12407,36783;12407,41560;13361,46338;15508,50159;18849,53742;23859,57086;31494,59952;41515,61863;53922,62818" o:connectangles="0,0,0,0,0,0,0,0,0,0,0,0,0,0,0,0,0,0,0,0,0,0,0,0,0,0,0,0,0,0,0,0,0,0,0,0,0,0,0,0,0,0,0,0,0,0,0,0,0,0,0,0,0,0,0,0,0,0,0,0,0,0"/>
                  <o:lock v:ext="edit" verticies="t"/>
                </v:shape>
                <v:shape id="Freeform 334" style="position:absolute;left:45777;top:17614;width:1219;height:775;visibility:visible;mso-wrap-style:square;v-text-anchor:top" coordsize="511,326" o:spid="_x0000_s1381" fillcolor="black" strokeweight="0" path="m256,326r-42,-1l176,321r-34,-5l113,308,88,298,65,285,46,270,30,254,23,244,17,234,12,224,8,213,5,201,2,189,,163,1,144,5,125r5,-17l17,92,26,78,36,65,49,53,63,42,79,33,97,25r20,-8l138,11,162,6,189,3,221,1,256,r42,1l335,5r34,5l398,18r25,10l446,41r19,14l482,72r6,9l494,91r6,11l504,113r3,12l509,137r2,26l510,181r-2,16l504,213r-6,15l491,241r-9,13l471,266r-12,11l442,288r-19,10l401,307r-24,7l351,319r-30,4l290,325r-34,1m256,263r56,-2l337,259r21,-3l378,252r16,-5l408,241r12,-7l429,227r9,-8l445,211r5,-9l455,193r3,-10l460,173r1,-10l460,153r-2,-10l455,133r-5,-9l445,115r-7,-8l429,99r-9,-7l408,85,394,79,377,74,358,70,337,67,312,65,256,63r-57,2l175,67r-22,3l134,74r-17,5l103,85,92,92,82,99r-8,8l67,116r-6,8l57,133r-3,10l52,153r-1,11l52,174r2,10l56,193r4,9l65,210r6,8l79,225r8,6l100,239r15,6l132,251r20,4l174,258r25,3l226,262r3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">
                  <v:path arrowok="t" o:connecttype="custom" o:connectlocs="51058,77232;33880,75094;20996,70816;10975,64162;5488,57984;2863,53231;1193,47765;0,38735;1193,29705;4056,21863;8589,15446;15031,9981;23143,5941;32926,2614;45094,713;61079,0;79928,1188;94959,4277;106412,9743;115001,17110;117864,21625;120250,26853;121443,32556;121681,43012;120250,50617;117148,57271;112376,63212;105457,68440;95675,72955;83745,75807;69191,77232;61079,62499;80405,61548;90187,59885;97345,57271;102356,53944;106173,50142;108559,45864;109752,41111;109752,36359;108559,31606;106173,27328;102356,23526;97345,20199;89949,17585;80405,15922;61079,14971;41753,15922;31971,17585;24575,20199;19564,23526;15986,27566;13600,31606;12407,36359;12407,41349;13361,45864;15508,49904;18849,53469;23859,56795;31494,59647;41515,61311;53922,62261" o:connectangles="0,0,0,0,0,0,0,0,0,0,0,0,0,0,0,0,0,0,0,0,0,0,0,0,0,0,0,0,0,0,0,0,0,0,0,0,0,0,0,0,0,0,0,0,0,0,0,0,0,0,0,0,0,0,0,0,0,0,0,0,0,0"/>
                  <o:lock v:ext="edit" verticies="t"/>
                </v:shape>
                <v:shape id="Freeform 335" style="position:absolute;left:45777;top:16687;width:1219;height:781;visibility:visible;mso-wrap-style:square;v-text-anchor:top" coordsize="511,326" o:spid="_x0000_s1382" fillcolor="black" strokeweight="0" path="m256,326r-42,-2l176,321r-34,-6l113,307,88,297,65,285,46,270,30,253r-7,-9l17,234,12,224,8,212,5,201,2,189,,163,1,143,5,125r5,-17l17,92,26,77,36,64,49,52,63,42,79,32,97,24r20,-7l138,11,162,6,189,2,221,r35,l298,1r37,3l369,10r29,8l423,28r23,12l465,55r17,17l488,81r6,10l500,101r4,11l507,124r2,12l511,163r-1,17l508,197r-4,15l498,227r-7,14l482,254r-11,11l459,276r-17,12l423,298r-22,8l377,313r-26,6l321,322r-31,3l256,326t,-64l312,261r25,-3l358,255r20,-4l394,246r14,-6l420,234r9,-8l438,218r7,-8l450,201r5,-9l458,183r2,-10l461,163r-1,-11l458,142r-3,-9l450,124r-5,-9l438,107r-9,-8l420,91,408,85,394,79,377,74,358,70,337,67,312,64,256,63r-57,1l175,67r-22,3l134,74r-17,5l103,85,92,91,82,99r-8,8l67,115r-6,9l57,133r-3,10l52,153r-1,10l52,174r2,9l56,193r4,8l65,209r6,8l79,224r8,7l100,238r15,7l132,250r20,5l174,258r25,3l226,262r3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">
                  <v:path arrowok="t" o:connecttype="custom" o:connectlocs="51058,77626;33880,75470;20996,71157;10975,64688;5488,58459;2863,53667;1193,48157;0,39053;1193,29948;4056,22042;8589,15333;15031,10063;23143,5750;32926,2635;45094,479;61079,0;79928,958;94959,4313;106412,9583;115001,17250;117864,21802;120250,26834;121443,32584;121681,43125;120250,50792;117148,57740;112376,63490;105457,69001;95675,73313;83745,76428;69191,77865;61079,62772;80405,61813;90187,60136;97345,57501;102356,54146;106173,50313;108559,46000;109752,41448;109752,36417;108559,31865;106173,27552;102356,23719;97345,20365;89949,17729;80405,16052;61079,15094;41753,16052;31971,17729;24575,20365;19564,23719;15986,27552;13600,31865;12407,36657;12407,41688;13361,46240;15508,50073;18849,53667;23859,57021;31494,59896;41515,61813;53922,62772" o:connectangles="0,0,0,0,0,0,0,0,0,0,0,0,0,0,0,0,0,0,0,0,0,0,0,0,0,0,0,0,0,0,0,0,0,0,0,0,0,0,0,0,0,0,0,0,0,0,0,0,0,0,0,0,0,0,0,0,0,0,0,0,0,0"/>
                  <o:lock v:ext="edit" verticies="t"/>
                </v:shape>
                <v:line id="Line 336" style="position:absolute;flip:x;visibility:visible;mso-wrap-style:square" o:spid="_x0000_s1383" strokeweight="0" o:connectortype="straight" from="36861,19653" to="38055,19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"/>
                <v:shape id="Freeform 337" style="position:absolute;left:36861;top:16078;width:1194;height:3575;visibility:visible;mso-wrap-style:square;v-text-anchor:top" coordsize="500,1500" o:spid="_x0000_s1384" filled="f" strokeweight="0" path="m500,l,1500r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">
                  <v:path arrowok="t" o:connecttype="custom" o:connectlocs="119380,0;0,357505;119380,357505" o:connectangles="0,0,0"/>
                </v:shape>
                <v:line id="Line 338" style="position:absolute;visibility:visible;mso-wrap-style:square" o:spid="_x0000_s1385" strokeweight="0" o:connectortype="straight" from="45669,22034" to="48044,22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"/>
                <v:shape id="Freeform 339" style="position:absolute;left:47402;top:22034;width:330;height:933;visibility:visible;mso-wrap-style:square;v-text-anchor:top" coordsize="139,394" o:spid="_x0000_s1386" fillcolor="black" strokeweight="0" path="m70,r69,394l,394,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">
                  <v:path arrowok="t" o:connecttype="custom" o:connectlocs="16629,0;33020,93345;0,93345;16629,0" o:connectangles="0,0,0,0"/>
                </v:shape>
                <v:line id="Line 340" style="position:absolute;visibility:visible;mso-wrap-style:square" o:spid="_x0000_s1387" strokeweight="0" o:connectortype="straight" from="47567,22034" to="47567,26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"/>
                <v:shape id="Freeform 341" style="position:absolute;left:47402;top:25857;width:330;height:940;visibility:visible;mso-wrap-style:square;v-text-anchor:top" coordsize="139,394" o:spid="_x0000_s1388" fillcolor="black" strokeweight="0" path="m70,394l,,139,,70,3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">
                  <v:path arrowok="t" o:connecttype="custom" o:connectlocs="16629,93980;0,0;33020,0;16629,93980" o:connectangles="0,0,0,0"/>
                </v:shape>
                <v:line id="Line 342" style="position:absolute;flip:x;visibility:visible;mso-wrap-style:square" o:spid="_x0000_s1389" strokeweight="0" o:connectortype="straight" from="45669,26797" to="48044,26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"/>
                <v:shape id="Freeform 343" style="position:absolute;left:45777;top:25425;width:1200;height:787;visibility:visible;mso-wrap-style:square;v-text-anchor:top" coordsize="503,331" o:spid="_x0000_s1390" fillcolor="black" strokeweight="0" path="m444,r59,l503,331r-11,l481,329r-11,-2l460,324r-17,-8l426,307,410,296,393,283,376,268,358,249,339,228,318,203,286,165,258,135,233,110,212,93,193,80,174,71,156,66,138,64r-18,2l104,71,90,79,76,90,65,104r-7,16l53,138r-2,20l53,179r5,19l66,215r12,14l85,235r7,6l101,245r9,4l129,254r23,2l145,319r-17,-2l112,314,97,309,83,304,70,297,58,289,47,280,37,270,29,259,21,248,15,235,10,221,6,206,3,191,1,174,,157,1,139,3,123,6,107,10,92,16,79,23,66,31,54,40,43,51,33,62,25,73,17,85,12,98,7,111,4,125,2,139,1r15,1l169,4r15,4l198,13r15,7l228,30r16,11l259,54r18,17l297,92r50,57l386,194r24,26l427,234r17,12l4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">
                  <v:path arrowok="t" o:connecttype="custom" o:connectlocs="120015,0;117390,78740;112141,77788;105699,75172;97825,70414;89713,63753;80885,54238;68239,39251;55593,26167;46049,19031;37221,15700;28632,15700;21474,18793;15509,24740;12646,32828;12646,42581;15747,51145;20281,55903;24098,58282;30779,60423;34597,75885;26723,74696;19804,72317;13839,68749;8828,64229;5011,58996;2386,52573;716,45436;0,37348;716,29260;2386,21885;5488,15700;9544,10229;14793,5947;20281,2855;26484,952;33165,238;40323,952;47242,3093;54400,7137;61797,12846;70864,21885;92099,46150;101882,55665;105938,0" o:connectangles="0,0,0,0,0,0,0,0,0,0,0,0,0,0,0,0,0,0,0,0,0,0,0,0,0,0,0,0,0,0,0,0,0,0,0,0,0,0,0,0,0,0,0,0,0"/>
                </v:shape>
                <v:shape id="Freeform 344" style="position:absolute;left:45777;top:24491;width:1219;height:782;visibility:visible;mso-wrap-style:square;v-text-anchor:top" coordsize="511,327" o:spid="_x0000_s1391" fillcolor="black" strokeweight="0" path="m256,327r-42,-2l176,322r-34,-6l113,308,88,298,65,286,46,271,30,254r-7,-9l17,235,12,224,8,213,5,202,2,190,,163,1,144,5,126r5,-17l17,93,26,78,36,65,49,53,63,43,79,33,97,25r20,-7l138,12,162,7,189,3,221,1,256,r42,2l335,5r34,6l398,19r25,10l446,41r19,15l482,73r6,9l494,92r6,10l504,113r3,12l509,137r2,26l510,181r-2,17l504,213r-6,15l491,242r-9,12l471,266r-12,11l442,289r-19,10l401,307r-24,7l351,320r-30,3l290,326r-34,1m256,263r56,-1l337,259r21,-3l378,252r16,-5l408,241r12,-6l429,227r9,-8l445,211r5,-9l455,193r3,-9l460,174r1,-11l460,153r-2,-10l455,134r-5,-9l445,116r-7,-8l429,100r-9,-8l408,86,394,80,377,75,358,71,337,68,312,65,256,64r-57,1l175,68r-22,3l134,75r-17,5l103,86,92,92r-10,8l74,108r-7,8l61,125r-4,9l54,144r-2,10l51,164r1,10l54,184r2,10l60,202r5,8l71,218r8,7l87,232r13,7l115,246r17,5l152,256r22,3l199,261r27,2l256,2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">
                  <v:path arrowok="t" o:connecttype="custom" o:connectlocs="51058,77627;33880,75478;20996,71178;10975,64729;5488,58519;2863,53503;1193,48248;0,38933;1193,30096;4056,22213;8589,15525;15031,10271;23143,5971;32926,2866;45094,717;61079,0;79928,1194;94959,4538;106412,9793;115001,17436;117864,21974;120250,26990;121443,32723;121681,43232;120250,50876;117148,57802;112376,63535;105457,69029;95675,73328;83745,76433;69191,77866;61079,62818;80405,61863;90187,60191;97345,57564;102356,54220;106173,50398;108559,46099;109752,41560;109752,36545;108559,32006;106173,27707;102356,23885;97345,20541;89949,17914;80405,16242;61079,15287;41753,16242;31971,17914;24575,20541;19564,23885;15986,27707;13600,32006;12407,36783;12407,41560;13361,46338;15508,50159;18849,53742;23859,57086;31494,59952;41515,61863;53922,62818" o:connectangles="0,0,0,0,0,0,0,0,0,0,0,0,0,0,0,0,0,0,0,0,0,0,0,0,0,0,0,0,0,0,0,0,0,0,0,0,0,0,0,0,0,0,0,0,0,0,0,0,0,0,0,0,0,0,0,0,0,0,0,0,0,0"/>
                  <o:lock v:ext="edit" verticies="t"/>
                </v:shape>
                <v:shape id="Freeform 345" style="position:absolute;left:45777;top:23564;width:1219;height:781;visibility:visible;mso-wrap-style:square;v-text-anchor:top" coordsize="511,326" o:spid="_x0000_s1392" fillcolor="black" strokeweight="0" path="m256,326r-42,-1l176,321r-34,-5l113,308,88,298,65,285,46,270,30,254,23,244,17,234,12,224,8,213,5,201,2,189,,163,1,144,5,125r5,-17l17,92,26,78,36,65,49,53,63,42,79,33,97,25r20,-8l138,11,162,6,189,3,221,1,256,r42,1l335,5r34,5l398,18r25,10l446,41r19,14l482,72r6,9l494,91r6,11l504,113r3,12l509,137r2,26l510,181r-2,16l504,213r-6,15l491,241r-9,13l471,266r-12,11l442,288r-19,10l401,307r-24,7l351,319r-30,4l290,325r-34,1m256,263r56,-2l337,259r21,-3l378,252r16,-5l408,241r12,-7l429,227r9,-8l445,211r5,-9l455,193r3,-10l460,173r1,-10l460,153r-2,-10l455,133r-5,-9l445,115r-7,-8l429,99r-9,-7l408,85,394,79,377,74,358,70,337,67,312,65,256,63r-57,2l175,67r-22,3l134,74r-17,5l103,85,92,92,82,99r-8,8l67,116r-6,8l57,133r-3,10l52,153r-1,11l52,174r2,10l56,193r4,9l65,210r6,8l79,225r8,6l100,239r15,6l132,251r20,4l174,258r25,3l226,262r3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">
                  <v:path arrowok="t" o:connecttype="custom" o:connectlocs="51058,77865;33880,75709;20996,71397;10975,64688;5488,58459;2863,53667;1193,48157;0,39053;1193,29948;4056,22042;8589,15573;15031,10063;23143,5990;32926,2635;45094,719;61079,0;79928,1198;94959,4313;106412,9823;115001,17250;117864,21802;120250,27073;121443,32823;121681,43365;120250,51032;117148,57740;112376,63730;105457,69001;95675,73553;83745,76428;69191,77865;61079,63011;80405,62053;90187,60376;97345,57740;102356,54386;106173,50553;108559,46240;109752,41448;109752,36657;108559,31865;106173,27552;102356,23719;97345,20365;89949,17729;80405,16052;61079,15094;41753,16052;31971,17729;24575,20365;19564,23719;15986,27792;13600,31865;12407,36657;12407,41688;13361,46240;15508,50313;18849,53907;23859,57261;31494,60136;41515,61813;53922,62772" o:connectangles="0,0,0,0,0,0,0,0,0,0,0,0,0,0,0,0,0,0,0,0,0,0,0,0,0,0,0,0,0,0,0,0,0,0,0,0,0,0,0,0,0,0,0,0,0,0,0,0,0,0,0,0,0,0,0,0,0,0,0,0,0,0"/>
                  <o:lock v:ext="edit" verticies="t"/>
                </v:shape>
                <v:shape id="Freeform 346" style="position:absolute;left:45777;top:22644;width:1219;height:774;visibility:visible;mso-wrap-style:square;v-text-anchor:top" coordsize="511,326" o:spid="_x0000_s1393" fillcolor="black" strokeweight="0" path="m256,326r-42,-2l176,321r-34,-6l113,307,88,297,65,285,46,270,30,253r-7,-9l17,234,12,224,8,212,5,201,2,189,,163,1,143,5,125r5,-17l17,92,26,77,36,64,49,52,63,42,79,32,97,24r20,-7l138,11,162,6,189,2,221,r35,l298,1r37,3l369,10r29,8l423,28r23,12l465,55r17,17l488,81r6,10l500,101r4,11l507,124r2,12l511,163r-1,17l508,197r-4,15l498,227r-7,14l482,254r-11,11l459,276r-17,12l423,298r-22,8l377,313r-26,6l321,322r-31,3l256,326t,-64l312,261r25,-3l358,255r20,-4l394,246r14,-6l420,234r9,-8l438,218r7,-8l450,201r5,-9l458,183r2,-10l461,163r-1,-11l458,142r-3,-9l450,124r-5,-9l438,107r-9,-8l420,91,408,85,394,79,377,74,358,70,337,67,312,64,256,63r-57,1l175,67r-22,3l134,74r-17,5l103,85,92,91,82,99r-8,8l67,115r-6,9l57,133r-3,10l52,153r-1,10l52,174r2,9l56,193r4,8l65,209r6,8l79,224r8,7l100,238r15,7l132,250r20,5l174,258r25,3l226,262r3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">
                  <v:path arrowok="t" o:connecttype="custom" o:connectlocs="51058,76995;33880,74856;20996,70578;10975,64162;5488,57984;2863,53231;1193,47765;0,38735;1193,29705;4056,21863;8589,15209;15031,9981;23143,5703;32926,2614;45094,475;61079,0;79928,951;94959,4277;106412,9506;115001,17110;117864,21625;120250,26615;121443,32319;121681,42775;120250,50379;117148,57271;112376,62974;105457,68440;95675,72717;83745,75807;69191,77232;61079,62261;80405,61311;90187,59647;97345,57033;102356,53706;106173,49904;108559,45627;109752,41111;109752,36121;108559,31606;106173,27328;102356,23526;97345,20199;89949,17585;80405,15922;61079,14971;41753,15922;31971,17585;24575,20199;19564,23526;15986,27328;13600,31606;12407,36359;12407,41349;13361,45864;15508,49666;18849,53231;23859,56558;31494,59410;41515,61311;53922,62261" o:connectangles="0,0,0,0,0,0,0,0,0,0,0,0,0,0,0,0,0,0,0,0,0,0,0,0,0,0,0,0,0,0,0,0,0,0,0,0,0,0,0,0,0,0,0,0,0,0,0,0,0,0,0,0,0,0,0,0,0,0,0,0,0,0"/>
                  <o:lock v:ext="edit" verticies="t"/>
                </v:shape>
                <v:line id="Line 347" style="position:absolute;flip:x;visibility:visible;mso-wrap-style:square" o:spid="_x0000_s1394" strokeweight="0" o:connectortype="straight" from="41624,26797" to="45192,27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"/>
                <v:shape id="Arc 348" style="position:absolute;left:41630;top:26752;width:3524;height:1162;visibility:visible;mso-wrap-style:square;v-text-anchor:top" coordsize="21598,7102" o:spid="_x0000_s1395" filled="f" strokeweight="0" path="m1198,7102nfc433,4904,29,2598,-1,272em1198,7102nsc433,4904,29,2598,-1,272l21598,,1198,71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">
                  <v:path arrowok="t" o:connecttype="custom" o:connectlocs="19565,116205;0,4451;352425,0" o:connectangles="0,0,0" o:extrusionok="f"/>
                </v:shape>
                <v:line id="Line 349" style="position:absolute;visibility:visible;mso-wrap-style:square" o:spid="_x0000_s1396" strokeweight="3.75pt" o:connectortype="straight" from="38055,26797" to="41624,26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"/>
                <v:shape id="Freeform 350" style="position:absolute;left:39281;top:23221;width:939;height:1194;visibility:visible;mso-wrap-style:square;v-text-anchor:top" coordsize="396,500" o:spid="_x0000_s1397" fillcolor="black" strokeweight="0" path="m165,500r,-441l,59,,,396,r,59l231,59r,441l165,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">
                  <v:path arrowok="t" o:connecttype="custom" o:connectlocs="39158,119380;39158,14087;0,14087;0,0;93980,0;93980,14087;54822,14087;54822,119380;39158,119380" o:connectangles="0,0,0,0,0,0,0,0,0"/>
                </v:shape>
                <v:shape id="Freeform 351" style="position:absolute;left:40125;top:23533;width:807;height:901;visibility:visible;mso-wrap-style:square;v-text-anchor:top" coordsize="339,378" o:spid="_x0000_s1398" fillcolor="black" strokeweight="0" path="m,189l1,165,3,142,8,121r6,-20l22,84,31,67,43,53,56,40,68,30,81,22,94,15r14,-5l122,5,137,2,153,r17,l188,r17,3l222,7r16,5l253,19r14,8l280,37r12,12l303,61r10,14l321,91r6,16l333,124r3,19l339,163r,21l338,217r-4,29l328,272r-10,22l307,313r-14,16l276,344r-19,12l237,366r-22,7l193,377r-23,1l151,377r-17,-2l117,371r-16,-5l86,359,72,351,59,341,47,329,36,317,26,302,18,287,12,270,7,252,3,232,1,211,,189t63,l64,206r1,16l67,236r4,14l75,262r5,12l86,284r7,9l101,301r9,7l118,314r10,5l137,323r11,3l159,327r11,1l181,327r11,-1l202,323r10,-4l221,314r9,-6l238,301r8,-8l253,284r6,-11l264,262r5,-13l272,235r2,-15l276,204r,-17l276,171r-2,-16l272,141r-3,-13l264,116r-5,-12l253,94r-7,-9l238,77r-8,-7l221,64,211,59r-9,-4l192,53,181,51,170,50r-11,1l148,53r-11,2l128,59r-10,5l110,70r-9,7l93,85r-7,9l80,104r-5,12l71,128r-4,14l65,156r-1,16l63,1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">
                  <v:path arrowok="t" o:connecttype="custom" o:connectlocs="238,39360;1903,28864;5234,20038;10229,12643;16177,7156;22362,3578;29023,1193;36397,0;44723,0;52812,1670;60186,4532;66609,8826;72081,14551;76363,21708;79218,29580;80645,38883;80407,51764;78028,64884;73032,74665;65658,82059;56380,87307;45913,89931;35922,89931;27833,88500;20459,85638;14036,81344;8564,75619;4282,68462;1665,60113;238,50333;14987,45085;15463,52957;16890,59636;19031,65361;22124,69894;26168,73472;30450,76096;35208,77766;40441,78243;45675,77766;50433,76096;54715,73472;58521,69894;61614,65123;63993,59398;65182,52480;65658,44608;65182,36974;63993,30534;61614,24809;58521,20276;54715,16698;50195,14074;45675,12643;40441,11927;35208,12643;30450,14074;26168,16698;22124,20276;19031,24809;16890,30534;15463,37213;14987,45085" o:connectangles="0,0,0,0,0,0,0,0,0,0,0,0,0,0,0,0,0,0,0,0,0,0,0,0,0,0,0,0,0,0,0,0,0,0,0,0,0,0,0,0,0,0,0,0,0,0,0,0,0,0,0,0,0,0,0,0,0,0,0,0,0,0,0"/>
                  <o:lock v:ext="edit" verticies="t"/>
                </v:shape>
                <v:shape id="Freeform 352" style="position:absolute;left:41109;top:23221;width:146;height:1194;visibility:visible;mso-wrap-style:square;v-text-anchor:top" coordsize="61,500" o:spid="_x0000_s1399" fillcolor="black" strokeweight="0" path="m,71l,,61,r,71l,71m,500l,138r61,l61,500,,5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">
                  <v:path arrowok="t" o:connecttype="custom" o:connectlocs="0,16952;0,0;14605,0;14605,16952;0,16952;0,119380;0,32949;14605,32949;14605,119380;0,119380" o:connectangles="0,0,0,0,0,0,0,0,0,0"/>
                  <o:lock v:ext="edit" verticies="t"/>
                </v:shape>
                <v:rect id="Rectangle 353" style="position:absolute;left:41471;top:23221;width:146;height:1194;visibility:visible;mso-wrap-style:square;v-text-anchor:top" o:spid="_x0000_s1400" fillcolor="black" strokewe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"/>
                <v:shape id="Freeform 354" style="position:absolute;left:41795;top:23533;width:794;height:901;visibility:visible;mso-wrap-style:square;v-text-anchor:top" coordsize="334,378" o:spid="_x0000_s1401" fillcolor="black" strokeweight="0" path="m269,253r63,8l328,275r-5,12l317,299r-6,12l303,321r-8,10l286,339r-10,9l266,355r-11,6l243,366r-13,5l217,374r-14,2l188,378r-15,l153,377r-18,-2l118,371r-16,-5l86,359,72,351,59,341,47,329,36,316,26,302,18,287,12,270,7,253,3,234,1,213,,192,1,170,3,149,7,129r5,-18l19,94,27,78,36,63,47,50,59,38,73,28,86,19r15,-7l117,7,134,3,151,r18,l187,r17,3l220,7r15,5l250,19r13,8l276,38r12,11l299,62r9,14l316,92r7,17l328,127r3,19l333,166r1,22l334,205r-270,l67,233r3,12l74,257r4,11l84,278r6,10l97,296r8,7l114,310r8,5l131,320r10,3l151,326r11,1l173,328r16,-1l204,323r14,-5l231,310r11,-10l252,287r9,-15l269,253m67,154r202,l266,133r-5,-19l255,98,246,86r-8,-9l230,70r-8,-6l212,59r-9,-4l192,52,181,51,170,50r-20,2l131,57r-17,9l99,78r-7,8l86,94r-9,18l70,132r-3,2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">
                  <v:path arrowok="t" o:connecttype="custom" o:connectlocs="78900,62260;76761,68462;73909,74187;70107,78958;65591,83014;60601,86115;54659,88500;48243,89693;41113,90170;32083,89454;24240,87307;17111,83729;11170,78481;6179,72041;2852,64407;713,55820;0,45801;713,35543;2852,26478;6417,18607;11170,11927;17348,6679;24003,2863;31845,716;40163,0;48481,716;55848,2863;62502,6441;68443,11689;73196,18129;76761,26001;78662,34828;79375,44846;15210,48902;16635,58444;18537,63930;21388,68701;24953,72279;28993,75142;33509,77050;38499,78004;44916,78004;51808,75857;57511,71563;62027,64884;15923,36736;63215,31726;60601,23377;56561,18368;52758,15267;48243,13120;43015,12166;35647,12404;27092,15744;21864,20515;18299,26717;15923,36736" o:connectangles="0,0,0,0,0,0,0,0,0,0,0,0,0,0,0,0,0,0,0,0,0,0,0,0,0,0,0,0,0,0,0,0,0,0,0,0,0,0,0,0,0,0,0,0,0,0,0,0,0,0,0,0,0,0,0,0,0"/>
                  <o:lock v:ext="edit" verticies="t"/>
                </v:shape>
                <v:shape id="Freeform 355" style="position:absolute;left:42684;top:23247;width:426;height:1175;visibility:visible;mso-wrap-style:square;v-text-anchor:top" coordsize="177,494" o:spid="_x0000_s1402" fillcolor="black" strokeweight="0" path="m168,434r9,54l152,492r-21,2l115,493r-14,-2l89,488,79,483r-9,-5l63,471r-6,-7l53,455,50,444,47,429,46,408,45,383r,-208l,175,,127r45,l45,37,106,r,127l168,127r,48l106,175r,211l107,408r3,12l114,427r6,5l129,435r12,2l168,43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">
                  <v:path arrowok="t" o:connecttype="custom" o:connectlocs="40382,103207;42545,116048;36536,116999;31488,117475;27642,117237;24277,116762;21393,116048;18989,114859;16826,113670;15143,112006;13701,110341;12739,108201;12018,105585;11297,102018;11057,97024;10817,91079;10817,41616;0,41616;0,30201;10817,30201;10817,8799;25479,0;25479,30201;40382,30201;40382,41616;25479,41616;25479,91792;25719,97024;26440,99878;27402,101542;28844,102731;31007,103445;33892,103920;40382,103207" o:connectangles="0,0,0,0,0,0,0,0,0,0,0,0,0,0,0,0,0,0,0,0,0,0,0,0,0,0,0,0,0,0,0,0,0,0"/>
                </v:shape>
                <v:line id="Line 356" style="position:absolute;visibility:visible;mso-wrap-style:square" o:spid="_x0000_s1403" strokeweight="0" o:connectortype="straight" from="38055,28460" to="38055,30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"/>
                <v:shape id="Freeform 357" style="position:absolute;left:38055;top:30200;width:934;height:330;visibility:visible;mso-wrap-style:square;v-text-anchor:top" coordsize="393,139" o:spid="_x0000_s1404" fillcolor="black" strokeweight="0" path="m,69l393,r,139l,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">
                  <v:path arrowok="t" o:connecttype="custom" o:connectlocs="0,16391;93345,0;93345,33020;0,16391" o:connectangles="0,0,0,0"/>
                </v:shape>
                <v:line id="Line 358" style="position:absolute;visibility:visible;mso-wrap-style:square" o:spid="_x0000_s1405" strokeweight="0" o:connectortype="straight" from="38055,30365" to="45192,3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"/>
                <v:shape id="Freeform 359" style="position:absolute;left:44253;top:30200;width:939;height:330;visibility:visible;mso-wrap-style:square;v-text-anchor:top" coordsize="394,139" o:spid="_x0000_s1406" fillcolor="black" strokeweight="0" path="m394,69l,139,,,394,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">
                  <v:path arrowok="t" o:connecttype="custom" o:connectlocs="93980,16391;0,33020;0,0;93980,16391" o:connectangles="0,0,0,0"/>
                </v:shape>
                <v:line id="Line 360" style="position:absolute;flip:y;visibility:visible;mso-wrap-style:square" o:spid="_x0000_s1407" strokeweight="0" o:connectortype="straight" from="45192,28460" to="45192,30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"/>
                <v:shape id="Freeform 361" style="position:absolute;left:39839;top:28575;width:781;height:1219;visibility:visible;mso-wrap-style:square;v-text-anchor:top" coordsize="327,511" o:spid="_x0000_s1408" fillcolor="black" strokeweight="0" path="m,370r61,-8l68,386r8,21l86,424r11,13l111,447r14,7l142,459r17,1l180,458r10,-2l199,453r9,-5l217,443r15,-13l239,422r6,-8l251,406r4,-10l258,387r2,-10l262,356r-2,-20l255,317r-8,-16l235,286,220,274r-17,-9l185,260r-21,-1l145,260r-24,5l128,211r10,1l157,211r18,-4l192,201r16,-9l216,186r6,-6l227,173r5,-7l235,157r3,-8l239,139r1,-10l238,112,234,98,227,84,217,73,205,63,191,56,175,52,158,50r-17,2l125,56r-14,7l98,73,87,86r-8,15l72,119r-5,22l6,130,9,115r4,-15l19,87,24,75,31,63,39,53,48,43r9,-9l67,26,78,19,90,13,102,8,115,5,128,2,142,1,156,r21,1l196,4r18,6l232,18r16,9l262,38r12,13l285,65r8,16l298,97r4,16l303,130r-1,16l298,161r-5,14l285,189r-9,13l264,213r-14,10l234,231r21,7l273,247r16,12l303,274r11,17l321,310r5,21l327,354r,16l324,386r-3,15l315,415r-6,13l300,441r-9,13l280,465r-13,11l254,485r-14,8l226,500r-16,5l194,508r-17,2l159,511r-16,-1l127,508r-14,-3l99,501,85,496,73,489,61,481,50,472,39,462,30,451,22,439,15,427,10,414,5,400,2,385,,37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">
                  <v:path arrowok="t" o:connecttype="custom" o:connectlocs="16242,92096;23169,104264;33917,109513;45382,108797;51831,105696;58519,98777;61624,92335;62102,80167;56131,68237;44188,62034;28901,63227;37500,50343;49681,45809;54220,41276;56847,35550;56847,26722;51831,17417;41799,12407;29857,13361;20780,20519;16003,33641;3105,23859;7404,15031;13615,8112;21497,3102;30573,477;42277,239;55414,4295;65446,12168;71178,23143;72134,34834;68073,45094;59713,53206;65207,58932;75000,69430;78105,84461;76672,95675;71656,105219;63774,113569;53981,119295;42277,121681;30334,121204;20303,118341;11943,112615;5255,104741;1194,95436" o:connectangles="0,0,0,0,0,0,0,0,0,0,0,0,0,0,0,0,0,0,0,0,0,0,0,0,0,0,0,0,0,0,0,0,0,0,0,0,0,0,0,0,0,0,0,0,0,0"/>
                </v:shape>
                <v:shape id="Freeform 362" style="position:absolute;left:40767;top:28575;width:774;height:1219;visibility:visible;mso-wrap-style:square;v-text-anchor:top" coordsize="326,511" o:spid="_x0000_s1409" fillcolor="black" strokeweight="0" path="m,255l1,213,5,175r5,-33l18,113,29,87,41,65,56,46,73,29r9,-7l92,16r10,-5l113,7,125,4,137,2,163,r20,1l201,4r17,5l234,16r14,9l261,36r12,13l284,63r9,16l301,97r8,19l315,137r5,24l323,189r2,31l326,255r-1,42l322,335r-6,33l308,398r-10,25l285,445r-14,20l254,481r-9,7l235,494r-11,5l213,503r-11,3l189,509r-26,2l145,510r-16,-3l113,503,99,498,85,490,72,481,60,471,49,459,38,442,28,423,19,401,12,377,7,350,3,321,1,289,,255t63,l65,312r2,24l70,358r4,19l79,394r6,14l92,419r7,10l107,437r8,7l124,450r9,4l143,458r10,1l163,460r10,-1l183,458r10,-4l202,450r9,-6l219,437r8,-8l234,419r7,-11l247,394r5,-17l256,358r3,-22l261,312r2,-57l261,199r-2,-24l256,153r-4,-20l247,117r-6,-14l234,91r-7,-9l219,74r-8,-7l202,61r-9,-4l183,53,173,51r-11,l152,51r-10,2l133,56r-9,4l116,65r-7,6l101,78r-6,9l87,99r-6,15l76,132r-5,20l68,174r-3,25l64,226r-1,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">
                  <v:path arrowok="t" o:connecttype="custom" o:connectlocs="238,50820;2376,33880;6892,20757;13308,10975;19486,5249;24239,2625;29705,954;38735,0;47765,954;55607,3817;62024,8589;67489,15031;71529,23143;74856,32687;76757,45094;77470,60841;76519,79928;73193,94959;67727,106173;60360,114762;55845,117864;50617,120011;44914,121443;34458,121681;26853,120011;20199,116910;14258,112376;9030,105457;4515,95675;1663,83507;238,68953;14971,60841;15922,80167;17585,89949;20199,97345;23526,102356;27328,105934;31606,108320;36359,109513;41111,109513;45864,108320;50142,105934;53944,102356;57271,97345;59885,89949;61548,80167;62499,60841;61548,41753;59885,31733;57271,24575;53944,19564;50142,15986;45864,13600;41111,12168;36121,12168;31606,13361;27566,15508;24001,18610;20675,23621;18060,31494;16159,41515;15209,53922" o:connectangles="0,0,0,0,0,0,0,0,0,0,0,0,0,0,0,0,0,0,0,0,0,0,0,0,0,0,0,0,0,0,0,0,0,0,0,0,0,0,0,0,0,0,0,0,0,0,0,0,0,0,0,0,0,0,0,0,0,0,0,0,0,0"/>
                  <o:lock v:ext="edit" verticies="t"/>
                </v:shape>
                <v:shape id="Freeform 363" style="position:absolute;left:41694;top:28575;width:774;height:1219;visibility:visible;mso-wrap-style:square;v-text-anchor:top" coordsize="326,511" o:spid="_x0000_s1410" fillcolor="black" strokeweight="0" path="m,255l1,213,4,175r6,-33l18,113,28,87,40,65,55,46,72,29r9,-7l91,16r11,-5l113,7,124,4,136,2,163,r19,1l200,4r17,5l233,16r15,9l261,36r12,13l283,63r10,16l301,97r7,19l314,137r5,24l323,189r2,31l326,255r-2,42l321,335r-6,33l307,398r-10,25l285,445r-15,20l253,481r-9,7l234,494r-10,5l213,503r-12,3l189,509r-26,2l145,510r-17,-3l113,503,98,498,84,490,72,481,60,471,49,459,37,442,27,423,19,401,12,377,6,350,3,321,,289,,255t63,l64,312r3,24l70,358r4,19l79,394r6,14l91,419r8,10l107,437r8,7l124,450r9,4l142,458r10,1l163,460r10,-1l183,458r9,-4l201,450r9,-6l218,437r8,-8l234,419r6,-11l246,394r5,-17l255,358r3,-22l261,312r1,-57l261,199r-3,-24l255,153r-4,-20l246,117r-6,-14l234,91r-8,-9l218,74r-8,-7l201,61r-9,-4l182,53,172,51r-10,l152,51r-10,2l133,56r-9,4l116,65r-8,6l101,78r-7,9l87,99r-7,15l75,132r-4,20l67,174r-2,25l63,226r,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">
                  <v:path arrowok="t" o:connecttype="custom" o:connectlocs="238,50820;2376,33880;6654,20757;13070,10975;19249,5249;24239,2625;29467,954;38735,0;47528,954;55370,3817;62024,8589;67252,15031;71529,23143;74618,32687;76757,45094;77470,60841;76282,79928;72955,94959;67727,106173;60122,114762;55607,117864;50617,120011;44914,121443;34458,121681;26853,120011;19962,116910;14258,112376;8793,105457;4515,95675;1426,83507;0,68953;14971,60841;15922,80167;17585,89949;20199,97345;23526,102356;27328,105934;31606,108320;36121,109513;41111,109513;45627,108320;49904,105934;53706,102356;57033,97345;59647,89949;61311,80167;62261,60841;61311,41753;59647,31733;57033,24575;53706,19564;49904,15986;45627,13600;40874,12168;36121,12168;31606,13361;27566,15508;24001,18610;20675,23621;17823,31494;15922,41515;14971,53922" o:connectangles="0,0,0,0,0,0,0,0,0,0,0,0,0,0,0,0,0,0,0,0,0,0,0,0,0,0,0,0,0,0,0,0,0,0,0,0,0,0,0,0,0,0,0,0,0,0,0,0,0,0,0,0,0,0,0,0,0,0,0,0,0,0"/>
                  <o:lock v:ext="edit" verticies="t"/>
                </v:shape>
                <v:shape id="Freeform 364" style="position:absolute;left:42614;top:28575;width:775;height:1219;visibility:visible;mso-wrap-style:square;v-text-anchor:top" coordsize="326,511" o:spid="_x0000_s1411" fillcolor="black" strokeweight="0" path="m,255l1,213,5,175r5,-33l18,113,28,87,41,65,56,46,72,29,82,22,92,16r10,-5l113,7,125,4,137,2,163,r20,1l201,4r17,5l234,16r14,9l261,36r12,13l284,63r9,16l301,97r8,19l315,137r5,24l323,189r2,31l326,255r-1,42l322,335r-6,33l308,398r-10,25l285,445r-14,20l254,481r-9,7l235,494r-11,5l213,503r-11,3l189,509r-26,2l145,510r-16,-3l113,503,98,498,85,490,72,481,60,471,49,459,38,442,28,423,19,401,12,377,7,350,3,321,1,289,,255t63,l65,312r2,24l70,358r4,19l79,394r6,14l92,419r7,10l107,437r8,7l124,450r9,4l143,458r10,1l163,460r10,-1l183,458r10,-4l202,450r9,-6l219,437r8,-8l234,419r7,-11l247,394r5,-17l256,358r3,-22l261,312r2,-57l261,199r-2,-24l256,153r-4,-20l247,117r-6,-14l234,91r-7,-9l219,74r-8,-7l202,61r-9,-4l183,53,173,51r-11,l152,51r-10,2l133,56r-9,4l116,65r-8,6l101,78r-6,9l87,99r-6,15l75,132r-4,20l68,174r-3,25l64,226r-1,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">
                  <v:path arrowok="t" o:connecttype="custom" o:connectlocs="238,50820;2376,33880;6654,20757;13308,10975;19486,5249;24239,2625;29705,954;38735,0;47765,954;55607,3817;62024,8589;67489,15031;71529,23143;74856,32687;76757,45094;77470,60841;76519,79928;73193,94959;67727,106173;60360,114762;55845,117864;50617,120011;44914,121443;34458,121681;26853,120011;20199,116910;14258,112376;9030,105457;4515,95675;1663,83507;238,68953;14971,60841;15922,80167;17585,89949;20199,97345;23526,102356;27328,105934;31606,108320;36359,109513;41111,109513;45864,108320;50142,105934;53944,102356;57271,97345;59885,89949;61548,80167;62499,60841;61548,41753;59885,31733;57271,24575;53944,19564;50142,15986;45864,13600;41111,12168;36121,12168;31606,13361;27566,15508;24001,18610;20675,23621;17823,31494;16159,41515;15209,53922" o:connectangles="0,0,0,0,0,0,0,0,0,0,0,0,0,0,0,0,0,0,0,0,0,0,0,0,0,0,0,0,0,0,0,0,0,0,0,0,0,0,0,0,0,0,0,0,0,0,0,0,0,0,0,0,0,0,0,0,0,0,0,0,0,0"/>
                  <o:lock v:ext="edit" verticies="t"/>
                </v:shape>
                <v:shape id="Picture 390" style="position:absolute;width:96853;height:1462;visibility:visible;mso-wrap-style:square" o:spid="_x0000_s141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">
                  <v:imagedata o:title="" r:id="rId14"/>
                  <v:path arrowok="t"/>
                </v:shape>
              </v:group>
            </w:pict>
          </mc:Fallback>
        </mc:AlternateContent>
      </w:r>
    </w:p>
    <w:p w14:paraId="161001B7" w14:textId="77777777" w:rsidR="00B663D1" w:rsidRDefault="00B663D1">
      <w:pPr>
        <w:rPr>
          <w:rFonts w:ascii="Arial" w:hAnsi="Arial" w:cs="Arial"/>
          <w:sz w:val="22"/>
          <w:szCs w:val="22"/>
        </w:rPr>
        <w:sectPr w:rsidR="00B663D1" w:rsidSect="00B663D1">
          <w:pgSz w:w="16834" w:h="11894" w:orient="landscape"/>
          <w:pgMar w:top="720" w:right="720" w:bottom="720" w:left="720" w:header="709" w:footer="454" w:gutter="0"/>
          <w:paperSrc w:first="7" w:other="7"/>
          <w:cols w:space="720"/>
          <w:docGrid w:linePitch="272"/>
        </w:sectPr>
      </w:pPr>
      <w:r>
        <w:rPr>
          <w:noProof/>
        </w:rPr>
        <w:lastRenderedPageBreak/>
        <w:drawing>
          <wp:inline distT="0" distB="0" distL="0" distR="0" wp14:anchorId="71C465DF" wp14:editId="16850F08">
            <wp:extent cx="9791700" cy="61626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91700" cy="6162675"/>
                    </a:xfrm>
                    <a:prstGeom prst="rect">
                      <a:avLst/>
                    </a:prstGeom>
                    <a:noFill/>
                    <a:ln>
                      <a:noFill/>
                    </a:ln>
                  </pic:spPr>
                </pic:pic>
              </a:graphicData>
            </a:graphic>
          </wp:inline>
        </w:drawing>
      </w:r>
    </w:p>
    <w:p w14:paraId="7F1E8139" w14:textId="77777777" w:rsidR="00A85BFE" w:rsidRDefault="00A85BFE">
      <w:pPr>
        <w:rPr>
          <w:rFonts w:ascii="Arial" w:hAnsi="Arial" w:cs="Arial"/>
          <w:sz w:val="22"/>
          <w:szCs w:val="22"/>
        </w:rPr>
      </w:pPr>
    </w:p>
    <w:p w14:paraId="50506D4E" w14:textId="7A86B254" w:rsidR="00A3505D" w:rsidRPr="00906020" w:rsidRDefault="00906020" w:rsidP="00D22D9C">
      <w:pPr>
        <w:jc w:val="both"/>
        <w:rPr>
          <w:rFonts w:ascii="Arial" w:hAnsi="Arial" w:cs="Arial"/>
          <w:b/>
          <w:sz w:val="22"/>
          <w:szCs w:val="22"/>
        </w:rPr>
      </w:pPr>
      <w:r w:rsidRPr="00906020">
        <w:rPr>
          <w:rFonts w:ascii="Arial" w:hAnsi="Arial" w:cs="Arial"/>
          <w:b/>
          <w:sz w:val="22"/>
          <w:szCs w:val="22"/>
        </w:rPr>
        <w:t>Technical Guidance</w:t>
      </w:r>
    </w:p>
    <w:p w14:paraId="1C744571" w14:textId="3803C37E" w:rsidR="00906020" w:rsidRDefault="00906020" w:rsidP="00D22D9C">
      <w:pPr>
        <w:jc w:val="both"/>
        <w:rPr>
          <w:rFonts w:ascii="Arial" w:hAnsi="Arial" w:cs="Arial"/>
          <w:sz w:val="22"/>
          <w:szCs w:val="22"/>
        </w:rPr>
      </w:pPr>
    </w:p>
    <w:p w14:paraId="2BE96F24" w14:textId="77777777" w:rsidR="00906020" w:rsidRPr="003B01CC" w:rsidRDefault="00906020" w:rsidP="00906020">
      <w:pPr>
        <w:rPr>
          <w:rFonts w:ascii="Arial" w:hAnsi="Arial" w:cs="Arial"/>
          <w:b/>
        </w:rPr>
      </w:pPr>
      <w:r w:rsidRPr="003B01CC">
        <w:rPr>
          <w:rFonts w:ascii="Arial" w:hAnsi="Arial" w:cs="Arial"/>
          <w:b/>
        </w:rPr>
        <w:t xml:space="preserve">Building construction </w:t>
      </w:r>
    </w:p>
    <w:p w14:paraId="355979B7" w14:textId="77777777" w:rsidR="00906020" w:rsidRDefault="00906020" w:rsidP="00906020">
      <w:pPr>
        <w:rPr>
          <w:rFonts w:ascii="Arial" w:hAnsi="Arial" w:cs="Arial"/>
        </w:rPr>
      </w:pPr>
      <w:r w:rsidRPr="003B01CC">
        <w:rPr>
          <w:rFonts w:ascii="Arial" w:hAnsi="Arial" w:cs="Arial"/>
        </w:rPr>
        <w:t>The construction of the two</w:t>
      </w:r>
      <w:r>
        <w:rPr>
          <w:rFonts w:ascii="Arial" w:hAnsi="Arial" w:cs="Arial"/>
        </w:rPr>
        <w:t>-storey building is as follows:</w:t>
      </w:r>
    </w:p>
    <w:p w14:paraId="449F3FD1" w14:textId="77777777" w:rsidR="00906020" w:rsidRPr="003B01CC" w:rsidRDefault="00906020" w:rsidP="00906020">
      <w:pPr>
        <w:rPr>
          <w:rFonts w:ascii="Arial" w:hAnsi="Arial" w:cs="Arial"/>
        </w:rPr>
      </w:pPr>
    </w:p>
    <w:p w14:paraId="2C6002B4" w14:textId="77777777" w:rsidR="00906020" w:rsidRDefault="00906020" w:rsidP="00906020">
      <w:pPr>
        <w:rPr>
          <w:rFonts w:ascii="Arial" w:hAnsi="Arial" w:cs="Arial"/>
          <w:b/>
        </w:rPr>
      </w:pPr>
      <w:r w:rsidRPr="003B01CC">
        <w:rPr>
          <w:rFonts w:ascii="Arial" w:hAnsi="Arial" w:cs="Arial"/>
          <w:b/>
        </w:rPr>
        <w:t xml:space="preserve">Walls </w:t>
      </w:r>
    </w:p>
    <w:p w14:paraId="7A547BB1" w14:textId="77777777" w:rsidR="00906020" w:rsidRPr="003B01CC" w:rsidRDefault="00906020" w:rsidP="00906020">
      <w:pPr>
        <w:rPr>
          <w:rFonts w:ascii="Arial" w:hAnsi="Arial" w:cs="Arial"/>
          <w:b/>
        </w:rPr>
      </w:pPr>
    </w:p>
    <w:p w14:paraId="161A405F" w14:textId="77777777" w:rsidR="00906020" w:rsidRDefault="00906020" w:rsidP="00906020">
      <w:pPr>
        <w:rPr>
          <w:rFonts w:ascii="Arial" w:hAnsi="Arial" w:cs="Arial"/>
        </w:rPr>
      </w:pPr>
      <w:r w:rsidRPr="003B01CC">
        <w:rPr>
          <w:rFonts w:ascii="Arial" w:hAnsi="Arial" w:cs="Arial"/>
        </w:rPr>
        <w:t xml:space="preserve">External walls consist of brickwork, a cavity and an inner leaf of concrete blockwork. Internal walls consist of concrete blockwork with structural supports where required. All walls have a plaster finish throughout. </w:t>
      </w:r>
    </w:p>
    <w:p w14:paraId="082434C9" w14:textId="77777777" w:rsidR="00906020" w:rsidRPr="003B01CC" w:rsidRDefault="00906020" w:rsidP="00906020">
      <w:pPr>
        <w:rPr>
          <w:rFonts w:ascii="Arial" w:hAnsi="Arial" w:cs="Arial"/>
        </w:rPr>
      </w:pPr>
    </w:p>
    <w:p w14:paraId="7009C64D" w14:textId="77777777" w:rsidR="00906020" w:rsidRDefault="00906020" w:rsidP="00906020">
      <w:pPr>
        <w:rPr>
          <w:rFonts w:ascii="Arial" w:hAnsi="Arial" w:cs="Arial"/>
          <w:b/>
        </w:rPr>
      </w:pPr>
      <w:r w:rsidRPr="003B01CC">
        <w:rPr>
          <w:rFonts w:ascii="Arial" w:hAnsi="Arial" w:cs="Arial"/>
          <w:b/>
        </w:rPr>
        <w:t xml:space="preserve">Floors </w:t>
      </w:r>
    </w:p>
    <w:p w14:paraId="42097C85" w14:textId="77777777" w:rsidR="00906020" w:rsidRPr="003B01CC" w:rsidRDefault="00906020" w:rsidP="00906020">
      <w:pPr>
        <w:rPr>
          <w:rFonts w:ascii="Arial" w:hAnsi="Arial" w:cs="Arial"/>
          <w:b/>
        </w:rPr>
      </w:pPr>
    </w:p>
    <w:p w14:paraId="00FAE099" w14:textId="77777777" w:rsidR="00906020" w:rsidRDefault="00906020" w:rsidP="00906020">
      <w:pPr>
        <w:rPr>
          <w:rFonts w:ascii="Arial" w:hAnsi="Arial" w:cs="Arial"/>
        </w:rPr>
      </w:pPr>
      <w:r w:rsidRPr="003B01CC">
        <w:rPr>
          <w:rFonts w:ascii="Arial" w:hAnsi="Arial" w:cs="Arial"/>
        </w:rPr>
        <w:t xml:space="preserve">The ground floor is to be a standard raft of reinforced concrete with a 100mm screed finish. </w:t>
      </w:r>
    </w:p>
    <w:p w14:paraId="3386FEBC" w14:textId="77777777" w:rsidR="00906020" w:rsidRPr="003B01CC" w:rsidRDefault="00906020" w:rsidP="00906020">
      <w:pPr>
        <w:rPr>
          <w:rFonts w:ascii="Arial" w:hAnsi="Arial" w:cs="Arial"/>
        </w:rPr>
      </w:pPr>
    </w:p>
    <w:p w14:paraId="5CE75221" w14:textId="77777777" w:rsidR="00906020" w:rsidRDefault="00906020" w:rsidP="00906020">
      <w:pPr>
        <w:rPr>
          <w:rFonts w:ascii="Arial" w:hAnsi="Arial" w:cs="Arial"/>
          <w:b/>
        </w:rPr>
      </w:pPr>
      <w:r w:rsidRPr="003B01CC">
        <w:rPr>
          <w:rFonts w:ascii="Arial" w:hAnsi="Arial" w:cs="Arial"/>
          <w:b/>
        </w:rPr>
        <w:t xml:space="preserve">Ceilings </w:t>
      </w:r>
    </w:p>
    <w:p w14:paraId="3146AD8B" w14:textId="77777777" w:rsidR="00906020" w:rsidRDefault="00906020" w:rsidP="00906020">
      <w:pPr>
        <w:rPr>
          <w:rFonts w:ascii="Arial" w:hAnsi="Arial" w:cs="Arial"/>
        </w:rPr>
      </w:pPr>
    </w:p>
    <w:p w14:paraId="7F7C7EB7" w14:textId="77777777" w:rsidR="00906020" w:rsidRPr="003B01CC" w:rsidRDefault="00906020" w:rsidP="00906020">
      <w:pPr>
        <w:rPr>
          <w:rFonts w:ascii="Arial" w:hAnsi="Arial" w:cs="Arial"/>
        </w:rPr>
      </w:pPr>
      <w:r w:rsidRPr="003B01CC">
        <w:rPr>
          <w:rFonts w:ascii="Arial" w:hAnsi="Arial" w:cs="Arial"/>
        </w:rPr>
        <w:t xml:space="preserve">All </w:t>
      </w:r>
      <w:r>
        <w:rPr>
          <w:rFonts w:ascii="Arial" w:hAnsi="Arial" w:cs="Arial"/>
        </w:rPr>
        <w:t xml:space="preserve">office </w:t>
      </w:r>
      <w:r w:rsidRPr="003B01CC">
        <w:rPr>
          <w:rFonts w:ascii="Arial" w:hAnsi="Arial" w:cs="Arial"/>
        </w:rPr>
        <w:t>ceilings are to be suspended 600 mm x 600 mm grid with removable tiles 2500 mm ab</w:t>
      </w:r>
      <w:r>
        <w:rPr>
          <w:rFonts w:ascii="Arial" w:hAnsi="Arial" w:cs="Arial"/>
        </w:rPr>
        <w:t xml:space="preserve">ove </w:t>
      </w:r>
      <w:proofErr w:type="spellStart"/>
      <w:r>
        <w:rPr>
          <w:rFonts w:ascii="Arial" w:hAnsi="Arial" w:cs="Arial"/>
        </w:rPr>
        <w:t>ffl</w:t>
      </w:r>
      <w:proofErr w:type="spellEnd"/>
      <w:r>
        <w:rPr>
          <w:rFonts w:ascii="Arial" w:hAnsi="Arial" w:cs="Arial"/>
        </w:rPr>
        <w:t xml:space="preserve"> in all areas. A void </w:t>
      </w:r>
      <w:r w:rsidRPr="003B01CC">
        <w:rPr>
          <w:rFonts w:ascii="Arial" w:hAnsi="Arial" w:cs="Arial"/>
        </w:rPr>
        <w:t xml:space="preserve">will exist between the suspended ceilings and roof. </w:t>
      </w:r>
      <w:r>
        <w:rPr>
          <w:rFonts w:ascii="Arial" w:hAnsi="Arial" w:cs="Arial"/>
        </w:rPr>
        <w:t>There is 100mm of thermal insulation within the office areas.</w:t>
      </w:r>
    </w:p>
    <w:p w14:paraId="66162EC9" w14:textId="77777777" w:rsidR="00906020" w:rsidRPr="003B01CC" w:rsidRDefault="00906020" w:rsidP="00906020">
      <w:pPr>
        <w:rPr>
          <w:rFonts w:ascii="Arial" w:hAnsi="Arial" w:cs="Arial"/>
        </w:rPr>
      </w:pPr>
    </w:p>
    <w:p w14:paraId="7C0DBC0B" w14:textId="77777777" w:rsidR="00906020" w:rsidRDefault="00906020" w:rsidP="00906020"/>
    <w:p w14:paraId="35F3E8D5" w14:textId="77777777" w:rsidR="00906020" w:rsidRPr="003B01CC" w:rsidRDefault="00906020" w:rsidP="00906020">
      <w:r w:rsidRPr="003B01CC">
        <w:rPr>
          <w:rFonts w:ascii="Arial" w:hAnsi="Arial" w:cs="Arial"/>
          <w:b/>
        </w:rPr>
        <w:t xml:space="preserve">Electrical supply </w:t>
      </w:r>
    </w:p>
    <w:p w14:paraId="69381083" w14:textId="77777777" w:rsidR="00906020" w:rsidRPr="003B01CC" w:rsidRDefault="00906020" w:rsidP="00906020">
      <w:pPr>
        <w:rPr>
          <w:rFonts w:ascii="Arial" w:hAnsi="Arial" w:cs="Arial"/>
        </w:rPr>
      </w:pPr>
    </w:p>
    <w:p w14:paraId="26DE6954" w14:textId="77777777" w:rsidR="00906020" w:rsidRDefault="00906020" w:rsidP="00906020">
      <w:pPr>
        <w:rPr>
          <w:rFonts w:ascii="Arial" w:hAnsi="Arial" w:cs="Arial"/>
        </w:rPr>
      </w:pPr>
      <w:r w:rsidRPr="003B01CC">
        <w:rPr>
          <w:rFonts w:ascii="Arial" w:hAnsi="Arial" w:cs="Arial"/>
        </w:rPr>
        <w:t xml:space="preserve">The incoming supply is 400 / 230 V 50Hz three phase four-wire, which together with the installation forms part of a TN-C-S system. The declared value of </w:t>
      </w:r>
      <w:proofErr w:type="spellStart"/>
      <w:r w:rsidRPr="003B01CC">
        <w:rPr>
          <w:rFonts w:ascii="Arial" w:hAnsi="Arial" w:cs="Arial"/>
        </w:rPr>
        <w:t>Ze</w:t>
      </w:r>
      <w:proofErr w:type="spellEnd"/>
      <w:r w:rsidRPr="003B01CC">
        <w:rPr>
          <w:rFonts w:ascii="Arial" w:hAnsi="Arial" w:cs="Arial"/>
        </w:rPr>
        <w:t xml:space="preserve"> is 0.08 Ω and the prospective fault current is 5kA at the origin of the installation.</w:t>
      </w:r>
    </w:p>
    <w:p w14:paraId="3D7B7908" w14:textId="77777777" w:rsidR="00906020" w:rsidRDefault="00906020" w:rsidP="00906020">
      <w:pPr>
        <w:rPr>
          <w:rFonts w:ascii="Arial" w:hAnsi="Arial" w:cs="Arial"/>
        </w:rPr>
      </w:pPr>
    </w:p>
    <w:p w14:paraId="44DF069E" w14:textId="77777777" w:rsidR="00906020" w:rsidRDefault="00906020" w:rsidP="00906020">
      <w:pPr>
        <w:rPr>
          <w:rFonts w:ascii="Arial" w:hAnsi="Arial" w:cs="Arial"/>
        </w:rPr>
      </w:pPr>
      <w:r>
        <w:rPr>
          <w:rFonts w:ascii="Arial" w:hAnsi="Arial" w:cs="Arial"/>
        </w:rPr>
        <w:t xml:space="preserve">Each electrical circuit is grouped with no more than </w:t>
      </w:r>
      <w:proofErr w:type="gramStart"/>
      <w:r>
        <w:rPr>
          <w:rFonts w:ascii="Arial" w:hAnsi="Arial" w:cs="Arial"/>
        </w:rPr>
        <w:t>3</w:t>
      </w:r>
      <w:proofErr w:type="gramEnd"/>
      <w:r>
        <w:rPr>
          <w:rFonts w:ascii="Arial" w:hAnsi="Arial" w:cs="Arial"/>
        </w:rPr>
        <w:t xml:space="preserve"> other circuits whilst the anticipated ambient temperature of the offices is no more than 25°C. The ambient temperature for the factory area will reach a maximum temperature of 35°C. </w:t>
      </w:r>
    </w:p>
    <w:p w14:paraId="036F7C70" w14:textId="070C3996" w:rsidR="00906020" w:rsidRDefault="00906020" w:rsidP="00D22D9C">
      <w:pPr>
        <w:jc w:val="both"/>
        <w:rPr>
          <w:rFonts w:ascii="Arial" w:hAnsi="Arial" w:cs="Arial"/>
          <w:sz w:val="22"/>
          <w:szCs w:val="22"/>
        </w:rPr>
      </w:pPr>
    </w:p>
    <w:p w14:paraId="7B09F28D" w14:textId="50566291" w:rsidR="00906020" w:rsidRDefault="00906020" w:rsidP="00D22D9C">
      <w:pPr>
        <w:jc w:val="both"/>
        <w:rPr>
          <w:rFonts w:ascii="Arial" w:hAnsi="Arial" w:cs="Arial"/>
          <w:sz w:val="22"/>
          <w:szCs w:val="22"/>
        </w:rPr>
      </w:pPr>
    </w:p>
    <w:p w14:paraId="1D1023CD" w14:textId="7189463B" w:rsidR="00906020" w:rsidRDefault="00906020" w:rsidP="00D22D9C">
      <w:pPr>
        <w:jc w:val="both"/>
        <w:rPr>
          <w:rFonts w:ascii="Arial" w:hAnsi="Arial" w:cs="Arial"/>
          <w:sz w:val="22"/>
          <w:szCs w:val="22"/>
        </w:rPr>
      </w:pPr>
    </w:p>
    <w:p w14:paraId="3A582B7D" w14:textId="5A9B81BA" w:rsidR="00906020" w:rsidRDefault="00906020" w:rsidP="00D22D9C">
      <w:pPr>
        <w:jc w:val="both"/>
        <w:rPr>
          <w:rFonts w:ascii="Arial" w:hAnsi="Arial" w:cs="Arial"/>
          <w:sz w:val="22"/>
          <w:szCs w:val="22"/>
        </w:rPr>
      </w:pPr>
    </w:p>
    <w:p w14:paraId="1ACC9C68" w14:textId="0EDBD3E0" w:rsidR="00906020" w:rsidRDefault="00906020" w:rsidP="00D22D9C">
      <w:pPr>
        <w:jc w:val="both"/>
        <w:rPr>
          <w:rFonts w:ascii="Arial" w:hAnsi="Arial" w:cs="Arial"/>
          <w:sz w:val="22"/>
          <w:szCs w:val="22"/>
        </w:rPr>
      </w:pPr>
    </w:p>
    <w:p w14:paraId="225BE4F6" w14:textId="57F79295" w:rsidR="00906020" w:rsidRDefault="00906020" w:rsidP="00D22D9C">
      <w:pPr>
        <w:jc w:val="both"/>
        <w:rPr>
          <w:rFonts w:ascii="Arial" w:hAnsi="Arial" w:cs="Arial"/>
          <w:sz w:val="22"/>
          <w:szCs w:val="22"/>
        </w:rPr>
      </w:pPr>
    </w:p>
    <w:p w14:paraId="4FBF4BE6" w14:textId="113B5163" w:rsidR="00906020" w:rsidRDefault="00906020" w:rsidP="00D22D9C">
      <w:pPr>
        <w:jc w:val="both"/>
        <w:rPr>
          <w:rFonts w:ascii="Arial" w:hAnsi="Arial" w:cs="Arial"/>
          <w:sz w:val="22"/>
          <w:szCs w:val="22"/>
        </w:rPr>
      </w:pPr>
    </w:p>
    <w:p w14:paraId="2BAE0175" w14:textId="5549E951" w:rsidR="00906020" w:rsidRDefault="00906020" w:rsidP="00D22D9C">
      <w:pPr>
        <w:jc w:val="both"/>
        <w:rPr>
          <w:rFonts w:ascii="Arial" w:hAnsi="Arial" w:cs="Arial"/>
          <w:sz w:val="22"/>
          <w:szCs w:val="22"/>
        </w:rPr>
      </w:pPr>
    </w:p>
    <w:p w14:paraId="0F889C46" w14:textId="16B51B69" w:rsidR="00906020" w:rsidRDefault="00906020" w:rsidP="00D22D9C">
      <w:pPr>
        <w:jc w:val="both"/>
        <w:rPr>
          <w:rFonts w:ascii="Arial" w:hAnsi="Arial" w:cs="Arial"/>
          <w:sz w:val="22"/>
          <w:szCs w:val="22"/>
        </w:rPr>
      </w:pPr>
    </w:p>
    <w:p w14:paraId="3CE94ECE" w14:textId="6723F669" w:rsidR="00906020" w:rsidRDefault="00906020" w:rsidP="00D22D9C">
      <w:pPr>
        <w:jc w:val="both"/>
        <w:rPr>
          <w:rFonts w:ascii="Arial" w:hAnsi="Arial" w:cs="Arial"/>
          <w:sz w:val="22"/>
          <w:szCs w:val="22"/>
        </w:rPr>
      </w:pPr>
    </w:p>
    <w:p w14:paraId="69B113AD" w14:textId="19FB4C53" w:rsidR="00906020" w:rsidRDefault="00906020" w:rsidP="00D22D9C">
      <w:pPr>
        <w:jc w:val="both"/>
        <w:rPr>
          <w:rFonts w:ascii="Arial" w:hAnsi="Arial" w:cs="Arial"/>
          <w:sz w:val="22"/>
          <w:szCs w:val="22"/>
        </w:rPr>
      </w:pPr>
    </w:p>
    <w:p w14:paraId="58ABD85A" w14:textId="2AB7C175" w:rsidR="00906020" w:rsidRDefault="00906020" w:rsidP="00D22D9C">
      <w:pPr>
        <w:jc w:val="both"/>
        <w:rPr>
          <w:rFonts w:ascii="Arial" w:hAnsi="Arial" w:cs="Arial"/>
          <w:sz w:val="22"/>
          <w:szCs w:val="22"/>
        </w:rPr>
      </w:pPr>
    </w:p>
    <w:p w14:paraId="66857992" w14:textId="359DA91F" w:rsidR="00906020" w:rsidRDefault="00906020" w:rsidP="00D22D9C">
      <w:pPr>
        <w:jc w:val="both"/>
        <w:rPr>
          <w:rFonts w:ascii="Arial" w:hAnsi="Arial" w:cs="Arial"/>
          <w:sz w:val="22"/>
          <w:szCs w:val="22"/>
        </w:rPr>
      </w:pPr>
    </w:p>
    <w:p w14:paraId="7C6DECCA" w14:textId="58E07FAE" w:rsidR="00906020" w:rsidRDefault="00906020" w:rsidP="00D22D9C">
      <w:pPr>
        <w:jc w:val="both"/>
        <w:rPr>
          <w:rFonts w:ascii="Arial" w:hAnsi="Arial" w:cs="Arial"/>
          <w:sz w:val="22"/>
          <w:szCs w:val="22"/>
        </w:rPr>
      </w:pPr>
    </w:p>
    <w:p w14:paraId="378F2D6C" w14:textId="6BA9F194" w:rsidR="00906020" w:rsidRDefault="00906020" w:rsidP="00D22D9C">
      <w:pPr>
        <w:jc w:val="both"/>
        <w:rPr>
          <w:rFonts w:ascii="Arial" w:hAnsi="Arial" w:cs="Arial"/>
          <w:sz w:val="22"/>
          <w:szCs w:val="22"/>
        </w:rPr>
      </w:pPr>
    </w:p>
    <w:p w14:paraId="71A5A709" w14:textId="475A8A8F" w:rsidR="00906020" w:rsidRDefault="00906020" w:rsidP="00D22D9C">
      <w:pPr>
        <w:jc w:val="both"/>
        <w:rPr>
          <w:rFonts w:ascii="Arial" w:hAnsi="Arial" w:cs="Arial"/>
          <w:sz w:val="22"/>
          <w:szCs w:val="22"/>
        </w:rPr>
      </w:pPr>
    </w:p>
    <w:p w14:paraId="77827074" w14:textId="0E630AAE" w:rsidR="00906020" w:rsidRDefault="00906020" w:rsidP="00D22D9C">
      <w:pPr>
        <w:jc w:val="both"/>
        <w:rPr>
          <w:rFonts w:ascii="Arial" w:hAnsi="Arial" w:cs="Arial"/>
          <w:sz w:val="22"/>
          <w:szCs w:val="22"/>
        </w:rPr>
      </w:pPr>
    </w:p>
    <w:p w14:paraId="089D67F1" w14:textId="2CFEB47D" w:rsidR="00906020" w:rsidRDefault="00906020" w:rsidP="00D22D9C">
      <w:pPr>
        <w:jc w:val="both"/>
        <w:rPr>
          <w:rFonts w:ascii="Arial" w:hAnsi="Arial" w:cs="Arial"/>
          <w:sz w:val="22"/>
          <w:szCs w:val="22"/>
        </w:rPr>
      </w:pPr>
    </w:p>
    <w:p w14:paraId="425EF3EE" w14:textId="38665020" w:rsidR="00906020" w:rsidRDefault="00906020" w:rsidP="00D22D9C">
      <w:pPr>
        <w:jc w:val="both"/>
        <w:rPr>
          <w:rFonts w:ascii="Arial" w:hAnsi="Arial" w:cs="Arial"/>
          <w:sz w:val="22"/>
          <w:szCs w:val="22"/>
        </w:rPr>
      </w:pPr>
    </w:p>
    <w:p w14:paraId="481CB0BE" w14:textId="2291836B" w:rsidR="00906020" w:rsidRDefault="00906020" w:rsidP="00D22D9C">
      <w:pPr>
        <w:jc w:val="both"/>
        <w:rPr>
          <w:rFonts w:ascii="Arial" w:hAnsi="Arial" w:cs="Arial"/>
          <w:sz w:val="22"/>
          <w:szCs w:val="22"/>
        </w:rPr>
      </w:pPr>
    </w:p>
    <w:p w14:paraId="436B5645" w14:textId="5251257A" w:rsidR="00906020" w:rsidRDefault="00906020" w:rsidP="00D22D9C">
      <w:pPr>
        <w:jc w:val="both"/>
        <w:rPr>
          <w:rFonts w:ascii="Arial" w:hAnsi="Arial" w:cs="Arial"/>
          <w:sz w:val="22"/>
          <w:szCs w:val="22"/>
        </w:rPr>
      </w:pPr>
    </w:p>
    <w:p w14:paraId="0E17A0E0" w14:textId="5731F068" w:rsidR="00906020" w:rsidRDefault="00906020" w:rsidP="00D22D9C">
      <w:pPr>
        <w:jc w:val="both"/>
        <w:rPr>
          <w:rFonts w:ascii="Arial" w:hAnsi="Arial" w:cs="Arial"/>
          <w:sz w:val="22"/>
          <w:szCs w:val="22"/>
        </w:rPr>
      </w:pPr>
    </w:p>
    <w:p w14:paraId="31E0ACA9" w14:textId="5662A6C1" w:rsidR="00906020" w:rsidRDefault="00906020" w:rsidP="00D22D9C">
      <w:pPr>
        <w:jc w:val="both"/>
        <w:rPr>
          <w:rFonts w:ascii="Arial" w:hAnsi="Arial" w:cs="Arial"/>
          <w:sz w:val="22"/>
          <w:szCs w:val="22"/>
        </w:rPr>
      </w:pPr>
    </w:p>
    <w:p w14:paraId="21A40BB6" w14:textId="7E3C744C" w:rsidR="00906020" w:rsidRDefault="00906020" w:rsidP="00D22D9C">
      <w:pPr>
        <w:jc w:val="both"/>
        <w:rPr>
          <w:rFonts w:ascii="Arial" w:hAnsi="Arial" w:cs="Arial"/>
          <w:sz w:val="22"/>
          <w:szCs w:val="22"/>
        </w:rPr>
      </w:pPr>
    </w:p>
    <w:p w14:paraId="70468603" w14:textId="118F9AC9" w:rsidR="00906020" w:rsidRDefault="00906020" w:rsidP="00D22D9C">
      <w:pPr>
        <w:jc w:val="both"/>
        <w:rPr>
          <w:rFonts w:ascii="Arial" w:hAnsi="Arial" w:cs="Arial"/>
          <w:sz w:val="22"/>
          <w:szCs w:val="22"/>
        </w:rPr>
      </w:pPr>
    </w:p>
    <w:p w14:paraId="4D31C339" w14:textId="27C9A59B" w:rsidR="00906020" w:rsidRDefault="00906020" w:rsidP="00D22D9C">
      <w:pPr>
        <w:jc w:val="both"/>
        <w:rPr>
          <w:rFonts w:ascii="Arial" w:hAnsi="Arial" w:cs="Arial"/>
          <w:sz w:val="22"/>
          <w:szCs w:val="22"/>
        </w:rPr>
      </w:pPr>
    </w:p>
    <w:p w14:paraId="7DE2E154" w14:textId="7BEBF32F" w:rsidR="00906020" w:rsidRDefault="00906020" w:rsidP="00D22D9C">
      <w:pPr>
        <w:jc w:val="both"/>
        <w:rPr>
          <w:rFonts w:ascii="Arial" w:hAnsi="Arial" w:cs="Arial"/>
          <w:sz w:val="22"/>
          <w:szCs w:val="22"/>
        </w:rPr>
      </w:pPr>
    </w:p>
    <w:p w14:paraId="25DD562D" w14:textId="7EC5F62F" w:rsidR="00906020" w:rsidRDefault="00906020" w:rsidP="00D22D9C">
      <w:pPr>
        <w:jc w:val="both"/>
        <w:rPr>
          <w:rFonts w:ascii="Arial" w:hAnsi="Arial" w:cs="Arial"/>
          <w:sz w:val="22"/>
          <w:szCs w:val="22"/>
        </w:rPr>
      </w:pPr>
    </w:p>
    <w:p w14:paraId="0B82526D" w14:textId="47BF34B3" w:rsidR="00906020" w:rsidRDefault="00906020" w:rsidP="00D22D9C">
      <w:pPr>
        <w:jc w:val="both"/>
        <w:rPr>
          <w:rFonts w:ascii="Arial" w:hAnsi="Arial" w:cs="Arial"/>
          <w:sz w:val="22"/>
          <w:szCs w:val="22"/>
        </w:rPr>
      </w:pPr>
    </w:p>
    <w:p w14:paraId="0D55930B" w14:textId="376D39DF" w:rsidR="00906020" w:rsidRDefault="00906020" w:rsidP="00D22D9C">
      <w:pPr>
        <w:jc w:val="both"/>
        <w:rPr>
          <w:rFonts w:ascii="Arial" w:hAnsi="Arial" w:cs="Arial"/>
          <w:sz w:val="22"/>
          <w:szCs w:val="22"/>
        </w:rPr>
      </w:pPr>
    </w:p>
    <w:p w14:paraId="7451E385" w14:textId="4CAC30F2" w:rsidR="00906020" w:rsidRDefault="00906020" w:rsidP="00D22D9C">
      <w:pPr>
        <w:jc w:val="both"/>
        <w:rPr>
          <w:rFonts w:ascii="Arial" w:hAnsi="Arial" w:cs="Arial"/>
          <w:sz w:val="22"/>
          <w:szCs w:val="22"/>
        </w:rPr>
      </w:pPr>
    </w:p>
    <w:p w14:paraId="04DE8EBB" w14:textId="36B12ABA" w:rsidR="00906020" w:rsidRDefault="00906020" w:rsidP="00D22D9C">
      <w:pPr>
        <w:jc w:val="both"/>
        <w:rPr>
          <w:rFonts w:ascii="Arial" w:hAnsi="Arial" w:cs="Arial"/>
          <w:sz w:val="22"/>
          <w:szCs w:val="22"/>
        </w:rPr>
      </w:pPr>
    </w:p>
    <w:p w14:paraId="45C0ED06" w14:textId="77777777" w:rsidR="00906020" w:rsidRPr="00A406E5" w:rsidRDefault="00906020"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954CFD0" w14:textId="77777777" w:rsidTr="00C8667A">
        <w:trPr>
          <w:trHeight w:val="414"/>
        </w:trPr>
        <w:tc>
          <w:tcPr>
            <w:tcW w:w="10670" w:type="dxa"/>
            <w:shd w:val="clear" w:color="auto" w:fill="D9D9D9"/>
          </w:tcPr>
          <w:p w14:paraId="387E1E1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B543A5" w14:textId="77777777" w:rsidR="00D22D9C" w:rsidRPr="00A406E5" w:rsidRDefault="00D22D9C" w:rsidP="00D22D9C">
      <w:pPr>
        <w:jc w:val="both"/>
        <w:rPr>
          <w:rFonts w:ascii="Arial" w:hAnsi="Arial" w:cs="Arial"/>
          <w:sz w:val="22"/>
          <w:szCs w:val="22"/>
        </w:rPr>
      </w:pPr>
    </w:p>
    <w:p w14:paraId="35F0C5B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0DCEC57" w14:textId="77777777" w:rsidR="004D5E9B" w:rsidRDefault="004D5E9B" w:rsidP="00D22D9C">
      <w:pPr>
        <w:jc w:val="both"/>
        <w:rPr>
          <w:rFonts w:ascii="Arial" w:hAnsi="Arial" w:cs="Arial"/>
          <w:b/>
          <w:sz w:val="22"/>
          <w:szCs w:val="22"/>
        </w:rPr>
      </w:pPr>
    </w:p>
    <w:p w14:paraId="6663CC0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96FD4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7FC411" w14:textId="77777777" w:rsidR="00C01A3F" w:rsidRPr="00A406E5" w:rsidRDefault="00C01A3F" w:rsidP="00D22D9C">
      <w:pPr>
        <w:jc w:val="both"/>
        <w:rPr>
          <w:rFonts w:ascii="Arial" w:hAnsi="Arial" w:cs="Arial"/>
          <w:sz w:val="22"/>
          <w:szCs w:val="22"/>
        </w:rPr>
      </w:pPr>
    </w:p>
    <w:p w14:paraId="7491A540" w14:textId="5B95262C"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E645AC" w14:textId="77777777" w:rsidR="00906020" w:rsidRPr="00A406E5" w:rsidRDefault="00906020" w:rsidP="00C01A3F">
      <w:pPr>
        <w:jc w:val="both"/>
        <w:rPr>
          <w:rFonts w:ascii="Arial" w:hAnsi="Arial" w:cs="Arial"/>
          <w:i/>
          <w:sz w:val="22"/>
          <w:szCs w:val="22"/>
        </w:rPr>
      </w:pPr>
    </w:p>
    <w:p w14:paraId="4CBDCE3B" w14:textId="77777777" w:rsidR="00906020" w:rsidRPr="0041566A" w:rsidRDefault="00906020" w:rsidP="00906020">
      <w:pPr>
        <w:spacing w:after="120"/>
        <w:jc w:val="both"/>
        <w:rPr>
          <w:rFonts w:ascii="Arial" w:hAnsi="Arial" w:cs="Arial"/>
          <w:i/>
          <w:szCs w:val="14"/>
        </w:rPr>
      </w:pPr>
      <w:r w:rsidRPr="0041566A">
        <w:rPr>
          <w:rFonts w:ascii="Arial" w:hAnsi="Arial" w:cs="Arial"/>
          <w:i/>
          <w:szCs w:val="14"/>
        </w:rPr>
        <w:t>Evidence of research into current lighting practices and manufacturer’s data and reference to applicable regulations and guides.</w:t>
      </w:r>
    </w:p>
    <w:p w14:paraId="127D89BB" w14:textId="77777777" w:rsidR="00C01A3F" w:rsidRPr="00A406E5" w:rsidRDefault="00C01A3F" w:rsidP="00D22D9C">
      <w:pPr>
        <w:jc w:val="both"/>
        <w:rPr>
          <w:rFonts w:ascii="Arial" w:hAnsi="Arial" w:cs="Arial"/>
          <w:sz w:val="22"/>
          <w:szCs w:val="22"/>
        </w:rPr>
      </w:pPr>
    </w:p>
    <w:p w14:paraId="7519799C" w14:textId="77777777" w:rsidR="00D22D9C" w:rsidRPr="00A406E5" w:rsidRDefault="00D22D9C" w:rsidP="00D22D9C">
      <w:pPr>
        <w:jc w:val="both"/>
        <w:rPr>
          <w:rFonts w:ascii="Arial" w:hAnsi="Arial" w:cs="Arial"/>
          <w:sz w:val="22"/>
          <w:szCs w:val="22"/>
        </w:rPr>
      </w:pPr>
    </w:p>
    <w:p w14:paraId="6D5B5C1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4E8D976" w14:textId="77777777" w:rsidR="00D22D9C" w:rsidRPr="00A406E5" w:rsidRDefault="007D5DE2" w:rsidP="0022484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3EB6E7D" w14:textId="77777777" w:rsidR="00C01A3F" w:rsidRPr="00A406E5" w:rsidRDefault="00C01A3F" w:rsidP="00C01A3F">
      <w:pPr>
        <w:jc w:val="both"/>
        <w:rPr>
          <w:rFonts w:ascii="Arial" w:hAnsi="Arial" w:cs="Arial"/>
          <w:b/>
          <w:i/>
          <w:sz w:val="22"/>
          <w:szCs w:val="22"/>
        </w:rPr>
      </w:pPr>
    </w:p>
    <w:p w14:paraId="09FA9D76" w14:textId="4435FCC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2F476A" w14:textId="77777777" w:rsidR="00906020" w:rsidRPr="00A406E5" w:rsidRDefault="00906020" w:rsidP="00C01A3F">
      <w:pPr>
        <w:jc w:val="both"/>
        <w:rPr>
          <w:rFonts w:ascii="Arial" w:hAnsi="Arial" w:cs="Arial"/>
          <w:i/>
          <w:sz w:val="22"/>
          <w:szCs w:val="22"/>
        </w:rPr>
      </w:pPr>
    </w:p>
    <w:p w14:paraId="29EA2588" w14:textId="77777777" w:rsidR="00906020" w:rsidRPr="0041566A" w:rsidRDefault="00906020" w:rsidP="00906020">
      <w:pPr>
        <w:spacing w:after="120"/>
        <w:rPr>
          <w:rFonts w:ascii="Arial" w:hAnsi="Arial" w:cs="Arial"/>
          <w:i/>
          <w:szCs w:val="14"/>
        </w:rPr>
      </w:pPr>
      <w:r w:rsidRPr="0041566A">
        <w:rPr>
          <w:rFonts w:ascii="Arial" w:hAnsi="Arial" w:cs="Arial"/>
          <w:i/>
          <w:szCs w:val="14"/>
        </w:rPr>
        <w:t>Application of correct methodology to cable calculations, application of current electrical regulations (e.g. BS 7671 18</w:t>
      </w:r>
      <w:r w:rsidRPr="0041566A">
        <w:rPr>
          <w:rFonts w:ascii="Arial" w:hAnsi="Arial" w:cs="Arial"/>
          <w:i/>
          <w:szCs w:val="14"/>
          <w:vertAlign w:val="superscript"/>
        </w:rPr>
        <w:t>th</w:t>
      </w:r>
      <w:r w:rsidRPr="0041566A">
        <w:rPr>
          <w:rFonts w:ascii="Arial" w:hAnsi="Arial" w:cs="Arial"/>
          <w:i/>
          <w:szCs w:val="14"/>
        </w:rPr>
        <w:t xml:space="preserve"> edition).  </w:t>
      </w:r>
    </w:p>
    <w:p w14:paraId="6E77687E" w14:textId="77777777" w:rsidR="00D22D9C" w:rsidRPr="00A406E5" w:rsidRDefault="00D22D9C" w:rsidP="00D22D9C">
      <w:pPr>
        <w:jc w:val="both"/>
        <w:rPr>
          <w:rFonts w:ascii="Arial" w:hAnsi="Arial" w:cs="Arial"/>
          <w:sz w:val="22"/>
          <w:szCs w:val="22"/>
        </w:rPr>
      </w:pPr>
    </w:p>
    <w:p w14:paraId="75F0A58D" w14:textId="77777777" w:rsidR="00D22D9C" w:rsidRPr="00A406E5" w:rsidRDefault="00D22D9C" w:rsidP="00D22D9C">
      <w:pPr>
        <w:jc w:val="both"/>
        <w:rPr>
          <w:rFonts w:ascii="Arial" w:hAnsi="Arial" w:cs="Arial"/>
          <w:b/>
          <w:sz w:val="22"/>
          <w:szCs w:val="22"/>
        </w:rPr>
      </w:pPr>
    </w:p>
    <w:p w14:paraId="2C0C1520"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66932CB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7264164" w14:textId="77777777" w:rsidR="00D22D9C" w:rsidRPr="00A406E5" w:rsidRDefault="00D22D9C" w:rsidP="00D22D9C">
      <w:pPr>
        <w:jc w:val="both"/>
        <w:rPr>
          <w:rFonts w:ascii="Arial" w:hAnsi="Arial" w:cs="Arial"/>
          <w:sz w:val="22"/>
          <w:szCs w:val="22"/>
        </w:rPr>
      </w:pPr>
    </w:p>
    <w:p w14:paraId="51A770EB" w14:textId="39E19FEC"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C10537" w14:textId="77777777" w:rsidR="00906020" w:rsidRPr="00A406E5" w:rsidRDefault="00906020" w:rsidP="00C01A3F">
      <w:pPr>
        <w:jc w:val="both"/>
        <w:rPr>
          <w:rFonts w:ascii="Arial" w:hAnsi="Arial" w:cs="Arial"/>
          <w:i/>
          <w:sz w:val="22"/>
          <w:szCs w:val="22"/>
        </w:rPr>
      </w:pPr>
    </w:p>
    <w:p w14:paraId="6016B145" w14:textId="77777777" w:rsidR="00906020" w:rsidRPr="0041566A" w:rsidRDefault="00906020" w:rsidP="00906020">
      <w:pPr>
        <w:spacing w:after="120"/>
        <w:rPr>
          <w:rFonts w:ascii="Arial" w:hAnsi="Arial" w:cs="Arial"/>
          <w:i/>
          <w:szCs w:val="14"/>
        </w:rPr>
      </w:pPr>
      <w:r w:rsidRPr="0041566A">
        <w:rPr>
          <w:rFonts w:ascii="Arial" w:hAnsi="Arial" w:cs="Arial"/>
          <w:i/>
          <w:szCs w:val="14"/>
        </w:rPr>
        <w:t xml:space="preserve">Suitable cable layout, load balancing, designation of loads to phases.  Suitable lighting assumptions. Suitable selection of protection systems. </w:t>
      </w:r>
    </w:p>
    <w:p w14:paraId="1FA3CE2D" w14:textId="77777777" w:rsidR="00C01A3F" w:rsidRPr="00A406E5" w:rsidRDefault="00C01A3F" w:rsidP="00D22D9C">
      <w:pPr>
        <w:jc w:val="both"/>
        <w:rPr>
          <w:rFonts w:ascii="Arial" w:hAnsi="Arial" w:cs="Arial"/>
          <w:sz w:val="22"/>
          <w:szCs w:val="22"/>
        </w:rPr>
      </w:pPr>
    </w:p>
    <w:p w14:paraId="6A294FEA" w14:textId="77777777" w:rsidR="00D22D9C" w:rsidRPr="00A406E5" w:rsidRDefault="00D22D9C" w:rsidP="00D22D9C">
      <w:pPr>
        <w:jc w:val="both"/>
        <w:rPr>
          <w:rFonts w:ascii="Arial" w:hAnsi="Arial" w:cs="Arial"/>
          <w:b/>
          <w:sz w:val="22"/>
          <w:szCs w:val="22"/>
        </w:rPr>
      </w:pPr>
    </w:p>
    <w:p w14:paraId="4DEBAD5B"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56664BB" w14:textId="77777777" w:rsidR="00D22D9C" w:rsidRPr="00A406E5" w:rsidRDefault="00F311D9" w:rsidP="00F311D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433509F" w14:textId="77777777" w:rsidR="00D22D9C" w:rsidRPr="00A406E5" w:rsidRDefault="00D22D9C" w:rsidP="00D22D9C">
      <w:pPr>
        <w:jc w:val="both"/>
        <w:rPr>
          <w:rFonts w:ascii="Arial" w:hAnsi="Arial" w:cs="Arial"/>
          <w:sz w:val="22"/>
          <w:szCs w:val="22"/>
        </w:rPr>
      </w:pPr>
    </w:p>
    <w:p w14:paraId="4D8F71A0" w14:textId="77777777" w:rsidR="00906020" w:rsidRDefault="00906020" w:rsidP="00906020">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p>
    <w:p w14:paraId="1306DF78" w14:textId="77777777" w:rsidR="00906020" w:rsidRPr="00A406E5" w:rsidRDefault="00906020" w:rsidP="00906020">
      <w:pPr>
        <w:jc w:val="both"/>
        <w:rPr>
          <w:rFonts w:ascii="Arial" w:hAnsi="Arial" w:cs="Arial"/>
          <w:sz w:val="22"/>
          <w:szCs w:val="22"/>
        </w:rPr>
      </w:pPr>
    </w:p>
    <w:p w14:paraId="09B7B7FE" w14:textId="77777777" w:rsidR="00906020" w:rsidRPr="0041566A" w:rsidRDefault="00906020" w:rsidP="00906020">
      <w:pPr>
        <w:spacing w:after="120"/>
        <w:rPr>
          <w:rFonts w:ascii="Arial" w:hAnsi="Arial" w:cs="Arial"/>
          <w:i/>
          <w:szCs w:val="14"/>
        </w:rPr>
      </w:pPr>
      <w:r w:rsidRPr="0041566A">
        <w:rPr>
          <w:rFonts w:ascii="Arial" w:hAnsi="Arial" w:cs="Arial"/>
          <w:i/>
          <w:szCs w:val="14"/>
        </w:rPr>
        <w:t xml:space="preserve">Suitable arrangement of circuits. Correct use of regulations and guides.  </w:t>
      </w:r>
    </w:p>
    <w:p w14:paraId="65E0A13D" w14:textId="77777777" w:rsidR="00C01A3F" w:rsidRPr="00A406E5" w:rsidRDefault="00C01A3F" w:rsidP="00D22D9C">
      <w:pPr>
        <w:jc w:val="both"/>
        <w:rPr>
          <w:rFonts w:ascii="Arial" w:hAnsi="Arial" w:cs="Arial"/>
          <w:sz w:val="22"/>
          <w:szCs w:val="22"/>
        </w:rPr>
      </w:pPr>
    </w:p>
    <w:p w14:paraId="75968C88" w14:textId="77777777" w:rsidR="008566E5" w:rsidRPr="00A406E5" w:rsidRDefault="008566E5" w:rsidP="00D22D9C">
      <w:pPr>
        <w:jc w:val="both"/>
        <w:rPr>
          <w:rFonts w:ascii="Arial" w:hAnsi="Arial" w:cs="Arial"/>
          <w:sz w:val="22"/>
          <w:szCs w:val="22"/>
        </w:rPr>
      </w:pPr>
    </w:p>
    <w:p w14:paraId="2B9A226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326EA4A"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1AB0960C" w14:textId="2F876E04" w:rsidR="00D22D9C" w:rsidRPr="00A406E5" w:rsidRDefault="00D22D9C" w:rsidP="00D22D9C">
      <w:pPr>
        <w:jc w:val="both"/>
        <w:rPr>
          <w:rFonts w:ascii="Arial" w:hAnsi="Arial" w:cs="Arial"/>
          <w:sz w:val="22"/>
          <w:szCs w:val="22"/>
        </w:rPr>
      </w:pPr>
    </w:p>
    <w:p w14:paraId="0378FC1E" w14:textId="5193811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2CD38BD" w14:textId="77777777" w:rsidR="00906020" w:rsidRPr="00A406E5" w:rsidRDefault="00906020" w:rsidP="00C01A3F">
      <w:pPr>
        <w:jc w:val="both"/>
        <w:rPr>
          <w:rFonts w:ascii="Arial" w:hAnsi="Arial" w:cs="Arial"/>
          <w:i/>
          <w:sz w:val="22"/>
          <w:szCs w:val="22"/>
        </w:rPr>
      </w:pPr>
    </w:p>
    <w:p w14:paraId="186BF646" w14:textId="77777777" w:rsidR="00906020" w:rsidRPr="0041566A" w:rsidRDefault="00906020" w:rsidP="00906020">
      <w:pPr>
        <w:spacing w:after="120"/>
        <w:rPr>
          <w:rFonts w:ascii="Arial" w:hAnsi="Arial" w:cs="Arial"/>
          <w:i/>
          <w:szCs w:val="14"/>
        </w:rPr>
      </w:pPr>
      <w:r w:rsidRPr="0041566A">
        <w:rPr>
          <w:rFonts w:ascii="Arial" w:hAnsi="Arial" w:cs="Arial"/>
          <w:i/>
          <w:szCs w:val="14"/>
        </w:rPr>
        <w:t>Suitable cable wiring schematics, cable tables, overall layout and presentation of final report.</w:t>
      </w:r>
    </w:p>
    <w:p w14:paraId="536CAF63" w14:textId="77777777" w:rsidR="003B01CC" w:rsidRDefault="003B01CC">
      <w:pPr>
        <w:rPr>
          <w:rFonts w:ascii="Arial" w:hAnsi="Arial" w:cs="Arial"/>
          <w:sz w:val="22"/>
          <w:szCs w:val="22"/>
        </w:rPr>
      </w:pPr>
    </w:p>
    <w:p w14:paraId="0B91546A" w14:textId="77777777" w:rsidR="003B01CC" w:rsidRDefault="003B01CC">
      <w:pPr>
        <w:rPr>
          <w:rFonts w:ascii="Arial" w:hAnsi="Arial" w:cs="Arial"/>
          <w:b/>
        </w:rPr>
      </w:pPr>
    </w:p>
    <w:p w14:paraId="12A37462" w14:textId="77777777" w:rsidR="003B01CC" w:rsidRDefault="003B01CC"/>
    <w:p w14:paraId="23B49E75" w14:textId="77777777" w:rsidR="00C01A3F" w:rsidRPr="003B01CC" w:rsidRDefault="00C01A3F">
      <w:pPr>
        <w:rPr>
          <w:rFonts w:ascii="Arial" w:hAnsi="Arial" w:cs="Arial"/>
          <w:i/>
          <w:sz w:val="22"/>
          <w:szCs w:val="22"/>
        </w:rPr>
      </w:pPr>
      <w:r w:rsidRPr="003B01CC">
        <w:rPr>
          <w:rFonts w:ascii="Arial" w:hAnsi="Arial" w:cs="Arial"/>
          <w:i/>
          <w:sz w:val="22"/>
          <w:szCs w:val="22"/>
        </w:rPr>
        <w:br w:type="page"/>
      </w:r>
    </w:p>
    <w:p w14:paraId="632FB396" w14:textId="77777777" w:rsidR="003B01CC" w:rsidRPr="00A406E5" w:rsidRDefault="003B01CC">
      <w:pPr>
        <w:rPr>
          <w:rFonts w:ascii="Arial" w:hAnsi="Arial" w:cs="Arial"/>
          <w:sz w:val="22"/>
          <w:szCs w:val="22"/>
        </w:rPr>
      </w:pPr>
    </w:p>
    <w:p w14:paraId="38096D7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9961D27" w14:textId="77777777" w:rsidTr="00152E9D">
        <w:trPr>
          <w:jc w:val="center"/>
        </w:trPr>
        <w:tc>
          <w:tcPr>
            <w:tcW w:w="10670" w:type="dxa"/>
            <w:shd w:val="clear" w:color="auto" w:fill="BFBFBF"/>
          </w:tcPr>
          <w:p w14:paraId="5CB93E4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EE93D55" w14:textId="77777777" w:rsidR="00152E9D" w:rsidRPr="00A406E5" w:rsidRDefault="00152E9D" w:rsidP="00152E9D">
      <w:pPr>
        <w:rPr>
          <w:rFonts w:ascii="Arial" w:hAnsi="Arial" w:cs="Arial"/>
        </w:rPr>
      </w:pPr>
    </w:p>
    <w:p w14:paraId="74E2A96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14:paraId="36892E0E" w14:textId="77777777" w:rsidR="00152E9D" w:rsidRPr="00A406E5" w:rsidRDefault="00152E9D" w:rsidP="00152E9D">
      <w:pPr>
        <w:rPr>
          <w:rFonts w:ascii="Arial" w:hAnsi="Arial" w:cs="Arial"/>
          <w:b/>
          <w:sz w:val="22"/>
          <w:szCs w:val="22"/>
        </w:rPr>
        <w:sectPr w:rsidR="00152E9D" w:rsidRPr="00A406E5" w:rsidSect="00F31C04">
          <w:pgSz w:w="11894" w:h="16834"/>
          <w:pgMar w:top="720" w:right="720" w:bottom="720" w:left="720" w:header="706" w:footer="454" w:gutter="0"/>
          <w:paperSrc w:first="1" w:other="1"/>
          <w:cols w:space="720"/>
          <w:docGrid w:linePitch="272"/>
        </w:sectPr>
      </w:pPr>
    </w:p>
    <w:p w14:paraId="47B8A8E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74646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2355DC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5B27F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18B03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62D933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7718B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3D176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B72BD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19F9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848867" w14:textId="77777777" w:rsidR="00152E9D" w:rsidRPr="00A406E5" w:rsidRDefault="00152E9D" w:rsidP="00152E9D">
            <w:pPr>
              <w:jc w:val="center"/>
              <w:rPr>
                <w:rFonts w:ascii="Arial" w:hAnsi="Arial" w:cs="Arial"/>
                <w:sz w:val="32"/>
              </w:rPr>
            </w:pPr>
          </w:p>
        </w:tc>
      </w:tr>
      <w:tr w:rsidR="00152E9D" w:rsidRPr="00A406E5" w14:paraId="01E628E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F0049A" w14:textId="77777777" w:rsidR="00152E9D" w:rsidRPr="00D075D9" w:rsidRDefault="00152E9D" w:rsidP="00152E9D">
            <w:pPr>
              <w:spacing w:after="120"/>
              <w:rPr>
                <w:rFonts w:ascii="Arial" w:hAnsi="Arial" w:cs="Arial"/>
                <w:szCs w:val="14"/>
              </w:rPr>
            </w:pPr>
          </w:p>
          <w:p w14:paraId="37ED7F75" w14:textId="77777777" w:rsidR="00152E9D" w:rsidRPr="00D075D9" w:rsidRDefault="00D075D9" w:rsidP="00152E9D">
            <w:pPr>
              <w:spacing w:after="120"/>
              <w:rPr>
                <w:rFonts w:ascii="Arial" w:hAnsi="Arial" w:cs="Arial"/>
                <w:szCs w:val="14"/>
              </w:rPr>
            </w:pPr>
            <w:r>
              <w:rPr>
                <w:rFonts w:ascii="Arial" w:hAnsi="Arial" w:cs="Arial"/>
                <w:szCs w:val="14"/>
              </w:rPr>
              <w:t xml:space="preserve">Evidence of </w:t>
            </w:r>
            <w:r w:rsidRPr="00D075D9">
              <w:rPr>
                <w:rFonts w:ascii="Arial" w:hAnsi="Arial" w:cs="Arial"/>
                <w:szCs w:val="14"/>
              </w:rPr>
              <w:t xml:space="preserve">research into current lighting practices and </w:t>
            </w:r>
            <w:r w:rsidR="00EA7896" w:rsidRPr="00D075D9">
              <w:rPr>
                <w:rFonts w:ascii="Arial" w:hAnsi="Arial" w:cs="Arial"/>
                <w:szCs w:val="14"/>
              </w:rPr>
              <w:t>manufacturer’s</w:t>
            </w:r>
            <w:r w:rsidRPr="00D075D9">
              <w:rPr>
                <w:rFonts w:ascii="Arial" w:hAnsi="Arial" w:cs="Arial"/>
                <w:szCs w:val="14"/>
              </w:rPr>
              <w:t xml:space="preserve"> data and reference to applicable regulations and guides.</w:t>
            </w:r>
          </w:p>
          <w:p w14:paraId="2D3F7A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4A85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EC3CD3" w14:textId="77777777" w:rsidR="00152E9D" w:rsidRPr="00A406E5" w:rsidRDefault="00152E9D" w:rsidP="00152E9D">
            <w:pPr>
              <w:jc w:val="center"/>
              <w:rPr>
                <w:rFonts w:ascii="Arial" w:hAnsi="Arial" w:cs="Arial"/>
                <w:sz w:val="32"/>
              </w:rPr>
            </w:pPr>
          </w:p>
        </w:tc>
      </w:tr>
      <w:tr w:rsidR="00152E9D" w:rsidRPr="00A406E5" w14:paraId="0632C9A2" w14:textId="77777777" w:rsidTr="00A85BFE">
        <w:trPr>
          <w:trHeight w:val="451"/>
        </w:trPr>
        <w:tc>
          <w:tcPr>
            <w:tcW w:w="4169" w:type="pct"/>
            <w:vMerge/>
            <w:tcBorders>
              <w:left w:val="single" w:sz="4" w:space="0" w:color="auto"/>
              <w:bottom w:val="single" w:sz="4" w:space="0" w:color="auto"/>
              <w:right w:val="single" w:sz="4" w:space="0" w:color="auto"/>
            </w:tcBorders>
          </w:tcPr>
          <w:p w14:paraId="75BC97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FB2D89" w14:textId="77777777" w:rsidR="00152E9D" w:rsidRPr="00A406E5" w:rsidRDefault="00D075D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50EDCA0" w14:textId="77777777" w:rsidR="00152E9D" w:rsidRPr="00A406E5" w:rsidRDefault="00152E9D" w:rsidP="00152E9D">
            <w:pPr>
              <w:jc w:val="center"/>
              <w:rPr>
                <w:rFonts w:ascii="Arial" w:hAnsi="Arial" w:cs="Arial"/>
                <w:sz w:val="32"/>
              </w:rPr>
            </w:pPr>
          </w:p>
        </w:tc>
      </w:tr>
      <w:tr w:rsidR="00152E9D" w:rsidRPr="00A406E5" w14:paraId="0BBAC7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6E07B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92AFC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2D5D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6BEEF4" w14:textId="77777777" w:rsidR="00152E9D" w:rsidRPr="00A406E5" w:rsidRDefault="00152E9D" w:rsidP="00152E9D">
            <w:pPr>
              <w:jc w:val="center"/>
              <w:rPr>
                <w:rFonts w:ascii="Arial" w:hAnsi="Arial" w:cs="Arial"/>
                <w:sz w:val="32"/>
              </w:rPr>
            </w:pPr>
          </w:p>
        </w:tc>
      </w:tr>
      <w:tr w:rsidR="00152E9D" w:rsidRPr="00A406E5" w14:paraId="2C74B0F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884B4B" w14:textId="77777777" w:rsidR="00152E9D" w:rsidRPr="00A406E5" w:rsidRDefault="00152E9D" w:rsidP="00152E9D">
            <w:pPr>
              <w:spacing w:after="120"/>
              <w:rPr>
                <w:rFonts w:ascii="Arial" w:hAnsi="Arial" w:cs="Arial"/>
                <w:sz w:val="14"/>
                <w:szCs w:val="14"/>
              </w:rPr>
            </w:pPr>
          </w:p>
          <w:p w14:paraId="62BD48BF" w14:textId="77777777" w:rsidR="00D075D9" w:rsidRPr="00D075D9" w:rsidRDefault="00D075D9" w:rsidP="00D075D9">
            <w:pPr>
              <w:spacing w:after="120"/>
              <w:rPr>
                <w:rFonts w:ascii="Arial" w:hAnsi="Arial" w:cs="Arial"/>
                <w:szCs w:val="14"/>
              </w:rPr>
            </w:pPr>
            <w:r w:rsidRPr="00D075D9">
              <w:rPr>
                <w:rFonts w:ascii="Arial" w:hAnsi="Arial" w:cs="Arial"/>
                <w:szCs w:val="14"/>
              </w:rPr>
              <w:t xml:space="preserve">Application of correct methodology to cable calculations, application of </w:t>
            </w:r>
            <w:r>
              <w:rPr>
                <w:rFonts w:ascii="Arial" w:hAnsi="Arial" w:cs="Arial"/>
                <w:szCs w:val="14"/>
              </w:rPr>
              <w:t>current electrical regulations (</w:t>
            </w:r>
            <w:r w:rsidRPr="00D075D9">
              <w:rPr>
                <w:rFonts w:ascii="Arial" w:hAnsi="Arial" w:cs="Arial"/>
                <w:szCs w:val="14"/>
              </w:rPr>
              <w:t>e.g</w:t>
            </w:r>
            <w:r>
              <w:rPr>
                <w:rFonts w:ascii="Arial" w:hAnsi="Arial" w:cs="Arial"/>
                <w:szCs w:val="14"/>
              </w:rPr>
              <w:t>.</w:t>
            </w:r>
            <w:r w:rsidRPr="00D075D9">
              <w:rPr>
                <w:rFonts w:ascii="Arial" w:hAnsi="Arial" w:cs="Arial"/>
                <w:szCs w:val="14"/>
              </w:rPr>
              <w:t xml:space="preserve"> BS 7671 1</w:t>
            </w:r>
            <w:r w:rsidR="00767031">
              <w:rPr>
                <w:rFonts w:ascii="Arial" w:hAnsi="Arial" w:cs="Arial"/>
                <w:szCs w:val="14"/>
              </w:rPr>
              <w:t>8</w:t>
            </w:r>
            <w:r w:rsidRPr="00D075D9">
              <w:rPr>
                <w:rFonts w:ascii="Arial" w:hAnsi="Arial" w:cs="Arial"/>
                <w:szCs w:val="14"/>
                <w:vertAlign w:val="superscript"/>
              </w:rPr>
              <w:t>th</w:t>
            </w:r>
            <w:r w:rsidRPr="00D075D9">
              <w:rPr>
                <w:rFonts w:ascii="Arial" w:hAnsi="Arial" w:cs="Arial"/>
                <w:szCs w:val="14"/>
              </w:rPr>
              <w:t xml:space="preserve"> edition</w:t>
            </w:r>
            <w:proofErr w:type="gramStart"/>
            <w:r w:rsidRPr="00D075D9">
              <w:rPr>
                <w:rFonts w:ascii="Arial" w:hAnsi="Arial" w:cs="Arial"/>
                <w:szCs w:val="14"/>
              </w:rPr>
              <w:t>) .</w:t>
            </w:r>
            <w:proofErr w:type="gramEnd"/>
            <w:r w:rsidRPr="00D075D9">
              <w:rPr>
                <w:rFonts w:ascii="Arial" w:hAnsi="Arial" w:cs="Arial"/>
                <w:szCs w:val="14"/>
              </w:rPr>
              <w:t xml:space="preserve">  </w:t>
            </w:r>
          </w:p>
          <w:p w14:paraId="129CB2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7FC1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3355F0" w14:textId="77777777" w:rsidR="00152E9D" w:rsidRPr="00A406E5" w:rsidRDefault="00152E9D" w:rsidP="00152E9D">
            <w:pPr>
              <w:jc w:val="center"/>
              <w:rPr>
                <w:rFonts w:ascii="Arial" w:hAnsi="Arial" w:cs="Arial"/>
                <w:sz w:val="32"/>
              </w:rPr>
            </w:pPr>
          </w:p>
        </w:tc>
      </w:tr>
      <w:tr w:rsidR="00152E9D" w:rsidRPr="00A406E5" w14:paraId="6ECEB03F" w14:textId="77777777" w:rsidTr="00A85BFE">
        <w:trPr>
          <w:trHeight w:val="451"/>
        </w:trPr>
        <w:tc>
          <w:tcPr>
            <w:tcW w:w="4169" w:type="pct"/>
            <w:vMerge/>
            <w:tcBorders>
              <w:left w:val="single" w:sz="4" w:space="0" w:color="auto"/>
              <w:bottom w:val="single" w:sz="4" w:space="0" w:color="auto"/>
              <w:right w:val="single" w:sz="4" w:space="0" w:color="auto"/>
            </w:tcBorders>
          </w:tcPr>
          <w:p w14:paraId="13B64A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42B4E6" w14:textId="77777777" w:rsidR="00152E9D" w:rsidRPr="00A406E5" w:rsidRDefault="00D075D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122CAE6" w14:textId="77777777" w:rsidR="00152E9D" w:rsidRPr="00A406E5" w:rsidRDefault="00152E9D" w:rsidP="00152E9D">
            <w:pPr>
              <w:jc w:val="center"/>
              <w:rPr>
                <w:rFonts w:ascii="Arial" w:hAnsi="Arial" w:cs="Arial"/>
                <w:sz w:val="32"/>
              </w:rPr>
            </w:pPr>
          </w:p>
        </w:tc>
      </w:tr>
      <w:tr w:rsidR="00152E9D" w:rsidRPr="00A406E5" w14:paraId="71553B6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4C40C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A5E98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177C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FF11A8" w14:textId="77777777" w:rsidR="00152E9D" w:rsidRPr="00A406E5" w:rsidRDefault="00152E9D" w:rsidP="00152E9D">
            <w:pPr>
              <w:jc w:val="center"/>
              <w:rPr>
                <w:rFonts w:ascii="Arial" w:hAnsi="Arial" w:cs="Arial"/>
                <w:sz w:val="32"/>
              </w:rPr>
            </w:pPr>
          </w:p>
        </w:tc>
      </w:tr>
      <w:tr w:rsidR="00152E9D" w:rsidRPr="00A406E5" w14:paraId="03A593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D6169F" w14:textId="77777777" w:rsidR="00152E9D" w:rsidRPr="00A406E5" w:rsidRDefault="00152E9D" w:rsidP="00152E9D">
            <w:pPr>
              <w:spacing w:after="120"/>
              <w:rPr>
                <w:rFonts w:ascii="Arial" w:hAnsi="Arial" w:cs="Arial"/>
                <w:sz w:val="14"/>
                <w:szCs w:val="14"/>
              </w:rPr>
            </w:pPr>
          </w:p>
          <w:p w14:paraId="492EB0FF" w14:textId="77777777" w:rsidR="00D075D9" w:rsidRPr="00D075D9" w:rsidRDefault="00D075D9" w:rsidP="00D075D9">
            <w:pPr>
              <w:spacing w:after="120"/>
              <w:rPr>
                <w:rFonts w:ascii="Arial" w:hAnsi="Arial" w:cs="Arial"/>
                <w:szCs w:val="14"/>
              </w:rPr>
            </w:pPr>
            <w:r>
              <w:rPr>
                <w:rFonts w:ascii="Arial" w:hAnsi="Arial" w:cs="Arial"/>
                <w:szCs w:val="14"/>
              </w:rPr>
              <w:t>Suitable cable layout</w:t>
            </w:r>
            <w:r w:rsidRPr="00D075D9">
              <w:rPr>
                <w:rFonts w:ascii="Arial" w:hAnsi="Arial" w:cs="Arial"/>
                <w:szCs w:val="14"/>
              </w:rPr>
              <w:t>, load balancing, designation of load</w:t>
            </w:r>
            <w:r>
              <w:rPr>
                <w:rFonts w:ascii="Arial" w:hAnsi="Arial" w:cs="Arial"/>
                <w:szCs w:val="14"/>
              </w:rPr>
              <w:t>s to phases.  Suitable lighting</w:t>
            </w:r>
            <w:r w:rsidR="00767031">
              <w:rPr>
                <w:rFonts w:ascii="Arial" w:hAnsi="Arial" w:cs="Arial"/>
                <w:szCs w:val="14"/>
              </w:rPr>
              <w:t xml:space="preserve"> assumptions</w:t>
            </w:r>
            <w:r w:rsidRPr="00D075D9">
              <w:rPr>
                <w:rFonts w:ascii="Arial" w:hAnsi="Arial" w:cs="Arial"/>
                <w:szCs w:val="14"/>
              </w:rPr>
              <w:t xml:space="preserve">. Suitable selection of protection systems. </w:t>
            </w:r>
          </w:p>
          <w:p w14:paraId="1F48FB62" w14:textId="77777777" w:rsidR="00152E9D" w:rsidRPr="00D075D9" w:rsidRDefault="00D075D9" w:rsidP="00152E9D">
            <w:pPr>
              <w:spacing w:after="120"/>
              <w:rPr>
                <w:rFonts w:ascii="Arial" w:hAnsi="Arial" w:cs="Arial"/>
                <w:szCs w:val="14"/>
              </w:rPr>
            </w:pPr>
            <w:r>
              <w:rPr>
                <w:rFonts w:ascii="Arial" w:hAnsi="Arial" w:cs="Arial"/>
                <w:szCs w:val="14"/>
              </w:rPr>
              <w:t xml:space="preserve">Detailed narrative </w:t>
            </w:r>
            <w:r w:rsidRPr="00D075D9">
              <w:rPr>
                <w:rFonts w:ascii="Arial" w:hAnsi="Arial" w:cs="Arial"/>
                <w:szCs w:val="14"/>
              </w:rPr>
              <w:t>of overall design and selective circuits.</w:t>
            </w:r>
          </w:p>
          <w:p w14:paraId="4DE0A2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D1DE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424032" w14:textId="77777777" w:rsidR="00152E9D" w:rsidRPr="00A406E5" w:rsidRDefault="00152E9D" w:rsidP="00152E9D">
            <w:pPr>
              <w:jc w:val="center"/>
              <w:rPr>
                <w:rFonts w:ascii="Arial" w:hAnsi="Arial" w:cs="Arial"/>
                <w:sz w:val="32"/>
              </w:rPr>
            </w:pPr>
          </w:p>
        </w:tc>
      </w:tr>
      <w:tr w:rsidR="00152E9D" w:rsidRPr="00A406E5" w14:paraId="2B180DE7" w14:textId="77777777" w:rsidTr="00A85BFE">
        <w:trPr>
          <w:trHeight w:val="451"/>
        </w:trPr>
        <w:tc>
          <w:tcPr>
            <w:tcW w:w="4169" w:type="pct"/>
            <w:vMerge/>
            <w:tcBorders>
              <w:left w:val="single" w:sz="4" w:space="0" w:color="auto"/>
              <w:bottom w:val="single" w:sz="4" w:space="0" w:color="auto"/>
              <w:right w:val="single" w:sz="4" w:space="0" w:color="auto"/>
            </w:tcBorders>
          </w:tcPr>
          <w:p w14:paraId="020D385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3629A8" w14:textId="77777777" w:rsidR="00152E9D" w:rsidRPr="00A406E5" w:rsidRDefault="00D075D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8E8EEA5" w14:textId="77777777" w:rsidR="00152E9D" w:rsidRPr="00A406E5" w:rsidRDefault="00152E9D" w:rsidP="00152E9D">
            <w:pPr>
              <w:jc w:val="center"/>
              <w:rPr>
                <w:rFonts w:ascii="Arial" w:hAnsi="Arial" w:cs="Arial"/>
                <w:sz w:val="32"/>
              </w:rPr>
            </w:pPr>
          </w:p>
        </w:tc>
      </w:tr>
      <w:tr w:rsidR="00152E9D" w:rsidRPr="00A406E5" w14:paraId="65B443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DA283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045A2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86E7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720846" w14:textId="77777777" w:rsidR="00152E9D" w:rsidRPr="00A406E5" w:rsidRDefault="00152E9D" w:rsidP="00152E9D">
            <w:pPr>
              <w:jc w:val="center"/>
              <w:rPr>
                <w:rFonts w:ascii="Arial" w:hAnsi="Arial" w:cs="Arial"/>
                <w:sz w:val="32"/>
              </w:rPr>
            </w:pPr>
          </w:p>
        </w:tc>
      </w:tr>
      <w:tr w:rsidR="00152E9D" w:rsidRPr="00A406E5" w14:paraId="72BBCDB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F7BC545" w14:textId="77777777" w:rsidR="00152E9D" w:rsidRPr="00A406E5" w:rsidRDefault="00152E9D" w:rsidP="00152E9D">
            <w:pPr>
              <w:spacing w:after="120"/>
              <w:rPr>
                <w:rFonts w:ascii="Arial" w:hAnsi="Arial" w:cs="Arial"/>
                <w:sz w:val="14"/>
                <w:szCs w:val="14"/>
              </w:rPr>
            </w:pPr>
          </w:p>
          <w:p w14:paraId="5A4BD995" w14:textId="77777777" w:rsidR="00152E9D" w:rsidRPr="004A7B2E" w:rsidRDefault="00D075D9" w:rsidP="00152E9D">
            <w:pPr>
              <w:spacing w:after="120"/>
              <w:rPr>
                <w:rFonts w:ascii="Arial" w:hAnsi="Arial" w:cs="Arial"/>
                <w:szCs w:val="14"/>
              </w:rPr>
            </w:pPr>
            <w:r>
              <w:rPr>
                <w:rFonts w:ascii="Arial" w:hAnsi="Arial" w:cs="Arial"/>
                <w:szCs w:val="14"/>
              </w:rPr>
              <w:t>Suitable arrangement</w:t>
            </w:r>
            <w:r w:rsidRPr="00D075D9">
              <w:rPr>
                <w:rFonts w:ascii="Arial" w:hAnsi="Arial" w:cs="Arial"/>
                <w:szCs w:val="14"/>
              </w:rPr>
              <w:t xml:space="preserve"> of circuits. Correct use of regulations and guides.  </w:t>
            </w:r>
          </w:p>
          <w:p w14:paraId="2AE70A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7AC97A" w14:textId="77777777" w:rsidR="00152E9D" w:rsidRPr="00A406E5" w:rsidRDefault="00D075D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904535" w14:textId="77777777" w:rsidR="00152E9D" w:rsidRPr="00A406E5" w:rsidRDefault="00152E9D" w:rsidP="00152E9D">
            <w:pPr>
              <w:jc w:val="center"/>
              <w:rPr>
                <w:rFonts w:ascii="Arial" w:hAnsi="Arial" w:cs="Arial"/>
                <w:sz w:val="32"/>
              </w:rPr>
            </w:pPr>
          </w:p>
        </w:tc>
      </w:tr>
      <w:tr w:rsidR="00152E9D" w:rsidRPr="00A406E5" w14:paraId="142BF33B" w14:textId="77777777" w:rsidTr="00A85BFE">
        <w:trPr>
          <w:trHeight w:val="450"/>
        </w:trPr>
        <w:tc>
          <w:tcPr>
            <w:tcW w:w="4169" w:type="pct"/>
            <w:vMerge/>
            <w:tcBorders>
              <w:left w:val="single" w:sz="4" w:space="0" w:color="auto"/>
              <w:bottom w:val="single" w:sz="4" w:space="0" w:color="auto"/>
              <w:right w:val="single" w:sz="4" w:space="0" w:color="auto"/>
            </w:tcBorders>
          </w:tcPr>
          <w:p w14:paraId="29CF6F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EAA8D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5CE0E1" w14:textId="77777777" w:rsidR="00152E9D" w:rsidRPr="00A406E5" w:rsidRDefault="00152E9D" w:rsidP="00152E9D">
            <w:pPr>
              <w:jc w:val="center"/>
              <w:rPr>
                <w:rFonts w:ascii="Arial" w:hAnsi="Arial" w:cs="Arial"/>
                <w:sz w:val="32"/>
              </w:rPr>
            </w:pPr>
          </w:p>
        </w:tc>
      </w:tr>
      <w:tr w:rsidR="00152E9D" w:rsidRPr="00A406E5" w14:paraId="3D1B74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1EC9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92897A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4F78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BC7684" w14:textId="77777777" w:rsidR="00152E9D" w:rsidRPr="00A406E5" w:rsidRDefault="00152E9D" w:rsidP="00152E9D">
            <w:pPr>
              <w:jc w:val="center"/>
              <w:rPr>
                <w:rFonts w:ascii="Arial" w:hAnsi="Arial" w:cs="Arial"/>
                <w:sz w:val="32"/>
              </w:rPr>
            </w:pPr>
          </w:p>
        </w:tc>
      </w:tr>
      <w:tr w:rsidR="00152E9D" w:rsidRPr="00A406E5" w14:paraId="71FBBC6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15EB34C" w14:textId="77777777" w:rsidR="00152E9D" w:rsidRPr="00A406E5" w:rsidRDefault="00152E9D" w:rsidP="00152E9D">
            <w:pPr>
              <w:spacing w:after="120"/>
              <w:rPr>
                <w:rFonts w:ascii="Arial" w:hAnsi="Arial" w:cs="Arial"/>
                <w:sz w:val="14"/>
                <w:szCs w:val="14"/>
              </w:rPr>
            </w:pPr>
          </w:p>
          <w:p w14:paraId="09115E3A" w14:textId="77777777" w:rsidR="00152E9D" w:rsidRPr="00D075D9" w:rsidRDefault="00E01CBE" w:rsidP="00152E9D">
            <w:pPr>
              <w:spacing w:after="120"/>
              <w:rPr>
                <w:rFonts w:ascii="Arial" w:hAnsi="Arial" w:cs="Arial"/>
                <w:szCs w:val="14"/>
              </w:rPr>
            </w:pPr>
            <w:r>
              <w:rPr>
                <w:rFonts w:ascii="Arial" w:hAnsi="Arial" w:cs="Arial"/>
                <w:szCs w:val="14"/>
              </w:rPr>
              <w:t>Suitable cable</w:t>
            </w:r>
            <w:r w:rsidR="00716FEA">
              <w:rPr>
                <w:rFonts w:ascii="Arial" w:hAnsi="Arial" w:cs="Arial"/>
                <w:szCs w:val="14"/>
              </w:rPr>
              <w:t xml:space="preserve"> wiring schematics,</w:t>
            </w:r>
            <w:r w:rsidR="00D075D9" w:rsidRPr="00D075D9">
              <w:rPr>
                <w:rFonts w:ascii="Arial" w:hAnsi="Arial" w:cs="Arial"/>
                <w:szCs w:val="14"/>
              </w:rPr>
              <w:t xml:space="preserve"> cable tables, overall layout and presentation of final report.</w:t>
            </w:r>
          </w:p>
          <w:p w14:paraId="7A5894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77C8E" w14:textId="77777777" w:rsidR="00152E9D" w:rsidRPr="00A406E5" w:rsidRDefault="00D075D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E522FAC" w14:textId="77777777" w:rsidR="00152E9D" w:rsidRPr="00A406E5" w:rsidRDefault="00152E9D" w:rsidP="00152E9D">
            <w:pPr>
              <w:jc w:val="center"/>
              <w:rPr>
                <w:rFonts w:ascii="Arial" w:hAnsi="Arial" w:cs="Arial"/>
                <w:sz w:val="32"/>
              </w:rPr>
            </w:pPr>
          </w:p>
        </w:tc>
      </w:tr>
      <w:tr w:rsidR="00152E9D" w:rsidRPr="00A406E5" w14:paraId="60244FFF" w14:textId="77777777" w:rsidTr="00A85BFE">
        <w:trPr>
          <w:trHeight w:val="450"/>
        </w:trPr>
        <w:tc>
          <w:tcPr>
            <w:tcW w:w="4169" w:type="pct"/>
            <w:vMerge/>
            <w:tcBorders>
              <w:left w:val="single" w:sz="4" w:space="0" w:color="auto"/>
              <w:bottom w:val="single" w:sz="4" w:space="0" w:color="auto"/>
              <w:right w:val="single" w:sz="4" w:space="0" w:color="auto"/>
            </w:tcBorders>
          </w:tcPr>
          <w:p w14:paraId="617719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0DAC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AE5CA0" w14:textId="77777777" w:rsidR="00152E9D" w:rsidRPr="00A406E5" w:rsidRDefault="00152E9D" w:rsidP="00152E9D">
            <w:pPr>
              <w:jc w:val="center"/>
              <w:rPr>
                <w:rFonts w:ascii="Arial" w:hAnsi="Arial" w:cs="Arial"/>
                <w:sz w:val="32"/>
              </w:rPr>
            </w:pPr>
          </w:p>
        </w:tc>
      </w:tr>
    </w:tbl>
    <w:p w14:paraId="6C1DDCC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AE35605" w14:textId="77777777" w:rsidTr="00152E9D">
        <w:trPr>
          <w:cantSplit/>
        </w:trPr>
        <w:tc>
          <w:tcPr>
            <w:tcW w:w="6062" w:type="dxa"/>
            <w:vMerge w:val="restart"/>
            <w:shd w:val="pct15" w:color="auto" w:fill="auto"/>
            <w:vAlign w:val="center"/>
          </w:tcPr>
          <w:p w14:paraId="50AC854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14:paraId="0581E8B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C9418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8A92FF0" w14:textId="77777777" w:rsidTr="00152E9D">
        <w:trPr>
          <w:cantSplit/>
        </w:trPr>
        <w:tc>
          <w:tcPr>
            <w:tcW w:w="6062" w:type="dxa"/>
            <w:vMerge/>
            <w:vAlign w:val="bottom"/>
          </w:tcPr>
          <w:p w14:paraId="3E67DB54" w14:textId="77777777" w:rsidR="00152E9D" w:rsidRPr="00A406E5" w:rsidRDefault="00152E9D" w:rsidP="00152E9D">
            <w:pPr>
              <w:rPr>
                <w:rFonts w:ascii="Arial" w:hAnsi="Arial" w:cs="Arial"/>
              </w:rPr>
            </w:pPr>
          </w:p>
        </w:tc>
        <w:tc>
          <w:tcPr>
            <w:tcW w:w="2903" w:type="dxa"/>
            <w:vAlign w:val="bottom"/>
          </w:tcPr>
          <w:p w14:paraId="3155F35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9662C6C" w14:textId="77777777" w:rsidR="00152E9D" w:rsidRPr="00A406E5" w:rsidRDefault="00152E9D" w:rsidP="00152E9D">
            <w:pPr>
              <w:jc w:val="center"/>
              <w:rPr>
                <w:rFonts w:ascii="Arial" w:hAnsi="Arial" w:cs="Arial"/>
                <w:sz w:val="12"/>
                <w:szCs w:val="12"/>
              </w:rPr>
            </w:pPr>
          </w:p>
        </w:tc>
        <w:tc>
          <w:tcPr>
            <w:tcW w:w="1060" w:type="dxa"/>
            <w:vMerge/>
            <w:vAlign w:val="bottom"/>
          </w:tcPr>
          <w:p w14:paraId="6FC30BD0" w14:textId="77777777" w:rsidR="00152E9D" w:rsidRPr="00A406E5" w:rsidRDefault="00152E9D" w:rsidP="00152E9D">
            <w:pPr>
              <w:ind w:leftChars="71" w:left="142"/>
              <w:rPr>
                <w:rFonts w:ascii="Arial" w:hAnsi="Arial" w:cs="Arial"/>
              </w:rPr>
            </w:pPr>
          </w:p>
        </w:tc>
      </w:tr>
      <w:tr w:rsidR="00152E9D" w:rsidRPr="00A406E5" w14:paraId="72B558C8" w14:textId="77777777" w:rsidTr="00152E9D">
        <w:trPr>
          <w:cantSplit/>
        </w:trPr>
        <w:tc>
          <w:tcPr>
            <w:tcW w:w="6062" w:type="dxa"/>
            <w:vMerge/>
            <w:vAlign w:val="bottom"/>
          </w:tcPr>
          <w:p w14:paraId="7DA0C9F3" w14:textId="77777777" w:rsidR="00152E9D" w:rsidRPr="00A406E5" w:rsidRDefault="00152E9D" w:rsidP="00152E9D">
            <w:pPr>
              <w:rPr>
                <w:rFonts w:ascii="Arial" w:hAnsi="Arial" w:cs="Arial"/>
              </w:rPr>
            </w:pPr>
          </w:p>
        </w:tc>
        <w:tc>
          <w:tcPr>
            <w:tcW w:w="2903" w:type="dxa"/>
            <w:vAlign w:val="bottom"/>
          </w:tcPr>
          <w:p w14:paraId="1C705F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E01CF92" w14:textId="77777777" w:rsidR="00152E9D" w:rsidRPr="00A406E5" w:rsidRDefault="00152E9D" w:rsidP="00152E9D">
            <w:pPr>
              <w:jc w:val="center"/>
              <w:rPr>
                <w:rFonts w:ascii="Arial" w:hAnsi="Arial" w:cs="Arial"/>
                <w:sz w:val="12"/>
                <w:szCs w:val="12"/>
              </w:rPr>
            </w:pPr>
          </w:p>
        </w:tc>
        <w:tc>
          <w:tcPr>
            <w:tcW w:w="1060" w:type="dxa"/>
            <w:vMerge/>
            <w:vAlign w:val="bottom"/>
          </w:tcPr>
          <w:p w14:paraId="4684E0EA" w14:textId="77777777" w:rsidR="00152E9D" w:rsidRPr="00A406E5" w:rsidRDefault="00152E9D" w:rsidP="00152E9D">
            <w:pPr>
              <w:ind w:firstLineChars="141" w:firstLine="282"/>
              <w:rPr>
                <w:rFonts w:ascii="Arial" w:hAnsi="Arial" w:cs="Arial"/>
              </w:rPr>
            </w:pPr>
          </w:p>
        </w:tc>
      </w:tr>
    </w:tbl>
    <w:p w14:paraId="321BE073" w14:textId="77777777" w:rsidR="00152E9D" w:rsidRDefault="00152E9D" w:rsidP="00152E9D">
      <w:pPr>
        <w:rPr>
          <w:rFonts w:ascii="Arial" w:hAnsi="Arial" w:cs="Arial"/>
        </w:rPr>
      </w:pPr>
    </w:p>
    <w:p w14:paraId="727E75EA"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787E7F8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7F033A5" w14:textId="77777777" w:rsidR="00C073F1" w:rsidRPr="00A406E5" w:rsidRDefault="00C073F1" w:rsidP="00152E9D">
      <w:pPr>
        <w:rPr>
          <w:rFonts w:ascii="Arial" w:hAnsi="Arial" w:cs="Arial"/>
          <w:vanish/>
        </w:rPr>
      </w:pPr>
    </w:p>
    <w:p w14:paraId="44F9F85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4700"/>
      </w:tblGrid>
      <w:tr w:rsidR="00C073F1" w14:paraId="60AAF633" w14:textId="77777777" w:rsidTr="00C32C26">
        <w:trPr>
          <w:trHeight w:val="513"/>
        </w:trPr>
        <w:tc>
          <w:tcPr>
            <w:tcW w:w="14700" w:type="dxa"/>
            <w:shd w:val="clear" w:color="auto" w:fill="8DB3E2" w:themeFill="text2" w:themeFillTint="66"/>
          </w:tcPr>
          <w:p w14:paraId="44B7F7D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B3E4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4714"/>
      </w:tblGrid>
      <w:tr w:rsidR="007D5DE2" w:rsidRPr="00D9771E" w14:paraId="48C16733" w14:textId="77777777" w:rsidTr="00C32C26">
        <w:trPr>
          <w:trHeight w:val="234"/>
        </w:trPr>
        <w:tc>
          <w:tcPr>
            <w:tcW w:w="14714" w:type="dxa"/>
            <w:shd w:val="clear" w:color="auto" w:fill="8DB3E2" w:themeFill="text2" w:themeFillTint="66"/>
          </w:tcPr>
          <w:p w14:paraId="2547A63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C8D5F2F" w14:textId="77777777" w:rsidTr="00C32C26">
        <w:trPr>
          <w:trHeight w:val="1685"/>
        </w:trPr>
        <w:tc>
          <w:tcPr>
            <w:tcW w:w="14714" w:type="dxa"/>
            <w:shd w:val="clear" w:color="auto" w:fill="DAEEF3" w:themeFill="accent5" w:themeFillTint="33"/>
          </w:tcPr>
          <w:p w14:paraId="3EA0DEBA"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t>
            </w:r>
            <w:proofErr w:type="gramStart"/>
            <w:r w:rsidRPr="006260E2">
              <w:rPr>
                <w:rFonts w:ascii="Arial" w:eastAsia="Arial" w:hAnsi="Arial" w:cs="Arial"/>
                <w:spacing w:val="-1"/>
              </w:rPr>
              <w:t>will be expected</w:t>
            </w:r>
            <w:proofErr w:type="gramEnd"/>
            <w:r w:rsidRPr="006260E2">
              <w:rPr>
                <w:rFonts w:ascii="Arial" w:eastAsia="Arial" w:hAnsi="Arial" w:cs="Arial"/>
                <w:spacing w:val="-1"/>
              </w:rPr>
              <w:t xml:space="preserve">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w:t>
            </w:r>
            <w:r w:rsidRPr="003B01CC">
              <w:rPr>
                <w:rFonts w:ascii="Arial" w:hAnsi="Arial" w:cs="Arial"/>
              </w:rPr>
              <w:t>They will</w:t>
            </w:r>
            <w:r>
              <w:t xml:space="preserve"> </w:t>
            </w:r>
            <w:r w:rsidRPr="003B01CC">
              <w:rPr>
                <w:rFonts w:ascii="Arial" w:hAnsi="Arial" w:cs="Arial"/>
              </w:rPr>
              <w:t>be able to</w:t>
            </w:r>
            <w:r>
              <w:t xml:space="preserve">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689713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835"/>
        <w:gridCol w:w="1836"/>
        <w:gridCol w:w="1836"/>
        <w:gridCol w:w="2001"/>
        <w:gridCol w:w="1671"/>
        <w:gridCol w:w="1836"/>
        <w:gridCol w:w="1836"/>
        <w:gridCol w:w="1836"/>
      </w:tblGrid>
      <w:tr w:rsidR="007D5DE2" w:rsidRPr="00D9771E" w14:paraId="27C6515F" w14:textId="77777777" w:rsidTr="00906020">
        <w:trPr>
          <w:trHeight w:val="187"/>
          <w:tblHeader/>
        </w:trPr>
        <w:tc>
          <w:tcPr>
            <w:tcW w:w="1835" w:type="dxa"/>
            <w:shd w:val="clear" w:color="auto" w:fill="8DB3E2" w:themeFill="text2" w:themeFillTint="66"/>
          </w:tcPr>
          <w:p w14:paraId="31C8BD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836" w:type="dxa"/>
            <w:shd w:val="clear" w:color="auto" w:fill="8DB3E2" w:themeFill="text2" w:themeFillTint="66"/>
            <w:vAlign w:val="center"/>
          </w:tcPr>
          <w:p w14:paraId="7D2030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836" w:type="dxa"/>
            <w:shd w:val="clear" w:color="auto" w:fill="8DB3E2" w:themeFill="text2" w:themeFillTint="66"/>
            <w:vAlign w:val="center"/>
          </w:tcPr>
          <w:p w14:paraId="56DFEC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001" w:type="dxa"/>
            <w:shd w:val="clear" w:color="auto" w:fill="8DB3E2" w:themeFill="text2" w:themeFillTint="66"/>
            <w:vAlign w:val="center"/>
          </w:tcPr>
          <w:p w14:paraId="67799C7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F75690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671" w:type="dxa"/>
            <w:shd w:val="clear" w:color="auto" w:fill="8DB3E2" w:themeFill="text2" w:themeFillTint="66"/>
            <w:vAlign w:val="center"/>
          </w:tcPr>
          <w:p w14:paraId="164B614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4DEAC1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36" w:type="dxa"/>
            <w:shd w:val="clear" w:color="auto" w:fill="8DB3E2" w:themeFill="text2" w:themeFillTint="66"/>
            <w:vAlign w:val="center"/>
          </w:tcPr>
          <w:p w14:paraId="4D7BDD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3EE0CE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836" w:type="dxa"/>
            <w:shd w:val="clear" w:color="auto" w:fill="8DB3E2" w:themeFill="text2" w:themeFillTint="66"/>
            <w:vAlign w:val="center"/>
          </w:tcPr>
          <w:p w14:paraId="7E71249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594F98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36" w:type="dxa"/>
            <w:shd w:val="clear" w:color="auto" w:fill="8DB3E2" w:themeFill="text2" w:themeFillTint="66"/>
            <w:vAlign w:val="center"/>
          </w:tcPr>
          <w:p w14:paraId="4F34F5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DC7745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AD47C40" w14:textId="77777777" w:rsidTr="00906020">
        <w:trPr>
          <w:trHeight w:val="104"/>
          <w:tblHeader/>
        </w:trPr>
        <w:tc>
          <w:tcPr>
            <w:tcW w:w="1835" w:type="dxa"/>
            <w:shd w:val="clear" w:color="auto" w:fill="8DB3E2" w:themeFill="text2" w:themeFillTint="66"/>
          </w:tcPr>
          <w:p w14:paraId="7E2C6C5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836" w:type="dxa"/>
            <w:shd w:val="clear" w:color="auto" w:fill="8DB3E2" w:themeFill="text2" w:themeFillTint="66"/>
            <w:vAlign w:val="bottom"/>
          </w:tcPr>
          <w:p w14:paraId="09456D1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836" w:type="dxa"/>
            <w:shd w:val="clear" w:color="auto" w:fill="8DB3E2" w:themeFill="text2" w:themeFillTint="66"/>
            <w:vAlign w:val="bottom"/>
          </w:tcPr>
          <w:p w14:paraId="477624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001" w:type="dxa"/>
            <w:shd w:val="clear" w:color="auto" w:fill="8DB3E2" w:themeFill="text2" w:themeFillTint="66"/>
            <w:vAlign w:val="bottom"/>
          </w:tcPr>
          <w:p w14:paraId="1A56CDF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671" w:type="dxa"/>
            <w:shd w:val="clear" w:color="auto" w:fill="8DB3E2" w:themeFill="text2" w:themeFillTint="66"/>
            <w:vAlign w:val="bottom"/>
          </w:tcPr>
          <w:p w14:paraId="0F28E4C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36" w:type="dxa"/>
            <w:shd w:val="clear" w:color="auto" w:fill="8DB3E2" w:themeFill="text2" w:themeFillTint="66"/>
            <w:vAlign w:val="bottom"/>
          </w:tcPr>
          <w:p w14:paraId="2EDDBB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836" w:type="dxa"/>
            <w:shd w:val="clear" w:color="auto" w:fill="8DB3E2" w:themeFill="text2" w:themeFillTint="66"/>
            <w:vAlign w:val="bottom"/>
          </w:tcPr>
          <w:p w14:paraId="0B6563F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36" w:type="dxa"/>
            <w:shd w:val="clear" w:color="auto" w:fill="8DB3E2" w:themeFill="text2" w:themeFillTint="66"/>
          </w:tcPr>
          <w:p w14:paraId="4BB99D4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22AA742" w14:textId="77777777" w:rsidTr="00906020">
        <w:trPr>
          <w:trHeight w:val="2120"/>
        </w:trPr>
        <w:tc>
          <w:tcPr>
            <w:tcW w:w="1835" w:type="dxa"/>
            <w:shd w:val="clear" w:color="auto" w:fill="8DB3E2" w:themeFill="text2" w:themeFillTint="66"/>
          </w:tcPr>
          <w:p w14:paraId="34AF5E9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CCC1A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82E656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36" w:type="dxa"/>
            <w:tcBorders>
              <w:top w:val="single" w:sz="4" w:space="0" w:color="auto"/>
              <w:left w:val="single" w:sz="4" w:space="0" w:color="auto"/>
              <w:bottom w:val="single" w:sz="4" w:space="0" w:color="auto"/>
              <w:right w:val="dashed" w:sz="4" w:space="0" w:color="auto"/>
            </w:tcBorders>
          </w:tcPr>
          <w:p w14:paraId="66F6228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B97484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5BD486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836" w:type="dxa"/>
            <w:tcBorders>
              <w:top w:val="single" w:sz="4" w:space="0" w:color="auto"/>
              <w:left w:val="dashed" w:sz="4" w:space="0" w:color="auto"/>
              <w:bottom w:val="single" w:sz="4" w:space="0" w:color="auto"/>
              <w:right w:val="double" w:sz="4" w:space="0" w:color="auto"/>
            </w:tcBorders>
          </w:tcPr>
          <w:p w14:paraId="098E70A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001" w:type="dxa"/>
            <w:tcBorders>
              <w:top w:val="single" w:sz="4" w:space="0" w:color="auto"/>
              <w:left w:val="double" w:sz="4" w:space="0" w:color="auto"/>
              <w:bottom w:val="single" w:sz="4" w:space="0" w:color="auto"/>
              <w:right w:val="dashed" w:sz="4" w:space="0" w:color="auto"/>
            </w:tcBorders>
          </w:tcPr>
          <w:p w14:paraId="38839D9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C41802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671" w:type="dxa"/>
            <w:tcBorders>
              <w:top w:val="single" w:sz="4" w:space="0" w:color="auto"/>
              <w:left w:val="dashed" w:sz="4" w:space="0" w:color="auto"/>
              <w:bottom w:val="single" w:sz="4" w:space="0" w:color="auto"/>
              <w:right w:val="dashed" w:sz="4" w:space="0" w:color="auto"/>
            </w:tcBorders>
          </w:tcPr>
          <w:p w14:paraId="67DEFB6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36" w:type="dxa"/>
            <w:tcBorders>
              <w:top w:val="single" w:sz="4" w:space="0" w:color="auto"/>
              <w:left w:val="dashed" w:sz="4" w:space="0" w:color="auto"/>
              <w:bottom w:val="single" w:sz="4" w:space="0" w:color="auto"/>
              <w:right w:val="dashed" w:sz="4" w:space="0" w:color="auto"/>
            </w:tcBorders>
          </w:tcPr>
          <w:p w14:paraId="705FECC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0B248C"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836" w:type="dxa"/>
            <w:tcBorders>
              <w:top w:val="single" w:sz="4" w:space="0" w:color="auto"/>
              <w:left w:val="dashed" w:sz="4" w:space="0" w:color="auto"/>
              <w:bottom w:val="single" w:sz="4" w:space="0" w:color="auto"/>
              <w:right w:val="dashed" w:sz="4" w:space="0" w:color="auto"/>
            </w:tcBorders>
          </w:tcPr>
          <w:p w14:paraId="6585E6C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836" w:type="dxa"/>
            <w:tcBorders>
              <w:top w:val="single" w:sz="4" w:space="0" w:color="auto"/>
              <w:left w:val="dashed" w:sz="4" w:space="0" w:color="auto"/>
              <w:bottom w:val="single" w:sz="4" w:space="0" w:color="auto"/>
              <w:right w:val="single" w:sz="4" w:space="0" w:color="auto"/>
            </w:tcBorders>
          </w:tcPr>
          <w:p w14:paraId="5CF2300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771F39E" w14:textId="77777777" w:rsidTr="00906020">
        <w:trPr>
          <w:trHeight w:val="644"/>
        </w:trPr>
        <w:tc>
          <w:tcPr>
            <w:tcW w:w="1835" w:type="dxa"/>
            <w:shd w:val="clear" w:color="auto" w:fill="8DB3E2" w:themeFill="text2" w:themeFillTint="66"/>
          </w:tcPr>
          <w:p w14:paraId="495F79D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836" w:type="dxa"/>
            <w:tcBorders>
              <w:top w:val="single" w:sz="4" w:space="0" w:color="auto"/>
              <w:left w:val="single" w:sz="4" w:space="0" w:color="auto"/>
              <w:bottom w:val="single" w:sz="4" w:space="0" w:color="auto"/>
              <w:right w:val="dashed" w:sz="4" w:space="0" w:color="auto"/>
            </w:tcBorders>
          </w:tcPr>
          <w:p w14:paraId="6ED16E3D"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836" w:type="dxa"/>
            <w:tcBorders>
              <w:top w:val="single" w:sz="4" w:space="0" w:color="auto"/>
              <w:left w:val="dashed" w:sz="4" w:space="0" w:color="auto"/>
              <w:bottom w:val="single" w:sz="4" w:space="0" w:color="auto"/>
              <w:right w:val="double" w:sz="4" w:space="0" w:color="auto"/>
            </w:tcBorders>
          </w:tcPr>
          <w:p w14:paraId="737F0B2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2001" w:type="dxa"/>
            <w:tcBorders>
              <w:top w:val="single" w:sz="4" w:space="0" w:color="auto"/>
              <w:left w:val="double" w:sz="4" w:space="0" w:color="auto"/>
              <w:bottom w:val="single" w:sz="4" w:space="0" w:color="auto"/>
              <w:right w:val="dashed" w:sz="4" w:space="0" w:color="auto"/>
            </w:tcBorders>
          </w:tcPr>
          <w:p w14:paraId="6BDBADB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Some </w:t>
            </w:r>
            <w:r>
              <w:rPr>
                <w:rFonts w:ascii="Arial" w:hAnsi="Arial" w:cs="Arial"/>
              </w:rPr>
              <w:lastRenderedPageBreak/>
              <w:t>elements may be missing.</w:t>
            </w:r>
            <w:r w:rsidRPr="00B669B1">
              <w:rPr>
                <w:rFonts w:ascii="Arial" w:hAnsi="Arial" w:cs="Arial"/>
              </w:rPr>
              <w:t xml:space="preserve"> </w:t>
            </w:r>
          </w:p>
        </w:tc>
        <w:tc>
          <w:tcPr>
            <w:tcW w:w="1671" w:type="dxa"/>
            <w:tcBorders>
              <w:top w:val="single" w:sz="4" w:space="0" w:color="auto"/>
              <w:left w:val="dashed" w:sz="4" w:space="0" w:color="auto"/>
              <w:bottom w:val="single" w:sz="4" w:space="0" w:color="auto"/>
              <w:right w:val="dashed" w:sz="4" w:space="0" w:color="auto"/>
            </w:tcBorders>
          </w:tcPr>
          <w:p w14:paraId="65A3F12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836" w:type="dxa"/>
            <w:tcBorders>
              <w:top w:val="single" w:sz="4" w:space="0" w:color="auto"/>
              <w:left w:val="dashed" w:sz="4" w:space="0" w:color="auto"/>
              <w:bottom w:val="single" w:sz="4" w:space="0" w:color="auto"/>
              <w:right w:val="dashed" w:sz="4" w:space="0" w:color="auto"/>
            </w:tcBorders>
          </w:tcPr>
          <w:p w14:paraId="5D67AE3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836" w:type="dxa"/>
            <w:tcBorders>
              <w:top w:val="single" w:sz="4" w:space="0" w:color="auto"/>
              <w:left w:val="dashed" w:sz="4" w:space="0" w:color="auto"/>
              <w:bottom w:val="single" w:sz="4" w:space="0" w:color="auto"/>
              <w:right w:val="dashed" w:sz="4" w:space="0" w:color="auto"/>
            </w:tcBorders>
          </w:tcPr>
          <w:p w14:paraId="6D92C17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836" w:type="dxa"/>
            <w:tcBorders>
              <w:top w:val="single" w:sz="4" w:space="0" w:color="auto"/>
              <w:left w:val="dashed" w:sz="4" w:space="0" w:color="auto"/>
              <w:bottom w:val="single" w:sz="4" w:space="0" w:color="auto"/>
              <w:right w:val="single" w:sz="4" w:space="0" w:color="auto"/>
            </w:tcBorders>
          </w:tcPr>
          <w:p w14:paraId="3215553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34F7CA5" w14:textId="77777777" w:rsidTr="00906020">
        <w:trPr>
          <w:trHeight w:val="67"/>
        </w:trPr>
        <w:tc>
          <w:tcPr>
            <w:tcW w:w="1835" w:type="dxa"/>
            <w:shd w:val="clear" w:color="auto" w:fill="8DB3E2" w:themeFill="text2" w:themeFillTint="66"/>
          </w:tcPr>
          <w:p w14:paraId="699BE4C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A504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1BA04DD" w14:textId="77777777" w:rsidR="007D5DE2" w:rsidRDefault="007D5DE2" w:rsidP="0093002B">
            <w:pPr>
              <w:spacing w:before="34" w:line="239" w:lineRule="auto"/>
              <w:ind w:left="108" w:right="-54"/>
              <w:rPr>
                <w:rFonts w:ascii="Arial" w:eastAsia="Arial" w:hAnsi="Arial" w:cs="Arial"/>
                <w:bCs/>
                <w:sz w:val="18"/>
                <w:szCs w:val="18"/>
              </w:rPr>
            </w:pPr>
          </w:p>
          <w:p w14:paraId="585937D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836" w:type="dxa"/>
          </w:tcPr>
          <w:p w14:paraId="71BF739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8C1715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0252325" w14:textId="77777777"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7BC1F96F" w14:textId="77777777" w:rsidR="007D5DE2" w:rsidRPr="00B669B1" w:rsidRDefault="007D5DE2" w:rsidP="0093002B">
            <w:pPr>
              <w:rPr>
                <w:rFonts w:ascii="Arial" w:hAnsi="Arial" w:cs="Arial"/>
              </w:rPr>
            </w:pPr>
          </w:p>
        </w:tc>
        <w:tc>
          <w:tcPr>
            <w:tcW w:w="1836" w:type="dxa"/>
          </w:tcPr>
          <w:p w14:paraId="5B8B23F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001" w:type="dxa"/>
          </w:tcPr>
          <w:p w14:paraId="03EF925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8CD3A9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144D94CA" w14:textId="77777777" w:rsidR="007D5DE2" w:rsidRPr="00B669B1" w:rsidRDefault="007D5DE2" w:rsidP="0093002B">
            <w:pPr>
              <w:rPr>
                <w:rFonts w:ascii="Arial" w:hAnsi="Arial" w:cs="Arial"/>
              </w:rPr>
            </w:pPr>
          </w:p>
        </w:tc>
        <w:tc>
          <w:tcPr>
            <w:tcW w:w="1671" w:type="dxa"/>
          </w:tcPr>
          <w:p w14:paraId="7F51CC5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01A1AD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83E10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36" w:type="dxa"/>
          </w:tcPr>
          <w:p w14:paraId="525D85B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E09FF3" w14:textId="77777777" w:rsidR="007D5DE2" w:rsidRPr="00B669B1" w:rsidRDefault="007D5DE2" w:rsidP="0093002B">
            <w:pPr>
              <w:rPr>
                <w:rFonts w:ascii="Arial" w:hAnsi="Arial" w:cs="Arial"/>
              </w:rPr>
            </w:pPr>
          </w:p>
        </w:tc>
        <w:tc>
          <w:tcPr>
            <w:tcW w:w="1836" w:type="dxa"/>
          </w:tcPr>
          <w:p w14:paraId="0C6523B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836" w:type="dxa"/>
          </w:tcPr>
          <w:p w14:paraId="1F18EA2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9DC4BA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15A5C0B" w14:textId="77777777" w:rsidTr="00906020">
        <w:trPr>
          <w:trHeight w:val="1067"/>
        </w:trPr>
        <w:tc>
          <w:tcPr>
            <w:tcW w:w="1835" w:type="dxa"/>
            <w:shd w:val="clear" w:color="auto" w:fill="8DB3E2" w:themeFill="text2" w:themeFillTint="66"/>
          </w:tcPr>
          <w:p w14:paraId="0B6D8F2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5196A0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B05D52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836" w:type="dxa"/>
          </w:tcPr>
          <w:p w14:paraId="69D00D7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DA2750F"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C71BBE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836" w:type="dxa"/>
          </w:tcPr>
          <w:p w14:paraId="024380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lastRenderedPageBreak/>
              <w:t>the context of the application.</w:t>
            </w:r>
          </w:p>
          <w:p w14:paraId="72A50BE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14:paraId="40C5BA17" w14:textId="77777777" w:rsidR="007D5DE2" w:rsidRPr="00B669B1" w:rsidRDefault="007D5DE2" w:rsidP="0093002B">
            <w:pPr>
              <w:rPr>
                <w:rFonts w:ascii="Arial" w:hAnsi="Arial" w:cs="Arial"/>
              </w:rPr>
            </w:pPr>
          </w:p>
          <w:p w14:paraId="7C80DECA" w14:textId="77777777" w:rsidR="007D5DE2" w:rsidRPr="00B669B1" w:rsidRDefault="007D5DE2" w:rsidP="0093002B">
            <w:pPr>
              <w:rPr>
                <w:rFonts w:ascii="Arial" w:hAnsi="Arial" w:cs="Arial"/>
              </w:rPr>
            </w:pPr>
          </w:p>
        </w:tc>
        <w:tc>
          <w:tcPr>
            <w:tcW w:w="2001" w:type="dxa"/>
          </w:tcPr>
          <w:p w14:paraId="76EFF4CC"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E8F3B6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7E6E405" w14:textId="77777777" w:rsidR="007D5DE2" w:rsidRPr="00B669B1" w:rsidRDefault="007D5DE2" w:rsidP="0093002B">
            <w:pPr>
              <w:rPr>
                <w:rFonts w:ascii="Arial" w:hAnsi="Arial" w:cs="Arial"/>
              </w:rPr>
            </w:pPr>
            <w:r w:rsidRPr="003F205C">
              <w:rPr>
                <w:rFonts w:ascii="Arial" w:hAnsi="Arial" w:cs="Arial"/>
              </w:rPr>
              <w:lastRenderedPageBreak/>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671" w:type="dxa"/>
          </w:tcPr>
          <w:p w14:paraId="3FC6423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3E662B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2865C532"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36" w:type="dxa"/>
          </w:tcPr>
          <w:p w14:paraId="634AEA4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C0A7AD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w:t>
            </w:r>
            <w:r>
              <w:rPr>
                <w:rFonts w:ascii="Arial" w:hAnsi="Arial" w:cs="Arial"/>
              </w:rPr>
              <w:lastRenderedPageBreak/>
              <w:t>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836" w:type="dxa"/>
          </w:tcPr>
          <w:p w14:paraId="491743C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C90E412"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D8A3CC9"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836" w:type="dxa"/>
          </w:tcPr>
          <w:p w14:paraId="3B4AD857"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lastRenderedPageBreak/>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FB48F75" w14:textId="77777777" w:rsidTr="00906020">
        <w:trPr>
          <w:trHeight w:val="67"/>
        </w:trPr>
        <w:tc>
          <w:tcPr>
            <w:tcW w:w="1835" w:type="dxa"/>
            <w:shd w:val="clear" w:color="auto" w:fill="8DB3E2" w:themeFill="text2" w:themeFillTint="66"/>
          </w:tcPr>
          <w:p w14:paraId="4289F50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8AD28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36" w:type="dxa"/>
            <w:tcBorders>
              <w:top w:val="single" w:sz="4" w:space="0" w:color="auto"/>
              <w:left w:val="single" w:sz="4" w:space="0" w:color="auto"/>
              <w:bottom w:val="single" w:sz="4" w:space="0" w:color="auto"/>
              <w:right w:val="dashed" w:sz="4" w:space="0" w:color="auto"/>
            </w:tcBorders>
          </w:tcPr>
          <w:p w14:paraId="05BA9674" w14:textId="77777777" w:rsidR="007D5DE2" w:rsidRPr="00E07BE3" w:rsidRDefault="007D5DE2" w:rsidP="0093002B">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22A8FB8" w14:textId="77777777" w:rsidR="007D5DE2" w:rsidRPr="00ED3ABD" w:rsidRDefault="007D5DE2" w:rsidP="0093002B">
            <w:pPr>
              <w:rPr>
                <w:rFonts w:ascii="Arial" w:hAnsi="Arial" w:cs="Arial"/>
              </w:rPr>
            </w:pPr>
          </w:p>
          <w:p w14:paraId="15D86CCC" w14:textId="77777777" w:rsidR="007D5DE2" w:rsidRPr="00E07BE3" w:rsidRDefault="007D5DE2" w:rsidP="0093002B">
            <w:pPr>
              <w:rPr>
                <w:rFonts w:ascii="Arial" w:hAnsi="Arial" w:cs="Arial"/>
              </w:rPr>
            </w:pPr>
          </w:p>
        </w:tc>
        <w:tc>
          <w:tcPr>
            <w:tcW w:w="1836" w:type="dxa"/>
            <w:tcBorders>
              <w:top w:val="single" w:sz="4" w:space="0" w:color="auto"/>
              <w:left w:val="dashed" w:sz="4" w:space="0" w:color="auto"/>
              <w:bottom w:val="single" w:sz="4" w:space="0" w:color="auto"/>
              <w:right w:val="double" w:sz="4" w:space="0" w:color="auto"/>
            </w:tcBorders>
          </w:tcPr>
          <w:p w14:paraId="2AD2979E" w14:textId="77777777" w:rsidR="007D5DE2" w:rsidRPr="00E07BE3" w:rsidRDefault="007D5DE2"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001" w:type="dxa"/>
            <w:tcBorders>
              <w:top w:val="single" w:sz="4" w:space="0" w:color="auto"/>
              <w:left w:val="double" w:sz="4" w:space="0" w:color="auto"/>
              <w:bottom w:val="single" w:sz="4" w:space="0" w:color="auto"/>
              <w:right w:val="dashed" w:sz="4" w:space="0" w:color="auto"/>
            </w:tcBorders>
          </w:tcPr>
          <w:p w14:paraId="6C0F4324"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14:paraId="208FA58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671" w:type="dxa"/>
            <w:tcBorders>
              <w:top w:val="single" w:sz="4" w:space="0" w:color="auto"/>
              <w:left w:val="dashed" w:sz="4" w:space="0" w:color="auto"/>
              <w:bottom w:val="single" w:sz="4" w:space="0" w:color="auto"/>
              <w:right w:val="dashed" w:sz="4" w:space="0" w:color="auto"/>
            </w:tcBorders>
          </w:tcPr>
          <w:p w14:paraId="41CD0F38"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2CDAA8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36" w:type="dxa"/>
            <w:tcBorders>
              <w:top w:val="single" w:sz="4" w:space="0" w:color="auto"/>
              <w:left w:val="dashed" w:sz="4" w:space="0" w:color="auto"/>
              <w:bottom w:val="single" w:sz="4" w:space="0" w:color="auto"/>
              <w:right w:val="dashed" w:sz="4" w:space="0" w:color="auto"/>
            </w:tcBorders>
          </w:tcPr>
          <w:p w14:paraId="57135541"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1BBA8D9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836" w:type="dxa"/>
            <w:tcBorders>
              <w:top w:val="single" w:sz="4" w:space="0" w:color="auto"/>
              <w:left w:val="dashed" w:sz="4" w:space="0" w:color="auto"/>
              <w:bottom w:val="single" w:sz="4" w:space="0" w:color="auto"/>
              <w:right w:val="dashed" w:sz="4" w:space="0" w:color="auto"/>
            </w:tcBorders>
          </w:tcPr>
          <w:p w14:paraId="5ED66757" w14:textId="77777777" w:rsidR="007D5DE2" w:rsidRPr="00E07BE3" w:rsidRDefault="007D5DE2" w:rsidP="0093002B">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247691E" w14:textId="77777777" w:rsidR="007D5DE2" w:rsidRPr="00E07BE3" w:rsidRDefault="007D5DE2" w:rsidP="0093002B">
            <w:pPr>
              <w:rPr>
                <w:rFonts w:ascii="Arial" w:hAnsi="Arial" w:cs="Arial"/>
              </w:rPr>
            </w:pPr>
          </w:p>
        </w:tc>
        <w:tc>
          <w:tcPr>
            <w:tcW w:w="1836" w:type="dxa"/>
            <w:tcBorders>
              <w:top w:val="single" w:sz="4" w:space="0" w:color="auto"/>
              <w:left w:val="dashed" w:sz="4" w:space="0" w:color="auto"/>
              <w:bottom w:val="single" w:sz="4" w:space="0" w:color="auto"/>
              <w:right w:val="single" w:sz="4" w:space="0" w:color="auto"/>
            </w:tcBorders>
          </w:tcPr>
          <w:p w14:paraId="68988F0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CF05C0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7E8700" w14:textId="77777777" w:rsidR="00B50EA8" w:rsidRDefault="00B50EA8">
      <w:r>
        <w:separator/>
      </w:r>
    </w:p>
  </w:endnote>
  <w:endnote w:type="continuationSeparator" w:id="0">
    <w:p w14:paraId="40AE48A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4F02" w14:textId="18292DD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951B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951BF">
      <w:rPr>
        <w:b/>
        <w:noProof/>
      </w:rPr>
      <w:t>12</w:t>
    </w:r>
    <w:r w:rsidR="0017512A">
      <w:rPr>
        <w:b/>
        <w:sz w:val="24"/>
        <w:szCs w:val="24"/>
      </w:rPr>
      <w:fldChar w:fldCharType="end"/>
    </w:r>
  </w:p>
  <w:p w14:paraId="3F9ED1C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1681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3CD8B" w14:textId="77777777" w:rsidR="00B50EA8" w:rsidRDefault="00B50EA8">
      <w:r>
        <w:separator/>
      </w:r>
    </w:p>
  </w:footnote>
  <w:footnote w:type="continuationSeparator" w:id="0">
    <w:p w14:paraId="78F39AAB"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794532"/>
    <w:multiLevelType w:val="hybridMultilevel"/>
    <w:tmpl w:val="7C3ECE4A"/>
    <w:lvl w:ilvl="0" w:tplc="F468BC68">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5C5C3C"/>
    <w:multiLevelType w:val="hybridMultilevel"/>
    <w:tmpl w:val="EBC47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6C70BA"/>
    <w:multiLevelType w:val="hybridMultilevel"/>
    <w:tmpl w:val="7A3A7E22"/>
    <w:lvl w:ilvl="0" w:tplc="4D845488">
      <w:start w:val="1"/>
      <w:numFmt w:val="bullet"/>
      <w:lvlText w:val=""/>
      <w:lvlJc w:val="left"/>
      <w:pPr>
        <w:ind w:left="720" w:hanging="360"/>
      </w:pPr>
      <w:rPr>
        <w:rFonts w:ascii="Symbol" w:hAnsi="Symbol" w:hint="default"/>
      </w:rPr>
    </w:lvl>
    <w:lvl w:ilvl="1" w:tplc="5260A3C4">
      <w:start w:val="1"/>
      <w:numFmt w:val="bullet"/>
      <w:lvlText w:val="o"/>
      <w:lvlJc w:val="left"/>
      <w:pPr>
        <w:ind w:left="1440" w:hanging="360"/>
      </w:pPr>
      <w:rPr>
        <w:rFonts w:ascii="Courier New" w:hAnsi="Courier New" w:hint="default"/>
      </w:rPr>
    </w:lvl>
    <w:lvl w:ilvl="2" w:tplc="21DC6540">
      <w:start w:val="1"/>
      <w:numFmt w:val="bullet"/>
      <w:lvlText w:val=""/>
      <w:lvlJc w:val="left"/>
      <w:pPr>
        <w:ind w:left="2160" w:hanging="360"/>
      </w:pPr>
      <w:rPr>
        <w:rFonts w:ascii="Wingdings" w:hAnsi="Wingdings" w:hint="default"/>
      </w:rPr>
    </w:lvl>
    <w:lvl w:ilvl="3" w:tplc="E25434EC">
      <w:start w:val="1"/>
      <w:numFmt w:val="bullet"/>
      <w:lvlText w:val=""/>
      <w:lvlJc w:val="left"/>
      <w:pPr>
        <w:ind w:left="2880" w:hanging="360"/>
      </w:pPr>
      <w:rPr>
        <w:rFonts w:ascii="Symbol" w:hAnsi="Symbol" w:hint="default"/>
      </w:rPr>
    </w:lvl>
    <w:lvl w:ilvl="4" w:tplc="979CE4A2">
      <w:start w:val="1"/>
      <w:numFmt w:val="bullet"/>
      <w:lvlText w:val="o"/>
      <w:lvlJc w:val="left"/>
      <w:pPr>
        <w:ind w:left="3600" w:hanging="360"/>
      </w:pPr>
      <w:rPr>
        <w:rFonts w:ascii="Courier New" w:hAnsi="Courier New" w:hint="default"/>
      </w:rPr>
    </w:lvl>
    <w:lvl w:ilvl="5" w:tplc="A9A24E1A">
      <w:start w:val="1"/>
      <w:numFmt w:val="bullet"/>
      <w:lvlText w:val=""/>
      <w:lvlJc w:val="left"/>
      <w:pPr>
        <w:ind w:left="4320" w:hanging="360"/>
      </w:pPr>
      <w:rPr>
        <w:rFonts w:ascii="Wingdings" w:hAnsi="Wingdings" w:hint="default"/>
      </w:rPr>
    </w:lvl>
    <w:lvl w:ilvl="6" w:tplc="B728038A">
      <w:start w:val="1"/>
      <w:numFmt w:val="bullet"/>
      <w:lvlText w:val=""/>
      <w:lvlJc w:val="left"/>
      <w:pPr>
        <w:ind w:left="5040" w:hanging="360"/>
      </w:pPr>
      <w:rPr>
        <w:rFonts w:ascii="Symbol" w:hAnsi="Symbol" w:hint="default"/>
      </w:rPr>
    </w:lvl>
    <w:lvl w:ilvl="7" w:tplc="3364FF38">
      <w:start w:val="1"/>
      <w:numFmt w:val="bullet"/>
      <w:lvlText w:val="o"/>
      <w:lvlJc w:val="left"/>
      <w:pPr>
        <w:ind w:left="5760" w:hanging="360"/>
      </w:pPr>
      <w:rPr>
        <w:rFonts w:ascii="Courier New" w:hAnsi="Courier New" w:hint="default"/>
      </w:rPr>
    </w:lvl>
    <w:lvl w:ilvl="8" w:tplc="D4125F92">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
  </w:num>
  <w:num w:numId="3">
    <w:abstractNumId w:val="11"/>
  </w:num>
  <w:num w:numId="4">
    <w:abstractNumId w:val="18"/>
  </w:num>
  <w:num w:numId="5">
    <w:abstractNumId w:val="14"/>
  </w:num>
  <w:num w:numId="6">
    <w:abstractNumId w:val="8"/>
  </w:num>
  <w:num w:numId="7">
    <w:abstractNumId w:val="17"/>
  </w:num>
  <w:num w:numId="8">
    <w:abstractNumId w:val="2"/>
  </w:num>
  <w:num w:numId="9">
    <w:abstractNumId w:val="16"/>
  </w:num>
  <w:num w:numId="10">
    <w:abstractNumId w:val="12"/>
  </w:num>
  <w:num w:numId="11">
    <w:abstractNumId w:val="4"/>
  </w:num>
  <w:num w:numId="12">
    <w:abstractNumId w:val="5"/>
  </w:num>
  <w:num w:numId="13">
    <w:abstractNumId w:val="9"/>
  </w:num>
  <w:num w:numId="14">
    <w:abstractNumId w:val="15"/>
  </w:num>
  <w:num w:numId="15">
    <w:abstractNumId w:val="3"/>
  </w:num>
  <w:num w:numId="16">
    <w:abstractNumId w:val="0"/>
  </w:num>
  <w:num w:numId="17">
    <w:abstractNumId w:val="6"/>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5366"/>
    <w:rsid w:val="000822E5"/>
    <w:rsid w:val="00090AEF"/>
    <w:rsid w:val="000971FC"/>
    <w:rsid w:val="000A2A3A"/>
    <w:rsid w:val="000A492A"/>
    <w:rsid w:val="000D2F80"/>
    <w:rsid w:val="000E413A"/>
    <w:rsid w:val="000F395F"/>
    <w:rsid w:val="000F5AA3"/>
    <w:rsid w:val="00100396"/>
    <w:rsid w:val="00100B5C"/>
    <w:rsid w:val="001106E9"/>
    <w:rsid w:val="0011306D"/>
    <w:rsid w:val="00124CA5"/>
    <w:rsid w:val="00134F77"/>
    <w:rsid w:val="001363A5"/>
    <w:rsid w:val="00152E9D"/>
    <w:rsid w:val="001533B0"/>
    <w:rsid w:val="00154487"/>
    <w:rsid w:val="0017512A"/>
    <w:rsid w:val="00191472"/>
    <w:rsid w:val="00196958"/>
    <w:rsid w:val="001A1E39"/>
    <w:rsid w:val="001A24F3"/>
    <w:rsid w:val="001A4574"/>
    <w:rsid w:val="001B405C"/>
    <w:rsid w:val="001B5F45"/>
    <w:rsid w:val="001D0778"/>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0521"/>
    <w:rsid w:val="002F5778"/>
    <w:rsid w:val="003223E0"/>
    <w:rsid w:val="00352C4A"/>
    <w:rsid w:val="00362560"/>
    <w:rsid w:val="003732FD"/>
    <w:rsid w:val="003753B2"/>
    <w:rsid w:val="00376559"/>
    <w:rsid w:val="00382BAA"/>
    <w:rsid w:val="00384D73"/>
    <w:rsid w:val="00393EB6"/>
    <w:rsid w:val="003A3CE5"/>
    <w:rsid w:val="003B01CC"/>
    <w:rsid w:val="003B366F"/>
    <w:rsid w:val="003B3F9D"/>
    <w:rsid w:val="003B6C95"/>
    <w:rsid w:val="003D5713"/>
    <w:rsid w:val="003E5751"/>
    <w:rsid w:val="004046A9"/>
    <w:rsid w:val="00404C50"/>
    <w:rsid w:val="00423934"/>
    <w:rsid w:val="00426244"/>
    <w:rsid w:val="004346D9"/>
    <w:rsid w:val="00451810"/>
    <w:rsid w:val="00470A38"/>
    <w:rsid w:val="00477880"/>
    <w:rsid w:val="004874DE"/>
    <w:rsid w:val="004A7B2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6FEA"/>
    <w:rsid w:val="007366DF"/>
    <w:rsid w:val="00757839"/>
    <w:rsid w:val="00767031"/>
    <w:rsid w:val="00770C81"/>
    <w:rsid w:val="00791024"/>
    <w:rsid w:val="00793F0A"/>
    <w:rsid w:val="007951BF"/>
    <w:rsid w:val="007A2657"/>
    <w:rsid w:val="007C682C"/>
    <w:rsid w:val="007D2385"/>
    <w:rsid w:val="007D5DE2"/>
    <w:rsid w:val="007F214F"/>
    <w:rsid w:val="00800069"/>
    <w:rsid w:val="008042F0"/>
    <w:rsid w:val="008050E1"/>
    <w:rsid w:val="00815846"/>
    <w:rsid w:val="008310A0"/>
    <w:rsid w:val="00835D29"/>
    <w:rsid w:val="00842E7F"/>
    <w:rsid w:val="00852933"/>
    <w:rsid w:val="008566E5"/>
    <w:rsid w:val="008566FE"/>
    <w:rsid w:val="00865B46"/>
    <w:rsid w:val="00896134"/>
    <w:rsid w:val="008A62BC"/>
    <w:rsid w:val="008B43E7"/>
    <w:rsid w:val="008C242F"/>
    <w:rsid w:val="008D763F"/>
    <w:rsid w:val="008F036F"/>
    <w:rsid w:val="008F1308"/>
    <w:rsid w:val="008F78C2"/>
    <w:rsid w:val="00904568"/>
    <w:rsid w:val="00906020"/>
    <w:rsid w:val="00911394"/>
    <w:rsid w:val="00923EF2"/>
    <w:rsid w:val="00926D25"/>
    <w:rsid w:val="00926E9D"/>
    <w:rsid w:val="009315A0"/>
    <w:rsid w:val="00932C6E"/>
    <w:rsid w:val="00933F10"/>
    <w:rsid w:val="009433C5"/>
    <w:rsid w:val="00960286"/>
    <w:rsid w:val="00965881"/>
    <w:rsid w:val="009871FF"/>
    <w:rsid w:val="00990799"/>
    <w:rsid w:val="00995D51"/>
    <w:rsid w:val="009A0631"/>
    <w:rsid w:val="009B10ED"/>
    <w:rsid w:val="009D3EA4"/>
    <w:rsid w:val="009D649C"/>
    <w:rsid w:val="009E4BC1"/>
    <w:rsid w:val="009F5CB2"/>
    <w:rsid w:val="00A03BB8"/>
    <w:rsid w:val="00A139F5"/>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663D1"/>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C26"/>
    <w:rsid w:val="00C36D9A"/>
    <w:rsid w:val="00C4382F"/>
    <w:rsid w:val="00C44A72"/>
    <w:rsid w:val="00C61FC2"/>
    <w:rsid w:val="00C705F9"/>
    <w:rsid w:val="00C80F0F"/>
    <w:rsid w:val="00C8667A"/>
    <w:rsid w:val="00C93BCB"/>
    <w:rsid w:val="00CC241A"/>
    <w:rsid w:val="00CD2C2F"/>
    <w:rsid w:val="00CE4035"/>
    <w:rsid w:val="00CE65AB"/>
    <w:rsid w:val="00CF4266"/>
    <w:rsid w:val="00D0054E"/>
    <w:rsid w:val="00D075D9"/>
    <w:rsid w:val="00D22D9C"/>
    <w:rsid w:val="00D241F1"/>
    <w:rsid w:val="00D275CB"/>
    <w:rsid w:val="00D30DFA"/>
    <w:rsid w:val="00D463A5"/>
    <w:rsid w:val="00D4710D"/>
    <w:rsid w:val="00D47D25"/>
    <w:rsid w:val="00D62ACD"/>
    <w:rsid w:val="00D81079"/>
    <w:rsid w:val="00DA36EE"/>
    <w:rsid w:val="00DB02D4"/>
    <w:rsid w:val="00DB116D"/>
    <w:rsid w:val="00DB58BF"/>
    <w:rsid w:val="00DD17CC"/>
    <w:rsid w:val="00DE217A"/>
    <w:rsid w:val="00DE67C2"/>
    <w:rsid w:val="00DF321B"/>
    <w:rsid w:val="00E01CBE"/>
    <w:rsid w:val="00E230E0"/>
    <w:rsid w:val="00E27F15"/>
    <w:rsid w:val="00E47071"/>
    <w:rsid w:val="00E51AAC"/>
    <w:rsid w:val="00E66CC0"/>
    <w:rsid w:val="00E728A9"/>
    <w:rsid w:val="00E807D9"/>
    <w:rsid w:val="00EA0F4E"/>
    <w:rsid w:val="00EA24A5"/>
    <w:rsid w:val="00EA295B"/>
    <w:rsid w:val="00EA3B9B"/>
    <w:rsid w:val="00EA53CA"/>
    <w:rsid w:val="00EA6801"/>
    <w:rsid w:val="00EA7896"/>
    <w:rsid w:val="00EB101E"/>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111C"/>
    <w:rsid w:val="00F57A89"/>
    <w:rsid w:val="00F61A20"/>
    <w:rsid w:val="00F63DD9"/>
    <w:rsid w:val="00F6706C"/>
    <w:rsid w:val="00F67644"/>
    <w:rsid w:val="00F8381F"/>
    <w:rsid w:val="00F847F3"/>
    <w:rsid w:val="00FA04CD"/>
    <w:rsid w:val="00FA25F5"/>
    <w:rsid w:val="00FA2810"/>
    <w:rsid w:val="00FA68F8"/>
    <w:rsid w:val="00FB1DC0"/>
    <w:rsid w:val="00FB3B4E"/>
    <w:rsid w:val="00FB4521"/>
    <w:rsid w:val="00FB4F84"/>
    <w:rsid w:val="00FB5CF8"/>
    <w:rsid w:val="00FE6AD3"/>
    <w:rsid w:val="00FF273B"/>
    <w:rsid w:val="00FF564C"/>
    <w:rsid w:val="00FF5AAD"/>
    <w:rsid w:val="0FD83922"/>
    <w:rsid w:val="4773A0C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9E529D"/>
  <w15:docId w15:val="{CFE214F6-6CC7-4006-A24E-13FB64C03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4.emf"/><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60DAF5-7F85-43C9-82E5-CC20C27AA7E6}"/>
</file>

<file path=customXml/itemProps2.xml><?xml version="1.0" encoding="utf-8"?>
<ds:datastoreItem xmlns:ds="http://schemas.openxmlformats.org/officeDocument/2006/customXml" ds:itemID="{7155B96B-57A4-4B10-9FD6-6AF5A14BB945}">
  <ds:schemaRefs>
    <ds:schemaRef ds:uri="http://purl.org/dc/elements/1.1/"/>
    <ds:schemaRef ds:uri="http://schemas.microsoft.com/office/2006/metadata/properties"/>
    <ds:schemaRef ds:uri="http://schemas.microsoft.com/office/2006/documentManagement/types"/>
    <ds:schemaRef ds:uri="http://purl.org/dc/terms/"/>
    <ds:schemaRef ds:uri="2097544f-e403-4c97-b7e9-50f48ce6c8e0"/>
    <ds:schemaRef ds:uri="http://purl.org/dc/dcmitype/"/>
    <ds:schemaRef ds:uri="http://schemas.microsoft.com/office/infopath/2007/PartnerControls"/>
    <ds:schemaRef ds:uri="http://schemas.openxmlformats.org/package/2006/metadata/core-properties"/>
    <ds:schemaRef ds:uri="e0c5e680-0684-4b1a-b437-7f6daf849ff5"/>
    <ds:schemaRef ds:uri="http://www.w3.org/XML/1998/namespace"/>
  </ds:schemaRefs>
</ds:datastoreItem>
</file>

<file path=customXml/itemProps3.xml><?xml version="1.0" encoding="utf-8"?>
<ds:datastoreItem xmlns:ds="http://schemas.openxmlformats.org/officeDocument/2006/customXml" ds:itemID="{76C39A94-E6BC-4CA2-A2E8-B827266CB0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12</Pages>
  <Words>3313</Words>
  <Characters>19725</Characters>
  <Application>Microsoft Office Word</Application>
  <DocSecurity>0</DocSecurity>
  <Lines>164</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Rabya Kadhim</cp:lastModifiedBy>
  <cp:revision>5</cp:revision>
  <cp:lastPrinted>2018-11-12T13:39:00Z</cp:lastPrinted>
  <dcterms:created xsi:type="dcterms:W3CDTF">2023-10-26T09:20:00Z</dcterms:created>
  <dcterms:modified xsi:type="dcterms:W3CDTF">2023-10-30T13:12:00Z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0x0101008DD239C757A0D6458FA2DD893A31E937</vt:lpwstr>
  </property>
</Properties>
</file>