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73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600"/>
        <w:gridCol w:w="720"/>
        <w:gridCol w:w="6470"/>
      </w:tblGrid>
      <w:tr w:rsidR="000629D5" w14:paraId="58A566CC" w14:textId="77777777" w:rsidTr="002618FF">
        <w:trPr>
          <w:trHeight w:val="4032"/>
        </w:trPr>
        <w:tc>
          <w:tcPr>
            <w:tcW w:w="3600" w:type="dxa"/>
            <w:vAlign w:val="bottom"/>
          </w:tcPr>
          <w:p w14:paraId="55C080B1" w14:textId="2FEE424B" w:rsidR="000629D5" w:rsidRDefault="000629D5" w:rsidP="001B2ABD">
            <w:pPr>
              <w:tabs>
                <w:tab w:val="left" w:pos="990"/>
              </w:tabs>
              <w:jc w:val="center"/>
            </w:pPr>
          </w:p>
        </w:tc>
        <w:tc>
          <w:tcPr>
            <w:tcW w:w="720" w:type="dxa"/>
          </w:tcPr>
          <w:p w14:paraId="5515DA25" w14:textId="4B75A3A0" w:rsidR="000629D5" w:rsidRDefault="000629D5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  <w:vMerge w:val="restart"/>
            <w:vAlign w:val="center"/>
          </w:tcPr>
          <w:p w14:paraId="5F986E92" w14:textId="5FBE3080" w:rsidR="002618FF" w:rsidRPr="002618FF" w:rsidRDefault="002618FF" w:rsidP="002618FF">
            <w:pPr>
              <w:pStyle w:val="Heading1"/>
              <w:rPr>
                <w:sz w:val="22"/>
                <w:szCs w:val="22"/>
              </w:rPr>
            </w:pPr>
            <w:r w:rsidRPr="002618FF">
              <w:rPr>
                <w:sz w:val="22"/>
                <w:szCs w:val="22"/>
              </w:rPr>
              <w:t>16/10/2020</w:t>
            </w:r>
          </w:p>
          <w:p w14:paraId="75D6CDA6" w14:textId="31D98768" w:rsidR="002618FF" w:rsidRPr="002618FF" w:rsidRDefault="002618FF" w:rsidP="002618FF">
            <w:pPr>
              <w:pStyle w:val="Heading1"/>
              <w:spacing w:before="0" w:after="0"/>
              <w:rPr>
                <w:sz w:val="22"/>
                <w:szCs w:val="22"/>
              </w:rPr>
            </w:pPr>
          </w:p>
          <w:p w14:paraId="4C9C47C0" w14:textId="18877842" w:rsidR="002618FF" w:rsidRPr="002618FF" w:rsidRDefault="00D248DD" w:rsidP="002618FF">
            <w:pPr>
              <w:pStyle w:val="Heading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Senior Carer </w:t>
            </w:r>
          </w:p>
          <w:p w14:paraId="423F0A27" w14:textId="5281DEBA" w:rsidR="002618FF" w:rsidRDefault="00D248DD" w:rsidP="002618FF">
            <w:pPr>
              <w:pStyle w:val="Heading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Mac Care Abbey Rose</w:t>
            </w:r>
          </w:p>
          <w:p w14:paraId="257F859A" w14:textId="2051D614" w:rsidR="002618FF" w:rsidRDefault="00D248DD" w:rsidP="002618FF">
            <w:pPr>
              <w:pStyle w:val="Heading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Ivyfield Road Erdington Birmingham B23 5DU </w:t>
            </w:r>
          </w:p>
          <w:p w14:paraId="03A3655B" w14:textId="6E69B0B1" w:rsidR="00D248DD" w:rsidRPr="00D248DD" w:rsidRDefault="00D248DD" w:rsidP="00D248DD"/>
          <w:p w14:paraId="08CE89C8" w14:textId="77777777" w:rsidR="002618FF" w:rsidRPr="002618FF" w:rsidRDefault="002618FF" w:rsidP="002618FF">
            <w:pPr>
              <w:pStyle w:val="Heading1"/>
              <w:rPr>
                <w:sz w:val="22"/>
                <w:szCs w:val="22"/>
              </w:rPr>
            </w:pPr>
          </w:p>
          <w:p w14:paraId="37837379" w14:textId="2434CE37" w:rsidR="002618FF" w:rsidRPr="002618FF" w:rsidRDefault="002618FF" w:rsidP="002618FF">
            <w:pPr>
              <w:pStyle w:val="Heading1"/>
              <w:rPr>
                <w:sz w:val="22"/>
                <w:szCs w:val="22"/>
              </w:rPr>
            </w:pPr>
            <w:r w:rsidRPr="002618FF">
              <w:rPr>
                <w:sz w:val="22"/>
                <w:szCs w:val="22"/>
              </w:rPr>
              <w:t xml:space="preserve">Dear </w:t>
            </w:r>
            <w:r w:rsidR="00D248DD">
              <w:rPr>
                <w:sz w:val="22"/>
                <w:szCs w:val="22"/>
              </w:rPr>
              <w:t>Eva Cassidy</w:t>
            </w:r>
          </w:p>
          <w:p w14:paraId="48F1B994" w14:textId="77777777" w:rsidR="002618FF" w:rsidRDefault="002618FF" w:rsidP="002618FF">
            <w:r>
              <w:t>I am writing to inform you of my application to the role of senior care, for which I believe I am suitable for.</w:t>
            </w:r>
          </w:p>
          <w:p w14:paraId="7C694DAF" w14:textId="77777777" w:rsidR="002618FF" w:rsidRDefault="002618FF" w:rsidP="002618FF">
            <w:r>
              <w:t xml:space="preserve">I believe that I have the correct set of skills that will enable me to fulfill this role to </w:t>
            </w:r>
            <w:proofErr w:type="spellStart"/>
            <w:r>
              <w:t>it</w:t>
            </w:r>
            <w:proofErr w:type="spellEnd"/>
            <w:r>
              <w:t xml:space="preserve"> fullest degree. As someone with good communication and listening skills that will allow me to be able to work as a team and provide the best service possible to the residents. I believe I can add  much value to the organization as well as ensure that all procedures and policies are met.</w:t>
            </w:r>
          </w:p>
          <w:p w14:paraId="6ED63A7E" w14:textId="77777777" w:rsidR="002618FF" w:rsidRDefault="002618FF" w:rsidP="002618FF">
            <w:r>
              <w:t>Throughout my 5 years in care I have grown and become able to achieve a solution orientated attitude. Many other transferable key skills have also grown with me such as organisation and time management. I believe that I will be an asset to the company and the current Level 4 Health and social care programme.</w:t>
            </w:r>
          </w:p>
          <w:p w14:paraId="2B8EE0CC" w14:textId="77777777" w:rsidR="002618FF" w:rsidRDefault="002618FF" w:rsidP="002618FF">
            <w:r>
              <w:t>I hope that through this application I have demonstrated my enthusiasm and capability in this role.</w:t>
            </w:r>
          </w:p>
          <w:p w14:paraId="2352B0AD" w14:textId="77777777" w:rsidR="002618FF" w:rsidRPr="00AE68A8" w:rsidRDefault="002618FF" w:rsidP="002618FF">
            <w:r>
              <w:t>I look forward to hearing from you.</w:t>
            </w:r>
          </w:p>
          <w:sdt>
            <w:sdtPr>
              <w:id w:val="877970023"/>
              <w:placeholder>
                <w:docPart w:val="CBA02E269AC34A9192679A01721F59D4"/>
              </w:placeholder>
              <w:temporary/>
              <w:showingPlcHdr/>
              <w15:appearance w15:val="hidden"/>
            </w:sdtPr>
            <w:sdtEndPr/>
            <w:sdtContent>
              <w:p w14:paraId="3650AA06" w14:textId="77777777" w:rsidR="002618FF" w:rsidRPr="00C83A18" w:rsidRDefault="002618FF" w:rsidP="002618FF">
                <w:pPr>
                  <w:pStyle w:val="Closing"/>
                </w:pPr>
                <w:r w:rsidRPr="00C83A18">
                  <w:t>Sincerely,</w:t>
                </w:r>
              </w:p>
            </w:sdtContent>
          </w:sdt>
          <w:p w14:paraId="4F978577" w14:textId="77777777" w:rsidR="002618FF" w:rsidRDefault="002618FF" w:rsidP="002618FF">
            <w:r>
              <w:t>Sue Doyle</w:t>
            </w:r>
          </w:p>
          <w:p w14:paraId="0FB9FDE5" w14:textId="02E8058B" w:rsidR="000629D5" w:rsidRDefault="002618FF" w:rsidP="002618FF">
            <w:pPr>
              <w:pStyle w:val="Address"/>
            </w:pPr>
            <w:r>
              <w:t>CV Attached Below.</w:t>
            </w:r>
          </w:p>
          <w:p w14:paraId="23C1B0B9" w14:textId="398091C7" w:rsidR="000629D5" w:rsidRDefault="000629D5" w:rsidP="00846D4F"/>
        </w:tc>
      </w:tr>
      <w:tr w:rsidR="000629D5" w14:paraId="76328B7E" w14:textId="77777777" w:rsidTr="002618FF">
        <w:trPr>
          <w:trHeight w:val="9504"/>
        </w:trPr>
        <w:tc>
          <w:tcPr>
            <w:tcW w:w="3600" w:type="dxa"/>
            <w:vAlign w:val="bottom"/>
          </w:tcPr>
          <w:p w14:paraId="3DCA5C84" w14:textId="1394972C" w:rsidR="000629D5" w:rsidRPr="002618FF" w:rsidRDefault="002618FF" w:rsidP="002618FF">
            <w:pPr>
              <w:pStyle w:val="Title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CFE0AE4" wp14:editId="22A4A50B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-2857500</wp:posOffset>
                  </wp:positionV>
                  <wp:extent cx="2113280" cy="1801495"/>
                  <wp:effectExtent l="95250" t="76200" r="96520" b="960755"/>
                  <wp:wrapNone/>
                  <wp:docPr id="2" name="Picture 2" descr="Employment | Sustainable Environment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ployment | Sustainable Environment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80" cy="1801495"/>
                          </a:xfrm>
                          <a:prstGeom prst="ellipse">
                            <a:avLst/>
                          </a:prstGeom>
                          <a:ln w="63500" cap="rnd">
                            <a:solidFill>
                              <a:srgbClr val="333333"/>
                            </a:solidFill>
                          </a:ln>
                          <a:effectLst>
                            <a:outerShdw blurRad="381000" dist="292100" dir="5400000" sx="-80000" sy="-18000" rotWithShape="0">
                              <a:srgbClr val="000000">
                                <a:alpha val="22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3000000"/>
                            </a:lightRig>
                          </a:scene3d>
                          <a:sp3d contourW="7620">
                            <a:bevelT w="95250" h="31750"/>
                            <a:contourClr>
                              <a:srgbClr val="333333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SU</w:t>
            </w:r>
            <w:r w:rsidR="00D248DD">
              <w:t>SAN</w:t>
            </w:r>
            <w:r>
              <w:t>DOYLE</w:t>
            </w:r>
          </w:p>
          <w:p w14:paraId="174C0E65" w14:textId="77777777" w:rsidR="000629D5" w:rsidRDefault="000629D5" w:rsidP="000629D5"/>
          <w:sdt>
            <w:sdtPr>
              <w:id w:val="-1954003311"/>
              <w:placeholder>
                <w:docPart w:val="9AC892610F3F4F0C9BE3858523EFBD8D"/>
              </w:placeholder>
              <w:temporary/>
              <w:showingPlcHdr/>
              <w15:appearance w15:val="hidden"/>
            </w:sdtPr>
            <w:sdtEndPr/>
            <w:sdtContent>
              <w:p w14:paraId="5BD0F562" w14:textId="77777777" w:rsidR="000629D5" w:rsidRPr="00846D4F" w:rsidRDefault="000629D5" w:rsidP="00846D4F">
                <w:pPr>
                  <w:pStyle w:val="Heading2"/>
                </w:pPr>
                <w:r w:rsidRPr="00846D4F">
                  <w:rPr>
                    <w:rStyle w:val="Heading2Char"/>
                    <w:b/>
                    <w:bCs/>
                    <w:caps/>
                  </w:rPr>
                  <w:t>CONTACT</w:t>
                </w:r>
              </w:p>
            </w:sdtContent>
          </w:sdt>
          <w:sdt>
            <w:sdtPr>
              <w:id w:val="1111563247"/>
              <w:placeholder>
                <w:docPart w:val="B196A4CA3F7A41FB99DE2B1FA7CC4D54"/>
              </w:placeholder>
              <w:temporary/>
              <w:showingPlcHdr/>
              <w15:appearance w15:val="hidden"/>
            </w:sdtPr>
            <w:sdtEndPr/>
            <w:sdtContent>
              <w:p w14:paraId="7A628F62" w14:textId="77777777" w:rsidR="000629D5" w:rsidRDefault="000629D5" w:rsidP="000629D5">
                <w:pPr>
                  <w:pStyle w:val="ContactDetails"/>
                </w:pPr>
                <w:r w:rsidRPr="004D3011">
                  <w:t>PHONE:</w:t>
                </w:r>
              </w:p>
            </w:sdtContent>
          </w:sdt>
          <w:p w14:paraId="0492524F" w14:textId="2DFEB1E1" w:rsidR="000629D5" w:rsidRDefault="002618FF" w:rsidP="000629D5">
            <w:pPr>
              <w:pStyle w:val="ContactDetails"/>
            </w:pPr>
            <w:r>
              <w:t>07508741591</w:t>
            </w:r>
          </w:p>
          <w:p w14:paraId="1EFAE001" w14:textId="197042FC" w:rsidR="002618FF" w:rsidRDefault="002618FF" w:rsidP="000629D5">
            <w:pPr>
              <w:pStyle w:val="ContactDetails"/>
            </w:pPr>
          </w:p>
          <w:p w14:paraId="30C83461" w14:textId="62DD04CF" w:rsidR="002618FF" w:rsidRDefault="002618FF" w:rsidP="002618FF">
            <w:pPr>
              <w:pStyle w:val="ContactDetails"/>
            </w:pPr>
            <w:r>
              <w:t>ADDRESS:</w:t>
            </w:r>
          </w:p>
          <w:p w14:paraId="44225ACE" w14:textId="77777777" w:rsidR="002618FF" w:rsidRDefault="002618FF" w:rsidP="002618FF">
            <w:pPr>
              <w:pStyle w:val="ContactDetails"/>
            </w:pPr>
            <w:r>
              <w:t>19 Lawnsfield Grove</w:t>
            </w:r>
          </w:p>
          <w:p w14:paraId="750272EA" w14:textId="77777777" w:rsidR="002618FF" w:rsidRDefault="002618FF" w:rsidP="002618FF">
            <w:pPr>
              <w:pStyle w:val="ContactDetails"/>
            </w:pPr>
            <w:r>
              <w:t>Erdington</w:t>
            </w:r>
          </w:p>
          <w:p w14:paraId="79FF724A" w14:textId="77777777" w:rsidR="002618FF" w:rsidRDefault="002618FF" w:rsidP="002618FF">
            <w:pPr>
              <w:pStyle w:val="ContactDetails"/>
            </w:pPr>
            <w:r>
              <w:t>Birmingham</w:t>
            </w:r>
          </w:p>
          <w:p w14:paraId="540E7069" w14:textId="75F1EF5B" w:rsidR="002618FF" w:rsidRDefault="002618FF" w:rsidP="002618FF">
            <w:pPr>
              <w:pStyle w:val="ContactDetails"/>
            </w:pPr>
            <w:r>
              <w:t>B23 5DU</w:t>
            </w:r>
          </w:p>
          <w:p w14:paraId="5D786B65" w14:textId="77777777" w:rsidR="002618FF" w:rsidRDefault="002618FF" w:rsidP="002618FF">
            <w:pPr>
              <w:pStyle w:val="ContactDetails"/>
            </w:pPr>
          </w:p>
          <w:sdt>
            <w:sdtPr>
              <w:id w:val="-240260293"/>
              <w:placeholder>
                <w:docPart w:val="287473ED0CD64D5F9C9CADA4662CBC1B"/>
              </w:placeholder>
              <w:temporary/>
              <w:showingPlcHdr/>
              <w15:appearance w15:val="hidden"/>
            </w:sdtPr>
            <w:sdtEndPr/>
            <w:sdtContent>
              <w:p w14:paraId="63FFC758" w14:textId="77777777" w:rsidR="000629D5" w:rsidRDefault="000629D5" w:rsidP="000629D5">
                <w:pPr>
                  <w:pStyle w:val="ContactDetails"/>
                </w:pPr>
                <w:r w:rsidRPr="004D3011">
                  <w:t>EMAIL:</w:t>
                </w:r>
              </w:p>
            </w:sdtContent>
          </w:sdt>
          <w:p w14:paraId="668F667D" w14:textId="5D55B4E4" w:rsidR="000629D5" w:rsidRPr="002618FF" w:rsidRDefault="002618FF" w:rsidP="000629D5">
            <w:pPr>
              <w:pStyle w:val="ContactDetails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Suedoyle27@hotmail.com</w:t>
            </w:r>
          </w:p>
        </w:tc>
        <w:tc>
          <w:tcPr>
            <w:tcW w:w="720" w:type="dxa"/>
          </w:tcPr>
          <w:p w14:paraId="265BBC5A" w14:textId="77777777" w:rsidR="000629D5" w:rsidRDefault="000629D5" w:rsidP="000C45FF">
            <w:pPr>
              <w:tabs>
                <w:tab w:val="left" w:pos="990"/>
              </w:tabs>
            </w:pPr>
          </w:p>
        </w:tc>
        <w:tc>
          <w:tcPr>
            <w:tcW w:w="6470" w:type="dxa"/>
            <w:vMerge/>
          </w:tcPr>
          <w:p w14:paraId="28559499" w14:textId="77777777" w:rsidR="000629D5" w:rsidRPr="004D3011" w:rsidRDefault="000629D5" w:rsidP="004D3011">
            <w:pPr>
              <w:rPr>
                <w:color w:val="FFFFFF" w:themeColor="background1"/>
              </w:rPr>
            </w:pPr>
          </w:p>
        </w:tc>
      </w:tr>
    </w:tbl>
    <w:p w14:paraId="0C1E5FC8" w14:textId="62370399" w:rsidR="0043117B" w:rsidRDefault="00D248DD" w:rsidP="00846D4F">
      <w:pPr>
        <w:tabs>
          <w:tab w:val="left" w:pos="990"/>
        </w:tabs>
        <w:spacing w:after="0"/>
        <w:rPr>
          <w:sz w:val="8"/>
        </w:rPr>
      </w:pPr>
    </w:p>
    <w:p w14:paraId="146D9AA9" w14:textId="4BD2FD71" w:rsidR="002618FF" w:rsidRDefault="002618FF" w:rsidP="00846D4F">
      <w:pPr>
        <w:tabs>
          <w:tab w:val="left" w:pos="990"/>
        </w:tabs>
        <w:spacing w:after="0"/>
        <w:rPr>
          <w:sz w:val="8"/>
        </w:rPr>
      </w:pPr>
    </w:p>
    <w:p w14:paraId="7851ACCB" w14:textId="705ED24B" w:rsidR="002618FF" w:rsidRDefault="002618FF" w:rsidP="00846D4F">
      <w:pPr>
        <w:tabs>
          <w:tab w:val="left" w:pos="990"/>
        </w:tabs>
        <w:spacing w:after="0"/>
        <w:rPr>
          <w:sz w:val="8"/>
        </w:rPr>
      </w:pPr>
    </w:p>
    <w:p w14:paraId="00B66C7A" w14:textId="716C4714" w:rsidR="002618FF" w:rsidRDefault="002618FF" w:rsidP="00846D4F">
      <w:pPr>
        <w:tabs>
          <w:tab w:val="left" w:pos="990"/>
        </w:tabs>
        <w:spacing w:after="0"/>
        <w:rPr>
          <w:sz w:val="8"/>
        </w:rPr>
      </w:pPr>
    </w:p>
    <w:tbl>
      <w:tblPr>
        <w:tblpPr w:leftFromText="180" w:rightFromText="180" w:vertAnchor="page" w:horzAnchor="margin" w:tblpXSpec="center" w:tblpY="1755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477"/>
        <w:gridCol w:w="694"/>
        <w:gridCol w:w="6248"/>
      </w:tblGrid>
      <w:tr w:rsidR="002618FF" w:rsidRPr="002618FF" w14:paraId="6EEF98D4" w14:textId="77777777" w:rsidTr="002618FF">
        <w:trPr>
          <w:trHeight w:val="10694"/>
        </w:trPr>
        <w:tc>
          <w:tcPr>
            <w:tcW w:w="3477" w:type="dxa"/>
          </w:tcPr>
          <w:sdt>
            <w:sdtPr>
              <w:rPr>
                <w:rFonts w:asciiTheme="majorHAnsi" w:eastAsiaTheme="majorEastAsia" w:hAnsiTheme="majorHAnsi" w:cstheme="majorBidi"/>
                <w:b/>
                <w:caps/>
                <w:color w:val="548AB7" w:themeColor="accent1" w:themeShade="BF"/>
                <w:szCs w:val="24"/>
              </w:rPr>
              <w:id w:val="-1711873194"/>
              <w:placeholder>
                <w:docPart w:val="80C7EF20B5AE47EBB7ECE9AC56A5EEB7"/>
              </w:placeholder>
              <w:temporary/>
              <w:showingPlcHdr/>
              <w15:appearance w15:val="hidden"/>
            </w:sdtPr>
            <w:sdtEndPr/>
            <w:sdtContent>
              <w:p w14:paraId="0E94789C" w14:textId="77777777" w:rsidR="002618FF" w:rsidRPr="002618FF" w:rsidRDefault="002618FF" w:rsidP="002618FF">
                <w:pPr>
                  <w:keepNext/>
                  <w:keepLines/>
                  <w:spacing w:before="240" w:after="120"/>
                  <w:outlineLvl w:val="2"/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  <w:t>Profile</w:t>
                </w:r>
              </w:p>
            </w:sdtContent>
          </w:sdt>
          <w:p w14:paraId="70E3A939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I am an active and hardworking individual that has worked in previous care environments and obtained a Level 2 in Health and Social Care as well as a Level 2 In Learning Difficulties. I am flexible and solution orientated person who thrives when put under pressured working environments. In my experience working in a variety of different places, I have gained many key transferable skills such as communication and listening. I believe I am well rounded individual with the ability to provide a great service to any work that I take on.</w:t>
            </w:r>
          </w:p>
          <w:sdt>
            <w:sdtPr>
              <w:rPr>
                <w:rFonts w:asciiTheme="majorHAnsi" w:eastAsiaTheme="majorEastAsia" w:hAnsiTheme="majorHAnsi" w:cstheme="majorBidi"/>
                <w:b/>
                <w:caps/>
                <w:color w:val="548AB7" w:themeColor="accent1" w:themeShade="BF"/>
                <w:szCs w:val="24"/>
              </w:rPr>
              <w:id w:val="1411588109"/>
              <w:placeholder>
                <w:docPart w:val="D607E5156A714A528172DFF344BCE88C"/>
              </w:placeholder>
              <w:temporary/>
              <w:showingPlcHdr/>
              <w15:appearance w15:val="hidden"/>
            </w:sdtPr>
            <w:sdtEndPr/>
            <w:sdtContent>
              <w:p w14:paraId="68DFE485" w14:textId="77777777" w:rsidR="002618FF" w:rsidRPr="002618FF" w:rsidRDefault="002618FF" w:rsidP="002618FF">
                <w:pPr>
                  <w:keepNext/>
                  <w:keepLines/>
                  <w:spacing w:before="240" w:after="120"/>
                  <w:outlineLvl w:val="2"/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  <w:t>Contact</w:t>
                </w:r>
              </w:p>
            </w:sdtContent>
          </w:sdt>
          <w:sdt>
            <w:sdtPr>
              <w:rPr>
                <w:sz w:val="18"/>
              </w:rPr>
              <w:id w:val="-508759650"/>
              <w:placeholder>
                <w:docPart w:val="A70A73B9E9D74F41A2281B9D63C98318"/>
              </w:placeholder>
              <w:temporary/>
              <w:showingPlcHdr/>
              <w15:appearance w15:val="hidden"/>
            </w:sdtPr>
            <w:sdtEndPr/>
            <w:sdtContent>
              <w:p w14:paraId="704EA30C" w14:textId="77777777" w:rsidR="002618FF" w:rsidRPr="002618FF" w:rsidRDefault="002618FF" w:rsidP="002618FF">
                <w:pPr>
                  <w:spacing w:after="0"/>
                  <w:rPr>
                    <w:sz w:val="18"/>
                  </w:rPr>
                </w:pPr>
                <w:r w:rsidRPr="002618FF">
                  <w:rPr>
                    <w:sz w:val="18"/>
                  </w:rPr>
                  <w:t>PHONE:</w:t>
                </w:r>
              </w:p>
            </w:sdtContent>
          </w:sdt>
          <w:p w14:paraId="13D1F04F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07508741591</w:t>
            </w:r>
          </w:p>
          <w:p w14:paraId="77FCBE5E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</w:p>
          <w:sdt>
            <w:sdtPr>
              <w:rPr>
                <w:sz w:val="18"/>
              </w:rPr>
              <w:id w:val="-1668391886"/>
              <w:placeholder>
                <w:docPart w:val="576226EAED4B40079363EB62DAA1872B"/>
              </w:placeholder>
              <w:temporary/>
              <w:showingPlcHdr/>
              <w15:appearance w15:val="hidden"/>
            </w:sdtPr>
            <w:sdtEndPr/>
            <w:sdtContent>
              <w:p w14:paraId="36201AC7" w14:textId="77777777" w:rsidR="002618FF" w:rsidRPr="002618FF" w:rsidRDefault="002618FF" w:rsidP="002618FF">
                <w:pPr>
                  <w:spacing w:after="0"/>
                  <w:rPr>
                    <w:sz w:val="18"/>
                  </w:rPr>
                </w:pPr>
                <w:r w:rsidRPr="002618FF">
                  <w:rPr>
                    <w:sz w:val="18"/>
                  </w:rPr>
                  <w:t>EMAIL:</w:t>
                </w:r>
              </w:p>
            </w:sdtContent>
          </w:sdt>
          <w:p w14:paraId="08B01D3D" w14:textId="77777777" w:rsidR="002618FF" w:rsidRPr="002618FF" w:rsidRDefault="002618FF" w:rsidP="002618FF">
            <w:pPr>
              <w:spacing w:after="0"/>
              <w:rPr>
                <w:color w:val="B85A22" w:themeColor="accent2" w:themeShade="BF"/>
                <w:sz w:val="18"/>
                <w:u w:val="single"/>
              </w:rPr>
            </w:pPr>
            <w:r w:rsidRPr="002618FF">
              <w:rPr>
                <w:sz w:val="18"/>
              </w:rPr>
              <w:t>Suedoyle27@hotmail.com</w:t>
            </w:r>
          </w:p>
          <w:sdt>
            <w:sdtPr>
              <w:rPr>
                <w:rFonts w:asciiTheme="majorHAnsi" w:eastAsiaTheme="majorEastAsia" w:hAnsiTheme="majorHAnsi" w:cstheme="majorBidi"/>
                <w:b/>
                <w:caps/>
                <w:color w:val="548AB7" w:themeColor="accent1" w:themeShade="BF"/>
                <w:szCs w:val="24"/>
              </w:rPr>
              <w:id w:val="-1444214663"/>
              <w:placeholder>
                <w:docPart w:val="CA38AC1AA4FD4CF3852ACCE9525087ED"/>
              </w:placeholder>
              <w:temporary/>
              <w:showingPlcHdr/>
              <w15:appearance w15:val="hidden"/>
            </w:sdtPr>
            <w:sdtEndPr/>
            <w:sdtContent>
              <w:p w14:paraId="675E5193" w14:textId="77777777" w:rsidR="002618FF" w:rsidRPr="002618FF" w:rsidRDefault="002618FF" w:rsidP="002618FF">
                <w:pPr>
                  <w:keepNext/>
                  <w:keepLines/>
                  <w:spacing w:before="240" w:after="120"/>
                  <w:outlineLvl w:val="2"/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caps/>
                    <w:color w:val="548AB7" w:themeColor="accent1" w:themeShade="BF"/>
                    <w:szCs w:val="24"/>
                  </w:rPr>
                  <w:t>Hobbies</w:t>
                </w:r>
              </w:p>
            </w:sdtContent>
          </w:sdt>
          <w:p w14:paraId="286C58E2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Reading</w:t>
            </w:r>
          </w:p>
          <w:p w14:paraId="5F9A9FD4" w14:textId="505C66DE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Long Walks</w:t>
            </w:r>
            <w:r w:rsidR="00D248DD">
              <w:rPr>
                <w:sz w:val="18"/>
              </w:rPr>
              <w:t xml:space="preserve"> in the forests with my children </w:t>
            </w:r>
          </w:p>
          <w:p w14:paraId="49F27E07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Quizzes and Wordsearches</w:t>
            </w:r>
          </w:p>
          <w:p w14:paraId="76D9AF9A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Cinema</w:t>
            </w:r>
          </w:p>
        </w:tc>
        <w:tc>
          <w:tcPr>
            <w:tcW w:w="694" w:type="dxa"/>
          </w:tcPr>
          <w:p w14:paraId="183297B7" w14:textId="7FA29EE6" w:rsidR="002618FF" w:rsidRPr="002618FF" w:rsidRDefault="002618FF" w:rsidP="002618FF">
            <w:pPr>
              <w:tabs>
                <w:tab w:val="left" w:pos="990"/>
              </w:tabs>
              <w:spacing w:after="0"/>
              <w:rPr>
                <w:sz w:val="18"/>
              </w:rPr>
            </w:pPr>
          </w:p>
        </w:tc>
        <w:tc>
          <w:tcPr>
            <w:tcW w:w="6248" w:type="dxa"/>
          </w:tcPr>
          <w:sdt>
            <w:sdtPr>
              <w:rPr>
                <w:rFonts w:asciiTheme="majorHAnsi" w:eastAsiaTheme="majorEastAsia" w:hAnsiTheme="majorHAnsi" w:cstheme="majorBidi"/>
                <w:b/>
                <w:bCs/>
                <w:caps/>
                <w:szCs w:val="26"/>
              </w:rPr>
              <w:id w:val="1049110328"/>
              <w:placeholder>
                <w:docPart w:val="C89D0EB496D34ECB94C5B80687F726F1"/>
              </w:placeholder>
              <w:temporary/>
              <w:showingPlcHdr/>
              <w15:appearance w15:val="hidden"/>
            </w:sdtPr>
            <w:sdtEndPr/>
            <w:sdtContent>
              <w:p w14:paraId="67F30931" w14:textId="77777777" w:rsidR="002618FF" w:rsidRPr="002618FF" w:rsidRDefault="002618FF" w:rsidP="002618FF">
                <w:pPr>
                  <w:keepNext/>
                  <w:keepLines/>
                  <w:pBdr>
                    <w:bottom w:val="single" w:sz="8" w:space="1" w:color="94B6D2" w:themeColor="accent1"/>
                  </w:pBdr>
                  <w:spacing w:before="240" w:after="120"/>
                  <w:outlineLvl w:val="1"/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  <w:t>EDUCATION</w:t>
                </w:r>
              </w:p>
            </w:sdtContent>
          </w:sdt>
          <w:p w14:paraId="71B4821A" w14:textId="64EC08C9" w:rsidR="002618FF" w:rsidRPr="002618FF" w:rsidRDefault="002618FF" w:rsidP="002618FF">
            <w:pPr>
              <w:spacing w:after="0"/>
              <w:outlineLvl w:val="3"/>
              <w:rPr>
                <w:b/>
                <w:sz w:val="18"/>
              </w:rPr>
            </w:pPr>
            <w:r w:rsidRPr="002618FF">
              <w:rPr>
                <w:b/>
                <w:sz w:val="18"/>
              </w:rPr>
              <w:t>St Edmund Campion</w:t>
            </w:r>
          </w:p>
          <w:p w14:paraId="34F00F77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Sep 2001 – Sep 2005</w:t>
            </w:r>
          </w:p>
          <w:p w14:paraId="788E10FC" w14:textId="7B13DB7E" w:rsidR="002618FF" w:rsidRPr="002618FF" w:rsidRDefault="00D248DD" w:rsidP="002618FF">
            <w:pPr>
              <w:spacing w:after="0"/>
              <w:outlineLvl w:val="3"/>
              <w:rPr>
                <w:b/>
                <w:sz w:val="18"/>
              </w:rPr>
            </w:pPr>
            <w:r>
              <w:rPr>
                <w:b/>
                <w:sz w:val="18"/>
              </w:rPr>
              <w:t>Leisure and Tourism grade B</w:t>
            </w:r>
          </w:p>
          <w:p w14:paraId="7D2E7BB2" w14:textId="792C77DC" w:rsidR="002618FF" w:rsidRPr="002618FF" w:rsidRDefault="00D248DD" w:rsidP="002618FF">
            <w:pPr>
              <w:spacing w:after="0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Science grade D</w:t>
            </w:r>
          </w:p>
          <w:p w14:paraId="7B4C4815" w14:textId="190FA8E1" w:rsidR="002618FF" w:rsidRPr="002618FF" w:rsidRDefault="00D248DD" w:rsidP="002618FF">
            <w:pPr>
              <w:spacing w:after="0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English grade C</w:t>
            </w:r>
          </w:p>
          <w:p w14:paraId="3876478A" w14:textId="2121D551" w:rsidR="002618FF" w:rsidRPr="002618FF" w:rsidRDefault="00D248DD" w:rsidP="002618FF">
            <w:pPr>
              <w:spacing w:after="0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Math’s grade D</w:t>
            </w:r>
          </w:p>
          <w:p w14:paraId="2CA340FE" w14:textId="175460F1" w:rsidR="002618FF" w:rsidRPr="002618FF" w:rsidRDefault="002618FF" w:rsidP="002618FF">
            <w:pPr>
              <w:spacing w:after="0"/>
              <w:rPr>
                <w:b/>
                <w:bCs/>
                <w:sz w:val="18"/>
              </w:rPr>
            </w:pPr>
          </w:p>
          <w:p w14:paraId="0E010B2C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</w:p>
          <w:sdt>
            <w:sdtPr>
              <w:rPr>
                <w:rFonts w:asciiTheme="majorHAnsi" w:eastAsiaTheme="majorEastAsia" w:hAnsiTheme="majorHAnsi" w:cstheme="majorBidi"/>
                <w:b/>
                <w:bCs/>
                <w:caps/>
                <w:szCs w:val="26"/>
              </w:rPr>
              <w:id w:val="1001553383"/>
              <w:placeholder>
                <w:docPart w:val="EAA2B8957C4440558522A02778018664"/>
              </w:placeholder>
              <w:temporary/>
              <w:showingPlcHdr/>
              <w15:appearance w15:val="hidden"/>
            </w:sdtPr>
            <w:sdtEndPr/>
            <w:sdtContent>
              <w:p w14:paraId="5916419E" w14:textId="77777777" w:rsidR="002618FF" w:rsidRPr="002618FF" w:rsidRDefault="002618FF" w:rsidP="002618FF">
                <w:pPr>
                  <w:keepNext/>
                  <w:keepLines/>
                  <w:pBdr>
                    <w:bottom w:val="single" w:sz="8" w:space="1" w:color="94B6D2" w:themeColor="accent1"/>
                  </w:pBdr>
                  <w:spacing w:before="240" w:after="120"/>
                  <w:outlineLvl w:val="1"/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  <w:t>WORK EXPERIENCE</w:t>
                </w:r>
              </w:p>
            </w:sdtContent>
          </w:sdt>
          <w:p w14:paraId="45E031CD" w14:textId="77777777" w:rsidR="002618FF" w:rsidRPr="002618FF" w:rsidRDefault="002618FF" w:rsidP="002618FF">
            <w:pPr>
              <w:spacing w:after="0"/>
              <w:outlineLvl w:val="3"/>
              <w:rPr>
                <w:b/>
                <w:bCs/>
                <w:sz w:val="18"/>
              </w:rPr>
            </w:pPr>
            <w:r w:rsidRPr="002618FF">
              <w:rPr>
                <w:b/>
                <w:sz w:val="18"/>
              </w:rPr>
              <w:t>ABBEY ROSE MAC CARE LTD  CARE ASSISTANT</w:t>
            </w:r>
          </w:p>
          <w:p w14:paraId="44E3526D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OCTOBER 2019–PRESENT</w:t>
            </w:r>
          </w:p>
          <w:p w14:paraId="5FDDE7FA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My responsibilities included:</w:t>
            </w:r>
          </w:p>
          <w:p w14:paraId="5F194D7E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Working with a team of carers to deliver an excellent level of care </w:t>
            </w:r>
          </w:p>
          <w:p w14:paraId="68BEB549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Keeping residents mentally and emotionally stimulated through planned activities and interaction</w:t>
            </w:r>
          </w:p>
          <w:p w14:paraId="773D9B8A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Completing documentation on a system called Care Control</w:t>
            </w:r>
          </w:p>
          <w:p w14:paraId="1184FE2A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Completing handover to the staff on the next shift </w:t>
            </w:r>
          </w:p>
          <w:p w14:paraId="36173CA4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Ensure any resident issues are reported to the nurse in charge</w:t>
            </w:r>
          </w:p>
          <w:p w14:paraId="347E3FF0" w14:textId="77777777" w:rsidR="002618FF" w:rsidRPr="002618FF" w:rsidRDefault="002618FF" w:rsidP="002618FF">
            <w:pPr>
              <w:numPr>
                <w:ilvl w:val="0"/>
                <w:numId w:val="2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Ensure the health and safety of the residents is always being put first</w:t>
            </w:r>
          </w:p>
          <w:p w14:paraId="6A67A44A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</w:p>
          <w:p w14:paraId="25169D60" w14:textId="77777777" w:rsidR="002618FF" w:rsidRPr="002618FF" w:rsidRDefault="002618FF" w:rsidP="002618FF">
            <w:pPr>
              <w:spacing w:after="0"/>
              <w:outlineLvl w:val="3"/>
              <w:rPr>
                <w:b/>
                <w:bCs/>
                <w:sz w:val="18"/>
              </w:rPr>
            </w:pPr>
            <w:r w:rsidRPr="002618FF">
              <w:rPr>
                <w:b/>
                <w:sz w:val="18"/>
              </w:rPr>
              <w:t>DOM CARE  CARE ASSISTANT</w:t>
            </w:r>
          </w:p>
          <w:p w14:paraId="6FA03454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OCTOBER 2016–SPETEMBER 2019</w:t>
            </w:r>
          </w:p>
          <w:p w14:paraId="70046D27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My responsibilities included:</w:t>
            </w:r>
          </w:p>
          <w:p w14:paraId="74DC6E12" w14:textId="77777777" w:rsidR="002618FF" w:rsidRPr="002618FF" w:rsidRDefault="002618FF" w:rsidP="002618FF">
            <w:pPr>
              <w:numPr>
                <w:ilvl w:val="0"/>
                <w:numId w:val="3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Maintaining the environment around the residents by ensuring it remains hazard free</w:t>
            </w:r>
          </w:p>
          <w:p w14:paraId="4777A0F3" w14:textId="77777777" w:rsidR="002618FF" w:rsidRPr="002618FF" w:rsidRDefault="002618FF" w:rsidP="002618FF">
            <w:pPr>
              <w:numPr>
                <w:ilvl w:val="0"/>
                <w:numId w:val="3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Answering any assistance calls from the residents</w:t>
            </w:r>
          </w:p>
          <w:p w14:paraId="53666038" w14:textId="77777777" w:rsidR="002618FF" w:rsidRPr="002618FF" w:rsidRDefault="002618FF" w:rsidP="002618FF">
            <w:pPr>
              <w:numPr>
                <w:ilvl w:val="0"/>
                <w:numId w:val="3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Providing an excellent service to the residents as well as ensuring that they are always comfortable </w:t>
            </w:r>
          </w:p>
          <w:p w14:paraId="19862B4C" w14:textId="77777777" w:rsidR="002618FF" w:rsidRPr="002618FF" w:rsidRDefault="002618FF" w:rsidP="002618FF">
            <w:pPr>
              <w:numPr>
                <w:ilvl w:val="0"/>
                <w:numId w:val="3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Completing care documentation</w:t>
            </w:r>
          </w:p>
          <w:p w14:paraId="4B37CC1D" w14:textId="77777777" w:rsidR="002618FF" w:rsidRPr="002618FF" w:rsidRDefault="002618FF" w:rsidP="002618FF">
            <w:pPr>
              <w:numPr>
                <w:ilvl w:val="0"/>
                <w:numId w:val="3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Ensuring that health and safety policies are followed</w:t>
            </w:r>
          </w:p>
          <w:p w14:paraId="369E55A5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</w:p>
          <w:p w14:paraId="73485E00" w14:textId="0F5428D5" w:rsidR="002618FF" w:rsidRPr="002618FF" w:rsidRDefault="00D248DD" w:rsidP="002618FF">
            <w:pPr>
              <w:spacing w:after="0"/>
              <w:outlineLvl w:val="3"/>
              <w:rPr>
                <w:b/>
                <w:bCs/>
                <w:sz w:val="18"/>
              </w:rPr>
            </w:pPr>
            <w:r w:rsidRPr="002618FF">
              <w:rPr>
                <w:b/>
                <w:sz w:val="18"/>
              </w:rPr>
              <w:t>Adept CLEANER</w:t>
            </w:r>
          </w:p>
          <w:p w14:paraId="3A4B15A5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OCTOBER 2012–SEPTEMBER 2016</w:t>
            </w:r>
          </w:p>
          <w:p w14:paraId="6D8A274A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My responsibilities included:</w:t>
            </w:r>
          </w:p>
          <w:p w14:paraId="6812459B" w14:textId="77777777" w:rsidR="002618FF" w:rsidRPr="002618FF" w:rsidRDefault="002618FF" w:rsidP="002618FF">
            <w:pPr>
              <w:numPr>
                <w:ilvl w:val="0"/>
                <w:numId w:val="4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Ensure that all cleaning and maintenance is documented</w:t>
            </w:r>
          </w:p>
          <w:p w14:paraId="200531BD" w14:textId="77777777" w:rsidR="002618FF" w:rsidRPr="002618FF" w:rsidRDefault="002618FF" w:rsidP="002618FF">
            <w:pPr>
              <w:numPr>
                <w:ilvl w:val="0"/>
                <w:numId w:val="4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Ensure that all stock is replenished when required </w:t>
            </w:r>
          </w:p>
          <w:p w14:paraId="0251DEC1" w14:textId="77777777" w:rsidR="002618FF" w:rsidRPr="002618FF" w:rsidRDefault="002618FF" w:rsidP="002618FF">
            <w:pPr>
              <w:numPr>
                <w:ilvl w:val="0"/>
                <w:numId w:val="4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Ensure that any defects or issues are told to management through appropriate means</w:t>
            </w:r>
          </w:p>
          <w:p w14:paraId="19DB4358" w14:textId="77777777" w:rsidR="002618FF" w:rsidRPr="002618FF" w:rsidRDefault="002618FF" w:rsidP="002618FF">
            <w:pPr>
              <w:numPr>
                <w:ilvl w:val="0"/>
                <w:numId w:val="4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Complete all tasks required including minor repairs </w:t>
            </w:r>
          </w:p>
          <w:p w14:paraId="0BB3476A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</w:p>
          <w:sdt>
            <w:sdtPr>
              <w:rPr>
                <w:rFonts w:asciiTheme="majorHAnsi" w:eastAsiaTheme="majorEastAsia" w:hAnsiTheme="majorHAnsi" w:cstheme="majorBidi"/>
                <w:b/>
                <w:bCs/>
                <w:caps/>
                <w:szCs w:val="26"/>
              </w:rPr>
              <w:id w:val="1669594239"/>
              <w:placeholder>
                <w:docPart w:val="6E46A89140CA42B4B7B76003BBB05936"/>
              </w:placeholder>
              <w:temporary/>
              <w:showingPlcHdr/>
              <w15:appearance w15:val="hidden"/>
            </w:sdtPr>
            <w:sdtEndPr/>
            <w:sdtContent>
              <w:p w14:paraId="77C759B6" w14:textId="77777777" w:rsidR="002618FF" w:rsidRPr="002618FF" w:rsidRDefault="002618FF" w:rsidP="002618FF">
                <w:pPr>
                  <w:keepNext/>
                  <w:keepLines/>
                  <w:pBdr>
                    <w:bottom w:val="single" w:sz="8" w:space="1" w:color="94B6D2" w:themeColor="accent1"/>
                  </w:pBdr>
                  <w:spacing w:before="240" w:after="120"/>
                  <w:outlineLvl w:val="1"/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</w:pPr>
                <w:r w:rsidRPr="002618FF">
                  <w:rPr>
                    <w:rFonts w:asciiTheme="majorHAnsi" w:eastAsiaTheme="majorEastAsia" w:hAnsiTheme="majorHAnsi" w:cstheme="majorBidi"/>
                    <w:b/>
                    <w:bCs/>
                    <w:caps/>
                    <w:szCs w:val="26"/>
                  </w:rPr>
                  <w:t>SKILLS</w:t>
                </w:r>
              </w:p>
            </w:sdtContent>
          </w:sdt>
          <w:p w14:paraId="35C9A1C4" w14:textId="77777777" w:rsidR="002618FF" w:rsidRPr="002618FF" w:rsidRDefault="002618FF" w:rsidP="002618FF">
            <w:pPr>
              <w:spacing w:after="0"/>
              <w:rPr>
                <w:sz w:val="18"/>
              </w:rPr>
            </w:pPr>
            <w:r w:rsidRPr="002618FF">
              <w:rPr>
                <w:sz w:val="18"/>
              </w:rPr>
              <w:t>My skills include:</w:t>
            </w:r>
          </w:p>
          <w:p w14:paraId="134F9F6B" w14:textId="77777777" w:rsidR="002618FF" w:rsidRPr="002618FF" w:rsidRDefault="002618FF" w:rsidP="002618FF">
            <w:pPr>
              <w:spacing w:after="0"/>
              <w:ind w:left="720"/>
              <w:contextualSpacing/>
              <w:rPr>
                <w:sz w:val="18"/>
              </w:rPr>
            </w:pPr>
          </w:p>
          <w:p w14:paraId="70A37CB9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Caring and compassion</w:t>
            </w:r>
          </w:p>
          <w:p w14:paraId="4AF4AF88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Listening</w:t>
            </w:r>
          </w:p>
          <w:p w14:paraId="27FEC4A8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Communicating</w:t>
            </w:r>
          </w:p>
          <w:p w14:paraId="73CB291C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Teamwork</w:t>
            </w:r>
          </w:p>
          <w:p w14:paraId="53F50D55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 xml:space="preserve">Energetic </w:t>
            </w:r>
          </w:p>
          <w:p w14:paraId="7B0D60F3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Multi-tasking</w:t>
            </w:r>
          </w:p>
          <w:p w14:paraId="4B4D39C5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Problem Solving</w:t>
            </w:r>
          </w:p>
          <w:p w14:paraId="6CAE1F31" w14:textId="77777777" w:rsidR="002618FF" w:rsidRPr="002618FF" w:rsidRDefault="002618FF" w:rsidP="002618FF">
            <w:pPr>
              <w:numPr>
                <w:ilvl w:val="0"/>
                <w:numId w:val="5"/>
              </w:numPr>
              <w:spacing w:after="0"/>
              <w:contextualSpacing/>
              <w:rPr>
                <w:sz w:val="18"/>
              </w:rPr>
            </w:pPr>
            <w:r w:rsidRPr="002618FF">
              <w:rPr>
                <w:sz w:val="18"/>
              </w:rPr>
              <w:t>Dedication</w:t>
            </w:r>
          </w:p>
        </w:tc>
      </w:tr>
    </w:tbl>
    <w:p w14:paraId="61EFC466" w14:textId="4E1A03C6" w:rsidR="002618FF" w:rsidRDefault="002618FF" w:rsidP="00846D4F">
      <w:pPr>
        <w:tabs>
          <w:tab w:val="left" w:pos="990"/>
        </w:tabs>
        <w:spacing w:after="0"/>
        <w:rPr>
          <w:sz w:val="8"/>
        </w:rPr>
      </w:pPr>
      <w:r w:rsidRPr="002618FF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A89E8" wp14:editId="2F1B2386">
                <wp:simplePos x="0" y="0"/>
                <wp:positionH relativeFrom="column">
                  <wp:posOffset>2783508</wp:posOffset>
                </wp:positionH>
                <wp:positionV relativeFrom="paragraph">
                  <wp:posOffset>-208142</wp:posOffset>
                </wp:positionV>
                <wp:extent cx="4212167" cy="42756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2167" cy="4275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AA348D" w14:textId="77777777" w:rsidR="002618FF" w:rsidRPr="00161781" w:rsidRDefault="002618FF" w:rsidP="002618F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56"/>
                                <w:u w:val="single"/>
                              </w:rPr>
                            </w:pPr>
                            <w:r w:rsidRPr="00161781">
                              <w:rPr>
                                <w:sz w:val="48"/>
                                <w:szCs w:val="56"/>
                              </w:rPr>
                              <w:t>SUE DOYLE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A89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9.15pt;margin-top:-16.4pt;width:331.65pt;height:3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" filled="f" stroked="f" strokeweight=".5pt">
                <v:textbox>
                  <w:txbxContent>
                    <w:p w14:paraId="0DAA348D" w14:textId="77777777" w:rsidR="002618FF" w:rsidRPr="00161781" w:rsidRDefault="002618FF" w:rsidP="002618FF">
                      <w:pPr>
                        <w:jc w:val="center"/>
                        <w:rPr>
                          <w:b/>
                          <w:bCs/>
                          <w:sz w:val="48"/>
                          <w:szCs w:val="56"/>
                          <w:u w:val="single"/>
                        </w:rPr>
                      </w:pPr>
                      <w:r w:rsidRPr="00161781">
                        <w:rPr>
                          <w:sz w:val="48"/>
                          <w:szCs w:val="56"/>
                        </w:rPr>
                        <w:t>SUE DOYLE</w:t>
                      </w:r>
                    </w:p>
                  </w:txbxContent>
                </v:textbox>
              </v:shape>
            </w:pict>
          </mc:Fallback>
        </mc:AlternateContent>
      </w:r>
    </w:p>
    <w:p w14:paraId="48904808" w14:textId="77777777" w:rsidR="002618FF" w:rsidRPr="00846D4F" w:rsidRDefault="002618FF" w:rsidP="00846D4F">
      <w:pPr>
        <w:tabs>
          <w:tab w:val="left" w:pos="990"/>
        </w:tabs>
        <w:spacing w:after="0"/>
        <w:rPr>
          <w:sz w:val="8"/>
        </w:rPr>
      </w:pPr>
    </w:p>
    <w:sectPr w:rsidR="002618FF" w:rsidRPr="00846D4F" w:rsidSect="002618FF">
      <w:headerReference w:type="default" r:id="rId11"/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D2AC8" w14:textId="77777777" w:rsidR="008515FC" w:rsidRDefault="008515FC" w:rsidP="000C45FF">
      <w:r>
        <w:separator/>
      </w:r>
    </w:p>
  </w:endnote>
  <w:endnote w:type="continuationSeparator" w:id="0">
    <w:p w14:paraId="09B99928" w14:textId="77777777" w:rsidR="008515FC" w:rsidRDefault="008515FC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0261B" w14:textId="77777777" w:rsidR="008515FC" w:rsidRDefault="008515FC" w:rsidP="000C45FF">
      <w:r>
        <w:separator/>
      </w:r>
    </w:p>
  </w:footnote>
  <w:footnote w:type="continuationSeparator" w:id="0">
    <w:p w14:paraId="3C4B0DDF" w14:textId="77777777" w:rsidR="008515FC" w:rsidRDefault="008515FC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2E948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53BC62" wp14:editId="306ECAF4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32F55"/>
    <w:multiLevelType w:val="hybridMultilevel"/>
    <w:tmpl w:val="322E7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66763"/>
    <w:multiLevelType w:val="hybridMultilevel"/>
    <w:tmpl w:val="42AE7B92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 w15:restartNumberingAfterBreak="0">
    <w:nsid w:val="5D9E53AD"/>
    <w:multiLevelType w:val="hybridMultilevel"/>
    <w:tmpl w:val="C8724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97AF7"/>
    <w:multiLevelType w:val="hybridMultilevel"/>
    <w:tmpl w:val="41748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E748F"/>
    <w:multiLevelType w:val="hybridMultilevel"/>
    <w:tmpl w:val="DBA04926"/>
    <w:lvl w:ilvl="0" w:tplc="90A47612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8FF"/>
    <w:rsid w:val="00036450"/>
    <w:rsid w:val="00061C84"/>
    <w:rsid w:val="000629D5"/>
    <w:rsid w:val="00076632"/>
    <w:rsid w:val="000C45FF"/>
    <w:rsid w:val="000E3FD1"/>
    <w:rsid w:val="000F46E6"/>
    <w:rsid w:val="00180329"/>
    <w:rsid w:val="0019001F"/>
    <w:rsid w:val="001A74A5"/>
    <w:rsid w:val="001B2ABD"/>
    <w:rsid w:val="001D2335"/>
    <w:rsid w:val="001E1759"/>
    <w:rsid w:val="001F1ECC"/>
    <w:rsid w:val="002400EB"/>
    <w:rsid w:val="00244620"/>
    <w:rsid w:val="00256CF7"/>
    <w:rsid w:val="002618FF"/>
    <w:rsid w:val="0030481B"/>
    <w:rsid w:val="004071FC"/>
    <w:rsid w:val="00445947"/>
    <w:rsid w:val="004813B3"/>
    <w:rsid w:val="00496591"/>
    <w:rsid w:val="004C63E4"/>
    <w:rsid w:val="004D3011"/>
    <w:rsid w:val="005645EE"/>
    <w:rsid w:val="005D6289"/>
    <w:rsid w:val="005E39D5"/>
    <w:rsid w:val="00612544"/>
    <w:rsid w:val="0062123A"/>
    <w:rsid w:val="00646E75"/>
    <w:rsid w:val="006610D6"/>
    <w:rsid w:val="006771D0"/>
    <w:rsid w:val="00715FCB"/>
    <w:rsid w:val="00743101"/>
    <w:rsid w:val="007867A0"/>
    <w:rsid w:val="007927F5"/>
    <w:rsid w:val="00802CA0"/>
    <w:rsid w:val="00846D4F"/>
    <w:rsid w:val="008515FC"/>
    <w:rsid w:val="008C1736"/>
    <w:rsid w:val="00922D5C"/>
    <w:rsid w:val="009E7C63"/>
    <w:rsid w:val="00A10A67"/>
    <w:rsid w:val="00A2118D"/>
    <w:rsid w:val="00AD76E2"/>
    <w:rsid w:val="00B20152"/>
    <w:rsid w:val="00B70850"/>
    <w:rsid w:val="00C066B6"/>
    <w:rsid w:val="00C37BA1"/>
    <w:rsid w:val="00C4674C"/>
    <w:rsid w:val="00C506CF"/>
    <w:rsid w:val="00C72BED"/>
    <w:rsid w:val="00C9578B"/>
    <w:rsid w:val="00CA562E"/>
    <w:rsid w:val="00CB2D30"/>
    <w:rsid w:val="00D248DD"/>
    <w:rsid w:val="00D2522B"/>
    <w:rsid w:val="00D82F2F"/>
    <w:rsid w:val="00DA694B"/>
    <w:rsid w:val="00DD172A"/>
    <w:rsid w:val="00E25A26"/>
    <w:rsid w:val="00E55D74"/>
    <w:rsid w:val="00E866EC"/>
    <w:rsid w:val="00E93B74"/>
    <w:rsid w:val="00EB3A62"/>
    <w:rsid w:val="00F60274"/>
    <w:rsid w:val="00F77FB9"/>
    <w:rsid w:val="00FB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3BA6E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iPriority="5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846D4F"/>
    <w:pPr>
      <w:spacing w:after="200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4D3011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2618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rsid w:val="00E93B74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9D5"/>
    <w:pPr>
      <w:spacing w:after="480"/>
    </w:pPr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0629D5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9D5"/>
    <w:rPr>
      <w:rFonts w:asciiTheme="majorHAnsi" w:eastAsiaTheme="majorEastAsia" w:hAnsiTheme="majorHAnsi" w:cstheme="majorBidi"/>
      <w:b/>
      <w:caps/>
      <w:sz w:val="22"/>
    </w:rPr>
  </w:style>
  <w:style w:type="paragraph" w:styleId="ListBullet">
    <w:name w:val="List Bullet"/>
    <w:basedOn w:val="Normal"/>
    <w:uiPriority w:val="5"/>
    <w:rsid w:val="000629D5"/>
    <w:pPr>
      <w:numPr>
        <w:numId w:val="1"/>
      </w:numPr>
      <w:spacing w:after="120" w:line="276" w:lineRule="auto"/>
      <w:ind w:left="720"/>
    </w:pPr>
    <w:rPr>
      <w:rFonts w:eastAsia="Times New Roman" w:cs="Times New Roman"/>
      <w:szCs w:val="20"/>
      <w:lang w:eastAsia="en-US"/>
    </w:rPr>
  </w:style>
  <w:style w:type="character" w:customStyle="1" w:styleId="Greytext">
    <w:name w:val="Grey text"/>
    <w:basedOn w:val="DefaultParagraphFont"/>
    <w:uiPriority w:val="4"/>
    <w:semiHidden/>
    <w:qFormat/>
    <w:rsid w:val="000629D5"/>
    <w:rPr>
      <w:color w:val="808080" w:themeColor="background1" w:themeShade="80"/>
    </w:rPr>
  </w:style>
  <w:style w:type="paragraph" w:customStyle="1" w:styleId="Address">
    <w:name w:val="Address"/>
    <w:basedOn w:val="Normal"/>
    <w:qFormat/>
    <w:rsid w:val="000629D5"/>
    <w:pPr>
      <w:spacing w:after="360"/>
      <w:contextualSpacing/>
    </w:pPr>
  </w:style>
  <w:style w:type="paragraph" w:customStyle="1" w:styleId="ContactDetails">
    <w:name w:val="Contact Details"/>
    <w:basedOn w:val="Normal"/>
    <w:qFormat/>
    <w:rsid w:val="000629D5"/>
    <w:pPr>
      <w:contextualSpacing/>
    </w:pPr>
  </w:style>
  <w:style w:type="paragraph" w:styleId="NoSpacing">
    <w:name w:val="No Spacing"/>
    <w:uiPriority w:val="1"/>
    <w:qFormat/>
    <w:rsid w:val="000629D5"/>
    <w:rPr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8FF"/>
    <w:rPr>
      <w:rFonts w:asciiTheme="majorHAnsi" w:eastAsiaTheme="majorEastAsia" w:hAnsiTheme="majorHAnsi" w:cstheme="majorBidi"/>
      <w:i/>
      <w:iCs/>
      <w:color w:val="548AB7" w:themeColor="accent1" w:themeShade="BF"/>
      <w:sz w:val="22"/>
      <w:szCs w:val="22"/>
    </w:rPr>
  </w:style>
  <w:style w:type="paragraph" w:styleId="Closing">
    <w:name w:val="Closing"/>
    <w:basedOn w:val="Normal"/>
    <w:link w:val="ClosingChar"/>
    <w:uiPriority w:val="99"/>
    <w:qFormat/>
    <w:rsid w:val="002618FF"/>
    <w:pPr>
      <w:spacing w:before="480" w:after="0"/>
    </w:pPr>
    <w:rPr>
      <w:rFonts w:eastAsia="Times New Roman" w:cs="Times New Roman"/>
      <w:lang w:eastAsia="en-US"/>
    </w:rPr>
  </w:style>
  <w:style w:type="character" w:customStyle="1" w:styleId="ClosingChar">
    <w:name w:val="Closing Char"/>
    <w:basedOn w:val="DefaultParagraphFont"/>
    <w:link w:val="Closing"/>
    <w:uiPriority w:val="99"/>
    <w:rsid w:val="002618FF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YP\AppData\Roaming\Microsoft\Templates\Blue%20grey%20cover%20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AC892610F3F4F0C9BE3858523EFB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13E4A-ED2A-42C9-B2A0-EF4F5259A972}"/>
      </w:docPartPr>
      <w:docPartBody>
        <w:p w:rsidR="00467837" w:rsidRDefault="00A43EA0">
          <w:pPr>
            <w:pStyle w:val="9AC892610F3F4F0C9BE3858523EFBD8D"/>
          </w:pPr>
          <w:r w:rsidRPr="00846D4F">
            <w:rPr>
              <w:rStyle w:val="Heading2Char"/>
            </w:rPr>
            <w:t>CONTACT</w:t>
          </w:r>
        </w:p>
      </w:docPartBody>
    </w:docPart>
    <w:docPart>
      <w:docPartPr>
        <w:name w:val="B196A4CA3F7A41FB99DE2B1FA7CC4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BEA19-52C9-4756-86E2-17CC4929247F}"/>
      </w:docPartPr>
      <w:docPartBody>
        <w:p w:rsidR="00467837" w:rsidRDefault="00A43EA0">
          <w:pPr>
            <w:pStyle w:val="B196A4CA3F7A41FB99DE2B1FA7CC4D54"/>
          </w:pPr>
          <w:r w:rsidRPr="004D3011">
            <w:t>PHONE:</w:t>
          </w:r>
        </w:p>
      </w:docPartBody>
    </w:docPart>
    <w:docPart>
      <w:docPartPr>
        <w:name w:val="287473ED0CD64D5F9C9CADA4662CB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64E7D-0745-4C8D-AAB3-AB947BAD1F31}"/>
      </w:docPartPr>
      <w:docPartBody>
        <w:p w:rsidR="00467837" w:rsidRDefault="00A43EA0">
          <w:pPr>
            <w:pStyle w:val="287473ED0CD64D5F9C9CADA4662CBC1B"/>
          </w:pPr>
          <w:r w:rsidRPr="004D3011">
            <w:t>EMAIL:</w:t>
          </w:r>
        </w:p>
      </w:docPartBody>
    </w:docPart>
    <w:docPart>
      <w:docPartPr>
        <w:name w:val="80C7EF20B5AE47EBB7ECE9AC56A5E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15257-0E1B-4F72-8C35-B1EA75FFB392}"/>
      </w:docPartPr>
      <w:docPartBody>
        <w:p w:rsidR="00467837" w:rsidRDefault="00CE7684" w:rsidP="00CE7684">
          <w:pPr>
            <w:pStyle w:val="80C7EF20B5AE47EBB7ECE9AC56A5EEB7"/>
          </w:pPr>
          <w:r w:rsidRPr="00D5459D">
            <w:t>Profile</w:t>
          </w:r>
        </w:p>
      </w:docPartBody>
    </w:docPart>
    <w:docPart>
      <w:docPartPr>
        <w:name w:val="D607E5156A714A528172DFF344BCE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4CBAD-C702-44CA-B56E-7E417599F32F}"/>
      </w:docPartPr>
      <w:docPartBody>
        <w:p w:rsidR="00467837" w:rsidRDefault="00CE7684" w:rsidP="00CE7684">
          <w:pPr>
            <w:pStyle w:val="D607E5156A714A528172DFF344BCE88C"/>
          </w:pPr>
          <w:r w:rsidRPr="00CB0055">
            <w:t>Contact</w:t>
          </w:r>
        </w:p>
      </w:docPartBody>
    </w:docPart>
    <w:docPart>
      <w:docPartPr>
        <w:name w:val="A70A73B9E9D74F41A2281B9D63C98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30E6E-6A63-46FB-B01D-3480F3401FB8}"/>
      </w:docPartPr>
      <w:docPartBody>
        <w:p w:rsidR="00467837" w:rsidRDefault="00CE7684" w:rsidP="00CE7684">
          <w:pPr>
            <w:pStyle w:val="A70A73B9E9D74F41A2281B9D63C98318"/>
          </w:pPr>
          <w:r w:rsidRPr="004D3011">
            <w:t>PHONE:</w:t>
          </w:r>
        </w:p>
      </w:docPartBody>
    </w:docPart>
    <w:docPart>
      <w:docPartPr>
        <w:name w:val="576226EAED4B40079363EB62DAA18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670C1-0825-4060-A1BF-CFB2334AAEAE}"/>
      </w:docPartPr>
      <w:docPartBody>
        <w:p w:rsidR="00467837" w:rsidRDefault="00CE7684" w:rsidP="00CE7684">
          <w:pPr>
            <w:pStyle w:val="576226EAED4B40079363EB62DAA1872B"/>
          </w:pPr>
          <w:r w:rsidRPr="004D3011">
            <w:t>EMAIL:</w:t>
          </w:r>
        </w:p>
      </w:docPartBody>
    </w:docPart>
    <w:docPart>
      <w:docPartPr>
        <w:name w:val="CA38AC1AA4FD4CF3852ACCE952508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F70B6-2E3C-4C8C-BB75-1247DB66408B}"/>
      </w:docPartPr>
      <w:docPartBody>
        <w:p w:rsidR="00467837" w:rsidRDefault="00CE7684" w:rsidP="00CE7684">
          <w:pPr>
            <w:pStyle w:val="CA38AC1AA4FD4CF3852ACCE9525087ED"/>
          </w:pPr>
          <w:r w:rsidRPr="00CB0055">
            <w:t>Hobbies</w:t>
          </w:r>
        </w:p>
      </w:docPartBody>
    </w:docPart>
    <w:docPart>
      <w:docPartPr>
        <w:name w:val="C89D0EB496D34ECB94C5B80687F72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4315E-D86C-4D83-ACE2-779E5DD22A72}"/>
      </w:docPartPr>
      <w:docPartBody>
        <w:p w:rsidR="00467837" w:rsidRDefault="00CE7684" w:rsidP="00CE7684">
          <w:pPr>
            <w:pStyle w:val="C89D0EB496D34ECB94C5B80687F726F1"/>
          </w:pPr>
          <w:r w:rsidRPr="00036450">
            <w:t>EDUCATION</w:t>
          </w:r>
        </w:p>
      </w:docPartBody>
    </w:docPart>
    <w:docPart>
      <w:docPartPr>
        <w:name w:val="EAA2B8957C4440558522A02778018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8276BA-737D-472F-A0DA-F3161CE123C5}"/>
      </w:docPartPr>
      <w:docPartBody>
        <w:p w:rsidR="00467837" w:rsidRDefault="00CE7684" w:rsidP="00CE7684">
          <w:pPr>
            <w:pStyle w:val="EAA2B8957C4440558522A02778018664"/>
          </w:pPr>
          <w:r w:rsidRPr="00036450">
            <w:t>WORK EXPERIENCE</w:t>
          </w:r>
        </w:p>
      </w:docPartBody>
    </w:docPart>
    <w:docPart>
      <w:docPartPr>
        <w:name w:val="6E46A89140CA42B4B7B76003BBB05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B92A3-DE63-41DF-829D-B7DED266AFE9}"/>
      </w:docPartPr>
      <w:docPartBody>
        <w:p w:rsidR="00467837" w:rsidRDefault="00CE7684" w:rsidP="00CE7684">
          <w:pPr>
            <w:pStyle w:val="6E46A89140CA42B4B7B76003BBB05936"/>
          </w:pPr>
          <w:r w:rsidRPr="00036450">
            <w:rPr>
              <w:rStyle w:val="Heading2Char"/>
            </w:rPr>
            <w:t>SKILLS</w:t>
          </w:r>
        </w:p>
      </w:docPartBody>
    </w:docPart>
    <w:docPart>
      <w:docPartPr>
        <w:name w:val="CBA02E269AC34A9192679A01721F5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B2049-61CD-48F7-A4F7-BBC9380F44F1}"/>
      </w:docPartPr>
      <w:docPartBody>
        <w:p w:rsidR="00467837" w:rsidRDefault="00CE7684" w:rsidP="00CE7684">
          <w:pPr>
            <w:pStyle w:val="CBA02E269AC34A9192679A01721F59D4"/>
          </w:pPr>
          <w:r w:rsidRPr="00C83A18">
            <w:t>Sincerely,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AE748F"/>
    <w:multiLevelType w:val="hybridMultilevel"/>
    <w:tmpl w:val="DBA04926"/>
    <w:lvl w:ilvl="0" w:tplc="90A47612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684"/>
    <w:rsid w:val="00467837"/>
    <w:rsid w:val="00A43EA0"/>
    <w:rsid w:val="00CE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5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CE7684"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5"/>
    <w:pPr>
      <w:numPr>
        <w:numId w:val="1"/>
      </w:numPr>
      <w:spacing w:after="120" w:line="276" w:lineRule="auto"/>
      <w:ind w:left="720"/>
    </w:pPr>
    <w:rPr>
      <w:rFonts w:eastAsia="Times New Roman" w:cs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E7684"/>
    <w:rPr>
      <w:rFonts w:asciiTheme="majorHAnsi" w:eastAsiaTheme="majorEastAsia" w:hAnsiTheme="majorHAnsi" w:cstheme="majorBidi"/>
      <w:b/>
      <w:bCs/>
      <w:caps/>
      <w:szCs w:val="26"/>
      <w:lang w:eastAsia="ja-JP"/>
    </w:rPr>
  </w:style>
  <w:style w:type="paragraph" w:customStyle="1" w:styleId="9AC892610F3F4F0C9BE3858523EFBD8D">
    <w:name w:val="9AC892610F3F4F0C9BE3858523EFBD8D"/>
  </w:style>
  <w:style w:type="paragraph" w:customStyle="1" w:styleId="B196A4CA3F7A41FB99DE2B1FA7CC4D54">
    <w:name w:val="B196A4CA3F7A41FB99DE2B1FA7CC4D54"/>
  </w:style>
  <w:style w:type="paragraph" w:customStyle="1" w:styleId="287473ED0CD64D5F9C9CADA4662CBC1B">
    <w:name w:val="287473ED0CD64D5F9C9CADA4662CBC1B"/>
  </w:style>
  <w:style w:type="character" w:styleId="Hyperlink">
    <w:name w:val="Hyperlink"/>
    <w:basedOn w:val="DefaultParagraphFont"/>
    <w:uiPriority w:val="99"/>
    <w:rPr>
      <w:color w:val="C45911" w:themeColor="accent2" w:themeShade="BF"/>
      <w:u w:val="single"/>
    </w:rPr>
  </w:style>
  <w:style w:type="paragraph" w:customStyle="1" w:styleId="80C7EF20B5AE47EBB7ECE9AC56A5EEB7">
    <w:name w:val="80C7EF20B5AE47EBB7ECE9AC56A5EEB7"/>
    <w:rsid w:val="00CE7684"/>
  </w:style>
  <w:style w:type="paragraph" w:customStyle="1" w:styleId="D607E5156A714A528172DFF344BCE88C">
    <w:name w:val="D607E5156A714A528172DFF344BCE88C"/>
    <w:rsid w:val="00CE7684"/>
  </w:style>
  <w:style w:type="paragraph" w:customStyle="1" w:styleId="A70A73B9E9D74F41A2281B9D63C98318">
    <w:name w:val="A70A73B9E9D74F41A2281B9D63C98318"/>
    <w:rsid w:val="00CE7684"/>
  </w:style>
  <w:style w:type="paragraph" w:customStyle="1" w:styleId="576226EAED4B40079363EB62DAA1872B">
    <w:name w:val="576226EAED4B40079363EB62DAA1872B"/>
    <w:rsid w:val="00CE7684"/>
  </w:style>
  <w:style w:type="paragraph" w:customStyle="1" w:styleId="CA38AC1AA4FD4CF3852ACCE9525087ED">
    <w:name w:val="CA38AC1AA4FD4CF3852ACCE9525087ED"/>
    <w:rsid w:val="00CE7684"/>
  </w:style>
  <w:style w:type="paragraph" w:customStyle="1" w:styleId="C89D0EB496D34ECB94C5B80687F726F1">
    <w:name w:val="C89D0EB496D34ECB94C5B80687F726F1"/>
    <w:rsid w:val="00CE7684"/>
  </w:style>
  <w:style w:type="paragraph" w:customStyle="1" w:styleId="EAA2B8957C4440558522A02778018664">
    <w:name w:val="EAA2B8957C4440558522A02778018664"/>
    <w:rsid w:val="00CE7684"/>
  </w:style>
  <w:style w:type="paragraph" w:customStyle="1" w:styleId="6E46A89140CA42B4B7B76003BBB05936">
    <w:name w:val="6E46A89140CA42B4B7B76003BBB05936"/>
    <w:rsid w:val="00CE7684"/>
  </w:style>
  <w:style w:type="paragraph" w:customStyle="1" w:styleId="4CF9403B62704F1580FF7A959893CCEC">
    <w:name w:val="4CF9403B62704F1580FF7A959893CCEC"/>
    <w:rsid w:val="00CE7684"/>
  </w:style>
  <w:style w:type="paragraph" w:customStyle="1" w:styleId="CBA02E269AC34A9192679A01721F59D4">
    <w:name w:val="CBA02E269AC34A9192679A01721F59D4"/>
    <w:rsid w:val="00CE76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7b0226-a333-4c25-acd7-534bd000737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B03C41-7C44-40A7-B0F9-10640F9D80B5}">
  <ds:schemaRefs>
    <ds:schemaRef ds:uri="5fa7c6fb-f4dc-42b8-b650-783ea9de0442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717b0226-a333-4c25-acd7-534bd000737f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30FBCC-A926-441F-A1DD-7C612FD881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F1A4EB-868C-4450-A7AC-6F526DDDB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grey cover letter</Template>
  <TotalTime>0</TotalTime>
  <Pages>2</Pages>
  <Words>515</Words>
  <Characters>2940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2020-10-16T09:44:00Z</dcterms:created>
  <dcterms:modified xsi:type="dcterms:W3CDTF">2020-10-16T09:44:00Z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