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74B" w:rsidRPr="00F84ECB" w:rsidRDefault="008055FB" w:rsidP="00EE174B">
      <w:pPr>
        <w:spacing w:after="360"/>
        <w:jc w:val="center"/>
        <w:rPr>
          <w:rFonts w:ascii="Arial" w:hAnsi="Arial" w:cs="Arial"/>
          <w:b/>
          <w:sz w:val="72"/>
          <w:szCs w:val="72"/>
        </w:rPr>
      </w:pPr>
      <w:r>
        <w:rPr>
          <w:rFonts w:ascii="Arial" w:hAnsi="Arial" w:cs="Arial"/>
          <w:noProof/>
          <w:lang w:val="en-GB" w:eastAsia="en-GB"/>
        </w:rPr>
        <w:drawing>
          <wp:inline distT="0" distB="0" distL="0" distR="0">
            <wp:extent cx="5486400" cy="685800"/>
            <wp:effectExtent l="19050" t="0" r="0" b="0"/>
            <wp:docPr id="3" name="Picture 3" descr="smu80_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80_longline"/>
                    <pic:cNvPicPr>
                      <a:picLocks noChangeAspect="1" noChangeArrowheads="1"/>
                    </pic:cNvPicPr>
                  </pic:nvPicPr>
                  <pic:blipFill>
                    <a:blip r:embed="rId7"/>
                    <a:srcRect/>
                    <a:stretch>
                      <a:fillRect/>
                    </a:stretch>
                  </pic:blipFill>
                  <pic:spPr bwMode="auto">
                    <a:xfrm>
                      <a:off x="0" y="0"/>
                      <a:ext cx="5486400" cy="685800"/>
                    </a:xfrm>
                    <a:prstGeom prst="rect">
                      <a:avLst/>
                    </a:prstGeom>
                    <a:noFill/>
                    <a:ln w="9525">
                      <a:noFill/>
                      <a:miter lim="800000"/>
                      <a:headEnd/>
                      <a:tailEnd/>
                    </a:ln>
                  </pic:spPr>
                </pic:pic>
              </a:graphicData>
            </a:graphic>
          </wp:inline>
        </w:drawing>
      </w:r>
    </w:p>
    <w:p w:rsidR="008D351A" w:rsidRPr="00F84ECB" w:rsidRDefault="008D351A" w:rsidP="00E92048">
      <w:pPr>
        <w:spacing w:before="120" w:after="120"/>
        <w:jc w:val="center"/>
        <w:rPr>
          <w:rFonts w:ascii="Arial" w:hAnsi="Arial" w:cs="Arial"/>
          <w:b/>
          <w:sz w:val="40"/>
          <w:szCs w:val="40"/>
        </w:rPr>
      </w:pPr>
      <w:r w:rsidRPr="00F84ECB">
        <w:rPr>
          <w:rFonts w:ascii="Arial" w:hAnsi="Arial" w:cs="Arial"/>
          <w:b/>
          <w:sz w:val="40"/>
          <w:szCs w:val="40"/>
        </w:rPr>
        <w:t>B.Sc. Year 2</w:t>
      </w:r>
    </w:p>
    <w:p w:rsidR="00E92048" w:rsidRPr="00F84ECB" w:rsidRDefault="007E150F" w:rsidP="00E92048">
      <w:pPr>
        <w:spacing w:before="120" w:after="120"/>
        <w:jc w:val="center"/>
        <w:rPr>
          <w:rFonts w:ascii="Arial" w:hAnsi="Arial" w:cs="Arial"/>
          <w:sz w:val="40"/>
          <w:szCs w:val="40"/>
        </w:rPr>
      </w:pPr>
      <w:r w:rsidRPr="00F84ECB">
        <w:rPr>
          <w:rFonts w:ascii="Arial" w:hAnsi="Arial" w:cs="Arial"/>
          <w:b/>
          <w:sz w:val="40"/>
          <w:szCs w:val="40"/>
        </w:rPr>
        <w:t>Network Operating Systems Environment</w:t>
      </w:r>
      <w:r w:rsidR="00E92048" w:rsidRPr="00F84ECB">
        <w:rPr>
          <w:rFonts w:ascii="Arial" w:hAnsi="Arial" w:cs="Arial"/>
          <w:b/>
          <w:sz w:val="40"/>
          <w:szCs w:val="40"/>
        </w:rPr>
        <w:t xml:space="preserve">               </w:t>
      </w:r>
      <w:r w:rsidR="00BA30AA" w:rsidRPr="00F84ECB">
        <w:rPr>
          <w:rFonts w:ascii="Arial" w:hAnsi="Arial" w:cs="Arial"/>
          <w:sz w:val="40"/>
          <w:szCs w:val="40"/>
        </w:rPr>
        <w:t>WorkSheet 3</w:t>
      </w:r>
      <w:r w:rsidR="000A4812" w:rsidRPr="00F84ECB">
        <w:rPr>
          <w:rFonts w:ascii="Arial" w:hAnsi="Arial" w:cs="Arial"/>
          <w:sz w:val="40"/>
          <w:szCs w:val="40"/>
        </w:rPr>
        <w:t xml:space="preserve">: </w:t>
      </w:r>
      <w:r w:rsidR="007F55C3">
        <w:rPr>
          <w:rFonts w:ascii="Arial" w:hAnsi="Arial" w:cs="Arial"/>
          <w:sz w:val="40"/>
          <w:szCs w:val="40"/>
        </w:rPr>
        <w:t>TCP/IP Configuration using DHCP</w:t>
      </w:r>
      <w:r w:rsidR="000E221D">
        <w:rPr>
          <w:rFonts w:ascii="Arial" w:hAnsi="Arial" w:cs="Arial"/>
          <w:sz w:val="40"/>
          <w:szCs w:val="40"/>
        </w:rPr>
        <w:t xml:space="preserve"> (Dynamic Host Control Protocol)</w:t>
      </w:r>
      <w:r w:rsidR="007F55C3">
        <w:rPr>
          <w:rFonts w:ascii="Arial" w:hAnsi="Arial" w:cs="Arial"/>
          <w:sz w:val="40"/>
          <w:szCs w:val="40"/>
        </w:rPr>
        <w:t>.</w:t>
      </w:r>
    </w:p>
    <w:p w:rsidR="00E92048" w:rsidRPr="00F84ECB" w:rsidRDefault="00E31CD5" w:rsidP="00E92048">
      <w:pPr>
        <w:spacing w:before="120" w:after="120"/>
        <w:jc w:val="center"/>
        <w:rPr>
          <w:rFonts w:ascii="Arial" w:hAnsi="Arial" w:cs="Arial"/>
        </w:rPr>
      </w:pPr>
      <w:r w:rsidRPr="00E31CD5">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8" o:title="BD10290_"/>
          </v:shape>
        </w:pict>
      </w:r>
    </w:p>
    <w:p w:rsidR="00E92048" w:rsidRPr="00F84ECB" w:rsidRDefault="007E150F" w:rsidP="00E92048">
      <w:pPr>
        <w:tabs>
          <w:tab w:val="left" w:pos="1980"/>
        </w:tabs>
        <w:spacing w:before="120"/>
        <w:ind w:left="3600" w:hanging="3600"/>
        <w:rPr>
          <w:rFonts w:ascii="Arial" w:hAnsi="Arial" w:cs="Arial"/>
          <w:sz w:val="22"/>
          <w:szCs w:val="22"/>
        </w:rPr>
      </w:pPr>
      <w:r w:rsidRPr="00F84ECB">
        <w:rPr>
          <w:rFonts w:ascii="Arial" w:hAnsi="Arial" w:cs="Arial"/>
          <w:b/>
          <w:sz w:val="22"/>
          <w:szCs w:val="22"/>
        </w:rPr>
        <w:t>Group</w:t>
      </w:r>
      <w:r w:rsidR="00E92048" w:rsidRPr="00F84ECB">
        <w:rPr>
          <w:rFonts w:ascii="Arial" w:hAnsi="Arial" w:cs="Arial"/>
          <w:b/>
          <w:sz w:val="22"/>
          <w:szCs w:val="22"/>
        </w:rPr>
        <w:t xml:space="preserve"> Name:</w:t>
      </w:r>
      <w:r w:rsidR="00E92048" w:rsidRPr="00F84ECB">
        <w:rPr>
          <w:rFonts w:ascii="Arial" w:hAnsi="Arial" w:cs="Arial"/>
          <w:sz w:val="22"/>
          <w:szCs w:val="22"/>
        </w:rPr>
        <w:tab/>
        <w:t xml:space="preserve"> </w:t>
      </w:r>
    </w:p>
    <w:p w:rsidR="00E92048" w:rsidRPr="00F84ECB" w:rsidRDefault="007E150F" w:rsidP="00E92048">
      <w:pPr>
        <w:tabs>
          <w:tab w:val="left" w:pos="1980"/>
        </w:tabs>
        <w:spacing w:before="120"/>
        <w:ind w:left="3600" w:hanging="3600"/>
        <w:rPr>
          <w:rFonts w:ascii="Arial" w:hAnsi="Arial" w:cs="Arial"/>
          <w:sz w:val="22"/>
          <w:szCs w:val="22"/>
        </w:rPr>
      </w:pPr>
      <w:r w:rsidRPr="00F84ECB">
        <w:rPr>
          <w:rFonts w:ascii="Arial" w:hAnsi="Arial" w:cs="Arial"/>
          <w:b/>
          <w:sz w:val="22"/>
          <w:szCs w:val="22"/>
        </w:rPr>
        <w:t>Date:</w:t>
      </w:r>
    </w:p>
    <w:p w:rsidR="00E92048" w:rsidRPr="00F84ECB" w:rsidRDefault="00E92048" w:rsidP="00E92048">
      <w:pPr>
        <w:tabs>
          <w:tab w:val="left" w:pos="1980"/>
        </w:tabs>
        <w:spacing w:before="120"/>
        <w:ind w:left="3600" w:hanging="3600"/>
        <w:rPr>
          <w:rFonts w:ascii="Arial" w:hAnsi="Arial" w:cs="Arial"/>
          <w:sz w:val="22"/>
          <w:szCs w:val="22"/>
        </w:rPr>
      </w:pPr>
      <w:r w:rsidRPr="00F84ECB">
        <w:rPr>
          <w:rFonts w:ascii="Arial" w:hAnsi="Arial" w:cs="Arial"/>
          <w:b/>
          <w:sz w:val="22"/>
          <w:szCs w:val="22"/>
        </w:rPr>
        <w:t>Author</w:t>
      </w:r>
      <w:r w:rsidR="007E150F" w:rsidRPr="00F84ECB">
        <w:rPr>
          <w:rFonts w:ascii="Arial" w:hAnsi="Arial" w:cs="Arial"/>
          <w:b/>
          <w:sz w:val="22"/>
          <w:szCs w:val="22"/>
        </w:rPr>
        <w:t>(s)</w:t>
      </w:r>
      <w:r w:rsidRPr="00F84ECB">
        <w:rPr>
          <w:rFonts w:ascii="Arial" w:hAnsi="Arial" w:cs="Arial"/>
          <w:b/>
          <w:sz w:val="22"/>
          <w:szCs w:val="22"/>
        </w:rPr>
        <w:t>:</w:t>
      </w:r>
      <w:r w:rsidRPr="00F84ECB">
        <w:rPr>
          <w:rFonts w:ascii="Arial" w:hAnsi="Arial" w:cs="Arial"/>
          <w:sz w:val="22"/>
          <w:szCs w:val="22"/>
        </w:rPr>
        <w:tab/>
      </w:r>
    </w:p>
    <w:p w:rsidR="00E92048" w:rsidRPr="00F84ECB" w:rsidRDefault="00E31CD5" w:rsidP="0099302F">
      <w:pPr>
        <w:tabs>
          <w:tab w:val="left" w:pos="1980"/>
        </w:tabs>
        <w:spacing w:before="120"/>
        <w:rPr>
          <w:rFonts w:ascii="Arial" w:hAnsi="Arial" w:cs="Arial"/>
          <w:sz w:val="22"/>
          <w:szCs w:val="22"/>
        </w:rPr>
      </w:pPr>
      <w:r w:rsidRPr="00E31CD5">
        <w:rPr>
          <w:rFonts w:ascii="Arial" w:hAnsi="Arial" w:cs="Arial"/>
        </w:rPr>
        <w:pict>
          <v:shape id="_x0000_i1026" type="#_x0000_t75" style="width:6in;height:7.2pt" o:hrpct="0" o:hr="t">
            <v:imagedata r:id="rId8" o:title="BD10290_"/>
          </v:shape>
        </w:pict>
      </w:r>
    </w:p>
    <w:p w:rsidR="00E92048" w:rsidRPr="00F84ECB" w:rsidRDefault="007E150F" w:rsidP="00E92048">
      <w:pPr>
        <w:pStyle w:val="BodyText"/>
        <w:spacing w:before="240"/>
        <w:ind w:left="0"/>
        <w:rPr>
          <w:rFonts w:cs="Arial"/>
          <w:b/>
          <w:sz w:val="22"/>
          <w:szCs w:val="22"/>
        </w:rPr>
      </w:pPr>
      <w:r w:rsidRPr="00F84ECB">
        <w:rPr>
          <w:rFonts w:cs="Arial"/>
          <w:b/>
          <w:sz w:val="22"/>
          <w:szCs w:val="22"/>
        </w:rPr>
        <w:t>Complete the following tasks:</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tblPr>
      <w:tblGrid>
        <w:gridCol w:w="8640"/>
      </w:tblGrid>
      <w:tr w:rsidR="003B5CD5" w:rsidRPr="00CB0CDB" w:rsidTr="00CB0CDB">
        <w:trPr>
          <w:tblCellSpacing w:w="20" w:type="dxa"/>
        </w:trPr>
        <w:tc>
          <w:tcPr>
            <w:tcW w:w="8560" w:type="dxa"/>
            <w:shd w:val="clear" w:color="auto" w:fill="D9D9D9"/>
            <w:tcMar>
              <w:top w:w="43" w:type="dxa"/>
              <w:left w:w="115" w:type="dxa"/>
              <w:bottom w:w="43" w:type="dxa"/>
              <w:right w:w="115" w:type="dxa"/>
            </w:tcMar>
          </w:tcPr>
          <w:p w:rsidR="003B5CD5" w:rsidRPr="00CB0CDB" w:rsidRDefault="003B5CD5" w:rsidP="00CB0CDB">
            <w:pPr>
              <w:tabs>
                <w:tab w:val="left" w:pos="6120"/>
              </w:tabs>
              <w:rPr>
                <w:rFonts w:ascii="Arial" w:hAnsi="Arial" w:cs="Arial"/>
                <w:b/>
              </w:rPr>
            </w:pPr>
            <w:r w:rsidRPr="00CB0CDB">
              <w:rPr>
                <w:rFonts w:ascii="Arial" w:hAnsi="Arial" w:cs="Arial"/>
                <w:b/>
              </w:rPr>
              <w:t xml:space="preserve">Task 1: </w:t>
            </w:r>
            <w:r w:rsidR="00107C8B" w:rsidRPr="00CB0CDB">
              <w:rPr>
                <w:rFonts w:ascii="Arial" w:hAnsi="Arial" w:cs="Arial"/>
                <w:b/>
              </w:rPr>
              <w:t xml:space="preserve"> Understanding Different TCP/IP Configurations.</w:t>
            </w:r>
          </w:p>
        </w:tc>
      </w:tr>
      <w:tr w:rsidR="003B5CD5" w:rsidRPr="00CB0CDB" w:rsidTr="00CB0CDB">
        <w:trPr>
          <w:tblCellSpacing w:w="20" w:type="dxa"/>
        </w:trPr>
        <w:tc>
          <w:tcPr>
            <w:tcW w:w="8560" w:type="dxa"/>
            <w:shd w:val="clear" w:color="auto" w:fill="auto"/>
            <w:tcMar>
              <w:top w:w="43" w:type="dxa"/>
              <w:left w:w="115" w:type="dxa"/>
              <w:bottom w:w="43" w:type="dxa"/>
              <w:right w:w="115" w:type="dxa"/>
            </w:tcMar>
          </w:tcPr>
          <w:p w:rsidR="003B5CD5" w:rsidRPr="00CB0CDB" w:rsidRDefault="00241E04" w:rsidP="00CB0CDB">
            <w:pPr>
              <w:tabs>
                <w:tab w:val="left" w:pos="6120"/>
              </w:tabs>
              <w:rPr>
                <w:rFonts w:ascii="Arial" w:hAnsi="Arial" w:cs="Arial"/>
              </w:rPr>
            </w:pPr>
            <w:r w:rsidRPr="00CB0CDB">
              <w:rPr>
                <w:rFonts w:ascii="Arial" w:hAnsi="Arial" w:cs="Arial"/>
              </w:rPr>
              <w:t xml:space="preserve">We know that Computers use IP addresses to </w:t>
            </w:r>
            <w:r w:rsidR="004500D5" w:rsidRPr="00CB0CDB">
              <w:rPr>
                <w:rFonts w:ascii="Arial" w:hAnsi="Arial" w:cs="Arial"/>
              </w:rPr>
              <w:t>communicate over TCP/IP protocol.  Windows 2003 provides three different ways to configure IP Addressing.</w:t>
            </w:r>
          </w:p>
          <w:p w:rsidR="004500D5" w:rsidRPr="00CB0CDB" w:rsidRDefault="004500D5" w:rsidP="00CB0CDB">
            <w:pPr>
              <w:tabs>
                <w:tab w:val="left" w:pos="6120"/>
              </w:tabs>
              <w:rPr>
                <w:rFonts w:ascii="Arial" w:hAnsi="Arial" w:cs="Arial"/>
              </w:rPr>
            </w:pPr>
          </w:p>
          <w:p w:rsidR="004500D5" w:rsidRPr="00CB0CDB" w:rsidRDefault="004500D5" w:rsidP="00CB0CDB">
            <w:pPr>
              <w:tabs>
                <w:tab w:val="left" w:pos="6120"/>
              </w:tabs>
              <w:rPr>
                <w:rFonts w:ascii="Arial" w:hAnsi="Arial" w:cs="Arial"/>
              </w:rPr>
            </w:pPr>
            <w:r w:rsidRPr="00CB0CDB">
              <w:rPr>
                <w:rFonts w:ascii="Arial" w:hAnsi="Arial" w:cs="Arial"/>
                <w:i/>
              </w:rPr>
              <w:t>Manually</w:t>
            </w:r>
            <w:r w:rsidRPr="00CB0CDB">
              <w:rPr>
                <w:rFonts w:ascii="Arial" w:hAnsi="Arial" w:cs="Arial"/>
              </w:rPr>
              <w:t xml:space="preserve"> – Static IP addresses, usually assigned to Servers running Windows 2003 Server.</w:t>
            </w:r>
            <w:r w:rsidR="00107C8B" w:rsidRPr="00CB0CDB">
              <w:rPr>
                <w:rFonts w:ascii="Arial" w:hAnsi="Arial" w:cs="Arial"/>
              </w:rPr>
              <w:t xml:space="preserve">  All the servers on our 192.168.1.0 network are configured, at present with </w:t>
            </w:r>
            <w:r w:rsidR="00156EF4" w:rsidRPr="00CB0CDB">
              <w:rPr>
                <w:rFonts w:ascii="Arial" w:hAnsi="Arial" w:cs="Arial"/>
              </w:rPr>
              <w:t>manual/static IP addresses</w:t>
            </w:r>
          </w:p>
          <w:p w:rsidR="00E84F3B" w:rsidRPr="00CB0CDB" w:rsidRDefault="00E84F3B" w:rsidP="00CB0CDB">
            <w:pPr>
              <w:tabs>
                <w:tab w:val="left" w:pos="6120"/>
              </w:tabs>
              <w:rPr>
                <w:rFonts w:ascii="Arial" w:hAnsi="Arial" w:cs="Arial"/>
              </w:rPr>
            </w:pPr>
          </w:p>
          <w:p w:rsidR="004500D5" w:rsidRPr="00CB0CDB" w:rsidRDefault="004500D5" w:rsidP="00CB0CDB">
            <w:pPr>
              <w:tabs>
                <w:tab w:val="left" w:pos="6120"/>
              </w:tabs>
              <w:rPr>
                <w:rFonts w:ascii="Arial" w:hAnsi="Arial" w:cs="Arial"/>
                <w:u w:val="single"/>
              </w:rPr>
            </w:pPr>
            <w:r w:rsidRPr="00CB0CDB">
              <w:rPr>
                <w:rFonts w:ascii="Arial" w:hAnsi="Arial" w:cs="Arial"/>
                <w:i/>
              </w:rPr>
              <w:t>Dynamically</w:t>
            </w:r>
            <w:r w:rsidRPr="00CB0CDB">
              <w:rPr>
                <w:rFonts w:ascii="Arial" w:hAnsi="Arial" w:cs="Arial"/>
              </w:rPr>
              <w:t xml:space="preserve"> </w:t>
            </w:r>
            <w:r w:rsidR="00E84F3B" w:rsidRPr="00CB0CDB">
              <w:rPr>
                <w:rFonts w:ascii="Arial" w:hAnsi="Arial" w:cs="Arial"/>
              </w:rPr>
              <w:t>–</w:t>
            </w:r>
            <w:r w:rsidRPr="00CB0CDB">
              <w:rPr>
                <w:rFonts w:ascii="Arial" w:hAnsi="Arial" w:cs="Arial"/>
              </w:rPr>
              <w:t xml:space="preserve"> </w:t>
            </w:r>
            <w:r w:rsidR="00E84F3B" w:rsidRPr="00CB0CDB">
              <w:rPr>
                <w:rFonts w:ascii="Arial" w:hAnsi="Arial" w:cs="Arial"/>
              </w:rPr>
              <w:t xml:space="preserve">If a DHCP server is installed IP addresses are assigned automatically on boot-up, DHCP is the default TCP/IP configuration and </w:t>
            </w:r>
            <w:r w:rsidR="00CA6609" w:rsidRPr="00CB0CDB">
              <w:rPr>
                <w:rFonts w:ascii="Arial" w:hAnsi="Arial" w:cs="Arial"/>
              </w:rPr>
              <w:t xml:space="preserve">is in most cases automatically setup on Windows </w:t>
            </w:r>
            <w:r w:rsidR="00CA6609" w:rsidRPr="00CB0CDB">
              <w:rPr>
                <w:rFonts w:ascii="Arial" w:hAnsi="Arial" w:cs="Arial"/>
                <w:u w:val="single"/>
              </w:rPr>
              <w:t>Workstations.</w:t>
            </w:r>
          </w:p>
          <w:p w:rsidR="00CA6609" w:rsidRPr="00CB0CDB" w:rsidRDefault="00CA6609" w:rsidP="00CB0CDB">
            <w:pPr>
              <w:tabs>
                <w:tab w:val="left" w:pos="6120"/>
              </w:tabs>
              <w:rPr>
                <w:rFonts w:ascii="Arial" w:hAnsi="Arial" w:cs="Arial"/>
                <w:u w:val="single"/>
              </w:rPr>
            </w:pPr>
          </w:p>
          <w:p w:rsidR="00E036A3" w:rsidRPr="00CB0CDB" w:rsidRDefault="00CA6609" w:rsidP="00CB0CDB">
            <w:pPr>
              <w:ind w:left="360"/>
              <w:rPr>
                <w:rFonts w:ascii="Arial" w:hAnsi="Arial" w:cs="Arial"/>
                <w:lang w:val="en-GB"/>
              </w:rPr>
            </w:pPr>
            <w:r w:rsidRPr="00CB0CDB">
              <w:rPr>
                <w:rFonts w:ascii="Arial" w:hAnsi="Arial" w:cs="Arial"/>
                <w:i/>
              </w:rPr>
              <w:t xml:space="preserve">Alternative - </w:t>
            </w:r>
            <w:r w:rsidR="00E036A3" w:rsidRPr="00CB0CDB">
              <w:rPr>
                <w:rFonts w:ascii="Arial" w:hAnsi="Arial" w:cs="Arial"/>
                <w:lang w:val="en-GB"/>
              </w:rPr>
              <w:t>When you install Windows 2003 you are automatically configuring that Server to be a DHCP client.</w:t>
            </w:r>
          </w:p>
          <w:p w:rsidR="00E036A3" w:rsidRPr="00CB0CDB" w:rsidRDefault="00E036A3" w:rsidP="00CB0CDB">
            <w:pPr>
              <w:ind w:left="360"/>
              <w:rPr>
                <w:rFonts w:ascii="Arial" w:hAnsi="Arial" w:cs="Arial"/>
                <w:lang w:val="en-GB"/>
              </w:rPr>
            </w:pPr>
          </w:p>
          <w:p w:rsidR="00E036A3" w:rsidRPr="00CB0CDB" w:rsidRDefault="00E036A3" w:rsidP="00CB0CDB">
            <w:pPr>
              <w:widowControl/>
              <w:numPr>
                <w:ilvl w:val="0"/>
                <w:numId w:val="1"/>
              </w:numPr>
              <w:rPr>
                <w:rFonts w:ascii="Arial" w:hAnsi="Arial" w:cs="Arial"/>
                <w:lang w:val="en-GB"/>
              </w:rPr>
            </w:pPr>
            <w:r w:rsidRPr="00CB0CDB">
              <w:rPr>
                <w:rFonts w:ascii="Arial" w:hAnsi="Arial" w:cs="Arial"/>
                <w:lang w:val="en-GB"/>
              </w:rPr>
              <w:t>Obtain an IP address automatically uses a DHCP server for dynamic IP addressing</w:t>
            </w:r>
          </w:p>
          <w:p w:rsidR="00E036A3" w:rsidRPr="00CB0CDB" w:rsidRDefault="00E036A3" w:rsidP="00CB0CDB">
            <w:pPr>
              <w:widowControl/>
              <w:numPr>
                <w:ilvl w:val="0"/>
                <w:numId w:val="1"/>
              </w:numPr>
              <w:rPr>
                <w:rFonts w:ascii="Arial" w:hAnsi="Arial" w:cs="Arial"/>
                <w:lang w:val="en-GB"/>
              </w:rPr>
            </w:pPr>
            <w:r w:rsidRPr="00CB0CDB">
              <w:rPr>
                <w:rFonts w:ascii="Arial" w:hAnsi="Arial" w:cs="Arial"/>
                <w:lang w:val="en-GB"/>
              </w:rPr>
              <w:t>Use the following IP address – Statically defines the IP address</w:t>
            </w:r>
          </w:p>
          <w:p w:rsidR="00E036A3" w:rsidRPr="00CB0CDB" w:rsidRDefault="00E036A3" w:rsidP="00CB0CDB">
            <w:pPr>
              <w:widowControl/>
              <w:ind w:left="720"/>
              <w:rPr>
                <w:rFonts w:ascii="Arial" w:hAnsi="Arial" w:cs="Arial"/>
                <w:lang w:val="en-GB"/>
              </w:rPr>
            </w:pPr>
          </w:p>
          <w:p w:rsidR="004E1E7C" w:rsidRPr="00CB0CDB" w:rsidRDefault="004E1E7C" w:rsidP="004E1E7C">
            <w:pPr>
              <w:rPr>
                <w:rFonts w:ascii="Arial" w:hAnsi="Arial" w:cs="Arial"/>
                <w:lang w:val="en-GB"/>
              </w:rPr>
            </w:pPr>
            <w:r w:rsidRPr="00CB0CDB">
              <w:rPr>
                <w:rFonts w:ascii="Arial" w:hAnsi="Arial" w:cs="Arial"/>
                <w:lang w:val="en-GB"/>
              </w:rPr>
              <w:t xml:space="preserve">If you are a DHCP client, and you are unable to locate a DHCP server, you get your address from a range of IP addresses known as the </w:t>
            </w:r>
            <w:r w:rsidRPr="00CB0CDB">
              <w:rPr>
                <w:rFonts w:ascii="Arial" w:hAnsi="Arial" w:cs="Arial"/>
                <w:b/>
                <w:lang w:val="en-GB"/>
              </w:rPr>
              <w:t>APIPA</w:t>
            </w:r>
            <w:r w:rsidRPr="00CB0CDB">
              <w:rPr>
                <w:rFonts w:ascii="Arial" w:hAnsi="Arial" w:cs="Arial"/>
                <w:lang w:val="en-GB"/>
              </w:rPr>
              <w:t xml:space="preserve"> </w:t>
            </w:r>
            <w:r w:rsidRPr="00CB0CDB">
              <w:rPr>
                <w:rFonts w:ascii="Arial" w:hAnsi="Arial" w:cs="Arial"/>
                <w:b/>
                <w:lang w:val="en-GB"/>
              </w:rPr>
              <w:t>(Automatic Private IP Addresses).</w:t>
            </w:r>
          </w:p>
          <w:p w:rsidR="00CA6609" w:rsidRPr="00CB0CDB" w:rsidRDefault="00CA6609" w:rsidP="00CB0CDB">
            <w:pPr>
              <w:tabs>
                <w:tab w:val="left" w:pos="6120"/>
              </w:tabs>
              <w:rPr>
                <w:rFonts w:ascii="Arial" w:hAnsi="Arial" w:cs="Arial"/>
                <w:i/>
              </w:rPr>
            </w:pPr>
          </w:p>
          <w:p w:rsidR="00383FCA" w:rsidRPr="00CB0CDB" w:rsidRDefault="00FC0575" w:rsidP="00CB0CDB">
            <w:pPr>
              <w:tabs>
                <w:tab w:val="left" w:pos="6120"/>
              </w:tabs>
              <w:rPr>
                <w:rFonts w:ascii="Arial" w:hAnsi="Arial" w:cs="Arial"/>
              </w:rPr>
            </w:pPr>
            <w:r w:rsidRPr="00CB0CDB">
              <w:rPr>
                <w:rFonts w:ascii="Arial" w:hAnsi="Arial" w:cs="Arial"/>
              </w:rPr>
              <w:t xml:space="preserve">An APIPA type address is a </w:t>
            </w:r>
            <w:r w:rsidRPr="00CB0CDB">
              <w:rPr>
                <w:rFonts w:ascii="Arial" w:hAnsi="Arial" w:cs="Arial"/>
                <w:b/>
                <w:i/>
              </w:rPr>
              <w:t xml:space="preserve">class B IP </w:t>
            </w:r>
            <w:r w:rsidR="00014CE9" w:rsidRPr="00CB0CDB">
              <w:rPr>
                <w:rFonts w:ascii="Arial" w:hAnsi="Arial" w:cs="Arial"/>
                <w:b/>
                <w:i/>
              </w:rPr>
              <w:t>address</w:t>
            </w:r>
            <w:r w:rsidR="00156EF4" w:rsidRPr="00CB0CDB">
              <w:rPr>
                <w:rFonts w:ascii="Arial" w:hAnsi="Arial" w:cs="Arial"/>
              </w:rPr>
              <w:t xml:space="preserve">. It </w:t>
            </w:r>
            <w:r w:rsidR="00014CE9" w:rsidRPr="00CB0CDB">
              <w:rPr>
                <w:rFonts w:ascii="Arial" w:hAnsi="Arial" w:cs="Arial"/>
              </w:rPr>
              <w:t>is</w:t>
            </w:r>
            <w:r w:rsidRPr="00CB0CDB">
              <w:rPr>
                <w:rFonts w:ascii="Arial" w:hAnsi="Arial" w:cs="Arial"/>
              </w:rPr>
              <w:t xml:space="preserve"> allocated from the range 169.254.0.1 to </w:t>
            </w:r>
            <w:r w:rsidR="00DF195D" w:rsidRPr="00CB0CDB">
              <w:rPr>
                <w:rFonts w:ascii="Arial" w:hAnsi="Arial" w:cs="Arial"/>
              </w:rPr>
              <w:t xml:space="preserve">169.254.255.255. </w:t>
            </w:r>
            <w:r w:rsidR="004852B0" w:rsidRPr="00CB0CDB">
              <w:rPr>
                <w:rFonts w:ascii="Arial" w:hAnsi="Arial" w:cs="Arial"/>
              </w:rPr>
              <w:t xml:space="preserve"> It has a Subnet</w:t>
            </w:r>
            <w:r w:rsidR="00156EF4" w:rsidRPr="00CB0CDB">
              <w:rPr>
                <w:rFonts w:ascii="Arial" w:hAnsi="Arial" w:cs="Arial"/>
              </w:rPr>
              <w:t xml:space="preserve"> mask</w:t>
            </w:r>
            <w:r w:rsidR="004852B0" w:rsidRPr="00CB0CDB">
              <w:rPr>
                <w:rFonts w:ascii="Arial" w:hAnsi="Arial" w:cs="Arial"/>
              </w:rPr>
              <w:t xml:space="preserve"> of 255.255.0.0.  This is a private IP </w:t>
            </w:r>
            <w:r w:rsidR="00014CE9" w:rsidRPr="00CB0CDB">
              <w:rPr>
                <w:rFonts w:ascii="Arial" w:hAnsi="Arial" w:cs="Arial"/>
              </w:rPr>
              <w:t>range;</w:t>
            </w:r>
            <w:r w:rsidR="004852B0" w:rsidRPr="00CB0CDB">
              <w:rPr>
                <w:rFonts w:ascii="Arial" w:hAnsi="Arial" w:cs="Arial"/>
              </w:rPr>
              <w:t xml:space="preserve"> you would not find another computer attached to the </w:t>
            </w:r>
            <w:r w:rsidR="004852B0" w:rsidRPr="00CB0CDB">
              <w:rPr>
                <w:rFonts w:ascii="Arial" w:hAnsi="Arial" w:cs="Arial"/>
                <w:b/>
                <w:i/>
              </w:rPr>
              <w:t>public internet</w:t>
            </w:r>
            <w:r w:rsidR="004852B0" w:rsidRPr="00CB0CDB">
              <w:rPr>
                <w:rFonts w:ascii="Arial" w:hAnsi="Arial" w:cs="Arial"/>
              </w:rPr>
              <w:t xml:space="preserve"> using any APIPA addresses.</w:t>
            </w:r>
          </w:p>
          <w:p w:rsidR="004852B0" w:rsidRPr="00CB0CDB" w:rsidRDefault="004852B0" w:rsidP="00CB0CDB">
            <w:pPr>
              <w:tabs>
                <w:tab w:val="left" w:pos="6120"/>
              </w:tabs>
              <w:rPr>
                <w:rFonts w:ascii="Arial" w:hAnsi="Arial" w:cs="Arial"/>
              </w:rPr>
            </w:pPr>
          </w:p>
          <w:p w:rsidR="004852B0" w:rsidRPr="00CB0CDB" w:rsidRDefault="004852B0" w:rsidP="00CB0CDB">
            <w:pPr>
              <w:tabs>
                <w:tab w:val="left" w:pos="6120"/>
              </w:tabs>
              <w:rPr>
                <w:rFonts w:ascii="Arial" w:hAnsi="Arial" w:cs="Arial"/>
                <w:b/>
              </w:rPr>
            </w:pPr>
            <w:r w:rsidRPr="00CB0CDB">
              <w:rPr>
                <w:rFonts w:ascii="Arial" w:hAnsi="Arial" w:cs="Arial"/>
              </w:rPr>
              <w:t xml:space="preserve">The DHCP client (if no host can be contacted) picks a random IP address from this range, </w:t>
            </w:r>
            <w:r w:rsidR="000932E6" w:rsidRPr="00CB0CDB">
              <w:rPr>
                <w:rFonts w:ascii="Arial" w:hAnsi="Arial" w:cs="Arial"/>
              </w:rPr>
              <w:t xml:space="preserve">and broadcasts it out on the network.  If this address is in use the owner will send a packet </w:t>
            </w:r>
            <w:r w:rsidR="000932E6" w:rsidRPr="00CB0CDB">
              <w:rPr>
                <w:rFonts w:ascii="Arial" w:hAnsi="Arial" w:cs="Arial"/>
              </w:rPr>
              <w:lastRenderedPageBreak/>
              <w:t>informing the client it is already in use.  If the IP address is not being used, the client ‘binds’ this IP address to the specific network adapter.</w:t>
            </w:r>
            <w:r w:rsidR="00BA571F" w:rsidRPr="00CB0CDB">
              <w:rPr>
                <w:rFonts w:ascii="Arial" w:hAnsi="Arial" w:cs="Arial"/>
              </w:rPr>
              <w:t xml:space="preserve">  The client will send out requests periodically to the DHCP server, until </w:t>
            </w:r>
            <w:r w:rsidR="00BA571F" w:rsidRPr="00CB0CDB">
              <w:rPr>
                <w:rFonts w:ascii="Arial" w:hAnsi="Arial" w:cs="Arial"/>
                <w:b/>
              </w:rPr>
              <w:t>DHCP automatic IP</w:t>
            </w:r>
            <w:r w:rsidR="00BA571F" w:rsidRPr="00CB0CDB">
              <w:rPr>
                <w:rFonts w:ascii="Arial" w:hAnsi="Arial" w:cs="Arial"/>
              </w:rPr>
              <w:t xml:space="preserve"> </w:t>
            </w:r>
            <w:r w:rsidR="00BA571F" w:rsidRPr="00CB0CDB">
              <w:rPr>
                <w:rFonts w:ascii="Arial" w:hAnsi="Arial" w:cs="Arial"/>
                <w:b/>
              </w:rPr>
              <w:t>address can be assigned.</w:t>
            </w:r>
          </w:p>
          <w:p w:rsidR="00BA571F" w:rsidRPr="00CB0CDB" w:rsidRDefault="00BA571F" w:rsidP="00CB0CDB">
            <w:pPr>
              <w:tabs>
                <w:tab w:val="left" w:pos="6120"/>
              </w:tabs>
              <w:rPr>
                <w:rFonts w:ascii="Arial" w:hAnsi="Arial" w:cs="Arial"/>
              </w:rPr>
            </w:pPr>
          </w:p>
          <w:p w:rsidR="00CB2631" w:rsidRDefault="0020313E" w:rsidP="00CB0CDB">
            <w:pPr>
              <w:tabs>
                <w:tab w:val="left" w:pos="6120"/>
              </w:tabs>
              <w:rPr>
                <w:rFonts w:ascii="Arial" w:hAnsi="Arial" w:cs="Arial"/>
                <w:i/>
                <w:sz w:val="24"/>
                <w:szCs w:val="24"/>
              </w:rPr>
            </w:pPr>
            <w:r w:rsidRPr="00CB0CDB">
              <w:rPr>
                <w:rFonts w:ascii="Arial" w:hAnsi="Arial" w:cs="Arial"/>
                <w:b/>
                <w:i/>
                <w:sz w:val="24"/>
                <w:szCs w:val="24"/>
              </w:rPr>
              <w:t>Note:</w:t>
            </w:r>
            <w:r w:rsidRPr="00CB0CDB">
              <w:rPr>
                <w:rFonts w:ascii="Arial" w:hAnsi="Arial" w:cs="Arial"/>
                <w:i/>
                <w:sz w:val="24"/>
                <w:szCs w:val="24"/>
              </w:rPr>
              <w:t xml:space="preserve"> Before we begin this </w:t>
            </w:r>
            <w:r w:rsidR="00B741F9">
              <w:rPr>
                <w:rFonts w:ascii="Arial" w:hAnsi="Arial" w:cs="Arial"/>
                <w:i/>
                <w:sz w:val="24"/>
                <w:szCs w:val="24"/>
              </w:rPr>
              <w:t>task</w:t>
            </w:r>
            <w:r w:rsidR="003A0D14" w:rsidRPr="00CB0CDB">
              <w:rPr>
                <w:rFonts w:ascii="Arial" w:hAnsi="Arial" w:cs="Arial"/>
                <w:i/>
                <w:sz w:val="24"/>
                <w:szCs w:val="24"/>
              </w:rPr>
              <w:t>, unplug the Partner Network Crossover Network Cable from both the [Low Number Server] &amp; [the High Number Server]</w:t>
            </w:r>
            <w:r w:rsidR="003E0FFA" w:rsidRPr="00CB0CDB">
              <w:rPr>
                <w:rFonts w:ascii="Arial" w:hAnsi="Arial" w:cs="Arial"/>
                <w:i/>
                <w:sz w:val="24"/>
                <w:szCs w:val="24"/>
              </w:rPr>
              <w:t>.  We are going to attempt to communicate between 2 clients, using APIPA</w:t>
            </w:r>
            <w:r w:rsidR="00B741F9">
              <w:rPr>
                <w:rFonts w:ascii="Arial" w:hAnsi="Arial" w:cs="Arial"/>
                <w:i/>
                <w:sz w:val="24"/>
                <w:szCs w:val="24"/>
              </w:rPr>
              <w:t>.</w:t>
            </w:r>
          </w:p>
          <w:p w:rsidR="00B741F9" w:rsidRDefault="00B741F9" w:rsidP="00CB0CDB">
            <w:pPr>
              <w:tabs>
                <w:tab w:val="left" w:pos="6120"/>
              </w:tabs>
              <w:rPr>
                <w:rFonts w:ascii="Arial" w:hAnsi="Arial" w:cs="Arial"/>
                <w:i/>
                <w:sz w:val="24"/>
                <w:szCs w:val="24"/>
              </w:rPr>
            </w:pPr>
          </w:p>
          <w:p w:rsidR="00B741F9" w:rsidRDefault="00290CC8" w:rsidP="00CB0CDB">
            <w:pPr>
              <w:tabs>
                <w:tab w:val="left" w:pos="6120"/>
              </w:tabs>
              <w:rPr>
                <w:rFonts w:ascii="Arial" w:hAnsi="Arial" w:cs="Arial"/>
                <w:i/>
                <w:sz w:val="24"/>
                <w:szCs w:val="24"/>
              </w:rPr>
            </w:pPr>
            <w:r>
              <w:rPr>
                <w:rFonts w:ascii="Arial" w:hAnsi="Arial" w:cs="Arial"/>
                <w:i/>
                <w:sz w:val="24"/>
                <w:szCs w:val="24"/>
              </w:rPr>
              <w:t>NB: It is also vital that you make</w:t>
            </w:r>
            <w:r w:rsidR="00B741F9">
              <w:rPr>
                <w:rFonts w:ascii="Arial" w:hAnsi="Arial" w:cs="Arial"/>
                <w:i/>
                <w:sz w:val="24"/>
                <w:szCs w:val="24"/>
              </w:rPr>
              <w:t xml:space="preserve"> a note of both servers Statically defined Public and Private Network Connections (LOW NUMBER &amp; HIGH NUMBER).</w:t>
            </w:r>
          </w:p>
          <w:p w:rsidR="00B741F9" w:rsidRDefault="00B741F9" w:rsidP="00CB0CDB">
            <w:pPr>
              <w:tabs>
                <w:tab w:val="left" w:pos="6120"/>
              </w:tabs>
              <w:rPr>
                <w:rFonts w:ascii="Arial" w:hAnsi="Arial" w:cs="Arial"/>
                <w:i/>
                <w:sz w:val="24"/>
                <w:szCs w:val="24"/>
              </w:rPr>
            </w:pPr>
          </w:p>
          <w:p w:rsidR="00B741F9" w:rsidRDefault="00B741F9" w:rsidP="00CB0CDB">
            <w:pPr>
              <w:tabs>
                <w:tab w:val="left" w:pos="6120"/>
              </w:tabs>
              <w:rPr>
                <w:rFonts w:ascii="Arial" w:hAnsi="Arial" w:cs="Arial"/>
                <w:i/>
                <w:sz w:val="24"/>
                <w:szCs w:val="24"/>
              </w:rPr>
            </w:pPr>
            <w:r>
              <w:rPr>
                <w:rFonts w:ascii="Arial" w:hAnsi="Arial" w:cs="Arial"/>
                <w:i/>
                <w:sz w:val="24"/>
                <w:szCs w:val="24"/>
              </w:rPr>
              <w:t>You should also check that the Routing and Remote Access service is running with appropriate routing protocols installed.</w:t>
            </w:r>
          </w:p>
          <w:p w:rsidR="00B741F9" w:rsidRDefault="00B741F9" w:rsidP="00CB0CDB">
            <w:pPr>
              <w:tabs>
                <w:tab w:val="left" w:pos="6120"/>
              </w:tabs>
              <w:rPr>
                <w:rFonts w:ascii="Arial" w:hAnsi="Arial" w:cs="Arial"/>
                <w:i/>
                <w:sz w:val="24"/>
                <w:szCs w:val="24"/>
              </w:rPr>
            </w:pPr>
          </w:p>
          <w:p w:rsidR="00B741F9" w:rsidRDefault="00290CC8" w:rsidP="00CB0CDB">
            <w:pPr>
              <w:tabs>
                <w:tab w:val="left" w:pos="6120"/>
              </w:tabs>
              <w:rPr>
                <w:rFonts w:ascii="Arial" w:hAnsi="Arial" w:cs="Arial"/>
                <w:i/>
                <w:sz w:val="24"/>
                <w:szCs w:val="24"/>
              </w:rPr>
            </w:pPr>
            <w:r>
              <w:rPr>
                <w:rFonts w:ascii="Arial" w:hAnsi="Arial" w:cs="Arial"/>
                <w:i/>
                <w:sz w:val="24"/>
                <w:szCs w:val="24"/>
              </w:rPr>
              <w:t xml:space="preserve">Next </w:t>
            </w:r>
            <w:r w:rsidR="00B741F9">
              <w:rPr>
                <w:rFonts w:ascii="Arial" w:hAnsi="Arial" w:cs="Arial"/>
                <w:i/>
                <w:sz w:val="24"/>
                <w:szCs w:val="24"/>
              </w:rPr>
              <w:t xml:space="preserve"> check that there are no existing Inbound and Outbound filters active on the Low Number Server on both the Private and Public Adapters.</w:t>
            </w:r>
          </w:p>
          <w:p w:rsidR="00290CC8" w:rsidRDefault="00290CC8" w:rsidP="00CB0CDB">
            <w:pPr>
              <w:tabs>
                <w:tab w:val="left" w:pos="6120"/>
              </w:tabs>
              <w:rPr>
                <w:rFonts w:ascii="Arial" w:hAnsi="Arial" w:cs="Arial"/>
                <w:i/>
                <w:sz w:val="24"/>
                <w:szCs w:val="24"/>
              </w:rPr>
            </w:pPr>
          </w:p>
          <w:p w:rsidR="0020313E" w:rsidRPr="00CB0CDB" w:rsidRDefault="0020313E" w:rsidP="00CB0CDB">
            <w:pPr>
              <w:tabs>
                <w:tab w:val="left" w:pos="6120"/>
              </w:tabs>
              <w:rPr>
                <w:rFonts w:ascii="Arial" w:hAnsi="Arial" w:cs="Arial"/>
                <w:i/>
              </w:rPr>
            </w:pPr>
          </w:p>
          <w:p w:rsidR="00122AB9" w:rsidRPr="00CB0CDB" w:rsidRDefault="00122AB9" w:rsidP="00CB0CDB">
            <w:pPr>
              <w:tabs>
                <w:tab w:val="left" w:pos="6120"/>
              </w:tabs>
              <w:rPr>
                <w:rFonts w:ascii="Arial" w:hAnsi="Arial" w:cs="Arial"/>
                <w:b/>
                <w:i/>
                <w:sz w:val="24"/>
                <w:szCs w:val="24"/>
              </w:rPr>
            </w:pPr>
            <w:r w:rsidRPr="00CB0CDB">
              <w:rPr>
                <w:rFonts w:ascii="Arial" w:hAnsi="Arial" w:cs="Arial"/>
                <w:b/>
                <w:i/>
                <w:sz w:val="24"/>
                <w:szCs w:val="24"/>
              </w:rPr>
              <w:t>[Complete this task from the Low Number Server]</w:t>
            </w:r>
          </w:p>
          <w:p w:rsidR="00CB2631" w:rsidRPr="00CB0CDB" w:rsidRDefault="00CB2631" w:rsidP="00CB0CDB">
            <w:pPr>
              <w:tabs>
                <w:tab w:val="left" w:pos="6120"/>
              </w:tabs>
              <w:rPr>
                <w:rFonts w:ascii="Arial" w:hAnsi="Arial" w:cs="Arial"/>
                <w:b/>
              </w:rPr>
            </w:pPr>
          </w:p>
          <w:p w:rsidR="00A61350" w:rsidRPr="00A61350" w:rsidRDefault="00A61350" w:rsidP="00A61350">
            <w:pPr>
              <w:numPr>
                <w:ilvl w:val="0"/>
                <w:numId w:val="4"/>
              </w:numPr>
              <w:tabs>
                <w:tab w:val="left" w:pos="6120"/>
              </w:tabs>
              <w:rPr>
                <w:rFonts w:ascii="Arial" w:hAnsi="Arial" w:cs="Arial"/>
              </w:rPr>
            </w:pPr>
            <w:r>
              <w:rPr>
                <w:rFonts w:ascii="Arial" w:hAnsi="Arial" w:cs="Arial"/>
                <w:b/>
              </w:rPr>
              <w:t>At this stage we have a routable IP address that can communicate with the rest of the ne</w:t>
            </w:r>
            <w:r w:rsidR="00290CC8">
              <w:rPr>
                <w:rFonts w:ascii="Arial" w:hAnsi="Arial" w:cs="Arial"/>
                <w:b/>
              </w:rPr>
              <w:t>twork.  Ping LONDON (192.168.1.1</w:t>
            </w:r>
            <w:r>
              <w:rPr>
                <w:rFonts w:ascii="Arial" w:hAnsi="Arial" w:cs="Arial"/>
                <w:b/>
              </w:rPr>
              <w:t>00) to verify this, you should be successful.</w:t>
            </w:r>
          </w:p>
          <w:p w:rsidR="00E21758" w:rsidRPr="00CB0CDB" w:rsidRDefault="001E6FA7" w:rsidP="00CB0CDB">
            <w:pPr>
              <w:numPr>
                <w:ilvl w:val="0"/>
                <w:numId w:val="2"/>
              </w:numPr>
              <w:tabs>
                <w:tab w:val="left" w:pos="6120"/>
              </w:tabs>
              <w:rPr>
                <w:rFonts w:ascii="Arial" w:hAnsi="Arial" w:cs="Arial"/>
              </w:rPr>
            </w:pPr>
            <w:r w:rsidRPr="00CB0CDB">
              <w:rPr>
                <w:rFonts w:ascii="Arial" w:hAnsi="Arial" w:cs="Arial"/>
              </w:rPr>
              <w:t>Start – Control Panel, double click on Network Connections</w:t>
            </w:r>
          </w:p>
          <w:p w:rsidR="001E6FA7" w:rsidRPr="00CB0CDB" w:rsidRDefault="00CA2389" w:rsidP="00CB0CDB">
            <w:pPr>
              <w:numPr>
                <w:ilvl w:val="0"/>
                <w:numId w:val="2"/>
              </w:numPr>
              <w:tabs>
                <w:tab w:val="left" w:pos="6120"/>
              </w:tabs>
              <w:rPr>
                <w:rFonts w:ascii="Arial" w:hAnsi="Arial" w:cs="Arial"/>
              </w:rPr>
            </w:pPr>
            <w:r w:rsidRPr="00CB0CDB">
              <w:rPr>
                <w:rFonts w:ascii="Arial" w:hAnsi="Arial" w:cs="Arial"/>
              </w:rPr>
              <w:t>Right click on the</w:t>
            </w:r>
            <w:r w:rsidR="00635FCA" w:rsidRPr="00CB0CDB">
              <w:rPr>
                <w:rFonts w:ascii="Arial" w:hAnsi="Arial" w:cs="Arial"/>
              </w:rPr>
              <w:t xml:space="preserve"> </w:t>
            </w:r>
            <w:r w:rsidR="00635FCA" w:rsidRPr="00CB0CDB">
              <w:rPr>
                <w:rFonts w:ascii="Arial" w:hAnsi="Arial" w:cs="Arial"/>
                <w:b/>
              </w:rPr>
              <w:t>Classroom Network Adapter</w:t>
            </w:r>
            <w:r w:rsidRPr="00CB0CDB">
              <w:rPr>
                <w:rFonts w:ascii="Arial" w:hAnsi="Arial" w:cs="Arial"/>
              </w:rPr>
              <w:t>, choose Properties.</w:t>
            </w:r>
          </w:p>
          <w:p w:rsidR="00CA2389" w:rsidRPr="00CB0CDB" w:rsidRDefault="00026900" w:rsidP="00CB0CDB">
            <w:pPr>
              <w:numPr>
                <w:ilvl w:val="0"/>
                <w:numId w:val="2"/>
              </w:numPr>
              <w:tabs>
                <w:tab w:val="left" w:pos="6120"/>
              </w:tabs>
              <w:rPr>
                <w:rFonts w:ascii="Arial" w:hAnsi="Arial" w:cs="Arial"/>
              </w:rPr>
            </w:pPr>
            <w:r w:rsidRPr="00CB0CDB">
              <w:rPr>
                <w:rFonts w:ascii="Arial" w:hAnsi="Arial" w:cs="Arial"/>
              </w:rPr>
              <w:t>Choose Internet Protocol (TCP/IP) click Properties.</w:t>
            </w:r>
          </w:p>
          <w:p w:rsidR="00026900" w:rsidRPr="00CB0CDB" w:rsidRDefault="00026900" w:rsidP="00CB0CDB">
            <w:pPr>
              <w:numPr>
                <w:ilvl w:val="0"/>
                <w:numId w:val="2"/>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IP address automatically</w:t>
            </w:r>
            <w:r w:rsidRPr="00CB0CDB">
              <w:rPr>
                <w:rFonts w:ascii="Arial" w:hAnsi="Arial" w:cs="Arial"/>
              </w:rPr>
              <w:t xml:space="preserve"> </w:t>
            </w:r>
            <w:r w:rsidR="0021215F" w:rsidRPr="00CB0CDB">
              <w:rPr>
                <w:rFonts w:ascii="Arial" w:hAnsi="Arial" w:cs="Arial"/>
              </w:rPr>
              <w:t>option</w:t>
            </w:r>
            <w:r w:rsidR="00584FE3" w:rsidRPr="00CB0CDB">
              <w:rPr>
                <w:rFonts w:ascii="Arial" w:hAnsi="Arial" w:cs="Arial"/>
              </w:rPr>
              <w:t>.</w:t>
            </w:r>
          </w:p>
          <w:p w:rsidR="0021215F" w:rsidRPr="00CB0CDB" w:rsidRDefault="00603C1A" w:rsidP="00CB0CDB">
            <w:pPr>
              <w:numPr>
                <w:ilvl w:val="0"/>
                <w:numId w:val="2"/>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D</w:t>
            </w:r>
            <w:r w:rsidR="00584FE3" w:rsidRPr="00CB0CDB">
              <w:rPr>
                <w:rFonts w:ascii="Arial" w:hAnsi="Arial" w:cs="Arial"/>
                <w:b/>
              </w:rPr>
              <w:t>NS Server address automatically</w:t>
            </w:r>
            <w:r w:rsidR="003E57B9" w:rsidRPr="00CB0CDB">
              <w:rPr>
                <w:rFonts w:ascii="Arial" w:hAnsi="Arial" w:cs="Arial"/>
              </w:rPr>
              <w:t xml:space="preserve"> option</w:t>
            </w:r>
          </w:p>
          <w:p w:rsidR="003E57B9" w:rsidRDefault="00737757" w:rsidP="00CB0CDB">
            <w:pPr>
              <w:numPr>
                <w:ilvl w:val="0"/>
                <w:numId w:val="2"/>
              </w:numPr>
              <w:tabs>
                <w:tab w:val="left" w:pos="6120"/>
              </w:tabs>
              <w:rPr>
                <w:rFonts w:ascii="Arial" w:hAnsi="Arial" w:cs="Arial"/>
              </w:rPr>
            </w:pPr>
            <w:r w:rsidRPr="00CB0CDB">
              <w:rPr>
                <w:rFonts w:ascii="Arial" w:hAnsi="Arial" w:cs="Arial"/>
              </w:rPr>
              <w:t>Choose Ok – Close</w:t>
            </w:r>
          </w:p>
          <w:p w:rsidR="00290CC8" w:rsidRPr="00CB0CDB" w:rsidRDefault="00290CC8" w:rsidP="00290CC8">
            <w:pPr>
              <w:tabs>
                <w:tab w:val="left" w:pos="6120"/>
              </w:tabs>
              <w:ind w:left="720"/>
              <w:rPr>
                <w:rFonts w:ascii="Arial" w:hAnsi="Arial" w:cs="Arial"/>
              </w:rPr>
            </w:pPr>
          </w:p>
          <w:p w:rsidR="00737757" w:rsidRPr="00CB0CDB" w:rsidRDefault="00737757" w:rsidP="00CB0CDB">
            <w:pPr>
              <w:tabs>
                <w:tab w:val="left" w:pos="6120"/>
              </w:tabs>
              <w:rPr>
                <w:rFonts w:ascii="Arial" w:hAnsi="Arial" w:cs="Arial"/>
              </w:rPr>
            </w:pPr>
          </w:p>
          <w:p w:rsidR="00737757" w:rsidRPr="00CB0CDB" w:rsidRDefault="00737757" w:rsidP="00CB0CDB">
            <w:pPr>
              <w:tabs>
                <w:tab w:val="left" w:pos="6120"/>
              </w:tabs>
              <w:rPr>
                <w:rFonts w:ascii="Arial" w:hAnsi="Arial" w:cs="Arial"/>
              </w:rPr>
            </w:pPr>
            <w:r w:rsidRPr="00CB0CDB">
              <w:rPr>
                <w:rFonts w:ascii="Arial" w:hAnsi="Arial" w:cs="Arial"/>
              </w:rPr>
              <w:t>We’ll now attempt to find an IP address:</w:t>
            </w:r>
          </w:p>
          <w:p w:rsidR="00737757" w:rsidRPr="00CB0CDB" w:rsidRDefault="00737757" w:rsidP="00CB0CDB">
            <w:pPr>
              <w:tabs>
                <w:tab w:val="left" w:pos="6120"/>
              </w:tabs>
              <w:rPr>
                <w:rFonts w:ascii="Arial" w:hAnsi="Arial" w:cs="Arial"/>
              </w:rPr>
            </w:pPr>
          </w:p>
          <w:p w:rsidR="00737757" w:rsidRPr="00280553" w:rsidRDefault="00981361" w:rsidP="00CB0CDB">
            <w:pPr>
              <w:numPr>
                <w:ilvl w:val="0"/>
                <w:numId w:val="4"/>
              </w:numPr>
              <w:tabs>
                <w:tab w:val="left" w:pos="6120"/>
              </w:tabs>
              <w:rPr>
                <w:rFonts w:ascii="Arial" w:hAnsi="Arial" w:cs="Arial"/>
              </w:rPr>
            </w:pPr>
            <w:r w:rsidRPr="00CB0CDB">
              <w:rPr>
                <w:rFonts w:ascii="Arial" w:hAnsi="Arial" w:cs="Arial"/>
              </w:rPr>
              <w:t xml:space="preserve">Choose Start – Run – type </w:t>
            </w:r>
            <w:r w:rsidRPr="00CB0CDB">
              <w:rPr>
                <w:rFonts w:ascii="Arial" w:hAnsi="Arial" w:cs="Arial"/>
                <w:b/>
              </w:rPr>
              <w:t>cmd</w:t>
            </w:r>
          </w:p>
          <w:p w:rsidR="007D2721" w:rsidRPr="00290CC8" w:rsidRDefault="007D2721" w:rsidP="00A61350">
            <w:pPr>
              <w:numPr>
                <w:ilvl w:val="0"/>
                <w:numId w:val="4"/>
              </w:numPr>
              <w:tabs>
                <w:tab w:val="left" w:pos="6120"/>
              </w:tabs>
              <w:rPr>
                <w:rFonts w:ascii="Arial" w:hAnsi="Arial" w:cs="Arial"/>
                <w:i/>
              </w:rPr>
            </w:pPr>
            <w:r w:rsidRPr="00CB0CDB">
              <w:rPr>
                <w:rFonts w:ascii="Arial" w:hAnsi="Arial" w:cs="Arial"/>
              </w:rPr>
              <w:t>Type</w:t>
            </w:r>
            <w:r w:rsidRPr="00CB0CDB">
              <w:rPr>
                <w:rFonts w:ascii="Arial" w:hAnsi="Arial" w:cs="Arial"/>
                <w:b/>
              </w:rPr>
              <w:t xml:space="preserve"> ipconfig</w:t>
            </w:r>
            <w:r w:rsidR="005F47F9" w:rsidRPr="00CB0CDB">
              <w:rPr>
                <w:rFonts w:ascii="Arial" w:hAnsi="Arial" w:cs="Arial"/>
                <w:b/>
              </w:rPr>
              <w:t xml:space="preserve"> </w:t>
            </w:r>
            <w:r w:rsidRPr="00CB0CDB">
              <w:rPr>
                <w:rFonts w:ascii="Arial" w:hAnsi="Arial" w:cs="Arial"/>
                <w:b/>
              </w:rPr>
              <w:t xml:space="preserve">/release </w:t>
            </w:r>
            <w:r w:rsidRPr="00290CC8">
              <w:rPr>
                <w:rFonts w:ascii="Arial" w:hAnsi="Arial" w:cs="Arial"/>
                <w:i/>
              </w:rPr>
              <w:t>(just to make sure our Static IP address is completely erased)</w:t>
            </w:r>
          </w:p>
          <w:p w:rsidR="00981361" w:rsidRPr="00CB0CDB" w:rsidRDefault="00C20C24" w:rsidP="00CB0CDB">
            <w:pPr>
              <w:numPr>
                <w:ilvl w:val="0"/>
                <w:numId w:val="4"/>
              </w:numPr>
              <w:tabs>
                <w:tab w:val="left" w:pos="6120"/>
              </w:tabs>
              <w:rPr>
                <w:rFonts w:ascii="Arial" w:hAnsi="Arial" w:cs="Arial"/>
              </w:rPr>
            </w:pPr>
            <w:r w:rsidRPr="00CB0CDB">
              <w:rPr>
                <w:rFonts w:ascii="Arial" w:hAnsi="Arial" w:cs="Arial"/>
              </w:rPr>
              <w:t xml:space="preserve">Type </w:t>
            </w:r>
            <w:r w:rsidRPr="00CB0CDB">
              <w:rPr>
                <w:rFonts w:ascii="Arial" w:hAnsi="Arial" w:cs="Arial"/>
                <w:b/>
              </w:rPr>
              <w:t>ipconfig /renew</w:t>
            </w:r>
            <w:r w:rsidR="007D2721" w:rsidRPr="00CB0CDB">
              <w:rPr>
                <w:rFonts w:ascii="Arial" w:hAnsi="Arial" w:cs="Arial"/>
                <w:b/>
              </w:rPr>
              <w:t xml:space="preserve">, </w:t>
            </w:r>
            <w:r w:rsidR="007D2721" w:rsidRPr="00CB0CDB">
              <w:rPr>
                <w:rFonts w:ascii="Arial" w:hAnsi="Arial" w:cs="Arial"/>
              </w:rPr>
              <w:t>it will take a few moments for our computer to realize that it cannot find a DHCP server on the network.</w:t>
            </w:r>
          </w:p>
          <w:p w:rsidR="007D2721" w:rsidRPr="00CB0CDB" w:rsidRDefault="007D2721" w:rsidP="00CB0CDB">
            <w:pPr>
              <w:numPr>
                <w:ilvl w:val="0"/>
                <w:numId w:val="4"/>
              </w:numPr>
              <w:tabs>
                <w:tab w:val="left" w:pos="6120"/>
              </w:tabs>
              <w:rPr>
                <w:rFonts w:ascii="Arial" w:hAnsi="Arial" w:cs="Arial"/>
              </w:rPr>
            </w:pPr>
            <w:r w:rsidRPr="00CB0CDB">
              <w:rPr>
                <w:rFonts w:ascii="Arial" w:hAnsi="Arial" w:cs="Arial"/>
              </w:rPr>
              <w:t>We will get an error message informing us the request is timed out (because a DHCP server could not be contacted).</w:t>
            </w:r>
          </w:p>
          <w:p w:rsidR="007D2721" w:rsidRPr="00CB0CDB" w:rsidRDefault="00AA2C5D" w:rsidP="00CB0CDB">
            <w:pPr>
              <w:numPr>
                <w:ilvl w:val="0"/>
                <w:numId w:val="4"/>
              </w:numPr>
              <w:tabs>
                <w:tab w:val="left" w:pos="6120"/>
              </w:tabs>
              <w:rPr>
                <w:rFonts w:ascii="Arial" w:hAnsi="Arial" w:cs="Arial"/>
                <w:b/>
              </w:rPr>
            </w:pPr>
            <w:r w:rsidRPr="00CB0CDB">
              <w:rPr>
                <w:rFonts w:ascii="Arial" w:hAnsi="Arial" w:cs="Arial"/>
              </w:rPr>
              <w:t xml:space="preserve">We should now be able to obtain an APIPA, in the </w:t>
            </w:r>
            <w:r w:rsidRPr="00290CC8">
              <w:rPr>
                <w:rFonts w:ascii="Arial" w:hAnsi="Arial" w:cs="Arial"/>
                <w:b/>
              </w:rPr>
              <w:t>cmd prompt</w:t>
            </w:r>
            <w:r w:rsidRPr="00CB0CDB">
              <w:rPr>
                <w:rFonts w:ascii="Arial" w:hAnsi="Arial" w:cs="Arial"/>
              </w:rPr>
              <w:t xml:space="preserve"> type </w:t>
            </w:r>
            <w:r w:rsidRPr="00CB0CDB">
              <w:rPr>
                <w:rFonts w:ascii="Arial" w:hAnsi="Arial" w:cs="Arial"/>
                <w:b/>
              </w:rPr>
              <w:t>ipconfig</w:t>
            </w:r>
          </w:p>
          <w:p w:rsidR="00AA2C5D" w:rsidRPr="00CB0CDB" w:rsidRDefault="00AA2C5D" w:rsidP="00CB0CDB">
            <w:pPr>
              <w:numPr>
                <w:ilvl w:val="0"/>
                <w:numId w:val="4"/>
              </w:numPr>
              <w:tabs>
                <w:tab w:val="left" w:pos="6120"/>
              </w:tabs>
              <w:rPr>
                <w:rFonts w:ascii="Arial" w:hAnsi="Arial" w:cs="Arial"/>
              </w:rPr>
            </w:pPr>
            <w:r w:rsidRPr="00CB0CDB">
              <w:rPr>
                <w:rFonts w:ascii="Arial" w:hAnsi="Arial" w:cs="Arial"/>
              </w:rPr>
              <w:t>We should now see for our Classroom Network Connection Adapter, that an</w:t>
            </w:r>
            <w:r w:rsidRPr="00CB0CDB">
              <w:rPr>
                <w:rFonts w:ascii="Arial" w:hAnsi="Arial" w:cs="Arial"/>
                <w:lang w:val="en-GB"/>
              </w:rPr>
              <w:t xml:space="preserve"> </w:t>
            </w:r>
            <w:r w:rsidR="00014CE9" w:rsidRPr="00CB0CDB">
              <w:rPr>
                <w:rFonts w:ascii="Arial" w:hAnsi="Arial" w:cs="Arial"/>
                <w:lang w:val="en-GB"/>
              </w:rPr>
              <w:t>Auto configuration</w:t>
            </w:r>
            <w:r w:rsidRPr="00CB0CDB">
              <w:rPr>
                <w:rFonts w:ascii="Arial" w:hAnsi="Arial" w:cs="Arial"/>
              </w:rPr>
              <w:t xml:space="preserve"> IP address has been assigned</w:t>
            </w:r>
            <w:r w:rsidR="00F736A0" w:rsidRPr="00CB0CDB">
              <w:rPr>
                <w:rFonts w:ascii="Arial" w:hAnsi="Arial" w:cs="Arial"/>
              </w:rPr>
              <w:t xml:space="preserve">, with a subnet mask of </w:t>
            </w:r>
            <w:r w:rsidR="00F736A0" w:rsidRPr="00CB0CDB">
              <w:rPr>
                <w:rFonts w:ascii="Arial" w:hAnsi="Arial" w:cs="Arial"/>
                <w:b/>
              </w:rPr>
              <w:t>255.255.0.0</w:t>
            </w:r>
          </w:p>
          <w:p w:rsidR="00290CC8" w:rsidRDefault="00290CC8" w:rsidP="00CB0CDB">
            <w:pPr>
              <w:numPr>
                <w:ilvl w:val="0"/>
                <w:numId w:val="4"/>
              </w:numPr>
              <w:tabs>
                <w:tab w:val="left" w:pos="6120"/>
              </w:tabs>
              <w:rPr>
                <w:rFonts w:ascii="Arial" w:hAnsi="Arial" w:cs="Arial"/>
              </w:rPr>
            </w:pPr>
            <w:r>
              <w:rPr>
                <w:rFonts w:ascii="Arial" w:hAnsi="Arial" w:cs="Arial"/>
              </w:rPr>
              <w:t>If you have any problems with this task, unplug the classroom network connection and plug it back it in.  This should update the LAN switches cam table in the event it experiences problems.</w:t>
            </w:r>
          </w:p>
          <w:p w:rsidR="00F736A0" w:rsidRPr="00CB0CDB" w:rsidRDefault="00675FBF" w:rsidP="00CB0CDB">
            <w:pPr>
              <w:numPr>
                <w:ilvl w:val="0"/>
                <w:numId w:val="4"/>
              </w:numPr>
              <w:tabs>
                <w:tab w:val="left" w:pos="6120"/>
              </w:tabs>
              <w:rPr>
                <w:rFonts w:ascii="Arial" w:hAnsi="Arial" w:cs="Arial"/>
              </w:rPr>
            </w:pPr>
            <w:r w:rsidRPr="00CB0CDB">
              <w:rPr>
                <w:rFonts w:ascii="Arial" w:hAnsi="Arial" w:cs="Arial"/>
              </w:rPr>
              <w:t xml:space="preserve">Now type </w:t>
            </w:r>
            <w:r w:rsidRPr="00CB0CDB">
              <w:rPr>
                <w:rFonts w:ascii="Arial" w:hAnsi="Arial" w:cs="Arial"/>
                <w:b/>
              </w:rPr>
              <w:t>ipconfig</w:t>
            </w:r>
            <w:r w:rsidR="005F47F9" w:rsidRPr="00CB0CDB">
              <w:rPr>
                <w:rFonts w:ascii="Arial" w:hAnsi="Arial" w:cs="Arial"/>
                <w:b/>
              </w:rPr>
              <w:t xml:space="preserve"> </w:t>
            </w:r>
            <w:r w:rsidRPr="00CB0CDB">
              <w:rPr>
                <w:rFonts w:ascii="Arial" w:hAnsi="Arial" w:cs="Arial"/>
                <w:b/>
              </w:rPr>
              <w:t>/all</w:t>
            </w:r>
          </w:p>
          <w:p w:rsidR="00290CC8" w:rsidRDefault="00C47AC6" w:rsidP="00290CC8">
            <w:pPr>
              <w:numPr>
                <w:ilvl w:val="0"/>
                <w:numId w:val="4"/>
              </w:numPr>
              <w:tabs>
                <w:tab w:val="left" w:pos="6120"/>
              </w:tabs>
              <w:rPr>
                <w:rFonts w:ascii="Arial" w:hAnsi="Arial" w:cs="Arial"/>
              </w:rPr>
            </w:pPr>
            <w:r w:rsidRPr="00CB0CDB">
              <w:rPr>
                <w:rFonts w:ascii="Arial" w:hAnsi="Arial" w:cs="Arial"/>
              </w:rPr>
              <w:t>We see now that AutoConfiguration has been enabled, note no Default Gateway is assigned.</w:t>
            </w:r>
            <w:r w:rsidR="001E438F">
              <w:rPr>
                <w:rFonts w:ascii="Arial" w:hAnsi="Arial" w:cs="Arial"/>
              </w:rPr>
              <w:t xml:space="preserve">  This means that clients beyond the same switch or LAN that live on </w:t>
            </w:r>
            <w:r w:rsidR="001E438F">
              <w:rPr>
                <w:rFonts w:ascii="Arial" w:hAnsi="Arial" w:cs="Arial"/>
              </w:rPr>
              <w:lastRenderedPageBreak/>
              <w:t>remotely separate networks cannot PING each other</w:t>
            </w:r>
          </w:p>
          <w:p w:rsidR="00290CC8" w:rsidRPr="00290CC8" w:rsidRDefault="00290CC8" w:rsidP="00290CC8">
            <w:pPr>
              <w:tabs>
                <w:tab w:val="left" w:pos="6120"/>
              </w:tabs>
              <w:ind w:left="720"/>
              <w:rPr>
                <w:rFonts w:ascii="Arial" w:hAnsi="Arial" w:cs="Arial"/>
              </w:rPr>
            </w:pPr>
          </w:p>
          <w:p w:rsidR="00290CC8" w:rsidRPr="00290CC8" w:rsidRDefault="00290CC8" w:rsidP="00290CC8">
            <w:pPr>
              <w:tabs>
                <w:tab w:val="left" w:pos="6120"/>
              </w:tabs>
              <w:rPr>
                <w:rFonts w:ascii="Arial" w:hAnsi="Arial" w:cs="Arial"/>
                <w:b/>
              </w:rPr>
            </w:pPr>
          </w:p>
          <w:p w:rsidR="00290CC8" w:rsidRPr="00290CC8" w:rsidRDefault="00290CC8" w:rsidP="00290CC8">
            <w:pPr>
              <w:tabs>
                <w:tab w:val="left" w:pos="6120"/>
              </w:tabs>
              <w:rPr>
                <w:rFonts w:ascii="Arial" w:hAnsi="Arial" w:cs="Arial"/>
                <w:b/>
                <w:color w:val="FF0000"/>
              </w:rPr>
            </w:pPr>
            <w:r w:rsidRPr="00290CC8">
              <w:rPr>
                <w:rFonts w:ascii="Arial" w:hAnsi="Arial" w:cs="Arial"/>
                <w:b/>
                <w:color w:val="FF0000"/>
              </w:rPr>
              <w:t>REMEMBER: IN TERMS OF THE PHYSICAL TOPOLOGY OF THE NETWORK ALL CLIENTS ARE ESSENTIALLY CONNECTED TO THE SAME LAN SWITCH (NEXT DOOR IN ROOM MH313G)</w:t>
            </w:r>
          </w:p>
          <w:p w:rsidR="00C47AC6" w:rsidRPr="00CB0CDB" w:rsidRDefault="00C47AC6" w:rsidP="00CB0CDB">
            <w:pPr>
              <w:tabs>
                <w:tab w:val="left" w:pos="6120"/>
              </w:tabs>
              <w:rPr>
                <w:rFonts w:ascii="Arial" w:hAnsi="Arial" w:cs="Arial"/>
              </w:rPr>
            </w:pPr>
          </w:p>
          <w:p w:rsidR="001E438F" w:rsidRDefault="001E438F" w:rsidP="00CB0CDB">
            <w:pPr>
              <w:tabs>
                <w:tab w:val="left" w:pos="6120"/>
              </w:tabs>
              <w:rPr>
                <w:rFonts w:ascii="Arial" w:hAnsi="Arial" w:cs="Arial"/>
                <w:b/>
                <w:i/>
                <w:sz w:val="24"/>
                <w:szCs w:val="24"/>
              </w:rPr>
            </w:pPr>
          </w:p>
          <w:p w:rsidR="00DC2F62" w:rsidRPr="00CB0CDB" w:rsidRDefault="00DC2F62" w:rsidP="00CB0CDB">
            <w:pPr>
              <w:tabs>
                <w:tab w:val="left" w:pos="6120"/>
              </w:tabs>
              <w:rPr>
                <w:rFonts w:ascii="Arial" w:hAnsi="Arial" w:cs="Arial"/>
                <w:b/>
                <w:i/>
                <w:sz w:val="24"/>
                <w:szCs w:val="24"/>
              </w:rPr>
            </w:pPr>
            <w:r w:rsidRPr="00CB0CDB">
              <w:rPr>
                <w:rFonts w:ascii="Arial" w:hAnsi="Arial" w:cs="Arial"/>
                <w:b/>
                <w:i/>
                <w:sz w:val="24"/>
                <w:szCs w:val="24"/>
              </w:rPr>
              <w:t>[Complete this task from the</w:t>
            </w:r>
            <w:r w:rsidR="000E6F83" w:rsidRPr="00CB0CDB">
              <w:rPr>
                <w:rFonts w:ascii="Arial" w:hAnsi="Arial" w:cs="Arial"/>
                <w:b/>
                <w:i/>
                <w:sz w:val="24"/>
                <w:szCs w:val="24"/>
              </w:rPr>
              <w:t xml:space="preserve"> High </w:t>
            </w:r>
            <w:r w:rsidRPr="00CB0CDB">
              <w:rPr>
                <w:rFonts w:ascii="Arial" w:hAnsi="Arial" w:cs="Arial"/>
                <w:b/>
                <w:i/>
                <w:sz w:val="24"/>
                <w:szCs w:val="24"/>
              </w:rPr>
              <w:t>Number Server]</w:t>
            </w:r>
          </w:p>
          <w:p w:rsidR="00DC2F62" w:rsidRPr="00CB0CDB" w:rsidRDefault="00DC2F62" w:rsidP="00CB0CDB">
            <w:pPr>
              <w:tabs>
                <w:tab w:val="left" w:pos="6120"/>
              </w:tabs>
              <w:rPr>
                <w:rFonts w:ascii="Arial" w:hAnsi="Arial" w:cs="Arial"/>
                <w:b/>
                <w:i/>
                <w:sz w:val="24"/>
                <w:szCs w:val="24"/>
              </w:rPr>
            </w:pPr>
          </w:p>
          <w:p w:rsidR="00DC2F62" w:rsidRPr="00CB0CDB" w:rsidRDefault="00DC2F62" w:rsidP="00CB0CDB">
            <w:pPr>
              <w:numPr>
                <w:ilvl w:val="0"/>
                <w:numId w:val="5"/>
              </w:numPr>
              <w:tabs>
                <w:tab w:val="left" w:pos="6120"/>
              </w:tabs>
              <w:rPr>
                <w:rFonts w:ascii="Arial" w:hAnsi="Arial" w:cs="Arial"/>
              </w:rPr>
            </w:pPr>
            <w:r w:rsidRPr="00CB0CDB">
              <w:rPr>
                <w:rFonts w:ascii="Arial" w:hAnsi="Arial" w:cs="Arial"/>
              </w:rPr>
              <w:t xml:space="preserve">Start – Control Panel </w:t>
            </w:r>
            <w:r w:rsidR="00B94182" w:rsidRPr="00CB0CDB">
              <w:rPr>
                <w:rFonts w:ascii="Arial" w:hAnsi="Arial" w:cs="Arial"/>
              </w:rPr>
              <w:t>–</w:t>
            </w:r>
            <w:r w:rsidRPr="00CB0CDB">
              <w:rPr>
                <w:rFonts w:ascii="Arial" w:hAnsi="Arial" w:cs="Arial"/>
              </w:rPr>
              <w:t xml:space="preserve"> </w:t>
            </w:r>
            <w:r w:rsidR="00B94182" w:rsidRPr="00CB0CDB">
              <w:rPr>
                <w:rFonts w:ascii="Arial" w:hAnsi="Arial" w:cs="Arial"/>
              </w:rPr>
              <w:t>Network Connections</w:t>
            </w:r>
          </w:p>
          <w:p w:rsidR="001E438F" w:rsidRDefault="00B94182" w:rsidP="00CB0CDB">
            <w:pPr>
              <w:numPr>
                <w:ilvl w:val="0"/>
                <w:numId w:val="5"/>
              </w:numPr>
              <w:tabs>
                <w:tab w:val="left" w:pos="6120"/>
              </w:tabs>
              <w:rPr>
                <w:rFonts w:ascii="Arial" w:hAnsi="Arial" w:cs="Arial"/>
              </w:rPr>
            </w:pPr>
            <w:r w:rsidRPr="001E438F">
              <w:rPr>
                <w:rFonts w:ascii="Arial" w:hAnsi="Arial" w:cs="Arial"/>
              </w:rPr>
              <w:t>Right click on the Classroom Ne</w:t>
            </w:r>
            <w:r w:rsidR="001E438F">
              <w:rPr>
                <w:rFonts w:ascii="Arial" w:hAnsi="Arial" w:cs="Arial"/>
              </w:rPr>
              <w:t>twork Connection, choose Enable.</w:t>
            </w:r>
          </w:p>
          <w:p w:rsidR="00B94182" w:rsidRPr="001E438F" w:rsidRDefault="007015C7" w:rsidP="00CB0CDB">
            <w:pPr>
              <w:numPr>
                <w:ilvl w:val="0"/>
                <w:numId w:val="5"/>
              </w:numPr>
              <w:tabs>
                <w:tab w:val="left" w:pos="6120"/>
              </w:tabs>
              <w:rPr>
                <w:rFonts w:ascii="Arial" w:hAnsi="Arial" w:cs="Arial"/>
              </w:rPr>
            </w:pPr>
            <w:r w:rsidRPr="001E438F">
              <w:rPr>
                <w:rFonts w:ascii="Arial" w:hAnsi="Arial" w:cs="Arial"/>
              </w:rPr>
              <w:t>Now as before, we will make this Server a DHCP client.</w:t>
            </w:r>
          </w:p>
          <w:p w:rsidR="007015C7" w:rsidRPr="00CB0CDB" w:rsidRDefault="000E6F83" w:rsidP="00CB0CDB">
            <w:pPr>
              <w:numPr>
                <w:ilvl w:val="0"/>
                <w:numId w:val="5"/>
              </w:numPr>
              <w:tabs>
                <w:tab w:val="left" w:pos="6120"/>
              </w:tabs>
              <w:rPr>
                <w:rFonts w:ascii="Arial" w:hAnsi="Arial" w:cs="Arial"/>
              </w:rPr>
            </w:pPr>
            <w:r w:rsidRPr="00CB0CDB">
              <w:rPr>
                <w:rFonts w:ascii="Arial" w:hAnsi="Arial" w:cs="Arial"/>
              </w:rPr>
              <w:t>Right click on the Classroom Network Connection.</w:t>
            </w:r>
          </w:p>
          <w:p w:rsidR="000E6F83" w:rsidRPr="00CB0CDB" w:rsidRDefault="000E6F83" w:rsidP="00CB0CDB">
            <w:pPr>
              <w:numPr>
                <w:ilvl w:val="0"/>
                <w:numId w:val="5"/>
              </w:numPr>
              <w:tabs>
                <w:tab w:val="left" w:pos="6120"/>
              </w:tabs>
              <w:rPr>
                <w:rFonts w:ascii="Arial" w:hAnsi="Arial" w:cs="Arial"/>
              </w:rPr>
            </w:pPr>
            <w:r w:rsidRPr="00CB0CDB">
              <w:rPr>
                <w:rFonts w:ascii="Arial" w:hAnsi="Arial" w:cs="Arial"/>
              </w:rPr>
              <w:t>Choose Properties</w:t>
            </w:r>
          </w:p>
          <w:p w:rsidR="00715ECA" w:rsidRPr="00CB0CDB" w:rsidRDefault="00715ECA" w:rsidP="00CB0CDB">
            <w:pPr>
              <w:numPr>
                <w:ilvl w:val="0"/>
                <w:numId w:val="5"/>
              </w:numPr>
              <w:tabs>
                <w:tab w:val="left" w:pos="6120"/>
              </w:tabs>
              <w:rPr>
                <w:rFonts w:ascii="Arial" w:hAnsi="Arial" w:cs="Arial"/>
              </w:rPr>
            </w:pPr>
            <w:r w:rsidRPr="00CB0CDB">
              <w:rPr>
                <w:rFonts w:ascii="Arial" w:hAnsi="Arial" w:cs="Arial"/>
              </w:rPr>
              <w:t>Choose Internet Protocol (TCP/IP) click Properties.</w:t>
            </w:r>
          </w:p>
          <w:p w:rsidR="00715ECA" w:rsidRPr="00CB0CDB" w:rsidRDefault="00715ECA" w:rsidP="00CB0CDB">
            <w:pPr>
              <w:numPr>
                <w:ilvl w:val="0"/>
                <w:numId w:val="5"/>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IP address automatically</w:t>
            </w:r>
            <w:r w:rsidRPr="00CB0CDB">
              <w:rPr>
                <w:rFonts w:ascii="Arial" w:hAnsi="Arial" w:cs="Arial"/>
              </w:rPr>
              <w:t xml:space="preserve"> option.</w:t>
            </w:r>
          </w:p>
          <w:p w:rsidR="00715ECA" w:rsidRPr="00CB0CDB" w:rsidRDefault="00715ECA" w:rsidP="00CB0CDB">
            <w:pPr>
              <w:numPr>
                <w:ilvl w:val="0"/>
                <w:numId w:val="5"/>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DNS Server address automatically</w:t>
            </w:r>
            <w:r w:rsidRPr="00CB0CDB">
              <w:rPr>
                <w:rFonts w:ascii="Arial" w:hAnsi="Arial" w:cs="Arial"/>
              </w:rPr>
              <w:t xml:space="preserve"> option</w:t>
            </w:r>
          </w:p>
          <w:p w:rsidR="00715ECA" w:rsidRPr="00CB0CDB" w:rsidRDefault="00715ECA" w:rsidP="00CB0CDB">
            <w:pPr>
              <w:numPr>
                <w:ilvl w:val="0"/>
                <w:numId w:val="5"/>
              </w:numPr>
              <w:tabs>
                <w:tab w:val="left" w:pos="6120"/>
              </w:tabs>
              <w:rPr>
                <w:rFonts w:ascii="Arial" w:hAnsi="Arial" w:cs="Arial"/>
              </w:rPr>
            </w:pPr>
            <w:r w:rsidRPr="00CB0CDB">
              <w:rPr>
                <w:rFonts w:ascii="Arial" w:hAnsi="Arial" w:cs="Arial"/>
              </w:rPr>
              <w:t>Choose Ok – Close</w:t>
            </w:r>
          </w:p>
          <w:p w:rsidR="00156EF4" w:rsidRPr="00CB0CDB" w:rsidRDefault="00156EF4" w:rsidP="00CB0CDB">
            <w:pPr>
              <w:tabs>
                <w:tab w:val="left" w:pos="6120"/>
              </w:tabs>
              <w:rPr>
                <w:rFonts w:ascii="Arial" w:hAnsi="Arial" w:cs="Arial"/>
              </w:rPr>
            </w:pPr>
          </w:p>
          <w:p w:rsidR="00ED343B" w:rsidRPr="00CB0CDB" w:rsidRDefault="00ED343B" w:rsidP="00CB0CDB">
            <w:pPr>
              <w:tabs>
                <w:tab w:val="left" w:pos="6120"/>
              </w:tabs>
              <w:rPr>
                <w:rFonts w:ascii="Arial" w:hAnsi="Arial" w:cs="Arial"/>
              </w:rPr>
            </w:pPr>
            <w:r w:rsidRPr="00CB0CDB">
              <w:rPr>
                <w:rFonts w:ascii="Arial" w:hAnsi="Arial" w:cs="Arial"/>
              </w:rPr>
              <w:t>We’ll now attempt to find an IP address:</w:t>
            </w:r>
          </w:p>
          <w:p w:rsidR="00ED343B" w:rsidRPr="00CB0CDB" w:rsidRDefault="00ED343B" w:rsidP="00CB0CDB">
            <w:pPr>
              <w:tabs>
                <w:tab w:val="left" w:pos="6120"/>
              </w:tabs>
              <w:rPr>
                <w:rFonts w:ascii="Arial" w:hAnsi="Arial" w:cs="Arial"/>
              </w:rPr>
            </w:pPr>
          </w:p>
          <w:p w:rsidR="00ED343B" w:rsidRPr="00CB0CDB" w:rsidRDefault="00ED343B" w:rsidP="00CB0CDB">
            <w:pPr>
              <w:numPr>
                <w:ilvl w:val="0"/>
                <w:numId w:val="5"/>
              </w:numPr>
              <w:tabs>
                <w:tab w:val="left" w:pos="6120"/>
              </w:tabs>
              <w:rPr>
                <w:rFonts w:ascii="Arial" w:hAnsi="Arial" w:cs="Arial"/>
              </w:rPr>
            </w:pPr>
            <w:r w:rsidRPr="00CB0CDB">
              <w:rPr>
                <w:rFonts w:ascii="Arial" w:hAnsi="Arial" w:cs="Arial"/>
              </w:rPr>
              <w:t xml:space="preserve">Choose Start – Run – type </w:t>
            </w:r>
            <w:r w:rsidRPr="00CB0CDB">
              <w:rPr>
                <w:rFonts w:ascii="Arial" w:hAnsi="Arial" w:cs="Arial"/>
                <w:b/>
              </w:rPr>
              <w:t>cmd</w:t>
            </w:r>
          </w:p>
          <w:p w:rsidR="00ED343B" w:rsidRPr="00CB0CDB" w:rsidRDefault="00ED343B" w:rsidP="00CB0CDB">
            <w:pPr>
              <w:numPr>
                <w:ilvl w:val="0"/>
                <w:numId w:val="5"/>
              </w:numPr>
              <w:tabs>
                <w:tab w:val="left" w:pos="6120"/>
              </w:tabs>
              <w:rPr>
                <w:rFonts w:ascii="Arial" w:hAnsi="Arial" w:cs="Arial"/>
              </w:rPr>
            </w:pPr>
            <w:r w:rsidRPr="00CB0CDB">
              <w:rPr>
                <w:rFonts w:ascii="Arial" w:hAnsi="Arial" w:cs="Arial"/>
              </w:rPr>
              <w:t>Type</w:t>
            </w:r>
            <w:r w:rsidRPr="00CB0CDB">
              <w:rPr>
                <w:rFonts w:ascii="Arial" w:hAnsi="Arial" w:cs="Arial"/>
                <w:b/>
              </w:rPr>
              <w:t xml:space="preserve"> ipconfig/release (just to make sure our Static IP address is completely erased)</w:t>
            </w:r>
          </w:p>
          <w:p w:rsidR="00ED343B" w:rsidRPr="00CB0CDB" w:rsidRDefault="00ED343B" w:rsidP="00CB0CDB">
            <w:pPr>
              <w:tabs>
                <w:tab w:val="left" w:pos="6120"/>
              </w:tabs>
              <w:ind w:left="360"/>
              <w:rPr>
                <w:rFonts w:ascii="Arial" w:hAnsi="Arial" w:cs="Arial"/>
              </w:rPr>
            </w:pPr>
          </w:p>
          <w:p w:rsidR="00ED343B" w:rsidRPr="00CB0CDB" w:rsidRDefault="00ED343B" w:rsidP="00CB0CDB">
            <w:pPr>
              <w:numPr>
                <w:ilvl w:val="0"/>
                <w:numId w:val="5"/>
              </w:numPr>
              <w:tabs>
                <w:tab w:val="left" w:pos="6120"/>
              </w:tabs>
              <w:rPr>
                <w:rFonts w:ascii="Arial" w:hAnsi="Arial" w:cs="Arial"/>
              </w:rPr>
            </w:pPr>
            <w:r w:rsidRPr="00CB0CDB">
              <w:rPr>
                <w:rFonts w:ascii="Arial" w:hAnsi="Arial" w:cs="Arial"/>
              </w:rPr>
              <w:t xml:space="preserve">Type </w:t>
            </w:r>
            <w:r w:rsidRPr="00CB0CDB">
              <w:rPr>
                <w:rFonts w:ascii="Arial" w:hAnsi="Arial" w:cs="Arial"/>
                <w:b/>
              </w:rPr>
              <w:t xml:space="preserve">ipconfig /renew, </w:t>
            </w:r>
            <w:r w:rsidRPr="00CB0CDB">
              <w:rPr>
                <w:rFonts w:ascii="Arial" w:hAnsi="Arial" w:cs="Arial"/>
              </w:rPr>
              <w:t>it will take a few moments for our computer to realize that it cannot find a DHCP server on the network.</w:t>
            </w:r>
          </w:p>
          <w:p w:rsidR="00ED343B" w:rsidRPr="00CB0CDB" w:rsidRDefault="00ED343B" w:rsidP="00CB0CDB">
            <w:pPr>
              <w:numPr>
                <w:ilvl w:val="0"/>
                <w:numId w:val="5"/>
              </w:numPr>
              <w:tabs>
                <w:tab w:val="left" w:pos="6120"/>
              </w:tabs>
              <w:rPr>
                <w:rFonts w:ascii="Arial" w:hAnsi="Arial" w:cs="Arial"/>
              </w:rPr>
            </w:pPr>
            <w:r w:rsidRPr="00CB0CDB">
              <w:rPr>
                <w:rFonts w:ascii="Arial" w:hAnsi="Arial" w:cs="Arial"/>
              </w:rPr>
              <w:t>We will get an error message informing us the request is timed out (because a DHCP server could not be contacted).</w:t>
            </w:r>
          </w:p>
          <w:p w:rsidR="00ED343B" w:rsidRPr="00CB0CDB" w:rsidRDefault="00ED343B" w:rsidP="00CB0CDB">
            <w:pPr>
              <w:numPr>
                <w:ilvl w:val="0"/>
                <w:numId w:val="5"/>
              </w:numPr>
              <w:tabs>
                <w:tab w:val="left" w:pos="6120"/>
              </w:tabs>
              <w:rPr>
                <w:rFonts w:ascii="Arial" w:hAnsi="Arial" w:cs="Arial"/>
                <w:b/>
              </w:rPr>
            </w:pPr>
            <w:r w:rsidRPr="00CB0CDB">
              <w:rPr>
                <w:rFonts w:ascii="Arial" w:hAnsi="Arial" w:cs="Arial"/>
              </w:rPr>
              <w:t xml:space="preserve">We should now be able to obtain an APIPA, in the cmd prompt type </w:t>
            </w:r>
            <w:r w:rsidRPr="00CB0CDB">
              <w:rPr>
                <w:rFonts w:ascii="Arial" w:hAnsi="Arial" w:cs="Arial"/>
                <w:b/>
              </w:rPr>
              <w:t>ipconfig</w:t>
            </w:r>
          </w:p>
          <w:p w:rsidR="00ED343B" w:rsidRPr="00CB0CDB" w:rsidRDefault="00ED343B" w:rsidP="00CB0CDB">
            <w:pPr>
              <w:numPr>
                <w:ilvl w:val="0"/>
                <w:numId w:val="5"/>
              </w:numPr>
              <w:tabs>
                <w:tab w:val="left" w:pos="6120"/>
              </w:tabs>
              <w:rPr>
                <w:rFonts w:ascii="Arial" w:hAnsi="Arial" w:cs="Arial"/>
              </w:rPr>
            </w:pPr>
            <w:r w:rsidRPr="00CB0CDB">
              <w:rPr>
                <w:rFonts w:ascii="Arial" w:hAnsi="Arial" w:cs="Arial"/>
              </w:rPr>
              <w:t>We should now see for our Classroom Network Connection Adapter, that an</w:t>
            </w:r>
            <w:r w:rsidRPr="00CB0CDB">
              <w:rPr>
                <w:rFonts w:ascii="Arial" w:hAnsi="Arial" w:cs="Arial"/>
                <w:lang w:val="en-GB"/>
              </w:rPr>
              <w:t xml:space="preserve"> Auto configuration</w:t>
            </w:r>
            <w:r w:rsidRPr="00CB0CDB">
              <w:rPr>
                <w:rFonts w:ascii="Arial" w:hAnsi="Arial" w:cs="Arial"/>
              </w:rPr>
              <w:t xml:space="preserve"> IP address has been assigned, with a subnet mask of </w:t>
            </w:r>
            <w:r w:rsidRPr="00CB0CDB">
              <w:rPr>
                <w:rFonts w:ascii="Arial" w:hAnsi="Arial" w:cs="Arial"/>
                <w:b/>
              </w:rPr>
              <w:t>255.255.0.0</w:t>
            </w:r>
          </w:p>
          <w:p w:rsidR="00ED343B" w:rsidRPr="00CB0CDB" w:rsidRDefault="00ED343B" w:rsidP="00CB0CDB">
            <w:pPr>
              <w:numPr>
                <w:ilvl w:val="0"/>
                <w:numId w:val="5"/>
              </w:numPr>
              <w:tabs>
                <w:tab w:val="left" w:pos="6120"/>
              </w:tabs>
              <w:rPr>
                <w:rFonts w:ascii="Arial" w:hAnsi="Arial" w:cs="Arial"/>
              </w:rPr>
            </w:pPr>
            <w:r w:rsidRPr="00CB0CDB">
              <w:rPr>
                <w:rFonts w:ascii="Arial" w:hAnsi="Arial" w:cs="Arial"/>
              </w:rPr>
              <w:t xml:space="preserve">Now type </w:t>
            </w:r>
            <w:r w:rsidRPr="00CB0CDB">
              <w:rPr>
                <w:rFonts w:ascii="Arial" w:hAnsi="Arial" w:cs="Arial"/>
                <w:b/>
              </w:rPr>
              <w:t>ipconfig/all</w:t>
            </w:r>
          </w:p>
          <w:p w:rsidR="00ED343B" w:rsidRPr="00CB0CDB" w:rsidRDefault="00ED343B" w:rsidP="00CB0CDB">
            <w:pPr>
              <w:numPr>
                <w:ilvl w:val="0"/>
                <w:numId w:val="5"/>
              </w:numPr>
              <w:tabs>
                <w:tab w:val="left" w:pos="6120"/>
              </w:tabs>
              <w:rPr>
                <w:rFonts w:ascii="Arial" w:hAnsi="Arial" w:cs="Arial"/>
              </w:rPr>
            </w:pPr>
            <w:r w:rsidRPr="00CB0CDB">
              <w:rPr>
                <w:rFonts w:ascii="Arial" w:hAnsi="Arial" w:cs="Arial"/>
              </w:rPr>
              <w:t xml:space="preserve">We see now that AutoConfiguration has </w:t>
            </w:r>
            <w:r w:rsidR="009908B2" w:rsidRPr="00CB0CDB">
              <w:rPr>
                <w:rFonts w:ascii="Arial" w:hAnsi="Arial" w:cs="Arial"/>
              </w:rPr>
              <w:t xml:space="preserve">also </w:t>
            </w:r>
            <w:r w:rsidRPr="00CB0CDB">
              <w:rPr>
                <w:rFonts w:ascii="Arial" w:hAnsi="Arial" w:cs="Arial"/>
              </w:rPr>
              <w:t>been enabled</w:t>
            </w:r>
            <w:r w:rsidR="009908B2" w:rsidRPr="00CB0CDB">
              <w:rPr>
                <w:rFonts w:ascii="Arial" w:hAnsi="Arial" w:cs="Arial"/>
              </w:rPr>
              <w:t xml:space="preserve"> on this machine</w:t>
            </w:r>
            <w:r w:rsidRPr="00CB0CDB">
              <w:rPr>
                <w:rFonts w:ascii="Arial" w:hAnsi="Arial" w:cs="Arial"/>
              </w:rPr>
              <w:t>, note</w:t>
            </w:r>
            <w:r w:rsidR="009908B2" w:rsidRPr="00CB0CDB">
              <w:rPr>
                <w:rFonts w:ascii="Arial" w:hAnsi="Arial" w:cs="Arial"/>
              </w:rPr>
              <w:t xml:space="preserve"> that although no Default Gateway is assigned, we should be able to communicate with our partner as APIPA Clients are able to communicate on LAN. </w:t>
            </w:r>
          </w:p>
          <w:p w:rsidR="00E21758" w:rsidRPr="00CB0CDB" w:rsidRDefault="00E21758" w:rsidP="00CB0CDB">
            <w:pPr>
              <w:tabs>
                <w:tab w:val="left" w:pos="6120"/>
              </w:tabs>
              <w:rPr>
                <w:rFonts w:ascii="Arial" w:hAnsi="Arial" w:cs="Arial"/>
                <w:b/>
              </w:rPr>
            </w:pPr>
          </w:p>
          <w:p w:rsidR="00C51EB3" w:rsidRPr="00CB0CDB" w:rsidRDefault="00C51EB3" w:rsidP="00CB0CDB">
            <w:pPr>
              <w:tabs>
                <w:tab w:val="left" w:pos="6120"/>
              </w:tabs>
              <w:rPr>
                <w:rFonts w:ascii="Arial" w:hAnsi="Arial" w:cs="Arial"/>
                <w:b/>
                <w:i/>
                <w:sz w:val="24"/>
                <w:szCs w:val="24"/>
              </w:rPr>
            </w:pPr>
            <w:r w:rsidRPr="00CB0CDB">
              <w:rPr>
                <w:rFonts w:ascii="Arial" w:hAnsi="Arial" w:cs="Arial"/>
                <w:b/>
                <w:i/>
                <w:sz w:val="24"/>
                <w:szCs w:val="24"/>
              </w:rPr>
              <w:t>[Complete this task from the Low Number Server]</w:t>
            </w:r>
          </w:p>
          <w:p w:rsidR="00A541F6" w:rsidRPr="00CB0CDB" w:rsidRDefault="00A541F6" w:rsidP="00CB0CDB">
            <w:pPr>
              <w:tabs>
                <w:tab w:val="left" w:pos="6120"/>
              </w:tabs>
              <w:rPr>
                <w:rFonts w:ascii="Arial" w:hAnsi="Arial" w:cs="Arial"/>
                <w:b/>
                <w:i/>
                <w:sz w:val="24"/>
                <w:szCs w:val="24"/>
              </w:rPr>
            </w:pPr>
          </w:p>
          <w:p w:rsidR="00A541F6" w:rsidRPr="00CB0CDB" w:rsidRDefault="00A541F6" w:rsidP="00CB0CDB">
            <w:pPr>
              <w:numPr>
                <w:ilvl w:val="0"/>
                <w:numId w:val="6"/>
              </w:numPr>
              <w:tabs>
                <w:tab w:val="left" w:pos="6120"/>
              </w:tabs>
              <w:rPr>
                <w:rFonts w:ascii="Arial" w:hAnsi="Arial" w:cs="Arial"/>
              </w:rPr>
            </w:pPr>
            <w:r w:rsidRPr="00CB0CDB">
              <w:rPr>
                <w:rFonts w:ascii="Arial" w:hAnsi="Arial" w:cs="Arial"/>
              </w:rPr>
              <w:t>Make a note of your Partners AutoConfiguration IP address.</w:t>
            </w:r>
          </w:p>
          <w:p w:rsidR="00A541F6" w:rsidRPr="00CB0CDB" w:rsidRDefault="00A541F6" w:rsidP="00CB0CDB">
            <w:pPr>
              <w:numPr>
                <w:ilvl w:val="0"/>
                <w:numId w:val="6"/>
              </w:numPr>
              <w:tabs>
                <w:tab w:val="left" w:pos="6120"/>
              </w:tabs>
              <w:rPr>
                <w:rFonts w:ascii="Arial" w:hAnsi="Arial" w:cs="Arial"/>
              </w:rPr>
            </w:pPr>
            <w:r w:rsidRPr="00CB0CDB">
              <w:rPr>
                <w:rFonts w:ascii="Arial" w:hAnsi="Arial" w:cs="Arial"/>
              </w:rPr>
              <w:t>Now attempt to ping this IP address</w:t>
            </w:r>
            <w:r w:rsidR="0074773A" w:rsidRPr="00CB0CDB">
              <w:rPr>
                <w:rFonts w:ascii="Arial" w:hAnsi="Arial" w:cs="Arial"/>
              </w:rPr>
              <w:t>.</w:t>
            </w:r>
          </w:p>
          <w:p w:rsidR="00A541F6" w:rsidRPr="00CB0CDB" w:rsidRDefault="00A541F6" w:rsidP="00CB0CDB">
            <w:pPr>
              <w:numPr>
                <w:ilvl w:val="0"/>
                <w:numId w:val="6"/>
              </w:numPr>
              <w:tabs>
                <w:tab w:val="left" w:pos="6120"/>
              </w:tabs>
              <w:rPr>
                <w:rFonts w:ascii="Arial" w:hAnsi="Arial" w:cs="Arial"/>
              </w:rPr>
            </w:pPr>
            <w:r w:rsidRPr="00CB0CDB">
              <w:rPr>
                <w:rFonts w:ascii="Arial" w:hAnsi="Arial" w:cs="Arial"/>
              </w:rPr>
              <w:t>Start – Run – cmd</w:t>
            </w:r>
            <w:r w:rsidR="0074773A" w:rsidRPr="00CB0CDB">
              <w:rPr>
                <w:rFonts w:ascii="Arial" w:hAnsi="Arial" w:cs="Arial"/>
              </w:rPr>
              <w:t>.</w:t>
            </w:r>
          </w:p>
          <w:p w:rsidR="00A541F6" w:rsidRPr="00CB0CDB" w:rsidRDefault="00A541F6" w:rsidP="00CB0CDB">
            <w:pPr>
              <w:numPr>
                <w:ilvl w:val="0"/>
                <w:numId w:val="6"/>
              </w:numPr>
              <w:tabs>
                <w:tab w:val="left" w:pos="6120"/>
              </w:tabs>
              <w:rPr>
                <w:rFonts w:ascii="Arial" w:hAnsi="Arial" w:cs="Arial"/>
              </w:rPr>
            </w:pPr>
            <w:smartTag w:uri="urn:schemas-microsoft-com:office:smarttags" w:element="place">
              <w:r w:rsidRPr="00CB0CDB">
                <w:rPr>
                  <w:rFonts w:ascii="Arial" w:hAnsi="Arial" w:cs="Arial"/>
                </w:rPr>
                <w:t>Ping</w:t>
              </w:r>
            </w:smartTag>
            <w:r w:rsidRPr="00CB0CDB">
              <w:rPr>
                <w:rFonts w:ascii="Arial" w:hAnsi="Arial" w:cs="Arial"/>
              </w:rPr>
              <w:t xml:space="preserve"> [partners AutoConfiguration IP address]</w:t>
            </w:r>
            <w:r w:rsidR="0074773A" w:rsidRPr="00CB0CDB">
              <w:rPr>
                <w:rFonts w:ascii="Arial" w:hAnsi="Arial" w:cs="Arial"/>
              </w:rPr>
              <w:t>.</w:t>
            </w:r>
          </w:p>
          <w:p w:rsidR="00AE5EBD" w:rsidRPr="00CB0CDB" w:rsidRDefault="00AE5EBD" w:rsidP="00CB0CDB">
            <w:pPr>
              <w:tabs>
                <w:tab w:val="left" w:pos="6120"/>
              </w:tabs>
              <w:rPr>
                <w:rFonts w:ascii="Arial" w:hAnsi="Arial" w:cs="Arial"/>
              </w:rPr>
            </w:pPr>
          </w:p>
          <w:p w:rsidR="00AE5EBD" w:rsidRPr="00CB0CDB" w:rsidRDefault="00AE5EBD" w:rsidP="00CB0CDB">
            <w:pPr>
              <w:numPr>
                <w:ilvl w:val="0"/>
                <w:numId w:val="6"/>
              </w:numPr>
              <w:tabs>
                <w:tab w:val="left" w:pos="6120"/>
              </w:tabs>
              <w:rPr>
                <w:rFonts w:ascii="Arial" w:hAnsi="Arial" w:cs="Arial"/>
              </w:rPr>
            </w:pPr>
            <w:r w:rsidRPr="00CB0CDB">
              <w:rPr>
                <w:rFonts w:ascii="Arial" w:hAnsi="Arial" w:cs="Arial"/>
              </w:rPr>
              <w:t>Now contact other groups</w:t>
            </w:r>
            <w:r w:rsidR="0033353E" w:rsidRPr="00CB0CDB">
              <w:rPr>
                <w:rFonts w:ascii="Arial" w:hAnsi="Arial" w:cs="Arial"/>
              </w:rPr>
              <w:t xml:space="preserve"> by</w:t>
            </w:r>
            <w:r w:rsidR="009A6CFA" w:rsidRPr="00CB0CDB">
              <w:rPr>
                <w:rFonts w:ascii="Arial" w:hAnsi="Arial" w:cs="Arial"/>
              </w:rPr>
              <w:t xml:space="preserve"> making</w:t>
            </w:r>
            <w:r w:rsidRPr="00CB0CDB">
              <w:rPr>
                <w:rFonts w:ascii="Arial" w:hAnsi="Arial" w:cs="Arial"/>
              </w:rPr>
              <w:t xml:space="preserve"> a note of their </w:t>
            </w:r>
            <w:r w:rsidR="00290CC8">
              <w:rPr>
                <w:rFonts w:ascii="Arial" w:hAnsi="Arial" w:cs="Arial"/>
              </w:rPr>
              <w:t xml:space="preserve">clients </w:t>
            </w:r>
            <w:r w:rsidRPr="00CB0CDB">
              <w:rPr>
                <w:rFonts w:ascii="Arial" w:hAnsi="Arial" w:cs="Arial"/>
              </w:rPr>
              <w:t>APIPA addresses, although before they were on different Subnets, because of the way our classroom is setu</w:t>
            </w:r>
            <w:r w:rsidR="009634C0">
              <w:rPr>
                <w:rFonts w:ascii="Arial" w:hAnsi="Arial" w:cs="Arial"/>
              </w:rPr>
              <w:t xml:space="preserve">p (it is Physically a </w:t>
            </w:r>
            <w:r w:rsidRPr="00CB0CDB">
              <w:rPr>
                <w:rFonts w:ascii="Arial" w:hAnsi="Arial" w:cs="Arial"/>
              </w:rPr>
              <w:t>LAN disguised as a series of remote networks</w:t>
            </w:r>
            <w:r w:rsidR="009634C0">
              <w:rPr>
                <w:rFonts w:ascii="Arial" w:hAnsi="Arial" w:cs="Arial"/>
              </w:rPr>
              <w:t>, through using dual homed servers</w:t>
            </w:r>
            <w:r w:rsidRPr="00CB0CDB">
              <w:rPr>
                <w:rFonts w:ascii="Arial" w:hAnsi="Arial" w:cs="Arial"/>
              </w:rPr>
              <w:t>), you should be able to ping them Ok.</w:t>
            </w:r>
          </w:p>
          <w:p w:rsidR="00AE5EBD" w:rsidRPr="00CB0CDB" w:rsidRDefault="00AE5EBD" w:rsidP="00CB0CDB">
            <w:pPr>
              <w:tabs>
                <w:tab w:val="left" w:pos="6120"/>
              </w:tabs>
              <w:rPr>
                <w:rFonts w:ascii="Arial" w:hAnsi="Arial" w:cs="Arial"/>
              </w:rPr>
            </w:pPr>
          </w:p>
          <w:p w:rsidR="00AE5EBD" w:rsidRPr="00CB0CDB" w:rsidRDefault="00AE5EBD" w:rsidP="00CB0CDB">
            <w:pPr>
              <w:numPr>
                <w:ilvl w:val="0"/>
                <w:numId w:val="7"/>
              </w:numPr>
              <w:tabs>
                <w:tab w:val="left" w:pos="6120"/>
              </w:tabs>
              <w:rPr>
                <w:rFonts w:ascii="Arial" w:hAnsi="Arial" w:cs="Arial"/>
              </w:rPr>
            </w:pPr>
            <w:smartTag w:uri="urn:schemas-microsoft-com:office:smarttags" w:element="City">
              <w:smartTag w:uri="urn:schemas-microsoft-com:office:smarttags" w:element="place">
                <w:r w:rsidRPr="00CB0CDB">
                  <w:rPr>
                    <w:rFonts w:ascii="Arial" w:hAnsi="Arial" w:cs="Arial"/>
                  </w:rPr>
                  <w:t>London</w:t>
                </w:r>
              </w:smartTag>
            </w:smartTag>
            <w:r w:rsidRPr="00CB0CDB">
              <w:rPr>
                <w:rFonts w:ascii="Arial" w:hAnsi="Arial" w:cs="Arial"/>
              </w:rPr>
              <w:t xml:space="preserve"> is not setup with APIPA, therefore it is still classed as a ‘Remote Network’, </w:t>
            </w:r>
            <w:r w:rsidRPr="00CB0CDB">
              <w:rPr>
                <w:rFonts w:ascii="Arial" w:hAnsi="Arial" w:cs="Arial"/>
              </w:rPr>
              <w:lastRenderedPageBreak/>
              <w:t>attempt to PING London’s Classroom Network Adapter IP address.</w:t>
            </w:r>
          </w:p>
          <w:p w:rsidR="009634C0" w:rsidRDefault="009634C0" w:rsidP="009634C0">
            <w:pPr>
              <w:tabs>
                <w:tab w:val="left" w:pos="6120"/>
              </w:tabs>
              <w:rPr>
                <w:rFonts w:ascii="Arial" w:hAnsi="Arial" w:cs="Arial"/>
              </w:rPr>
            </w:pPr>
          </w:p>
          <w:p w:rsidR="004F011E" w:rsidRPr="009634C0" w:rsidRDefault="00290CC8" w:rsidP="009634C0">
            <w:pPr>
              <w:tabs>
                <w:tab w:val="left" w:pos="6120"/>
              </w:tabs>
              <w:rPr>
                <w:rFonts w:ascii="Arial" w:hAnsi="Arial" w:cs="Arial"/>
                <w:b/>
                <w:u w:val="single"/>
              </w:rPr>
            </w:pPr>
            <w:r>
              <w:rPr>
                <w:rFonts w:ascii="Arial" w:hAnsi="Arial" w:cs="Arial"/>
                <w:b/>
                <w:u w:val="single"/>
              </w:rPr>
              <w:t>Question</w:t>
            </w:r>
            <w:r w:rsidR="009634C0" w:rsidRPr="009634C0">
              <w:rPr>
                <w:rFonts w:ascii="Arial" w:hAnsi="Arial" w:cs="Arial"/>
                <w:b/>
                <w:u w:val="single"/>
              </w:rPr>
              <w:t>.</w:t>
            </w:r>
          </w:p>
          <w:p w:rsidR="009634C0" w:rsidRPr="00CB0CDB" w:rsidRDefault="009634C0" w:rsidP="009634C0">
            <w:pPr>
              <w:tabs>
                <w:tab w:val="left" w:pos="6120"/>
              </w:tabs>
              <w:rPr>
                <w:rFonts w:ascii="Arial" w:hAnsi="Arial" w:cs="Arial"/>
              </w:rPr>
            </w:pPr>
          </w:p>
          <w:p w:rsidR="004F011E" w:rsidRPr="00CB0CDB" w:rsidRDefault="004F011E" w:rsidP="00CB0CDB">
            <w:pPr>
              <w:numPr>
                <w:ilvl w:val="0"/>
                <w:numId w:val="7"/>
              </w:numPr>
              <w:tabs>
                <w:tab w:val="left" w:pos="6120"/>
              </w:tabs>
              <w:rPr>
                <w:rFonts w:ascii="Arial" w:hAnsi="Arial" w:cs="Arial"/>
              </w:rPr>
            </w:pPr>
            <w:r w:rsidRPr="00CB0CDB">
              <w:rPr>
                <w:rFonts w:ascii="Arial" w:hAnsi="Arial" w:cs="Arial"/>
              </w:rPr>
              <w:t>Attempt to locate the setting for enabling Automatic private IP addressing. What other options do you think are available to us here if we have (i). No static IP address (ii). If our DHCP server cannot be found?</w:t>
            </w:r>
          </w:p>
          <w:p w:rsidR="00230763" w:rsidRDefault="00230763" w:rsidP="00CB0CDB">
            <w:pPr>
              <w:tabs>
                <w:tab w:val="left" w:pos="6120"/>
              </w:tabs>
              <w:rPr>
                <w:rFonts w:ascii="Arial" w:hAnsi="Arial" w:cs="Arial"/>
                <w:b/>
              </w:rPr>
            </w:pPr>
          </w:p>
          <w:p w:rsidR="00230763" w:rsidRDefault="00230763" w:rsidP="00CB0CDB">
            <w:pPr>
              <w:tabs>
                <w:tab w:val="left" w:pos="6120"/>
              </w:tabs>
              <w:rPr>
                <w:rFonts w:ascii="Arial" w:hAnsi="Arial" w:cs="Arial"/>
                <w:b/>
              </w:rPr>
            </w:pPr>
          </w:p>
          <w:p w:rsidR="00230763" w:rsidRDefault="00230763" w:rsidP="00230763">
            <w:pPr>
              <w:pStyle w:val="TableText"/>
              <w:spacing w:before="20" w:after="60"/>
              <w:rPr>
                <w:rFonts w:cs="Arial"/>
                <w:b/>
                <w:spacing w:val="0"/>
                <w:sz w:val="20"/>
                <w:szCs w:val="22"/>
              </w:rPr>
            </w:pPr>
            <w:r w:rsidRPr="00230763">
              <w:rPr>
                <w:rFonts w:cs="Arial"/>
                <w:b/>
                <w:color w:val="FF0000"/>
                <w:sz w:val="32"/>
                <w:szCs w:val="32"/>
              </w:rPr>
              <w:t>NOTE:</w:t>
            </w:r>
            <w:r>
              <w:rPr>
                <w:rFonts w:cs="Arial"/>
                <w:b/>
              </w:rPr>
              <w:t xml:space="preserve"> </w:t>
            </w:r>
            <w:r>
              <w:rPr>
                <w:rFonts w:cs="Arial"/>
                <w:b/>
                <w:spacing w:val="0"/>
                <w:sz w:val="20"/>
                <w:szCs w:val="22"/>
              </w:rPr>
              <w:t>Before we do this task we need to reset our network configuration back to the static IP addresses that were entered earlier, do this here.  Also RECONNECT ANY CABLES THAT HAVE BEEN REMOVED.</w:t>
            </w:r>
          </w:p>
          <w:p w:rsidR="00230763" w:rsidRDefault="00230763" w:rsidP="00230763">
            <w:pPr>
              <w:pStyle w:val="TableText"/>
              <w:spacing w:before="20" w:after="60"/>
              <w:rPr>
                <w:rFonts w:cs="Arial"/>
                <w:b/>
                <w:spacing w:val="0"/>
                <w:sz w:val="20"/>
                <w:szCs w:val="22"/>
              </w:rPr>
            </w:pPr>
          </w:p>
          <w:p w:rsidR="00230763" w:rsidRDefault="00230763" w:rsidP="00230763">
            <w:pPr>
              <w:pStyle w:val="TableText"/>
              <w:spacing w:before="20" w:after="60"/>
              <w:rPr>
                <w:rFonts w:cs="Arial"/>
                <w:b/>
                <w:spacing w:val="0"/>
                <w:sz w:val="20"/>
                <w:szCs w:val="22"/>
              </w:rPr>
            </w:pPr>
            <w:r>
              <w:rPr>
                <w:rFonts w:cs="Arial"/>
                <w:b/>
                <w:spacing w:val="0"/>
                <w:sz w:val="20"/>
                <w:szCs w:val="22"/>
              </w:rPr>
              <w:t>PLEASE NOTE THAT YOU NEED TO RE-ENTER THE DNS IP ADDRESS ON THE CLASSROOM CONNECTION OF THE LOW NUMBER SERVER.  THIS IS 192.168.1.100</w:t>
            </w:r>
          </w:p>
          <w:p w:rsidR="00230763" w:rsidRPr="00CB0CDB" w:rsidRDefault="00230763" w:rsidP="00CB0CDB">
            <w:pPr>
              <w:tabs>
                <w:tab w:val="left" w:pos="6120"/>
              </w:tabs>
              <w:rPr>
                <w:rFonts w:ascii="Arial" w:hAnsi="Arial" w:cs="Arial"/>
                <w:b/>
              </w:rPr>
            </w:pPr>
          </w:p>
        </w:tc>
      </w:tr>
      <w:tr w:rsidR="009B450D" w:rsidRPr="00CB0CDB" w:rsidTr="00CB0CDB">
        <w:trPr>
          <w:tblCellSpacing w:w="20" w:type="dxa"/>
        </w:trPr>
        <w:tc>
          <w:tcPr>
            <w:tcW w:w="8560" w:type="dxa"/>
            <w:shd w:val="clear" w:color="auto" w:fill="D9D9D9"/>
            <w:tcMar>
              <w:top w:w="43" w:type="dxa"/>
              <w:left w:w="115" w:type="dxa"/>
              <w:bottom w:w="43" w:type="dxa"/>
              <w:right w:w="115" w:type="dxa"/>
            </w:tcMar>
          </w:tcPr>
          <w:p w:rsidR="00D110CF" w:rsidRPr="00CB0CDB" w:rsidRDefault="007E150F" w:rsidP="00CB0CDB">
            <w:pPr>
              <w:tabs>
                <w:tab w:val="left" w:pos="6120"/>
              </w:tabs>
              <w:rPr>
                <w:rFonts w:ascii="Arial" w:hAnsi="Arial" w:cs="Arial"/>
                <w:i/>
              </w:rPr>
            </w:pPr>
            <w:r w:rsidRPr="00CB0CDB">
              <w:rPr>
                <w:rFonts w:ascii="Arial" w:hAnsi="Arial" w:cs="Arial"/>
                <w:b/>
              </w:rPr>
              <w:lastRenderedPageBreak/>
              <w:t>Task</w:t>
            </w:r>
            <w:r w:rsidR="002951AA" w:rsidRPr="00CB0CDB">
              <w:rPr>
                <w:rFonts w:ascii="Arial" w:hAnsi="Arial" w:cs="Arial"/>
                <w:b/>
              </w:rPr>
              <w:t xml:space="preserve"> 2</w:t>
            </w:r>
            <w:r w:rsidR="00E52E13" w:rsidRPr="00CB0CDB">
              <w:rPr>
                <w:rFonts w:ascii="Arial" w:hAnsi="Arial" w:cs="Arial"/>
                <w:b/>
              </w:rPr>
              <w:t xml:space="preserve">:  </w:t>
            </w:r>
          </w:p>
        </w:tc>
      </w:tr>
      <w:tr w:rsidR="009B450D" w:rsidRPr="00CB0CDB" w:rsidTr="00CB0CDB">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rsidR="00CE19DD" w:rsidRPr="00230763" w:rsidRDefault="005367BA" w:rsidP="00230763">
            <w:pPr>
              <w:pStyle w:val="TableText"/>
              <w:spacing w:before="20" w:after="60"/>
              <w:rPr>
                <w:rFonts w:cs="Arial"/>
                <w:b/>
                <w:spacing w:val="0"/>
                <w:sz w:val="20"/>
                <w:szCs w:val="22"/>
              </w:rPr>
            </w:pPr>
            <w:r w:rsidRPr="00CB0CDB">
              <w:rPr>
                <w:rFonts w:cs="Arial"/>
                <w:b/>
                <w:spacing w:val="0"/>
                <w:sz w:val="20"/>
                <w:szCs w:val="22"/>
              </w:rPr>
              <w:t>Installing the DHCP Server:</w:t>
            </w:r>
          </w:p>
          <w:p w:rsidR="003506EC" w:rsidRPr="00CB0CDB" w:rsidRDefault="005F7C6F" w:rsidP="00CE19DD">
            <w:pPr>
              <w:pStyle w:val="TableText"/>
              <w:spacing w:before="20" w:after="60"/>
              <w:ind w:left="0"/>
              <w:rPr>
                <w:rFonts w:cs="Arial"/>
                <w:spacing w:val="0"/>
                <w:sz w:val="20"/>
                <w:szCs w:val="22"/>
              </w:rPr>
            </w:pPr>
            <w:r w:rsidRPr="00CB0CDB">
              <w:rPr>
                <w:rFonts w:cs="Arial"/>
                <w:spacing w:val="0"/>
                <w:sz w:val="20"/>
                <w:szCs w:val="22"/>
              </w:rPr>
              <w:t>We’ve seen previously how to configure dynamic IP addresse</w:t>
            </w:r>
            <w:r w:rsidR="00CC7433" w:rsidRPr="00CB0CDB">
              <w:rPr>
                <w:rFonts w:cs="Arial"/>
                <w:spacing w:val="0"/>
                <w:sz w:val="20"/>
                <w:szCs w:val="22"/>
              </w:rPr>
              <w:t>s on our Network Adapter.  DHCP.  DHCP gives us centralized control over IP addresses and TCP/IP default settings (subnets, default gateways).  When we set up the DHCP server</w:t>
            </w:r>
            <w:r w:rsidR="0076152F" w:rsidRPr="00CB0CDB">
              <w:rPr>
                <w:rFonts w:cs="Arial"/>
                <w:spacing w:val="0"/>
                <w:sz w:val="20"/>
                <w:szCs w:val="22"/>
              </w:rPr>
              <w:t>, we can rely on this server</w:t>
            </w:r>
            <w:r w:rsidR="001352BE" w:rsidRPr="00CB0CDB">
              <w:rPr>
                <w:rFonts w:cs="Arial"/>
                <w:spacing w:val="0"/>
                <w:sz w:val="20"/>
                <w:szCs w:val="22"/>
              </w:rPr>
              <w:t xml:space="preserve"> to supply the TCP/IP settings.  </w:t>
            </w:r>
          </w:p>
          <w:p w:rsidR="0014578A" w:rsidRDefault="0014578A" w:rsidP="00CB0CDB">
            <w:pPr>
              <w:pStyle w:val="TableText"/>
              <w:spacing w:before="20" w:after="60"/>
              <w:rPr>
                <w:rFonts w:cs="Arial"/>
                <w:spacing w:val="0"/>
                <w:sz w:val="20"/>
                <w:szCs w:val="22"/>
              </w:rPr>
            </w:pPr>
          </w:p>
          <w:p w:rsidR="006230F9" w:rsidRPr="00CB0CDB" w:rsidRDefault="006230F9" w:rsidP="00CB0CDB">
            <w:pPr>
              <w:pStyle w:val="TableText"/>
              <w:spacing w:before="20" w:after="60"/>
              <w:rPr>
                <w:rFonts w:cs="Arial"/>
                <w:spacing w:val="0"/>
                <w:sz w:val="20"/>
                <w:szCs w:val="22"/>
              </w:rPr>
            </w:pPr>
            <w:r w:rsidRPr="00CB0CDB">
              <w:rPr>
                <w:rFonts w:cs="Arial"/>
                <w:spacing w:val="0"/>
                <w:sz w:val="20"/>
                <w:szCs w:val="22"/>
              </w:rPr>
              <w:t xml:space="preserve">DHCP lies at the application layer of the OSI model, it is one of the applications, that utilises the </w:t>
            </w:r>
            <w:r w:rsidR="00752A53" w:rsidRPr="00CB0CDB">
              <w:rPr>
                <w:rFonts w:cs="Arial"/>
                <w:spacing w:val="0"/>
                <w:sz w:val="20"/>
                <w:szCs w:val="22"/>
              </w:rPr>
              <w:t>services of TCP/IP</w:t>
            </w:r>
            <w:r w:rsidR="009F46DA" w:rsidRPr="00CB0CDB">
              <w:rPr>
                <w:rFonts w:cs="Arial"/>
                <w:spacing w:val="0"/>
                <w:sz w:val="20"/>
                <w:szCs w:val="22"/>
              </w:rPr>
              <w:t xml:space="preserve">.  </w:t>
            </w:r>
          </w:p>
          <w:p w:rsidR="003506EC" w:rsidRPr="00CB0CDB" w:rsidRDefault="003506EC" w:rsidP="0014578A">
            <w:pPr>
              <w:pStyle w:val="TableText"/>
              <w:spacing w:before="20" w:after="60"/>
              <w:ind w:left="0"/>
              <w:rPr>
                <w:rFonts w:cs="Arial"/>
                <w:spacing w:val="0"/>
                <w:sz w:val="20"/>
                <w:szCs w:val="22"/>
              </w:rPr>
            </w:pPr>
          </w:p>
          <w:p w:rsidR="00FE28C9" w:rsidRPr="00CB0CDB" w:rsidRDefault="00FE28C9" w:rsidP="00CB0CDB">
            <w:pPr>
              <w:pStyle w:val="TableText"/>
              <w:spacing w:before="20" w:after="60"/>
              <w:rPr>
                <w:rFonts w:cs="Arial"/>
                <w:spacing w:val="0"/>
                <w:sz w:val="20"/>
                <w:szCs w:val="22"/>
              </w:rPr>
            </w:pPr>
            <w:r w:rsidRPr="00CB0CDB">
              <w:rPr>
                <w:rFonts w:cs="Arial"/>
                <w:spacing w:val="0"/>
                <w:sz w:val="20"/>
                <w:szCs w:val="22"/>
              </w:rPr>
              <w:t>Note at the moment; the Classroom Connection is configured with a Dynamic IP address (as a DHCP client).</w:t>
            </w:r>
          </w:p>
          <w:p w:rsidR="00FE28C9" w:rsidRPr="00CB0CDB" w:rsidRDefault="00FE28C9" w:rsidP="00CB0CDB">
            <w:pPr>
              <w:pStyle w:val="TableText"/>
              <w:spacing w:before="20" w:after="60"/>
              <w:rPr>
                <w:rFonts w:cs="Arial"/>
                <w:b/>
                <w:spacing w:val="0"/>
                <w:sz w:val="24"/>
                <w:szCs w:val="24"/>
              </w:rPr>
            </w:pPr>
          </w:p>
          <w:p w:rsidR="00714EB2" w:rsidRPr="00CB0CDB" w:rsidRDefault="00714EB2" w:rsidP="00CB0CDB">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 xml:space="preserve">Complete this task from </w:t>
            </w:r>
            <w:r w:rsidR="0014578A">
              <w:rPr>
                <w:rFonts w:cs="Arial"/>
                <w:b/>
                <w:i/>
                <w:spacing w:val="0"/>
                <w:sz w:val="24"/>
                <w:szCs w:val="24"/>
              </w:rPr>
              <w:t>the Low Number Server</w:t>
            </w:r>
            <w:r w:rsidRPr="00CB0CDB">
              <w:rPr>
                <w:rFonts w:cs="Arial"/>
                <w:b/>
                <w:i/>
                <w:spacing w:val="0"/>
                <w:sz w:val="24"/>
                <w:szCs w:val="24"/>
              </w:rPr>
              <w:t>]</w:t>
            </w:r>
          </w:p>
          <w:p w:rsidR="00714EB2" w:rsidRPr="00CB0CDB" w:rsidRDefault="00714EB2" w:rsidP="00CB0CDB">
            <w:pPr>
              <w:pStyle w:val="TableText"/>
              <w:spacing w:before="20" w:after="60"/>
              <w:rPr>
                <w:rFonts w:cs="Arial"/>
                <w:spacing w:val="0"/>
                <w:sz w:val="20"/>
                <w:szCs w:val="22"/>
              </w:rPr>
            </w:pPr>
          </w:p>
          <w:p w:rsidR="00E23DCE" w:rsidRPr="00CB0CDB" w:rsidRDefault="00E23DCE" w:rsidP="00CB0CDB">
            <w:pPr>
              <w:widowControl/>
              <w:numPr>
                <w:ilvl w:val="0"/>
                <w:numId w:val="8"/>
              </w:numPr>
              <w:rPr>
                <w:rFonts w:ascii="Arial" w:hAnsi="Arial" w:cs="Arial"/>
                <w:lang w:val="en-GB"/>
              </w:rPr>
            </w:pPr>
            <w:r w:rsidRPr="00CB0CDB">
              <w:rPr>
                <w:rFonts w:ascii="Arial" w:hAnsi="Arial" w:cs="Arial"/>
                <w:lang w:val="en-GB"/>
              </w:rPr>
              <w:t>Start – Add Remove Programs.</w:t>
            </w:r>
          </w:p>
          <w:p w:rsidR="00E23DCE" w:rsidRPr="00CB0CDB" w:rsidRDefault="00E23DCE" w:rsidP="00CB0CDB">
            <w:pPr>
              <w:widowControl/>
              <w:numPr>
                <w:ilvl w:val="0"/>
                <w:numId w:val="8"/>
              </w:numPr>
              <w:rPr>
                <w:rFonts w:ascii="Arial" w:hAnsi="Arial" w:cs="Arial"/>
                <w:lang w:val="en-GB"/>
              </w:rPr>
            </w:pPr>
            <w:r w:rsidRPr="00CB0CDB">
              <w:rPr>
                <w:rFonts w:ascii="Arial" w:hAnsi="Arial" w:cs="Arial"/>
                <w:lang w:val="en-GB"/>
              </w:rPr>
              <w:t>Add/Remove Windows Components.</w:t>
            </w:r>
          </w:p>
          <w:p w:rsidR="00E23DCE" w:rsidRPr="00CB0CDB" w:rsidRDefault="00E23DCE" w:rsidP="00CB0CDB">
            <w:pPr>
              <w:widowControl/>
              <w:numPr>
                <w:ilvl w:val="0"/>
                <w:numId w:val="8"/>
              </w:numPr>
              <w:rPr>
                <w:rFonts w:ascii="Arial" w:hAnsi="Arial" w:cs="Arial"/>
                <w:lang w:val="en-GB"/>
              </w:rPr>
            </w:pPr>
            <w:r w:rsidRPr="00CB0CDB">
              <w:rPr>
                <w:rFonts w:ascii="Arial" w:hAnsi="Arial" w:cs="Arial"/>
                <w:lang w:val="en-GB"/>
              </w:rPr>
              <w:t xml:space="preserve">Choose the </w:t>
            </w:r>
            <w:r w:rsidRPr="00CB0CDB">
              <w:rPr>
                <w:rFonts w:ascii="Arial" w:hAnsi="Arial" w:cs="Arial"/>
                <w:b/>
                <w:lang w:val="en-GB"/>
              </w:rPr>
              <w:t xml:space="preserve">Networking Services </w:t>
            </w:r>
            <w:r w:rsidRPr="00CB0CDB">
              <w:rPr>
                <w:rFonts w:ascii="Arial" w:hAnsi="Arial" w:cs="Arial"/>
                <w:lang w:val="en-GB"/>
              </w:rPr>
              <w:t>category</w:t>
            </w:r>
            <w:r w:rsidRPr="00CB0CDB">
              <w:rPr>
                <w:rFonts w:ascii="Arial" w:hAnsi="Arial" w:cs="Arial"/>
                <w:b/>
                <w:lang w:val="en-GB"/>
              </w:rPr>
              <w:t xml:space="preserve"> – click </w:t>
            </w:r>
            <w:r w:rsidRPr="00CB0CDB">
              <w:rPr>
                <w:rFonts w:ascii="Arial" w:hAnsi="Arial" w:cs="Arial"/>
                <w:lang w:val="en-GB"/>
              </w:rPr>
              <w:t>details</w:t>
            </w:r>
          </w:p>
          <w:p w:rsidR="00E23DCE" w:rsidRPr="00CB0CDB" w:rsidRDefault="0021749B" w:rsidP="00CB0CDB">
            <w:pPr>
              <w:widowControl/>
              <w:numPr>
                <w:ilvl w:val="0"/>
                <w:numId w:val="8"/>
              </w:numPr>
              <w:rPr>
                <w:rFonts w:ascii="Arial" w:hAnsi="Arial" w:cs="Arial"/>
                <w:b/>
                <w:lang w:val="en-GB"/>
              </w:rPr>
            </w:pPr>
            <w:r>
              <w:rPr>
                <w:rFonts w:ascii="Arial" w:hAnsi="Arial" w:cs="Arial"/>
                <w:lang w:val="en-GB"/>
              </w:rPr>
              <w:t xml:space="preserve">Under </w:t>
            </w:r>
            <w:r w:rsidR="00E23DCE" w:rsidRPr="00CB0CDB">
              <w:rPr>
                <w:rFonts w:ascii="Arial" w:hAnsi="Arial" w:cs="Arial"/>
                <w:lang w:val="en-GB"/>
              </w:rPr>
              <w:t>Network Services</w:t>
            </w:r>
            <w:r>
              <w:rPr>
                <w:rFonts w:ascii="Arial" w:hAnsi="Arial" w:cs="Arial"/>
                <w:lang w:val="en-GB"/>
              </w:rPr>
              <w:t xml:space="preserve"> click details, </w:t>
            </w:r>
            <w:r w:rsidR="00E23DCE" w:rsidRPr="00CB0CDB">
              <w:rPr>
                <w:rFonts w:ascii="Arial" w:hAnsi="Arial" w:cs="Arial"/>
                <w:b/>
                <w:u w:val="single"/>
                <w:lang w:val="en-GB"/>
              </w:rPr>
              <w:t>check on</w:t>
            </w:r>
            <w:r w:rsidR="00E23DCE" w:rsidRPr="00CB0CDB">
              <w:rPr>
                <w:rFonts w:ascii="Arial" w:hAnsi="Arial" w:cs="Arial"/>
                <w:lang w:val="en-GB"/>
              </w:rPr>
              <w:t xml:space="preserve"> </w:t>
            </w:r>
            <w:r w:rsidR="00E23DCE" w:rsidRPr="00CB0CDB">
              <w:rPr>
                <w:rFonts w:ascii="Arial" w:hAnsi="Arial" w:cs="Arial"/>
                <w:b/>
                <w:lang w:val="en-GB"/>
              </w:rPr>
              <w:t>Dynamic Host Configuration Protocol (DHCP)</w:t>
            </w:r>
          </w:p>
          <w:p w:rsidR="00E23DCE" w:rsidRPr="00CB0CDB" w:rsidRDefault="00E23DCE" w:rsidP="00CB0CDB">
            <w:pPr>
              <w:pStyle w:val="TableText"/>
              <w:numPr>
                <w:ilvl w:val="0"/>
                <w:numId w:val="8"/>
              </w:numPr>
              <w:spacing w:before="20" w:after="60"/>
              <w:rPr>
                <w:rFonts w:cs="Arial"/>
                <w:spacing w:val="0"/>
                <w:sz w:val="20"/>
              </w:rPr>
            </w:pPr>
            <w:r w:rsidRPr="00CB0CDB">
              <w:rPr>
                <w:rFonts w:cs="Arial"/>
                <w:sz w:val="20"/>
                <w:lang w:val="en-GB"/>
              </w:rPr>
              <w:t>Choose Next - the Server Service will begin installing</w:t>
            </w:r>
          </w:p>
          <w:p w:rsidR="009F46DA" w:rsidRPr="00CB0CDB" w:rsidRDefault="009F46DA" w:rsidP="00CB0CDB">
            <w:pPr>
              <w:pStyle w:val="TableText"/>
              <w:spacing w:before="20" w:after="60"/>
              <w:rPr>
                <w:rFonts w:cs="Arial"/>
                <w:spacing w:val="0"/>
                <w:sz w:val="20"/>
                <w:szCs w:val="22"/>
              </w:rPr>
            </w:pPr>
          </w:p>
          <w:p w:rsidR="00E23DCE" w:rsidRPr="00CB0CDB" w:rsidRDefault="00E23DCE" w:rsidP="00E23DCE">
            <w:pPr>
              <w:rPr>
                <w:rFonts w:ascii="Arial" w:hAnsi="Arial" w:cs="Arial"/>
                <w:b/>
                <w:i/>
                <w:lang w:val="en-GB"/>
              </w:rPr>
            </w:pPr>
            <w:r w:rsidRPr="00CB0CDB">
              <w:rPr>
                <w:rFonts w:ascii="Arial" w:hAnsi="Arial" w:cs="Arial"/>
                <w:lang w:val="en-GB"/>
              </w:rPr>
              <w:t>A point of interest: If the machine you are installing the DHCP service on has a ‘dynamically automated’ IP address, you</w:t>
            </w:r>
            <w:r w:rsidR="00831F04">
              <w:rPr>
                <w:rFonts w:ascii="Arial" w:hAnsi="Arial" w:cs="Arial"/>
                <w:lang w:val="en-GB"/>
              </w:rPr>
              <w:t xml:space="preserve"> may</w:t>
            </w:r>
            <w:r w:rsidRPr="00CB0CDB">
              <w:rPr>
                <w:rFonts w:ascii="Arial" w:hAnsi="Arial" w:cs="Arial"/>
                <w:lang w:val="en-GB"/>
              </w:rPr>
              <w:t xml:space="preserve"> receive a </w:t>
            </w:r>
            <w:r w:rsidRPr="00CB0CDB">
              <w:rPr>
                <w:rFonts w:ascii="Arial" w:hAnsi="Arial" w:cs="Arial"/>
                <w:b/>
                <w:i/>
                <w:lang w:val="en-GB"/>
              </w:rPr>
              <w:t xml:space="preserve">‘dialog warning’.  </w:t>
            </w:r>
          </w:p>
          <w:p w:rsidR="00E23DCE" w:rsidRPr="00CB0CDB" w:rsidRDefault="00E23DCE" w:rsidP="00E23DCE">
            <w:pPr>
              <w:rPr>
                <w:rFonts w:ascii="Arial" w:hAnsi="Arial" w:cs="Arial"/>
                <w:b/>
                <w:i/>
                <w:lang w:val="en-GB"/>
              </w:rPr>
            </w:pPr>
          </w:p>
          <w:p w:rsidR="007970D6" w:rsidRPr="00CB0CDB" w:rsidRDefault="007970D6" w:rsidP="007970D6">
            <w:pPr>
              <w:rPr>
                <w:rFonts w:ascii="Arial" w:hAnsi="Arial" w:cs="Arial"/>
                <w:lang w:val="en-GB"/>
              </w:rPr>
            </w:pPr>
            <w:r w:rsidRPr="00CB0CDB">
              <w:rPr>
                <w:rFonts w:ascii="Arial" w:hAnsi="Arial" w:cs="Arial"/>
                <w:lang w:val="en-GB"/>
              </w:rPr>
              <w:t xml:space="preserve">The warning is in relation to reliable DHCP operation, think of the context; you have a machine that does not have a hardwired (manually configured) IP address.  </w:t>
            </w:r>
          </w:p>
          <w:p w:rsidR="007970D6" w:rsidRPr="00CB0CDB" w:rsidRDefault="007970D6" w:rsidP="007970D6">
            <w:pPr>
              <w:rPr>
                <w:rFonts w:ascii="Arial" w:hAnsi="Arial" w:cs="Arial"/>
                <w:lang w:val="en-GB"/>
              </w:rPr>
            </w:pPr>
          </w:p>
          <w:p w:rsidR="00B01AF2" w:rsidRPr="00CB0CDB" w:rsidRDefault="00B01AF2" w:rsidP="00CB0CDB">
            <w:pPr>
              <w:ind w:left="1440"/>
              <w:rPr>
                <w:rFonts w:ascii="Arial" w:hAnsi="Arial" w:cs="Arial"/>
                <w:lang w:val="en-GB"/>
              </w:rPr>
            </w:pPr>
          </w:p>
          <w:p w:rsidR="002D77AB" w:rsidRPr="00CB0CDB" w:rsidRDefault="002D77AB" w:rsidP="00CB0CDB">
            <w:pPr>
              <w:widowControl/>
              <w:numPr>
                <w:ilvl w:val="0"/>
                <w:numId w:val="10"/>
              </w:numPr>
              <w:rPr>
                <w:rFonts w:ascii="Arial" w:hAnsi="Arial" w:cs="Arial"/>
                <w:lang w:val="en-GB"/>
              </w:rPr>
            </w:pPr>
            <w:r w:rsidRPr="00CB0CDB">
              <w:rPr>
                <w:rFonts w:ascii="Arial" w:hAnsi="Arial" w:cs="Arial"/>
                <w:lang w:val="en-GB"/>
              </w:rPr>
              <w:t>Choose Ok – Close</w:t>
            </w:r>
          </w:p>
          <w:p w:rsidR="002D77AB" w:rsidRPr="00CB0CDB" w:rsidRDefault="002D77AB" w:rsidP="00CB0CDB">
            <w:pPr>
              <w:widowControl/>
              <w:numPr>
                <w:ilvl w:val="0"/>
                <w:numId w:val="10"/>
              </w:numPr>
              <w:rPr>
                <w:rFonts w:ascii="Arial" w:hAnsi="Arial" w:cs="Arial"/>
                <w:lang w:val="en-GB"/>
              </w:rPr>
            </w:pPr>
            <w:r w:rsidRPr="00CB0CDB">
              <w:rPr>
                <w:rFonts w:ascii="Arial" w:hAnsi="Arial" w:cs="Arial"/>
                <w:lang w:val="en-GB"/>
              </w:rPr>
              <w:t>Choose Finish when the installation is complete.</w:t>
            </w:r>
          </w:p>
          <w:p w:rsidR="002D77AB" w:rsidRPr="00CB0CDB" w:rsidRDefault="002D77AB" w:rsidP="00CB0CDB">
            <w:pPr>
              <w:ind w:left="360"/>
              <w:rPr>
                <w:rFonts w:ascii="Arial" w:hAnsi="Arial" w:cs="Arial"/>
                <w:lang w:val="en-GB"/>
              </w:rPr>
            </w:pPr>
          </w:p>
          <w:p w:rsidR="002D77AB" w:rsidRPr="00CB0CDB" w:rsidRDefault="002D77AB" w:rsidP="00CB0CDB">
            <w:pPr>
              <w:widowControl/>
              <w:numPr>
                <w:ilvl w:val="0"/>
                <w:numId w:val="10"/>
              </w:numPr>
              <w:rPr>
                <w:rFonts w:ascii="Arial" w:hAnsi="Arial" w:cs="Arial"/>
                <w:lang w:val="en-GB"/>
              </w:rPr>
            </w:pPr>
            <w:r w:rsidRPr="00CB0CDB">
              <w:rPr>
                <w:rFonts w:ascii="Arial" w:hAnsi="Arial" w:cs="Arial"/>
                <w:lang w:val="en-GB"/>
              </w:rPr>
              <w:lastRenderedPageBreak/>
              <w:t>We will see a new snap in added to our Administrative tools for DHCP, to run the DHCP console:</w:t>
            </w:r>
          </w:p>
          <w:p w:rsidR="005367BA" w:rsidRPr="00CB0CDB" w:rsidRDefault="002D77AB" w:rsidP="00CB0CDB">
            <w:pPr>
              <w:widowControl/>
              <w:numPr>
                <w:ilvl w:val="0"/>
                <w:numId w:val="10"/>
              </w:numPr>
              <w:rPr>
                <w:rFonts w:ascii="Arial" w:hAnsi="Arial" w:cs="Arial"/>
                <w:lang w:val="en-GB"/>
              </w:rPr>
            </w:pPr>
            <w:r w:rsidRPr="00CB0CDB">
              <w:rPr>
                <w:rFonts w:ascii="Arial" w:hAnsi="Arial" w:cs="Arial"/>
                <w:lang w:val="en-GB"/>
              </w:rPr>
              <w:t>To access the DHCP console - Start – Administrative Tools – DHCP.</w:t>
            </w:r>
          </w:p>
        </w:tc>
      </w:tr>
      <w:tr w:rsidR="002B7726" w:rsidRPr="00CB0CDB" w:rsidTr="00CB0CDB">
        <w:trPr>
          <w:trHeight w:val="263"/>
          <w:tblCellSpacing w:w="20" w:type="dxa"/>
        </w:trPr>
        <w:tc>
          <w:tcPr>
            <w:tcW w:w="8560" w:type="dxa"/>
            <w:tcBorders>
              <w:bottom w:val="inset" w:sz="6" w:space="0" w:color="ECE9D8"/>
            </w:tcBorders>
            <w:shd w:val="clear" w:color="auto" w:fill="E6E6E6"/>
            <w:tcMar>
              <w:top w:w="43" w:type="dxa"/>
              <w:left w:w="115" w:type="dxa"/>
              <w:bottom w:w="43" w:type="dxa"/>
              <w:right w:w="115" w:type="dxa"/>
            </w:tcMar>
          </w:tcPr>
          <w:p w:rsidR="002B7726" w:rsidRPr="00CB0CDB" w:rsidRDefault="006269C5" w:rsidP="00CB0CDB">
            <w:pPr>
              <w:pStyle w:val="TableText"/>
              <w:spacing w:before="40" w:after="40"/>
              <w:ind w:left="0"/>
              <w:rPr>
                <w:rFonts w:cs="Arial"/>
                <w:b/>
                <w:spacing w:val="0"/>
                <w:sz w:val="24"/>
                <w:szCs w:val="24"/>
              </w:rPr>
            </w:pPr>
            <w:r w:rsidRPr="00CB0CDB">
              <w:rPr>
                <w:rFonts w:cs="Arial"/>
                <w:b/>
                <w:sz w:val="24"/>
                <w:szCs w:val="24"/>
              </w:rPr>
              <w:lastRenderedPageBreak/>
              <w:t xml:space="preserve">Task </w:t>
            </w:r>
            <w:r w:rsidR="00932EA0" w:rsidRPr="00CB0CDB">
              <w:rPr>
                <w:rFonts w:cs="Arial"/>
                <w:b/>
                <w:sz w:val="24"/>
                <w:szCs w:val="24"/>
              </w:rPr>
              <w:t>3</w:t>
            </w:r>
            <w:r w:rsidRPr="00CB0CDB">
              <w:rPr>
                <w:rFonts w:cs="Arial"/>
                <w:b/>
                <w:sz w:val="24"/>
                <w:szCs w:val="24"/>
              </w:rPr>
              <w:t xml:space="preserve">: </w:t>
            </w:r>
          </w:p>
        </w:tc>
      </w:tr>
      <w:tr w:rsidR="00E85C46" w:rsidRPr="00CB0CDB" w:rsidTr="00CB0CDB">
        <w:trPr>
          <w:trHeight w:val="1090"/>
          <w:tblCellSpacing w:w="20" w:type="dxa"/>
        </w:trPr>
        <w:tc>
          <w:tcPr>
            <w:tcW w:w="8560" w:type="dxa"/>
            <w:shd w:val="clear" w:color="auto" w:fill="auto"/>
            <w:tcMar>
              <w:top w:w="43" w:type="dxa"/>
              <w:left w:w="115" w:type="dxa"/>
              <w:bottom w:w="43" w:type="dxa"/>
              <w:right w:w="115" w:type="dxa"/>
            </w:tcMar>
          </w:tcPr>
          <w:p w:rsidR="00555EF4" w:rsidRPr="00CB0CDB" w:rsidRDefault="00555EF4" w:rsidP="00230763">
            <w:pPr>
              <w:pStyle w:val="TableText"/>
              <w:spacing w:before="20" w:after="60"/>
              <w:ind w:left="0"/>
              <w:rPr>
                <w:rFonts w:cs="Arial"/>
                <w:b/>
                <w:spacing w:val="0"/>
                <w:sz w:val="20"/>
                <w:szCs w:val="22"/>
              </w:rPr>
            </w:pPr>
            <w:r w:rsidRPr="00CB0CDB">
              <w:rPr>
                <w:rFonts w:cs="Arial"/>
                <w:b/>
                <w:spacing w:val="0"/>
                <w:sz w:val="20"/>
                <w:szCs w:val="22"/>
              </w:rPr>
              <w:t>Authorising the DHCP Server:</w:t>
            </w:r>
          </w:p>
          <w:p w:rsidR="00032CC5" w:rsidRPr="00CB0CDB" w:rsidRDefault="00032CC5" w:rsidP="00CB0CDB">
            <w:pPr>
              <w:pStyle w:val="TableText"/>
              <w:spacing w:before="40" w:after="40"/>
              <w:ind w:left="0"/>
              <w:rPr>
                <w:rFonts w:cs="Arial"/>
                <w:b/>
                <w:spacing w:val="0"/>
                <w:sz w:val="20"/>
                <w:szCs w:val="22"/>
              </w:rPr>
            </w:pPr>
          </w:p>
          <w:p w:rsidR="002F43D8" w:rsidRPr="00CB0CDB" w:rsidRDefault="002F43D8" w:rsidP="00CB0CDB">
            <w:pPr>
              <w:pStyle w:val="TableText"/>
              <w:spacing w:before="40" w:after="40"/>
              <w:ind w:left="0"/>
              <w:rPr>
                <w:rFonts w:cs="Arial"/>
                <w:spacing w:val="0"/>
                <w:sz w:val="20"/>
                <w:szCs w:val="22"/>
              </w:rPr>
            </w:pPr>
            <w:r w:rsidRPr="00CB0CDB">
              <w:rPr>
                <w:rFonts w:cs="Arial"/>
                <w:spacing w:val="0"/>
                <w:sz w:val="20"/>
                <w:szCs w:val="22"/>
                <w:lang w:val="en-GB"/>
              </w:rPr>
              <w:t xml:space="preserve">One thing that Windows 2003 Domains protect against, is </w:t>
            </w:r>
            <w:r w:rsidRPr="00CB0CDB">
              <w:rPr>
                <w:rFonts w:cs="Arial"/>
                <w:i/>
                <w:spacing w:val="0"/>
                <w:sz w:val="20"/>
                <w:szCs w:val="22"/>
                <w:lang w:val="en-GB"/>
              </w:rPr>
              <w:t>rogue DHCP servers</w:t>
            </w:r>
            <w:r w:rsidRPr="00CB0CDB">
              <w:rPr>
                <w:rFonts w:cs="Arial"/>
                <w:spacing w:val="0"/>
                <w:sz w:val="20"/>
                <w:szCs w:val="22"/>
                <w:lang w:val="en-GB"/>
              </w:rPr>
              <w:t xml:space="preserve"> or rather, the addition of them in our Network Infrastructure.  </w:t>
            </w:r>
            <w:r w:rsidRPr="00CB0CDB">
              <w:rPr>
                <w:rFonts w:cs="Arial"/>
                <w:spacing w:val="0"/>
                <w:sz w:val="20"/>
                <w:szCs w:val="22"/>
              </w:rPr>
              <w:t xml:space="preserve">DHCP clients are not really concerned which offer of an IP address they respond to (they just want an IP address).  </w:t>
            </w:r>
          </w:p>
          <w:p w:rsidR="002F43D8" w:rsidRPr="00CB0CDB" w:rsidRDefault="002F43D8" w:rsidP="00CB0CDB">
            <w:pPr>
              <w:pStyle w:val="TableText"/>
              <w:spacing w:before="40" w:after="40"/>
              <w:ind w:left="0"/>
              <w:rPr>
                <w:rFonts w:cs="Arial"/>
                <w:spacing w:val="0"/>
                <w:sz w:val="20"/>
                <w:szCs w:val="22"/>
              </w:rPr>
            </w:pPr>
          </w:p>
          <w:p w:rsidR="002F43D8" w:rsidRPr="00CB0CDB" w:rsidRDefault="002F43D8" w:rsidP="00CB0CDB">
            <w:pPr>
              <w:pStyle w:val="TableText"/>
              <w:spacing w:before="40" w:after="40"/>
              <w:ind w:left="0"/>
              <w:rPr>
                <w:rFonts w:cs="Arial"/>
                <w:spacing w:val="0"/>
                <w:sz w:val="20"/>
                <w:szCs w:val="22"/>
              </w:rPr>
            </w:pPr>
            <w:r w:rsidRPr="00CB0CDB">
              <w:rPr>
                <w:rFonts w:cs="Arial"/>
                <w:spacing w:val="0"/>
                <w:sz w:val="20"/>
                <w:szCs w:val="22"/>
              </w:rPr>
              <w:t xml:space="preserve">To avoid network communications problems, we must have a way of ensuring that our clients get a correct address from the right DHCP server in the right scope.    </w:t>
            </w:r>
          </w:p>
          <w:p w:rsidR="002F43D8" w:rsidRPr="00CB0CDB" w:rsidRDefault="002F43D8" w:rsidP="00CB0CDB">
            <w:pPr>
              <w:pStyle w:val="TableText"/>
              <w:spacing w:before="40" w:after="40"/>
              <w:ind w:left="0"/>
              <w:rPr>
                <w:rFonts w:cs="Arial"/>
                <w:spacing w:val="0"/>
                <w:sz w:val="20"/>
                <w:szCs w:val="22"/>
              </w:rPr>
            </w:pPr>
          </w:p>
          <w:p w:rsidR="00B51953" w:rsidRPr="00CB0CDB" w:rsidRDefault="00B51953" w:rsidP="00CB0CDB">
            <w:pPr>
              <w:pStyle w:val="TableText"/>
              <w:spacing w:before="40" w:after="40"/>
              <w:ind w:left="0"/>
              <w:rPr>
                <w:rFonts w:cs="Arial"/>
                <w:spacing w:val="0"/>
                <w:sz w:val="20"/>
                <w:szCs w:val="22"/>
              </w:rPr>
            </w:pPr>
            <w:r w:rsidRPr="00CB0CDB">
              <w:rPr>
                <w:rFonts w:cs="Arial"/>
                <w:spacing w:val="0"/>
                <w:sz w:val="20"/>
                <w:szCs w:val="22"/>
              </w:rPr>
              <w:t>In order for Domain clients to receive IP addresses from a DHCP server, the DHCP Servers must be authorised in Active Directory.</w:t>
            </w:r>
            <w:r w:rsidR="00AA6D70" w:rsidRPr="00CB0CDB">
              <w:rPr>
                <w:rFonts w:cs="Arial"/>
                <w:spacing w:val="0"/>
                <w:sz w:val="20"/>
                <w:szCs w:val="22"/>
              </w:rPr>
              <w:t xml:space="preserve">  To be an authorised the DHCP server must be:</w:t>
            </w:r>
          </w:p>
          <w:p w:rsidR="00AA6D70" w:rsidRPr="00CB0CDB" w:rsidRDefault="00AA6D70" w:rsidP="00CB0CDB">
            <w:pPr>
              <w:pStyle w:val="TableText"/>
              <w:numPr>
                <w:ilvl w:val="0"/>
                <w:numId w:val="11"/>
              </w:numPr>
              <w:spacing w:before="40" w:after="40"/>
              <w:rPr>
                <w:rFonts w:cs="Arial"/>
                <w:spacing w:val="0"/>
                <w:sz w:val="20"/>
                <w:szCs w:val="22"/>
              </w:rPr>
            </w:pPr>
            <w:r w:rsidRPr="00CB0CDB">
              <w:rPr>
                <w:rFonts w:cs="Arial"/>
                <w:spacing w:val="0"/>
                <w:sz w:val="20"/>
                <w:szCs w:val="22"/>
              </w:rPr>
              <w:t>Running DHCP console</w:t>
            </w:r>
          </w:p>
          <w:p w:rsidR="00AA6D70" w:rsidRPr="00CB0CDB" w:rsidRDefault="00AA6D70" w:rsidP="00CB0CDB">
            <w:pPr>
              <w:pStyle w:val="TableText"/>
              <w:numPr>
                <w:ilvl w:val="0"/>
                <w:numId w:val="11"/>
              </w:numPr>
              <w:spacing w:before="40" w:after="40"/>
              <w:rPr>
                <w:rFonts w:cs="Arial"/>
                <w:spacing w:val="0"/>
                <w:sz w:val="20"/>
                <w:szCs w:val="22"/>
              </w:rPr>
            </w:pPr>
            <w:r w:rsidRPr="00CB0CDB">
              <w:rPr>
                <w:rFonts w:cs="Arial"/>
                <w:spacing w:val="0"/>
                <w:sz w:val="20"/>
                <w:szCs w:val="22"/>
              </w:rPr>
              <w:t xml:space="preserve">A member server or a Domain Controller in the </w:t>
            </w:r>
            <w:r w:rsidRPr="00CB0CDB">
              <w:rPr>
                <w:rFonts w:cs="Arial"/>
                <w:b/>
                <w:spacing w:val="0"/>
                <w:sz w:val="20"/>
                <w:szCs w:val="22"/>
              </w:rPr>
              <w:t>nwtraders.msft domain.</w:t>
            </w:r>
          </w:p>
          <w:p w:rsidR="00D30DE0" w:rsidRPr="00CB0CDB" w:rsidRDefault="00D30DE0" w:rsidP="00CB0CDB">
            <w:pPr>
              <w:pStyle w:val="TableText"/>
              <w:spacing w:before="40" w:after="40"/>
              <w:ind w:left="0"/>
              <w:rPr>
                <w:rFonts w:cs="Arial"/>
                <w:spacing w:val="0"/>
                <w:sz w:val="20"/>
                <w:szCs w:val="22"/>
              </w:rPr>
            </w:pPr>
          </w:p>
          <w:p w:rsidR="00335AC7" w:rsidRPr="00CB0CDB" w:rsidRDefault="002B2CE5" w:rsidP="00CB0CDB">
            <w:pPr>
              <w:pStyle w:val="TableText"/>
              <w:spacing w:before="20" w:after="60"/>
              <w:rPr>
                <w:rFonts w:cs="Arial"/>
                <w:b/>
                <w:i/>
                <w:spacing w:val="0"/>
                <w:sz w:val="24"/>
                <w:szCs w:val="24"/>
              </w:rPr>
            </w:pPr>
            <w:r w:rsidRPr="00CB0CDB">
              <w:rPr>
                <w:rFonts w:cs="Arial"/>
                <w:spacing w:val="0"/>
                <w:sz w:val="20"/>
                <w:szCs w:val="22"/>
              </w:rPr>
              <w:t xml:space="preserve"> </w:t>
            </w:r>
            <w:r w:rsidR="00335AC7" w:rsidRPr="00CB0CDB">
              <w:rPr>
                <w:rFonts w:cs="Arial"/>
                <w:b/>
                <w:spacing w:val="0"/>
                <w:sz w:val="24"/>
                <w:szCs w:val="24"/>
              </w:rPr>
              <w:t>[</w:t>
            </w:r>
            <w:r w:rsidR="00335AC7" w:rsidRPr="00CB0CDB">
              <w:rPr>
                <w:rFonts w:cs="Arial"/>
                <w:b/>
                <w:i/>
                <w:spacing w:val="0"/>
                <w:sz w:val="24"/>
                <w:szCs w:val="24"/>
              </w:rPr>
              <w:t xml:space="preserve">Complete this task from </w:t>
            </w:r>
            <w:r w:rsidR="006D1020">
              <w:rPr>
                <w:rFonts w:cs="Arial"/>
                <w:b/>
                <w:i/>
                <w:spacing w:val="0"/>
                <w:sz w:val="24"/>
                <w:szCs w:val="24"/>
              </w:rPr>
              <w:t>the Low Number Server</w:t>
            </w:r>
            <w:r w:rsidR="00335AC7" w:rsidRPr="00CB0CDB">
              <w:rPr>
                <w:rFonts w:cs="Arial"/>
                <w:b/>
                <w:i/>
                <w:spacing w:val="0"/>
                <w:sz w:val="24"/>
                <w:szCs w:val="24"/>
              </w:rPr>
              <w:t>]</w:t>
            </w:r>
          </w:p>
          <w:p w:rsidR="00877793" w:rsidRPr="00CB0CDB" w:rsidRDefault="00877793" w:rsidP="00CB0CDB">
            <w:pPr>
              <w:pStyle w:val="TableText"/>
              <w:spacing w:before="40" w:after="40"/>
              <w:ind w:left="0"/>
              <w:rPr>
                <w:rFonts w:cs="Arial"/>
                <w:spacing w:val="0"/>
                <w:sz w:val="20"/>
                <w:szCs w:val="22"/>
              </w:rPr>
            </w:pPr>
          </w:p>
          <w:p w:rsidR="00892EF8" w:rsidRPr="00892EF8" w:rsidRDefault="00892EF8" w:rsidP="00892EF8">
            <w:pPr>
              <w:pStyle w:val="TableText"/>
              <w:numPr>
                <w:ilvl w:val="0"/>
                <w:numId w:val="13"/>
              </w:numPr>
              <w:spacing w:before="40" w:after="40"/>
              <w:rPr>
                <w:rFonts w:cs="Arial"/>
                <w:spacing w:val="0"/>
                <w:sz w:val="20"/>
                <w:szCs w:val="22"/>
              </w:rPr>
            </w:pPr>
            <w:r>
              <w:rPr>
                <w:rFonts w:cs="Arial"/>
                <w:spacing w:val="0"/>
                <w:sz w:val="20"/>
                <w:szCs w:val="22"/>
              </w:rPr>
              <w:t>Log out of the dhcp server</w:t>
            </w:r>
          </w:p>
          <w:p w:rsidR="00BA1D39" w:rsidRPr="00CB0CDB" w:rsidRDefault="00BA1D39" w:rsidP="00CB0CDB">
            <w:pPr>
              <w:pStyle w:val="TableText"/>
              <w:numPr>
                <w:ilvl w:val="0"/>
                <w:numId w:val="13"/>
              </w:numPr>
              <w:spacing w:before="40" w:after="40"/>
              <w:rPr>
                <w:rFonts w:cs="Arial"/>
                <w:spacing w:val="0"/>
                <w:sz w:val="20"/>
                <w:szCs w:val="22"/>
              </w:rPr>
            </w:pPr>
            <w:r w:rsidRPr="00CB0CDB">
              <w:rPr>
                <w:rFonts w:cs="Arial"/>
                <w:spacing w:val="0"/>
                <w:sz w:val="20"/>
                <w:szCs w:val="22"/>
              </w:rPr>
              <w:t xml:space="preserve">Log in to the Server – </w:t>
            </w:r>
            <w:r w:rsidRPr="00CB0CDB">
              <w:rPr>
                <w:rFonts w:cs="Arial"/>
                <w:b/>
                <w:i/>
                <w:spacing w:val="0"/>
                <w:sz w:val="20"/>
                <w:szCs w:val="22"/>
              </w:rPr>
              <w:t>User Name</w:t>
            </w:r>
            <w:r w:rsidR="00892EF8">
              <w:rPr>
                <w:rFonts w:cs="Arial"/>
                <w:spacing w:val="0"/>
                <w:sz w:val="20"/>
                <w:szCs w:val="22"/>
              </w:rPr>
              <w:t xml:space="preserve"> – testdhcp</w:t>
            </w:r>
            <w:r w:rsidRPr="00CB0CDB">
              <w:rPr>
                <w:rFonts w:cs="Arial"/>
                <w:spacing w:val="0"/>
                <w:sz w:val="20"/>
                <w:szCs w:val="22"/>
              </w:rPr>
              <w:t xml:space="preserve"> </w:t>
            </w:r>
          </w:p>
          <w:p w:rsidR="00BA1D39" w:rsidRPr="00CB0CDB" w:rsidRDefault="00BA1D39" w:rsidP="00CB0CDB">
            <w:pPr>
              <w:pStyle w:val="TableText"/>
              <w:spacing w:before="40" w:after="40"/>
              <w:ind w:left="360"/>
              <w:rPr>
                <w:rFonts w:cs="Arial"/>
                <w:spacing w:val="0"/>
                <w:sz w:val="20"/>
                <w:szCs w:val="22"/>
              </w:rPr>
            </w:pPr>
            <w:r w:rsidRPr="00CB0CDB">
              <w:rPr>
                <w:rFonts w:cs="Arial"/>
                <w:spacing w:val="0"/>
                <w:sz w:val="20"/>
                <w:szCs w:val="22"/>
              </w:rPr>
              <w:t xml:space="preserve">                                         </w:t>
            </w:r>
            <w:r w:rsidRPr="00CB0CDB">
              <w:rPr>
                <w:rFonts w:cs="Arial"/>
                <w:b/>
                <w:i/>
                <w:spacing w:val="0"/>
                <w:sz w:val="20"/>
                <w:szCs w:val="22"/>
              </w:rPr>
              <w:t>Password</w:t>
            </w:r>
            <w:r w:rsidRPr="00CB0CDB">
              <w:rPr>
                <w:rFonts w:cs="Arial"/>
                <w:spacing w:val="0"/>
                <w:sz w:val="20"/>
                <w:szCs w:val="22"/>
              </w:rPr>
              <w:t xml:space="preserve"> – P@ssw0rd</w:t>
            </w:r>
          </w:p>
          <w:p w:rsidR="006F3D92" w:rsidRPr="00CB0CDB" w:rsidRDefault="006F3D92" w:rsidP="00892EF8">
            <w:pPr>
              <w:pStyle w:val="TableText"/>
              <w:spacing w:before="40" w:after="40"/>
              <w:ind w:left="360"/>
              <w:rPr>
                <w:rFonts w:cs="Arial"/>
                <w:spacing w:val="0"/>
                <w:sz w:val="20"/>
                <w:szCs w:val="22"/>
              </w:rPr>
            </w:pPr>
            <w:r w:rsidRPr="00CB0CDB">
              <w:rPr>
                <w:rFonts w:cs="Arial"/>
                <w:b/>
                <w:i/>
                <w:spacing w:val="0"/>
                <w:sz w:val="20"/>
                <w:szCs w:val="22"/>
              </w:rPr>
              <w:t xml:space="preserve">                                        Domain</w:t>
            </w:r>
            <w:r w:rsidRPr="00CB0CDB">
              <w:rPr>
                <w:rFonts w:cs="Arial"/>
                <w:spacing w:val="0"/>
                <w:sz w:val="20"/>
                <w:szCs w:val="22"/>
              </w:rPr>
              <w:t xml:space="preserve">: </w:t>
            </w:r>
            <w:r w:rsidR="00892EF8">
              <w:rPr>
                <w:rFonts w:cs="Arial"/>
                <w:spacing w:val="0"/>
                <w:sz w:val="20"/>
                <w:szCs w:val="22"/>
              </w:rPr>
              <w:t>nwtraders</w:t>
            </w:r>
          </w:p>
          <w:p w:rsidR="006F3D92" w:rsidRPr="00CB0CDB" w:rsidRDefault="006F3D92" w:rsidP="005C4D29">
            <w:pPr>
              <w:pStyle w:val="TableText"/>
              <w:spacing w:before="40" w:after="40"/>
              <w:ind w:left="0"/>
              <w:rPr>
                <w:rFonts w:cs="Arial"/>
                <w:spacing w:val="0"/>
                <w:sz w:val="20"/>
                <w:szCs w:val="22"/>
              </w:rPr>
            </w:pPr>
          </w:p>
          <w:p w:rsidR="00BA1D39" w:rsidRPr="00CB0CDB" w:rsidRDefault="00BA1D39" w:rsidP="00CB0CDB">
            <w:pPr>
              <w:pStyle w:val="TableText"/>
              <w:spacing w:before="40" w:after="40"/>
              <w:ind w:left="360"/>
              <w:rPr>
                <w:rFonts w:cs="Arial"/>
                <w:spacing w:val="0"/>
                <w:sz w:val="20"/>
                <w:szCs w:val="22"/>
              </w:rPr>
            </w:pPr>
          </w:p>
          <w:p w:rsidR="002B2CE5" w:rsidRPr="00CB0CDB" w:rsidRDefault="00A44AE1" w:rsidP="00CB0CDB">
            <w:pPr>
              <w:pStyle w:val="TableText"/>
              <w:numPr>
                <w:ilvl w:val="0"/>
                <w:numId w:val="12"/>
              </w:numPr>
              <w:spacing w:before="40" w:after="40"/>
              <w:rPr>
                <w:rFonts w:cs="Arial"/>
                <w:spacing w:val="0"/>
                <w:sz w:val="20"/>
                <w:szCs w:val="22"/>
              </w:rPr>
            </w:pPr>
            <w:r w:rsidRPr="00CB0CDB">
              <w:rPr>
                <w:rFonts w:cs="Arial"/>
                <w:spacing w:val="0"/>
                <w:sz w:val="20"/>
                <w:szCs w:val="22"/>
              </w:rPr>
              <w:t>Start – Administrative Tools DHCP</w:t>
            </w:r>
          </w:p>
          <w:p w:rsidR="00A44AE1" w:rsidRPr="00CB0CDB" w:rsidRDefault="00A44AE1" w:rsidP="00CB0CDB">
            <w:pPr>
              <w:pStyle w:val="TableText"/>
              <w:numPr>
                <w:ilvl w:val="0"/>
                <w:numId w:val="12"/>
              </w:numPr>
              <w:spacing w:before="40" w:after="40"/>
              <w:rPr>
                <w:rFonts w:cs="Arial"/>
                <w:spacing w:val="0"/>
                <w:sz w:val="20"/>
                <w:szCs w:val="22"/>
              </w:rPr>
            </w:pPr>
            <w:r w:rsidRPr="00CB0CDB">
              <w:rPr>
                <w:rFonts w:cs="Arial"/>
                <w:spacing w:val="0"/>
                <w:sz w:val="20"/>
                <w:szCs w:val="22"/>
              </w:rPr>
              <w:t>In the Console Tree – Select the Server</w:t>
            </w:r>
          </w:p>
          <w:p w:rsidR="00A44AE1" w:rsidRPr="00CB0CDB" w:rsidRDefault="00A44AE1" w:rsidP="00CB0CDB">
            <w:pPr>
              <w:pStyle w:val="TableText"/>
              <w:numPr>
                <w:ilvl w:val="0"/>
                <w:numId w:val="12"/>
              </w:numPr>
              <w:spacing w:before="40" w:after="40"/>
              <w:rPr>
                <w:rFonts w:cs="Arial"/>
                <w:spacing w:val="0"/>
                <w:sz w:val="20"/>
                <w:szCs w:val="22"/>
              </w:rPr>
            </w:pPr>
            <w:r w:rsidRPr="00CB0CDB">
              <w:rPr>
                <w:rFonts w:cs="Arial"/>
                <w:spacing w:val="0"/>
                <w:sz w:val="20"/>
                <w:szCs w:val="22"/>
              </w:rPr>
              <w:t>On the Action Menu – click Authorise</w:t>
            </w:r>
            <w:r w:rsidR="0096005D" w:rsidRPr="00CB0CDB">
              <w:rPr>
                <w:rFonts w:cs="Arial"/>
                <w:spacing w:val="0"/>
                <w:sz w:val="20"/>
                <w:szCs w:val="22"/>
              </w:rPr>
              <w:t xml:space="preserve">, but why isn’t it displayed? </w:t>
            </w:r>
          </w:p>
          <w:p w:rsidR="0096005D" w:rsidRPr="00CB0CDB" w:rsidRDefault="0096005D" w:rsidP="00CB0CDB">
            <w:pPr>
              <w:pStyle w:val="TableText"/>
              <w:spacing w:before="40" w:after="40"/>
              <w:ind w:left="360"/>
              <w:rPr>
                <w:rFonts w:cs="Arial"/>
                <w:spacing w:val="0"/>
                <w:sz w:val="20"/>
                <w:szCs w:val="22"/>
              </w:rPr>
            </w:pPr>
          </w:p>
          <w:p w:rsidR="0096005D" w:rsidRPr="00CB0CDB" w:rsidRDefault="0096005D" w:rsidP="00CB0CDB">
            <w:pPr>
              <w:pStyle w:val="TableText"/>
              <w:spacing w:before="40" w:after="40"/>
              <w:ind w:left="360"/>
              <w:rPr>
                <w:rFonts w:cs="Arial"/>
                <w:spacing w:val="0"/>
                <w:sz w:val="20"/>
                <w:szCs w:val="22"/>
              </w:rPr>
            </w:pPr>
            <w:r w:rsidRPr="00CB0CDB">
              <w:rPr>
                <w:rFonts w:cs="Arial"/>
                <w:b/>
                <w:spacing w:val="0"/>
                <w:sz w:val="20"/>
                <w:szCs w:val="22"/>
                <w:highlight w:val="lightGray"/>
              </w:rPr>
              <w:t>Authorise does not display because th</w:t>
            </w:r>
            <w:r w:rsidR="00892EF8">
              <w:rPr>
                <w:rFonts w:cs="Arial"/>
                <w:b/>
                <w:spacing w:val="0"/>
                <w:sz w:val="20"/>
                <w:szCs w:val="22"/>
                <w:highlight w:val="lightGray"/>
              </w:rPr>
              <w:t xml:space="preserve">is </w:t>
            </w:r>
            <w:r w:rsidR="00B116EB" w:rsidRPr="00CB0CDB">
              <w:rPr>
                <w:rFonts w:cs="Arial"/>
                <w:b/>
                <w:spacing w:val="0"/>
                <w:sz w:val="20"/>
                <w:szCs w:val="22"/>
                <w:highlight w:val="lightGray"/>
              </w:rPr>
              <w:t>account does not have permissions to authorise DHCP servers in the nwtraders.msft domain</w:t>
            </w:r>
            <w:r w:rsidR="00B116EB" w:rsidRPr="00CB0CDB">
              <w:rPr>
                <w:rFonts w:cs="Arial"/>
                <w:spacing w:val="0"/>
                <w:sz w:val="20"/>
                <w:szCs w:val="22"/>
                <w:highlight w:val="lightGray"/>
              </w:rPr>
              <w:t>.</w:t>
            </w:r>
          </w:p>
          <w:p w:rsidR="00B116EB" w:rsidRPr="00CB0CDB" w:rsidRDefault="00B116EB" w:rsidP="00CB0CDB">
            <w:pPr>
              <w:pStyle w:val="TableText"/>
              <w:spacing w:before="40" w:after="40"/>
              <w:ind w:left="360"/>
              <w:rPr>
                <w:rFonts w:cs="Arial"/>
                <w:spacing w:val="0"/>
                <w:sz w:val="20"/>
                <w:szCs w:val="22"/>
              </w:rPr>
            </w:pPr>
          </w:p>
          <w:p w:rsidR="00B116EB" w:rsidRPr="00CB0CDB" w:rsidRDefault="00B116EB" w:rsidP="00CB0CDB">
            <w:pPr>
              <w:pStyle w:val="TableText"/>
              <w:spacing w:before="40" w:after="40"/>
              <w:rPr>
                <w:rFonts w:cs="Arial"/>
                <w:spacing w:val="0"/>
                <w:sz w:val="20"/>
                <w:szCs w:val="22"/>
              </w:rPr>
            </w:pPr>
            <w:r w:rsidRPr="00CB0CDB">
              <w:rPr>
                <w:rFonts w:cs="Arial"/>
                <w:spacing w:val="0"/>
                <w:sz w:val="20"/>
                <w:szCs w:val="22"/>
              </w:rPr>
              <w:t>To solve this</w:t>
            </w:r>
            <w:r w:rsidR="00892EF8">
              <w:rPr>
                <w:rFonts w:cs="Arial"/>
                <w:spacing w:val="0"/>
                <w:sz w:val="20"/>
                <w:szCs w:val="22"/>
              </w:rPr>
              <w:t xml:space="preserve"> we need to login with an account that has domain admin or dhcp administrator level privileges</w:t>
            </w:r>
            <w:r w:rsidRPr="00CB0CDB">
              <w:rPr>
                <w:rFonts w:cs="Arial"/>
                <w:spacing w:val="0"/>
                <w:sz w:val="20"/>
                <w:szCs w:val="22"/>
              </w:rPr>
              <w:t>:</w:t>
            </w:r>
          </w:p>
          <w:p w:rsidR="00B116EB" w:rsidRPr="00CB0CDB" w:rsidRDefault="00B116EB" w:rsidP="00CB0CDB">
            <w:pPr>
              <w:pStyle w:val="TableText"/>
              <w:spacing w:before="40" w:after="40"/>
              <w:rPr>
                <w:rFonts w:cs="Arial"/>
                <w:spacing w:val="0"/>
                <w:sz w:val="20"/>
                <w:szCs w:val="22"/>
              </w:rPr>
            </w:pPr>
          </w:p>
          <w:p w:rsidR="00DE48B7" w:rsidRPr="00CB0CDB" w:rsidRDefault="00DE48B7" w:rsidP="00CB0CDB">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 xml:space="preserve">Complete this task from </w:t>
            </w:r>
            <w:r w:rsidR="00F639B5">
              <w:rPr>
                <w:rFonts w:cs="Arial"/>
                <w:b/>
                <w:i/>
                <w:spacing w:val="0"/>
                <w:sz w:val="24"/>
                <w:szCs w:val="24"/>
              </w:rPr>
              <w:t>the Low Number Server</w:t>
            </w:r>
            <w:r w:rsidRPr="00CB0CDB">
              <w:rPr>
                <w:rFonts w:cs="Arial"/>
                <w:b/>
                <w:i/>
                <w:spacing w:val="0"/>
                <w:sz w:val="24"/>
                <w:szCs w:val="24"/>
              </w:rPr>
              <w:t>]</w:t>
            </w:r>
          </w:p>
          <w:p w:rsidR="00DE48B7" w:rsidRPr="00CB0CDB" w:rsidRDefault="00DE48B7" w:rsidP="00CB0CDB">
            <w:pPr>
              <w:pStyle w:val="TableText"/>
              <w:spacing w:before="40" w:after="40"/>
              <w:ind w:left="0"/>
              <w:rPr>
                <w:rFonts w:cs="Arial"/>
                <w:spacing w:val="0"/>
                <w:sz w:val="20"/>
                <w:szCs w:val="22"/>
              </w:rPr>
            </w:pPr>
          </w:p>
          <w:p w:rsidR="00B116EB" w:rsidRPr="00CB0CDB" w:rsidRDefault="00630ABE" w:rsidP="00CB0CDB">
            <w:pPr>
              <w:pStyle w:val="TableText"/>
              <w:numPr>
                <w:ilvl w:val="0"/>
                <w:numId w:val="14"/>
              </w:numPr>
              <w:spacing w:before="40" w:after="40"/>
              <w:rPr>
                <w:rFonts w:cs="Arial"/>
                <w:spacing w:val="0"/>
                <w:sz w:val="20"/>
                <w:szCs w:val="22"/>
              </w:rPr>
            </w:pPr>
            <w:r w:rsidRPr="00CB0CDB">
              <w:rPr>
                <w:rFonts w:cs="Arial"/>
                <w:spacing w:val="0"/>
                <w:sz w:val="20"/>
                <w:szCs w:val="22"/>
              </w:rPr>
              <w:t xml:space="preserve">Start - </w:t>
            </w:r>
            <w:r w:rsidR="00B116EB" w:rsidRPr="00CB0CDB">
              <w:rPr>
                <w:rFonts w:cs="Arial"/>
                <w:spacing w:val="0"/>
                <w:sz w:val="20"/>
                <w:szCs w:val="22"/>
              </w:rPr>
              <w:t>Log off</w:t>
            </w:r>
          </w:p>
          <w:p w:rsidR="00B116EB" w:rsidRPr="00CB0CDB" w:rsidRDefault="00DE48B7" w:rsidP="00CB0CDB">
            <w:pPr>
              <w:pStyle w:val="TableText"/>
              <w:numPr>
                <w:ilvl w:val="0"/>
                <w:numId w:val="14"/>
              </w:numPr>
              <w:spacing w:before="40" w:after="40"/>
              <w:rPr>
                <w:rFonts w:cs="Arial"/>
                <w:spacing w:val="0"/>
                <w:sz w:val="20"/>
                <w:szCs w:val="22"/>
              </w:rPr>
            </w:pPr>
            <w:r w:rsidRPr="00CB0CDB">
              <w:rPr>
                <w:rFonts w:cs="Arial"/>
                <w:spacing w:val="0"/>
                <w:sz w:val="20"/>
                <w:szCs w:val="22"/>
              </w:rPr>
              <w:t xml:space="preserve">Log back in to </w:t>
            </w:r>
            <w:r w:rsidRPr="00CB0CDB">
              <w:rPr>
                <w:rFonts w:cs="Arial"/>
                <w:i/>
                <w:spacing w:val="0"/>
                <w:sz w:val="20"/>
                <w:szCs w:val="22"/>
              </w:rPr>
              <w:t>both</w:t>
            </w:r>
            <w:r w:rsidR="00B116EB" w:rsidRPr="00CB0CDB">
              <w:rPr>
                <w:rFonts w:cs="Arial"/>
                <w:i/>
                <w:spacing w:val="0"/>
                <w:sz w:val="20"/>
                <w:szCs w:val="22"/>
              </w:rPr>
              <w:t xml:space="preserve"> servers</w:t>
            </w:r>
            <w:r w:rsidR="00B116EB" w:rsidRPr="00CB0CDB">
              <w:rPr>
                <w:rFonts w:cs="Arial"/>
                <w:spacing w:val="0"/>
                <w:sz w:val="20"/>
                <w:szCs w:val="22"/>
              </w:rPr>
              <w:t xml:space="preserve"> with the following credentials</w:t>
            </w:r>
            <w:r w:rsidRPr="00CB0CDB">
              <w:rPr>
                <w:rFonts w:cs="Arial"/>
                <w:spacing w:val="0"/>
                <w:sz w:val="20"/>
                <w:szCs w:val="22"/>
              </w:rPr>
              <w:t>:</w:t>
            </w:r>
          </w:p>
          <w:p w:rsidR="00DE48B7" w:rsidRPr="00CB0CDB" w:rsidRDefault="00DE48B7" w:rsidP="00CB0CDB">
            <w:pPr>
              <w:pStyle w:val="TableText"/>
              <w:spacing w:before="40" w:after="40"/>
              <w:ind w:left="374"/>
              <w:rPr>
                <w:rFonts w:cs="Arial"/>
                <w:spacing w:val="0"/>
                <w:sz w:val="20"/>
                <w:szCs w:val="22"/>
              </w:rPr>
            </w:pPr>
          </w:p>
          <w:p w:rsidR="00DE48B7" w:rsidRPr="00CB0CDB" w:rsidRDefault="00DE48B7" w:rsidP="00CB0CDB">
            <w:pPr>
              <w:pStyle w:val="TableText"/>
              <w:spacing w:before="40" w:after="40"/>
              <w:ind w:left="734"/>
              <w:rPr>
                <w:rFonts w:cs="Arial"/>
                <w:b/>
                <w:spacing w:val="0"/>
                <w:sz w:val="20"/>
                <w:szCs w:val="22"/>
              </w:rPr>
            </w:pPr>
            <w:r w:rsidRPr="00CB0CDB">
              <w:rPr>
                <w:rFonts w:cs="Arial"/>
                <w:spacing w:val="0"/>
                <w:sz w:val="20"/>
                <w:szCs w:val="22"/>
              </w:rPr>
              <w:t xml:space="preserve">User account: </w:t>
            </w:r>
            <w:r w:rsidRPr="00CB0CDB">
              <w:rPr>
                <w:rFonts w:cs="Arial"/>
                <w:b/>
                <w:spacing w:val="0"/>
                <w:sz w:val="20"/>
                <w:szCs w:val="22"/>
              </w:rPr>
              <w:t>DHCPAdmin</w:t>
            </w:r>
          </w:p>
          <w:p w:rsidR="00DE48B7" w:rsidRPr="00CB0CDB" w:rsidRDefault="00DE48B7" w:rsidP="00CB0CDB">
            <w:pPr>
              <w:pStyle w:val="TableText"/>
              <w:spacing w:before="40" w:after="40"/>
              <w:ind w:left="734"/>
              <w:rPr>
                <w:rFonts w:cs="Arial"/>
                <w:b/>
                <w:spacing w:val="0"/>
                <w:sz w:val="20"/>
                <w:szCs w:val="22"/>
              </w:rPr>
            </w:pPr>
            <w:r w:rsidRPr="00CB0CDB">
              <w:rPr>
                <w:rFonts w:cs="Arial"/>
                <w:spacing w:val="0"/>
                <w:sz w:val="20"/>
                <w:szCs w:val="22"/>
              </w:rPr>
              <w:t>Password:</w:t>
            </w:r>
            <w:r w:rsidRPr="00CB0CDB">
              <w:rPr>
                <w:rFonts w:cs="Arial"/>
                <w:b/>
                <w:spacing w:val="0"/>
                <w:sz w:val="20"/>
                <w:szCs w:val="22"/>
              </w:rPr>
              <w:t xml:space="preserve">  P@ssw0rd</w:t>
            </w:r>
          </w:p>
          <w:p w:rsidR="00210BD8" w:rsidRPr="00CB0CDB" w:rsidRDefault="00210BD8" w:rsidP="00CB0CDB">
            <w:pPr>
              <w:pStyle w:val="TableText"/>
              <w:spacing w:before="40" w:after="40"/>
              <w:ind w:left="734"/>
              <w:rPr>
                <w:rFonts w:cs="Arial"/>
                <w:spacing w:val="0"/>
                <w:sz w:val="20"/>
                <w:szCs w:val="22"/>
              </w:rPr>
            </w:pPr>
            <w:r w:rsidRPr="00CB0CDB">
              <w:rPr>
                <w:rFonts w:cs="Arial"/>
                <w:spacing w:val="0"/>
                <w:sz w:val="20"/>
                <w:szCs w:val="22"/>
              </w:rPr>
              <w:t>Domain:</w:t>
            </w:r>
            <w:r w:rsidRPr="00CB0CDB">
              <w:rPr>
                <w:rFonts w:cs="Arial"/>
                <w:b/>
                <w:spacing w:val="0"/>
                <w:sz w:val="20"/>
                <w:szCs w:val="22"/>
              </w:rPr>
              <w:t xml:space="preserve"> NWTRADERS</w:t>
            </w:r>
          </w:p>
          <w:p w:rsidR="00B116EB" w:rsidRPr="00CB0CDB" w:rsidRDefault="00B116EB" w:rsidP="00CB0CDB">
            <w:pPr>
              <w:pStyle w:val="TableText"/>
              <w:spacing w:before="40" w:after="40"/>
              <w:ind w:left="374"/>
              <w:rPr>
                <w:rFonts w:cs="Arial"/>
                <w:spacing w:val="0"/>
                <w:sz w:val="20"/>
                <w:szCs w:val="22"/>
              </w:rPr>
            </w:pPr>
          </w:p>
          <w:p w:rsidR="0056357D" w:rsidRPr="00CB0CDB" w:rsidRDefault="0056357D" w:rsidP="00CB0CDB">
            <w:pPr>
              <w:pStyle w:val="TableText"/>
              <w:numPr>
                <w:ilvl w:val="0"/>
                <w:numId w:val="12"/>
              </w:numPr>
              <w:spacing w:before="40" w:after="40"/>
              <w:rPr>
                <w:rFonts w:cs="Arial"/>
                <w:spacing w:val="0"/>
                <w:sz w:val="20"/>
                <w:szCs w:val="22"/>
              </w:rPr>
            </w:pPr>
            <w:r w:rsidRPr="00CB0CDB">
              <w:rPr>
                <w:rFonts w:cs="Arial"/>
                <w:spacing w:val="0"/>
                <w:sz w:val="20"/>
                <w:szCs w:val="22"/>
              </w:rPr>
              <w:t>Start – Administrative Tools DHCP</w:t>
            </w:r>
          </w:p>
          <w:p w:rsidR="0056357D" w:rsidRPr="00CB0CDB" w:rsidRDefault="0056357D" w:rsidP="00CB0CDB">
            <w:pPr>
              <w:pStyle w:val="TableText"/>
              <w:numPr>
                <w:ilvl w:val="0"/>
                <w:numId w:val="12"/>
              </w:numPr>
              <w:spacing w:before="40" w:after="40"/>
              <w:rPr>
                <w:rFonts w:cs="Arial"/>
                <w:spacing w:val="0"/>
                <w:sz w:val="20"/>
                <w:szCs w:val="22"/>
              </w:rPr>
            </w:pPr>
            <w:r w:rsidRPr="00CB0CDB">
              <w:rPr>
                <w:rFonts w:cs="Arial"/>
                <w:spacing w:val="0"/>
                <w:sz w:val="20"/>
                <w:szCs w:val="22"/>
              </w:rPr>
              <w:t>In the Console Tree – Select the Server</w:t>
            </w:r>
          </w:p>
          <w:p w:rsidR="00B116EB" w:rsidRPr="00CB0CDB" w:rsidRDefault="0056357D" w:rsidP="00CB0CDB">
            <w:pPr>
              <w:pStyle w:val="TableText"/>
              <w:numPr>
                <w:ilvl w:val="0"/>
                <w:numId w:val="12"/>
              </w:numPr>
              <w:spacing w:before="40" w:after="40"/>
              <w:rPr>
                <w:rFonts w:cs="Arial"/>
                <w:spacing w:val="0"/>
                <w:sz w:val="20"/>
                <w:szCs w:val="22"/>
              </w:rPr>
            </w:pPr>
            <w:r w:rsidRPr="00CB0CDB">
              <w:rPr>
                <w:rFonts w:cs="Arial"/>
                <w:spacing w:val="0"/>
                <w:sz w:val="20"/>
                <w:szCs w:val="22"/>
              </w:rPr>
              <w:t>On the Action Menu – click Authorise</w:t>
            </w:r>
          </w:p>
          <w:p w:rsidR="0096005D" w:rsidRPr="00CB0CDB" w:rsidRDefault="0096005D" w:rsidP="00CB0CDB">
            <w:pPr>
              <w:pStyle w:val="TableText"/>
              <w:spacing w:before="40" w:after="40"/>
              <w:ind w:left="0"/>
              <w:rPr>
                <w:rFonts w:cs="Arial"/>
                <w:spacing w:val="0"/>
                <w:sz w:val="20"/>
                <w:szCs w:val="22"/>
              </w:rPr>
            </w:pPr>
          </w:p>
          <w:p w:rsidR="00BA1D39" w:rsidRPr="00CB0CDB" w:rsidRDefault="0096005D" w:rsidP="00CB0CDB">
            <w:pPr>
              <w:pStyle w:val="TableText"/>
              <w:numPr>
                <w:ilvl w:val="0"/>
                <w:numId w:val="12"/>
              </w:numPr>
              <w:spacing w:before="40" w:after="40"/>
              <w:rPr>
                <w:rFonts w:cs="Arial"/>
                <w:spacing w:val="0"/>
                <w:sz w:val="20"/>
                <w:szCs w:val="22"/>
              </w:rPr>
            </w:pPr>
            <w:r w:rsidRPr="00CB0CDB">
              <w:rPr>
                <w:rFonts w:cs="Arial"/>
                <w:spacing w:val="0"/>
                <w:sz w:val="20"/>
                <w:szCs w:val="22"/>
              </w:rPr>
              <w:t xml:space="preserve">Verify that the DHCP Service is authorised: in Console Tree, press </w:t>
            </w:r>
            <w:r w:rsidRPr="00CB0CDB">
              <w:rPr>
                <w:rFonts w:cs="Arial"/>
                <w:b/>
                <w:spacing w:val="0"/>
                <w:sz w:val="20"/>
                <w:szCs w:val="22"/>
              </w:rPr>
              <w:t>F5 to refresh</w:t>
            </w:r>
          </w:p>
          <w:p w:rsidR="0096005D" w:rsidRPr="00CB0CDB" w:rsidRDefault="0096005D" w:rsidP="00CB0CDB">
            <w:pPr>
              <w:pStyle w:val="TableText"/>
              <w:spacing w:before="40" w:after="40"/>
              <w:ind w:left="720"/>
              <w:rPr>
                <w:rFonts w:cs="Arial"/>
                <w:b/>
                <w:spacing w:val="0"/>
                <w:sz w:val="20"/>
                <w:szCs w:val="22"/>
                <w:u w:val="single"/>
              </w:rPr>
            </w:pPr>
            <w:r w:rsidRPr="00CB0CDB">
              <w:rPr>
                <w:rFonts w:cs="Arial"/>
                <w:b/>
                <w:spacing w:val="0"/>
                <w:sz w:val="20"/>
                <w:szCs w:val="22"/>
              </w:rPr>
              <w:t xml:space="preserve">Confirm that DHCP Server now displays with a </w:t>
            </w:r>
            <w:r w:rsidRPr="00CB0CDB">
              <w:rPr>
                <w:rFonts w:cs="Arial"/>
                <w:b/>
                <w:spacing w:val="0"/>
                <w:sz w:val="20"/>
                <w:szCs w:val="22"/>
                <w:u w:val="single"/>
              </w:rPr>
              <w:t>green arrow that points up</w:t>
            </w:r>
          </w:p>
          <w:p w:rsidR="003A7526" w:rsidRPr="00CB0CDB" w:rsidRDefault="003A7526" w:rsidP="00CB0CDB">
            <w:pPr>
              <w:pStyle w:val="TableText"/>
              <w:spacing w:before="40" w:after="40"/>
              <w:ind w:left="374"/>
              <w:rPr>
                <w:rFonts w:cs="Arial"/>
                <w:b/>
                <w:spacing w:val="0"/>
                <w:sz w:val="20"/>
                <w:szCs w:val="22"/>
                <w:u w:val="single"/>
              </w:rPr>
            </w:pPr>
          </w:p>
          <w:p w:rsidR="002B2CE5" w:rsidRPr="00CB0CDB" w:rsidRDefault="003A7526" w:rsidP="00CB0CDB">
            <w:pPr>
              <w:pStyle w:val="TableText"/>
              <w:numPr>
                <w:ilvl w:val="0"/>
                <w:numId w:val="15"/>
              </w:numPr>
              <w:spacing w:before="40" w:after="40"/>
              <w:rPr>
                <w:rFonts w:cs="Arial"/>
                <w:b/>
                <w:spacing w:val="0"/>
                <w:sz w:val="20"/>
                <w:szCs w:val="22"/>
                <w:u w:val="single"/>
              </w:rPr>
            </w:pPr>
            <w:r w:rsidRPr="00CB0CDB">
              <w:rPr>
                <w:rFonts w:cs="Arial"/>
                <w:b/>
                <w:spacing w:val="0"/>
                <w:sz w:val="20"/>
                <w:szCs w:val="22"/>
              </w:rPr>
              <w:t>Close the DHCP console.</w:t>
            </w:r>
          </w:p>
          <w:p w:rsidR="005C5F72" w:rsidRPr="00CB0CDB" w:rsidRDefault="005C5F72" w:rsidP="00CB0CDB">
            <w:pPr>
              <w:pStyle w:val="TableText"/>
              <w:spacing w:before="40" w:after="40"/>
              <w:ind w:left="0"/>
              <w:rPr>
                <w:rFonts w:cs="Arial"/>
                <w:b/>
                <w:spacing w:val="0"/>
                <w:sz w:val="20"/>
                <w:szCs w:val="22"/>
                <w:u w:val="single"/>
              </w:rPr>
            </w:pPr>
          </w:p>
        </w:tc>
      </w:tr>
      <w:tr w:rsidR="00536347" w:rsidRPr="00CB0CDB" w:rsidTr="00CB0CDB">
        <w:trPr>
          <w:trHeight w:val="341"/>
          <w:tblCellSpacing w:w="20" w:type="dxa"/>
        </w:trPr>
        <w:tc>
          <w:tcPr>
            <w:tcW w:w="8560" w:type="dxa"/>
            <w:tcBorders>
              <w:bottom w:val="inset" w:sz="6" w:space="0" w:color="ECE9D8"/>
            </w:tcBorders>
            <w:shd w:val="clear" w:color="auto" w:fill="E6E6E6"/>
            <w:tcMar>
              <w:top w:w="43" w:type="dxa"/>
              <w:left w:w="115" w:type="dxa"/>
              <w:bottom w:w="43" w:type="dxa"/>
              <w:right w:w="115" w:type="dxa"/>
            </w:tcMar>
          </w:tcPr>
          <w:p w:rsidR="00536347" w:rsidRPr="00CB0CDB" w:rsidRDefault="001A393A" w:rsidP="00CB0CDB">
            <w:pPr>
              <w:pStyle w:val="TableText"/>
              <w:spacing w:before="40" w:after="40"/>
              <w:ind w:left="0"/>
              <w:rPr>
                <w:rFonts w:cs="Arial"/>
                <w:b/>
                <w:spacing w:val="0"/>
                <w:sz w:val="20"/>
                <w:szCs w:val="22"/>
              </w:rPr>
            </w:pPr>
            <w:r w:rsidRPr="00CB0CDB">
              <w:rPr>
                <w:rFonts w:cs="Arial"/>
                <w:b/>
                <w:sz w:val="24"/>
                <w:szCs w:val="24"/>
              </w:rPr>
              <w:lastRenderedPageBreak/>
              <w:t xml:space="preserve">Task </w:t>
            </w:r>
            <w:r w:rsidR="00932EA0" w:rsidRPr="00CB0CDB">
              <w:rPr>
                <w:rFonts w:cs="Arial"/>
                <w:b/>
                <w:sz w:val="24"/>
                <w:szCs w:val="24"/>
              </w:rPr>
              <w:t>4</w:t>
            </w:r>
            <w:r w:rsidRPr="00CB0CDB">
              <w:rPr>
                <w:rFonts w:cs="Arial"/>
                <w:b/>
                <w:sz w:val="24"/>
                <w:szCs w:val="24"/>
              </w:rPr>
              <w:t xml:space="preserve">:  </w:t>
            </w:r>
          </w:p>
        </w:tc>
      </w:tr>
      <w:tr w:rsidR="00F201BC" w:rsidRPr="00CB0CDB" w:rsidTr="00CB0CDB">
        <w:trPr>
          <w:trHeight w:val="1090"/>
          <w:tblCellSpacing w:w="20" w:type="dxa"/>
        </w:trPr>
        <w:tc>
          <w:tcPr>
            <w:tcW w:w="8560" w:type="dxa"/>
            <w:shd w:val="clear" w:color="auto" w:fill="auto"/>
            <w:tcMar>
              <w:top w:w="43" w:type="dxa"/>
              <w:left w:w="115" w:type="dxa"/>
              <w:bottom w:w="43" w:type="dxa"/>
              <w:right w:w="115" w:type="dxa"/>
            </w:tcMar>
          </w:tcPr>
          <w:p w:rsidR="00241701" w:rsidRPr="00CB0CDB" w:rsidRDefault="005F4CBB" w:rsidP="00CB0CDB">
            <w:pPr>
              <w:pStyle w:val="TableText"/>
              <w:spacing w:before="40" w:after="40"/>
              <w:ind w:left="0"/>
              <w:rPr>
                <w:rFonts w:cs="Arial"/>
                <w:b/>
                <w:spacing w:val="0"/>
                <w:sz w:val="20"/>
                <w:szCs w:val="22"/>
              </w:rPr>
            </w:pPr>
            <w:r w:rsidRPr="00CB0CDB">
              <w:rPr>
                <w:rFonts w:cs="Arial"/>
                <w:b/>
                <w:spacing w:val="0"/>
                <w:sz w:val="20"/>
                <w:szCs w:val="22"/>
              </w:rPr>
              <w:t>DHCP Scopes:</w:t>
            </w:r>
          </w:p>
          <w:p w:rsidR="005F4CBB" w:rsidRPr="00CB0CDB" w:rsidRDefault="005F4CBB" w:rsidP="00CB0CDB">
            <w:pPr>
              <w:pStyle w:val="TableText"/>
              <w:spacing w:before="40" w:after="40"/>
              <w:ind w:left="0"/>
              <w:rPr>
                <w:rFonts w:cs="Arial"/>
                <w:spacing w:val="0"/>
                <w:sz w:val="20"/>
                <w:szCs w:val="22"/>
              </w:rPr>
            </w:pPr>
          </w:p>
          <w:p w:rsidR="001A2B41" w:rsidRPr="00CB0CDB" w:rsidRDefault="001A2B41" w:rsidP="00CB0CDB">
            <w:pPr>
              <w:pStyle w:val="TableText"/>
              <w:spacing w:before="40" w:after="40"/>
              <w:ind w:left="0"/>
              <w:rPr>
                <w:rFonts w:cs="Arial"/>
                <w:spacing w:val="0"/>
                <w:sz w:val="20"/>
                <w:szCs w:val="22"/>
              </w:rPr>
            </w:pPr>
            <w:r w:rsidRPr="00CB0CDB">
              <w:rPr>
                <w:rFonts w:cs="Arial"/>
                <w:spacing w:val="0"/>
                <w:sz w:val="20"/>
                <w:szCs w:val="22"/>
              </w:rPr>
              <w:t xml:space="preserve">When we have installed DHCP onto our Network, the next step is to create a scope.  </w:t>
            </w:r>
          </w:p>
          <w:p w:rsidR="001A2B41" w:rsidRPr="00CB0CDB" w:rsidRDefault="001A2B41" w:rsidP="00CB0CDB">
            <w:pPr>
              <w:pStyle w:val="TableText"/>
              <w:spacing w:before="40" w:after="40"/>
              <w:ind w:left="0"/>
              <w:rPr>
                <w:rFonts w:cs="Arial"/>
                <w:spacing w:val="0"/>
                <w:sz w:val="20"/>
                <w:szCs w:val="22"/>
              </w:rPr>
            </w:pPr>
          </w:p>
          <w:p w:rsidR="001F78DF" w:rsidRDefault="00350123" w:rsidP="00CB0CDB">
            <w:pPr>
              <w:pStyle w:val="TableText"/>
              <w:spacing w:before="40" w:after="40"/>
              <w:ind w:left="0"/>
              <w:rPr>
                <w:rFonts w:cs="Arial"/>
                <w:spacing w:val="0"/>
                <w:sz w:val="20"/>
                <w:szCs w:val="22"/>
              </w:rPr>
            </w:pPr>
            <w:r w:rsidRPr="00CB0CDB">
              <w:rPr>
                <w:rFonts w:cs="Arial"/>
                <w:spacing w:val="0"/>
                <w:sz w:val="20"/>
                <w:szCs w:val="22"/>
              </w:rPr>
              <w:t>A scope is a range</w:t>
            </w:r>
            <w:r w:rsidR="001A2B41" w:rsidRPr="00CB0CDB">
              <w:rPr>
                <w:rFonts w:cs="Arial"/>
                <w:spacing w:val="0"/>
                <w:sz w:val="20"/>
                <w:szCs w:val="22"/>
              </w:rPr>
              <w:t>/pool</w:t>
            </w:r>
            <w:r w:rsidRPr="00CB0CDB">
              <w:rPr>
                <w:rFonts w:cs="Arial"/>
                <w:spacing w:val="0"/>
                <w:sz w:val="20"/>
                <w:szCs w:val="22"/>
              </w:rPr>
              <w:t xml:space="preserve"> of IP addresses</w:t>
            </w:r>
            <w:r w:rsidR="001A2B41" w:rsidRPr="00CB0CDB">
              <w:rPr>
                <w:rFonts w:cs="Arial"/>
                <w:spacing w:val="0"/>
                <w:sz w:val="20"/>
                <w:szCs w:val="22"/>
              </w:rPr>
              <w:t xml:space="preserve"> (held within an IP address database),</w:t>
            </w:r>
            <w:r w:rsidRPr="00CB0CDB">
              <w:rPr>
                <w:rFonts w:cs="Arial"/>
                <w:spacing w:val="0"/>
                <w:sz w:val="20"/>
                <w:szCs w:val="22"/>
              </w:rPr>
              <w:t xml:space="preserve"> that are valid to be leased/assigned to DHCP cl</w:t>
            </w:r>
            <w:r w:rsidR="001F78DF">
              <w:rPr>
                <w:rFonts w:cs="Arial"/>
                <w:spacing w:val="0"/>
                <w:sz w:val="20"/>
                <w:szCs w:val="22"/>
              </w:rPr>
              <w:t>ients within a particular NETWORK</w:t>
            </w:r>
            <w:r w:rsidRPr="00CB0CDB">
              <w:rPr>
                <w:rFonts w:cs="Arial"/>
                <w:spacing w:val="0"/>
                <w:sz w:val="20"/>
                <w:szCs w:val="22"/>
              </w:rPr>
              <w:t>.</w:t>
            </w:r>
            <w:r w:rsidR="003524E5" w:rsidRPr="00CB0CDB">
              <w:rPr>
                <w:rFonts w:cs="Arial"/>
                <w:spacing w:val="0"/>
                <w:sz w:val="20"/>
                <w:szCs w:val="22"/>
              </w:rPr>
              <w:t xml:space="preserve">  </w:t>
            </w:r>
            <w:r w:rsidR="001F78DF">
              <w:rPr>
                <w:rFonts w:cs="Arial"/>
                <w:spacing w:val="0"/>
                <w:sz w:val="20"/>
                <w:szCs w:val="22"/>
              </w:rPr>
              <w:t>Here we will create a scope for our Private Network.</w:t>
            </w:r>
          </w:p>
          <w:p w:rsidR="001F78DF" w:rsidRDefault="001F78DF" w:rsidP="00CB0CDB">
            <w:pPr>
              <w:pStyle w:val="TableText"/>
              <w:spacing w:before="40" w:after="40"/>
              <w:ind w:left="0"/>
              <w:rPr>
                <w:rFonts w:cs="Arial"/>
                <w:spacing w:val="0"/>
                <w:sz w:val="20"/>
                <w:szCs w:val="22"/>
              </w:rPr>
            </w:pPr>
          </w:p>
          <w:p w:rsidR="005F4CBB" w:rsidRPr="00CB0CDB" w:rsidRDefault="003524E5" w:rsidP="00CB0CDB">
            <w:pPr>
              <w:pStyle w:val="TableText"/>
              <w:spacing w:before="40" w:after="40"/>
              <w:ind w:left="0"/>
              <w:rPr>
                <w:rFonts w:cs="Arial"/>
                <w:spacing w:val="0"/>
                <w:sz w:val="20"/>
                <w:szCs w:val="22"/>
              </w:rPr>
            </w:pPr>
            <w:r w:rsidRPr="00CB0CDB">
              <w:rPr>
                <w:rFonts w:cs="Arial"/>
                <w:spacing w:val="0"/>
                <w:sz w:val="20"/>
                <w:szCs w:val="22"/>
              </w:rPr>
              <w:t>The scope must be configured before clients can use DHCP server for dynamic TCP/IP configuration.</w:t>
            </w:r>
          </w:p>
          <w:p w:rsidR="00830EB8" w:rsidRPr="00CB0CDB" w:rsidRDefault="00830EB8" w:rsidP="00CB0CDB">
            <w:pPr>
              <w:pStyle w:val="TableText"/>
              <w:spacing w:before="40" w:after="40"/>
              <w:ind w:left="0"/>
              <w:rPr>
                <w:rFonts w:cs="Arial"/>
                <w:spacing w:val="0"/>
                <w:sz w:val="20"/>
                <w:szCs w:val="22"/>
              </w:rPr>
            </w:pPr>
          </w:p>
          <w:p w:rsidR="00830EB8" w:rsidRPr="00CB0CDB" w:rsidRDefault="00830EB8" w:rsidP="00CB0CDB">
            <w:pPr>
              <w:pStyle w:val="TableText"/>
              <w:spacing w:before="40" w:after="40"/>
              <w:ind w:left="0"/>
              <w:rPr>
                <w:rFonts w:cs="Arial"/>
                <w:spacing w:val="0"/>
                <w:sz w:val="20"/>
                <w:szCs w:val="22"/>
              </w:rPr>
            </w:pPr>
            <w:r w:rsidRPr="00CB0CDB">
              <w:rPr>
                <w:rFonts w:cs="Arial"/>
                <w:b/>
                <w:i/>
                <w:spacing w:val="0"/>
                <w:sz w:val="20"/>
                <w:szCs w:val="22"/>
              </w:rPr>
              <w:t>Each subnet</w:t>
            </w:r>
            <w:r w:rsidRPr="00CB0CDB">
              <w:rPr>
                <w:rFonts w:cs="Arial"/>
                <w:i/>
                <w:spacing w:val="0"/>
                <w:sz w:val="20"/>
                <w:szCs w:val="22"/>
              </w:rPr>
              <w:t xml:space="preserve"> is allowed </w:t>
            </w:r>
            <w:r w:rsidRPr="00CB0CDB">
              <w:rPr>
                <w:rFonts w:cs="Arial"/>
                <w:b/>
                <w:i/>
                <w:spacing w:val="0"/>
                <w:sz w:val="20"/>
                <w:szCs w:val="22"/>
              </w:rPr>
              <w:t>a</w:t>
            </w:r>
            <w:r w:rsidRPr="00CB0CDB">
              <w:rPr>
                <w:rFonts w:cs="Arial"/>
                <w:i/>
                <w:spacing w:val="0"/>
                <w:sz w:val="20"/>
                <w:szCs w:val="22"/>
              </w:rPr>
              <w:t xml:space="preserve"> </w:t>
            </w:r>
            <w:r w:rsidRPr="00CB0CDB">
              <w:rPr>
                <w:rFonts w:cs="Arial"/>
                <w:b/>
                <w:i/>
                <w:spacing w:val="0"/>
                <w:sz w:val="20"/>
                <w:szCs w:val="22"/>
              </w:rPr>
              <w:t>single DHCP scope</w:t>
            </w:r>
            <w:r w:rsidRPr="00CB0CDB">
              <w:rPr>
                <w:rFonts w:cs="Arial"/>
                <w:spacing w:val="0"/>
                <w:sz w:val="20"/>
                <w:szCs w:val="22"/>
              </w:rPr>
              <w:t xml:space="preserve"> that has a single continuous range of addresses.  Specific addresses </w:t>
            </w:r>
            <w:r w:rsidR="00375FCA" w:rsidRPr="00CB0CDB">
              <w:rPr>
                <w:rFonts w:cs="Arial"/>
                <w:spacing w:val="0"/>
                <w:sz w:val="20"/>
                <w:szCs w:val="22"/>
              </w:rPr>
              <w:t xml:space="preserve">for applications (e.g. Web Servers, Print Servers) </w:t>
            </w:r>
            <w:r w:rsidRPr="00CB0CDB">
              <w:rPr>
                <w:rFonts w:cs="Arial"/>
                <w:spacing w:val="0"/>
                <w:sz w:val="20"/>
                <w:szCs w:val="22"/>
              </w:rPr>
              <w:t xml:space="preserve">should be made exempt/excluded from the range that DHCP scope specifies </w:t>
            </w:r>
            <w:r w:rsidRPr="00CB0CDB">
              <w:rPr>
                <w:rFonts w:cs="Arial"/>
                <w:i/>
                <w:spacing w:val="0"/>
                <w:sz w:val="20"/>
                <w:szCs w:val="22"/>
              </w:rPr>
              <w:t xml:space="preserve">(e.g. Reserved </w:t>
            </w:r>
            <w:r w:rsidR="006505AD" w:rsidRPr="00CB0CDB">
              <w:rPr>
                <w:rFonts w:cs="Arial"/>
                <w:i/>
                <w:spacing w:val="0"/>
                <w:sz w:val="20"/>
                <w:szCs w:val="22"/>
              </w:rPr>
              <w:t xml:space="preserve">IP </w:t>
            </w:r>
            <w:r w:rsidRPr="00CB0CDB">
              <w:rPr>
                <w:rFonts w:cs="Arial"/>
                <w:i/>
                <w:spacing w:val="0"/>
                <w:sz w:val="20"/>
                <w:szCs w:val="22"/>
              </w:rPr>
              <w:t>Addresses)</w:t>
            </w:r>
            <w:r w:rsidR="002B11A4" w:rsidRPr="00CB0CDB">
              <w:rPr>
                <w:rFonts w:cs="Arial"/>
                <w:i/>
                <w:spacing w:val="0"/>
                <w:sz w:val="20"/>
                <w:szCs w:val="22"/>
              </w:rPr>
              <w:t>.</w:t>
            </w:r>
          </w:p>
          <w:p w:rsidR="00830EB8" w:rsidRDefault="00830EB8" w:rsidP="00CB0CDB">
            <w:pPr>
              <w:pStyle w:val="TableText"/>
              <w:spacing w:before="40" w:after="40"/>
              <w:ind w:left="0"/>
              <w:rPr>
                <w:rFonts w:cs="Arial"/>
                <w:spacing w:val="0"/>
                <w:sz w:val="20"/>
                <w:szCs w:val="22"/>
              </w:rPr>
            </w:pPr>
          </w:p>
          <w:p w:rsidR="00861CEB" w:rsidRPr="00861CEB" w:rsidRDefault="00861CEB" w:rsidP="00CB0CDB">
            <w:pPr>
              <w:pStyle w:val="TableText"/>
              <w:spacing w:before="40" w:after="40"/>
              <w:ind w:left="0"/>
              <w:rPr>
                <w:rFonts w:cs="Arial"/>
                <w:b/>
                <w:spacing w:val="0"/>
                <w:sz w:val="20"/>
                <w:szCs w:val="22"/>
                <w:u w:val="single"/>
              </w:rPr>
            </w:pPr>
            <w:r w:rsidRPr="00861CEB">
              <w:rPr>
                <w:rFonts w:cs="Arial"/>
                <w:b/>
                <w:spacing w:val="0"/>
                <w:sz w:val="20"/>
                <w:szCs w:val="22"/>
                <w:u w:val="single"/>
              </w:rPr>
              <w:t>Question.</w:t>
            </w:r>
          </w:p>
          <w:p w:rsidR="00861CEB" w:rsidRDefault="00861CEB" w:rsidP="00CB0CDB">
            <w:pPr>
              <w:pStyle w:val="TableText"/>
              <w:spacing w:before="40" w:after="40"/>
              <w:ind w:left="0"/>
              <w:rPr>
                <w:rFonts w:cs="Arial"/>
                <w:spacing w:val="0"/>
                <w:sz w:val="20"/>
                <w:szCs w:val="22"/>
              </w:rPr>
            </w:pPr>
          </w:p>
          <w:p w:rsidR="00861CEB" w:rsidRDefault="00861CEB" w:rsidP="00CB0CDB">
            <w:pPr>
              <w:pStyle w:val="TableText"/>
              <w:spacing w:before="40" w:after="40"/>
              <w:ind w:left="0"/>
              <w:rPr>
                <w:rFonts w:cs="Arial"/>
                <w:spacing w:val="0"/>
                <w:sz w:val="20"/>
                <w:szCs w:val="22"/>
              </w:rPr>
            </w:pPr>
            <w:r>
              <w:rPr>
                <w:rFonts w:cs="Arial"/>
                <w:spacing w:val="0"/>
                <w:sz w:val="20"/>
                <w:szCs w:val="22"/>
              </w:rPr>
              <w:t>Why is it important to use Reservations when using DHCP?</w:t>
            </w:r>
          </w:p>
          <w:p w:rsidR="00861CEB" w:rsidRDefault="00861CEB" w:rsidP="00CB0CDB">
            <w:pPr>
              <w:pStyle w:val="TableText"/>
              <w:spacing w:before="40" w:after="40"/>
              <w:ind w:left="0"/>
              <w:rPr>
                <w:rFonts w:cs="Arial"/>
                <w:spacing w:val="0"/>
                <w:sz w:val="20"/>
                <w:szCs w:val="22"/>
              </w:rPr>
            </w:pPr>
          </w:p>
          <w:p w:rsidR="00861CEB" w:rsidRDefault="00861CEB" w:rsidP="00CB0CDB">
            <w:pPr>
              <w:pStyle w:val="TableText"/>
              <w:spacing w:before="40" w:after="40"/>
              <w:ind w:left="0"/>
              <w:rPr>
                <w:rFonts w:cs="Arial"/>
                <w:spacing w:val="0"/>
                <w:sz w:val="20"/>
                <w:szCs w:val="22"/>
              </w:rPr>
            </w:pPr>
            <w:r>
              <w:rPr>
                <w:rFonts w:cs="Arial"/>
                <w:spacing w:val="0"/>
                <w:sz w:val="20"/>
                <w:szCs w:val="22"/>
              </w:rPr>
              <w:t>Tasks:</w:t>
            </w:r>
          </w:p>
          <w:p w:rsidR="00861CEB" w:rsidRDefault="00861CEB" w:rsidP="00CB0CDB">
            <w:pPr>
              <w:pStyle w:val="TableText"/>
              <w:spacing w:before="40" w:after="40"/>
              <w:ind w:left="0"/>
              <w:rPr>
                <w:rFonts w:cs="Arial"/>
                <w:spacing w:val="0"/>
                <w:sz w:val="20"/>
                <w:szCs w:val="22"/>
              </w:rPr>
            </w:pPr>
          </w:p>
          <w:p w:rsidR="00BD7DF9" w:rsidRDefault="007D5006" w:rsidP="00CB0CDB">
            <w:pPr>
              <w:pStyle w:val="TableText"/>
              <w:spacing w:before="40" w:after="40"/>
              <w:ind w:left="0"/>
              <w:rPr>
                <w:rFonts w:cs="Arial"/>
                <w:spacing w:val="0"/>
                <w:sz w:val="20"/>
                <w:szCs w:val="22"/>
              </w:rPr>
            </w:pPr>
            <w:r w:rsidRPr="007D5006">
              <w:rPr>
                <w:rFonts w:cs="Arial"/>
                <w:b/>
                <w:spacing w:val="0"/>
                <w:sz w:val="20"/>
                <w:szCs w:val="22"/>
              </w:rPr>
              <w:t>IMPORTANT NOTE:</w:t>
            </w:r>
            <w:r>
              <w:rPr>
                <w:rFonts w:cs="Arial"/>
                <w:spacing w:val="0"/>
                <w:sz w:val="20"/>
                <w:szCs w:val="22"/>
              </w:rPr>
              <w:t xml:space="preserve">  HERE YOU WILL NEED TO </w:t>
            </w:r>
            <w:r w:rsidRPr="00BD7DF9">
              <w:rPr>
                <w:rFonts w:cs="Arial"/>
                <w:b/>
                <w:spacing w:val="0"/>
                <w:sz w:val="20"/>
                <w:szCs w:val="22"/>
              </w:rPr>
              <w:t>RECONNECT THE CROSSOVER CABLE (</w:t>
            </w:r>
            <w:r w:rsidR="00BD7DF9" w:rsidRPr="00BD7DF9">
              <w:rPr>
                <w:rFonts w:cs="Arial"/>
                <w:b/>
                <w:spacing w:val="0"/>
                <w:sz w:val="20"/>
                <w:szCs w:val="22"/>
              </w:rPr>
              <w:t>PARTNER</w:t>
            </w:r>
            <w:r w:rsidRPr="00BD7DF9">
              <w:rPr>
                <w:rFonts w:cs="Arial"/>
                <w:b/>
                <w:spacing w:val="0"/>
                <w:sz w:val="20"/>
                <w:szCs w:val="22"/>
              </w:rPr>
              <w:t xml:space="preserve"> NETWORK CONNECTION) </w:t>
            </w:r>
            <w:r>
              <w:rPr>
                <w:rFonts w:cs="Arial"/>
                <w:spacing w:val="0"/>
                <w:sz w:val="20"/>
                <w:szCs w:val="22"/>
              </w:rPr>
              <w:t>BETWEEN THE LOW NUMBER SERVER AND THE HIGH NUMBER SERVER.</w:t>
            </w:r>
            <w:r w:rsidR="00AD386B">
              <w:rPr>
                <w:rFonts w:cs="Arial"/>
                <w:spacing w:val="0"/>
                <w:sz w:val="20"/>
                <w:szCs w:val="22"/>
              </w:rPr>
              <w:t xml:space="preserve">  YOU SHOULD ALSO DISABLE THE CLASSROOM NETWORK CONNECTION ON THE HIGH NUMBER SERVER AT THIS STAGE. </w:t>
            </w:r>
          </w:p>
          <w:p w:rsidR="00BD7DF9" w:rsidRDefault="00BD7DF9" w:rsidP="00CB0CDB">
            <w:pPr>
              <w:pStyle w:val="TableText"/>
              <w:spacing w:before="40" w:after="40"/>
              <w:ind w:left="0"/>
              <w:rPr>
                <w:rFonts w:cs="Arial"/>
                <w:spacing w:val="0"/>
                <w:sz w:val="20"/>
                <w:szCs w:val="22"/>
              </w:rPr>
            </w:pPr>
          </w:p>
          <w:p w:rsidR="007D5006" w:rsidRDefault="00AD386B" w:rsidP="00CB0CDB">
            <w:pPr>
              <w:pStyle w:val="TableText"/>
              <w:spacing w:before="40" w:after="40"/>
              <w:ind w:left="0"/>
              <w:rPr>
                <w:rFonts w:cs="Arial"/>
                <w:spacing w:val="0"/>
                <w:sz w:val="20"/>
                <w:szCs w:val="22"/>
              </w:rPr>
            </w:pPr>
            <w:r>
              <w:rPr>
                <w:rFonts w:cs="Arial"/>
                <w:spacing w:val="0"/>
                <w:sz w:val="20"/>
                <w:szCs w:val="22"/>
              </w:rPr>
              <w:t>ENSURE THAT THE PRIVATE NETWORK CONNECTIONS ON BOTH SERVERS ARE ENABLED.</w:t>
            </w:r>
          </w:p>
          <w:p w:rsidR="007D5006" w:rsidRPr="00CB0CDB" w:rsidRDefault="007D5006" w:rsidP="00CB0CDB">
            <w:pPr>
              <w:pStyle w:val="TableText"/>
              <w:spacing w:before="40" w:after="40"/>
              <w:ind w:left="0"/>
              <w:rPr>
                <w:rFonts w:cs="Arial"/>
                <w:spacing w:val="0"/>
                <w:sz w:val="20"/>
                <w:szCs w:val="22"/>
              </w:rPr>
            </w:pPr>
          </w:p>
          <w:p w:rsidR="00AD386B" w:rsidRDefault="00AD386B" w:rsidP="00CB0CDB">
            <w:pPr>
              <w:pStyle w:val="TableText"/>
              <w:spacing w:before="40" w:after="40"/>
              <w:ind w:left="0"/>
              <w:rPr>
                <w:rFonts w:cs="Arial"/>
                <w:b/>
                <w:spacing w:val="0"/>
                <w:sz w:val="20"/>
                <w:szCs w:val="22"/>
              </w:rPr>
            </w:pPr>
          </w:p>
          <w:p w:rsidR="007A577D" w:rsidRPr="00861CEB" w:rsidRDefault="007A577D" w:rsidP="00CB0CDB">
            <w:pPr>
              <w:pStyle w:val="TableText"/>
              <w:spacing w:before="40" w:after="40"/>
              <w:ind w:left="0"/>
              <w:rPr>
                <w:rFonts w:cs="Arial"/>
                <w:b/>
                <w:spacing w:val="0"/>
                <w:sz w:val="20"/>
                <w:szCs w:val="22"/>
              </w:rPr>
            </w:pPr>
            <w:r w:rsidRPr="00861CEB">
              <w:rPr>
                <w:rFonts w:cs="Arial"/>
                <w:b/>
                <w:spacing w:val="0"/>
                <w:sz w:val="20"/>
                <w:szCs w:val="22"/>
              </w:rPr>
              <w:t>Part A:</w:t>
            </w:r>
          </w:p>
          <w:p w:rsidR="007A577D" w:rsidRPr="00CB0CDB" w:rsidRDefault="007A577D" w:rsidP="00CB0CDB">
            <w:pPr>
              <w:pStyle w:val="TableText"/>
              <w:spacing w:before="40" w:after="40"/>
              <w:ind w:left="0"/>
              <w:rPr>
                <w:rFonts w:cs="Arial"/>
                <w:spacing w:val="0"/>
                <w:sz w:val="20"/>
                <w:szCs w:val="22"/>
              </w:rPr>
            </w:pPr>
          </w:p>
          <w:p w:rsidR="00E3737E" w:rsidRPr="00CB0CDB" w:rsidRDefault="00E3737E" w:rsidP="00CB0CDB">
            <w:pPr>
              <w:pStyle w:val="TableText"/>
              <w:spacing w:before="40" w:after="40"/>
              <w:ind w:left="0"/>
              <w:rPr>
                <w:rFonts w:cs="Arial"/>
                <w:spacing w:val="0"/>
                <w:sz w:val="20"/>
                <w:szCs w:val="22"/>
              </w:rPr>
            </w:pPr>
            <w:r w:rsidRPr="00CB0CDB">
              <w:rPr>
                <w:rFonts w:cs="Arial"/>
                <w:spacing w:val="0"/>
                <w:sz w:val="20"/>
                <w:szCs w:val="22"/>
              </w:rPr>
              <w:t>[</w:t>
            </w:r>
            <w:r w:rsidRPr="00CB0CDB">
              <w:rPr>
                <w:rFonts w:cs="Arial"/>
                <w:i/>
                <w:spacing w:val="0"/>
                <w:sz w:val="20"/>
                <w:szCs w:val="22"/>
              </w:rPr>
              <w:t xml:space="preserve">Creating a DHCP scope for initialization of </w:t>
            </w:r>
            <w:r w:rsidR="001E767F" w:rsidRPr="00CB0CDB">
              <w:rPr>
                <w:rFonts w:cs="Arial"/>
                <w:i/>
                <w:spacing w:val="0"/>
                <w:sz w:val="20"/>
                <w:szCs w:val="22"/>
              </w:rPr>
              <w:t>‘</w:t>
            </w:r>
            <w:r w:rsidRPr="00CB0CDB">
              <w:rPr>
                <w:rFonts w:cs="Arial"/>
                <w:i/>
                <w:spacing w:val="0"/>
                <w:sz w:val="20"/>
                <w:szCs w:val="22"/>
              </w:rPr>
              <w:t>Leasing</w:t>
            </w:r>
            <w:r w:rsidR="001E767F" w:rsidRPr="00CB0CDB">
              <w:rPr>
                <w:rFonts w:cs="Arial"/>
                <w:i/>
                <w:spacing w:val="0"/>
                <w:sz w:val="20"/>
                <w:szCs w:val="22"/>
              </w:rPr>
              <w:t>’</w:t>
            </w:r>
            <w:r w:rsidRPr="00CB0CDB">
              <w:rPr>
                <w:rFonts w:cs="Arial"/>
                <w:i/>
                <w:spacing w:val="0"/>
                <w:sz w:val="20"/>
                <w:szCs w:val="22"/>
              </w:rPr>
              <w:t xml:space="preserve"> IP addresses to DHCP clients</w:t>
            </w:r>
            <w:r w:rsidR="007D5006">
              <w:rPr>
                <w:rFonts w:cs="Arial"/>
                <w:i/>
                <w:spacing w:val="0"/>
                <w:sz w:val="20"/>
                <w:szCs w:val="22"/>
              </w:rPr>
              <w:t xml:space="preserve"> on the Private Network</w:t>
            </w:r>
            <w:r w:rsidRPr="00CB0CDB">
              <w:rPr>
                <w:rFonts w:cs="Arial"/>
                <w:i/>
                <w:spacing w:val="0"/>
                <w:sz w:val="20"/>
                <w:szCs w:val="22"/>
              </w:rPr>
              <w:t>]</w:t>
            </w:r>
          </w:p>
          <w:p w:rsidR="00350123" w:rsidRPr="00CB0CDB" w:rsidRDefault="00350123" w:rsidP="00CB0CDB">
            <w:pPr>
              <w:pStyle w:val="TableText"/>
              <w:spacing w:before="40" w:after="40"/>
              <w:ind w:left="0"/>
              <w:rPr>
                <w:rFonts w:cs="Arial"/>
                <w:spacing w:val="0"/>
                <w:sz w:val="20"/>
                <w:szCs w:val="22"/>
              </w:rPr>
            </w:pPr>
          </w:p>
          <w:p w:rsidR="001647DC" w:rsidRPr="00CB0CDB" w:rsidRDefault="001647DC" w:rsidP="00CB0CDB">
            <w:pPr>
              <w:pStyle w:val="TableText"/>
              <w:spacing w:before="20" w:after="60"/>
              <w:rPr>
                <w:rFonts w:cs="Arial"/>
                <w:b/>
                <w:i/>
                <w:spacing w:val="0"/>
                <w:sz w:val="24"/>
                <w:szCs w:val="24"/>
              </w:rPr>
            </w:pPr>
            <w:r w:rsidRPr="00CB0CDB">
              <w:rPr>
                <w:rFonts w:cs="Arial"/>
                <w:b/>
                <w:spacing w:val="0"/>
                <w:sz w:val="24"/>
                <w:szCs w:val="24"/>
              </w:rPr>
              <w:lastRenderedPageBreak/>
              <w:t>[</w:t>
            </w:r>
            <w:r w:rsidRPr="00CB0CDB">
              <w:rPr>
                <w:rFonts w:cs="Arial"/>
                <w:b/>
                <w:i/>
                <w:spacing w:val="0"/>
                <w:sz w:val="24"/>
                <w:szCs w:val="24"/>
              </w:rPr>
              <w:t xml:space="preserve">Complete this task from </w:t>
            </w:r>
            <w:r w:rsidR="00FC53A0">
              <w:rPr>
                <w:rFonts w:cs="Arial"/>
                <w:b/>
                <w:i/>
                <w:spacing w:val="0"/>
                <w:sz w:val="24"/>
                <w:szCs w:val="24"/>
              </w:rPr>
              <w:t>the Low Number</w:t>
            </w:r>
            <w:r w:rsidRPr="00CB0CDB">
              <w:rPr>
                <w:rFonts w:cs="Arial"/>
                <w:b/>
                <w:i/>
                <w:spacing w:val="0"/>
                <w:sz w:val="24"/>
                <w:szCs w:val="24"/>
              </w:rPr>
              <w:t xml:space="preserve"> Server]</w:t>
            </w:r>
          </w:p>
          <w:p w:rsidR="001647DC" w:rsidRPr="00CB0CDB" w:rsidRDefault="001647DC" w:rsidP="00CB0CDB">
            <w:pPr>
              <w:pStyle w:val="TableText"/>
              <w:spacing w:before="40" w:after="40"/>
              <w:ind w:left="0"/>
              <w:rPr>
                <w:rFonts w:cs="Arial"/>
                <w:spacing w:val="0"/>
                <w:sz w:val="20"/>
                <w:szCs w:val="22"/>
              </w:rPr>
            </w:pPr>
          </w:p>
          <w:p w:rsidR="001647DC" w:rsidRPr="00CB0CDB" w:rsidRDefault="00613D3C" w:rsidP="00CB0CDB">
            <w:pPr>
              <w:pStyle w:val="TableText"/>
              <w:numPr>
                <w:ilvl w:val="0"/>
                <w:numId w:val="15"/>
              </w:numPr>
              <w:spacing w:before="40" w:after="40"/>
              <w:rPr>
                <w:rFonts w:cs="Arial"/>
                <w:spacing w:val="0"/>
                <w:sz w:val="20"/>
                <w:szCs w:val="22"/>
              </w:rPr>
            </w:pPr>
            <w:r w:rsidRPr="00CB0CDB">
              <w:rPr>
                <w:rFonts w:cs="Arial"/>
                <w:spacing w:val="0"/>
                <w:sz w:val="20"/>
                <w:szCs w:val="22"/>
              </w:rPr>
              <w:t>Start – Administrative Tools – DHCP Console</w:t>
            </w:r>
          </w:p>
          <w:p w:rsidR="00613D3C" w:rsidRPr="00CB0CDB" w:rsidRDefault="00C84517" w:rsidP="00CB0CDB">
            <w:pPr>
              <w:pStyle w:val="TableText"/>
              <w:numPr>
                <w:ilvl w:val="0"/>
                <w:numId w:val="15"/>
              </w:numPr>
              <w:spacing w:before="40" w:after="40"/>
              <w:rPr>
                <w:rFonts w:cs="Arial"/>
                <w:spacing w:val="0"/>
                <w:sz w:val="20"/>
                <w:szCs w:val="22"/>
              </w:rPr>
            </w:pPr>
            <w:r w:rsidRPr="00CB0CDB">
              <w:rPr>
                <w:rFonts w:cs="Arial"/>
                <w:spacing w:val="0"/>
                <w:sz w:val="20"/>
                <w:szCs w:val="22"/>
              </w:rPr>
              <w:t>In the Console tree – click the Server</w:t>
            </w:r>
          </w:p>
          <w:p w:rsidR="00C84517" w:rsidRPr="00CB0CDB" w:rsidRDefault="00C84517" w:rsidP="00CB0CDB">
            <w:pPr>
              <w:pStyle w:val="TableText"/>
              <w:numPr>
                <w:ilvl w:val="0"/>
                <w:numId w:val="15"/>
              </w:numPr>
              <w:spacing w:before="40" w:after="40"/>
              <w:rPr>
                <w:rFonts w:cs="Arial"/>
                <w:spacing w:val="0"/>
                <w:sz w:val="20"/>
                <w:szCs w:val="22"/>
              </w:rPr>
            </w:pPr>
            <w:r w:rsidRPr="00CB0CDB">
              <w:rPr>
                <w:rFonts w:cs="Arial"/>
                <w:spacing w:val="0"/>
                <w:sz w:val="20"/>
                <w:szCs w:val="22"/>
              </w:rPr>
              <w:t xml:space="preserve">On the Action Menu – choose </w:t>
            </w:r>
            <w:r w:rsidRPr="00CB0CDB">
              <w:rPr>
                <w:rFonts w:cs="Arial"/>
                <w:b/>
                <w:spacing w:val="0"/>
                <w:sz w:val="20"/>
                <w:szCs w:val="22"/>
              </w:rPr>
              <w:t>New Scope</w:t>
            </w:r>
          </w:p>
          <w:p w:rsidR="00C84517" w:rsidRPr="00CB0CDB" w:rsidRDefault="004619E8" w:rsidP="00CB0CDB">
            <w:pPr>
              <w:pStyle w:val="TableText"/>
              <w:numPr>
                <w:ilvl w:val="0"/>
                <w:numId w:val="15"/>
              </w:numPr>
              <w:spacing w:before="40" w:after="40"/>
              <w:rPr>
                <w:rFonts w:cs="Arial"/>
                <w:spacing w:val="0"/>
                <w:sz w:val="20"/>
                <w:szCs w:val="22"/>
              </w:rPr>
            </w:pPr>
            <w:r w:rsidRPr="00CB0CDB">
              <w:rPr>
                <w:rFonts w:cs="Arial"/>
                <w:spacing w:val="0"/>
                <w:sz w:val="20"/>
                <w:szCs w:val="22"/>
              </w:rPr>
              <w:t>At the New Scope Wizard window – choose</w:t>
            </w:r>
            <w:r w:rsidRPr="00CB0CDB">
              <w:rPr>
                <w:rFonts w:cs="Arial"/>
                <w:b/>
                <w:spacing w:val="0"/>
                <w:sz w:val="20"/>
                <w:szCs w:val="22"/>
              </w:rPr>
              <w:t xml:space="preserve"> Next</w:t>
            </w:r>
          </w:p>
          <w:p w:rsidR="004619E8" w:rsidRPr="00CB0CDB" w:rsidRDefault="00FC0C87" w:rsidP="00CB0CDB">
            <w:pPr>
              <w:pStyle w:val="TableText"/>
              <w:numPr>
                <w:ilvl w:val="0"/>
                <w:numId w:val="15"/>
              </w:numPr>
              <w:spacing w:before="40" w:after="40"/>
              <w:rPr>
                <w:rFonts w:cs="Arial"/>
                <w:spacing w:val="0"/>
                <w:sz w:val="20"/>
                <w:szCs w:val="22"/>
              </w:rPr>
            </w:pPr>
            <w:r w:rsidRPr="00CB0CDB">
              <w:rPr>
                <w:rFonts w:cs="Arial"/>
                <w:spacing w:val="0"/>
                <w:sz w:val="20"/>
                <w:szCs w:val="22"/>
              </w:rPr>
              <w:t xml:space="preserve">Scope Name: enter the name of your </w:t>
            </w:r>
            <w:r w:rsidR="00B7638B">
              <w:rPr>
                <w:rFonts w:cs="Arial"/>
                <w:spacing w:val="0"/>
                <w:sz w:val="20"/>
                <w:szCs w:val="22"/>
              </w:rPr>
              <w:t>HIGH NUMBER</w:t>
            </w:r>
            <w:r w:rsidRPr="00CB0CDB">
              <w:rPr>
                <w:rFonts w:cs="Arial"/>
                <w:spacing w:val="0"/>
                <w:sz w:val="20"/>
                <w:szCs w:val="22"/>
              </w:rPr>
              <w:t xml:space="preserve"> </w:t>
            </w:r>
            <w:r w:rsidR="00B7638B">
              <w:rPr>
                <w:rFonts w:cs="Arial"/>
                <w:spacing w:val="0"/>
                <w:sz w:val="20"/>
                <w:szCs w:val="22"/>
              </w:rPr>
              <w:t>SERVER</w:t>
            </w:r>
            <w:r w:rsidRPr="00CB0CDB">
              <w:rPr>
                <w:rFonts w:cs="Arial"/>
                <w:spacing w:val="0"/>
                <w:sz w:val="20"/>
                <w:szCs w:val="22"/>
              </w:rPr>
              <w:t xml:space="preserve"> [e.g. Vancouver]</w:t>
            </w:r>
          </w:p>
          <w:p w:rsidR="00FC0C87" w:rsidRPr="00CB0CDB" w:rsidRDefault="00FC0C87" w:rsidP="00CB0CDB">
            <w:pPr>
              <w:pStyle w:val="TableText"/>
              <w:numPr>
                <w:ilvl w:val="0"/>
                <w:numId w:val="15"/>
              </w:numPr>
              <w:spacing w:before="40" w:after="40"/>
              <w:rPr>
                <w:rFonts w:cs="Arial"/>
                <w:b/>
                <w:i/>
                <w:spacing w:val="0"/>
                <w:sz w:val="20"/>
                <w:szCs w:val="22"/>
              </w:rPr>
            </w:pPr>
            <w:r w:rsidRPr="00CB0CDB">
              <w:rPr>
                <w:rFonts w:cs="Arial"/>
                <w:spacing w:val="0"/>
                <w:sz w:val="20"/>
                <w:szCs w:val="22"/>
              </w:rPr>
              <w:t xml:space="preserve">Scope IP address: enter the IP address of your partner’s </w:t>
            </w:r>
            <w:r w:rsidRPr="00CB0CDB">
              <w:rPr>
                <w:rFonts w:cs="Arial"/>
                <w:b/>
                <w:i/>
                <w:spacing w:val="0"/>
                <w:sz w:val="20"/>
                <w:szCs w:val="22"/>
              </w:rPr>
              <w:t>Partner Network Connection.</w:t>
            </w:r>
          </w:p>
          <w:p w:rsidR="00FD6433" w:rsidRPr="00CB0CDB" w:rsidRDefault="00FD6433" w:rsidP="00CB0CDB">
            <w:pPr>
              <w:pStyle w:val="TableText"/>
              <w:numPr>
                <w:ilvl w:val="0"/>
                <w:numId w:val="15"/>
              </w:numPr>
              <w:spacing w:before="40" w:after="40"/>
              <w:rPr>
                <w:rFonts w:cs="Arial"/>
                <w:b/>
                <w:i/>
                <w:spacing w:val="0"/>
                <w:sz w:val="20"/>
                <w:szCs w:val="22"/>
              </w:rPr>
            </w:pPr>
            <w:r w:rsidRPr="00CB0CDB">
              <w:rPr>
                <w:rFonts w:cs="Arial"/>
                <w:spacing w:val="0"/>
                <w:sz w:val="20"/>
                <w:szCs w:val="22"/>
              </w:rPr>
              <w:t xml:space="preserve">Start IP Address:  the IP address of your partner’s </w:t>
            </w:r>
            <w:r w:rsidRPr="00CB0CDB">
              <w:rPr>
                <w:rFonts w:cs="Arial"/>
                <w:b/>
                <w:i/>
                <w:spacing w:val="0"/>
                <w:sz w:val="20"/>
                <w:szCs w:val="22"/>
              </w:rPr>
              <w:t>Partner Network Connection.</w:t>
            </w:r>
          </w:p>
          <w:p w:rsidR="00FD6433" w:rsidRPr="00CB0CDB" w:rsidRDefault="00FD6433" w:rsidP="00CB0CDB">
            <w:pPr>
              <w:pStyle w:val="TableText"/>
              <w:numPr>
                <w:ilvl w:val="0"/>
                <w:numId w:val="15"/>
              </w:numPr>
              <w:spacing w:before="40" w:after="40"/>
              <w:rPr>
                <w:rFonts w:cs="Arial"/>
                <w:b/>
                <w:i/>
                <w:spacing w:val="0"/>
                <w:sz w:val="20"/>
                <w:szCs w:val="22"/>
              </w:rPr>
            </w:pPr>
            <w:r w:rsidRPr="00CB0CDB">
              <w:rPr>
                <w:rFonts w:cs="Arial"/>
                <w:spacing w:val="0"/>
                <w:sz w:val="20"/>
                <w:szCs w:val="22"/>
              </w:rPr>
              <w:t xml:space="preserve">End IP Address: the IP address of your partner’s </w:t>
            </w:r>
            <w:r w:rsidRPr="00CB0CDB">
              <w:rPr>
                <w:rFonts w:cs="Arial"/>
                <w:b/>
                <w:i/>
                <w:spacing w:val="0"/>
                <w:sz w:val="20"/>
                <w:szCs w:val="22"/>
              </w:rPr>
              <w:t>Partner Network Connection.</w:t>
            </w:r>
          </w:p>
          <w:p w:rsidR="00FC0C87" w:rsidRPr="00CB0CDB" w:rsidRDefault="0006369A" w:rsidP="00CB0CDB">
            <w:pPr>
              <w:pStyle w:val="TableText"/>
              <w:numPr>
                <w:ilvl w:val="0"/>
                <w:numId w:val="15"/>
              </w:numPr>
              <w:spacing w:before="40" w:after="40"/>
              <w:rPr>
                <w:rFonts w:cs="Arial"/>
                <w:spacing w:val="0"/>
                <w:sz w:val="20"/>
                <w:szCs w:val="22"/>
              </w:rPr>
            </w:pPr>
            <w:r w:rsidRPr="00CB0CDB">
              <w:rPr>
                <w:rFonts w:cs="Arial"/>
                <w:spacing w:val="0"/>
                <w:sz w:val="20"/>
                <w:szCs w:val="22"/>
              </w:rPr>
              <w:t>Subnet Length:  24</w:t>
            </w:r>
          </w:p>
          <w:p w:rsidR="0006369A" w:rsidRPr="00CB0CDB" w:rsidRDefault="0006369A" w:rsidP="00CB0CDB">
            <w:pPr>
              <w:pStyle w:val="TableText"/>
              <w:numPr>
                <w:ilvl w:val="0"/>
                <w:numId w:val="15"/>
              </w:numPr>
              <w:spacing w:before="40" w:after="40"/>
              <w:rPr>
                <w:rFonts w:cs="Arial"/>
                <w:spacing w:val="0"/>
                <w:sz w:val="20"/>
                <w:szCs w:val="22"/>
              </w:rPr>
            </w:pPr>
            <w:r w:rsidRPr="00CB0CDB">
              <w:rPr>
                <w:rFonts w:cs="Arial"/>
                <w:spacing w:val="0"/>
                <w:sz w:val="20"/>
                <w:szCs w:val="22"/>
              </w:rPr>
              <w:t xml:space="preserve">Lease duration: </w:t>
            </w:r>
            <w:r w:rsidR="00177728">
              <w:rPr>
                <w:rFonts w:cs="Arial"/>
                <w:spacing w:val="0"/>
                <w:sz w:val="20"/>
                <w:szCs w:val="22"/>
              </w:rPr>
              <w:t>500 DAYS</w:t>
            </w:r>
          </w:p>
          <w:p w:rsidR="0006369A" w:rsidRPr="00CB0CDB" w:rsidRDefault="0006369A" w:rsidP="00CB0CDB">
            <w:pPr>
              <w:pStyle w:val="TableText"/>
              <w:numPr>
                <w:ilvl w:val="0"/>
                <w:numId w:val="15"/>
              </w:numPr>
              <w:spacing w:before="40" w:after="40"/>
              <w:rPr>
                <w:rFonts w:cs="Arial"/>
                <w:spacing w:val="0"/>
                <w:sz w:val="20"/>
                <w:szCs w:val="22"/>
              </w:rPr>
            </w:pPr>
            <w:r w:rsidRPr="00CB0CDB">
              <w:rPr>
                <w:rFonts w:cs="Arial"/>
                <w:spacing w:val="0"/>
                <w:sz w:val="20"/>
                <w:szCs w:val="22"/>
              </w:rPr>
              <w:t>Options: None</w:t>
            </w:r>
          </w:p>
          <w:p w:rsidR="00876E4A" w:rsidRPr="00CB0CDB" w:rsidRDefault="00876E4A" w:rsidP="00CB0CDB">
            <w:pPr>
              <w:pStyle w:val="TableText"/>
              <w:spacing w:before="40" w:after="40"/>
              <w:ind w:left="374"/>
              <w:rPr>
                <w:rFonts w:cs="Arial"/>
                <w:spacing w:val="0"/>
                <w:sz w:val="20"/>
                <w:szCs w:val="22"/>
              </w:rPr>
            </w:pPr>
          </w:p>
          <w:p w:rsidR="00876E4A" w:rsidRPr="00CB0CDB" w:rsidRDefault="00876E4A" w:rsidP="00CB0CDB">
            <w:pPr>
              <w:pStyle w:val="TableText"/>
              <w:spacing w:before="40" w:after="40"/>
              <w:rPr>
                <w:rFonts w:cs="Arial"/>
                <w:spacing w:val="0"/>
                <w:sz w:val="20"/>
                <w:szCs w:val="22"/>
              </w:rPr>
            </w:pPr>
            <w:r w:rsidRPr="00CB0CDB">
              <w:rPr>
                <w:rFonts w:cs="Arial"/>
                <w:spacing w:val="0"/>
                <w:sz w:val="20"/>
                <w:szCs w:val="22"/>
              </w:rPr>
              <w:t>For demonstration purposes, we are only using one IP address in the Scope for your partner.</w:t>
            </w:r>
          </w:p>
          <w:p w:rsidR="00876E4A" w:rsidRPr="00CB0CDB" w:rsidRDefault="00876E4A" w:rsidP="00CB0CDB">
            <w:pPr>
              <w:pStyle w:val="TableText"/>
              <w:spacing w:before="40" w:after="40"/>
              <w:rPr>
                <w:rFonts w:cs="Arial"/>
                <w:spacing w:val="0"/>
                <w:sz w:val="20"/>
                <w:szCs w:val="22"/>
              </w:rPr>
            </w:pPr>
            <w:r w:rsidRPr="00CB0CDB">
              <w:rPr>
                <w:rFonts w:cs="Arial"/>
                <w:spacing w:val="0"/>
                <w:sz w:val="20"/>
                <w:szCs w:val="22"/>
              </w:rPr>
              <w:t>At this time, we will not configure the Router: Default Gateway, Domain Name and DNS server and the WINS Server options.</w:t>
            </w:r>
          </w:p>
          <w:p w:rsidR="00876E4A" w:rsidRPr="00CB0CDB" w:rsidRDefault="00876E4A" w:rsidP="00CB0CDB">
            <w:pPr>
              <w:pStyle w:val="TableText"/>
              <w:spacing w:before="40" w:after="40"/>
              <w:rPr>
                <w:rFonts w:cs="Arial"/>
                <w:spacing w:val="0"/>
                <w:sz w:val="20"/>
                <w:szCs w:val="22"/>
              </w:rPr>
            </w:pPr>
          </w:p>
          <w:p w:rsidR="00350123" w:rsidRPr="00CB0CDB" w:rsidRDefault="007A3FB6" w:rsidP="00CB0CDB">
            <w:pPr>
              <w:pStyle w:val="TableText"/>
              <w:numPr>
                <w:ilvl w:val="0"/>
                <w:numId w:val="16"/>
              </w:numPr>
              <w:spacing w:before="40" w:after="40"/>
              <w:rPr>
                <w:rFonts w:cs="Arial"/>
                <w:spacing w:val="0"/>
                <w:sz w:val="20"/>
                <w:szCs w:val="22"/>
              </w:rPr>
            </w:pPr>
            <w:r w:rsidRPr="00CB0CDB">
              <w:rPr>
                <w:rFonts w:cs="Arial"/>
                <w:spacing w:val="0"/>
                <w:sz w:val="20"/>
                <w:szCs w:val="22"/>
              </w:rPr>
              <w:t xml:space="preserve">To activate the scope, in the console tree, right click the Scope you’ve just created and click </w:t>
            </w:r>
            <w:r w:rsidRPr="00CB0CDB">
              <w:rPr>
                <w:rFonts w:cs="Arial"/>
                <w:b/>
                <w:spacing w:val="0"/>
                <w:sz w:val="20"/>
                <w:szCs w:val="22"/>
              </w:rPr>
              <w:t>Activate.</w:t>
            </w:r>
          </w:p>
          <w:p w:rsidR="007A577D" w:rsidRPr="00CB0CDB" w:rsidRDefault="007A577D" w:rsidP="00CB0CDB">
            <w:pPr>
              <w:pStyle w:val="TableText"/>
              <w:spacing w:before="40" w:after="40"/>
              <w:rPr>
                <w:rFonts w:cs="Arial"/>
                <w:b/>
                <w:spacing w:val="0"/>
                <w:sz w:val="20"/>
                <w:szCs w:val="22"/>
              </w:rPr>
            </w:pPr>
          </w:p>
          <w:p w:rsidR="009F5433" w:rsidRPr="00CB0CDB" w:rsidRDefault="009F5433" w:rsidP="00CB0CDB">
            <w:pPr>
              <w:pStyle w:val="TableText"/>
              <w:spacing w:before="20" w:after="60"/>
              <w:rPr>
                <w:rFonts w:cs="Arial"/>
                <w:spacing w:val="0"/>
                <w:sz w:val="20"/>
                <w:szCs w:val="22"/>
              </w:rPr>
            </w:pPr>
          </w:p>
        </w:tc>
      </w:tr>
      <w:tr w:rsidR="006F4EB0" w:rsidRPr="00CB0CDB" w:rsidTr="00CB0CDB">
        <w:trPr>
          <w:trHeight w:val="1090"/>
          <w:tblCellSpacing w:w="20" w:type="dxa"/>
        </w:trPr>
        <w:tc>
          <w:tcPr>
            <w:tcW w:w="8560" w:type="dxa"/>
            <w:shd w:val="clear" w:color="auto" w:fill="auto"/>
            <w:tcMar>
              <w:top w:w="43" w:type="dxa"/>
              <w:left w:w="115" w:type="dxa"/>
              <w:bottom w:w="43" w:type="dxa"/>
              <w:right w:w="115" w:type="dxa"/>
            </w:tcMar>
          </w:tcPr>
          <w:p w:rsidR="00DF7AAC" w:rsidRPr="00CB0CDB" w:rsidRDefault="00DF7AAC" w:rsidP="00CB0CDB">
            <w:pPr>
              <w:pStyle w:val="TableText"/>
              <w:spacing w:before="40" w:after="40"/>
              <w:ind w:left="0"/>
              <w:rPr>
                <w:rFonts w:cs="Arial"/>
                <w:spacing w:val="0"/>
                <w:sz w:val="20"/>
                <w:szCs w:val="22"/>
              </w:rPr>
            </w:pPr>
            <w:r w:rsidRPr="00CB0CDB">
              <w:rPr>
                <w:rFonts w:cs="Arial"/>
                <w:spacing w:val="0"/>
                <w:sz w:val="20"/>
                <w:szCs w:val="22"/>
              </w:rPr>
              <w:lastRenderedPageBreak/>
              <w:t xml:space="preserve">Part B:  </w:t>
            </w:r>
          </w:p>
          <w:p w:rsidR="00DF7AAC" w:rsidRPr="00CB0CDB" w:rsidRDefault="00DF7AAC" w:rsidP="00CB0CDB">
            <w:pPr>
              <w:pStyle w:val="TableText"/>
              <w:spacing w:before="40" w:after="40"/>
              <w:rPr>
                <w:rFonts w:cs="Arial"/>
                <w:spacing w:val="0"/>
                <w:sz w:val="20"/>
                <w:szCs w:val="22"/>
              </w:rPr>
            </w:pPr>
          </w:p>
          <w:p w:rsidR="00DF7AAC" w:rsidRPr="00CB0CDB" w:rsidRDefault="00DF7AAC" w:rsidP="00CB0CDB">
            <w:pPr>
              <w:pStyle w:val="TableText"/>
              <w:spacing w:before="40" w:after="40"/>
              <w:rPr>
                <w:rFonts w:cs="Arial"/>
                <w:i/>
                <w:spacing w:val="0"/>
                <w:sz w:val="20"/>
                <w:szCs w:val="22"/>
              </w:rPr>
            </w:pPr>
            <w:r w:rsidRPr="00CB0CDB">
              <w:rPr>
                <w:rFonts w:cs="Arial"/>
                <w:i/>
                <w:spacing w:val="0"/>
                <w:sz w:val="20"/>
                <w:szCs w:val="22"/>
              </w:rPr>
              <w:t>[DHCP Client: Obtaining a leased IP address]</w:t>
            </w:r>
          </w:p>
          <w:p w:rsidR="00DF7AAC" w:rsidRPr="00CB0CDB" w:rsidRDefault="00DF7AAC" w:rsidP="00CB0CDB">
            <w:pPr>
              <w:pStyle w:val="TableText"/>
              <w:spacing w:before="40" w:after="40"/>
              <w:rPr>
                <w:rFonts w:cs="Arial"/>
                <w:i/>
                <w:spacing w:val="0"/>
                <w:sz w:val="20"/>
                <w:szCs w:val="22"/>
              </w:rPr>
            </w:pPr>
          </w:p>
          <w:p w:rsidR="00DF7AAC" w:rsidRPr="00CB0CDB" w:rsidRDefault="00DF7AAC" w:rsidP="00CB0CDB">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Complete this task from High Number Server]</w:t>
            </w:r>
          </w:p>
          <w:p w:rsidR="00DF7AAC" w:rsidRPr="00CB0CDB" w:rsidRDefault="00DF7AAC" w:rsidP="00CB0CDB">
            <w:pPr>
              <w:pStyle w:val="TableText"/>
              <w:spacing w:before="40" w:after="40"/>
              <w:ind w:left="0"/>
              <w:rPr>
                <w:rFonts w:cs="Arial"/>
                <w:spacing w:val="0"/>
                <w:sz w:val="20"/>
                <w:szCs w:val="22"/>
              </w:rPr>
            </w:pPr>
          </w:p>
          <w:p w:rsidR="00BD02B9" w:rsidRPr="00CB0CDB" w:rsidRDefault="0096502A" w:rsidP="00CB0CDB">
            <w:pPr>
              <w:pStyle w:val="TableText"/>
              <w:numPr>
                <w:ilvl w:val="0"/>
                <w:numId w:val="16"/>
              </w:numPr>
              <w:spacing w:before="40" w:after="40"/>
              <w:rPr>
                <w:rFonts w:cs="Arial"/>
                <w:spacing w:val="0"/>
                <w:sz w:val="20"/>
                <w:szCs w:val="22"/>
              </w:rPr>
            </w:pPr>
            <w:r w:rsidRPr="00CB0CDB">
              <w:rPr>
                <w:rFonts w:cs="Arial"/>
                <w:spacing w:val="0"/>
                <w:sz w:val="20"/>
                <w:szCs w:val="22"/>
              </w:rPr>
              <w:t xml:space="preserve">If you are not logged in as Administrator already, </w:t>
            </w:r>
            <w:r w:rsidR="005C063F" w:rsidRPr="00CB0CDB">
              <w:rPr>
                <w:rFonts w:cs="Arial"/>
                <w:spacing w:val="0"/>
                <w:sz w:val="20"/>
                <w:szCs w:val="22"/>
              </w:rPr>
              <w:t>Log in to the Server with the following credentials:</w:t>
            </w:r>
          </w:p>
          <w:p w:rsidR="005C063F" w:rsidRPr="00CB0CDB" w:rsidRDefault="005C063F" w:rsidP="00CB0CDB">
            <w:pPr>
              <w:pStyle w:val="TableText"/>
              <w:spacing w:before="40" w:after="40"/>
              <w:ind w:left="435"/>
              <w:rPr>
                <w:rFonts w:cs="Arial"/>
                <w:b/>
                <w:spacing w:val="0"/>
                <w:sz w:val="20"/>
                <w:szCs w:val="22"/>
              </w:rPr>
            </w:pPr>
          </w:p>
          <w:p w:rsidR="005C063F" w:rsidRPr="00CB0CDB" w:rsidRDefault="005C063F" w:rsidP="00CB0CDB">
            <w:pPr>
              <w:pStyle w:val="TableText"/>
              <w:spacing w:before="40" w:after="40"/>
              <w:ind w:left="435"/>
              <w:rPr>
                <w:rFonts w:cs="Arial"/>
                <w:b/>
                <w:spacing w:val="0"/>
                <w:sz w:val="20"/>
                <w:szCs w:val="22"/>
              </w:rPr>
            </w:pPr>
            <w:r w:rsidRPr="00CB0CDB">
              <w:rPr>
                <w:rFonts w:cs="Arial"/>
                <w:spacing w:val="0"/>
                <w:sz w:val="20"/>
                <w:szCs w:val="22"/>
              </w:rPr>
              <w:t>User Name:</w:t>
            </w:r>
            <w:r w:rsidRPr="00CB0CDB">
              <w:rPr>
                <w:rFonts w:cs="Arial"/>
                <w:b/>
                <w:spacing w:val="0"/>
                <w:sz w:val="20"/>
                <w:szCs w:val="22"/>
              </w:rPr>
              <w:t xml:space="preserve"> Administrator</w:t>
            </w:r>
          </w:p>
          <w:p w:rsidR="005C063F" w:rsidRPr="00CB0CDB" w:rsidRDefault="005C063F" w:rsidP="00CB0CDB">
            <w:pPr>
              <w:pStyle w:val="TableText"/>
              <w:spacing w:before="40" w:after="40"/>
              <w:ind w:left="435"/>
              <w:rPr>
                <w:rFonts w:cs="Arial"/>
                <w:b/>
                <w:spacing w:val="0"/>
                <w:sz w:val="20"/>
                <w:szCs w:val="22"/>
              </w:rPr>
            </w:pPr>
            <w:r w:rsidRPr="00CB0CDB">
              <w:rPr>
                <w:rFonts w:cs="Arial"/>
                <w:spacing w:val="0"/>
                <w:sz w:val="20"/>
                <w:szCs w:val="22"/>
              </w:rPr>
              <w:t>Password:</w:t>
            </w:r>
            <w:r w:rsidRPr="00CB0CDB">
              <w:rPr>
                <w:rFonts w:cs="Arial"/>
                <w:b/>
                <w:spacing w:val="0"/>
                <w:sz w:val="20"/>
                <w:szCs w:val="22"/>
              </w:rPr>
              <w:t xml:space="preserve"> P@ssw0rd</w:t>
            </w:r>
          </w:p>
          <w:p w:rsidR="005C063F" w:rsidRPr="00CB0CDB" w:rsidRDefault="0096502A" w:rsidP="00CB0CDB">
            <w:pPr>
              <w:pStyle w:val="TableText"/>
              <w:spacing w:before="40" w:after="40"/>
              <w:ind w:left="435"/>
              <w:rPr>
                <w:rFonts w:cs="Arial"/>
                <w:b/>
                <w:spacing w:val="0"/>
                <w:sz w:val="20"/>
                <w:szCs w:val="22"/>
              </w:rPr>
            </w:pPr>
            <w:r w:rsidRPr="00CB0CDB">
              <w:rPr>
                <w:rFonts w:cs="Arial"/>
                <w:spacing w:val="0"/>
                <w:sz w:val="20"/>
                <w:szCs w:val="22"/>
              </w:rPr>
              <w:t>Domain:</w:t>
            </w:r>
            <w:r w:rsidRPr="00CB0CDB">
              <w:rPr>
                <w:rFonts w:cs="Arial"/>
                <w:b/>
                <w:spacing w:val="0"/>
                <w:sz w:val="20"/>
                <w:szCs w:val="22"/>
              </w:rPr>
              <w:t xml:space="preserve"> nwtraders</w:t>
            </w:r>
          </w:p>
          <w:p w:rsidR="0096502A" w:rsidRPr="00CB0CDB" w:rsidRDefault="0096502A" w:rsidP="00CB0CDB">
            <w:pPr>
              <w:pStyle w:val="TableText"/>
              <w:spacing w:before="40" w:after="40"/>
              <w:ind w:left="435"/>
              <w:rPr>
                <w:rFonts w:cs="Arial"/>
                <w:b/>
                <w:spacing w:val="0"/>
                <w:sz w:val="20"/>
                <w:szCs w:val="22"/>
              </w:rPr>
            </w:pPr>
          </w:p>
          <w:p w:rsidR="005C063F" w:rsidRPr="00CB0CDB" w:rsidRDefault="005D70AF" w:rsidP="00CB0CDB">
            <w:pPr>
              <w:pStyle w:val="TableText"/>
              <w:numPr>
                <w:ilvl w:val="0"/>
                <w:numId w:val="16"/>
              </w:numPr>
              <w:spacing w:before="40" w:after="40"/>
              <w:rPr>
                <w:rFonts w:cs="Arial"/>
                <w:b/>
                <w:spacing w:val="0"/>
                <w:sz w:val="20"/>
                <w:szCs w:val="22"/>
              </w:rPr>
            </w:pPr>
            <w:r w:rsidRPr="00CB0CDB">
              <w:rPr>
                <w:rFonts w:cs="Arial"/>
                <w:spacing w:val="0"/>
                <w:sz w:val="20"/>
                <w:szCs w:val="22"/>
              </w:rPr>
              <w:t>Choose Start – Control Panel – double click Network Connections.</w:t>
            </w:r>
          </w:p>
          <w:p w:rsidR="005D70AF" w:rsidRPr="00CB0CDB" w:rsidRDefault="005D70AF" w:rsidP="00CB0CDB">
            <w:pPr>
              <w:pStyle w:val="TableText"/>
              <w:numPr>
                <w:ilvl w:val="0"/>
                <w:numId w:val="16"/>
              </w:numPr>
              <w:spacing w:before="40" w:after="40"/>
              <w:rPr>
                <w:rFonts w:cs="Arial"/>
                <w:b/>
                <w:spacing w:val="0"/>
                <w:sz w:val="20"/>
                <w:szCs w:val="22"/>
              </w:rPr>
            </w:pPr>
            <w:r w:rsidRPr="00CB0CDB">
              <w:rPr>
                <w:rFonts w:cs="Arial"/>
                <w:spacing w:val="0"/>
                <w:sz w:val="20"/>
                <w:szCs w:val="22"/>
              </w:rPr>
              <w:t xml:space="preserve">Right click the </w:t>
            </w:r>
            <w:r w:rsidRPr="00CB0CDB">
              <w:rPr>
                <w:rFonts w:cs="Arial"/>
                <w:b/>
                <w:spacing w:val="0"/>
                <w:sz w:val="20"/>
                <w:szCs w:val="22"/>
              </w:rPr>
              <w:t>Partner Network Connection</w:t>
            </w:r>
            <w:r w:rsidRPr="00CB0CDB">
              <w:rPr>
                <w:rFonts w:cs="Arial"/>
                <w:spacing w:val="0"/>
                <w:sz w:val="20"/>
                <w:szCs w:val="22"/>
              </w:rPr>
              <w:t xml:space="preserve">  </w:t>
            </w:r>
          </w:p>
          <w:p w:rsidR="00411895" w:rsidRPr="00CB0CDB" w:rsidRDefault="00411895" w:rsidP="00CB0CDB">
            <w:pPr>
              <w:numPr>
                <w:ilvl w:val="0"/>
                <w:numId w:val="16"/>
              </w:numPr>
              <w:tabs>
                <w:tab w:val="left" w:pos="6120"/>
              </w:tabs>
              <w:rPr>
                <w:rFonts w:ascii="Arial" w:hAnsi="Arial" w:cs="Arial"/>
              </w:rPr>
            </w:pPr>
            <w:r w:rsidRPr="00CB0CDB">
              <w:rPr>
                <w:rFonts w:ascii="Arial" w:hAnsi="Arial" w:cs="Arial"/>
              </w:rPr>
              <w:t>Choose Properties</w:t>
            </w:r>
          </w:p>
          <w:p w:rsidR="00411895" w:rsidRPr="00CB0CDB" w:rsidRDefault="00411895" w:rsidP="00CB0CDB">
            <w:pPr>
              <w:numPr>
                <w:ilvl w:val="0"/>
                <w:numId w:val="16"/>
              </w:numPr>
              <w:tabs>
                <w:tab w:val="left" w:pos="6120"/>
              </w:tabs>
              <w:rPr>
                <w:rFonts w:ascii="Arial" w:hAnsi="Arial" w:cs="Arial"/>
              </w:rPr>
            </w:pPr>
            <w:r w:rsidRPr="00CB0CDB">
              <w:rPr>
                <w:rFonts w:ascii="Arial" w:hAnsi="Arial" w:cs="Arial"/>
              </w:rPr>
              <w:t>Choose Internet Protocol (TCP/IP) click Properties.</w:t>
            </w:r>
          </w:p>
          <w:p w:rsidR="00411895" w:rsidRPr="00CB0CDB" w:rsidRDefault="00411895" w:rsidP="00CB0CDB">
            <w:pPr>
              <w:numPr>
                <w:ilvl w:val="0"/>
                <w:numId w:val="16"/>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IP address automatically</w:t>
            </w:r>
            <w:r w:rsidRPr="00CB0CDB">
              <w:rPr>
                <w:rFonts w:ascii="Arial" w:hAnsi="Arial" w:cs="Arial"/>
              </w:rPr>
              <w:t xml:space="preserve"> option.</w:t>
            </w:r>
          </w:p>
          <w:p w:rsidR="00411895" w:rsidRPr="00CB0CDB" w:rsidRDefault="00411895" w:rsidP="00CB0CDB">
            <w:pPr>
              <w:numPr>
                <w:ilvl w:val="0"/>
                <w:numId w:val="16"/>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DNS Server address automatically</w:t>
            </w:r>
            <w:r w:rsidRPr="00CB0CDB">
              <w:rPr>
                <w:rFonts w:ascii="Arial" w:hAnsi="Arial" w:cs="Arial"/>
              </w:rPr>
              <w:t xml:space="preserve"> option</w:t>
            </w:r>
          </w:p>
          <w:p w:rsidR="00411895" w:rsidRPr="00CB0CDB" w:rsidRDefault="00411895" w:rsidP="00CB0CDB">
            <w:pPr>
              <w:numPr>
                <w:ilvl w:val="0"/>
                <w:numId w:val="16"/>
              </w:numPr>
              <w:tabs>
                <w:tab w:val="left" w:pos="6120"/>
              </w:tabs>
              <w:rPr>
                <w:rFonts w:ascii="Arial" w:hAnsi="Arial" w:cs="Arial"/>
              </w:rPr>
            </w:pPr>
            <w:r w:rsidRPr="00CB0CDB">
              <w:rPr>
                <w:rFonts w:ascii="Arial" w:hAnsi="Arial" w:cs="Arial"/>
              </w:rPr>
              <w:t>Choose Ok – Close</w:t>
            </w:r>
          </w:p>
          <w:p w:rsidR="00411895" w:rsidRPr="00CB0CDB" w:rsidRDefault="00411895" w:rsidP="00CB0CDB">
            <w:pPr>
              <w:pStyle w:val="TableText"/>
              <w:spacing w:before="40" w:after="40"/>
              <w:rPr>
                <w:rFonts w:cs="Arial"/>
                <w:b/>
                <w:spacing w:val="0"/>
                <w:sz w:val="20"/>
                <w:szCs w:val="22"/>
              </w:rPr>
            </w:pPr>
          </w:p>
          <w:p w:rsidR="00116D38" w:rsidRPr="00CB0CDB" w:rsidRDefault="00116D38" w:rsidP="00CB0CDB">
            <w:pPr>
              <w:pStyle w:val="TableText"/>
              <w:numPr>
                <w:ilvl w:val="0"/>
                <w:numId w:val="16"/>
              </w:numPr>
              <w:spacing w:before="40" w:after="40"/>
              <w:rPr>
                <w:rFonts w:cs="Arial"/>
                <w:b/>
                <w:spacing w:val="0"/>
                <w:sz w:val="20"/>
                <w:szCs w:val="22"/>
              </w:rPr>
            </w:pPr>
            <w:r w:rsidRPr="00CB0CDB">
              <w:rPr>
                <w:rFonts w:cs="Arial"/>
                <w:spacing w:val="0"/>
                <w:sz w:val="20"/>
                <w:szCs w:val="22"/>
              </w:rPr>
              <w:t>Start – Run – cmd</w:t>
            </w:r>
          </w:p>
          <w:p w:rsidR="00116D38" w:rsidRPr="00CB0CDB" w:rsidRDefault="00116D38" w:rsidP="00CB0CDB">
            <w:pPr>
              <w:pStyle w:val="TableText"/>
              <w:spacing w:before="40" w:after="40"/>
              <w:ind w:left="0"/>
              <w:rPr>
                <w:rFonts w:cs="Arial"/>
                <w:b/>
                <w:spacing w:val="0"/>
                <w:sz w:val="20"/>
                <w:szCs w:val="22"/>
              </w:rPr>
            </w:pPr>
          </w:p>
          <w:p w:rsidR="00025E2E" w:rsidRPr="00CB0CDB" w:rsidRDefault="00025E2E" w:rsidP="00CB0CDB">
            <w:pPr>
              <w:pStyle w:val="TableText"/>
              <w:numPr>
                <w:ilvl w:val="0"/>
                <w:numId w:val="16"/>
              </w:numPr>
              <w:spacing w:before="40" w:after="40"/>
              <w:rPr>
                <w:rFonts w:cs="Arial"/>
                <w:b/>
                <w:spacing w:val="0"/>
                <w:sz w:val="20"/>
                <w:szCs w:val="22"/>
              </w:rPr>
            </w:pPr>
            <w:r w:rsidRPr="00CB0CDB">
              <w:rPr>
                <w:rFonts w:cs="Arial"/>
                <w:b/>
                <w:spacing w:val="0"/>
                <w:sz w:val="20"/>
                <w:szCs w:val="22"/>
              </w:rPr>
              <w:lastRenderedPageBreak/>
              <w:t>Type: ipconfig /release</w:t>
            </w:r>
          </w:p>
          <w:p w:rsidR="00116D38" w:rsidRPr="00CB0CDB" w:rsidRDefault="00116D38" w:rsidP="00CB0CDB">
            <w:pPr>
              <w:pStyle w:val="TableText"/>
              <w:numPr>
                <w:ilvl w:val="0"/>
                <w:numId w:val="16"/>
              </w:numPr>
              <w:spacing w:before="40" w:after="40"/>
              <w:rPr>
                <w:rFonts w:cs="Arial"/>
                <w:b/>
                <w:spacing w:val="0"/>
                <w:sz w:val="20"/>
                <w:szCs w:val="22"/>
              </w:rPr>
            </w:pPr>
            <w:r w:rsidRPr="00CB0CDB">
              <w:rPr>
                <w:rFonts w:cs="Arial"/>
                <w:b/>
                <w:spacing w:val="0"/>
                <w:sz w:val="20"/>
                <w:szCs w:val="22"/>
              </w:rPr>
              <w:t>Type:</w:t>
            </w:r>
            <w:r w:rsidRPr="00CB0CDB">
              <w:rPr>
                <w:rFonts w:cs="Arial"/>
                <w:spacing w:val="0"/>
                <w:sz w:val="20"/>
                <w:szCs w:val="22"/>
              </w:rPr>
              <w:t xml:space="preserve"> </w:t>
            </w:r>
            <w:r w:rsidRPr="00CB0CDB">
              <w:rPr>
                <w:rFonts w:cs="Arial"/>
                <w:b/>
                <w:spacing w:val="0"/>
                <w:sz w:val="20"/>
                <w:szCs w:val="22"/>
              </w:rPr>
              <w:t>ipconfig</w:t>
            </w:r>
            <w:r w:rsidR="00072AA6" w:rsidRPr="00CB0CDB">
              <w:rPr>
                <w:rFonts w:cs="Arial"/>
                <w:b/>
                <w:spacing w:val="0"/>
                <w:sz w:val="20"/>
                <w:szCs w:val="22"/>
              </w:rPr>
              <w:t xml:space="preserve"> </w:t>
            </w:r>
            <w:r w:rsidRPr="00CB0CDB">
              <w:rPr>
                <w:rFonts w:cs="Arial"/>
                <w:b/>
                <w:spacing w:val="0"/>
                <w:sz w:val="20"/>
                <w:szCs w:val="22"/>
              </w:rPr>
              <w:t>/renew</w:t>
            </w:r>
            <w:r w:rsidRPr="00CB0CDB">
              <w:rPr>
                <w:rFonts w:cs="Arial"/>
                <w:spacing w:val="0"/>
                <w:sz w:val="20"/>
                <w:szCs w:val="22"/>
              </w:rPr>
              <w:t xml:space="preserve"> (to obtain an IP address from DHCP Server)</w:t>
            </w:r>
          </w:p>
          <w:p w:rsidR="00116D38" w:rsidRPr="00CB0CDB" w:rsidRDefault="00225D4C" w:rsidP="00CB0CDB">
            <w:pPr>
              <w:pStyle w:val="TableText"/>
              <w:numPr>
                <w:ilvl w:val="0"/>
                <w:numId w:val="16"/>
              </w:numPr>
              <w:spacing w:before="40" w:after="40"/>
              <w:rPr>
                <w:rFonts w:cs="Arial"/>
                <w:b/>
                <w:spacing w:val="0"/>
                <w:sz w:val="20"/>
                <w:szCs w:val="22"/>
              </w:rPr>
            </w:pPr>
            <w:r w:rsidRPr="00CB0CDB">
              <w:rPr>
                <w:rFonts w:cs="Arial"/>
                <w:b/>
                <w:spacing w:val="0"/>
                <w:sz w:val="20"/>
                <w:szCs w:val="22"/>
              </w:rPr>
              <w:t>Type: ipconfig</w:t>
            </w:r>
            <w:r w:rsidR="00072AA6" w:rsidRPr="00CB0CDB">
              <w:rPr>
                <w:rFonts w:cs="Arial"/>
                <w:b/>
                <w:spacing w:val="0"/>
                <w:sz w:val="20"/>
                <w:szCs w:val="22"/>
              </w:rPr>
              <w:t xml:space="preserve"> </w:t>
            </w:r>
            <w:r w:rsidRPr="00CB0CDB">
              <w:rPr>
                <w:rFonts w:cs="Arial"/>
                <w:b/>
                <w:spacing w:val="0"/>
                <w:sz w:val="20"/>
                <w:szCs w:val="22"/>
              </w:rPr>
              <w:t>/all</w:t>
            </w:r>
          </w:p>
          <w:p w:rsidR="00225D4C" w:rsidRPr="00CB0CDB" w:rsidRDefault="00225D4C" w:rsidP="00CB0CDB">
            <w:pPr>
              <w:pStyle w:val="TableText"/>
              <w:spacing w:before="40" w:after="40"/>
              <w:rPr>
                <w:rFonts w:cs="Arial"/>
                <w:b/>
                <w:spacing w:val="0"/>
                <w:sz w:val="20"/>
                <w:szCs w:val="22"/>
              </w:rPr>
            </w:pPr>
          </w:p>
          <w:p w:rsidR="00A46E09" w:rsidRDefault="00225D4C" w:rsidP="00CB0CDB">
            <w:pPr>
              <w:pStyle w:val="TableText"/>
              <w:spacing w:before="40" w:after="40"/>
              <w:rPr>
                <w:rFonts w:cs="Arial"/>
                <w:spacing w:val="0"/>
                <w:sz w:val="20"/>
                <w:szCs w:val="22"/>
              </w:rPr>
            </w:pPr>
            <w:r w:rsidRPr="00CB0CDB">
              <w:rPr>
                <w:rFonts w:cs="Arial"/>
                <w:spacing w:val="0"/>
                <w:sz w:val="20"/>
                <w:szCs w:val="22"/>
              </w:rPr>
              <w:t xml:space="preserve">Verify that the </w:t>
            </w:r>
            <w:r w:rsidRPr="00CB0CDB">
              <w:rPr>
                <w:rFonts w:cs="Arial"/>
                <w:b/>
                <w:spacing w:val="0"/>
                <w:sz w:val="20"/>
                <w:szCs w:val="22"/>
              </w:rPr>
              <w:t>DHCP server IP Address</w:t>
            </w:r>
            <w:r w:rsidRPr="00CB0CDB">
              <w:rPr>
                <w:rFonts w:cs="Arial"/>
                <w:spacing w:val="0"/>
                <w:sz w:val="20"/>
                <w:szCs w:val="22"/>
              </w:rPr>
              <w:t xml:space="preserve"> for the </w:t>
            </w:r>
            <w:r w:rsidRPr="00CB0CDB">
              <w:rPr>
                <w:rFonts w:cs="Arial"/>
                <w:b/>
                <w:spacing w:val="0"/>
                <w:sz w:val="20"/>
                <w:szCs w:val="22"/>
              </w:rPr>
              <w:t>Partner Network Connection</w:t>
            </w:r>
            <w:r w:rsidRPr="00CB0CDB">
              <w:rPr>
                <w:rFonts w:cs="Arial"/>
                <w:spacing w:val="0"/>
                <w:sz w:val="20"/>
                <w:szCs w:val="22"/>
              </w:rPr>
              <w:t xml:space="preserve">, is the IP Address of </w:t>
            </w:r>
            <w:r w:rsidR="00526793">
              <w:rPr>
                <w:rFonts w:cs="Arial"/>
                <w:spacing w:val="0"/>
                <w:sz w:val="20"/>
                <w:szCs w:val="22"/>
              </w:rPr>
              <w:t>THE LOW NUMBER</w:t>
            </w:r>
            <w:r w:rsidR="00A46E09">
              <w:rPr>
                <w:rFonts w:cs="Arial"/>
                <w:spacing w:val="0"/>
                <w:sz w:val="20"/>
                <w:szCs w:val="22"/>
              </w:rPr>
              <w:t xml:space="preserve"> SERVER.  </w:t>
            </w:r>
          </w:p>
          <w:p w:rsidR="00225D4C" w:rsidRPr="00CB0CDB" w:rsidRDefault="00526793" w:rsidP="00CB0CDB">
            <w:pPr>
              <w:pStyle w:val="TableText"/>
              <w:spacing w:before="40" w:after="40"/>
              <w:rPr>
                <w:rFonts w:cs="Arial"/>
                <w:spacing w:val="0"/>
                <w:sz w:val="20"/>
                <w:szCs w:val="22"/>
              </w:rPr>
            </w:pPr>
            <w:r>
              <w:rPr>
                <w:rFonts w:cs="Arial"/>
                <w:spacing w:val="0"/>
                <w:sz w:val="20"/>
                <w:szCs w:val="22"/>
              </w:rPr>
              <w:t xml:space="preserve"> </w:t>
            </w:r>
          </w:p>
          <w:p w:rsidR="00225D4C" w:rsidRPr="00CB0CDB" w:rsidRDefault="00225D4C" w:rsidP="00CB0CDB">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Complete this task from Low Number Server]</w:t>
            </w:r>
          </w:p>
          <w:p w:rsidR="00225D4C" w:rsidRPr="00CB0CDB" w:rsidRDefault="00225D4C" w:rsidP="00CB0CDB">
            <w:pPr>
              <w:pStyle w:val="TableText"/>
              <w:spacing w:before="40" w:after="40"/>
              <w:rPr>
                <w:rFonts w:cs="Arial"/>
                <w:spacing w:val="0"/>
                <w:sz w:val="20"/>
                <w:szCs w:val="22"/>
              </w:rPr>
            </w:pPr>
          </w:p>
          <w:p w:rsidR="007A79F3" w:rsidRPr="00CB0CDB" w:rsidRDefault="009B5754" w:rsidP="00CB0CDB">
            <w:pPr>
              <w:pStyle w:val="TableText"/>
              <w:numPr>
                <w:ilvl w:val="0"/>
                <w:numId w:val="17"/>
              </w:numPr>
              <w:spacing w:before="40" w:after="40"/>
              <w:rPr>
                <w:rFonts w:cs="Arial"/>
                <w:spacing w:val="0"/>
                <w:sz w:val="20"/>
                <w:szCs w:val="22"/>
              </w:rPr>
            </w:pPr>
            <w:r w:rsidRPr="00CB0CDB">
              <w:rPr>
                <w:rFonts w:cs="Arial"/>
                <w:spacing w:val="0"/>
                <w:sz w:val="20"/>
                <w:szCs w:val="22"/>
              </w:rPr>
              <w:t>Start – Administrative Tools – DHCP Console</w:t>
            </w:r>
          </w:p>
          <w:p w:rsidR="009B5754" w:rsidRPr="00CB0CDB" w:rsidRDefault="00C91860" w:rsidP="00CB0CDB">
            <w:pPr>
              <w:pStyle w:val="TableText"/>
              <w:numPr>
                <w:ilvl w:val="0"/>
                <w:numId w:val="17"/>
              </w:numPr>
              <w:spacing w:before="40" w:after="40"/>
              <w:rPr>
                <w:rFonts w:cs="Arial"/>
                <w:spacing w:val="0"/>
                <w:sz w:val="20"/>
                <w:szCs w:val="22"/>
              </w:rPr>
            </w:pPr>
            <w:r w:rsidRPr="00CB0CDB">
              <w:rPr>
                <w:rFonts w:cs="Arial"/>
                <w:spacing w:val="0"/>
                <w:sz w:val="20"/>
                <w:szCs w:val="22"/>
              </w:rPr>
              <w:t xml:space="preserve">In the console tree - Click </w:t>
            </w:r>
            <w:r w:rsidRPr="00CB0CDB">
              <w:rPr>
                <w:rFonts w:cs="Arial"/>
                <w:b/>
                <w:spacing w:val="0"/>
                <w:sz w:val="20"/>
                <w:szCs w:val="22"/>
              </w:rPr>
              <w:t xml:space="preserve">Address Leases, </w:t>
            </w:r>
            <w:r w:rsidRPr="00CB0CDB">
              <w:rPr>
                <w:rFonts w:cs="Arial"/>
                <w:spacing w:val="0"/>
                <w:sz w:val="20"/>
                <w:szCs w:val="22"/>
              </w:rPr>
              <w:t>verify that the Computer Name displayed is that of your Partners Computer.</w:t>
            </w:r>
          </w:p>
          <w:p w:rsidR="00225D4C" w:rsidRPr="00CB0CDB" w:rsidRDefault="00225D4C" w:rsidP="00CB0CDB">
            <w:pPr>
              <w:pStyle w:val="TableText"/>
              <w:spacing w:before="40" w:after="40"/>
              <w:ind w:left="0"/>
              <w:rPr>
                <w:rFonts w:cs="Arial"/>
                <w:spacing w:val="0"/>
                <w:sz w:val="20"/>
                <w:szCs w:val="22"/>
              </w:rPr>
            </w:pPr>
          </w:p>
        </w:tc>
      </w:tr>
      <w:tr w:rsidR="000639FD" w:rsidRPr="00CB0CDB" w:rsidTr="00CB0CDB">
        <w:trPr>
          <w:trHeight w:val="452"/>
          <w:tblCellSpacing w:w="20" w:type="dxa"/>
        </w:trPr>
        <w:tc>
          <w:tcPr>
            <w:tcW w:w="8560" w:type="dxa"/>
            <w:shd w:val="clear" w:color="auto" w:fill="E6E6E6"/>
            <w:tcMar>
              <w:top w:w="43" w:type="dxa"/>
              <w:left w:w="115" w:type="dxa"/>
              <w:bottom w:w="43" w:type="dxa"/>
              <w:right w:w="115" w:type="dxa"/>
            </w:tcMar>
          </w:tcPr>
          <w:p w:rsidR="000639FD" w:rsidRPr="00CB0CDB" w:rsidRDefault="00320AD5" w:rsidP="00CB0CDB">
            <w:pPr>
              <w:pStyle w:val="TableText"/>
              <w:spacing w:before="40" w:after="40"/>
              <w:rPr>
                <w:rFonts w:cs="Arial"/>
                <w:b/>
                <w:i/>
                <w:spacing w:val="0"/>
                <w:sz w:val="20"/>
                <w:szCs w:val="22"/>
              </w:rPr>
            </w:pPr>
            <w:r w:rsidRPr="00CB0CDB">
              <w:rPr>
                <w:rFonts w:cs="Arial"/>
                <w:b/>
                <w:sz w:val="24"/>
                <w:szCs w:val="24"/>
              </w:rPr>
              <w:lastRenderedPageBreak/>
              <w:t xml:space="preserve">Task 5:  </w:t>
            </w:r>
          </w:p>
        </w:tc>
      </w:tr>
      <w:tr w:rsidR="00DB182A" w:rsidRPr="00CB0CDB" w:rsidTr="00CB0CDB">
        <w:trPr>
          <w:trHeight w:val="452"/>
          <w:tblCellSpacing w:w="20" w:type="dxa"/>
        </w:trPr>
        <w:tc>
          <w:tcPr>
            <w:tcW w:w="8560" w:type="dxa"/>
            <w:shd w:val="clear" w:color="auto" w:fill="auto"/>
            <w:tcMar>
              <w:top w:w="43" w:type="dxa"/>
              <w:left w:w="115" w:type="dxa"/>
              <w:bottom w:w="43" w:type="dxa"/>
              <w:right w:w="115" w:type="dxa"/>
            </w:tcMar>
          </w:tcPr>
          <w:p w:rsidR="00DB182A" w:rsidRPr="00CB0CDB" w:rsidRDefault="00797A7C" w:rsidP="00CB0CDB">
            <w:pPr>
              <w:pStyle w:val="TableText"/>
              <w:spacing w:before="40" w:after="40"/>
              <w:ind w:left="0"/>
              <w:rPr>
                <w:rFonts w:cs="Arial"/>
                <w:b/>
                <w:spacing w:val="0"/>
                <w:sz w:val="20"/>
                <w:szCs w:val="22"/>
              </w:rPr>
            </w:pPr>
            <w:r w:rsidRPr="00CB0CDB">
              <w:rPr>
                <w:rFonts w:cs="Arial"/>
                <w:b/>
                <w:spacing w:val="0"/>
                <w:sz w:val="20"/>
                <w:szCs w:val="22"/>
              </w:rPr>
              <w:t>Configuring DHCP options with DHCP Server Service.</w:t>
            </w:r>
          </w:p>
          <w:p w:rsidR="00797A7C" w:rsidRPr="00CB0CDB" w:rsidRDefault="00797A7C" w:rsidP="00CB0CDB">
            <w:pPr>
              <w:pStyle w:val="TableText"/>
              <w:spacing w:before="40" w:after="40"/>
              <w:ind w:left="0"/>
              <w:rPr>
                <w:rFonts w:cs="Arial"/>
                <w:spacing w:val="0"/>
                <w:sz w:val="20"/>
                <w:szCs w:val="22"/>
              </w:rPr>
            </w:pPr>
          </w:p>
          <w:p w:rsidR="0043395D" w:rsidRPr="00CB0CDB" w:rsidRDefault="006E3068" w:rsidP="00CB0CDB">
            <w:pPr>
              <w:pStyle w:val="TableText"/>
              <w:spacing w:before="40" w:after="40"/>
              <w:ind w:left="0"/>
              <w:rPr>
                <w:rFonts w:cs="Arial"/>
                <w:i/>
                <w:spacing w:val="0"/>
                <w:sz w:val="20"/>
                <w:szCs w:val="22"/>
              </w:rPr>
            </w:pPr>
            <w:r w:rsidRPr="00CB0CDB">
              <w:rPr>
                <w:rFonts w:cs="Arial"/>
                <w:spacing w:val="0"/>
                <w:sz w:val="20"/>
                <w:szCs w:val="22"/>
              </w:rPr>
              <w:t xml:space="preserve">Another vital stage in the process of setting up/configuring the pools of IP addresses that the DHCP server will hand out is managing </w:t>
            </w:r>
            <w:r w:rsidRPr="00CB0CDB">
              <w:rPr>
                <w:rFonts w:cs="Arial"/>
                <w:i/>
                <w:spacing w:val="0"/>
                <w:sz w:val="20"/>
                <w:szCs w:val="22"/>
              </w:rPr>
              <w:t>DHCP options.</w:t>
            </w:r>
          </w:p>
          <w:p w:rsidR="006E3068" w:rsidRPr="00CB0CDB" w:rsidRDefault="006E3068" w:rsidP="00CB0CDB">
            <w:pPr>
              <w:pStyle w:val="TableText"/>
              <w:spacing w:before="40" w:after="40"/>
              <w:ind w:left="0"/>
              <w:rPr>
                <w:rFonts w:cs="Arial"/>
                <w:i/>
                <w:spacing w:val="0"/>
                <w:sz w:val="20"/>
                <w:szCs w:val="22"/>
              </w:rPr>
            </w:pPr>
          </w:p>
          <w:p w:rsidR="006E3068" w:rsidRPr="00CB0CDB" w:rsidRDefault="006E3068" w:rsidP="00CB0CDB">
            <w:pPr>
              <w:pStyle w:val="TableText"/>
              <w:spacing w:before="40" w:after="40"/>
              <w:ind w:left="0"/>
              <w:rPr>
                <w:rFonts w:cs="Arial"/>
                <w:i/>
                <w:spacing w:val="0"/>
                <w:sz w:val="20"/>
                <w:szCs w:val="22"/>
              </w:rPr>
            </w:pPr>
            <w:r w:rsidRPr="00CB0CDB">
              <w:rPr>
                <w:rFonts w:cs="Arial"/>
                <w:i/>
                <w:spacing w:val="0"/>
                <w:sz w:val="20"/>
                <w:szCs w:val="22"/>
              </w:rPr>
              <w:t xml:space="preserve">3 Common </w:t>
            </w:r>
            <w:r w:rsidR="00FF0EF3" w:rsidRPr="00CB0CDB">
              <w:rPr>
                <w:rFonts w:cs="Arial"/>
                <w:i/>
                <w:spacing w:val="0"/>
                <w:sz w:val="20"/>
                <w:szCs w:val="22"/>
              </w:rPr>
              <w:t>Management options:</w:t>
            </w:r>
          </w:p>
          <w:p w:rsidR="006E3068" w:rsidRPr="00CB0CDB" w:rsidRDefault="006E3068" w:rsidP="00CB0CDB">
            <w:pPr>
              <w:pStyle w:val="TableText"/>
              <w:numPr>
                <w:ilvl w:val="0"/>
                <w:numId w:val="26"/>
              </w:numPr>
              <w:spacing w:before="40" w:after="40"/>
              <w:rPr>
                <w:rFonts w:cs="Arial"/>
                <w:spacing w:val="0"/>
                <w:sz w:val="20"/>
                <w:szCs w:val="22"/>
              </w:rPr>
            </w:pPr>
            <w:r w:rsidRPr="00CB0CDB">
              <w:rPr>
                <w:rFonts w:cs="Arial"/>
                <w:spacing w:val="0"/>
                <w:sz w:val="20"/>
                <w:szCs w:val="22"/>
                <w:u w:val="single"/>
              </w:rPr>
              <w:t>Server Options:</w:t>
            </w:r>
            <w:r w:rsidRPr="00CB0CDB">
              <w:rPr>
                <w:rFonts w:cs="Arial"/>
                <w:spacing w:val="0"/>
                <w:sz w:val="20"/>
                <w:szCs w:val="22"/>
              </w:rPr>
              <w:t xml:space="preserve"> Options that will apply to all the DHCP clients for the particular DHCP Server.</w:t>
            </w:r>
          </w:p>
          <w:p w:rsidR="006E3068" w:rsidRPr="00CB0CDB" w:rsidRDefault="00C252C9" w:rsidP="00CB0CDB">
            <w:pPr>
              <w:pStyle w:val="TableText"/>
              <w:numPr>
                <w:ilvl w:val="0"/>
                <w:numId w:val="26"/>
              </w:numPr>
              <w:spacing w:before="40" w:after="40"/>
              <w:rPr>
                <w:rFonts w:cs="Arial"/>
                <w:spacing w:val="0"/>
                <w:sz w:val="20"/>
                <w:szCs w:val="22"/>
                <w:u w:val="single"/>
              </w:rPr>
            </w:pPr>
            <w:r w:rsidRPr="00CB0CDB">
              <w:rPr>
                <w:rFonts w:cs="Arial"/>
                <w:spacing w:val="0"/>
                <w:sz w:val="20"/>
                <w:szCs w:val="22"/>
                <w:u w:val="single"/>
              </w:rPr>
              <w:t xml:space="preserve">Scope Options: </w:t>
            </w:r>
            <w:r w:rsidR="003E3352" w:rsidRPr="00CB0CDB">
              <w:rPr>
                <w:rFonts w:cs="Arial"/>
                <w:spacing w:val="0"/>
                <w:sz w:val="20"/>
                <w:szCs w:val="22"/>
              </w:rPr>
              <w:t>Assigns values to just clients that get IP addresses from a particular scope</w:t>
            </w:r>
          </w:p>
          <w:p w:rsidR="003E3352" w:rsidRPr="00CB0CDB" w:rsidRDefault="003E3352" w:rsidP="00CB0CDB">
            <w:pPr>
              <w:pStyle w:val="TableText"/>
              <w:numPr>
                <w:ilvl w:val="0"/>
                <w:numId w:val="26"/>
              </w:numPr>
              <w:spacing w:before="40" w:after="40"/>
              <w:rPr>
                <w:rFonts w:cs="Arial"/>
                <w:spacing w:val="0"/>
                <w:sz w:val="20"/>
                <w:szCs w:val="22"/>
                <w:u w:val="single"/>
              </w:rPr>
            </w:pPr>
            <w:r w:rsidRPr="00CB0CDB">
              <w:rPr>
                <w:rFonts w:cs="Arial"/>
                <w:spacing w:val="0"/>
                <w:sz w:val="20"/>
                <w:szCs w:val="22"/>
                <w:u w:val="single"/>
              </w:rPr>
              <w:t xml:space="preserve">Client Options: </w:t>
            </w:r>
            <w:r w:rsidR="00FF0EF3" w:rsidRPr="00CB0CDB">
              <w:rPr>
                <w:rFonts w:cs="Arial"/>
                <w:spacing w:val="0"/>
                <w:sz w:val="20"/>
                <w:szCs w:val="22"/>
              </w:rPr>
              <w:t>Assigns values to only those computers that have a client reservation.</w:t>
            </w:r>
          </w:p>
          <w:p w:rsidR="00FF0EF3" w:rsidRPr="00CB0CDB" w:rsidRDefault="00FF0EF3" w:rsidP="00CB0CDB">
            <w:pPr>
              <w:pStyle w:val="TableText"/>
              <w:spacing w:before="40" w:after="40"/>
              <w:ind w:left="360"/>
              <w:rPr>
                <w:rFonts w:cs="Arial"/>
                <w:spacing w:val="0"/>
                <w:sz w:val="20"/>
                <w:szCs w:val="22"/>
                <w:u w:val="single"/>
              </w:rPr>
            </w:pPr>
          </w:p>
          <w:p w:rsidR="00FF0EF3" w:rsidRPr="00CB0CDB" w:rsidRDefault="00FF0EF3" w:rsidP="00CB0CDB">
            <w:pPr>
              <w:pStyle w:val="TableText"/>
              <w:spacing w:before="40" w:after="40"/>
              <w:rPr>
                <w:rFonts w:cs="Arial"/>
                <w:spacing w:val="0"/>
                <w:sz w:val="20"/>
                <w:szCs w:val="22"/>
              </w:rPr>
            </w:pPr>
            <w:r w:rsidRPr="00CB0CDB">
              <w:rPr>
                <w:rFonts w:cs="Arial"/>
                <w:spacing w:val="0"/>
                <w:sz w:val="20"/>
                <w:szCs w:val="22"/>
              </w:rPr>
              <w:t>DHCP options are parameters (values) that DHCP service assigns to DHCP clients when it assigns the IP address and Default Gateway:</w:t>
            </w:r>
          </w:p>
          <w:p w:rsidR="00FF0EF3" w:rsidRPr="00CB0CDB" w:rsidRDefault="00FF0EF3" w:rsidP="00CB0CDB">
            <w:pPr>
              <w:pStyle w:val="TableText"/>
              <w:spacing w:before="40" w:after="40"/>
              <w:rPr>
                <w:rFonts w:cs="Arial"/>
                <w:spacing w:val="0"/>
                <w:sz w:val="20"/>
                <w:szCs w:val="22"/>
              </w:rPr>
            </w:pPr>
          </w:p>
          <w:p w:rsidR="00FF0EF3" w:rsidRPr="00CB0CDB" w:rsidRDefault="00FF0EF3" w:rsidP="00CB0CDB">
            <w:pPr>
              <w:pStyle w:val="TableText"/>
              <w:spacing w:before="40" w:after="40"/>
              <w:rPr>
                <w:rFonts w:cs="Arial"/>
                <w:spacing w:val="0"/>
                <w:sz w:val="20"/>
                <w:szCs w:val="22"/>
              </w:rPr>
            </w:pPr>
          </w:p>
          <w:p w:rsidR="00FF0EF3" w:rsidRPr="00CB0CDB" w:rsidRDefault="00FF0EF3" w:rsidP="00CB0CDB">
            <w:pPr>
              <w:pStyle w:val="TableText"/>
              <w:spacing w:before="40" w:after="40"/>
              <w:rPr>
                <w:rFonts w:cs="Arial"/>
                <w:spacing w:val="0"/>
                <w:sz w:val="20"/>
                <w:szCs w:val="22"/>
              </w:rPr>
            </w:pPr>
            <w:r w:rsidRPr="00CB0CDB">
              <w:rPr>
                <w:rFonts w:cs="Arial"/>
                <w:spacing w:val="0"/>
                <w:sz w:val="20"/>
                <w:szCs w:val="22"/>
              </w:rPr>
              <w:t>The common DHCP options administrators can configure:</w:t>
            </w:r>
          </w:p>
          <w:p w:rsidR="00FF0EF3" w:rsidRPr="00CB0CDB" w:rsidRDefault="00FF0EF3" w:rsidP="00CB0CDB">
            <w:pPr>
              <w:pStyle w:val="TableText"/>
              <w:spacing w:before="40" w:after="40"/>
              <w:rPr>
                <w:rFonts w:cs="Arial"/>
                <w:spacing w:val="0"/>
                <w:sz w:val="20"/>
                <w:szCs w:val="22"/>
              </w:rPr>
            </w:pPr>
          </w:p>
          <w:p w:rsidR="00797A7C" w:rsidRPr="00CB0CDB" w:rsidRDefault="007F7720" w:rsidP="00CB0CDB">
            <w:pPr>
              <w:pStyle w:val="TableText"/>
              <w:numPr>
                <w:ilvl w:val="0"/>
                <w:numId w:val="27"/>
              </w:numPr>
              <w:spacing w:before="40" w:after="40"/>
              <w:rPr>
                <w:rFonts w:cs="Arial"/>
                <w:spacing w:val="0"/>
                <w:sz w:val="20"/>
                <w:szCs w:val="22"/>
              </w:rPr>
            </w:pPr>
            <w:r w:rsidRPr="00CB0CDB">
              <w:rPr>
                <w:rFonts w:cs="Arial"/>
                <w:i/>
                <w:spacing w:val="0"/>
                <w:sz w:val="20"/>
                <w:szCs w:val="22"/>
              </w:rPr>
              <w:t>Default Gateway</w:t>
            </w:r>
            <w:r w:rsidRPr="00CB0CDB">
              <w:rPr>
                <w:rFonts w:cs="Arial"/>
                <w:spacing w:val="0"/>
                <w:sz w:val="20"/>
                <w:szCs w:val="22"/>
              </w:rPr>
              <w:t xml:space="preserve"> – Address of the ‘next hop’ Router.</w:t>
            </w:r>
          </w:p>
          <w:p w:rsidR="007F7720" w:rsidRPr="00CB0CDB" w:rsidRDefault="007F7720" w:rsidP="00CB0CDB">
            <w:pPr>
              <w:pStyle w:val="TableText"/>
              <w:numPr>
                <w:ilvl w:val="0"/>
                <w:numId w:val="27"/>
              </w:numPr>
              <w:spacing w:before="40" w:after="40"/>
              <w:rPr>
                <w:rFonts w:cs="Arial"/>
                <w:spacing w:val="0"/>
                <w:sz w:val="20"/>
                <w:szCs w:val="22"/>
              </w:rPr>
            </w:pPr>
            <w:r w:rsidRPr="00CB0CDB">
              <w:rPr>
                <w:rFonts w:cs="Arial"/>
                <w:i/>
                <w:spacing w:val="0"/>
                <w:sz w:val="20"/>
                <w:szCs w:val="22"/>
              </w:rPr>
              <w:t>Domain Name</w:t>
            </w:r>
            <w:r w:rsidRPr="00CB0CDB">
              <w:rPr>
                <w:rFonts w:cs="Arial"/>
                <w:spacing w:val="0"/>
                <w:sz w:val="20"/>
                <w:szCs w:val="22"/>
              </w:rPr>
              <w:t xml:space="preserve"> – Defines the name of the domain, to which the client belongs, e.g. nwtraders.msft</w:t>
            </w:r>
          </w:p>
          <w:p w:rsidR="007F7720" w:rsidRPr="00CB0CDB" w:rsidRDefault="007F7720" w:rsidP="00CB0CDB">
            <w:pPr>
              <w:pStyle w:val="TableText"/>
              <w:numPr>
                <w:ilvl w:val="0"/>
                <w:numId w:val="27"/>
              </w:numPr>
              <w:spacing w:before="40" w:after="40"/>
              <w:rPr>
                <w:rFonts w:cs="Arial"/>
                <w:spacing w:val="0"/>
                <w:sz w:val="20"/>
                <w:szCs w:val="22"/>
              </w:rPr>
            </w:pPr>
            <w:r w:rsidRPr="00CB0CDB">
              <w:rPr>
                <w:rFonts w:cs="Arial"/>
                <w:i/>
                <w:spacing w:val="0"/>
                <w:sz w:val="20"/>
                <w:szCs w:val="22"/>
              </w:rPr>
              <w:t>DNS &amp; WINS Servers</w:t>
            </w:r>
            <w:r w:rsidRPr="00CB0CDB">
              <w:rPr>
                <w:rFonts w:cs="Arial"/>
                <w:spacing w:val="0"/>
                <w:sz w:val="20"/>
                <w:szCs w:val="22"/>
              </w:rPr>
              <w:t xml:space="preserve"> – Addresses of DNS/WINS servers that clients can use for Network Communication.</w:t>
            </w:r>
          </w:p>
          <w:p w:rsidR="007F7720" w:rsidRPr="00CB0CDB" w:rsidRDefault="007F7720" w:rsidP="00CB0CDB">
            <w:pPr>
              <w:pStyle w:val="TableText"/>
              <w:spacing w:before="40" w:after="40"/>
              <w:rPr>
                <w:rFonts w:cs="Arial"/>
                <w:spacing w:val="0"/>
                <w:sz w:val="20"/>
                <w:szCs w:val="22"/>
              </w:rPr>
            </w:pPr>
          </w:p>
          <w:p w:rsidR="007F7720" w:rsidRPr="00CB0CDB" w:rsidRDefault="00F35BC1" w:rsidP="00CB0CDB">
            <w:pPr>
              <w:pStyle w:val="TableText"/>
              <w:spacing w:before="40" w:after="40"/>
              <w:rPr>
                <w:rFonts w:cs="Arial"/>
                <w:spacing w:val="0"/>
                <w:sz w:val="20"/>
                <w:szCs w:val="22"/>
              </w:rPr>
            </w:pPr>
            <w:r w:rsidRPr="00CB0CDB">
              <w:rPr>
                <w:rFonts w:cs="Arial"/>
                <w:spacing w:val="0"/>
                <w:sz w:val="20"/>
                <w:szCs w:val="22"/>
              </w:rPr>
              <w:t>Part A: Configuring DHCP S</w:t>
            </w:r>
            <w:r w:rsidR="008217CB" w:rsidRPr="00CB0CDB">
              <w:rPr>
                <w:rFonts w:cs="Arial"/>
                <w:spacing w:val="0"/>
                <w:sz w:val="20"/>
                <w:szCs w:val="22"/>
              </w:rPr>
              <w:t>cope</w:t>
            </w:r>
            <w:r w:rsidRPr="00CB0CDB">
              <w:rPr>
                <w:rFonts w:cs="Arial"/>
                <w:spacing w:val="0"/>
                <w:sz w:val="20"/>
                <w:szCs w:val="22"/>
              </w:rPr>
              <w:t xml:space="preserve"> Options.</w:t>
            </w:r>
          </w:p>
          <w:p w:rsidR="00F35BC1" w:rsidRPr="00CB0CDB" w:rsidRDefault="00F35BC1" w:rsidP="00CB0CDB">
            <w:pPr>
              <w:pStyle w:val="TableText"/>
              <w:spacing w:before="40" w:after="40"/>
              <w:rPr>
                <w:rFonts w:cs="Arial"/>
                <w:spacing w:val="0"/>
                <w:sz w:val="20"/>
                <w:szCs w:val="22"/>
              </w:rPr>
            </w:pPr>
          </w:p>
          <w:p w:rsidR="00AC4917" w:rsidRPr="00CB0CDB" w:rsidRDefault="00AC4917" w:rsidP="00CB0CDB">
            <w:pPr>
              <w:pStyle w:val="TableText"/>
              <w:spacing w:before="20" w:after="60"/>
              <w:rPr>
                <w:rFonts w:cs="Arial"/>
                <w:b/>
                <w:i/>
                <w:spacing w:val="0"/>
                <w:sz w:val="24"/>
                <w:szCs w:val="24"/>
              </w:rPr>
            </w:pPr>
            <w:r w:rsidRPr="00CB0CDB">
              <w:rPr>
                <w:rFonts w:cs="Arial"/>
                <w:b/>
                <w:spacing w:val="0"/>
                <w:sz w:val="24"/>
                <w:szCs w:val="24"/>
              </w:rPr>
              <w:t>[</w:t>
            </w:r>
            <w:r w:rsidR="00852EF1">
              <w:rPr>
                <w:rFonts w:cs="Arial"/>
                <w:b/>
                <w:i/>
                <w:spacing w:val="0"/>
                <w:sz w:val="24"/>
                <w:szCs w:val="24"/>
              </w:rPr>
              <w:t xml:space="preserve">Complete this task from the Low Number </w:t>
            </w:r>
            <w:r w:rsidRPr="00CB0CDB">
              <w:rPr>
                <w:rFonts w:cs="Arial"/>
                <w:b/>
                <w:i/>
                <w:spacing w:val="0"/>
                <w:sz w:val="24"/>
                <w:szCs w:val="24"/>
              </w:rPr>
              <w:t>Server]</w:t>
            </w:r>
          </w:p>
          <w:p w:rsidR="00AC4917" w:rsidRPr="00CB0CDB" w:rsidRDefault="00AC4917" w:rsidP="00CB0CDB">
            <w:pPr>
              <w:pStyle w:val="TableText"/>
              <w:spacing w:before="40" w:after="40"/>
              <w:ind w:left="0"/>
              <w:rPr>
                <w:rFonts w:cs="Arial"/>
                <w:spacing w:val="0"/>
                <w:sz w:val="20"/>
                <w:szCs w:val="22"/>
              </w:rPr>
            </w:pPr>
          </w:p>
          <w:p w:rsidR="00F35BC1" w:rsidRPr="00CB0CDB" w:rsidRDefault="00035147" w:rsidP="00CB0CDB">
            <w:pPr>
              <w:pStyle w:val="TableText"/>
              <w:numPr>
                <w:ilvl w:val="0"/>
                <w:numId w:val="28"/>
              </w:numPr>
              <w:spacing w:before="40" w:after="40"/>
              <w:rPr>
                <w:rFonts w:cs="Arial"/>
                <w:spacing w:val="0"/>
                <w:sz w:val="20"/>
                <w:szCs w:val="22"/>
              </w:rPr>
            </w:pPr>
            <w:r w:rsidRPr="00CB0CDB">
              <w:rPr>
                <w:rFonts w:cs="Arial"/>
                <w:spacing w:val="0"/>
                <w:sz w:val="20"/>
                <w:szCs w:val="22"/>
              </w:rPr>
              <w:t>Open DHCP console</w:t>
            </w:r>
          </w:p>
          <w:p w:rsidR="00035147" w:rsidRPr="00CB0CDB" w:rsidRDefault="00035147" w:rsidP="00CB0CDB">
            <w:pPr>
              <w:pStyle w:val="TableText"/>
              <w:numPr>
                <w:ilvl w:val="0"/>
                <w:numId w:val="28"/>
              </w:numPr>
              <w:spacing w:before="40" w:after="40"/>
              <w:rPr>
                <w:rFonts w:cs="Arial"/>
                <w:spacing w:val="0"/>
                <w:sz w:val="20"/>
                <w:szCs w:val="22"/>
              </w:rPr>
            </w:pPr>
            <w:r w:rsidRPr="00CB0CDB">
              <w:rPr>
                <w:rFonts w:cs="Arial"/>
                <w:spacing w:val="0"/>
                <w:sz w:val="20"/>
                <w:szCs w:val="22"/>
              </w:rPr>
              <w:t>In the console tree, und</w:t>
            </w:r>
            <w:r w:rsidR="00B47973" w:rsidRPr="00CB0CDB">
              <w:rPr>
                <w:rFonts w:cs="Arial"/>
                <w:spacing w:val="0"/>
                <w:sz w:val="20"/>
                <w:szCs w:val="22"/>
              </w:rPr>
              <w:t xml:space="preserve">er the server name click Scope </w:t>
            </w:r>
            <w:r w:rsidRPr="00CB0CDB">
              <w:rPr>
                <w:rFonts w:cs="Arial"/>
                <w:spacing w:val="0"/>
                <w:sz w:val="20"/>
                <w:szCs w:val="22"/>
              </w:rPr>
              <w:t>Options</w:t>
            </w:r>
          </w:p>
          <w:p w:rsidR="00035147" w:rsidRPr="00CB0CDB" w:rsidRDefault="00035147" w:rsidP="00CB0CDB">
            <w:pPr>
              <w:pStyle w:val="TableText"/>
              <w:numPr>
                <w:ilvl w:val="0"/>
                <w:numId w:val="28"/>
              </w:numPr>
              <w:spacing w:before="40" w:after="40"/>
              <w:rPr>
                <w:rFonts w:cs="Arial"/>
                <w:spacing w:val="0"/>
                <w:sz w:val="20"/>
                <w:szCs w:val="22"/>
              </w:rPr>
            </w:pPr>
            <w:r w:rsidRPr="00CB0CDB">
              <w:rPr>
                <w:rFonts w:cs="Arial"/>
                <w:spacing w:val="0"/>
                <w:sz w:val="20"/>
                <w:szCs w:val="22"/>
              </w:rPr>
              <w:t>In the Action menu – click Configure Options</w:t>
            </w:r>
          </w:p>
          <w:p w:rsidR="00035147" w:rsidRPr="00CB0CDB" w:rsidRDefault="00B47973" w:rsidP="00CB0CDB">
            <w:pPr>
              <w:pStyle w:val="TableText"/>
              <w:numPr>
                <w:ilvl w:val="0"/>
                <w:numId w:val="28"/>
              </w:numPr>
              <w:spacing w:before="40" w:after="40"/>
              <w:rPr>
                <w:rFonts w:cs="Arial"/>
                <w:spacing w:val="0"/>
                <w:sz w:val="20"/>
                <w:szCs w:val="22"/>
              </w:rPr>
            </w:pPr>
            <w:r w:rsidRPr="00CB0CDB">
              <w:rPr>
                <w:rFonts w:cs="Arial"/>
                <w:spacing w:val="0"/>
                <w:sz w:val="20"/>
                <w:szCs w:val="22"/>
              </w:rPr>
              <w:lastRenderedPageBreak/>
              <w:t>Option Level: Scope</w:t>
            </w:r>
          </w:p>
          <w:p w:rsidR="00B47973" w:rsidRPr="00CB0CDB" w:rsidRDefault="00B47973" w:rsidP="00CB0CDB">
            <w:pPr>
              <w:pStyle w:val="TableText"/>
              <w:numPr>
                <w:ilvl w:val="0"/>
                <w:numId w:val="28"/>
              </w:numPr>
              <w:spacing w:before="40" w:after="40"/>
              <w:rPr>
                <w:rFonts w:cs="Arial"/>
                <w:spacing w:val="0"/>
                <w:sz w:val="20"/>
                <w:szCs w:val="22"/>
              </w:rPr>
            </w:pPr>
            <w:r w:rsidRPr="00CB0CDB">
              <w:rPr>
                <w:rFonts w:cs="Arial"/>
                <w:spacing w:val="0"/>
                <w:sz w:val="20"/>
                <w:szCs w:val="22"/>
              </w:rPr>
              <w:t>Option: 003 Router</w:t>
            </w:r>
          </w:p>
          <w:p w:rsidR="00B47973" w:rsidRPr="00CB0CDB" w:rsidRDefault="00B47973" w:rsidP="00CB0CDB">
            <w:pPr>
              <w:pStyle w:val="TableText"/>
              <w:numPr>
                <w:ilvl w:val="0"/>
                <w:numId w:val="28"/>
              </w:numPr>
              <w:spacing w:before="40" w:after="40"/>
              <w:rPr>
                <w:rFonts w:cs="Arial"/>
                <w:spacing w:val="0"/>
                <w:sz w:val="20"/>
                <w:szCs w:val="22"/>
              </w:rPr>
            </w:pPr>
            <w:r w:rsidRPr="00CB0CDB">
              <w:rPr>
                <w:rFonts w:cs="Arial"/>
                <w:spacing w:val="0"/>
                <w:sz w:val="20"/>
                <w:szCs w:val="22"/>
              </w:rPr>
              <w:t xml:space="preserve">Option IP address: IP address of </w:t>
            </w:r>
            <w:r w:rsidR="0084085A">
              <w:rPr>
                <w:rFonts w:cs="Arial"/>
                <w:spacing w:val="0"/>
                <w:sz w:val="20"/>
                <w:szCs w:val="22"/>
              </w:rPr>
              <w:t>the Low Number Servers Partner Network Connection.</w:t>
            </w:r>
          </w:p>
          <w:p w:rsidR="00B47973" w:rsidRPr="00CB0CDB" w:rsidRDefault="00B47973" w:rsidP="00CB0CDB">
            <w:pPr>
              <w:pStyle w:val="TableText"/>
              <w:spacing w:before="40" w:after="40"/>
              <w:rPr>
                <w:rFonts w:cs="Arial"/>
                <w:spacing w:val="0"/>
                <w:sz w:val="20"/>
                <w:szCs w:val="22"/>
              </w:rPr>
            </w:pPr>
          </w:p>
          <w:p w:rsidR="00B47973" w:rsidRPr="00CB0CDB" w:rsidRDefault="00B47973" w:rsidP="00CB0CDB">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Complete this task from High Number Server]</w:t>
            </w:r>
          </w:p>
          <w:p w:rsidR="00B47973" w:rsidRPr="00CB0CDB" w:rsidRDefault="00B47973" w:rsidP="00CB0CDB">
            <w:pPr>
              <w:pStyle w:val="TableText"/>
              <w:spacing w:before="20" w:after="60"/>
              <w:rPr>
                <w:rFonts w:cs="Arial"/>
                <w:b/>
                <w:i/>
                <w:spacing w:val="0"/>
                <w:sz w:val="24"/>
                <w:szCs w:val="24"/>
              </w:rPr>
            </w:pPr>
          </w:p>
          <w:p w:rsidR="00B47973" w:rsidRPr="00CB0CDB" w:rsidRDefault="003762AA" w:rsidP="00CB0CDB">
            <w:pPr>
              <w:pStyle w:val="TableText"/>
              <w:numPr>
                <w:ilvl w:val="0"/>
                <w:numId w:val="29"/>
              </w:numPr>
              <w:spacing w:before="20" w:after="60"/>
              <w:rPr>
                <w:rFonts w:cs="Arial"/>
                <w:spacing w:val="0"/>
                <w:sz w:val="24"/>
                <w:szCs w:val="24"/>
              </w:rPr>
            </w:pPr>
            <w:r w:rsidRPr="00CB0CDB">
              <w:rPr>
                <w:rFonts w:cs="Arial"/>
                <w:spacing w:val="0"/>
                <w:sz w:val="20"/>
              </w:rPr>
              <w:t>Start – Run – cmd</w:t>
            </w:r>
          </w:p>
          <w:p w:rsidR="003762AA" w:rsidRPr="00CB0CDB" w:rsidRDefault="003762AA" w:rsidP="00CB0CDB">
            <w:pPr>
              <w:pStyle w:val="TableText"/>
              <w:numPr>
                <w:ilvl w:val="0"/>
                <w:numId w:val="29"/>
              </w:numPr>
              <w:spacing w:before="20" w:after="60"/>
              <w:rPr>
                <w:rFonts w:cs="Arial"/>
                <w:spacing w:val="0"/>
                <w:sz w:val="24"/>
                <w:szCs w:val="24"/>
              </w:rPr>
            </w:pPr>
            <w:r w:rsidRPr="00CB0CDB">
              <w:rPr>
                <w:rFonts w:cs="Arial"/>
                <w:spacing w:val="0"/>
                <w:sz w:val="20"/>
              </w:rPr>
              <w:t>Type: ipconfig /renew (to obtain IP address from DHCP server)</w:t>
            </w:r>
          </w:p>
          <w:p w:rsidR="00B47973" w:rsidRPr="00CB0CDB" w:rsidRDefault="003762AA" w:rsidP="00CB0CDB">
            <w:pPr>
              <w:pStyle w:val="TableText"/>
              <w:numPr>
                <w:ilvl w:val="0"/>
                <w:numId w:val="29"/>
              </w:numPr>
              <w:spacing w:before="20" w:after="60"/>
              <w:rPr>
                <w:rFonts w:cs="Arial"/>
                <w:spacing w:val="0"/>
                <w:sz w:val="24"/>
                <w:szCs w:val="24"/>
              </w:rPr>
            </w:pPr>
            <w:r w:rsidRPr="00CB0CDB">
              <w:rPr>
                <w:rFonts w:cs="Arial"/>
                <w:spacing w:val="0"/>
                <w:sz w:val="20"/>
              </w:rPr>
              <w:t>Type: ipconfig/ all (verify that default gateway IP address for the Partner Network Connection is the IP address of the DHCP server’s Partner Network Connection.</w:t>
            </w:r>
          </w:p>
          <w:p w:rsidR="00B47973" w:rsidRPr="00CB0CDB" w:rsidRDefault="00B47973" w:rsidP="00CB0CDB">
            <w:pPr>
              <w:pStyle w:val="TableText"/>
              <w:spacing w:before="40" w:after="40"/>
              <w:ind w:left="0"/>
              <w:rPr>
                <w:rFonts w:cs="Arial"/>
                <w:spacing w:val="0"/>
                <w:sz w:val="20"/>
                <w:szCs w:val="22"/>
              </w:rPr>
            </w:pPr>
          </w:p>
        </w:tc>
      </w:tr>
      <w:tr w:rsidR="00DB182A" w:rsidRPr="00CB0CDB" w:rsidTr="00CB0CDB">
        <w:trPr>
          <w:trHeight w:val="452"/>
          <w:tblCellSpacing w:w="20" w:type="dxa"/>
        </w:trPr>
        <w:tc>
          <w:tcPr>
            <w:tcW w:w="8560" w:type="dxa"/>
            <w:shd w:val="clear" w:color="auto" w:fill="E6E6E6"/>
            <w:tcMar>
              <w:top w:w="43" w:type="dxa"/>
              <w:left w:w="115" w:type="dxa"/>
              <w:bottom w:w="43" w:type="dxa"/>
              <w:right w:w="115" w:type="dxa"/>
            </w:tcMar>
          </w:tcPr>
          <w:p w:rsidR="00DB182A" w:rsidRPr="00CB0CDB" w:rsidRDefault="00D0112F" w:rsidP="00CB0CDB">
            <w:pPr>
              <w:pStyle w:val="TableText"/>
              <w:spacing w:before="40" w:after="40"/>
              <w:ind w:left="0"/>
              <w:rPr>
                <w:rFonts w:cs="Arial"/>
                <w:b/>
                <w:i/>
                <w:spacing w:val="0"/>
                <w:sz w:val="20"/>
                <w:szCs w:val="22"/>
              </w:rPr>
            </w:pPr>
            <w:r w:rsidRPr="00CB0CDB">
              <w:rPr>
                <w:rFonts w:cs="Arial"/>
                <w:b/>
                <w:sz w:val="24"/>
                <w:szCs w:val="24"/>
              </w:rPr>
              <w:lastRenderedPageBreak/>
              <w:t xml:space="preserve">Task 6:  </w:t>
            </w:r>
          </w:p>
        </w:tc>
      </w:tr>
      <w:tr w:rsidR="00D0112F" w:rsidRPr="00CB0CDB" w:rsidTr="00CB0CDB">
        <w:trPr>
          <w:trHeight w:val="452"/>
          <w:tblCellSpacing w:w="20" w:type="dxa"/>
        </w:trPr>
        <w:tc>
          <w:tcPr>
            <w:tcW w:w="8560" w:type="dxa"/>
            <w:shd w:val="clear" w:color="auto" w:fill="auto"/>
            <w:tcMar>
              <w:top w:w="43" w:type="dxa"/>
              <w:left w:w="115" w:type="dxa"/>
              <w:bottom w:w="43" w:type="dxa"/>
              <w:right w:w="115" w:type="dxa"/>
            </w:tcMar>
          </w:tcPr>
          <w:p w:rsidR="00D0112F" w:rsidRPr="00CB0CDB" w:rsidRDefault="003838CC" w:rsidP="00CB0CDB">
            <w:pPr>
              <w:pStyle w:val="TableText"/>
              <w:spacing w:before="40" w:after="40"/>
              <w:ind w:left="0"/>
              <w:rPr>
                <w:rFonts w:cs="Arial"/>
                <w:b/>
                <w:sz w:val="20"/>
              </w:rPr>
            </w:pPr>
            <w:r w:rsidRPr="00CB0CDB">
              <w:rPr>
                <w:rFonts w:cs="Arial"/>
                <w:b/>
                <w:sz w:val="20"/>
              </w:rPr>
              <w:t>DHCP</w:t>
            </w:r>
            <w:r w:rsidR="004709A5" w:rsidRPr="00CB0CDB">
              <w:rPr>
                <w:rFonts w:cs="Arial"/>
                <w:b/>
                <w:sz w:val="20"/>
              </w:rPr>
              <w:t xml:space="preserve"> in a ‘routed’</w:t>
            </w:r>
            <w:r w:rsidR="007534D3" w:rsidRPr="00CB0CDB">
              <w:rPr>
                <w:rFonts w:cs="Arial"/>
                <w:b/>
                <w:sz w:val="20"/>
              </w:rPr>
              <w:t>,  multiple subnet</w:t>
            </w:r>
            <w:r w:rsidR="004709A5" w:rsidRPr="00CB0CDB">
              <w:rPr>
                <w:rFonts w:cs="Arial"/>
                <w:b/>
                <w:sz w:val="20"/>
              </w:rPr>
              <w:t xml:space="preserve"> environment:</w:t>
            </w:r>
            <w:r w:rsidRPr="00CB0CDB">
              <w:rPr>
                <w:rFonts w:cs="Arial"/>
                <w:b/>
                <w:sz w:val="20"/>
              </w:rPr>
              <w:t xml:space="preserve"> </w:t>
            </w:r>
            <w:r w:rsidR="00067C51" w:rsidRPr="00CB0CDB">
              <w:rPr>
                <w:rFonts w:cs="Arial"/>
                <w:b/>
                <w:sz w:val="20"/>
              </w:rPr>
              <w:t xml:space="preserve">DHCP </w:t>
            </w:r>
            <w:r w:rsidRPr="00CB0CDB">
              <w:rPr>
                <w:rFonts w:cs="Arial"/>
                <w:b/>
                <w:sz w:val="20"/>
              </w:rPr>
              <w:t>Relay Agents:</w:t>
            </w:r>
          </w:p>
          <w:p w:rsidR="00067C51" w:rsidRPr="00CB0CDB" w:rsidRDefault="00067C51" w:rsidP="00CB0CDB">
            <w:pPr>
              <w:pStyle w:val="TableText"/>
              <w:spacing w:before="40" w:after="40"/>
              <w:ind w:left="0"/>
              <w:rPr>
                <w:rFonts w:cs="Arial"/>
                <w:b/>
                <w:sz w:val="20"/>
              </w:rPr>
            </w:pPr>
          </w:p>
          <w:p w:rsidR="00B874FE" w:rsidRDefault="005E179A" w:rsidP="00CB0CDB">
            <w:pPr>
              <w:pStyle w:val="TableText"/>
              <w:spacing w:before="40" w:after="40"/>
              <w:ind w:left="0"/>
              <w:rPr>
                <w:rFonts w:cs="Arial"/>
                <w:sz w:val="20"/>
              </w:rPr>
            </w:pPr>
            <w:r w:rsidRPr="00CB0CDB">
              <w:rPr>
                <w:rFonts w:cs="Arial"/>
                <w:sz w:val="20"/>
              </w:rPr>
              <w:t xml:space="preserve">Recall the DHCP Lease process, 4 packets are broadcast: </w:t>
            </w:r>
            <w:r w:rsidRPr="00B874FE">
              <w:rPr>
                <w:rFonts w:cs="Arial"/>
                <w:b/>
                <w:sz w:val="20"/>
              </w:rPr>
              <w:t>Discover, Offer, Request, Acknowledgement.</w:t>
            </w:r>
            <w:r w:rsidRPr="00CB0CDB">
              <w:rPr>
                <w:rFonts w:cs="Arial"/>
                <w:sz w:val="20"/>
              </w:rPr>
              <w:t xml:space="preserve">  </w:t>
            </w:r>
          </w:p>
          <w:p w:rsidR="00B874FE" w:rsidRDefault="00B874FE" w:rsidP="00CB0CDB">
            <w:pPr>
              <w:pStyle w:val="TableText"/>
              <w:spacing w:before="40" w:after="40"/>
              <w:ind w:left="0"/>
              <w:rPr>
                <w:rFonts w:cs="Arial"/>
                <w:sz w:val="20"/>
              </w:rPr>
            </w:pPr>
          </w:p>
          <w:p w:rsidR="00B874FE" w:rsidRDefault="00A53A82" w:rsidP="00CB0CDB">
            <w:pPr>
              <w:pStyle w:val="TableText"/>
              <w:spacing w:before="40" w:after="40"/>
              <w:ind w:left="0"/>
              <w:rPr>
                <w:rFonts w:cs="Arial"/>
                <w:sz w:val="20"/>
              </w:rPr>
            </w:pPr>
            <w:r w:rsidRPr="00CB0CDB">
              <w:rPr>
                <w:rFonts w:cs="Arial"/>
                <w:sz w:val="20"/>
              </w:rPr>
              <w:t>If you are in a routed environment (these days many office buildings etc have at least one router between networks) what happens when the Routers/Default Gateways will n</w:t>
            </w:r>
            <w:r w:rsidR="00B874FE">
              <w:rPr>
                <w:rFonts w:cs="Arial"/>
                <w:sz w:val="20"/>
              </w:rPr>
              <w:t xml:space="preserve">ot pass the Broadcast packets? </w:t>
            </w:r>
            <w:r w:rsidR="00217A83">
              <w:rPr>
                <w:rFonts w:cs="Arial"/>
                <w:sz w:val="20"/>
              </w:rPr>
              <w:t xml:space="preserve"> </w:t>
            </w:r>
          </w:p>
          <w:p w:rsidR="00B874FE" w:rsidRDefault="00B874FE" w:rsidP="00CB0CDB">
            <w:pPr>
              <w:pStyle w:val="TableText"/>
              <w:spacing w:before="40" w:after="40"/>
              <w:ind w:left="0"/>
              <w:rPr>
                <w:rFonts w:cs="Arial"/>
                <w:sz w:val="20"/>
              </w:rPr>
            </w:pPr>
          </w:p>
          <w:p w:rsidR="005E179A" w:rsidRPr="00CB0CDB" w:rsidRDefault="00217A83" w:rsidP="00CB0CDB">
            <w:pPr>
              <w:pStyle w:val="TableText"/>
              <w:spacing w:before="40" w:after="40"/>
              <w:ind w:left="0"/>
              <w:rPr>
                <w:rFonts w:cs="Arial"/>
                <w:sz w:val="20"/>
              </w:rPr>
            </w:pPr>
            <w:r>
              <w:rPr>
                <w:rFonts w:cs="Arial"/>
                <w:sz w:val="20"/>
              </w:rPr>
              <w:t xml:space="preserve">Thus if a DHCP Server and corresponding scope is not available on the </w:t>
            </w:r>
            <w:r w:rsidR="00456149">
              <w:rPr>
                <w:rFonts w:cs="Arial"/>
                <w:sz w:val="20"/>
              </w:rPr>
              <w:t>network, our clien</w:t>
            </w:r>
            <w:r w:rsidR="00B874FE">
              <w:rPr>
                <w:rFonts w:cs="Arial"/>
                <w:sz w:val="20"/>
              </w:rPr>
              <w:t>ts cannot receive an IP address.</w:t>
            </w:r>
          </w:p>
          <w:p w:rsidR="00A53A82" w:rsidRPr="00CB0CDB" w:rsidRDefault="00A53A82" w:rsidP="00CB0CDB">
            <w:pPr>
              <w:pStyle w:val="TableText"/>
              <w:spacing w:before="40" w:after="40"/>
              <w:ind w:left="0"/>
              <w:rPr>
                <w:rFonts w:cs="Arial"/>
                <w:sz w:val="20"/>
              </w:rPr>
            </w:pPr>
          </w:p>
          <w:p w:rsidR="00A53A82" w:rsidRPr="00CB0CDB" w:rsidRDefault="00A53A82" w:rsidP="00CB0CDB">
            <w:pPr>
              <w:pStyle w:val="TableText"/>
              <w:spacing w:before="40" w:after="40"/>
              <w:ind w:left="0"/>
              <w:rPr>
                <w:rFonts w:cs="Arial"/>
                <w:sz w:val="20"/>
              </w:rPr>
            </w:pPr>
            <w:r w:rsidRPr="00CB0CDB">
              <w:rPr>
                <w:rFonts w:cs="Arial"/>
                <w:sz w:val="20"/>
              </w:rPr>
              <w:t>To solve this problem there are a number of solutions:</w:t>
            </w:r>
          </w:p>
          <w:p w:rsidR="00A53A82" w:rsidRPr="00CB0CDB" w:rsidRDefault="00A53A82" w:rsidP="00CB0CDB">
            <w:pPr>
              <w:pStyle w:val="TableText"/>
              <w:spacing w:before="40" w:after="40"/>
              <w:ind w:left="0"/>
              <w:rPr>
                <w:rFonts w:cs="Arial"/>
                <w:sz w:val="20"/>
              </w:rPr>
            </w:pPr>
          </w:p>
          <w:p w:rsidR="00D62D2F" w:rsidRPr="00CB0CDB" w:rsidRDefault="00D969DB" w:rsidP="00CB0CDB">
            <w:pPr>
              <w:pStyle w:val="TableText"/>
              <w:numPr>
                <w:ilvl w:val="0"/>
                <w:numId w:val="30"/>
              </w:numPr>
              <w:spacing w:before="40" w:after="40"/>
              <w:rPr>
                <w:rFonts w:cs="Arial"/>
                <w:sz w:val="20"/>
              </w:rPr>
            </w:pPr>
            <w:r w:rsidRPr="00CB0CDB">
              <w:rPr>
                <w:rFonts w:cs="Arial"/>
                <w:sz w:val="20"/>
              </w:rPr>
              <w:t>We</w:t>
            </w:r>
            <w:r w:rsidR="00D62D2F" w:rsidRPr="00CB0CDB">
              <w:rPr>
                <w:rFonts w:cs="Arial"/>
                <w:sz w:val="20"/>
              </w:rPr>
              <w:t xml:space="preserve"> could install a 1542 Compliant Router (otherwise known as a BOOT-P forwarder).</w:t>
            </w:r>
            <w:r w:rsidR="00CD3D26" w:rsidRPr="00CB0CDB">
              <w:rPr>
                <w:rFonts w:cs="Arial"/>
                <w:sz w:val="20"/>
              </w:rPr>
              <w:t xml:space="preserve">  The router would then listen for BOOT-P traffic (Discover, Offer etc) and then </w:t>
            </w:r>
            <w:r w:rsidR="00CD3D26" w:rsidRPr="00CB0CDB">
              <w:rPr>
                <w:rFonts w:cs="Arial"/>
                <w:b/>
                <w:i/>
                <w:sz w:val="20"/>
              </w:rPr>
              <w:t xml:space="preserve">forwards </w:t>
            </w:r>
            <w:r w:rsidR="00CD3D26" w:rsidRPr="00CB0CDB">
              <w:rPr>
                <w:rFonts w:cs="Arial"/>
                <w:sz w:val="20"/>
              </w:rPr>
              <w:t>these to other subnets.</w:t>
            </w:r>
          </w:p>
          <w:p w:rsidR="00CD3D26" w:rsidRPr="00CB0CDB" w:rsidRDefault="00ED07BF" w:rsidP="00CB0CDB">
            <w:pPr>
              <w:pStyle w:val="TableText"/>
              <w:numPr>
                <w:ilvl w:val="0"/>
                <w:numId w:val="30"/>
              </w:numPr>
              <w:spacing w:before="40" w:after="40"/>
              <w:rPr>
                <w:rFonts w:cs="Arial"/>
                <w:sz w:val="20"/>
              </w:rPr>
            </w:pPr>
            <w:r w:rsidRPr="00CB0CDB">
              <w:rPr>
                <w:rFonts w:cs="Arial"/>
                <w:sz w:val="20"/>
              </w:rPr>
              <w:t>We could configure a DHCP server on each subnet.</w:t>
            </w:r>
          </w:p>
          <w:p w:rsidR="00ED07BF" w:rsidRPr="00CB0CDB" w:rsidRDefault="00ED07BF" w:rsidP="00CB0CDB">
            <w:pPr>
              <w:pStyle w:val="TableText"/>
              <w:numPr>
                <w:ilvl w:val="0"/>
                <w:numId w:val="30"/>
              </w:numPr>
              <w:spacing w:before="40" w:after="40"/>
              <w:rPr>
                <w:rFonts w:cs="Arial"/>
                <w:sz w:val="20"/>
              </w:rPr>
            </w:pPr>
            <w:r w:rsidRPr="00CB0CDB">
              <w:rPr>
                <w:rFonts w:cs="Arial"/>
                <w:sz w:val="20"/>
              </w:rPr>
              <w:t>The option we will look at is configuring a DHCP Relay agent.</w:t>
            </w:r>
          </w:p>
          <w:p w:rsidR="00ED07BF" w:rsidRPr="00CB0CDB" w:rsidRDefault="00ED07BF" w:rsidP="00CB0CDB">
            <w:pPr>
              <w:pStyle w:val="TableText"/>
              <w:spacing w:before="40" w:after="40"/>
              <w:ind w:left="360"/>
              <w:rPr>
                <w:rFonts w:cs="Arial"/>
                <w:sz w:val="20"/>
              </w:rPr>
            </w:pPr>
          </w:p>
          <w:p w:rsidR="008008CB" w:rsidRDefault="00D42054" w:rsidP="00CB0CDB">
            <w:pPr>
              <w:pStyle w:val="TableText"/>
              <w:spacing w:before="40" w:after="40"/>
              <w:ind w:left="360"/>
              <w:rPr>
                <w:rFonts w:cs="Arial"/>
                <w:sz w:val="20"/>
              </w:rPr>
            </w:pPr>
            <w:r w:rsidRPr="00CB0CDB">
              <w:rPr>
                <w:rFonts w:cs="Arial"/>
                <w:sz w:val="20"/>
              </w:rPr>
              <w:t>The DHCP Relay agent is a computer or router that is configured to listen for DHCP/BOOT P broadcasts from</w:t>
            </w:r>
            <w:r w:rsidR="006E67E4" w:rsidRPr="00CB0CDB">
              <w:rPr>
                <w:rFonts w:cs="Arial"/>
                <w:sz w:val="20"/>
              </w:rPr>
              <w:t xml:space="preserve"> any DHCP clients.  </w:t>
            </w:r>
          </w:p>
          <w:p w:rsidR="008008CB" w:rsidRDefault="008008CB" w:rsidP="00CB0CDB">
            <w:pPr>
              <w:pStyle w:val="TableText"/>
              <w:spacing w:before="40" w:after="40"/>
              <w:ind w:left="360"/>
              <w:rPr>
                <w:rFonts w:cs="Arial"/>
                <w:sz w:val="20"/>
              </w:rPr>
            </w:pPr>
          </w:p>
          <w:p w:rsidR="008008CB" w:rsidRDefault="008008CB" w:rsidP="00CB0CDB">
            <w:pPr>
              <w:pStyle w:val="TableText"/>
              <w:spacing w:before="40" w:after="40"/>
              <w:ind w:left="360"/>
              <w:rPr>
                <w:rFonts w:cs="Arial"/>
                <w:sz w:val="20"/>
              </w:rPr>
            </w:pPr>
            <w:r>
              <w:rPr>
                <w:rFonts w:cs="Arial"/>
                <w:sz w:val="20"/>
              </w:rPr>
              <w:t>A Broadcast packet takes the form 255.255.255.255 or all 1’s in binary, which means that all client implicitly must receive the packet.  In our network since the High Number/DHCP client can only send this broadcast along the Partner network the Low Number server MUST RECEIVE THE PACKET, regardless of network address differences which may be in place via APIPA for example.</w:t>
            </w:r>
          </w:p>
          <w:p w:rsidR="008008CB" w:rsidRDefault="008008CB" w:rsidP="00CB0CDB">
            <w:pPr>
              <w:pStyle w:val="TableText"/>
              <w:spacing w:before="40" w:after="40"/>
              <w:ind w:left="360"/>
              <w:rPr>
                <w:rFonts w:cs="Arial"/>
                <w:sz w:val="20"/>
              </w:rPr>
            </w:pPr>
          </w:p>
          <w:p w:rsidR="006E67E4" w:rsidRPr="00CB0CDB" w:rsidRDefault="006E67E4" w:rsidP="00CB0CDB">
            <w:pPr>
              <w:pStyle w:val="TableText"/>
              <w:spacing w:before="40" w:after="40"/>
              <w:ind w:left="360"/>
              <w:rPr>
                <w:rFonts w:cs="Arial"/>
                <w:sz w:val="20"/>
              </w:rPr>
            </w:pPr>
            <w:r w:rsidRPr="00CB0CDB">
              <w:rPr>
                <w:rFonts w:cs="Arial"/>
                <w:sz w:val="20"/>
              </w:rPr>
              <w:t>Upon receiving this broadcast the Agent will wait for a</w:t>
            </w:r>
            <w:r w:rsidR="00942B1F">
              <w:rPr>
                <w:rFonts w:cs="Arial"/>
                <w:sz w:val="20"/>
              </w:rPr>
              <w:t xml:space="preserve"> set</w:t>
            </w:r>
            <w:r w:rsidRPr="00CB0CDB">
              <w:rPr>
                <w:rFonts w:cs="Arial"/>
                <w:sz w:val="20"/>
              </w:rPr>
              <w:t xml:space="preserve"> interval (again you can configure this waiting time) to see if the local DHCP Server res</w:t>
            </w:r>
            <w:r w:rsidR="00942B1F">
              <w:rPr>
                <w:rFonts w:cs="Arial"/>
                <w:sz w:val="20"/>
              </w:rPr>
              <w:t xml:space="preserve">ponds to the clients requests. </w:t>
            </w:r>
          </w:p>
          <w:p w:rsidR="006E67E4" w:rsidRPr="00CB0CDB" w:rsidRDefault="006E67E4" w:rsidP="00CB0CDB">
            <w:pPr>
              <w:pStyle w:val="TableText"/>
              <w:spacing w:before="40" w:after="40"/>
              <w:ind w:left="360"/>
              <w:rPr>
                <w:rFonts w:cs="Arial"/>
                <w:sz w:val="20"/>
              </w:rPr>
            </w:pPr>
          </w:p>
          <w:p w:rsidR="00ED07BF" w:rsidRPr="00CB0CDB" w:rsidRDefault="006E67E4" w:rsidP="00CB0CDB">
            <w:pPr>
              <w:pStyle w:val="TableText"/>
              <w:spacing w:before="40" w:after="40"/>
              <w:ind w:left="360"/>
              <w:rPr>
                <w:rFonts w:cs="Arial"/>
                <w:sz w:val="20"/>
              </w:rPr>
            </w:pPr>
            <w:r w:rsidRPr="00CB0CDB">
              <w:rPr>
                <w:rFonts w:cs="Arial"/>
                <w:sz w:val="20"/>
              </w:rPr>
              <w:t xml:space="preserve">If there is no response from the clients local DHCP Server; the agent will </w:t>
            </w:r>
            <w:r w:rsidRPr="00CB0CDB">
              <w:rPr>
                <w:rFonts w:cs="Arial"/>
                <w:b/>
                <w:i/>
                <w:sz w:val="20"/>
              </w:rPr>
              <w:t>forwa</w:t>
            </w:r>
            <w:r w:rsidR="00D42054" w:rsidRPr="00CB0CDB">
              <w:rPr>
                <w:rFonts w:cs="Arial"/>
                <w:b/>
                <w:i/>
                <w:sz w:val="20"/>
              </w:rPr>
              <w:t xml:space="preserve">rd/relay </w:t>
            </w:r>
            <w:r w:rsidRPr="00CB0CDB">
              <w:rPr>
                <w:rFonts w:cs="Arial"/>
                <w:sz w:val="20"/>
              </w:rPr>
              <w:t xml:space="preserve">this </w:t>
            </w:r>
            <w:r w:rsidRPr="00CB0CDB">
              <w:rPr>
                <w:rFonts w:cs="Arial"/>
                <w:sz w:val="20"/>
              </w:rPr>
              <w:lastRenderedPageBreak/>
              <w:t>request on</w:t>
            </w:r>
            <w:r w:rsidR="00D42054" w:rsidRPr="00CB0CDB">
              <w:rPr>
                <w:rFonts w:cs="Arial"/>
                <w:sz w:val="20"/>
              </w:rPr>
              <w:t>to DHCP servers on other subnets.</w:t>
            </w:r>
          </w:p>
          <w:p w:rsidR="00186ACB" w:rsidRPr="00CB0CDB" w:rsidRDefault="00186ACB" w:rsidP="00CB0CDB">
            <w:pPr>
              <w:pStyle w:val="TableText"/>
              <w:spacing w:before="40" w:after="40"/>
              <w:ind w:left="0"/>
              <w:rPr>
                <w:rFonts w:cs="Arial"/>
                <w:sz w:val="24"/>
                <w:szCs w:val="24"/>
              </w:rPr>
            </w:pPr>
          </w:p>
          <w:p w:rsidR="00F604DC" w:rsidRPr="00CB0CDB" w:rsidRDefault="00F604DC" w:rsidP="00CB0CDB">
            <w:pPr>
              <w:pStyle w:val="TableText"/>
              <w:spacing w:before="40" w:after="40"/>
              <w:ind w:left="0"/>
              <w:rPr>
                <w:rFonts w:cs="Arial"/>
                <w:b/>
                <w:i/>
                <w:sz w:val="24"/>
                <w:szCs w:val="24"/>
              </w:rPr>
            </w:pPr>
            <w:r w:rsidRPr="00CB0CDB">
              <w:rPr>
                <w:rFonts w:cs="Arial"/>
                <w:b/>
                <w:i/>
                <w:sz w:val="24"/>
                <w:szCs w:val="24"/>
              </w:rPr>
              <w:t>[Complete this task from Low Number Server]</w:t>
            </w:r>
          </w:p>
          <w:p w:rsidR="00F84ECB" w:rsidRPr="00CB0CDB" w:rsidRDefault="00F84ECB" w:rsidP="00CB0CDB">
            <w:pPr>
              <w:pStyle w:val="TableText"/>
              <w:spacing w:before="40" w:after="40"/>
              <w:ind w:left="0"/>
              <w:rPr>
                <w:rFonts w:cs="Arial"/>
                <w:b/>
                <w:sz w:val="20"/>
              </w:rPr>
            </w:pPr>
          </w:p>
          <w:p w:rsidR="00F604DC" w:rsidRPr="00CB0CDB" w:rsidRDefault="00F84ECB" w:rsidP="00CB0CDB">
            <w:pPr>
              <w:pStyle w:val="TableText"/>
              <w:spacing w:before="40" w:after="40"/>
              <w:rPr>
                <w:rFonts w:cs="Arial"/>
                <w:b/>
                <w:sz w:val="20"/>
              </w:rPr>
            </w:pPr>
            <w:r w:rsidRPr="00CB0CDB">
              <w:rPr>
                <w:rFonts w:cs="Arial"/>
                <w:b/>
                <w:sz w:val="20"/>
              </w:rPr>
              <w:t>Add the DHCP relay agent</w:t>
            </w:r>
          </w:p>
          <w:p w:rsidR="00A53A82" w:rsidRPr="00CB0CDB" w:rsidRDefault="00A53A82" w:rsidP="00CB0CDB">
            <w:pPr>
              <w:pStyle w:val="TableText"/>
              <w:spacing w:before="40" w:after="40"/>
              <w:ind w:left="0"/>
              <w:rPr>
                <w:rFonts w:cs="Arial"/>
                <w:sz w:val="24"/>
                <w:szCs w:val="24"/>
              </w:rPr>
            </w:pPr>
          </w:p>
          <w:p w:rsidR="008008CB" w:rsidRDefault="008008CB" w:rsidP="00CB0CDB">
            <w:pPr>
              <w:pStyle w:val="TableText"/>
              <w:numPr>
                <w:ilvl w:val="0"/>
                <w:numId w:val="32"/>
              </w:numPr>
              <w:spacing w:before="40" w:after="40"/>
              <w:rPr>
                <w:rFonts w:cs="Arial"/>
                <w:sz w:val="20"/>
              </w:rPr>
            </w:pPr>
            <w:r>
              <w:rPr>
                <w:rFonts w:cs="Arial"/>
                <w:sz w:val="20"/>
              </w:rPr>
              <w:t>Start – Administrative Tools – Routing and Remote Access.</w:t>
            </w:r>
          </w:p>
          <w:p w:rsidR="00257DDC" w:rsidRPr="00CB0CDB" w:rsidRDefault="00257DDC" w:rsidP="00CB0CDB">
            <w:pPr>
              <w:pStyle w:val="TableText"/>
              <w:numPr>
                <w:ilvl w:val="0"/>
                <w:numId w:val="32"/>
              </w:numPr>
              <w:spacing w:before="40" w:after="40"/>
              <w:rPr>
                <w:rFonts w:cs="Arial"/>
                <w:sz w:val="20"/>
              </w:rPr>
            </w:pPr>
            <w:r w:rsidRPr="00CB0CDB">
              <w:rPr>
                <w:rFonts w:cs="Arial"/>
                <w:sz w:val="20"/>
              </w:rPr>
              <w:t>In the Console Tree – expand IP Routing – select General</w:t>
            </w:r>
          </w:p>
          <w:p w:rsidR="00257DDC" w:rsidRPr="00CB0CDB" w:rsidRDefault="00257DDC" w:rsidP="00CB0CDB">
            <w:pPr>
              <w:pStyle w:val="TableText"/>
              <w:numPr>
                <w:ilvl w:val="0"/>
                <w:numId w:val="32"/>
              </w:numPr>
              <w:spacing w:before="40" w:after="40"/>
              <w:rPr>
                <w:rFonts w:cs="Arial"/>
                <w:sz w:val="20"/>
              </w:rPr>
            </w:pPr>
            <w:r w:rsidRPr="00CB0CDB">
              <w:rPr>
                <w:rFonts w:cs="Arial"/>
                <w:sz w:val="20"/>
              </w:rPr>
              <w:t>Right click General click New Routing Protocol</w:t>
            </w:r>
          </w:p>
          <w:p w:rsidR="00257DDC" w:rsidRPr="00CB0CDB" w:rsidRDefault="00257DDC" w:rsidP="00CB0CDB">
            <w:pPr>
              <w:pStyle w:val="TableText"/>
              <w:numPr>
                <w:ilvl w:val="0"/>
                <w:numId w:val="32"/>
              </w:numPr>
              <w:spacing w:before="40" w:after="40"/>
              <w:rPr>
                <w:rFonts w:cs="Arial"/>
                <w:sz w:val="20"/>
              </w:rPr>
            </w:pPr>
            <w:r w:rsidRPr="00CB0CDB">
              <w:rPr>
                <w:rFonts w:cs="Arial"/>
                <w:sz w:val="20"/>
              </w:rPr>
              <w:t>In the New Routing Protocol dialog box click DHCP Relay agent – click Ok</w:t>
            </w:r>
          </w:p>
          <w:p w:rsidR="00257DDC" w:rsidRPr="00CB0CDB" w:rsidRDefault="00257DDC" w:rsidP="00CB0CDB">
            <w:pPr>
              <w:pStyle w:val="TableText"/>
              <w:spacing w:before="40" w:after="40"/>
              <w:rPr>
                <w:rFonts w:cs="Arial"/>
                <w:sz w:val="20"/>
              </w:rPr>
            </w:pPr>
          </w:p>
          <w:p w:rsidR="00257DDC" w:rsidRPr="00CB0CDB" w:rsidRDefault="00257DDC" w:rsidP="00CB0CDB">
            <w:pPr>
              <w:pStyle w:val="TableText"/>
              <w:spacing w:before="40" w:after="40"/>
              <w:rPr>
                <w:rFonts w:cs="Arial"/>
                <w:b/>
                <w:sz w:val="20"/>
              </w:rPr>
            </w:pPr>
            <w:r w:rsidRPr="00CB0CDB">
              <w:rPr>
                <w:rFonts w:cs="Arial"/>
                <w:b/>
                <w:sz w:val="20"/>
              </w:rPr>
              <w:t>Configure the DHCP Rela</w:t>
            </w:r>
            <w:r w:rsidR="009E35AF" w:rsidRPr="00CB0CDB">
              <w:rPr>
                <w:rFonts w:cs="Arial"/>
                <w:b/>
                <w:sz w:val="20"/>
              </w:rPr>
              <w:t>y Agent with the IP address of a</w:t>
            </w:r>
            <w:r w:rsidRPr="00CB0CDB">
              <w:rPr>
                <w:rFonts w:cs="Arial"/>
                <w:b/>
                <w:sz w:val="20"/>
              </w:rPr>
              <w:t xml:space="preserve"> DHCP Server</w:t>
            </w:r>
            <w:r w:rsidR="009E35AF" w:rsidRPr="00CB0CDB">
              <w:rPr>
                <w:rFonts w:cs="Arial"/>
                <w:b/>
                <w:sz w:val="20"/>
              </w:rPr>
              <w:t xml:space="preserve"> on another </w:t>
            </w:r>
            <w:r w:rsidR="00BB5A2E">
              <w:rPr>
                <w:rFonts w:cs="Arial"/>
                <w:b/>
                <w:sz w:val="20"/>
              </w:rPr>
              <w:t>network.</w:t>
            </w:r>
          </w:p>
          <w:p w:rsidR="00257DDC" w:rsidRPr="00CB0CDB" w:rsidRDefault="00257DDC" w:rsidP="00CB0CDB">
            <w:pPr>
              <w:pStyle w:val="TableText"/>
              <w:spacing w:before="40" w:after="40"/>
              <w:rPr>
                <w:rFonts w:cs="Arial"/>
                <w:sz w:val="20"/>
              </w:rPr>
            </w:pPr>
          </w:p>
          <w:p w:rsidR="00257DDC" w:rsidRPr="00CB0CDB" w:rsidRDefault="00257DDC" w:rsidP="00CB0CDB">
            <w:pPr>
              <w:pStyle w:val="TableText"/>
              <w:spacing w:before="40" w:after="40"/>
              <w:ind w:left="0"/>
              <w:rPr>
                <w:rFonts w:cs="Arial"/>
                <w:sz w:val="24"/>
                <w:szCs w:val="24"/>
              </w:rPr>
            </w:pPr>
            <w:r w:rsidRPr="00CB0CDB">
              <w:rPr>
                <w:rFonts w:cs="Arial"/>
                <w:b/>
                <w:i/>
                <w:sz w:val="24"/>
                <w:szCs w:val="24"/>
              </w:rPr>
              <w:t>[Complete this task from Low Number Server]</w:t>
            </w:r>
          </w:p>
          <w:p w:rsidR="00257DDC" w:rsidRPr="00CB0CDB" w:rsidRDefault="00257DDC" w:rsidP="00CB0CDB">
            <w:pPr>
              <w:pStyle w:val="TableText"/>
              <w:spacing w:before="40" w:after="40"/>
              <w:rPr>
                <w:rFonts w:cs="Arial"/>
                <w:sz w:val="20"/>
              </w:rPr>
            </w:pPr>
          </w:p>
          <w:p w:rsidR="00257DDC" w:rsidRPr="00CB0CDB" w:rsidRDefault="00257DDC" w:rsidP="00CB0CDB">
            <w:pPr>
              <w:pStyle w:val="TableText"/>
              <w:numPr>
                <w:ilvl w:val="0"/>
                <w:numId w:val="34"/>
              </w:numPr>
              <w:spacing w:before="40" w:after="40"/>
              <w:rPr>
                <w:rFonts w:cs="Arial"/>
                <w:sz w:val="20"/>
              </w:rPr>
            </w:pPr>
            <w:r w:rsidRPr="00CB0CDB">
              <w:rPr>
                <w:rFonts w:cs="Arial"/>
                <w:sz w:val="20"/>
              </w:rPr>
              <w:t>Open Routing and Remote Access console</w:t>
            </w:r>
          </w:p>
          <w:p w:rsidR="00257DDC" w:rsidRDefault="00257DDC" w:rsidP="00CB0CDB">
            <w:pPr>
              <w:pStyle w:val="TableText"/>
              <w:numPr>
                <w:ilvl w:val="0"/>
                <w:numId w:val="34"/>
              </w:numPr>
              <w:spacing w:before="40" w:after="40"/>
              <w:rPr>
                <w:rFonts w:cs="Arial"/>
                <w:sz w:val="20"/>
              </w:rPr>
            </w:pPr>
            <w:r w:rsidRPr="00CB0CDB">
              <w:rPr>
                <w:rFonts w:cs="Arial"/>
                <w:sz w:val="20"/>
              </w:rPr>
              <w:t>In the console tree – choose DHCP Relay Agent</w:t>
            </w:r>
          </w:p>
          <w:p w:rsidR="00140C0D" w:rsidRPr="00CB0CDB" w:rsidRDefault="00140C0D" w:rsidP="00CB0CDB">
            <w:pPr>
              <w:pStyle w:val="TableText"/>
              <w:numPr>
                <w:ilvl w:val="0"/>
                <w:numId w:val="34"/>
              </w:numPr>
              <w:spacing w:before="40" w:after="40"/>
              <w:rPr>
                <w:rFonts w:cs="Arial"/>
                <w:sz w:val="20"/>
              </w:rPr>
            </w:pPr>
            <w:r>
              <w:rPr>
                <w:rFonts w:cs="Arial"/>
                <w:sz w:val="20"/>
              </w:rPr>
              <w:t>Right click – choose Properties.</w:t>
            </w:r>
          </w:p>
          <w:p w:rsidR="00257DDC" w:rsidRPr="00CB0CDB" w:rsidRDefault="0015404E" w:rsidP="00CB0CDB">
            <w:pPr>
              <w:pStyle w:val="TableText"/>
              <w:numPr>
                <w:ilvl w:val="0"/>
                <w:numId w:val="34"/>
              </w:numPr>
              <w:spacing w:before="40" w:after="40"/>
              <w:rPr>
                <w:rFonts w:cs="Arial"/>
                <w:sz w:val="20"/>
              </w:rPr>
            </w:pPr>
            <w:r w:rsidRPr="00CB0CDB">
              <w:rPr>
                <w:rFonts w:cs="Arial"/>
                <w:sz w:val="20"/>
              </w:rPr>
              <w:t xml:space="preserve">DHCP Server IP ADDRESS: </w:t>
            </w:r>
            <w:r w:rsidR="004C768A">
              <w:rPr>
                <w:rFonts w:cs="Arial"/>
                <w:b/>
                <w:sz w:val="20"/>
              </w:rPr>
              <w:t>192.168.1.1</w:t>
            </w:r>
            <w:r w:rsidRPr="00CB0CDB">
              <w:rPr>
                <w:rFonts w:cs="Arial"/>
                <w:b/>
                <w:sz w:val="20"/>
              </w:rPr>
              <w:t>00</w:t>
            </w:r>
            <w:r w:rsidR="00D661CD">
              <w:rPr>
                <w:rFonts w:cs="Arial"/>
                <w:b/>
                <w:sz w:val="20"/>
              </w:rPr>
              <w:t xml:space="preserve">  (LONDON is the alternative DHCP Server we will attempt to contact).</w:t>
            </w:r>
          </w:p>
          <w:p w:rsidR="0015404E" w:rsidRPr="00CB0CDB" w:rsidRDefault="0015404E" w:rsidP="00CB0CDB">
            <w:pPr>
              <w:pStyle w:val="TableText"/>
              <w:spacing w:before="40" w:after="40"/>
              <w:rPr>
                <w:rFonts w:cs="Arial"/>
                <w:sz w:val="20"/>
              </w:rPr>
            </w:pPr>
          </w:p>
          <w:p w:rsidR="0015404E" w:rsidRPr="00CB0CDB" w:rsidRDefault="0015404E" w:rsidP="00CB0CDB">
            <w:pPr>
              <w:pStyle w:val="TableText"/>
              <w:spacing w:before="40" w:after="40"/>
              <w:rPr>
                <w:rFonts w:cs="Arial"/>
                <w:b/>
                <w:sz w:val="20"/>
              </w:rPr>
            </w:pPr>
            <w:r w:rsidRPr="00CB0CDB">
              <w:rPr>
                <w:rFonts w:cs="Arial"/>
                <w:b/>
                <w:sz w:val="20"/>
              </w:rPr>
              <w:t>Enable DHCP Relay Agent on a Router Ethernet Interface</w:t>
            </w:r>
          </w:p>
          <w:p w:rsidR="00067C51" w:rsidRPr="00CB0CDB" w:rsidRDefault="005E179A" w:rsidP="00CB0CDB">
            <w:pPr>
              <w:pStyle w:val="TableText"/>
              <w:spacing w:before="40" w:after="40"/>
              <w:ind w:left="0"/>
              <w:rPr>
                <w:rFonts w:cs="Arial"/>
                <w:sz w:val="24"/>
                <w:szCs w:val="24"/>
              </w:rPr>
            </w:pPr>
            <w:r w:rsidRPr="00CB0CDB">
              <w:rPr>
                <w:rFonts w:cs="Arial"/>
                <w:sz w:val="24"/>
                <w:szCs w:val="24"/>
              </w:rPr>
              <w:t xml:space="preserve"> </w:t>
            </w:r>
          </w:p>
          <w:p w:rsidR="0015404E" w:rsidRPr="00CB0CDB" w:rsidRDefault="0015404E" w:rsidP="00CB0CDB">
            <w:pPr>
              <w:pStyle w:val="TableText"/>
              <w:spacing w:before="40" w:after="40"/>
              <w:ind w:left="0"/>
              <w:rPr>
                <w:rFonts w:cs="Arial"/>
                <w:sz w:val="24"/>
                <w:szCs w:val="24"/>
              </w:rPr>
            </w:pPr>
            <w:r w:rsidRPr="00CB0CDB">
              <w:rPr>
                <w:rFonts w:cs="Arial"/>
                <w:b/>
                <w:i/>
                <w:sz w:val="24"/>
                <w:szCs w:val="24"/>
              </w:rPr>
              <w:t>[Complete this task from Low Number Server]</w:t>
            </w:r>
          </w:p>
          <w:p w:rsidR="0015404E" w:rsidRPr="00CB0CDB" w:rsidRDefault="0015404E" w:rsidP="00CB0CDB">
            <w:pPr>
              <w:pStyle w:val="TableText"/>
              <w:spacing w:before="40" w:after="40"/>
              <w:ind w:left="0"/>
              <w:rPr>
                <w:rFonts w:cs="Arial"/>
                <w:sz w:val="24"/>
                <w:szCs w:val="24"/>
              </w:rPr>
            </w:pPr>
          </w:p>
          <w:p w:rsidR="00BC0DE1" w:rsidRPr="00CB0CDB" w:rsidRDefault="00BC0DE1" w:rsidP="00CB0CDB">
            <w:pPr>
              <w:pStyle w:val="TableText"/>
              <w:numPr>
                <w:ilvl w:val="0"/>
                <w:numId w:val="34"/>
              </w:numPr>
              <w:spacing w:before="40" w:after="40"/>
              <w:rPr>
                <w:rFonts w:cs="Arial"/>
                <w:sz w:val="20"/>
              </w:rPr>
            </w:pPr>
            <w:r w:rsidRPr="00CB0CDB">
              <w:rPr>
                <w:rFonts w:cs="Arial"/>
                <w:sz w:val="20"/>
              </w:rPr>
              <w:t>Open Routing and Remote Access console</w:t>
            </w:r>
          </w:p>
          <w:p w:rsidR="00BC0DE1" w:rsidRPr="00CB0CDB" w:rsidRDefault="00BC0DE1" w:rsidP="00CB0CDB">
            <w:pPr>
              <w:pStyle w:val="TableText"/>
              <w:numPr>
                <w:ilvl w:val="0"/>
                <w:numId w:val="34"/>
              </w:numPr>
              <w:spacing w:before="40" w:after="40"/>
              <w:rPr>
                <w:rFonts w:cs="Arial"/>
                <w:sz w:val="20"/>
              </w:rPr>
            </w:pPr>
            <w:r w:rsidRPr="00CB0CDB">
              <w:rPr>
                <w:rFonts w:cs="Arial"/>
                <w:sz w:val="20"/>
              </w:rPr>
              <w:t>In the console tree – choose DHCP Relay Agent</w:t>
            </w:r>
          </w:p>
          <w:p w:rsidR="00BC0DE1" w:rsidRPr="00CB0CDB" w:rsidRDefault="00BC0DE1" w:rsidP="00CB0CDB">
            <w:pPr>
              <w:pStyle w:val="TableText"/>
              <w:numPr>
                <w:ilvl w:val="0"/>
                <w:numId w:val="34"/>
              </w:numPr>
              <w:spacing w:before="40" w:after="40"/>
              <w:rPr>
                <w:rFonts w:cs="Arial"/>
                <w:sz w:val="20"/>
              </w:rPr>
            </w:pPr>
            <w:r w:rsidRPr="00CB0CDB">
              <w:rPr>
                <w:rFonts w:cs="Arial"/>
                <w:sz w:val="20"/>
              </w:rPr>
              <w:t>Right click DHCP Relay Agent – click New Interface</w:t>
            </w:r>
          </w:p>
          <w:p w:rsidR="00BC0DE1" w:rsidRPr="00CB0CDB" w:rsidRDefault="00BC0DE1" w:rsidP="00CB0CDB">
            <w:pPr>
              <w:pStyle w:val="TableText"/>
              <w:numPr>
                <w:ilvl w:val="0"/>
                <w:numId w:val="34"/>
              </w:numPr>
              <w:spacing w:before="40" w:after="40"/>
              <w:rPr>
                <w:rFonts w:cs="Arial"/>
                <w:sz w:val="20"/>
              </w:rPr>
            </w:pPr>
            <w:r w:rsidRPr="00CB0CDB">
              <w:rPr>
                <w:rFonts w:cs="Arial"/>
                <w:sz w:val="20"/>
              </w:rPr>
              <w:t>Select the Partner Network Connection</w:t>
            </w:r>
          </w:p>
          <w:p w:rsidR="00BC0DE1" w:rsidRPr="00CB0CDB" w:rsidRDefault="00BC0DE1" w:rsidP="00CB0CDB">
            <w:pPr>
              <w:pStyle w:val="TableText"/>
              <w:numPr>
                <w:ilvl w:val="0"/>
                <w:numId w:val="34"/>
              </w:numPr>
              <w:spacing w:before="40" w:after="40"/>
              <w:rPr>
                <w:rFonts w:cs="Arial"/>
                <w:sz w:val="20"/>
              </w:rPr>
            </w:pPr>
            <w:r w:rsidRPr="00CB0CDB">
              <w:rPr>
                <w:rFonts w:cs="Arial"/>
                <w:sz w:val="20"/>
              </w:rPr>
              <w:t>Hop Count Threshold: 2</w:t>
            </w:r>
          </w:p>
          <w:p w:rsidR="00BC0DE1" w:rsidRDefault="00BC0DE1" w:rsidP="00CB0CDB">
            <w:pPr>
              <w:pStyle w:val="TableText"/>
              <w:numPr>
                <w:ilvl w:val="0"/>
                <w:numId w:val="34"/>
              </w:numPr>
              <w:spacing w:before="40" w:after="40"/>
              <w:rPr>
                <w:rFonts w:cs="Arial"/>
                <w:sz w:val="20"/>
              </w:rPr>
            </w:pPr>
            <w:r w:rsidRPr="00CB0CDB">
              <w:rPr>
                <w:rFonts w:cs="Arial"/>
                <w:sz w:val="20"/>
              </w:rPr>
              <w:t>Boot Threshold: 5 seconds</w:t>
            </w:r>
          </w:p>
          <w:p w:rsidR="00166E11" w:rsidRPr="00CB0CDB" w:rsidRDefault="00166E11" w:rsidP="00CB0CDB">
            <w:pPr>
              <w:pStyle w:val="TableText"/>
              <w:numPr>
                <w:ilvl w:val="0"/>
                <w:numId w:val="34"/>
              </w:numPr>
              <w:spacing w:before="40" w:after="40"/>
              <w:rPr>
                <w:rFonts w:cs="Arial"/>
                <w:sz w:val="20"/>
              </w:rPr>
            </w:pPr>
            <w:r>
              <w:rPr>
                <w:rFonts w:cs="Arial"/>
                <w:sz w:val="20"/>
              </w:rPr>
              <w:t>Do the same for the Classroom adapter</w:t>
            </w:r>
            <w:r w:rsidR="007E0EB3">
              <w:rPr>
                <w:rFonts w:cs="Arial"/>
                <w:sz w:val="20"/>
              </w:rPr>
              <w:t>.</w:t>
            </w:r>
          </w:p>
          <w:p w:rsidR="00BC0DE1" w:rsidRPr="00CB0CDB" w:rsidRDefault="00BC0DE1" w:rsidP="00CB0CDB">
            <w:pPr>
              <w:pStyle w:val="TableText"/>
              <w:spacing w:before="40" w:after="40"/>
              <w:ind w:left="374"/>
              <w:rPr>
                <w:rFonts w:cs="Arial"/>
                <w:sz w:val="20"/>
              </w:rPr>
            </w:pPr>
          </w:p>
          <w:p w:rsidR="00BC0DE1" w:rsidRPr="00CB0CDB" w:rsidRDefault="00F105CE" w:rsidP="00CB0CDB">
            <w:pPr>
              <w:pStyle w:val="TableText"/>
              <w:spacing w:before="40" w:after="40"/>
              <w:rPr>
                <w:rFonts w:cs="Arial"/>
                <w:b/>
                <w:sz w:val="20"/>
              </w:rPr>
            </w:pPr>
            <w:r>
              <w:rPr>
                <w:rFonts w:cs="Arial"/>
                <w:b/>
                <w:sz w:val="20"/>
              </w:rPr>
              <w:t xml:space="preserve">NOW </w:t>
            </w:r>
            <w:r w:rsidR="00BC0DE1" w:rsidRPr="00CB0CDB">
              <w:rPr>
                <w:rFonts w:cs="Arial"/>
                <w:b/>
                <w:sz w:val="20"/>
              </w:rPr>
              <w:t>Deactivate DHCP Scope</w:t>
            </w:r>
            <w:r>
              <w:rPr>
                <w:rFonts w:cs="Arial"/>
                <w:b/>
                <w:sz w:val="20"/>
              </w:rPr>
              <w:t>, remember in this scenario our networks DHCP server is unable to server our request so we set the low number server to act as a DHCP relay agent</w:t>
            </w:r>
            <w:r w:rsidR="0008355E" w:rsidRPr="00CB0CDB">
              <w:rPr>
                <w:rFonts w:cs="Arial"/>
                <w:b/>
                <w:sz w:val="20"/>
              </w:rPr>
              <w:t>.</w:t>
            </w:r>
          </w:p>
          <w:p w:rsidR="00BC0DE1" w:rsidRPr="00CB0CDB" w:rsidRDefault="00BC0DE1" w:rsidP="00CB0CDB">
            <w:pPr>
              <w:pStyle w:val="TableText"/>
              <w:spacing w:before="40" w:after="40"/>
              <w:rPr>
                <w:rFonts w:cs="Arial"/>
                <w:b/>
                <w:sz w:val="20"/>
              </w:rPr>
            </w:pPr>
          </w:p>
          <w:p w:rsidR="0067561F" w:rsidRPr="00CB0CDB" w:rsidRDefault="0067561F" w:rsidP="00CB0CDB">
            <w:pPr>
              <w:pStyle w:val="TableText"/>
              <w:spacing w:before="40" w:after="40"/>
              <w:ind w:left="0"/>
              <w:rPr>
                <w:rFonts w:cs="Arial"/>
                <w:sz w:val="24"/>
                <w:szCs w:val="24"/>
              </w:rPr>
            </w:pPr>
            <w:r w:rsidRPr="00CB0CDB">
              <w:rPr>
                <w:rFonts w:cs="Arial"/>
                <w:b/>
                <w:i/>
                <w:sz w:val="24"/>
                <w:szCs w:val="24"/>
              </w:rPr>
              <w:t>[Complete this task from Low Number Server]</w:t>
            </w:r>
          </w:p>
          <w:p w:rsidR="00BC0DE1" w:rsidRPr="00CB0CDB" w:rsidRDefault="00BC0DE1" w:rsidP="00CB0CDB">
            <w:pPr>
              <w:pStyle w:val="TableText"/>
              <w:spacing w:before="40" w:after="40"/>
              <w:rPr>
                <w:rFonts w:cs="Arial"/>
                <w:sz w:val="20"/>
              </w:rPr>
            </w:pPr>
          </w:p>
          <w:p w:rsidR="00244A00" w:rsidRPr="00CB0CDB" w:rsidRDefault="00244A00" w:rsidP="00CB0CDB">
            <w:pPr>
              <w:pStyle w:val="TableText"/>
              <w:numPr>
                <w:ilvl w:val="0"/>
                <w:numId w:val="35"/>
              </w:numPr>
              <w:spacing w:before="40" w:after="40"/>
              <w:rPr>
                <w:rFonts w:cs="Arial"/>
                <w:spacing w:val="0"/>
                <w:sz w:val="20"/>
                <w:szCs w:val="22"/>
              </w:rPr>
            </w:pPr>
            <w:r w:rsidRPr="00CB0CDB">
              <w:rPr>
                <w:rFonts w:cs="Arial"/>
                <w:spacing w:val="0"/>
                <w:sz w:val="20"/>
                <w:szCs w:val="22"/>
              </w:rPr>
              <w:t>Start – Administrative Tools – DHCP Console</w:t>
            </w:r>
          </w:p>
          <w:p w:rsidR="00244A00" w:rsidRPr="00CB0CDB" w:rsidRDefault="00244A00" w:rsidP="00CB0CDB">
            <w:pPr>
              <w:pStyle w:val="TableText"/>
              <w:numPr>
                <w:ilvl w:val="0"/>
                <w:numId w:val="35"/>
              </w:numPr>
              <w:spacing w:before="40" w:after="40"/>
              <w:rPr>
                <w:rFonts w:cs="Arial"/>
                <w:spacing w:val="0"/>
                <w:sz w:val="20"/>
                <w:szCs w:val="22"/>
              </w:rPr>
            </w:pPr>
            <w:r w:rsidRPr="00CB0CDB">
              <w:rPr>
                <w:rFonts w:cs="Arial"/>
                <w:spacing w:val="0"/>
                <w:sz w:val="20"/>
                <w:szCs w:val="22"/>
              </w:rPr>
              <w:t>In the Console tree – click the Server</w:t>
            </w:r>
          </w:p>
          <w:p w:rsidR="00244A00" w:rsidRPr="006A7A60" w:rsidRDefault="00244A00" w:rsidP="00CB0CDB">
            <w:pPr>
              <w:pStyle w:val="TableText"/>
              <w:numPr>
                <w:ilvl w:val="0"/>
                <w:numId w:val="35"/>
              </w:numPr>
              <w:spacing w:before="40" w:after="40"/>
              <w:rPr>
                <w:rFonts w:cs="Arial"/>
                <w:spacing w:val="0"/>
                <w:sz w:val="20"/>
                <w:szCs w:val="22"/>
              </w:rPr>
            </w:pPr>
            <w:r w:rsidRPr="00CB0CDB">
              <w:rPr>
                <w:rFonts w:cs="Arial"/>
                <w:spacing w:val="0"/>
                <w:sz w:val="20"/>
                <w:szCs w:val="22"/>
              </w:rPr>
              <w:t xml:space="preserve">To deactivate the scope, in the console tree, right click the Scope you’ve just created and click </w:t>
            </w:r>
            <w:r w:rsidRPr="00CB0CDB">
              <w:rPr>
                <w:rFonts w:cs="Arial"/>
                <w:b/>
                <w:spacing w:val="0"/>
                <w:sz w:val="20"/>
                <w:szCs w:val="22"/>
              </w:rPr>
              <w:t>Deactivate.</w:t>
            </w:r>
          </w:p>
          <w:p w:rsidR="006A7A60" w:rsidRDefault="006A7A60" w:rsidP="006A7A60">
            <w:pPr>
              <w:pStyle w:val="TableText"/>
              <w:spacing w:before="40" w:after="40"/>
              <w:rPr>
                <w:rFonts w:cs="Arial"/>
                <w:b/>
                <w:spacing w:val="0"/>
                <w:sz w:val="20"/>
                <w:szCs w:val="22"/>
              </w:rPr>
            </w:pPr>
          </w:p>
          <w:p w:rsidR="006A7A60" w:rsidRPr="00CB0CDB" w:rsidRDefault="006A7A60" w:rsidP="006A7A60">
            <w:pPr>
              <w:pStyle w:val="TableText"/>
              <w:spacing w:before="40" w:after="40"/>
              <w:rPr>
                <w:rFonts w:cs="Arial"/>
                <w:spacing w:val="0"/>
                <w:sz w:val="20"/>
                <w:szCs w:val="22"/>
              </w:rPr>
            </w:pPr>
          </w:p>
          <w:p w:rsidR="0067561F" w:rsidRPr="00CB0CDB" w:rsidRDefault="0067561F" w:rsidP="00CB0CDB">
            <w:pPr>
              <w:pStyle w:val="TableText"/>
              <w:spacing w:before="40" w:after="40"/>
              <w:rPr>
                <w:rFonts w:cs="Arial"/>
                <w:b/>
                <w:sz w:val="20"/>
              </w:rPr>
            </w:pPr>
          </w:p>
          <w:p w:rsidR="0008355E" w:rsidRPr="00CB0CDB" w:rsidRDefault="0008355E" w:rsidP="00CB0CDB">
            <w:pPr>
              <w:pStyle w:val="TableText"/>
              <w:spacing w:before="40" w:after="40"/>
              <w:rPr>
                <w:rFonts w:cs="Arial"/>
                <w:b/>
                <w:sz w:val="20"/>
              </w:rPr>
            </w:pPr>
            <w:r w:rsidRPr="00CB0CDB">
              <w:rPr>
                <w:rFonts w:cs="Arial"/>
                <w:b/>
                <w:sz w:val="20"/>
              </w:rPr>
              <w:lastRenderedPageBreak/>
              <w:t>Verify the DHCP Relay Agent</w:t>
            </w:r>
            <w:r w:rsidR="00497239">
              <w:rPr>
                <w:rFonts w:cs="Arial"/>
                <w:b/>
                <w:sz w:val="20"/>
              </w:rPr>
              <w:t xml:space="preserve"> is working</w:t>
            </w:r>
            <w:r w:rsidRPr="00CB0CDB">
              <w:rPr>
                <w:rFonts w:cs="Arial"/>
                <w:b/>
                <w:sz w:val="20"/>
              </w:rPr>
              <w:t>.</w:t>
            </w:r>
          </w:p>
          <w:p w:rsidR="0008355E" w:rsidRPr="00CB0CDB" w:rsidRDefault="0008355E" w:rsidP="00CB0CDB">
            <w:pPr>
              <w:pStyle w:val="TableText"/>
              <w:spacing w:before="40" w:after="40"/>
              <w:rPr>
                <w:rFonts w:cs="Arial"/>
                <w:sz w:val="20"/>
              </w:rPr>
            </w:pPr>
          </w:p>
          <w:p w:rsidR="001307EF" w:rsidRPr="00CB0CDB" w:rsidRDefault="001307EF" w:rsidP="00CB0CDB">
            <w:pPr>
              <w:pStyle w:val="TableText"/>
              <w:spacing w:before="40" w:after="40"/>
              <w:ind w:left="0"/>
              <w:rPr>
                <w:rFonts w:cs="Arial"/>
                <w:sz w:val="24"/>
                <w:szCs w:val="24"/>
              </w:rPr>
            </w:pPr>
            <w:r w:rsidRPr="00CB0CDB">
              <w:rPr>
                <w:rFonts w:cs="Arial"/>
                <w:b/>
                <w:i/>
                <w:sz w:val="24"/>
                <w:szCs w:val="24"/>
              </w:rPr>
              <w:t>[Complete this task from High Number Server]</w:t>
            </w:r>
          </w:p>
          <w:p w:rsidR="0008355E" w:rsidRPr="00CB0CDB" w:rsidRDefault="0008355E" w:rsidP="00CB0CDB">
            <w:pPr>
              <w:pStyle w:val="TableText"/>
              <w:spacing w:before="40" w:after="40"/>
              <w:rPr>
                <w:rFonts w:cs="Arial"/>
                <w:sz w:val="20"/>
              </w:rPr>
            </w:pPr>
          </w:p>
          <w:p w:rsidR="001307EF" w:rsidRPr="00CB0CDB" w:rsidRDefault="000D535F" w:rsidP="00CB0CDB">
            <w:pPr>
              <w:pStyle w:val="TableText"/>
              <w:numPr>
                <w:ilvl w:val="0"/>
                <w:numId w:val="36"/>
              </w:numPr>
              <w:spacing w:before="40" w:after="40"/>
              <w:rPr>
                <w:rFonts w:cs="Arial"/>
                <w:sz w:val="20"/>
              </w:rPr>
            </w:pPr>
            <w:r w:rsidRPr="00CB0CDB">
              <w:rPr>
                <w:rFonts w:cs="Arial"/>
                <w:sz w:val="20"/>
              </w:rPr>
              <w:t>Start – run –cmd</w:t>
            </w:r>
            <w:r w:rsidR="006A7A60">
              <w:rPr>
                <w:rFonts w:cs="Arial"/>
                <w:sz w:val="20"/>
              </w:rPr>
              <w:t>.</w:t>
            </w:r>
          </w:p>
          <w:p w:rsidR="006A7A60" w:rsidRDefault="006A7A60" w:rsidP="00E30192">
            <w:pPr>
              <w:pStyle w:val="TableText"/>
              <w:numPr>
                <w:ilvl w:val="0"/>
                <w:numId w:val="36"/>
              </w:numPr>
              <w:spacing w:before="40" w:after="40"/>
              <w:rPr>
                <w:rFonts w:cs="Arial"/>
                <w:sz w:val="20"/>
              </w:rPr>
            </w:pPr>
            <w:r>
              <w:rPr>
                <w:rFonts w:cs="Arial"/>
                <w:sz w:val="20"/>
              </w:rPr>
              <w:t>ipconfig /release.</w:t>
            </w:r>
          </w:p>
          <w:p w:rsidR="006A7A60" w:rsidRDefault="006A7A60" w:rsidP="00E30192">
            <w:pPr>
              <w:pStyle w:val="TableText"/>
              <w:numPr>
                <w:ilvl w:val="0"/>
                <w:numId w:val="36"/>
              </w:numPr>
              <w:spacing w:before="40" w:after="40"/>
              <w:rPr>
                <w:rFonts w:cs="Arial"/>
                <w:sz w:val="20"/>
              </w:rPr>
            </w:pPr>
            <w:r>
              <w:rPr>
                <w:rFonts w:cs="Arial"/>
                <w:sz w:val="20"/>
              </w:rPr>
              <w:t>ipconfig/renew.</w:t>
            </w:r>
          </w:p>
          <w:p w:rsidR="00F57C0C" w:rsidRDefault="00F57C0C" w:rsidP="00E30192">
            <w:pPr>
              <w:pStyle w:val="TableText"/>
              <w:numPr>
                <w:ilvl w:val="0"/>
                <w:numId w:val="36"/>
              </w:numPr>
              <w:spacing w:before="40" w:after="40"/>
              <w:rPr>
                <w:rFonts w:cs="Arial"/>
                <w:sz w:val="20"/>
              </w:rPr>
            </w:pPr>
            <w:r>
              <w:rPr>
                <w:rFonts w:cs="Arial"/>
                <w:sz w:val="20"/>
              </w:rPr>
              <w:t>Ipconfig /all</w:t>
            </w:r>
          </w:p>
          <w:p w:rsidR="003838CC" w:rsidRPr="00CB0CDB" w:rsidRDefault="000D535F" w:rsidP="00E30192">
            <w:pPr>
              <w:pStyle w:val="TableText"/>
              <w:numPr>
                <w:ilvl w:val="0"/>
                <w:numId w:val="36"/>
              </w:numPr>
              <w:spacing w:before="40" w:after="40"/>
              <w:rPr>
                <w:rFonts w:cs="Arial"/>
                <w:sz w:val="20"/>
              </w:rPr>
            </w:pPr>
            <w:r w:rsidRPr="00CB0CDB">
              <w:rPr>
                <w:rFonts w:cs="Arial"/>
                <w:sz w:val="20"/>
              </w:rPr>
              <w:t xml:space="preserve">(Verify that the IP address of DHCP server </w:t>
            </w:r>
            <w:r w:rsidR="00E30192">
              <w:rPr>
                <w:rFonts w:cs="Arial"/>
                <w:sz w:val="20"/>
              </w:rPr>
              <w:t>displays as that of London)</w:t>
            </w:r>
            <w:r w:rsidR="006A7A60">
              <w:rPr>
                <w:rFonts w:cs="Arial"/>
                <w:sz w:val="20"/>
              </w:rPr>
              <w:t>.</w:t>
            </w:r>
          </w:p>
        </w:tc>
      </w:tr>
      <w:tr w:rsidR="004737DD" w:rsidRPr="00CB0CDB" w:rsidTr="00CB0CDB">
        <w:trPr>
          <w:trHeight w:val="261"/>
          <w:tblCellSpacing w:w="20" w:type="dxa"/>
        </w:trPr>
        <w:tc>
          <w:tcPr>
            <w:tcW w:w="8560" w:type="dxa"/>
            <w:shd w:val="clear" w:color="auto" w:fill="F3F3F3"/>
            <w:tcMar>
              <w:top w:w="43" w:type="dxa"/>
              <w:left w:w="115" w:type="dxa"/>
              <w:bottom w:w="43" w:type="dxa"/>
              <w:right w:w="115" w:type="dxa"/>
            </w:tcMar>
          </w:tcPr>
          <w:p w:rsidR="004737DD" w:rsidRPr="00CB0CDB" w:rsidRDefault="004737DD" w:rsidP="00CB0CDB">
            <w:pPr>
              <w:pStyle w:val="TableText"/>
              <w:spacing w:before="40" w:after="40"/>
              <w:rPr>
                <w:rFonts w:cs="Arial"/>
                <w:sz w:val="24"/>
                <w:szCs w:val="24"/>
              </w:rPr>
            </w:pPr>
            <w:r w:rsidRPr="00CB0CDB">
              <w:rPr>
                <w:rFonts w:cs="Arial"/>
                <w:b/>
                <w:sz w:val="24"/>
                <w:szCs w:val="24"/>
              </w:rPr>
              <w:lastRenderedPageBreak/>
              <w:t>Task 7:  Observational Task</w:t>
            </w:r>
            <w:r w:rsidR="00B321B8">
              <w:rPr>
                <w:rFonts w:cs="Arial"/>
                <w:b/>
                <w:sz w:val="24"/>
                <w:szCs w:val="24"/>
              </w:rPr>
              <w:t>s</w:t>
            </w:r>
            <w:r w:rsidRPr="00CB0CDB">
              <w:rPr>
                <w:rFonts w:cs="Arial"/>
                <w:b/>
                <w:sz w:val="24"/>
                <w:szCs w:val="24"/>
              </w:rPr>
              <w:t>:</w:t>
            </w:r>
          </w:p>
        </w:tc>
      </w:tr>
      <w:tr w:rsidR="004737DD" w:rsidRPr="00CB0CDB" w:rsidTr="00CB0CDB">
        <w:trPr>
          <w:trHeight w:val="261"/>
          <w:tblCellSpacing w:w="20" w:type="dxa"/>
        </w:trPr>
        <w:tc>
          <w:tcPr>
            <w:tcW w:w="8560" w:type="dxa"/>
            <w:shd w:val="clear" w:color="auto" w:fill="auto"/>
            <w:tcMar>
              <w:top w:w="43" w:type="dxa"/>
              <w:left w:w="115" w:type="dxa"/>
              <w:bottom w:w="43" w:type="dxa"/>
              <w:right w:w="115" w:type="dxa"/>
            </w:tcMar>
          </w:tcPr>
          <w:p w:rsidR="00DC1C71" w:rsidRPr="00CB0CDB" w:rsidRDefault="004737DD" w:rsidP="00CB0CDB">
            <w:pPr>
              <w:pStyle w:val="TableText"/>
              <w:spacing w:before="40" w:after="40"/>
              <w:rPr>
                <w:rFonts w:cs="Arial"/>
                <w:sz w:val="20"/>
              </w:rPr>
            </w:pPr>
            <w:r w:rsidRPr="00CB0CDB">
              <w:rPr>
                <w:rFonts w:cs="Arial"/>
                <w:sz w:val="20"/>
              </w:rPr>
              <w:t>Q).</w:t>
            </w:r>
            <w:r w:rsidR="00DC1C71" w:rsidRPr="00CB0CDB">
              <w:rPr>
                <w:rFonts w:cs="Arial"/>
                <w:sz w:val="20"/>
              </w:rPr>
              <w:t xml:space="preserve"> </w:t>
            </w:r>
            <w:r w:rsidR="00041569" w:rsidRPr="00CB0CDB">
              <w:rPr>
                <w:rFonts w:cs="Arial"/>
                <w:sz w:val="20"/>
              </w:rPr>
              <w:t>Define the role of the DHCP Server in your Network?</w:t>
            </w:r>
            <w:r w:rsidRPr="00CB0CDB">
              <w:rPr>
                <w:rFonts w:cs="Arial"/>
                <w:sz w:val="20"/>
              </w:rPr>
              <w:t xml:space="preserve"> </w:t>
            </w:r>
          </w:p>
          <w:p w:rsidR="004737DD" w:rsidRPr="00CB0CDB" w:rsidRDefault="004737DD" w:rsidP="00CB0CDB">
            <w:pPr>
              <w:pStyle w:val="TableText"/>
              <w:spacing w:before="40" w:after="40"/>
              <w:rPr>
                <w:rFonts w:cs="Arial"/>
                <w:sz w:val="20"/>
              </w:rPr>
            </w:pPr>
            <w:r w:rsidRPr="00CB0CDB">
              <w:rPr>
                <w:rFonts w:cs="Arial"/>
                <w:sz w:val="20"/>
              </w:rPr>
              <w:t>Q). What happens when we have dynamically configured TCP/IP for our NIC, but then consequently cannot contact a DHCP server?</w:t>
            </w:r>
          </w:p>
          <w:p w:rsidR="009E35AF" w:rsidRPr="00CB0CDB" w:rsidRDefault="00B97F79" w:rsidP="00CB0CDB">
            <w:pPr>
              <w:pStyle w:val="TableText"/>
              <w:spacing w:before="40" w:after="40"/>
              <w:rPr>
                <w:rFonts w:cs="Arial"/>
                <w:sz w:val="20"/>
              </w:rPr>
            </w:pPr>
            <w:r>
              <w:rPr>
                <w:rFonts w:cs="Arial"/>
                <w:sz w:val="20"/>
              </w:rPr>
              <w:t xml:space="preserve">Q). Illustrate </w:t>
            </w:r>
            <w:r w:rsidR="004737DD" w:rsidRPr="00CB0CDB">
              <w:rPr>
                <w:rFonts w:cs="Arial"/>
                <w:sz w:val="20"/>
              </w:rPr>
              <w:t xml:space="preserve">the </w:t>
            </w:r>
            <w:r>
              <w:rPr>
                <w:rFonts w:cs="Arial"/>
                <w:sz w:val="20"/>
              </w:rPr>
              <w:t xml:space="preserve">4 stage </w:t>
            </w:r>
            <w:r w:rsidR="004737DD" w:rsidRPr="00CB0CDB">
              <w:rPr>
                <w:rFonts w:cs="Arial"/>
                <w:sz w:val="20"/>
              </w:rPr>
              <w:t>process involved when DHCP clients look to obtain an IP address via DHCP?</w:t>
            </w:r>
          </w:p>
          <w:p w:rsidR="00DC1C71" w:rsidRPr="00CB0CDB" w:rsidRDefault="004737DD" w:rsidP="00CB0CDB">
            <w:pPr>
              <w:pStyle w:val="TableText"/>
              <w:spacing w:before="40" w:after="40"/>
              <w:rPr>
                <w:rFonts w:cs="Arial"/>
                <w:sz w:val="20"/>
              </w:rPr>
            </w:pPr>
            <w:r w:rsidRPr="00CB0CDB">
              <w:rPr>
                <w:rFonts w:cs="Arial"/>
                <w:sz w:val="20"/>
              </w:rPr>
              <w:t xml:space="preserve">Q). </w:t>
            </w:r>
            <w:r w:rsidR="00DC1C71" w:rsidRPr="00CB0CDB">
              <w:rPr>
                <w:rFonts w:cs="Arial"/>
                <w:sz w:val="20"/>
              </w:rPr>
              <w:t>Why is the DHCP server your Partners Server Computer</w:t>
            </w:r>
            <w:r w:rsidR="00B97F79">
              <w:rPr>
                <w:rFonts w:cs="Arial"/>
                <w:sz w:val="20"/>
              </w:rPr>
              <w:t xml:space="preserve"> as opposed to another server on the network in this context</w:t>
            </w:r>
            <w:r w:rsidR="00DC1C71" w:rsidRPr="00CB0CDB">
              <w:rPr>
                <w:rFonts w:cs="Arial"/>
                <w:sz w:val="20"/>
              </w:rPr>
              <w:t>?</w:t>
            </w:r>
          </w:p>
          <w:p w:rsidR="00DB71AA" w:rsidRPr="00CB0CDB" w:rsidRDefault="00DB71AA" w:rsidP="00CB0CDB">
            <w:pPr>
              <w:pStyle w:val="TableText"/>
              <w:spacing w:before="40" w:after="40"/>
              <w:rPr>
                <w:rFonts w:cs="Arial"/>
                <w:sz w:val="20"/>
              </w:rPr>
            </w:pPr>
          </w:p>
          <w:p w:rsidR="009E35AF" w:rsidRPr="00CB0CDB" w:rsidRDefault="009E35AF" w:rsidP="00CB0CDB">
            <w:pPr>
              <w:pStyle w:val="TableText"/>
              <w:spacing w:before="40" w:after="40"/>
              <w:rPr>
                <w:rFonts w:cs="Arial"/>
                <w:sz w:val="20"/>
              </w:rPr>
            </w:pPr>
            <w:r w:rsidRPr="00CB0CDB">
              <w:rPr>
                <w:rFonts w:cs="Arial"/>
                <w:sz w:val="20"/>
              </w:rPr>
              <w:t>Q).</w:t>
            </w:r>
            <w:r w:rsidR="00DB71AA" w:rsidRPr="00CB0CDB">
              <w:rPr>
                <w:rFonts w:cs="Arial"/>
                <w:sz w:val="20"/>
              </w:rPr>
              <w:t xml:space="preserve"> Explain (with descriptions and illustrations) why</w:t>
            </w:r>
            <w:r w:rsidRPr="00CB0CDB">
              <w:rPr>
                <w:rFonts w:cs="Arial"/>
                <w:sz w:val="20"/>
              </w:rPr>
              <w:t xml:space="preserve"> </w:t>
            </w:r>
            <w:r w:rsidR="00DB71AA" w:rsidRPr="00CB0CDB">
              <w:rPr>
                <w:rFonts w:cs="Arial"/>
                <w:sz w:val="20"/>
              </w:rPr>
              <w:t>w</w:t>
            </w:r>
            <w:r w:rsidRPr="00CB0CDB">
              <w:rPr>
                <w:rFonts w:cs="Arial"/>
                <w:sz w:val="20"/>
              </w:rPr>
              <w:t>e setup the Relay Agent on our Router</w:t>
            </w:r>
            <w:r w:rsidR="00B77B6D">
              <w:rPr>
                <w:rFonts w:cs="Arial"/>
                <w:sz w:val="20"/>
              </w:rPr>
              <w:t xml:space="preserve"> </w:t>
            </w:r>
            <w:r w:rsidRPr="00CB0CDB">
              <w:rPr>
                <w:rFonts w:cs="Arial"/>
                <w:sz w:val="20"/>
              </w:rPr>
              <w:t>(Low Number machine in our individual Subnets)</w:t>
            </w:r>
            <w:r w:rsidR="00DB71AA" w:rsidRPr="00CB0CDB">
              <w:rPr>
                <w:rFonts w:cs="Arial"/>
                <w:sz w:val="20"/>
              </w:rPr>
              <w:t xml:space="preserve"> in the manner </w:t>
            </w:r>
            <w:r w:rsidR="00B80947" w:rsidRPr="00CB0CDB">
              <w:rPr>
                <w:rFonts w:cs="Arial"/>
                <w:sz w:val="20"/>
              </w:rPr>
              <w:t xml:space="preserve">that </w:t>
            </w:r>
            <w:r w:rsidR="00DB71AA" w:rsidRPr="00CB0CDB">
              <w:rPr>
                <w:rFonts w:cs="Arial"/>
                <w:sz w:val="20"/>
              </w:rPr>
              <w:t>we did?</w:t>
            </w:r>
          </w:p>
          <w:p w:rsidR="009E35AF" w:rsidRPr="00CB0CDB" w:rsidRDefault="009E35AF" w:rsidP="00CB0CDB">
            <w:pPr>
              <w:pStyle w:val="TableText"/>
              <w:spacing w:before="40" w:after="40"/>
              <w:rPr>
                <w:rFonts w:cs="Arial"/>
                <w:sz w:val="20"/>
              </w:rPr>
            </w:pPr>
            <w:r w:rsidRPr="00CB0CDB">
              <w:rPr>
                <w:rFonts w:cs="Arial"/>
                <w:sz w:val="20"/>
              </w:rPr>
              <w:t xml:space="preserve">  </w:t>
            </w:r>
          </w:p>
          <w:p w:rsidR="004737DD" w:rsidRPr="00CB0CDB" w:rsidRDefault="00041569" w:rsidP="00CB0CDB">
            <w:pPr>
              <w:pStyle w:val="TableText"/>
              <w:spacing w:before="40" w:after="40"/>
              <w:rPr>
                <w:rFonts w:cs="Arial"/>
                <w:sz w:val="20"/>
              </w:rPr>
            </w:pPr>
            <w:r w:rsidRPr="00CB0CDB">
              <w:rPr>
                <w:rFonts w:cs="Arial"/>
                <w:sz w:val="20"/>
              </w:rPr>
              <w:t xml:space="preserve">Q). Within the </w:t>
            </w:r>
            <w:r w:rsidR="00F2611B" w:rsidRPr="00CB0CDB">
              <w:rPr>
                <w:rFonts w:cs="Arial"/>
                <w:sz w:val="20"/>
              </w:rPr>
              <w:t>activity</w:t>
            </w:r>
            <w:r w:rsidRPr="00CB0CDB">
              <w:rPr>
                <w:rFonts w:cs="Arial"/>
                <w:sz w:val="20"/>
              </w:rPr>
              <w:t xml:space="preserve">, it was only possible for either the Domain Administrator account </w:t>
            </w:r>
            <w:r w:rsidR="00F2611B" w:rsidRPr="00CB0CDB">
              <w:rPr>
                <w:rFonts w:cs="Arial"/>
                <w:sz w:val="20"/>
              </w:rPr>
              <w:t xml:space="preserve">or DHCPAdmin (both Administrator Accounts on NWTRADERS) to complete this task.  </w:t>
            </w:r>
            <w:r w:rsidR="00DB307F" w:rsidRPr="00CB0CDB">
              <w:rPr>
                <w:rFonts w:cs="Arial"/>
                <w:sz w:val="20"/>
              </w:rPr>
              <w:t xml:space="preserve">Why was this the case?  </w:t>
            </w:r>
          </w:p>
          <w:p w:rsidR="004737DD" w:rsidRPr="00CB0CDB" w:rsidRDefault="004737DD" w:rsidP="00CB0CDB">
            <w:pPr>
              <w:pStyle w:val="TableText"/>
              <w:spacing w:before="40" w:after="40"/>
              <w:rPr>
                <w:rFonts w:cs="Arial"/>
                <w:b/>
                <w:sz w:val="24"/>
                <w:szCs w:val="24"/>
              </w:rPr>
            </w:pPr>
          </w:p>
        </w:tc>
      </w:tr>
    </w:tbl>
    <w:p w:rsidR="00EE1F50" w:rsidRPr="00ED029C" w:rsidRDefault="00EE1F50" w:rsidP="00DA7FC1">
      <w:pPr>
        <w:pStyle w:val="BodyText"/>
        <w:spacing w:before="240"/>
        <w:ind w:left="0"/>
      </w:pPr>
    </w:p>
    <w:sectPr w:rsidR="00EE1F50" w:rsidRPr="00ED029C" w:rsidSect="00EE174B">
      <w:headerReference w:type="default" r:id="rId9"/>
      <w:footerReference w:type="even" r:id="rId10"/>
      <w:footerReference w:type="default" r:id="rId11"/>
      <w:footerReference w:type="first" r:id="rId12"/>
      <w:pgSz w:w="12240" w:h="15840" w:code="1"/>
      <w:pgMar w:top="1440" w:right="1800" w:bottom="1440" w:left="1800" w:header="1008" w:footer="10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5545" w:rsidRDefault="00235545">
      <w:r>
        <w:separator/>
      </w:r>
    </w:p>
  </w:endnote>
  <w:endnote w:type="continuationSeparator" w:id="1">
    <w:p w:rsidR="00235545" w:rsidRDefault="002355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panose1 w:val="020B0502040204020203"/>
    <w:charset w:val="00"/>
    <w:family w:val="swiss"/>
    <w:pitch w:val="variable"/>
    <w:sig w:usb0="004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592" w:rsidRDefault="00E31CD5" w:rsidP="0056444F">
    <w:pPr>
      <w:pStyle w:val="Footer"/>
      <w:framePr w:wrap="around" w:vAnchor="text" w:hAnchor="margin" w:xAlign="center" w:y="1"/>
      <w:rPr>
        <w:rStyle w:val="PageNumber"/>
      </w:rPr>
    </w:pPr>
    <w:r>
      <w:rPr>
        <w:rStyle w:val="PageNumber"/>
      </w:rPr>
      <w:fldChar w:fldCharType="begin"/>
    </w:r>
    <w:r w:rsidR="00461592">
      <w:rPr>
        <w:rStyle w:val="PageNumber"/>
      </w:rPr>
      <w:instrText xml:space="preserve">PAGE  </w:instrText>
    </w:r>
    <w:r>
      <w:rPr>
        <w:rStyle w:val="PageNumber"/>
      </w:rPr>
      <w:fldChar w:fldCharType="end"/>
    </w:r>
  </w:p>
  <w:p w:rsidR="00461592" w:rsidRDefault="0046159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592" w:rsidRDefault="00E31CD5" w:rsidP="0056444F">
    <w:pPr>
      <w:pStyle w:val="Footer"/>
      <w:framePr w:wrap="around" w:vAnchor="text" w:hAnchor="margin" w:xAlign="center" w:y="1"/>
      <w:rPr>
        <w:rStyle w:val="PageNumber"/>
      </w:rPr>
    </w:pPr>
    <w:r>
      <w:rPr>
        <w:rStyle w:val="PageNumber"/>
      </w:rPr>
      <w:fldChar w:fldCharType="begin"/>
    </w:r>
    <w:r w:rsidR="00461592">
      <w:rPr>
        <w:rStyle w:val="PageNumber"/>
      </w:rPr>
      <w:instrText xml:space="preserve">PAGE  </w:instrText>
    </w:r>
    <w:r>
      <w:rPr>
        <w:rStyle w:val="PageNumber"/>
      </w:rPr>
      <w:fldChar w:fldCharType="separate"/>
    </w:r>
    <w:r w:rsidR="00F57C0C">
      <w:rPr>
        <w:rStyle w:val="PageNumber"/>
        <w:noProof/>
      </w:rPr>
      <w:t>11</w:t>
    </w:r>
    <w:r>
      <w:rPr>
        <w:rStyle w:val="PageNumber"/>
      </w:rPr>
      <w:fldChar w:fldCharType="end"/>
    </w:r>
  </w:p>
  <w:p w:rsidR="00461592" w:rsidRDefault="0046159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592" w:rsidRDefault="00E31CD5" w:rsidP="00E21758">
    <w:pPr>
      <w:pStyle w:val="Footer"/>
      <w:jc w:val="center"/>
    </w:pPr>
    <w:r>
      <w:rPr>
        <w:rStyle w:val="PageNumber"/>
      </w:rPr>
      <w:fldChar w:fldCharType="begin"/>
    </w:r>
    <w:r w:rsidR="00461592">
      <w:rPr>
        <w:rStyle w:val="PageNumber"/>
      </w:rPr>
      <w:instrText xml:space="preserve"> PAGE </w:instrText>
    </w:r>
    <w:r>
      <w:rPr>
        <w:rStyle w:val="PageNumber"/>
      </w:rPr>
      <w:fldChar w:fldCharType="separate"/>
    </w:r>
    <w:r w:rsidR="008008CB">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5545" w:rsidRDefault="00235545">
      <w:r>
        <w:separator/>
      </w:r>
    </w:p>
  </w:footnote>
  <w:footnote w:type="continuationSeparator" w:id="1">
    <w:p w:rsidR="00235545" w:rsidRDefault="002355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592" w:rsidRPr="00EE1F50" w:rsidRDefault="00461592" w:rsidP="00EE1F50">
    <w:pPr>
      <w:pStyle w:val="Header"/>
      <w:jc w:val="center"/>
      <w:rPr>
        <w:rFonts w:ascii="Arial" w:hAnsi="Arial" w:cs="Arial"/>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71680"/>
    <w:multiLevelType w:val="hybridMultilevel"/>
    <w:tmpl w:val="E2E4D0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5D57501"/>
    <w:multiLevelType w:val="hybridMultilevel"/>
    <w:tmpl w:val="09321F98"/>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
    <w:nsid w:val="0C2C3114"/>
    <w:multiLevelType w:val="hybridMultilevel"/>
    <w:tmpl w:val="F6BE8C92"/>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
    <w:nsid w:val="108C6CCF"/>
    <w:multiLevelType w:val="hybridMultilevel"/>
    <w:tmpl w:val="1DD4CEF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489087D"/>
    <w:multiLevelType w:val="hybridMultilevel"/>
    <w:tmpl w:val="A68264E0"/>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84F569E"/>
    <w:multiLevelType w:val="hybridMultilevel"/>
    <w:tmpl w:val="A5CAE210"/>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98C42D6"/>
    <w:multiLevelType w:val="hybridMultilevel"/>
    <w:tmpl w:val="B118877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D6156B5"/>
    <w:multiLevelType w:val="hybridMultilevel"/>
    <w:tmpl w:val="4CEA3F9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1DD36519"/>
    <w:multiLevelType w:val="hybridMultilevel"/>
    <w:tmpl w:val="6B9CB3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06276FA"/>
    <w:multiLevelType w:val="hybridMultilevel"/>
    <w:tmpl w:val="36A84598"/>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6D27797"/>
    <w:multiLevelType w:val="hybridMultilevel"/>
    <w:tmpl w:val="6DD61796"/>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1">
    <w:nsid w:val="2758050A"/>
    <w:multiLevelType w:val="hybridMultilevel"/>
    <w:tmpl w:val="215C11EE"/>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2">
    <w:nsid w:val="2BF50D68"/>
    <w:multiLevelType w:val="hybridMultilevel"/>
    <w:tmpl w:val="8A64BF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CDB1659"/>
    <w:multiLevelType w:val="hybridMultilevel"/>
    <w:tmpl w:val="20B2D544"/>
    <w:lvl w:ilvl="0" w:tplc="A798E9B6">
      <w:start w:val="1"/>
      <w:numFmt w:val="bullet"/>
      <w:lvlText w:val="*"/>
      <w:lvlJc w:val="left"/>
      <w:pPr>
        <w:tabs>
          <w:tab w:val="num" w:pos="1080"/>
        </w:tabs>
        <w:ind w:left="1080" w:hanging="360"/>
      </w:pPr>
      <w:rPr>
        <w:rFonts w:ascii="Tunga" w:hAnsi="Tunga"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FFE6C07"/>
    <w:multiLevelType w:val="hybridMultilevel"/>
    <w:tmpl w:val="48985004"/>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5">
    <w:nsid w:val="33667DA0"/>
    <w:multiLevelType w:val="hybridMultilevel"/>
    <w:tmpl w:val="9036DE6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6">
    <w:nsid w:val="36F92986"/>
    <w:multiLevelType w:val="hybridMultilevel"/>
    <w:tmpl w:val="8EB2B846"/>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7">
    <w:nsid w:val="3B7E2231"/>
    <w:multiLevelType w:val="hybridMultilevel"/>
    <w:tmpl w:val="73E805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BEF749A"/>
    <w:multiLevelType w:val="hybridMultilevel"/>
    <w:tmpl w:val="FCF4B2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39D24E6"/>
    <w:multiLevelType w:val="hybridMultilevel"/>
    <w:tmpl w:val="B5448FAE"/>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3BA7807"/>
    <w:multiLevelType w:val="hybridMultilevel"/>
    <w:tmpl w:val="C79421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AC9546A"/>
    <w:multiLevelType w:val="hybridMultilevel"/>
    <w:tmpl w:val="37C84A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CB91FFF"/>
    <w:multiLevelType w:val="hybridMultilevel"/>
    <w:tmpl w:val="91DA00F4"/>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3">
    <w:nsid w:val="4EF25A23"/>
    <w:multiLevelType w:val="hybridMultilevel"/>
    <w:tmpl w:val="899A46B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3E005D3"/>
    <w:multiLevelType w:val="hybridMultilevel"/>
    <w:tmpl w:val="6830554A"/>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5">
    <w:nsid w:val="5607020E"/>
    <w:multiLevelType w:val="hybridMultilevel"/>
    <w:tmpl w:val="F2C652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42417C9"/>
    <w:multiLevelType w:val="hybridMultilevel"/>
    <w:tmpl w:val="9BCEA074"/>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27">
    <w:nsid w:val="67433AA6"/>
    <w:multiLevelType w:val="hybridMultilevel"/>
    <w:tmpl w:val="59D0E6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CBE77D5"/>
    <w:multiLevelType w:val="hybridMultilevel"/>
    <w:tmpl w:val="EC0C1048"/>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9">
    <w:nsid w:val="6F2A5B6C"/>
    <w:multiLevelType w:val="hybridMultilevel"/>
    <w:tmpl w:val="F0E63194"/>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0">
    <w:nsid w:val="706943BB"/>
    <w:multiLevelType w:val="hybridMultilevel"/>
    <w:tmpl w:val="557E388A"/>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1">
    <w:nsid w:val="71B87ABF"/>
    <w:multiLevelType w:val="hybridMultilevel"/>
    <w:tmpl w:val="A1C6AEC4"/>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2">
    <w:nsid w:val="75701524"/>
    <w:multiLevelType w:val="hybridMultilevel"/>
    <w:tmpl w:val="0D88738E"/>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9342135"/>
    <w:multiLevelType w:val="hybridMultilevel"/>
    <w:tmpl w:val="47307D74"/>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4">
    <w:nsid w:val="7C6D40A3"/>
    <w:multiLevelType w:val="hybridMultilevel"/>
    <w:tmpl w:val="05DAFFDE"/>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5">
    <w:nsid w:val="7CA067EC"/>
    <w:multiLevelType w:val="hybridMultilevel"/>
    <w:tmpl w:val="5F0CC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9"/>
  </w:num>
  <w:num w:numId="3">
    <w:abstractNumId w:val="5"/>
  </w:num>
  <w:num w:numId="4">
    <w:abstractNumId w:val="4"/>
  </w:num>
  <w:num w:numId="5">
    <w:abstractNumId w:val="3"/>
  </w:num>
  <w:num w:numId="6">
    <w:abstractNumId w:val="19"/>
  </w:num>
  <w:num w:numId="7">
    <w:abstractNumId w:val="32"/>
  </w:num>
  <w:num w:numId="8">
    <w:abstractNumId w:val="12"/>
  </w:num>
  <w:num w:numId="9">
    <w:abstractNumId w:val="0"/>
  </w:num>
  <w:num w:numId="10">
    <w:abstractNumId w:val="8"/>
  </w:num>
  <w:num w:numId="11">
    <w:abstractNumId w:val="15"/>
  </w:num>
  <w:num w:numId="12">
    <w:abstractNumId w:val="17"/>
  </w:num>
  <w:num w:numId="13">
    <w:abstractNumId w:val="21"/>
  </w:num>
  <w:num w:numId="14">
    <w:abstractNumId w:val="33"/>
  </w:num>
  <w:num w:numId="15">
    <w:abstractNumId w:val="34"/>
  </w:num>
  <w:num w:numId="16">
    <w:abstractNumId w:val="26"/>
  </w:num>
  <w:num w:numId="17">
    <w:abstractNumId w:val="29"/>
  </w:num>
  <w:num w:numId="18">
    <w:abstractNumId w:val="6"/>
  </w:num>
  <w:num w:numId="19">
    <w:abstractNumId w:val="27"/>
  </w:num>
  <w:num w:numId="20">
    <w:abstractNumId w:val="2"/>
  </w:num>
  <w:num w:numId="21">
    <w:abstractNumId w:val="31"/>
  </w:num>
  <w:num w:numId="22">
    <w:abstractNumId w:val="16"/>
  </w:num>
  <w:num w:numId="23">
    <w:abstractNumId w:val="30"/>
  </w:num>
  <w:num w:numId="24">
    <w:abstractNumId w:val="11"/>
  </w:num>
  <w:num w:numId="25">
    <w:abstractNumId w:val="22"/>
  </w:num>
  <w:num w:numId="26">
    <w:abstractNumId w:val="20"/>
  </w:num>
  <w:num w:numId="27">
    <w:abstractNumId w:val="25"/>
  </w:num>
  <w:num w:numId="28">
    <w:abstractNumId w:val="1"/>
  </w:num>
  <w:num w:numId="29">
    <w:abstractNumId w:val="28"/>
  </w:num>
  <w:num w:numId="30">
    <w:abstractNumId w:val="23"/>
  </w:num>
  <w:num w:numId="31">
    <w:abstractNumId w:val="7"/>
  </w:num>
  <w:num w:numId="32">
    <w:abstractNumId w:val="35"/>
  </w:num>
  <w:num w:numId="33">
    <w:abstractNumId w:val="18"/>
  </w:num>
  <w:num w:numId="34">
    <w:abstractNumId w:val="24"/>
  </w:num>
  <w:num w:numId="35">
    <w:abstractNumId w:val="10"/>
  </w:num>
  <w:num w:numId="3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0"/>
    <w:footnote w:id="1"/>
  </w:footnotePr>
  <w:endnotePr>
    <w:endnote w:id="0"/>
    <w:endnote w:id="1"/>
  </w:endnotePr>
  <w:compat/>
  <w:rsids>
    <w:rsidRoot w:val="0099302F"/>
    <w:rsid w:val="000053EB"/>
    <w:rsid w:val="00005E6B"/>
    <w:rsid w:val="0001324E"/>
    <w:rsid w:val="00014CE9"/>
    <w:rsid w:val="000178A5"/>
    <w:rsid w:val="00020764"/>
    <w:rsid w:val="00020AEA"/>
    <w:rsid w:val="00020F7D"/>
    <w:rsid w:val="00022B05"/>
    <w:rsid w:val="00025E2E"/>
    <w:rsid w:val="000266BB"/>
    <w:rsid w:val="00026900"/>
    <w:rsid w:val="00026EFF"/>
    <w:rsid w:val="000300CD"/>
    <w:rsid w:val="000307F9"/>
    <w:rsid w:val="000323C3"/>
    <w:rsid w:val="00032CC5"/>
    <w:rsid w:val="00035147"/>
    <w:rsid w:val="00040BA0"/>
    <w:rsid w:val="00041327"/>
    <w:rsid w:val="00041569"/>
    <w:rsid w:val="000447ED"/>
    <w:rsid w:val="000473C7"/>
    <w:rsid w:val="00052EC0"/>
    <w:rsid w:val="00056B68"/>
    <w:rsid w:val="000609BF"/>
    <w:rsid w:val="000617A0"/>
    <w:rsid w:val="0006369A"/>
    <w:rsid w:val="000639FD"/>
    <w:rsid w:val="00063B42"/>
    <w:rsid w:val="0006620C"/>
    <w:rsid w:val="00067C51"/>
    <w:rsid w:val="00072474"/>
    <w:rsid w:val="00072AA6"/>
    <w:rsid w:val="000761EB"/>
    <w:rsid w:val="000772F9"/>
    <w:rsid w:val="0008355E"/>
    <w:rsid w:val="00083941"/>
    <w:rsid w:val="00085849"/>
    <w:rsid w:val="00087724"/>
    <w:rsid w:val="0009296A"/>
    <w:rsid w:val="000932E6"/>
    <w:rsid w:val="00093BEA"/>
    <w:rsid w:val="00094977"/>
    <w:rsid w:val="00095A2D"/>
    <w:rsid w:val="000A33D2"/>
    <w:rsid w:val="000A426A"/>
    <w:rsid w:val="000A4812"/>
    <w:rsid w:val="000B0941"/>
    <w:rsid w:val="000B1939"/>
    <w:rsid w:val="000C2B4E"/>
    <w:rsid w:val="000C4AAD"/>
    <w:rsid w:val="000C58FC"/>
    <w:rsid w:val="000C5DCA"/>
    <w:rsid w:val="000D0B8E"/>
    <w:rsid w:val="000D2A4C"/>
    <w:rsid w:val="000D4A92"/>
    <w:rsid w:val="000D4F81"/>
    <w:rsid w:val="000D535F"/>
    <w:rsid w:val="000D6360"/>
    <w:rsid w:val="000D6A04"/>
    <w:rsid w:val="000E1285"/>
    <w:rsid w:val="000E221D"/>
    <w:rsid w:val="000E4B10"/>
    <w:rsid w:val="000E627F"/>
    <w:rsid w:val="000E6F83"/>
    <w:rsid w:val="000E7375"/>
    <w:rsid w:val="000F27EA"/>
    <w:rsid w:val="000F324F"/>
    <w:rsid w:val="000F3667"/>
    <w:rsid w:val="000F3BEA"/>
    <w:rsid w:val="000F5E92"/>
    <w:rsid w:val="000F7414"/>
    <w:rsid w:val="00100AAD"/>
    <w:rsid w:val="0010326A"/>
    <w:rsid w:val="00107C8B"/>
    <w:rsid w:val="00111D38"/>
    <w:rsid w:val="00115997"/>
    <w:rsid w:val="001161EE"/>
    <w:rsid w:val="00116D38"/>
    <w:rsid w:val="0012031F"/>
    <w:rsid w:val="00122AB9"/>
    <w:rsid w:val="00127B60"/>
    <w:rsid w:val="001304E2"/>
    <w:rsid w:val="001307EF"/>
    <w:rsid w:val="00132C21"/>
    <w:rsid w:val="00133A05"/>
    <w:rsid w:val="00133BE9"/>
    <w:rsid w:val="001352BE"/>
    <w:rsid w:val="00136F15"/>
    <w:rsid w:val="00137444"/>
    <w:rsid w:val="00137F58"/>
    <w:rsid w:val="00140C0D"/>
    <w:rsid w:val="00140C5F"/>
    <w:rsid w:val="0014510E"/>
    <w:rsid w:val="0014578A"/>
    <w:rsid w:val="00153158"/>
    <w:rsid w:val="0015404E"/>
    <w:rsid w:val="00154D30"/>
    <w:rsid w:val="00156EF4"/>
    <w:rsid w:val="00162BD0"/>
    <w:rsid w:val="00163832"/>
    <w:rsid w:val="00163C26"/>
    <w:rsid w:val="001647DC"/>
    <w:rsid w:val="00166E11"/>
    <w:rsid w:val="001747DF"/>
    <w:rsid w:val="00177728"/>
    <w:rsid w:val="00182234"/>
    <w:rsid w:val="00186ACB"/>
    <w:rsid w:val="00187413"/>
    <w:rsid w:val="00187B84"/>
    <w:rsid w:val="001914D1"/>
    <w:rsid w:val="0019461D"/>
    <w:rsid w:val="0019775B"/>
    <w:rsid w:val="001A2B41"/>
    <w:rsid w:val="001A393A"/>
    <w:rsid w:val="001A6CB8"/>
    <w:rsid w:val="001B11EE"/>
    <w:rsid w:val="001B2B50"/>
    <w:rsid w:val="001B2DAC"/>
    <w:rsid w:val="001B385C"/>
    <w:rsid w:val="001B7902"/>
    <w:rsid w:val="001C0A3B"/>
    <w:rsid w:val="001D7F5A"/>
    <w:rsid w:val="001E438F"/>
    <w:rsid w:val="001E5B9A"/>
    <w:rsid w:val="001E6FA7"/>
    <w:rsid w:val="001E767F"/>
    <w:rsid w:val="001F02FD"/>
    <w:rsid w:val="001F2241"/>
    <w:rsid w:val="001F7114"/>
    <w:rsid w:val="001F7186"/>
    <w:rsid w:val="001F784F"/>
    <w:rsid w:val="001F78DF"/>
    <w:rsid w:val="0020313E"/>
    <w:rsid w:val="00203A80"/>
    <w:rsid w:val="00207966"/>
    <w:rsid w:val="002101FE"/>
    <w:rsid w:val="00210BD8"/>
    <w:rsid w:val="0021215F"/>
    <w:rsid w:val="00215656"/>
    <w:rsid w:val="0021749B"/>
    <w:rsid w:val="00217A83"/>
    <w:rsid w:val="00220E6F"/>
    <w:rsid w:val="00222481"/>
    <w:rsid w:val="00223B8E"/>
    <w:rsid w:val="00225D03"/>
    <w:rsid w:val="00225D4C"/>
    <w:rsid w:val="0022727A"/>
    <w:rsid w:val="00227AF8"/>
    <w:rsid w:val="00230763"/>
    <w:rsid w:val="00232549"/>
    <w:rsid w:val="00235545"/>
    <w:rsid w:val="002362E1"/>
    <w:rsid w:val="00240F55"/>
    <w:rsid w:val="00241701"/>
    <w:rsid w:val="00241E04"/>
    <w:rsid w:val="00242EA7"/>
    <w:rsid w:val="00244A00"/>
    <w:rsid w:val="002477DC"/>
    <w:rsid w:val="00250F2B"/>
    <w:rsid w:val="00255DA5"/>
    <w:rsid w:val="00256E92"/>
    <w:rsid w:val="00257DDC"/>
    <w:rsid w:val="00260504"/>
    <w:rsid w:val="00260703"/>
    <w:rsid w:val="00260BD8"/>
    <w:rsid w:val="0026260F"/>
    <w:rsid w:val="00275D02"/>
    <w:rsid w:val="00280553"/>
    <w:rsid w:val="00280850"/>
    <w:rsid w:val="002812BF"/>
    <w:rsid w:val="00283335"/>
    <w:rsid w:val="002864CB"/>
    <w:rsid w:val="002904E1"/>
    <w:rsid w:val="00290628"/>
    <w:rsid w:val="00290CC8"/>
    <w:rsid w:val="002951AA"/>
    <w:rsid w:val="002A195D"/>
    <w:rsid w:val="002A5C4C"/>
    <w:rsid w:val="002A70DB"/>
    <w:rsid w:val="002B0277"/>
    <w:rsid w:val="002B0E41"/>
    <w:rsid w:val="002B11A4"/>
    <w:rsid w:val="002B1BBC"/>
    <w:rsid w:val="002B2CE5"/>
    <w:rsid w:val="002B4CDB"/>
    <w:rsid w:val="002B6EE0"/>
    <w:rsid w:val="002B7726"/>
    <w:rsid w:val="002B79F7"/>
    <w:rsid w:val="002C38A8"/>
    <w:rsid w:val="002C4A81"/>
    <w:rsid w:val="002C6909"/>
    <w:rsid w:val="002D77AB"/>
    <w:rsid w:val="002E0DB3"/>
    <w:rsid w:val="002E4388"/>
    <w:rsid w:val="002E733B"/>
    <w:rsid w:val="002E74F6"/>
    <w:rsid w:val="002F1D88"/>
    <w:rsid w:val="002F295D"/>
    <w:rsid w:val="002F43D8"/>
    <w:rsid w:val="002F4507"/>
    <w:rsid w:val="003004B7"/>
    <w:rsid w:val="00302E58"/>
    <w:rsid w:val="003032C8"/>
    <w:rsid w:val="00303B89"/>
    <w:rsid w:val="00303D5E"/>
    <w:rsid w:val="0031227A"/>
    <w:rsid w:val="00312BB4"/>
    <w:rsid w:val="00313B67"/>
    <w:rsid w:val="00320AD5"/>
    <w:rsid w:val="003215AD"/>
    <w:rsid w:val="0032273D"/>
    <w:rsid w:val="0032306A"/>
    <w:rsid w:val="00332F0B"/>
    <w:rsid w:val="0033353E"/>
    <w:rsid w:val="00335AC7"/>
    <w:rsid w:val="00336040"/>
    <w:rsid w:val="00341AD1"/>
    <w:rsid w:val="0034439F"/>
    <w:rsid w:val="00347263"/>
    <w:rsid w:val="003472B0"/>
    <w:rsid w:val="00350123"/>
    <w:rsid w:val="003503CC"/>
    <w:rsid w:val="003506EC"/>
    <w:rsid w:val="00351949"/>
    <w:rsid w:val="00351A1E"/>
    <w:rsid w:val="00351F82"/>
    <w:rsid w:val="003524E5"/>
    <w:rsid w:val="0035480C"/>
    <w:rsid w:val="00354BDE"/>
    <w:rsid w:val="00355084"/>
    <w:rsid w:val="00356030"/>
    <w:rsid w:val="00356540"/>
    <w:rsid w:val="003648E0"/>
    <w:rsid w:val="003750F2"/>
    <w:rsid w:val="00375176"/>
    <w:rsid w:val="003757D9"/>
    <w:rsid w:val="00375FCA"/>
    <w:rsid w:val="003762AA"/>
    <w:rsid w:val="003838CC"/>
    <w:rsid w:val="00383FCA"/>
    <w:rsid w:val="00387727"/>
    <w:rsid w:val="00387B56"/>
    <w:rsid w:val="00387E73"/>
    <w:rsid w:val="003909AF"/>
    <w:rsid w:val="00395A48"/>
    <w:rsid w:val="0039650F"/>
    <w:rsid w:val="003A0D14"/>
    <w:rsid w:val="003A272B"/>
    <w:rsid w:val="003A5CC7"/>
    <w:rsid w:val="003A7526"/>
    <w:rsid w:val="003A7E7B"/>
    <w:rsid w:val="003B0B3E"/>
    <w:rsid w:val="003B4805"/>
    <w:rsid w:val="003B5CD5"/>
    <w:rsid w:val="003C1DC2"/>
    <w:rsid w:val="003C2F5E"/>
    <w:rsid w:val="003C5678"/>
    <w:rsid w:val="003D14E1"/>
    <w:rsid w:val="003D3A31"/>
    <w:rsid w:val="003E0FFA"/>
    <w:rsid w:val="003E1314"/>
    <w:rsid w:val="003E2CFC"/>
    <w:rsid w:val="003E3352"/>
    <w:rsid w:val="003E41E6"/>
    <w:rsid w:val="003E4C6D"/>
    <w:rsid w:val="003E57B9"/>
    <w:rsid w:val="003E76B3"/>
    <w:rsid w:val="003F4F5C"/>
    <w:rsid w:val="003F66E0"/>
    <w:rsid w:val="004007EF"/>
    <w:rsid w:val="00401EC8"/>
    <w:rsid w:val="0040257B"/>
    <w:rsid w:val="004041C8"/>
    <w:rsid w:val="00410EFF"/>
    <w:rsid w:val="00411895"/>
    <w:rsid w:val="00413156"/>
    <w:rsid w:val="004151E4"/>
    <w:rsid w:val="00416AA0"/>
    <w:rsid w:val="00420149"/>
    <w:rsid w:val="0042191E"/>
    <w:rsid w:val="00422107"/>
    <w:rsid w:val="004269A5"/>
    <w:rsid w:val="004273D4"/>
    <w:rsid w:val="00431F3B"/>
    <w:rsid w:val="004322F8"/>
    <w:rsid w:val="0043395D"/>
    <w:rsid w:val="004352E8"/>
    <w:rsid w:val="00435E85"/>
    <w:rsid w:val="00437F1A"/>
    <w:rsid w:val="00440F44"/>
    <w:rsid w:val="004415A3"/>
    <w:rsid w:val="004500D5"/>
    <w:rsid w:val="004514A9"/>
    <w:rsid w:val="0045239C"/>
    <w:rsid w:val="00456149"/>
    <w:rsid w:val="00461592"/>
    <w:rsid w:val="004619E8"/>
    <w:rsid w:val="00462A0C"/>
    <w:rsid w:val="004709A5"/>
    <w:rsid w:val="00470EBA"/>
    <w:rsid w:val="00471D0D"/>
    <w:rsid w:val="004721B9"/>
    <w:rsid w:val="004737DD"/>
    <w:rsid w:val="0047439F"/>
    <w:rsid w:val="0047542F"/>
    <w:rsid w:val="004774B9"/>
    <w:rsid w:val="00477593"/>
    <w:rsid w:val="004803D1"/>
    <w:rsid w:val="00484BEF"/>
    <w:rsid w:val="004852B0"/>
    <w:rsid w:val="0048686C"/>
    <w:rsid w:val="0049071F"/>
    <w:rsid w:val="00492F77"/>
    <w:rsid w:val="004950BB"/>
    <w:rsid w:val="00495FA5"/>
    <w:rsid w:val="00497239"/>
    <w:rsid w:val="004B0798"/>
    <w:rsid w:val="004B0EBE"/>
    <w:rsid w:val="004B28FA"/>
    <w:rsid w:val="004B4B3E"/>
    <w:rsid w:val="004B4EBB"/>
    <w:rsid w:val="004C0F0C"/>
    <w:rsid w:val="004C110A"/>
    <w:rsid w:val="004C768A"/>
    <w:rsid w:val="004D050C"/>
    <w:rsid w:val="004D2127"/>
    <w:rsid w:val="004D2220"/>
    <w:rsid w:val="004D284C"/>
    <w:rsid w:val="004D6C97"/>
    <w:rsid w:val="004D7B76"/>
    <w:rsid w:val="004D7D53"/>
    <w:rsid w:val="004E1E7C"/>
    <w:rsid w:val="004E4174"/>
    <w:rsid w:val="004E6E29"/>
    <w:rsid w:val="004E72BD"/>
    <w:rsid w:val="004F011E"/>
    <w:rsid w:val="004F059B"/>
    <w:rsid w:val="004F595A"/>
    <w:rsid w:val="004F5DED"/>
    <w:rsid w:val="00513FE0"/>
    <w:rsid w:val="0051493C"/>
    <w:rsid w:val="00515E15"/>
    <w:rsid w:val="005175DE"/>
    <w:rsid w:val="0052286B"/>
    <w:rsid w:val="00522C77"/>
    <w:rsid w:val="00526277"/>
    <w:rsid w:val="00526793"/>
    <w:rsid w:val="00535D6C"/>
    <w:rsid w:val="00536347"/>
    <w:rsid w:val="0053663D"/>
    <w:rsid w:val="005367BA"/>
    <w:rsid w:val="00537713"/>
    <w:rsid w:val="00537A94"/>
    <w:rsid w:val="00545A7E"/>
    <w:rsid w:val="00550C76"/>
    <w:rsid w:val="00554081"/>
    <w:rsid w:val="00555EF4"/>
    <w:rsid w:val="005564C1"/>
    <w:rsid w:val="005608B1"/>
    <w:rsid w:val="0056357D"/>
    <w:rsid w:val="005640E0"/>
    <w:rsid w:val="0056444F"/>
    <w:rsid w:val="00570788"/>
    <w:rsid w:val="005727F1"/>
    <w:rsid w:val="00573B0F"/>
    <w:rsid w:val="00575611"/>
    <w:rsid w:val="00581678"/>
    <w:rsid w:val="005817FE"/>
    <w:rsid w:val="005833A6"/>
    <w:rsid w:val="00583502"/>
    <w:rsid w:val="005835DC"/>
    <w:rsid w:val="00584577"/>
    <w:rsid w:val="00584FE3"/>
    <w:rsid w:val="00590CEC"/>
    <w:rsid w:val="00595444"/>
    <w:rsid w:val="005955A4"/>
    <w:rsid w:val="005A5954"/>
    <w:rsid w:val="005A7BB4"/>
    <w:rsid w:val="005B076D"/>
    <w:rsid w:val="005B1EF4"/>
    <w:rsid w:val="005B2316"/>
    <w:rsid w:val="005B40BB"/>
    <w:rsid w:val="005C063F"/>
    <w:rsid w:val="005C1E44"/>
    <w:rsid w:val="005C4D29"/>
    <w:rsid w:val="005C5F72"/>
    <w:rsid w:val="005C7E70"/>
    <w:rsid w:val="005D70AF"/>
    <w:rsid w:val="005D7BFF"/>
    <w:rsid w:val="005E179A"/>
    <w:rsid w:val="005E19D9"/>
    <w:rsid w:val="005E517B"/>
    <w:rsid w:val="005E6CFA"/>
    <w:rsid w:val="005F0C16"/>
    <w:rsid w:val="005F3606"/>
    <w:rsid w:val="005F47F9"/>
    <w:rsid w:val="005F4CBB"/>
    <w:rsid w:val="005F4E3A"/>
    <w:rsid w:val="005F7C6F"/>
    <w:rsid w:val="0060359A"/>
    <w:rsid w:val="00603C1A"/>
    <w:rsid w:val="00611EA2"/>
    <w:rsid w:val="00611FB7"/>
    <w:rsid w:val="006124EA"/>
    <w:rsid w:val="00613D3C"/>
    <w:rsid w:val="00615541"/>
    <w:rsid w:val="00615702"/>
    <w:rsid w:val="00620EAC"/>
    <w:rsid w:val="00622082"/>
    <w:rsid w:val="006229E2"/>
    <w:rsid w:val="006230F9"/>
    <w:rsid w:val="00625963"/>
    <w:rsid w:val="006269C5"/>
    <w:rsid w:val="00630ABE"/>
    <w:rsid w:val="006314F5"/>
    <w:rsid w:val="0063409B"/>
    <w:rsid w:val="00635FCA"/>
    <w:rsid w:val="00637B9F"/>
    <w:rsid w:val="00643430"/>
    <w:rsid w:val="0064675D"/>
    <w:rsid w:val="00647E14"/>
    <w:rsid w:val="006505AD"/>
    <w:rsid w:val="0065196F"/>
    <w:rsid w:val="0065211A"/>
    <w:rsid w:val="00653A73"/>
    <w:rsid w:val="00666098"/>
    <w:rsid w:val="0067001E"/>
    <w:rsid w:val="00672FF6"/>
    <w:rsid w:val="00673CC6"/>
    <w:rsid w:val="0067561F"/>
    <w:rsid w:val="00675FBF"/>
    <w:rsid w:val="006869DE"/>
    <w:rsid w:val="00690634"/>
    <w:rsid w:val="00690FEA"/>
    <w:rsid w:val="00692D08"/>
    <w:rsid w:val="00694B02"/>
    <w:rsid w:val="00694B10"/>
    <w:rsid w:val="0069730D"/>
    <w:rsid w:val="00697B04"/>
    <w:rsid w:val="006A13BC"/>
    <w:rsid w:val="006A148A"/>
    <w:rsid w:val="006A516A"/>
    <w:rsid w:val="006A686A"/>
    <w:rsid w:val="006A742D"/>
    <w:rsid w:val="006A7A60"/>
    <w:rsid w:val="006B0E18"/>
    <w:rsid w:val="006B33F1"/>
    <w:rsid w:val="006B4395"/>
    <w:rsid w:val="006C0587"/>
    <w:rsid w:val="006C09CD"/>
    <w:rsid w:val="006C134E"/>
    <w:rsid w:val="006C73E5"/>
    <w:rsid w:val="006D1020"/>
    <w:rsid w:val="006D297B"/>
    <w:rsid w:val="006D41D4"/>
    <w:rsid w:val="006D422C"/>
    <w:rsid w:val="006D6100"/>
    <w:rsid w:val="006D6554"/>
    <w:rsid w:val="006D65AE"/>
    <w:rsid w:val="006D759A"/>
    <w:rsid w:val="006E3068"/>
    <w:rsid w:val="006E4446"/>
    <w:rsid w:val="006E67E4"/>
    <w:rsid w:val="006E7BD8"/>
    <w:rsid w:val="006F3D92"/>
    <w:rsid w:val="006F4DF7"/>
    <w:rsid w:val="006F4EB0"/>
    <w:rsid w:val="006F79F9"/>
    <w:rsid w:val="007015C7"/>
    <w:rsid w:val="00703333"/>
    <w:rsid w:val="00707F6C"/>
    <w:rsid w:val="00714EB2"/>
    <w:rsid w:val="00715ECA"/>
    <w:rsid w:val="00717AD5"/>
    <w:rsid w:val="00723032"/>
    <w:rsid w:val="00724E4B"/>
    <w:rsid w:val="00731E5A"/>
    <w:rsid w:val="0073406D"/>
    <w:rsid w:val="00735C3F"/>
    <w:rsid w:val="0073649C"/>
    <w:rsid w:val="00737757"/>
    <w:rsid w:val="00742339"/>
    <w:rsid w:val="0074605C"/>
    <w:rsid w:val="0074773A"/>
    <w:rsid w:val="00752A53"/>
    <w:rsid w:val="007534D3"/>
    <w:rsid w:val="00755A28"/>
    <w:rsid w:val="0076152F"/>
    <w:rsid w:val="007632CE"/>
    <w:rsid w:val="0076441F"/>
    <w:rsid w:val="007658A9"/>
    <w:rsid w:val="00765DF0"/>
    <w:rsid w:val="00773CDB"/>
    <w:rsid w:val="00775FF3"/>
    <w:rsid w:val="00781A14"/>
    <w:rsid w:val="00787357"/>
    <w:rsid w:val="00787EFD"/>
    <w:rsid w:val="007921AD"/>
    <w:rsid w:val="00793041"/>
    <w:rsid w:val="00795803"/>
    <w:rsid w:val="007970D6"/>
    <w:rsid w:val="00797A7C"/>
    <w:rsid w:val="00797CE4"/>
    <w:rsid w:val="007A3FB6"/>
    <w:rsid w:val="007A5330"/>
    <w:rsid w:val="007A577D"/>
    <w:rsid w:val="007A79F3"/>
    <w:rsid w:val="007B11B1"/>
    <w:rsid w:val="007B3E74"/>
    <w:rsid w:val="007B4495"/>
    <w:rsid w:val="007B7228"/>
    <w:rsid w:val="007C73BF"/>
    <w:rsid w:val="007D2721"/>
    <w:rsid w:val="007D5006"/>
    <w:rsid w:val="007E0EB3"/>
    <w:rsid w:val="007E150F"/>
    <w:rsid w:val="007E1528"/>
    <w:rsid w:val="007E26CA"/>
    <w:rsid w:val="007E3484"/>
    <w:rsid w:val="007E3769"/>
    <w:rsid w:val="007E5D6E"/>
    <w:rsid w:val="007F2919"/>
    <w:rsid w:val="007F40F7"/>
    <w:rsid w:val="007F55C3"/>
    <w:rsid w:val="007F7720"/>
    <w:rsid w:val="007F7B62"/>
    <w:rsid w:val="008008CB"/>
    <w:rsid w:val="008055FB"/>
    <w:rsid w:val="0080752B"/>
    <w:rsid w:val="00817969"/>
    <w:rsid w:val="008217CB"/>
    <w:rsid w:val="0082190E"/>
    <w:rsid w:val="00823EC2"/>
    <w:rsid w:val="00824D2F"/>
    <w:rsid w:val="00830230"/>
    <w:rsid w:val="008304BF"/>
    <w:rsid w:val="00830B04"/>
    <w:rsid w:val="00830EB8"/>
    <w:rsid w:val="00831F04"/>
    <w:rsid w:val="008322B7"/>
    <w:rsid w:val="0083466A"/>
    <w:rsid w:val="008358A2"/>
    <w:rsid w:val="0084085A"/>
    <w:rsid w:val="00840C8D"/>
    <w:rsid w:val="00852EF1"/>
    <w:rsid w:val="00853DEC"/>
    <w:rsid w:val="0085488D"/>
    <w:rsid w:val="00860E38"/>
    <w:rsid w:val="00861CEB"/>
    <w:rsid w:val="00871E19"/>
    <w:rsid w:val="00876D8B"/>
    <w:rsid w:val="00876E4A"/>
    <w:rsid w:val="0087734A"/>
    <w:rsid w:val="00877793"/>
    <w:rsid w:val="008817BD"/>
    <w:rsid w:val="00883048"/>
    <w:rsid w:val="00885C81"/>
    <w:rsid w:val="00885EF8"/>
    <w:rsid w:val="00887D48"/>
    <w:rsid w:val="00890603"/>
    <w:rsid w:val="00891320"/>
    <w:rsid w:val="008923F4"/>
    <w:rsid w:val="008925F2"/>
    <w:rsid w:val="00892EF8"/>
    <w:rsid w:val="008931CC"/>
    <w:rsid w:val="008A5A6A"/>
    <w:rsid w:val="008B0367"/>
    <w:rsid w:val="008B11C2"/>
    <w:rsid w:val="008B6688"/>
    <w:rsid w:val="008B7591"/>
    <w:rsid w:val="008C3E9C"/>
    <w:rsid w:val="008C7406"/>
    <w:rsid w:val="008C7449"/>
    <w:rsid w:val="008D20CC"/>
    <w:rsid w:val="008D351A"/>
    <w:rsid w:val="008D6A6B"/>
    <w:rsid w:val="008D7734"/>
    <w:rsid w:val="008E0065"/>
    <w:rsid w:val="008E1C6C"/>
    <w:rsid w:val="008E2EF0"/>
    <w:rsid w:val="008E3FC6"/>
    <w:rsid w:val="008E47D4"/>
    <w:rsid w:val="008E7BA4"/>
    <w:rsid w:val="008F0C3C"/>
    <w:rsid w:val="008F11E8"/>
    <w:rsid w:val="008F2C19"/>
    <w:rsid w:val="008F31B5"/>
    <w:rsid w:val="008F4691"/>
    <w:rsid w:val="008F5E3C"/>
    <w:rsid w:val="008F5F4A"/>
    <w:rsid w:val="008F5FF1"/>
    <w:rsid w:val="00902E75"/>
    <w:rsid w:val="00911389"/>
    <w:rsid w:val="009130A3"/>
    <w:rsid w:val="009130B4"/>
    <w:rsid w:val="009155AC"/>
    <w:rsid w:val="00917B53"/>
    <w:rsid w:val="00920015"/>
    <w:rsid w:val="0092257E"/>
    <w:rsid w:val="00924FAE"/>
    <w:rsid w:val="0092516E"/>
    <w:rsid w:val="00931989"/>
    <w:rsid w:val="00931E02"/>
    <w:rsid w:val="00932EA0"/>
    <w:rsid w:val="00934298"/>
    <w:rsid w:val="0093460E"/>
    <w:rsid w:val="009354B5"/>
    <w:rsid w:val="009361D0"/>
    <w:rsid w:val="00940994"/>
    <w:rsid w:val="009428A0"/>
    <w:rsid w:val="00942B1F"/>
    <w:rsid w:val="009460F7"/>
    <w:rsid w:val="009461DC"/>
    <w:rsid w:val="00951EE4"/>
    <w:rsid w:val="00953173"/>
    <w:rsid w:val="00955870"/>
    <w:rsid w:val="009569B0"/>
    <w:rsid w:val="0096005D"/>
    <w:rsid w:val="00961F9D"/>
    <w:rsid w:val="009634C0"/>
    <w:rsid w:val="0096502A"/>
    <w:rsid w:val="00966167"/>
    <w:rsid w:val="00966B35"/>
    <w:rsid w:val="00970C21"/>
    <w:rsid w:val="0097215A"/>
    <w:rsid w:val="00981361"/>
    <w:rsid w:val="009844AD"/>
    <w:rsid w:val="009908B2"/>
    <w:rsid w:val="00992A15"/>
    <w:rsid w:val="0099302F"/>
    <w:rsid w:val="009935A5"/>
    <w:rsid w:val="00996189"/>
    <w:rsid w:val="009A1220"/>
    <w:rsid w:val="009A6CFA"/>
    <w:rsid w:val="009B0EAE"/>
    <w:rsid w:val="009B450D"/>
    <w:rsid w:val="009B5754"/>
    <w:rsid w:val="009C09B4"/>
    <w:rsid w:val="009C1AF1"/>
    <w:rsid w:val="009D0EDD"/>
    <w:rsid w:val="009E01F4"/>
    <w:rsid w:val="009E34CF"/>
    <w:rsid w:val="009E35AF"/>
    <w:rsid w:val="009E5ABC"/>
    <w:rsid w:val="009E7948"/>
    <w:rsid w:val="009F1428"/>
    <w:rsid w:val="009F3722"/>
    <w:rsid w:val="009F46DA"/>
    <w:rsid w:val="009F5433"/>
    <w:rsid w:val="009F6A6E"/>
    <w:rsid w:val="00A02888"/>
    <w:rsid w:val="00A12C9E"/>
    <w:rsid w:val="00A1404B"/>
    <w:rsid w:val="00A221B7"/>
    <w:rsid w:val="00A375B4"/>
    <w:rsid w:val="00A41B4A"/>
    <w:rsid w:val="00A44AE1"/>
    <w:rsid w:val="00A46E09"/>
    <w:rsid w:val="00A47769"/>
    <w:rsid w:val="00A52BA2"/>
    <w:rsid w:val="00A53A82"/>
    <w:rsid w:val="00A541F6"/>
    <w:rsid w:val="00A54CBD"/>
    <w:rsid w:val="00A5515F"/>
    <w:rsid w:val="00A57B50"/>
    <w:rsid w:val="00A61350"/>
    <w:rsid w:val="00A65C37"/>
    <w:rsid w:val="00A73B63"/>
    <w:rsid w:val="00A772B1"/>
    <w:rsid w:val="00A91918"/>
    <w:rsid w:val="00AA1056"/>
    <w:rsid w:val="00AA2BDD"/>
    <w:rsid w:val="00AA2C5D"/>
    <w:rsid w:val="00AA4502"/>
    <w:rsid w:val="00AA6D70"/>
    <w:rsid w:val="00AB08D9"/>
    <w:rsid w:val="00AB0D11"/>
    <w:rsid w:val="00AB1313"/>
    <w:rsid w:val="00AB4E4B"/>
    <w:rsid w:val="00AB675C"/>
    <w:rsid w:val="00AC07CA"/>
    <w:rsid w:val="00AC332F"/>
    <w:rsid w:val="00AC4917"/>
    <w:rsid w:val="00AC704C"/>
    <w:rsid w:val="00AD0702"/>
    <w:rsid w:val="00AD204E"/>
    <w:rsid w:val="00AD2AA6"/>
    <w:rsid w:val="00AD386B"/>
    <w:rsid w:val="00AE5EBD"/>
    <w:rsid w:val="00AE6035"/>
    <w:rsid w:val="00AE6807"/>
    <w:rsid w:val="00AE77BC"/>
    <w:rsid w:val="00AF06C5"/>
    <w:rsid w:val="00AF07D5"/>
    <w:rsid w:val="00AF0F58"/>
    <w:rsid w:val="00AF4FB6"/>
    <w:rsid w:val="00B00C53"/>
    <w:rsid w:val="00B01723"/>
    <w:rsid w:val="00B01AF2"/>
    <w:rsid w:val="00B02E81"/>
    <w:rsid w:val="00B07142"/>
    <w:rsid w:val="00B1105C"/>
    <w:rsid w:val="00B116EB"/>
    <w:rsid w:val="00B13345"/>
    <w:rsid w:val="00B13899"/>
    <w:rsid w:val="00B147D7"/>
    <w:rsid w:val="00B15E24"/>
    <w:rsid w:val="00B22F0B"/>
    <w:rsid w:val="00B259C8"/>
    <w:rsid w:val="00B304B7"/>
    <w:rsid w:val="00B321B8"/>
    <w:rsid w:val="00B33217"/>
    <w:rsid w:val="00B369FB"/>
    <w:rsid w:val="00B37BD6"/>
    <w:rsid w:val="00B415AF"/>
    <w:rsid w:val="00B47973"/>
    <w:rsid w:val="00B479F6"/>
    <w:rsid w:val="00B511C4"/>
    <w:rsid w:val="00B51953"/>
    <w:rsid w:val="00B57E45"/>
    <w:rsid w:val="00B66395"/>
    <w:rsid w:val="00B666CA"/>
    <w:rsid w:val="00B67DFC"/>
    <w:rsid w:val="00B7028C"/>
    <w:rsid w:val="00B70793"/>
    <w:rsid w:val="00B741F9"/>
    <w:rsid w:val="00B7638B"/>
    <w:rsid w:val="00B77B6D"/>
    <w:rsid w:val="00B77BDD"/>
    <w:rsid w:val="00B80947"/>
    <w:rsid w:val="00B832A7"/>
    <w:rsid w:val="00B874FE"/>
    <w:rsid w:val="00B87A8F"/>
    <w:rsid w:val="00B94182"/>
    <w:rsid w:val="00B97F79"/>
    <w:rsid w:val="00BA0434"/>
    <w:rsid w:val="00BA0768"/>
    <w:rsid w:val="00BA1D39"/>
    <w:rsid w:val="00BA20B3"/>
    <w:rsid w:val="00BA2678"/>
    <w:rsid w:val="00BA30AA"/>
    <w:rsid w:val="00BA39ED"/>
    <w:rsid w:val="00BA4B13"/>
    <w:rsid w:val="00BA571F"/>
    <w:rsid w:val="00BB2FB3"/>
    <w:rsid w:val="00BB5A2E"/>
    <w:rsid w:val="00BB7063"/>
    <w:rsid w:val="00BC071B"/>
    <w:rsid w:val="00BC0DE1"/>
    <w:rsid w:val="00BC3306"/>
    <w:rsid w:val="00BC403D"/>
    <w:rsid w:val="00BC4577"/>
    <w:rsid w:val="00BC62DD"/>
    <w:rsid w:val="00BD02B9"/>
    <w:rsid w:val="00BD3C93"/>
    <w:rsid w:val="00BD77B2"/>
    <w:rsid w:val="00BD7DF9"/>
    <w:rsid w:val="00BE17AD"/>
    <w:rsid w:val="00BE1B5F"/>
    <w:rsid w:val="00BE2945"/>
    <w:rsid w:val="00C02704"/>
    <w:rsid w:val="00C04D43"/>
    <w:rsid w:val="00C06C74"/>
    <w:rsid w:val="00C06E2A"/>
    <w:rsid w:val="00C12D9B"/>
    <w:rsid w:val="00C16289"/>
    <w:rsid w:val="00C20C24"/>
    <w:rsid w:val="00C2372C"/>
    <w:rsid w:val="00C2386C"/>
    <w:rsid w:val="00C252C9"/>
    <w:rsid w:val="00C255E0"/>
    <w:rsid w:val="00C32130"/>
    <w:rsid w:val="00C34F4D"/>
    <w:rsid w:val="00C36588"/>
    <w:rsid w:val="00C366FF"/>
    <w:rsid w:val="00C3712E"/>
    <w:rsid w:val="00C407AA"/>
    <w:rsid w:val="00C41754"/>
    <w:rsid w:val="00C42508"/>
    <w:rsid w:val="00C440B5"/>
    <w:rsid w:val="00C47AC6"/>
    <w:rsid w:val="00C47CD1"/>
    <w:rsid w:val="00C51EB3"/>
    <w:rsid w:val="00C54ADF"/>
    <w:rsid w:val="00C6301F"/>
    <w:rsid w:val="00C65937"/>
    <w:rsid w:val="00C711CF"/>
    <w:rsid w:val="00C75DBC"/>
    <w:rsid w:val="00C76F09"/>
    <w:rsid w:val="00C814D0"/>
    <w:rsid w:val="00C84517"/>
    <w:rsid w:val="00C917E3"/>
    <w:rsid w:val="00C91860"/>
    <w:rsid w:val="00C92B4E"/>
    <w:rsid w:val="00C95283"/>
    <w:rsid w:val="00C966D3"/>
    <w:rsid w:val="00CA2389"/>
    <w:rsid w:val="00CA29DD"/>
    <w:rsid w:val="00CA306A"/>
    <w:rsid w:val="00CA30CF"/>
    <w:rsid w:val="00CA6252"/>
    <w:rsid w:val="00CA6609"/>
    <w:rsid w:val="00CB0CDB"/>
    <w:rsid w:val="00CB2631"/>
    <w:rsid w:val="00CB26FB"/>
    <w:rsid w:val="00CB3924"/>
    <w:rsid w:val="00CB4D88"/>
    <w:rsid w:val="00CC3338"/>
    <w:rsid w:val="00CC69BA"/>
    <w:rsid w:val="00CC7433"/>
    <w:rsid w:val="00CD3D26"/>
    <w:rsid w:val="00CE19DD"/>
    <w:rsid w:val="00CE27C6"/>
    <w:rsid w:val="00CF62E6"/>
    <w:rsid w:val="00D00BF9"/>
    <w:rsid w:val="00D0112F"/>
    <w:rsid w:val="00D03DF3"/>
    <w:rsid w:val="00D110CF"/>
    <w:rsid w:val="00D21176"/>
    <w:rsid w:val="00D30DE0"/>
    <w:rsid w:val="00D42054"/>
    <w:rsid w:val="00D4794F"/>
    <w:rsid w:val="00D5524C"/>
    <w:rsid w:val="00D55C9B"/>
    <w:rsid w:val="00D602C6"/>
    <w:rsid w:val="00D604B9"/>
    <w:rsid w:val="00D6216B"/>
    <w:rsid w:val="00D62224"/>
    <w:rsid w:val="00D62D2F"/>
    <w:rsid w:val="00D661CD"/>
    <w:rsid w:val="00D71352"/>
    <w:rsid w:val="00D7245C"/>
    <w:rsid w:val="00D74289"/>
    <w:rsid w:val="00D74847"/>
    <w:rsid w:val="00D80405"/>
    <w:rsid w:val="00D8129E"/>
    <w:rsid w:val="00D901CE"/>
    <w:rsid w:val="00D914FD"/>
    <w:rsid w:val="00D92C13"/>
    <w:rsid w:val="00D969DB"/>
    <w:rsid w:val="00DA33AF"/>
    <w:rsid w:val="00DA3DAF"/>
    <w:rsid w:val="00DA6D70"/>
    <w:rsid w:val="00DA7FC1"/>
    <w:rsid w:val="00DB182A"/>
    <w:rsid w:val="00DB307F"/>
    <w:rsid w:val="00DB71AA"/>
    <w:rsid w:val="00DC06A4"/>
    <w:rsid w:val="00DC1173"/>
    <w:rsid w:val="00DC19A8"/>
    <w:rsid w:val="00DC1C71"/>
    <w:rsid w:val="00DC2F62"/>
    <w:rsid w:val="00DC7D9E"/>
    <w:rsid w:val="00DD1023"/>
    <w:rsid w:val="00DD408D"/>
    <w:rsid w:val="00DD56AE"/>
    <w:rsid w:val="00DD5EE7"/>
    <w:rsid w:val="00DE0C17"/>
    <w:rsid w:val="00DE29F6"/>
    <w:rsid w:val="00DE48B7"/>
    <w:rsid w:val="00DF195D"/>
    <w:rsid w:val="00DF475B"/>
    <w:rsid w:val="00DF6447"/>
    <w:rsid w:val="00DF7AAC"/>
    <w:rsid w:val="00E036A3"/>
    <w:rsid w:val="00E1430A"/>
    <w:rsid w:val="00E15AB0"/>
    <w:rsid w:val="00E211F8"/>
    <w:rsid w:val="00E21758"/>
    <w:rsid w:val="00E23DCE"/>
    <w:rsid w:val="00E25800"/>
    <w:rsid w:val="00E30192"/>
    <w:rsid w:val="00E31CD5"/>
    <w:rsid w:val="00E34EC3"/>
    <w:rsid w:val="00E3737E"/>
    <w:rsid w:val="00E419DB"/>
    <w:rsid w:val="00E45A3F"/>
    <w:rsid w:val="00E47805"/>
    <w:rsid w:val="00E479D2"/>
    <w:rsid w:val="00E51D9A"/>
    <w:rsid w:val="00E52AE2"/>
    <w:rsid w:val="00E52CBF"/>
    <w:rsid w:val="00E52E13"/>
    <w:rsid w:val="00E60638"/>
    <w:rsid w:val="00E60881"/>
    <w:rsid w:val="00E61A25"/>
    <w:rsid w:val="00E739D0"/>
    <w:rsid w:val="00E7449A"/>
    <w:rsid w:val="00E81337"/>
    <w:rsid w:val="00E84B97"/>
    <w:rsid w:val="00E84F3B"/>
    <w:rsid w:val="00E85C46"/>
    <w:rsid w:val="00E9089F"/>
    <w:rsid w:val="00E92048"/>
    <w:rsid w:val="00E92329"/>
    <w:rsid w:val="00E95FA7"/>
    <w:rsid w:val="00E97708"/>
    <w:rsid w:val="00EA05AA"/>
    <w:rsid w:val="00EA0A6E"/>
    <w:rsid w:val="00EA0B50"/>
    <w:rsid w:val="00EA192A"/>
    <w:rsid w:val="00EA6724"/>
    <w:rsid w:val="00EB707E"/>
    <w:rsid w:val="00EC3A6B"/>
    <w:rsid w:val="00EC6A83"/>
    <w:rsid w:val="00EC7E8B"/>
    <w:rsid w:val="00ED029C"/>
    <w:rsid w:val="00ED065C"/>
    <w:rsid w:val="00ED07BF"/>
    <w:rsid w:val="00ED16E6"/>
    <w:rsid w:val="00ED1DAD"/>
    <w:rsid w:val="00ED343B"/>
    <w:rsid w:val="00ED472B"/>
    <w:rsid w:val="00ED4D1B"/>
    <w:rsid w:val="00ED53D8"/>
    <w:rsid w:val="00EE174B"/>
    <w:rsid w:val="00EE1F50"/>
    <w:rsid w:val="00EE431D"/>
    <w:rsid w:val="00EE5D34"/>
    <w:rsid w:val="00EE61A7"/>
    <w:rsid w:val="00EE6361"/>
    <w:rsid w:val="00EE7103"/>
    <w:rsid w:val="00EF118F"/>
    <w:rsid w:val="00EF6427"/>
    <w:rsid w:val="00EF7F3E"/>
    <w:rsid w:val="00F06191"/>
    <w:rsid w:val="00F1052C"/>
    <w:rsid w:val="00F105CE"/>
    <w:rsid w:val="00F12DEE"/>
    <w:rsid w:val="00F1728C"/>
    <w:rsid w:val="00F201BC"/>
    <w:rsid w:val="00F20A72"/>
    <w:rsid w:val="00F22262"/>
    <w:rsid w:val="00F24566"/>
    <w:rsid w:val="00F252EA"/>
    <w:rsid w:val="00F2611B"/>
    <w:rsid w:val="00F26615"/>
    <w:rsid w:val="00F26EB1"/>
    <w:rsid w:val="00F31F76"/>
    <w:rsid w:val="00F32E83"/>
    <w:rsid w:val="00F33B51"/>
    <w:rsid w:val="00F35BC1"/>
    <w:rsid w:val="00F375B5"/>
    <w:rsid w:val="00F50EDD"/>
    <w:rsid w:val="00F530F3"/>
    <w:rsid w:val="00F538B1"/>
    <w:rsid w:val="00F57C0C"/>
    <w:rsid w:val="00F6021A"/>
    <w:rsid w:val="00F604DC"/>
    <w:rsid w:val="00F60F31"/>
    <w:rsid w:val="00F639B5"/>
    <w:rsid w:val="00F67062"/>
    <w:rsid w:val="00F67692"/>
    <w:rsid w:val="00F72E4B"/>
    <w:rsid w:val="00F72F3C"/>
    <w:rsid w:val="00F736A0"/>
    <w:rsid w:val="00F74753"/>
    <w:rsid w:val="00F84ECB"/>
    <w:rsid w:val="00F8548E"/>
    <w:rsid w:val="00F85F61"/>
    <w:rsid w:val="00F901D3"/>
    <w:rsid w:val="00F92611"/>
    <w:rsid w:val="00F93F3F"/>
    <w:rsid w:val="00F9658F"/>
    <w:rsid w:val="00FA598D"/>
    <w:rsid w:val="00FA6F97"/>
    <w:rsid w:val="00FB085B"/>
    <w:rsid w:val="00FB0CA3"/>
    <w:rsid w:val="00FB0E93"/>
    <w:rsid w:val="00FB42BF"/>
    <w:rsid w:val="00FC0575"/>
    <w:rsid w:val="00FC0C87"/>
    <w:rsid w:val="00FC16C6"/>
    <w:rsid w:val="00FC53A0"/>
    <w:rsid w:val="00FC7A9A"/>
    <w:rsid w:val="00FD6433"/>
    <w:rsid w:val="00FD7B8B"/>
    <w:rsid w:val="00FD7C58"/>
    <w:rsid w:val="00FE28C9"/>
    <w:rsid w:val="00FE2B57"/>
    <w:rsid w:val="00FE4667"/>
    <w:rsid w:val="00FF0EF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1914D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bus-lc\LOCALS~1\Temp\TCD8A5.tmp\Project%20overview%20state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Project overview statement</Template>
  <TotalTime>214</TotalTime>
  <Pages>11</Pages>
  <Words>2846</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SWANSEA  INSTITUTE</vt:lpstr>
    </vt:vector>
  </TitlesOfParts>
  <Company/>
  <LinksUpToDate>false</LinksUpToDate>
  <CharactersWithSpaces>19031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dc:title>
  <dc:creator>bus-lc</dc:creator>
  <cp:lastModifiedBy>fad-lc1</cp:lastModifiedBy>
  <cp:revision>28</cp:revision>
  <cp:lastPrinted>2009-10-27T10:14:00Z</cp:lastPrinted>
  <dcterms:created xsi:type="dcterms:W3CDTF">2009-10-27T11:39:00Z</dcterms:created>
  <dcterms:modified xsi:type="dcterms:W3CDTF">2011-11-28T15:34:00Z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TC011414131033</vt:lpwstr>
  </property>
</Properties>
</file>