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3513"/>
        <w:gridCol w:w="3402"/>
      </w:tblGrid>
      <w:tr w:rsidR="000B23F6" w14:paraId="7ACF10EC" w14:textId="77777777" w:rsidTr="00CC0A51">
        <w:trPr>
          <w:trHeight w:val="894"/>
        </w:trPr>
        <w:tc>
          <w:tcPr>
            <w:tcW w:w="3556" w:type="dxa"/>
          </w:tcPr>
          <w:p w14:paraId="0C250E40" w14:textId="4BCE7967" w:rsidR="000B23F6" w:rsidRDefault="00A14A9B" w:rsidP="002D5B3F">
            <w:r>
              <w:rPr>
                <w:noProof/>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7527FE47" wp14:editId="11FEB7D1">
                      <wp:simplePos x="0" y="0"/>
                      <wp:positionH relativeFrom="column">
                        <wp:posOffset>1198245</wp:posOffset>
                      </wp:positionH>
                      <wp:positionV relativeFrom="paragraph">
                        <wp:posOffset>67310</wp:posOffset>
                      </wp:positionV>
                      <wp:extent cx="762000" cy="457200"/>
                      <wp:effectExtent l="57150" t="19050" r="57150" b="76200"/>
                      <wp:wrapThrough wrapText="bothSides">
                        <wp:wrapPolygon edited="0">
                          <wp:start x="-1620" y="-900"/>
                          <wp:lineTo x="-1080" y="24300"/>
                          <wp:lineTo x="22140" y="24300"/>
                          <wp:lineTo x="22680" y="-900"/>
                          <wp:lineTo x="-1620" y="-9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txbx>
                              <w:txbxContent>
                                <w:p w14:paraId="5670F3FC" w14:textId="77777777" w:rsidR="0036406E" w:rsidRDefault="0036406E" w:rsidP="003640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7FE47"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" fillcolor="white [3212]" stroked="f">
                      <v:shadow on="t" color="black" opacity="22937f" origin=",.5" offset="0,.63889mm"/>
                      <v:textbox>
                        <w:txbxContent>
                          <w:p w14:paraId="5670F3FC" w14:textId="77777777" w:rsidR="0036406E" w:rsidRDefault="0036406E" w:rsidP="0036406E">
                            <w:pPr>
                              <w:jc w:val="center"/>
                            </w:pPr>
                          </w:p>
                        </w:txbxContent>
                      </v:textbox>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1D265218" w14:textId="77777777"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14:paraId="62282B9F" w14:textId="77777777" w:rsidR="00236AFA" w:rsidRPr="00394874"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3BA930DD" w14:textId="77777777"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14:paraId="64C45491" w14:textId="77777777" w:rsidR="003B3F9D" w:rsidRPr="00394874" w:rsidRDefault="003B3F9D" w:rsidP="00146636">
            <w:pPr>
              <w:spacing w:before="120" w:after="120"/>
              <w:jc w:val="both"/>
              <w:rPr>
                <w:rFonts w:cs="Arial"/>
                <w:b/>
                <w:sz w:val="22"/>
                <w:szCs w:val="22"/>
              </w:rPr>
            </w:pPr>
          </w:p>
        </w:tc>
      </w:tr>
      <w:tr w:rsidR="00F11F3C" w:rsidRPr="00394874" w14:paraId="34134B0F" w14:textId="77777777" w:rsidTr="00DC798D">
        <w:tc>
          <w:tcPr>
            <w:tcW w:w="1809" w:type="dxa"/>
            <w:shd w:val="clear" w:color="auto" w:fill="D9D9D9" w:themeFill="background1" w:themeFillShade="D9"/>
          </w:tcPr>
          <w:p w14:paraId="56FFF889" w14:textId="77777777" w:rsidR="00F11F3C" w:rsidRPr="00394874" w:rsidRDefault="00F11F3C" w:rsidP="00146636">
            <w:pPr>
              <w:spacing w:before="120" w:after="120"/>
              <w:jc w:val="both"/>
              <w:rPr>
                <w:rFonts w:cs="Arial"/>
                <w:b/>
                <w:sz w:val="22"/>
                <w:szCs w:val="22"/>
              </w:rPr>
            </w:pPr>
            <w:r w:rsidRPr="00394874">
              <w:rPr>
                <w:rFonts w:cs="Arial"/>
                <w:b/>
                <w:sz w:val="22"/>
                <w:szCs w:val="22"/>
              </w:rPr>
              <w:t>Programme:</w:t>
            </w:r>
          </w:p>
        </w:tc>
        <w:tc>
          <w:tcPr>
            <w:tcW w:w="4065" w:type="dxa"/>
            <w:gridSpan w:val="3"/>
          </w:tcPr>
          <w:p w14:paraId="34EE7F4E" w14:textId="561A5C5C" w:rsidR="00F11F3C" w:rsidRPr="0057274A" w:rsidRDefault="00F11F3C" w:rsidP="00146636">
            <w:pPr>
              <w:tabs>
                <w:tab w:val="center" w:pos="4236"/>
              </w:tabs>
              <w:rPr>
                <w:rFonts w:cs="Arial"/>
                <w:b/>
                <w:sz w:val="22"/>
                <w:szCs w:val="22"/>
              </w:rPr>
            </w:pPr>
            <w:r>
              <w:rPr>
                <w:rFonts w:ascii="Calibri" w:hAnsi="Calibri" w:cs="Arial"/>
                <w:b/>
                <w:sz w:val="22"/>
                <w:szCs w:val="22"/>
              </w:rPr>
              <w:t>MA 3D Computer Animation</w:t>
            </w:r>
          </w:p>
        </w:tc>
        <w:tc>
          <w:tcPr>
            <w:tcW w:w="2613" w:type="dxa"/>
            <w:gridSpan w:val="2"/>
            <w:shd w:val="clear" w:color="auto" w:fill="D9D9D9"/>
          </w:tcPr>
          <w:p w14:paraId="3C969D84" w14:textId="77777777" w:rsidR="00F11F3C" w:rsidRPr="00394874" w:rsidRDefault="00F11F3C" w:rsidP="00146636">
            <w:pPr>
              <w:spacing w:before="120" w:after="120"/>
              <w:jc w:val="both"/>
              <w:rPr>
                <w:rFonts w:cs="Arial"/>
                <w:b/>
                <w:sz w:val="22"/>
                <w:szCs w:val="22"/>
              </w:rPr>
            </w:pPr>
            <w:r>
              <w:rPr>
                <w:rFonts w:cs="Arial"/>
                <w:b/>
                <w:sz w:val="22"/>
                <w:szCs w:val="22"/>
              </w:rPr>
              <w:t>Faculty/School:</w:t>
            </w:r>
          </w:p>
        </w:tc>
        <w:tc>
          <w:tcPr>
            <w:tcW w:w="2111" w:type="dxa"/>
            <w:gridSpan w:val="2"/>
            <w:vAlign w:val="center"/>
          </w:tcPr>
          <w:p w14:paraId="7925A40C" w14:textId="7A2F5F73" w:rsidR="00F11F3C" w:rsidRPr="00394874" w:rsidRDefault="00F11F3C" w:rsidP="00D01E65">
            <w:pPr>
              <w:rPr>
                <w:rFonts w:cs="Arial"/>
                <w:b/>
                <w:sz w:val="22"/>
                <w:szCs w:val="22"/>
              </w:rPr>
            </w:pPr>
            <w:r>
              <w:rPr>
                <w:rFonts w:cs="Arial"/>
                <w:b/>
                <w:sz w:val="22"/>
                <w:szCs w:val="22"/>
              </w:rPr>
              <w:t>FAD</w:t>
            </w:r>
            <w:r w:rsidR="00D01E65">
              <w:rPr>
                <w:rFonts w:cs="Arial"/>
                <w:b/>
                <w:sz w:val="22"/>
                <w:szCs w:val="22"/>
              </w:rPr>
              <w:t xml:space="preserve"> / SGDA</w:t>
            </w:r>
          </w:p>
        </w:tc>
      </w:tr>
      <w:tr w:rsidR="00F11F3C" w:rsidRPr="00394874" w14:paraId="5571182B" w14:textId="77777777" w:rsidTr="009B6835">
        <w:tc>
          <w:tcPr>
            <w:tcW w:w="1809" w:type="dxa"/>
            <w:shd w:val="clear" w:color="auto" w:fill="D9D9D9" w:themeFill="background1" w:themeFillShade="D9"/>
          </w:tcPr>
          <w:p w14:paraId="63334B19" w14:textId="77777777" w:rsidR="00F11F3C" w:rsidRPr="00394874" w:rsidRDefault="00F11F3C"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1C77904F" w:rsidR="00F11F3C" w:rsidRPr="00394874" w:rsidRDefault="00F11F3C" w:rsidP="00146636">
            <w:pPr>
              <w:spacing w:before="120" w:after="120"/>
              <w:jc w:val="both"/>
              <w:rPr>
                <w:rFonts w:cs="Arial"/>
                <w:b/>
                <w:sz w:val="22"/>
                <w:szCs w:val="22"/>
              </w:rPr>
            </w:pPr>
            <w:r>
              <w:rPr>
                <w:rFonts w:ascii="Calibri" w:hAnsi="Calibri" w:cs="Arial"/>
                <w:b/>
                <w:sz w:val="22"/>
                <w:szCs w:val="22"/>
              </w:rPr>
              <w:t>Production Methods</w:t>
            </w:r>
          </w:p>
        </w:tc>
        <w:tc>
          <w:tcPr>
            <w:tcW w:w="2613" w:type="dxa"/>
            <w:gridSpan w:val="2"/>
            <w:shd w:val="clear" w:color="auto" w:fill="D9D9D9" w:themeFill="background1" w:themeFillShade="D9"/>
          </w:tcPr>
          <w:p w14:paraId="2220B439" w14:textId="77777777" w:rsidR="00F11F3C" w:rsidRPr="00394874" w:rsidRDefault="00F11F3C" w:rsidP="00146636">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tcPr>
          <w:p w14:paraId="5BAEA15B" w14:textId="2BBE93A3" w:rsidR="00F11F3C" w:rsidRPr="00394874" w:rsidRDefault="00F11F3C" w:rsidP="00146636">
            <w:pPr>
              <w:spacing w:before="120" w:after="120"/>
              <w:jc w:val="both"/>
              <w:rPr>
                <w:rFonts w:cs="Arial"/>
                <w:b/>
                <w:sz w:val="22"/>
                <w:szCs w:val="22"/>
              </w:rPr>
            </w:pPr>
            <w:r>
              <w:rPr>
                <w:rFonts w:cs="Arial"/>
                <w:b/>
                <w:sz w:val="22"/>
                <w:szCs w:val="22"/>
              </w:rPr>
              <w:t>7</w:t>
            </w:r>
          </w:p>
        </w:tc>
      </w:tr>
      <w:tr w:rsidR="00F11F3C" w:rsidRPr="00394874" w14:paraId="2B6FDE50" w14:textId="77777777" w:rsidTr="009B6835">
        <w:tc>
          <w:tcPr>
            <w:tcW w:w="1809" w:type="dxa"/>
            <w:shd w:val="clear" w:color="auto" w:fill="D9D9D9" w:themeFill="background1" w:themeFillShade="D9"/>
          </w:tcPr>
          <w:p w14:paraId="6EB909FA" w14:textId="77777777" w:rsidR="00F11F3C" w:rsidRPr="00394874" w:rsidRDefault="00F11F3C"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19A73292" w:rsidR="00F11F3C" w:rsidRPr="00394874" w:rsidRDefault="00F11F3C" w:rsidP="00A51B54">
            <w:pPr>
              <w:spacing w:before="120" w:after="120"/>
              <w:jc w:val="both"/>
              <w:rPr>
                <w:rFonts w:cs="Arial"/>
                <w:b/>
                <w:sz w:val="22"/>
                <w:szCs w:val="22"/>
              </w:rPr>
            </w:pPr>
            <w:r w:rsidRPr="00501254">
              <w:rPr>
                <w:rFonts w:ascii="Calibri" w:hAnsi="Calibri" w:cs="Arial"/>
                <w:b/>
                <w:sz w:val="22"/>
                <w:szCs w:val="22"/>
              </w:rPr>
              <w:t>M</w:t>
            </w:r>
            <w:r w:rsidR="00A51B54">
              <w:rPr>
                <w:rFonts w:ascii="Calibri" w:hAnsi="Calibri" w:cs="Arial"/>
                <w:b/>
                <w:sz w:val="22"/>
                <w:szCs w:val="22"/>
              </w:rPr>
              <w:t>7X00662</w:t>
            </w:r>
          </w:p>
        </w:tc>
        <w:tc>
          <w:tcPr>
            <w:tcW w:w="2613" w:type="dxa"/>
            <w:gridSpan w:val="2"/>
            <w:shd w:val="clear" w:color="auto" w:fill="D9D9D9" w:themeFill="background1" w:themeFillShade="D9"/>
          </w:tcPr>
          <w:p w14:paraId="399E5F16" w14:textId="77777777" w:rsidR="00F11F3C" w:rsidRPr="00394874" w:rsidRDefault="00F11F3C" w:rsidP="00146636">
            <w:pPr>
              <w:pStyle w:val="Heading2"/>
              <w:rPr>
                <w:rFonts w:cs="Arial"/>
                <w:sz w:val="22"/>
                <w:szCs w:val="22"/>
              </w:rPr>
            </w:pPr>
            <w:r>
              <w:rPr>
                <w:rFonts w:cs="Arial"/>
                <w:sz w:val="22"/>
                <w:szCs w:val="22"/>
              </w:rPr>
              <w:t>Contribution to Overall</w:t>
            </w:r>
          </w:p>
          <w:p w14:paraId="0BB29E6B" w14:textId="77777777" w:rsidR="00F11F3C" w:rsidRPr="00394874" w:rsidRDefault="00F11F3C"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4932AC41" w:rsidR="00F11F3C" w:rsidRPr="00394874" w:rsidRDefault="00F11F3C" w:rsidP="00146636">
            <w:pPr>
              <w:rPr>
                <w:rFonts w:cs="Arial"/>
                <w:b/>
                <w:sz w:val="22"/>
                <w:szCs w:val="22"/>
              </w:rPr>
            </w:pPr>
            <w:r>
              <w:rPr>
                <w:rFonts w:cs="Arial"/>
                <w:b/>
                <w:sz w:val="22"/>
                <w:szCs w:val="22"/>
              </w:rPr>
              <w:t>50</w:t>
            </w:r>
          </w:p>
        </w:tc>
      </w:tr>
      <w:tr w:rsidR="00F11F3C"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F11F3C" w:rsidRPr="00394874" w:rsidRDefault="00F11F3C"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1B01C0C9" w:rsidR="00D01E65" w:rsidRPr="00394874" w:rsidRDefault="00D01E65" w:rsidP="00146636">
            <w:pPr>
              <w:spacing w:before="120" w:after="120"/>
              <w:jc w:val="both"/>
              <w:rPr>
                <w:rFonts w:cs="Arial"/>
                <w:b/>
                <w:sz w:val="22"/>
                <w:szCs w:val="22"/>
              </w:rPr>
            </w:pPr>
            <w:r>
              <w:rPr>
                <w:rFonts w:cs="Arial"/>
                <w:b/>
                <w:sz w:val="22"/>
                <w:szCs w:val="22"/>
              </w:rPr>
              <w:t>Henry Lutman</w:t>
            </w:r>
          </w:p>
        </w:tc>
        <w:tc>
          <w:tcPr>
            <w:tcW w:w="2613" w:type="dxa"/>
            <w:gridSpan w:val="2"/>
            <w:tcBorders>
              <w:bottom w:val="single" w:sz="4" w:space="0" w:color="auto"/>
            </w:tcBorders>
            <w:shd w:val="clear" w:color="auto" w:fill="D9D9D9" w:themeFill="background1" w:themeFillShade="D9"/>
          </w:tcPr>
          <w:p w14:paraId="6BFE5A33" w14:textId="77777777" w:rsidR="00F11F3C" w:rsidRPr="00394874" w:rsidRDefault="00F11F3C"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1791BA6D" w:rsidR="00F11F3C" w:rsidRPr="00394874" w:rsidRDefault="00494F08" w:rsidP="00146636">
            <w:pPr>
              <w:spacing w:before="120" w:after="120"/>
              <w:jc w:val="both"/>
              <w:rPr>
                <w:rFonts w:cs="Arial"/>
                <w:b/>
                <w:sz w:val="22"/>
                <w:szCs w:val="22"/>
              </w:rPr>
            </w:pPr>
            <w:r>
              <w:rPr>
                <w:rFonts w:cs="Arial"/>
                <w:b/>
                <w:sz w:val="22"/>
                <w:szCs w:val="22"/>
              </w:rPr>
              <w:t>S</w:t>
            </w:r>
            <w:r w:rsidR="00D01E65">
              <w:rPr>
                <w:rFonts w:cs="Arial"/>
                <w:b/>
                <w:sz w:val="22"/>
                <w:szCs w:val="22"/>
              </w:rPr>
              <w:t>cott Smith</w:t>
            </w:r>
          </w:p>
        </w:tc>
      </w:tr>
      <w:tr w:rsidR="00F11F3C"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F11F3C" w:rsidRPr="00394874" w:rsidRDefault="00F11F3C"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789C50B2" w:rsidR="00F11F3C" w:rsidRPr="00394874" w:rsidRDefault="00F11F3C" w:rsidP="00CB2BC3">
            <w:pPr>
              <w:spacing w:before="120" w:after="120"/>
              <w:jc w:val="both"/>
              <w:rPr>
                <w:rFonts w:cs="Arial"/>
                <w:b/>
                <w:sz w:val="22"/>
                <w:szCs w:val="22"/>
              </w:rPr>
            </w:pPr>
            <w:r>
              <w:rPr>
                <w:rFonts w:ascii="Calibri" w:hAnsi="Calibri" w:cs="Arial"/>
                <w:b/>
                <w:sz w:val="22"/>
                <w:szCs w:val="22"/>
              </w:rPr>
              <w:t xml:space="preserve">Production Methods Part </w:t>
            </w:r>
            <w:r w:rsidR="00CB2BC3">
              <w:rPr>
                <w:rFonts w:ascii="Calibri" w:hAnsi="Calibri" w:cs="Arial"/>
                <w:b/>
                <w:sz w:val="22"/>
                <w:szCs w:val="22"/>
              </w:rPr>
              <w:t>2</w:t>
            </w:r>
            <w:r>
              <w:rPr>
                <w:rFonts w:ascii="Calibri" w:hAnsi="Calibri" w:cs="Arial"/>
                <w:b/>
                <w:sz w:val="22"/>
                <w:szCs w:val="22"/>
              </w:rPr>
              <w:t>.</w:t>
            </w:r>
          </w:p>
        </w:tc>
        <w:tc>
          <w:tcPr>
            <w:tcW w:w="2613" w:type="dxa"/>
            <w:gridSpan w:val="2"/>
            <w:tcBorders>
              <w:bottom w:val="single" w:sz="4" w:space="0" w:color="auto"/>
            </w:tcBorders>
            <w:shd w:val="clear" w:color="auto" w:fill="D9D9D9" w:themeFill="background1" w:themeFillShade="D9"/>
          </w:tcPr>
          <w:p w14:paraId="01B08CEC" w14:textId="77777777" w:rsidR="00F11F3C" w:rsidRPr="00394874" w:rsidRDefault="00F11F3C" w:rsidP="00146636">
            <w:pPr>
              <w:spacing w:before="120" w:after="120"/>
              <w:jc w:val="both"/>
              <w:rPr>
                <w:rFonts w:cs="Arial"/>
                <w:b/>
                <w:sz w:val="22"/>
                <w:szCs w:val="22"/>
              </w:rPr>
            </w:pPr>
            <w:r w:rsidRPr="00394874">
              <w:rPr>
                <w:rFonts w:cs="Arial"/>
                <w:b/>
                <w:sz w:val="22"/>
                <w:szCs w:val="22"/>
              </w:rPr>
              <w:t>Assignment No (x of x):</w:t>
            </w:r>
          </w:p>
        </w:tc>
        <w:tc>
          <w:tcPr>
            <w:tcW w:w="2111" w:type="dxa"/>
            <w:gridSpan w:val="2"/>
            <w:tcBorders>
              <w:bottom w:val="single" w:sz="4" w:space="0" w:color="auto"/>
            </w:tcBorders>
          </w:tcPr>
          <w:p w14:paraId="6D1AEC4F" w14:textId="26D869E6" w:rsidR="00F11F3C" w:rsidRPr="00394874" w:rsidRDefault="00CB2BC3" w:rsidP="00146636">
            <w:pPr>
              <w:spacing w:before="120" w:after="120"/>
              <w:jc w:val="both"/>
              <w:rPr>
                <w:rFonts w:cs="Arial"/>
                <w:b/>
                <w:sz w:val="22"/>
                <w:szCs w:val="22"/>
              </w:rPr>
            </w:pPr>
            <w:r>
              <w:rPr>
                <w:rFonts w:cs="Arial"/>
                <w:b/>
                <w:sz w:val="22"/>
                <w:szCs w:val="22"/>
              </w:rPr>
              <w:t>2</w:t>
            </w:r>
            <w:r w:rsidR="00F11F3C">
              <w:rPr>
                <w:rFonts w:cs="Arial"/>
                <w:b/>
                <w:sz w:val="22"/>
                <w:szCs w:val="22"/>
              </w:rPr>
              <w:t xml:space="preserve"> of 2</w:t>
            </w:r>
          </w:p>
        </w:tc>
      </w:tr>
      <w:tr w:rsidR="00F11F3C"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F11F3C" w:rsidRPr="009B6835" w:rsidRDefault="00F11F3C"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F11F3C" w:rsidRPr="009B6835" w:rsidRDefault="00F11F3C"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F11F3C" w:rsidRPr="009B6835" w:rsidRDefault="00F11F3C"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F11F3C" w:rsidRPr="009B6835" w:rsidRDefault="00F11F3C"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F11F3C" w:rsidRPr="009B6835" w:rsidRDefault="00F11F3C"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F11F3C" w:rsidRPr="009B6835" w:rsidRDefault="00F11F3C" w:rsidP="00146636">
            <w:pPr>
              <w:spacing w:before="120" w:after="120"/>
              <w:jc w:val="both"/>
              <w:rPr>
                <w:rFonts w:cs="Arial"/>
                <w:b/>
                <w:sz w:val="16"/>
                <w:szCs w:val="22"/>
              </w:rPr>
            </w:pPr>
          </w:p>
        </w:tc>
      </w:tr>
      <w:tr w:rsidR="00F11F3C"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F11F3C" w:rsidRPr="009B6835" w:rsidRDefault="00F11F3C"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57BBB91F" w:rsidR="00F11F3C" w:rsidRPr="009B6835" w:rsidRDefault="00A639D5" w:rsidP="00CB2BC3">
            <w:pPr>
              <w:spacing w:before="120" w:after="120"/>
              <w:jc w:val="both"/>
              <w:rPr>
                <w:rFonts w:cs="Arial"/>
                <w:b/>
                <w:sz w:val="22"/>
                <w:szCs w:val="22"/>
              </w:rPr>
            </w:pPr>
            <w:r>
              <w:rPr>
                <w:rFonts w:cs="Arial"/>
                <w:b/>
                <w:sz w:val="22"/>
                <w:szCs w:val="22"/>
              </w:rPr>
              <w:t>08</w:t>
            </w:r>
            <w:r w:rsidR="003376B8">
              <w:rPr>
                <w:rFonts w:cs="Arial"/>
                <w:b/>
                <w:sz w:val="22"/>
                <w:szCs w:val="22"/>
              </w:rPr>
              <w:t>-</w:t>
            </w:r>
            <w:r w:rsidR="00CB2BC3">
              <w:rPr>
                <w:rFonts w:cs="Arial"/>
                <w:b/>
                <w:sz w:val="22"/>
                <w:szCs w:val="22"/>
              </w:rPr>
              <w:t>03</w:t>
            </w:r>
            <w:r w:rsidR="003376B8">
              <w:rPr>
                <w:rFonts w:cs="Arial"/>
                <w:b/>
                <w:sz w:val="22"/>
                <w:szCs w:val="22"/>
              </w:rPr>
              <w:t>-201</w:t>
            </w:r>
            <w:r>
              <w:rPr>
                <w:rFonts w:cs="Arial"/>
                <w:b/>
                <w:sz w:val="22"/>
                <w:szCs w:val="22"/>
              </w:rPr>
              <w:t>8</w:t>
            </w:r>
          </w:p>
        </w:tc>
        <w:tc>
          <w:tcPr>
            <w:tcW w:w="1843" w:type="dxa"/>
            <w:tcBorders>
              <w:top w:val="single" w:sz="4" w:space="0" w:color="auto"/>
            </w:tcBorders>
            <w:shd w:val="clear" w:color="auto" w:fill="D9D9D9" w:themeFill="background1" w:themeFillShade="D9"/>
          </w:tcPr>
          <w:p w14:paraId="3774C651" w14:textId="5D9760E1" w:rsidR="00F11F3C" w:rsidRPr="009B6835" w:rsidRDefault="00F11F3C"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6E768769" w:rsidR="00F11F3C" w:rsidRPr="009B6835" w:rsidRDefault="003376B8" w:rsidP="00CB2BC3">
            <w:pPr>
              <w:spacing w:before="120" w:after="120"/>
              <w:jc w:val="both"/>
              <w:rPr>
                <w:rFonts w:cs="Arial"/>
                <w:b/>
                <w:sz w:val="22"/>
                <w:szCs w:val="22"/>
              </w:rPr>
            </w:pPr>
            <w:r>
              <w:rPr>
                <w:rFonts w:cs="Arial"/>
                <w:b/>
                <w:sz w:val="22"/>
                <w:szCs w:val="22"/>
              </w:rPr>
              <w:t>1</w:t>
            </w:r>
            <w:r w:rsidR="00A639D5">
              <w:rPr>
                <w:rFonts w:cs="Arial"/>
                <w:b/>
                <w:sz w:val="22"/>
                <w:szCs w:val="22"/>
              </w:rPr>
              <w:t>7</w:t>
            </w:r>
            <w:r>
              <w:rPr>
                <w:rFonts w:cs="Arial"/>
                <w:b/>
                <w:sz w:val="22"/>
                <w:szCs w:val="22"/>
              </w:rPr>
              <w:t>-0</w:t>
            </w:r>
            <w:r w:rsidR="00CB2BC3">
              <w:rPr>
                <w:rFonts w:cs="Arial"/>
                <w:b/>
                <w:sz w:val="22"/>
                <w:szCs w:val="22"/>
              </w:rPr>
              <w:t>5</w:t>
            </w:r>
            <w:r>
              <w:rPr>
                <w:rFonts w:cs="Arial"/>
                <w:b/>
                <w:sz w:val="22"/>
                <w:szCs w:val="22"/>
              </w:rPr>
              <w:t>-201</w:t>
            </w:r>
            <w:r w:rsidR="00A639D5">
              <w:rPr>
                <w:rFonts w:cs="Arial"/>
                <w:b/>
                <w:sz w:val="22"/>
                <w:szCs w:val="22"/>
              </w:rPr>
              <w:t>8</w:t>
            </w:r>
          </w:p>
        </w:tc>
        <w:tc>
          <w:tcPr>
            <w:tcW w:w="1766" w:type="dxa"/>
            <w:gridSpan w:val="2"/>
            <w:tcBorders>
              <w:top w:val="single" w:sz="4" w:space="0" w:color="auto"/>
            </w:tcBorders>
            <w:shd w:val="clear" w:color="auto" w:fill="D9D9D9" w:themeFill="background1" w:themeFillShade="D9"/>
          </w:tcPr>
          <w:p w14:paraId="20A54343" w14:textId="36B87DC4" w:rsidR="00F11F3C" w:rsidRPr="009B6835" w:rsidRDefault="00F11F3C"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26738F35" w14:textId="797F36AD" w:rsidR="00F11F3C" w:rsidRPr="009B6835" w:rsidRDefault="00CD3F09" w:rsidP="00CB2BC3">
            <w:pPr>
              <w:spacing w:before="120" w:after="120"/>
              <w:jc w:val="both"/>
              <w:rPr>
                <w:rFonts w:cs="Arial"/>
                <w:b/>
                <w:sz w:val="22"/>
                <w:szCs w:val="22"/>
              </w:rPr>
            </w:pPr>
            <w:r>
              <w:rPr>
                <w:rFonts w:cs="Arial"/>
                <w:b/>
                <w:sz w:val="22"/>
                <w:szCs w:val="22"/>
              </w:rPr>
              <w:t>By 15</w:t>
            </w:r>
            <w:r w:rsidR="003376B8">
              <w:rPr>
                <w:rFonts w:cs="Arial"/>
                <w:b/>
                <w:sz w:val="22"/>
                <w:szCs w:val="22"/>
              </w:rPr>
              <w:t>-0</w:t>
            </w:r>
            <w:r>
              <w:rPr>
                <w:rFonts w:cs="Arial"/>
                <w:b/>
                <w:sz w:val="22"/>
                <w:szCs w:val="22"/>
              </w:rPr>
              <w:t>6</w:t>
            </w:r>
            <w:r w:rsidR="003376B8">
              <w:rPr>
                <w:rFonts w:cs="Arial"/>
                <w:b/>
                <w:sz w:val="22"/>
                <w:szCs w:val="22"/>
              </w:rPr>
              <w:t>-201</w:t>
            </w:r>
            <w:r w:rsidR="00AB6028">
              <w:rPr>
                <w:rFonts w:cs="Arial"/>
                <w:b/>
                <w:sz w:val="22"/>
                <w:szCs w:val="22"/>
              </w:rPr>
              <w:t>8</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2A880D02" w:rsidR="00103C84" w:rsidRDefault="00103C84" w:rsidP="00341EFE">
            <w:pPr>
              <w:spacing w:before="120" w:after="120"/>
              <w:jc w:val="center"/>
              <w:rPr>
                <w:rFonts w:cs="Arial"/>
                <w:b/>
                <w:sz w:val="22"/>
                <w:szCs w:val="22"/>
              </w:rPr>
            </w:pP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77777777" w:rsidR="00103C84" w:rsidRPr="00BC493F" w:rsidRDefault="00236AFA" w:rsidP="00BC493F">
            <w:pPr>
              <w:spacing w:before="120" w:after="120"/>
              <w:jc w:val="center"/>
              <w:rPr>
                <w:rFonts w:cs="Arial"/>
                <w:b/>
                <w:sz w:val="22"/>
                <w:szCs w:val="22"/>
              </w:rPr>
            </w:pPr>
            <w:r w:rsidRPr="00BC493F">
              <w:rPr>
                <w:rFonts w:cs="Arial"/>
                <w:b/>
                <w:color w:val="000000" w:themeColor="text1"/>
                <w:sz w:val="22"/>
                <w:szCs w:val="22"/>
              </w:rPr>
              <w:sym w:font="Wingdings" w:char="F0FC"/>
            </w: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0BC54F02" w14:textId="77777777" w:rsidR="00373A57" w:rsidRDefault="00373A57" w:rsidP="00373A57">
            <w:pPr>
              <w:rPr>
                <w:rFonts w:ascii="Calibri" w:hAnsi="Calibri" w:cs="Arial"/>
                <w:b/>
              </w:rPr>
            </w:pPr>
            <w:r w:rsidRPr="00EB7A18">
              <w:rPr>
                <w:rFonts w:ascii="Calibri" w:hAnsi="Calibri" w:cs="Arial"/>
                <w:b/>
              </w:rPr>
              <w:t xml:space="preserve">Penalties for late submission: Up to </w:t>
            </w:r>
            <w:r>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w:t>
            </w:r>
            <w:r>
              <w:rPr>
                <w:rFonts w:ascii="Calibri" w:hAnsi="Calibri" w:cs="Arial"/>
                <w:b/>
              </w:rPr>
              <w:t>5</w:t>
            </w:r>
            <w:r w:rsidRPr="00EB7A18">
              <w:rPr>
                <w:rFonts w:ascii="Calibri" w:hAnsi="Calibri" w:cs="Arial"/>
                <w:b/>
              </w:rPr>
              <w:t>0%</w:t>
            </w:r>
            <w:r>
              <w:rPr>
                <w:rFonts w:ascii="Calibri" w:hAnsi="Calibri" w:cs="Arial"/>
                <w:b/>
              </w:rPr>
              <w:t xml:space="preserve"> for first attempt</w:t>
            </w:r>
            <w:r w:rsidRPr="00EB7A18">
              <w:rPr>
                <w:rFonts w:ascii="Calibri" w:hAnsi="Calibri" w:cs="Arial"/>
                <w:b/>
              </w:rPr>
              <w:t xml:space="preserve">. </w:t>
            </w:r>
          </w:p>
          <w:p w14:paraId="51EFDB5C" w14:textId="2B74A9FD" w:rsidR="00EB7A18" w:rsidRPr="00EB7A18" w:rsidRDefault="00373A57" w:rsidP="00373A57">
            <w:pPr>
              <w:rPr>
                <w:rFonts w:ascii="Calibri" w:hAnsi="Calibri" w:cs="Arial"/>
                <w:b/>
              </w:rPr>
            </w:pPr>
            <w:r>
              <w:rPr>
                <w:rFonts w:ascii="Calibri" w:hAnsi="Calibri" w:cs="Arial"/>
                <w:b/>
              </w:rPr>
              <w:t>Work cannot be accepted after one week and will be recorded as a non-submission,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227A4EEE" w14:textId="77777777" w:rsidR="00FE6BAE" w:rsidRPr="00FE6BAE" w:rsidRDefault="00FE6BAE" w:rsidP="00BA1176">
      <w:pPr>
        <w:rPr>
          <w:rFonts w:ascii="Calibri" w:hAnsi="Calibri" w:cs="Calibri"/>
        </w:rPr>
        <w:sectPr w:rsidR="00FE6BAE" w:rsidRPr="00FE6BAE" w:rsidSect="00FE6BAE">
          <w:headerReference w:type="even" r:id="rId10"/>
          <w:headerReference w:type="default" r:id="rId11"/>
          <w:footerReference w:type="even" r:id="rId12"/>
          <w:footerReference w:type="default" r:id="rId13"/>
          <w:headerReference w:type="first" r:id="rId14"/>
          <w:footerReference w:type="first" r:id="rId15"/>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4A065B" w:rsidRDefault="00827FA2" w:rsidP="00E725F5">
            <w:pPr>
              <w:rPr>
                <w:rFonts w:ascii="Calibri" w:hAnsi="Calibri" w:cs="Arial"/>
                <w:i/>
                <w:sz w:val="22"/>
                <w:szCs w:val="22"/>
              </w:rPr>
            </w:pPr>
            <w:r>
              <w:rPr>
                <w:rFonts w:ascii="Calibri" w:hAnsi="Calibri" w:cs="Arial"/>
                <w:sz w:val="22"/>
                <w:szCs w:val="22"/>
              </w:rPr>
              <w:t xml:space="preserve">Module </w:t>
            </w:r>
            <w:r w:rsidR="00CB59D7" w:rsidRPr="004A065B">
              <w:rPr>
                <w:rFonts w:ascii="Calibri" w:hAnsi="Calibri" w:cs="Arial"/>
                <w:sz w:val="22"/>
                <w:szCs w:val="22"/>
              </w:rPr>
              <w:t>Learning Outcomes being Assessed:</w:t>
            </w:r>
          </w:p>
        </w:tc>
      </w:tr>
      <w:tr w:rsidR="00CB59D7" w:rsidRPr="009E7EF2" w14:paraId="704D6AD5" w14:textId="77777777" w:rsidTr="00C2405E">
        <w:tc>
          <w:tcPr>
            <w:tcW w:w="10598" w:type="dxa"/>
          </w:tcPr>
          <w:p w14:paraId="3A56907A" w14:textId="77777777" w:rsidR="00F11F3C" w:rsidRPr="003C0D16" w:rsidRDefault="00F11F3C" w:rsidP="00F11F3C">
            <w:pPr>
              <w:numPr>
                <w:ilvl w:val="0"/>
                <w:numId w:val="25"/>
              </w:numPr>
              <w:tabs>
                <w:tab w:val="left" w:pos="284"/>
              </w:tabs>
              <w:snapToGrid w:val="0"/>
              <w:jc w:val="both"/>
              <w:rPr>
                <w:rFonts w:asciiTheme="majorHAnsi" w:hAnsiTheme="majorHAnsi"/>
                <w:sz w:val="24"/>
              </w:rPr>
            </w:pPr>
            <w:r w:rsidRPr="003C0D16">
              <w:rPr>
                <w:rFonts w:asciiTheme="majorHAnsi" w:hAnsiTheme="majorHAnsi"/>
                <w:sz w:val="24"/>
              </w:rPr>
              <w:t>A systematic understanding of a range of contemporary industry standard media production software and originality in the application of that knowledge within his/her chosen field of research;</w:t>
            </w:r>
          </w:p>
          <w:p w14:paraId="0A94249E" w14:textId="0A8563E9" w:rsidR="00CB59D7" w:rsidRPr="009E7EF2" w:rsidRDefault="00CB59D7" w:rsidP="00F11F3C">
            <w:pPr>
              <w:pStyle w:val="ListParagraph"/>
              <w:ind w:left="360"/>
              <w:jc w:val="both"/>
              <w:rPr>
                <w:rFonts w:ascii="Calibri" w:hAnsi="Calibri"/>
                <w:sz w:val="22"/>
                <w:szCs w:val="22"/>
              </w:rPr>
            </w:pPr>
          </w:p>
        </w:tc>
      </w:tr>
      <w:tr w:rsidR="00CB59D7" w:rsidRPr="009E7EF2" w14:paraId="0FA55FC3" w14:textId="77777777" w:rsidTr="00C2405E">
        <w:tc>
          <w:tcPr>
            <w:tcW w:w="10598" w:type="dxa"/>
          </w:tcPr>
          <w:p w14:paraId="37FADFFE" w14:textId="77777777" w:rsidR="00F11F3C" w:rsidRPr="003C0D16" w:rsidRDefault="00F11F3C" w:rsidP="00F11F3C">
            <w:pPr>
              <w:numPr>
                <w:ilvl w:val="0"/>
                <w:numId w:val="25"/>
              </w:numPr>
              <w:tabs>
                <w:tab w:val="left" w:pos="284"/>
              </w:tabs>
              <w:snapToGrid w:val="0"/>
              <w:jc w:val="both"/>
              <w:rPr>
                <w:rFonts w:asciiTheme="majorHAnsi" w:hAnsiTheme="majorHAnsi"/>
                <w:sz w:val="24"/>
              </w:rPr>
            </w:pPr>
            <w:r w:rsidRPr="003C0D16">
              <w:rPr>
                <w:rFonts w:asciiTheme="majorHAnsi" w:hAnsiTheme="majorHAnsi"/>
                <w:sz w:val="24"/>
              </w:rPr>
              <w:t>The ability to identify, analyse, evaluate and employ appropriate software techniques, some of which are at the forefront of their field of study;</w:t>
            </w:r>
          </w:p>
          <w:p w14:paraId="65086F5E" w14:textId="77777777" w:rsidR="00CB59D7" w:rsidRPr="00F11F3C" w:rsidRDefault="00CB59D7" w:rsidP="00F11F3C">
            <w:pPr>
              <w:jc w:val="both"/>
              <w:rPr>
                <w:rFonts w:ascii="Calibri" w:hAnsi="Calibri"/>
                <w:sz w:val="22"/>
                <w:szCs w:val="22"/>
              </w:rPr>
            </w:pPr>
          </w:p>
        </w:tc>
      </w:tr>
      <w:tr w:rsidR="00DE7897" w:rsidRPr="009E7EF2" w14:paraId="766CC488" w14:textId="77777777" w:rsidTr="00C2405E">
        <w:tc>
          <w:tcPr>
            <w:tcW w:w="10598" w:type="dxa"/>
          </w:tcPr>
          <w:p w14:paraId="0A490757" w14:textId="77777777" w:rsidR="00F11F3C" w:rsidRPr="003C0D16" w:rsidRDefault="00F11F3C" w:rsidP="00F11F3C">
            <w:pPr>
              <w:numPr>
                <w:ilvl w:val="0"/>
                <w:numId w:val="25"/>
              </w:numPr>
              <w:tabs>
                <w:tab w:val="left" w:pos="284"/>
              </w:tabs>
              <w:snapToGrid w:val="0"/>
              <w:jc w:val="both"/>
              <w:rPr>
                <w:rFonts w:asciiTheme="majorHAnsi" w:hAnsiTheme="majorHAnsi"/>
                <w:sz w:val="24"/>
              </w:rPr>
            </w:pPr>
            <w:r w:rsidRPr="003C0D16">
              <w:rPr>
                <w:rFonts w:asciiTheme="majorHAnsi" w:hAnsiTheme="majorHAnsi"/>
                <w:sz w:val="24"/>
              </w:rPr>
              <w:t>The ability to identify and apply personal learning methods.</w:t>
            </w:r>
          </w:p>
          <w:p w14:paraId="565783EB" w14:textId="77777777" w:rsidR="00DE7897" w:rsidRPr="009E7EF2" w:rsidRDefault="00DE7897" w:rsidP="00F11F3C">
            <w:pPr>
              <w:pStyle w:val="ListParagraph"/>
              <w:ind w:left="360"/>
              <w:jc w:val="both"/>
              <w:rPr>
                <w:rFonts w:ascii="Calibri" w:hAnsi="Calibri"/>
                <w:sz w:val="22"/>
                <w:szCs w:val="22"/>
              </w:rPr>
            </w:pPr>
          </w:p>
        </w:tc>
      </w:tr>
      <w:tr w:rsidR="00DE7897" w:rsidRPr="009E7EF2" w14:paraId="6B96D7F1" w14:textId="77777777" w:rsidTr="00C2405E">
        <w:tc>
          <w:tcPr>
            <w:tcW w:w="10598" w:type="dxa"/>
          </w:tcPr>
          <w:p w14:paraId="45BC8067" w14:textId="77777777" w:rsidR="00DE7897" w:rsidRPr="009E7EF2" w:rsidRDefault="00DE7897" w:rsidP="00F11F3C">
            <w:pPr>
              <w:pStyle w:val="ListParagraph"/>
              <w:ind w:left="360"/>
              <w:jc w:val="both"/>
              <w:rPr>
                <w:rFonts w:ascii="Calibri" w:hAnsi="Calibri"/>
                <w:sz w:val="22"/>
                <w:szCs w:val="22"/>
              </w:rPr>
            </w:pP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444"/>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0A59E3B1" w14:textId="77777777" w:rsidR="008F0300" w:rsidRPr="008F0300" w:rsidRDefault="008F0300" w:rsidP="00C51B01">
            <w:pPr>
              <w:jc w:val="both"/>
              <w:rPr>
                <w:sz w:val="22"/>
                <w:szCs w:val="22"/>
              </w:rPr>
            </w:pPr>
          </w:p>
          <w:p w14:paraId="0067D0AE" w14:textId="77777777" w:rsidR="00F11F3C" w:rsidRPr="00212D7D" w:rsidRDefault="00F11F3C" w:rsidP="00F11F3C">
            <w:pPr>
              <w:rPr>
                <w:rFonts w:ascii="Arial" w:hAnsi="Arial" w:cs="Arial"/>
              </w:rPr>
            </w:pPr>
            <w:r w:rsidRPr="00212D7D">
              <w:rPr>
                <w:rFonts w:ascii="Arial" w:hAnsi="Arial" w:cs="Arial"/>
              </w:rPr>
              <w:t xml:space="preserve">This assignment requires you to </w:t>
            </w:r>
            <w:r w:rsidRPr="00212D7D">
              <w:rPr>
                <w:rFonts w:ascii="Arial" w:hAnsi="Arial" w:cs="Arial"/>
                <w:b/>
              </w:rPr>
              <w:t>work individually</w:t>
            </w:r>
            <w:r w:rsidRPr="00212D7D">
              <w:rPr>
                <w:rFonts w:ascii="Arial" w:hAnsi="Arial" w:cs="Arial"/>
              </w:rPr>
              <w:t>.</w:t>
            </w:r>
          </w:p>
          <w:p w14:paraId="29BD63F3" w14:textId="77777777" w:rsidR="00F11F3C" w:rsidRPr="00212D7D" w:rsidRDefault="00F11F3C" w:rsidP="00F11F3C">
            <w:pPr>
              <w:rPr>
                <w:rFonts w:ascii="Arial" w:hAnsi="Arial" w:cs="Arial"/>
              </w:rPr>
            </w:pPr>
          </w:p>
          <w:p w14:paraId="61B038B8" w14:textId="77777777" w:rsidR="00F11F3C" w:rsidRPr="00212D7D" w:rsidRDefault="00F11F3C" w:rsidP="00F11F3C">
            <w:pPr>
              <w:rPr>
                <w:rFonts w:ascii="Arial" w:hAnsi="Arial" w:cs="Arial"/>
                <w:b/>
                <w:sz w:val="24"/>
                <w:szCs w:val="24"/>
              </w:rPr>
            </w:pPr>
            <w:r w:rsidRPr="00212D7D">
              <w:rPr>
                <w:rFonts w:ascii="Arial" w:hAnsi="Arial" w:cs="Arial"/>
                <w:b/>
                <w:sz w:val="24"/>
                <w:szCs w:val="24"/>
              </w:rPr>
              <w:t xml:space="preserve">Project Brief: </w:t>
            </w:r>
          </w:p>
          <w:p w14:paraId="52F817FE" w14:textId="77777777" w:rsidR="00F97EF0" w:rsidRDefault="00F97EF0"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
          <w:p w14:paraId="03E2E643" w14:textId="0511EFBA" w:rsidR="00F97EF0" w:rsidRDefault="00F97EF0"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 xml:space="preserve">You are to illustrate through the use of a DVD, PowerPoint or Web presentation the area/s you have previously identified and where the use of “appropriate software” or “software technique” could be of benefit to your own self-learning and development.  The presentation should a minimum ten minutes.  It should include examples of any tests or sequences that you have devised which illustrate benefits to your </w:t>
            </w:r>
            <w:r w:rsidR="008A77FD">
              <w:t>development</w:t>
            </w:r>
            <w:r>
              <w:t>.   You can include examples that other users have done or demonstrations prepared by software publishers. This presentation should be published as a standalone DVD with an appropriate opening menu,</w:t>
            </w:r>
            <w:r w:rsidR="00757DF0">
              <w:t xml:space="preserve"> </w:t>
            </w:r>
            <w:r>
              <w:t>or as PowerPoint presentation, or as a web based presentation.</w:t>
            </w:r>
          </w:p>
          <w:p w14:paraId="1C2677BB" w14:textId="77777777" w:rsidR="00757DF0" w:rsidRDefault="00757DF0"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
          <w:p w14:paraId="4A466BE0" w14:textId="09C407CD" w:rsidR="00757DF0" w:rsidRDefault="00757DF0"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The topic you have chosen is listed below:-</w:t>
            </w:r>
          </w:p>
          <w:p w14:paraId="32A83BEF" w14:textId="77777777" w:rsidR="00F97EF0" w:rsidRDefault="00F97EF0"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
          <w:tbl>
            <w:tblPr>
              <w:tblStyle w:val="TableGrid"/>
              <w:tblW w:w="0" w:type="auto"/>
              <w:tblLook w:val="04A0" w:firstRow="1" w:lastRow="0" w:firstColumn="1" w:lastColumn="0" w:noHBand="0" w:noVBand="1"/>
            </w:tblPr>
            <w:tblGrid>
              <w:gridCol w:w="3406"/>
              <w:gridCol w:w="3406"/>
            </w:tblGrid>
            <w:tr w:rsidR="002A01DB" w14:paraId="55BE8992" w14:textId="77777777" w:rsidTr="002A01DB">
              <w:tc>
                <w:tcPr>
                  <w:tcW w:w="3406" w:type="dxa"/>
                </w:tcPr>
                <w:p w14:paraId="6F22EFD7" w14:textId="4E4556AA" w:rsidR="002A01DB" w:rsidRDefault="00042EF9"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Student Name</w:t>
                  </w:r>
                </w:p>
              </w:tc>
              <w:tc>
                <w:tcPr>
                  <w:tcW w:w="3406" w:type="dxa"/>
                </w:tcPr>
                <w:p w14:paraId="2A57F4D5" w14:textId="7249BDD3" w:rsidR="002A01DB" w:rsidRDefault="00F360C1"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 xml:space="preserve">The Software </w:t>
                  </w:r>
                  <w:r w:rsidR="006966E7">
                    <w:t>topic of your choice</w:t>
                  </w:r>
                </w:p>
              </w:tc>
            </w:tr>
            <w:tr w:rsidR="002A01DB" w14:paraId="37BC6788" w14:textId="77777777" w:rsidTr="002A01DB">
              <w:tc>
                <w:tcPr>
                  <w:tcW w:w="3406" w:type="dxa"/>
                </w:tcPr>
                <w:p w14:paraId="09B09935" w14:textId="0E3F11C2" w:rsidR="002A01DB" w:rsidRDefault="0036406E"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roofErr w:type="spellStart"/>
                  <w:r>
                    <w:rPr>
                      <w:color w:val="333333"/>
                    </w:rPr>
                    <w:t>Jiajun</w:t>
                  </w:r>
                  <w:proofErr w:type="spellEnd"/>
                  <w:r>
                    <w:rPr>
                      <w:color w:val="333333"/>
                    </w:rPr>
                    <w:t xml:space="preserve"> Pan (1700929)</w:t>
                  </w:r>
                </w:p>
              </w:tc>
              <w:tc>
                <w:tcPr>
                  <w:tcW w:w="3406" w:type="dxa"/>
                </w:tcPr>
                <w:p w14:paraId="56F240B2" w14:textId="558ED4C6" w:rsidR="002A01DB" w:rsidRDefault="0036406E"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Z-Brush</w:t>
                  </w:r>
                </w:p>
              </w:tc>
            </w:tr>
            <w:tr w:rsidR="002A01DB" w14:paraId="311369DF" w14:textId="77777777" w:rsidTr="002A01DB">
              <w:tc>
                <w:tcPr>
                  <w:tcW w:w="3406" w:type="dxa"/>
                </w:tcPr>
                <w:p w14:paraId="51DC971C" w14:textId="2ED880CD" w:rsidR="002A01DB" w:rsidRDefault="0036406E"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roofErr w:type="spellStart"/>
                  <w:r>
                    <w:rPr>
                      <w:color w:val="333333"/>
                    </w:rPr>
                    <w:t>Zihan</w:t>
                  </w:r>
                  <w:proofErr w:type="spellEnd"/>
                  <w:r>
                    <w:rPr>
                      <w:color w:val="333333"/>
                    </w:rPr>
                    <w:t xml:space="preserve"> Zhou (1704183)</w:t>
                  </w:r>
                </w:p>
              </w:tc>
              <w:tc>
                <w:tcPr>
                  <w:tcW w:w="3406" w:type="dxa"/>
                </w:tcPr>
                <w:p w14:paraId="169DEAAF" w14:textId="1436A71B" w:rsidR="002A01DB" w:rsidRDefault="0036406E" w:rsidP="0036406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Adobe Animator</w:t>
                  </w:r>
                </w:p>
              </w:tc>
            </w:tr>
            <w:tr w:rsidR="002A01DB" w14:paraId="36811055" w14:textId="77777777" w:rsidTr="002A01DB">
              <w:tc>
                <w:tcPr>
                  <w:tcW w:w="3406" w:type="dxa"/>
                </w:tcPr>
                <w:p w14:paraId="31D50C70" w14:textId="60F5207D" w:rsidR="002A01DB" w:rsidRDefault="0036406E"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rPr>
                      <w:color w:val="333333"/>
                    </w:rPr>
                    <w:t>Rachel Piper (P129083)</w:t>
                  </w:r>
                </w:p>
              </w:tc>
              <w:tc>
                <w:tcPr>
                  <w:tcW w:w="3406" w:type="dxa"/>
                </w:tcPr>
                <w:p w14:paraId="554AED5E" w14:textId="2E9B9AB2" w:rsidR="002A01DB" w:rsidRDefault="0036406E"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Adobe Animator</w:t>
                  </w:r>
                </w:p>
              </w:tc>
            </w:tr>
            <w:tr w:rsidR="002A01DB" w14:paraId="3D75C46A" w14:textId="77777777" w:rsidTr="002A01DB">
              <w:tc>
                <w:tcPr>
                  <w:tcW w:w="3406" w:type="dxa"/>
                </w:tcPr>
                <w:p w14:paraId="105C56E9" w14:textId="2C24B2EA" w:rsidR="002A01DB" w:rsidRDefault="0036406E"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rPr>
                      <w:color w:val="333333"/>
                    </w:rPr>
                    <w:t>Stuart Gill (1704293)</w:t>
                  </w:r>
                </w:p>
              </w:tc>
              <w:tc>
                <w:tcPr>
                  <w:tcW w:w="3406" w:type="dxa"/>
                </w:tcPr>
                <w:p w14:paraId="417EEDCE" w14:textId="269AC834" w:rsidR="002A01DB" w:rsidRDefault="0036406E"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Unreal Gaming Engine</w:t>
                  </w:r>
                  <w:bookmarkStart w:id="0" w:name="_GoBack"/>
                  <w:bookmarkEnd w:id="0"/>
                </w:p>
              </w:tc>
            </w:tr>
            <w:tr w:rsidR="00042EF9" w14:paraId="54ED99AC" w14:textId="77777777" w:rsidTr="002A01DB">
              <w:tc>
                <w:tcPr>
                  <w:tcW w:w="3406" w:type="dxa"/>
                </w:tcPr>
                <w:p w14:paraId="11E92936" w14:textId="38BD80CA" w:rsidR="00042EF9" w:rsidRDefault="0036406E"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rPr>
                      <w:color w:val="333333"/>
                    </w:rPr>
                    <w:t xml:space="preserve">Samuel </w:t>
                  </w:r>
                  <w:proofErr w:type="spellStart"/>
                  <w:r>
                    <w:rPr>
                      <w:color w:val="333333"/>
                    </w:rPr>
                    <w:t>Mpiana</w:t>
                  </w:r>
                  <w:proofErr w:type="spellEnd"/>
                  <w:r>
                    <w:rPr>
                      <w:color w:val="333333"/>
                    </w:rPr>
                    <w:t xml:space="preserve"> (P127340)</w:t>
                  </w:r>
                </w:p>
              </w:tc>
              <w:tc>
                <w:tcPr>
                  <w:tcW w:w="3406" w:type="dxa"/>
                </w:tcPr>
                <w:p w14:paraId="38DEC30D" w14:textId="5902A55D" w:rsidR="00042EF9" w:rsidRDefault="0036406E"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Not Known</w:t>
                  </w:r>
                </w:p>
              </w:tc>
            </w:tr>
            <w:tr w:rsidR="00042EF9" w14:paraId="02F092A7" w14:textId="77777777" w:rsidTr="002A01DB">
              <w:tc>
                <w:tcPr>
                  <w:tcW w:w="3406" w:type="dxa"/>
                </w:tcPr>
                <w:p w14:paraId="3A2D2E0E" w14:textId="77777777" w:rsidR="00042EF9" w:rsidRDefault="00042EF9"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
              </w:tc>
              <w:tc>
                <w:tcPr>
                  <w:tcW w:w="3406" w:type="dxa"/>
                </w:tcPr>
                <w:p w14:paraId="724CAF5E" w14:textId="77777777" w:rsidR="00042EF9" w:rsidRDefault="00042EF9"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
              </w:tc>
            </w:tr>
            <w:tr w:rsidR="00042EF9" w14:paraId="4F0A03EC" w14:textId="77777777" w:rsidTr="002A01DB">
              <w:tc>
                <w:tcPr>
                  <w:tcW w:w="3406" w:type="dxa"/>
                </w:tcPr>
                <w:p w14:paraId="6236BA8D" w14:textId="77777777" w:rsidR="00042EF9" w:rsidRDefault="00042EF9"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
              </w:tc>
              <w:tc>
                <w:tcPr>
                  <w:tcW w:w="3406" w:type="dxa"/>
                </w:tcPr>
                <w:p w14:paraId="689FA1AB" w14:textId="77777777" w:rsidR="00042EF9" w:rsidRDefault="00042EF9"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
              </w:tc>
            </w:tr>
          </w:tbl>
          <w:p w14:paraId="6C7D1905" w14:textId="77777777" w:rsidR="003969ED" w:rsidRDefault="003969ED"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
          <w:p w14:paraId="2F90B027" w14:textId="12044563" w:rsidR="00F97EF0" w:rsidRDefault="00F97EF0"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Live presentation/demonstration of the “appropriate software” or “software technique” should NOT be used. This is because the external examiner may want to view your presentation without your presence.</w:t>
            </w:r>
          </w:p>
          <w:p w14:paraId="5CC293C5" w14:textId="77777777" w:rsidR="00F97EF0" w:rsidRDefault="00F97EF0"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
          <w:p w14:paraId="2FABD0F9" w14:textId="77777777" w:rsidR="00F97EF0" w:rsidRDefault="00F97EF0"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 xml:space="preserve">You are NOT to build and present a tutorial about how to use the “appropriate software” or “software technique”.  You are, however, required to show how you relate to the “appropriate software” or “software technique” by presenting your own original sequences which demonstrate technique and the attributes you have found useful or not as the case maybe. </w:t>
            </w:r>
          </w:p>
          <w:p w14:paraId="6D7CA337" w14:textId="77777777" w:rsidR="00F97EF0" w:rsidRDefault="00F97EF0"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p>
          <w:p w14:paraId="2FA7F4FF" w14:textId="32AAAB7A" w:rsidR="008F0300" w:rsidRPr="006B016E" w:rsidRDefault="00F97EF0" w:rsidP="006B016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A copy of your presentation should kept on the tutor</w:t>
            </w:r>
            <w:r w:rsidR="00A62AC8">
              <w:t>’</w:t>
            </w:r>
            <w:r>
              <w:t>s computer.</w:t>
            </w: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1F0FC558" w14:textId="77777777" w:rsidR="001F4385" w:rsidRPr="001F4385" w:rsidRDefault="001F4385" w:rsidP="00275319">
            <w:r w:rsidRPr="001F4385">
              <w:rPr>
                <w:b/>
              </w:rPr>
              <w:t>IMPORTANT</w:t>
            </w:r>
            <w:r w:rsidRPr="001F4385">
              <w:t xml:space="preserve">: You must fill in and sign this copy of the assignment specification on the hand in day.  </w:t>
            </w:r>
          </w:p>
          <w:p w14:paraId="5217BC66" w14:textId="58813CE3" w:rsidR="001F4385" w:rsidRPr="001F4385" w:rsidRDefault="001F4385" w:rsidP="00275319">
            <w:r w:rsidRPr="001F4385">
              <w:t>Please do not loose.</w:t>
            </w:r>
          </w:p>
          <w:p w14:paraId="5E0EAF58" w14:textId="7109BAEF" w:rsidR="008F0300" w:rsidRPr="006B016E" w:rsidRDefault="001F4385" w:rsidP="006B016E">
            <w:r w:rsidRPr="001F4385">
              <w:t xml:space="preserve">Further guidance can be found in the </w:t>
            </w:r>
            <w:r w:rsidR="006B016E">
              <w:t>“Module Guide: Production Methods</w:t>
            </w:r>
            <w:r w:rsidRPr="001F4385">
              <w:t>”</w:t>
            </w:r>
            <w:r w:rsidR="006B016E">
              <w:t>, on Moodle</w:t>
            </w:r>
            <w:r w:rsidRPr="001F4385">
              <w:t xml:space="preserve"> and if you have any questions or feel you need further information, then contact your module tutor.</w:t>
            </w:r>
          </w:p>
          <w:p w14:paraId="26AD6792" w14:textId="77777777" w:rsidR="00F97EF0" w:rsidRDefault="00F97EF0" w:rsidP="00F97EF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pPr>
            <w:r>
              <w:t xml:space="preserve">The presentation must explain the progress of your evaluation, the merits, and disadvantages discovered so far and what still remains to be evaluated.   </w:t>
            </w:r>
          </w:p>
          <w:p w14:paraId="73C5E98E" w14:textId="5BCEC961" w:rsidR="003376B8" w:rsidRPr="00EA26EE" w:rsidRDefault="003376B8" w:rsidP="003376B8">
            <w:pPr>
              <w:jc w:val="both"/>
              <w:rPr>
                <w:sz w:val="22"/>
                <w:szCs w:val="22"/>
              </w:rPr>
            </w:pPr>
          </w:p>
        </w:tc>
      </w:tr>
    </w:tbl>
    <w:p w14:paraId="6732F778" w14:textId="77777777"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lastRenderedPageBreak/>
              <w:t>Assessment</w:t>
            </w:r>
            <w:r w:rsidR="00B053AA">
              <w:rPr>
                <w:b/>
                <w:sz w:val="40"/>
                <w:szCs w:val="40"/>
              </w:rPr>
              <w:t xml:space="preserve"> &amp; Feedback</w:t>
            </w:r>
          </w:p>
        </w:tc>
      </w:tr>
      <w:tr w:rsidR="00146636" w:rsidRPr="00EA26EE" w14:paraId="03CD43E0" w14:textId="77777777" w:rsidTr="00146636">
        <w:tc>
          <w:tcPr>
            <w:tcW w:w="10598" w:type="dxa"/>
            <w:shd w:val="clear" w:color="auto" w:fill="auto"/>
          </w:tcPr>
          <w:p w14:paraId="6FA4C2D7" w14:textId="17AC8513" w:rsidR="00146636" w:rsidRDefault="00405B4B" w:rsidP="00146636">
            <w:pPr>
              <w:jc w:val="both"/>
              <w:rPr>
                <w:sz w:val="22"/>
                <w:szCs w:val="22"/>
              </w:rPr>
            </w:pPr>
            <w:r>
              <w:rPr>
                <w:sz w:val="22"/>
                <w:szCs w:val="22"/>
              </w:rPr>
              <w:t>Your studio progress and presentation will be used to assess:-</w:t>
            </w:r>
          </w:p>
          <w:p w14:paraId="5079F761" w14:textId="72141708" w:rsidR="00405B4B" w:rsidRPr="008F0300" w:rsidRDefault="00405B4B" w:rsidP="00146636">
            <w:pPr>
              <w:jc w:val="both"/>
              <w:rPr>
                <w:sz w:val="22"/>
                <w:szCs w:val="22"/>
              </w:rPr>
            </w:pPr>
          </w:p>
          <w:p w14:paraId="2E5649AE" w14:textId="763D499D" w:rsidR="00FB73FA" w:rsidRDefault="00FB73FA" w:rsidP="001D294A">
            <w:pPr>
              <w:jc w:val="both"/>
              <w:rPr>
                <w:sz w:val="22"/>
                <w:szCs w:val="22"/>
              </w:rPr>
            </w:pPr>
            <w:r w:rsidRPr="00665D2D">
              <w:rPr>
                <w:b/>
                <w:sz w:val="22"/>
                <w:szCs w:val="22"/>
              </w:rPr>
              <w:t>Learning Outcome 1</w:t>
            </w:r>
          </w:p>
          <w:p w14:paraId="3CBB7A52" w14:textId="5ECA3614" w:rsidR="00FE01FE" w:rsidRDefault="001D294A" w:rsidP="00FB73FA">
            <w:pPr>
              <w:rPr>
                <w:rFonts w:ascii="Calibri" w:hAnsi="Calibri"/>
                <w:szCs w:val="16"/>
              </w:rPr>
            </w:pPr>
            <w:r>
              <w:rPr>
                <w:rFonts w:ascii="Calibri" w:hAnsi="Calibri"/>
                <w:b/>
                <w:szCs w:val="16"/>
              </w:rPr>
              <w:t xml:space="preserve">Subject Knowledge </w:t>
            </w:r>
            <w:r w:rsidRPr="001D294A">
              <w:rPr>
                <w:rFonts w:ascii="Calibri" w:hAnsi="Calibri"/>
                <w:szCs w:val="16"/>
              </w:rPr>
              <w:t xml:space="preserve">(Marking Criteria </w:t>
            </w:r>
            <w:r>
              <w:rPr>
                <w:rFonts w:ascii="Calibri" w:hAnsi="Calibri"/>
                <w:szCs w:val="16"/>
              </w:rPr>
              <w:t>4</w:t>
            </w:r>
            <w:r w:rsidRPr="001D294A">
              <w:rPr>
                <w:rFonts w:ascii="Calibri" w:hAnsi="Calibri"/>
                <w:szCs w:val="16"/>
              </w:rPr>
              <w:t>)</w:t>
            </w:r>
          </w:p>
          <w:p w14:paraId="4D30812E" w14:textId="77777777" w:rsidR="00494F08" w:rsidRPr="00284061" w:rsidRDefault="00494F08" w:rsidP="00494F08">
            <w:r>
              <w:t>Demonstrate what you have achieved in terms of increased knowledge and skills from your research.</w:t>
            </w:r>
          </w:p>
          <w:p w14:paraId="274E7AE4" w14:textId="77777777" w:rsidR="00494F08" w:rsidRPr="00FB73FA" w:rsidRDefault="00494F08" w:rsidP="00FB73FA">
            <w:pPr>
              <w:rPr>
                <w:sz w:val="22"/>
                <w:szCs w:val="22"/>
              </w:rPr>
            </w:pPr>
          </w:p>
          <w:p w14:paraId="73F82F7B" w14:textId="562F8B76" w:rsidR="001D294A" w:rsidRDefault="00FB73FA" w:rsidP="001D294A">
            <w:pPr>
              <w:jc w:val="both"/>
              <w:rPr>
                <w:b/>
                <w:sz w:val="22"/>
                <w:szCs w:val="22"/>
              </w:rPr>
            </w:pPr>
            <w:r w:rsidRPr="00665D2D">
              <w:rPr>
                <w:b/>
                <w:sz w:val="22"/>
                <w:szCs w:val="22"/>
              </w:rPr>
              <w:t xml:space="preserve">Learning Outcome </w:t>
            </w:r>
            <w:r>
              <w:rPr>
                <w:b/>
                <w:sz w:val="22"/>
                <w:szCs w:val="22"/>
              </w:rPr>
              <w:t>2</w:t>
            </w:r>
          </w:p>
          <w:p w14:paraId="4CF7458A" w14:textId="26997D5D" w:rsidR="00494F08" w:rsidRDefault="00494F08" w:rsidP="001D294A">
            <w:pPr>
              <w:jc w:val="both"/>
              <w:rPr>
                <w:rFonts w:ascii="Calibri" w:hAnsi="Calibri"/>
                <w:szCs w:val="16"/>
              </w:rPr>
            </w:pPr>
            <w:r>
              <w:rPr>
                <w:rFonts w:ascii="Calibri" w:hAnsi="Calibri"/>
                <w:b/>
              </w:rPr>
              <w:t xml:space="preserve">Research &amp; Analysis </w:t>
            </w:r>
            <w:r w:rsidRPr="001D294A">
              <w:rPr>
                <w:rFonts w:ascii="Calibri" w:hAnsi="Calibri"/>
                <w:szCs w:val="16"/>
              </w:rPr>
              <w:t xml:space="preserve">(Marking Criteria </w:t>
            </w:r>
            <w:r>
              <w:rPr>
                <w:rFonts w:ascii="Calibri" w:hAnsi="Calibri"/>
                <w:szCs w:val="16"/>
              </w:rPr>
              <w:t>1</w:t>
            </w:r>
            <w:r w:rsidRPr="001D294A">
              <w:rPr>
                <w:rFonts w:ascii="Calibri" w:hAnsi="Calibri"/>
                <w:szCs w:val="16"/>
              </w:rPr>
              <w:t>)</w:t>
            </w:r>
          </w:p>
          <w:p w14:paraId="72282080" w14:textId="77777777" w:rsidR="00494F08" w:rsidRDefault="00494F08" w:rsidP="00494F08">
            <w:r>
              <w:t xml:space="preserve">Demonstrate the thoroughness of your investigation into chosen software or application and the reasons why you have pursued this choice.  </w:t>
            </w:r>
          </w:p>
          <w:p w14:paraId="105A457A" w14:textId="77777777" w:rsidR="00494F08" w:rsidRPr="00FB73FA" w:rsidRDefault="00494F08" w:rsidP="001D294A">
            <w:pPr>
              <w:jc w:val="both"/>
              <w:rPr>
                <w:sz w:val="22"/>
                <w:szCs w:val="22"/>
              </w:rPr>
            </w:pPr>
          </w:p>
          <w:p w14:paraId="3195E4C5" w14:textId="77777777" w:rsidR="001D294A" w:rsidRDefault="00FB73FA" w:rsidP="00146636">
            <w:pPr>
              <w:jc w:val="both"/>
              <w:rPr>
                <w:sz w:val="22"/>
                <w:szCs w:val="22"/>
              </w:rPr>
            </w:pPr>
            <w:r w:rsidRPr="00665D2D">
              <w:rPr>
                <w:b/>
                <w:sz w:val="22"/>
                <w:szCs w:val="22"/>
              </w:rPr>
              <w:t xml:space="preserve">Learning Outcome </w:t>
            </w:r>
            <w:r>
              <w:rPr>
                <w:b/>
                <w:sz w:val="22"/>
                <w:szCs w:val="22"/>
              </w:rPr>
              <w:t>3</w:t>
            </w:r>
            <w:r>
              <w:rPr>
                <w:sz w:val="22"/>
                <w:szCs w:val="22"/>
              </w:rPr>
              <w:t xml:space="preserve"> </w:t>
            </w:r>
          </w:p>
          <w:p w14:paraId="1C22B078" w14:textId="179955AC" w:rsidR="001D294A" w:rsidRPr="001D294A" w:rsidRDefault="001D294A" w:rsidP="00146636">
            <w:pPr>
              <w:jc w:val="both"/>
              <w:rPr>
                <w:sz w:val="22"/>
                <w:szCs w:val="22"/>
              </w:rPr>
            </w:pPr>
            <w:r w:rsidRPr="00F97EF0">
              <w:rPr>
                <w:rFonts w:ascii="Calibri" w:hAnsi="Calibri"/>
                <w:b/>
                <w:szCs w:val="16"/>
              </w:rPr>
              <w:t>Personal Learning &amp; Development</w:t>
            </w:r>
            <w:r>
              <w:rPr>
                <w:rFonts w:ascii="Calibri" w:hAnsi="Calibri"/>
                <w:b/>
                <w:szCs w:val="16"/>
              </w:rPr>
              <w:t xml:space="preserve"> </w:t>
            </w:r>
            <w:r w:rsidRPr="001D294A">
              <w:rPr>
                <w:rFonts w:ascii="Calibri" w:hAnsi="Calibri"/>
                <w:szCs w:val="16"/>
              </w:rPr>
              <w:t>(Marking Criteria 6)</w:t>
            </w:r>
          </w:p>
          <w:p w14:paraId="35B508C4" w14:textId="54235DFC" w:rsidR="00146636" w:rsidRPr="00F15435" w:rsidRDefault="001D294A" w:rsidP="00F15435">
            <w:r w:rsidRPr="00F15435">
              <w:t>Demonstrates the ability to identify and apply personal learning methods</w:t>
            </w:r>
            <w:r w:rsidR="00FB73FA" w:rsidRPr="00F15435">
              <w:t>.</w:t>
            </w:r>
          </w:p>
          <w:p w14:paraId="309F7C34" w14:textId="5F6DC8F0" w:rsidR="00494F08" w:rsidRDefault="00494F08" w:rsidP="00494F08">
            <w:pPr>
              <w:rPr>
                <w:rFonts w:ascii="Calibri" w:hAnsi="Calibri"/>
                <w:szCs w:val="16"/>
              </w:rPr>
            </w:pPr>
            <w:r>
              <w:rPr>
                <w:rFonts w:ascii="Calibri" w:hAnsi="Calibri"/>
                <w:b/>
                <w:szCs w:val="16"/>
              </w:rPr>
              <w:t xml:space="preserve"> Presentation &amp; Communication </w:t>
            </w:r>
            <w:r w:rsidRPr="001D294A">
              <w:rPr>
                <w:rFonts w:ascii="Calibri" w:hAnsi="Calibri"/>
                <w:szCs w:val="16"/>
              </w:rPr>
              <w:t xml:space="preserve">(Marking Criteria </w:t>
            </w:r>
            <w:r>
              <w:rPr>
                <w:rFonts w:ascii="Calibri" w:hAnsi="Calibri"/>
                <w:szCs w:val="16"/>
              </w:rPr>
              <w:t>5</w:t>
            </w:r>
            <w:r w:rsidRPr="001D294A">
              <w:rPr>
                <w:rFonts w:ascii="Calibri" w:hAnsi="Calibri"/>
                <w:szCs w:val="16"/>
              </w:rPr>
              <w:t>)</w:t>
            </w:r>
          </w:p>
          <w:p w14:paraId="11C2926E" w14:textId="30BF27C1" w:rsidR="00494F08" w:rsidRPr="00494F08" w:rsidRDefault="00494F08" w:rsidP="00494F08">
            <w:pPr>
              <w:rPr>
                <w:rFonts w:ascii="Calibri" w:hAnsi="Calibri"/>
                <w:szCs w:val="16"/>
              </w:rPr>
            </w:pPr>
            <w:r>
              <w:t>Explain your approach to your investigation and routes (threads) that you have wholly followed</w:t>
            </w:r>
            <w:proofErr w:type="gramStart"/>
            <w:r>
              <w:t>,  partially</w:t>
            </w:r>
            <w:proofErr w:type="gramEnd"/>
            <w:r>
              <w:t xml:space="preserve"> followed or ignored and what these routes have yielded.</w:t>
            </w:r>
          </w:p>
          <w:p w14:paraId="64D5D9E2" w14:textId="3A5BDB2F" w:rsidR="00494F08" w:rsidRPr="001D294A" w:rsidRDefault="00494F08" w:rsidP="00494F08">
            <w:pPr>
              <w:jc w:val="both"/>
              <w:rPr>
                <w:sz w:val="22"/>
                <w:szCs w:val="22"/>
              </w:rPr>
            </w:pPr>
            <w:r w:rsidRPr="00F97EF0">
              <w:rPr>
                <w:rFonts w:ascii="Calibri" w:hAnsi="Calibri"/>
                <w:b/>
                <w:szCs w:val="16"/>
              </w:rPr>
              <w:t>Professional Practice</w:t>
            </w:r>
            <w:r w:rsidRPr="001D294A">
              <w:rPr>
                <w:rFonts w:ascii="Calibri" w:hAnsi="Calibri"/>
                <w:szCs w:val="16"/>
              </w:rPr>
              <w:t xml:space="preserve"> (Marking Criteria </w:t>
            </w:r>
            <w:r>
              <w:rPr>
                <w:rFonts w:ascii="Calibri" w:hAnsi="Calibri"/>
                <w:szCs w:val="16"/>
              </w:rPr>
              <w:t>7</w:t>
            </w:r>
            <w:r w:rsidRPr="001D294A">
              <w:rPr>
                <w:rFonts w:ascii="Calibri" w:hAnsi="Calibri"/>
                <w:szCs w:val="16"/>
              </w:rPr>
              <w:t>)</w:t>
            </w:r>
          </w:p>
          <w:p w14:paraId="49E8F321" w14:textId="77777777" w:rsidR="00494F08" w:rsidRDefault="00494F08" w:rsidP="00494F08">
            <w:r>
              <w:t>Show a good general standard of presentation including clear illustrations or demonstrations of the functionality of your chosen software or application using your own work</w:t>
            </w:r>
          </w:p>
          <w:p w14:paraId="3765F15B" w14:textId="77777777" w:rsidR="00FE01FE" w:rsidRDefault="00FE01FE" w:rsidP="00146636">
            <w:pPr>
              <w:jc w:val="both"/>
              <w:rPr>
                <w:sz w:val="22"/>
                <w:szCs w:val="22"/>
              </w:rPr>
            </w:pPr>
          </w:p>
          <w:p w14:paraId="74BFFC1E" w14:textId="77777777" w:rsidR="00FE01FE" w:rsidRPr="006977D9" w:rsidRDefault="00FE01FE" w:rsidP="00FE01FE">
            <w:pPr>
              <w:jc w:val="both"/>
              <w:rPr>
                <w:i/>
                <w:sz w:val="22"/>
                <w:szCs w:val="22"/>
              </w:rPr>
            </w:pPr>
            <w:r>
              <w:rPr>
                <w:i/>
                <w:sz w:val="22"/>
                <w:szCs w:val="22"/>
              </w:rPr>
              <w:t xml:space="preserve">The following </w:t>
            </w:r>
            <w:r w:rsidRPr="008A030E">
              <w:rPr>
                <w:i/>
                <w:sz w:val="22"/>
                <w:szCs w:val="22"/>
              </w:rPr>
              <w:t>Common Assessment and Marking Criteria</w:t>
            </w:r>
            <w:r>
              <w:rPr>
                <w:i/>
                <w:sz w:val="22"/>
                <w:szCs w:val="22"/>
              </w:rPr>
              <w:t xml:space="preserve"> will be used to assess your mark.</w:t>
            </w:r>
          </w:p>
          <w:p w14:paraId="04380928" w14:textId="77777777" w:rsidR="00FE01FE" w:rsidRPr="00665D2D" w:rsidRDefault="00FE01FE" w:rsidP="00FE01FE">
            <w:pPr>
              <w:jc w:val="both"/>
              <w:rPr>
                <w:rFonts w:ascii="Calibri" w:hAnsi="Calibri"/>
                <w:szCs w:val="14"/>
              </w:rPr>
            </w:pPr>
            <w:r>
              <w:rPr>
                <w:i/>
                <w:sz w:val="22"/>
                <w:szCs w:val="22"/>
              </w:rPr>
              <w:t>You will be provided with written feedback and the opportunity to discuss your performance in a studio tutorial</w:t>
            </w:r>
          </w:p>
          <w:p w14:paraId="5CE91463" w14:textId="77777777" w:rsidR="00FE01FE" w:rsidRPr="00C51B01" w:rsidRDefault="00FE01FE" w:rsidP="00146636">
            <w:pPr>
              <w:jc w:val="both"/>
              <w:rPr>
                <w:sz w:val="22"/>
                <w:szCs w:val="22"/>
              </w:rPr>
            </w:pPr>
          </w:p>
          <w:p w14:paraId="7D1E05B1" w14:textId="77777777" w:rsidR="00146636" w:rsidRPr="00EA26EE" w:rsidRDefault="00146636" w:rsidP="00146636">
            <w:pPr>
              <w:jc w:val="both"/>
              <w:rPr>
                <w:sz w:val="22"/>
                <w:szCs w:val="22"/>
              </w:rPr>
            </w:pPr>
          </w:p>
        </w:tc>
      </w:tr>
    </w:tbl>
    <w:p w14:paraId="74B1A37E" w14:textId="77777777" w:rsidR="00AE2BF5" w:rsidRDefault="00AE2BF5" w:rsidP="00146636"/>
    <w:p w14:paraId="5B86DE1F" w14:textId="77777777" w:rsidR="00915A67" w:rsidRDefault="00915A67" w:rsidP="00146636"/>
    <w:p w14:paraId="600435E2" w14:textId="77777777" w:rsidR="00915A67" w:rsidRDefault="00915A67" w:rsidP="00146636"/>
    <w:p w14:paraId="1C940B27" w14:textId="77777777" w:rsidR="00915A67" w:rsidRDefault="00915A67" w:rsidP="00146636"/>
    <w:p w14:paraId="767C87CB" w14:textId="77777777" w:rsidR="00915A67" w:rsidRDefault="00915A67" w:rsidP="00146636"/>
    <w:p w14:paraId="76B2469B" w14:textId="77777777" w:rsidR="00626524" w:rsidRDefault="00626524" w:rsidP="00146636"/>
    <w:p w14:paraId="304BB001" w14:textId="77777777" w:rsidR="00626524" w:rsidRDefault="00626524" w:rsidP="00146636"/>
    <w:p w14:paraId="62ABEE67" w14:textId="77777777" w:rsidR="00626524" w:rsidRDefault="00626524" w:rsidP="00146636"/>
    <w:p w14:paraId="78E5CFAA" w14:textId="77777777" w:rsidR="00626524" w:rsidRDefault="00626524" w:rsidP="00146636"/>
    <w:p w14:paraId="235C9C54" w14:textId="77777777" w:rsidR="00626524" w:rsidRDefault="00626524" w:rsidP="00146636"/>
    <w:p w14:paraId="32E607D3" w14:textId="77777777" w:rsidR="00626524" w:rsidRDefault="00626524" w:rsidP="00146636"/>
    <w:p w14:paraId="3DC7042B" w14:textId="77777777" w:rsidR="00626524" w:rsidRDefault="00626524" w:rsidP="00146636"/>
    <w:p w14:paraId="16F7A949" w14:textId="77777777" w:rsidR="00626524" w:rsidRDefault="00626524" w:rsidP="00146636"/>
    <w:p w14:paraId="362609D2" w14:textId="77777777" w:rsidR="00626524" w:rsidRDefault="00626524" w:rsidP="00146636"/>
    <w:p w14:paraId="6C538EE2" w14:textId="77777777" w:rsidR="00626524" w:rsidRDefault="00626524" w:rsidP="00146636"/>
    <w:p w14:paraId="5C9D6CE2" w14:textId="77777777" w:rsidR="00626524" w:rsidRDefault="00626524" w:rsidP="00146636"/>
    <w:p w14:paraId="1E6712D0" w14:textId="77777777" w:rsidR="00626524" w:rsidRDefault="00626524" w:rsidP="00146636"/>
    <w:p w14:paraId="734980F0" w14:textId="77777777" w:rsidR="00626524" w:rsidRDefault="00626524" w:rsidP="00146636"/>
    <w:p w14:paraId="65E46D0C" w14:textId="77777777" w:rsidR="00626524" w:rsidRDefault="00626524" w:rsidP="00146636"/>
    <w:p w14:paraId="07385AED" w14:textId="77777777" w:rsidR="00626524" w:rsidRDefault="00626524" w:rsidP="00146636"/>
    <w:p w14:paraId="1804E95A" w14:textId="77777777" w:rsidR="00626524" w:rsidRDefault="00626524" w:rsidP="00146636"/>
    <w:p w14:paraId="0F78DE77" w14:textId="77777777" w:rsidR="00626524" w:rsidRDefault="00626524" w:rsidP="00146636"/>
    <w:p w14:paraId="2AFB3A9F" w14:textId="77777777" w:rsidR="00626524" w:rsidRDefault="00626524" w:rsidP="00146636"/>
    <w:p w14:paraId="0304B2DE" w14:textId="77777777" w:rsidR="00626524" w:rsidRDefault="00626524" w:rsidP="00146636"/>
    <w:p w14:paraId="664E9E9A" w14:textId="77777777" w:rsidR="00626524" w:rsidRDefault="00626524" w:rsidP="00146636"/>
    <w:p w14:paraId="71275D60" w14:textId="77777777" w:rsidR="00626524" w:rsidRDefault="00626524" w:rsidP="00146636"/>
    <w:p w14:paraId="0E361E25" w14:textId="77777777" w:rsidR="00626524" w:rsidRDefault="00626524" w:rsidP="00146636"/>
    <w:p w14:paraId="4D2F2511" w14:textId="77777777" w:rsidR="00626524" w:rsidRDefault="00626524" w:rsidP="00146636"/>
    <w:p w14:paraId="22727288" w14:textId="77777777" w:rsidR="00915A67" w:rsidRDefault="00915A67" w:rsidP="00146636"/>
    <w:p w14:paraId="3B1543B3" w14:textId="77777777" w:rsidR="00F261A8" w:rsidRDefault="00F261A8" w:rsidP="00146636"/>
    <w:p w14:paraId="39D2FF4C" w14:textId="77777777" w:rsidR="00F261A8" w:rsidRDefault="00F261A8" w:rsidP="00146636"/>
    <w:p w14:paraId="1BA08195" w14:textId="77777777" w:rsidR="00915A67" w:rsidRDefault="00915A67" w:rsidP="00146636"/>
    <w:p w14:paraId="6911D42F" w14:textId="77777777" w:rsidR="00915A67" w:rsidRDefault="00915A67" w:rsidP="00915A6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8438"/>
      </w:tblGrid>
      <w:tr w:rsidR="00915A67" w14:paraId="4BD32562" w14:textId="77777777" w:rsidTr="00B60BE5">
        <w:trPr>
          <w:trHeight w:val="702"/>
        </w:trPr>
        <w:tc>
          <w:tcPr>
            <w:tcW w:w="2016" w:type="dxa"/>
          </w:tcPr>
          <w:p w14:paraId="6C05FA4B" w14:textId="77777777" w:rsidR="00915A67" w:rsidRDefault="00915A67" w:rsidP="00B60BE5">
            <w:r>
              <w:rPr>
                <w:noProof/>
              </w:rPr>
              <w:lastRenderedPageBreak/>
              <w:drawing>
                <wp:inline distT="0" distB="0" distL="0" distR="0" wp14:anchorId="798A34ED" wp14:editId="461D6C59">
                  <wp:extent cx="1143000" cy="40034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8582" w:type="dxa"/>
          </w:tcPr>
          <w:p w14:paraId="3C600CAD" w14:textId="77777777" w:rsidR="00915A67" w:rsidRDefault="00915A67" w:rsidP="00B60BE5">
            <w:pPr>
              <w:ind w:right="93"/>
            </w:pPr>
            <w:r>
              <w:rPr>
                <w:noProof/>
              </w:rPr>
              <w:drawing>
                <wp:inline distT="0" distB="0" distL="0" distR="0" wp14:anchorId="71D25CBC" wp14:editId="2E3C804C">
                  <wp:extent cx="1008497" cy="399579"/>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44"/>
      </w:tblGrid>
      <w:tr w:rsidR="00915A67" w14:paraId="126D9D21" w14:textId="77777777" w:rsidTr="00B60BE5">
        <w:tc>
          <w:tcPr>
            <w:tcW w:w="10598" w:type="dxa"/>
            <w:shd w:val="clear" w:color="auto" w:fill="D9D9D9" w:themeFill="background1" w:themeFillShade="D9"/>
            <w:vAlign w:val="center"/>
          </w:tcPr>
          <w:p w14:paraId="7E4E06F3" w14:textId="77777777" w:rsidR="00915A67" w:rsidRPr="00637656" w:rsidRDefault="00915A67" w:rsidP="00B60BE5">
            <w:pPr>
              <w:spacing w:before="20" w:after="20"/>
              <w:jc w:val="center"/>
              <w:rPr>
                <w:sz w:val="40"/>
                <w:szCs w:val="40"/>
              </w:rPr>
            </w:pPr>
            <w:r w:rsidRPr="009A0165">
              <w:rPr>
                <w:rFonts w:ascii="Calibri" w:hAnsi="Calibri" w:cs="Arial"/>
                <w:b/>
                <w:sz w:val="40"/>
                <w:szCs w:val="40"/>
              </w:rPr>
              <w:t xml:space="preserve">STUDENT </w:t>
            </w:r>
            <w:r>
              <w:rPr>
                <w:rFonts w:ascii="Calibri" w:hAnsi="Calibri" w:cs="Arial"/>
                <w:b/>
                <w:sz w:val="40"/>
                <w:szCs w:val="40"/>
              </w:rPr>
              <w:t>SELF-EVALUATION</w:t>
            </w:r>
          </w:p>
        </w:tc>
      </w:tr>
    </w:tbl>
    <w:p w14:paraId="1231B06A" w14:textId="77777777" w:rsidR="00915A67" w:rsidRPr="00DC6D8B" w:rsidRDefault="00915A67" w:rsidP="00915A67">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915A67" w:rsidRPr="00394874" w14:paraId="57C4687B" w14:textId="77777777" w:rsidTr="00B60BE5">
        <w:trPr>
          <w:trHeight w:hRule="exact" w:val="374"/>
        </w:trPr>
        <w:tc>
          <w:tcPr>
            <w:tcW w:w="2235" w:type="dxa"/>
            <w:shd w:val="clear" w:color="auto" w:fill="D9D9D9" w:themeFill="background1" w:themeFillShade="D9"/>
            <w:vAlign w:val="center"/>
          </w:tcPr>
          <w:p w14:paraId="1749998B" w14:textId="77777777" w:rsidR="00915A67" w:rsidRPr="00394874" w:rsidRDefault="00915A67" w:rsidP="00B60BE5">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D942476" w14:textId="77777777" w:rsidR="00915A67" w:rsidRDefault="00915A67" w:rsidP="00B60BE5">
            <w:pPr>
              <w:rPr>
                <w:rFonts w:cs="Arial"/>
                <w:b/>
                <w:sz w:val="22"/>
                <w:szCs w:val="22"/>
              </w:rPr>
            </w:pPr>
          </w:p>
        </w:tc>
        <w:tc>
          <w:tcPr>
            <w:tcW w:w="2552" w:type="dxa"/>
            <w:shd w:val="clear" w:color="auto" w:fill="D9D9D9" w:themeFill="background1" w:themeFillShade="D9"/>
            <w:vAlign w:val="center"/>
          </w:tcPr>
          <w:p w14:paraId="3747C132" w14:textId="77777777" w:rsidR="00915A67" w:rsidRDefault="00915A67" w:rsidP="00B60BE5">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56CB7E98" w14:textId="77777777" w:rsidR="00915A67" w:rsidRDefault="00915A67" w:rsidP="00B60BE5">
            <w:pPr>
              <w:rPr>
                <w:rFonts w:cs="Arial"/>
                <w:b/>
                <w:sz w:val="22"/>
                <w:szCs w:val="22"/>
              </w:rPr>
            </w:pPr>
          </w:p>
        </w:tc>
      </w:tr>
      <w:tr w:rsidR="00915A67" w:rsidRPr="00394874" w14:paraId="618DEABE" w14:textId="77777777" w:rsidTr="00B60BE5">
        <w:trPr>
          <w:trHeight w:hRule="exact" w:val="374"/>
        </w:trPr>
        <w:tc>
          <w:tcPr>
            <w:tcW w:w="2235" w:type="dxa"/>
            <w:tcBorders>
              <w:bottom w:val="single" w:sz="4" w:space="0" w:color="auto"/>
            </w:tcBorders>
            <w:shd w:val="clear" w:color="auto" w:fill="D9D9D9" w:themeFill="background1" w:themeFillShade="D9"/>
            <w:vAlign w:val="center"/>
          </w:tcPr>
          <w:p w14:paraId="24E919AA" w14:textId="77777777" w:rsidR="00915A67" w:rsidRPr="00394874" w:rsidRDefault="00915A67" w:rsidP="00B60BE5">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1D8A6694" w14:textId="77777777" w:rsidR="00915A67" w:rsidRPr="0057274A" w:rsidRDefault="00915A67" w:rsidP="00B60BE5">
            <w:pPr>
              <w:rPr>
                <w:rFonts w:cs="Arial"/>
                <w:b/>
                <w:sz w:val="22"/>
                <w:szCs w:val="22"/>
              </w:rPr>
            </w:pPr>
            <w:r>
              <w:rPr>
                <w:rFonts w:cs="Arial"/>
                <w:b/>
                <w:sz w:val="22"/>
                <w:szCs w:val="22"/>
              </w:rPr>
              <w:t>MA 3D Computer Animation</w:t>
            </w:r>
          </w:p>
        </w:tc>
      </w:tr>
      <w:tr w:rsidR="00915A67" w:rsidRPr="00394874" w14:paraId="4BA04B17" w14:textId="77777777" w:rsidTr="00B60BE5">
        <w:trPr>
          <w:trHeight w:hRule="exact" w:val="374"/>
        </w:trPr>
        <w:tc>
          <w:tcPr>
            <w:tcW w:w="2235" w:type="dxa"/>
            <w:shd w:val="clear" w:color="auto" w:fill="D9D9D9" w:themeFill="background1" w:themeFillShade="D9"/>
            <w:vAlign w:val="center"/>
          </w:tcPr>
          <w:p w14:paraId="1C7376F5" w14:textId="77777777" w:rsidR="00915A67" w:rsidRPr="00394874" w:rsidRDefault="00915A67" w:rsidP="00B60BE5">
            <w:pPr>
              <w:rPr>
                <w:rFonts w:cs="Arial"/>
                <w:b/>
                <w:sz w:val="22"/>
                <w:szCs w:val="22"/>
              </w:rPr>
            </w:pPr>
            <w:r w:rsidRPr="00394874">
              <w:rPr>
                <w:rFonts w:cs="Arial"/>
                <w:b/>
                <w:sz w:val="22"/>
                <w:szCs w:val="22"/>
              </w:rPr>
              <w:t>Module:</w:t>
            </w:r>
          </w:p>
        </w:tc>
        <w:tc>
          <w:tcPr>
            <w:tcW w:w="4110" w:type="dxa"/>
            <w:shd w:val="clear" w:color="auto" w:fill="auto"/>
          </w:tcPr>
          <w:p w14:paraId="14A7591E" w14:textId="596B4E72" w:rsidR="00915A67" w:rsidRPr="00394874" w:rsidRDefault="00915A67" w:rsidP="00B60BE5">
            <w:pPr>
              <w:rPr>
                <w:rFonts w:cs="Arial"/>
                <w:b/>
                <w:sz w:val="22"/>
                <w:szCs w:val="22"/>
              </w:rPr>
            </w:pPr>
            <w:r>
              <w:rPr>
                <w:rFonts w:ascii="Calibri" w:hAnsi="Calibri" w:cs="Arial"/>
                <w:b/>
                <w:sz w:val="22"/>
                <w:szCs w:val="22"/>
              </w:rPr>
              <w:t>Production Methods</w:t>
            </w:r>
          </w:p>
        </w:tc>
        <w:tc>
          <w:tcPr>
            <w:tcW w:w="2552" w:type="dxa"/>
            <w:shd w:val="clear" w:color="auto" w:fill="D9D9D9" w:themeFill="background1" w:themeFillShade="D9"/>
            <w:vAlign w:val="center"/>
          </w:tcPr>
          <w:p w14:paraId="73128BA4" w14:textId="77777777" w:rsidR="00915A67" w:rsidRPr="00394874" w:rsidRDefault="00915A67" w:rsidP="00B60BE5">
            <w:pPr>
              <w:rPr>
                <w:rFonts w:cs="Arial"/>
                <w:b/>
                <w:sz w:val="22"/>
                <w:szCs w:val="22"/>
              </w:rPr>
            </w:pPr>
            <w:r w:rsidRPr="00394874">
              <w:rPr>
                <w:rFonts w:cs="Arial"/>
                <w:b/>
                <w:sz w:val="22"/>
                <w:szCs w:val="22"/>
              </w:rPr>
              <w:t>Module Level (</w:t>
            </w:r>
            <w:r>
              <w:rPr>
                <w:rFonts w:cs="Arial"/>
                <w:b/>
                <w:sz w:val="22"/>
                <w:szCs w:val="22"/>
              </w:rPr>
              <w:t>7</w:t>
            </w:r>
            <w:r w:rsidRPr="00394874">
              <w:rPr>
                <w:rFonts w:cs="Arial"/>
                <w:b/>
                <w:sz w:val="22"/>
                <w:szCs w:val="22"/>
              </w:rPr>
              <w:t>):</w:t>
            </w:r>
          </w:p>
        </w:tc>
        <w:tc>
          <w:tcPr>
            <w:tcW w:w="1701" w:type="dxa"/>
            <w:shd w:val="clear" w:color="auto" w:fill="auto"/>
            <w:vAlign w:val="center"/>
          </w:tcPr>
          <w:p w14:paraId="2984182D" w14:textId="6181F38C" w:rsidR="00915A67" w:rsidRPr="00394874" w:rsidRDefault="00915A67" w:rsidP="00B60BE5">
            <w:pPr>
              <w:rPr>
                <w:rFonts w:cs="Arial"/>
                <w:b/>
                <w:sz w:val="22"/>
                <w:szCs w:val="22"/>
              </w:rPr>
            </w:pPr>
            <w:r>
              <w:rPr>
                <w:rFonts w:cs="Arial"/>
                <w:b/>
                <w:sz w:val="22"/>
                <w:szCs w:val="22"/>
              </w:rPr>
              <w:t>7</w:t>
            </w:r>
          </w:p>
        </w:tc>
      </w:tr>
      <w:tr w:rsidR="00915A67" w:rsidRPr="00394874" w14:paraId="111FABCF" w14:textId="77777777" w:rsidTr="00B60BE5">
        <w:trPr>
          <w:trHeight w:hRule="exact" w:val="374"/>
        </w:trPr>
        <w:tc>
          <w:tcPr>
            <w:tcW w:w="2235" w:type="dxa"/>
            <w:shd w:val="clear" w:color="auto" w:fill="D9D9D9" w:themeFill="background1" w:themeFillShade="D9"/>
            <w:vAlign w:val="center"/>
          </w:tcPr>
          <w:p w14:paraId="5F6D9BE7" w14:textId="77777777" w:rsidR="00915A67" w:rsidRPr="00394874" w:rsidRDefault="00915A67" w:rsidP="00B60BE5">
            <w:pPr>
              <w:rPr>
                <w:rFonts w:cs="Arial"/>
                <w:b/>
                <w:sz w:val="22"/>
                <w:szCs w:val="22"/>
              </w:rPr>
            </w:pPr>
            <w:r>
              <w:rPr>
                <w:rFonts w:cs="Arial"/>
                <w:b/>
                <w:sz w:val="22"/>
                <w:szCs w:val="22"/>
              </w:rPr>
              <w:t>Module C</w:t>
            </w:r>
            <w:r w:rsidRPr="00394874">
              <w:rPr>
                <w:rFonts w:cs="Arial"/>
                <w:b/>
                <w:sz w:val="22"/>
                <w:szCs w:val="22"/>
              </w:rPr>
              <w:t>ode:</w:t>
            </w:r>
          </w:p>
        </w:tc>
        <w:tc>
          <w:tcPr>
            <w:tcW w:w="4110" w:type="dxa"/>
          </w:tcPr>
          <w:p w14:paraId="0B02D200" w14:textId="04AD44CF" w:rsidR="00915A67" w:rsidRPr="00394874" w:rsidRDefault="00915A67" w:rsidP="00B60BE5">
            <w:pPr>
              <w:rPr>
                <w:rFonts w:cs="Arial"/>
                <w:b/>
                <w:sz w:val="22"/>
                <w:szCs w:val="22"/>
              </w:rPr>
            </w:pPr>
            <w:r w:rsidRPr="00501254">
              <w:rPr>
                <w:rFonts w:ascii="Calibri" w:hAnsi="Calibri" w:cs="Arial"/>
                <w:b/>
                <w:sz w:val="22"/>
                <w:szCs w:val="22"/>
              </w:rPr>
              <w:t>M</w:t>
            </w:r>
            <w:r>
              <w:rPr>
                <w:rFonts w:ascii="Calibri" w:hAnsi="Calibri" w:cs="Arial"/>
                <w:b/>
                <w:sz w:val="22"/>
                <w:szCs w:val="22"/>
              </w:rPr>
              <w:t>7X00662</w:t>
            </w:r>
          </w:p>
        </w:tc>
        <w:tc>
          <w:tcPr>
            <w:tcW w:w="2552" w:type="dxa"/>
            <w:shd w:val="clear" w:color="auto" w:fill="D9D9D9" w:themeFill="background1" w:themeFillShade="D9"/>
            <w:vAlign w:val="center"/>
          </w:tcPr>
          <w:p w14:paraId="063EFEC1" w14:textId="77777777" w:rsidR="00915A67" w:rsidRPr="00394874" w:rsidRDefault="00915A67" w:rsidP="00B60BE5">
            <w:pPr>
              <w:pStyle w:val="Heading2"/>
              <w:jc w:val="left"/>
              <w:rPr>
                <w:rFonts w:cs="Arial"/>
                <w:b w:val="0"/>
                <w:sz w:val="22"/>
                <w:szCs w:val="22"/>
              </w:rPr>
            </w:pPr>
            <w:r>
              <w:rPr>
                <w:rFonts w:cs="Arial"/>
                <w:sz w:val="22"/>
                <w:szCs w:val="22"/>
              </w:rPr>
              <w:t>Contribution to Module:</w:t>
            </w:r>
          </w:p>
        </w:tc>
        <w:tc>
          <w:tcPr>
            <w:tcW w:w="1701" w:type="dxa"/>
            <w:vAlign w:val="center"/>
          </w:tcPr>
          <w:p w14:paraId="39BFE0CB" w14:textId="58737CA7" w:rsidR="00915A67" w:rsidRPr="00394874" w:rsidRDefault="00915A67" w:rsidP="00B60BE5">
            <w:pPr>
              <w:rPr>
                <w:rFonts w:cs="Arial"/>
                <w:b/>
                <w:sz w:val="22"/>
                <w:szCs w:val="22"/>
              </w:rPr>
            </w:pPr>
            <w:r>
              <w:rPr>
                <w:rFonts w:cs="Arial"/>
                <w:b/>
                <w:sz w:val="22"/>
                <w:szCs w:val="22"/>
              </w:rPr>
              <w:t>50%</w:t>
            </w:r>
          </w:p>
        </w:tc>
      </w:tr>
      <w:tr w:rsidR="00915A67" w:rsidRPr="00394874" w14:paraId="7988A85B" w14:textId="77777777" w:rsidTr="00B60BE5">
        <w:trPr>
          <w:trHeight w:hRule="exact" w:val="374"/>
        </w:trPr>
        <w:tc>
          <w:tcPr>
            <w:tcW w:w="2235" w:type="dxa"/>
            <w:shd w:val="clear" w:color="auto" w:fill="D9D9D9" w:themeFill="background1" w:themeFillShade="D9"/>
            <w:vAlign w:val="center"/>
          </w:tcPr>
          <w:p w14:paraId="070ED26F" w14:textId="77777777" w:rsidR="00915A67" w:rsidRPr="00394874" w:rsidRDefault="00915A67" w:rsidP="00B60BE5">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5EABA292" w14:textId="01787761" w:rsidR="00915A67" w:rsidRDefault="00915A67" w:rsidP="00F97EF0">
            <w:pPr>
              <w:rPr>
                <w:rFonts w:cs="Arial"/>
                <w:b/>
                <w:sz w:val="22"/>
                <w:szCs w:val="22"/>
              </w:rPr>
            </w:pPr>
            <w:r>
              <w:rPr>
                <w:rFonts w:ascii="Calibri" w:hAnsi="Calibri" w:cs="Arial"/>
                <w:b/>
                <w:sz w:val="22"/>
                <w:szCs w:val="22"/>
              </w:rPr>
              <w:t xml:space="preserve">Production Methods Part </w:t>
            </w:r>
            <w:r w:rsidR="00F97EF0">
              <w:rPr>
                <w:rFonts w:ascii="Calibri" w:hAnsi="Calibri" w:cs="Arial"/>
                <w:b/>
                <w:sz w:val="22"/>
                <w:szCs w:val="22"/>
              </w:rPr>
              <w:t>2</w:t>
            </w:r>
            <w:r>
              <w:rPr>
                <w:rFonts w:ascii="Calibri" w:hAnsi="Calibri" w:cs="Arial"/>
                <w:b/>
                <w:sz w:val="22"/>
                <w:szCs w:val="22"/>
              </w:rPr>
              <w:t>.</w:t>
            </w:r>
          </w:p>
        </w:tc>
      </w:tr>
    </w:tbl>
    <w:p w14:paraId="0AAFABCA" w14:textId="77777777" w:rsidR="00915A67" w:rsidRDefault="00915A67" w:rsidP="00915A67">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518"/>
        <w:gridCol w:w="518"/>
        <w:gridCol w:w="484"/>
        <w:gridCol w:w="553"/>
        <w:gridCol w:w="519"/>
        <w:gridCol w:w="517"/>
        <w:gridCol w:w="517"/>
        <w:gridCol w:w="556"/>
        <w:gridCol w:w="517"/>
        <w:gridCol w:w="521"/>
        <w:gridCol w:w="517"/>
        <w:gridCol w:w="517"/>
        <w:gridCol w:w="554"/>
        <w:gridCol w:w="488"/>
        <w:gridCol w:w="517"/>
        <w:gridCol w:w="515"/>
      </w:tblGrid>
      <w:tr w:rsidR="00915A67" w:rsidRPr="00266B32" w14:paraId="0E859964" w14:textId="77777777" w:rsidTr="00B60BE5">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105E1A42" w14:textId="77777777" w:rsidR="00915A67" w:rsidRDefault="00915A67" w:rsidP="00B60BE5">
            <w:r w:rsidRPr="00DF2934">
              <w:rPr>
                <w:rFonts w:ascii="Calibri" w:hAnsi="Calibri"/>
                <w:b/>
                <w:sz w:val="22"/>
                <w:szCs w:val="22"/>
              </w:rPr>
              <w:t>Common Assessment Criteria Applied</w:t>
            </w:r>
          </w:p>
          <w:p w14:paraId="05222076" w14:textId="77777777" w:rsidR="00915A67" w:rsidRPr="00DF2934" w:rsidRDefault="00915A67" w:rsidP="00B60BE5">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43F11D" w14:textId="77777777" w:rsidR="00915A67" w:rsidRDefault="00915A67" w:rsidP="00B60BE5">
            <w:pPr>
              <w:jc w:val="center"/>
              <w:rPr>
                <w:rFonts w:ascii="Calibri" w:hAnsi="Calibri"/>
                <w:b/>
                <w:sz w:val="22"/>
                <w:szCs w:val="22"/>
              </w:rPr>
            </w:pPr>
            <w:r>
              <w:rPr>
                <w:rFonts w:ascii="Calibri" w:hAnsi="Calibri"/>
                <w:b/>
                <w:sz w:val="22"/>
                <w:szCs w:val="22"/>
              </w:rPr>
              <w:t>Level of Achievement</w:t>
            </w:r>
          </w:p>
        </w:tc>
      </w:tr>
      <w:tr w:rsidR="00915A67" w:rsidRPr="00266B32" w14:paraId="38EC0845" w14:textId="77777777" w:rsidTr="00B60BE5">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365A391E" w14:textId="77777777" w:rsidR="00915A67" w:rsidRPr="00DF2934" w:rsidRDefault="00915A67" w:rsidP="00B60BE5">
            <w:pPr>
              <w:jc w:val="center"/>
              <w:rPr>
                <w:rFonts w:ascii="Calibri" w:hAnsi="Calibri"/>
                <w:b/>
                <w:sz w:val="22"/>
                <w:szCs w:val="22"/>
              </w:rPr>
            </w:pPr>
          </w:p>
        </w:tc>
        <w:tc>
          <w:tcPr>
            <w:tcW w:w="14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E4DF8AF" w14:textId="77777777" w:rsidR="00915A67" w:rsidRPr="0003253A" w:rsidRDefault="00915A67" w:rsidP="00B60BE5">
            <w:pPr>
              <w:jc w:val="center"/>
              <w:rPr>
                <w:rFonts w:ascii="Calibri" w:hAnsi="Calibri"/>
                <w:b/>
                <w:sz w:val="18"/>
                <w:szCs w:val="22"/>
              </w:rPr>
            </w:pPr>
            <w:r w:rsidRPr="0003253A">
              <w:rPr>
                <w:rFonts w:ascii="Calibri" w:hAnsi="Calibri"/>
                <w:b/>
                <w:sz w:val="18"/>
                <w:szCs w:val="22"/>
              </w:rPr>
              <w:t>Outright Fail</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504A21AC" w14:textId="77777777" w:rsidR="00915A67" w:rsidRPr="0003253A" w:rsidRDefault="00915A67" w:rsidP="00B60BE5">
            <w:pPr>
              <w:jc w:val="center"/>
              <w:rPr>
                <w:rFonts w:ascii="Calibri" w:hAnsi="Calibri"/>
                <w:b/>
                <w:sz w:val="18"/>
                <w:szCs w:val="22"/>
              </w:rPr>
            </w:pPr>
            <w:r w:rsidRPr="0003253A">
              <w:rPr>
                <w:rFonts w:ascii="Calibri" w:hAnsi="Calibri"/>
                <w:b/>
                <w:sz w:val="18"/>
                <w:szCs w:val="22"/>
              </w:rPr>
              <w:t>MF</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46FAA3FE" w14:textId="77777777" w:rsidR="00915A67" w:rsidRPr="0003253A" w:rsidRDefault="00915A67" w:rsidP="00B60BE5">
            <w:pPr>
              <w:jc w:val="center"/>
              <w:rPr>
                <w:rFonts w:ascii="Calibri" w:hAnsi="Calibri"/>
                <w:b/>
                <w:sz w:val="18"/>
                <w:szCs w:val="18"/>
              </w:rPr>
            </w:pPr>
            <w:r w:rsidRPr="0003253A">
              <w:rPr>
                <w:rFonts w:ascii="Calibri" w:hAnsi="Calibri"/>
                <w:b/>
                <w:sz w:val="18"/>
                <w:szCs w:val="18"/>
              </w:rPr>
              <w:t>PASS</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721F51" w14:textId="77777777" w:rsidR="00915A67" w:rsidRPr="0003253A" w:rsidRDefault="00915A67" w:rsidP="00B60BE5">
            <w:pPr>
              <w:jc w:val="center"/>
              <w:rPr>
                <w:rFonts w:ascii="Calibri" w:hAnsi="Calibri"/>
                <w:b/>
                <w:sz w:val="18"/>
                <w:szCs w:val="18"/>
              </w:rPr>
            </w:pPr>
            <w:r w:rsidRPr="0003253A">
              <w:rPr>
                <w:rFonts w:ascii="Calibri" w:hAnsi="Calibri"/>
                <w:b/>
                <w:sz w:val="18"/>
                <w:szCs w:val="18"/>
              </w:rPr>
              <w:t>MERIT</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D282A4F" w14:textId="77777777" w:rsidR="00915A67" w:rsidRPr="0003253A" w:rsidRDefault="00915A67" w:rsidP="00B60BE5">
            <w:pPr>
              <w:jc w:val="center"/>
              <w:rPr>
                <w:rFonts w:ascii="Calibri" w:hAnsi="Calibri"/>
                <w:b/>
                <w:sz w:val="18"/>
                <w:szCs w:val="18"/>
              </w:rPr>
            </w:pPr>
            <w:r w:rsidRPr="0003253A">
              <w:rPr>
                <w:rFonts w:ascii="Calibri" w:hAnsi="Calibri"/>
                <w:b/>
                <w:sz w:val="18"/>
                <w:szCs w:val="18"/>
              </w:rPr>
              <w:t>DISTINCTION</w:t>
            </w:r>
          </w:p>
        </w:tc>
      </w:tr>
      <w:tr w:rsidR="00915A67" w:rsidRPr="00266B32" w14:paraId="3B58BB82" w14:textId="77777777" w:rsidTr="00B60BE5">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52060460" w14:textId="77777777" w:rsidR="00915A67" w:rsidRPr="00DF2934" w:rsidRDefault="00915A67" w:rsidP="00B60BE5">
            <w:pPr>
              <w:rPr>
                <w:rFonts w:ascii="Calibri" w:hAnsi="Calibri"/>
                <w:b/>
                <w:sz w:val="22"/>
                <w:szCs w:val="22"/>
              </w:rPr>
            </w:pPr>
          </w:p>
        </w:tc>
        <w:tc>
          <w:tcPr>
            <w:tcW w:w="7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E2B163" w14:textId="77777777" w:rsidR="00915A67" w:rsidRPr="00DF2934" w:rsidRDefault="00915A67" w:rsidP="00B60BE5">
            <w:pPr>
              <w:jc w:val="center"/>
              <w:rPr>
                <w:rFonts w:ascii="Calibri" w:hAnsi="Calibri"/>
                <w:b/>
                <w:sz w:val="22"/>
                <w:szCs w:val="22"/>
              </w:rPr>
            </w:pPr>
            <w:r>
              <w:rPr>
                <w:rFonts w:ascii="Calibri" w:hAnsi="Calibri"/>
                <w:b/>
                <w:sz w:val="22"/>
                <w:szCs w:val="22"/>
              </w:rPr>
              <w:t>F</w:t>
            </w:r>
          </w:p>
        </w:tc>
        <w:tc>
          <w:tcPr>
            <w:tcW w:w="7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BC0CFD" w14:textId="77777777" w:rsidR="00915A67" w:rsidRPr="00DF2934" w:rsidRDefault="00915A67" w:rsidP="00B60BE5">
            <w:pPr>
              <w:jc w:val="center"/>
              <w:rPr>
                <w:rFonts w:ascii="Calibri" w:hAnsi="Calibri"/>
                <w:b/>
                <w:sz w:val="22"/>
                <w:szCs w:val="22"/>
              </w:rPr>
            </w:pPr>
            <w:r>
              <w:rPr>
                <w:rFonts w:ascii="Calibri" w:hAnsi="Calibri"/>
                <w:b/>
                <w:sz w:val="22"/>
                <w:szCs w:val="22"/>
              </w:rPr>
              <w:t>E</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34B2094" w14:textId="77777777" w:rsidR="00915A67" w:rsidRPr="00DF2934" w:rsidRDefault="00915A67" w:rsidP="00B60BE5">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442D7900" w14:textId="77777777" w:rsidR="00915A67" w:rsidRPr="00DF2934" w:rsidRDefault="00915A67" w:rsidP="00B60BE5">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87C76C" w14:textId="77777777" w:rsidR="00915A67" w:rsidRPr="00DF2934" w:rsidRDefault="00915A67" w:rsidP="00B60BE5">
            <w:pPr>
              <w:jc w:val="center"/>
              <w:rPr>
                <w:rFonts w:ascii="Calibri" w:hAnsi="Calibri"/>
                <w:b/>
                <w:sz w:val="22"/>
                <w:szCs w:val="22"/>
              </w:rPr>
            </w:pPr>
            <w:r>
              <w:rPr>
                <w:rFonts w:ascii="Calibri" w:hAnsi="Calibri"/>
                <w:b/>
                <w:sz w:val="22"/>
                <w:szCs w:val="22"/>
              </w:rPr>
              <w:t>B</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FA4C95" w14:textId="77777777" w:rsidR="00915A67" w:rsidRPr="00DF2934" w:rsidRDefault="00915A67" w:rsidP="00B60BE5">
            <w:pPr>
              <w:jc w:val="center"/>
              <w:rPr>
                <w:rFonts w:ascii="Calibri" w:hAnsi="Calibri"/>
                <w:b/>
                <w:sz w:val="22"/>
                <w:szCs w:val="22"/>
              </w:rPr>
            </w:pPr>
            <w:r>
              <w:rPr>
                <w:rFonts w:ascii="Calibri" w:hAnsi="Calibri"/>
                <w:b/>
                <w:sz w:val="22"/>
                <w:szCs w:val="22"/>
              </w:rPr>
              <w:t>A</w:t>
            </w:r>
          </w:p>
        </w:tc>
      </w:tr>
      <w:tr w:rsidR="00915A67" w:rsidRPr="00266B32" w14:paraId="324430D1" w14:textId="77777777" w:rsidTr="00B60BE5">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561E39B9" w14:textId="77777777" w:rsidR="00915A67" w:rsidRPr="00DF2934" w:rsidRDefault="00915A67" w:rsidP="00B60BE5">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9963B1" w14:textId="77777777" w:rsidR="00915A67" w:rsidRPr="00486DBC" w:rsidRDefault="00915A67" w:rsidP="00B60BE5">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92764F" w14:textId="77777777" w:rsidR="00915A67" w:rsidRPr="00486DBC" w:rsidRDefault="00915A67" w:rsidP="00B60BE5">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19BF3" w14:textId="77777777" w:rsidR="00915A67" w:rsidRPr="00486DBC" w:rsidRDefault="00915A67" w:rsidP="00B60BE5">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589ECF" w14:textId="77777777" w:rsidR="00915A67" w:rsidRPr="00486DBC" w:rsidRDefault="00915A67" w:rsidP="00B60BE5">
            <w:pPr>
              <w:jc w:val="center"/>
              <w:rPr>
                <w:rFonts w:ascii="Calibri" w:hAnsi="Calibri"/>
                <w:b/>
                <w:szCs w:val="22"/>
              </w:rPr>
            </w:pPr>
            <w:r w:rsidRPr="00486DBC">
              <w:rPr>
                <w:rFonts w:ascii="Calibri" w:hAnsi="Calibri"/>
                <w:b/>
                <w:szCs w:val="22"/>
              </w:rPr>
              <w:t>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D12365" w14:textId="77777777" w:rsidR="00915A67" w:rsidRPr="00486DBC" w:rsidRDefault="00915A67" w:rsidP="00B60BE5">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47BC60" w14:textId="77777777" w:rsidR="00915A67" w:rsidRPr="00486DBC" w:rsidRDefault="00915A67" w:rsidP="00B60BE5">
            <w:pPr>
              <w:jc w:val="center"/>
              <w:rPr>
                <w:rFonts w:ascii="Calibri" w:hAnsi="Calibri"/>
                <w:b/>
                <w:szCs w:val="22"/>
              </w:rPr>
            </w:pPr>
            <w:r w:rsidRPr="00486DBC">
              <w:rPr>
                <w:rFonts w:ascii="Calibri" w:hAnsi="Calibri"/>
                <w:b/>
                <w:szCs w:val="22"/>
              </w:rPr>
              <w:t>6</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3126AD2" w14:textId="77777777" w:rsidR="00915A67" w:rsidRPr="00486DBC" w:rsidRDefault="00915A67" w:rsidP="00B60BE5">
            <w:pPr>
              <w:jc w:val="center"/>
              <w:rPr>
                <w:rFonts w:ascii="Calibri" w:hAnsi="Calibri"/>
                <w:b/>
                <w:szCs w:val="22"/>
              </w:rPr>
            </w:pPr>
            <w:r w:rsidRPr="00486DBC">
              <w:rPr>
                <w:rFonts w:ascii="Calibri" w:hAnsi="Calibri"/>
                <w:b/>
                <w:szCs w:val="22"/>
              </w:rPr>
              <w:t>7</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4498B9C1" w14:textId="77777777" w:rsidR="00915A67" w:rsidRPr="00486DBC" w:rsidRDefault="00915A67" w:rsidP="00B60BE5">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1AF52F" w14:textId="77777777" w:rsidR="00915A67" w:rsidRPr="00486DBC" w:rsidRDefault="00915A67" w:rsidP="00B60BE5">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CDE45" w14:textId="77777777" w:rsidR="00915A67" w:rsidRPr="00486DBC" w:rsidRDefault="00915A67" w:rsidP="00B60BE5">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27E0DE" w14:textId="77777777" w:rsidR="00915A67" w:rsidRPr="00486DBC" w:rsidRDefault="00915A67" w:rsidP="00B60BE5">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EAA2C1" w14:textId="77777777" w:rsidR="00915A67" w:rsidRPr="00486DBC" w:rsidRDefault="00915A67" w:rsidP="00B60BE5">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29491" w14:textId="77777777" w:rsidR="00915A67" w:rsidRPr="00486DBC" w:rsidRDefault="00915A67" w:rsidP="00B60BE5">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BA38F8" w14:textId="77777777" w:rsidR="00915A67" w:rsidRPr="00486DBC" w:rsidRDefault="00915A67" w:rsidP="00B60BE5">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286812" w14:textId="77777777" w:rsidR="00915A67" w:rsidRPr="00486DBC" w:rsidRDefault="00915A67" w:rsidP="00B60BE5">
            <w:pPr>
              <w:jc w:val="center"/>
              <w:rPr>
                <w:rFonts w:ascii="Calibri" w:hAnsi="Calibri"/>
                <w:b/>
                <w:szCs w:val="22"/>
              </w:rPr>
            </w:pPr>
            <w:r w:rsidRPr="00486DBC">
              <w:rPr>
                <w:rFonts w:ascii="Calibri" w:hAnsi="Calibri"/>
                <w:b/>
                <w:szCs w:val="22"/>
              </w:rPr>
              <w:t>15</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2D5C8C" w14:textId="77777777" w:rsidR="00915A67" w:rsidRPr="00486DBC" w:rsidRDefault="00915A67" w:rsidP="00B60BE5">
            <w:pPr>
              <w:jc w:val="center"/>
              <w:rPr>
                <w:rFonts w:ascii="Calibri" w:hAnsi="Calibri"/>
                <w:b/>
                <w:szCs w:val="22"/>
              </w:rPr>
            </w:pPr>
            <w:r w:rsidRPr="00486DBC">
              <w:rPr>
                <w:rFonts w:ascii="Calibri" w:hAnsi="Calibri"/>
                <w:b/>
                <w:szCs w:val="22"/>
              </w:rPr>
              <w:t>16</w:t>
            </w:r>
          </w:p>
        </w:tc>
      </w:tr>
      <w:tr w:rsidR="00915A67" w:rsidRPr="009E5E5A" w14:paraId="5018E0DF" w14:textId="77777777" w:rsidTr="00B60BE5">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7D11801D" w14:textId="77777777" w:rsidR="00915A67" w:rsidRPr="009E5E5A" w:rsidRDefault="00915A67" w:rsidP="00B60BE5">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CCF99" w14:textId="77777777" w:rsidR="00915A67" w:rsidRPr="009E5E5A" w:rsidRDefault="00915A67" w:rsidP="00B60BE5">
            <w:pPr>
              <w:jc w:val="center"/>
              <w:rPr>
                <w:rFonts w:ascii="Calibri" w:hAnsi="Calibri"/>
                <w:b/>
                <w:sz w:val="16"/>
                <w:szCs w:val="22"/>
              </w:rPr>
            </w:pPr>
            <w:r>
              <w:rPr>
                <w:rFonts w:ascii="Calibri" w:hAnsi="Calibri"/>
                <w:b/>
                <w:sz w:val="16"/>
                <w:szCs w:val="22"/>
              </w:rPr>
              <w:t>0-9</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64EC30" w14:textId="77777777" w:rsidR="00915A67" w:rsidRPr="009E5E5A" w:rsidRDefault="00915A67" w:rsidP="00B60BE5">
            <w:pPr>
              <w:jc w:val="center"/>
              <w:rPr>
                <w:rFonts w:ascii="Calibri" w:hAnsi="Calibri"/>
                <w:b/>
                <w:sz w:val="16"/>
                <w:szCs w:val="22"/>
              </w:rPr>
            </w:pPr>
            <w:r>
              <w:rPr>
                <w:rFonts w:ascii="Calibri" w:hAnsi="Calibri"/>
                <w:b/>
                <w:sz w:val="16"/>
                <w:szCs w:val="22"/>
              </w:rPr>
              <w:t>10-19</w:t>
            </w:r>
            <w:r w:rsidRPr="009E5E5A">
              <w:rPr>
                <w:rFonts w:ascii="Calibri" w:hAnsi="Calibri"/>
                <w:b/>
                <w:sz w:val="16"/>
                <w:szCs w:val="22"/>
              </w:rPr>
              <w:t>%</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C5AB7A" w14:textId="77777777" w:rsidR="00915A67" w:rsidRPr="009E5E5A" w:rsidRDefault="00915A67" w:rsidP="00B60BE5">
            <w:pPr>
              <w:jc w:val="center"/>
              <w:rPr>
                <w:rFonts w:ascii="Calibri" w:hAnsi="Calibri"/>
                <w:b/>
                <w:sz w:val="16"/>
                <w:szCs w:val="22"/>
              </w:rPr>
            </w:pPr>
            <w:r>
              <w:rPr>
                <w:rFonts w:ascii="Calibri" w:hAnsi="Calibri"/>
                <w:b/>
                <w:sz w:val="16"/>
                <w:szCs w:val="22"/>
              </w:rPr>
              <w:t>20</w:t>
            </w:r>
            <w:r w:rsidRPr="009E5E5A">
              <w:rPr>
                <w:rFonts w:ascii="Calibri" w:hAnsi="Calibri"/>
                <w:b/>
                <w:sz w:val="16"/>
                <w:szCs w:val="22"/>
              </w:rPr>
              <w:t>-</w:t>
            </w:r>
            <w:r>
              <w:rPr>
                <w:rFonts w:ascii="Calibri" w:hAnsi="Calibri"/>
                <w:b/>
                <w:sz w:val="16"/>
                <w:szCs w:val="22"/>
              </w:rPr>
              <w:t>29</w:t>
            </w:r>
            <w:r w:rsidRPr="009E5E5A">
              <w:rPr>
                <w:rFonts w:ascii="Calibri" w:hAnsi="Calibri"/>
                <w:b/>
                <w:sz w:val="16"/>
                <w:szCs w:val="22"/>
              </w:rPr>
              <w:t>%</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505071" w14:textId="77777777" w:rsidR="00915A67" w:rsidRPr="009E5E5A" w:rsidRDefault="00915A67" w:rsidP="00B60BE5">
            <w:pPr>
              <w:jc w:val="center"/>
              <w:rPr>
                <w:rFonts w:ascii="Calibri" w:hAnsi="Calibri"/>
                <w:b/>
                <w:sz w:val="16"/>
                <w:szCs w:val="22"/>
              </w:rPr>
            </w:pPr>
            <w:r>
              <w:rPr>
                <w:rFonts w:ascii="Calibri" w:hAnsi="Calibri"/>
                <w:b/>
                <w:sz w:val="16"/>
                <w:szCs w:val="22"/>
              </w:rPr>
              <w:t>30</w:t>
            </w:r>
            <w:r w:rsidRPr="009E5E5A">
              <w:rPr>
                <w:rFonts w:ascii="Calibri" w:hAnsi="Calibri"/>
                <w:b/>
                <w:sz w:val="16"/>
                <w:szCs w:val="22"/>
              </w:rPr>
              <w:t>-</w:t>
            </w:r>
            <w:r>
              <w:rPr>
                <w:rFonts w:ascii="Calibri" w:hAnsi="Calibri"/>
                <w:b/>
                <w:sz w:val="16"/>
                <w:szCs w:val="22"/>
              </w:rPr>
              <w:t>34</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2AF92F" w14:textId="77777777" w:rsidR="00915A67" w:rsidRPr="009E5E5A" w:rsidRDefault="00915A67" w:rsidP="00B60BE5">
            <w:pPr>
              <w:jc w:val="center"/>
              <w:rPr>
                <w:rFonts w:ascii="Calibri" w:hAnsi="Calibri"/>
                <w:b/>
                <w:sz w:val="16"/>
                <w:szCs w:val="22"/>
              </w:rPr>
            </w:pPr>
            <w:r>
              <w:rPr>
                <w:rFonts w:ascii="Calibri" w:hAnsi="Calibri"/>
                <w:b/>
                <w:sz w:val="16"/>
                <w:szCs w:val="22"/>
              </w:rPr>
              <w:t>35</w:t>
            </w:r>
            <w:r w:rsidRPr="009E5E5A">
              <w:rPr>
                <w:rFonts w:ascii="Calibri" w:hAnsi="Calibri"/>
                <w:b/>
                <w:sz w:val="16"/>
                <w:szCs w:val="22"/>
              </w:rPr>
              <w:t>-4</w:t>
            </w:r>
            <w:r>
              <w:rPr>
                <w:rFonts w:ascii="Calibri" w:hAnsi="Calibri"/>
                <w:b/>
                <w:sz w:val="16"/>
                <w:szCs w:val="22"/>
              </w:rPr>
              <w:t>0</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A65CE8" w14:textId="77777777" w:rsidR="00915A67" w:rsidRPr="009E5E5A" w:rsidRDefault="00915A67" w:rsidP="00B60BE5">
            <w:pPr>
              <w:jc w:val="center"/>
              <w:rPr>
                <w:rFonts w:ascii="Calibri" w:hAnsi="Calibri"/>
                <w:b/>
                <w:sz w:val="16"/>
                <w:szCs w:val="22"/>
              </w:rPr>
            </w:pPr>
            <w:r w:rsidRPr="009E5E5A">
              <w:rPr>
                <w:rFonts w:ascii="Calibri" w:hAnsi="Calibri"/>
                <w:b/>
                <w:sz w:val="16"/>
                <w:szCs w:val="22"/>
              </w:rPr>
              <w:t>4</w:t>
            </w:r>
            <w:r>
              <w:rPr>
                <w:rFonts w:ascii="Calibri" w:hAnsi="Calibri"/>
                <w:b/>
                <w:sz w:val="16"/>
                <w:szCs w:val="22"/>
              </w:rPr>
              <w:t>1</w:t>
            </w:r>
            <w:r w:rsidRPr="009E5E5A">
              <w:rPr>
                <w:rFonts w:ascii="Calibri" w:hAnsi="Calibri"/>
                <w:b/>
                <w:sz w:val="16"/>
                <w:szCs w:val="22"/>
              </w:rPr>
              <w:t>-4</w:t>
            </w:r>
            <w:r>
              <w:rPr>
                <w:rFonts w:ascii="Calibri" w:hAnsi="Calibri"/>
                <w:b/>
                <w:sz w:val="16"/>
                <w:szCs w:val="22"/>
              </w:rPr>
              <w:t>4</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8473281" w14:textId="77777777" w:rsidR="00915A67" w:rsidRPr="009E5E5A" w:rsidRDefault="00915A67" w:rsidP="00B60BE5">
            <w:pPr>
              <w:jc w:val="center"/>
              <w:rPr>
                <w:rFonts w:ascii="Calibri" w:hAnsi="Calibri"/>
                <w:b/>
                <w:sz w:val="16"/>
                <w:szCs w:val="22"/>
              </w:rPr>
            </w:pPr>
            <w:r w:rsidRPr="009E5E5A">
              <w:rPr>
                <w:rFonts w:ascii="Calibri" w:hAnsi="Calibri"/>
                <w:b/>
                <w:sz w:val="16"/>
                <w:szCs w:val="22"/>
              </w:rPr>
              <w:t>4</w:t>
            </w:r>
            <w:r>
              <w:rPr>
                <w:rFonts w:ascii="Calibri" w:hAnsi="Calibri"/>
                <w:b/>
                <w:sz w:val="16"/>
                <w:szCs w:val="22"/>
              </w:rPr>
              <w:t>5</w:t>
            </w:r>
            <w:r w:rsidRPr="009E5E5A">
              <w:rPr>
                <w:rFonts w:ascii="Calibri" w:hAnsi="Calibri"/>
                <w:b/>
                <w:sz w:val="16"/>
                <w:szCs w:val="22"/>
              </w:rPr>
              <w:t>-49%</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E697361" w14:textId="77777777" w:rsidR="00915A67" w:rsidRPr="009E5E5A" w:rsidRDefault="00915A67" w:rsidP="00B60BE5">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7C1505" w14:textId="77777777" w:rsidR="00915A67" w:rsidRPr="009E5E5A" w:rsidRDefault="00915A67" w:rsidP="00B60BE5">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F5746" w14:textId="77777777" w:rsidR="00915A67" w:rsidRPr="009E5E5A" w:rsidRDefault="00915A67" w:rsidP="00B60BE5">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41F61" w14:textId="77777777" w:rsidR="00915A67" w:rsidRPr="009E5E5A" w:rsidRDefault="00915A67" w:rsidP="00B60BE5">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484F5" w14:textId="77777777" w:rsidR="00915A67" w:rsidRPr="009E5E5A" w:rsidRDefault="00915A67" w:rsidP="00B60BE5">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DD981A" w14:textId="77777777" w:rsidR="00915A67" w:rsidRPr="009E5E5A" w:rsidRDefault="00915A67" w:rsidP="00B60BE5">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20E2E7" w14:textId="77777777" w:rsidR="00915A67" w:rsidRPr="009E5E5A" w:rsidRDefault="00915A67" w:rsidP="00B60BE5">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ADA05F" w14:textId="77777777" w:rsidR="00915A67" w:rsidRPr="009E5E5A" w:rsidRDefault="00915A67" w:rsidP="00B60BE5">
            <w:pPr>
              <w:jc w:val="center"/>
              <w:rPr>
                <w:rFonts w:ascii="Calibri" w:hAnsi="Calibri"/>
                <w:b/>
                <w:sz w:val="16"/>
                <w:szCs w:val="22"/>
              </w:rPr>
            </w:pPr>
            <w:r>
              <w:rPr>
                <w:rFonts w:ascii="Calibri" w:hAnsi="Calibri"/>
                <w:b/>
                <w:sz w:val="16"/>
                <w:szCs w:val="22"/>
              </w:rPr>
              <w:t>80-89%</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EE17EE" w14:textId="77777777" w:rsidR="00915A67" w:rsidRPr="009E5E5A" w:rsidRDefault="00915A67" w:rsidP="00B60BE5">
            <w:pPr>
              <w:jc w:val="center"/>
              <w:rPr>
                <w:rFonts w:ascii="Calibri" w:hAnsi="Calibri"/>
                <w:b/>
                <w:sz w:val="16"/>
                <w:szCs w:val="22"/>
              </w:rPr>
            </w:pPr>
            <w:r>
              <w:rPr>
                <w:rFonts w:ascii="Calibri" w:hAnsi="Calibri"/>
                <w:b/>
                <w:sz w:val="16"/>
                <w:szCs w:val="22"/>
              </w:rPr>
              <w:t>90-100</w:t>
            </w:r>
          </w:p>
        </w:tc>
      </w:tr>
      <w:tr w:rsidR="00915A67" w:rsidRPr="00CC0370" w14:paraId="0D62C35F" w14:textId="77777777" w:rsidTr="00B60BE5">
        <w:trPr>
          <w:trHeight w:val="488"/>
        </w:trPr>
        <w:tc>
          <w:tcPr>
            <w:tcW w:w="986" w:type="pct"/>
            <w:vAlign w:val="center"/>
          </w:tcPr>
          <w:p w14:paraId="6577BBED" w14:textId="77777777" w:rsidR="00915A67" w:rsidRPr="00C02AB0" w:rsidRDefault="00915A67" w:rsidP="00B60BE5">
            <w:pPr>
              <w:rPr>
                <w:rFonts w:ascii="Calibri" w:hAnsi="Calibri"/>
                <w:b/>
              </w:rPr>
            </w:pPr>
            <w:r>
              <w:rPr>
                <w:rFonts w:ascii="Calibri" w:hAnsi="Calibri"/>
                <w:b/>
              </w:rPr>
              <w:t>1. Research &amp; Analysis</w:t>
            </w:r>
          </w:p>
        </w:tc>
        <w:tc>
          <w:tcPr>
            <w:tcW w:w="250" w:type="pct"/>
          </w:tcPr>
          <w:p w14:paraId="3D716909" w14:textId="77777777" w:rsidR="00915A67" w:rsidRPr="000A2682" w:rsidRDefault="00915A67" w:rsidP="00B60BE5">
            <w:pPr>
              <w:rPr>
                <w:rFonts w:ascii="Calibri" w:hAnsi="Calibri"/>
                <w:sz w:val="18"/>
                <w:szCs w:val="18"/>
              </w:rPr>
            </w:pPr>
          </w:p>
        </w:tc>
        <w:tc>
          <w:tcPr>
            <w:tcW w:w="250" w:type="pct"/>
          </w:tcPr>
          <w:p w14:paraId="42D7545D" w14:textId="77777777" w:rsidR="00915A67" w:rsidRPr="000A2682" w:rsidRDefault="00915A67" w:rsidP="00B60BE5">
            <w:pPr>
              <w:rPr>
                <w:rFonts w:ascii="Calibri" w:hAnsi="Calibri"/>
                <w:sz w:val="18"/>
                <w:szCs w:val="18"/>
              </w:rPr>
            </w:pPr>
          </w:p>
        </w:tc>
        <w:tc>
          <w:tcPr>
            <w:tcW w:w="234" w:type="pct"/>
          </w:tcPr>
          <w:p w14:paraId="59CC424F" w14:textId="77777777" w:rsidR="00915A67" w:rsidRPr="000A2682" w:rsidRDefault="00915A67" w:rsidP="00B60BE5">
            <w:pPr>
              <w:rPr>
                <w:rFonts w:ascii="Calibri" w:hAnsi="Calibri"/>
                <w:sz w:val="18"/>
                <w:szCs w:val="18"/>
              </w:rPr>
            </w:pPr>
          </w:p>
        </w:tc>
        <w:tc>
          <w:tcPr>
            <w:tcW w:w="267" w:type="pct"/>
            <w:tcBorders>
              <w:right w:val="single" w:sz="4" w:space="0" w:color="auto"/>
            </w:tcBorders>
          </w:tcPr>
          <w:p w14:paraId="0C18B854" w14:textId="77777777" w:rsidR="00915A67" w:rsidRPr="000A2682" w:rsidRDefault="00915A67" w:rsidP="00B60BE5">
            <w:pPr>
              <w:rPr>
                <w:rFonts w:ascii="Calibri" w:hAnsi="Calibri"/>
                <w:sz w:val="18"/>
                <w:szCs w:val="18"/>
              </w:rPr>
            </w:pPr>
          </w:p>
        </w:tc>
        <w:tc>
          <w:tcPr>
            <w:tcW w:w="250" w:type="pct"/>
            <w:tcBorders>
              <w:left w:val="single" w:sz="4" w:space="0" w:color="auto"/>
              <w:right w:val="single" w:sz="4" w:space="0" w:color="auto"/>
            </w:tcBorders>
          </w:tcPr>
          <w:p w14:paraId="2B642A03" w14:textId="77777777" w:rsidR="00915A67" w:rsidRPr="000A2682" w:rsidRDefault="00915A67" w:rsidP="00B60BE5">
            <w:pPr>
              <w:rPr>
                <w:rFonts w:ascii="Calibri" w:hAnsi="Calibri"/>
                <w:b/>
                <w:sz w:val="18"/>
                <w:szCs w:val="18"/>
              </w:rPr>
            </w:pPr>
          </w:p>
        </w:tc>
        <w:tc>
          <w:tcPr>
            <w:tcW w:w="249" w:type="pct"/>
            <w:tcBorders>
              <w:left w:val="single" w:sz="4" w:space="0" w:color="auto"/>
              <w:right w:val="single" w:sz="4" w:space="0" w:color="auto"/>
            </w:tcBorders>
          </w:tcPr>
          <w:p w14:paraId="3CAC711C" w14:textId="77777777" w:rsidR="00915A67" w:rsidRPr="000A2682" w:rsidRDefault="00915A67" w:rsidP="00B60BE5">
            <w:pPr>
              <w:rPr>
                <w:rFonts w:ascii="Calibri" w:hAnsi="Calibri"/>
                <w:b/>
                <w:sz w:val="18"/>
                <w:szCs w:val="18"/>
              </w:rPr>
            </w:pPr>
          </w:p>
        </w:tc>
        <w:tc>
          <w:tcPr>
            <w:tcW w:w="249" w:type="pct"/>
            <w:tcBorders>
              <w:left w:val="single" w:sz="4" w:space="0" w:color="auto"/>
              <w:right w:val="thinThickLargeGap" w:sz="24" w:space="0" w:color="auto"/>
            </w:tcBorders>
          </w:tcPr>
          <w:p w14:paraId="3E7C059B" w14:textId="77777777" w:rsidR="00915A67" w:rsidRPr="000A2682" w:rsidRDefault="00915A67" w:rsidP="00B60BE5">
            <w:pPr>
              <w:rPr>
                <w:rFonts w:ascii="Calibri" w:hAnsi="Calibri"/>
                <w:b/>
                <w:sz w:val="18"/>
                <w:szCs w:val="18"/>
              </w:rPr>
            </w:pPr>
          </w:p>
        </w:tc>
        <w:tc>
          <w:tcPr>
            <w:tcW w:w="268" w:type="pct"/>
            <w:tcBorders>
              <w:left w:val="thinThickLargeGap" w:sz="24" w:space="0" w:color="auto"/>
            </w:tcBorders>
          </w:tcPr>
          <w:p w14:paraId="36EFDB42" w14:textId="77777777" w:rsidR="00915A67" w:rsidRPr="000A2682" w:rsidRDefault="00915A67" w:rsidP="00B60BE5">
            <w:pPr>
              <w:rPr>
                <w:rFonts w:ascii="Calibri" w:hAnsi="Calibri"/>
                <w:b/>
                <w:sz w:val="18"/>
                <w:szCs w:val="18"/>
              </w:rPr>
            </w:pPr>
          </w:p>
        </w:tc>
        <w:tc>
          <w:tcPr>
            <w:tcW w:w="249" w:type="pct"/>
          </w:tcPr>
          <w:p w14:paraId="2ABB458D" w14:textId="77777777" w:rsidR="00915A67" w:rsidRPr="000A2682" w:rsidRDefault="00915A67" w:rsidP="00B60BE5">
            <w:pPr>
              <w:rPr>
                <w:rFonts w:ascii="Calibri" w:hAnsi="Calibri"/>
                <w:b/>
                <w:sz w:val="18"/>
                <w:szCs w:val="18"/>
              </w:rPr>
            </w:pPr>
          </w:p>
        </w:tc>
        <w:tc>
          <w:tcPr>
            <w:tcW w:w="251" w:type="pct"/>
          </w:tcPr>
          <w:p w14:paraId="6D67EC24" w14:textId="77777777" w:rsidR="00915A67" w:rsidRPr="000A2682" w:rsidRDefault="00915A67" w:rsidP="00B60BE5">
            <w:pPr>
              <w:rPr>
                <w:rFonts w:ascii="Calibri" w:hAnsi="Calibri"/>
                <w:b/>
                <w:sz w:val="18"/>
                <w:szCs w:val="18"/>
              </w:rPr>
            </w:pPr>
          </w:p>
        </w:tc>
        <w:tc>
          <w:tcPr>
            <w:tcW w:w="249" w:type="pct"/>
          </w:tcPr>
          <w:p w14:paraId="46DB0A94" w14:textId="77777777" w:rsidR="00915A67" w:rsidRPr="000A2682" w:rsidRDefault="00915A67" w:rsidP="00B60BE5">
            <w:pPr>
              <w:rPr>
                <w:rFonts w:ascii="Calibri" w:hAnsi="Calibri"/>
                <w:b/>
                <w:sz w:val="18"/>
                <w:szCs w:val="18"/>
              </w:rPr>
            </w:pPr>
          </w:p>
        </w:tc>
        <w:tc>
          <w:tcPr>
            <w:tcW w:w="249" w:type="pct"/>
          </w:tcPr>
          <w:p w14:paraId="5C31A003" w14:textId="77777777" w:rsidR="00915A67" w:rsidRPr="000A2682" w:rsidRDefault="00915A67" w:rsidP="00B60BE5">
            <w:pPr>
              <w:rPr>
                <w:rFonts w:ascii="Calibri" w:hAnsi="Calibri"/>
                <w:b/>
                <w:sz w:val="18"/>
                <w:szCs w:val="18"/>
              </w:rPr>
            </w:pPr>
          </w:p>
        </w:tc>
        <w:tc>
          <w:tcPr>
            <w:tcW w:w="267" w:type="pct"/>
          </w:tcPr>
          <w:p w14:paraId="76D48188" w14:textId="77777777" w:rsidR="00915A67" w:rsidRPr="000A2682" w:rsidRDefault="00915A67" w:rsidP="00B60BE5">
            <w:pPr>
              <w:rPr>
                <w:rFonts w:ascii="Calibri" w:hAnsi="Calibri"/>
                <w:b/>
                <w:sz w:val="18"/>
                <w:szCs w:val="18"/>
              </w:rPr>
            </w:pPr>
          </w:p>
        </w:tc>
        <w:tc>
          <w:tcPr>
            <w:tcW w:w="235" w:type="pct"/>
          </w:tcPr>
          <w:p w14:paraId="517A3491" w14:textId="77777777" w:rsidR="00915A67" w:rsidRPr="000A2682" w:rsidRDefault="00915A67" w:rsidP="00B60BE5">
            <w:pPr>
              <w:jc w:val="center"/>
              <w:rPr>
                <w:rFonts w:ascii="Calibri" w:hAnsi="Calibri"/>
                <w:b/>
                <w:sz w:val="18"/>
                <w:szCs w:val="18"/>
              </w:rPr>
            </w:pPr>
          </w:p>
        </w:tc>
        <w:tc>
          <w:tcPr>
            <w:tcW w:w="249" w:type="pct"/>
          </w:tcPr>
          <w:p w14:paraId="583F89BF" w14:textId="77777777" w:rsidR="00915A67" w:rsidRPr="000A2682" w:rsidRDefault="00915A67" w:rsidP="00B60BE5">
            <w:pPr>
              <w:jc w:val="center"/>
              <w:rPr>
                <w:rFonts w:ascii="Calibri" w:hAnsi="Calibri"/>
                <w:b/>
                <w:sz w:val="18"/>
                <w:szCs w:val="18"/>
              </w:rPr>
            </w:pPr>
          </w:p>
        </w:tc>
        <w:tc>
          <w:tcPr>
            <w:tcW w:w="248" w:type="pct"/>
          </w:tcPr>
          <w:p w14:paraId="189453E2" w14:textId="77777777" w:rsidR="00915A67" w:rsidRPr="000A2682" w:rsidRDefault="00915A67" w:rsidP="00B60BE5">
            <w:pPr>
              <w:jc w:val="center"/>
              <w:rPr>
                <w:rFonts w:ascii="Calibri" w:hAnsi="Calibri"/>
                <w:b/>
                <w:sz w:val="18"/>
                <w:szCs w:val="18"/>
              </w:rPr>
            </w:pPr>
          </w:p>
        </w:tc>
      </w:tr>
      <w:tr w:rsidR="00915A67" w:rsidRPr="00CC0370" w14:paraId="706EB49D" w14:textId="77777777" w:rsidTr="00B60BE5">
        <w:trPr>
          <w:trHeight w:val="488"/>
        </w:trPr>
        <w:tc>
          <w:tcPr>
            <w:tcW w:w="986" w:type="pct"/>
            <w:vAlign w:val="center"/>
          </w:tcPr>
          <w:p w14:paraId="20EDC4D1" w14:textId="77777777" w:rsidR="00915A67" w:rsidRPr="00F97EF0" w:rsidRDefault="00915A67" w:rsidP="00B60BE5">
            <w:pPr>
              <w:rPr>
                <w:rFonts w:ascii="Calibri" w:hAnsi="Calibri"/>
                <w:b/>
                <w:color w:val="F2F2F2" w:themeColor="background1" w:themeShade="F2"/>
              </w:rPr>
            </w:pPr>
            <w:r w:rsidRPr="00F97EF0">
              <w:rPr>
                <w:rFonts w:ascii="Calibri" w:hAnsi="Calibri"/>
                <w:b/>
                <w:color w:val="F2F2F2" w:themeColor="background1" w:themeShade="F2"/>
              </w:rPr>
              <w:t>2. Development</w:t>
            </w:r>
          </w:p>
        </w:tc>
        <w:tc>
          <w:tcPr>
            <w:tcW w:w="250" w:type="pct"/>
          </w:tcPr>
          <w:p w14:paraId="5CA44D55" w14:textId="77777777" w:rsidR="00915A67" w:rsidRPr="00F61A20" w:rsidRDefault="00915A67" w:rsidP="00B60BE5">
            <w:pPr>
              <w:rPr>
                <w:rFonts w:ascii="Calibri" w:hAnsi="Calibri"/>
                <w:sz w:val="18"/>
              </w:rPr>
            </w:pPr>
          </w:p>
        </w:tc>
        <w:tc>
          <w:tcPr>
            <w:tcW w:w="250" w:type="pct"/>
          </w:tcPr>
          <w:p w14:paraId="263793B1" w14:textId="77777777" w:rsidR="00915A67" w:rsidRPr="00F61A20" w:rsidRDefault="00915A67" w:rsidP="00B60BE5">
            <w:pPr>
              <w:rPr>
                <w:rFonts w:ascii="Calibri" w:hAnsi="Calibri"/>
                <w:sz w:val="18"/>
              </w:rPr>
            </w:pPr>
          </w:p>
        </w:tc>
        <w:tc>
          <w:tcPr>
            <w:tcW w:w="234" w:type="pct"/>
          </w:tcPr>
          <w:p w14:paraId="3D29B0A9" w14:textId="77777777" w:rsidR="00915A67" w:rsidRPr="00F61A20" w:rsidRDefault="00915A67" w:rsidP="00B60BE5">
            <w:pPr>
              <w:rPr>
                <w:rFonts w:ascii="Calibri" w:hAnsi="Calibri"/>
                <w:sz w:val="18"/>
              </w:rPr>
            </w:pPr>
          </w:p>
        </w:tc>
        <w:tc>
          <w:tcPr>
            <w:tcW w:w="267" w:type="pct"/>
            <w:tcBorders>
              <w:right w:val="single" w:sz="4" w:space="0" w:color="auto"/>
            </w:tcBorders>
          </w:tcPr>
          <w:p w14:paraId="036B288D" w14:textId="77777777" w:rsidR="00915A67" w:rsidRPr="00F61A20" w:rsidRDefault="00915A67" w:rsidP="00B60BE5">
            <w:pPr>
              <w:rPr>
                <w:rFonts w:ascii="Calibri" w:hAnsi="Calibri"/>
                <w:sz w:val="18"/>
              </w:rPr>
            </w:pPr>
          </w:p>
        </w:tc>
        <w:tc>
          <w:tcPr>
            <w:tcW w:w="250" w:type="pct"/>
            <w:tcBorders>
              <w:left w:val="single" w:sz="4" w:space="0" w:color="auto"/>
              <w:right w:val="single" w:sz="4" w:space="0" w:color="auto"/>
            </w:tcBorders>
          </w:tcPr>
          <w:p w14:paraId="40FF64F1" w14:textId="77777777" w:rsidR="00915A67" w:rsidRPr="00F61A20" w:rsidRDefault="00915A67" w:rsidP="00B60BE5">
            <w:pPr>
              <w:rPr>
                <w:rFonts w:ascii="Calibri" w:hAnsi="Calibri"/>
                <w:b/>
                <w:sz w:val="18"/>
              </w:rPr>
            </w:pPr>
          </w:p>
        </w:tc>
        <w:tc>
          <w:tcPr>
            <w:tcW w:w="249" w:type="pct"/>
            <w:tcBorders>
              <w:left w:val="single" w:sz="4" w:space="0" w:color="auto"/>
              <w:right w:val="single" w:sz="4" w:space="0" w:color="auto"/>
            </w:tcBorders>
          </w:tcPr>
          <w:p w14:paraId="20D0427A" w14:textId="77777777" w:rsidR="00915A67" w:rsidRPr="00F61A20" w:rsidRDefault="00915A67" w:rsidP="00B60BE5">
            <w:pPr>
              <w:rPr>
                <w:rFonts w:ascii="Calibri" w:hAnsi="Calibri"/>
                <w:b/>
                <w:sz w:val="18"/>
              </w:rPr>
            </w:pPr>
          </w:p>
        </w:tc>
        <w:tc>
          <w:tcPr>
            <w:tcW w:w="249" w:type="pct"/>
            <w:tcBorders>
              <w:left w:val="single" w:sz="4" w:space="0" w:color="auto"/>
              <w:right w:val="thinThickLargeGap" w:sz="24" w:space="0" w:color="auto"/>
            </w:tcBorders>
          </w:tcPr>
          <w:p w14:paraId="7092FC63" w14:textId="77777777" w:rsidR="00915A67" w:rsidRPr="00F61A20" w:rsidRDefault="00915A67" w:rsidP="00B60BE5">
            <w:pPr>
              <w:rPr>
                <w:rFonts w:ascii="Calibri" w:hAnsi="Calibri"/>
                <w:b/>
                <w:sz w:val="18"/>
              </w:rPr>
            </w:pPr>
          </w:p>
        </w:tc>
        <w:tc>
          <w:tcPr>
            <w:tcW w:w="268" w:type="pct"/>
            <w:tcBorders>
              <w:left w:val="thinThickLargeGap" w:sz="24" w:space="0" w:color="auto"/>
            </w:tcBorders>
          </w:tcPr>
          <w:p w14:paraId="51E95966" w14:textId="77777777" w:rsidR="00915A67" w:rsidRPr="00F61A20" w:rsidRDefault="00915A67" w:rsidP="00B60BE5">
            <w:pPr>
              <w:rPr>
                <w:rFonts w:ascii="Calibri" w:hAnsi="Calibri"/>
                <w:b/>
                <w:sz w:val="18"/>
              </w:rPr>
            </w:pPr>
          </w:p>
        </w:tc>
        <w:tc>
          <w:tcPr>
            <w:tcW w:w="249" w:type="pct"/>
          </w:tcPr>
          <w:p w14:paraId="00178C94" w14:textId="77777777" w:rsidR="00915A67" w:rsidRPr="00F61A20" w:rsidRDefault="00915A67" w:rsidP="00B60BE5">
            <w:pPr>
              <w:rPr>
                <w:rFonts w:ascii="Calibri" w:hAnsi="Calibri"/>
                <w:b/>
                <w:sz w:val="18"/>
              </w:rPr>
            </w:pPr>
          </w:p>
        </w:tc>
        <w:tc>
          <w:tcPr>
            <w:tcW w:w="251" w:type="pct"/>
          </w:tcPr>
          <w:p w14:paraId="2278BA2C" w14:textId="77777777" w:rsidR="00915A67" w:rsidRPr="00F61A20" w:rsidRDefault="00915A67" w:rsidP="00B60BE5">
            <w:pPr>
              <w:rPr>
                <w:rFonts w:ascii="Calibri" w:hAnsi="Calibri"/>
                <w:b/>
                <w:sz w:val="18"/>
              </w:rPr>
            </w:pPr>
          </w:p>
        </w:tc>
        <w:tc>
          <w:tcPr>
            <w:tcW w:w="249" w:type="pct"/>
          </w:tcPr>
          <w:p w14:paraId="0C8AEA81" w14:textId="77777777" w:rsidR="00915A67" w:rsidRPr="00F61A20" w:rsidRDefault="00915A67" w:rsidP="00B60BE5">
            <w:pPr>
              <w:rPr>
                <w:rFonts w:ascii="Calibri" w:hAnsi="Calibri"/>
                <w:b/>
                <w:sz w:val="18"/>
              </w:rPr>
            </w:pPr>
          </w:p>
        </w:tc>
        <w:tc>
          <w:tcPr>
            <w:tcW w:w="249" w:type="pct"/>
          </w:tcPr>
          <w:p w14:paraId="485300AC" w14:textId="77777777" w:rsidR="00915A67" w:rsidRPr="00F61A20" w:rsidRDefault="00915A67" w:rsidP="00B60BE5">
            <w:pPr>
              <w:rPr>
                <w:rFonts w:ascii="Calibri" w:hAnsi="Calibri"/>
                <w:b/>
                <w:sz w:val="18"/>
              </w:rPr>
            </w:pPr>
          </w:p>
        </w:tc>
        <w:tc>
          <w:tcPr>
            <w:tcW w:w="267" w:type="pct"/>
          </w:tcPr>
          <w:p w14:paraId="334DADF6" w14:textId="77777777" w:rsidR="00915A67" w:rsidRPr="00F61A20" w:rsidRDefault="00915A67" w:rsidP="00B60BE5">
            <w:pPr>
              <w:rPr>
                <w:rFonts w:ascii="Calibri" w:hAnsi="Calibri"/>
                <w:b/>
                <w:sz w:val="18"/>
              </w:rPr>
            </w:pPr>
          </w:p>
        </w:tc>
        <w:tc>
          <w:tcPr>
            <w:tcW w:w="235" w:type="pct"/>
          </w:tcPr>
          <w:p w14:paraId="46178A49" w14:textId="77777777" w:rsidR="00915A67" w:rsidRPr="00F61A20" w:rsidRDefault="00915A67" w:rsidP="00B60BE5">
            <w:pPr>
              <w:jc w:val="center"/>
              <w:rPr>
                <w:rFonts w:ascii="Calibri" w:hAnsi="Calibri"/>
                <w:b/>
                <w:sz w:val="18"/>
              </w:rPr>
            </w:pPr>
          </w:p>
        </w:tc>
        <w:tc>
          <w:tcPr>
            <w:tcW w:w="249" w:type="pct"/>
          </w:tcPr>
          <w:p w14:paraId="1020FD25" w14:textId="77777777" w:rsidR="00915A67" w:rsidRPr="00F61A20" w:rsidRDefault="00915A67" w:rsidP="00B60BE5">
            <w:pPr>
              <w:jc w:val="center"/>
              <w:rPr>
                <w:rFonts w:ascii="Calibri" w:hAnsi="Calibri"/>
                <w:b/>
                <w:sz w:val="18"/>
              </w:rPr>
            </w:pPr>
          </w:p>
        </w:tc>
        <w:tc>
          <w:tcPr>
            <w:tcW w:w="248" w:type="pct"/>
          </w:tcPr>
          <w:p w14:paraId="5C9C3A20" w14:textId="77777777" w:rsidR="00915A67" w:rsidRPr="00F61A20" w:rsidRDefault="00915A67" w:rsidP="00B60BE5">
            <w:pPr>
              <w:jc w:val="center"/>
              <w:rPr>
                <w:rFonts w:ascii="Calibri" w:hAnsi="Calibri"/>
                <w:b/>
                <w:sz w:val="18"/>
              </w:rPr>
            </w:pPr>
          </w:p>
        </w:tc>
      </w:tr>
      <w:tr w:rsidR="00915A67" w:rsidRPr="00B97C42" w14:paraId="4132C55B" w14:textId="77777777" w:rsidTr="00B60BE5">
        <w:trPr>
          <w:trHeight w:val="488"/>
        </w:trPr>
        <w:tc>
          <w:tcPr>
            <w:tcW w:w="986" w:type="pct"/>
            <w:vAlign w:val="center"/>
          </w:tcPr>
          <w:p w14:paraId="6213E6D1" w14:textId="77777777" w:rsidR="00915A67" w:rsidRPr="00F97EF0" w:rsidRDefault="00915A67" w:rsidP="00B60BE5">
            <w:pPr>
              <w:rPr>
                <w:rFonts w:ascii="Calibri" w:hAnsi="Calibri"/>
                <w:b/>
                <w:color w:val="F2F2F2" w:themeColor="background1" w:themeShade="F2"/>
                <w:szCs w:val="16"/>
              </w:rPr>
            </w:pPr>
            <w:r w:rsidRPr="00F97EF0">
              <w:rPr>
                <w:rFonts w:ascii="Calibri" w:hAnsi="Calibri"/>
                <w:b/>
                <w:color w:val="F2F2F2" w:themeColor="background1" w:themeShade="F2"/>
                <w:szCs w:val="16"/>
              </w:rPr>
              <w:t>3. Technical Skill</w:t>
            </w:r>
          </w:p>
        </w:tc>
        <w:tc>
          <w:tcPr>
            <w:tcW w:w="250" w:type="pct"/>
          </w:tcPr>
          <w:p w14:paraId="308ABC77" w14:textId="77777777" w:rsidR="00915A67" w:rsidRPr="00B97C42" w:rsidRDefault="00915A67" w:rsidP="00B60BE5">
            <w:pPr>
              <w:rPr>
                <w:rFonts w:ascii="Calibri" w:hAnsi="Calibri"/>
                <w:sz w:val="18"/>
              </w:rPr>
            </w:pPr>
          </w:p>
        </w:tc>
        <w:tc>
          <w:tcPr>
            <w:tcW w:w="250" w:type="pct"/>
          </w:tcPr>
          <w:p w14:paraId="556CE138" w14:textId="77777777" w:rsidR="00915A67" w:rsidRPr="00B97C42" w:rsidRDefault="00915A67" w:rsidP="00B60BE5">
            <w:pPr>
              <w:rPr>
                <w:rFonts w:ascii="Calibri" w:hAnsi="Calibri"/>
                <w:sz w:val="18"/>
              </w:rPr>
            </w:pPr>
          </w:p>
        </w:tc>
        <w:tc>
          <w:tcPr>
            <w:tcW w:w="234" w:type="pct"/>
          </w:tcPr>
          <w:p w14:paraId="4D08FFD4" w14:textId="77777777" w:rsidR="00915A67" w:rsidRPr="00B97C42" w:rsidRDefault="00915A67" w:rsidP="00B60BE5">
            <w:pPr>
              <w:rPr>
                <w:rFonts w:ascii="Calibri" w:hAnsi="Calibri"/>
                <w:sz w:val="18"/>
              </w:rPr>
            </w:pPr>
          </w:p>
        </w:tc>
        <w:tc>
          <w:tcPr>
            <w:tcW w:w="267" w:type="pct"/>
            <w:tcBorders>
              <w:right w:val="single" w:sz="4" w:space="0" w:color="auto"/>
            </w:tcBorders>
          </w:tcPr>
          <w:p w14:paraId="6D4B43BA" w14:textId="77777777" w:rsidR="00915A67" w:rsidRPr="00B97C42" w:rsidRDefault="00915A67" w:rsidP="00B60BE5">
            <w:pPr>
              <w:rPr>
                <w:rFonts w:ascii="Calibri" w:hAnsi="Calibri"/>
                <w:sz w:val="18"/>
              </w:rPr>
            </w:pPr>
          </w:p>
        </w:tc>
        <w:tc>
          <w:tcPr>
            <w:tcW w:w="250" w:type="pct"/>
            <w:tcBorders>
              <w:left w:val="single" w:sz="4" w:space="0" w:color="auto"/>
              <w:right w:val="single" w:sz="4" w:space="0" w:color="auto"/>
            </w:tcBorders>
          </w:tcPr>
          <w:p w14:paraId="7B721CFE" w14:textId="77777777" w:rsidR="00915A67" w:rsidRPr="00B97C42" w:rsidRDefault="00915A67" w:rsidP="00B60BE5">
            <w:pPr>
              <w:rPr>
                <w:rFonts w:ascii="Calibri" w:hAnsi="Calibri"/>
                <w:b/>
                <w:sz w:val="18"/>
              </w:rPr>
            </w:pPr>
          </w:p>
        </w:tc>
        <w:tc>
          <w:tcPr>
            <w:tcW w:w="249" w:type="pct"/>
            <w:tcBorders>
              <w:left w:val="single" w:sz="4" w:space="0" w:color="auto"/>
              <w:right w:val="single" w:sz="4" w:space="0" w:color="auto"/>
            </w:tcBorders>
          </w:tcPr>
          <w:p w14:paraId="63CF482A" w14:textId="77777777" w:rsidR="00915A67" w:rsidRPr="00B97C42" w:rsidRDefault="00915A67" w:rsidP="00B60BE5">
            <w:pPr>
              <w:rPr>
                <w:rFonts w:ascii="Calibri" w:hAnsi="Calibri"/>
                <w:b/>
                <w:sz w:val="18"/>
              </w:rPr>
            </w:pPr>
          </w:p>
        </w:tc>
        <w:tc>
          <w:tcPr>
            <w:tcW w:w="249" w:type="pct"/>
            <w:tcBorders>
              <w:left w:val="single" w:sz="4" w:space="0" w:color="auto"/>
              <w:right w:val="thinThickLargeGap" w:sz="24" w:space="0" w:color="auto"/>
            </w:tcBorders>
          </w:tcPr>
          <w:p w14:paraId="221051E5" w14:textId="77777777" w:rsidR="00915A67" w:rsidRPr="00B97C42" w:rsidRDefault="00915A67" w:rsidP="00B60BE5">
            <w:pPr>
              <w:rPr>
                <w:rFonts w:ascii="Calibri" w:hAnsi="Calibri"/>
                <w:b/>
                <w:sz w:val="18"/>
              </w:rPr>
            </w:pPr>
          </w:p>
        </w:tc>
        <w:tc>
          <w:tcPr>
            <w:tcW w:w="268" w:type="pct"/>
            <w:tcBorders>
              <w:left w:val="thinThickLargeGap" w:sz="24" w:space="0" w:color="auto"/>
            </w:tcBorders>
          </w:tcPr>
          <w:p w14:paraId="6722817A" w14:textId="77777777" w:rsidR="00915A67" w:rsidRPr="00B97C42" w:rsidRDefault="00915A67" w:rsidP="00B60BE5">
            <w:pPr>
              <w:rPr>
                <w:rFonts w:ascii="Calibri" w:hAnsi="Calibri"/>
                <w:b/>
                <w:sz w:val="18"/>
              </w:rPr>
            </w:pPr>
          </w:p>
        </w:tc>
        <w:tc>
          <w:tcPr>
            <w:tcW w:w="249" w:type="pct"/>
          </w:tcPr>
          <w:p w14:paraId="31CE0382" w14:textId="77777777" w:rsidR="00915A67" w:rsidRPr="00B97C42" w:rsidRDefault="00915A67" w:rsidP="00B60BE5">
            <w:pPr>
              <w:rPr>
                <w:rFonts w:ascii="Calibri" w:hAnsi="Calibri"/>
                <w:b/>
                <w:sz w:val="18"/>
              </w:rPr>
            </w:pPr>
          </w:p>
        </w:tc>
        <w:tc>
          <w:tcPr>
            <w:tcW w:w="251" w:type="pct"/>
          </w:tcPr>
          <w:p w14:paraId="47695211" w14:textId="77777777" w:rsidR="00915A67" w:rsidRPr="00B97C42" w:rsidRDefault="00915A67" w:rsidP="00B60BE5">
            <w:pPr>
              <w:rPr>
                <w:rFonts w:ascii="Calibri" w:hAnsi="Calibri"/>
                <w:b/>
                <w:sz w:val="18"/>
              </w:rPr>
            </w:pPr>
          </w:p>
        </w:tc>
        <w:tc>
          <w:tcPr>
            <w:tcW w:w="249" w:type="pct"/>
          </w:tcPr>
          <w:p w14:paraId="2E7E26BA" w14:textId="77777777" w:rsidR="00915A67" w:rsidRPr="00B97C42" w:rsidRDefault="00915A67" w:rsidP="00B60BE5">
            <w:pPr>
              <w:rPr>
                <w:rFonts w:ascii="Calibri" w:hAnsi="Calibri"/>
                <w:b/>
                <w:sz w:val="18"/>
              </w:rPr>
            </w:pPr>
          </w:p>
        </w:tc>
        <w:tc>
          <w:tcPr>
            <w:tcW w:w="249" w:type="pct"/>
          </w:tcPr>
          <w:p w14:paraId="38A06B2A" w14:textId="77777777" w:rsidR="00915A67" w:rsidRPr="00B97C42" w:rsidRDefault="00915A67" w:rsidP="00B60BE5">
            <w:pPr>
              <w:rPr>
                <w:rFonts w:ascii="Calibri" w:hAnsi="Calibri"/>
                <w:b/>
                <w:sz w:val="18"/>
              </w:rPr>
            </w:pPr>
          </w:p>
        </w:tc>
        <w:tc>
          <w:tcPr>
            <w:tcW w:w="267" w:type="pct"/>
          </w:tcPr>
          <w:p w14:paraId="7D3BE992" w14:textId="77777777" w:rsidR="00915A67" w:rsidRPr="00B97C42" w:rsidRDefault="00915A67" w:rsidP="00B60BE5">
            <w:pPr>
              <w:rPr>
                <w:rFonts w:ascii="Calibri" w:hAnsi="Calibri"/>
                <w:b/>
                <w:sz w:val="18"/>
              </w:rPr>
            </w:pPr>
          </w:p>
        </w:tc>
        <w:tc>
          <w:tcPr>
            <w:tcW w:w="235" w:type="pct"/>
          </w:tcPr>
          <w:p w14:paraId="7E7C7288" w14:textId="77777777" w:rsidR="00915A67" w:rsidRPr="00B97C42" w:rsidRDefault="00915A67" w:rsidP="00B60BE5">
            <w:pPr>
              <w:jc w:val="center"/>
              <w:rPr>
                <w:rFonts w:ascii="Calibri" w:hAnsi="Calibri"/>
                <w:b/>
                <w:sz w:val="18"/>
              </w:rPr>
            </w:pPr>
          </w:p>
        </w:tc>
        <w:tc>
          <w:tcPr>
            <w:tcW w:w="249" w:type="pct"/>
          </w:tcPr>
          <w:p w14:paraId="0742CC36" w14:textId="77777777" w:rsidR="00915A67" w:rsidRPr="00B97C42" w:rsidRDefault="00915A67" w:rsidP="00B60BE5">
            <w:pPr>
              <w:jc w:val="center"/>
              <w:rPr>
                <w:rFonts w:ascii="Calibri" w:hAnsi="Calibri"/>
                <w:b/>
                <w:sz w:val="18"/>
              </w:rPr>
            </w:pPr>
          </w:p>
        </w:tc>
        <w:tc>
          <w:tcPr>
            <w:tcW w:w="248" w:type="pct"/>
          </w:tcPr>
          <w:p w14:paraId="28A0F063" w14:textId="77777777" w:rsidR="00915A67" w:rsidRPr="00B97C42" w:rsidRDefault="00915A67" w:rsidP="00B60BE5">
            <w:pPr>
              <w:jc w:val="center"/>
              <w:rPr>
                <w:rFonts w:ascii="Calibri" w:hAnsi="Calibri"/>
                <w:b/>
                <w:sz w:val="18"/>
              </w:rPr>
            </w:pPr>
          </w:p>
        </w:tc>
      </w:tr>
      <w:tr w:rsidR="00915A67" w:rsidRPr="00CC0370" w14:paraId="0F862C43" w14:textId="77777777" w:rsidTr="00B60BE5">
        <w:trPr>
          <w:trHeight w:val="488"/>
        </w:trPr>
        <w:tc>
          <w:tcPr>
            <w:tcW w:w="986" w:type="pct"/>
            <w:vAlign w:val="center"/>
          </w:tcPr>
          <w:p w14:paraId="53CA0129" w14:textId="77777777" w:rsidR="00915A67" w:rsidRPr="00DF2934" w:rsidRDefault="00915A67" w:rsidP="00B60BE5">
            <w:pPr>
              <w:rPr>
                <w:rFonts w:ascii="Calibri" w:hAnsi="Calibri"/>
                <w:b/>
                <w:szCs w:val="16"/>
              </w:rPr>
            </w:pPr>
            <w:r>
              <w:rPr>
                <w:rFonts w:ascii="Calibri" w:hAnsi="Calibri"/>
                <w:b/>
                <w:szCs w:val="16"/>
              </w:rPr>
              <w:t>4. Subject Knowledge</w:t>
            </w:r>
          </w:p>
        </w:tc>
        <w:tc>
          <w:tcPr>
            <w:tcW w:w="250" w:type="pct"/>
          </w:tcPr>
          <w:p w14:paraId="079B5837" w14:textId="77777777" w:rsidR="00915A67" w:rsidRPr="00F61A20" w:rsidRDefault="00915A67" w:rsidP="00B60BE5">
            <w:pPr>
              <w:rPr>
                <w:rFonts w:ascii="Calibri" w:hAnsi="Calibri"/>
                <w:sz w:val="18"/>
              </w:rPr>
            </w:pPr>
          </w:p>
        </w:tc>
        <w:tc>
          <w:tcPr>
            <w:tcW w:w="250" w:type="pct"/>
          </w:tcPr>
          <w:p w14:paraId="6D93F30B" w14:textId="77777777" w:rsidR="00915A67" w:rsidRPr="00F61A20" w:rsidRDefault="00915A67" w:rsidP="00B60BE5">
            <w:pPr>
              <w:rPr>
                <w:rFonts w:ascii="Calibri" w:hAnsi="Calibri"/>
                <w:sz w:val="18"/>
              </w:rPr>
            </w:pPr>
          </w:p>
        </w:tc>
        <w:tc>
          <w:tcPr>
            <w:tcW w:w="234" w:type="pct"/>
          </w:tcPr>
          <w:p w14:paraId="5FDFEE9F" w14:textId="77777777" w:rsidR="00915A67" w:rsidRPr="00F61A20" w:rsidRDefault="00915A67" w:rsidP="00B60BE5">
            <w:pPr>
              <w:rPr>
                <w:rFonts w:ascii="Calibri" w:hAnsi="Calibri"/>
                <w:sz w:val="18"/>
              </w:rPr>
            </w:pPr>
          </w:p>
        </w:tc>
        <w:tc>
          <w:tcPr>
            <w:tcW w:w="267" w:type="pct"/>
            <w:tcBorders>
              <w:right w:val="single" w:sz="4" w:space="0" w:color="auto"/>
            </w:tcBorders>
          </w:tcPr>
          <w:p w14:paraId="2CD22CE5" w14:textId="77777777" w:rsidR="00915A67" w:rsidRPr="00F61A20" w:rsidRDefault="00915A67" w:rsidP="00B60BE5">
            <w:pPr>
              <w:rPr>
                <w:rFonts w:ascii="Calibri" w:hAnsi="Calibri"/>
                <w:sz w:val="18"/>
              </w:rPr>
            </w:pPr>
          </w:p>
        </w:tc>
        <w:tc>
          <w:tcPr>
            <w:tcW w:w="250" w:type="pct"/>
            <w:tcBorders>
              <w:left w:val="single" w:sz="4" w:space="0" w:color="auto"/>
              <w:right w:val="single" w:sz="4" w:space="0" w:color="auto"/>
            </w:tcBorders>
          </w:tcPr>
          <w:p w14:paraId="16110C95" w14:textId="77777777" w:rsidR="00915A67" w:rsidRPr="00F61A20" w:rsidRDefault="00915A67" w:rsidP="00B60BE5">
            <w:pPr>
              <w:rPr>
                <w:rFonts w:ascii="Calibri" w:hAnsi="Calibri"/>
                <w:b/>
                <w:sz w:val="18"/>
              </w:rPr>
            </w:pPr>
          </w:p>
        </w:tc>
        <w:tc>
          <w:tcPr>
            <w:tcW w:w="249" w:type="pct"/>
            <w:tcBorders>
              <w:left w:val="single" w:sz="4" w:space="0" w:color="auto"/>
              <w:right w:val="single" w:sz="4" w:space="0" w:color="auto"/>
            </w:tcBorders>
          </w:tcPr>
          <w:p w14:paraId="271C7D3B" w14:textId="77777777" w:rsidR="00915A67" w:rsidRPr="00F61A20" w:rsidRDefault="00915A67" w:rsidP="00B60BE5">
            <w:pPr>
              <w:rPr>
                <w:rFonts w:ascii="Calibri" w:hAnsi="Calibri"/>
                <w:b/>
                <w:sz w:val="18"/>
              </w:rPr>
            </w:pPr>
          </w:p>
        </w:tc>
        <w:tc>
          <w:tcPr>
            <w:tcW w:w="249" w:type="pct"/>
            <w:tcBorders>
              <w:left w:val="single" w:sz="4" w:space="0" w:color="auto"/>
              <w:right w:val="thinThickLargeGap" w:sz="24" w:space="0" w:color="auto"/>
            </w:tcBorders>
          </w:tcPr>
          <w:p w14:paraId="0AFD16C1" w14:textId="77777777" w:rsidR="00915A67" w:rsidRPr="00F61A20" w:rsidRDefault="00915A67" w:rsidP="00B60BE5">
            <w:pPr>
              <w:rPr>
                <w:rFonts w:ascii="Calibri" w:hAnsi="Calibri"/>
                <w:b/>
                <w:sz w:val="18"/>
              </w:rPr>
            </w:pPr>
          </w:p>
        </w:tc>
        <w:tc>
          <w:tcPr>
            <w:tcW w:w="268" w:type="pct"/>
            <w:tcBorders>
              <w:left w:val="thinThickLargeGap" w:sz="24" w:space="0" w:color="auto"/>
            </w:tcBorders>
          </w:tcPr>
          <w:p w14:paraId="2A5EA72E" w14:textId="77777777" w:rsidR="00915A67" w:rsidRPr="00F61A20" w:rsidRDefault="00915A67" w:rsidP="00B60BE5">
            <w:pPr>
              <w:rPr>
                <w:rFonts w:ascii="Calibri" w:hAnsi="Calibri"/>
                <w:b/>
                <w:sz w:val="18"/>
              </w:rPr>
            </w:pPr>
          </w:p>
        </w:tc>
        <w:tc>
          <w:tcPr>
            <w:tcW w:w="249" w:type="pct"/>
          </w:tcPr>
          <w:p w14:paraId="0C406AFA" w14:textId="77777777" w:rsidR="00915A67" w:rsidRPr="00F61A20" w:rsidRDefault="00915A67" w:rsidP="00B60BE5">
            <w:pPr>
              <w:rPr>
                <w:rFonts w:ascii="Calibri" w:hAnsi="Calibri"/>
                <w:b/>
                <w:sz w:val="18"/>
              </w:rPr>
            </w:pPr>
          </w:p>
        </w:tc>
        <w:tc>
          <w:tcPr>
            <w:tcW w:w="251" w:type="pct"/>
          </w:tcPr>
          <w:p w14:paraId="1E54B571" w14:textId="77777777" w:rsidR="00915A67" w:rsidRPr="00F61A20" w:rsidRDefault="00915A67" w:rsidP="00B60BE5">
            <w:pPr>
              <w:rPr>
                <w:rFonts w:ascii="Calibri" w:hAnsi="Calibri"/>
                <w:b/>
                <w:sz w:val="18"/>
              </w:rPr>
            </w:pPr>
          </w:p>
        </w:tc>
        <w:tc>
          <w:tcPr>
            <w:tcW w:w="249" w:type="pct"/>
          </w:tcPr>
          <w:p w14:paraId="32C16181" w14:textId="77777777" w:rsidR="00915A67" w:rsidRPr="00F61A20" w:rsidRDefault="00915A67" w:rsidP="00B60BE5">
            <w:pPr>
              <w:rPr>
                <w:rFonts w:ascii="Calibri" w:hAnsi="Calibri"/>
                <w:b/>
                <w:sz w:val="18"/>
              </w:rPr>
            </w:pPr>
          </w:p>
        </w:tc>
        <w:tc>
          <w:tcPr>
            <w:tcW w:w="249" w:type="pct"/>
          </w:tcPr>
          <w:p w14:paraId="3FC66735" w14:textId="77777777" w:rsidR="00915A67" w:rsidRPr="00F61A20" w:rsidRDefault="00915A67" w:rsidP="00B60BE5">
            <w:pPr>
              <w:rPr>
                <w:rFonts w:ascii="Calibri" w:hAnsi="Calibri"/>
                <w:b/>
                <w:sz w:val="18"/>
              </w:rPr>
            </w:pPr>
          </w:p>
        </w:tc>
        <w:tc>
          <w:tcPr>
            <w:tcW w:w="267" w:type="pct"/>
          </w:tcPr>
          <w:p w14:paraId="397231D3" w14:textId="77777777" w:rsidR="00915A67" w:rsidRPr="00F61A20" w:rsidRDefault="00915A67" w:rsidP="00B60BE5">
            <w:pPr>
              <w:rPr>
                <w:rFonts w:ascii="Calibri" w:hAnsi="Calibri"/>
                <w:b/>
                <w:sz w:val="18"/>
              </w:rPr>
            </w:pPr>
          </w:p>
        </w:tc>
        <w:tc>
          <w:tcPr>
            <w:tcW w:w="235" w:type="pct"/>
          </w:tcPr>
          <w:p w14:paraId="6CEE2FC2" w14:textId="77777777" w:rsidR="00915A67" w:rsidRPr="00F61A20" w:rsidRDefault="00915A67" w:rsidP="00B60BE5">
            <w:pPr>
              <w:jc w:val="center"/>
              <w:rPr>
                <w:rFonts w:ascii="Calibri" w:hAnsi="Calibri"/>
                <w:b/>
                <w:sz w:val="18"/>
              </w:rPr>
            </w:pPr>
          </w:p>
        </w:tc>
        <w:tc>
          <w:tcPr>
            <w:tcW w:w="249" w:type="pct"/>
          </w:tcPr>
          <w:p w14:paraId="08AB29F4" w14:textId="77777777" w:rsidR="00915A67" w:rsidRPr="00F61A20" w:rsidRDefault="00915A67" w:rsidP="00B60BE5">
            <w:pPr>
              <w:jc w:val="center"/>
              <w:rPr>
                <w:rFonts w:ascii="Calibri" w:hAnsi="Calibri"/>
                <w:b/>
                <w:sz w:val="18"/>
              </w:rPr>
            </w:pPr>
          </w:p>
        </w:tc>
        <w:tc>
          <w:tcPr>
            <w:tcW w:w="248" w:type="pct"/>
          </w:tcPr>
          <w:p w14:paraId="29752E83" w14:textId="77777777" w:rsidR="00915A67" w:rsidRPr="00F61A20" w:rsidRDefault="00915A67" w:rsidP="00B60BE5">
            <w:pPr>
              <w:jc w:val="center"/>
              <w:rPr>
                <w:rFonts w:ascii="Calibri" w:hAnsi="Calibri"/>
                <w:b/>
                <w:sz w:val="18"/>
              </w:rPr>
            </w:pPr>
          </w:p>
        </w:tc>
      </w:tr>
      <w:tr w:rsidR="00915A67" w:rsidRPr="00CC0370" w14:paraId="72E28917" w14:textId="77777777" w:rsidTr="00B60BE5">
        <w:trPr>
          <w:trHeight w:val="488"/>
        </w:trPr>
        <w:tc>
          <w:tcPr>
            <w:tcW w:w="986" w:type="pct"/>
            <w:vAlign w:val="center"/>
          </w:tcPr>
          <w:p w14:paraId="295CC38F" w14:textId="77777777" w:rsidR="00915A67" w:rsidRPr="00DF2934" w:rsidRDefault="00915A67" w:rsidP="00B60BE5">
            <w:pPr>
              <w:rPr>
                <w:rFonts w:ascii="Calibri" w:hAnsi="Calibri"/>
                <w:b/>
                <w:szCs w:val="16"/>
              </w:rPr>
            </w:pPr>
            <w:r>
              <w:rPr>
                <w:rFonts w:ascii="Calibri" w:hAnsi="Calibri"/>
                <w:b/>
                <w:szCs w:val="16"/>
              </w:rPr>
              <w:t>5. Presentation &amp; Communication</w:t>
            </w:r>
          </w:p>
        </w:tc>
        <w:tc>
          <w:tcPr>
            <w:tcW w:w="250" w:type="pct"/>
          </w:tcPr>
          <w:p w14:paraId="66C707C9" w14:textId="77777777" w:rsidR="00915A67" w:rsidRPr="00F61A20" w:rsidRDefault="00915A67" w:rsidP="00B60BE5">
            <w:pPr>
              <w:rPr>
                <w:rFonts w:ascii="Calibri" w:hAnsi="Calibri"/>
                <w:sz w:val="18"/>
              </w:rPr>
            </w:pPr>
          </w:p>
        </w:tc>
        <w:tc>
          <w:tcPr>
            <w:tcW w:w="250" w:type="pct"/>
          </w:tcPr>
          <w:p w14:paraId="7C8284C1" w14:textId="77777777" w:rsidR="00915A67" w:rsidRPr="00F61A20" w:rsidRDefault="00915A67" w:rsidP="00B60BE5">
            <w:pPr>
              <w:rPr>
                <w:rFonts w:ascii="Calibri" w:hAnsi="Calibri"/>
                <w:sz w:val="18"/>
              </w:rPr>
            </w:pPr>
          </w:p>
        </w:tc>
        <w:tc>
          <w:tcPr>
            <w:tcW w:w="234" w:type="pct"/>
          </w:tcPr>
          <w:p w14:paraId="362BDF0B" w14:textId="77777777" w:rsidR="00915A67" w:rsidRPr="00F61A20" w:rsidRDefault="00915A67" w:rsidP="00B60BE5">
            <w:pPr>
              <w:rPr>
                <w:rFonts w:ascii="Calibri" w:hAnsi="Calibri"/>
                <w:sz w:val="18"/>
              </w:rPr>
            </w:pPr>
          </w:p>
        </w:tc>
        <w:tc>
          <w:tcPr>
            <w:tcW w:w="267" w:type="pct"/>
            <w:tcBorders>
              <w:right w:val="single" w:sz="4" w:space="0" w:color="auto"/>
            </w:tcBorders>
          </w:tcPr>
          <w:p w14:paraId="4C187772" w14:textId="77777777" w:rsidR="00915A67" w:rsidRPr="00F61A20" w:rsidRDefault="00915A67" w:rsidP="00B60BE5">
            <w:pPr>
              <w:rPr>
                <w:rFonts w:ascii="Calibri" w:hAnsi="Calibri"/>
                <w:sz w:val="18"/>
              </w:rPr>
            </w:pPr>
          </w:p>
        </w:tc>
        <w:tc>
          <w:tcPr>
            <w:tcW w:w="250" w:type="pct"/>
            <w:tcBorders>
              <w:left w:val="single" w:sz="4" w:space="0" w:color="auto"/>
              <w:right w:val="single" w:sz="4" w:space="0" w:color="auto"/>
            </w:tcBorders>
          </w:tcPr>
          <w:p w14:paraId="61AB3112" w14:textId="77777777" w:rsidR="00915A67" w:rsidRPr="00F61A20" w:rsidRDefault="00915A67" w:rsidP="00B60BE5">
            <w:pPr>
              <w:rPr>
                <w:rFonts w:ascii="Calibri" w:hAnsi="Calibri"/>
                <w:b/>
                <w:sz w:val="18"/>
              </w:rPr>
            </w:pPr>
          </w:p>
        </w:tc>
        <w:tc>
          <w:tcPr>
            <w:tcW w:w="249" w:type="pct"/>
            <w:tcBorders>
              <w:left w:val="single" w:sz="4" w:space="0" w:color="auto"/>
              <w:right w:val="single" w:sz="4" w:space="0" w:color="auto"/>
            </w:tcBorders>
          </w:tcPr>
          <w:p w14:paraId="7F866583" w14:textId="77777777" w:rsidR="00915A67" w:rsidRPr="00F61A20" w:rsidRDefault="00915A67" w:rsidP="00B60BE5">
            <w:pPr>
              <w:rPr>
                <w:rFonts w:ascii="Calibri" w:hAnsi="Calibri"/>
                <w:b/>
                <w:sz w:val="18"/>
              </w:rPr>
            </w:pPr>
          </w:p>
        </w:tc>
        <w:tc>
          <w:tcPr>
            <w:tcW w:w="249" w:type="pct"/>
            <w:tcBorders>
              <w:left w:val="single" w:sz="4" w:space="0" w:color="auto"/>
              <w:right w:val="thinThickLargeGap" w:sz="24" w:space="0" w:color="auto"/>
            </w:tcBorders>
          </w:tcPr>
          <w:p w14:paraId="61F15AF5" w14:textId="77777777" w:rsidR="00915A67" w:rsidRPr="00F61A20" w:rsidRDefault="00915A67" w:rsidP="00B60BE5">
            <w:pPr>
              <w:rPr>
                <w:rFonts w:ascii="Calibri" w:hAnsi="Calibri"/>
                <w:b/>
                <w:sz w:val="18"/>
              </w:rPr>
            </w:pPr>
          </w:p>
        </w:tc>
        <w:tc>
          <w:tcPr>
            <w:tcW w:w="268" w:type="pct"/>
            <w:tcBorders>
              <w:left w:val="thinThickLargeGap" w:sz="24" w:space="0" w:color="auto"/>
            </w:tcBorders>
          </w:tcPr>
          <w:p w14:paraId="033B5953" w14:textId="77777777" w:rsidR="00915A67" w:rsidRPr="00F61A20" w:rsidRDefault="00915A67" w:rsidP="00B60BE5">
            <w:pPr>
              <w:rPr>
                <w:rFonts w:ascii="Calibri" w:hAnsi="Calibri"/>
                <w:b/>
                <w:sz w:val="18"/>
              </w:rPr>
            </w:pPr>
          </w:p>
        </w:tc>
        <w:tc>
          <w:tcPr>
            <w:tcW w:w="249" w:type="pct"/>
          </w:tcPr>
          <w:p w14:paraId="16DE8358" w14:textId="77777777" w:rsidR="00915A67" w:rsidRPr="00F61A20" w:rsidRDefault="00915A67" w:rsidP="00B60BE5">
            <w:pPr>
              <w:rPr>
                <w:rFonts w:ascii="Calibri" w:hAnsi="Calibri"/>
                <w:b/>
                <w:sz w:val="18"/>
              </w:rPr>
            </w:pPr>
          </w:p>
        </w:tc>
        <w:tc>
          <w:tcPr>
            <w:tcW w:w="251" w:type="pct"/>
          </w:tcPr>
          <w:p w14:paraId="716197AB" w14:textId="77777777" w:rsidR="00915A67" w:rsidRPr="00F61A20" w:rsidRDefault="00915A67" w:rsidP="00B60BE5">
            <w:pPr>
              <w:rPr>
                <w:rFonts w:ascii="Calibri" w:hAnsi="Calibri"/>
                <w:b/>
                <w:sz w:val="18"/>
              </w:rPr>
            </w:pPr>
          </w:p>
        </w:tc>
        <w:tc>
          <w:tcPr>
            <w:tcW w:w="249" w:type="pct"/>
          </w:tcPr>
          <w:p w14:paraId="48045DA7" w14:textId="77777777" w:rsidR="00915A67" w:rsidRPr="00F61A20" w:rsidRDefault="00915A67" w:rsidP="00B60BE5">
            <w:pPr>
              <w:rPr>
                <w:rFonts w:ascii="Calibri" w:hAnsi="Calibri"/>
                <w:b/>
                <w:sz w:val="18"/>
              </w:rPr>
            </w:pPr>
          </w:p>
        </w:tc>
        <w:tc>
          <w:tcPr>
            <w:tcW w:w="249" w:type="pct"/>
          </w:tcPr>
          <w:p w14:paraId="6A89A41C" w14:textId="77777777" w:rsidR="00915A67" w:rsidRPr="00F61A20" w:rsidRDefault="00915A67" w:rsidP="00B60BE5">
            <w:pPr>
              <w:rPr>
                <w:rFonts w:ascii="Calibri" w:hAnsi="Calibri"/>
                <w:b/>
                <w:sz w:val="18"/>
              </w:rPr>
            </w:pPr>
          </w:p>
        </w:tc>
        <w:tc>
          <w:tcPr>
            <w:tcW w:w="267" w:type="pct"/>
          </w:tcPr>
          <w:p w14:paraId="3D69BB36" w14:textId="77777777" w:rsidR="00915A67" w:rsidRPr="00F61A20" w:rsidRDefault="00915A67" w:rsidP="00B60BE5">
            <w:pPr>
              <w:rPr>
                <w:rFonts w:ascii="Calibri" w:hAnsi="Calibri"/>
                <w:b/>
                <w:sz w:val="18"/>
              </w:rPr>
            </w:pPr>
          </w:p>
        </w:tc>
        <w:tc>
          <w:tcPr>
            <w:tcW w:w="235" w:type="pct"/>
          </w:tcPr>
          <w:p w14:paraId="1C3FD5D2" w14:textId="77777777" w:rsidR="00915A67" w:rsidRPr="00F61A20" w:rsidRDefault="00915A67" w:rsidP="00B60BE5">
            <w:pPr>
              <w:jc w:val="center"/>
              <w:rPr>
                <w:rFonts w:ascii="Calibri" w:hAnsi="Calibri"/>
                <w:b/>
                <w:sz w:val="18"/>
              </w:rPr>
            </w:pPr>
          </w:p>
        </w:tc>
        <w:tc>
          <w:tcPr>
            <w:tcW w:w="249" w:type="pct"/>
          </w:tcPr>
          <w:p w14:paraId="57FA8C8A" w14:textId="77777777" w:rsidR="00915A67" w:rsidRPr="00F61A20" w:rsidRDefault="00915A67" w:rsidP="00B60BE5">
            <w:pPr>
              <w:jc w:val="center"/>
              <w:rPr>
                <w:rFonts w:ascii="Calibri" w:hAnsi="Calibri"/>
                <w:b/>
                <w:sz w:val="18"/>
              </w:rPr>
            </w:pPr>
          </w:p>
        </w:tc>
        <w:tc>
          <w:tcPr>
            <w:tcW w:w="248" w:type="pct"/>
          </w:tcPr>
          <w:p w14:paraId="41EE6D43" w14:textId="77777777" w:rsidR="00915A67" w:rsidRPr="00F61A20" w:rsidRDefault="00915A67" w:rsidP="00B60BE5">
            <w:pPr>
              <w:jc w:val="center"/>
              <w:rPr>
                <w:rFonts w:ascii="Calibri" w:hAnsi="Calibri"/>
                <w:b/>
                <w:sz w:val="18"/>
              </w:rPr>
            </w:pPr>
          </w:p>
        </w:tc>
      </w:tr>
      <w:tr w:rsidR="00915A67" w:rsidRPr="00CC0370" w14:paraId="50EC0EA9" w14:textId="77777777" w:rsidTr="00B60BE5">
        <w:trPr>
          <w:trHeight w:val="488"/>
        </w:trPr>
        <w:tc>
          <w:tcPr>
            <w:tcW w:w="986" w:type="pct"/>
            <w:vAlign w:val="center"/>
          </w:tcPr>
          <w:p w14:paraId="77B22AD1" w14:textId="77777777" w:rsidR="00915A67" w:rsidRPr="00F97EF0" w:rsidRDefault="00915A67" w:rsidP="00B60BE5">
            <w:pPr>
              <w:rPr>
                <w:rFonts w:ascii="Calibri" w:hAnsi="Calibri"/>
                <w:b/>
                <w:szCs w:val="16"/>
              </w:rPr>
            </w:pPr>
            <w:r w:rsidRPr="00F97EF0">
              <w:rPr>
                <w:rFonts w:ascii="Calibri" w:hAnsi="Calibri"/>
                <w:b/>
                <w:szCs w:val="16"/>
              </w:rPr>
              <w:t>6. Personal Learning &amp; Development</w:t>
            </w:r>
          </w:p>
        </w:tc>
        <w:tc>
          <w:tcPr>
            <w:tcW w:w="250" w:type="pct"/>
          </w:tcPr>
          <w:p w14:paraId="092190AF" w14:textId="77777777" w:rsidR="00915A67" w:rsidRPr="00F61A20" w:rsidRDefault="00915A67" w:rsidP="00B60BE5">
            <w:pPr>
              <w:rPr>
                <w:rFonts w:ascii="Calibri" w:hAnsi="Calibri"/>
                <w:sz w:val="18"/>
              </w:rPr>
            </w:pPr>
          </w:p>
        </w:tc>
        <w:tc>
          <w:tcPr>
            <w:tcW w:w="250" w:type="pct"/>
          </w:tcPr>
          <w:p w14:paraId="67B84DAF" w14:textId="77777777" w:rsidR="00915A67" w:rsidRPr="00F61A20" w:rsidRDefault="00915A67" w:rsidP="00B60BE5">
            <w:pPr>
              <w:rPr>
                <w:rFonts w:ascii="Calibri" w:hAnsi="Calibri"/>
                <w:sz w:val="18"/>
              </w:rPr>
            </w:pPr>
          </w:p>
        </w:tc>
        <w:tc>
          <w:tcPr>
            <w:tcW w:w="234" w:type="pct"/>
          </w:tcPr>
          <w:p w14:paraId="248910B0" w14:textId="77777777" w:rsidR="00915A67" w:rsidRPr="00F61A20" w:rsidRDefault="00915A67" w:rsidP="00B60BE5">
            <w:pPr>
              <w:rPr>
                <w:rFonts w:ascii="Calibri" w:hAnsi="Calibri"/>
                <w:sz w:val="18"/>
              </w:rPr>
            </w:pPr>
          </w:p>
        </w:tc>
        <w:tc>
          <w:tcPr>
            <w:tcW w:w="267" w:type="pct"/>
            <w:tcBorders>
              <w:right w:val="single" w:sz="4" w:space="0" w:color="auto"/>
            </w:tcBorders>
          </w:tcPr>
          <w:p w14:paraId="3951E8CF" w14:textId="77777777" w:rsidR="00915A67" w:rsidRPr="00F61A20" w:rsidRDefault="00915A67" w:rsidP="00B60BE5">
            <w:pPr>
              <w:rPr>
                <w:rFonts w:ascii="Calibri" w:hAnsi="Calibri"/>
                <w:sz w:val="18"/>
              </w:rPr>
            </w:pPr>
          </w:p>
        </w:tc>
        <w:tc>
          <w:tcPr>
            <w:tcW w:w="250" w:type="pct"/>
            <w:tcBorders>
              <w:left w:val="single" w:sz="4" w:space="0" w:color="auto"/>
              <w:right w:val="single" w:sz="4" w:space="0" w:color="auto"/>
            </w:tcBorders>
          </w:tcPr>
          <w:p w14:paraId="165D21DF" w14:textId="77777777" w:rsidR="00915A67" w:rsidRPr="00F61A20" w:rsidRDefault="00915A67" w:rsidP="00B60BE5">
            <w:pPr>
              <w:rPr>
                <w:rFonts w:ascii="Calibri" w:hAnsi="Calibri"/>
                <w:b/>
                <w:sz w:val="18"/>
              </w:rPr>
            </w:pPr>
          </w:p>
        </w:tc>
        <w:tc>
          <w:tcPr>
            <w:tcW w:w="249" w:type="pct"/>
            <w:tcBorders>
              <w:left w:val="single" w:sz="4" w:space="0" w:color="auto"/>
              <w:right w:val="single" w:sz="4" w:space="0" w:color="auto"/>
            </w:tcBorders>
          </w:tcPr>
          <w:p w14:paraId="0DE9253B" w14:textId="77777777" w:rsidR="00915A67" w:rsidRPr="00F61A20" w:rsidRDefault="00915A67" w:rsidP="00B60BE5">
            <w:pPr>
              <w:rPr>
                <w:rFonts w:ascii="Calibri" w:hAnsi="Calibri"/>
                <w:b/>
                <w:sz w:val="18"/>
              </w:rPr>
            </w:pPr>
          </w:p>
        </w:tc>
        <w:tc>
          <w:tcPr>
            <w:tcW w:w="249" w:type="pct"/>
            <w:tcBorders>
              <w:left w:val="single" w:sz="4" w:space="0" w:color="auto"/>
              <w:right w:val="thinThickLargeGap" w:sz="24" w:space="0" w:color="auto"/>
            </w:tcBorders>
          </w:tcPr>
          <w:p w14:paraId="44460B45" w14:textId="77777777" w:rsidR="00915A67" w:rsidRPr="00F61A20" w:rsidRDefault="00915A67" w:rsidP="00B60BE5">
            <w:pPr>
              <w:rPr>
                <w:rFonts w:ascii="Calibri" w:hAnsi="Calibri"/>
                <w:b/>
                <w:sz w:val="18"/>
              </w:rPr>
            </w:pPr>
          </w:p>
        </w:tc>
        <w:tc>
          <w:tcPr>
            <w:tcW w:w="268" w:type="pct"/>
            <w:tcBorders>
              <w:left w:val="thinThickLargeGap" w:sz="24" w:space="0" w:color="auto"/>
            </w:tcBorders>
          </w:tcPr>
          <w:p w14:paraId="4E2B30CE" w14:textId="77777777" w:rsidR="00915A67" w:rsidRPr="00F61A20" w:rsidRDefault="00915A67" w:rsidP="00B60BE5">
            <w:pPr>
              <w:rPr>
                <w:rFonts w:ascii="Calibri" w:hAnsi="Calibri"/>
                <w:b/>
                <w:sz w:val="18"/>
              </w:rPr>
            </w:pPr>
          </w:p>
        </w:tc>
        <w:tc>
          <w:tcPr>
            <w:tcW w:w="249" w:type="pct"/>
          </w:tcPr>
          <w:p w14:paraId="69FC2766" w14:textId="77777777" w:rsidR="00915A67" w:rsidRPr="00F61A20" w:rsidRDefault="00915A67" w:rsidP="00B60BE5">
            <w:pPr>
              <w:rPr>
                <w:rFonts w:ascii="Calibri" w:hAnsi="Calibri"/>
                <w:b/>
                <w:sz w:val="18"/>
              </w:rPr>
            </w:pPr>
          </w:p>
        </w:tc>
        <w:tc>
          <w:tcPr>
            <w:tcW w:w="251" w:type="pct"/>
          </w:tcPr>
          <w:p w14:paraId="098068B9" w14:textId="77777777" w:rsidR="00915A67" w:rsidRPr="00F61A20" w:rsidRDefault="00915A67" w:rsidP="00B60BE5">
            <w:pPr>
              <w:rPr>
                <w:rFonts w:ascii="Calibri" w:hAnsi="Calibri"/>
                <w:b/>
                <w:sz w:val="18"/>
              </w:rPr>
            </w:pPr>
          </w:p>
        </w:tc>
        <w:tc>
          <w:tcPr>
            <w:tcW w:w="249" w:type="pct"/>
          </w:tcPr>
          <w:p w14:paraId="1E3E2D91" w14:textId="77777777" w:rsidR="00915A67" w:rsidRPr="00F61A20" w:rsidRDefault="00915A67" w:rsidP="00B60BE5">
            <w:pPr>
              <w:rPr>
                <w:rFonts w:ascii="Calibri" w:hAnsi="Calibri"/>
                <w:b/>
                <w:sz w:val="18"/>
              </w:rPr>
            </w:pPr>
          </w:p>
        </w:tc>
        <w:tc>
          <w:tcPr>
            <w:tcW w:w="249" w:type="pct"/>
          </w:tcPr>
          <w:p w14:paraId="5266DB88" w14:textId="77777777" w:rsidR="00915A67" w:rsidRPr="00F61A20" w:rsidRDefault="00915A67" w:rsidP="00B60BE5">
            <w:pPr>
              <w:rPr>
                <w:rFonts w:ascii="Calibri" w:hAnsi="Calibri"/>
                <w:b/>
                <w:sz w:val="18"/>
              </w:rPr>
            </w:pPr>
          </w:p>
        </w:tc>
        <w:tc>
          <w:tcPr>
            <w:tcW w:w="267" w:type="pct"/>
          </w:tcPr>
          <w:p w14:paraId="4F00D1AA" w14:textId="77777777" w:rsidR="00915A67" w:rsidRPr="00F61A20" w:rsidRDefault="00915A67" w:rsidP="00B60BE5">
            <w:pPr>
              <w:rPr>
                <w:rFonts w:ascii="Calibri" w:hAnsi="Calibri"/>
                <w:b/>
                <w:sz w:val="18"/>
              </w:rPr>
            </w:pPr>
          </w:p>
        </w:tc>
        <w:tc>
          <w:tcPr>
            <w:tcW w:w="235" w:type="pct"/>
          </w:tcPr>
          <w:p w14:paraId="6D7837C1" w14:textId="77777777" w:rsidR="00915A67" w:rsidRPr="00F61A20" w:rsidRDefault="00915A67" w:rsidP="00B60BE5">
            <w:pPr>
              <w:jc w:val="center"/>
              <w:rPr>
                <w:rFonts w:ascii="Calibri" w:hAnsi="Calibri"/>
                <w:b/>
                <w:sz w:val="18"/>
              </w:rPr>
            </w:pPr>
          </w:p>
        </w:tc>
        <w:tc>
          <w:tcPr>
            <w:tcW w:w="249" w:type="pct"/>
          </w:tcPr>
          <w:p w14:paraId="37FFCE84" w14:textId="77777777" w:rsidR="00915A67" w:rsidRPr="00F61A20" w:rsidRDefault="00915A67" w:rsidP="00B60BE5">
            <w:pPr>
              <w:jc w:val="center"/>
              <w:rPr>
                <w:rFonts w:ascii="Calibri" w:hAnsi="Calibri"/>
                <w:b/>
                <w:sz w:val="18"/>
              </w:rPr>
            </w:pPr>
          </w:p>
        </w:tc>
        <w:tc>
          <w:tcPr>
            <w:tcW w:w="248" w:type="pct"/>
          </w:tcPr>
          <w:p w14:paraId="6BA26AE7" w14:textId="77777777" w:rsidR="00915A67" w:rsidRPr="00F61A20" w:rsidRDefault="00915A67" w:rsidP="00B60BE5">
            <w:pPr>
              <w:jc w:val="center"/>
              <w:rPr>
                <w:rFonts w:ascii="Calibri" w:hAnsi="Calibri"/>
                <w:b/>
                <w:sz w:val="18"/>
              </w:rPr>
            </w:pPr>
          </w:p>
        </w:tc>
      </w:tr>
      <w:tr w:rsidR="00915A67" w:rsidRPr="00CC0370" w14:paraId="0795FCAD" w14:textId="77777777" w:rsidTr="00B60BE5">
        <w:trPr>
          <w:trHeight w:val="489"/>
        </w:trPr>
        <w:tc>
          <w:tcPr>
            <w:tcW w:w="986" w:type="pct"/>
            <w:vAlign w:val="center"/>
          </w:tcPr>
          <w:p w14:paraId="0AFB5538" w14:textId="77777777" w:rsidR="00915A67" w:rsidRPr="00F97EF0" w:rsidRDefault="00915A67" w:rsidP="00B60BE5">
            <w:pPr>
              <w:rPr>
                <w:rFonts w:ascii="Calibri" w:hAnsi="Calibri"/>
                <w:b/>
                <w:szCs w:val="16"/>
              </w:rPr>
            </w:pPr>
            <w:r w:rsidRPr="00F97EF0">
              <w:rPr>
                <w:rFonts w:ascii="Calibri" w:hAnsi="Calibri"/>
                <w:b/>
                <w:szCs w:val="16"/>
              </w:rPr>
              <w:t>7. Professional Practice</w:t>
            </w:r>
          </w:p>
        </w:tc>
        <w:tc>
          <w:tcPr>
            <w:tcW w:w="250" w:type="pct"/>
          </w:tcPr>
          <w:p w14:paraId="6701076E" w14:textId="77777777" w:rsidR="00915A67" w:rsidRPr="00F61A20" w:rsidRDefault="00915A67" w:rsidP="00B60BE5">
            <w:pPr>
              <w:rPr>
                <w:rFonts w:ascii="Calibri" w:hAnsi="Calibri"/>
                <w:sz w:val="18"/>
              </w:rPr>
            </w:pPr>
          </w:p>
        </w:tc>
        <w:tc>
          <w:tcPr>
            <w:tcW w:w="250" w:type="pct"/>
          </w:tcPr>
          <w:p w14:paraId="2D86E8BE" w14:textId="77777777" w:rsidR="00915A67" w:rsidRPr="00F61A20" w:rsidRDefault="00915A67" w:rsidP="00B60BE5">
            <w:pPr>
              <w:rPr>
                <w:rFonts w:ascii="Calibri" w:hAnsi="Calibri"/>
                <w:sz w:val="18"/>
              </w:rPr>
            </w:pPr>
          </w:p>
        </w:tc>
        <w:tc>
          <w:tcPr>
            <w:tcW w:w="234" w:type="pct"/>
          </w:tcPr>
          <w:p w14:paraId="2B9B9C70" w14:textId="77777777" w:rsidR="00915A67" w:rsidRPr="00F61A20" w:rsidRDefault="00915A67" w:rsidP="00B60BE5">
            <w:pPr>
              <w:rPr>
                <w:rFonts w:ascii="Calibri" w:hAnsi="Calibri"/>
                <w:sz w:val="18"/>
              </w:rPr>
            </w:pPr>
          </w:p>
        </w:tc>
        <w:tc>
          <w:tcPr>
            <w:tcW w:w="267" w:type="pct"/>
            <w:tcBorders>
              <w:right w:val="single" w:sz="4" w:space="0" w:color="auto"/>
            </w:tcBorders>
          </w:tcPr>
          <w:p w14:paraId="0BCD3F3F" w14:textId="77777777" w:rsidR="00915A67" w:rsidRPr="00F61A20" w:rsidRDefault="00915A67" w:rsidP="00B60BE5">
            <w:pPr>
              <w:rPr>
                <w:rFonts w:ascii="Calibri" w:hAnsi="Calibri"/>
                <w:sz w:val="18"/>
              </w:rPr>
            </w:pPr>
          </w:p>
        </w:tc>
        <w:tc>
          <w:tcPr>
            <w:tcW w:w="250" w:type="pct"/>
            <w:tcBorders>
              <w:left w:val="single" w:sz="4" w:space="0" w:color="auto"/>
              <w:right w:val="single" w:sz="4" w:space="0" w:color="auto"/>
            </w:tcBorders>
          </w:tcPr>
          <w:p w14:paraId="5BFFFD19" w14:textId="77777777" w:rsidR="00915A67" w:rsidRPr="00F61A20" w:rsidRDefault="00915A67" w:rsidP="00B60BE5">
            <w:pPr>
              <w:rPr>
                <w:rFonts w:ascii="Calibri" w:hAnsi="Calibri"/>
                <w:b/>
                <w:sz w:val="18"/>
              </w:rPr>
            </w:pPr>
          </w:p>
        </w:tc>
        <w:tc>
          <w:tcPr>
            <w:tcW w:w="249" w:type="pct"/>
            <w:tcBorders>
              <w:left w:val="single" w:sz="4" w:space="0" w:color="auto"/>
              <w:right w:val="single" w:sz="4" w:space="0" w:color="auto"/>
            </w:tcBorders>
          </w:tcPr>
          <w:p w14:paraId="069D7E2E" w14:textId="77777777" w:rsidR="00915A67" w:rsidRPr="00F61A20" w:rsidRDefault="00915A67" w:rsidP="00B60BE5">
            <w:pPr>
              <w:rPr>
                <w:rFonts w:ascii="Calibri" w:hAnsi="Calibri"/>
                <w:b/>
                <w:sz w:val="18"/>
              </w:rPr>
            </w:pPr>
          </w:p>
        </w:tc>
        <w:tc>
          <w:tcPr>
            <w:tcW w:w="249" w:type="pct"/>
            <w:tcBorders>
              <w:left w:val="single" w:sz="4" w:space="0" w:color="auto"/>
              <w:right w:val="thinThickLargeGap" w:sz="24" w:space="0" w:color="auto"/>
            </w:tcBorders>
          </w:tcPr>
          <w:p w14:paraId="62FE52DF" w14:textId="77777777" w:rsidR="00915A67" w:rsidRPr="00F61A20" w:rsidRDefault="00915A67" w:rsidP="00B60BE5">
            <w:pPr>
              <w:rPr>
                <w:rFonts w:ascii="Calibri" w:hAnsi="Calibri"/>
                <w:b/>
                <w:sz w:val="18"/>
              </w:rPr>
            </w:pPr>
          </w:p>
        </w:tc>
        <w:tc>
          <w:tcPr>
            <w:tcW w:w="268" w:type="pct"/>
            <w:tcBorders>
              <w:left w:val="thinThickLargeGap" w:sz="24" w:space="0" w:color="auto"/>
            </w:tcBorders>
          </w:tcPr>
          <w:p w14:paraId="51BE1CA3" w14:textId="77777777" w:rsidR="00915A67" w:rsidRPr="00F61A20" w:rsidRDefault="00915A67" w:rsidP="00B60BE5">
            <w:pPr>
              <w:rPr>
                <w:rFonts w:ascii="Calibri" w:hAnsi="Calibri"/>
                <w:b/>
                <w:sz w:val="18"/>
              </w:rPr>
            </w:pPr>
          </w:p>
        </w:tc>
        <w:tc>
          <w:tcPr>
            <w:tcW w:w="249" w:type="pct"/>
          </w:tcPr>
          <w:p w14:paraId="055D7B13" w14:textId="77777777" w:rsidR="00915A67" w:rsidRPr="00F61A20" w:rsidRDefault="00915A67" w:rsidP="00B60BE5">
            <w:pPr>
              <w:rPr>
                <w:rFonts w:ascii="Calibri" w:hAnsi="Calibri"/>
                <w:b/>
                <w:sz w:val="18"/>
              </w:rPr>
            </w:pPr>
          </w:p>
        </w:tc>
        <w:tc>
          <w:tcPr>
            <w:tcW w:w="251" w:type="pct"/>
          </w:tcPr>
          <w:p w14:paraId="6E4743EB" w14:textId="77777777" w:rsidR="00915A67" w:rsidRPr="00F61A20" w:rsidRDefault="00915A67" w:rsidP="00B60BE5">
            <w:pPr>
              <w:rPr>
                <w:rFonts w:ascii="Calibri" w:hAnsi="Calibri"/>
                <w:b/>
                <w:sz w:val="18"/>
              </w:rPr>
            </w:pPr>
          </w:p>
        </w:tc>
        <w:tc>
          <w:tcPr>
            <w:tcW w:w="249" w:type="pct"/>
          </w:tcPr>
          <w:p w14:paraId="3F057B2B" w14:textId="77777777" w:rsidR="00915A67" w:rsidRPr="00F61A20" w:rsidRDefault="00915A67" w:rsidP="00B60BE5">
            <w:pPr>
              <w:rPr>
                <w:rFonts w:ascii="Calibri" w:hAnsi="Calibri"/>
                <w:b/>
                <w:sz w:val="18"/>
              </w:rPr>
            </w:pPr>
          </w:p>
        </w:tc>
        <w:tc>
          <w:tcPr>
            <w:tcW w:w="249" w:type="pct"/>
          </w:tcPr>
          <w:p w14:paraId="5052F092" w14:textId="77777777" w:rsidR="00915A67" w:rsidRPr="00F61A20" w:rsidRDefault="00915A67" w:rsidP="00B60BE5">
            <w:pPr>
              <w:rPr>
                <w:rFonts w:ascii="Calibri" w:hAnsi="Calibri"/>
                <w:b/>
                <w:sz w:val="18"/>
              </w:rPr>
            </w:pPr>
          </w:p>
        </w:tc>
        <w:tc>
          <w:tcPr>
            <w:tcW w:w="267" w:type="pct"/>
          </w:tcPr>
          <w:p w14:paraId="18E3E39D" w14:textId="77777777" w:rsidR="00915A67" w:rsidRPr="00F61A20" w:rsidRDefault="00915A67" w:rsidP="00B60BE5">
            <w:pPr>
              <w:rPr>
                <w:rFonts w:ascii="Calibri" w:hAnsi="Calibri"/>
                <w:b/>
                <w:sz w:val="18"/>
              </w:rPr>
            </w:pPr>
          </w:p>
        </w:tc>
        <w:tc>
          <w:tcPr>
            <w:tcW w:w="235" w:type="pct"/>
          </w:tcPr>
          <w:p w14:paraId="799FB7F4" w14:textId="77777777" w:rsidR="00915A67" w:rsidRPr="00F61A20" w:rsidRDefault="00915A67" w:rsidP="00B60BE5">
            <w:pPr>
              <w:jc w:val="center"/>
              <w:rPr>
                <w:rFonts w:ascii="Calibri" w:hAnsi="Calibri"/>
                <w:b/>
                <w:sz w:val="18"/>
              </w:rPr>
            </w:pPr>
          </w:p>
        </w:tc>
        <w:tc>
          <w:tcPr>
            <w:tcW w:w="249" w:type="pct"/>
          </w:tcPr>
          <w:p w14:paraId="7F60F523" w14:textId="77777777" w:rsidR="00915A67" w:rsidRPr="00F61A20" w:rsidRDefault="00915A67" w:rsidP="00B60BE5">
            <w:pPr>
              <w:jc w:val="center"/>
              <w:rPr>
                <w:rFonts w:ascii="Calibri" w:hAnsi="Calibri"/>
                <w:b/>
                <w:sz w:val="18"/>
              </w:rPr>
            </w:pPr>
          </w:p>
        </w:tc>
        <w:tc>
          <w:tcPr>
            <w:tcW w:w="248" w:type="pct"/>
          </w:tcPr>
          <w:p w14:paraId="45A93654" w14:textId="77777777" w:rsidR="00915A67" w:rsidRPr="00F61A20" w:rsidRDefault="00915A67" w:rsidP="00B60BE5">
            <w:pPr>
              <w:jc w:val="center"/>
              <w:rPr>
                <w:rFonts w:ascii="Calibri" w:hAnsi="Calibri"/>
                <w:b/>
                <w:sz w:val="18"/>
              </w:rPr>
            </w:pPr>
          </w:p>
        </w:tc>
      </w:tr>
    </w:tbl>
    <w:p w14:paraId="200B2941" w14:textId="77777777" w:rsidR="00915A67" w:rsidRDefault="00915A67" w:rsidP="00915A67">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4"/>
        <w:gridCol w:w="4726"/>
        <w:gridCol w:w="1110"/>
        <w:gridCol w:w="1947"/>
      </w:tblGrid>
      <w:tr w:rsidR="00915A67" w:rsidRPr="00CC0370" w14:paraId="45F9AB86" w14:textId="77777777" w:rsidTr="00B60BE5">
        <w:trPr>
          <w:trHeight w:val="312"/>
        </w:trPr>
        <w:tc>
          <w:tcPr>
            <w:tcW w:w="5000" w:type="pct"/>
            <w:gridSpan w:val="4"/>
            <w:tcBorders>
              <w:bottom w:val="single" w:sz="4" w:space="0" w:color="auto"/>
            </w:tcBorders>
            <w:shd w:val="clear" w:color="auto" w:fill="D9D9D9" w:themeFill="background1" w:themeFillShade="D9"/>
            <w:vAlign w:val="center"/>
          </w:tcPr>
          <w:p w14:paraId="673A6320" w14:textId="77777777" w:rsidR="00915A67" w:rsidRPr="00AC7EAC" w:rsidRDefault="00915A67" w:rsidP="00B60BE5">
            <w:pPr>
              <w:rPr>
                <w:rFonts w:ascii="Calibri" w:hAnsi="Calibri"/>
                <w:sz w:val="22"/>
                <w:szCs w:val="22"/>
              </w:rPr>
            </w:pPr>
            <w:r w:rsidRPr="00AC7EAC">
              <w:rPr>
                <w:rFonts w:ascii="Calibri" w:hAnsi="Calibri"/>
                <w:sz w:val="22"/>
                <w:szCs w:val="22"/>
              </w:rPr>
              <w:t>Please comment on the areas in which you feel you have performed well:</w:t>
            </w:r>
          </w:p>
        </w:tc>
      </w:tr>
      <w:tr w:rsidR="00915A67" w:rsidRPr="00CC0370" w14:paraId="281BCE31" w14:textId="77777777" w:rsidTr="00B60BE5">
        <w:trPr>
          <w:trHeight w:val="340"/>
        </w:trPr>
        <w:tc>
          <w:tcPr>
            <w:tcW w:w="5000" w:type="pct"/>
            <w:gridSpan w:val="4"/>
            <w:tcBorders>
              <w:right w:val="single" w:sz="4" w:space="0" w:color="auto"/>
            </w:tcBorders>
          </w:tcPr>
          <w:p w14:paraId="163618E9" w14:textId="77777777" w:rsidR="00915A67" w:rsidRDefault="00915A67" w:rsidP="00B60BE5">
            <w:pPr>
              <w:jc w:val="right"/>
              <w:rPr>
                <w:rFonts w:ascii="Calibri" w:hAnsi="Calibri"/>
                <w:b/>
                <w:sz w:val="18"/>
              </w:rPr>
            </w:pPr>
          </w:p>
          <w:p w14:paraId="34666555" w14:textId="77777777" w:rsidR="00915A67" w:rsidRDefault="00915A67" w:rsidP="00B60BE5">
            <w:pPr>
              <w:jc w:val="right"/>
              <w:rPr>
                <w:rFonts w:ascii="Calibri" w:hAnsi="Calibri"/>
                <w:b/>
                <w:sz w:val="18"/>
              </w:rPr>
            </w:pPr>
          </w:p>
          <w:p w14:paraId="574A3AAE" w14:textId="77777777" w:rsidR="00915A67" w:rsidRDefault="00915A67" w:rsidP="00B60BE5">
            <w:pPr>
              <w:jc w:val="right"/>
              <w:rPr>
                <w:rFonts w:ascii="Calibri" w:hAnsi="Calibri"/>
                <w:b/>
                <w:sz w:val="18"/>
              </w:rPr>
            </w:pPr>
          </w:p>
          <w:p w14:paraId="55BA0604" w14:textId="77777777" w:rsidR="00915A67" w:rsidRDefault="00915A67" w:rsidP="00B60BE5">
            <w:pPr>
              <w:jc w:val="right"/>
              <w:rPr>
                <w:rFonts w:ascii="Calibri" w:hAnsi="Calibri"/>
                <w:b/>
                <w:sz w:val="18"/>
              </w:rPr>
            </w:pPr>
          </w:p>
          <w:p w14:paraId="5C85BB5E" w14:textId="77777777" w:rsidR="00915A67" w:rsidRDefault="00915A67" w:rsidP="00B60BE5">
            <w:pPr>
              <w:jc w:val="right"/>
              <w:rPr>
                <w:rFonts w:ascii="Calibri" w:hAnsi="Calibri"/>
                <w:b/>
                <w:sz w:val="18"/>
              </w:rPr>
            </w:pPr>
          </w:p>
          <w:p w14:paraId="1171DEEA" w14:textId="77777777" w:rsidR="00915A67" w:rsidRDefault="00915A67" w:rsidP="00B60BE5">
            <w:pPr>
              <w:jc w:val="right"/>
              <w:rPr>
                <w:rFonts w:ascii="Calibri" w:hAnsi="Calibri"/>
                <w:b/>
                <w:sz w:val="18"/>
              </w:rPr>
            </w:pPr>
          </w:p>
          <w:p w14:paraId="588181B6" w14:textId="77777777" w:rsidR="00915A67" w:rsidRDefault="00915A67" w:rsidP="00B60BE5">
            <w:pPr>
              <w:jc w:val="right"/>
              <w:rPr>
                <w:rFonts w:ascii="Calibri" w:hAnsi="Calibri"/>
                <w:b/>
                <w:sz w:val="18"/>
              </w:rPr>
            </w:pPr>
          </w:p>
          <w:p w14:paraId="7B5A00A0" w14:textId="77777777" w:rsidR="00915A67" w:rsidRDefault="00915A67" w:rsidP="00B60BE5">
            <w:pPr>
              <w:jc w:val="right"/>
              <w:rPr>
                <w:rFonts w:ascii="Calibri" w:hAnsi="Calibri"/>
                <w:b/>
                <w:sz w:val="18"/>
              </w:rPr>
            </w:pPr>
          </w:p>
          <w:p w14:paraId="46D6EE57" w14:textId="77777777" w:rsidR="00915A67" w:rsidRDefault="00915A67" w:rsidP="00B60BE5">
            <w:pPr>
              <w:jc w:val="right"/>
              <w:rPr>
                <w:rFonts w:ascii="Calibri" w:hAnsi="Calibri"/>
                <w:b/>
                <w:sz w:val="18"/>
              </w:rPr>
            </w:pPr>
          </w:p>
          <w:p w14:paraId="3E824EF4" w14:textId="77777777" w:rsidR="00915A67" w:rsidRPr="00F61A20" w:rsidRDefault="00915A67" w:rsidP="00B60BE5">
            <w:pPr>
              <w:jc w:val="right"/>
              <w:rPr>
                <w:rFonts w:ascii="Calibri" w:hAnsi="Calibri"/>
                <w:b/>
                <w:sz w:val="18"/>
              </w:rPr>
            </w:pPr>
          </w:p>
        </w:tc>
      </w:tr>
      <w:tr w:rsidR="00915A67" w:rsidRPr="00971172" w14:paraId="27D42E71" w14:textId="77777777" w:rsidTr="00B60B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4"/>
            <w:shd w:val="clear" w:color="auto" w:fill="D9D9D9" w:themeFill="background1" w:themeFillShade="D9"/>
            <w:vAlign w:val="center"/>
          </w:tcPr>
          <w:p w14:paraId="4DC208B0" w14:textId="77777777" w:rsidR="00915A67" w:rsidRPr="00AC7EAC" w:rsidRDefault="00915A67" w:rsidP="00B60BE5">
            <w:pPr>
              <w:rPr>
                <w:rFonts w:ascii="Calibri" w:hAnsi="Calibri" w:cs="Calibri"/>
                <w:sz w:val="22"/>
                <w:szCs w:val="22"/>
              </w:rPr>
            </w:pPr>
            <w:r w:rsidRPr="00AC7EAC">
              <w:rPr>
                <w:rFonts w:ascii="Calibri" w:hAnsi="Calibri" w:cs="Calibri"/>
                <w:sz w:val="22"/>
              </w:rPr>
              <w:t>Please comment on areas that you feel you need to develop:</w:t>
            </w:r>
          </w:p>
        </w:tc>
      </w:tr>
      <w:tr w:rsidR="00915A67" w:rsidRPr="00971172" w14:paraId="301B4EC1" w14:textId="77777777" w:rsidTr="00B60B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24"/>
        </w:trPr>
        <w:tc>
          <w:tcPr>
            <w:tcW w:w="5000" w:type="pct"/>
            <w:gridSpan w:val="4"/>
          </w:tcPr>
          <w:p w14:paraId="12066B1D" w14:textId="77777777" w:rsidR="00915A67" w:rsidRPr="000F5E31" w:rsidRDefault="00915A67" w:rsidP="00B60BE5">
            <w:pPr>
              <w:pStyle w:val="BulletedList"/>
              <w:numPr>
                <w:ilvl w:val="0"/>
                <w:numId w:val="0"/>
              </w:numPr>
              <w:spacing w:before="0" w:after="0"/>
              <w:rPr>
                <w:rFonts w:ascii="Calibri" w:hAnsi="Calibri"/>
                <w:sz w:val="22"/>
                <w:szCs w:val="22"/>
              </w:rPr>
            </w:pPr>
          </w:p>
          <w:p w14:paraId="1B47E4A5" w14:textId="77777777" w:rsidR="00915A67" w:rsidRPr="000F5E31" w:rsidRDefault="00915A67" w:rsidP="00B60BE5">
            <w:pPr>
              <w:pStyle w:val="BulletedList"/>
              <w:numPr>
                <w:ilvl w:val="0"/>
                <w:numId w:val="0"/>
              </w:numPr>
              <w:spacing w:before="0" w:after="0"/>
              <w:rPr>
                <w:rFonts w:ascii="Calibri" w:hAnsi="Calibri"/>
                <w:sz w:val="22"/>
                <w:szCs w:val="22"/>
              </w:rPr>
            </w:pPr>
          </w:p>
        </w:tc>
      </w:tr>
      <w:tr w:rsidR="00915A67" w:rsidRPr="00971172" w14:paraId="63769E68" w14:textId="77777777" w:rsidTr="00B60B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417"/>
        </w:trPr>
        <w:tc>
          <w:tcPr>
            <w:tcW w:w="1250" w:type="pct"/>
            <w:tcBorders>
              <w:bottom w:val="single" w:sz="4" w:space="0" w:color="auto"/>
            </w:tcBorders>
            <w:shd w:val="clear" w:color="auto" w:fill="D9D9D9" w:themeFill="background1" w:themeFillShade="D9"/>
          </w:tcPr>
          <w:p w14:paraId="22A92086" w14:textId="77777777" w:rsidR="00915A67" w:rsidRPr="000F5E31" w:rsidRDefault="00915A67" w:rsidP="00B60BE5">
            <w:pPr>
              <w:pStyle w:val="BulletedList"/>
              <w:numPr>
                <w:ilvl w:val="0"/>
                <w:numId w:val="0"/>
              </w:numPr>
              <w:spacing w:before="0" w:after="0"/>
              <w:rPr>
                <w:rFonts w:ascii="Calibri" w:hAnsi="Calibri"/>
                <w:sz w:val="22"/>
                <w:szCs w:val="22"/>
              </w:rPr>
            </w:pPr>
            <w:r>
              <w:rPr>
                <w:rFonts w:ascii="Calibri" w:hAnsi="Calibri"/>
                <w:sz w:val="22"/>
                <w:szCs w:val="22"/>
              </w:rPr>
              <w:t xml:space="preserve">Student </w:t>
            </w:r>
            <w:r w:rsidRPr="00AC7EAC">
              <w:rPr>
                <w:rFonts w:ascii="Calibri" w:hAnsi="Calibri"/>
                <w:sz w:val="22"/>
                <w:szCs w:val="22"/>
                <w:shd w:val="clear" w:color="auto" w:fill="D9D9D9" w:themeFill="background1" w:themeFillShade="D9"/>
              </w:rPr>
              <w:t>signature:</w:t>
            </w:r>
          </w:p>
        </w:tc>
        <w:tc>
          <w:tcPr>
            <w:tcW w:w="2277" w:type="pct"/>
            <w:tcBorders>
              <w:bottom w:val="single" w:sz="4" w:space="0" w:color="auto"/>
            </w:tcBorders>
          </w:tcPr>
          <w:p w14:paraId="4D51896C" w14:textId="77777777" w:rsidR="00915A67" w:rsidRPr="000F5E31" w:rsidRDefault="00915A67" w:rsidP="00B60BE5">
            <w:pPr>
              <w:pStyle w:val="BulletedList"/>
              <w:numPr>
                <w:ilvl w:val="0"/>
                <w:numId w:val="0"/>
              </w:numPr>
              <w:spacing w:before="0" w:after="0"/>
              <w:rPr>
                <w:rFonts w:ascii="Calibri" w:hAnsi="Calibri"/>
                <w:sz w:val="22"/>
                <w:szCs w:val="22"/>
              </w:rPr>
            </w:pPr>
          </w:p>
        </w:tc>
        <w:tc>
          <w:tcPr>
            <w:tcW w:w="535" w:type="pct"/>
            <w:tcBorders>
              <w:bottom w:val="single" w:sz="4" w:space="0" w:color="auto"/>
            </w:tcBorders>
            <w:shd w:val="clear" w:color="auto" w:fill="D9D9D9" w:themeFill="background1" w:themeFillShade="D9"/>
          </w:tcPr>
          <w:p w14:paraId="4C11DEC8" w14:textId="77777777" w:rsidR="00915A67" w:rsidRPr="000F5E31" w:rsidRDefault="00915A67" w:rsidP="00B60BE5">
            <w:pPr>
              <w:pStyle w:val="BulletedList"/>
              <w:numPr>
                <w:ilvl w:val="0"/>
                <w:numId w:val="0"/>
              </w:numPr>
              <w:spacing w:before="0" w:after="0"/>
              <w:rPr>
                <w:rFonts w:ascii="Calibri" w:hAnsi="Calibri"/>
                <w:sz w:val="22"/>
                <w:szCs w:val="22"/>
              </w:rPr>
            </w:pPr>
            <w:r>
              <w:rPr>
                <w:rFonts w:ascii="Calibri" w:hAnsi="Calibri"/>
                <w:sz w:val="22"/>
                <w:szCs w:val="22"/>
              </w:rPr>
              <w:t>Date:</w:t>
            </w:r>
          </w:p>
        </w:tc>
        <w:tc>
          <w:tcPr>
            <w:tcW w:w="938" w:type="pct"/>
            <w:tcBorders>
              <w:bottom w:val="single" w:sz="4" w:space="0" w:color="auto"/>
            </w:tcBorders>
          </w:tcPr>
          <w:p w14:paraId="649C83BC" w14:textId="77777777" w:rsidR="00915A67" w:rsidRPr="000F5E31" w:rsidRDefault="00915A67" w:rsidP="00B60BE5">
            <w:pPr>
              <w:pStyle w:val="BulletedList"/>
              <w:numPr>
                <w:ilvl w:val="0"/>
                <w:numId w:val="0"/>
              </w:numPr>
              <w:spacing w:before="0" w:after="0"/>
              <w:rPr>
                <w:rFonts w:ascii="Calibri" w:hAnsi="Calibri"/>
                <w:sz w:val="22"/>
                <w:szCs w:val="22"/>
              </w:rPr>
            </w:pPr>
          </w:p>
        </w:tc>
      </w:tr>
    </w:tbl>
    <w:p w14:paraId="58A7F730" w14:textId="77777777" w:rsidR="00915A67" w:rsidRDefault="00915A67" w:rsidP="00915A67">
      <w:pPr>
        <w:rPr>
          <w:rFonts w:ascii="Calibri" w:hAnsi="Calibri"/>
        </w:rPr>
        <w:sectPr w:rsidR="00915A67">
          <w:headerReference w:type="even" r:id="rId17"/>
          <w:headerReference w:type="default" r:id="rId18"/>
          <w:footerReference w:type="even" r:id="rId19"/>
          <w:footerReference w:type="default" r:id="rId20"/>
          <w:headerReference w:type="first" r:id="rId21"/>
          <w:footerReference w:type="first" r:id="rId22"/>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5"/>
        <w:gridCol w:w="1090"/>
        <w:gridCol w:w="1184"/>
        <w:gridCol w:w="1189"/>
        <w:gridCol w:w="1341"/>
        <w:gridCol w:w="1111"/>
        <w:gridCol w:w="1249"/>
        <w:gridCol w:w="1425"/>
      </w:tblGrid>
      <w:tr w:rsidR="00915A67" w:rsidRPr="00FA7D57" w14:paraId="522BF8BB" w14:textId="77777777" w:rsidTr="00B60BE5">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3EC2CC7F" w14:textId="77777777" w:rsidR="00915A67" w:rsidRPr="00FA7D57" w:rsidRDefault="00915A67" w:rsidP="00B60BE5">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915A67" w:rsidRPr="00FA7D57" w14:paraId="0D2593D2" w14:textId="77777777" w:rsidTr="00B60BE5">
        <w:tc>
          <w:tcPr>
            <w:tcW w:w="5000" w:type="pct"/>
            <w:gridSpan w:val="8"/>
            <w:tcBorders>
              <w:top w:val="single" w:sz="4" w:space="0" w:color="auto"/>
              <w:left w:val="single" w:sz="4" w:space="0" w:color="auto"/>
              <w:right w:val="single" w:sz="4" w:space="0" w:color="auto"/>
            </w:tcBorders>
          </w:tcPr>
          <w:p w14:paraId="4D8E7C09" w14:textId="280B4641" w:rsidR="00915A67" w:rsidRDefault="00915A67" w:rsidP="00915A67">
            <w:pPr>
              <w:pStyle w:val="ListParagraph"/>
              <w:numPr>
                <w:ilvl w:val="0"/>
                <w:numId w:val="27"/>
              </w:numPr>
              <w:tabs>
                <w:tab w:val="left" w:pos="284"/>
              </w:tabs>
              <w:snapToGrid w:val="0"/>
              <w:jc w:val="both"/>
              <w:rPr>
                <w:rFonts w:asciiTheme="majorHAnsi" w:hAnsiTheme="majorHAnsi"/>
                <w:sz w:val="24"/>
              </w:rPr>
            </w:pPr>
            <w:r w:rsidRPr="00915A67">
              <w:rPr>
                <w:rFonts w:asciiTheme="majorHAnsi" w:hAnsiTheme="majorHAnsi"/>
                <w:sz w:val="24"/>
              </w:rPr>
              <w:t>A systematic understanding of a range of contemporary industry standard media production software and originality in the application of that knowledge within his/her chosen field of research;</w:t>
            </w:r>
          </w:p>
          <w:p w14:paraId="0651E158" w14:textId="7BEE2D15" w:rsidR="00915A67" w:rsidRDefault="00915A67" w:rsidP="00915A67">
            <w:pPr>
              <w:numPr>
                <w:ilvl w:val="0"/>
                <w:numId w:val="27"/>
              </w:numPr>
              <w:tabs>
                <w:tab w:val="left" w:pos="284"/>
              </w:tabs>
              <w:snapToGrid w:val="0"/>
              <w:jc w:val="both"/>
              <w:rPr>
                <w:rFonts w:asciiTheme="majorHAnsi" w:hAnsiTheme="majorHAnsi"/>
                <w:sz w:val="24"/>
              </w:rPr>
            </w:pPr>
            <w:r w:rsidRPr="003C0D16">
              <w:rPr>
                <w:rFonts w:asciiTheme="majorHAnsi" w:hAnsiTheme="majorHAnsi"/>
                <w:sz w:val="24"/>
              </w:rPr>
              <w:t>The ability to identify, analyse, evaluate and employ appropriate software techniques, some of which are at the forefront of their field of study;</w:t>
            </w:r>
          </w:p>
          <w:p w14:paraId="7BF1FA8B" w14:textId="31D2A7F2" w:rsidR="00915A67" w:rsidRPr="00915A67" w:rsidRDefault="00F97EF0" w:rsidP="00915A67">
            <w:pPr>
              <w:numPr>
                <w:ilvl w:val="0"/>
                <w:numId w:val="27"/>
              </w:numPr>
              <w:tabs>
                <w:tab w:val="left" w:pos="284"/>
              </w:tabs>
              <w:snapToGrid w:val="0"/>
              <w:jc w:val="both"/>
              <w:rPr>
                <w:rFonts w:asciiTheme="majorHAnsi" w:hAnsiTheme="majorHAnsi"/>
                <w:sz w:val="24"/>
              </w:rPr>
            </w:pPr>
            <w:r w:rsidRPr="003C0D16">
              <w:rPr>
                <w:rFonts w:asciiTheme="majorHAnsi" w:hAnsiTheme="majorHAnsi"/>
                <w:sz w:val="24"/>
              </w:rPr>
              <w:t>The ability to identify and apply personal learning methods.</w:t>
            </w:r>
          </w:p>
        </w:tc>
      </w:tr>
      <w:tr w:rsidR="00915A67" w:rsidRPr="00FA7D57" w14:paraId="45B639D7" w14:textId="77777777" w:rsidTr="00B60BE5">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5A4935C" w14:textId="77777777" w:rsidR="00915A67" w:rsidRPr="00FA7D57" w:rsidRDefault="00915A67" w:rsidP="00B60BE5">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915A67" w:rsidRPr="00FA7D57" w14:paraId="5228DF10" w14:textId="77777777" w:rsidTr="00B60BE5">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7AD5CC09" w14:textId="77777777" w:rsidR="00915A67" w:rsidRPr="00FA7D57" w:rsidRDefault="00915A67" w:rsidP="00B60BE5">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10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7017ACA" w14:textId="77777777" w:rsidR="00915A67" w:rsidRPr="00FA7D57" w:rsidRDefault="00915A67" w:rsidP="00B60BE5">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0ED08B9A" w14:textId="77777777" w:rsidR="00915A67" w:rsidRPr="00FA7D57" w:rsidRDefault="00915A67" w:rsidP="00B60BE5">
            <w:pPr>
              <w:spacing w:before="100" w:beforeAutospacing="1" w:after="100" w:afterAutospacing="1"/>
              <w:jc w:val="center"/>
              <w:rPr>
                <w:rFonts w:ascii="Calibri" w:hAnsi="Calibri"/>
                <w:sz w:val="14"/>
                <w:szCs w:val="16"/>
                <w:lang w:eastAsia="zh-CN"/>
              </w:rPr>
            </w:pPr>
            <w:r>
              <w:rPr>
                <w:rFonts w:ascii="Calibri" w:hAnsi="Calibri"/>
                <w:b/>
                <w:sz w:val="14"/>
                <w:szCs w:val="16"/>
              </w:rPr>
              <w:t>MARGINAL FAIL</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71883BEE" w14:textId="77777777" w:rsidR="00915A67" w:rsidRPr="00FA7D57" w:rsidRDefault="00915A67" w:rsidP="00B60BE5">
            <w:pPr>
              <w:spacing w:before="100" w:beforeAutospacing="1" w:after="100" w:afterAutospacing="1"/>
              <w:jc w:val="center"/>
              <w:rPr>
                <w:rFonts w:ascii="Calibri" w:hAnsi="Calibri"/>
                <w:sz w:val="14"/>
                <w:szCs w:val="16"/>
                <w:lang w:eastAsia="zh-CN"/>
              </w:rPr>
            </w:pPr>
            <w:r>
              <w:rPr>
                <w:rFonts w:ascii="Calibri" w:hAnsi="Calibri"/>
                <w:b/>
                <w:sz w:val="14"/>
                <w:szCs w:val="16"/>
              </w:rPr>
              <w:t>PASS</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2700104" w14:textId="77777777" w:rsidR="00915A67" w:rsidRPr="00FA7D57" w:rsidRDefault="00915A67" w:rsidP="00B60BE5">
            <w:pPr>
              <w:spacing w:before="100" w:beforeAutospacing="1" w:after="100" w:afterAutospacing="1"/>
              <w:jc w:val="center"/>
              <w:rPr>
                <w:rFonts w:ascii="Calibri" w:hAnsi="Calibri"/>
                <w:sz w:val="14"/>
                <w:szCs w:val="16"/>
                <w:lang w:eastAsia="zh-CN"/>
              </w:rPr>
            </w:pPr>
            <w:r>
              <w:rPr>
                <w:rFonts w:ascii="Calibri" w:hAnsi="Calibri"/>
                <w:b/>
                <w:sz w:val="14"/>
                <w:szCs w:val="16"/>
              </w:rPr>
              <w:t>MERIT</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DE3AB20" w14:textId="77777777" w:rsidR="00915A67" w:rsidRPr="00FA7D57" w:rsidRDefault="00915A67" w:rsidP="00B60BE5">
            <w:pPr>
              <w:spacing w:before="100" w:beforeAutospacing="1" w:after="100" w:afterAutospacing="1"/>
              <w:jc w:val="center"/>
              <w:rPr>
                <w:rFonts w:ascii="Calibri" w:hAnsi="Calibri"/>
                <w:sz w:val="14"/>
                <w:szCs w:val="16"/>
                <w:lang w:eastAsia="zh-CN"/>
              </w:rPr>
            </w:pPr>
            <w:r>
              <w:rPr>
                <w:rFonts w:ascii="Calibri" w:hAnsi="Calibri"/>
                <w:b/>
                <w:sz w:val="14"/>
                <w:szCs w:val="16"/>
              </w:rPr>
              <w:t>DISTINCTION</w:t>
            </w:r>
          </w:p>
        </w:tc>
      </w:tr>
      <w:tr w:rsidR="00915A67" w:rsidRPr="00FA7D57" w14:paraId="34932306" w14:textId="77777777" w:rsidTr="00B60BE5">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05024D25" w14:textId="77777777" w:rsidR="00915A67" w:rsidRPr="00FA7D57" w:rsidRDefault="00915A67" w:rsidP="00B60BE5">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456403C" w14:textId="77777777" w:rsidR="00915A67" w:rsidRPr="00FA7D57" w:rsidRDefault="00915A67" w:rsidP="00B60BE5">
            <w:pPr>
              <w:spacing w:before="100" w:beforeAutospacing="1" w:after="100" w:afterAutospacing="1"/>
              <w:jc w:val="center"/>
              <w:rPr>
                <w:rFonts w:ascii="Calibri" w:hAnsi="Calibri"/>
                <w:lang w:eastAsia="zh-CN"/>
              </w:rPr>
            </w:pPr>
            <w:r w:rsidRPr="00FA7D57">
              <w:rPr>
                <w:rFonts w:ascii="Calibri" w:hAnsi="Calibri"/>
                <w:b/>
              </w:rPr>
              <w:t>0-</w:t>
            </w:r>
            <w:r>
              <w:rPr>
                <w:rFonts w:ascii="Calibri" w:hAnsi="Calibri"/>
                <w:b/>
              </w:rPr>
              <w:t>29</w:t>
            </w:r>
            <w:r w:rsidRPr="00FA7D57">
              <w:rPr>
                <w:rFonts w:ascii="Calibri" w:hAnsi="Calibri"/>
                <w:b/>
              </w:rPr>
              <w:t>%</w:t>
            </w:r>
          </w:p>
        </w:tc>
        <w:tc>
          <w:tcPr>
            <w:tcW w:w="567"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3BEB15B0" w14:textId="77777777" w:rsidR="00915A67" w:rsidRPr="00FA7D57" w:rsidRDefault="00915A67" w:rsidP="00B60BE5">
            <w:pPr>
              <w:spacing w:before="100" w:beforeAutospacing="1" w:after="100" w:afterAutospacing="1"/>
              <w:jc w:val="center"/>
              <w:rPr>
                <w:rFonts w:ascii="Calibri" w:hAnsi="Calibri"/>
                <w:lang w:eastAsia="zh-CN"/>
              </w:rPr>
            </w:pPr>
            <w:r>
              <w:rPr>
                <w:rFonts w:ascii="Calibri" w:hAnsi="Calibri"/>
                <w:b/>
              </w:rPr>
              <w:t>30</w:t>
            </w:r>
            <w:r w:rsidRPr="00FA7D57">
              <w:rPr>
                <w:rFonts w:ascii="Calibri" w:hAnsi="Calibri"/>
                <w:b/>
              </w:rPr>
              <w:t>-</w:t>
            </w:r>
            <w:r>
              <w:rPr>
                <w:rFonts w:ascii="Calibri" w:hAnsi="Calibri"/>
                <w:b/>
              </w:rPr>
              <w:t>44</w:t>
            </w:r>
            <w:r w:rsidRPr="00FA7D57">
              <w:rPr>
                <w:rFonts w:ascii="Calibri" w:hAnsi="Calibri"/>
                <w:b/>
              </w:rPr>
              <w:t>%</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center"/>
          </w:tcPr>
          <w:p w14:paraId="44ABDD40" w14:textId="77777777" w:rsidR="00915A67" w:rsidRPr="00FA7D57" w:rsidRDefault="00915A67" w:rsidP="00B60BE5">
            <w:pPr>
              <w:spacing w:before="100" w:beforeAutospacing="1" w:after="100" w:afterAutospacing="1"/>
              <w:jc w:val="center"/>
              <w:rPr>
                <w:rFonts w:ascii="Calibri" w:hAnsi="Calibri"/>
                <w:lang w:eastAsia="zh-CN"/>
              </w:rPr>
            </w:pPr>
            <w:r>
              <w:rPr>
                <w:rFonts w:ascii="Calibri" w:hAnsi="Calibri"/>
                <w:b/>
              </w:rPr>
              <w:t>45</w:t>
            </w:r>
            <w:r w:rsidRPr="00FA7D57">
              <w:rPr>
                <w:rFonts w:ascii="Calibri" w:hAnsi="Calibri"/>
                <w:b/>
              </w:rPr>
              <w:t>-49%</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1053B1B3" w14:textId="77777777" w:rsidR="00915A67" w:rsidRPr="00FA7D57" w:rsidRDefault="00915A67" w:rsidP="00B60BE5">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D4E482" w14:textId="77777777" w:rsidR="00915A67" w:rsidRPr="00FA7D57" w:rsidRDefault="00915A67" w:rsidP="00B60BE5">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034F502F" w14:textId="77777777" w:rsidR="00915A67" w:rsidRPr="00FA7D57" w:rsidRDefault="00915A67" w:rsidP="00B60BE5">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14C3BF6B" w14:textId="77777777" w:rsidR="00915A67" w:rsidRPr="00FA7D57" w:rsidRDefault="00915A67" w:rsidP="00B60BE5">
            <w:pPr>
              <w:spacing w:before="100" w:beforeAutospacing="1" w:after="100" w:afterAutospacing="1"/>
              <w:jc w:val="center"/>
              <w:rPr>
                <w:rFonts w:ascii="Calibri" w:hAnsi="Calibri"/>
                <w:lang w:eastAsia="zh-CN"/>
              </w:rPr>
            </w:pPr>
            <w:r w:rsidRPr="00FA7D57">
              <w:rPr>
                <w:rFonts w:ascii="Calibri" w:hAnsi="Calibri"/>
                <w:b/>
              </w:rPr>
              <w:t>80-100%</w:t>
            </w:r>
          </w:p>
        </w:tc>
      </w:tr>
      <w:tr w:rsidR="00915A67" w:rsidRPr="0058717F" w14:paraId="13F77F3D" w14:textId="77777777" w:rsidTr="00B60BE5">
        <w:tc>
          <w:tcPr>
            <w:tcW w:w="888" w:type="pct"/>
            <w:tcBorders>
              <w:top w:val="single" w:sz="4" w:space="0" w:color="auto"/>
              <w:left w:val="single" w:sz="4" w:space="0" w:color="auto"/>
              <w:bottom w:val="single" w:sz="4" w:space="0" w:color="auto"/>
              <w:right w:val="single" w:sz="4" w:space="0" w:color="auto"/>
            </w:tcBorders>
          </w:tcPr>
          <w:p w14:paraId="0BB35BAC" w14:textId="77777777" w:rsidR="00915A67" w:rsidRPr="0058717F" w:rsidRDefault="00915A67" w:rsidP="00B60BE5">
            <w:pPr>
              <w:rPr>
                <w:rFonts w:ascii="Calibri" w:hAnsi="Calibri"/>
                <w:b/>
                <w:sz w:val="16"/>
                <w:szCs w:val="16"/>
                <w:lang w:eastAsia="zh-CN"/>
              </w:rPr>
            </w:pPr>
            <w:r w:rsidRPr="0058717F">
              <w:rPr>
                <w:rFonts w:ascii="Calibri" w:hAnsi="Calibri"/>
                <w:b/>
                <w:sz w:val="16"/>
                <w:szCs w:val="16"/>
                <w:lang w:eastAsia="zh-CN"/>
              </w:rPr>
              <w:t>1. Research &amp; Analysis</w:t>
            </w:r>
          </w:p>
          <w:p w14:paraId="7AD09BB0" w14:textId="77777777" w:rsidR="00915A67" w:rsidRPr="0058717F" w:rsidRDefault="00915A67" w:rsidP="00B60BE5">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2FF1B6B5" w14:textId="77777777" w:rsidR="00915A67" w:rsidRDefault="00915A67" w:rsidP="00B60BE5">
            <w:pPr>
              <w:rPr>
                <w:rFonts w:ascii="Calibri" w:hAnsi="Calibri"/>
                <w:sz w:val="12"/>
                <w:szCs w:val="16"/>
                <w:lang w:eastAsia="zh-CN"/>
              </w:rPr>
            </w:pPr>
            <w:r w:rsidRPr="00206F6D">
              <w:rPr>
                <w:rFonts w:ascii="Calibri" w:hAnsi="Calibri"/>
                <w:sz w:val="12"/>
                <w:szCs w:val="16"/>
                <w:lang w:eastAsia="zh-CN"/>
              </w:rPr>
              <w:t>Little or no attempt to plan and/or carry out projects which gather information from appropriate sources</w:t>
            </w:r>
            <w:r>
              <w:rPr>
                <w:rFonts w:ascii="Calibri" w:hAnsi="Calibri"/>
                <w:sz w:val="12"/>
                <w:szCs w:val="16"/>
                <w:lang w:eastAsia="zh-CN"/>
              </w:rPr>
              <w:t>.</w:t>
            </w:r>
          </w:p>
          <w:p w14:paraId="66FB1CB0" w14:textId="77777777" w:rsidR="00915A67" w:rsidRPr="0058717F" w:rsidRDefault="00915A67" w:rsidP="00B60BE5">
            <w:pPr>
              <w:rPr>
                <w:rFonts w:ascii="Calibri" w:hAnsi="Calibri"/>
                <w:sz w:val="12"/>
                <w:szCs w:val="16"/>
                <w:lang w:eastAsia="zh-CN"/>
              </w:rPr>
            </w:pPr>
            <w:r>
              <w:rPr>
                <w:rFonts w:ascii="Calibri" w:hAnsi="Calibri"/>
                <w:sz w:val="12"/>
                <w:szCs w:val="16"/>
                <w:lang w:eastAsia="zh-CN"/>
              </w:rPr>
              <w:t>Interpretation largely absent.</w:t>
            </w:r>
          </w:p>
        </w:tc>
        <w:tc>
          <w:tcPr>
            <w:tcW w:w="567" w:type="pct"/>
            <w:tcBorders>
              <w:top w:val="single" w:sz="4" w:space="0" w:color="auto"/>
              <w:left w:val="dashed" w:sz="4" w:space="0" w:color="auto"/>
              <w:bottom w:val="single" w:sz="4" w:space="0" w:color="auto"/>
              <w:right w:val="single" w:sz="4" w:space="0" w:color="auto"/>
            </w:tcBorders>
          </w:tcPr>
          <w:p w14:paraId="4A886B19" w14:textId="77777777" w:rsidR="00915A67" w:rsidRDefault="00915A67" w:rsidP="00B60BE5">
            <w:pPr>
              <w:rPr>
                <w:rFonts w:ascii="Calibri" w:hAnsi="Calibri"/>
                <w:sz w:val="12"/>
                <w:szCs w:val="16"/>
                <w:lang w:eastAsia="zh-CN"/>
              </w:rPr>
            </w:pPr>
            <w:r w:rsidRPr="00206F6D">
              <w:rPr>
                <w:rFonts w:ascii="Calibri" w:hAnsi="Calibri"/>
                <w:sz w:val="12"/>
                <w:szCs w:val="16"/>
                <w:lang w:eastAsia="zh-CN"/>
              </w:rPr>
              <w:t>Limited attempt to plan and/or carry out projects which gather information from appropriate sources</w:t>
            </w:r>
            <w:r>
              <w:rPr>
                <w:rFonts w:ascii="Calibri" w:hAnsi="Calibri"/>
                <w:sz w:val="12"/>
                <w:szCs w:val="16"/>
                <w:lang w:eastAsia="zh-CN"/>
              </w:rPr>
              <w:t>.</w:t>
            </w:r>
          </w:p>
          <w:p w14:paraId="6E816BC8" w14:textId="77777777" w:rsidR="00915A67" w:rsidRPr="0058717F" w:rsidRDefault="00915A67" w:rsidP="00B60BE5">
            <w:pPr>
              <w:rPr>
                <w:rFonts w:ascii="Calibri" w:hAnsi="Calibri"/>
                <w:sz w:val="12"/>
                <w:szCs w:val="16"/>
                <w:lang w:eastAsia="zh-CN"/>
              </w:rPr>
            </w:pPr>
            <w:r>
              <w:rPr>
                <w:rFonts w:ascii="Calibri" w:hAnsi="Calibri"/>
                <w:sz w:val="12"/>
                <w:szCs w:val="16"/>
                <w:lang w:eastAsia="zh-CN"/>
              </w:rPr>
              <w:t>Interpretation may be flawed, incomplete, or largely absent.</w:t>
            </w:r>
          </w:p>
        </w:tc>
        <w:tc>
          <w:tcPr>
            <w:tcW w:w="569" w:type="pct"/>
            <w:tcBorders>
              <w:top w:val="single" w:sz="4" w:space="0" w:color="auto"/>
              <w:left w:val="single" w:sz="4" w:space="0" w:color="auto"/>
              <w:bottom w:val="single" w:sz="4" w:space="0" w:color="auto"/>
              <w:right w:val="thinThickLargeGap" w:sz="24" w:space="0" w:color="auto"/>
            </w:tcBorders>
          </w:tcPr>
          <w:p w14:paraId="7610BF5B" w14:textId="77777777" w:rsidR="00915A67" w:rsidRPr="0058717F" w:rsidRDefault="00915A67" w:rsidP="00B60BE5">
            <w:pPr>
              <w:spacing w:after="120"/>
              <w:rPr>
                <w:rFonts w:ascii="Calibri" w:hAnsi="Calibri"/>
                <w:sz w:val="12"/>
                <w:szCs w:val="16"/>
                <w:lang w:eastAsia="zh-CN"/>
              </w:rPr>
            </w:pPr>
            <w:r w:rsidRPr="00206F6D">
              <w:rPr>
                <w:rFonts w:ascii="Calibri" w:hAnsi="Calibri"/>
                <w:sz w:val="12"/>
                <w:szCs w:val="16"/>
                <w:lang w:eastAsia="zh-CN"/>
              </w:rPr>
              <w:t>Partial attempt to plan and/or carry out projects which gather information from appropriate sources</w:t>
            </w:r>
            <w:r>
              <w:rPr>
                <w:rFonts w:ascii="Calibri" w:hAnsi="Calibri"/>
                <w:sz w:val="12"/>
                <w:szCs w:val="16"/>
                <w:lang w:eastAsia="zh-CN"/>
              </w:rPr>
              <w:t>. Interpretation may be flawed or incomplete.</w:t>
            </w:r>
          </w:p>
        </w:tc>
        <w:tc>
          <w:tcPr>
            <w:tcW w:w="642" w:type="pct"/>
            <w:tcBorders>
              <w:top w:val="single" w:sz="4" w:space="0" w:color="auto"/>
              <w:left w:val="thinThickLargeGap" w:sz="24" w:space="0" w:color="auto"/>
              <w:bottom w:val="single" w:sz="4" w:space="0" w:color="auto"/>
              <w:right w:val="single" w:sz="4" w:space="0" w:color="auto"/>
            </w:tcBorders>
          </w:tcPr>
          <w:p w14:paraId="7B89EEE1"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759E326F"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101C08A"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4B443D7B"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915A67" w:rsidRPr="0058717F" w14:paraId="0D3CF632" w14:textId="77777777" w:rsidTr="00B60BE5">
        <w:tc>
          <w:tcPr>
            <w:tcW w:w="888" w:type="pct"/>
            <w:tcBorders>
              <w:top w:val="single" w:sz="4" w:space="0" w:color="auto"/>
              <w:left w:val="single" w:sz="4" w:space="0" w:color="auto"/>
              <w:bottom w:val="single" w:sz="4" w:space="0" w:color="auto"/>
              <w:right w:val="single" w:sz="4" w:space="0" w:color="auto"/>
            </w:tcBorders>
          </w:tcPr>
          <w:p w14:paraId="18D8FBB0" w14:textId="77777777" w:rsidR="00915A67" w:rsidRPr="00F97EF0" w:rsidRDefault="00915A67" w:rsidP="00B60BE5">
            <w:pPr>
              <w:rPr>
                <w:rFonts w:ascii="Calibri" w:hAnsi="Calibri"/>
                <w:b/>
                <w:color w:val="D9D9D9" w:themeColor="background1" w:themeShade="D9"/>
                <w:sz w:val="16"/>
                <w:szCs w:val="16"/>
                <w:lang w:eastAsia="zh-CN"/>
              </w:rPr>
            </w:pPr>
            <w:r w:rsidRPr="00F97EF0">
              <w:rPr>
                <w:rFonts w:ascii="Calibri" w:hAnsi="Calibri"/>
                <w:b/>
                <w:color w:val="D9D9D9" w:themeColor="background1" w:themeShade="D9"/>
                <w:sz w:val="16"/>
                <w:szCs w:val="16"/>
                <w:lang w:eastAsia="zh-CN"/>
              </w:rPr>
              <w:t>2. Development</w:t>
            </w:r>
          </w:p>
          <w:p w14:paraId="573C4F13" w14:textId="77777777" w:rsidR="00915A67" w:rsidRPr="00F97EF0" w:rsidRDefault="00915A67" w:rsidP="00B60BE5">
            <w:pPr>
              <w:rPr>
                <w:rFonts w:ascii="Calibri" w:hAnsi="Calibri"/>
                <w:color w:val="D9D9D9" w:themeColor="background1" w:themeShade="D9"/>
                <w:sz w:val="16"/>
                <w:szCs w:val="16"/>
                <w:lang w:eastAsia="zh-CN"/>
              </w:rPr>
            </w:pPr>
            <w:r w:rsidRPr="00F97EF0">
              <w:rPr>
                <w:rFonts w:ascii="Calibri" w:hAnsi="Calibri"/>
                <w:color w:val="D9D9D9" w:themeColor="background1" w:themeShade="D9"/>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3FB27853"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There is little or no evidence of any attempt to solve novel and complex problems within the discipline. Little or no reference to theory and practice.</w:t>
            </w:r>
          </w:p>
        </w:tc>
        <w:tc>
          <w:tcPr>
            <w:tcW w:w="567" w:type="pct"/>
            <w:tcBorders>
              <w:top w:val="single" w:sz="4" w:space="0" w:color="auto"/>
              <w:left w:val="dashed" w:sz="4" w:space="0" w:color="auto"/>
              <w:bottom w:val="single" w:sz="4" w:space="0" w:color="auto"/>
              <w:right w:val="single" w:sz="4" w:space="0" w:color="auto"/>
            </w:tcBorders>
          </w:tcPr>
          <w:p w14:paraId="3CBEDB9F"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Attempts to solve novel and complex problems are inadequate, with little reference to either theory or practice.</w:t>
            </w:r>
          </w:p>
        </w:tc>
        <w:tc>
          <w:tcPr>
            <w:tcW w:w="569" w:type="pct"/>
            <w:tcBorders>
              <w:top w:val="single" w:sz="4" w:space="0" w:color="auto"/>
              <w:left w:val="single" w:sz="4" w:space="0" w:color="auto"/>
              <w:bottom w:val="single" w:sz="4" w:space="0" w:color="auto"/>
              <w:right w:val="thinThickLargeGap" w:sz="24" w:space="0" w:color="auto"/>
            </w:tcBorders>
          </w:tcPr>
          <w:p w14:paraId="00FC49F1"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Attempts to solve novel and complex problems are partial, with limited reference to current theory and practice.</w:t>
            </w:r>
          </w:p>
        </w:tc>
        <w:tc>
          <w:tcPr>
            <w:tcW w:w="642" w:type="pct"/>
            <w:tcBorders>
              <w:top w:val="single" w:sz="4" w:space="0" w:color="auto"/>
              <w:left w:val="thinThickLargeGap" w:sz="24" w:space="0" w:color="auto"/>
              <w:bottom w:val="single" w:sz="4" w:space="0" w:color="auto"/>
              <w:right w:val="single" w:sz="4" w:space="0" w:color="auto"/>
            </w:tcBorders>
          </w:tcPr>
          <w:p w14:paraId="69AD5A98"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3A797454"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60708A2A"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58714A51"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Proposals both challenge and extend the conceptual territory and set new benchmarks for innovation and effectiveness within the field.</w:t>
            </w:r>
          </w:p>
        </w:tc>
      </w:tr>
      <w:tr w:rsidR="00915A67" w:rsidRPr="0058717F" w14:paraId="655E3A45" w14:textId="77777777" w:rsidTr="00B60BE5">
        <w:tc>
          <w:tcPr>
            <w:tcW w:w="888" w:type="pct"/>
            <w:tcBorders>
              <w:top w:val="single" w:sz="4" w:space="0" w:color="auto"/>
              <w:left w:val="single" w:sz="4" w:space="0" w:color="auto"/>
              <w:bottom w:val="single" w:sz="4" w:space="0" w:color="auto"/>
              <w:right w:val="single" w:sz="4" w:space="0" w:color="auto"/>
            </w:tcBorders>
          </w:tcPr>
          <w:p w14:paraId="76BD9DCC" w14:textId="77777777" w:rsidR="00915A67" w:rsidRPr="00F97EF0" w:rsidRDefault="00915A67" w:rsidP="00B60BE5">
            <w:pPr>
              <w:rPr>
                <w:rFonts w:ascii="Calibri" w:hAnsi="Calibri"/>
                <w:b/>
                <w:color w:val="D9D9D9" w:themeColor="background1" w:themeShade="D9"/>
                <w:sz w:val="16"/>
                <w:szCs w:val="16"/>
                <w:lang w:eastAsia="zh-CN"/>
              </w:rPr>
            </w:pPr>
            <w:r w:rsidRPr="00F97EF0">
              <w:rPr>
                <w:rFonts w:ascii="Calibri" w:hAnsi="Calibri"/>
                <w:b/>
                <w:color w:val="D9D9D9" w:themeColor="background1" w:themeShade="D9"/>
                <w:sz w:val="16"/>
                <w:szCs w:val="16"/>
                <w:lang w:eastAsia="zh-CN"/>
              </w:rPr>
              <w:t>3. Technical Skill</w:t>
            </w:r>
          </w:p>
          <w:p w14:paraId="635B9FCE" w14:textId="77777777" w:rsidR="00915A67" w:rsidRPr="00F97EF0" w:rsidRDefault="00915A67" w:rsidP="00B60BE5">
            <w:pPr>
              <w:rPr>
                <w:rFonts w:ascii="Calibri" w:hAnsi="Calibri"/>
                <w:color w:val="D9D9D9" w:themeColor="background1" w:themeShade="D9"/>
                <w:sz w:val="16"/>
                <w:szCs w:val="16"/>
                <w:lang w:eastAsia="zh-CN"/>
              </w:rPr>
            </w:pPr>
            <w:r w:rsidRPr="00F97EF0">
              <w:rPr>
                <w:rFonts w:ascii="Calibri" w:hAnsi="Calibri"/>
                <w:color w:val="D9D9D9" w:themeColor="background1" w:themeShade="D9"/>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4D0E960D"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Little or no evidence of technical skills with a poor level of output quality.</w:t>
            </w:r>
          </w:p>
        </w:tc>
        <w:tc>
          <w:tcPr>
            <w:tcW w:w="567" w:type="pct"/>
            <w:tcBorders>
              <w:top w:val="single" w:sz="4" w:space="0" w:color="auto"/>
              <w:left w:val="dashed" w:sz="4" w:space="0" w:color="auto"/>
              <w:bottom w:val="single" w:sz="4" w:space="0" w:color="auto"/>
              <w:right w:val="single" w:sz="4" w:space="0" w:color="auto"/>
            </w:tcBorders>
          </w:tcPr>
          <w:p w14:paraId="439F3FFF"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Limited evidence of the use of a limited range of materials and methods with a sub-standard level of output quality.</w:t>
            </w:r>
          </w:p>
        </w:tc>
        <w:tc>
          <w:tcPr>
            <w:tcW w:w="569" w:type="pct"/>
            <w:tcBorders>
              <w:top w:val="single" w:sz="4" w:space="0" w:color="auto"/>
              <w:left w:val="single" w:sz="4" w:space="0" w:color="auto"/>
              <w:bottom w:val="single" w:sz="4" w:space="0" w:color="auto"/>
              <w:right w:val="thinThickLargeGap" w:sz="24" w:space="0" w:color="auto"/>
            </w:tcBorders>
          </w:tcPr>
          <w:p w14:paraId="4F66FA38"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Partial evidence of the use of a limited range of materials and methods with a mediocre level of output quality.</w:t>
            </w:r>
          </w:p>
        </w:tc>
        <w:tc>
          <w:tcPr>
            <w:tcW w:w="642" w:type="pct"/>
            <w:tcBorders>
              <w:top w:val="single" w:sz="4" w:space="0" w:color="auto"/>
              <w:left w:val="thinThickLargeGap" w:sz="24" w:space="0" w:color="auto"/>
              <w:bottom w:val="single" w:sz="4" w:space="0" w:color="auto"/>
              <w:right w:val="single" w:sz="4" w:space="0" w:color="auto"/>
            </w:tcBorders>
          </w:tcPr>
          <w:p w14:paraId="3C9A155A"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Controlled application of a range of materials and methods with good standards of output quality.</w:t>
            </w:r>
          </w:p>
        </w:tc>
        <w:tc>
          <w:tcPr>
            <w:tcW w:w="532" w:type="pct"/>
            <w:tcBorders>
              <w:top w:val="single" w:sz="4" w:space="0" w:color="auto"/>
              <w:left w:val="single" w:sz="4" w:space="0" w:color="auto"/>
              <w:bottom w:val="single" w:sz="4" w:space="0" w:color="auto"/>
              <w:right w:val="single" w:sz="4" w:space="0" w:color="auto"/>
            </w:tcBorders>
          </w:tcPr>
          <w:p w14:paraId="7E3203D2"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5FC97F3B"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5022E2A8" w14:textId="77777777" w:rsidR="00915A67" w:rsidRPr="00F97EF0" w:rsidRDefault="00915A67" w:rsidP="00B60BE5">
            <w:pPr>
              <w:spacing w:after="120"/>
              <w:rPr>
                <w:rFonts w:ascii="Calibri" w:hAnsi="Calibri"/>
                <w:color w:val="D9D9D9" w:themeColor="background1" w:themeShade="D9"/>
                <w:sz w:val="12"/>
                <w:szCs w:val="16"/>
                <w:lang w:eastAsia="zh-CN"/>
              </w:rPr>
            </w:pPr>
            <w:r w:rsidRPr="00F97EF0">
              <w:rPr>
                <w:rFonts w:ascii="Calibri" w:hAnsi="Calibri"/>
                <w:color w:val="D9D9D9" w:themeColor="background1" w:themeShade="D9"/>
                <w:sz w:val="12"/>
                <w:szCs w:val="16"/>
                <w:lang w:eastAsia="zh-CN"/>
              </w:rPr>
              <w:t>Outstanding levels of technical skill in all aspects of the realisation process demonstrating the assimilation and development of cutting edge processes and techniques.</w:t>
            </w:r>
          </w:p>
        </w:tc>
      </w:tr>
      <w:tr w:rsidR="00915A67" w:rsidRPr="0058717F" w14:paraId="267A27C1" w14:textId="77777777" w:rsidTr="00B60BE5">
        <w:tc>
          <w:tcPr>
            <w:tcW w:w="888" w:type="pct"/>
            <w:tcBorders>
              <w:top w:val="single" w:sz="4" w:space="0" w:color="auto"/>
              <w:left w:val="single" w:sz="4" w:space="0" w:color="auto"/>
              <w:bottom w:val="single" w:sz="4" w:space="0" w:color="auto"/>
              <w:right w:val="single" w:sz="4" w:space="0" w:color="auto"/>
            </w:tcBorders>
          </w:tcPr>
          <w:p w14:paraId="6AEE50D7" w14:textId="77777777" w:rsidR="00915A67" w:rsidRPr="0058717F" w:rsidRDefault="00915A67" w:rsidP="00B60BE5">
            <w:pPr>
              <w:rPr>
                <w:rFonts w:ascii="Calibri" w:hAnsi="Calibri"/>
                <w:b/>
                <w:sz w:val="16"/>
                <w:szCs w:val="16"/>
                <w:lang w:eastAsia="zh-CN"/>
              </w:rPr>
            </w:pPr>
            <w:r w:rsidRPr="0058717F">
              <w:rPr>
                <w:rFonts w:ascii="Calibri" w:hAnsi="Calibri"/>
                <w:b/>
                <w:sz w:val="16"/>
                <w:szCs w:val="16"/>
                <w:lang w:eastAsia="zh-CN"/>
              </w:rPr>
              <w:t>4. Subject Knowledge</w:t>
            </w:r>
          </w:p>
          <w:p w14:paraId="53A037E6" w14:textId="77777777" w:rsidR="00915A67" w:rsidRPr="0058717F" w:rsidRDefault="00915A67" w:rsidP="00B60BE5">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448D4CB2" w14:textId="77777777" w:rsidR="00915A67" w:rsidRPr="0058717F" w:rsidRDefault="00915A67" w:rsidP="00B60BE5">
            <w:pPr>
              <w:spacing w:after="120"/>
              <w:rPr>
                <w:rFonts w:ascii="Calibri" w:hAnsi="Calibri"/>
                <w:sz w:val="12"/>
                <w:szCs w:val="16"/>
                <w:lang w:eastAsia="zh-CN"/>
              </w:rPr>
            </w:pPr>
            <w:r w:rsidRPr="00206F6D">
              <w:rPr>
                <w:rFonts w:ascii="Calibri" w:hAnsi="Calibri"/>
                <w:sz w:val="12"/>
                <w:szCs w:val="16"/>
                <w:lang w:eastAsia="zh-CN"/>
              </w:rPr>
              <w:t>There is little or no identification of concepts and underlying principles</w:t>
            </w:r>
            <w:r>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14:paraId="7BC40FD8" w14:textId="77777777" w:rsidR="00915A67" w:rsidRPr="0058717F" w:rsidRDefault="00915A67" w:rsidP="00B60BE5">
            <w:pPr>
              <w:spacing w:after="120"/>
              <w:rPr>
                <w:rFonts w:ascii="Calibri" w:hAnsi="Calibri"/>
                <w:sz w:val="12"/>
                <w:szCs w:val="16"/>
                <w:lang w:eastAsia="zh-CN"/>
              </w:rPr>
            </w:pPr>
            <w:r w:rsidRPr="00206F6D">
              <w:rPr>
                <w:rFonts w:ascii="Calibri" w:hAnsi="Calibri"/>
                <w:sz w:val="12"/>
                <w:szCs w:val="16"/>
                <w:lang w:eastAsia="zh-CN"/>
              </w:rPr>
              <w:t>There is limited or incorrect identification of concepts and underlying principles</w:t>
            </w:r>
            <w:r>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14:paraId="2BA0C0BD" w14:textId="77777777" w:rsidR="00915A67" w:rsidRPr="0058717F" w:rsidRDefault="00915A67" w:rsidP="00B60BE5">
            <w:pPr>
              <w:spacing w:after="120"/>
              <w:rPr>
                <w:rFonts w:ascii="Calibri" w:hAnsi="Calibri"/>
                <w:sz w:val="12"/>
                <w:szCs w:val="16"/>
                <w:lang w:eastAsia="zh-CN"/>
              </w:rPr>
            </w:pPr>
            <w:r w:rsidRPr="00206F6D">
              <w:rPr>
                <w:rFonts w:ascii="Calibri" w:hAnsi="Calibri"/>
                <w:sz w:val="12"/>
                <w:szCs w:val="16"/>
                <w:lang w:eastAsia="zh-CN"/>
              </w:rPr>
              <w:t>There is partial or limited identification of concepts and underlying principles</w:t>
            </w:r>
            <w:r>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14:paraId="510EE275"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43128D80"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39CB5007"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47C9DEEE"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915A67" w:rsidRPr="0058717F" w14:paraId="0ECBE937" w14:textId="77777777" w:rsidTr="00B60BE5">
        <w:tc>
          <w:tcPr>
            <w:tcW w:w="888" w:type="pct"/>
            <w:tcBorders>
              <w:top w:val="single" w:sz="4" w:space="0" w:color="auto"/>
              <w:left w:val="single" w:sz="4" w:space="0" w:color="auto"/>
              <w:bottom w:val="single" w:sz="4" w:space="0" w:color="auto"/>
              <w:right w:val="single" w:sz="4" w:space="0" w:color="auto"/>
            </w:tcBorders>
          </w:tcPr>
          <w:p w14:paraId="3753E20B" w14:textId="77777777" w:rsidR="00915A67" w:rsidRPr="0058717F" w:rsidRDefault="00915A67" w:rsidP="00B60BE5">
            <w:pPr>
              <w:rPr>
                <w:rFonts w:ascii="Calibri" w:hAnsi="Calibri"/>
                <w:b/>
                <w:sz w:val="16"/>
                <w:szCs w:val="16"/>
                <w:lang w:eastAsia="zh-CN"/>
              </w:rPr>
            </w:pPr>
            <w:r w:rsidRPr="0058717F">
              <w:rPr>
                <w:rFonts w:ascii="Calibri" w:hAnsi="Calibri"/>
                <w:b/>
                <w:sz w:val="16"/>
                <w:szCs w:val="16"/>
                <w:lang w:eastAsia="zh-CN"/>
              </w:rPr>
              <w:t>5. Presentation &amp; Communication</w:t>
            </w:r>
          </w:p>
          <w:p w14:paraId="28138C0D" w14:textId="77777777" w:rsidR="00915A67" w:rsidRPr="0058717F" w:rsidRDefault="00915A67" w:rsidP="00B60BE5">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10F09037"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single" w:sz="4" w:space="0" w:color="auto"/>
            </w:tcBorders>
          </w:tcPr>
          <w:p w14:paraId="77D93803"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single" w:sz="4" w:space="0" w:color="auto"/>
              <w:bottom w:val="single" w:sz="4" w:space="0" w:color="auto"/>
              <w:right w:val="thinThickLargeGap" w:sz="24" w:space="0" w:color="auto"/>
            </w:tcBorders>
          </w:tcPr>
          <w:p w14:paraId="6346C778"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thinThickLargeGap" w:sz="24" w:space="0" w:color="auto"/>
              <w:bottom w:val="single" w:sz="4" w:space="0" w:color="auto"/>
              <w:right w:val="single" w:sz="4" w:space="0" w:color="auto"/>
            </w:tcBorders>
          </w:tcPr>
          <w:p w14:paraId="2D5F3484"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386E7156"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FFED1B8"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6DC08C1B"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915A67" w:rsidRPr="0058717F" w14:paraId="783763BF" w14:textId="77777777" w:rsidTr="00B60BE5">
        <w:tc>
          <w:tcPr>
            <w:tcW w:w="888" w:type="pct"/>
            <w:tcBorders>
              <w:top w:val="single" w:sz="4" w:space="0" w:color="auto"/>
              <w:left w:val="single" w:sz="4" w:space="0" w:color="auto"/>
              <w:bottom w:val="single" w:sz="4" w:space="0" w:color="auto"/>
              <w:right w:val="single" w:sz="4" w:space="0" w:color="auto"/>
            </w:tcBorders>
          </w:tcPr>
          <w:p w14:paraId="3FBE8AC5" w14:textId="77777777" w:rsidR="00915A67" w:rsidRPr="0058717F" w:rsidRDefault="00915A67" w:rsidP="00B60BE5">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0BDE6C5B"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w:t>
            </w:r>
            <w:r>
              <w:rPr>
                <w:rFonts w:ascii="Calibri" w:hAnsi="Calibri"/>
                <w:sz w:val="12"/>
                <w:szCs w:val="16"/>
                <w:lang w:eastAsia="zh-CN"/>
              </w:rPr>
              <w:t xml:space="preserve">lack of </w:t>
            </w:r>
            <w:r w:rsidRPr="0058717F">
              <w:rPr>
                <w:rFonts w:ascii="Calibri" w:hAnsi="Calibri"/>
                <w:sz w:val="12"/>
                <w:szCs w:val="16"/>
                <w:lang w:eastAsia="zh-CN"/>
              </w:rPr>
              <w:t xml:space="preserve">engagement and reflection. </w:t>
            </w:r>
          </w:p>
        </w:tc>
        <w:tc>
          <w:tcPr>
            <w:tcW w:w="567" w:type="pct"/>
            <w:tcBorders>
              <w:top w:val="single" w:sz="4" w:space="0" w:color="auto"/>
              <w:left w:val="dashed" w:sz="4" w:space="0" w:color="auto"/>
              <w:bottom w:val="single" w:sz="4" w:space="0" w:color="auto"/>
              <w:right w:val="single" w:sz="4" w:space="0" w:color="auto"/>
            </w:tcBorders>
          </w:tcPr>
          <w:p w14:paraId="6EEF88CB"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single" w:sz="4" w:space="0" w:color="auto"/>
              <w:bottom w:val="single" w:sz="4" w:space="0" w:color="auto"/>
              <w:right w:val="thinThickLargeGap" w:sz="24" w:space="0" w:color="auto"/>
            </w:tcBorders>
          </w:tcPr>
          <w:p w14:paraId="765FB440"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thinThickLargeGap" w:sz="24" w:space="0" w:color="auto"/>
              <w:bottom w:val="single" w:sz="4" w:space="0" w:color="auto"/>
              <w:right w:val="single" w:sz="4" w:space="0" w:color="auto"/>
            </w:tcBorders>
          </w:tcPr>
          <w:p w14:paraId="5092F9A7"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8717F">
              <w:rPr>
                <w:rFonts w:ascii="Calibri" w:hAnsi="Calibri"/>
                <w:sz w:val="12"/>
                <w:szCs w:val="16"/>
                <w:lang w:eastAsia="zh-CN"/>
              </w:rPr>
              <w:t>self directed</w:t>
            </w:r>
            <w:proofErr w:type="spellEnd"/>
            <w:r w:rsidRPr="0058717F">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318065FE"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25D59173"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0D39A9E5"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915A67" w:rsidRPr="0058717F" w14:paraId="09C70E4A" w14:textId="77777777" w:rsidTr="00B60BE5">
        <w:trPr>
          <w:trHeight w:val="1448"/>
        </w:trPr>
        <w:tc>
          <w:tcPr>
            <w:tcW w:w="888" w:type="pct"/>
            <w:tcBorders>
              <w:top w:val="single" w:sz="4" w:space="0" w:color="auto"/>
              <w:left w:val="single" w:sz="4" w:space="0" w:color="auto"/>
              <w:bottom w:val="single" w:sz="4" w:space="0" w:color="auto"/>
              <w:right w:val="single" w:sz="4" w:space="0" w:color="auto"/>
            </w:tcBorders>
          </w:tcPr>
          <w:p w14:paraId="7FFA8102" w14:textId="77777777" w:rsidR="00915A67" w:rsidRPr="0058717F" w:rsidRDefault="00915A67" w:rsidP="00B60BE5">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483415D9" w14:textId="77777777" w:rsidR="00915A67" w:rsidRPr="0058717F" w:rsidRDefault="00915A67" w:rsidP="00B60BE5">
            <w:pPr>
              <w:spacing w:after="120"/>
              <w:rPr>
                <w:rFonts w:ascii="Calibri" w:hAnsi="Calibri"/>
                <w:sz w:val="12"/>
                <w:szCs w:val="16"/>
                <w:lang w:eastAsia="zh-CN"/>
              </w:rPr>
            </w:pPr>
            <w:r w:rsidRPr="00206F6D">
              <w:rPr>
                <w:rFonts w:ascii="Calibri" w:hAnsi="Calibri"/>
                <w:sz w:val="12"/>
                <w:szCs w:val="16"/>
                <w:lang w:eastAsia="zh-CN"/>
              </w:rPr>
              <w:t xml:space="preserve">There is little or no evidence of working as an autonomous professional </w:t>
            </w:r>
            <w:r>
              <w:rPr>
                <w:rFonts w:ascii="Calibri" w:hAnsi="Calibri"/>
                <w:sz w:val="12"/>
                <w:szCs w:val="16"/>
                <w:lang w:eastAsia="zh-CN"/>
              </w:rPr>
              <w:t xml:space="preserve">or </w:t>
            </w:r>
            <w:r w:rsidRPr="00206F6D">
              <w:rPr>
                <w:rFonts w:ascii="Calibri" w:hAnsi="Calibri"/>
                <w:sz w:val="12"/>
                <w:szCs w:val="16"/>
                <w:lang w:eastAsia="zh-CN"/>
              </w:rPr>
              <w:t xml:space="preserve">who </w:t>
            </w:r>
            <w:r>
              <w:rPr>
                <w:rFonts w:ascii="Calibri" w:hAnsi="Calibri"/>
                <w:sz w:val="12"/>
                <w:szCs w:val="16"/>
                <w:lang w:eastAsia="zh-CN"/>
              </w:rPr>
              <w:t>implements project management.</w:t>
            </w:r>
          </w:p>
        </w:tc>
        <w:tc>
          <w:tcPr>
            <w:tcW w:w="567" w:type="pct"/>
            <w:tcBorders>
              <w:top w:val="single" w:sz="4" w:space="0" w:color="auto"/>
              <w:left w:val="dashed" w:sz="4" w:space="0" w:color="auto"/>
              <w:bottom w:val="single" w:sz="4" w:space="0" w:color="auto"/>
              <w:right w:val="single" w:sz="4" w:space="0" w:color="auto"/>
            </w:tcBorders>
          </w:tcPr>
          <w:p w14:paraId="113703DF" w14:textId="77777777" w:rsidR="00915A67" w:rsidRPr="0058717F" w:rsidRDefault="00915A67" w:rsidP="00B60BE5">
            <w:pPr>
              <w:spacing w:after="120"/>
              <w:rPr>
                <w:rFonts w:ascii="Calibri" w:hAnsi="Calibri"/>
                <w:sz w:val="12"/>
                <w:szCs w:val="16"/>
                <w:lang w:eastAsia="zh-CN"/>
              </w:rPr>
            </w:pPr>
            <w:r w:rsidRPr="00206F6D">
              <w:rPr>
                <w:rFonts w:ascii="Calibri" w:hAnsi="Calibri"/>
                <w:sz w:val="12"/>
                <w:szCs w:val="16"/>
                <w:lang w:eastAsia="zh-CN"/>
              </w:rPr>
              <w:t>There is limited evidence of any attempt to work as an autonomous professional</w:t>
            </w:r>
            <w:r>
              <w:rPr>
                <w:rFonts w:ascii="Calibri" w:hAnsi="Calibri"/>
                <w:sz w:val="12"/>
                <w:szCs w:val="16"/>
                <w:lang w:eastAsia="zh-CN"/>
              </w:rPr>
              <w:t>, and limited evidence of project management techniques.</w:t>
            </w:r>
          </w:p>
        </w:tc>
        <w:tc>
          <w:tcPr>
            <w:tcW w:w="569" w:type="pct"/>
            <w:tcBorders>
              <w:top w:val="single" w:sz="4" w:space="0" w:color="auto"/>
              <w:left w:val="single" w:sz="4" w:space="0" w:color="auto"/>
              <w:bottom w:val="single" w:sz="4" w:space="0" w:color="auto"/>
              <w:right w:val="thinThickLargeGap" w:sz="24" w:space="0" w:color="auto"/>
            </w:tcBorders>
          </w:tcPr>
          <w:p w14:paraId="069C33EB" w14:textId="77777777" w:rsidR="00915A67" w:rsidRDefault="00915A67" w:rsidP="00B60BE5">
            <w:pPr>
              <w:rPr>
                <w:rFonts w:ascii="Calibri" w:hAnsi="Calibri"/>
                <w:sz w:val="12"/>
                <w:szCs w:val="16"/>
                <w:lang w:eastAsia="zh-CN"/>
              </w:rPr>
            </w:pPr>
            <w:r w:rsidRPr="00206F6D">
              <w:rPr>
                <w:rFonts w:ascii="Calibri" w:hAnsi="Calibri"/>
                <w:sz w:val="12"/>
                <w:szCs w:val="16"/>
                <w:lang w:eastAsia="zh-CN"/>
              </w:rPr>
              <w:t xml:space="preserve">There is evidence of a limited attempt to work as an autonomous professional </w:t>
            </w:r>
            <w:r>
              <w:rPr>
                <w:rFonts w:ascii="Calibri" w:hAnsi="Calibri"/>
                <w:sz w:val="12"/>
                <w:szCs w:val="16"/>
                <w:lang w:eastAsia="zh-CN"/>
              </w:rPr>
              <w:t>in various scenarios.</w:t>
            </w:r>
          </w:p>
          <w:p w14:paraId="318070CD" w14:textId="77777777" w:rsidR="00915A67" w:rsidRPr="0058717F" w:rsidRDefault="00915A67" w:rsidP="00B60BE5">
            <w:pPr>
              <w:spacing w:after="120"/>
              <w:rPr>
                <w:rFonts w:ascii="Calibri" w:hAnsi="Calibri"/>
                <w:sz w:val="12"/>
                <w:szCs w:val="16"/>
                <w:lang w:eastAsia="zh-CN"/>
              </w:rPr>
            </w:pPr>
            <w:r>
              <w:rPr>
                <w:rFonts w:ascii="Calibri" w:hAnsi="Calibri"/>
                <w:sz w:val="12"/>
                <w:szCs w:val="16"/>
                <w:lang w:eastAsia="zh-CN"/>
              </w:rPr>
              <w:t>Some evidence of project management techniques.</w:t>
            </w:r>
          </w:p>
        </w:tc>
        <w:tc>
          <w:tcPr>
            <w:tcW w:w="642" w:type="pct"/>
            <w:tcBorders>
              <w:top w:val="single" w:sz="4" w:space="0" w:color="auto"/>
              <w:left w:val="thinThickLargeGap" w:sz="24" w:space="0" w:color="auto"/>
              <w:bottom w:val="single" w:sz="4" w:space="0" w:color="auto"/>
              <w:right w:val="single" w:sz="4" w:space="0" w:color="auto"/>
            </w:tcBorders>
          </w:tcPr>
          <w:p w14:paraId="27742551"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2DC85AC9"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7A4F99FF"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5AD3C8B1" w14:textId="77777777" w:rsidR="00915A67" w:rsidRPr="0058717F" w:rsidRDefault="00915A67" w:rsidP="00B60BE5">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5D177C8B" w14:textId="77777777" w:rsidR="00915A67" w:rsidRPr="003565DA" w:rsidRDefault="00915A67" w:rsidP="00146636"/>
    <w:sectPr w:rsidR="00915A67" w:rsidRPr="003565DA" w:rsidSect="00E725F5">
      <w:footerReference w:type="first" r:id="rId23"/>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C5A3F" w14:textId="77777777" w:rsidR="005079AA" w:rsidRDefault="005079AA">
      <w:r>
        <w:separator/>
      </w:r>
    </w:p>
  </w:endnote>
  <w:endnote w:type="continuationSeparator" w:id="0">
    <w:p w14:paraId="7501447B" w14:textId="77777777" w:rsidR="005079AA" w:rsidRDefault="00507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2764F" w14:textId="77777777" w:rsidR="007D1701" w:rsidRDefault="007D17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29872" w14:textId="77777777" w:rsidR="007D1701" w:rsidRDefault="007D17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827FA2" w:rsidRPr="006122EE" w:rsidRDefault="00827FA2" w:rsidP="006122EE">
    <w:pPr>
      <w:jc w:val="center"/>
      <w:rPr>
        <w:b/>
        <w:i/>
      </w:rPr>
    </w:pPr>
    <w:r w:rsidRPr="006122EE">
      <w:rPr>
        <w:b/>
        <w:i/>
        <w:sz w:val="24"/>
      </w:rPr>
      <w:t>This form must be signed and submitted with your assignment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CB8B9" w14:textId="77777777" w:rsidR="00915A67" w:rsidRDefault="00915A6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101E4" w14:textId="77777777" w:rsidR="00915A67" w:rsidRDefault="00915A6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9B31C" w14:textId="77777777" w:rsidR="00915A67" w:rsidRPr="006122EE" w:rsidRDefault="00915A67" w:rsidP="006122EE">
    <w:pPr>
      <w:jc w:val="center"/>
      <w:rPr>
        <w:b/>
        <w:i/>
      </w:rPr>
    </w:pPr>
    <w:r w:rsidRPr="006122EE">
      <w:rPr>
        <w:b/>
        <w:i/>
        <w:sz w:val="24"/>
      </w:rPr>
      <w:t>This form must be signed and submitted with your assignment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827FA2" w:rsidRPr="00FE6BAE" w:rsidRDefault="00827FA2"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86D7C1" w14:textId="77777777" w:rsidR="005079AA" w:rsidRDefault="005079AA">
      <w:r>
        <w:separator/>
      </w:r>
    </w:p>
  </w:footnote>
  <w:footnote w:type="continuationSeparator" w:id="0">
    <w:p w14:paraId="5B195AA0" w14:textId="77777777" w:rsidR="005079AA" w:rsidRDefault="00507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65A6C" w14:textId="77777777" w:rsidR="007D1701" w:rsidRDefault="007D17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4DE06" w14:textId="468AF19E" w:rsidR="007D1701" w:rsidRDefault="007D17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5CD245" w14:textId="77777777" w:rsidR="007D1701" w:rsidRDefault="007D170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2C1F1" w14:textId="77777777" w:rsidR="00915A67" w:rsidRDefault="00915A6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7049C" w14:textId="77777777" w:rsidR="00915A67" w:rsidRDefault="00915A6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AA166" w14:textId="77777777" w:rsidR="00915A67" w:rsidRDefault="00915A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start w:val="1"/>
      <w:numFmt w:val="decimal"/>
      <w:lvlText w:val="%1."/>
      <w:lvlJc w:val="left"/>
      <w:pPr>
        <w:tabs>
          <w:tab w:val="num" w:pos="720"/>
        </w:tabs>
        <w:ind w:left="720" w:hanging="360"/>
      </w:pPr>
      <w:rPr>
        <w:rFonts w:ascii="Symbol" w:hAnsi="Symbol"/>
      </w:rPr>
    </w:lvl>
  </w:abstractNum>
  <w:abstractNum w:abstractNumId="1"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2"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6" w15:restartNumberingAfterBreak="0">
    <w:nsid w:val="539249D1"/>
    <w:multiLevelType w:val="hybridMultilevel"/>
    <w:tmpl w:val="83D61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8"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9"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1"/>
  </w:num>
  <w:num w:numId="3">
    <w:abstractNumId w:val="24"/>
  </w:num>
  <w:num w:numId="4">
    <w:abstractNumId w:val="13"/>
  </w:num>
  <w:num w:numId="5">
    <w:abstractNumId w:val="8"/>
  </w:num>
  <w:num w:numId="6">
    <w:abstractNumId w:val="4"/>
  </w:num>
  <w:num w:numId="7">
    <w:abstractNumId w:val="2"/>
  </w:num>
  <w:num w:numId="8">
    <w:abstractNumId w:val="26"/>
  </w:num>
  <w:num w:numId="9">
    <w:abstractNumId w:val="12"/>
  </w:num>
  <w:num w:numId="10">
    <w:abstractNumId w:val="17"/>
  </w:num>
  <w:num w:numId="11">
    <w:abstractNumId w:val="15"/>
  </w:num>
  <w:num w:numId="12">
    <w:abstractNumId w:val="18"/>
  </w:num>
  <w:num w:numId="13">
    <w:abstractNumId w:val="14"/>
  </w:num>
  <w:num w:numId="14">
    <w:abstractNumId w:val="5"/>
  </w:num>
  <w:num w:numId="15">
    <w:abstractNumId w:val="21"/>
  </w:num>
  <w:num w:numId="16">
    <w:abstractNumId w:val="7"/>
  </w:num>
  <w:num w:numId="17">
    <w:abstractNumId w:val="10"/>
  </w:num>
  <w:num w:numId="18">
    <w:abstractNumId w:val="19"/>
  </w:num>
  <w:num w:numId="19">
    <w:abstractNumId w:val="1"/>
  </w:num>
  <w:num w:numId="20">
    <w:abstractNumId w:val="22"/>
  </w:num>
  <w:num w:numId="21">
    <w:abstractNumId w:val="9"/>
  </w:num>
  <w:num w:numId="22">
    <w:abstractNumId w:val="6"/>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20"/>
  </w:num>
  <w:num w:numId="26">
    <w:abstractNumId w:val="0"/>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88A"/>
    <w:rsid w:val="00007ECB"/>
    <w:rsid w:val="000119D1"/>
    <w:rsid w:val="000136A9"/>
    <w:rsid w:val="00030B30"/>
    <w:rsid w:val="00042EF9"/>
    <w:rsid w:val="000641A8"/>
    <w:rsid w:val="00095B8C"/>
    <w:rsid w:val="000971FC"/>
    <w:rsid w:val="000A2682"/>
    <w:rsid w:val="000A2A3A"/>
    <w:rsid w:val="000A492A"/>
    <w:rsid w:val="000B1997"/>
    <w:rsid w:val="000B23F6"/>
    <w:rsid w:val="000B3FD9"/>
    <w:rsid w:val="000B4365"/>
    <w:rsid w:val="000C05F2"/>
    <w:rsid w:val="000C27C9"/>
    <w:rsid w:val="000E413A"/>
    <w:rsid w:val="000E5735"/>
    <w:rsid w:val="000F4710"/>
    <w:rsid w:val="000F5AA3"/>
    <w:rsid w:val="000F5E31"/>
    <w:rsid w:val="000F6DC8"/>
    <w:rsid w:val="00100396"/>
    <w:rsid w:val="00100B5C"/>
    <w:rsid w:val="00103C84"/>
    <w:rsid w:val="00106A5C"/>
    <w:rsid w:val="001106E9"/>
    <w:rsid w:val="001110C2"/>
    <w:rsid w:val="00120D9A"/>
    <w:rsid w:val="00120FBD"/>
    <w:rsid w:val="00125706"/>
    <w:rsid w:val="00125CE3"/>
    <w:rsid w:val="00134F77"/>
    <w:rsid w:val="00146636"/>
    <w:rsid w:val="00154487"/>
    <w:rsid w:val="0015556C"/>
    <w:rsid w:val="00155B44"/>
    <w:rsid w:val="00160902"/>
    <w:rsid w:val="0016493C"/>
    <w:rsid w:val="001A2FEA"/>
    <w:rsid w:val="001B342A"/>
    <w:rsid w:val="001B5F45"/>
    <w:rsid w:val="001C42D7"/>
    <w:rsid w:val="001D06FF"/>
    <w:rsid w:val="001D294A"/>
    <w:rsid w:val="001E1050"/>
    <w:rsid w:val="001E1E1F"/>
    <w:rsid w:val="001E57C1"/>
    <w:rsid w:val="001E7940"/>
    <w:rsid w:val="001F07EF"/>
    <w:rsid w:val="001F4385"/>
    <w:rsid w:val="001F6D7A"/>
    <w:rsid w:val="00210AC7"/>
    <w:rsid w:val="00211FC0"/>
    <w:rsid w:val="00212D7D"/>
    <w:rsid w:val="00214531"/>
    <w:rsid w:val="0023139E"/>
    <w:rsid w:val="00235F71"/>
    <w:rsid w:val="00236AFA"/>
    <w:rsid w:val="002444CA"/>
    <w:rsid w:val="00247F59"/>
    <w:rsid w:val="00260276"/>
    <w:rsid w:val="00260DE6"/>
    <w:rsid w:val="00272C1A"/>
    <w:rsid w:val="00273FEE"/>
    <w:rsid w:val="0028204E"/>
    <w:rsid w:val="0028552F"/>
    <w:rsid w:val="0028591B"/>
    <w:rsid w:val="00285E17"/>
    <w:rsid w:val="00291841"/>
    <w:rsid w:val="00296238"/>
    <w:rsid w:val="00297419"/>
    <w:rsid w:val="002A01DB"/>
    <w:rsid w:val="002A39BF"/>
    <w:rsid w:val="002B3605"/>
    <w:rsid w:val="002B5C52"/>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376B8"/>
    <w:rsid w:val="00341EFE"/>
    <w:rsid w:val="0034440E"/>
    <w:rsid w:val="00352C4A"/>
    <w:rsid w:val="003565DA"/>
    <w:rsid w:val="00362560"/>
    <w:rsid w:val="0036406E"/>
    <w:rsid w:val="00365705"/>
    <w:rsid w:val="00370022"/>
    <w:rsid w:val="003732FD"/>
    <w:rsid w:val="00373A57"/>
    <w:rsid w:val="003750BC"/>
    <w:rsid w:val="003753B2"/>
    <w:rsid w:val="00376559"/>
    <w:rsid w:val="00384D73"/>
    <w:rsid w:val="003875D2"/>
    <w:rsid w:val="00393EB6"/>
    <w:rsid w:val="00394874"/>
    <w:rsid w:val="00395241"/>
    <w:rsid w:val="003969ED"/>
    <w:rsid w:val="003A3CE5"/>
    <w:rsid w:val="003B366F"/>
    <w:rsid w:val="003B3F9D"/>
    <w:rsid w:val="003C53B3"/>
    <w:rsid w:val="003E5F06"/>
    <w:rsid w:val="00404C50"/>
    <w:rsid w:val="00405B4B"/>
    <w:rsid w:val="00415501"/>
    <w:rsid w:val="0041763A"/>
    <w:rsid w:val="00423934"/>
    <w:rsid w:val="00426244"/>
    <w:rsid w:val="00427184"/>
    <w:rsid w:val="00440EDA"/>
    <w:rsid w:val="00452439"/>
    <w:rsid w:val="00453AA8"/>
    <w:rsid w:val="00455B9F"/>
    <w:rsid w:val="00457DE3"/>
    <w:rsid w:val="004629D9"/>
    <w:rsid w:val="004732AC"/>
    <w:rsid w:val="004832B0"/>
    <w:rsid w:val="00484680"/>
    <w:rsid w:val="004874DE"/>
    <w:rsid w:val="00494F08"/>
    <w:rsid w:val="00495AAF"/>
    <w:rsid w:val="004A065B"/>
    <w:rsid w:val="004A4928"/>
    <w:rsid w:val="004A703A"/>
    <w:rsid w:val="004B5334"/>
    <w:rsid w:val="004B6C14"/>
    <w:rsid w:val="004D0F13"/>
    <w:rsid w:val="004E3853"/>
    <w:rsid w:val="004E513E"/>
    <w:rsid w:val="005018B7"/>
    <w:rsid w:val="0050249F"/>
    <w:rsid w:val="005079AA"/>
    <w:rsid w:val="00522486"/>
    <w:rsid w:val="0052351F"/>
    <w:rsid w:val="00524566"/>
    <w:rsid w:val="00525EA3"/>
    <w:rsid w:val="00530A72"/>
    <w:rsid w:val="00530BEF"/>
    <w:rsid w:val="00533E5F"/>
    <w:rsid w:val="00542542"/>
    <w:rsid w:val="005456B6"/>
    <w:rsid w:val="00555708"/>
    <w:rsid w:val="0056190D"/>
    <w:rsid w:val="00561D23"/>
    <w:rsid w:val="00561F00"/>
    <w:rsid w:val="00562DEC"/>
    <w:rsid w:val="0057274A"/>
    <w:rsid w:val="00576334"/>
    <w:rsid w:val="00576AB4"/>
    <w:rsid w:val="00577917"/>
    <w:rsid w:val="00586B99"/>
    <w:rsid w:val="00590667"/>
    <w:rsid w:val="005969E2"/>
    <w:rsid w:val="005A680A"/>
    <w:rsid w:val="005B3F79"/>
    <w:rsid w:val="005B61CD"/>
    <w:rsid w:val="005D1D58"/>
    <w:rsid w:val="005D37BE"/>
    <w:rsid w:val="005D432C"/>
    <w:rsid w:val="005E285E"/>
    <w:rsid w:val="005E2DE1"/>
    <w:rsid w:val="005E72F8"/>
    <w:rsid w:val="005F52DF"/>
    <w:rsid w:val="006011ED"/>
    <w:rsid w:val="00610E08"/>
    <w:rsid w:val="006122EE"/>
    <w:rsid w:val="006140BF"/>
    <w:rsid w:val="00615675"/>
    <w:rsid w:val="00620DF8"/>
    <w:rsid w:val="00626524"/>
    <w:rsid w:val="00632434"/>
    <w:rsid w:val="00632DC4"/>
    <w:rsid w:val="00637656"/>
    <w:rsid w:val="006420E1"/>
    <w:rsid w:val="00644256"/>
    <w:rsid w:val="00650A5D"/>
    <w:rsid w:val="00653BE0"/>
    <w:rsid w:val="00661D6F"/>
    <w:rsid w:val="0066725E"/>
    <w:rsid w:val="006716C7"/>
    <w:rsid w:val="00673075"/>
    <w:rsid w:val="00681208"/>
    <w:rsid w:val="006934D4"/>
    <w:rsid w:val="006966E7"/>
    <w:rsid w:val="006A6DC3"/>
    <w:rsid w:val="006B016E"/>
    <w:rsid w:val="006C2C49"/>
    <w:rsid w:val="006D26E9"/>
    <w:rsid w:val="006D49B2"/>
    <w:rsid w:val="006D49ED"/>
    <w:rsid w:val="006D55CE"/>
    <w:rsid w:val="006D637A"/>
    <w:rsid w:val="006E1543"/>
    <w:rsid w:val="006E2EF8"/>
    <w:rsid w:val="006F0C3E"/>
    <w:rsid w:val="006F45BF"/>
    <w:rsid w:val="006F60E0"/>
    <w:rsid w:val="00702F71"/>
    <w:rsid w:val="00704C34"/>
    <w:rsid w:val="007366DF"/>
    <w:rsid w:val="00752FDF"/>
    <w:rsid w:val="00757839"/>
    <w:rsid w:val="00757DF0"/>
    <w:rsid w:val="00770C81"/>
    <w:rsid w:val="007714D1"/>
    <w:rsid w:val="007804E3"/>
    <w:rsid w:val="007B497E"/>
    <w:rsid w:val="007C4399"/>
    <w:rsid w:val="007C682C"/>
    <w:rsid w:val="007D1701"/>
    <w:rsid w:val="007D2385"/>
    <w:rsid w:val="007D416C"/>
    <w:rsid w:val="007E2570"/>
    <w:rsid w:val="007E4831"/>
    <w:rsid w:val="00800069"/>
    <w:rsid w:val="00800947"/>
    <w:rsid w:val="0080179D"/>
    <w:rsid w:val="008032F7"/>
    <w:rsid w:val="0082263E"/>
    <w:rsid w:val="00823D40"/>
    <w:rsid w:val="0082550E"/>
    <w:rsid w:val="00827FA2"/>
    <w:rsid w:val="008310A0"/>
    <w:rsid w:val="00832797"/>
    <w:rsid w:val="00842E7F"/>
    <w:rsid w:val="00845C22"/>
    <w:rsid w:val="008521CA"/>
    <w:rsid w:val="00852933"/>
    <w:rsid w:val="00854EC7"/>
    <w:rsid w:val="00865B46"/>
    <w:rsid w:val="00881857"/>
    <w:rsid w:val="008831EA"/>
    <w:rsid w:val="008852B8"/>
    <w:rsid w:val="008928F7"/>
    <w:rsid w:val="00896134"/>
    <w:rsid w:val="00897286"/>
    <w:rsid w:val="008A030E"/>
    <w:rsid w:val="008A62BC"/>
    <w:rsid w:val="008A77FD"/>
    <w:rsid w:val="008B43E7"/>
    <w:rsid w:val="008D763F"/>
    <w:rsid w:val="008F0300"/>
    <w:rsid w:val="008F036F"/>
    <w:rsid w:val="008F75BE"/>
    <w:rsid w:val="008F78C2"/>
    <w:rsid w:val="00907114"/>
    <w:rsid w:val="009073A6"/>
    <w:rsid w:val="0090751D"/>
    <w:rsid w:val="00911394"/>
    <w:rsid w:val="00915A67"/>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71FF"/>
    <w:rsid w:val="009969C4"/>
    <w:rsid w:val="009A0165"/>
    <w:rsid w:val="009A785F"/>
    <w:rsid w:val="009B3A44"/>
    <w:rsid w:val="009B6835"/>
    <w:rsid w:val="009C0850"/>
    <w:rsid w:val="009D3EA4"/>
    <w:rsid w:val="009D6EDC"/>
    <w:rsid w:val="009E4BC1"/>
    <w:rsid w:val="009F4C27"/>
    <w:rsid w:val="009F69B4"/>
    <w:rsid w:val="00A03BB8"/>
    <w:rsid w:val="00A14A9B"/>
    <w:rsid w:val="00A15CAF"/>
    <w:rsid w:val="00A20F6D"/>
    <w:rsid w:val="00A226D0"/>
    <w:rsid w:val="00A334A1"/>
    <w:rsid w:val="00A35DB0"/>
    <w:rsid w:val="00A36BAC"/>
    <w:rsid w:val="00A4036F"/>
    <w:rsid w:val="00A4641C"/>
    <w:rsid w:val="00A50639"/>
    <w:rsid w:val="00A51B54"/>
    <w:rsid w:val="00A5523E"/>
    <w:rsid w:val="00A55876"/>
    <w:rsid w:val="00A62AC8"/>
    <w:rsid w:val="00A638E1"/>
    <w:rsid w:val="00A639D5"/>
    <w:rsid w:val="00A71EEF"/>
    <w:rsid w:val="00AA0C19"/>
    <w:rsid w:val="00AA16A1"/>
    <w:rsid w:val="00AB6028"/>
    <w:rsid w:val="00AB6FE7"/>
    <w:rsid w:val="00AB7AD7"/>
    <w:rsid w:val="00AC32F0"/>
    <w:rsid w:val="00AD2430"/>
    <w:rsid w:val="00AE2BF5"/>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43F06"/>
    <w:rsid w:val="00B45B3B"/>
    <w:rsid w:val="00B47B6A"/>
    <w:rsid w:val="00B555C9"/>
    <w:rsid w:val="00B62755"/>
    <w:rsid w:val="00B66266"/>
    <w:rsid w:val="00B70C5A"/>
    <w:rsid w:val="00B771B1"/>
    <w:rsid w:val="00B7723C"/>
    <w:rsid w:val="00B81312"/>
    <w:rsid w:val="00B81AD3"/>
    <w:rsid w:val="00B829D8"/>
    <w:rsid w:val="00B84B5B"/>
    <w:rsid w:val="00BA1176"/>
    <w:rsid w:val="00BB21F2"/>
    <w:rsid w:val="00BC493F"/>
    <w:rsid w:val="00BE0B01"/>
    <w:rsid w:val="00BE79C7"/>
    <w:rsid w:val="00BF3CB5"/>
    <w:rsid w:val="00BF6FA0"/>
    <w:rsid w:val="00C02AB0"/>
    <w:rsid w:val="00C1285B"/>
    <w:rsid w:val="00C1361B"/>
    <w:rsid w:val="00C17FC2"/>
    <w:rsid w:val="00C2405E"/>
    <w:rsid w:val="00C36D9A"/>
    <w:rsid w:val="00C44A72"/>
    <w:rsid w:val="00C51B01"/>
    <w:rsid w:val="00C53491"/>
    <w:rsid w:val="00C544BC"/>
    <w:rsid w:val="00C565BF"/>
    <w:rsid w:val="00C80F0F"/>
    <w:rsid w:val="00C91192"/>
    <w:rsid w:val="00C93BCB"/>
    <w:rsid w:val="00C95902"/>
    <w:rsid w:val="00CB2BC3"/>
    <w:rsid w:val="00CB59D7"/>
    <w:rsid w:val="00CB6A5F"/>
    <w:rsid w:val="00CC0A51"/>
    <w:rsid w:val="00CC241A"/>
    <w:rsid w:val="00CD3F09"/>
    <w:rsid w:val="00CE321E"/>
    <w:rsid w:val="00CE6574"/>
    <w:rsid w:val="00CE65AB"/>
    <w:rsid w:val="00CF4266"/>
    <w:rsid w:val="00D01515"/>
    <w:rsid w:val="00D01E65"/>
    <w:rsid w:val="00D16854"/>
    <w:rsid w:val="00D22EEC"/>
    <w:rsid w:val="00D241F1"/>
    <w:rsid w:val="00D275CB"/>
    <w:rsid w:val="00D6641D"/>
    <w:rsid w:val="00D74571"/>
    <w:rsid w:val="00D9187F"/>
    <w:rsid w:val="00DB116D"/>
    <w:rsid w:val="00DD17CC"/>
    <w:rsid w:val="00DD2580"/>
    <w:rsid w:val="00DE45E4"/>
    <w:rsid w:val="00DE7897"/>
    <w:rsid w:val="00DF2934"/>
    <w:rsid w:val="00E0065C"/>
    <w:rsid w:val="00E2280B"/>
    <w:rsid w:val="00E230E0"/>
    <w:rsid w:val="00E25788"/>
    <w:rsid w:val="00E27442"/>
    <w:rsid w:val="00E51AAC"/>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B7A18"/>
    <w:rsid w:val="00EC1B29"/>
    <w:rsid w:val="00ED2D57"/>
    <w:rsid w:val="00ED60F9"/>
    <w:rsid w:val="00EE3132"/>
    <w:rsid w:val="00EE3D9D"/>
    <w:rsid w:val="00EE6F25"/>
    <w:rsid w:val="00EF0F1A"/>
    <w:rsid w:val="00EF6618"/>
    <w:rsid w:val="00F02126"/>
    <w:rsid w:val="00F03D85"/>
    <w:rsid w:val="00F059A2"/>
    <w:rsid w:val="00F11686"/>
    <w:rsid w:val="00F11F3C"/>
    <w:rsid w:val="00F15435"/>
    <w:rsid w:val="00F249F1"/>
    <w:rsid w:val="00F25B9D"/>
    <w:rsid w:val="00F25FAD"/>
    <w:rsid w:val="00F261A8"/>
    <w:rsid w:val="00F2664E"/>
    <w:rsid w:val="00F301A5"/>
    <w:rsid w:val="00F31163"/>
    <w:rsid w:val="00F31C04"/>
    <w:rsid w:val="00F360C1"/>
    <w:rsid w:val="00F61A20"/>
    <w:rsid w:val="00F6373D"/>
    <w:rsid w:val="00F65E10"/>
    <w:rsid w:val="00F76FBB"/>
    <w:rsid w:val="00F8381F"/>
    <w:rsid w:val="00F97EF0"/>
    <w:rsid w:val="00FA04CD"/>
    <w:rsid w:val="00FA68F8"/>
    <w:rsid w:val="00FB0B0A"/>
    <w:rsid w:val="00FB1DC0"/>
    <w:rsid w:val="00FB4521"/>
    <w:rsid w:val="00FB4F84"/>
    <w:rsid w:val="00FB5CF8"/>
    <w:rsid w:val="00FB73FA"/>
    <w:rsid w:val="00FD1293"/>
    <w:rsid w:val="00FE01FE"/>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B923EB5C-490B-42C0-A8F3-CD27060D7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F11F3C"/>
    <w:rPr>
      <w:color w:val="0000FF"/>
      <w:u w:val="single"/>
    </w:rPr>
  </w:style>
  <w:style w:type="table" w:customStyle="1" w:styleId="TableGrid1">
    <w:name w:val="Table Grid1"/>
    <w:basedOn w:val="TableNormal"/>
    <w:next w:val="TableGrid"/>
    <w:uiPriority w:val="59"/>
    <w:rsid w:val="00915A6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
    <w:name w:val="Body"/>
    <w:rsid w:val="00757DF0"/>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2FE71-CF76-423D-BC32-1B7B51161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5</Pages>
  <Words>2315</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Henry Lutman</cp:lastModifiedBy>
  <cp:revision>2</cp:revision>
  <cp:lastPrinted>2017-03-09T12:22:00Z</cp:lastPrinted>
  <dcterms:created xsi:type="dcterms:W3CDTF">2018-03-15T12:58:00Z</dcterms:created>
  <dcterms:modified xsi:type="dcterms:W3CDTF">2018-03-15T12:58:00Z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